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EB6BE" w14:textId="63F72E2C" w:rsidR="00620705" w:rsidRPr="00620705" w:rsidRDefault="00620705" w:rsidP="006207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val="en-US"/>
        </w:rPr>
      </w:pPr>
      <w:r w:rsidRPr="00620705">
        <w:rPr>
          <w:color w:val="000000"/>
          <w:szCs w:val="22"/>
          <w:lang w:val="en-US"/>
        </w:rPr>
        <w:t xml:space="preserve">Dan id-dokument </w:t>
      </w:r>
      <w:proofErr w:type="spellStart"/>
      <w:r w:rsidRPr="00620705">
        <w:rPr>
          <w:color w:val="000000"/>
          <w:szCs w:val="22"/>
          <w:lang w:val="en-US"/>
        </w:rPr>
        <w:t>fih</w:t>
      </w:r>
      <w:proofErr w:type="spellEnd"/>
      <w:r w:rsidRPr="00620705">
        <w:rPr>
          <w:color w:val="000000"/>
          <w:szCs w:val="22"/>
          <w:lang w:val="en-US"/>
        </w:rPr>
        <w:t xml:space="preserve"> l-</w:t>
      </w:r>
      <w:proofErr w:type="spellStart"/>
      <w:r w:rsidRPr="00620705">
        <w:rPr>
          <w:color w:val="000000"/>
          <w:szCs w:val="22"/>
          <w:lang w:val="en-US"/>
        </w:rPr>
        <w:t>informazzjoni</w:t>
      </w:r>
      <w:proofErr w:type="spellEnd"/>
      <w:r w:rsidRPr="00620705">
        <w:rPr>
          <w:color w:val="000000"/>
          <w:szCs w:val="22"/>
          <w:lang w:val="en-US"/>
        </w:rPr>
        <w:t xml:space="preserve"> </w:t>
      </w:r>
      <w:proofErr w:type="spellStart"/>
      <w:r w:rsidRPr="00620705">
        <w:rPr>
          <w:color w:val="000000"/>
          <w:szCs w:val="22"/>
          <w:lang w:val="en-US"/>
        </w:rPr>
        <w:t>dwar</w:t>
      </w:r>
      <w:proofErr w:type="spellEnd"/>
      <w:r w:rsidRPr="00620705">
        <w:rPr>
          <w:color w:val="000000"/>
          <w:szCs w:val="22"/>
          <w:lang w:val="en-US"/>
        </w:rPr>
        <w:t xml:space="preserve"> il-</w:t>
      </w:r>
      <w:proofErr w:type="spellStart"/>
      <w:r w:rsidRPr="00620705">
        <w:rPr>
          <w:color w:val="000000"/>
          <w:szCs w:val="22"/>
          <w:lang w:val="en-US"/>
        </w:rPr>
        <w:t>prodott</w:t>
      </w:r>
      <w:proofErr w:type="spellEnd"/>
      <w:r w:rsidRPr="00620705">
        <w:rPr>
          <w:color w:val="000000"/>
          <w:szCs w:val="22"/>
          <w:lang w:val="en-US"/>
        </w:rPr>
        <w:t xml:space="preserve"> </w:t>
      </w:r>
      <w:proofErr w:type="spellStart"/>
      <w:r w:rsidRPr="00620705">
        <w:rPr>
          <w:color w:val="000000"/>
          <w:szCs w:val="22"/>
          <w:lang w:val="en-US"/>
        </w:rPr>
        <w:t>approvata</w:t>
      </w:r>
      <w:proofErr w:type="spellEnd"/>
      <w:r w:rsidRPr="00620705">
        <w:rPr>
          <w:color w:val="000000"/>
          <w:szCs w:val="22"/>
          <w:lang w:val="en-US"/>
        </w:rPr>
        <w:t xml:space="preserve"> </w:t>
      </w:r>
      <w:proofErr w:type="spellStart"/>
      <w:r w:rsidRPr="00620705">
        <w:rPr>
          <w:color w:val="000000"/>
          <w:szCs w:val="22"/>
          <w:lang w:val="en-US"/>
        </w:rPr>
        <w:t>għall-</w:t>
      </w:r>
      <w:r>
        <w:rPr>
          <w:color w:val="000000"/>
          <w:szCs w:val="22"/>
          <w:lang w:val="en-US"/>
        </w:rPr>
        <w:t>Xelevia</w:t>
      </w:r>
      <w:proofErr w:type="spellEnd"/>
      <w:r w:rsidRPr="00620705">
        <w:rPr>
          <w:color w:val="000000"/>
          <w:szCs w:val="22"/>
          <w:lang w:val="en-US"/>
        </w:rPr>
        <w:t xml:space="preserve">, </w:t>
      </w:r>
      <w:proofErr w:type="spellStart"/>
      <w:r w:rsidRPr="00620705">
        <w:rPr>
          <w:color w:val="000000"/>
          <w:szCs w:val="22"/>
          <w:lang w:val="en-US"/>
        </w:rPr>
        <w:t>bil-bidliet</w:t>
      </w:r>
      <w:proofErr w:type="spellEnd"/>
      <w:r w:rsidRPr="00620705">
        <w:rPr>
          <w:color w:val="000000"/>
          <w:szCs w:val="22"/>
          <w:lang w:val="en-US"/>
        </w:rPr>
        <w:t xml:space="preserve"> li </w:t>
      </w:r>
      <w:proofErr w:type="spellStart"/>
      <w:r w:rsidRPr="00620705">
        <w:rPr>
          <w:color w:val="000000"/>
          <w:szCs w:val="22"/>
          <w:lang w:val="en-US"/>
        </w:rPr>
        <w:t>saru</w:t>
      </w:r>
      <w:proofErr w:type="spellEnd"/>
      <w:r w:rsidRPr="00620705">
        <w:rPr>
          <w:color w:val="000000"/>
          <w:szCs w:val="22"/>
          <w:lang w:val="en-US"/>
        </w:rPr>
        <w:t xml:space="preserve"> mill-</w:t>
      </w:r>
      <w:proofErr w:type="spellStart"/>
      <w:r w:rsidRPr="00620705">
        <w:rPr>
          <w:color w:val="000000"/>
          <w:szCs w:val="22"/>
          <w:lang w:val="en-US"/>
        </w:rPr>
        <w:t>aħħar</w:t>
      </w:r>
      <w:proofErr w:type="spellEnd"/>
      <w:r w:rsidRPr="00620705">
        <w:rPr>
          <w:color w:val="000000"/>
          <w:szCs w:val="22"/>
          <w:lang w:val="en-US"/>
        </w:rPr>
        <w:t xml:space="preserve"> </w:t>
      </w:r>
      <w:proofErr w:type="spellStart"/>
      <w:r w:rsidRPr="00620705">
        <w:rPr>
          <w:color w:val="000000"/>
          <w:szCs w:val="22"/>
          <w:lang w:val="en-US"/>
        </w:rPr>
        <w:t>proċedura</w:t>
      </w:r>
      <w:proofErr w:type="spellEnd"/>
      <w:r w:rsidRPr="00620705">
        <w:rPr>
          <w:color w:val="000000"/>
          <w:szCs w:val="22"/>
          <w:lang w:val="en-US"/>
        </w:rPr>
        <w:t xml:space="preserve"> li </w:t>
      </w:r>
      <w:proofErr w:type="spellStart"/>
      <w:r w:rsidRPr="00620705">
        <w:rPr>
          <w:color w:val="000000"/>
          <w:szCs w:val="22"/>
          <w:lang w:val="en-US"/>
        </w:rPr>
        <w:t>affettwat</w:t>
      </w:r>
      <w:proofErr w:type="spellEnd"/>
      <w:r w:rsidRPr="00620705">
        <w:rPr>
          <w:color w:val="000000"/>
          <w:szCs w:val="22"/>
          <w:lang w:val="en-US"/>
        </w:rPr>
        <w:t xml:space="preserve"> l-</w:t>
      </w:r>
      <w:proofErr w:type="spellStart"/>
      <w:r w:rsidRPr="00620705">
        <w:rPr>
          <w:color w:val="000000"/>
          <w:szCs w:val="22"/>
          <w:lang w:val="en-US"/>
        </w:rPr>
        <w:t>informazzjoni</w:t>
      </w:r>
      <w:proofErr w:type="spellEnd"/>
      <w:r w:rsidRPr="00620705">
        <w:rPr>
          <w:color w:val="000000"/>
          <w:szCs w:val="22"/>
          <w:lang w:val="en-US"/>
        </w:rPr>
        <w:t xml:space="preserve"> </w:t>
      </w:r>
      <w:proofErr w:type="spellStart"/>
      <w:r w:rsidRPr="00620705">
        <w:rPr>
          <w:color w:val="000000"/>
          <w:szCs w:val="22"/>
          <w:lang w:val="en-US"/>
        </w:rPr>
        <w:t>dwar</w:t>
      </w:r>
      <w:proofErr w:type="spellEnd"/>
      <w:r w:rsidRPr="00620705">
        <w:rPr>
          <w:color w:val="000000"/>
          <w:szCs w:val="22"/>
          <w:lang w:val="en-US"/>
        </w:rPr>
        <w:t xml:space="preserve"> il-</w:t>
      </w:r>
      <w:proofErr w:type="spellStart"/>
      <w:r w:rsidRPr="00620705">
        <w:rPr>
          <w:color w:val="000000"/>
          <w:szCs w:val="22"/>
          <w:lang w:val="en-US"/>
        </w:rPr>
        <w:t>prodott</w:t>
      </w:r>
      <w:proofErr w:type="spellEnd"/>
      <w:r w:rsidRPr="00620705">
        <w:rPr>
          <w:color w:val="000000"/>
          <w:szCs w:val="22"/>
          <w:lang w:val="en-US"/>
        </w:rPr>
        <w:t xml:space="preserve"> (</w:t>
      </w:r>
      <w:r>
        <w:t>EMEA/H/C/000762/N/0096</w:t>
      </w:r>
      <w:r w:rsidRPr="00620705">
        <w:rPr>
          <w:color w:val="000000"/>
          <w:szCs w:val="22"/>
          <w:lang w:val="en-US"/>
        </w:rPr>
        <w:t xml:space="preserve">) </w:t>
      </w:r>
      <w:proofErr w:type="spellStart"/>
      <w:r w:rsidRPr="00620705">
        <w:rPr>
          <w:color w:val="000000"/>
          <w:szCs w:val="22"/>
          <w:lang w:val="en-US"/>
        </w:rPr>
        <w:t>qed</w:t>
      </w:r>
      <w:proofErr w:type="spellEnd"/>
      <w:r w:rsidRPr="00620705">
        <w:rPr>
          <w:color w:val="000000"/>
          <w:szCs w:val="22"/>
          <w:lang w:val="en-US"/>
        </w:rPr>
        <w:t xml:space="preserve"> </w:t>
      </w:r>
      <w:proofErr w:type="spellStart"/>
      <w:r w:rsidRPr="00620705">
        <w:rPr>
          <w:color w:val="000000"/>
          <w:szCs w:val="22"/>
          <w:lang w:val="en-US"/>
        </w:rPr>
        <w:t>jiġu</w:t>
      </w:r>
      <w:proofErr w:type="spellEnd"/>
      <w:r w:rsidRPr="00620705">
        <w:rPr>
          <w:color w:val="000000"/>
          <w:szCs w:val="22"/>
          <w:lang w:val="en-US"/>
        </w:rPr>
        <w:t xml:space="preserve"> </w:t>
      </w:r>
      <w:proofErr w:type="spellStart"/>
      <w:r w:rsidRPr="00620705">
        <w:rPr>
          <w:color w:val="000000"/>
          <w:szCs w:val="22"/>
          <w:lang w:val="en-US"/>
        </w:rPr>
        <w:t>immarkati</w:t>
      </w:r>
      <w:proofErr w:type="spellEnd"/>
      <w:r w:rsidRPr="00620705">
        <w:rPr>
          <w:color w:val="000000"/>
          <w:szCs w:val="22"/>
          <w:lang w:val="en-US"/>
        </w:rPr>
        <w:t xml:space="preserve">. </w:t>
      </w:r>
    </w:p>
    <w:p w14:paraId="3E5555AA" w14:textId="77777777" w:rsidR="00620705" w:rsidRPr="00620705" w:rsidRDefault="00620705" w:rsidP="006207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val="en-US"/>
        </w:rPr>
      </w:pPr>
    </w:p>
    <w:p w14:paraId="6AC42EE6" w14:textId="7DCD78CD" w:rsidR="00620705" w:rsidRPr="00620705" w:rsidRDefault="00620705" w:rsidP="006207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noProof/>
          <w:szCs w:val="22"/>
          <w:lang w:val="mt-MT"/>
        </w:rPr>
      </w:pPr>
      <w:r w:rsidRPr="00620705">
        <w:rPr>
          <w:szCs w:val="22"/>
        </w:rPr>
        <w:t xml:space="preserve">Għal </w:t>
      </w:r>
      <w:proofErr w:type="spellStart"/>
      <w:r w:rsidRPr="00620705">
        <w:rPr>
          <w:szCs w:val="22"/>
        </w:rPr>
        <w:t>aktar</w:t>
      </w:r>
      <w:proofErr w:type="spellEnd"/>
      <w:r w:rsidRPr="00620705">
        <w:rPr>
          <w:szCs w:val="22"/>
        </w:rPr>
        <w:t xml:space="preserve"> </w:t>
      </w:r>
      <w:proofErr w:type="spellStart"/>
      <w:r w:rsidRPr="00620705">
        <w:rPr>
          <w:szCs w:val="22"/>
        </w:rPr>
        <w:t>informazzjoni</w:t>
      </w:r>
      <w:proofErr w:type="spellEnd"/>
      <w:r w:rsidRPr="00620705">
        <w:rPr>
          <w:szCs w:val="22"/>
        </w:rPr>
        <w:t xml:space="preserve">, </w:t>
      </w:r>
      <w:proofErr w:type="spellStart"/>
      <w:r w:rsidRPr="00620705">
        <w:rPr>
          <w:szCs w:val="22"/>
        </w:rPr>
        <w:t>ara</w:t>
      </w:r>
      <w:proofErr w:type="spellEnd"/>
      <w:r w:rsidRPr="00620705">
        <w:rPr>
          <w:szCs w:val="22"/>
        </w:rPr>
        <w:t xml:space="preserve"> s-sit web </w:t>
      </w:r>
      <w:proofErr w:type="spellStart"/>
      <w:r w:rsidRPr="00620705">
        <w:rPr>
          <w:szCs w:val="22"/>
        </w:rPr>
        <w:t>tal-Aġenzija</w:t>
      </w:r>
      <w:proofErr w:type="spellEnd"/>
      <w:r w:rsidRPr="00620705">
        <w:rPr>
          <w:szCs w:val="22"/>
        </w:rPr>
        <w:t xml:space="preserve"> Ewropea </w:t>
      </w:r>
      <w:proofErr w:type="spellStart"/>
      <w:r w:rsidRPr="00620705">
        <w:rPr>
          <w:szCs w:val="22"/>
        </w:rPr>
        <w:t>għall-Mediċini</w:t>
      </w:r>
      <w:proofErr w:type="spellEnd"/>
      <w:r w:rsidRPr="00620705">
        <w:rPr>
          <w:szCs w:val="22"/>
        </w:rPr>
        <w:t xml:space="preserve">: </w:t>
      </w:r>
      <w:hyperlink r:id="rId12" w:history="1">
        <w:r w:rsidRPr="00143303">
          <w:rPr>
            <w:rStyle w:val="Hyperlink"/>
          </w:rPr>
          <w:t>https://www.ema.europa.eu/en/medicines/</w:t>
        </w:r>
        <w:r w:rsidRPr="00143303">
          <w:rPr>
            <w:rStyle w:val="Hyperlink"/>
          </w:rPr>
          <w:t>h</w:t>
        </w:r>
        <w:r w:rsidRPr="00143303">
          <w:rPr>
            <w:rStyle w:val="Hyperlink"/>
          </w:rPr>
          <w:t>uman/epar/xelevia</w:t>
        </w:r>
      </w:hyperlink>
    </w:p>
    <w:p w14:paraId="3C57FD83" w14:textId="77777777" w:rsidR="00757FD3" w:rsidRPr="00D754E2" w:rsidRDefault="00757FD3" w:rsidP="00620705">
      <w:pPr>
        <w:tabs>
          <w:tab w:val="left" w:pos="1896"/>
        </w:tabs>
        <w:spacing w:line="240" w:lineRule="auto"/>
        <w:rPr>
          <w:szCs w:val="22"/>
          <w:lang w:val="mt-MT"/>
        </w:rPr>
      </w:pPr>
    </w:p>
    <w:p w14:paraId="16A567A7" w14:textId="77777777" w:rsidR="00757FD3" w:rsidRPr="00D754E2" w:rsidRDefault="00757FD3" w:rsidP="000164F1">
      <w:pPr>
        <w:spacing w:line="240" w:lineRule="auto"/>
        <w:jc w:val="center"/>
        <w:rPr>
          <w:szCs w:val="22"/>
          <w:lang w:val="mt-MT"/>
        </w:rPr>
      </w:pPr>
    </w:p>
    <w:p w14:paraId="62863C12" w14:textId="77777777" w:rsidR="00757FD3" w:rsidRPr="00D754E2" w:rsidRDefault="00757FD3" w:rsidP="000164F1">
      <w:pPr>
        <w:spacing w:line="240" w:lineRule="auto"/>
        <w:jc w:val="center"/>
        <w:rPr>
          <w:szCs w:val="22"/>
          <w:lang w:val="mt-MT"/>
        </w:rPr>
      </w:pPr>
    </w:p>
    <w:p w14:paraId="52BB668A" w14:textId="77777777" w:rsidR="00757FD3" w:rsidRPr="00D754E2" w:rsidRDefault="00757FD3" w:rsidP="000164F1">
      <w:pPr>
        <w:spacing w:line="240" w:lineRule="auto"/>
        <w:jc w:val="center"/>
        <w:rPr>
          <w:szCs w:val="22"/>
          <w:lang w:val="mt-MT"/>
        </w:rPr>
      </w:pPr>
    </w:p>
    <w:p w14:paraId="24E8B592" w14:textId="77777777" w:rsidR="00757FD3" w:rsidRPr="00D754E2" w:rsidRDefault="00757FD3" w:rsidP="000164F1">
      <w:pPr>
        <w:spacing w:line="240" w:lineRule="auto"/>
        <w:jc w:val="center"/>
        <w:rPr>
          <w:szCs w:val="22"/>
          <w:lang w:val="mt-MT"/>
        </w:rPr>
      </w:pPr>
    </w:p>
    <w:p w14:paraId="0E8A5F09" w14:textId="77777777" w:rsidR="00757FD3" w:rsidRPr="00D754E2" w:rsidRDefault="00757FD3" w:rsidP="000164F1">
      <w:pPr>
        <w:spacing w:line="240" w:lineRule="auto"/>
        <w:jc w:val="center"/>
        <w:rPr>
          <w:szCs w:val="22"/>
          <w:lang w:val="mt-MT"/>
        </w:rPr>
      </w:pPr>
    </w:p>
    <w:p w14:paraId="6D6C8A33" w14:textId="77777777" w:rsidR="00757FD3" w:rsidRPr="00D754E2" w:rsidRDefault="00757FD3" w:rsidP="000164F1">
      <w:pPr>
        <w:spacing w:line="240" w:lineRule="auto"/>
        <w:jc w:val="center"/>
        <w:rPr>
          <w:szCs w:val="22"/>
          <w:lang w:val="mt-MT"/>
        </w:rPr>
      </w:pPr>
    </w:p>
    <w:p w14:paraId="77FEADA0" w14:textId="77777777" w:rsidR="00757FD3" w:rsidRPr="00D754E2" w:rsidRDefault="00757FD3" w:rsidP="000164F1">
      <w:pPr>
        <w:spacing w:line="240" w:lineRule="auto"/>
        <w:jc w:val="center"/>
        <w:rPr>
          <w:szCs w:val="22"/>
          <w:lang w:val="mt-MT"/>
        </w:rPr>
      </w:pPr>
    </w:p>
    <w:p w14:paraId="0057D0EF" w14:textId="77777777" w:rsidR="00757FD3" w:rsidRPr="00D754E2" w:rsidRDefault="00757FD3" w:rsidP="000164F1">
      <w:pPr>
        <w:spacing w:line="240" w:lineRule="auto"/>
        <w:jc w:val="center"/>
        <w:rPr>
          <w:szCs w:val="22"/>
          <w:lang w:val="mt-MT"/>
        </w:rPr>
      </w:pPr>
    </w:p>
    <w:p w14:paraId="43F71367" w14:textId="77777777" w:rsidR="00757FD3" w:rsidRPr="00D754E2" w:rsidRDefault="00757FD3" w:rsidP="000164F1">
      <w:pPr>
        <w:spacing w:line="240" w:lineRule="auto"/>
        <w:jc w:val="center"/>
        <w:rPr>
          <w:szCs w:val="22"/>
          <w:lang w:val="mt-MT"/>
        </w:rPr>
      </w:pPr>
    </w:p>
    <w:p w14:paraId="78B02132" w14:textId="77777777" w:rsidR="00757FD3" w:rsidRPr="00D754E2" w:rsidRDefault="00757FD3" w:rsidP="000164F1">
      <w:pPr>
        <w:spacing w:line="240" w:lineRule="auto"/>
        <w:jc w:val="center"/>
        <w:rPr>
          <w:szCs w:val="22"/>
          <w:lang w:val="mt-MT"/>
        </w:rPr>
      </w:pPr>
    </w:p>
    <w:p w14:paraId="17F66E08" w14:textId="77777777" w:rsidR="00757FD3" w:rsidRPr="00D754E2" w:rsidRDefault="00757FD3" w:rsidP="000164F1">
      <w:pPr>
        <w:spacing w:line="240" w:lineRule="auto"/>
        <w:jc w:val="center"/>
        <w:rPr>
          <w:szCs w:val="22"/>
          <w:lang w:val="mt-MT"/>
        </w:rPr>
      </w:pPr>
    </w:p>
    <w:p w14:paraId="63E7EDEA" w14:textId="77777777" w:rsidR="00757FD3" w:rsidRPr="00D754E2" w:rsidRDefault="00757FD3" w:rsidP="000164F1">
      <w:pPr>
        <w:spacing w:line="240" w:lineRule="auto"/>
        <w:jc w:val="center"/>
        <w:rPr>
          <w:szCs w:val="22"/>
          <w:lang w:val="mt-MT"/>
        </w:rPr>
      </w:pPr>
    </w:p>
    <w:p w14:paraId="539F0F03" w14:textId="77777777" w:rsidR="00757FD3" w:rsidRPr="00D754E2" w:rsidRDefault="00757FD3" w:rsidP="000164F1">
      <w:pPr>
        <w:spacing w:line="240" w:lineRule="auto"/>
        <w:jc w:val="center"/>
        <w:rPr>
          <w:szCs w:val="22"/>
          <w:lang w:val="mt-MT"/>
        </w:rPr>
      </w:pPr>
    </w:p>
    <w:p w14:paraId="180FBA3D" w14:textId="77777777" w:rsidR="00757FD3" w:rsidRPr="00D754E2" w:rsidRDefault="00757FD3" w:rsidP="000164F1">
      <w:pPr>
        <w:spacing w:line="240" w:lineRule="auto"/>
        <w:jc w:val="center"/>
        <w:rPr>
          <w:szCs w:val="22"/>
          <w:lang w:val="mt-MT"/>
        </w:rPr>
      </w:pPr>
    </w:p>
    <w:p w14:paraId="2E6868F7" w14:textId="77777777" w:rsidR="00757FD3" w:rsidRPr="00D754E2" w:rsidRDefault="00757FD3" w:rsidP="000164F1">
      <w:pPr>
        <w:spacing w:line="240" w:lineRule="auto"/>
        <w:jc w:val="center"/>
        <w:rPr>
          <w:szCs w:val="22"/>
          <w:lang w:val="mt-MT"/>
        </w:rPr>
      </w:pPr>
    </w:p>
    <w:p w14:paraId="768F850C" w14:textId="77777777" w:rsidR="00757FD3" w:rsidRPr="00D754E2" w:rsidRDefault="00757FD3" w:rsidP="000164F1">
      <w:pPr>
        <w:spacing w:line="240" w:lineRule="auto"/>
        <w:jc w:val="center"/>
        <w:rPr>
          <w:b/>
          <w:szCs w:val="22"/>
          <w:lang w:val="mt-MT"/>
        </w:rPr>
      </w:pPr>
    </w:p>
    <w:p w14:paraId="7AF01BD6" w14:textId="772B6B13" w:rsidR="00757FD3" w:rsidRPr="00D754E2" w:rsidRDefault="00757FD3" w:rsidP="000164F1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rFonts w:eastAsia="Times New Roman"/>
          <w:b/>
          <w:noProof/>
          <w:szCs w:val="22"/>
          <w:lang w:val="mt-MT"/>
        </w:rPr>
      </w:pPr>
      <w:r w:rsidRPr="00D754E2">
        <w:rPr>
          <w:rFonts w:eastAsia="Times New Roman"/>
          <w:b/>
          <w:noProof/>
          <w:szCs w:val="22"/>
          <w:lang w:val="mt-MT"/>
        </w:rPr>
        <w:t>ANNESS</w:t>
      </w:r>
      <w:r w:rsidR="006830CD" w:rsidRPr="00B74503">
        <w:rPr>
          <w:rFonts w:eastAsia="Times New Roman"/>
          <w:b/>
          <w:noProof/>
          <w:szCs w:val="22"/>
          <w:lang w:val="sv-SE"/>
        </w:rPr>
        <w:t> </w:t>
      </w:r>
      <w:r w:rsidRPr="00D754E2">
        <w:rPr>
          <w:rFonts w:eastAsia="Times New Roman"/>
          <w:b/>
          <w:noProof/>
          <w:szCs w:val="22"/>
          <w:lang w:val="mt-MT"/>
        </w:rPr>
        <w:t>I</w:t>
      </w:r>
    </w:p>
    <w:p w14:paraId="6868D1F5" w14:textId="77777777" w:rsidR="00757FD3" w:rsidRPr="00D754E2" w:rsidRDefault="00757FD3" w:rsidP="000164F1">
      <w:pPr>
        <w:spacing w:line="240" w:lineRule="auto"/>
        <w:jc w:val="center"/>
        <w:rPr>
          <w:b/>
          <w:szCs w:val="22"/>
          <w:lang w:val="mt-MT"/>
        </w:rPr>
      </w:pPr>
    </w:p>
    <w:p w14:paraId="184B8F87" w14:textId="77777777" w:rsidR="00757FD3" w:rsidRPr="00945D7D" w:rsidRDefault="00757FD3" w:rsidP="00945D7D">
      <w:pPr>
        <w:pStyle w:val="TitleA"/>
        <w:tabs>
          <w:tab w:val="clear" w:pos="567"/>
        </w:tabs>
        <w:spacing w:line="240" w:lineRule="auto"/>
        <w:rPr>
          <w:rFonts w:eastAsia="Times New Roman"/>
          <w:szCs w:val="20"/>
          <w:lang w:val="fi-FI"/>
        </w:rPr>
      </w:pPr>
      <w:r w:rsidRPr="00945D7D">
        <w:rPr>
          <w:rFonts w:eastAsia="Times New Roman"/>
          <w:szCs w:val="20"/>
          <w:lang w:val="fi-FI"/>
        </w:rPr>
        <w:t>SOMMARJU TAL-KARATTERISTIĊI TAL-PRODOTT</w:t>
      </w:r>
    </w:p>
    <w:p w14:paraId="25CDFA9F" w14:textId="77777777" w:rsidR="00757FD3" w:rsidRPr="00D754E2" w:rsidRDefault="00757FD3" w:rsidP="000164F1">
      <w:pPr>
        <w:spacing w:line="240" w:lineRule="auto"/>
        <w:ind w:left="567" w:hanging="567"/>
        <w:rPr>
          <w:szCs w:val="22"/>
          <w:lang w:val="mt-MT"/>
        </w:rPr>
      </w:pPr>
      <w:r w:rsidRPr="00D754E2">
        <w:rPr>
          <w:b/>
          <w:szCs w:val="22"/>
          <w:lang w:val="mt-MT"/>
        </w:rPr>
        <w:br w:type="page"/>
      </w:r>
      <w:bookmarkStart w:id="0" w:name="OLE_LINK3"/>
      <w:r w:rsidRPr="00D754E2">
        <w:rPr>
          <w:b/>
          <w:szCs w:val="22"/>
          <w:lang w:val="mt-MT"/>
        </w:rPr>
        <w:lastRenderedPageBreak/>
        <w:t>1.</w:t>
      </w:r>
      <w:r w:rsidRPr="00D754E2">
        <w:rPr>
          <w:b/>
          <w:szCs w:val="22"/>
          <w:lang w:val="mt-MT"/>
        </w:rPr>
        <w:tab/>
        <w:t xml:space="preserve">ISEM </w:t>
      </w:r>
      <w:r w:rsidR="00836EAF" w:rsidRPr="00D754E2">
        <w:rPr>
          <w:b/>
          <w:szCs w:val="22"/>
          <w:lang w:val="mt-MT"/>
        </w:rPr>
        <w:t>I</w:t>
      </w:r>
      <w:r w:rsidRPr="00D754E2">
        <w:rPr>
          <w:b/>
          <w:szCs w:val="22"/>
          <w:lang w:val="mt-MT"/>
        </w:rPr>
        <w:t>L-PRODOTT MEDIĊINALI</w:t>
      </w:r>
    </w:p>
    <w:p w14:paraId="6A1471A9" w14:textId="77777777" w:rsidR="00757FD3" w:rsidRPr="00D754E2" w:rsidRDefault="00757FD3" w:rsidP="000164F1">
      <w:pPr>
        <w:keepNext/>
        <w:spacing w:line="240" w:lineRule="auto"/>
        <w:rPr>
          <w:szCs w:val="22"/>
          <w:lang w:val="mt-MT"/>
        </w:rPr>
      </w:pPr>
    </w:p>
    <w:p w14:paraId="2D5960AC" w14:textId="77777777" w:rsidR="00757FD3" w:rsidRPr="00D754E2" w:rsidRDefault="00B900BF" w:rsidP="000164F1">
      <w:pPr>
        <w:spacing w:line="240" w:lineRule="auto"/>
        <w:rPr>
          <w:szCs w:val="22"/>
          <w:lang w:val="mt-MT"/>
        </w:rPr>
      </w:pPr>
      <w:r w:rsidRPr="00D754E2">
        <w:rPr>
          <w:noProof/>
          <w:szCs w:val="22"/>
          <w:lang w:val="mt-MT"/>
        </w:rPr>
        <w:t>Xelevia</w:t>
      </w:r>
      <w:r w:rsidR="00963E28" w:rsidRPr="00D754E2">
        <w:rPr>
          <w:noProof/>
          <w:szCs w:val="22"/>
          <w:lang w:val="mt-MT"/>
        </w:rPr>
        <w:t xml:space="preserve"> </w:t>
      </w:r>
      <w:r w:rsidR="00950AC0" w:rsidRPr="00D754E2">
        <w:rPr>
          <w:noProof/>
          <w:szCs w:val="22"/>
          <w:lang w:val="mt-MT"/>
        </w:rPr>
        <w:t>25</w:t>
      </w:r>
      <w:r w:rsidR="001D45FB">
        <w:rPr>
          <w:noProof/>
          <w:szCs w:val="22"/>
          <w:lang w:val="mt-MT"/>
        </w:rPr>
        <w:t> </w:t>
      </w:r>
      <w:r w:rsidR="00950AC0" w:rsidRPr="00D754E2">
        <w:rPr>
          <w:noProof/>
          <w:szCs w:val="22"/>
          <w:lang w:val="mt-MT"/>
        </w:rPr>
        <w:t xml:space="preserve">mg </w:t>
      </w:r>
      <w:r w:rsidR="00963E28" w:rsidRPr="00D754E2">
        <w:rPr>
          <w:noProof/>
          <w:szCs w:val="22"/>
          <w:lang w:val="mt-MT"/>
        </w:rPr>
        <w:t xml:space="preserve">pilloli miksija b’rita </w:t>
      </w:r>
    </w:p>
    <w:p w14:paraId="58DE7F20" w14:textId="70D278A7" w:rsidR="00757FD3" w:rsidRDefault="00AE2E4C" w:rsidP="000164F1">
      <w:pPr>
        <w:spacing w:line="240" w:lineRule="auto"/>
        <w:rPr>
          <w:szCs w:val="22"/>
          <w:lang w:val="mt-MT"/>
        </w:rPr>
      </w:pPr>
      <w:r w:rsidRPr="00D754E2">
        <w:rPr>
          <w:szCs w:val="22"/>
          <w:lang w:val="mt-MT"/>
        </w:rPr>
        <w:t>Xelevia 50</w:t>
      </w:r>
      <w:r>
        <w:rPr>
          <w:szCs w:val="22"/>
          <w:lang w:val="mt-MT"/>
        </w:rPr>
        <w:t> </w:t>
      </w:r>
      <w:r w:rsidRPr="00D754E2">
        <w:rPr>
          <w:szCs w:val="22"/>
          <w:lang w:val="mt-MT"/>
        </w:rPr>
        <w:t>mg pilloli miksija b’rita</w:t>
      </w:r>
    </w:p>
    <w:p w14:paraId="5EE630C9" w14:textId="0A9F528A" w:rsidR="00817CD0" w:rsidRDefault="00AE2E4C" w:rsidP="000164F1">
      <w:pPr>
        <w:spacing w:line="240" w:lineRule="auto"/>
        <w:rPr>
          <w:szCs w:val="22"/>
          <w:lang w:val="mt-MT"/>
        </w:rPr>
      </w:pPr>
      <w:r w:rsidRPr="00D754E2">
        <w:rPr>
          <w:szCs w:val="22"/>
          <w:lang w:val="mt-MT"/>
        </w:rPr>
        <w:t>Xelevia 100</w:t>
      </w:r>
      <w:r>
        <w:rPr>
          <w:szCs w:val="22"/>
          <w:lang w:val="mt-MT"/>
        </w:rPr>
        <w:t> </w:t>
      </w:r>
      <w:r w:rsidRPr="00D754E2">
        <w:rPr>
          <w:szCs w:val="22"/>
          <w:lang w:val="mt-MT"/>
        </w:rPr>
        <w:t>mg pilloli miksija b’rita</w:t>
      </w:r>
    </w:p>
    <w:p w14:paraId="1D2E4024" w14:textId="4CC2A66F" w:rsidR="00AE2E4C" w:rsidRDefault="00AE2E4C" w:rsidP="000164F1">
      <w:pPr>
        <w:spacing w:line="240" w:lineRule="auto"/>
        <w:rPr>
          <w:szCs w:val="22"/>
          <w:lang w:val="mt-MT"/>
        </w:rPr>
      </w:pPr>
    </w:p>
    <w:p w14:paraId="6277C42B" w14:textId="77777777" w:rsidR="006676C9" w:rsidRPr="00D754E2" w:rsidRDefault="006676C9" w:rsidP="000164F1">
      <w:pPr>
        <w:spacing w:line="240" w:lineRule="auto"/>
        <w:rPr>
          <w:szCs w:val="22"/>
          <w:lang w:val="mt-MT"/>
        </w:rPr>
      </w:pPr>
    </w:p>
    <w:p w14:paraId="6ABFC3E4" w14:textId="77777777" w:rsidR="00757FD3" w:rsidRPr="00D754E2" w:rsidRDefault="00757FD3" w:rsidP="000164F1">
      <w:pPr>
        <w:keepNext/>
        <w:spacing w:line="240" w:lineRule="auto"/>
        <w:ind w:left="567" w:hanging="567"/>
        <w:rPr>
          <w:szCs w:val="22"/>
          <w:lang w:val="mt-MT"/>
        </w:rPr>
      </w:pPr>
      <w:r w:rsidRPr="00D754E2">
        <w:rPr>
          <w:b/>
          <w:szCs w:val="22"/>
          <w:lang w:val="mt-MT"/>
        </w:rPr>
        <w:t>2.</w:t>
      </w:r>
      <w:r w:rsidRPr="00D754E2">
        <w:rPr>
          <w:b/>
          <w:szCs w:val="22"/>
          <w:lang w:val="mt-MT"/>
        </w:rPr>
        <w:tab/>
        <w:t>GĦAMLA KWALITATTIVA U KWANTITATTIVA</w:t>
      </w:r>
    </w:p>
    <w:p w14:paraId="59CAF6CA" w14:textId="77777777" w:rsidR="00757FD3" w:rsidRPr="00D754E2" w:rsidRDefault="00757FD3" w:rsidP="000164F1">
      <w:pPr>
        <w:keepNext/>
        <w:spacing w:line="240" w:lineRule="auto"/>
        <w:rPr>
          <w:i/>
          <w:szCs w:val="22"/>
          <w:lang w:val="mt-MT"/>
        </w:rPr>
      </w:pPr>
    </w:p>
    <w:p w14:paraId="4367CD35" w14:textId="35707733" w:rsidR="00AE2E4C" w:rsidRPr="00E534DB" w:rsidRDefault="00AE2E4C" w:rsidP="00AE2E4C">
      <w:pPr>
        <w:widowControl w:val="0"/>
        <w:tabs>
          <w:tab w:val="clear" w:pos="567"/>
        </w:tabs>
        <w:spacing w:line="240" w:lineRule="auto"/>
        <w:rPr>
          <w:rFonts w:eastAsia="Times New Roman"/>
          <w:noProof/>
          <w:szCs w:val="22"/>
          <w:u w:val="single"/>
          <w:lang w:val="mt-MT"/>
        </w:rPr>
      </w:pPr>
      <w:r w:rsidRPr="00E534DB">
        <w:rPr>
          <w:rFonts w:eastAsia="Times New Roman"/>
          <w:noProof/>
          <w:szCs w:val="22"/>
          <w:u w:val="single"/>
          <w:lang w:val="mt-MT"/>
        </w:rPr>
        <w:t xml:space="preserve">Xelevia 25 mg </w:t>
      </w:r>
      <w:r w:rsidRPr="00A21EEC">
        <w:rPr>
          <w:noProof/>
          <w:szCs w:val="22"/>
          <w:u w:val="single"/>
          <w:lang w:val="mt-MT"/>
        </w:rPr>
        <w:t>pilloli miksija b’rita</w:t>
      </w:r>
    </w:p>
    <w:p w14:paraId="5A6A91FA" w14:textId="77777777" w:rsidR="00757FD3" w:rsidRPr="00C44039" w:rsidRDefault="00757FD3" w:rsidP="000164F1">
      <w:pPr>
        <w:pStyle w:val="EMEAEnBodyText"/>
        <w:tabs>
          <w:tab w:val="left" w:pos="567"/>
        </w:tabs>
        <w:autoSpaceDE w:val="0"/>
        <w:autoSpaceDN w:val="0"/>
        <w:adjustRightInd w:val="0"/>
        <w:spacing w:before="0" w:after="0"/>
        <w:jc w:val="left"/>
        <w:rPr>
          <w:bCs/>
          <w:noProof/>
          <w:szCs w:val="22"/>
          <w:lang w:val="mt-MT"/>
        </w:rPr>
      </w:pPr>
      <w:r w:rsidRPr="00D754E2">
        <w:rPr>
          <w:bCs/>
          <w:noProof/>
          <w:szCs w:val="22"/>
          <w:lang w:val="mt-MT"/>
        </w:rPr>
        <w:t>Kull pillola fiha sitagliptin phosphate monohydrate, ekwivalenti għal 25 mg ta’ sitagliptin.</w:t>
      </w:r>
    </w:p>
    <w:p w14:paraId="456F018E" w14:textId="5D0F005C" w:rsidR="00757FD3" w:rsidRDefault="00757FD3" w:rsidP="000164F1">
      <w:pPr>
        <w:spacing w:line="240" w:lineRule="auto"/>
        <w:rPr>
          <w:szCs w:val="22"/>
          <w:lang w:val="mt-MT"/>
        </w:rPr>
      </w:pPr>
    </w:p>
    <w:p w14:paraId="0C556C29" w14:textId="3C141278" w:rsidR="00AE2E4C" w:rsidRPr="00E534DB" w:rsidRDefault="00AE2E4C" w:rsidP="00AE2E4C">
      <w:pPr>
        <w:widowControl w:val="0"/>
        <w:rPr>
          <w:rFonts w:eastAsia="Times New Roman"/>
          <w:noProof/>
          <w:szCs w:val="22"/>
          <w:u w:val="single"/>
          <w:lang w:val="mt-MT"/>
        </w:rPr>
      </w:pPr>
      <w:r w:rsidRPr="00E534DB">
        <w:rPr>
          <w:rFonts w:eastAsia="Times New Roman"/>
          <w:noProof/>
          <w:szCs w:val="22"/>
          <w:u w:val="single"/>
          <w:lang w:val="mt-MT"/>
        </w:rPr>
        <w:t>Xelevia 50 mg pilloli miksija b’rita</w:t>
      </w:r>
    </w:p>
    <w:p w14:paraId="44231FAF" w14:textId="70C95584" w:rsidR="00AE2E4C" w:rsidRPr="00E534DB" w:rsidRDefault="00AE2E4C" w:rsidP="00AE2E4C">
      <w:pPr>
        <w:autoSpaceDE w:val="0"/>
        <w:autoSpaceDN w:val="0"/>
        <w:adjustRightInd w:val="0"/>
        <w:rPr>
          <w:noProof/>
          <w:szCs w:val="22"/>
          <w:lang w:val="mt-MT"/>
        </w:rPr>
      </w:pPr>
      <w:r w:rsidRPr="00D754E2">
        <w:rPr>
          <w:bCs/>
          <w:noProof/>
          <w:szCs w:val="22"/>
          <w:lang w:val="mt-MT"/>
        </w:rPr>
        <w:t>Kull pillola fiha sitagliptin phosphate monohydrate, ekwivalenti għal 5</w:t>
      </w:r>
      <w:r w:rsidRPr="00E534DB">
        <w:rPr>
          <w:bCs/>
          <w:noProof/>
          <w:szCs w:val="22"/>
          <w:lang w:val="mt-MT"/>
        </w:rPr>
        <w:t>0</w:t>
      </w:r>
      <w:r w:rsidRPr="00D754E2">
        <w:rPr>
          <w:bCs/>
          <w:noProof/>
          <w:szCs w:val="22"/>
          <w:lang w:val="mt-MT"/>
        </w:rPr>
        <w:t> mg ta’ sitagliptin.</w:t>
      </w:r>
    </w:p>
    <w:p w14:paraId="12835EA9" w14:textId="77777777" w:rsidR="00AE2E4C" w:rsidRPr="00E534DB" w:rsidRDefault="00AE2E4C" w:rsidP="00AE2E4C">
      <w:pPr>
        <w:autoSpaceDE w:val="0"/>
        <w:autoSpaceDN w:val="0"/>
        <w:adjustRightInd w:val="0"/>
        <w:rPr>
          <w:noProof/>
          <w:szCs w:val="22"/>
          <w:lang w:val="mt-MT"/>
        </w:rPr>
      </w:pPr>
    </w:p>
    <w:p w14:paraId="54D323F4" w14:textId="3DB394F0" w:rsidR="00AE2E4C" w:rsidRPr="00E534DB" w:rsidRDefault="00AE2E4C" w:rsidP="00AE2E4C">
      <w:pPr>
        <w:widowControl w:val="0"/>
        <w:rPr>
          <w:noProof/>
          <w:szCs w:val="22"/>
          <w:u w:val="single"/>
          <w:lang w:val="mt-MT"/>
        </w:rPr>
      </w:pPr>
      <w:r w:rsidRPr="00E534DB">
        <w:rPr>
          <w:noProof/>
          <w:szCs w:val="22"/>
          <w:u w:val="single"/>
          <w:lang w:val="mt-MT"/>
        </w:rPr>
        <w:t xml:space="preserve">Xelevia </w:t>
      </w:r>
      <w:r w:rsidRPr="00E534DB">
        <w:rPr>
          <w:rFonts w:eastAsia="Times New Roman"/>
          <w:noProof/>
          <w:szCs w:val="22"/>
          <w:u w:val="single"/>
          <w:lang w:val="mt-MT"/>
        </w:rPr>
        <w:t>100 mg pilloli miksija b’rita</w:t>
      </w:r>
    </w:p>
    <w:p w14:paraId="43172813" w14:textId="5C853A3B" w:rsidR="00AE2E4C" w:rsidRPr="00E534DB" w:rsidRDefault="00AE2E4C" w:rsidP="00AE2E4C">
      <w:pPr>
        <w:autoSpaceDE w:val="0"/>
        <w:autoSpaceDN w:val="0"/>
        <w:adjustRightInd w:val="0"/>
        <w:rPr>
          <w:noProof/>
          <w:szCs w:val="22"/>
          <w:lang w:val="mt-MT"/>
        </w:rPr>
      </w:pPr>
      <w:r w:rsidRPr="00AE2E4C">
        <w:rPr>
          <w:bCs/>
          <w:noProof/>
          <w:szCs w:val="22"/>
          <w:lang w:val="mt-MT"/>
        </w:rPr>
        <w:t xml:space="preserve">Kull pillola fiha sitagliptin phosphate monohydrate, ekwivalenti għal </w:t>
      </w:r>
      <w:r w:rsidRPr="00E534DB">
        <w:rPr>
          <w:bCs/>
          <w:noProof/>
          <w:szCs w:val="22"/>
          <w:lang w:val="mt-MT"/>
        </w:rPr>
        <w:t>100</w:t>
      </w:r>
      <w:r w:rsidRPr="00AE2E4C">
        <w:rPr>
          <w:bCs/>
          <w:noProof/>
          <w:szCs w:val="22"/>
          <w:lang w:val="mt-MT"/>
        </w:rPr>
        <w:t> mg ta’ sitagliptin.</w:t>
      </w:r>
    </w:p>
    <w:p w14:paraId="238DA73C" w14:textId="77777777" w:rsidR="00AE2E4C" w:rsidRPr="00D754E2" w:rsidRDefault="00AE2E4C" w:rsidP="000164F1">
      <w:pPr>
        <w:spacing w:line="240" w:lineRule="auto"/>
        <w:rPr>
          <w:szCs w:val="22"/>
          <w:lang w:val="mt-MT"/>
        </w:rPr>
      </w:pPr>
    </w:p>
    <w:p w14:paraId="4E9B8757" w14:textId="77777777" w:rsidR="00757FD3" w:rsidRPr="00D754E2" w:rsidRDefault="00250765" w:rsidP="000164F1">
      <w:pPr>
        <w:spacing w:line="240" w:lineRule="auto"/>
        <w:rPr>
          <w:szCs w:val="22"/>
          <w:lang w:val="mt-MT"/>
        </w:rPr>
      </w:pPr>
      <w:r w:rsidRPr="00B74503">
        <w:rPr>
          <w:szCs w:val="24"/>
          <w:lang w:val="mt-MT"/>
        </w:rPr>
        <w:t xml:space="preserve">Għal-lista </w:t>
      </w:r>
      <w:r w:rsidR="00AE690A">
        <w:rPr>
          <w:bCs/>
          <w:noProof/>
          <w:szCs w:val="22"/>
          <w:lang w:val="mt-MT"/>
        </w:rPr>
        <w:t>sħiħa</w:t>
      </w:r>
      <w:r w:rsidRPr="00B74503">
        <w:rPr>
          <w:szCs w:val="24"/>
          <w:lang w:val="mt-MT"/>
        </w:rPr>
        <w:t xml:space="preserve"> ta’ eċċipjenti, ara sezzjoni</w:t>
      </w:r>
      <w:r w:rsidR="00963E28" w:rsidRPr="00B74503">
        <w:rPr>
          <w:szCs w:val="24"/>
          <w:lang w:val="mt-MT"/>
        </w:rPr>
        <w:t> </w:t>
      </w:r>
      <w:r w:rsidRPr="00B74503">
        <w:rPr>
          <w:szCs w:val="24"/>
          <w:lang w:val="mt-MT"/>
        </w:rPr>
        <w:t>6.1</w:t>
      </w:r>
      <w:r w:rsidRPr="00D754E2">
        <w:rPr>
          <w:szCs w:val="22"/>
          <w:lang w:val="mt-MT"/>
        </w:rPr>
        <w:t>.</w:t>
      </w:r>
    </w:p>
    <w:p w14:paraId="3FA3FDE1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114F8273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324C23DC" w14:textId="77777777" w:rsidR="00757FD3" w:rsidRPr="00D754E2" w:rsidRDefault="00757FD3" w:rsidP="000164F1">
      <w:pPr>
        <w:keepNext/>
        <w:spacing w:line="240" w:lineRule="auto"/>
        <w:ind w:left="567" w:hanging="567"/>
        <w:rPr>
          <w:caps/>
          <w:szCs w:val="22"/>
          <w:lang w:val="mt-MT"/>
        </w:rPr>
      </w:pPr>
      <w:r w:rsidRPr="00D754E2">
        <w:rPr>
          <w:b/>
          <w:szCs w:val="22"/>
          <w:lang w:val="mt-MT"/>
        </w:rPr>
        <w:t>3.</w:t>
      </w:r>
      <w:r w:rsidRPr="00D754E2">
        <w:rPr>
          <w:b/>
          <w:szCs w:val="22"/>
          <w:lang w:val="mt-MT"/>
        </w:rPr>
        <w:tab/>
      </w:r>
      <w:r w:rsidRPr="00D754E2">
        <w:rPr>
          <w:b/>
          <w:caps/>
          <w:szCs w:val="22"/>
          <w:lang w:val="mt-MT"/>
        </w:rPr>
        <w:t>GĦAMLA FARMAĊEWTIKA</w:t>
      </w:r>
    </w:p>
    <w:p w14:paraId="2E087D99" w14:textId="77777777" w:rsidR="00757FD3" w:rsidRPr="00D754E2" w:rsidRDefault="00757FD3" w:rsidP="000164F1">
      <w:pPr>
        <w:keepNext/>
        <w:spacing w:line="240" w:lineRule="auto"/>
        <w:rPr>
          <w:szCs w:val="22"/>
          <w:lang w:val="mt-MT"/>
        </w:rPr>
      </w:pPr>
    </w:p>
    <w:p w14:paraId="16C725C9" w14:textId="77777777" w:rsidR="00757FD3" w:rsidRPr="00D754E2" w:rsidRDefault="00757FD3" w:rsidP="000164F1">
      <w:pPr>
        <w:spacing w:line="240" w:lineRule="auto"/>
        <w:rPr>
          <w:noProof/>
          <w:szCs w:val="22"/>
          <w:lang w:val="mt-MT"/>
        </w:rPr>
      </w:pPr>
      <w:r w:rsidRPr="00D754E2">
        <w:rPr>
          <w:noProof/>
          <w:szCs w:val="22"/>
          <w:lang w:val="mt-MT"/>
        </w:rPr>
        <w:t>Pillola miksija b’rita (pillola)</w:t>
      </w:r>
      <w:r w:rsidR="00250765" w:rsidRPr="00D754E2">
        <w:rPr>
          <w:noProof/>
          <w:szCs w:val="22"/>
          <w:lang w:val="mt-MT"/>
        </w:rPr>
        <w:t>.</w:t>
      </w:r>
    </w:p>
    <w:p w14:paraId="71014345" w14:textId="77777777" w:rsidR="00757FD3" w:rsidRPr="00D754E2" w:rsidRDefault="00757FD3" w:rsidP="000164F1">
      <w:pPr>
        <w:spacing w:line="240" w:lineRule="auto"/>
        <w:rPr>
          <w:noProof/>
          <w:szCs w:val="22"/>
          <w:lang w:val="mt-MT"/>
        </w:rPr>
      </w:pPr>
    </w:p>
    <w:p w14:paraId="0DE324FD" w14:textId="77777777" w:rsidR="00231423" w:rsidRPr="00DA77E5" w:rsidRDefault="00231423" w:rsidP="00231423">
      <w:pPr>
        <w:widowControl w:val="0"/>
        <w:tabs>
          <w:tab w:val="clear" w:pos="567"/>
        </w:tabs>
        <w:spacing w:line="240" w:lineRule="auto"/>
        <w:rPr>
          <w:rFonts w:eastAsia="Times New Roman"/>
          <w:noProof/>
          <w:szCs w:val="22"/>
          <w:u w:val="single"/>
          <w:lang w:val="mt-MT"/>
        </w:rPr>
      </w:pPr>
      <w:bookmarkStart w:id="1" w:name="_Hlk71438003"/>
      <w:r w:rsidRPr="00DA77E5">
        <w:rPr>
          <w:rFonts w:eastAsia="Times New Roman"/>
          <w:noProof/>
          <w:szCs w:val="22"/>
          <w:u w:val="single"/>
          <w:lang w:val="mt-MT"/>
        </w:rPr>
        <w:t xml:space="preserve">Xelevia </w:t>
      </w:r>
      <w:bookmarkEnd w:id="1"/>
      <w:r w:rsidRPr="00DA77E5">
        <w:rPr>
          <w:rFonts w:eastAsia="Times New Roman"/>
          <w:noProof/>
          <w:szCs w:val="22"/>
          <w:u w:val="single"/>
          <w:lang w:val="mt-MT"/>
        </w:rPr>
        <w:t xml:space="preserve">25 mg </w:t>
      </w:r>
      <w:r w:rsidRPr="00A21EEC">
        <w:rPr>
          <w:noProof/>
          <w:szCs w:val="22"/>
          <w:u w:val="single"/>
          <w:lang w:val="mt-MT"/>
        </w:rPr>
        <w:t>pilloli miksija b’rita</w:t>
      </w:r>
    </w:p>
    <w:p w14:paraId="587E9132" w14:textId="3A6D002E" w:rsidR="00757FD3" w:rsidRPr="00D754E2" w:rsidRDefault="00757FD3" w:rsidP="000164F1">
      <w:pPr>
        <w:spacing w:line="240" w:lineRule="auto"/>
        <w:rPr>
          <w:noProof/>
          <w:szCs w:val="22"/>
          <w:lang w:val="mt-MT"/>
        </w:rPr>
      </w:pPr>
      <w:r w:rsidRPr="00D754E2">
        <w:rPr>
          <w:noProof/>
          <w:szCs w:val="22"/>
          <w:lang w:val="mt-MT"/>
        </w:rPr>
        <w:t>Pillola tonda</w:t>
      </w:r>
      <w:r w:rsidR="00231423" w:rsidRPr="00DA77E5">
        <w:rPr>
          <w:noProof/>
          <w:szCs w:val="22"/>
          <w:lang w:val="mt-MT"/>
        </w:rPr>
        <w:t xml:space="preserve">, </w:t>
      </w:r>
      <w:r w:rsidRPr="00D754E2">
        <w:rPr>
          <w:noProof/>
          <w:szCs w:val="22"/>
          <w:lang w:val="mt-MT"/>
        </w:rPr>
        <w:t>roża miksija b’rita b</w:t>
      </w:r>
      <w:r w:rsidR="00767FDE" w:rsidRPr="00DA77E5">
        <w:rPr>
          <w:noProof/>
          <w:szCs w:val="22"/>
          <w:lang w:val="mt-MT"/>
        </w:rPr>
        <w:t>’</w:t>
      </w:r>
      <w:r w:rsidRPr="00D754E2">
        <w:rPr>
          <w:noProof/>
          <w:szCs w:val="22"/>
          <w:lang w:val="mt-MT"/>
        </w:rPr>
        <w:t>“221” fuq naħa waħda.</w:t>
      </w:r>
    </w:p>
    <w:p w14:paraId="0A9510FF" w14:textId="77777777" w:rsidR="00757FD3" w:rsidRPr="00D754E2" w:rsidRDefault="00757FD3" w:rsidP="000164F1">
      <w:pPr>
        <w:spacing w:line="240" w:lineRule="auto"/>
        <w:rPr>
          <w:noProof/>
          <w:szCs w:val="22"/>
          <w:lang w:val="mt-MT"/>
        </w:rPr>
      </w:pPr>
    </w:p>
    <w:p w14:paraId="7CF7E964" w14:textId="44FFCD67" w:rsidR="00231423" w:rsidRPr="001424D6" w:rsidRDefault="00231423" w:rsidP="00231423">
      <w:pPr>
        <w:pStyle w:val="EMEAEnBodyText"/>
        <w:tabs>
          <w:tab w:val="left" w:pos="567"/>
        </w:tabs>
        <w:autoSpaceDE w:val="0"/>
        <w:autoSpaceDN w:val="0"/>
        <w:adjustRightInd w:val="0"/>
        <w:spacing w:before="0" w:after="0"/>
        <w:jc w:val="left"/>
        <w:rPr>
          <w:bCs/>
          <w:noProof/>
          <w:szCs w:val="22"/>
          <w:u w:val="single"/>
          <w:lang w:val="mt-MT"/>
        </w:rPr>
      </w:pPr>
      <w:r w:rsidRPr="00DA77E5">
        <w:rPr>
          <w:rFonts w:eastAsia="Times New Roman"/>
          <w:noProof/>
          <w:szCs w:val="22"/>
          <w:u w:val="single"/>
          <w:lang w:val="mt-MT"/>
        </w:rPr>
        <w:t>Xelevia</w:t>
      </w:r>
      <w:r w:rsidRPr="001424D6">
        <w:rPr>
          <w:noProof/>
          <w:szCs w:val="22"/>
          <w:u w:val="single"/>
          <w:lang w:val="mt-MT"/>
        </w:rPr>
        <w:t xml:space="preserve"> </w:t>
      </w:r>
      <w:r w:rsidRPr="00DA77E5">
        <w:rPr>
          <w:noProof/>
          <w:szCs w:val="22"/>
          <w:u w:val="single"/>
          <w:lang w:val="mt-MT"/>
        </w:rPr>
        <w:t>50</w:t>
      </w:r>
      <w:r w:rsidRPr="001424D6">
        <w:rPr>
          <w:noProof/>
          <w:szCs w:val="22"/>
          <w:u w:val="single"/>
          <w:lang w:val="mt-MT"/>
        </w:rPr>
        <w:t> mg pilloli miksija b’rita</w:t>
      </w:r>
      <w:r w:rsidRPr="001424D6">
        <w:rPr>
          <w:bCs/>
          <w:noProof/>
          <w:szCs w:val="22"/>
          <w:u w:val="single"/>
          <w:lang w:val="mt-MT"/>
        </w:rPr>
        <w:t xml:space="preserve"> </w:t>
      </w:r>
    </w:p>
    <w:p w14:paraId="4DC18B0D" w14:textId="1CF1F9CA" w:rsidR="00231423" w:rsidRPr="004752F0" w:rsidRDefault="00231423" w:rsidP="00231423">
      <w:pPr>
        <w:spacing w:line="240" w:lineRule="auto"/>
        <w:rPr>
          <w:szCs w:val="22"/>
          <w:lang w:val="mt-MT"/>
        </w:rPr>
      </w:pPr>
      <w:r w:rsidRPr="004752F0">
        <w:rPr>
          <w:szCs w:val="22"/>
          <w:lang w:val="mt-MT"/>
        </w:rPr>
        <w:t>Pillola tonda</w:t>
      </w:r>
      <w:r w:rsidRPr="00DA77E5">
        <w:rPr>
          <w:szCs w:val="22"/>
          <w:lang w:val="mt-MT"/>
        </w:rPr>
        <w:t>,</w:t>
      </w:r>
      <w:r w:rsidRPr="004752F0">
        <w:rPr>
          <w:szCs w:val="22"/>
          <w:lang w:val="mt-MT"/>
        </w:rPr>
        <w:t xml:space="preserve"> </w:t>
      </w:r>
      <w:r w:rsidRPr="00A21EEC">
        <w:rPr>
          <w:i/>
          <w:iCs/>
          <w:szCs w:val="22"/>
          <w:lang w:val="mt-MT"/>
        </w:rPr>
        <w:t>beige</w:t>
      </w:r>
      <w:r w:rsidRPr="004752F0">
        <w:rPr>
          <w:szCs w:val="22"/>
          <w:lang w:val="mt-MT"/>
        </w:rPr>
        <w:t xml:space="preserve"> ċar miksija b’rita b</w:t>
      </w:r>
      <w:r w:rsidRPr="00DA77E5">
        <w:rPr>
          <w:szCs w:val="22"/>
          <w:lang w:val="mt-MT"/>
        </w:rPr>
        <w:t>’</w:t>
      </w:r>
      <w:r w:rsidRPr="004752F0">
        <w:rPr>
          <w:szCs w:val="22"/>
          <w:lang w:val="mt-MT"/>
        </w:rPr>
        <w:t>“112” fuq naħa waħda.</w:t>
      </w:r>
    </w:p>
    <w:p w14:paraId="150056F4" w14:textId="77777777" w:rsidR="00231423" w:rsidRDefault="00231423" w:rsidP="00231423">
      <w:pPr>
        <w:spacing w:line="240" w:lineRule="auto"/>
        <w:rPr>
          <w:szCs w:val="22"/>
          <w:lang w:val="mt-MT"/>
        </w:rPr>
      </w:pPr>
    </w:p>
    <w:p w14:paraId="49149154" w14:textId="22DF9E94" w:rsidR="00231423" w:rsidRPr="001424D6" w:rsidRDefault="00231423" w:rsidP="00231423">
      <w:pPr>
        <w:pStyle w:val="EMEAEnBodyText"/>
        <w:tabs>
          <w:tab w:val="left" w:pos="567"/>
        </w:tabs>
        <w:autoSpaceDE w:val="0"/>
        <w:autoSpaceDN w:val="0"/>
        <w:adjustRightInd w:val="0"/>
        <w:spacing w:before="0" w:after="0"/>
        <w:jc w:val="left"/>
        <w:rPr>
          <w:bCs/>
          <w:noProof/>
          <w:szCs w:val="22"/>
          <w:u w:val="single"/>
          <w:lang w:val="mt-MT"/>
        </w:rPr>
      </w:pPr>
      <w:r w:rsidRPr="00DA77E5">
        <w:rPr>
          <w:rFonts w:eastAsia="Times New Roman"/>
          <w:noProof/>
          <w:szCs w:val="22"/>
          <w:u w:val="single"/>
          <w:lang w:val="mt-MT"/>
        </w:rPr>
        <w:t>Xelevia</w:t>
      </w:r>
      <w:r w:rsidRPr="001424D6">
        <w:rPr>
          <w:noProof/>
          <w:szCs w:val="22"/>
          <w:u w:val="single"/>
          <w:lang w:val="mt-MT"/>
        </w:rPr>
        <w:t xml:space="preserve"> </w:t>
      </w:r>
      <w:r w:rsidRPr="00DA77E5">
        <w:rPr>
          <w:noProof/>
          <w:szCs w:val="22"/>
          <w:u w:val="single"/>
          <w:lang w:val="mt-MT"/>
        </w:rPr>
        <w:t>100</w:t>
      </w:r>
      <w:r w:rsidRPr="001424D6">
        <w:rPr>
          <w:noProof/>
          <w:szCs w:val="22"/>
          <w:u w:val="single"/>
          <w:lang w:val="mt-MT"/>
        </w:rPr>
        <w:t> mg pilloli miksija b’rita</w:t>
      </w:r>
      <w:r w:rsidRPr="001424D6">
        <w:rPr>
          <w:bCs/>
          <w:noProof/>
          <w:szCs w:val="22"/>
          <w:u w:val="single"/>
          <w:lang w:val="mt-MT"/>
        </w:rPr>
        <w:t xml:space="preserve"> </w:t>
      </w:r>
    </w:p>
    <w:p w14:paraId="35181051" w14:textId="02ACB2CA" w:rsidR="00231423" w:rsidRPr="004752F0" w:rsidRDefault="00231423" w:rsidP="00231423">
      <w:pPr>
        <w:spacing w:line="240" w:lineRule="auto"/>
        <w:rPr>
          <w:szCs w:val="22"/>
          <w:lang w:val="mt-MT"/>
        </w:rPr>
      </w:pPr>
      <w:r w:rsidRPr="004752F0">
        <w:rPr>
          <w:szCs w:val="22"/>
          <w:lang w:val="mt-MT"/>
        </w:rPr>
        <w:t>Pillola tonda</w:t>
      </w:r>
      <w:r w:rsidRPr="00DA77E5">
        <w:rPr>
          <w:szCs w:val="22"/>
          <w:lang w:val="mt-MT"/>
        </w:rPr>
        <w:t xml:space="preserve">, </w:t>
      </w:r>
      <w:r w:rsidRPr="00A21EEC">
        <w:rPr>
          <w:i/>
          <w:iCs/>
          <w:szCs w:val="22"/>
          <w:lang w:val="mt-MT"/>
        </w:rPr>
        <w:t>beige</w:t>
      </w:r>
      <w:r w:rsidRPr="004752F0">
        <w:rPr>
          <w:szCs w:val="22"/>
          <w:lang w:val="mt-MT"/>
        </w:rPr>
        <w:t xml:space="preserve"> miksija b’rita b</w:t>
      </w:r>
      <w:r w:rsidR="00767FDE" w:rsidRPr="00DA77E5">
        <w:rPr>
          <w:szCs w:val="22"/>
          <w:lang w:val="mt-MT"/>
        </w:rPr>
        <w:t>’</w:t>
      </w:r>
      <w:r w:rsidRPr="004752F0">
        <w:rPr>
          <w:szCs w:val="22"/>
          <w:lang w:val="mt-MT"/>
        </w:rPr>
        <w:t>“227” fuq naħa waħda.</w:t>
      </w:r>
    </w:p>
    <w:p w14:paraId="13B9B459" w14:textId="0A0878E0" w:rsidR="00757FD3" w:rsidRDefault="00757FD3" w:rsidP="000164F1">
      <w:pPr>
        <w:spacing w:line="240" w:lineRule="auto"/>
        <w:rPr>
          <w:szCs w:val="22"/>
          <w:lang w:val="mt-MT"/>
        </w:rPr>
      </w:pPr>
    </w:p>
    <w:p w14:paraId="0211EF96" w14:textId="77777777" w:rsidR="00231423" w:rsidRPr="00D754E2" w:rsidRDefault="00231423" w:rsidP="000164F1">
      <w:pPr>
        <w:spacing w:line="240" w:lineRule="auto"/>
        <w:rPr>
          <w:szCs w:val="22"/>
          <w:lang w:val="mt-MT"/>
        </w:rPr>
      </w:pPr>
    </w:p>
    <w:p w14:paraId="5648662A" w14:textId="77777777" w:rsidR="00757FD3" w:rsidRPr="00D754E2" w:rsidRDefault="00757FD3" w:rsidP="000164F1">
      <w:pPr>
        <w:keepNext/>
        <w:spacing w:line="240" w:lineRule="auto"/>
        <w:ind w:left="567" w:hanging="567"/>
        <w:rPr>
          <w:caps/>
          <w:szCs w:val="22"/>
          <w:lang w:val="mt-MT"/>
        </w:rPr>
      </w:pPr>
      <w:r w:rsidRPr="00D754E2">
        <w:rPr>
          <w:b/>
          <w:caps/>
          <w:szCs w:val="22"/>
          <w:lang w:val="mt-MT"/>
        </w:rPr>
        <w:t>4.</w:t>
      </w:r>
      <w:r w:rsidRPr="00D754E2">
        <w:rPr>
          <w:b/>
          <w:caps/>
          <w:szCs w:val="22"/>
          <w:lang w:val="mt-MT"/>
        </w:rPr>
        <w:tab/>
        <w:t>TAGĦRIF KLINIKU</w:t>
      </w:r>
    </w:p>
    <w:bookmarkEnd w:id="0"/>
    <w:p w14:paraId="32843D10" w14:textId="77777777" w:rsidR="00757FD3" w:rsidRPr="00D754E2" w:rsidRDefault="00757FD3" w:rsidP="000164F1">
      <w:pPr>
        <w:keepNext/>
        <w:spacing w:line="240" w:lineRule="auto"/>
        <w:rPr>
          <w:szCs w:val="22"/>
          <w:lang w:val="mt-MT"/>
        </w:rPr>
      </w:pPr>
    </w:p>
    <w:p w14:paraId="1627668E" w14:textId="77777777" w:rsidR="00506119" w:rsidRPr="00D754E2" w:rsidRDefault="00757FD3" w:rsidP="000164F1">
      <w:pPr>
        <w:keepNext/>
        <w:spacing w:line="240" w:lineRule="auto"/>
        <w:ind w:left="567" w:hanging="567"/>
        <w:rPr>
          <w:szCs w:val="22"/>
          <w:lang w:val="mt-MT"/>
        </w:rPr>
      </w:pPr>
      <w:r w:rsidRPr="00D754E2">
        <w:rPr>
          <w:b/>
          <w:szCs w:val="22"/>
          <w:lang w:val="mt-MT"/>
        </w:rPr>
        <w:t>4.1</w:t>
      </w:r>
      <w:r w:rsidRPr="00D754E2">
        <w:rPr>
          <w:b/>
          <w:szCs w:val="22"/>
          <w:lang w:val="mt-MT"/>
        </w:rPr>
        <w:tab/>
      </w:r>
      <w:r w:rsidR="00506119" w:rsidRPr="00D754E2">
        <w:rPr>
          <w:b/>
          <w:szCs w:val="22"/>
          <w:lang w:val="mt-MT"/>
        </w:rPr>
        <w:t>Indikazzjonijiet terapewtiċi</w:t>
      </w:r>
    </w:p>
    <w:p w14:paraId="009623F7" w14:textId="77777777" w:rsidR="00506119" w:rsidRPr="00D754E2" w:rsidRDefault="00506119" w:rsidP="000164F1">
      <w:pPr>
        <w:keepNext/>
        <w:spacing w:line="240" w:lineRule="auto"/>
        <w:rPr>
          <w:szCs w:val="22"/>
          <w:lang w:val="mt-MT"/>
        </w:rPr>
      </w:pPr>
    </w:p>
    <w:p w14:paraId="1AEE6E0F" w14:textId="77777777" w:rsidR="00506119" w:rsidRPr="00513378" w:rsidRDefault="00506119" w:rsidP="000164F1">
      <w:pPr>
        <w:keepNext/>
        <w:spacing w:line="240" w:lineRule="auto"/>
        <w:rPr>
          <w:szCs w:val="22"/>
          <w:lang w:val="mt-MT"/>
        </w:rPr>
      </w:pPr>
      <w:r w:rsidRPr="00513378">
        <w:rPr>
          <w:iCs/>
          <w:szCs w:val="22"/>
          <w:lang w:val="mt-MT"/>
        </w:rPr>
        <w:t>Għal pazjenti</w:t>
      </w:r>
      <w:r w:rsidR="00250765" w:rsidRPr="00513378">
        <w:rPr>
          <w:iCs/>
          <w:szCs w:val="22"/>
          <w:lang w:val="mt-MT"/>
        </w:rPr>
        <w:t xml:space="preserve"> adulti</w:t>
      </w:r>
      <w:r w:rsidR="00963E28" w:rsidRPr="00513378">
        <w:rPr>
          <w:iCs/>
          <w:szCs w:val="22"/>
          <w:lang w:val="mt-MT"/>
        </w:rPr>
        <w:t xml:space="preserve"> bid-dijabete mellitus tat-tip </w:t>
      </w:r>
      <w:r w:rsidRPr="00513378">
        <w:rPr>
          <w:iCs/>
          <w:szCs w:val="22"/>
          <w:lang w:val="mt-MT"/>
        </w:rPr>
        <w:t xml:space="preserve">2, </w:t>
      </w:r>
      <w:r w:rsidR="00B900BF" w:rsidRPr="00513378">
        <w:rPr>
          <w:iCs/>
          <w:szCs w:val="22"/>
          <w:lang w:val="mt-MT"/>
        </w:rPr>
        <w:t>Xelevia</w:t>
      </w:r>
      <w:r w:rsidRPr="00513378">
        <w:rPr>
          <w:iCs/>
          <w:szCs w:val="22"/>
          <w:lang w:val="mt-MT"/>
        </w:rPr>
        <w:t xml:space="preserve"> hija indikata biex ittejjeb il-kontroll glikemiku</w:t>
      </w:r>
      <w:r w:rsidRPr="00513378">
        <w:rPr>
          <w:szCs w:val="22"/>
          <w:lang w:val="mt-MT"/>
        </w:rPr>
        <w:t xml:space="preserve">: </w:t>
      </w:r>
    </w:p>
    <w:p w14:paraId="4800F92F" w14:textId="77777777" w:rsidR="00506119" w:rsidRPr="00D754E2" w:rsidRDefault="00506119" w:rsidP="000164F1">
      <w:pPr>
        <w:keepNext/>
        <w:spacing w:line="240" w:lineRule="auto"/>
        <w:rPr>
          <w:szCs w:val="22"/>
          <w:lang w:val="mt-MT"/>
        </w:rPr>
      </w:pPr>
    </w:p>
    <w:p w14:paraId="68646D35" w14:textId="77777777" w:rsidR="00506119" w:rsidRPr="00505504" w:rsidRDefault="00506119" w:rsidP="000164F1">
      <w:pPr>
        <w:keepNext/>
        <w:spacing w:line="240" w:lineRule="auto"/>
        <w:rPr>
          <w:szCs w:val="22"/>
        </w:rPr>
      </w:pPr>
      <w:r w:rsidRPr="00D754E2">
        <w:rPr>
          <w:szCs w:val="22"/>
          <w:lang w:val="mt-MT"/>
        </w:rPr>
        <w:t>bħala monoterapija</w:t>
      </w:r>
      <w:r w:rsidR="00F22CAE">
        <w:rPr>
          <w:szCs w:val="22"/>
        </w:rPr>
        <w:t>:</w:t>
      </w:r>
    </w:p>
    <w:p w14:paraId="6FBE666A" w14:textId="77777777" w:rsidR="00506119" w:rsidRPr="00D754E2" w:rsidRDefault="00506119" w:rsidP="000164F1">
      <w:pPr>
        <w:spacing w:line="240" w:lineRule="auto"/>
        <w:rPr>
          <w:szCs w:val="22"/>
          <w:lang w:val="mt-MT"/>
        </w:rPr>
      </w:pPr>
    </w:p>
    <w:p w14:paraId="766BDA61" w14:textId="77777777" w:rsidR="00506119" w:rsidRPr="00D754E2" w:rsidRDefault="00925BB8" w:rsidP="000164F1">
      <w:pPr>
        <w:numPr>
          <w:ilvl w:val="0"/>
          <w:numId w:val="25"/>
        </w:numPr>
        <w:tabs>
          <w:tab w:val="clear" w:pos="567"/>
        </w:tabs>
        <w:spacing w:line="240" w:lineRule="auto"/>
        <w:ind w:left="567" w:hanging="567"/>
        <w:rPr>
          <w:szCs w:val="22"/>
          <w:lang w:val="mt-MT"/>
        </w:rPr>
      </w:pPr>
      <w:r w:rsidRPr="00D754E2">
        <w:rPr>
          <w:szCs w:val="22"/>
          <w:lang w:val="mt-MT"/>
        </w:rPr>
        <w:t>f</w:t>
      </w:r>
      <w:r w:rsidR="00506119" w:rsidRPr="00D754E2">
        <w:rPr>
          <w:szCs w:val="22"/>
          <w:lang w:val="mt-MT"/>
        </w:rPr>
        <w:t xml:space="preserve">’pazjenti kkontrollati b’mod mhux adegwat b’dieta u b’eżerċizzju </w:t>
      </w:r>
      <w:r w:rsidRPr="00D754E2">
        <w:rPr>
          <w:szCs w:val="22"/>
          <w:lang w:val="mt-MT"/>
        </w:rPr>
        <w:t xml:space="preserve">biss u </w:t>
      </w:r>
      <w:r w:rsidR="00506119" w:rsidRPr="00D754E2">
        <w:rPr>
          <w:szCs w:val="22"/>
          <w:lang w:val="mt-MT"/>
        </w:rPr>
        <w:t>li għalihom, metaformin mhuwiex adegwat minħabba kontraindikazzjonijiet jew intolleranza.</w:t>
      </w:r>
    </w:p>
    <w:p w14:paraId="22A5AE68" w14:textId="77777777" w:rsidR="00506119" w:rsidRPr="00D754E2" w:rsidRDefault="00506119" w:rsidP="000164F1">
      <w:pPr>
        <w:keepNext/>
        <w:spacing w:line="240" w:lineRule="auto"/>
        <w:rPr>
          <w:lang w:val="mt-MT"/>
        </w:rPr>
      </w:pPr>
    </w:p>
    <w:p w14:paraId="4920864D" w14:textId="3A1CE126" w:rsidR="00506119" w:rsidRPr="00D754E2" w:rsidRDefault="00506119" w:rsidP="000164F1">
      <w:pPr>
        <w:keepNext/>
        <w:spacing w:line="240" w:lineRule="auto"/>
        <w:rPr>
          <w:lang w:val="mt-MT"/>
        </w:rPr>
      </w:pPr>
      <w:bookmarkStart w:id="2" w:name="OLE_LINK5"/>
      <w:bookmarkStart w:id="3" w:name="OLE_LINK6"/>
      <w:r w:rsidRPr="00D754E2">
        <w:rPr>
          <w:lang w:val="mt-MT"/>
        </w:rPr>
        <w:t>bħala terapija orali doppja f’kombinazzjoni ma’</w:t>
      </w:r>
      <w:r w:rsidR="00F22CAE" w:rsidRPr="00E534DB">
        <w:rPr>
          <w:lang w:val="mt-MT"/>
        </w:rPr>
        <w:t>:</w:t>
      </w:r>
    </w:p>
    <w:bookmarkEnd w:id="2"/>
    <w:bookmarkEnd w:id="3"/>
    <w:p w14:paraId="7FCD0C7D" w14:textId="77777777" w:rsidR="00506119" w:rsidRPr="00D754E2" w:rsidRDefault="00506119" w:rsidP="000164F1">
      <w:pPr>
        <w:keepNext/>
        <w:spacing w:line="240" w:lineRule="auto"/>
        <w:rPr>
          <w:lang w:val="mt-MT"/>
        </w:rPr>
      </w:pPr>
    </w:p>
    <w:p w14:paraId="7865136A" w14:textId="77777777" w:rsidR="00506119" w:rsidRPr="00D754E2" w:rsidRDefault="00506119" w:rsidP="000164F1">
      <w:pPr>
        <w:numPr>
          <w:ilvl w:val="0"/>
          <w:numId w:val="10"/>
        </w:numPr>
        <w:tabs>
          <w:tab w:val="clear" w:pos="360"/>
          <w:tab w:val="clear" w:pos="567"/>
        </w:tabs>
        <w:spacing w:line="240" w:lineRule="auto"/>
        <w:ind w:left="567" w:hanging="567"/>
        <w:rPr>
          <w:szCs w:val="22"/>
          <w:lang w:val="mt-MT"/>
        </w:rPr>
      </w:pPr>
      <w:r w:rsidRPr="00D754E2">
        <w:rPr>
          <w:szCs w:val="22"/>
          <w:lang w:val="mt-MT"/>
        </w:rPr>
        <w:t xml:space="preserve">metformin meta d-dieta u l-eżerċizzju, flimkien ma’ metformin waħedhom ma jipprovdux kontroll gliċemiku adegwat. </w:t>
      </w:r>
    </w:p>
    <w:p w14:paraId="58A6BB06" w14:textId="77777777" w:rsidR="00506119" w:rsidRPr="00D754E2" w:rsidRDefault="00506119" w:rsidP="000164F1">
      <w:pPr>
        <w:spacing w:line="240" w:lineRule="auto"/>
        <w:rPr>
          <w:szCs w:val="22"/>
          <w:lang w:val="mt-MT"/>
        </w:rPr>
      </w:pPr>
    </w:p>
    <w:p w14:paraId="0F61B637" w14:textId="77777777" w:rsidR="00506119" w:rsidRPr="00D754E2" w:rsidRDefault="00506119" w:rsidP="000164F1">
      <w:pPr>
        <w:numPr>
          <w:ilvl w:val="0"/>
          <w:numId w:val="10"/>
        </w:numPr>
        <w:tabs>
          <w:tab w:val="clear" w:pos="360"/>
          <w:tab w:val="clear" w:pos="567"/>
        </w:tabs>
        <w:spacing w:line="240" w:lineRule="auto"/>
        <w:ind w:left="567" w:hanging="567"/>
        <w:rPr>
          <w:szCs w:val="22"/>
          <w:lang w:val="mt-MT"/>
        </w:rPr>
      </w:pPr>
      <w:r w:rsidRPr="00D754E2">
        <w:rPr>
          <w:szCs w:val="22"/>
          <w:lang w:val="mt-MT"/>
        </w:rPr>
        <w:t xml:space="preserve">sulphonylurea meta d-dieta u l-eżerċizzju flimkien ma’ doża massima tollerata ta’ sulphonylurea waħedhom ma jipprovdux kontroll gliċemiku adegwat u meta </w:t>
      </w:r>
      <w:r w:rsidRPr="00D754E2">
        <w:rPr>
          <w:lang w:val="mt-MT"/>
        </w:rPr>
        <w:t>metformin ma jkunx adegwat minħabba kontraindikazzjonijiet jew intolleranza</w:t>
      </w:r>
      <w:r w:rsidRPr="00D754E2">
        <w:rPr>
          <w:szCs w:val="22"/>
          <w:lang w:val="mt-MT"/>
        </w:rPr>
        <w:t>.</w:t>
      </w:r>
    </w:p>
    <w:p w14:paraId="32981813" w14:textId="77777777" w:rsidR="00506119" w:rsidRPr="00D754E2" w:rsidRDefault="00506119" w:rsidP="000164F1">
      <w:pPr>
        <w:tabs>
          <w:tab w:val="clear" w:pos="567"/>
        </w:tabs>
        <w:spacing w:line="240" w:lineRule="auto"/>
        <w:rPr>
          <w:lang w:val="mt-MT"/>
        </w:rPr>
      </w:pPr>
    </w:p>
    <w:p w14:paraId="0FE05E4E" w14:textId="77777777" w:rsidR="00506119" w:rsidRPr="00D754E2" w:rsidRDefault="00506119" w:rsidP="000164F1">
      <w:pPr>
        <w:numPr>
          <w:ilvl w:val="0"/>
          <w:numId w:val="25"/>
        </w:numPr>
        <w:tabs>
          <w:tab w:val="clear" w:pos="567"/>
        </w:tabs>
        <w:spacing w:line="240" w:lineRule="auto"/>
        <w:ind w:left="567" w:hanging="567"/>
        <w:rPr>
          <w:lang w:val="mt-MT"/>
        </w:rPr>
      </w:pPr>
      <w:bookmarkStart w:id="4" w:name="OLE_LINK26"/>
      <w:r w:rsidRPr="00D754E2">
        <w:rPr>
          <w:szCs w:val="22"/>
          <w:lang w:val="mt-MT"/>
        </w:rPr>
        <w:lastRenderedPageBreak/>
        <w:t xml:space="preserve">agonist </w:t>
      </w:r>
      <w:r w:rsidR="004E1728" w:rsidRPr="00D754E2">
        <w:rPr>
          <w:szCs w:val="22"/>
          <w:lang w:val="mt-MT"/>
        </w:rPr>
        <w:t xml:space="preserve">ta’ </w:t>
      </w:r>
      <w:r w:rsidR="004306CA" w:rsidRPr="00D754E2">
        <w:rPr>
          <w:szCs w:val="22"/>
          <w:lang w:val="mt-MT"/>
        </w:rPr>
        <w:t>peroxisome proliferator</w:t>
      </w:r>
      <w:r w:rsidR="001D45FB">
        <w:rPr>
          <w:szCs w:val="22"/>
          <w:lang w:val="mt-MT"/>
        </w:rPr>
        <w:noBreakHyphen/>
      </w:r>
      <w:r w:rsidR="004306CA" w:rsidRPr="00D754E2">
        <w:rPr>
          <w:szCs w:val="22"/>
          <w:lang w:val="mt-MT"/>
        </w:rPr>
        <w:t>activated receptor gamma (PPAR</w:t>
      </w:r>
      <w:r w:rsidR="004306CA" w:rsidRPr="00D754E2">
        <w:rPr>
          <w:szCs w:val="22"/>
          <w:lang w:val="mt-MT"/>
        </w:rPr>
        <w:sym w:font="Symbol" w:char="F067"/>
      </w:r>
      <w:r w:rsidR="004306CA" w:rsidRPr="00D754E2">
        <w:rPr>
          <w:szCs w:val="22"/>
          <w:lang w:val="mt-MT"/>
        </w:rPr>
        <w:t>)</w:t>
      </w:r>
      <w:r w:rsidRPr="00D754E2">
        <w:rPr>
          <w:szCs w:val="22"/>
          <w:lang w:val="mt-MT"/>
        </w:rPr>
        <w:t xml:space="preserve"> (jiġifieri thiazolidinedione) meta l-użu ta’ agonist </w:t>
      </w:r>
      <w:r w:rsidR="004E1728" w:rsidRPr="00D754E2">
        <w:rPr>
          <w:szCs w:val="22"/>
          <w:lang w:val="mt-MT"/>
        </w:rPr>
        <w:t xml:space="preserve">ta’ </w:t>
      </w:r>
      <w:r w:rsidRPr="00D754E2">
        <w:rPr>
          <w:szCs w:val="22"/>
          <w:lang w:val="mt-MT"/>
        </w:rPr>
        <w:t>PPAR</w:t>
      </w:r>
      <w:r w:rsidRPr="00D754E2">
        <w:rPr>
          <w:szCs w:val="22"/>
          <w:lang w:val="mt-MT"/>
        </w:rPr>
        <w:sym w:font="Symbol" w:char="F067"/>
      </w:r>
      <w:r w:rsidRPr="00D754E2">
        <w:rPr>
          <w:szCs w:val="22"/>
          <w:lang w:val="mt-MT"/>
        </w:rPr>
        <w:t xml:space="preserve"> </w:t>
      </w:r>
      <w:r w:rsidR="00950AC0" w:rsidRPr="00D754E2">
        <w:rPr>
          <w:szCs w:val="22"/>
          <w:lang w:val="mt-MT"/>
        </w:rPr>
        <w:t xml:space="preserve">huwa </w:t>
      </w:r>
      <w:r w:rsidRPr="00D754E2">
        <w:rPr>
          <w:szCs w:val="22"/>
          <w:lang w:val="mt-MT"/>
        </w:rPr>
        <w:t>xieraq u meta d-dieta u l-eżerċizzju flimkien mal-agonist</w:t>
      </w:r>
      <w:r w:rsidR="004E1728" w:rsidRPr="00D754E2">
        <w:rPr>
          <w:szCs w:val="22"/>
          <w:lang w:val="mt-MT"/>
        </w:rPr>
        <w:t xml:space="preserve"> t</w:t>
      </w:r>
      <w:r w:rsidRPr="00D754E2">
        <w:rPr>
          <w:szCs w:val="22"/>
          <w:lang w:val="mt-MT"/>
        </w:rPr>
        <w:t>a</w:t>
      </w:r>
      <w:r w:rsidR="004E1728" w:rsidRPr="00D754E2">
        <w:rPr>
          <w:szCs w:val="22"/>
          <w:lang w:val="mt-MT"/>
        </w:rPr>
        <w:t>’</w:t>
      </w:r>
      <w:r w:rsidRPr="00D754E2">
        <w:rPr>
          <w:szCs w:val="22"/>
          <w:lang w:val="mt-MT"/>
        </w:rPr>
        <w:t xml:space="preserve"> PPAR</w:t>
      </w:r>
      <w:r w:rsidRPr="00D754E2">
        <w:rPr>
          <w:szCs w:val="22"/>
          <w:lang w:val="mt-MT"/>
        </w:rPr>
        <w:sym w:font="Symbol" w:char="F067"/>
      </w:r>
      <w:r w:rsidRPr="00D754E2">
        <w:rPr>
          <w:szCs w:val="22"/>
          <w:lang w:val="mt-MT"/>
        </w:rPr>
        <w:t xml:space="preserve"> waħ</w:t>
      </w:r>
      <w:r w:rsidR="00950AC0" w:rsidRPr="00D754E2">
        <w:rPr>
          <w:szCs w:val="22"/>
          <w:lang w:val="mt-MT"/>
        </w:rPr>
        <w:t>edhom</w:t>
      </w:r>
      <w:r w:rsidRPr="00D754E2">
        <w:rPr>
          <w:szCs w:val="22"/>
          <w:lang w:val="mt-MT"/>
        </w:rPr>
        <w:t xml:space="preserve"> ma jippro</w:t>
      </w:r>
      <w:r w:rsidR="0007438B" w:rsidRPr="00D754E2">
        <w:rPr>
          <w:szCs w:val="22"/>
          <w:lang w:val="mt-MT"/>
        </w:rPr>
        <w:t>v</w:t>
      </w:r>
      <w:r w:rsidRPr="00D754E2">
        <w:rPr>
          <w:szCs w:val="22"/>
          <w:lang w:val="mt-MT"/>
        </w:rPr>
        <w:t>d</w:t>
      </w:r>
      <w:r w:rsidR="004E1728" w:rsidRPr="00D754E2">
        <w:rPr>
          <w:szCs w:val="22"/>
          <w:lang w:val="mt-MT"/>
        </w:rPr>
        <w:t>u</w:t>
      </w:r>
      <w:r w:rsidRPr="00D754E2">
        <w:rPr>
          <w:szCs w:val="22"/>
          <w:lang w:val="mt-MT"/>
        </w:rPr>
        <w:t>x kontroll glikemiku adegwat.</w:t>
      </w:r>
    </w:p>
    <w:bookmarkEnd w:id="4"/>
    <w:p w14:paraId="2D8EA22A" w14:textId="77777777" w:rsidR="00506119" w:rsidRPr="00D754E2" w:rsidRDefault="00506119" w:rsidP="000164F1">
      <w:pPr>
        <w:tabs>
          <w:tab w:val="clear" w:pos="567"/>
        </w:tabs>
        <w:spacing w:line="240" w:lineRule="auto"/>
        <w:rPr>
          <w:lang w:val="mt-MT"/>
        </w:rPr>
      </w:pPr>
    </w:p>
    <w:p w14:paraId="53EFF834" w14:textId="77777777" w:rsidR="00506119" w:rsidRPr="00E534DB" w:rsidRDefault="00506119" w:rsidP="000164F1">
      <w:pPr>
        <w:tabs>
          <w:tab w:val="clear" w:pos="567"/>
        </w:tabs>
        <w:spacing w:line="240" w:lineRule="auto"/>
        <w:rPr>
          <w:szCs w:val="22"/>
          <w:lang w:val="mt-MT"/>
        </w:rPr>
      </w:pPr>
      <w:r w:rsidRPr="00D754E2">
        <w:rPr>
          <w:szCs w:val="22"/>
          <w:lang w:val="mt-MT"/>
        </w:rPr>
        <w:t>bħala terapija orali tripla f’kombinazzjoni ma’</w:t>
      </w:r>
      <w:r w:rsidR="00F22CAE" w:rsidRPr="00E534DB">
        <w:rPr>
          <w:szCs w:val="22"/>
          <w:lang w:val="mt-MT"/>
        </w:rPr>
        <w:t>:</w:t>
      </w:r>
    </w:p>
    <w:p w14:paraId="3811BFA7" w14:textId="77777777" w:rsidR="00506119" w:rsidRPr="00D754E2" w:rsidRDefault="00506119" w:rsidP="000164F1">
      <w:pPr>
        <w:tabs>
          <w:tab w:val="clear" w:pos="567"/>
        </w:tabs>
        <w:spacing w:line="240" w:lineRule="auto"/>
        <w:rPr>
          <w:szCs w:val="22"/>
          <w:lang w:val="mt-MT"/>
        </w:rPr>
      </w:pPr>
    </w:p>
    <w:p w14:paraId="1BF23E90" w14:textId="77777777" w:rsidR="00506119" w:rsidRPr="00D754E2" w:rsidRDefault="00506119" w:rsidP="000164F1">
      <w:pPr>
        <w:numPr>
          <w:ilvl w:val="0"/>
          <w:numId w:val="10"/>
        </w:numPr>
        <w:tabs>
          <w:tab w:val="clear" w:pos="360"/>
          <w:tab w:val="clear" w:pos="567"/>
        </w:tabs>
        <w:spacing w:line="240" w:lineRule="auto"/>
        <w:ind w:left="567" w:hanging="567"/>
        <w:rPr>
          <w:szCs w:val="22"/>
          <w:lang w:val="mt-MT"/>
        </w:rPr>
      </w:pPr>
      <w:r w:rsidRPr="00D754E2">
        <w:rPr>
          <w:szCs w:val="22"/>
          <w:lang w:val="mt-MT"/>
        </w:rPr>
        <w:t xml:space="preserve">sulphonylurea u metformin meta d-dieta u l-eżerċizzju flimkien ma’ terapija b’dawn iż-żewġ </w:t>
      </w:r>
      <w:r w:rsidR="00250765" w:rsidRPr="00D754E2">
        <w:rPr>
          <w:szCs w:val="22"/>
          <w:lang w:val="mt-MT"/>
        </w:rPr>
        <w:t xml:space="preserve">prodotti mediċinali </w:t>
      </w:r>
      <w:r w:rsidRPr="00D754E2">
        <w:rPr>
          <w:szCs w:val="22"/>
          <w:lang w:val="mt-MT"/>
        </w:rPr>
        <w:t>ma jipprovdux kontroll gliċemiku adegwat.</w:t>
      </w:r>
    </w:p>
    <w:p w14:paraId="3756EC6F" w14:textId="77777777" w:rsidR="00506119" w:rsidRPr="00D754E2" w:rsidRDefault="00506119" w:rsidP="000164F1">
      <w:pPr>
        <w:tabs>
          <w:tab w:val="clear" w:pos="567"/>
        </w:tabs>
        <w:spacing w:line="240" w:lineRule="auto"/>
        <w:rPr>
          <w:lang w:val="mt-MT"/>
        </w:rPr>
      </w:pPr>
    </w:p>
    <w:p w14:paraId="1CB93B2A" w14:textId="77777777" w:rsidR="00506119" w:rsidRPr="00D754E2" w:rsidRDefault="00506119" w:rsidP="000164F1">
      <w:pPr>
        <w:numPr>
          <w:ilvl w:val="0"/>
          <w:numId w:val="25"/>
        </w:numPr>
        <w:tabs>
          <w:tab w:val="clear" w:pos="567"/>
        </w:tabs>
        <w:spacing w:line="240" w:lineRule="auto"/>
        <w:ind w:left="567" w:hanging="567"/>
        <w:rPr>
          <w:lang w:val="mt-MT"/>
        </w:rPr>
      </w:pPr>
      <w:r w:rsidRPr="00D754E2">
        <w:rPr>
          <w:szCs w:val="22"/>
          <w:lang w:val="mt-MT"/>
        </w:rPr>
        <w:t>agonista PPAR</w:t>
      </w:r>
      <w:r w:rsidRPr="00D754E2">
        <w:rPr>
          <w:szCs w:val="22"/>
          <w:lang w:val="mt-MT"/>
        </w:rPr>
        <w:sym w:font="Symbol" w:char="F067"/>
      </w:r>
      <w:r w:rsidRPr="00D754E2">
        <w:rPr>
          <w:szCs w:val="22"/>
          <w:lang w:val="mt-MT"/>
        </w:rPr>
        <w:t xml:space="preserve"> u metformin meta l-użu ta’ agonista PPAR</w:t>
      </w:r>
      <w:r w:rsidRPr="00D754E2">
        <w:rPr>
          <w:szCs w:val="22"/>
          <w:lang w:val="mt-MT"/>
        </w:rPr>
        <w:sym w:font="Symbol" w:char="F067"/>
      </w:r>
      <w:r w:rsidRPr="00D754E2">
        <w:rPr>
          <w:szCs w:val="22"/>
          <w:lang w:val="mt-MT"/>
        </w:rPr>
        <w:t xml:space="preserve"> ikun xieraq u meta d-dieta u l-eżerċizzju flimkien ma’ terapija doppja ma’ dawn </w:t>
      </w:r>
      <w:r w:rsidR="003F1E4B" w:rsidRPr="00D754E2">
        <w:rPr>
          <w:szCs w:val="22"/>
          <w:lang w:val="mt-MT"/>
        </w:rPr>
        <w:t xml:space="preserve">il-prodotti mediċinali </w:t>
      </w:r>
      <w:r w:rsidRPr="00D754E2">
        <w:rPr>
          <w:szCs w:val="22"/>
          <w:lang w:val="mt-MT"/>
        </w:rPr>
        <w:t>ma jipprovdux kontroll gliċemiku adegwat.</w:t>
      </w:r>
    </w:p>
    <w:p w14:paraId="091F6FC3" w14:textId="77777777" w:rsidR="00506119" w:rsidRPr="00D754E2" w:rsidRDefault="00506119" w:rsidP="000164F1">
      <w:pPr>
        <w:spacing w:line="240" w:lineRule="auto"/>
        <w:rPr>
          <w:szCs w:val="22"/>
          <w:lang w:val="mt-MT"/>
        </w:rPr>
      </w:pPr>
    </w:p>
    <w:p w14:paraId="160F337B" w14:textId="77777777" w:rsidR="00506119" w:rsidRPr="00D754E2" w:rsidRDefault="00B900BF" w:rsidP="000164F1">
      <w:pPr>
        <w:spacing w:line="240" w:lineRule="auto"/>
        <w:rPr>
          <w:szCs w:val="22"/>
          <w:lang w:val="mt-MT"/>
        </w:rPr>
      </w:pPr>
      <w:r w:rsidRPr="00D754E2">
        <w:rPr>
          <w:szCs w:val="22"/>
          <w:lang w:val="mt-MT"/>
        </w:rPr>
        <w:t>Xelevia</w:t>
      </w:r>
      <w:r w:rsidR="00506119" w:rsidRPr="00D754E2">
        <w:rPr>
          <w:szCs w:val="22"/>
          <w:lang w:val="mt-MT"/>
        </w:rPr>
        <w:t xml:space="preserve"> huwa indikat ukoll bħala </w:t>
      </w:r>
      <w:r w:rsidR="00950AC0" w:rsidRPr="00D754E2">
        <w:rPr>
          <w:szCs w:val="22"/>
          <w:lang w:val="mt-MT"/>
        </w:rPr>
        <w:t>żieda mal-</w:t>
      </w:r>
      <w:r w:rsidR="00506119" w:rsidRPr="00D754E2">
        <w:rPr>
          <w:szCs w:val="22"/>
          <w:lang w:val="mt-MT"/>
        </w:rPr>
        <w:t>insulina (bi jew mingħajr metformin) meta d-dieta u l-eżerċizzju flimkien ma’ doża stabbli tal-insulina ma jipprovdux kontroll gliċemiku adegwat.</w:t>
      </w:r>
    </w:p>
    <w:p w14:paraId="6036AC88" w14:textId="77777777" w:rsidR="00250765" w:rsidRPr="00D754E2" w:rsidRDefault="00250765" w:rsidP="000164F1">
      <w:pPr>
        <w:keepNext/>
        <w:spacing w:line="240" w:lineRule="auto"/>
        <w:ind w:left="567" w:hanging="567"/>
        <w:rPr>
          <w:b/>
          <w:szCs w:val="22"/>
          <w:lang w:val="mt-MT"/>
        </w:rPr>
      </w:pPr>
    </w:p>
    <w:p w14:paraId="2C85B5C0" w14:textId="77777777" w:rsidR="00506119" w:rsidRPr="00D754E2" w:rsidRDefault="00506119" w:rsidP="000164F1">
      <w:pPr>
        <w:keepNext/>
        <w:spacing w:line="240" w:lineRule="auto"/>
        <w:ind w:left="567" w:hanging="567"/>
        <w:rPr>
          <w:b/>
          <w:szCs w:val="22"/>
          <w:lang w:val="mt-MT"/>
        </w:rPr>
      </w:pPr>
      <w:r w:rsidRPr="00D754E2">
        <w:rPr>
          <w:b/>
          <w:szCs w:val="22"/>
          <w:lang w:val="mt-MT"/>
        </w:rPr>
        <w:t>4.2</w:t>
      </w:r>
      <w:r w:rsidRPr="00D754E2">
        <w:rPr>
          <w:b/>
          <w:szCs w:val="22"/>
          <w:lang w:val="mt-MT"/>
        </w:rPr>
        <w:tab/>
        <w:t>Pożoloġija u metodu ta’ kif għandu jingħata</w:t>
      </w:r>
    </w:p>
    <w:p w14:paraId="209A4026" w14:textId="77777777" w:rsidR="00506119" w:rsidRPr="00D754E2" w:rsidRDefault="00506119" w:rsidP="000164F1">
      <w:pPr>
        <w:keepNext/>
        <w:spacing w:line="240" w:lineRule="auto"/>
        <w:ind w:left="567" w:hanging="567"/>
        <w:rPr>
          <w:b/>
          <w:szCs w:val="22"/>
          <w:lang w:val="mt-MT"/>
        </w:rPr>
      </w:pPr>
    </w:p>
    <w:p w14:paraId="589BAA86" w14:textId="77777777" w:rsidR="004306CA" w:rsidRPr="00D754E2" w:rsidRDefault="004306CA" w:rsidP="000164F1">
      <w:pPr>
        <w:keepNext/>
        <w:spacing w:line="240" w:lineRule="auto"/>
        <w:rPr>
          <w:szCs w:val="22"/>
          <w:u w:val="single"/>
          <w:lang w:val="mt-MT"/>
        </w:rPr>
      </w:pPr>
      <w:r w:rsidRPr="00D754E2">
        <w:rPr>
          <w:szCs w:val="22"/>
          <w:u w:val="single"/>
          <w:lang w:val="mt-MT"/>
        </w:rPr>
        <w:t>Pożoloġija</w:t>
      </w:r>
    </w:p>
    <w:p w14:paraId="66E9C3C6" w14:textId="77777777" w:rsidR="00506119" w:rsidRPr="00D754E2" w:rsidRDefault="00506119" w:rsidP="000164F1">
      <w:pPr>
        <w:keepNext/>
        <w:spacing w:line="240" w:lineRule="auto"/>
        <w:rPr>
          <w:szCs w:val="22"/>
          <w:lang w:val="mt-MT"/>
        </w:rPr>
      </w:pPr>
      <w:r w:rsidRPr="00D754E2">
        <w:rPr>
          <w:szCs w:val="22"/>
          <w:lang w:val="mt-MT"/>
        </w:rPr>
        <w:t>Id-doża</w:t>
      </w:r>
      <w:r w:rsidR="00963E28" w:rsidRPr="00D754E2">
        <w:rPr>
          <w:szCs w:val="22"/>
          <w:lang w:val="mt-MT"/>
        </w:rPr>
        <w:t xml:space="preserve"> hija 100 </w:t>
      </w:r>
      <w:r w:rsidRPr="00D754E2">
        <w:rPr>
          <w:szCs w:val="22"/>
          <w:lang w:val="mt-MT"/>
        </w:rPr>
        <w:t>mg</w:t>
      </w:r>
      <w:r w:rsidR="00276BD0">
        <w:rPr>
          <w:szCs w:val="22"/>
          <w:lang w:val="mt-MT"/>
        </w:rPr>
        <w:t xml:space="preserve"> </w:t>
      </w:r>
      <w:r w:rsidR="00276BD0" w:rsidRPr="00561A75">
        <w:rPr>
          <w:szCs w:val="22"/>
          <w:lang w:val="mt-MT"/>
        </w:rPr>
        <w:t>sitagliptin</w:t>
      </w:r>
      <w:r w:rsidRPr="00D754E2">
        <w:rPr>
          <w:szCs w:val="22"/>
          <w:lang w:val="mt-MT"/>
        </w:rPr>
        <w:t xml:space="preserve"> darba kuljum. Meta jintuża f’kombinazzjoni ma’ metformin u/jew agonist PPAR</w:t>
      </w:r>
      <w:r w:rsidRPr="00D754E2">
        <w:rPr>
          <w:szCs w:val="22"/>
          <w:lang w:val="mt-MT"/>
        </w:rPr>
        <w:sym w:font="Symbol" w:char="0067"/>
      </w:r>
      <w:r w:rsidRPr="00D754E2">
        <w:rPr>
          <w:szCs w:val="22"/>
          <w:lang w:val="mt-MT"/>
        </w:rPr>
        <w:t>, id-doża ta’ metformin u/jew l-agonist PPAR</w:t>
      </w:r>
      <w:r w:rsidRPr="00D754E2">
        <w:rPr>
          <w:szCs w:val="22"/>
          <w:lang w:val="mt-MT"/>
        </w:rPr>
        <w:sym w:font="Symbol" w:char="0067"/>
      </w:r>
      <w:r w:rsidRPr="00D754E2">
        <w:rPr>
          <w:szCs w:val="22"/>
          <w:lang w:val="mt-MT"/>
        </w:rPr>
        <w:t xml:space="preserve"> għandu jinżamm, u </w:t>
      </w:r>
      <w:r w:rsidR="00B900BF" w:rsidRPr="00D754E2">
        <w:rPr>
          <w:szCs w:val="22"/>
          <w:lang w:val="mt-MT"/>
        </w:rPr>
        <w:t>Xelevia</w:t>
      </w:r>
      <w:r w:rsidRPr="00D754E2">
        <w:rPr>
          <w:szCs w:val="22"/>
          <w:lang w:val="mt-MT"/>
        </w:rPr>
        <w:t xml:space="preserve"> jingħata miegħu. </w:t>
      </w:r>
    </w:p>
    <w:p w14:paraId="31086EC1" w14:textId="77777777" w:rsidR="00506119" w:rsidRPr="00D754E2" w:rsidRDefault="00506119" w:rsidP="000164F1">
      <w:pPr>
        <w:spacing w:line="240" w:lineRule="auto"/>
        <w:rPr>
          <w:szCs w:val="22"/>
          <w:lang w:val="mt-MT"/>
        </w:rPr>
      </w:pPr>
    </w:p>
    <w:p w14:paraId="2B8DA434" w14:textId="77777777" w:rsidR="00757FD3" w:rsidRPr="00D754E2" w:rsidRDefault="00506119" w:rsidP="000164F1">
      <w:pPr>
        <w:spacing w:line="240" w:lineRule="auto"/>
        <w:jc w:val="both"/>
        <w:rPr>
          <w:szCs w:val="22"/>
          <w:lang w:val="mt-MT"/>
        </w:rPr>
      </w:pPr>
      <w:r w:rsidRPr="00D754E2">
        <w:rPr>
          <w:szCs w:val="22"/>
          <w:lang w:val="mt-MT"/>
        </w:rPr>
        <w:t xml:space="preserve">Meta </w:t>
      </w:r>
      <w:r w:rsidR="00B900BF" w:rsidRPr="00D754E2">
        <w:rPr>
          <w:szCs w:val="22"/>
          <w:lang w:val="mt-MT"/>
        </w:rPr>
        <w:t>Xelevia</w:t>
      </w:r>
      <w:r w:rsidRPr="00D754E2">
        <w:rPr>
          <w:szCs w:val="22"/>
          <w:lang w:val="mt-MT"/>
        </w:rPr>
        <w:t xml:space="preserve"> jintuża flimkien ma’ sulphonylurea jew mal-insulina, </w:t>
      </w:r>
      <w:r w:rsidR="00950AC0" w:rsidRPr="00D754E2">
        <w:rPr>
          <w:szCs w:val="22"/>
          <w:lang w:val="mt-MT"/>
        </w:rPr>
        <w:t>j</w:t>
      </w:r>
      <w:r w:rsidRPr="00D754E2">
        <w:rPr>
          <w:szCs w:val="22"/>
          <w:lang w:val="mt-MT"/>
        </w:rPr>
        <w:t xml:space="preserve">ista’ </w:t>
      </w:r>
      <w:r w:rsidR="00950AC0" w:rsidRPr="00D754E2">
        <w:rPr>
          <w:szCs w:val="22"/>
          <w:lang w:val="mt-MT"/>
        </w:rPr>
        <w:t xml:space="preserve">jiġi kkonsidrat li tingħata </w:t>
      </w:r>
      <w:r w:rsidRPr="00D754E2">
        <w:rPr>
          <w:szCs w:val="22"/>
          <w:lang w:val="mt-MT"/>
        </w:rPr>
        <w:t xml:space="preserve">doża </w:t>
      </w:r>
      <w:r w:rsidR="00950AC0" w:rsidRPr="00D754E2">
        <w:rPr>
          <w:szCs w:val="22"/>
          <w:lang w:val="mt-MT"/>
        </w:rPr>
        <w:t xml:space="preserve">aktar baxxa </w:t>
      </w:r>
      <w:r w:rsidRPr="00D754E2">
        <w:rPr>
          <w:szCs w:val="22"/>
          <w:lang w:val="mt-MT"/>
        </w:rPr>
        <w:t>ta’ sulphonylurea jew ta’ insulina biex jitnaqqas ir-riskju ta’ ipogliċemija (</w:t>
      </w:r>
      <w:r w:rsidR="004973B6" w:rsidRPr="00D754E2">
        <w:rPr>
          <w:szCs w:val="22"/>
          <w:lang w:val="mt-MT"/>
        </w:rPr>
        <w:t>a</w:t>
      </w:r>
      <w:r w:rsidR="00963E28" w:rsidRPr="00D754E2">
        <w:rPr>
          <w:szCs w:val="22"/>
          <w:lang w:val="mt-MT"/>
        </w:rPr>
        <w:t>ra sezzjoni </w:t>
      </w:r>
      <w:r w:rsidRPr="00D754E2">
        <w:rPr>
          <w:szCs w:val="22"/>
          <w:lang w:val="mt-MT"/>
        </w:rPr>
        <w:t>4.4</w:t>
      </w:r>
      <w:r w:rsidR="00757FD3" w:rsidRPr="00D754E2">
        <w:rPr>
          <w:szCs w:val="22"/>
          <w:lang w:val="mt-MT"/>
        </w:rPr>
        <w:t>)</w:t>
      </w:r>
      <w:r w:rsidR="004973B6" w:rsidRPr="00D754E2">
        <w:rPr>
          <w:szCs w:val="22"/>
          <w:lang w:val="mt-MT"/>
        </w:rPr>
        <w:t>.</w:t>
      </w:r>
    </w:p>
    <w:p w14:paraId="73E11A4E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1DBB241D" w14:textId="77777777" w:rsidR="004306CA" w:rsidRPr="00D754E2" w:rsidRDefault="00757FD3" w:rsidP="000164F1">
      <w:pPr>
        <w:spacing w:line="240" w:lineRule="auto"/>
        <w:rPr>
          <w:szCs w:val="22"/>
          <w:lang w:val="mt-MT"/>
        </w:rPr>
      </w:pPr>
      <w:r w:rsidRPr="00D754E2">
        <w:rPr>
          <w:szCs w:val="22"/>
          <w:lang w:val="mt-MT"/>
        </w:rPr>
        <w:t xml:space="preserve">Jekk tinqabeż doża ta’ </w:t>
      </w:r>
      <w:r w:rsidR="00B900BF" w:rsidRPr="00D754E2">
        <w:rPr>
          <w:szCs w:val="22"/>
          <w:lang w:val="mt-MT"/>
        </w:rPr>
        <w:t>Xelevia</w:t>
      </w:r>
      <w:r w:rsidRPr="00D754E2">
        <w:rPr>
          <w:szCs w:val="22"/>
          <w:lang w:val="mt-MT"/>
        </w:rPr>
        <w:t>, għandha tittieħed kif jiftakar il-pazjent. M’għandhiex tittieħed doża doppja fl-istess ġurnata.</w:t>
      </w:r>
    </w:p>
    <w:p w14:paraId="2F653717" w14:textId="77777777" w:rsidR="004306CA" w:rsidRPr="00D754E2" w:rsidRDefault="004306CA" w:rsidP="000164F1">
      <w:pPr>
        <w:spacing w:line="240" w:lineRule="auto"/>
        <w:rPr>
          <w:szCs w:val="22"/>
          <w:lang w:val="mt-MT"/>
        </w:rPr>
      </w:pPr>
    </w:p>
    <w:p w14:paraId="58FF3CEE" w14:textId="77777777" w:rsidR="004306CA" w:rsidRPr="00D754E2" w:rsidRDefault="004306CA" w:rsidP="000164F1">
      <w:pPr>
        <w:spacing w:line="240" w:lineRule="auto"/>
        <w:rPr>
          <w:szCs w:val="22"/>
          <w:u w:val="single"/>
          <w:lang w:val="mt-MT"/>
        </w:rPr>
      </w:pPr>
      <w:r w:rsidRPr="00D754E2">
        <w:rPr>
          <w:szCs w:val="22"/>
          <w:u w:val="single"/>
          <w:lang w:val="mt-MT"/>
        </w:rPr>
        <w:t>Popolazzjonijiet speċjali</w:t>
      </w:r>
    </w:p>
    <w:p w14:paraId="52D14C8D" w14:textId="77777777" w:rsidR="008A72D8" w:rsidRPr="004752F0" w:rsidRDefault="008A72D8" w:rsidP="000164F1">
      <w:pPr>
        <w:spacing w:line="240" w:lineRule="auto"/>
        <w:rPr>
          <w:i/>
          <w:szCs w:val="22"/>
          <w:lang w:val="mt-MT"/>
        </w:rPr>
      </w:pPr>
      <w:bookmarkStart w:id="5" w:name="_Hlk497822757"/>
      <w:r w:rsidRPr="004752F0">
        <w:rPr>
          <w:i/>
          <w:szCs w:val="22"/>
          <w:lang w:val="mt-MT"/>
        </w:rPr>
        <w:t xml:space="preserve">Indeboliment tal-kliewi </w:t>
      </w:r>
    </w:p>
    <w:p w14:paraId="4272B21C" w14:textId="77777777" w:rsidR="008A72D8" w:rsidRPr="004752F0" w:rsidRDefault="008A72D8" w:rsidP="000164F1">
      <w:pPr>
        <w:tabs>
          <w:tab w:val="clear" w:pos="567"/>
        </w:tabs>
        <w:spacing w:line="240" w:lineRule="auto"/>
        <w:rPr>
          <w:bCs/>
          <w:lang w:val="mt-MT" w:eastAsia="fr-FR"/>
        </w:rPr>
      </w:pPr>
      <w:r w:rsidRPr="004752F0">
        <w:rPr>
          <w:bCs/>
          <w:lang w:val="mt-MT" w:eastAsia="fr-FR"/>
        </w:rPr>
        <w:t xml:space="preserve">Meta wieħed jikkunsidra l-użu ta’ sitagliptin flimkien ma’ prodott </w:t>
      </w:r>
      <w:r>
        <w:rPr>
          <w:bCs/>
          <w:lang w:val="mt-MT" w:eastAsia="fr-FR"/>
        </w:rPr>
        <w:t>mediċinali</w:t>
      </w:r>
      <w:r w:rsidRPr="001F3ED5">
        <w:rPr>
          <w:bCs/>
          <w:lang w:val="mt-MT" w:eastAsia="fr-FR"/>
        </w:rPr>
        <w:t xml:space="preserve"> </w:t>
      </w:r>
      <w:r w:rsidRPr="004752F0">
        <w:rPr>
          <w:bCs/>
          <w:lang w:val="mt-MT" w:eastAsia="fr-FR"/>
        </w:rPr>
        <w:t xml:space="preserve">antidijabetiku ieħor, għandhom jiġu ċċekkjati l-kondizzjonijiet għall-użu tiegħu </w:t>
      </w:r>
      <w:bookmarkStart w:id="6" w:name="OLE_LINK23"/>
      <w:bookmarkStart w:id="7" w:name="OLE_LINK24"/>
      <w:r w:rsidRPr="004752F0">
        <w:rPr>
          <w:bCs/>
          <w:lang w:val="mt-MT" w:eastAsia="fr-FR"/>
        </w:rPr>
        <w:t>f’pazjenti b’</w:t>
      </w:r>
      <w:bookmarkEnd w:id="6"/>
      <w:bookmarkEnd w:id="7"/>
      <w:r w:rsidRPr="004752F0">
        <w:rPr>
          <w:bCs/>
          <w:lang w:val="mt-MT" w:eastAsia="fr-FR"/>
        </w:rPr>
        <w:t xml:space="preserve">indeboliment tal-kliewi. </w:t>
      </w:r>
    </w:p>
    <w:p w14:paraId="4527C3CC" w14:textId="77777777" w:rsidR="008A72D8" w:rsidRPr="004752F0" w:rsidRDefault="008A72D8" w:rsidP="000164F1">
      <w:pPr>
        <w:keepNext/>
        <w:spacing w:line="240" w:lineRule="auto"/>
        <w:rPr>
          <w:bCs/>
          <w:lang w:val="mt-MT" w:eastAsia="fr-FR"/>
        </w:rPr>
      </w:pPr>
      <w:bookmarkStart w:id="8" w:name="OLE_LINK31"/>
      <w:bookmarkStart w:id="9" w:name="OLE_LINK32"/>
    </w:p>
    <w:p w14:paraId="218F4AF8" w14:textId="31773A0A" w:rsidR="008A72D8" w:rsidRPr="004752F0" w:rsidRDefault="008A72D8" w:rsidP="000164F1">
      <w:pPr>
        <w:keepNext/>
        <w:spacing w:line="240" w:lineRule="auto"/>
        <w:rPr>
          <w:szCs w:val="22"/>
          <w:lang w:val="mt-MT"/>
        </w:rPr>
      </w:pPr>
      <w:bookmarkStart w:id="10" w:name="OLE_LINK27"/>
      <w:bookmarkStart w:id="11" w:name="OLE_LINK28"/>
      <w:bookmarkStart w:id="12" w:name="OLE_LINK33"/>
      <w:bookmarkStart w:id="13" w:name="OLE_LINK34"/>
      <w:bookmarkStart w:id="14" w:name="OLE_LINK29"/>
      <w:bookmarkStart w:id="15" w:name="OLE_LINK30"/>
      <w:r w:rsidRPr="004752F0">
        <w:rPr>
          <w:szCs w:val="22"/>
          <w:lang w:val="mt-MT"/>
        </w:rPr>
        <w:t xml:space="preserve">Għal pazjenti b’indeboliment </w:t>
      </w:r>
      <w:bookmarkEnd w:id="10"/>
      <w:bookmarkEnd w:id="11"/>
      <w:r w:rsidRPr="004752F0">
        <w:rPr>
          <w:szCs w:val="22"/>
          <w:lang w:val="mt-MT" w:eastAsia="ko-KR"/>
        </w:rPr>
        <w:t xml:space="preserve">ħafif </w:t>
      </w:r>
      <w:bookmarkEnd w:id="8"/>
      <w:bookmarkEnd w:id="9"/>
      <w:bookmarkEnd w:id="12"/>
      <w:bookmarkEnd w:id="13"/>
      <w:r>
        <w:rPr>
          <w:szCs w:val="22"/>
          <w:lang w:val="mt-MT" w:eastAsia="ko-KR"/>
        </w:rPr>
        <w:t xml:space="preserve">tal-kliewi </w:t>
      </w:r>
      <w:r w:rsidRPr="004D52EC">
        <w:rPr>
          <w:szCs w:val="22"/>
          <w:lang w:val="mt-MT"/>
        </w:rPr>
        <w:t xml:space="preserve">(rata ta’ filtrazzjoni mill-glomeruli [GFR - glomerular filtration rate] </w:t>
      </w:r>
      <w:r w:rsidRPr="00F31C45">
        <w:rPr>
          <w:szCs w:val="22"/>
        </w:rPr>
        <w:sym w:font="Symbol" w:char="F0B3"/>
      </w:r>
      <w:r w:rsidRPr="004D52EC">
        <w:rPr>
          <w:szCs w:val="22"/>
          <w:lang w:val="mt-MT"/>
        </w:rPr>
        <w:t> 60 sa &lt; 90 m</w:t>
      </w:r>
      <w:r w:rsidR="00F22CAE" w:rsidRPr="00DA77E5">
        <w:rPr>
          <w:szCs w:val="22"/>
          <w:lang w:val="mt-MT"/>
        </w:rPr>
        <w:t>L</w:t>
      </w:r>
      <w:r w:rsidRPr="004D52EC">
        <w:rPr>
          <w:szCs w:val="22"/>
          <w:lang w:val="mt-MT"/>
        </w:rPr>
        <w:t>/min</w:t>
      </w:r>
      <w:r w:rsidRPr="004D52EC" w:rsidDel="000F13C1">
        <w:rPr>
          <w:szCs w:val="22"/>
          <w:lang w:val="mt-MT"/>
        </w:rPr>
        <w:t>)</w:t>
      </w:r>
      <w:bookmarkEnd w:id="14"/>
      <w:bookmarkEnd w:id="15"/>
      <w:r w:rsidRPr="004752F0">
        <w:rPr>
          <w:szCs w:val="22"/>
          <w:lang w:val="mt-MT"/>
        </w:rPr>
        <w:t xml:space="preserve">, m’hemmx bżonn bidla fid-doża. </w:t>
      </w:r>
    </w:p>
    <w:p w14:paraId="113BC81D" w14:textId="77777777" w:rsidR="008A72D8" w:rsidRDefault="008A72D8" w:rsidP="000164F1">
      <w:pPr>
        <w:spacing w:line="240" w:lineRule="auto"/>
        <w:rPr>
          <w:szCs w:val="22"/>
          <w:lang w:val="mt-MT" w:eastAsia="ko-KR"/>
        </w:rPr>
      </w:pPr>
    </w:p>
    <w:p w14:paraId="3D78C6F8" w14:textId="77777777" w:rsidR="008A72D8" w:rsidRPr="004752F0" w:rsidRDefault="008A72D8" w:rsidP="000164F1">
      <w:pPr>
        <w:keepNext/>
        <w:spacing w:line="240" w:lineRule="auto"/>
        <w:rPr>
          <w:szCs w:val="22"/>
          <w:lang w:val="mt-MT"/>
        </w:rPr>
      </w:pPr>
      <w:r w:rsidRPr="004752F0">
        <w:rPr>
          <w:szCs w:val="22"/>
          <w:lang w:val="mt-MT"/>
        </w:rPr>
        <w:t xml:space="preserve">Għal pazjenti b’indeboliment </w:t>
      </w:r>
      <w:r>
        <w:rPr>
          <w:szCs w:val="22"/>
          <w:lang w:val="mt-MT" w:eastAsia="ko-KR"/>
        </w:rPr>
        <w:t xml:space="preserve">moderat </w:t>
      </w:r>
      <w:r w:rsidRPr="004752F0">
        <w:rPr>
          <w:szCs w:val="22"/>
          <w:lang w:val="mt-MT"/>
        </w:rPr>
        <w:t xml:space="preserve">tal-kliewi </w:t>
      </w:r>
      <w:r w:rsidRPr="00E534DB">
        <w:rPr>
          <w:szCs w:val="22"/>
          <w:lang w:val="mt-MT"/>
        </w:rPr>
        <w:t xml:space="preserve">(GFR </w:t>
      </w:r>
      <w:r w:rsidRPr="00F31C45">
        <w:rPr>
          <w:szCs w:val="22"/>
        </w:rPr>
        <w:sym w:font="Symbol" w:char="F0B3"/>
      </w:r>
      <w:r w:rsidRPr="00E534DB">
        <w:rPr>
          <w:szCs w:val="22"/>
          <w:lang w:val="mt-MT"/>
        </w:rPr>
        <w:t> 45 sa &lt; 60 mL/min</w:t>
      </w:r>
      <w:r w:rsidRPr="00E534DB" w:rsidDel="000F13C1">
        <w:rPr>
          <w:szCs w:val="22"/>
          <w:lang w:val="mt-MT"/>
        </w:rPr>
        <w:t>)</w:t>
      </w:r>
      <w:r w:rsidRPr="004752F0">
        <w:rPr>
          <w:szCs w:val="22"/>
          <w:lang w:val="mt-MT"/>
        </w:rPr>
        <w:t xml:space="preserve">, m’hemmx bżonn bidla fid-doża. </w:t>
      </w:r>
    </w:p>
    <w:p w14:paraId="5D75E80A" w14:textId="77777777" w:rsidR="008A72D8" w:rsidRPr="004752F0" w:rsidRDefault="008A72D8" w:rsidP="000164F1">
      <w:pPr>
        <w:spacing w:line="240" w:lineRule="auto"/>
        <w:rPr>
          <w:szCs w:val="22"/>
          <w:lang w:val="mt-MT" w:eastAsia="ko-KR"/>
        </w:rPr>
      </w:pPr>
    </w:p>
    <w:p w14:paraId="0F53C092" w14:textId="77777777" w:rsidR="008A72D8" w:rsidRPr="004752F0" w:rsidRDefault="008A72D8" w:rsidP="000164F1">
      <w:pPr>
        <w:spacing w:line="240" w:lineRule="auto"/>
        <w:rPr>
          <w:szCs w:val="22"/>
          <w:lang w:val="mt-MT"/>
        </w:rPr>
      </w:pPr>
      <w:r w:rsidRPr="004752F0">
        <w:rPr>
          <w:szCs w:val="22"/>
          <w:lang w:val="mt-MT"/>
        </w:rPr>
        <w:t>Għal pazjenti b’indeboliment moderat tal-kliewi (</w:t>
      </w:r>
      <w:r w:rsidRPr="00E534DB">
        <w:rPr>
          <w:szCs w:val="22"/>
          <w:lang w:val="mt-MT"/>
        </w:rPr>
        <w:t xml:space="preserve">GFR </w:t>
      </w:r>
      <w:r w:rsidRPr="00F31C45">
        <w:rPr>
          <w:szCs w:val="22"/>
        </w:rPr>
        <w:sym w:font="Symbol" w:char="F0B3"/>
      </w:r>
      <w:r w:rsidRPr="00E534DB">
        <w:rPr>
          <w:szCs w:val="22"/>
          <w:lang w:val="mt-MT"/>
        </w:rPr>
        <w:t> 30 sa &lt; 45 mL/min</w:t>
      </w:r>
      <w:r w:rsidRPr="004752F0">
        <w:rPr>
          <w:szCs w:val="22"/>
          <w:lang w:val="mt-MT"/>
        </w:rPr>
        <w:t xml:space="preserve">), id-doża ta’ </w:t>
      </w:r>
      <w:r>
        <w:rPr>
          <w:szCs w:val="22"/>
          <w:lang w:val="mt-MT"/>
        </w:rPr>
        <w:t xml:space="preserve">Xelevia </w:t>
      </w:r>
      <w:r w:rsidRPr="004752F0">
        <w:rPr>
          <w:szCs w:val="22"/>
          <w:lang w:val="mt-MT"/>
        </w:rPr>
        <w:t>hija 50 mg darba kuljum.</w:t>
      </w:r>
    </w:p>
    <w:p w14:paraId="1B0F5AF6" w14:textId="77777777" w:rsidR="008A72D8" w:rsidRPr="004752F0" w:rsidRDefault="008A72D8" w:rsidP="000164F1">
      <w:pPr>
        <w:spacing w:line="240" w:lineRule="auto"/>
        <w:rPr>
          <w:szCs w:val="22"/>
          <w:lang w:val="mt-MT"/>
        </w:rPr>
      </w:pPr>
    </w:p>
    <w:p w14:paraId="37215281" w14:textId="77777777" w:rsidR="00E12E6D" w:rsidRPr="00D754E2" w:rsidDel="00700DCD" w:rsidRDefault="008A72D8" w:rsidP="000164F1">
      <w:pPr>
        <w:tabs>
          <w:tab w:val="clear" w:pos="567"/>
        </w:tabs>
        <w:spacing w:line="240" w:lineRule="auto"/>
        <w:rPr>
          <w:noProof/>
          <w:szCs w:val="22"/>
          <w:lang w:val="mt-MT"/>
        </w:rPr>
      </w:pPr>
      <w:r w:rsidRPr="004752F0">
        <w:rPr>
          <w:szCs w:val="22"/>
          <w:lang w:val="mt-MT"/>
        </w:rPr>
        <w:t xml:space="preserve">Għal pazjenti b’indeboliment qawwi tal-kliewi </w:t>
      </w:r>
      <w:r w:rsidRPr="004752F0">
        <w:rPr>
          <w:noProof/>
          <w:szCs w:val="22"/>
          <w:lang w:val="mt-MT"/>
        </w:rPr>
        <w:t>(</w:t>
      </w:r>
      <w:r w:rsidRPr="004D52EC">
        <w:rPr>
          <w:szCs w:val="22"/>
          <w:lang w:val="mt-MT"/>
        </w:rPr>
        <w:t>GFR ≥ 15 sa</w:t>
      </w:r>
      <w:r w:rsidRPr="004752F0">
        <w:rPr>
          <w:noProof/>
          <w:szCs w:val="22"/>
          <w:lang w:val="mt-MT"/>
        </w:rPr>
        <w:t xml:space="preserve"> &lt;30 ml/min) jew b’mard tal-kliewi tal-aħħar stadju (ESRD – End Stage Renal Disease) </w:t>
      </w:r>
      <w:r w:rsidRPr="004D52EC">
        <w:rPr>
          <w:noProof/>
          <w:szCs w:val="22"/>
          <w:lang w:val="mt-MT"/>
        </w:rPr>
        <w:t xml:space="preserve">(GFR &lt; 15 mL/min), inklużi dawk </w:t>
      </w:r>
      <w:r w:rsidRPr="004752F0">
        <w:rPr>
          <w:noProof/>
          <w:szCs w:val="22"/>
          <w:lang w:val="mt-MT"/>
        </w:rPr>
        <w:t>li jeħtieġu dijalisi tad-demm jew dijalisi mill-peritonew, id</w:t>
      </w:r>
      <w:r w:rsidRPr="004752F0">
        <w:rPr>
          <w:noProof/>
          <w:szCs w:val="22"/>
          <w:lang w:val="mt-MT"/>
        </w:rPr>
        <w:noBreakHyphen/>
        <w:t xml:space="preserve">doża ta’ </w:t>
      </w:r>
      <w:r>
        <w:rPr>
          <w:noProof/>
          <w:szCs w:val="22"/>
          <w:lang w:val="mt-MT"/>
        </w:rPr>
        <w:t xml:space="preserve">Xelevia </w:t>
      </w:r>
      <w:r w:rsidRPr="004752F0">
        <w:rPr>
          <w:noProof/>
          <w:szCs w:val="22"/>
          <w:lang w:val="mt-MT"/>
        </w:rPr>
        <w:t xml:space="preserve">hija 25 mg darba kuljum. </w:t>
      </w:r>
      <w:r w:rsidRPr="00323AA1">
        <w:rPr>
          <w:noProof/>
          <w:szCs w:val="22"/>
          <w:lang w:val="mt-MT"/>
        </w:rPr>
        <w:t xml:space="preserve">Il-kura tista’ tingħata </w:t>
      </w:r>
      <w:r w:rsidRPr="004752F0">
        <w:rPr>
          <w:noProof/>
          <w:szCs w:val="22"/>
          <w:lang w:val="mt-MT"/>
        </w:rPr>
        <w:t>mingħajr ma jitqies il-ħin tad-dijalisi.</w:t>
      </w:r>
      <w:bookmarkEnd w:id="5"/>
    </w:p>
    <w:p w14:paraId="1466EF1D" w14:textId="77777777" w:rsidR="00E12E6D" w:rsidRPr="00D754E2" w:rsidRDefault="00E12E6D" w:rsidP="000164F1">
      <w:pPr>
        <w:tabs>
          <w:tab w:val="clear" w:pos="567"/>
        </w:tabs>
        <w:spacing w:line="240" w:lineRule="auto"/>
        <w:rPr>
          <w:noProof/>
          <w:szCs w:val="22"/>
          <w:lang w:val="mt-MT"/>
        </w:rPr>
      </w:pPr>
    </w:p>
    <w:p w14:paraId="4BEFF39E" w14:textId="77777777" w:rsidR="00E12E6D" w:rsidRPr="00D754E2" w:rsidRDefault="00E12E6D" w:rsidP="000164F1">
      <w:pPr>
        <w:tabs>
          <w:tab w:val="clear" w:pos="567"/>
        </w:tabs>
        <w:spacing w:line="240" w:lineRule="auto"/>
        <w:rPr>
          <w:szCs w:val="22"/>
          <w:lang w:val="mt-MT"/>
        </w:rPr>
      </w:pPr>
      <w:r w:rsidRPr="00D754E2">
        <w:rPr>
          <w:szCs w:val="22"/>
          <w:lang w:val="mt-MT"/>
        </w:rPr>
        <w:t xml:space="preserve">Minħabba li hemm aġġustament </w:t>
      </w:r>
      <w:r w:rsidR="003649C7" w:rsidRPr="00D754E2">
        <w:rPr>
          <w:szCs w:val="22"/>
          <w:lang w:val="mt-MT"/>
        </w:rPr>
        <w:t>fid</w:t>
      </w:r>
      <w:r w:rsidRPr="00D754E2">
        <w:rPr>
          <w:szCs w:val="22"/>
          <w:lang w:val="mt-MT"/>
        </w:rPr>
        <w:t xml:space="preserve">-doża bbażat fuq il-funzjoni tal-kliewi, hija rrakkomandata stima tal-funzjoni tal-kliewi qabel ma jinbeda </w:t>
      </w:r>
      <w:r w:rsidR="00B900BF" w:rsidRPr="00D754E2">
        <w:rPr>
          <w:szCs w:val="22"/>
          <w:lang w:val="mt-MT"/>
        </w:rPr>
        <w:t>Xelevia</w:t>
      </w:r>
      <w:r w:rsidRPr="00D754E2">
        <w:rPr>
          <w:szCs w:val="22"/>
          <w:lang w:val="mt-MT"/>
        </w:rPr>
        <w:t xml:space="preserve"> u kull tant żmien minn hemm ’il quddiem.</w:t>
      </w:r>
    </w:p>
    <w:p w14:paraId="4F61C432" w14:textId="77777777" w:rsidR="00757FD3" w:rsidRPr="00D754E2" w:rsidRDefault="00757FD3" w:rsidP="000164F1">
      <w:pPr>
        <w:spacing w:line="240" w:lineRule="auto"/>
        <w:rPr>
          <w:szCs w:val="22"/>
          <w:lang w:val="mt-MT" w:eastAsia="ko-KR"/>
        </w:rPr>
      </w:pPr>
    </w:p>
    <w:p w14:paraId="74B09D29" w14:textId="77777777" w:rsidR="00757FD3" w:rsidRPr="00D754E2" w:rsidRDefault="003B08D4" w:rsidP="000164F1">
      <w:pPr>
        <w:spacing w:line="240" w:lineRule="auto"/>
        <w:rPr>
          <w:i/>
          <w:szCs w:val="22"/>
          <w:lang w:val="mt-MT" w:eastAsia="ko-KR"/>
        </w:rPr>
      </w:pPr>
      <w:r w:rsidRPr="00D754E2">
        <w:rPr>
          <w:i/>
          <w:szCs w:val="22"/>
          <w:lang w:val="mt-MT" w:eastAsia="ko-KR"/>
        </w:rPr>
        <w:t>I</w:t>
      </w:r>
      <w:r w:rsidR="004306CA" w:rsidRPr="00D754E2">
        <w:rPr>
          <w:i/>
          <w:szCs w:val="22"/>
          <w:lang w:val="mt-MT" w:eastAsia="ko-KR"/>
        </w:rPr>
        <w:t>ndeboliment</w:t>
      </w:r>
      <w:r w:rsidR="00757FD3" w:rsidRPr="00D754E2">
        <w:rPr>
          <w:i/>
          <w:szCs w:val="22"/>
          <w:lang w:val="mt-MT" w:eastAsia="ko-KR"/>
        </w:rPr>
        <w:t xml:space="preserve"> epatik</w:t>
      </w:r>
      <w:r w:rsidR="004306CA" w:rsidRPr="00D754E2">
        <w:rPr>
          <w:i/>
          <w:szCs w:val="22"/>
          <w:lang w:val="mt-MT" w:eastAsia="ko-KR"/>
        </w:rPr>
        <w:t>u</w:t>
      </w:r>
    </w:p>
    <w:p w14:paraId="368A166C" w14:textId="77777777" w:rsidR="00673AF4" w:rsidRPr="00673AF4" w:rsidRDefault="00757FD3" w:rsidP="000164F1">
      <w:pPr>
        <w:spacing w:line="240" w:lineRule="auto"/>
        <w:rPr>
          <w:szCs w:val="22"/>
          <w:lang w:val="mt-MT" w:eastAsia="ko-KR"/>
        </w:rPr>
      </w:pPr>
      <w:r w:rsidRPr="00D754E2">
        <w:rPr>
          <w:szCs w:val="22"/>
          <w:lang w:val="mt-MT" w:eastAsia="ko-KR"/>
        </w:rPr>
        <w:t xml:space="preserve">M’hemmx għalfejn bidla fid-doża għal pazjenti li għandhom </w:t>
      </w:r>
      <w:r w:rsidR="004306CA" w:rsidRPr="00D754E2">
        <w:rPr>
          <w:szCs w:val="22"/>
          <w:lang w:val="mt-MT" w:eastAsia="ko-KR"/>
        </w:rPr>
        <w:t>indeboliment</w:t>
      </w:r>
      <w:r w:rsidRPr="00D754E2">
        <w:rPr>
          <w:szCs w:val="22"/>
          <w:lang w:val="mt-MT" w:eastAsia="ko-KR"/>
        </w:rPr>
        <w:t xml:space="preserve"> </w:t>
      </w:r>
      <w:r w:rsidR="004306CA" w:rsidRPr="00D754E2">
        <w:rPr>
          <w:szCs w:val="22"/>
          <w:lang w:val="mt-MT" w:eastAsia="ko-KR"/>
        </w:rPr>
        <w:t xml:space="preserve">epatiku </w:t>
      </w:r>
      <w:r w:rsidRPr="00D754E2">
        <w:rPr>
          <w:szCs w:val="22"/>
          <w:lang w:val="mt-MT" w:eastAsia="ko-KR"/>
        </w:rPr>
        <w:t xml:space="preserve">ħafif jew moderat  </w:t>
      </w:r>
      <w:r w:rsidR="00B900BF" w:rsidRPr="00D754E2">
        <w:rPr>
          <w:szCs w:val="22"/>
          <w:lang w:val="mt-MT" w:eastAsia="ko-KR"/>
        </w:rPr>
        <w:t>Xelevia</w:t>
      </w:r>
      <w:r w:rsidRPr="00D754E2">
        <w:rPr>
          <w:szCs w:val="22"/>
          <w:lang w:val="mt-MT" w:eastAsia="ko-KR"/>
        </w:rPr>
        <w:t xml:space="preserve"> ma ġiex studjat f’pazjenti b’</w:t>
      </w:r>
      <w:r w:rsidR="004306CA" w:rsidRPr="00D754E2">
        <w:rPr>
          <w:szCs w:val="22"/>
          <w:lang w:val="mt-MT" w:eastAsia="ko-KR"/>
        </w:rPr>
        <w:t>indeboliment</w:t>
      </w:r>
      <w:r w:rsidRPr="00D754E2">
        <w:rPr>
          <w:szCs w:val="22"/>
          <w:lang w:val="mt-MT" w:eastAsia="ko-KR"/>
        </w:rPr>
        <w:t xml:space="preserve"> epatik</w:t>
      </w:r>
      <w:r w:rsidR="004306CA" w:rsidRPr="00D754E2">
        <w:rPr>
          <w:szCs w:val="22"/>
          <w:lang w:val="mt-MT" w:eastAsia="ko-KR"/>
        </w:rPr>
        <w:t>u</w:t>
      </w:r>
      <w:r w:rsidRPr="00D754E2">
        <w:rPr>
          <w:szCs w:val="22"/>
          <w:lang w:val="mt-MT" w:eastAsia="ko-KR"/>
        </w:rPr>
        <w:t xml:space="preserve"> qawwi</w:t>
      </w:r>
      <w:r w:rsidR="00673AF4">
        <w:rPr>
          <w:szCs w:val="22"/>
          <w:lang w:val="mt-MT" w:eastAsia="ko-KR"/>
        </w:rPr>
        <w:t xml:space="preserve"> </w:t>
      </w:r>
      <w:r w:rsidR="00673AF4" w:rsidRPr="00673AF4">
        <w:rPr>
          <w:szCs w:val="22"/>
          <w:lang w:val="mt-MT" w:eastAsia="ko-KR"/>
        </w:rPr>
        <w:t xml:space="preserve">u għandu jkun hemm attenzjoni (ara sezzjoni 5.2). </w:t>
      </w:r>
    </w:p>
    <w:p w14:paraId="6A8AEFB2" w14:textId="77777777" w:rsidR="00673AF4" w:rsidRPr="00673AF4" w:rsidRDefault="00673AF4" w:rsidP="000164F1">
      <w:pPr>
        <w:spacing w:line="240" w:lineRule="auto"/>
        <w:rPr>
          <w:szCs w:val="22"/>
          <w:lang w:val="mt-MT" w:eastAsia="ko-KR"/>
        </w:rPr>
      </w:pPr>
    </w:p>
    <w:p w14:paraId="6F1A5DEC" w14:textId="77777777" w:rsidR="00673AF4" w:rsidRPr="00673AF4" w:rsidRDefault="00673AF4" w:rsidP="000164F1">
      <w:pPr>
        <w:spacing w:line="240" w:lineRule="auto"/>
        <w:rPr>
          <w:szCs w:val="22"/>
          <w:lang w:val="mt-MT" w:eastAsia="ko-KR"/>
        </w:rPr>
      </w:pPr>
      <w:r w:rsidRPr="00673AF4">
        <w:rPr>
          <w:bCs/>
          <w:szCs w:val="22"/>
          <w:lang w:val="mt-MT" w:eastAsia="ko-KR"/>
        </w:rPr>
        <w:lastRenderedPageBreak/>
        <w:t>Madankollu, minħabba li sitagliptin jitneħħa b’mod primarju mill-kliewi, indeboliment epatiku qawwi mhuwiex mistenni li jaffettwa l-farmakokinetika ta’ sitagliptin</w:t>
      </w:r>
      <w:r w:rsidRPr="00673AF4">
        <w:rPr>
          <w:szCs w:val="22"/>
          <w:lang w:val="mt-MT" w:eastAsia="ko-KR"/>
        </w:rPr>
        <w:t>.</w:t>
      </w:r>
    </w:p>
    <w:p w14:paraId="619213E7" w14:textId="77777777" w:rsidR="00757FD3" w:rsidRPr="00D754E2" w:rsidRDefault="00757FD3" w:rsidP="000164F1">
      <w:pPr>
        <w:spacing w:line="240" w:lineRule="auto"/>
        <w:rPr>
          <w:szCs w:val="22"/>
          <w:lang w:val="mt-MT" w:eastAsia="ko-KR"/>
        </w:rPr>
      </w:pPr>
    </w:p>
    <w:p w14:paraId="3C1277C9" w14:textId="77777777" w:rsidR="00757FD3" w:rsidRPr="00D754E2" w:rsidRDefault="00757FD3" w:rsidP="000164F1">
      <w:pPr>
        <w:spacing w:line="240" w:lineRule="auto"/>
        <w:rPr>
          <w:i/>
          <w:szCs w:val="22"/>
          <w:lang w:val="mt-MT" w:eastAsia="ko-KR"/>
        </w:rPr>
      </w:pPr>
      <w:r w:rsidRPr="00D754E2">
        <w:rPr>
          <w:i/>
          <w:szCs w:val="22"/>
          <w:lang w:val="mt-MT" w:eastAsia="ko-KR"/>
        </w:rPr>
        <w:t>Anzjani</w:t>
      </w:r>
    </w:p>
    <w:p w14:paraId="2B8A1EF5" w14:textId="77777777" w:rsidR="00A51BBF" w:rsidRDefault="00757FD3" w:rsidP="000164F1">
      <w:pPr>
        <w:spacing w:line="240" w:lineRule="auto"/>
        <w:rPr>
          <w:szCs w:val="22"/>
          <w:lang w:val="mt-MT" w:eastAsia="ko-KR"/>
        </w:rPr>
      </w:pPr>
      <w:r w:rsidRPr="00D754E2">
        <w:rPr>
          <w:szCs w:val="22"/>
          <w:lang w:val="mt-MT" w:eastAsia="ko-KR"/>
        </w:rPr>
        <w:t>M’hemmx għalfejn bidla fid-doża minħabba l-età.</w:t>
      </w:r>
    </w:p>
    <w:p w14:paraId="6CD254AC" w14:textId="77777777" w:rsidR="00757FD3" w:rsidRPr="00D754E2" w:rsidRDefault="00757FD3" w:rsidP="000164F1">
      <w:pPr>
        <w:spacing w:line="240" w:lineRule="auto"/>
        <w:rPr>
          <w:szCs w:val="22"/>
          <w:lang w:val="mt-MT" w:eastAsia="ko-KR"/>
        </w:rPr>
      </w:pPr>
    </w:p>
    <w:p w14:paraId="5C07491D" w14:textId="77777777" w:rsidR="00757FD3" w:rsidRPr="00D754E2" w:rsidRDefault="00757FD3" w:rsidP="000164F1">
      <w:pPr>
        <w:spacing w:line="240" w:lineRule="auto"/>
        <w:rPr>
          <w:i/>
          <w:szCs w:val="22"/>
          <w:lang w:val="mt-MT" w:eastAsia="ko-KR"/>
        </w:rPr>
      </w:pPr>
      <w:r w:rsidRPr="00D754E2">
        <w:rPr>
          <w:i/>
          <w:szCs w:val="22"/>
          <w:lang w:val="mt-MT" w:eastAsia="ko-KR"/>
        </w:rPr>
        <w:t>Popolazzjoni pedjatrika</w:t>
      </w:r>
    </w:p>
    <w:p w14:paraId="1E8CB67A" w14:textId="5C0C8623" w:rsidR="00032907" w:rsidRPr="00DA77E5" w:rsidRDefault="00032907" w:rsidP="00032907">
      <w:pPr>
        <w:rPr>
          <w:szCs w:val="22"/>
          <w:lang w:val="mt-MT"/>
        </w:rPr>
      </w:pPr>
      <w:r w:rsidRPr="00DA77E5">
        <w:rPr>
          <w:szCs w:val="22"/>
          <w:lang w:val="mt-MT"/>
        </w:rPr>
        <w:t>Sitagliptin m’għandux jintuża fi tfal u adolexxenti b’età minn 10 snin sa 17</w:t>
      </w:r>
      <w:r w:rsidRPr="00DA77E5">
        <w:rPr>
          <w:szCs w:val="22"/>
          <w:lang w:val="mt-MT"/>
        </w:rPr>
        <w:noBreakHyphen/>
        <w:t xml:space="preserve">il sena minħabba effikaċja insuffiċjenti. </w:t>
      </w:r>
      <w:r w:rsidRPr="00DA77E5">
        <w:rPr>
          <w:i/>
          <w:iCs/>
          <w:szCs w:val="22"/>
          <w:lang w:val="mt-MT"/>
        </w:rPr>
        <w:t>Data</w:t>
      </w:r>
      <w:r w:rsidRPr="00DA77E5">
        <w:rPr>
          <w:szCs w:val="22"/>
          <w:lang w:val="mt-MT"/>
        </w:rPr>
        <w:t xml:space="preserve"> disponibbli attwalment hija deskritta f</w:t>
      </w:r>
      <w:r w:rsidR="000B6061" w:rsidRPr="00DA77E5">
        <w:rPr>
          <w:szCs w:val="22"/>
          <w:lang w:val="mt-MT"/>
        </w:rPr>
        <w:t>is-</w:t>
      </w:r>
      <w:r w:rsidRPr="00DA77E5">
        <w:rPr>
          <w:szCs w:val="22"/>
          <w:lang w:val="mt-MT"/>
        </w:rPr>
        <w:t>sezzjonijiet 4.8, 5.1, u 5.2. Sitagliptin ma ġiex studjat f’pazjenti pedjatriċi taħt l-età ta’ 10 snin.</w:t>
      </w:r>
    </w:p>
    <w:p w14:paraId="3B057090" w14:textId="77777777" w:rsidR="004306CA" w:rsidRPr="00D754E2" w:rsidRDefault="004306CA" w:rsidP="000164F1">
      <w:pPr>
        <w:tabs>
          <w:tab w:val="clear" w:pos="567"/>
        </w:tabs>
        <w:spacing w:line="240" w:lineRule="auto"/>
        <w:rPr>
          <w:noProof/>
          <w:szCs w:val="22"/>
          <w:u w:val="single"/>
          <w:lang w:val="mt-MT"/>
        </w:rPr>
      </w:pPr>
    </w:p>
    <w:p w14:paraId="5ABC0E0A" w14:textId="77777777" w:rsidR="004306CA" w:rsidRPr="00D754E2" w:rsidRDefault="004306CA" w:rsidP="000164F1">
      <w:pPr>
        <w:keepNext/>
        <w:tabs>
          <w:tab w:val="clear" w:pos="567"/>
        </w:tabs>
        <w:spacing w:line="240" w:lineRule="auto"/>
        <w:rPr>
          <w:noProof/>
          <w:szCs w:val="22"/>
          <w:u w:val="single"/>
          <w:lang w:val="mt-MT"/>
        </w:rPr>
      </w:pPr>
      <w:r w:rsidRPr="00D754E2">
        <w:rPr>
          <w:noProof/>
          <w:szCs w:val="22"/>
          <w:u w:val="single"/>
          <w:lang w:val="mt-MT"/>
        </w:rPr>
        <w:t>Metodu ta’ kif għandu jingħata</w:t>
      </w:r>
    </w:p>
    <w:p w14:paraId="7B738BA4" w14:textId="77777777" w:rsidR="004306CA" w:rsidRPr="00D754E2" w:rsidRDefault="00B900BF" w:rsidP="000164F1">
      <w:pPr>
        <w:spacing w:line="240" w:lineRule="auto"/>
        <w:rPr>
          <w:szCs w:val="22"/>
          <w:lang w:val="mt-MT"/>
        </w:rPr>
      </w:pPr>
      <w:r w:rsidRPr="00D754E2">
        <w:rPr>
          <w:bCs/>
          <w:iCs/>
          <w:noProof/>
          <w:szCs w:val="22"/>
          <w:lang w:val="mt-MT"/>
        </w:rPr>
        <w:t>Xelevia</w:t>
      </w:r>
      <w:r w:rsidR="004306CA" w:rsidRPr="00D754E2">
        <w:rPr>
          <w:bCs/>
          <w:iCs/>
          <w:noProof/>
          <w:szCs w:val="22"/>
          <w:lang w:val="mt-MT"/>
        </w:rPr>
        <w:t xml:space="preserve"> jista’ jittieħed mal-ikel kif ukoll mhux mal-ikel</w:t>
      </w:r>
      <w:r w:rsidR="004306CA" w:rsidRPr="00D754E2">
        <w:rPr>
          <w:noProof/>
          <w:szCs w:val="22"/>
          <w:lang w:val="mt-MT"/>
        </w:rPr>
        <w:t>.</w:t>
      </w:r>
    </w:p>
    <w:p w14:paraId="1AC11601" w14:textId="77777777" w:rsidR="004306CA" w:rsidRPr="00D754E2" w:rsidRDefault="004306CA" w:rsidP="000164F1">
      <w:pPr>
        <w:tabs>
          <w:tab w:val="clear" w:pos="567"/>
        </w:tabs>
        <w:spacing w:line="240" w:lineRule="auto"/>
        <w:rPr>
          <w:b/>
          <w:noProof/>
          <w:szCs w:val="22"/>
          <w:lang w:val="mt-MT"/>
        </w:rPr>
      </w:pPr>
    </w:p>
    <w:p w14:paraId="7C75EEEA" w14:textId="77777777" w:rsidR="00757FD3" w:rsidRPr="00D754E2" w:rsidRDefault="00757FD3" w:rsidP="000164F1">
      <w:pPr>
        <w:keepNext/>
        <w:spacing w:line="240" w:lineRule="auto"/>
        <w:rPr>
          <w:szCs w:val="22"/>
          <w:lang w:val="mt-MT"/>
        </w:rPr>
      </w:pPr>
      <w:r w:rsidRPr="00D754E2">
        <w:rPr>
          <w:b/>
          <w:szCs w:val="22"/>
          <w:lang w:val="mt-MT"/>
        </w:rPr>
        <w:t>4.3</w:t>
      </w:r>
      <w:r w:rsidRPr="00D754E2">
        <w:rPr>
          <w:b/>
          <w:szCs w:val="22"/>
          <w:lang w:val="mt-MT"/>
        </w:rPr>
        <w:tab/>
        <w:t>Kontraindikazzjonijiet</w:t>
      </w:r>
    </w:p>
    <w:p w14:paraId="535B7CF2" w14:textId="77777777" w:rsidR="00757FD3" w:rsidRPr="00D754E2" w:rsidRDefault="00757FD3" w:rsidP="000164F1">
      <w:pPr>
        <w:keepNext/>
        <w:spacing w:line="240" w:lineRule="auto"/>
        <w:rPr>
          <w:szCs w:val="22"/>
          <w:lang w:val="mt-MT"/>
        </w:rPr>
      </w:pPr>
    </w:p>
    <w:p w14:paraId="77D52627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  <w:r w:rsidRPr="00D754E2">
        <w:rPr>
          <w:szCs w:val="22"/>
          <w:lang w:val="mt-MT"/>
        </w:rPr>
        <w:t xml:space="preserve">Sensittività eċċessiva għas-sustanza attiva jew </w:t>
      </w:r>
      <w:r w:rsidR="003E0388" w:rsidRPr="00D754E2">
        <w:rPr>
          <w:szCs w:val="22"/>
          <w:lang w:val="mt-MT"/>
        </w:rPr>
        <w:t xml:space="preserve">għal </w:t>
      </w:r>
      <w:r w:rsidR="008451B6" w:rsidRPr="00D754E2">
        <w:rPr>
          <w:szCs w:val="24"/>
          <w:lang w:val="mt-MT"/>
        </w:rPr>
        <w:t xml:space="preserve">kwalunkwe </w:t>
      </w:r>
      <w:r w:rsidR="00AE690A" w:rsidRPr="004D52EC">
        <w:rPr>
          <w:szCs w:val="24"/>
          <w:lang w:val="mt-MT"/>
        </w:rPr>
        <w:t xml:space="preserve">sustanza mhux attiva elenkata </w:t>
      </w:r>
      <w:r w:rsidR="008451B6" w:rsidRPr="00D754E2">
        <w:rPr>
          <w:szCs w:val="24"/>
          <w:lang w:val="mt-MT"/>
        </w:rPr>
        <w:t>fis-sezzjoni 6.1</w:t>
      </w:r>
      <w:r w:rsidR="00DE581D" w:rsidRPr="00D754E2">
        <w:rPr>
          <w:szCs w:val="24"/>
          <w:lang w:val="mt-MT"/>
        </w:rPr>
        <w:t xml:space="preserve"> </w:t>
      </w:r>
      <w:r w:rsidR="00E301D5" w:rsidRPr="00D754E2">
        <w:rPr>
          <w:noProof/>
          <w:lang w:val="mt-MT"/>
        </w:rPr>
        <w:t>(ara sezzj</w:t>
      </w:r>
      <w:r w:rsidR="00963E28" w:rsidRPr="00D754E2">
        <w:rPr>
          <w:noProof/>
          <w:lang w:val="mt-MT"/>
        </w:rPr>
        <w:t>oni</w:t>
      </w:r>
      <w:r w:rsidR="00F22CAE" w:rsidRPr="00DA77E5">
        <w:rPr>
          <w:noProof/>
          <w:lang w:val="mt-MT"/>
        </w:rPr>
        <w:t>jiet</w:t>
      </w:r>
      <w:r w:rsidR="00963E28" w:rsidRPr="00D754E2">
        <w:rPr>
          <w:noProof/>
          <w:lang w:val="mt-MT"/>
        </w:rPr>
        <w:t> </w:t>
      </w:r>
      <w:r w:rsidR="00E301D5" w:rsidRPr="00D754E2">
        <w:rPr>
          <w:noProof/>
          <w:lang w:val="mt-MT"/>
        </w:rPr>
        <w:t>4.4 u 4.8)</w:t>
      </w:r>
      <w:r w:rsidR="00067193" w:rsidRPr="00D754E2">
        <w:rPr>
          <w:noProof/>
          <w:lang w:val="mt-MT"/>
        </w:rPr>
        <w:t>.</w:t>
      </w:r>
    </w:p>
    <w:p w14:paraId="4725A8FE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0AD0F7D0" w14:textId="77777777" w:rsidR="00757FD3" w:rsidRPr="00D754E2" w:rsidRDefault="00757FD3" w:rsidP="000164F1">
      <w:pPr>
        <w:keepNext/>
        <w:spacing w:line="240" w:lineRule="auto"/>
        <w:rPr>
          <w:szCs w:val="22"/>
          <w:lang w:val="mt-MT"/>
        </w:rPr>
      </w:pPr>
      <w:r w:rsidRPr="00D754E2">
        <w:rPr>
          <w:b/>
          <w:szCs w:val="22"/>
          <w:lang w:val="mt-MT"/>
        </w:rPr>
        <w:t>4.4</w:t>
      </w:r>
      <w:r w:rsidRPr="00D754E2">
        <w:rPr>
          <w:b/>
          <w:szCs w:val="22"/>
          <w:lang w:val="mt-MT"/>
        </w:rPr>
        <w:tab/>
        <w:t>Twissijiet speċjali u prekawzjonijiet għall-użu</w:t>
      </w:r>
    </w:p>
    <w:p w14:paraId="0DBF8A62" w14:textId="77777777" w:rsidR="00757FD3" w:rsidRPr="00D754E2" w:rsidRDefault="00757FD3" w:rsidP="000164F1">
      <w:pPr>
        <w:keepNext/>
        <w:spacing w:line="240" w:lineRule="auto"/>
        <w:rPr>
          <w:szCs w:val="22"/>
          <w:lang w:val="mt-MT"/>
        </w:rPr>
      </w:pPr>
    </w:p>
    <w:p w14:paraId="082C7E56" w14:textId="77777777" w:rsidR="00757FD3" w:rsidRPr="00D754E2" w:rsidRDefault="00757FD3" w:rsidP="000164F1">
      <w:pPr>
        <w:keepNext/>
        <w:spacing w:line="240" w:lineRule="auto"/>
        <w:rPr>
          <w:szCs w:val="22"/>
          <w:u w:val="single"/>
          <w:lang w:val="mt-MT" w:eastAsia="ko-KR"/>
        </w:rPr>
      </w:pPr>
      <w:r w:rsidRPr="00D754E2">
        <w:rPr>
          <w:szCs w:val="22"/>
          <w:u w:val="single"/>
          <w:lang w:val="mt-MT" w:eastAsia="ko-KR"/>
        </w:rPr>
        <w:t>Ġenerali</w:t>
      </w:r>
    </w:p>
    <w:p w14:paraId="2DF76D94" w14:textId="77777777" w:rsidR="00757FD3" w:rsidRPr="00D754E2" w:rsidRDefault="00B900BF" w:rsidP="000164F1">
      <w:pPr>
        <w:spacing w:line="240" w:lineRule="auto"/>
        <w:rPr>
          <w:szCs w:val="22"/>
          <w:lang w:val="mt-MT" w:eastAsia="ko-KR"/>
        </w:rPr>
      </w:pPr>
      <w:r w:rsidRPr="00D754E2">
        <w:rPr>
          <w:szCs w:val="22"/>
          <w:lang w:val="mt-MT" w:eastAsia="ko-KR"/>
        </w:rPr>
        <w:t>Xelevia</w:t>
      </w:r>
      <w:r w:rsidR="00757FD3" w:rsidRPr="00D754E2">
        <w:rPr>
          <w:szCs w:val="22"/>
          <w:lang w:val="mt-MT" w:eastAsia="ko-KR"/>
        </w:rPr>
        <w:t xml:space="preserve"> </w:t>
      </w:r>
      <w:r w:rsidR="00950AC0" w:rsidRPr="00D754E2">
        <w:rPr>
          <w:szCs w:val="22"/>
          <w:lang w:val="mt-MT" w:eastAsia="ko-KR"/>
        </w:rPr>
        <w:t>m’għandux j</w:t>
      </w:r>
      <w:r w:rsidR="00757FD3" w:rsidRPr="00D754E2">
        <w:rPr>
          <w:szCs w:val="22"/>
          <w:lang w:val="mt-MT" w:eastAsia="ko-KR"/>
        </w:rPr>
        <w:t>intuża f</w:t>
      </w:r>
      <w:r w:rsidR="00963E28" w:rsidRPr="00D754E2">
        <w:rPr>
          <w:szCs w:val="22"/>
          <w:lang w:val="mt-MT" w:eastAsia="ko-KR"/>
        </w:rPr>
        <w:t>’pazjenti bid-dijabete ta’ tip </w:t>
      </w:r>
      <w:r w:rsidR="00757FD3" w:rsidRPr="00D754E2">
        <w:rPr>
          <w:szCs w:val="22"/>
          <w:lang w:val="mt-MT" w:eastAsia="ko-KR"/>
        </w:rPr>
        <w:t xml:space="preserve">1 jew għall-kura ta’ ketoaċidożi dijabetika. </w:t>
      </w:r>
    </w:p>
    <w:p w14:paraId="0833936C" w14:textId="77777777" w:rsidR="004973B6" w:rsidRPr="00D754E2" w:rsidRDefault="004973B6" w:rsidP="000164F1">
      <w:pPr>
        <w:tabs>
          <w:tab w:val="clear" w:pos="567"/>
        </w:tabs>
        <w:spacing w:line="240" w:lineRule="auto"/>
        <w:rPr>
          <w:noProof/>
          <w:szCs w:val="22"/>
          <w:lang w:val="mt-MT"/>
        </w:rPr>
      </w:pPr>
    </w:p>
    <w:p w14:paraId="3DAB42BE" w14:textId="77777777" w:rsidR="000A42BA" w:rsidRPr="004752F0" w:rsidRDefault="000A42BA" w:rsidP="000164F1">
      <w:pPr>
        <w:keepNext/>
        <w:spacing w:line="240" w:lineRule="auto"/>
        <w:rPr>
          <w:szCs w:val="22"/>
          <w:lang w:val="mt-MT"/>
        </w:rPr>
      </w:pPr>
      <w:r w:rsidRPr="004752F0">
        <w:rPr>
          <w:szCs w:val="22"/>
          <w:u w:val="single"/>
          <w:lang w:val="mt-MT"/>
        </w:rPr>
        <w:t>Pankreatite</w:t>
      </w:r>
      <w:r>
        <w:rPr>
          <w:szCs w:val="22"/>
          <w:u w:val="single"/>
          <w:lang w:val="mt-MT"/>
        </w:rPr>
        <w:t xml:space="preserve"> akuta</w:t>
      </w:r>
    </w:p>
    <w:p w14:paraId="6E2C48D0" w14:textId="77777777" w:rsidR="000A42BA" w:rsidRPr="004752F0" w:rsidRDefault="000A42BA" w:rsidP="000164F1">
      <w:pPr>
        <w:spacing w:line="240" w:lineRule="auto"/>
        <w:rPr>
          <w:szCs w:val="22"/>
          <w:lang w:val="mt-MT"/>
        </w:rPr>
      </w:pPr>
      <w:r>
        <w:rPr>
          <w:szCs w:val="22"/>
          <w:lang w:val="mt-MT"/>
        </w:rPr>
        <w:t xml:space="preserve">L-użu ta’ inibituri ta’ </w:t>
      </w:r>
      <w:r w:rsidRPr="00B74503">
        <w:rPr>
          <w:szCs w:val="22"/>
          <w:lang w:val="mt-MT"/>
        </w:rPr>
        <w:t>DPP</w:t>
      </w:r>
      <w:r w:rsidRPr="00B74503">
        <w:rPr>
          <w:szCs w:val="22"/>
          <w:lang w:val="mt-MT"/>
        </w:rPr>
        <w:noBreakHyphen/>
        <w:t xml:space="preserve">4 ġie assoċjat ma’ riskju li tiżviluppa pankreatite akuta. </w:t>
      </w:r>
      <w:r w:rsidRPr="004752F0">
        <w:rPr>
          <w:szCs w:val="22"/>
          <w:lang w:val="mt-MT"/>
        </w:rPr>
        <w:t>Il-pazjenti għandhom jiġu infurmati bis-sintomu li huwa karatteristiku tal-pankreatite akuta: uġigħ addominali persistenti u sever. Fejqan tal-pankreatite ġie osservat wara l</w:t>
      </w:r>
      <w:r w:rsidRPr="004752F0">
        <w:rPr>
          <w:szCs w:val="22"/>
          <w:lang w:val="mt-MT"/>
        </w:rPr>
        <w:noBreakHyphen/>
        <w:t xml:space="preserve">waqfien ta’ sitagliptin (bi jew mingħajr kura ta’ appoġġ), iżda ġew irrapportati każijiet rari ħafna ta’ pankreatite nekrotizzanti jew emorraġika u/jew mewt. Jekk ikun hemm suspett ta’ pankreatite, </w:t>
      </w:r>
      <w:r>
        <w:rPr>
          <w:szCs w:val="22"/>
          <w:lang w:val="mt-MT"/>
        </w:rPr>
        <w:t xml:space="preserve">Xelevia </w:t>
      </w:r>
      <w:r w:rsidRPr="004752F0">
        <w:rPr>
          <w:szCs w:val="22"/>
          <w:lang w:val="mt-MT"/>
        </w:rPr>
        <w:t>u prodotti mediċinali oħrajn li potenzjalment huma suspettużi għandhom jitwaqqfu</w:t>
      </w:r>
      <w:r>
        <w:rPr>
          <w:szCs w:val="22"/>
          <w:lang w:val="mt-MT"/>
        </w:rPr>
        <w:t>; jekk tiġi kkonfermata pankreatite akuta, Xelevia m’għandux jinbeda mill-ġdid</w:t>
      </w:r>
      <w:r w:rsidRPr="004752F0">
        <w:rPr>
          <w:szCs w:val="22"/>
          <w:lang w:val="mt-MT"/>
        </w:rPr>
        <w:t>.</w:t>
      </w:r>
      <w:r>
        <w:rPr>
          <w:szCs w:val="22"/>
          <w:lang w:val="mt-MT"/>
        </w:rPr>
        <w:t xml:space="preserve"> Għandu jkun hemm kawtela f’pazjenti bi storja ta’ pankreatite.</w:t>
      </w:r>
    </w:p>
    <w:p w14:paraId="33F252F1" w14:textId="77777777" w:rsidR="004973B6" w:rsidRPr="00D754E2" w:rsidRDefault="004973B6" w:rsidP="000164F1">
      <w:pPr>
        <w:spacing w:line="240" w:lineRule="auto"/>
        <w:rPr>
          <w:szCs w:val="22"/>
          <w:u w:val="single"/>
          <w:lang w:val="mt-MT" w:eastAsia="ko-KR"/>
        </w:rPr>
      </w:pPr>
    </w:p>
    <w:p w14:paraId="7264B94B" w14:textId="77777777" w:rsidR="00757FD3" w:rsidRPr="00D754E2" w:rsidRDefault="00757FD3" w:rsidP="000164F1">
      <w:pPr>
        <w:keepNext/>
        <w:spacing w:line="240" w:lineRule="auto"/>
        <w:rPr>
          <w:szCs w:val="22"/>
          <w:u w:val="single"/>
          <w:lang w:val="mt-MT" w:eastAsia="ko-KR"/>
        </w:rPr>
      </w:pPr>
      <w:r w:rsidRPr="00D754E2">
        <w:rPr>
          <w:szCs w:val="22"/>
          <w:u w:val="single"/>
          <w:lang w:val="mt-MT" w:eastAsia="ko-KR"/>
        </w:rPr>
        <w:t xml:space="preserve">Ipogliċemija meta </w:t>
      </w:r>
      <w:bookmarkStart w:id="16" w:name="OLE_LINK37"/>
      <w:bookmarkStart w:id="17" w:name="OLE_LINK38"/>
      <w:r w:rsidR="005C0F2A" w:rsidRPr="00D754E2">
        <w:rPr>
          <w:szCs w:val="22"/>
          <w:u w:val="single"/>
          <w:lang w:val="mt-MT" w:eastAsia="ko-KR"/>
        </w:rPr>
        <w:t>jintuża flimkien</w:t>
      </w:r>
      <w:r w:rsidRPr="00D754E2">
        <w:rPr>
          <w:szCs w:val="22"/>
          <w:u w:val="single"/>
          <w:lang w:val="mt-MT" w:eastAsia="ko-KR"/>
        </w:rPr>
        <w:t xml:space="preserve"> </w:t>
      </w:r>
      <w:bookmarkEnd w:id="16"/>
      <w:bookmarkEnd w:id="17"/>
      <w:r w:rsidRPr="00D754E2">
        <w:rPr>
          <w:szCs w:val="22"/>
          <w:u w:val="single"/>
          <w:lang w:val="mt-MT" w:eastAsia="ko-KR"/>
        </w:rPr>
        <w:t xml:space="preserve">ma’ </w:t>
      </w:r>
      <w:r w:rsidR="00673AF4" w:rsidRPr="00673AF4">
        <w:rPr>
          <w:szCs w:val="22"/>
          <w:u w:val="single"/>
          <w:lang w:val="mt-MT" w:eastAsia="ko-KR"/>
        </w:rPr>
        <w:t>prodotti mediċinali</w:t>
      </w:r>
      <w:r w:rsidRPr="00D754E2">
        <w:rPr>
          <w:szCs w:val="22"/>
          <w:u w:val="single"/>
          <w:lang w:val="mt-MT" w:eastAsia="ko-KR"/>
        </w:rPr>
        <w:t xml:space="preserve"> anti</w:t>
      </w:r>
      <w:r w:rsidR="00D37185">
        <w:rPr>
          <w:szCs w:val="22"/>
          <w:u w:val="single"/>
          <w:lang w:val="mt-MT" w:eastAsia="ko-KR"/>
        </w:rPr>
        <w:noBreakHyphen/>
      </w:r>
      <w:r w:rsidRPr="00D754E2">
        <w:rPr>
          <w:szCs w:val="22"/>
          <w:u w:val="single"/>
          <w:lang w:val="mt-MT" w:eastAsia="ko-KR"/>
        </w:rPr>
        <w:t>iperglimiċi oħrajn</w:t>
      </w:r>
    </w:p>
    <w:p w14:paraId="1D2578F8" w14:textId="77777777" w:rsidR="00506119" w:rsidRPr="00D754E2" w:rsidRDefault="00506119" w:rsidP="000164F1">
      <w:pPr>
        <w:spacing w:line="240" w:lineRule="auto"/>
        <w:jc w:val="both"/>
        <w:rPr>
          <w:noProof/>
          <w:szCs w:val="22"/>
          <w:lang w:val="mt-MT" w:eastAsia="ko-KR"/>
        </w:rPr>
      </w:pPr>
      <w:bookmarkStart w:id="18" w:name="OLE_LINK35"/>
      <w:bookmarkStart w:id="19" w:name="OLE_LINK36"/>
      <w:r w:rsidRPr="00D754E2">
        <w:rPr>
          <w:szCs w:val="22"/>
          <w:lang w:val="mt-MT" w:eastAsia="ko-KR"/>
        </w:rPr>
        <w:t xml:space="preserve">Fi provi kliniċi ta’ </w:t>
      </w:r>
      <w:r w:rsidR="00B900BF" w:rsidRPr="00D754E2">
        <w:rPr>
          <w:szCs w:val="22"/>
          <w:lang w:val="mt-MT" w:eastAsia="ko-KR"/>
        </w:rPr>
        <w:t>Xelevia</w:t>
      </w:r>
      <w:r w:rsidRPr="00D754E2">
        <w:rPr>
          <w:szCs w:val="22"/>
          <w:lang w:val="mt-MT" w:eastAsia="ko-KR"/>
        </w:rPr>
        <w:t xml:space="preserve"> bħala terapija waħedha u f’terapija flimkien ma’ </w:t>
      </w:r>
      <w:r w:rsidR="008451B6" w:rsidRPr="00D754E2">
        <w:rPr>
          <w:szCs w:val="22"/>
          <w:lang w:val="mt-MT" w:eastAsia="ko-KR"/>
        </w:rPr>
        <w:t xml:space="preserve">prodotti mediċinali </w:t>
      </w:r>
      <w:r w:rsidRPr="00D754E2">
        <w:rPr>
          <w:szCs w:val="22"/>
          <w:lang w:val="mt-MT" w:eastAsia="ko-KR"/>
        </w:rPr>
        <w:t xml:space="preserve">li </w:t>
      </w:r>
      <w:bookmarkEnd w:id="18"/>
      <w:bookmarkEnd w:id="19"/>
      <w:r w:rsidRPr="00D754E2">
        <w:rPr>
          <w:szCs w:val="22"/>
          <w:lang w:val="mt-MT" w:eastAsia="ko-KR"/>
        </w:rPr>
        <w:t xml:space="preserve">mhumiex magħrufin li jikkawżaw ipogliċemija (i.e. metformin u/jew agonist ta’ </w:t>
      </w:r>
      <w:r w:rsidRPr="00D754E2">
        <w:rPr>
          <w:szCs w:val="22"/>
          <w:lang w:val="mt-MT"/>
        </w:rPr>
        <w:t>PPAR</w:t>
      </w:r>
      <w:r w:rsidRPr="00D754E2">
        <w:rPr>
          <w:szCs w:val="22"/>
          <w:lang w:val="mt-MT"/>
        </w:rPr>
        <w:sym w:font="Symbol" w:char="0067"/>
      </w:r>
      <w:r w:rsidRPr="00D754E2">
        <w:rPr>
          <w:szCs w:val="22"/>
          <w:lang w:val="mt-MT" w:eastAsia="ko-KR"/>
        </w:rPr>
        <w:t xml:space="preserve">), </w:t>
      </w:r>
      <w:r w:rsidRPr="00D754E2">
        <w:rPr>
          <w:noProof/>
          <w:szCs w:val="22"/>
          <w:lang w:val="mt-MT"/>
        </w:rPr>
        <w:t xml:space="preserve">ir-rati ta’ </w:t>
      </w:r>
      <w:r w:rsidRPr="00D754E2">
        <w:rPr>
          <w:noProof/>
          <w:szCs w:val="22"/>
          <w:lang w:val="mt-MT" w:eastAsia="ko-KR"/>
        </w:rPr>
        <w:t xml:space="preserve">ipogliċemija li ġew irrappurti b’sitagliptin kienu simili għar-rati f’pazjenti li kienu qed jieħdu plaċebo. </w:t>
      </w:r>
      <w:r w:rsidR="0024091F" w:rsidRPr="0099779E">
        <w:rPr>
          <w:szCs w:val="22"/>
          <w:lang w:val="mt-MT"/>
        </w:rPr>
        <w:t>Ipogliċemija ġiet osservata meta sitagliptin intuża flimkien mal-insulina jew ma’ sulphonylurea</w:t>
      </w:r>
      <w:r w:rsidRPr="00D754E2">
        <w:rPr>
          <w:noProof/>
          <w:szCs w:val="22"/>
          <w:lang w:val="mt-MT" w:eastAsia="ko-KR"/>
        </w:rPr>
        <w:t xml:space="preserve">. Għalhekk, biex jitnaqqas ir-riskju ta’ ipogliċemija, għandha tiġi kkunsidrata doża </w:t>
      </w:r>
      <w:r w:rsidR="00950AC0" w:rsidRPr="00D754E2">
        <w:rPr>
          <w:noProof/>
          <w:szCs w:val="22"/>
          <w:lang w:val="mt-MT" w:eastAsia="ko-KR"/>
        </w:rPr>
        <w:t xml:space="preserve">aktar baxxa </w:t>
      </w:r>
      <w:r w:rsidRPr="00D754E2">
        <w:rPr>
          <w:noProof/>
          <w:szCs w:val="22"/>
          <w:lang w:val="mt-MT" w:eastAsia="ko-KR"/>
        </w:rPr>
        <w:t>ta’ sulphonyl</w:t>
      </w:r>
      <w:r w:rsidR="005C276D" w:rsidRPr="00D754E2">
        <w:rPr>
          <w:noProof/>
          <w:szCs w:val="22"/>
          <w:lang w:val="mt-MT" w:eastAsia="ko-KR"/>
        </w:rPr>
        <w:t>urea jew insulina (ara sezzjoni </w:t>
      </w:r>
      <w:r w:rsidRPr="00D754E2">
        <w:rPr>
          <w:noProof/>
          <w:szCs w:val="22"/>
          <w:lang w:val="mt-MT" w:eastAsia="ko-KR"/>
        </w:rPr>
        <w:t>4.2).</w:t>
      </w:r>
    </w:p>
    <w:p w14:paraId="419E8C59" w14:textId="77777777" w:rsidR="00506119" w:rsidRPr="00D754E2" w:rsidRDefault="00506119" w:rsidP="000164F1">
      <w:pPr>
        <w:spacing w:line="240" w:lineRule="auto"/>
        <w:rPr>
          <w:noProof/>
          <w:szCs w:val="22"/>
          <w:lang w:val="mt-MT"/>
        </w:rPr>
      </w:pPr>
    </w:p>
    <w:p w14:paraId="7A7B0C65" w14:textId="77777777" w:rsidR="00757FD3" w:rsidRPr="00D754E2" w:rsidRDefault="004306CA" w:rsidP="000164F1">
      <w:pPr>
        <w:keepNext/>
        <w:spacing w:line="240" w:lineRule="auto"/>
        <w:rPr>
          <w:szCs w:val="22"/>
          <w:u w:val="single"/>
          <w:lang w:val="mt-MT" w:eastAsia="ko-KR"/>
        </w:rPr>
      </w:pPr>
      <w:r w:rsidRPr="00D754E2">
        <w:rPr>
          <w:noProof/>
          <w:szCs w:val="22"/>
          <w:u w:val="single"/>
          <w:lang w:val="mt-MT"/>
        </w:rPr>
        <w:t>Indeboliment</w:t>
      </w:r>
      <w:r w:rsidR="00757FD3" w:rsidRPr="00D754E2">
        <w:rPr>
          <w:noProof/>
          <w:szCs w:val="22"/>
          <w:u w:val="single"/>
          <w:lang w:val="mt-MT"/>
        </w:rPr>
        <w:t xml:space="preserve"> renali</w:t>
      </w:r>
    </w:p>
    <w:p w14:paraId="5D976544" w14:textId="77777777" w:rsidR="00757FD3" w:rsidRPr="00D754E2" w:rsidRDefault="00D37185" w:rsidP="000164F1">
      <w:pPr>
        <w:keepNext/>
        <w:tabs>
          <w:tab w:val="clear" w:pos="567"/>
        </w:tabs>
        <w:spacing w:line="240" w:lineRule="auto"/>
        <w:rPr>
          <w:szCs w:val="22"/>
          <w:lang w:val="mt-MT" w:eastAsia="ko-KR"/>
        </w:rPr>
      </w:pPr>
      <w:r w:rsidRPr="00D37185">
        <w:rPr>
          <w:szCs w:val="22"/>
          <w:lang w:val="mt-MT"/>
        </w:rPr>
        <w:t>Sitagliptin</w:t>
      </w:r>
      <w:r w:rsidR="00E12E6D" w:rsidRPr="00D754E2">
        <w:rPr>
          <w:szCs w:val="22"/>
          <w:lang w:val="mt-MT"/>
        </w:rPr>
        <w:t xml:space="preserve"> </w:t>
      </w:r>
      <w:r w:rsidR="008C0A42" w:rsidRPr="00D754E2">
        <w:rPr>
          <w:szCs w:val="22"/>
          <w:lang w:val="mt-MT"/>
        </w:rPr>
        <w:t>j</w:t>
      </w:r>
      <w:r w:rsidR="00950AC0" w:rsidRPr="00D754E2">
        <w:rPr>
          <w:szCs w:val="22"/>
          <w:lang w:val="mt-MT"/>
        </w:rPr>
        <w:t xml:space="preserve">iġi eliminat </w:t>
      </w:r>
      <w:r w:rsidR="00E12E6D" w:rsidRPr="00D754E2">
        <w:rPr>
          <w:szCs w:val="22"/>
          <w:lang w:val="mt-MT"/>
        </w:rPr>
        <w:t xml:space="preserve">mill-kliewi. Biex fil-plażma jinkisbu konċentrazzjonijiet ta’ </w:t>
      </w:r>
      <w:r>
        <w:rPr>
          <w:szCs w:val="22"/>
          <w:lang w:val="mt-MT"/>
        </w:rPr>
        <w:t>s</w:t>
      </w:r>
      <w:r w:rsidRPr="00D37185">
        <w:rPr>
          <w:szCs w:val="22"/>
          <w:lang w:val="mt-MT"/>
        </w:rPr>
        <w:t>itagliptin</w:t>
      </w:r>
      <w:r>
        <w:rPr>
          <w:szCs w:val="22"/>
          <w:lang w:val="mt-MT"/>
        </w:rPr>
        <w:t xml:space="preserve"> </w:t>
      </w:r>
      <w:r w:rsidR="00E12E6D" w:rsidRPr="00D754E2">
        <w:rPr>
          <w:szCs w:val="22"/>
          <w:lang w:val="mt-MT"/>
        </w:rPr>
        <w:t xml:space="preserve">jixbhu li dawk ta’ pazjenti b’funzjoni normali tal-kliewi, huma rrakkomandati dożi aktar baxxi f’pazjenti </w:t>
      </w:r>
      <w:bookmarkStart w:id="20" w:name="_Hlk497823377"/>
      <w:r w:rsidR="00F05E74">
        <w:rPr>
          <w:szCs w:val="22"/>
          <w:lang w:val="mt-MT"/>
        </w:rPr>
        <w:t>b’</w:t>
      </w:r>
      <w:r w:rsidR="00F05E74" w:rsidRPr="004D52EC">
        <w:rPr>
          <w:szCs w:val="22"/>
          <w:lang w:val="mt-MT"/>
        </w:rPr>
        <w:t>GFR &lt; 45 mL/min</w:t>
      </w:r>
      <w:bookmarkEnd w:id="20"/>
      <w:r w:rsidR="00E12E6D" w:rsidRPr="00D754E2">
        <w:rPr>
          <w:szCs w:val="22"/>
          <w:lang w:val="mt-MT"/>
        </w:rPr>
        <w:t xml:space="preserve">, kif ukoll f’pazjenti b’ESRD li jeħtieġu dijalisi tad-demm jew dijalisi mill-peritonew </w:t>
      </w:r>
      <w:r w:rsidR="00757FD3" w:rsidRPr="00D754E2">
        <w:rPr>
          <w:szCs w:val="22"/>
          <w:lang w:val="mt-MT" w:eastAsia="ko-KR"/>
        </w:rPr>
        <w:t>(ara sezzjoni</w:t>
      </w:r>
      <w:r w:rsidR="00F22CAE" w:rsidRPr="00DA77E5">
        <w:rPr>
          <w:szCs w:val="22"/>
          <w:lang w:val="mt-MT" w:eastAsia="ko-KR"/>
        </w:rPr>
        <w:t>jiet</w:t>
      </w:r>
      <w:r w:rsidR="00805962" w:rsidRPr="00D754E2">
        <w:rPr>
          <w:szCs w:val="22"/>
          <w:lang w:val="mt-MT" w:eastAsia="ko-KR"/>
        </w:rPr>
        <w:t xml:space="preserve"> 4.2 u </w:t>
      </w:r>
      <w:r w:rsidR="00757FD3" w:rsidRPr="00D754E2">
        <w:rPr>
          <w:szCs w:val="22"/>
          <w:lang w:val="mt-MT" w:eastAsia="ko-KR"/>
        </w:rPr>
        <w:t>5.2).</w:t>
      </w:r>
    </w:p>
    <w:p w14:paraId="1414D52C" w14:textId="77777777" w:rsidR="00E12E6D" w:rsidRPr="00D754E2" w:rsidRDefault="00E12E6D" w:rsidP="000164F1">
      <w:pPr>
        <w:tabs>
          <w:tab w:val="clear" w:pos="567"/>
        </w:tabs>
        <w:spacing w:line="240" w:lineRule="auto"/>
        <w:rPr>
          <w:bCs/>
          <w:lang w:val="mt-MT" w:eastAsia="fr-FR"/>
        </w:rPr>
      </w:pPr>
    </w:p>
    <w:p w14:paraId="7E42A8EF" w14:textId="77777777" w:rsidR="00E12E6D" w:rsidRPr="00D754E2" w:rsidRDefault="00E12E6D" w:rsidP="000164F1">
      <w:pPr>
        <w:tabs>
          <w:tab w:val="clear" w:pos="567"/>
        </w:tabs>
        <w:spacing w:line="240" w:lineRule="auto"/>
        <w:rPr>
          <w:bCs/>
          <w:lang w:val="mt-MT" w:eastAsia="fr-FR"/>
        </w:rPr>
      </w:pPr>
      <w:r w:rsidRPr="00D754E2">
        <w:rPr>
          <w:bCs/>
          <w:lang w:val="mt-MT" w:eastAsia="fr-FR"/>
        </w:rPr>
        <w:t xml:space="preserve">Meta wieħed jikkunsidra l-użu ta’ sitagliptin flimkien ma’ prodott </w:t>
      </w:r>
      <w:r w:rsidR="000C6878" w:rsidRPr="000C6878">
        <w:rPr>
          <w:bCs/>
          <w:lang w:val="mt-MT" w:eastAsia="fr-FR"/>
        </w:rPr>
        <w:t xml:space="preserve">mediċinali </w:t>
      </w:r>
      <w:r w:rsidRPr="00D754E2">
        <w:rPr>
          <w:bCs/>
          <w:lang w:val="mt-MT" w:eastAsia="fr-FR"/>
        </w:rPr>
        <w:t xml:space="preserve">antidijabetiku ieħor, għandhom jiġu ċċekkjati l-kondizzjonijiet għall-użu tiegħu </w:t>
      </w:r>
      <w:bookmarkStart w:id="21" w:name="OLE_LINK25"/>
      <w:r w:rsidRPr="00D754E2">
        <w:rPr>
          <w:bCs/>
          <w:lang w:val="mt-MT" w:eastAsia="fr-FR"/>
        </w:rPr>
        <w:t>f’pazjenti b’</w:t>
      </w:r>
      <w:bookmarkEnd w:id="21"/>
      <w:r w:rsidRPr="00D754E2">
        <w:rPr>
          <w:bCs/>
          <w:lang w:val="mt-MT" w:eastAsia="fr-FR"/>
        </w:rPr>
        <w:t xml:space="preserve">indeboliment tal-kliewi. </w:t>
      </w:r>
    </w:p>
    <w:p w14:paraId="5E57E29E" w14:textId="77777777" w:rsidR="00E301D5" w:rsidRPr="00D754E2" w:rsidRDefault="00E301D5" w:rsidP="000164F1">
      <w:pPr>
        <w:pStyle w:val="Body"/>
        <w:ind w:firstLine="0"/>
        <w:rPr>
          <w:rFonts w:ascii="Times New Roman" w:hAnsi="Times New Roman"/>
          <w:iCs/>
          <w:noProof/>
          <w:u w:val="single"/>
          <w:lang w:val="mt-MT"/>
        </w:rPr>
      </w:pPr>
    </w:p>
    <w:p w14:paraId="6C9DA2BC" w14:textId="77777777" w:rsidR="00E301D5" w:rsidRPr="00D754E2" w:rsidRDefault="00E301D5" w:rsidP="000164F1">
      <w:pPr>
        <w:keepNext/>
        <w:tabs>
          <w:tab w:val="clear" w:pos="567"/>
        </w:tabs>
        <w:spacing w:line="240" w:lineRule="auto"/>
        <w:rPr>
          <w:noProof/>
          <w:u w:val="single"/>
          <w:lang w:val="mt-MT"/>
        </w:rPr>
      </w:pPr>
      <w:r w:rsidRPr="00D754E2">
        <w:rPr>
          <w:noProof/>
          <w:u w:val="single"/>
          <w:lang w:val="mt-MT"/>
        </w:rPr>
        <w:t xml:space="preserve">Reazzjonijiet ta’ </w:t>
      </w:r>
      <w:r w:rsidR="008451B6" w:rsidRPr="00D754E2">
        <w:rPr>
          <w:noProof/>
          <w:u w:val="single"/>
          <w:lang w:val="mt-MT"/>
        </w:rPr>
        <w:t>s</w:t>
      </w:r>
      <w:r w:rsidRPr="00D754E2">
        <w:rPr>
          <w:noProof/>
          <w:u w:val="single"/>
          <w:lang w:val="mt-MT"/>
        </w:rPr>
        <w:t xml:space="preserve">ensittività </w:t>
      </w:r>
      <w:r w:rsidR="008451B6" w:rsidRPr="00D754E2">
        <w:rPr>
          <w:noProof/>
          <w:u w:val="single"/>
          <w:lang w:val="mt-MT"/>
        </w:rPr>
        <w:t>e</w:t>
      </w:r>
      <w:r w:rsidRPr="00D754E2">
        <w:rPr>
          <w:noProof/>
          <w:u w:val="single"/>
          <w:lang w:val="mt-MT"/>
        </w:rPr>
        <w:t>ċċessiva</w:t>
      </w:r>
    </w:p>
    <w:p w14:paraId="7678F03E" w14:textId="77777777" w:rsidR="00E301D5" w:rsidRPr="00D754E2" w:rsidRDefault="00841DF0" w:rsidP="000164F1">
      <w:pPr>
        <w:pStyle w:val="Body"/>
        <w:ind w:firstLine="0"/>
        <w:jc w:val="left"/>
        <w:rPr>
          <w:rFonts w:ascii="Times New Roman" w:hAnsi="Times New Roman"/>
          <w:iCs/>
          <w:noProof/>
          <w:lang w:val="mt-MT"/>
        </w:rPr>
      </w:pPr>
      <w:r w:rsidRPr="00D754E2">
        <w:rPr>
          <w:rFonts w:ascii="Times New Roman" w:hAnsi="Times New Roman"/>
          <w:iCs/>
          <w:noProof/>
          <w:lang w:val="mt-MT"/>
        </w:rPr>
        <w:t>Ġew irrapportati rapporti ta’ reazzjonijiet ta’ sensittività eċċessiva ta’ wara t-tqegħid fis-suq f’pazjenti ttrattati b’</w:t>
      </w:r>
      <w:r w:rsidR="000C6878" w:rsidRPr="000C6878">
        <w:rPr>
          <w:rFonts w:ascii="Times New Roman" w:hAnsi="Times New Roman"/>
          <w:szCs w:val="22"/>
          <w:lang w:val="mt-MT"/>
        </w:rPr>
        <w:t>sitagliptin</w:t>
      </w:r>
      <w:r w:rsidRPr="00D754E2">
        <w:rPr>
          <w:rFonts w:ascii="Times New Roman" w:hAnsi="Times New Roman"/>
          <w:iCs/>
          <w:noProof/>
          <w:lang w:val="mt-MT"/>
        </w:rPr>
        <w:t>. Dawn ir-reazzjonijiet jinkludu anafilassi, anġjodema u kundizzjonijiet ta’ ġilda li titqaxxar inkluż is-sindromu ta’ Stevens</w:t>
      </w:r>
      <w:r w:rsidR="000C6878">
        <w:rPr>
          <w:rFonts w:ascii="Times New Roman" w:hAnsi="Times New Roman"/>
          <w:iCs/>
          <w:noProof/>
          <w:lang w:val="mt-MT"/>
        </w:rPr>
        <w:noBreakHyphen/>
      </w:r>
      <w:r w:rsidRPr="00D754E2">
        <w:rPr>
          <w:rFonts w:ascii="Times New Roman" w:hAnsi="Times New Roman"/>
          <w:iCs/>
          <w:noProof/>
          <w:lang w:val="mt-MT"/>
        </w:rPr>
        <w:t>Johnson. Il-bidu ta’ dawn i</w:t>
      </w:r>
      <w:r w:rsidR="001007D1" w:rsidRPr="00D754E2">
        <w:rPr>
          <w:rFonts w:ascii="Times New Roman" w:hAnsi="Times New Roman"/>
          <w:iCs/>
          <w:noProof/>
          <w:lang w:val="mt-MT"/>
        </w:rPr>
        <w:t>r-reazzjonijiet seħħ fl-ewwel 3 </w:t>
      </w:r>
      <w:r w:rsidRPr="00D754E2">
        <w:rPr>
          <w:rFonts w:ascii="Times New Roman" w:hAnsi="Times New Roman"/>
          <w:iCs/>
          <w:noProof/>
          <w:lang w:val="mt-MT"/>
        </w:rPr>
        <w:t xml:space="preserve">xhur wara l-bidu tat-trattament, b’xi rapporti jseħħu wara l-ewwel doża. Jekk ikun hemm suspett ta’ reazzjoni ta’ sensittività eċċessiva, </w:t>
      </w:r>
      <w:r w:rsidR="00B900BF" w:rsidRPr="00D754E2">
        <w:rPr>
          <w:rFonts w:ascii="Times New Roman" w:hAnsi="Times New Roman"/>
          <w:iCs/>
          <w:noProof/>
          <w:lang w:val="mt-MT"/>
        </w:rPr>
        <w:t>Xelevia</w:t>
      </w:r>
      <w:r w:rsidR="000C6878" w:rsidRPr="000C6878">
        <w:rPr>
          <w:rFonts w:ascii="Times New Roman" w:hAnsi="Times New Roman"/>
          <w:iCs/>
          <w:noProof/>
          <w:lang w:val="mt-MT"/>
        </w:rPr>
        <w:t xml:space="preserve"> għandu jitwaqqaf. K</w:t>
      </w:r>
      <w:r w:rsidRPr="00D754E2">
        <w:rPr>
          <w:rFonts w:ascii="Times New Roman" w:hAnsi="Times New Roman"/>
          <w:iCs/>
          <w:noProof/>
          <w:lang w:val="mt-MT"/>
        </w:rPr>
        <w:t>awżi potenzjali oħrajn għall-episodju</w:t>
      </w:r>
      <w:r w:rsidR="000C6878" w:rsidRPr="000C6878">
        <w:rPr>
          <w:rFonts w:ascii="Times New Roman" w:hAnsi="Times New Roman"/>
          <w:iCs/>
          <w:noProof/>
          <w:lang w:val="mt-MT"/>
        </w:rPr>
        <w:t xml:space="preserve"> għandhom jiġu valutati</w:t>
      </w:r>
      <w:r w:rsidRPr="00D754E2">
        <w:rPr>
          <w:rFonts w:ascii="Times New Roman" w:hAnsi="Times New Roman"/>
          <w:iCs/>
          <w:noProof/>
          <w:lang w:val="mt-MT"/>
        </w:rPr>
        <w:t xml:space="preserve">, u </w:t>
      </w:r>
      <w:r w:rsidR="000C6878" w:rsidRPr="000C6878">
        <w:rPr>
          <w:rFonts w:ascii="Times New Roman" w:hAnsi="Times New Roman"/>
          <w:iCs/>
          <w:noProof/>
          <w:lang w:val="mt-MT"/>
        </w:rPr>
        <w:t xml:space="preserve">għandu jinbeda </w:t>
      </w:r>
      <w:r w:rsidRPr="00D754E2">
        <w:rPr>
          <w:rFonts w:ascii="Times New Roman" w:hAnsi="Times New Roman"/>
          <w:iCs/>
          <w:noProof/>
          <w:lang w:val="mt-MT"/>
        </w:rPr>
        <w:t>trattament alternattiv għad-dijabete</w:t>
      </w:r>
      <w:r w:rsidR="00E301D5" w:rsidRPr="00D754E2">
        <w:rPr>
          <w:rFonts w:ascii="Times New Roman" w:hAnsi="Times New Roman"/>
          <w:iCs/>
          <w:noProof/>
          <w:lang w:val="mt-MT"/>
        </w:rPr>
        <w:t>.</w:t>
      </w:r>
    </w:p>
    <w:p w14:paraId="18A574BC" w14:textId="77777777" w:rsidR="00E309A7" w:rsidRPr="004D52EC" w:rsidRDefault="00E309A7" w:rsidP="000164F1">
      <w:pPr>
        <w:tabs>
          <w:tab w:val="clear" w:pos="567"/>
        </w:tabs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eastAsia="Times New Roman"/>
          <w:szCs w:val="22"/>
          <w:u w:val="single"/>
          <w:lang w:val="mt-MT"/>
        </w:rPr>
      </w:pPr>
      <w:bookmarkStart w:id="22" w:name="_Hlk484683390"/>
    </w:p>
    <w:p w14:paraId="1E7C0DAA" w14:textId="77777777" w:rsidR="00E309A7" w:rsidRPr="004D52EC" w:rsidRDefault="00E309A7" w:rsidP="000164F1">
      <w:pPr>
        <w:tabs>
          <w:tab w:val="clear" w:pos="567"/>
        </w:tabs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eastAsia="Times New Roman"/>
          <w:szCs w:val="22"/>
          <w:u w:val="single"/>
          <w:lang w:val="mt-MT"/>
        </w:rPr>
      </w:pPr>
      <w:bookmarkStart w:id="23" w:name="_Hlk484679880"/>
      <w:r w:rsidRPr="004D52EC">
        <w:rPr>
          <w:rFonts w:eastAsia="Times New Roman"/>
          <w:szCs w:val="22"/>
          <w:u w:val="single"/>
          <w:lang w:val="mt-MT"/>
        </w:rPr>
        <w:t>Pemfigojd bulluż</w:t>
      </w:r>
    </w:p>
    <w:p w14:paraId="18250389" w14:textId="77777777" w:rsidR="00E309A7" w:rsidRPr="004D52EC" w:rsidRDefault="00E309A7" w:rsidP="000164F1">
      <w:pPr>
        <w:tabs>
          <w:tab w:val="clear" w:pos="567"/>
        </w:tabs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eastAsia="Times New Roman"/>
          <w:noProof/>
          <w:szCs w:val="22"/>
          <w:lang w:val="mt-MT"/>
        </w:rPr>
      </w:pPr>
      <w:r w:rsidRPr="004D52EC">
        <w:rPr>
          <w:rFonts w:eastAsia="Times New Roman"/>
          <w:noProof/>
          <w:szCs w:val="22"/>
          <w:lang w:val="mt-MT"/>
        </w:rPr>
        <w:t xml:space="preserve">Wara t-tqegħid fis-suq kien hemm rapporti ta’ pemfigojd bulluż f’pazjenti li kienu qed jieħdu inibituri ta’ DPP-4 inkluż sitagliptin. Jekk ikun issuspettat pemfigojd bulluż, </w:t>
      </w:r>
      <w:r w:rsidR="006C41D8" w:rsidRPr="004D52EC">
        <w:rPr>
          <w:noProof/>
          <w:szCs w:val="22"/>
          <w:lang w:val="mt-MT"/>
        </w:rPr>
        <w:t>Xelevia</w:t>
      </w:r>
      <w:r w:rsidRPr="004D52EC">
        <w:rPr>
          <w:rFonts w:eastAsia="Times New Roman"/>
          <w:noProof/>
          <w:szCs w:val="22"/>
          <w:lang w:val="mt-MT"/>
        </w:rPr>
        <w:t xml:space="preserve"> għandu jitwaqqaf.</w:t>
      </w:r>
      <w:bookmarkEnd w:id="23"/>
    </w:p>
    <w:p w14:paraId="4E335043" w14:textId="77777777" w:rsidR="00960F33" w:rsidRPr="00DA77E5" w:rsidRDefault="00960F33" w:rsidP="00960F33">
      <w:pPr>
        <w:tabs>
          <w:tab w:val="clear" w:pos="567"/>
          <w:tab w:val="left" w:pos="720"/>
        </w:tabs>
        <w:rPr>
          <w:rFonts w:eastAsia="Times New Roman"/>
          <w:szCs w:val="22"/>
          <w:u w:val="single"/>
          <w:lang w:val="mt-MT"/>
        </w:rPr>
      </w:pPr>
      <w:bookmarkStart w:id="24" w:name="_Hlk34118967"/>
      <w:bookmarkEnd w:id="22"/>
    </w:p>
    <w:p w14:paraId="367AC839" w14:textId="77777777" w:rsidR="00817CD0" w:rsidRPr="00DA77E5" w:rsidRDefault="00817CD0" w:rsidP="00817CD0">
      <w:pPr>
        <w:keepNext/>
        <w:spacing w:line="240" w:lineRule="auto"/>
        <w:ind w:left="567" w:hanging="567"/>
        <w:rPr>
          <w:rFonts w:eastAsia="Times New Roman"/>
          <w:szCs w:val="22"/>
          <w:u w:val="single"/>
          <w:lang w:val="mt-MT"/>
        </w:rPr>
      </w:pPr>
      <w:r w:rsidRPr="00DA77E5">
        <w:rPr>
          <w:rFonts w:eastAsia="Times New Roman"/>
          <w:szCs w:val="22"/>
          <w:u w:val="single"/>
          <w:lang w:val="mt-MT"/>
        </w:rPr>
        <w:t>Sodium</w:t>
      </w:r>
    </w:p>
    <w:p w14:paraId="1F5FF313" w14:textId="598E630D" w:rsidR="00817CD0" w:rsidRPr="00DA77E5" w:rsidRDefault="00817CD0" w:rsidP="00817CD0">
      <w:pPr>
        <w:keepNext/>
        <w:tabs>
          <w:tab w:val="clear" w:pos="567"/>
          <w:tab w:val="left" w:pos="0"/>
        </w:tabs>
        <w:spacing w:line="240" w:lineRule="auto"/>
        <w:rPr>
          <w:rFonts w:eastAsia="Times New Roman"/>
          <w:szCs w:val="22"/>
          <w:lang w:val="mt-MT"/>
        </w:rPr>
      </w:pPr>
      <w:r w:rsidRPr="00DA77E5">
        <w:rPr>
          <w:rFonts w:eastAsia="Times New Roman"/>
          <w:szCs w:val="22"/>
          <w:lang w:val="mt-MT"/>
        </w:rPr>
        <w:t>Dan il-prodott mediċinali fih anqas minn 1 mmol sodium (23 mg) f’kull pillola, jiġifieri essenzjalment ‘</w:t>
      </w:r>
      <w:r w:rsidRPr="00DA77E5">
        <w:rPr>
          <w:rFonts w:eastAsia="Times New Roman" w:hint="eastAsia"/>
          <w:szCs w:val="22"/>
          <w:lang w:val="mt-MT"/>
        </w:rPr>
        <w:t>ħieles</w:t>
      </w:r>
      <w:r w:rsidRPr="00DA77E5">
        <w:rPr>
          <w:rFonts w:eastAsia="Times New Roman"/>
          <w:szCs w:val="22"/>
          <w:lang w:val="mt-MT"/>
        </w:rPr>
        <w:t xml:space="preserve"> mis-sodium’.</w:t>
      </w:r>
    </w:p>
    <w:bookmarkEnd w:id="24"/>
    <w:p w14:paraId="135EA28B" w14:textId="77777777" w:rsidR="00817CD0" w:rsidRDefault="00817CD0" w:rsidP="000164F1">
      <w:pPr>
        <w:keepNext/>
        <w:spacing w:line="240" w:lineRule="auto"/>
        <w:ind w:left="567" w:hanging="567"/>
        <w:rPr>
          <w:b/>
          <w:szCs w:val="22"/>
          <w:lang w:val="mt-MT"/>
        </w:rPr>
      </w:pPr>
    </w:p>
    <w:p w14:paraId="6917593B" w14:textId="5E3787B9" w:rsidR="00757FD3" w:rsidRPr="00D754E2" w:rsidRDefault="00757FD3" w:rsidP="000164F1">
      <w:pPr>
        <w:keepNext/>
        <w:spacing w:line="240" w:lineRule="auto"/>
        <w:ind w:left="567" w:hanging="567"/>
        <w:rPr>
          <w:szCs w:val="22"/>
          <w:lang w:val="mt-MT"/>
        </w:rPr>
      </w:pPr>
      <w:r w:rsidRPr="00D754E2">
        <w:rPr>
          <w:b/>
          <w:szCs w:val="22"/>
          <w:lang w:val="mt-MT"/>
        </w:rPr>
        <w:t>4.5</w:t>
      </w:r>
      <w:r w:rsidRPr="00D754E2">
        <w:rPr>
          <w:b/>
          <w:szCs w:val="22"/>
          <w:lang w:val="mt-MT"/>
        </w:rPr>
        <w:tab/>
      </w:r>
      <w:r w:rsidR="008451B6" w:rsidRPr="00D754E2">
        <w:rPr>
          <w:b/>
          <w:szCs w:val="24"/>
          <w:lang w:val="mt-MT"/>
        </w:rPr>
        <w:t xml:space="preserve">Interazzjoni ma’ prodotti </w:t>
      </w:r>
      <w:r w:rsidRPr="00D754E2">
        <w:rPr>
          <w:b/>
          <w:szCs w:val="22"/>
          <w:lang w:val="mt-MT"/>
        </w:rPr>
        <w:t xml:space="preserve">mediċinali oħra </w:t>
      </w:r>
      <w:r w:rsidR="008451B6" w:rsidRPr="00D754E2">
        <w:rPr>
          <w:b/>
          <w:szCs w:val="22"/>
          <w:lang w:val="mt-MT"/>
        </w:rPr>
        <w:t xml:space="preserve">u </w:t>
      </w:r>
      <w:r w:rsidR="008451B6" w:rsidRPr="00D754E2">
        <w:rPr>
          <w:b/>
          <w:szCs w:val="24"/>
          <w:lang w:val="mt-MT"/>
        </w:rPr>
        <w:t>forom oħra ta’ interazzjoni</w:t>
      </w:r>
    </w:p>
    <w:p w14:paraId="3FC71A0E" w14:textId="77777777" w:rsidR="00757FD3" w:rsidRPr="00D754E2" w:rsidRDefault="00757FD3" w:rsidP="000164F1">
      <w:pPr>
        <w:keepNext/>
        <w:spacing w:line="240" w:lineRule="auto"/>
        <w:rPr>
          <w:szCs w:val="22"/>
          <w:lang w:val="mt-MT"/>
        </w:rPr>
      </w:pPr>
    </w:p>
    <w:p w14:paraId="543F5AF5" w14:textId="77777777" w:rsidR="00757FD3" w:rsidRPr="00513378" w:rsidRDefault="00757FD3" w:rsidP="000164F1">
      <w:pPr>
        <w:keepNext/>
        <w:spacing w:line="240" w:lineRule="auto"/>
        <w:rPr>
          <w:szCs w:val="22"/>
          <w:u w:val="single"/>
          <w:lang w:val="mt-MT" w:eastAsia="ko-KR"/>
        </w:rPr>
      </w:pPr>
      <w:r w:rsidRPr="00513378">
        <w:rPr>
          <w:szCs w:val="22"/>
          <w:u w:val="single"/>
          <w:lang w:val="mt-MT"/>
        </w:rPr>
        <w:t>Effetti ta’ mediċini o</w:t>
      </w:r>
      <w:r w:rsidRPr="00513378">
        <w:rPr>
          <w:szCs w:val="22"/>
          <w:u w:val="single"/>
          <w:lang w:val="mt-MT" w:eastAsia="ko-KR"/>
        </w:rPr>
        <w:t>ħra fuq sitagliptin</w:t>
      </w:r>
    </w:p>
    <w:p w14:paraId="1D915AF9" w14:textId="77777777" w:rsidR="00757FD3" w:rsidRPr="00D754E2" w:rsidRDefault="00757FD3" w:rsidP="000164F1">
      <w:pPr>
        <w:spacing w:line="240" w:lineRule="auto"/>
        <w:rPr>
          <w:noProof/>
          <w:szCs w:val="22"/>
          <w:lang w:val="mt-MT" w:eastAsia="ko-KR"/>
        </w:rPr>
      </w:pPr>
      <w:r w:rsidRPr="00D754E2">
        <w:rPr>
          <w:szCs w:val="22"/>
          <w:lang w:val="mt-MT" w:eastAsia="ko-KR"/>
        </w:rPr>
        <w:t xml:space="preserve">It-tagħrif kliniku ta’ hawn taħt jagħti x’jifhem li r-riskju ta’ </w:t>
      </w:r>
      <w:r w:rsidRPr="00D754E2">
        <w:rPr>
          <w:noProof/>
          <w:szCs w:val="22"/>
          <w:lang w:val="mt-MT"/>
        </w:rPr>
        <w:t>interazzjonijiet b’relevanza klinika ma’ prodotti mediċinali mog</w:t>
      </w:r>
      <w:r w:rsidRPr="00D754E2">
        <w:rPr>
          <w:noProof/>
          <w:szCs w:val="22"/>
          <w:lang w:val="mt-MT" w:eastAsia="ko-KR"/>
        </w:rPr>
        <w:t>ħtija flimkien huwa baxx.</w:t>
      </w:r>
    </w:p>
    <w:p w14:paraId="6C5BC07F" w14:textId="77777777" w:rsidR="000C6878" w:rsidRDefault="000C6878" w:rsidP="000164F1">
      <w:pPr>
        <w:spacing w:line="240" w:lineRule="auto"/>
        <w:rPr>
          <w:szCs w:val="22"/>
          <w:lang w:val="mt-MT"/>
        </w:rPr>
      </w:pPr>
      <w:bookmarkStart w:id="25" w:name="OLE_LINK40"/>
    </w:p>
    <w:p w14:paraId="16F4B144" w14:textId="77777777" w:rsidR="000C6878" w:rsidRPr="000C6878" w:rsidRDefault="000C6878" w:rsidP="000164F1">
      <w:pPr>
        <w:spacing w:line="240" w:lineRule="auto"/>
        <w:rPr>
          <w:szCs w:val="22"/>
          <w:u w:val="single"/>
          <w:lang w:val="mt-MT"/>
        </w:rPr>
      </w:pPr>
      <w:r w:rsidRPr="000C6878">
        <w:rPr>
          <w:szCs w:val="22"/>
          <w:lang w:val="mt-MT"/>
        </w:rPr>
        <w:t xml:space="preserve">Studji </w:t>
      </w:r>
      <w:r w:rsidRPr="000C6878">
        <w:rPr>
          <w:i/>
          <w:szCs w:val="22"/>
          <w:lang w:val="mt-MT"/>
        </w:rPr>
        <w:t>in vitro</w:t>
      </w:r>
      <w:r w:rsidRPr="000C6878">
        <w:rPr>
          <w:szCs w:val="22"/>
          <w:lang w:val="mt-MT"/>
        </w:rPr>
        <w:t xml:space="preserve"> indikaw li l-enzima prinċipali responsabbli għall-metaboliżmu limitat ta’ sitagliptin hija CYP3A4, b’kontribuzzjoni minn CYP2C8. F’pazjenti b’funzjoni renali normali, il-metaboliżmu, inkluż dak permezz ta’ CYP3A4, għandu biss sehem żgħir fit-tneħħija ta’ sitagliptin. Il-metaboliżmu jista’ jkollu sehem iktar sinifikanti fl-eliminazzjoni ta’ sitagliptin fil-każ ta’ indeboliment renali qawwi jew marda tal-kliewi fl-aħħar fażi (ESRD - </w:t>
      </w:r>
      <w:r w:rsidRPr="000C6878">
        <w:rPr>
          <w:i/>
          <w:noProof/>
          <w:szCs w:val="22"/>
          <w:lang w:val="mt-MT"/>
        </w:rPr>
        <w:t>end</w:t>
      </w:r>
      <w:r w:rsidRPr="000C6878">
        <w:rPr>
          <w:i/>
          <w:noProof/>
          <w:szCs w:val="22"/>
          <w:lang w:val="mt-MT"/>
        </w:rPr>
        <w:noBreakHyphen/>
        <w:t>stage renal disease</w:t>
      </w:r>
      <w:r w:rsidRPr="000C6878">
        <w:rPr>
          <w:szCs w:val="22"/>
          <w:lang w:val="mt-MT"/>
        </w:rPr>
        <w:t>). Għal din ir-raġuni, jista’ jkun li inibituri qawwija ta’ CYP3A4 (i.e.</w:t>
      </w:r>
      <w:r w:rsidRPr="000C6878">
        <w:rPr>
          <w:szCs w:val="22"/>
          <w:u w:val="single"/>
          <w:lang w:val="mt-MT"/>
        </w:rPr>
        <w:t xml:space="preserve"> </w:t>
      </w:r>
      <w:r w:rsidRPr="000C6878">
        <w:rPr>
          <w:bCs/>
          <w:lang w:val="mt-MT"/>
        </w:rPr>
        <w:t>ketoconazole, itraconazole, ritonavir, clarithromycin) jistgħu jibdlu l-farmakokinetika ta’ sitagliptin f’pazjenti b’</w:t>
      </w:r>
      <w:r w:rsidRPr="000C6878">
        <w:rPr>
          <w:szCs w:val="22"/>
          <w:lang w:val="mt-MT"/>
        </w:rPr>
        <w:t>indeboliment renali qawwi jew ESRD. L-effett ta’ inibituri qawwija ta’ CYP3A4 fil-każ ta’ indeboliment renali ma ġiex valutat fi studju kliniku.</w:t>
      </w:r>
      <w:r w:rsidRPr="000C6878">
        <w:rPr>
          <w:szCs w:val="22"/>
          <w:u w:val="single"/>
          <w:lang w:val="mt-MT"/>
        </w:rPr>
        <w:t xml:space="preserve"> </w:t>
      </w:r>
    </w:p>
    <w:p w14:paraId="44412B2F" w14:textId="77777777" w:rsidR="000C6878" w:rsidRPr="000C6878" w:rsidRDefault="000C6878" w:rsidP="000164F1">
      <w:pPr>
        <w:spacing w:line="240" w:lineRule="auto"/>
        <w:rPr>
          <w:szCs w:val="22"/>
          <w:u w:val="single"/>
          <w:lang w:val="mt-MT"/>
        </w:rPr>
      </w:pPr>
    </w:p>
    <w:p w14:paraId="13228DBB" w14:textId="77777777" w:rsidR="000C6878" w:rsidRPr="000C6878" w:rsidRDefault="000C6878" w:rsidP="000164F1">
      <w:pPr>
        <w:spacing w:line="240" w:lineRule="auto"/>
        <w:rPr>
          <w:i/>
          <w:szCs w:val="22"/>
          <w:u w:val="single"/>
          <w:lang w:val="mt-MT"/>
        </w:rPr>
      </w:pPr>
      <w:r w:rsidRPr="000C6878">
        <w:rPr>
          <w:szCs w:val="22"/>
          <w:lang w:val="mt-MT"/>
        </w:rPr>
        <w:t xml:space="preserve">Studji ta’ transport </w:t>
      </w:r>
      <w:r w:rsidRPr="000C6878">
        <w:rPr>
          <w:i/>
          <w:szCs w:val="22"/>
          <w:lang w:val="mt-MT"/>
        </w:rPr>
        <w:t>in vitro</w:t>
      </w:r>
      <w:r w:rsidRPr="000C6878">
        <w:rPr>
          <w:szCs w:val="22"/>
          <w:lang w:val="mt-MT"/>
        </w:rPr>
        <w:t xml:space="preserve"> wrew li sitagliptin huwa sustrat għal </w:t>
      </w:r>
      <w:r w:rsidRPr="000C6878">
        <w:rPr>
          <w:bCs/>
          <w:lang w:val="mt-MT"/>
        </w:rPr>
        <w:t xml:space="preserve">p-glycoprotein u </w:t>
      </w:r>
      <w:r w:rsidRPr="000C6878">
        <w:rPr>
          <w:szCs w:val="22"/>
          <w:lang w:val="mt-MT"/>
        </w:rPr>
        <w:t>organic anion transporter-3 (</w:t>
      </w:r>
      <w:r w:rsidRPr="000C6878">
        <w:rPr>
          <w:bCs/>
          <w:noProof/>
          <w:szCs w:val="22"/>
          <w:lang w:val="mt-MT"/>
        </w:rPr>
        <w:t>OAT3)</w:t>
      </w:r>
      <w:r w:rsidRPr="000C6878">
        <w:rPr>
          <w:bCs/>
          <w:lang w:val="mt-MT"/>
        </w:rPr>
        <w:t xml:space="preserve">. It-trasport ta’ </w:t>
      </w:r>
      <w:r w:rsidR="00035EB3">
        <w:rPr>
          <w:bCs/>
          <w:lang w:val="mt-MT"/>
        </w:rPr>
        <w:t>s</w:t>
      </w:r>
      <w:r w:rsidRPr="000C6878">
        <w:rPr>
          <w:bCs/>
          <w:lang w:val="mt-MT"/>
        </w:rPr>
        <w:t xml:space="preserve">itagliptin li kien medjat minn OAT3 kien inibit </w:t>
      </w:r>
      <w:r w:rsidRPr="000C6878">
        <w:rPr>
          <w:bCs/>
          <w:i/>
          <w:lang w:val="mt-MT"/>
        </w:rPr>
        <w:t>in vitro</w:t>
      </w:r>
      <w:r w:rsidRPr="000C6878">
        <w:rPr>
          <w:bCs/>
          <w:lang w:val="mt-MT"/>
        </w:rPr>
        <w:t xml:space="preserve"> minn probenecid, għalkemm ir-riskju ta’ interazzjonijiet klinikament rilevanti huwa meqjus li hu baxx. Ma ġietx evalwata </w:t>
      </w:r>
      <w:r w:rsidRPr="000C6878">
        <w:rPr>
          <w:bCs/>
          <w:i/>
          <w:lang w:val="mt-MT"/>
        </w:rPr>
        <w:t>in vivo</w:t>
      </w:r>
      <w:r w:rsidRPr="000C6878">
        <w:rPr>
          <w:bCs/>
          <w:lang w:val="mt-MT"/>
        </w:rPr>
        <w:t xml:space="preserve"> l-</w:t>
      </w:r>
      <w:r w:rsidR="00DD1290">
        <w:rPr>
          <w:bCs/>
          <w:lang w:val="mt-MT"/>
        </w:rPr>
        <w:t>amministrazzjoni</w:t>
      </w:r>
      <w:r w:rsidRPr="000C6878">
        <w:rPr>
          <w:bCs/>
          <w:lang w:val="mt-MT"/>
        </w:rPr>
        <w:t xml:space="preserve"> fl-istess ħin ta’ inibituri ta’ OAT3.</w:t>
      </w:r>
      <w:bookmarkEnd w:id="25"/>
    </w:p>
    <w:p w14:paraId="2FA408BD" w14:textId="77777777" w:rsidR="00757FD3" w:rsidRPr="00D754E2" w:rsidRDefault="00757FD3" w:rsidP="000164F1">
      <w:pPr>
        <w:spacing w:line="240" w:lineRule="auto"/>
        <w:rPr>
          <w:noProof/>
          <w:szCs w:val="22"/>
          <w:lang w:val="mt-MT" w:eastAsia="ko-KR"/>
        </w:rPr>
      </w:pPr>
    </w:p>
    <w:p w14:paraId="42F01147" w14:textId="77777777" w:rsidR="00757FD3" w:rsidRPr="00D754E2" w:rsidRDefault="00757FD3" w:rsidP="000164F1">
      <w:pPr>
        <w:spacing w:line="240" w:lineRule="auto"/>
        <w:rPr>
          <w:bCs/>
          <w:noProof/>
          <w:szCs w:val="22"/>
          <w:lang w:val="mt-MT"/>
        </w:rPr>
      </w:pPr>
      <w:r w:rsidRPr="00D754E2">
        <w:rPr>
          <w:bCs/>
          <w:i/>
          <w:noProof/>
          <w:szCs w:val="22"/>
          <w:lang w:val="mt-MT"/>
        </w:rPr>
        <w:t>Metformin:</w:t>
      </w:r>
      <w:r w:rsidRPr="00D754E2">
        <w:rPr>
          <w:bCs/>
          <w:noProof/>
          <w:szCs w:val="22"/>
          <w:lang w:val="mt-MT"/>
        </w:rPr>
        <w:t xml:space="preserve"> L-amministrazzjoni flimkien ta’ dożi multipli darbtejn kuljum ta’ 1</w:t>
      </w:r>
      <w:r w:rsidR="008B496E" w:rsidRPr="00D754E2">
        <w:rPr>
          <w:bCs/>
          <w:noProof/>
          <w:szCs w:val="22"/>
          <w:lang w:val="mt-MT"/>
        </w:rPr>
        <w:t>,</w:t>
      </w:r>
      <w:r w:rsidRPr="00D754E2">
        <w:rPr>
          <w:bCs/>
          <w:noProof/>
          <w:szCs w:val="22"/>
          <w:lang w:val="mt-MT"/>
        </w:rPr>
        <w:t>000 mg ta’ metformin ma’ 50 mg ta’ sitagliptin ma biddilx b’mod sinifikanti l-effett farmakokinetiku ta’ sitaglipti</w:t>
      </w:r>
      <w:r w:rsidR="001007D1" w:rsidRPr="00D754E2">
        <w:rPr>
          <w:bCs/>
          <w:noProof/>
          <w:szCs w:val="22"/>
          <w:lang w:val="mt-MT"/>
        </w:rPr>
        <w:t>n f’pazjenti b’dijabete tat-tip </w:t>
      </w:r>
      <w:r w:rsidRPr="00D754E2">
        <w:rPr>
          <w:bCs/>
          <w:noProof/>
          <w:szCs w:val="22"/>
          <w:lang w:val="mt-MT"/>
        </w:rPr>
        <w:t>2.</w:t>
      </w:r>
    </w:p>
    <w:p w14:paraId="0ED3A9BC" w14:textId="77777777" w:rsidR="00757FD3" w:rsidRPr="00D754E2" w:rsidRDefault="00757FD3" w:rsidP="000164F1">
      <w:pPr>
        <w:spacing w:line="240" w:lineRule="auto"/>
        <w:rPr>
          <w:szCs w:val="22"/>
          <w:lang w:val="mt-MT" w:eastAsia="ko-KR"/>
        </w:rPr>
      </w:pPr>
    </w:p>
    <w:p w14:paraId="69235C13" w14:textId="77777777" w:rsidR="00757FD3" w:rsidRPr="00D754E2" w:rsidRDefault="00506119" w:rsidP="000164F1">
      <w:pPr>
        <w:spacing w:line="240" w:lineRule="auto"/>
        <w:rPr>
          <w:noProof/>
          <w:szCs w:val="22"/>
          <w:lang w:val="mt-MT"/>
        </w:rPr>
      </w:pPr>
      <w:r w:rsidRPr="00D754E2">
        <w:rPr>
          <w:i/>
          <w:noProof/>
          <w:szCs w:val="22"/>
          <w:lang w:val="mt-MT"/>
        </w:rPr>
        <w:t>Ciclosporin</w:t>
      </w:r>
      <w:r w:rsidR="00757FD3" w:rsidRPr="00D754E2">
        <w:rPr>
          <w:i/>
          <w:noProof/>
          <w:szCs w:val="22"/>
          <w:lang w:val="mt-MT"/>
        </w:rPr>
        <w:t xml:space="preserve">: </w:t>
      </w:r>
      <w:r w:rsidR="00757FD3" w:rsidRPr="00D754E2">
        <w:rPr>
          <w:noProof/>
          <w:szCs w:val="22"/>
          <w:lang w:val="mt-MT"/>
        </w:rPr>
        <w:t xml:space="preserve">Sar studju biex iqis l-effett ta’ </w:t>
      </w:r>
      <w:r w:rsidRPr="00D754E2">
        <w:rPr>
          <w:noProof/>
          <w:szCs w:val="22"/>
          <w:lang w:val="mt-MT"/>
        </w:rPr>
        <w:t>ciclosporine</w:t>
      </w:r>
      <w:r w:rsidR="00757FD3" w:rsidRPr="00D754E2">
        <w:rPr>
          <w:noProof/>
          <w:szCs w:val="22"/>
          <w:lang w:val="mt-MT"/>
        </w:rPr>
        <w:t>, inibitur qawwi ta’ p</w:t>
      </w:r>
      <w:r w:rsidR="00757FD3" w:rsidRPr="00D754E2">
        <w:rPr>
          <w:noProof/>
          <w:szCs w:val="22"/>
          <w:lang w:val="mt-MT"/>
        </w:rPr>
        <w:noBreakHyphen/>
        <w:t xml:space="preserve">glycoprotein, fuq l-effett farmakokinetiku ta’ sitagliptin. L-amministrazzjoni flimkien ta’ doża </w:t>
      </w:r>
      <w:r w:rsidR="001007D1" w:rsidRPr="00D754E2">
        <w:rPr>
          <w:noProof/>
          <w:szCs w:val="22"/>
          <w:lang w:val="mt-MT" w:eastAsia="ko-KR"/>
        </w:rPr>
        <w:t xml:space="preserve">orali </w:t>
      </w:r>
      <w:r w:rsidR="00950AC0" w:rsidRPr="00D754E2">
        <w:rPr>
          <w:noProof/>
          <w:szCs w:val="22"/>
          <w:lang w:val="mt-MT" w:eastAsia="ko-KR"/>
        </w:rPr>
        <w:t xml:space="preserve">waħda </w:t>
      </w:r>
      <w:r w:rsidR="001007D1" w:rsidRPr="00D754E2">
        <w:rPr>
          <w:noProof/>
          <w:szCs w:val="22"/>
          <w:lang w:val="mt-MT" w:eastAsia="ko-KR"/>
        </w:rPr>
        <w:t>ta’ 100 </w:t>
      </w:r>
      <w:r w:rsidR="00757FD3" w:rsidRPr="00D754E2">
        <w:rPr>
          <w:noProof/>
          <w:szCs w:val="22"/>
          <w:lang w:val="mt-MT" w:eastAsia="ko-KR"/>
        </w:rPr>
        <w:t>mg ta’ sitagliptin</w:t>
      </w:r>
      <w:r w:rsidR="00757FD3" w:rsidRPr="00D754E2">
        <w:rPr>
          <w:noProof/>
          <w:szCs w:val="22"/>
          <w:lang w:val="mt-MT"/>
        </w:rPr>
        <w:t xml:space="preserve"> u doża </w:t>
      </w:r>
      <w:r w:rsidR="00757FD3" w:rsidRPr="00D754E2">
        <w:rPr>
          <w:noProof/>
          <w:szCs w:val="22"/>
          <w:lang w:val="mt-MT" w:eastAsia="ko-KR"/>
        </w:rPr>
        <w:t xml:space="preserve">orali </w:t>
      </w:r>
      <w:r w:rsidR="00950AC0" w:rsidRPr="00D754E2">
        <w:rPr>
          <w:noProof/>
          <w:szCs w:val="22"/>
          <w:lang w:val="mt-MT" w:eastAsia="ko-KR"/>
        </w:rPr>
        <w:t xml:space="preserve">waħda </w:t>
      </w:r>
      <w:r w:rsidR="00757FD3" w:rsidRPr="00D754E2">
        <w:rPr>
          <w:noProof/>
          <w:szCs w:val="22"/>
          <w:lang w:val="mt-MT" w:eastAsia="ko-KR"/>
        </w:rPr>
        <w:t>ta’</w:t>
      </w:r>
      <w:r w:rsidR="00757FD3" w:rsidRPr="00D754E2">
        <w:rPr>
          <w:noProof/>
          <w:szCs w:val="22"/>
          <w:lang w:val="mt-MT"/>
        </w:rPr>
        <w:t xml:space="preserve"> 600 mg ta’ </w:t>
      </w:r>
      <w:r w:rsidRPr="00D754E2">
        <w:rPr>
          <w:noProof/>
          <w:szCs w:val="22"/>
          <w:lang w:val="mt-MT"/>
        </w:rPr>
        <w:t>ciclosporine</w:t>
      </w:r>
      <w:r w:rsidR="00757FD3" w:rsidRPr="00D754E2">
        <w:rPr>
          <w:noProof/>
          <w:szCs w:val="22"/>
          <w:lang w:val="mt-MT"/>
        </w:rPr>
        <w:t xml:space="preserve"> </w:t>
      </w:r>
      <w:r w:rsidR="00757FD3" w:rsidRPr="00D754E2">
        <w:rPr>
          <w:bCs/>
          <w:noProof/>
          <w:szCs w:val="22"/>
          <w:lang w:val="mt-MT"/>
        </w:rPr>
        <w:t>kattar l-AUC u C</w:t>
      </w:r>
      <w:r w:rsidR="00757FD3" w:rsidRPr="00D754E2">
        <w:rPr>
          <w:bCs/>
          <w:noProof/>
          <w:szCs w:val="22"/>
          <w:vertAlign w:val="subscript"/>
          <w:lang w:val="mt-MT"/>
        </w:rPr>
        <w:t>max</w:t>
      </w:r>
      <w:r w:rsidR="00757FD3" w:rsidRPr="00D754E2">
        <w:rPr>
          <w:bCs/>
          <w:noProof/>
          <w:szCs w:val="22"/>
          <w:lang w:val="mt-MT"/>
        </w:rPr>
        <w:t xml:space="preserve"> ta’ sitagliptin b</w:t>
      </w:r>
      <w:r w:rsidR="00950AC0" w:rsidRPr="00D754E2">
        <w:rPr>
          <w:bCs/>
          <w:noProof/>
          <w:szCs w:val="22"/>
          <w:lang w:val="mt-MT"/>
        </w:rPr>
        <w:t>’madwar</w:t>
      </w:r>
      <w:r w:rsidR="002E4ECD" w:rsidRPr="00D754E2">
        <w:rPr>
          <w:bCs/>
          <w:noProof/>
          <w:szCs w:val="22"/>
          <w:lang w:val="mt-MT"/>
        </w:rPr>
        <w:t xml:space="preserve"> </w:t>
      </w:r>
      <w:r w:rsidR="00757FD3" w:rsidRPr="00D754E2">
        <w:rPr>
          <w:bCs/>
          <w:noProof/>
          <w:szCs w:val="22"/>
          <w:lang w:val="mt-MT"/>
        </w:rPr>
        <w:t xml:space="preserve">29 % u 68 %, rispettivament. Dawn il-bidliet fl-effetti farmakokinetiċi ta’ </w:t>
      </w:r>
      <w:r w:rsidRPr="00D754E2">
        <w:rPr>
          <w:noProof/>
          <w:szCs w:val="22"/>
          <w:lang w:val="mt-MT"/>
        </w:rPr>
        <w:t>ciclosporine</w:t>
      </w:r>
      <w:r w:rsidR="00757FD3" w:rsidRPr="00D754E2">
        <w:rPr>
          <w:noProof/>
          <w:szCs w:val="22"/>
          <w:lang w:val="mt-MT"/>
        </w:rPr>
        <w:t xml:space="preserve"> ma tqisux li g</w:t>
      </w:r>
      <w:r w:rsidR="00757FD3" w:rsidRPr="00D754E2">
        <w:rPr>
          <w:noProof/>
          <w:szCs w:val="22"/>
          <w:lang w:val="mt-MT" w:eastAsia="ko-KR"/>
        </w:rPr>
        <w:t>ħandhom relevanza klinika. I</w:t>
      </w:r>
      <w:r w:rsidR="00950AC0" w:rsidRPr="00D754E2">
        <w:rPr>
          <w:noProof/>
          <w:szCs w:val="22"/>
          <w:lang w:val="mt-MT" w:eastAsia="ko-KR"/>
        </w:rPr>
        <w:t>t-tneħħija mill-kliewi</w:t>
      </w:r>
      <w:r w:rsidR="00757FD3" w:rsidRPr="00D754E2">
        <w:rPr>
          <w:noProof/>
          <w:szCs w:val="22"/>
          <w:lang w:val="mt-MT" w:eastAsia="ko-KR"/>
        </w:rPr>
        <w:t xml:space="preserve"> ta’ sitagliptin ma tbiddlitx b’mod sinifikanti. Għalhekk, ma kienx mistenni li jkun hemm interazzjonijiet sinifikanti ma’ inibituri oħra ta’ </w:t>
      </w:r>
      <w:r w:rsidR="00757FD3" w:rsidRPr="00D754E2">
        <w:rPr>
          <w:noProof/>
          <w:szCs w:val="22"/>
          <w:lang w:val="mt-MT"/>
        </w:rPr>
        <w:t>p</w:t>
      </w:r>
      <w:r w:rsidR="00757FD3" w:rsidRPr="00D754E2">
        <w:rPr>
          <w:noProof/>
          <w:szCs w:val="22"/>
          <w:lang w:val="mt-MT"/>
        </w:rPr>
        <w:noBreakHyphen/>
        <w:t>glycoprotein.</w:t>
      </w:r>
    </w:p>
    <w:p w14:paraId="0C902962" w14:textId="77777777" w:rsidR="00757FD3" w:rsidRPr="00D754E2" w:rsidRDefault="00757FD3" w:rsidP="000164F1">
      <w:pPr>
        <w:spacing w:line="240" w:lineRule="auto"/>
        <w:rPr>
          <w:szCs w:val="22"/>
          <w:u w:val="single"/>
          <w:lang w:val="mt-MT"/>
        </w:rPr>
      </w:pPr>
    </w:p>
    <w:p w14:paraId="11905E56" w14:textId="77777777" w:rsidR="00757FD3" w:rsidRPr="00513378" w:rsidRDefault="00757FD3" w:rsidP="000164F1">
      <w:pPr>
        <w:keepNext/>
        <w:spacing w:line="240" w:lineRule="auto"/>
        <w:rPr>
          <w:szCs w:val="22"/>
          <w:u w:val="single"/>
          <w:lang w:val="mt-MT" w:eastAsia="ko-KR"/>
        </w:rPr>
      </w:pPr>
      <w:bookmarkStart w:id="26" w:name="OLE_LINK46"/>
      <w:bookmarkStart w:id="27" w:name="OLE_LINK47"/>
      <w:r w:rsidRPr="00513378">
        <w:rPr>
          <w:szCs w:val="22"/>
          <w:u w:val="single"/>
          <w:lang w:val="mt-MT" w:eastAsia="ko-KR"/>
        </w:rPr>
        <w:t>Effetti ta’ sitagliptin fuq prodotti mediċinali oħra</w:t>
      </w:r>
    </w:p>
    <w:p w14:paraId="6A7FB287" w14:textId="77777777" w:rsidR="00DB1FB4" w:rsidRPr="00DB1FB4" w:rsidRDefault="00DB1FB4" w:rsidP="000164F1">
      <w:pPr>
        <w:tabs>
          <w:tab w:val="clear" w:pos="567"/>
          <w:tab w:val="left" w:pos="720"/>
        </w:tabs>
        <w:overflowPunct w:val="0"/>
        <w:autoSpaceDE w:val="0"/>
        <w:autoSpaceDN w:val="0"/>
        <w:adjustRightInd w:val="0"/>
        <w:spacing w:line="240" w:lineRule="auto"/>
        <w:textAlignment w:val="baseline"/>
        <w:rPr>
          <w:noProof/>
          <w:szCs w:val="22"/>
          <w:lang w:val="mt-MT"/>
        </w:rPr>
      </w:pPr>
      <w:bookmarkStart w:id="28" w:name="OLE_LINK41"/>
      <w:bookmarkStart w:id="29" w:name="OLE_LINK39"/>
      <w:bookmarkEnd w:id="26"/>
      <w:bookmarkEnd w:id="27"/>
      <w:r w:rsidRPr="00DB1FB4">
        <w:rPr>
          <w:bCs/>
          <w:i/>
          <w:noProof/>
          <w:szCs w:val="22"/>
          <w:lang w:val="mt-MT"/>
        </w:rPr>
        <w:t>Digoxin</w:t>
      </w:r>
      <w:r w:rsidRPr="00DB1FB4">
        <w:rPr>
          <w:bCs/>
          <w:noProof/>
          <w:szCs w:val="22"/>
          <w:lang w:val="mt-MT"/>
        </w:rPr>
        <w:t xml:space="preserve">: </w:t>
      </w:r>
      <w:r w:rsidRPr="00DB1FB4">
        <w:rPr>
          <w:noProof/>
          <w:szCs w:val="22"/>
          <w:lang w:val="mt-MT"/>
        </w:rPr>
        <w:t>Sitagliptin kellu effett żgħir fuq il-konċentrazzjonijiet ta’ digoxin fil-plażma. Wara l-għoti ta’ 0.25 mg digoxin flimkien ma’ 100 mg ta’ sitagliptin kuljum għal 10 ijiem, l-AUC ta’ digoxin fil-plażma żdiedet b’medja ta’ 11 %, u s-C</w:t>
      </w:r>
      <w:r w:rsidRPr="00DB1FB4">
        <w:rPr>
          <w:noProof/>
          <w:szCs w:val="22"/>
          <w:vertAlign w:val="subscript"/>
          <w:lang w:val="mt-MT"/>
        </w:rPr>
        <w:t>max</w:t>
      </w:r>
      <w:r w:rsidRPr="00DB1FB4">
        <w:rPr>
          <w:noProof/>
          <w:szCs w:val="22"/>
          <w:lang w:val="mt-MT"/>
        </w:rPr>
        <w:t xml:space="preserve"> fil-plażma b’medja ta’ 18 %. Ma huwa rrakkomandat l-ebda aġġustament fid-doża ta’ digoxin. Madankollu, pazjenti b’riskju ta’ tossiċità ta’ digoxin għandhom ikunu mmonitorjati għal dan meta sitagliptin u digoxin jingħataw flimkien.</w:t>
      </w:r>
      <w:bookmarkEnd w:id="28"/>
      <w:bookmarkEnd w:id="29"/>
    </w:p>
    <w:p w14:paraId="3FF0C21B" w14:textId="77777777" w:rsidR="00DB1FB4" w:rsidRDefault="00DB1FB4" w:rsidP="000164F1">
      <w:pPr>
        <w:keepNext/>
        <w:spacing w:line="240" w:lineRule="auto"/>
        <w:rPr>
          <w:szCs w:val="22"/>
          <w:lang w:val="mt-MT" w:eastAsia="ko-KR"/>
        </w:rPr>
      </w:pPr>
    </w:p>
    <w:p w14:paraId="12535037" w14:textId="77777777" w:rsidR="00E46D0F" w:rsidRPr="00E46D0F" w:rsidRDefault="00757FD3" w:rsidP="000164F1">
      <w:pPr>
        <w:keepNext/>
        <w:spacing w:line="240" w:lineRule="auto"/>
        <w:rPr>
          <w:bCs/>
          <w:noProof/>
          <w:szCs w:val="22"/>
          <w:lang w:val="mt-MT"/>
        </w:rPr>
      </w:pPr>
      <w:r w:rsidRPr="00D754E2">
        <w:rPr>
          <w:szCs w:val="22"/>
          <w:lang w:val="mt-MT" w:eastAsia="ko-KR"/>
        </w:rPr>
        <w:t xml:space="preserve">Tagħrif </w:t>
      </w:r>
      <w:r w:rsidRPr="00D754E2">
        <w:rPr>
          <w:i/>
          <w:szCs w:val="22"/>
          <w:lang w:val="mt-MT" w:eastAsia="ko-KR"/>
        </w:rPr>
        <w:t>in vitro</w:t>
      </w:r>
      <w:r w:rsidRPr="00D754E2">
        <w:rPr>
          <w:szCs w:val="22"/>
          <w:lang w:val="mt-MT" w:eastAsia="ko-KR"/>
        </w:rPr>
        <w:t xml:space="preserve"> jagħti x’jifhem li sitagliptin la jinibixxi u l-anqas jinduċi l-isoenżimi CYP450. Fi studji kliniċi, sitagliptin ma biddilx b’mod sinifikanti l-effetti farmakokinetiċi ta’ </w:t>
      </w:r>
      <w:r w:rsidRPr="00D754E2">
        <w:rPr>
          <w:bCs/>
          <w:noProof/>
          <w:szCs w:val="22"/>
          <w:lang w:val="mt-MT"/>
        </w:rPr>
        <w:t xml:space="preserve">metformin, glyburide, simvastatin, rosiglitazone, warfarin, jew kontraċettivi orali, u dan ipprovda evidenza </w:t>
      </w:r>
      <w:r w:rsidRPr="00D754E2">
        <w:rPr>
          <w:bCs/>
          <w:i/>
          <w:noProof/>
          <w:szCs w:val="22"/>
          <w:lang w:val="mt-MT"/>
        </w:rPr>
        <w:t>in vivo</w:t>
      </w:r>
      <w:r w:rsidRPr="00D754E2">
        <w:rPr>
          <w:bCs/>
          <w:noProof/>
          <w:szCs w:val="22"/>
          <w:lang w:val="mt-MT"/>
        </w:rPr>
        <w:t xml:space="preserve"> ghal tendenza baxxa ta’interazzjonijiet ma’ sustrati ta’ CYP3A4, CYP2C8, CYP2C9, jew trasportatur organiku katjoniku (OCT).</w:t>
      </w:r>
      <w:r w:rsidR="00E46D0F" w:rsidRPr="00E46D0F">
        <w:rPr>
          <w:bCs/>
          <w:noProof/>
          <w:lang w:val="mt-MT"/>
        </w:rPr>
        <w:t xml:space="preserve"> Sitagliptin jista’ jkun inibitur ħafif ta’ p</w:t>
      </w:r>
      <w:r w:rsidR="00E46D0F" w:rsidRPr="00E46D0F">
        <w:rPr>
          <w:bCs/>
          <w:noProof/>
          <w:lang w:val="mt-MT"/>
        </w:rPr>
        <w:noBreakHyphen/>
        <w:t xml:space="preserve">glycoprotein </w:t>
      </w:r>
      <w:r w:rsidR="00E46D0F" w:rsidRPr="00E46D0F">
        <w:rPr>
          <w:bCs/>
          <w:i/>
          <w:noProof/>
          <w:lang w:val="mt-MT"/>
        </w:rPr>
        <w:t>in vivo.</w:t>
      </w:r>
    </w:p>
    <w:p w14:paraId="21390F9F" w14:textId="77777777" w:rsidR="00757FD3" w:rsidRPr="00D754E2" w:rsidRDefault="00757FD3" w:rsidP="000164F1">
      <w:pPr>
        <w:spacing w:line="240" w:lineRule="auto"/>
        <w:rPr>
          <w:szCs w:val="22"/>
          <w:lang w:val="mt-MT" w:eastAsia="ko-KR"/>
        </w:rPr>
      </w:pPr>
    </w:p>
    <w:p w14:paraId="2518FEBC" w14:textId="77777777" w:rsidR="00757FD3" w:rsidRPr="00D754E2" w:rsidRDefault="00757FD3" w:rsidP="000164F1">
      <w:pPr>
        <w:keepNext/>
        <w:spacing w:line="240" w:lineRule="auto"/>
        <w:ind w:left="567" w:hanging="567"/>
        <w:rPr>
          <w:szCs w:val="22"/>
          <w:lang w:val="mt-MT"/>
        </w:rPr>
      </w:pPr>
      <w:bookmarkStart w:id="30" w:name="OLE_LINK55"/>
      <w:bookmarkStart w:id="31" w:name="OLE_LINK56"/>
      <w:r w:rsidRPr="00D754E2">
        <w:rPr>
          <w:b/>
          <w:szCs w:val="22"/>
          <w:lang w:val="mt-MT"/>
        </w:rPr>
        <w:lastRenderedPageBreak/>
        <w:t>4.6</w:t>
      </w:r>
      <w:r w:rsidRPr="00D754E2">
        <w:rPr>
          <w:b/>
          <w:szCs w:val="22"/>
          <w:lang w:val="mt-MT"/>
        </w:rPr>
        <w:tab/>
      </w:r>
      <w:r w:rsidR="004306CA" w:rsidRPr="00D754E2">
        <w:rPr>
          <w:b/>
          <w:szCs w:val="22"/>
          <w:lang w:val="mt-MT"/>
        </w:rPr>
        <w:t>Fertilità, t</w:t>
      </w:r>
      <w:r w:rsidRPr="00D754E2">
        <w:rPr>
          <w:b/>
          <w:szCs w:val="22"/>
          <w:lang w:val="mt-MT"/>
        </w:rPr>
        <w:t xml:space="preserve">qala u </w:t>
      </w:r>
      <w:r w:rsidR="004306CA" w:rsidRPr="00D754E2">
        <w:rPr>
          <w:b/>
          <w:szCs w:val="22"/>
          <w:lang w:val="mt-MT"/>
        </w:rPr>
        <w:t>t</w:t>
      </w:r>
      <w:r w:rsidRPr="00D754E2">
        <w:rPr>
          <w:b/>
          <w:szCs w:val="22"/>
          <w:lang w:val="mt-MT"/>
        </w:rPr>
        <w:t>reddigħ</w:t>
      </w:r>
    </w:p>
    <w:bookmarkEnd w:id="30"/>
    <w:bookmarkEnd w:id="31"/>
    <w:p w14:paraId="4AF14012" w14:textId="77777777" w:rsidR="00757FD3" w:rsidRPr="00D754E2" w:rsidRDefault="00757FD3" w:rsidP="000164F1">
      <w:pPr>
        <w:keepNext/>
        <w:spacing w:line="240" w:lineRule="auto"/>
        <w:rPr>
          <w:szCs w:val="22"/>
          <w:lang w:val="mt-MT"/>
        </w:rPr>
      </w:pPr>
    </w:p>
    <w:p w14:paraId="2433E136" w14:textId="77777777" w:rsidR="00757FD3" w:rsidRPr="00D754E2" w:rsidRDefault="00757FD3" w:rsidP="000164F1">
      <w:pPr>
        <w:keepNext/>
        <w:spacing w:line="240" w:lineRule="auto"/>
        <w:rPr>
          <w:szCs w:val="22"/>
          <w:u w:val="single"/>
          <w:lang w:val="mt-MT"/>
        </w:rPr>
      </w:pPr>
      <w:bookmarkStart w:id="32" w:name="OLE_LINK64"/>
      <w:bookmarkStart w:id="33" w:name="OLE_LINK65"/>
      <w:r w:rsidRPr="00D754E2">
        <w:rPr>
          <w:szCs w:val="22"/>
          <w:u w:val="single"/>
          <w:lang w:val="mt-MT"/>
        </w:rPr>
        <w:t>Tqala</w:t>
      </w:r>
    </w:p>
    <w:p w14:paraId="755392F4" w14:textId="77777777" w:rsidR="00757FD3" w:rsidRPr="00D754E2" w:rsidRDefault="00757FD3" w:rsidP="000164F1">
      <w:pPr>
        <w:spacing w:line="240" w:lineRule="auto"/>
        <w:rPr>
          <w:szCs w:val="22"/>
          <w:lang w:val="mt-MT" w:eastAsia="ko-KR"/>
        </w:rPr>
      </w:pPr>
      <w:r w:rsidRPr="00D754E2">
        <w:rPr>
          <w:szCs w:val="22"/>
          <w:lang w:val="mt-MT"/>
        </w:rPr>
        <w:t>M</w:t>
      </w:r>
      <w:r w:rsidR="00346C0E" w:rsidRPr="00D754E2">
        <w:rPr>
          <w:szCs w:val="22"/>
          <w:lang w:val="mt-MT"/>
        </w:rPr>
        <w:t>’</w:t>
      </w:r>
      <w:r w:rsidRPr="00D754E2">
        <w:rPr>
          <w:szCs w:val="22"/>
          <w:lang w:val="mt-MT"/>
        </w:rPr>
        <w:t xml:space="preserve">hemmx biżżejjed informazzjoni dwar l-użu ta’ </w:t>
      </w:r>
      <w:r w:rsidR="00E46D0F" w:rsidRPr="00E46D0F">
        <w:rPr>
          <w:noProof/>
          <w:szCs w:val="22"/>
          <w:lang w:val="mt-MT"/>
        </w:rPr>
        <w:t>sitagliptin</w:t>
      </w:r>
      <w:r w:rsidR="00E46D0F" w:rsidRPr="00E46D0F">
        <w:rPr>
          <w:szCs w:val="22"/>
          <w:lang w:val="mt-MT"/>
        </w:rPr>
        <w:t xml:space="preserve"> f’</w:t>
      </w:r>
      <w:r w:rsidRPr="00D754E2">
        <w:rPr>
          <w:szCs w:val="22"/>
          <w:lang w:val="mt-MT"/>
        </w:rPr>
        <w:t xml:space="preserve">nisa tqal. </w:t>
      </w:r>
      <w:r w:rsidR="00A02B56" w:rsidRPr="00D754E2">
        <w:rPr>
          <w:noProof/>
          <w:szCs w:val="22"/>
          <w:lang w:val="mt-MT"/>
        </w:rPr>
        <w:t>Studji f</w:t>
      </w:r>
      <w:r w:rsidR="00346C0E" w:rsidRPr="00D754E2">
        <w:rPr>
          <w:noProof/>
          <w:szCs w:val="22"/>
          <w:lang w:val="mt-MT"/>
        </w:rPr>
        <w:t>uq l-</w:t>
      </w:r>
      <w:r w:rsidR="00A02B56" w:rsidRPr="00D754E2">
        <w:rPr>
          <w:noProof/>
          <w:szCs w:val="22"/>
          <w:lang w:val="mt-MT"/>
        </w:rPr>
        <w:t>annimali w</w:t>
      </w:r>
      <w:r w:rsidR="00950AC0" w:rsidRPr="00D754E2">
        <w:rPr>
          <w:noProof/>
          <w:szCs w:val="22"/>
          <w:lang w:val="mt-MT"/>
        </w:rPr>
        <w:t xml:space="preserve">rew effett tossiku fuq is-sistema riproduttiva </w:t>
      </w:r>
      <w:r w:rsidRPr="00D754E2">
        <w:rPr>
          <w:szCs w:val="22"/>
          <w:lang w:val="mt-MT"/>
        </w:rPr>
        <w:t>f’dozi g</w:t>
      </w:r>
      <w:r w:rsidR="00346C0E" w:rsidRPr="00D754E2">
        <w:rPr>
          <w:szCs w:val="22"/>
          <w:lang w:val="mt-MT"/>
        </w:rPr>
        <w:t>ħ</w:t>
      </w:r>
      <w:r w:rsidRPr="00D754E2">
        <w:rPr>
          <w:szCs w:val="22"/>
          <w:lang w:val="mt-MT"/>
        </w:rPr>
        <w:t>oljin (ara sezzjoni</w:t>
      </w:r>
      <w:r w:rsidR="005C276D" w:rsidRPr="00D754E2">
        <w:rPr>
          <w:szCs w:val="22"/>
          <w:lang w:val="mt-MT"/>
        </w:rPr>
        <w:t> </w:t>
      </w:r>
      <w:r w:rsidRPr="00D754E2">
        <w:rPr>
          <w:szCs w:val="22"/>
          <w:lang w:val="mt-MT"/>
        </w:rPr>
        <w:t>5.3). Il-potenzjal ta’ riskju fil-bnedmin mhux mag</w:t>
      </w:r>
      <w:r w:rsidRPr="00D754E2">
        <w:rPr>
          <w:szCs w:val="22"/>
          <w:lang w:val="mt-MT" w:eastAsia="ko-KR"/>
        </w:rPr>
        <w:t xml:space="preserve">ħruf. Minħabba n-nuqqas ta’ informazzjoni dwar l-użu fil-bnedem, </w:t>
      </w:r>
      <w:r w:rsidR="00B900BF" w:rsidRPr="00D754E2">
        <w:rPr>
          <w:szCs w:val="22"/>
          <w:lang w:val="mt-MT" w:eastAsia="ko-KR"/>
        </w:rPr>
        <w:t>Xelevia</w:t>
      </w:r>
      <w:r w:rsidRPr="00D754E2">
        <w:rPr>
          <w:szCs w:val="22"/>
          <w:lang w:val="mt-MT" w:eastAsia="ko-KR"/>
        </w:rPr>
        <w:t xml:space="preserve"> m’għandux jintuża waqt it-tqala. </w:t>
      </w:r>
    </w:p>
    <w:p w14:paraId="22399FA4" w14:textId="77777777" w:rsidR="00501334" w:rsidRPr="00D754E2" w:rsidRDefault="00501334" w:rsidP="000164F1">
      <w:pPr>
        <w:spacing w:line="240" w:lineRule="auto"/>
        <w:rPr>
          <w:szCs w:val="22"/>
          <w:lang w:val="mt-MT" w:eastAsia="ko-KR"/>
        </w:rPr>
      </w:pPr>
    </w:p>
    <w:p w14:paraId="17AE19F1" w14:textId="77777777" w:rsidR="00757FD3" w:rsidRPr="00D754E2" w:rsidRDefault="00757FD3" w:rsidP="000164F1">
      <w:pPr>
        <w:keepNext/>
        <w:spacing w:line="240" w:lineRule="auto"/>
        <w:rPr>
          <w:szCs w:val="22"/>
          <w:u w:val="single"/>
          <w:lang w:val="mt-MT" w:eastAsia="ko-KR"/>
        </w:rPr>
      </w:pPr>
      <w:bookmarkStart w:id="34" w:name="OLE_LINK53"/>
      <w:bookmarkStart w:id="35" w:name="OLE_LINK54"/>
      <w:r w:rsidRPr="00D754E2">
        <w:rPr>
          <w:szCs w:val="22"/>
          <w:u w:val="single"/>
          <w:lang w:val="mt-MT" w:eastAsia="ko-KR"/>
        </w:rPr>
        <w:t>Treddigħ</w:t>
      </w:r>
    </w:p>
    <w:p w14:paraId="0D25F158" w14:textId="77777777" w:rsidR="00F00566" w:rsidRPr="00D754E2" w:rsidRDefault="00F00566" w:rsidP="000164F1">
      <w:pPr>
        <w:spacing w:line="240" w:lineRule="auto"/>
        <w:rPr>
          <w:szCs w:val="22"/>
          <w:lang w:val="mt-MT" w:eastAsia="ko-KR"/>
        </w:rPr>
      </w:pPr>
      <w:bookmarkStart w:id="36" w:name="OLE_LINK57"/>
      <w:bookmarkStart w:id="37" w:name="OLE_LINK58"/>
      <w:bookmarkStart w:id="38" w:name="OLE_LINK59"/>
      <w:r w:rsidRPr="00D754E2">
        <w:rPr>
          <w:szCs w:val="22"/>
          <w:lang w:val="mt-MT" w:eastAsia="ko-KR"/>
        </w:rPr>
        <w:t xml:space="preserve">Mhux </w:t>
      </w:r>
      <w:r w:rsidRPr="00B74503">
        <w:rPr>
          <w:szCs w:val="22"/>
          <w:lang w:val="mt-MT" w:eastAsia="ko-KR"/>
        </w:rPr>
        <w:t>m</w:t>
      </w:r>
      <w:r w:rsidRPr="00D754E2">
        <w:rPr>
          <w:szCs w:val="22"/>
          <w:lang w:val="mt-MT" w:eastAsia="ko-KR"/>
        </w:rPr>
        <w:t xml:space="preserve">agħruf jekk sitagliptin </w:t>
      </w:r>
      <w:bookmarkEnd w:id="34"/>
      <w:bookmarkEnd w:id="35"/>
      <w:r w:rsidRPr="00D754E2">
        <w:rPr>
          <w:szCs w:val="22"/>
          <w:lang w:val="mt-MT" w:eastAsia="ko-KR"/>
        </w:rPr>
        <w:t xml:space="preserve">jiġix eliminat </w:t>
      </w:r>
      <w:r w:rsidRPr="00B74503">
        <w:rPr>
          <w:szCs w:val="22"/>
          <w:lang w:val="mt-MT" w:eastAsia="ko-KR"/>
        </w:rPr>
        <w:t>fil</w:t>
      </w:r>
      <w:r w:rsidRPr="00D754E2">
        <w:rPr>
          <w:szCs w:val="22"/>
          <w:lang w:val="mt-MT" w:eastAsia="ko-KR"/>
        </w:rPr>
        <w:t>-ħalib tas-sider tal-bniedem. Studji f</w:t>
      </w:r>
      <w:r w:rsidRPr="00B74503">
        <w:rPr>
          <w:szCs w:val="22"/>
          <w:lang w:val="mt-MT" w:eastAsia="ko-KR"/>
        </w:rPr>
        <w:t xml:space="preserve">uq </w:t>
      </w:r>
      <w:r w:rsidRPr="00D754E2">
        <w:rPr>
          <w:szCs w:val="22"/>
          <w:lang w:val="mt-MT" w:eastAsia="ko-KR"/>
        </w:rPr>
        <w:t xml:space="preserve">l-annimali wrew li sitagliptin jiġi eliminat </w:t>
      </w:r>
      <w:r w:rsidR="00570EFA" w:rsidRPr="00B74503">
        <w:rPr>
          <w:szCs w:val="22"/>
          <w:lang w:val="mt-MT" w:eastAsia="ko-KR"/>
        </w:rPr>
        <w:t>fi</w:t>
      </w:r>
      <w:r w:rsidR="00570EFA" w:rsidRPr="00D754E2">
        <w:rPr>
          <w:szCs w:val="22"/>
          <w:lang w:val="mt-MT" w:eastAsia="ko-KR"/>
        </w:rPr>
        <w:t>l</w:t>
      </w:r>
      <w:r w:rsidRPr="00D754E2">
        <w:rPr>
          <w:szCs w:val="22"/>
          <w:lang w:val="mt-MT" w:eastAsia="ko-KR"/>
        </w:rPr>
        <w:t xml:space="preserve">-ħalib tas-sider. </w:t>
      </w:r>
      <w:r w:rsidR="00B900BF" w:rsidRPr="00D754E2">
        <w:rPr>
          <w:szCs w:val="22"/>
          <w:lang w:val="mt-MT" w:eastAsia="ko-KR"/>
        </w:rPr>
        <w:t>Xelevia</w:t>
      </w:r>
      <w:r w:rsidRPr="00D754E2">
        <w:rPr>
          <w:szCs w:val="22"/>
          <w:lang w:val="mt-MT" w:eastAsia="ko-KR"/>
        </w:rPr>
        <w:t xml:space="preserve"> m’għandux jintuża waqt it-treddigħ. </w:t>
      </w:r>
    </w:p>
    <w:bookmarkEnd w:id="32"/>
    <w:bookmarkEnd w:id="33"/>
    <w:bookmarkEnd w:id="36"/>
    <w:bookmarkEnd w:id="37"/>
    <w:bookmarkEnd w:id="38"/>
    <w:p w14:paraId="03A878B1" w14:textId="77777777" w:rsidR="00D20A71" w:rsidRPr="00D754E2" w:rsidRDefault="00D20A71" w:rsidP="000164F1">
      <w:pPr>
        <w:keepNext/>
        <w:keepLines/>
        <w:spacing w:line="240" w:lineRule="auto"/>
        <w:rPr>
          <w:szCs w:val="22"/>
          <w:u w:val="single"/>
          <w:lang w:val="mt-MT"/>
        </w:rPr>
      </w:pPr>
    </w:p>
    <w:p w14:paraId="712AC8DB" w14:textId="77777777" w:rsidR="00D20A71" w:rsidRPr="00D754E2" w:rsidRDefault="00D20A71" w:rsidP="000164F1">
      <w:pPr>
        <w:keepNext/>
        <w:keepLines/>
        <w:spacing w:line="240" w:lineRule="auto"/>
        <w:rPr>
          <w:szCs w:val="22"/>
          <w:lang w:val="mt-MT"/>
        </w:rPr>
      </w:pPr>
      <w:r w:rsidRPr="00D754E2">
        <w:rPr>
          <w:szCs w:val="22"/>
          <w:u w:val="single"/>
          <w:lang w:val="mt-MT"/>
        </w:rPr>
        <w:t>Fertilità</w:t>
      </w:r>
    </w:p>
    <w:p w14:paraId="1168805C" w14:textId="77777777" w:rsidR="00D20A71" w:rsidRPr="00D754E2" w:rsidRDefault="00D20A71" w:rsidP="000164F1">
      <w:pPr>
        <w:spacing w:line="240" w:lineRule="auto"/>
        <w:rPr>
          <w:szCs w:val="22"/>
          <w:lang w:val="mt-MT"/>
        </w:rPr>
      </w:pPr>
      <w:r w:rsidRPr="00D754E2">
        <w:rPr>
          <w:szCs w:val="22"/>
          <w:lang w:val="mt-MT"/>
        </w:rPr>
        <w:t>Dejta</w:t>
      </w:r>
      <w:r w:rsidR="00213B55" w:rsidRPr="00D754E2">
        <w:rPr>
          <w:szCs w:val="22"/>
          <w:lang w:val="mt-MT"/>
        </w:rPr>
        <w:t xml:space="preserve"> mil</w:t>
      </w:r>
      <w:r w:rsidRPr="00D754E2">
        <w:rPr>
          <w:szCs w:val="22"/>
          <w:lang w:val="mt-MT"/>
        </w:rPr>
        <w:t xml:space="preserve">l-annimali ma timplikax </w:t>
      </w:r>
      <w:r w:rsidR="003E3547" w:rsidRPr="00D754E2">
        <w:rPr>
          <w:szCs w:val="22"/>
          <w:lang w:val="mt-MT"/>
        </w:rPr>
        <w:t>li</w:t>
      </w:r>
      <w:r w:rsidRPr="00D754E2">
        <w:rPr>
          <w:szCs w:val="22"/>
          <w:lang w:val="mt-MT"/>
        </w:rPr>
        <w:t xml:space="preserve"> hemm effett fu</w:t>
      </w:r>
      <w:r w:rsidR="003E3547" w:rsidRPr="00D754E2">
        <w:rPr>
          <w:szCs w:val="22"/>
          <w:lang w:val="mt-MT"/>
        </w:rPr>
        <w:t xml:space="preserve">q il-fertilità tal-irġiel u </w:t>
      </w:r>
      <w:r w:rsidRPr="00D754E2">
        <w:rPr>
          <w:szCs w:val="22"/>
          <w:lang w:val="mt-MT"/>
        </w:rPr>
        <w:t xml:space="preserve">n-nisa </w:t>
      </w:r>
      <w:r w:rsidR="003E3547" w:rsidRPr="00D754E2">
        <w:rPr>
          <w:szCs w:val="22"/>
          <w:lang w:val="mt-MT"/>
        </w:rPr>
        <w:t xml:space="preserve">bil-kura ta’ </w:t>
      </w:r>
      <w:r w:rsidR="00213B55" w:rsidRPr="00D754E2">
        <w:rPr>
          <w:szCs w:val="22"/>
          <w:lang w:val="mt-MT"/>
        </w:rPr>
        <w:t xml:space="preserve">sitagliptin. </w:t>
      </w:r>
      <w:r w:rsidR="003E3547" w:rsidRPr="00D754E2">
        <w:rPr>
          <w:szCs w:val="22"/>
          <w:lang w:val="mt-MT"/>
        </w:rPr>
        <w:t xml:space="preserve">M’hemmx dejta </w:t>
      </w:r>
      <w:r w:rsidR="003E0388" w:rsidRPr="00D754E2">
        <w:rPr>
          <w:szCs w:val="22"/>
          <w:lang w:val="mt-MT"/>
        </w:rPr>
        <w:t xml:space="preserve">dwar </w:t>
      </w:r>
      <w:r w:rsidR="003E3547" w:rsidRPr="00D754E2">
        <w:rPr>
          <w:szCs w:val="22"/>
          <w:lang w:val="mt-MT"/>
        </w:rPr>
        <w:t>il-bnedmin</w:t>
      </w:r>
      <w:r w:rsidRPr="00D754E2">
        <w:rPr>
          <w:szCs w:val="22"/>
          <w:lang w:val="mt-MT"/>
        </w:rPr>
        <w:t>.</w:t>
      </w:r>
    </w:p>
    <w:p w14:paraId="7110F434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3275643B" w14:textId="77777777" w:rsidR="00757FD3" w:rsidRPr="00D754E2" w:rsidRDefault="00757FD3" w:rsidP="000164F1">
      <w:pPr>
        <w:keepNext/>
        <w:spacing w:line="240" w:lineRule="auto"/>
        <w:ind w:left="567" w:hanging="567"/>
        <w:rPr>
          <w:szCs w:val="22"/>
          <w:lang w:val="mt-MT"/>
        </w:rPr>
      </w:pPr>
      <w:r w:rsidRPr="00D754E2">
        <w:rPr>
          <w:b/>
          <w:szCs w:val="22"/>
          <w:lang w:val="mt-MT"/>
        </w:rPr>
        <w:t>4.7</w:t>
      </w:r>
      <w:r w:rsidRPr="00D754E2">
        <w:rPr>
          <w:b/>
          <w:szCs w:val="22"/>
          <w:lang w:val="mt-MT"/>
        </w:rPr>
        <w:tab/>
        <w:t>Effetti fuq il-ħila biex issuq u tħaddem magni</w:t>
      </w:r>
    </w:p>
    <w:p w14:paraId="5C92F04B" w14:textId="77777777" w:rsidR="004306CA" w:rsidRPr="00D754E2" w:rsidRDefault="004306CA" w:rsidP="000164F1">
      <w:pPr>
        <w:keepNext/>
        <w:tabs>
          <w:tab w:val="clear" w:pos="567"/>
        </w:tabs>
        <w:spacing w:line="240" w:lineRule="auto"/>
        <w:rPr>
          <w:noProof/>
          <w:szCs w:val="22"/>
          <w:lang w:val="mt-MT"/>
        </w:rPr>
      </w:pPr>
    </w:p>
    <w:p w14:paraId="0C194451" w14:textId="77777777" w:rsidR="00E46D0F" w:rsidRPr="00E46D0F" w:rsidRDefault="00B900BF" w:rsidP="000164F1">
      <w:pPr>
        <w:keepNext/>
        <w:tabs>
          <w:tab w:val="clear" w:pos="567"/>
          <w:tab w:val="left" w:pos="720"/>
        </w:tabs>
        <w:rPr>
          <w:noProof/>
          <w:szCs w:val="22"/>
          <w:lang w:val="mt-MT"/>
        </w:rPr>
      </w:pPr>
      <w:r w:rsidRPr="00D754E2">
        <w:rPr>
          <w:noProof/>
          <w:szCs w:val="22"/>
          <w:lang w:val="mt-MT"/>
        </w:rPr>
        <w:t>Xelevia</w:t>
      </w:r>
      <w:r w:rsidR="004306CA" w:rsidRPr="00D754E2">
        <w:rPr>
          <w:noProof/>
          <w:szCs w:val="22"/>
          <w:lang w:val="mt-MT"/>
        </w:rPr>
        <w:t xml:space="preserve"> m’għandu l-ebda effett </w:t>
      </w:r>
      <w:r w:rsidR="00E46D0F" w:rsidRPr="00E46D0F">
        <w:rPr>
          <w:noProof/>
          <w:szCs w:val="22"/>
          <w:lang w:val="mt-MT"/>
        </w:rPr>
        <w:t xml:space="preserve">jew ftit li xejn għandu effett </w:t>
      </w:r>
      <w:r w:rsidR="004306CA" w:rsidRPr="00D754E2">
        <w:rPr>
          <w:noProof/>
          <w:szCs w:val="22"/>
          <w:lang w:val="mt-MT"/>
        </w:rPr>
        <w:t xml:space="preserve">fuq il-ħila biex issuq u tħaddem magni. </w:t>
      </w:r>
      <w:bookmarkStart w:id="39" w:name="OLE_LINK42"/>
    </w:p>
    <w:p w14:paraId="405E8D73" w14:textId="77777777" w:rsidR="00E46D0F" w:rsidRPr="00E46D0F" w:rsidRDefault="00E46D0F" w:rsidP="000164F1">
      <w:pPr>
        <w:keepNext/>
        <w:tabs>
          <w:tab w:val="clear" w:pos="567"/>
          <w:tab w:val="left" w:pos="720"/>
        </w:tabs>
        <w:rPr>
          <w:noProof/>
          <w:szCs w:val="22"/>
          <w:lang w:val="mt-MT"/>
        </w:rPr>
      </w:pPr>
      <w:r w:rsidRPr="00E46D0F">
        <w:rPr>
          <w:noProof/>
          <w:szCs w:val="22"/>
          <w:lang w:val="mt-MT"/>
        </w:rPr>
        <w:t>Madankollu, waqt is-sewqan u l-użu ta’ magni, wie</w:t>
      </w:r>
      <w:r w:rsidRPr="00E46D0F">
        <w:rPr>
          <w:noProof/>
          <w:szCs w:val="22"/>
          <w:lang w:val="mt-MT" w:eastAsia="ko-KR"/>
        </w:rPr>
        <w:t xml:space="preserve">ħed għandu jqis </w:t>
      </w:r>
      <w:r w:rsidRPr="00E46D0F">
        <w:rPr>
          <w:noProof/>
          <w:szCs w:val="22"/>
          <w:lang w:val="mt-MT"/>
        </w:rPr>
        <w:t>li ġew irrappurtati sturdament u ng</w:t>
      </w:r>
      <w:r w:rsidRPr="00E46D0F">
        <w:rPr>
          <w:noProof/>
          <w:szCs w:val="22"/>
          <w:lang w:val="mt-MT" w:eastAsia="ko-KR"/>
        </w:rPr>
        <w:t>ħas tqil</w:t>
      </w:r>
      <w:r w:rsidRPr="00E46D0F">
        <w:rPr>
          <w:noProof/>
          <w:szCs w:val="22"/>
          <w:lang w:val="mt-MT"/>
        </w:rPr>
        <w:t>.</w:t>
      </w:r>
      <w:bookmarkEnd w:id="39"/>
    </w:p>
    <w:p w14:paraId="06654D32" w14:textId="77777777" w:rsidR="00757FD3" w:rsidRPr="00D754E2" w:rsidRDefault="00757FD3" w:rsidP="000164F1">
      <w:pPr>
        <w:keepNext/>
        <w:spacing w:line="240" w:lineRule="auto"/>
        <w:rPr>
          <w:b/>
          <w:szCs w:val="22"/>
          <w:lang w:val="mt-MT"/>
        </w:rPr>
      </w:pPr>
    </w:p>
    <w:p w14:paraId="774F3786" w14:textId="77777777" w:rsidR="004306CA" w:rsidRPr="00D754E2" w:rsidRDefault="004306CA" w:rsidP="000164F1">
      <w:pPr>
        <w:tabs>
          <w:tab w:val="clear" w:pos="567"/>
        </w:tabs>
        <w:spacing w:line="240" w:lineRule="auto"/>
        <w:rPr>
          <w:noProof/>
          <w:szCs w:val="22"/>
          <w:lang w:val="mt-MT"/>
        </w:rPr>
      </w:pPr>
      <w:r w:rsidRPr="00D754E2">
        <w:rPr>
          <w:noProof/>
          <w:szCs w:val="22"/>
          <w:lang w:val="mt-MT"/>
        </w:rPr>
        <w:t xml:space="preserve">Barra minn hekk, il-pazjenti għandhom </w:t>
      </w:r>
      <w:r w:rsidR="002D3CF9" w:rsidRPr="00D754E2">
        <w:rPr>
          <w:noProof/>
          <w:szCs w:val="22"/>
          <w:lang w:val="mt-MT"/>
        </w:rPr>
        <w:t>jiġu</w:t>
      </w:r>
      <w:r w:rsidRPr="00D754E2">
        <w:rPr>
          <w:noProof/>
          <w:szCs w:val="22"/>
          <w:lang w:val="mt-MT"/>
        </w:rPr>
        <w:t xml:space="preserve"> mwissija </w:t>
      </w:r>
      <w:r w:rsidR="002D3CF9" w:rsidRPr="00D754E2">
        <w:rPr>
          <w:noProof/>
          <w:szCs w:val="22"/>
          <w:lang w:val="mt-MT"/>
        </w:rPr>
        <w:t>b</w:t>
      </w:r>
      <w:r w:rsidRPr="00D754E2">
        <w:rPr>
          <w:noProof/>
          <w:szCs w:val="22"/>
          <w:lang w:val="mt-MT"/>
        </w:rPr>
        <w:t xml:space="preserve">ir-riskju ta’ ipogliċemija meta </w:t>
      </w:r>
      <w:r w:rsidR="00B900BF" w:rsidRPr="00D754E2">
        <w:rPr>
          <w:noProof/>
          <w:szCs w:val="22"/>
          <w:lang w:val="mt-MT"/>
        </w:rPr>
        <w:t>Xelevia</w:t>
      </w:r>
      <w:r w:rsidRPr="00D754E2">
        <w:rPr>
          <w:noProof/>
          <w:szCs w:val="22"/>
          <w:lang w:val="mt-MT"/>
        </w:rPr>
        <w:t xml:space="preserve"> jintuża f’k</w:t>
      </w:r>
      <w:r w:rsidR="002D3CF9" w:rsidRPr="00D754E2">
        <w:rPr>
          <w:noProof/>
          <w:szCs w:val="22"/>
          <w:lang w:val="mt-MT"/>
        </w:rPr>
        <w:t>o</w:t>
      </w:r>
      <w:r w:rsidRPr="00D754E2">
        <w:rPr>
          <w:noProof/>
          <w:szCs w:val="22"/>
          <w:lang w:val="mt-MT"/>
        </w:rPr>
        <w:t>mbinazzjoni ma’ sulphonylurea jew mal-insulina.</w:t>
      </w:r>
    </w:p>
    <w:p w14:paraId="35121102" w14:textId="77777777" w:rsidR="004306CA" w:rsidRPr="00D754E2" w:rsidRDefault="004306CA" w:rsidP="000164F1">
      <w:pPr>
        <w:spacing w:line="240" w:lineRule="auto"/>
        <w:ind w:left="567" w:hanging="567"/>
        <w:rPr>
          <w:b/>
          <w:szCs w:val="22"/>
          <w:lang w:val="mt-MT"/>
        </w:rPr>
      </w:pPr>
    </w:p>
    <w:p w14:paraId="112340FD" w14:textId="77777777" w:rsidR="00757FD3" w:rsidRPr="00D754E2" w:rsidRDefault="00757FD3" w:rsidP="000164F1">
      <w:pPr>
        <w:keepNext/>
        <w:spacing w:line="240" w:lineRule="auto"/>
        <w:ind w:left="567" w:hanging="567"/>
        <w:rPr>
          <w:b/>
          <w:szCs w:val="22"/>
          <w:lang w:val="mt-MT"/>
        </w:rPr>
      </w:pPr>
      <w:r w:rsidRPr="00D754E2">
        <w:rPr>
          <w:b/>
          <w:szCs w:val="22"/>
          <w:lang w:val="mt-MT"/>
        </w:rPr>
        <w:t>4.8</w:t>
      </w:r>
      <w:r w:rsidRPr="00D754E2">
        <w:rPr>
          <w:b/>
          <w:szCs w:val="22"/>
          <w:lang w:val="mt-MT"/>
        </w:rPr>
        <w:tab/>
        <w:t>Effetti mhux mixtieqa</w:t>
      </w:r>
    </w:p>
    <w:p w14:paraId="1080D36C" w14:textId="77777777" w:rsidR="00757FD3" w:rsidRPr="00D754E2" w:rsidRDefault="00757FD3" w:rsidP="000164F1">
      <w:pPr>
        <w:keepNext/>
        <w:spacing w:line="240" w:lineRule="auto"/>
        <w:rPr>
          <w:b/>
          <w:szCs w:val="22"/>
          <w:lang w:val="mt-MT"/>
        </w:rPr>
      </w:pPr>
    </w:p>
    <w:p w14:paraId="393BA1D6" w14:textId="77777777" w:rsidR="008013AB" w:rsidRPr="00D754E2" w:rsidRDefault="008013AB" w:rsidP="000164F1">
      <w:pPr>
        <w:keepNext/>
        <w:spacing w:line="240" w:lineRule="auto"/>
        <w:rPr>
          <w:szCs w:val="22"/>
          <w:u w:val="single"/>
          <w:lang w:val="mt-MT"/>
        </w:rPr>
      </w:pPr>
      <w:r w:rsidRPr="00D754E2">
        <w:rPr>
          <w:szCs w:val="22"/>
          <w:u w:val="single"/>
          <w:lang w:val="mt-MT"/>
        </w:rPr>
        <w:t>Sommarju tal-profil ta’ sigurtà</w:t>
      </w:r>
    </w:p>
    <w:p w14:paraId="3FBC7325" w14:textId="77777777" w:rsidR="00C056AC" w:rsidRPr="00D754E2" w:rsidRDefault="00F159E4" w:rsidP="000164F1">
      <w:pPr>
        <w:spacing w:line="240" w:lineRule="auto"/>
        <w:rPr>
          <w:szCs w:val="22"/>
          <w:lang w:val="mt-MT" w:eastAsia="ko-KR"/>
        </w:rPr>
      </w:pPr>
      <w:r w:rsidRPr="00D754E2">
        <w:rPr>
          <w:szCs w:val="22"/>
          <w:lang w:val="mt-MT"/>
        </w:rPr>
        <w:t>Ġ</w:t>
      </w:r>
      <w:r w:rsidR="00462CE8" w:rsidRPr="00D754E2">
        <w:rPr>
          <w:szCs w:val="22"/>
          <w:lang w:val="mt-MT"/>
        </w:rPr>
        <w:t xml:space="preserve">ew irrappurtati reazzjonijiet avversi serji inkluż pankrejatite u reazzjonijiet ta’ sensittivtà eċċessiva. Ipogliċemija kienet irrappurtata flimkien ma’ </w:t>
      </w:r>
      <w:r w:rsidR="00C056AC" w:rsidRPr="00D754E2">
        <w:rPr>
          <w:szCs w:val="22"/>
          <w:lang w:val="mt-MT"/>
        </w:rPr>
        <w:t>sulphonylurea (4.7</w:t>
      </w:r>
      <w:r w:rsidR="00A02B56" w:rsidRPr="00D754E2">
        <w:rPr>
          <w:szCs w:val="22"/>
          <w:lang w:val="mt-MT"/>
        </w:rPr>
        <w:t> </w:t>
      </w:r>
      <w:r w:rsidR="00C056AC" w:rsidRPr="00D754E2">
        <w:rPr>
          <w:szCs w:val="22"/>
          <w:lang w:val="mt-MT"/>
        </w:rPr>
        <w:t>%-13.8</w:t>
      </w:r>
      <w:r w:rsidR="00A02B56" w:rsidRPr="00D754E2">
        <w:rPr>
          <w:szCs w:val="22"/>
          <w:lang w:val="mt-MT"/>
        </w:rPr>
        <w:t> </w:t>
      </w:r>
      <w:r w:rsidR="00C056AC" w:rsidRPr="00D754E2">
        <w:rPr>
          <w:szCs w:val="22"/>
          <w:lang w:val="mt-MT"/>
        </w:rPr>
        <w:t xml:space="preserve">%) </w:t>
      </w:r>
      <w:r w:rsidR="00FC2953" w:rsidRPr="00D754E2">
        <w:rPr>
          <w:szCs w:val="22"/>
          <w:lang w:val="mt-MT"/>
        </w:rPr>
        <w:t>u l-</w:t>
      </w:r>
      <w:r w:rsidR="00C056AC" w:rsidRPr="00D754E2">
        <w:rPr>
          <w:szCs w:val="22"/>
          <w:lang w:val="mt-MT"/>
        </w:rPr>
        <w:t>insulin</w:t>
      </w:r>
      <w:r w:rsidR="00FC2953" w:rsidRPr="00D754E2">
        <w:rPr>
          <w:szCs w:val="22"/>
          <w:lang w:val="mt-MT"/>
        </w:rPr>
        <w:t>a</w:t>
      </w:r>
      <w:r w:rsidR="00C056AC" w:rsidRPr="00D754E2">
        <w:rPr>
          <w:szCs w:val="22"/>
          <w:lang w:val="mt-MT"/>
        </w:rPr>
        <w:t xml:space="preserve"> (9.6</w:t>
      </w:r>
      <w:r w:rsidR="00A02B56" w:rsidRPr="00D754E2">
        <w:rPr>
          <w:szCs w:val="22"/>
          <w:lang w:val="mt-MT"/>
        </w:rPr>
        <w:t> </w:t>
      </w:r>
      <w:r w:rsidR="00C056AC" w:rsidRPr="00D754E2">
        <w:rPr>
          <w:szCs w:val="22"/>
          <w:lang w:val="mt-MT"/>
        </w:rPr>
        <w:t>%)</w:t>
      </w:r>
      <w:r w:rsidR="00E46D0F">
        <w:rPr>
          <w:szCs w:val="22"/>
          <w:lang w:val="mt-MT"/>
        </w:rPr>
        <w:t xml:space="preserve"> </w:t>
      </w:r>
      <w:r w:rsidR="00E46D0F" w:rsidRPr="00E46D0F">
        <w:rPr>
          <w:szCs w:val="22"/>
          <w:lang w:val="mt-MT"/>
        </w:rPr>
        <w:t>(ara sezzjoni 4.4).</w:t>
      </w:r>
    </w:p>
    <w:p w14:paraId="3B9A3B91" w14:textId="77777777" w:rsidR="00757FD3" w:rsidRPr="00D754E2" w:rsidRDefault="00757FD3" w:rsidP="000164F1">
      <w:pPr>
        <w:spacing w:line="240" w:lineRule="auto"/>
        <w:rPr>
          <w:szCs w:val="22"/>
          <w:lang w:val="mt-MT" w:eastAsia="ko-KR"/>
        </w:rPr>
      </w:pPr>
    </w:p>
    <w:p w14:paraId="26EBFD73" w14:textId="77777777" w:rsidR="00FC2953" w:rsidRPr="00D754E2" w:rsidRDefault="00FC2953" w:rsidP="000164F1">
      <w:pPr>
        <w:autoSpaceDE w:val="0"/>
        <w:autoSpaceDN w:val="0"/>
        <w:adjustRightInd w:val="0"/>
        <w:spacing w:line="240" w:lineRule="auto"/>
        <w:rPr>
          <w:u w:val="single"/>
          <w:lang w:val="mt-MT"/>
        </w:rPr>
      </w:pPr>
      <w:bookmarkStart w:id="40" w:name="OLE_LINK66"/>
      <w:r w:rsidRPr="00D754E2">
        <w:rPr>
          <w:u w:val="single"/>
          <w:lang w:val="mt-MT"/>
        </w:rPr>
        <w:t>Reazzjonijiet avversi miġbura f’tabella</w:t>
      </w:r>
    </w:p>
    <w:bookmarkEnd w:id="40"/>
    <w:p w14:paraId="4666DB1A" w14:textId="77777777" w:rsidR="00757FD3" w:rsidRPr="00D754E2" w:rsidRDefault="00757FD3" w:rsidP="000164F1">
      <w:pPr>
        <w:autoSpaceDE w:val="0"/>
        <w:autoSpaceDN w:val="0"/>
        <w:adjustRightInd w:val="0"/>
        <w:spacing w:line="240" w:lineRule="auto"/>
        <w:rPr>
          <w:lang w:val="mt-MT"/>
        </w:rPr>
      </w:pPr>
      <w:r w:rsidRPr="00D754E2">
        <w:rPr>
          <w:lang w:val="mt-MT"/>
        </w:rPr>
        <w:t>Reazzjonijiet avversi huma elenkati hawn taħt (Tabella</w:t>
      </w:r>
      <w:r w:rsidR="00C056AC" w:rsidRPr="00D754E2">
        <w:rPr>
          <w:lang w:val="mt-MT"/>
        </w:rPr>
        <w:t> </w:t>
      </w:r>
      <w:r w:rsidRPr="00D754E2">
        <w:rPr>
          <w:lang w:val="mt-MT"/>
        </w:rPr>
        <w:t>1) skon</w:t>
      </w:r>
      <w:r w:rsidR="00950AC0" w:rsidRPr="00D754E2">
        <w:rPr>
          <w:lang w:val="mt-MT"/>
        </w:rPr>
        <w:t>t</w:t>
      </w:r>
      <w:r w:rsidRPr="00D754E2">
        <w:rPr>
          <w:lang w:val="mt-MT"/>
        </w:rPr>
        <w:t xml:space="preserve"> is-sistema tal-klassifika </w:t>
      </w:r>
      <w:r w:rsidR="00950AC0" w:rsidRPr="00D754E2">
        <w:rPr>
          <w:lang w:val="mt-MT"/>
        </w:rPr>
        <w:t>tal-</w:t>
      </w:r>
      <w:r w:rsidRPr="00D754E2">
        <w:rPr>
          <w:lang w:val="mt-MT"/>
        </w:rPr>
        <w:t>organi u l-frekwenza. Il-frekwenzi huma definiti kif ġej: komuni ħafna (≥ 1/10); komuni (≥ 1/100</w:t>
      </w:r>
      <w:r w:rsidR="008B496E" w:rsidRPr="00D754E2">
        <w:rPr>
          <w:lang w:val="mt-MT"/>
        </w:rPr>
        <w:t> sa </w:t>
      </w:r>
      <w:r w:rsidRPr="00D754E2">
        <w:rPr>
          <w:lang w:val="mt-MT"/>
        </w:rPr>
        <w:t>1/10); mhux komuni (≥</w:t>
      </w:r>
      <w:r w:rsidR="008B496E" w:rsidRPr="00D754E2">
        <w:rPr>
          <w:lang w:val="mt-MT"/>
        </w:rPr>
        <w:t> </w:t>
      </w:r>
      <w:r w:rsidRPr="00D754E2">
        <w:rPr>
          <w:lang w:val="mt-MT"/>
        </w:rPr>
        <w:t>1/1</w:t>
      </w:r>
      <w:r w:rsidR="006E6C60" w:rsidRPr="00D754E2">
        <w:rPr>
          <w:lang w:val="mt-MT"/>
        </w:rPr>
        <w:t>,</w:t>
      </w:r>
      <w:r w:rsidRPr="00D754E2">
        <w:rPr>
          <w:lang w:val="mt-MT"/>
        </w:rPr>
        <w:t>000</w:t>
      </w:r>
      <w:r w:rsidR="008B496E" w:rsidRPr="00D754E2">
        <w:rPr>
          <w:lang w:val="mt-MT"/>
        </w:rPr>
        <w:t> sa </w:t>
      </w:r>
      <w:r w:rsidRPr="00D754E2">
        <w:rPr>
          <w:lang w:val="mt-MT"/>
        </w:rPr>
        <w:t>&lt;</w:t>
      </w:r>
      <w:r w:rsidR="008B496E" w:rsidRPr="00D754E2">
        <w:rPr>
          <w:lang w:val="mt-MT"/>
        </w:rPr>
        <w:t> </w:t>
      </w:r>
      <w:r w:rsidRPr="00D754E2">
        <w:rPr>
          <w:lang w:val="mt-MT"/>
        </w:rPr>
        <w:t>1/100); rari (≥</w:t>
      </w:r>
      <w:r w:rsidR="008B496E" w:rsidRPr="00D754E2">
        <w:rPr>
          <w:lang w:val="mt-MT"/>
        </w:rPr>
        <w:t> </w:t>
      </w:r>
      <w:r w:rsidRPr="00D754E2">
        <w:rPr>
          <w:lang w:val="mt-MT"/>
        </w:rPr>
        <w:t>1/10</w:t>
      </w:r>
      <w:r w:rsidR="006E6C60" w:rsidRPr="00D754E2">
        <w:rPr>
          <w:lang w:val="mt-MT"/>
        </w:rPr>
        <w:t>,</w:t>
      </w:r>
      <w:r w:rsidRPr="00D754E2">
        <w:rPr>
          <w:lang w:val="mt-MT"/>
        </w:rPr>
        <w:t>000</w:t>
      </w:r>
      <w:r w:rsidR="008B496E" w:rsidRPr="00D754E2">
        <w:rPr>
          <w:lang w:val="mt-MT"/>
        </w:rPr>
        <w:t> sa </w:t>
      </w:r>
      <w:r w:rsidRPr="00D754E2">
        <w:rPr>
          <w:lang w:val="mt-MT"/>
        </w:rPr>
        <w:t>1/1</w:t>
      </w:r>
      <w:r w:rsidR="006E6C60" w:rsidRPr="00D754E2">
        <w:rPr>
          <w:lang w:val="mt-MT"/>
        </w:rPr>
        <w:t>,</w:t>
      </w:r>
      <w:r w:rsidRPr="00D754E2">
        <w:rPr>
          <w:lang w:val="mt-MT"/>
        </w:rPr>
        <w:t>000); rari ħafna (&lt;</w:t>
      </w:r>
      <w:r w:rsidR="008B496E" w:rsidRPr="00D754E2">
        <w:rPr>
          <w:lang w:val="mt-MT"/>
        </w:rPr>
        <w:t> </w:t>
      </w:r>
      <w:r w:rsidRPr="00D754E2">
        <w:rPr>
          <w:lang w:val="mt-MT"/>
        </w:rPr>
        <w:t>1/10</w:t>
      </w:r>
      <w:r w:rsidR="007D5962" w:rsidRPr="00D754E2">
        <w:rPr>
          <w:lang w:val="mt-MT"/>
        </w:rPr>
        <w:t>,</w:t>
      </w:r>
      <w:r w:rsidRPr="00D754E2">
        <w:rPr>
          <w:lang w:val="mt-MT"/>
        </w:rPr>
        <w:t>000)</w:t>
      </w:r>
      <w:r w:rsidR="00C056AC" w:rsidRPr="00D754E2">
        <w:rPr>
          <w:lang w:val="mt-MT"/>
        </w:rPr>
        <w:t xml:space="preserve"> u mhux magħruf (ma tistax tittieħed stima mid-dejta disponibbli)</w:t>
      </w:r>
      <w:r w:rsidRPr="00D754E2">
        <w:rPr>
          <w:lang w:val="mt-MT"/>
        </w:rPr>
        <w:t>.</w:t>
      </w:r>
    </w:p>
    <w:p w14:paraId="72F0425E" w14:textId="77777777" w:rsidR="00757FD3" w:rsidRPr="00D754E2" w:rsidRDefault="00757FD3" w:rsidP="000164F1">
      <w:pPr>
        <w:autoSpaceDE w:val="0"/>
        <w:autoSpaceDN w:val="0"/>
        <w:adjustRightInd w:val="0"/>
        <w:spacing w:line="240" w:lineRule="auto"/>
        <w:rPr>
          <w:lang w:val="mt-MT"/>
        </w:rPr>
      </w:pPr>
    </w:p>
    <w:p w14:paraId="062F0CC2" w14:textId="77777777" w:rsidR="00506119" w:rsidRPr="00D754E2" w:rsidRDefault="002B1140" w:rsidP="000164F1">
      <w:pPr>
        <w:keepNext/>
        <w:autoSpaceDE w:val="0"/>
        <w:autoSpaceDN w:val="0"/>
        <w:adjustRightInd w:val="0"/>
        <w:spacing w:line="240" w:lineRule="auto"/>
        <w:rPr>
          <w:b/>
          <w:bCs/>
          <w:szCs w:val="22"/>
          <w:lang w:val="mt-MT"/>
        </w:rPr>
      </w:pPr>
      <w:r w:rsidRPr="00D754E2">
        <w:rPr>
          <w:b/>
          <w:bCs/>
          <w:szCs w:val="22"/>
          <w:lang w:val="mt-MT"/>
        </w:rPr>
        <w:t>Tabella </w:t>
      </w:r>
      <w:r w:rsidR="00506119" w:rsidRPr="00D754E2">
        <w:rPr>
          <w:b/>
          <w:bCs/>
          <w:szCs w:val="22"/>
          <w:lang w:val="mt-MT"/>
        </w:rPr>
        <w:t xml:space="preserve">1. Il-frekwenza tar-reazzjonijiet avversi identifikati minn studji kliniċi kkontrollati </w:t>
      </w:r>
      <w:r w:rsidR="00F423DF" w:rsidRPr="00F423DF">
        <w:rPr>
          <w:b/>
          <w:bCs/>
          <w:szCs w:val="22"/>
          <w:lang w:val="mt-MT"/>
        </w:rPr>
        <w:t>bi plaċebo dwar monoterapija ta’ sitagliptin</w:t>
      </w:r>
      <w:r w:rsidR="00F423DF">
        <w:rPr>
          <w:b/>
          <w:bCs/>
          <w:szCs w:val="22"/>
          <w:lang w:val="mt-MT"/>
        </w:rPr>
        <w:t xml:space="preserve"> </w:t>
      </w:r>
      <w:r w:rsidR="005D628D" w:rsidRPr="00D754E2">
        <w:rPr>
          <w:b/>
          <w:bCs/>
          <w:szCs w:val="22"/>
          <w:lang w:val="mt-MT"/>
        </w:rPr>
        <w:t xml:space="preserve">u </w:t>
      </w:r>
      <w:r w:rsidR="00DD46F1" w:rsidRPr="00D754E2">
        <w:rPr>
          <w:b/>
          <w:bCs/>
          <w:szCs w:val="22"/>
          <w:lang w:val="mt-MT"/>
        </w:rPr>
        <w:t xml:space="preserve">minn esperjenza ta’ </w:t>
      </w:r>
      <w:r w:rsidR="005D628D" w:rsidRPr="00D754E2">
        <w:rPr>
          <w:b/>
          <w:bCs/>
          <w:szCs w:val="22"/>
          <w:lang w:val="mt-MT"/>
        </w:rPr>
        <w:t>wara t-tqegħid fis-suq</w:t>
      </w:r>
    </w:p>
    <w:p w14:paraId="560924A6" w14:textId="77777777" w:rsidR="002E3559" w:rsidRDefault="002E3559" w:rsidP="000164F1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mt-M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0"/>
        <w:gridCol w:w="4531"/>
      </w:tblGrid>
      <w:tr w:rsidR="000C2E3D" w:rsidRPr="00347586" w14:paraId="11907C30" w14:textId="77777777" w:rsidTr="00E86B59">
        <w:trPr>
          <w:cantSplit/>
          <w:tblHeader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FDAA8" w14:textId="77777777" w:rsidR="000C2E3D" w:rsidRPr="00427702" w:rsidRDefault="000C2E3D" w:rsidP="000164F1">
            <w:pPr>
              <w:keepNext/>
              <w:spacing w:line="240" w:lineRule="auto"/>
              <w:rPr>
                <w:rFonts w:eastAsia="Times New Roman"/>
                <w:b/>
                <w:szCs w:val="22"/>
                <w:lang w:val="mt-MT"/>
              </w:rPr>
            </w:pPr>
            <w:r w:rsidRPr="00427702">
              <w:rPr>
                <w:rFonts w:eastAsia="Times New Roman"/>
                <w:b/>
                <w:szCs w:val="22"/>
                <w:lang w:val="mt-MT"/>
              </w:rPr>
              <w:t xml:space="preserve">Reazzjoni avversa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43D84" w14:textId="77777777" w:rsidR="000C2E3D" w:rsidRPr="00427702" w:rsidRDefault="000C2E3D" w:rsidP="000164F1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b/>
                <w:bCs/>
                <w:szCs w:val="22"/>
                <w:lang w:val="mt-MT"/>
              </w:rPr>
            </w:pPr>
            <w:r w:rsidRPr="00427702">
              <w:rPr>
                <w:rFonts w:eastAsia="Times New Roman"/>
                <w:b/>
                <w:szCs w:val="22"/>
                <w:lang w:val="mt-MT"/>
              </w:rPr>
              <w:t>Frekwenza tar-reazzjoni avversa</w:t>
            </w:r>
          </w:p>
          <w:p w14:paraId="09B8CCAB" w14:textId="77777777" w:rsidR="000C2E3D" w:rsidRPr="00427702" w:rsidRDefault="000C2E3D" w:rsidP="000164F1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b/>
                <w:szCs w:val="22"/>
                <w:lang w:val="mt-MT"/>
              </w:rPr>
            </w:pPr>
          </w:p>
        </w:tc>
      </w:tr>
      <w:tr w:rsidR="00D537A6" w:rsidRPr="00620705" w14:paraId="60FC9EA2" w14:textId="77777777" w:rsidTr="00F662F4">
        <w:trPr>
          <w:cantSplit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8FC86" w14:textId="77777777" w:rsidR="00D537A6" w:rsidRPr="00347586" w:rsidRDefault="00D537A6" w:rsidP="000164F1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Cs w:val="22"/>
                <w:lang w:val="mt-MT"/>
              </w:rPr>
            </w:pPr>
            <w:r w:rsidRPr="00B74503">
              <w:rPr>
                <w:b/>
                <w:szCs w:val="22"/>
                <w:lang w:val="sv-SE"/>
              </w:rPr>
              <w:t>Disturbi tad-demm u tas-sistema limfatika</w:t>
            </w:r>
          </w:p>
        </w:tc>
      </w:tr>
      <w:tr w:rsidR="00D537A6" w:rsidRPr="00347586" w14:paraId="5667F3D2" w14:textId="77777777" w:rsidTr="00FB1A5C">
        <w:trPr>
          <w:cantSplit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E93BA" w14:textId="77777777" w:rsidR="00D537A6" w:rsidRPr="00347586" w:rsidRDefault="00D537A6" w:rsidP="000164F1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Cs w:val="22"/>
                <w:lang w:val="mt-MT"/>
              </w:rPr>
            </w:pPr>
            <w:proofErr w:type="spellStart"/>
            <w:r>
              <w:rPr>
                <w:szCs w:val="22"/>
              </w:rPr>
              <w:t>tromboċitopenija</w:t>
            </w:r>
            <w:proofErr w:type="spellEnd"/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2F79" w14:textId="77777777" w:rsidR="00D537A6" w:rsidRPr="00347586" w:rsidRDefault="00D537A6" w:rsidP="000164F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Cs w:val="22"/>
                <w:lang w:val="mt-MT"/>
              </w:rPr>
            </w:pPr>
            <w:r>
              <w:rPr>
                <w:szCs w:val="22"/>
              </w:rPr>
              <w:t>Rari</w:t>
            </w:r>
          </w:p>
        </w:tc>
      </w:tr>
      <w:tr w:rsidR="00D537A6" w:rsidRPr="00347586" w14:paraId="73A3DE67" w14:textId="77777777" w:rsidTr="00F662F4">
        <w:trPr>
          <w:cantSplit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1A856" w14:textId="77777777" w:rsidR="00D537A6" w:rsidRPr="00347586" w:rsidRDefault="00D537A6" w:rsidP="000164F1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Cs w:val="22"/>
                <w:lang w:val="mt-MT"/>
              </w:rPr>
            </w:pPr>
          </w:p>
        </w:tc>
      </w:tr>
      <w:tr w:rsidR="000C2E3D" w:rsidRPr="00347586" w14:paraId="16907A5B" w14:textId="77777777" w:rsidTr="00E86B59">
        <w:trPr>
          <w:cantSplit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81CA9" w14:textId="77777777" w:rsidR="000C2E3D" w:rsidRPr="00427702" w:rsidRDefault="000C2E3D" w:rsidP="000164F1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b/>
                <w:szCs w:val="22"/>
                <w:lang w:val="mt-MT"/>
              </w:rPr>
            </w:pPr>
            <w:r w:rsidRPr="00427702">
              <w:rPr>
                <w:rFonts w:eastAsia="Times New Roman"/>
                <w:b/>
                <w:szCs w:val="22"/>
                <w:lang w:val="mt-MT"/>
              </w:rPr>
              <w:t>Disturbi fis-sistema immuni</w:t>
            </w:r>
          </w:p>
        </w:tc>
      </w:tr>
      <w:tr w:rsidR="000C2E3D" w:rsidRPr="00347586" w14:paraId="0932BD4A" w14:textId="77777777" w:rsidTr="00E86B59">
        <w:trPr>
          <w:cantSplit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2AB62" w14:textId="41D6A054" w:rsidR="000C2E3D" w:rsidRPr="00427702" w:rsidRDefault="000C2E3D" w:rsidP="000164F1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Cs w:val="22"/>
                <w:lang w:val="mt-MT"/>
              </w:rPr>
            </w:pPr>
            <w:r w:rsidRPr="00E40CCF">
              <w:rPr>
                <w:rFonts w:eastAsia="Times New Roman"/>
                <w:szCs w:val="22"/>
                <w:lang w:val="mt-MT"/>
              </w:rPr>
              <w:t>reazzjonijiet ta’ sensittività eċċessiva li jinkludu risponsi anafilattiċi</w:t>
            </w:r>
            <w:r w:rsidRPr="00E40CCF">
              <w:rPr>
                <w:rFonts w:eastAsia="Times New Roman"/>
                <w:szCs w:val="22"/>
                <w:vertAlign w:val="superscript"/>
                <w:lang w:val="mt-MT"/>
              </w:rPr>
              <w:t>*,†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59C87" w14:textId="77777777" w:rsidR="000C2E3D" w:rsidRPr="00427702" w:rsidRDefault="000C2E3D" w:rsidP="000164F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Cs w:val="22"/>
                <w:lang w:val="mt-MT"/>
              </w:rPr>
            </w:pPr>
            <w:r w:rsidRPr="00427702">
              <w:rPr>
                <w:rFonts w:eastAsia="Times New Roman"/>
                <w:szCs w:val="22"/>
                <w:lang w:val="mt-MT"/>
              </w:rPr>
              <w:t xml:space="preserve">Frekwenza mhux magħrufa </w:t>
            </w:r>
          </w:p>
        </w:tc>
      </w:tr>
      <w:tr w:rsidR="000C2E3D" w:rsidRPr="00347586" w14:paraId="1ED2865C" w14:textId="77777777" w:rsidTr="00E86B59">
        <w:trPr>
          <w:cantSplit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475FA" w14:textId="77777777" w:rsidR="000C2E3D" w:rsidRPr="00347586" w:rsidRDefault="000C2E3D" w:rsidP="000164F1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Cs w:val="22"/>
                <w:lang w:val="mt-MT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EFD92" w14:textId="77777777" w:rsidR="000C2E3D" w:rsidRPr="00347586" w:rsidRDefault="000C2E3D" w:rsidP="000164F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Cs w:val="22"/>
                <w:lang w:val="mt-MT"/>
              </w:rPr>
            </w:pPr>
          </w:p>
        </w:tc>
      </w:tr>
      <w:tr w:rsidR="000C2E3D" w:rsidRPr="00620705" w14:paraId="7DB45C9C" w14:textId="77777777" w:rsidTr="00E86B59">
        <w:trPr>
          <w:cantSplit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9335E" w14:textId="77777777" w:rsidR="000C2E3D" w:rsidRPr="00427702" w:rsidRDefault="000C2E3D" w:rsidP="000164F1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b/>
                <w:szCs w:val="22"/>
                <w:lang w:val="mt-MT"/>
              </w:rPr>
            </w:pPr>
            <w:r w:rsidRPr="00E40CCF">
              <w:rPr>
                <w:rFonts w:eastAsia="Times New Roman"/>
                <w:b/>
                <w:szCs w:val="22"/>
                <w:lang w:val="mt-MT"/>
              </w:rPr>
              <w:t xml:space="preserve">Disturbi fil-metaboliżmu u n-nutrizzjoni </w:t>
            </w:r>
          </w:p>
        </w:tc>
      </w:tr>
      <w:tr w:rsidR="000C2E3D" w:rsidRPr="00347586" w14:paraId="2D47AEE9" w14:textId="77777777" w:rsidTr="00E86B59">
        <w:trPr>
          <w:cantSplit/>
          <w:trHeight w:val="42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1C71C" w14:textId="77777777" w:rsidR="000C2E3D" w:rsidRPr="00427702" w:rsidRDefault="000C2E3D" w:rsidP="000164F1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Cs w:val="22"/>
                <w:vertAlign w:val="superscript"/>
                <w:lang w:val="mt-MT"/>
              </w:rPr>
            </w:pPr>
            <w:r w:rsidRPr="00427702">
              <w:rPr>
                <w:rFonts w:eastAsia="Times New Roman"/>
                <w:szCs w:val="22"/>
                <w:lang w:val="mt-MT"/>
              </w:rPr>
              <w:t>ipogliċemija</w:t>
            </w:r>
            <w:r w:rsidRPr="00427702">
              <w:rPr>
                <w:rFonts w:eastAsia="Times New Roman"/>
                <w:szCs w:val="22"/>
                <w:vertAlign w:val="superscript"/>
                <w:lang w:val="mt-MT"/>
              </w:rPr>
              <w:t>†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02927" w14:textId="77777777" w:rsidR="000C2E3D" w:rsidRPr="00427702" w:rsidRDefault="000C2E3D" w:rsidP="000164F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b/>
                <w:szCs w:val="22"/>
                <w:lang w:val="mt-MT"/>
              </w:rPr>
            </w:pPr>
            <w:r w:rsidRPr="00427702">
              <w:rPr>
                <w:rFonts w:eastAsia="Times New Roman"/>
                <w:szCs w:val="22"/>
                <w:lang w:val="mt-MT"/>
              </w:rPr>
              <w:t xml:space="preserve">Komuni </w:t>
            </w:r>
          </w:p>
        </w:tc>
      </w:tr>
      <w:tr w:rsidR="000C2E3D" w:rsidRPr="00347586" w14:paraId="5BC28A90" w14:textId="77777777" w:rsidTr="00E86B59">
        <w:trPr>
          <w:cantSplit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DF025" w14:textId="77777777" w:rsidR="000C2E3D" w:rsidRPr="00347586" w:rsidRDefault="000C2E3D" w:rsidP="000164F1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b/>
                <w:szCs w:val="22"/>
                <w:lang w:val="mt-MT"/>
              </w:rPr>
            </w:pPr>
          </w:p>
        </w:tc>
      </w:tr>
      <w:tr w:rsidR="000C2E3D" w:rsidRPr="00347586" w14:paraId="3934C40A" w14:textId="77777777" w:rsidTr="00E86B59">
        <w:trPr>
          <w:cantSplit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AAF52" w14:textId="77777777" w:rsidR="000C2E3D" w:rsidRPr="00427702" w:rsidRDefault="000C2E3D" w:rsidP="000164F1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Cs w:val="22"/>
                <w:lang w:val="mt-MT"/>
              </w:rPr>
            </w:pPr>
            <w:r w:rsidRPr="00427702">
              <w:rPr>
                <w:rFonts w:eastAsia="Times New Roman"/>
                <w:b/>
                <w:szCs w:val="22"/>
                <w:lang w:val="mt-MT"/>
              </w:rPr>
              <w:t>Disturbi fis-sistema nervuża</w:t>
            </w:r>
          </w:p>
        </w:tc>
      </w:tr>
      <w:tr w:rsidR="000C2E3D" w:rsidRPr="00347586" w14:paraId="03F1A90B" w14:textId="77777777" w:rsidTr="00E86B59">
        <w:trPr>
          <w:cantSplit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19903" w14:textId="77777777" w:rsidR="000C2E3D" w:rsidRPr="00427702" w:rsidRDefault="000C2E3D" w:rsidP="000164F1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Cs w:val="22"/>
                <w:lang w:val="mt-MT"/>
              </w:rPr>
            </w:pPr>
            <w:r w:rsidRPr="00427702">
              <w:rPr>
                <w:rFonts w:eastAsia="Times New Roman"/>
                <w:szCs w:val="22"/>
                <w:lang w:val="mt-MT"/>
              </w:rPr>
              <w:t xml:space="preserve">uġigħ ta’ ras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7D8B7" w14:textId="77777777" w:rsidR="000C2E3D" w:rsidRPr="00427702" w:rsidRDefault="000C2E3D" w:rsidP="000164F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Cs w:val="22"/>
                <w:lang w:val="mt-MT"/>
              </w:rPr>
            </w:pPr>
            <w:r w:rsidRPr="00427702">
              <w:rPr>
                <w:rFonts w:eastAsia="Times New Roman"/>
                <w:szCs w:val="22"/>
                <w:lang w:val="mt-MT"/>
              </w:rPr>
              <w:t xml:space="preserve">Komuni </w:t>
            </w:r>
          </w:p>
        </w:tc>
      </w:tr>
      <w:tr w:rsidR="000C2E3D" w:rsidRPr="00347586" w14:paraId="5383099D" w14:textId="77777777" w:rsidTr="00E86B59">
        <w:trPr>
          <w:cantSplit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EC630" w14:textId="77777777" w:rsidR="000C2E3D" w:rsidRPr="00427702" w:rsidRDefault="000C2E3D" w:rsidP="000164F1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Cs w:val="22"/>
                <w:lang w:val="mt-MT"/>
              </w:rPr>
            </w:pPr>
            <w:r w:rsidRPr="00427702">
              <w:rPr>
                <w:rFonts w:eastAsia="Times New Roman"/>
                <w:szCs w:val="22"/>
                <w:lang w:val="mt-MT"/>
              </w:rPr>
              <w:t>sturdament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60C4F" w14:textId="77777777" w:rsidR="000C2E3D" w:rsidRPr="00427702" w:rsidRDefault="000C2E3D" w:rsidP="000164F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Cs w:val="22"/>
                <w:lang w:val="mt-MT"/>
              </w:rPr>
            </w:pPr>
            <w:r w:rsidRPr="00427702">
              <w:rPr>
                <w:rFonts w:eastAsia="Times New Roman"/>
                <w:szCs w:val="22"/>
                <w:lang w:val="mt-MT"/>
              </w:rPr>
              <w:t>Mhux komuni</w:t>
            </w:r>
          </w:p>
        </w:tc>
      </w:tr>
      <w:tr w:rsidR="000C2E3D" w:rsidRPr="00347586" w14:paraId="26A61264" w14:textId="77777777" w:rsidTr="00E86B59">
        <w:trPr>
          <w:cantSplit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4C0D9" w14:textId="77777777" w:rsidR="000C2E3D" w:rsidRPr="00347586" w:rsidRDefault="000C2E3D" w:rsidP="000164F1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Cs w:val="22"/>
                <w:lang w:val="mt-MT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7257D" w14:textId="77777777" w:rsidR="000C2E3D" w:rsidRPr="00347586" w:rsidRDefault="000C2E3D" w:rsidP="000164F1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Cs w:val="22"/>
                <w:lang w:val="mt-MT"/>
              </w:rPr>
            </w:pPr>
          </w:p>
        </w:tc>
      </w:tr>
      <w:tr w:rsidR="000C2E3D" w:rsidRPr="00B74503" w14:paraId="731BB769" w14:textId="77777777" w:rsidTr="00E86B59">
        <w:trPr>
          <w:cantSplit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C41F8" w14:textId="77777777" w:rsidR="000C2E3D" w:rsidRPr="00427702" w:rsidRDefault="000C2E3D" w:rsidP="000164F1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Cs w:val="22"/>
                <w:lang w:val="mt-MT"/>
              </w:rPr>
            </w:pPr>
            <w:r w:rsidRPr="00E40CCF">
              <w:rPr>
                <w:rFonts w:eastAsia="Times New Roman"/>
                <w:b/>
                <w:szCs w:val="22"/>
                <w:lang w:val="mt-MT"/>
              </w:rPr>
              <w:t>Disturbi respiratorji, toraċiċi u medjastinali</w:t>
            </w:r>
          </w:p>
        </w:tc>
      </w:tr>
      <w:tr w:rsidR="000C2E3D" w:rsidRPr="00347586" w14:paraId="61E2D4D6" w14:textId="77777777" w:rsidTr="00E86B59">
        <w:trPr>
          <w:cantSplit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81BB4" w14:textId="77777777" w:rsidR="000C2E3D" w:rsidRPr="00427702" w:rsidRDefault="000C2E3D" w:rsidP="000164F1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Cs w:val="22"/>
                <w:lang w:val="mt-MT"/>
              </w:rPr>
            </w:pPr>
            <w:r w:rsidRPr="00427702">
              <w:rPr>
                <w:rFonts w:eastAsia="Times New Roman"/>
                <w:szCs w:val="22"/>
                <w:lang w:val="mt-MT"/>
              </w:rPr>
              <w:t>mard tal-interstizju tal-pulmun</w:t>
            </w:r>
            <w:r w:rsidRPr="00427702">
              <w:rPr>
                <w:rFonts w:eastAsia="Times New Roman"/>
                <w:szCs w:val="22"/>
                <w:vertAlign w:val="superscript"/>
                <w:lang w:val="mt-MT"/>
              </w:rPr>
              <w:t>*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B72E1" w14:textId="77777777" w:rsidR="000C2E3D" w:rsidRPr="00427702" w:rsidRDefault="000C2E3D" w:rsidP="000164F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Cs w:val="22"/>
                <w:lang w:val="mt-MT"/>
              </w:rPr>
            </w:pPr>
            <w:r w:rsidRPr="00427702">
              <w:rPr>
                <w:rFonts w:eastAsia="Times New Roman"/>
                <w:szCs w:val="22"/>
                <w:lang w:val="mt-MT"/>
              </w:rPr>
              <w:t>Frekwenza mhux magħrufa</w:t>
            </w:r>
          </w:p>
        </w:tc>
      </w:tr>
      <w:tr w:rsidR="000C2E3D" w:rsidRPr="00347586" w14:paraId="28007E9B" w14:textId="77777777" w:rsidTr="00E86B59">
        <w:trPr>
          <w:cantSplit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C114C" w14:textId="77777777" w:rsidR="000C2E3D" w:rsidRPr="00347586" w:rsidRDefault="000C2E3D" w:rsidP="000164F1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b/>
                <w:szCs w:val="22"/>
                <w:lang w:val="mt-MT"/>
              </w:rPr>
            </w:pPr>
          </w:p>
        </w:tc>
      </w:tr>
      <w:tr w:rsidR="000C2E3D" w:rsidRPr="00347586" w14:paraId="17894CC2" w14:textId="77777777" w:rsidTr="00E86B59">
        <w:trPr>
          <w:cantSplit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5CCA9" w14:textId="77777777" w:rsidR="000C2E3D" w:rsidRPr="00427702" w:rsidRDefault="000C2E3D" w:rsidP="000164F1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Cs w:val="22"/>
                <w:lang w:val="mt-MT"/>
              </w:rPr>
            </w:pPr>
            <w:r w:rsidRPr="00427702">
              <w:rPr>
                <w:rFonts w:eastAsia="Times New Roman"/>
                <w:b/>
                <w:szCs w:val="22"/>
                <w:lang w:val="mt-MT"/>
              </w:rPr>
              <w:t>Disturbi gastrointestinali</w:t>
            </w:r>
          </w:p>
        </w:tc>
      </w:tr>
      <w:tr w:rsidR="000C2E3D" w:rsidRPr="00347586" w14:paraId="5489434D" w14:textId="77777777" w:rsidTr="00E86B59">
        <w:trPr>
          <w:cantSplit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26E65" w14:textId="77777777" w:rsidR="000C2E3D" w:rsidRPr="00427702" w:rsidRDefault="000C2E3D" w:rsidP="000164F1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Cs w:val="22"/>
                <w:lang w:val="mt-MT"/>
              </w:rPr>
            </w:pPr>
            <w:r w:rsidRPr="00427702">
              <w:rPr>
                <w:rFonts w:eastAsia="Times New Roman"/>
                <w:szCs w:val="22"/>
                <w:lang w:val="mt-MT"/>
              </w:rPr>
              <w:t xml:space="preserve">stitikezza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1C9D8" w14:textId="77777777" w:rsidR="000C2E3D" w:rsidRPr="00427702" w:rsidRDefault="000C2E3D" w:rsidP="000164F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Cs w:val="22"/>
                <w:lang w:val="mt-MT"/>
              </w:rPr>
            </w:pPr>
            <w:r w:rsidRPr="00427702">
              <w:rPr>
                <w:rFonts w:eastAsia="Times New Roman"/>
                <w:szCs w:val="22"/>
                <w:lang w:val="mt-MT"/>
              </w:rPr>
              <w:t xml:space="preserve">Mhux komuni </w:t>
            </w:r>
          </w:p>
        </w:tc>
      </w:tr>
      <w:tr w:rsidR="000C2E3D" w:rsidRPr="00427702" w14:paraId="78B7365C" w14:textId="77777777" w:rsidTr="00E86B59">
        <w:trPr>
          <w:cantSplit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7C707" w14:textId="77777777" w:rsidR="000C2E3D" w:rsidRPr="00427702" w:rsidRDefault="000C2E3D" w:rsidP="000164F1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Cs w:val="22"/>
                <w:lang w:val="mt-MT"/>
              </w:rPr>
            </w:pPr>
            <w:r w:rsidRPr="00427702">
              <w:rPr>
                <w:rFonts w:eastAsia="Times New Roman"/>
                <w:szCs w:val="22"/>
                <w:lang w:val="mt-MT"/>
              </w:rPr>
              <w:t>rimettar</w:t>
            </w:r>
            <w:r w:rsidRPr="00427702">
              <w:rPr>
                <w:rFonts w:eastAsia="Times New Roman"/>
                <w:szCs w:val="22"/>
                <w:vertAlign w:val="superscript"/>
                <w:lang w:val="mt-MT"/>
              </w:rPr>
              <w:t>*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B1A27" w14:textId="77777777" w:rsidR="000C2E3D" w:rsidRPr="00427702" w:rsidRDefault="000C2E3D" w:rsidP="000164F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Cs w:val="22"/>
                <w:lang w:val="mt-MT"/>
              </w:rPr>
            </w:pPr>
            <w:r w:rsidRPr="00427702">
              <w:rPr>
                <w:rFonts w:eastAsia="Times New Roman"/>
                <w:szCs w:val="22"/>
                <w:lang w:val="mt-MT"/>
              </w:rPr>
              <w:t xml:space="preserve">Frekwenza mhux magħrufa </w:t>
            </w:r>
          </w:p>
        </w:tc>
      </w:tr>
      <w:tr w:rsidR="000C2E3D" w:rsidRPr="00427702" w14:paraId="33942130" w14:textId="77777777" w:rsidTr="00E86B59">
        <w:trPr>
          <w:cantSplit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D72B7" w14:textId="77777777" w:rsidR="000C2E3D" w:rsidRPr="00427702" w:rsidRDefault="000C2E3D" w:rsidP="000164F1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Cs w:val="22"/>
                <w:lang w:val="mt-MT"/>
              </w:rPr>
            </w:pPr>
            <w:r w:rsidRPr="00427702">
              <w:rPr>
                <w:rFonts w:eastAsia="Times New Roman"/>
                <w:szCs w:val="22"/>
                <w:lang w:val="mt-MT"/>
              </w:rPr>
              <w:t>pankreatite akuta</w:t>
            </w:r>
            <w:r w:rsidRPr="00427702">
              <w:rPr>
                <w:rFonts w:eastAsia="Times New Roman"/>
                <w:szCs w:val="22"/>
                <w:vertAlign w:val="superscript"/>
                <w:lang w:val="mt-MT"/>
              </w:rPr>
              <w:t>*</w:t>
            </w:r>
            <w:r w:rsidRPr="00E40CCF">
              <w:rPr>
                <w:rFonts w:eastAsia="Times New Roman"/>
                <w:szCs w:val="22"/>
                <w:vertAlign w:val="superscript"/>
                <w:lang w:val="mt-MT"/>
              </w:rPr>
              <w:t>,</w:t>
            </w:r>
            <w:r w:rsidRPr="00427702">
              <w:rPr>
                <w:rFonts w:eastAsia="Times New Roman"/>
                <w:szCs w:val="22"/>
                <w:vertAlign w:val="superscript"/>
                <w:lang w:val="mt-MT"/>
              </w:rPr>
              <w:t>†</w:t>
            </w:r>
            <w:r w:rsidR="00A51BBF" w:rsidRPr="00B3465F">
              <w:rPr>
                <w:szCs w:val="22"/>
                <w:vertAlign w:val="superscript"/>
              </w:rPr>
              <w:t>,‡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6A3BB" w14:textId="77777777" w:rsidR="000C2E3D" w:rsidRPr="00427702" w:rsidRDefault="000C2E3D" w:rsidP="000164F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Cs w:val="22"/>
                <w:lang w:val="mt-MT"/>
              </w:rPr>
            </w:pPr>
            <w:r w:rsidRPr="00427702">
              <w:rPr>
                <w:rFonts w:eastAsia="Times New Roman"/>
                <w:szCs w:val="22"/>
                <w:lang w:val="mt-MT"/>
              </w:rPr>
              <w:t xml:space="preserve">Frekwenza mhux magħrufa </w:t>
            </w:r>
          </w:p>
        </w:tc>
      </w:tr>
      <w:tr w:rsidR="000C2E3D" w:rsidRPr="00427702" w14:paraId="617DE9A6" w14:textId="77777777" w:rsidTr="00E86B59">
        <w:trPr>
          <w:cantSplit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A09A0" w14:textId="77777777" w:rsidR="000C2E3D" w:rsidRPr="00427702" w:rsidRDefault="000C2E3D" w:rsidP="000164F1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Cs w:val="22"/>
                <w:lang w:val="mt-MT"/>
              </w:rPr>
            </w:pPr>
            <w:r w:rsidRPr="00E40CCF">
              <w:rPr>
                <w:rFonts w:eastAsia="Times New Roman"/>
                <w:szCs w:val="22"/>
                <w:lang w:val="mt-MT"/>
              </w:rPr>
              <w:t>pankreatite emorraġika u li tinnekrotizza fatali u mhux fatali</w:t>
            </w:r>
            <w:r w:rsidRPr="00E40CCF">
              <w:rPr>
                <w:rFonts w:eastAsia="Times New Roman"/>
                <w:szCs w:val="22"/>
                <w:vertAlign w:val="superscript"/>
                <w:lang w:val="mt-MT"/>
              </w:rPr>
              <w:t>*,†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01B23" w14:textId="77777777" w:rsidR="000C2E3D" w:rsidRPr="00427702" w:rsidRDefault="000C2E3D" w:rsidP="000164F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Cs w:val="22"/>
                <w:lang w:val="mt-MT"/>
              </w:rPr>
            </w:pPr>
            <w:r w:rsidRPr="00427702">
              <w:rPr>
                <w:rFonts w:eastAsia="Times New Roman"/>
                <w:szCs w:val="22"/>
                <w:lang w:val="mt-MT"/>
              </w:rPr>
              <w:t xml:space="preserve">Frekwenza mhux magħrufa </w:t>
            </w:r>
          </w:p>
        </w:tc>
      </w:tr>
      <w:tr w:rsidR="000C2E3D" w:rsidRPr="00427702" w14:paraId="78EC770C" w14:textId="77777777" w:rsidTr="00E86B59">
        <w:trPr>
          <w:cantSplit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980A3" w14:textId="77777777" w:rsidR="000C2E3D" w:rsidRPr="00427702" w:rsidRDefault="000C2E3D" w:rsidP="000164F1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Cs w:val="22"/>
                <w:lang w:val="mt-MT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8C64D" w14:textId="77777777" w:rsidR="000C2E3D" w:rsidRPr="00427702" w:rsidRDefault="000C2E3D" w:rsidP="000164F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Cs w:val="22"/>
                <w:lang w:val="mt-MT"/>
              </w:rPr>
            </w:pPr>
          </w:p>
        </w:tc>
      </w:tr>
      <w:tr w:rsidR="000C2E3D" w:rsidRPr="00E534DB" w14:paraId="70AAECEB" w14:textId="77777777" w:rsidTr="00E86B59">
        <w:trPr>
          <w:cantSplit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009F6" w14:textId="77777777" w:rsidR="000C2E3D" w:rsidRPr="00427702" w:rsidRDefault="000C2E3D" w:rsidP="000164F1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b/>
                <w:szCs w:val="22"/>
                <w:lang w:val="mt-MT"/>
              </w:rPr>
            </w:pPr>
            <w:r w:rsidRPr="00427702">
              <w:rPr>
                <w:rFonts w:eastAsia="Times New Roman"/>
                <w:b/>
                <w:szCs w:val="22"/>
                <w:lang w:val="mt-MT"/>
              </w:rPr>
              <w:t>Disturbi fil-ġilda u fit-tessuti ta’ taħt il-ġilda</w:t>
            </w:r>
          </w:p>
        </w:tc>
      </w:tr>
      <w:tr w:rsidR="00034F8E" w:rsidRPr="00427702" w14:paraId="59726703" w14:textId="77777777" w:rsidTr="00BA1262">
        <w:trPr>
          <w:cantSplit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FE94E" w14:textId="77777777" w:rsidR="00034F8E" w:rsidRPr="00427702" w:rsidRDefault="00034F8E" w:rsidP="000164F1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Cs w:val="22"/>
                <w:lang w:val="mt-MT"/>
              </w:rPr>
            </w:pPr>
            <w:r>
              <w:rPr>
                <w:rFonts w:eastAsia="Times New Roman"/>
                <w:szCs w:val="22"/>
              </w:rPr>
              <w:t>prurite</w:t>
            </w:r>
            <w:r w:rsidRPr="00F31C45">
              <w:rPr>
                <w:szCs w:val="22"/>
                <w:vertAlign w:val="superscript"/>
              </w:rPr>
              <w:t>*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651F1" w14:textId="77777777" w:rsidR="00034F8E" w:rsidRPr="00427702" w:rsidRDefault="00034F8E" w:rsidP="000164F1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Cs w:val="22"/>
                <w:lang w:val="mt-MT"/>
              </w:rPr>
            </w:pPr>
            <w:r w:rsidRPr="0060027C">
              <w:rPr>
                <w:rFonts w:eastAsia="Times New Roman"/>
                <w:szCs w:val="22"/>
                <w:lang w:val="mt-MT"/>
              </w:rPr>
              <w:t>Mhux komuni</w:t>
            </w:r>
          </w:p>
        </w:tc>
      </w:tr>
      <w:tr w:rsidR="000C2E3D" w:rsidRPr="00427702" w14:paraId="55B248A6" w14:textId="77777777" w:rsidTr="00E86B59">
        <w:trPr>
          <w:cantSplit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6BD7A" w14:textId="77777777" w:rsidR="000C2E3D" w:rsidRPr="00427702" w:rsidRDefault="000C2E3D" w:rsidP="000164F1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Cs w:val="22"/>
                <w:lang w:val="mt-MT"/>
              </w:rPr>
            </w:pPr>
            <w:r w:rsidRPr="00427702">
              <w:rPr>
                <w:rFonts w:eastAsia="Times New Roman"/>
                <w:szCs w:val="22"/>
                <w:lang w:val="mt-MT"/>
              </w:rPr>
              <w:t>anġjoedima</w:t>
            </w:r>
            <w:r w:rsidRPr="00427702">
              <w:rPr>
                <w:rFonts w:eastAsia="Times New Roman"/>
                <w:szCs w:val="22"/>
                <w:vertAlign w:val="superscript"/>
                <w:lang w:val="mt-MT"/>
              </w:rPr>
              <w:t>*</w:t>
            </w:r>
            <w:r w:rsidRPr="00E40CCF">
              <w:rPr>
                <w:rFonts w:eastAsia="Times New Roman"/>
                <w:szCs w:val="22"/>
                <w:vertAlign w:val="superscript"/>
                <w:lang w:val="mt-MT"/>
              </w:rPr>
              <w:t>,</w:t>
            </w:r>
            <w:r w:rsidRPr="00427702">
              <w:rPr>
                <w:rFonts w:eastAsia="Times New Roman"/>
                <w:szCs w:val="22"/>
                <w:vertAlign w:val="superscript"/>
                <w:lang w:val="mt-MT"/>
              </w:rPr>
              <w:t>†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FAD8F" w14:textId="77777777" w:rsidR="000C2E3D" w:rsidRPr="00427702" w:rsidRDefault="000C2E3D" w:rsidP="000164F1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Cs w:val="22"/>
                <w:lang w:val="mt-MT"/>
              </w:rPr>
            </w:pPr>
            <w:r w:rsidRPr="00427702">
              <w:rPr>
                <w:rFonts w:eastAsia="Times New Roman"/>
                <w:szCs w:val="22"/>
                <w:lang w:val="mt-MT"/>
              </w:rPr>
              <w:t xml:space="preserve">Frekwenza mhux magħrufa </w:t>
            </w:r>
          </w:p>
        </w:tc>
      </w:tr>
      <w:tr w:rsidR="000C2E3D" w:rsidRPr="00427702" w14:paraId="73A0C54E" w14:textId="77777777" w:rsidTr="00E86B59">
        <w:trPr>
          <w:cantSplit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9F254" w14:textId="77777777" w:rsidR="000C2E3D" w:rsidRPr="00427702" w:rsidRDefault="000C2E3D" w:rsidP="000164F1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Cs w:val="22"/>
                <w:lang w:val="mt-MT"/>
              </w:rPr>
            </w:pPr>
            <w:r w:rsidRPr="00E40CCF">
              <w:rPr>
                <w:rFonts w:eastAsia="Times New Roman"/>
                <w:szCs w:val="22"/>
                <w:lang w:val="mt-MT"/>
              </w:rPr>
              <w:t>ra</w:t>
            </w:r>
            <w:r w:rsidRPr="00427702">
              <w:rPr>
                <w:rFonts w:eastAsia="Times New Roman"/>
                <w:szCs w:val="22"/>
                <w:lang w:val="mt-MT"/>
              </w:rPr>
              <w:t>xx</w:t>
            </w:r>
            <w:r w:rsidRPr="00427702">
              <w:rPr>
                <w:rFonts w:eastAsia="Times New Roman"/>
                <w:szCs w:val="22"/>
                <w:vertAlign w:val="superscript"/>
                <w:lang w:val="mt-MT"/>
              </w:rPr>
              <w:t>*</w:t>
            </w:r>
            <w:r w:rsidRPr="00E40CCF">
              <w:rPr>
                <w:rFonts w:eastAsia="Times New Roman"/>
                <w:szCs w:val="22"/>
                <w:vertAlign w:val="superscript"/>
                <w:lang w:val="mt-MT"/>
              </w:rPr>
              <w:t>,</w:t>
            </w:r>
            <w:r w:rsidRPr="00427702">
              <w:rPr>
                <w:rFonts w:eastAsia="Times New Roman"/>
                <w:szCs w:val="22"/>
                <w:vertAlign w:val="superscript"/>
                <w:lang w:val="mt-MT"/>
              </w:rPr>
              <w:t>†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25B2E" w14:textId="77777777" w:rsidR="000C2E3D" w:rsidRPr="00427702" w:rsidRDefault="000C2E3D" w:rsidP="000164F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Cs w:val="22"/>
                <w:lang w:val="mt-MT"/>
              </w:rPr>
            </w:pPr>
            <w:r w:rsidRPr="00427702">
              <w:rPr>
                <w:rFonts w:eastAsia="Times New Roman"/>
                <w:szCs w:val="22"/>
                <w:lang w:val="mt-MT"/>
              </w:rPr>
              <w:t xml:space="preserve">Frekwenza mhux magħrufa </w:t>
            </w:r>
          </w:p>
        </w:tc>
      </w:tr>
      <w:tr w:rsidR="000C2E3D" w:rsidRPr="00427702" w14:paraId="5553F120" w14:textId="77777777" w:rsidTr="00E86B59">
        <w:trPr>
          <w:cantSplit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E3A1E" w14:textId="77777777" w:rsidR="000C2E3D" w:rsidRPr="00427702" w:rsidRDefault="000C2E3D" w:rsidP="000164F1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Cs w:val="22"/>
                <w:lang w:val="mt-MT"/>
              </w:rPr>
            </w:pPr>
            <w:r w:rsidRPr="00427702">
              <w:rPr>
                <w:rFonts w:eastAsia="Times New Roman"/>
                <w:szCs w:val="22"/>
                <w:lang w:val="mt-MT"/>
              </w:rPr>
              <w:t>u</w:t>
            </w:r>
            <w:r w:rsidRPr="00E40CCF">
              <w:rPr>
                <w:rFonts w:eastAsia="Times New Roman"/>
                <w:szCs w:val="22"/>
                <w:lang w:val="mt-MT"/>
              </w:rPr>
              <w:t>rti</w:t>
            </w:r>
            <w:r w:rsidRPr="00427702">
              <w:rPr>
                <w:rFonts w:eastAsia="Times New Roman"/>
                <w:szCs w:val="22"/>
                <w:lang w:val="mt-MT"/>
              </w:rPr>
              <w:t>karja</w:t>
            </w:r>
            <w:r w:rsidRPr="00427702">
              <w:rPr>
                <w:rFonts w:eastAsia="Times New Roman"/>
                <w:szCs w:val="22"/>
                <w:vertAlign w:val="superscript"/>
                <w:lang w:val="mt-MT"/>
              </w:rPr>
              <w:t>*</w:t>
            </w:r>
            <w:r w:rsidRPr="00E40CCF">
              <w:rPr>
                <w:rFonts w:eastAsia="Times New Roman"/>
                <w:szCs w:val="22"/>
                <w:vertAlign w:val="superscript"/>
                <w:lang w:val="mt-MT"/>
              </w:rPr>
              <w:t>,</w:t>
            </w:r>
            <w:r w:rsidRPr="00427702">
              <w:rPr>
                <w:rFonts w:eastAsia="Times New Roman"/>
                <w:szCs w:val="22"/>
                <w:vertAlign w:val="superscript"/>
                <w:lang w:val="mt-MT"/>
              </w:rPr>
              <w:t>†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8899C" w14:textId="77777777" w:rsidR="000C2E3D" w:rsidRPr="00427702" w:rsidRDefault="000C2E3D" w:rsidP="000164F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Cs w:val="22"/>
                <w:lang w:val="mt-MT"/>
              </w:rPr>
            </w:pPr>
            <w:r w:rsidRPr="00427702">
              <w:rPr>
                <w:rFonts w:eastAsia="Times New Roman"/>
                <w:szCs w:val="22"/>
                <w:lang w:val="mt-MT"/>
              </w:rPr>
              <w:t xml:space="preserve">Frekwenza mhux magħrufa </w:t>
            </w:r>
          </w:p>
        </w:tc>
      </w:tr>
      <w:tr w:rsidR="000C2E3D" w:rsidRPr="00427702" w14:paraId="642C6A3A" w14:textId="77777777" w:rsidTr="00E86B59">
        <w:trPr>
          <w:cantSplit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62F18" w14:textId="77777777" w:rsidR="000C2E3D" w:rsidRPr="00427702" w:rsidRDefault="000C2E3D" w:rsidP="000164F1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Cs w:val="22"/>
                <w:lang w:val="mt-MT"/>
              </w:rPr>
            </w:pPr>
            <w:r w:rsidRPr="00427702">
              <w:rPr>
                <w:rFonts w:eastAsia="Times New Roman"/>
                <w:szCs w:val="22"/>
                <w:lang w:val="mt-MT"/>
              </w:rPr>
              <w:t>vaskulite kutanja</w:t>
            </w:r>
            <w:r w:rsidRPr="00427702">
              <w:rPr>
                <w:rFonts w:eastAsia="Times New Roman"/>
                <w:szCs w:val="22"/>
                <w:vertAlign w:val="superscript"/>
                <w:lang w:val="mt-MT"/>
              </w:rPr>
              <w:t>*</w:t>
            </w:r>
            <w:r w:rsidRPr="00E40CCF">
              <w:rPr>
                <w:rFonts w:eastAsia="Times New Roman"/>
                <w:szCs w:val="22"/>
                <w:vertAlign w:val="superscript"/>
                <w:lang w:val="mt-MT"/>
              </w:rPr>
              <w:t>,</w:t>
            </w:r>
            <w:r w:rsidRPr="00427702">
              <w:rPr>
                <w:rFonts w:eastAsia="Times New Roman"/>
                <w:szCs w:val="22"/>
                <w:vertAlign w:val="superscript"/>
                <w:lang w:val="mt-MT"/>
              </w:rPr>
              <w:t>†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976B9" w14:textId="77777777" w:rsidR="000C2E3D" w:rsidRPr="00427702" w:rsidRDefault="000C2E3D" w:rsidP="000164F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Cs w:val="22"/>
                <w:lang w:val="mt-MT"/>
              </w:rPr>
            </w:pPr>
            <w:r w:rsidRPr="00427702">
              <w:rPr>
                <w:rFonts w:eastAsia="Times New Roman"/>
                <w:szCs w:val="22"/>
                <w:lang w:val="mt-MT"/>
              </w:rPr>
              <w:t xml:space="preserve">Frekwenza mhux magħrufa </w:t>
            </w:r>
          </w:p>
        </w:tc>
      </w:tr>
      <w:tr w:rsidR="000C2E3D" w:rsidRPr="00427702" w14:paraId="14204E63" w14:textId="77777777" w:rsidTr="00E86B59">
        <w:trPr>
          <w:cantSplit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416CD" w14:textId="77777777" w:rsidR="000C2E3D" w:rsidRPr="00427702" w:rsidRDefault="000C2E3D" w:rsidP="000164F1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Cs w:val="22"/>
                <w:lang w:val="mt-MT"/>
              </w:rPr>
            </w:pPr>
            <w:r w:rsidRPr="00427702">
              <w:rPr>
                <w:rFonts w:eastAsia="Times New Roman"/>
                <w:szCs w:val="22"/>
                <w:lang w:val="mt-MT"/>
              </w:rPr>
              <w:t xml:space="preserve">kondizzjonijiet ta’ taqxir fil-ġilda inkluż is-sindrome ta’ </w:t>
            </w:r>
            <w:r w:rsidRPr="00E40CCF">
              <w:rPr>
                <w:rFonts w:eastAsia="Times New Roman"/>
                <w:szCs w:val="22"/>
                <w:lang w:val="mt-MT"/>
              </w:rPr>
              <w:t>Stevens</w:t>
            </w:r>
            <w:r w:rsidRPr="00E40CCF">
              <w:rPr>
                <w:rFonts w:eastAsia="Times New Roman"/>
                <w:szCs w:val="22"/>
                <w:lang w:val="mt-MT"/>
              </w:rPr>
              <w:noBreakHyphen/>
              <w:t xml:space="preserve">Johnson </w:t>
            </w:r>
            <w:r w:rsidRPr="00427702">
              <w:rPr>
                <w:rFonts w:eastAsia="Times New Roman"/>
                <w:szCs w:val="22"/>
                <w:vertAlign w:val="superscript"/>
                <w:lang w:val="mt-MT"/>
              </w:rPr>
              <w:t>*</w:t>
            </w:r>
            <w:r w:rsidRPr="00E40CCF">
              <w:rPr>
                <w:rFonts w:eastAsia="Times New Roman"/>
                <w:szCs w:val="22"/>
                <w:vertAlign w:val="superscript"/>
                <w:lang w:val="mt-MT"/>
              </w:rPr>
              <w:t>,</w:t>
            </w:r>
            <w:r w:rsidRPr="00427702">
              <w:rPr>
                <w:rFonts w:eastAsia="Times New Roman"/>
                <w:szCs w:val="22"/>
                <w:vertAlign w:val="superscript"/>
                <w:lang w:val="mt-MT"/>
              </w:rPr>
              <w:t>†</w:t>
            </w:r>
            <w:r w:rsidRPr="00E40CCF">
              <w:rPr>
                <w:rFonts w:eastAsia="Times New Roman"/>
                <w:szCs w:val="22"/>
                <w:lang w:val="mt-MT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B873F" w14:textId="77777777" w:rsidR="000C2E3D" w:rsidRPr="00427702" w:rsidRDefault="000C2E3D" w:rsidP="000164F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Cs w:val="22"/>
                <w:lang w:val="mt-MT"/>
              </w:rPr>
            </w:pPr>
            <w:r w:rsidRPr="00427702">
              <w:rPr>
                <w:rFonts w:eastAsia="Times New Roman"/>
                <w:szCs w:val="22"/>
                <w:lang w:val="mt-MT"/>
              </w:rPr>
              <w:t xml:space="preserve">Frekwenza mhux magħrufa </w:t>
            </w:r>
          </w:p>
        </w:tc>
      </w:tr>
      <w:tr w:rsidR="00034F8E" w:rsidRPr="00427702" w14:paraId="1ADF845D" w14:textId="77777777" w:rsidTr="00E86B59">
        <w:trPr>
          <w:cantSplit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BDEEB" w14:textId="77777777" w:rsidR="00034F8E" w:rsidRPr="00427702" w:rsidRDefault="00034F8E" w:rsidP="000164F1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Cs w:val="22"/>
                <w:lang w:val="mt-MT"/>
              </w:rPr>
            </w:pPr>
            <w:r>
              <w:rPr>
                <w:rFonts w:eastAsia="Times New Roman"/>
                <w:szCs w:val="22"/>
                <w:lang w:val="mt-MT"/>
              </w:rPr>
              <w:t>pemfigojd bl-infafet</w:t>
            </w:r>
            <w:r w:rsidRPr="00427702">
              <w:rPr>
                <w:rFonts w:eastAsia="Times New Roman"/>
                <w:szCs w:val="22"/>
                <w:vertAlign w:val="superscript"/>
                <w:lang w:val="mt-MT"/>
              </w:rPr>
              <w:t>*</w:t>
            </w:r>
            <w:r w:rsidDel="00942E4F">
              <w:rPr>
                <w:rFonts w:eastAsia="Times New Roman"/>
                <w:szCs w:val="22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3A4A0" w14:textId="77777777" w:rsidR="00034F8E" w:rsidRPr="00427702" w:rsidRDefault="00034F8E" w:rsidP="000164F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Cs w:val="22"/>
                <w:lang w:val="mt-MT"/>
              </w:rPr>
            </w:pPr>
            <w:r w:rsidRPr="00427702">
              <w:rPr>
                <w:rFonts w:eastAsia="Times New Roman"/>
                <w:szCs w:val="22"/>
                <w:lang w:val="mt-MT"/>
              </w:rPr>
              <w:t>Frekwenza mhux magħrufa</w:t>
            </w:r>
          </w:p>
        </w:tc>
      </w:tr>
      <w:tr w:rsidR="00BE07F8" w:rsidRPr="00427702" w14:paraId="0C52F847" w14:textId="77777777" w:rsidTr="00E86B59">
        <w:trPr>
          <w:cantSplit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5AF64" w14:textId="77777777" w:rsidR="00BE07F8" w:rsidRDefault="00BE07F8" w:rsidP="000164F1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Cs w:val="22"/>
                <w:lang w:val="mt-MT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64D5F" w14:textId="77777777" w:rsidR="00BE07F8" w:rsidRPr="00427702" w:rsidRDefault="00BE07F8" w:rsidP="000164F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Cs w:val="22"/>
                <w:lang w:val="mt-MT"/>
              </w:rPr>
            </w:pPr>
          </w:p>
        </w:tc>
      </w:tr>
      <w:tr w:rsidR="000C2E3D" w:rsidRPr="00620705" w14:paraId="5ECFA636" w14:textId="77777777" w:rsidTr="00E86B59">
        <w:trPr>
          <w:cantSplit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B6933" w14:textId="77777777" w:rsidR="000C2E3D" w:rsidRPr="00427702" w:rsidRDefault="000C2E3D" w:rsidP="000164F1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b/>
                <w:szCs w:val="22"/>
                <w:lang w:val="mt-MT"/>
              </w:rPr>
            </w:pPr>
            <w:r w:rsidRPr="00E40CCF">
              <w:rPr>
                <w:rFonts w:eastAsia="Times New Roman"/>
                <w:b/>
                <w:szCs w:val="22"/>
                <w:lang w:val="mt-MT"/>
              </w:rPr>
              <w:t>Distubi muskoluskeletriċi u tat-tessuti konnettivi</w:t>
            </w:r>
          </w:p>
        </w:tc>
      </w:tr>
      <w:tr w:rsidR="000C2E3D" w:rsidRPr="00427702" w14:paraId="73AAC423" w14:textId="77777777" w:rsidTr="00E86B59">
        <w:trPr>
          <w:cantSplit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859E8" w14:textId="77777777" w:rsidR="000C2E3D" w:rsidRPr="00427702" w:rsidRDefault="000C2E3D" w:rsidP="000164F1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Cs w:val="22"/>
                <w:lang w:val="mt-MT"/>
              </w:rPr>
            </w:pPr>
            <w:r w:rsidRPr="00427702">
              <w:rPr>
                <w:rFonts w:eastAsia="Times New Roman"/>
                <w:szCs w:val="22"/>
                <w:lang w:val="mt-MT"/>
              </w:rPr>
              <w:t>a</w:t>
            </w:r>
            <w:r w:rsidRPr="00E40CCF">
              <w:rPr>
                <w:rFonts w:eastAsia="Times New Roman"/>
                <w:szCs w:val="22"/>
                <w:lang w:val="mt-MT"/>
              </w:rPr>
              <w:t>rt</w:t>
            </w:r>
            <w:r w:rsidRPr="00427702">
              <w:rPr>
                <w:rFonts w:eastAsia="Times New Roman"/>
                <w:szCs w:val="22"/>
                <w:lang w:val="mt-MT"/>
              </w:rPr>
              <w:t>ralġja</w:t>
            </w:r>
            <w:r w:rsidRPr="00427702">
              <w:rPr>
                <w:rFonts w:eastAsia="Times New Roman"/>
                <w:szCs w:val="22"/>
                <w:vertAlign w:val="superscript"/>
                <w:lang w:val="mt-MT"/>
              </w:rPr>
              <w:t>*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DEF86" w14:textId="77777777" w:rsidR="000C2E3D" w:rsidRPr="00427702" w:rsidRDefault="000C2E3D" w:rsidP="000164F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Cs w:val="22"/>
                <w:lang w:val="mt-MT"/>
              </w:rPr>
            </w:pPr>
            <w:r w:rsidRPr="00427702">
              <w:rPr>
                <w:rFonts w:eastAsia="Times New Roman"/>
                <w:szCs w:val="22"/>
                <w:lang w:val="mt-MT"/>
              </w:rPr>
              <w:t xml:space="preserve">Frekwenza mhux magħrufa </w:t>
            </w:r>
          </w:p>
        </w:tc>
      </w:tr>
      <w:tr w:rsidR="000C2E3D" w:rsidRPr="00427702" w14:paraId="2FC3C23E" w14:textId="77777777" w:rsidTr="00E86B59">
        <w:trPr>
          <w:cantSplit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37875" w14:textId="77777777" w:rsidR="000C2E3D" w:rsidRPr="00427702" w:rsidRDefault="000C2E3D" w:rsidP="000164F1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Cs w:val="22"/>
                <w:lang w:val="mt-MT"/>
              </w:rPr>
            </w:pPr>
            <w:r w:rsidRPr="00427702">
              <w:rPr>
                <w:rFonts w:eastAsia="Times New Roman"/>
                <w:szCs w:val="22"/>
                <w:lang w:val="mt-MT"/>
              </w:rPr>
              <w:t>mijalġja</w:t>
            </w:r>
            <w:r w:rsidRPr="00427702">
              <w:rPr>
                <w:rFonts w:eastAsia="Times New Roman"/>
                <w:szCs w:val="22"/>
                <w:vertAlign w:val="superscript"/>
                <w:lang w:val="mt-MT"/>
              </w:rPr>
              <w:t>*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1298C" w14:textId="77777777" w:rsidR="000C2E3D" w:rsidRPr="00427702" w:rsidRDefault="000C2E3D" w:rsidP="000164F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Cs w:val="22"/>
                <w:lang w:val="mt-MT"/>
              </w:rPr>
            </w:pPr>
            <w:r w:rsidRPr="00427702">
              <w:rPr>
                <w:rFonts w:eastAsia="Times New Roman"/>
                <w:szCs w:val="22"/>
                <w:lang w:val="mt-MT"/>
              </w:rPr>
              <w:t xml:space="preserve">Frekwenza mhux magħrufa </w:t>
            </w:r>
          </w:p>
        </w:tc>
      </w:tr>
      <w:tr w:rsidR="000C2E3D" w:rsidRPr="00427702" w14:paraId="18986B37" w14:textId="77777777" w:rsidTr="00E86B59">
        <w:trPr>
          <w:cantSplit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F8AF6" w14:textId="77777777" w:rsidR="000C2E3D" w:rsidRPr="00427702" w:rsidRDefault="000C2E3D" w:rsidP="000164F1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Cs w:val="22"/>
                <w:lang w:val="mt-MT"/>
              </w:rPr>
            </w:pPr>
            <w:r w:rsidRPr="00427702">
              <w:rPr>
                <w:rFonts w:eastAsia="Times New Roman"/>
                <w:szCs w:val="22"/>
                <w:lang w:val="mt-MT"/>
              </w:rPr>
              <w:t>uġigħ fid-dahar</w:t>
            </w:r>
            <w:r w:rsidRPr="00427702">
              <w:rPr>
                <w:rFonts w:eastAsia="Times New Roman"/>
                <w:szCs w:val="22"/>
                <w:vertAlign w:val="superscript"/>
                <w:lang w:val="mt-MT"/>
              </w:rPr>
              <w:t>*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2A8F3" w14:textId="77777777" w:rsidR="000C2E3D" w:rsidRPr="00427702" w:rsidRDefault="000C2E3D" w:rsidP="000164F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Cs w:val="22"/>
                <w:lang w:val="mt-MT"/>
              </w:rPr>
            </w:pPr>
            <w:r w:rsidRPr="00427702">
              <w:rPr>
                <w:rFonts w:eastAsia="Times New Roman"/>
                <w:szCs w:val="22"/>
                <w:lang w:val="mt-MT"/>
              </w:rPr>
              <w:t xml:space="preserve">Frekwenza mhux magħrufa </w:t>
            </w:r>
          </w:p>
        </w:tc>
      </w:tr>
      <w:tr w:rsidR="00FC4191" w:rsidRPr="00427702" w14:paraId="269B001E" w14:textId="77777777" w:rsidTr="00BA1262">
        <w:trPr>
          <w:cantSplit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5D70D" w14:textId="77777777" w:rsidR="00FC4191" w:rsidRPr="00427702" w:rsidRDefault="00FC4191" w:rsidP="000164F1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Cs w:val="22"/>
                <w:lang w:val="mt-MT"/>
              </w:rPr>
            </w:pPr>
            <w:r>
              <w:rPr>
                <w:rFonts w:eastAsia="Times New Roman"/>
                <w:szCs w:val="22"/>
                <w:lang w:val="mt-MT"/>
              </w:rPr>
              <w:t>artropatija</w:t>
            </w:r>
            <w:r w:rsidRPr="00427702">
              <w:rPr>
                <w:rFonts w:eastAsia="Times New Roman"/>
                <w:szCs w:val="22"/>
                <w:vertAlign w:val="superscript"/>
                <w:lang w:val="mt-MT"/>
              </w:rPr>
              <w:t>*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7DECC" w14:textId="77777777" w:rsidR="00FC4191" w:rsidRPr="00427702" w:rsidRDefault="00FC4191" w:rsidP="000164F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Cs w:val="22"/>
                <w:lang w:val="mt-MT"/>
              </w:rPr>
            </w:pPr>
            <w:r w:rsidRPr="00427702">
              <w:rPr>
                <w:rFonts w:eastAsia="Times New Roman"/>
                <w:szCs w:val="22"/>
                <w:lang w:val="mt-MT"/>
              </w:rPr>
              <w:t>Frekwenza mhux magħrufa</w:t>
            </w:r>
          </w:p>
        </w:tc>
      </w:tr>
      <w:tr w:rsidR="000C2E3D" w:rsidRPr="00427702" w14:paraId="5B90DD16" w14:textId="77777777" w:rsidTr="00E86B59">
        <w:trPr>
          <w:cantSplit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047BB" w14:textId="77777777" w:rsidR="000C2E3D" w:rsidRPr="00427702" w:rsidRDefault="000C2E3D" w:rsidP="000164F1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Cs w:val="22"/>
                <w:lang w:val="mt-MT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C99B0" w14:textId="77777777" w:rsidR="000C2E3D" w:rsidRPr="00427702" w:rsidRDefault="000C2E3D" w:rsidP="000164F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Cs w:val="22"/>
                <w:lang w:val="mt-MT"/>
              </w:rPr>
            </w:pPr>
          </w:p>
        </w:tc>
      </w:tr>
      <w:tr w:rsidR="000C2E3D" w:rsidRPr="00620705" w14:paraId="1331D33D" w14:textId="77777777" w:rsidTr="00E86B59">
        <w:trPr>
          <w:cantSplit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E8143" w14:textId="77777777" w:rsidR="000C2E3D" w:rsidRPr="00427702" w:rsidRDefault="000C2E3D" w:rsidP="000164F1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b/>
                <w:szCs w:val="22"/>
                <w:lang w:val="mt-MT"/>
              </w:rPr>
            </w:pPr>
            <w:r w:rsidRPr="00E40CCF">
              <w:rPr>
                <w:rFonts w:eastAsia="Times New Roman"/>
                <w:b/>
                <w:szCs w:val="22"/>
                <w:lang w:val="mt-MT"/>
              </w:rPr>
              <w:t>Disturbi fil-kliewi u fis-sistema urinarja</w:t>
            </w:r>
          </w:p>
        </w:tc>
      </w:tr>
      <w:tr w:rsidR="000C2E3D" w:rsidRPr="00427702" w14:paraId="10D37285" w14:textId="77777777" w:rsidTr="00E86B59">
        <w:trPr>
          <w:cantSplit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19436" w14:textId="77777777" w:rsidR="000C2E3D" w:rsidRPr="00427702" w:rsidRDefault="000C2E3D" w:rsidP="000164F1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Cs w:val="22"/>
                <w:lang w:val="mt-MT"/>
              </w:rPr>
            </w:pPr>
            <w:r w:rsidRPr="00427702">
              <w:rPr>
                <w:rFonts w:eastAsia="Times New Roman"/>
                <w:iCs/>
                <w:szCs w:val="22"/>
                <w:lang w:val="mt-MT"/>
              </w:rPr>
              <w:t>funzjoni tal-kliewi indebolita</w:t>
            </w:r>
            <w:r w:rsidRPr="00427702">
              <w:rPr>
                <w:rFonts w:eastAsia="Times New Roman"/>
                <w:szCs w:val="22"/>
                <w:vertAlign w:val="superscript"/>
                <w:lang w:val="mt-MT"/>
              </w:rPr>
              <w:t>*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FDFA3" w14:textId="77777777" w:rsidR="000C2E3D" w:rsidRPr="00427702" w:rsidRDefault="000C2E3D" w:rsidP="000164F1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Cs w:val="22"/>
                <w:lang w:val="mt-MT"/>
              </w:rPr>
            </w:pPr>
            <w:r w:rsidRPr="00427702">
              <w:rPr>
                <w:rFonts w:eastAsia="Times New Roman"/>
                <w:szCs w:val="22"/>
                <w:lang w:val="mt-MT"/>
              </w:rPr>
              <w:t xml:space="preserve">Frekwenza mhux magħrufa </w:t>
            </w:r>
          </w:p>
        </w:tc>
      </w:tr>
      <w:tr w:rsidR="000C2E3D" w:rsidRPr="00427702" w14:paraId="50F23542" w14:textId="77777777" w:rsidTr="00E86B59">
        <w:trPr>
          <w:cantSplit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D0700" w14:textId="77777777" w:rsidR="000C2E3D" w:rsidRPr="00427702" w:rsidRDefault="000C2E3D" w:rsidP="000164F1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iCs/>
                <w:szCs w:val="22"/>
                <w:lang w:val="mt-MT"/>
              </w:rPr>
            </w:pPr>
            <w:r w:rsidRPr="00427702">
              <w:rPr>
                <w:rFonts w:eastAsia="Times New Roman"/>
                <w:iCs/>
                <w:szCs w:val="22"/>
                <w:lang w:val="mt-MT"/>
              </w:rPr>
              <w:t>insuffiċjenza akuta tal-kliewi</w:t>
            </w:r>
            <w:r w:rsidRPr="00427702">
              <w:rPr>
                <w:rFonts w:eastAsia="Times New Roman"/>
                <w:szCs w:val="22"/>
                <w:vertAlign w:val="superscript"/>
                <w:lang w:val="mt-MT"/>
              </w:rPr>
              <w:t>*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244B2" w14:textId="77777777" w:rsidR="000C2E3D" w:rsidRPr="00427702" w:rsidRDefault="000C2E3D" w:rsidP="000164F1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Cs w:val="22"/>
                <w:lang w:val="mt-MT"/>
              </w:rPr>
            </w:pPr>
            <w:r w:rsidRPr="00427702">
              <w:rPr>
                <w:rFonts w:eastAsia="Times New Roman"/>
                <w:szCs w:val="22"/>
                <w:lang w:val="mt-MT"/>
              </w:rPr>
              <w:t xml:space="preserve">Frekwenza mhux magħrufa </w:t>
            </w:r>
          </w:p>
        </w:tc>
      </w:tr>
    </w:tbl>
    <w:p w14:paraId="76F20196" w14:textId="77777777" w:rsidR="000C2E3D" w:rsidRPr="00427702" w:rsidRDefault="000C2E3D" w:rsidP="000164F1">
      <w:pPr>
        <w:keepNext/>
        <w:tabs>
          <w:tab w:val="clear" w:pos="567"/>
          <w:tab w:val="left" w:pos="720"/>
        </w:tabs>
        <w:spacing w:line="240" w:lineRule="auto"/>
        <w:rPr>
          <w:sz w:val="18"/>
          <w:szCs w:val="18"/>
          <w:lang w:val="mt-MT"/>
        </w:rPr>
      </w:pPr>
      <w:r w:rsidRPr="00427702">
        <w:rPr>
          <w:sz w:val="18"/>
          <w:szCs w:val="18"/>
          <w:vertAlign w:val="superscript"/>
          <w:lang w:val="mt-MT"/>
        </w:rPr>
        <w:t>*</w:t>
      </w:r>
      <w:r w:rsidRPr="00427702">
        <w:rPr>
          <w:sz w:val="18"/>
          <w:szCs w:val="18"/>
          <w:lang w:val="mt-MT"/>
        </w:rPr>
        <w:t>Reazzjonijiet avversi li ġew identifikati permezz ta’ sorveljanza ta’ wara t-tqegħid fis-suq.</w:t>
      </w:r>
    </w:p>
    <w:p w14:paraId="3D33C4D0" w14:textId="77777777" w:rsidR="000C2E3D" w:rsidRPr="00A21EEC" w:rsidRDefault="000C2E3D" w:rsidP="000164F1">
      <w:pPr>
        <w:spacing w:line="240" w:lineRule="auto"/>
        <w:rPr>
          <w:bCs/>
          <w:sz w:val="18"/>
          <w:szCs w:val="18"/>
          <w:lang w:val="mt-MT"/>
        </w:rPr>
      </w:pPr>
      <w:r w:rsidRPr="00E40CCF">
        <w:rPr>
          <w:szCs w:val="22"/>
          <w:vertAlign w:val="superscript"/>
          <w:lang w:val="mt-MT"/>
        </w:rPr>
        <w:t>†</w:t>
      </w:r>
      <w:r w:rsidRPr="00E40CCF">
        <w:rPr>
          <w:b/>
          <w:sz w:val="18"/>
          <w:szCs w:val="18"/>
          <w:vertAlign w:val="superscript"/>
          <w:lang w:val="mt-MT"/>
        </w:rPr>
        <w:t xml:space="preserve"> </w:t>
      </w:r>
      <w:r w:rsidRPr="00A21EEC">
        <w:rPr>
          <w:bCs/>
          <w:sz w:val="18"/>
          <w:szCs w:val="18"/>
          <w:lang w:val="mt-MT"/>
        </w:rPr>
        <w:t>Ara sezzjoni 4.4.</w:t>
      </w:r>
    </w:p>
    <w:p w14:paraId="06123A01" w14:textId="77777777" w:rsidR="00BD2DE5" w:rsidRPr="00427702" w:rsidRDefault="00BD2DE5" w:rsidP="000164F1">
      <w:pPr>
        <w:spacing w:line="240" w:lineRule="auto"/>
        <w:rPr>
          <w:b/>
          <w:sz w:val="18"/>
          <w:szCs w:val="18"/>
          <w:lang w:val="mt-MT"/>
        </w:rPr>
      </w:pPr>
      <w:bookmarkStart w:id="41" w:name="OLE_LINK188"/>
      <w:bookmarkStart w:id="42" w:name="OLE_LINK189"/>
      <w:r w:rsidRPr="00E534DB">
        <w:rPr>
          <w:sz w:val="18"/>
          <w:szCs w:val="18"/>
          <w:vertAlign w:val="superscript"/>
          <w:lang w:val="mt-MT"/>
        </w:rPr>
        <w:t>‡</w:t>
      </w:r>
      <w:r w:rsidRPr="00E534DB">
        <w:rPr>
          <w:sz w:val="18"/>
          <w:szCs w:val="18"/>
          <w:lang w:val="mt-MT"/>
        </w:rPr>
        <w:t xml:space="preserve"> Ara l-</w:t>
      </w:r>
      <w:r w:rsidRPr="00E534DB">
        <w:rPr>
          <w:i/>
          <w:sz w:val="18"/>
          <w:szCs w:val="18"/>
          <w:lang w:val="mt-MT"/>
        </w:rPr>
        <w:t>Istudju TECOS</w:t>
      </w:r>
      <w:r w:rsidRPr="00E534DB">
        <w:rPr>
          <w:sz w:val="18"/>
          <w:szCs w:val="18"/>
          <w:lang w:val="mt-MT"/>
        </w:rPr>
        <w:t xml:space="preserve"> </w:t>
      </w:r>
      <w:r w:rsidRPr="00E534DB">
        <w:rPr>
          <w:i/>
          <w:sz w:val="18"/>
          <w:szCs w:val="18"/>
          <w:lang w:val="mt-MT"/>
        </w:rPr>
        <w:t>dwar Sigurtà Kardjovaskulari</w:t>
      </w:r>
      <w:r w:rsidRPr="00E534DB">
        <w:rPr>
          <w:sz w:val="18"/>
          <w:szCs w:val="18"/>
          <w:lang w:val="mt-MT"/>
        </w:rPr>
        <w:t xml:space="preserve"> hawn taħt.</w:t>
      </w:r>
    </w:p>
    <w:bookmarkEnd w:id="41"/>
    <w:bookmarkEnd w:id="42"/>
    <w:p w14:paraId="0447F50F" w14:textId="77777777" w:rsidR="000C2E3D" w:rsidRDefault="000C2E3D" w:rsidP="000164F1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mt-MT"/>
        </w:rPr>
      </w:pPr>
    </w:p>
    <w:p w14:paraId="5790F8DE" w14:textId="77777777" w:rsidR="000C2E3D" w:rsidRPr="00427702" w:rsidRDefault="000C2E3D" w:rsidP="000164F1">
      <w:pPr>
        <w:keepNext/>
        <w:tabs>
          <w:tab w:val="clear" w:pos="567"/>
          <w:tab w:val="left" w:pos="720"/>
        </w:tabs>
        <w:spacing w:line="240" w:lineRule="auto"/>
        <w:rPr>
          <w:rFonts w:eastAsia="Times New Roman"/>
          <w:szCs w:val="22"/>
          <w:lang w:val="mt-MT"/>
        </w:rPr>
      </w:pPr>
      <w:r w:rsidRPr="00E40CCF">
        <w:rPr>
          <w:rFonts w:eastAsia="Times New Roman"/>
          <w:u w:val="single"/>
          <w:lang w:val="mt-MT"/>
        </w:rPr>
        <w:t xml:space="preserve">Deskrizzjoni ta’ reazzjonijiet avversi magħżula </w:t>
      </w:r>
    </w:p>
    <w:p w14:paraId="6FA8543B" w14:textId="77777777" w:rsidR="000C2E3D" w:rsidRPr="00427702" w:rsidRDefault="000C2E3D" w:rsidP="000164F1">
      <w:pPr>
        <w:tabs>
          <w:tab w:val="clear" w:pos="567"/>
          <w:tab w:val="left" w:pos="720"/>
        </w:tabs>
        <w:spacing w:line="240" w:lineRule="auto"/>
        <w:rPr>
          <w:rFonts w:eastAsia="Times New Roman"/>
          <w:szCs w:val="22"/>
          <w:lang w:val="mt-MT"/>
        </w:rPr>
      </w:pPr>
      <w:r w:rsidRPr="00E40CCF">
        <w:rPr>
          <w:rFonts w:eastAsia="Times New Roman"/>
          <w:bCs/>
          <w:iCs/>
          <w:szCs w:val="22"/>
          <w:lang w:val="mt-MT"/>
        </w:rPr>
        <w:t>Barra mill-esperjenzi avversi marbuta mal-mediċina deskritti fuq, esperjenzi avversi li ġew irrappurtati mingħajr ma tqies jekk il-kawża tagħhom kinitx il-mediċina u li seħħew f’mill-inqas 5 % u b’mod aktar komuni f’pazjenti kkurati b’sitagliptin kienu jinkludu infezzjoni fil-parti ta’ fuq tal-apparat tan-nifs u nażofarinġite. Esperjenzi avversi addizjonali rrappurtati mingħajr ma tqies jekk il-kawża tagħhom kinitx il-mediċina, li seħħew b’mod aktar frekwenti f’pazjenti kkurati b’</w:t>
      </w:r>
      <w:r w:rsidRPr="00E40CCF">
        <w:rPr>
          <w:rFonts w:eastAsia="Times New Roman"/>
          <w:szCs w:val="22"/>
          <w:lang w:val="mt-MT"/>
        </w:rPr>
        <w:t>sitagliptin (li ma laħqux il-livell ta’ 5 %, iżda li seħħew b’inċidenza ta’ &gt; 0.5 % ogħla b’sitagliptin minn dik fil-grupp ta’ kontroll) kienu jinkludu osteoartrite u uġigħ fid-dirgħajn u fir-riġlejn.</w:t>
      </w:r>
    </w:p>
    <w:p w14:paraId="27B457BE" w14:textId="77777777" w:rsidR="000C2E3D" w:rsidRPr="00427702" w:rsidRDefault="000C2E3D" w:rsidP="000164F1">
      <w:pPr>
        <w:tabs>
          <w:tab w:val="clear" w:pos="567"/>
          <w:tab w:val="left" w:pos="720"/>
        </w:tabs>
        <w:spacing w:line="240" w:lineRule="auto"/>
        <w:rPr>
          <w:rFonts w:eastAsia="Times New Roman"/>
          <w:szCs w:val="22"/>
          <w:lang w:val="mt-MT"/>
        </w:rPr>
      </w:pPr>
    </w:p>
    <w:p w14:paraId="4C96D4B0" w14:textId="77777777" w:rsidR="000C2E3D" w:rsidRPr="00427702" w:rsidRDefault="000C2E3D" w:rsidP="000164F1">
      <w:pPr>
        <w:tabs>
          <w:tab w:val="clear" w:pos="567"/>
          <w:tab w:val="left" w:pos="720"/>
        </w:tabs>
        <w:spacing w:line="240" w:lineRule="auto"/>
        <w:rPr>
          <w:rFonts w:eastAsia="Times New Roman"/>
          <w:szCs w:val="22"/>
          <w:lang w:val="mt-MT"/>
        </w:rPr>
      </w:pPr>
      <w:r w:rsidRPr="00E40CCF">
        <w:rPr>
          <w:rFonts w:eastAsia="Times New Roman"/>
          <w:szCs w:val="22"/>
          <w:lang w:val="mt-MT"/>
        </w:rPr>
        <w:t>Xi reazzjonijiet avversi kienu osservati b’mod aktar frekwenti fi studji fejn sitagliptin intuża flimkien ma’ prodotti mediċinali oħra kontra d-dijabete milli fi studji ta’ monoterapija b’sitagliptin. Dawn kienu jinkludu ipogliċemija (frekwenza komuni ħafna b’sulphonylurea flimkien ma’ metformin), influwenza (komuni bl-insulina (flimkien ma’ metformin jew mingħajru)), nawsja u rimettar (komuni b’metformin), gass (komuni b’metformin jew pioglitazone), stitikezza (komuni b’sulphonylurea flimkien ma’ metformin), edima periferali (komuni b’pioglitazone jew b’pioglitazone flimkien ma’ metformin), ħedla ta’ ngħas u dijarea (mhux komuni b’metformin), u ħalq xott (mhux komuni bl-insulina (flimkien ma’ metformin jew mingħajru)).</w:t>
      </w:r>
    </w:p>
    <w:p w14:paraId="516A3469" w14:textId="77777777" w:rsidR="00032907" w:rsidRPr="00DA77E5" w:rsidRDefault="00032907" w:rsidP="00032907">
      <w:pPr>
        <w:rPr>
          <w:szCs w:val="22"/>
          <w:lang w:val="mt-MT"/>
        </w:rPr>
      </w:pPr>
    </w:p>
    <w:p w14:paraId="72697D21" w14:textId="77777777" w:rsidR="00032907" w:rsidRPr="00DA77E5" w:rsidRDefault="00032907" w:rsidP="00A21EEC">
      <w:pPr>
        <w:keepNext/>
        <w:rPr>
          <w:szCs w:val="22"/>
          <w:lang w:val="mt-MT"/>
        </w:rPr>
      </w:pPr>
      <w:r w:rsidRPr="00DA77E5">
        <w:rPr>
          <w:szCs w:val="22"/>
          <w:u w:val="single"/>
          <w:lang w:val="mt-MT"/>
        </w:rPr>
        <w:lastRenderedPageBreak/>
        <w:t>Popolazzjoni pedjatrika</w:t>
      </w:r>
    </w:p>
    <w:p w14:paraId="53F244C9" w14:textId="131BDA56" w:rsidR="00032907" w:rsidRPr="00DA77E5" w:rsidRDefault="00032907" w:rsidP="00032907">
      <w:pPr>
        <w:rPr>
          <w:szCs w:val="22"/>
          <w:lang w:val="mt-MT"/>
        </w:rPr>
      </w:pPr>
      <w:r w:rsidRPr="00DA77E5">
        <w:rPr>
          <w:szCs w:val="22"/>
          <w:lang w:val="mt-MT"/>
        </w:rPr>
        <w:t>Fi provi kliniċi b’sitagliptin f’pazjenti pedjatriċi b’dijabete mellitus tat-tip 2 b’età minn 10 snin sa 17</w:t>
      </w:r>
      <w:r w:rsidRPr="00DA77E5">
        <w:rPr>
          <w:szCs w:val="22"/>
          <w:lang w:val="mt-MT"/>
        </w:rPr>
        <w:noBreakHyphen/>
        <w:t xml:space="preserve">il sena, il-profil tar-reazzjonijiet avversi kien </w:t>
      </w:r>
      <w:r w:rsidR="00F22CAE" w:rsidRPr="00DA77E5">
        <w:rPr>
          <w:szCs w:val="22"/>
          <w:lang w:val="mt-MT"/>
        </w:rPr>
        <w:t>k</w:t>
      </w:r>
      <w:r w:rsidR="00124EB5" w:rsidRPr="00DA77E5">
        <w:rPr>
          <w:szCs w:val="22"/>
          <w:lang w:val="mt-MT"/>
        </w:rPr>
        <w:t>o</w:t>
      </w:r>
      <w:r w:rsidR="00F22CAE" w:rsidRPr="00DA77E5">
        <w:rPr>
          <w:szCs w:val="22"/>
          <w:lang w:val="mt-MT"/>
        </w:rPr>
        <w:t xml:space="preserve">mparabbli ma’ </w:t>
      </w:r>
      <w:r w:rsidRPr="00DA77E5">
        <w:rPr>
          <w:szCs w:val="22"/>
          <w:lang w:val="mt-MT"/>
        </w:rPr>
        <w:t>dak osservat fl-adulti.</w:t>
      </w:r>
    </w:p>
    <w:p w14:paraId="5EC2A609" w14:textId="77777777" w:rsidR="00032907" w:rsidRPr="004D52EC" w:rsidRDefault="00032907" w:rsidP="000164F1">
      <w:pPr>
        <w:spacing w:line="240" w:lineRule="auto"/>
        <w:rPr>
          <w:rFonts w:eastAsia="Times New Roman"/>
          <w:szCs w:val="22"/>
          <w:lang w:val="mt-MT"/>
        </w:rPr>
      </w:pPr>
    </w:p>
    <w:p w14:paraId="6C689EED" w14:textId="77777777" w:rsidR="00BD2DE5" w:rsidRPr="00E534DB" w:rsidRDefault="00BD2DE5" w:rsidP="000164F1">
      <w:pPr>
        <w:keepNext/>
        <w:spacing w:line="240" w:lineRule="auto"/>
        <w:rPr>
          <w:rFonts w:eastAsia="Times New Roman"/>
          <w:i/>
          <w:szCs w:val="22"/>
          <w:lang w:val="mt-MT"/>
        </w:rPr>
      </w:pPr>
      <w:r w:rsidRPr="00E534DB">
        <w:rPr>
          <w:rFonts w:eastAsia="Times New Roman"/>
          <w:i/>
          <w:szCs w:val="22"/>
          <w:lang w:val="mt-MT"/>
        </w:rPr>
        <w:t xml:space="preserve">L-Istudju TECOS dwar Sigurtà Kardjovaskulari </w:t>
      </w:r>
    </w:p>
    <w:p w14:paraId="04A5ED60" w14:textId="63B25362" w:rsidR="00BD2DE5" w:rsidRPr="00E534DB" w:rsidRDefault="00BD2DE5" w:rsidP="000164F1">
      <w:pPr>
        <w:spacing w:line="240" w:lineRule="auto"/>
        <w:rPr>
          <w:rFonts w:eastAsia="Times New Roman"/>
          <w:strike/>
          <w:szCs w:val="22"/>
          <w:lang w:val="mt-MT"/>
        </w:rPr>
      </w:pPr>
      <w:r w:rsidRPr="00E534DB">
        <w:rPr>
          <w:rFonts w:eastAsia="Times New Roman"/>
          <w:szCs w:val="22"/>
          <w:lang w:val="mt-MT"/>
        </w:rPr>
        <w:t>Il-Prova ta’ Valutazzjoni tar-Riżultati Kardjovaskulari b’</w:t>
      </w:r>
      <w:r w:rsidR="00F22CAE" w:rsidRPr="00E534DB">
        <w:rPr>
          <w:rFonts w:eastAsia="Times New Roman"/>
          <w:szCs w:val="22"/>
          <w:lang w:val="mt-MT"/>
        </w:rPr>
        <w:t>S</w:t>
      </w:r>
      <w:r w:rsidRPr="00E534DB">
        <w:rPr>
          <w:rFonts w:eastAsia="Times New Roman"/>
          <w:szCs w:val="22"/>
          <w:lang w:val="mt-MT"/>
        </w:rPr>
        <w:t xml:space="preserve">itagliptin (TECOS - </w:t>
      </w:r>
      <w:r w:rsidRPr="00E534DB">
        <w:rPr>
          <w:rFonts w:eastAsia="Times New Roman"/>
          <w:i/>
          <w:szCs w:val="22"/>
          <w:lang w:val="mt-MT"/>
        </w:rPr>
        <w:t>Trial Evaluating Cardiovascular Outcomes with sitagliptin</w:t>
      </w:r>
      <w:r w:rsidRPr="00E534DB">
        <w:rPr>
          <w:rFonts w:eastAsia="Times New Roman"/>
          <w:szCs w:val="22"/>
          <w:lang w:val="mt-MT"/>
        </w:rPr>
        <w:t>) kienet tinkludi 7,332 pazjent ittrattati b’sitagliptin, 100 mg kuljum (jew 50 mg kuljum jekk l-eGFR fil-linja bażi kienet ≥ 30 u &lt; 50 mL/min/1.73 m</w:t>
      </w:r>
      <w:r w:rsidRPr="00E534DB">
        <w:rPr>
          <w:rFonts w:eastAsia="Times New Roman"/>
          <w:szCs w:val="22"/>
          <w:vertAlign w:val="superscript"/>
          <w:lang w:val="mt-MT"/>
        </w:rPr>
        <w:t>2</w:t>
      </w:r>
      <w:r w:rsidRPr="00E534DB">
        <w:rPr>
          <w:rFonts w:eastAsia="Times New Roman"/>
          <w:szCs w:val="22"/>
          <w:lang w:val="mt-MT"/>
        </w:rPr>
        <w:t>), u 7,339 pazjent ittrattati bi plaċebo fil-popolazzjoni bl-intenzjoni li tiġi ttrattata. Iż-żewġ trattamenti żdiedu mal-kura tas-soltu li l-mira tagħha kienet l-istandards reġjonali għal HbA</w:t>
      </w:r>
      <w:r w:rsidRPr="00E534DB">
        <w:rPr>
          <w:rFonts w:eastAsia="Times New Roman"/>
          <w:szCs w:val="22"/>
          <w:vertAlign w:val="subscript"/>
          <w:lang w:val="mt-MT"/>
        </w:rPr>
        <w:t>1c</w:t>
      </w:r>
      <w:r w:rsidRPr="00E534DB">
        <w:rPr>
          <w:rFonts w:eastAsia="Times New Roman"/>
          <w:szCs w:val="22"/>
          <w:lang w:val="mt-MT"/>
        </w:rPr>
        <w:t xml:space="preserve"> u l-fatturi ta’ riskju </w:t>
      </w:r>
      <w:r w:rsidR="000475BD" w:rsidRPr="000475BD">
        <w:rPr>
          <w:rFonts w:eastAsia="Times New Roman"/>
          <w:szCs w:val="22"/>
          <w:lang w:val="mt-MT"/>
        </w:rPr>
        <w:t>kardjovaskulari (</w:t>
      </w:r>
      <w:r w:rsidR="000475BD" w:rsidRPr="00E534DB">
        <w:rPr>
          <w:rFonts w:eastAsia="Times New Roman"/>
          <w:szCs w:val="22"/>
          <w:lang w:val="mt-MT"/>
        </w:rPr>
        <w:t>CV</w:t>
      </w:r>
      <w:r w:rsidR="000475BD" w:rsidRPr="000475BD">
        <w:rPr>
          <w:rFonts w:eastAsia="Times New Roman"/>
          <w:szCs w:val="22"/>
          <w:lang w:val="mt-MT"/>
        </w:rPr>
        <w:t>)</w:t>
      </w:r>
      <w:r w:rsidRPr="00E534DB">
        <w:rPr>
          <w:rFonts w:eastAsia="Times New Roman"/>
          <w:szCs w:val="22"/>
          <w:lang w:val="mt-MT"/>
        </w:rPr>
        <w:t xml:space="preserve">. L-inċidenza totali ta’ każijiet avversi serji f’pazjenti li kienu qed jirċievu </w:t>
      </w:r>
      <w:r w:rsidRPr="00E534DB">
        <w:rPr>
          <w:szCs w:val="22"/>
          <w:lang w:val="mt-MT"/>
        </w:rPr>
        <w:t>sitagliptin</w:t>
      </w:r>
      <w:r w:rsidRPr="00E534DB">
        <w:rPr>
          <w:rFonts w:eastAsia="Times New Roman"/>
          <w:szCs w:val="22"/>
          <w:lang w:val="mt-MT"/>
        </w:rPr>
        <w:t xml:space="preserve"> kienet tixbah dik f’pazjenti li kienu qed jirċievu plaċebo. </w:t>
      </w:r>
    </w:p>
    <w:p w14:paraId="6C903857" w14:textId="77777777" w:rsidR="00BD2DE5" w:rsidRPr="00E534DB" w:rsidRDefault="00BD2DE5" w:rsidP="000164F1">
      <w:pPr>
        <w:tabs>
          <w:tab w:val="left" w:pos="976"/>
        </w:tabs>
        <w:spacing w:line="240" w:lineRule="auto"/>
        <w:rPr>
          <w:rFonts w:eastAsia="Times New Roman"/>
          <w:szCs w:val="22"/>
          <w:lang w:val="mt-MT"/>
        </w:rPr>
      </w:pPr>
    </w:p>
    <w:p w14:paraId="73CE51D8" w14:textId="77777777" w:rsidR="00BD2DE5" w:rsidRPr="00E534DB" w:rsidRDefault="00BD2DE5" w:rsidP="000164F1">
      <w:pPr>
        <w:spacing w:line="240" w:lineRule="auto"/>
        <w:rPr>
          <w:rFonts w:eastAsia="Times New Roman"/>
          <w:strike/>
          <w:szCs w:val="22"/>
          <w:lang w:val="mt-MT"/>
        </w:rPr>
      </w:pPr>
      <w:r w:rsidRPr="00E534DB">
        <w:rPr>
          <w:rFonts w:eastAsia="Times New Roman"/>
          <w:szCs w:val="22"/>
          <w:lang w:val="mt-MT"/>
        </w:rPr>
        <w:t xml:space="preserve">Fil-popolazzjoni bl-intenzjoni li tiġi ttrattata, fost pazjenti li kienu qed jużaw l-insulina u/jew xi wieħed mis-sulphonylureas fil-linja bażi, l-inċidenza ta’ ipogliċemija severa kienet 2.7 % f’pazjenti ttrattati b’sitagliptin u 2.5 % f’pazjenti ttrattati bi plaċebo; fost pazjenti li ma kinux qed jużaw insulina u/jew xi wieħed mis-sulphonylureas fil-linja bażi, l-inċidenza ta’ ipogliċemija severa kienet 1.0 % f’pazjenti ttrattati b’sitagliptin u 0.7 % f’pazjenti ttrattati bi plaċebo. L-inċidenza ta’ każijiet ta’ pankreatite kkonfermati permezz ta’ aġġudikazzjoni kienet 0.3 % f’pazjenti ttrattati b’sitagliptin u 0.2 % f’pazjenti ttrattati bi plaċebo. </w:t>
      </w:r>
    </w:p>
    <w:p w14:paraId="4D26CF91" w14:textId="77777777" w:rsidR="00757FD3" w:rsidRDefault="00757FD3" w:rsidP="000164F1">
      <w:pPr>
        <w:spacing w:line="240" w:lineRule="auto"/>
        <w:rPr>
          <w:szCs w:val="22"/>
          <w:lang w:val="mt-MT"/>
        </w:rPr>
      </w:pPr>
    </w:p>
    <w:p w14:paraId="64F5D081" w14:textId="77777777" w:rsidR="00CB3E3E" w:rsidRPr="00B74503" w:rsidRDefault="00CB3E3E" w:rsidP="000164F1">
      <w:pPr>
        <w:autoSpaceDE w:val="0"/>
        <w:autoSpaceDN w:val="0"/>
        <w:adjustRightInd w:val="0"/>
        <w:spacing w:line="240" w:lineRule="auto"/>
        <w:jc w:val="both"/>
        <w:rPr>
          <w:rFonts w:eastAsia="SimSun"/>
          <w:snapToGrid w:val="0"/>
          <w:color w:val="000000"/>
          <w:szCs w:val="22"/>
          <w:u w:val="single"/>
          <w:lang w:val="mt-MT" w:eastAsia="zh-CN"/>
        </w:rPr>
      </w:pPr>
      <w:r w:rsidRPr="00B74503">
        <w:rPr>
          <w:rFonts w:eastAsia="SimSun"/>
          <w:snapToGrid w:val="0"/>
          <w:color w:val="000000"/>
          <w:szCs w:val="22"/>
          <w:u w:val="single"/>
          <w:lang w:val="mt-MT" w:eastAsia="zh-CN"/>
        </w:rPr>
        <w:t>Rappurtar ta’ reazzjonijiet avversi suspettati</w:t>
      </w:r>
    </w:p>
    <w:p w14:paraId="454CD51B" w14:textId="54976987" w:rsidR="00CB3E3E" w:rsidRPr="00B74503" w:rsidRDefault="00CB3E3E" w:rsidP="000164F1">
      <w:pPr>
        <w:spacing w:line="240" w:lineRule="auto"/>
        <w:rPr>
          <w:rFonts w:eastAsia="SimSun"/>
          <w:snapToGrid w:val="0"/>
          <w:color w:val="000000"/>
          <w:szCs w:val="22"/>
          <w:lang w:val="mt-MT" w:eastAsia="zh-CN"/>
        </w:rPr>
      </w:pPr>
      <w:r w:rsidRPr="00B74503">
        <w:rPr>
          <w:rFonts w:eastAsia="SimSun"/>
          <w:snapToGrid w:val="0"/>
          <w:color w:val="000000"/>
          <w:szCs w:val="22"/>
          <w:lang w:val="mt-MT" w:eastAsia="zh-CN"/>
        </w:rPr>
        <w:t xml:space="preserve">Huwa importanti li jiġu rrappurtati reazzjonijiet avversi suspettati wara l-awtorizzazzjoni tal-prodott mediċinali. Dan jippermetti monitoraġġ kontinwu tal-bilanċ bejn il-benefiċċju u r-riskju tal-prodott mediċinali. Il-professjonisti </w:t>
      </w:r>
      <w:r w:rsidR="00AE690A" w:rsidRPr="00B74503">
        <w:rPr>
          <w:rFonts w:eastAsia="SimSun"/>
          <w:snapToGrid w:val="0"/>
          <w:color w:val="000000"/>
          <w:szCs w:val="22"/>
          <w:lang w:val="mt-MT" w:eastAsia="zh-CN"/>
        </w:rPr>
        <w:t>ta</w:t>
      </w:r>
      <w:r w:rsidRPr="00B74503">
        <w:rPr>
          <w:rFonts w:eastAsia="SimSun"/>
          <w:snapToGrid w:val="0"/>
          <w:color w:val="000000"/>
          <w:szCs w:val="22"/>
          <w:lang w:val="mt-MT" w:eastAsia="zh-CN"/>
        </w:rPr>
        <w:t xml:space="preserve">l-kura tas-saħħa huma mitluba jirrappurtaw kwalunkwe reazzjoni avversa suspettata permezz </w:t>
      </w:r>
      <w:r w:rsidRPr="00B74503">
        <w:rPr>
          <w:rFonts w:eastAsia="SimSun"/>
          <w:snapToGrid w:val="0"/>
          <w:color w:val="000000"/>
          <w:szCs w:val="22"/>
          <w:highlight w:val="lightGray"/>
          <w:lang w:val="mt-MT" w:eastAsia="zh-CN"/>
        </w:rPr>
        <w:t xml:space="preserve">tas-sistema ta’ rappurtar nazzjonali </w:t>
      </w:r>
      <w:r w:rsidR="00F66F93" w:rsidRPr="00B74503">
        <w:rPr>
          <w:rFonts w:eastAsia="SimSun"/>
          <w:snapToGrid w:val="0"/>
          <w:color w:val="000000"/>
          <w:szCs w:val="22"/>
          <w:highlight w:val="lightGray"/>
          <w:lang w:val="mt-MT" w:eastAsia="zh-CN"/>
        </w:rPr>
        <w:t>i</w:t>
      </w:r>
      <w:r w:rsidRPr="00B74503">
        <w:rPr>
          <w:rFonts w:eastAsia="SimSun"/>
          <w:snapToGrid w:val="0"/>
          <w:color w:val="000000"/>
          <w:szCs w:val="22"/>
          <w:highlight w:val="lightGray"/>
          <w:lang w:val="mt-MT" w:eastAsia="zh-CN"/>
        </w:rPr>
        <w:t>mni</w:t>
      </w:r>
      <w:r w:rsidRPr="00B44BF5">
        <w:rPr>
          <w:rFonts w:eastAsia="SimSun"/>
          <w:snapToGrid w:val="0"/>
          <w:szCs w:val="22"/>
          <w:highlight w:val="lightGray"/>
          <w:lang w:val="mt-MT" w:eastAsia="zh-CN"/>
        </w:rPr>
        <w:t>żż</w:t>
      </w:r>
      <w:r w:rsidRPr="00B74503">
        <w:rPr>
          <w:rFonts w:eastAsia="SimSun"/>
          <w:snapToGrid w:val="0"/>
          <w:color w:val="000000"/>
          <w:szCs w:val="22"/>
          <w:highlight w:val="lightGray"/>
          <w:lang w:val="mt-MT" w:eastAsia="zh-CN"/>
        </w:rPr>
        <w:t>la f’</w:t>
      </w:r>
      <w:hyperlink r:id="rId13" w:history="1">
        <w:r w:rsidRPr="00B74503">
          <w:rPr>
            <w:rFonts w:eastAsia="SimSun"/>
            <w:snapToGrid w:val="0"/>
            <w:color w:val="0000FF"/>
            <w:highlight w:val="lightGray"/>
            <w:u w:val="single"/>
            <w:lang w:val="mt-MT" w:eastAsia="zh-CN"/>
          </w:rPr>
          <w:t>Appendiċi V</w:t>
        </w:r>
      </w:hyperlink>
      <w:r w:rsidRPr="00B74503">
        <w:rPr>
          <w:rFonts w:eastAsia="SimSun"/>
          <w:snapToGrid w:val="0"/>
          <w:color w:val="000000"/>
          <w:szCs w:val="22"/>
          <w:lang w:val="mt-MT" w:eastAsia="zh-CN"/>
        </w:rPr>
        <w:t>.</w:t>
      </w:r>
    </w:p>
    <w:p w14:paraId="2F984A65" w14:textId="77777777" w:rsidR="00CB3E3E" w:rsidRPr="00D754E2" w:rsidRDefault="00CB3E3E" w:rsidP="000164F1">
      <w:pPr>
        <w:spacing w:line="240" w:lineRule="auto"/>
        <w:rPr>
          <w:szCs w:val="22"/>
          <w:lang w:val="mt-MT"/>
        </w:rPr>
      </w:pPr>
    </w:p>
    <w:p w14:paraId="006AD984" w14:textId="77777777" w:rsidR="00757FD3" w:rsidRPr="00D754E2" w:rsidRDefault="00757FD3" w:rsidP="000164F1">
      <w:pPr>
        <w:keepNext/>
        <w:spacing w:line="240" w:lineRule="auto"/>
        <w:ind w:left="567" w:hanging="567"/>
        <w:rPr>
          <w:szCs w:val="22"/>
          <w:lang w:val="mt-MT"/>
        </w:rPr>
      </w:pPr>
      <w:r w:rsidRPr="00D754E2">
        <w:rPr>
          <w:b/>
          <w:szCs w:val="22"/>
          <w:lang w:val="mt-MT"/>
        </w:rPr>
        <w:t>4.9</w:t>
      </w:r>
      <w:r w:rsidRPr="00D754E2">
        <w:rPr>
          <w:b/>
          <w:szCs w:val="22"/>
          <w:lang w:val="mt-MT"/>
        </w:rPr>
        <w:tab/>
        <w:t>Doża eċċessiva</w:t>
      </w:r>
    </w:p>
    <w:p w14:paraId="1E2741BF" w14:textId="77777777" w:rsidR="00757FD3" w:rsidRPr="00D754E2" w:rsidRDefault="00757FD3" w:rsidP="000164F1">
      <w:pPr>
        <w:keepNext/>
        <w:spacing w:line="240" w:lineRule="auto"/>
        <w:rPr>
          <w:szCs w:val="22"/>
          <w:lang w:val="mt-MT"/>
        </w:rPr>
      </w:pPr>
    </w:p>
    <w:p w14:paraId="6311F6FB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  <w:r w:rsidRPr="00D754E2">
        <w:rPr>
          <w:szCs w:val="22"/>
          <w:lang w:val="mt-MT"/>
        </w:rPr>
        <w:t>Waqt provi kliniċi kkontrollati f’persuni f’sa</w:t>
      </w:r>
      <w:r w:rsidRPr="00D754E2">
        <w:rPr>
          <w:szCs w:val="22"/>
          <w:lang w:val="mt-MT" w:eastAsia="ko-KR"/>
        </w:rPr>
        <w:t xml:space="preserve">ħħithom, </w:t>
      </w:r>
      <w:r w:rsidR="00F1517E" w:rsidRPr="000052DD">
        <w:rPr>
          <w:szCs w:val="22"/>
          <w:lang w:val="mt-MT"/>
        </w:rPr>
        <w:t xml:space="preserve">ingħataw dożi waħdiet sa 800 mg </w:t>
      </w:r>
      <w:r w:rsidR="00F1517E" w:rsidRPr="000052DD">
        <w:rPr>
          <w:lang w:val="mt-MT"/>
        </w:rPr>
        <w:t>sitagliptin</w:t>
      </w:r>
      <w:r w:rsidRPr="00D754E2">
        <w:rPr>
          <w:szCs w:val="22"/>
          <w:lang w:val="mt-MT" w:eastAsia="ko-KR"/>
        </w:rPr>
        <w:t>. Iż-żidiet minimi fi QTc, li ma tqisux klinikament relevanti, kienu osservati fi studju wieħed b’doża ta’ sita</w:t>
      </w:r>
      <w:r w:rsidR="004076AC" w:rsidRPr="00D754E2">
        <w:rPr>
          <w:szCs w:val="22"/>
          <w:lang w:val="mt-MT" w:eastAsia="ko-KR"/>
        </w:rPr>
        <w:t>gliptin ta’ 800 </w:t>
      </w:r>
      <w:r w:rsidRPr="00D754E2">
        <w:rPr>
          <w:szCs w:val="22"/>
          <w:lang w:val="mt-MT" w:eastAsia="ko-KR"/>
        </w:rPr>
        <w:t xml:space="preserve">mg. M’hemmx </w:t>
      </w:r>
      <w:r w:rsidRPr="00D754E2">
        <w:rPr>
          <w:szCs w:val="22"/>
          <w:lang w:val="mt-MT"/>
        </w:rPr>
        <w:t>e</w:t>
      </w:r>
      <w:r w:rsidR="004076AC" w:rsidRPr="00D754E2">
        <w:rPr>
          <w:szCs w:val="22"/>
          <w:lang w:val="mt-MT"/>
        </w:rPr>
        <w:t>sperjenza b’dożi ikbar minn 800 </w:t>
      </w:r>
      <w:r w:rsidRPr="00D754E2">
        <w:rPr>
          <w:szCs w:val="22"/>
          <w:lang w:val="mt-MT"/>
        </w:rPr>
        <w:t xml:space="preserve">mg </w:t>
      </w:r>
      <w:r w:rsidR="006424E5" w:rsidRPr="00D754E2">
        <w:rPr>
          <w:szCs w:val="22"/>
          <w:lang w:val="mt-MT"/>
        </w:rPr>
        <w:t>fi studji kliniċi</w:t>
      </w:r>
      <w:r w:rsidRPr="00D754E2">
        <w:rPr>
          <w:szCs w:val="22"/>
          <w:lang w:val="mt-MT"/>
        </w:rPr>
        <w:t>.</w:t>
      </w:r>
      <w:r w:rsidR="00440F1E" w:rsidRPr="00D754E2">
        <w:rPr>
          <w:szCs w:val="22"/>
          <w:lang w:val="mt-MT"/>
        </w:rPr>
        <w:t xml:space="preserve"> Fi studji ta’ Fażi I b’dożi multipli, ma kien hemm l-ebda </w:t>
      </w:r>
      <w:r w:rsidR="00440F1E" w:rsidRPr="00D754E2">
        <w:rPr>
          <w:bCs/>
          <w:lang w:val="mt-MT"/>
        </w:rPr>
        <w:t xml:space="preserve">reazzjoni klinika avversa relatata mad-doża osservata b’sitagliptin b’dożi sa </w:t>
      </w:r>
      <w:r w:rsidR="00440F1E" w:rsidRPr="00D754E2">
        <w:rPr>
          <w:szCs w:val="22"/>
          <w:lang w:val="mt-MT"/>
        </w:rPr>
        <w:t>600 mg kuljum għal perjodi sa 10</w:t>
      </w:r>
      <w:r w:rsidR="004076AC" w:rsidRPr="00D754E2">
        <w:rPr>
          <w:szCs w:val="22"/>
          <w:lang w:val="mt-MT"/>
        </w:rPr>
        <w:t> </w:t>
      </w:r>
      <w:r w:rsidR="00440F1E" w:rsidRPr="00D754E2">
        <w:rPr>
          <w:szCs w:val="22"/>
          <w:lang w:val="mt-MT"/>
        </w:rPr>
        <w:t xml:space="preserve">ijiem u </w:t>
      </w:r>
      <w:r w:rsidR="00440F1E" w:rsidRPr="00D754E2">
        <w:rPr>
          <w:bCs/>
          <w:lang w:val="mt-MT"/>
        </w:rPr>
        <w:t>400</w:t>
      </w:r>
      <w:r w:rsidR="00440F1E" w:rsidRPr="00D754E2">
        <w:rPr>
          <w:lang w:val="mt-MT"/>
        </w:rPr>
        <w:t> mg</w:t>
      </w:r>
      <w:r w:rsidR="004076AC" w:rsidRPr="00D754E2">
        <w:rPr>
          <w:bCs/>
          <w:lang w:val="mt-MT"/>
        </w:rPr>
        <w:t xml:space="preserve"> kuljum għal perijodi sa 28 </w:t>
      </w:r>
      <w:r w:rsidR="00440F1E" w:rsidRPr="00D754E2">
        <w:rPr>
          <w:bCs/>
          <w:lang w:val="mt-MT"/>
        </w:rPr>
        <w:t>jum.</w:t>
      </w:r>
      <w:r w:rsidRPr="00D754E2">
        <w:rPr>
          <w:szCs w:val="22"/>
          <w:lang w:val="mt-MT"/>
        </w:rPr>
        <w:t xml:space="preserve"> </w:t>
      </w:r>
    </w:p>
    <w:p w14:paraId="433CE22C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11BD9232" w14:textId="77777777" w:rsidR="00757FD3" w:rsidRPr="00D754E2" w:rsidRDefault="00757FD3" w:rsidP="000164F1">
      <w:pPr>
        <w:spacing w:line="240" w:lineRule="auto"/>
        <w:rPr>
          <w:szCs w:val="22"/>
          <w:lang w:val="mt-MT" w:eastAsia="ko-KR"/>
        </w:rPr>
      </w:pPr>
      <w:r w:rsidRPr="00D754E2">
        <w:rPr>
          <w:szCs w:val="22"/>
          <w:lang w:val="mt-MT"/>
        </w:rPr>
        <w:t>Fil-każ ta’ doża eċċessiva, ikun raġonevoli li jintużaw il-miżuri ta’ appoġġ tas-soltu, ng</w:t>
      </w:r>
      <w:r w:rsidRPr="00D754E2">
        <w:rPr>
          <w:szCs w:val="22"/>
          <w:lang w:val="mt-MT" w:eastAsia="ko-KR"/>
        </w:rPr>
        <w:t xml:space="preserve">ħidu aħna jitneħħa materjal mhux assorbit mill-apparat gastrointestinali, isir monitoraġġ kliniku (inkluż elettrokardjogramma), u tinbeda terapija ta’ appoġg jekk hemm bżonn. </w:t>
      </w:r>
    </w:p>
    <w:p w14:paraId="309E4455" w14:textId="77777777" w:rsidR="00757FD3" w:rsidRPr="00D754E2" w:rsidRDefault="00757FD3" w:rsidP="000164F1">
      <w:pPr>
        <w:spacing w:line="240" w:lineRule="auto"/>
        <w:rPr>
          <w:szCs w:val="22"/>
          <w:lang w:val="mt-MT" w:eastAsia="ko-KR"/>
        </w:rPr>
      </w:pPr>
    </w:p>
    <w:p w14:paraId="42B04540" w14:textId="77777777" w:rsidR="00757FD3" w:rsidRPr="00D754E2" w:rsidRDefault="00757FD3" w:rsidP="000164F1">
      <w:pPr>
        <w:spacing w:line="240" w:lineRule="auto"/>
        <w:rPr>
          <w:szCs w:val="22"/>
          <w:lang w:val="mt-MT" w:eastAsia="ko-KR"/>
        </w:rPr>
      </w:pPr>
      <w:r w:rsidRPr="00D754E2">
        <w:rPr>
          <w:szCs w:val="22"/>
          <w:lang w:val="mt-MT" w:eastAsia="ko-KR"/>
        </w:rPr>
        <w:t xml:space="preserve">Sitagliptin huwa kemxejn dijaliżabbli. Fi studji kliniċi, bejn wieħed u ieħor 13.5% tad-doża tneħħiet wara sessjoni ta’ emodijalisi ta’ bejn 3 u 4 sigħat. Tista’ titqies l-emodijalisi fit-tul jekk hi klinikament f’waqtha. </w:t>
      </w:r>
      <w:bookmarkStart w:id="43" w:name="OLE_LINK67"/>
      <w:bookmarkStart w:id="44" w:name="OLE_LINK68"/>
      <w:r w:rsidRPr="00D754E2">
        <w:rPr>
          <w:szCs w:val="22"/>
          <w:lang w:val="mt-MT" w:eastAsia="ko-KR"/>
        </w:rPr>
        <w:t xml:space="preserve">Mhux magħruf jekk sitagliptin hux dijaliżabbli permezz ta’ dijalisi </w:t>
      </w:r>
      <w:bookmarkEnd w:id="43"/>
      <w:bookmarkEnd w:id="44"/>
      <w:r w:rsidR="00DD4EB0" w:rsidRPr="00D754E2">
        <w:rPr>
          <w:szCs w:val="22"/>
          <w:lang w:val="mt-MT" w:eastAsia="ko-KR"/>
        </w:rPr>
        <w:t>tal-peritonew</w:t>
      </w:r>
      <w:r w:rsidRPr="00D754E2">
        <w:rPr>
          <w:szCs w:val="22"/>
          <w:lang w:val="mt-MT" w:eastAsia="ko-KR"/>
        </w:rPr>
        <w:t xml:space="preserve">. </w:t>
      </w:r>
    </w:p>
    <w:p w14:paraId="7F5D6FF4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3E9CDD53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22E39265" w14:textId="77777777" w:rsidR="00757FD3" w:rsidRPr="00D754E2" w:rsidRDefault="00757FD3" w:rsidP="000164F1">
      <w:pPr>
        <w:keepNext/>
        <w:spacing w:line="240" w:lineRule="auto"/>
        <w:ind w:left="567" w:hanging="567"/>
        <w:rPr>
          <w:szCs w:val="22"/>
          <w:lang w:val="mt-MT"/>
        </w:rPr>
      </w:pPr>
      <w:r w:rsidRPr="00D754E2">
        <w:rPr>
          <w:b/>
          <w:szCs w:val="22"/>
          <w:lang w:val="mt-MT"/>
        </w:rPr>
        <w:t>5.</w:t>
      </w:r>
      <w:r w:rsidRPr="00D754E2">
        <w:rPr>
          <w:b/>
          <w:szCs w:val="22"/>
          <w:lang w:val="mt-MT"/>
        </w:rPr>
        <w:tab/>
      </w:r>
      <w:r w:rsidR="00A162C7" w:rsidRPr="00D754E2">
        <w:rPr>
          <w:b/>
          <w:szCs w:val="24"/>
          <w:lang w:val="mt-MT"/>
        </w:rPr>
        <w:t>P</w:t>
      </w:r>
      <w:smartTag w:uri="urn:schemas-microsoft-com:office:smarttags" w:element="PersonName">
        <w:r w:rsidR="00A162C7" w:rsidRPr="00D754E2">
          <w:rPr>
            <w:b/>
            <w:szCs w:val="24"/>
            <w:lang w:val="mt-MT"/>
          </w:rPr>
          <w:t>RO</w:t>
        </w:r>
      </w:smartTag>
      <w:r w:rsidR="00A162C7" w:rsidRPr="00D754E2">
        <w:rPr>
          <w:b/>
          <w:szCs w:val="24"/>
          <w:lang w:val="mt-MT"/>
        </w:rPr>
        <w:t>PRJ</w:t>
      </w:r>
      <w:smartTag w:uri="urn:schemas-microsoft-com:office:smarttags" w:element="PersonName">
        <w:r w:rsidR="00A162C7" w:rsidRPr="00D754E2">
          <w:rPr>
            <w:b/>
            <w:szCs w:val="24"/>
            <w:lang w:val="mt-MT"/>
          </w:rPr>
          <w:t>ET</w:t>
        </w:r>
      </w:smartTag>
      <w:r w:rsidR="00A162C7" w:rsidRPr="00D754E2">
        <w:rPr>
          <w:b/>
          <w:szCs w:val="24"/>
          <w:lang w:val="mt-MT"/>
        </w:rPr>
        <w:t>AJI</w:t>
      </w:r>
      <w:smartTag w:uri="urn:schemas-microsoft-com:office:smarttags" w:element="PersonName">
        <w:r w:rsidR="00A162C7" w:rsidRPr="00D754E2">
          <w:rPr>
            <w:b/>
            <w:szCs w:val="24"/>
            <w:lang w:val="mt-MT"/>
          </w:rPr>
          <w:t>ET</w:t>
        </w:r>
      </w:smartTag>
      <w:r w:rsidR="00A162C7" w:rsidRPr="00D754E2">
        <w:rPr>
          <w:b/>
          <w:szCs w:val="24"/>
          <w:lang w:val="mt-MT"/>
        </w:rPr>
        <w:t xml:space="preserve"> FARMAKOLOĠIĊI</w:t>
      </w:r>
    </w:p>
    <w:p w14:paraId="0F73ECFC" w14:textId="77777777" w:rsidR="00757FD3" w:rsidRPr="00D754E2" w:rsidRDefault="00757FD3" w:rsidP="000164F1">
      <w:pPr>
        <w:keepNext/>
        <w:spacing w:line="240" w:lineRule="auto"/>
        <w:rPr>
          <w:b/>
          <w:szCs w:val="22"/>
          <w:lang w:val="mt-MT"/>
        </w:rPr>
      </w:pPr>
    </w:p>
    <w:p w14:paraId="6D572D2D" w14:textId="77777777" w:rsidR="00757FD3" w:rsidRPr="00D754E2" w:rsidRDefault="003E5681" w:rsidP="000164F1">
      <w:pPr>
        <w:keepNext/>
        <w:spacing w:line="240" w:lineRule="auto"/>
        <w:ind w:left="567" w:hanging="567"/>
        <w:rPr>
          <w:szCs w:val="22"/>
          <w:lang w:val="mt-MT"/>
        </w:rPr>
      </w:pPr>
      <w:r w:rsidRPr="00D754E2">
        <w:rPr>
          <w:b/>
          <w:szCs w:val="22"/>
          <w:lang w:val="mt-MT"/>
        </w:rPr>
        <w:t>5.1</w:t>
      </w:r>
      <w:r w:rsidR="00757FD3" w:rsidRPr="00D754E2">
        <w:rPr>
          <w:b/>
          <w:szCs w:val="22"/>
          <w:lang w:val="mt-MT"/>
        </w:rPr>
        <w:tab/>
      </w:r>
      <w:r w:rsidR="00A162C7" w:rsidRPr="00D754E2">
        <w:rPr>
          <w:b/>
          <w:szCs w:val="24"/>
          <w:lang w:val="mt-MT"/>
        </w:rPr>
        <w:t>Proprjetajiet farmakodinamiċi</w:t>
      </w:r>
    </w:p>
    <w:p w14:paraId="446D08F0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25FCC71D" w14:textId="77777777" w:rsidR="00757FD3" w:rsidRPr="00D754E2" w:rsidRDefault="00757FD3" w:rsidP="000164F1">
      <w:pPr>
        <w:spacing w:line="240" w:lineRule="auto"/>
        <w:rPr>
          <w:szCs w:val="22"/>
          <w:lang w:val="mt-MT" w:eastAsia="ko-KR"/>
        </w:rPr>
      </w:pPr>
      <w:bookmarkStart w:id="45" w:name="OLE_LINK79"/>
      <w:bookmarkStart w:id="46" w:name="OLE_LINK80"/>
      <w:r w:rsidRPr="00D754E2">
        <w:rPr>
          <w:szCs w:val="22"/>
          <w:lang w:val="mt-MT"/>
        </w:rPr>
        <w:t xml:space="preserve">Kategorija farmakoterapewtika: </w:t>
      </w:r>
      <w:r w:rsidR="007A53EB" w:rsidRPr="00D754E2">
        <w:rPr>
          <w:szCs w:val="22"/>
          <w:lang w:val="mt-MT"/>
        </w:rPr>
        <w:t xml:space="preserve">Mediċini </w:t>
      </w:r>
      <w:r w:rsidR="006424E5" w:rsidRPr="00D754E2">
        <w:rPr>
          <w:szCs w:val="22"/>
          <w:lang w:val="mt-MT"/>
        </w:rPr>
        <w:t>użati fid-</w:t>
      </w:r>
      <w:r w:rsidR="004872A2" w:rsidRPr="00D754E2">
        <w:rPr>
          <w:szCs w:val="22"/>
          <w:lang w:val="mt-MT"/>
        </w:rPr>
        <w:t>dijabete</w:t>
      </w:r>
      <w:bookmarkEnd w:id="45"/>
      <w:bookmarkEnd w:id="46"/>
      <w:r w:rsidR="004872A2" w:rsidRPr="00D754E2">
        <w:rPr>
          <w:szCs w:val="22"/>
          <w:lang w:val="mt-MT"/>
        </w:rPr>
        <w:t>, inibituri</w:t>
      </w:r>
      <w:r w:rsidR="006424E5" w:rsidRPr="00D754E2">
        <w:rPr>
          <w:szCs w:val="22"/>
          <w:lang w:val="mt-MT"/>
        </w:rPr>
        <w:t xml:space="preserve"> ta’ </w:t>
      </w:r>
      <w:r w:rsidR="00950AC0" w:rsidRPr="00D754E2">
        <w:rPr>
          <w:bCs/>
          <w:iCs/>
          <w:noProof/>
          <w:szCs w:val="22"/>
          <w:lang w:val="mt-MT"/>
        </w:rPr>
        <w:t xml:space="preserve">dipeptidyl </w:t>
      </w:r>
      <w:r w:rsidR="00E03477" w:rsidRPr="00D754E2">
        <w:rPr>
          <w:bCs/>
          <w:iCs/>
          <w:noProof/>
          <w:szCs w:val="22"/>
          <w:lang w:val="mt-MT"/>
        </w:rPr>
        <w:t>peptidase 4 (</w:t>
      </w:r>
      <w:r w:rsidR="004076AC" w:rsidRPr="00D754E2">
        <w:rPr>
          <w:bCs/>
          <w:iCs/>
          <w:noProof/>
          <w:szCs w:val="22"/>
          <w:lang w:val="mt-MT"/>
        </w:rPr>
        <w:t>DPP</w:t>
      </w:r>
      <w:r w:rsidR="004076AC" w:rsidRPr="00D754E2">
        <w:rPr>
          <w:bCs/>
          <w:iCs/>
          <w:noProof/>
          <w:szCs w:val="22"/>
          <w:lang w:val="mt-MT"/>
        </w:rPr>
        <w:noBreakHyphen/>
      </w:r>
      <w:r w:rsidR="006424E5" w:rsidRPr="00D754E2">
        <w:rPr>
          <w:bCs/>
          <w:iCs/>
          <w:noProof/>
          <w:szCs w:val="22"/>
          <w:lang w:val="mt-MT"/>
        </w:rPr>
        <w:t>4</w:t>
      </w:r>
      <w:r w:rsidR="00E03477" w:rsidRPr="00D754E2">
        <w:rPr>
          <w:bCs/>
          <w:iCs/>
          <w:noProof/>
          <w:szCs w:val="22"/>
          <w:lang w:val="mt-MT"/>
        </w:rPr>
        <w:t>)</w:t>
      </w:r>
      <w:r w:rsidRPr="00D754E2">
        <w:rPr>
          <w:szCs w:val="22"/>
          <w:lang w:val="mt-MT"/>
        </w:rPr>
        <w:t xml:space="preserve">, </w:t>
      </w:r>
      <w:r w:rsidR="00E7165C" w:rsidRPr="00D754E2">
        <w:rPr>
          <w:szCs w:val="22"/>
          <w:lang w:val="mt-MT"/>
        </w:rPr>
        <w:t xml:space="preserve">Kodiċi ATC: </w:t>
      </w:r>
      <w:r w:rsidRPr="00D754E2">
        <w:rPr>
          <w:szCs w:val="22"/>
          <w:lang w:val="mt-MT"/>
        </w:rPr>
        <w:t>A10BH01</w:t>
      </w:r>
    </w:p>
    <w:p w14:paraId="6D6F7AE6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68CAC1D0" w14:textId="77777777" w:rsidR="00A162C7" w:rsidRPr="00D754E2" w:rsidRDefault="00A162C7" w:rsidP="000164F1">
      <w:pPr>
        <w:spacing w:line="240" w:lineRule="auto"/>
        <w:rPr>
          <w:szCs w:val="22"/>
          <w:u w:val="single"/>
          <w:lang w:val="mt-MT"/>
        </w:rPr>
      </w:pPr>
      <w:r w:rsidRPr="00D754E2">
        <w:rPr>
          <w:szCs w:val="22"/>
          <w:u w:val="single"/>
          <w:lang w:val="mt-MT"/>
        </w:rPr>
        <w:t>Mekkaniżmu ta’ azzjoni</w:t>
      </w:r>
    </w:p>
    <w:p w14:paraId="457A36EF" w14:textId="77777777" w:rsidR="00440F1E" w:rsidRPr="00D754E2" w:rsidRDefault="00B900BF" w:rsidP="000164F1">
      <w:pPr>
        <w:spacing w:line="240" w:lineRule="auto"/>
        <w:rPr>
          <w:szCs w:val="22"/>
          <w:lang w:val="mt-MT"/>
        </w:rPr>
      </w:pPr>
      <w:r w:rsidRPr="00D754E2">
        <w:rPr>
          <w:szCs w:val="22"/>
          <w:lang w:val="mt-MT"/>
        </w:rPr>
        <w:t>Xelevia</w:t>
      </w:r>
      <w:r w:rsidR="00757FD3" w:rsidRPr="00D754E2">
        <w:rPr>
          <w:szCs w:val="22"/>
          <w:lang w:val="mt-MT"/>
        </w:rPr>
        <w:t xml:space="preserve"> h</w:t>
      </w:r>
      <w:r w:rsidR="00950AC0" w:rsidRPr="00D754E2">
        <w:rPr>
          <w:szCs w:val="22"/>
          <w:lang w:val="mt-MT"/>
        </w:rPr>
        <w:t>uw</w:t>
      </w:r>
      <w:r w:rsidR="00757FD3" w:rsidRPr="00D754E2">
        <w:rPr>
          <w:szCs w:val="22"/>
          <w:lang w:val="mt-MT"/>
        </w:rPr>
        <w:t xml:space="preserve">a membru ta’ klassi ta’ </w:t>
      </w:r>
      <w:r w:rsidR="00B51A46" w:rsidRPr="00D754E2">
        <w:rPr>
          <w:szCs w:val="22"/>
          <w:lang w:val="mt-MT"/>
        </w:rPr>
        <w:t xml:space="preserve">sustanzi </w:t>
      </w:r>
      <w:r w:rsidR="00757FD3" w:rsidRPr="00D754E2">
        <w:rPr>
          <w:szCs w:val="22"/>
          <w:lang w:val="mt-MT"/>
        </w:rPr>
        <w:t>anti</w:t>
      </w:r>
      <w:r w:rsidR="00B51A46" w:rsidRPr="00D754E2">
        <w:rPr>
          <w:szCs w:val="22"/>
          <w:lang w:val="mt-MT"/>
        </w:rPr>
        <w:t>-</w:t>
      </w:r>
      <w:r w:rsidR="00757FD3" w:rsidRPr="00D754E2">
        <w:rPr>
          <w:szCs w:val="22"/>
          <w:lang w:val="mt-MT"/>
        </w:rPr>
        <w:t>ipergliċemiċi orali li jissej</w:t>
      </w:r>
      <w:r w:rsidR="00757FD3" w:rsidRPr="00D754E2">
        <w:rPr>
          <w:szCs w:val="22"/>
          <w:lang w:val="mt-MT" w:eastAsia="ko-KR"/>
        </w:rPr>
        <w:t xml:space="preserve">ħu inibituri </w:t>
      </w:r>
      <w:r w:rsidR="00950AC0" w:rsidRPr="00D754E2">
        <w:rPr>
          <w:szCs w:val="22"/>
          <w:lang w:val="mt-MT" w:eastAsia="ko-KR"/>
        </w:rPr>
        <w:t xml:space="preserve">ta’ </w:t>
      </w:r>
      <w:r w:rsidR="00757FD3" w:rsidRPr="00D754E2">
        <w:rPr>
          <w:szCs w:val="22"/>
          <w:lang w:val="mt-MT"/>
        </w:rPr>
        <w:t>dipeptidyl peptidase 4 (DPP</w:t>
      </w:r>
      <w:r w:rsidR="00757FD3" w:rsidRPr="00D754E2">
        <w:rPr>
          <w:szCs w:val="22"/>
          <w:lang w:val="mt-MT"/>
        </w:rPr>
        <w:noBreakHyphen/>
        <w:t xml:space="preserve">4). It-titjib osservat fil-kontroll gliċemiku b’dan </w:t>
      </w:r>
      <w:r w:rsidR="00A162C7" w:rsidRPr="00D754E2">
        <w:rPr>
          <w:szCs w:val="22"/>
          <w:lang w:val="mt-MT"/>
        </w:rPr>
        <w:t xml:space="preserve">il-prodott mediċinali </w:t>
      </w:r>
      <w:r w:rsidR="00757FD3" w:rsidRPr="00D754E2">
        <w:rPr>
          <w:szCs w:val="22"/>
          <w:lang w:val="mt-MT"/>
        </w:rPr>
        <w:t>jista’ jiġi medjat billi jitkattru l-livelli tal-ormoni attivi ta’ incretin. L-ormoni incretin</w:t>
      </w:r>
      <w:r w:rsidR="00950AC0" w:rsidRPr="00D754E2">
        <w:rPr>
          <w:szCs w:val="22"/>
          <w:lang w:val="mt-MT"/>
        </w:rPr>
        <w:t>s</w:t>
      </w:r>
      <w:r w:rsidR="00757FD3" w:rsidRPr="00D754E2">
        <w:rPr>
          <w:szCs w:val="22"/>
          <w:lang w:val="mt-MT"/>
        </w:rPr>
        <w:t xml:space="preserve">, </w:t>
      </w:r>
      <w:r w:rsidR="00AE0B55" w:rsidRPr="00D754E2">
        <w:rPr>
          <w:szCs w:val="22"/>
          <w:lang w:val="mt-MT"/>
        </w:rPr>
        <w:t>li</w:t>
      </w:r>
      <w:r w:rsidR="00950AC0" w:rsidRPr="00D754E2">
        <w:rPr>
          <w:szCs w:val="22"/>
          <w:lang w:val="mt-MT"/>
        </w:rPr>
        <w:t xml:space="preserve"> jinkludu</w:t>
      </w:r>
      <w:r w:rsidR="00757FD3" w:rsidRPr="00D754E2">
        <w:rPr>
          <w:szCs w:val="22"/>
          <w:lang w:val="mt-MT"/>
        </w:rPr>
        <w:t xml:space="preserve"> l-peptide</w:t>
      </w:r>
      <w:r w:rsidR="00F1517E">
        <w:rPr>
          <w:szCs w:val="22"/>
          <w:lang w:val="mt-MT"/>
        </w:rPr>
        <w:noBreakHyphen/>
      </w:r>
      <w:r w:rsidR="00757FD3" w:rsidRPr="00D754E2">
        <w:rPr>
          <w:szCs w:val="22"/>
          <w:lang w:val="mt-MT"/>
        </w:rPr>
        <w:t>1 (GLP</w:t>
      </w:r>
      <w:r w:rsidR="00757FD3" w:rsidRPr="00D754E2">
        <w:rPr>
          <w:szCs w:val="22"/>
          <w:lang w:val="mt-MT"/>
        </w:rPr>
        <w:noBreakHyphen/>
        <w:t xml:space="preserve">1) li qisu glucagon, u l-polypeptide </w:t>
      </w:r>
      <w:r w:rsidR="008919A3" w:rsidRPr="00D754E2">
        <w:rPr>
          <w:szCs w:val="22"/>
          <w:lang w:val="mt-MT"/>
        </w:rPr>
        <w:t xml:space="preserve">insulinotropiku </w:t>
      </w:r>
      <w:r w:rsidR="00757FD3" w:rsidRPr="00D754E2">
        <w:rPr>
          <w:szCs w:val="22"/>
          <w:lang w:val="mt-MT"/>
        </w:rPr>
        <w:t xml:space="preserve">li </w:t>
      </w:r>
      <w:r w:rsidR="008919A3" w:rsidRPr="00D754E2">
        <w:rPr>
          <w:szCs w:val="22"/>
          <w:lang w:val="mt-MT"/>
        </w:rPr>
        <w:t xml:space="preserve">jiddependi </w:t>
      </w:r>
      <w:r w:rsidR="00757FD3" w:rsidRPr="00D754E2">
        <w:rPr>
          <w:szCs w:val="22"/>
          <w:lang w:val="mt-MT"/>
        </w:rPr>
        <w:t>mill-glucose (</w:t>
      </w:r>
      <w:bookmarkStart w:id="47" w:name="OLE_LINK87"/>
      <w:bookmarkStart w:id="48" w:name="OLE_LINK88"/>
      <w:r w:rsidR="00757FD3" w:rsidRPr="00D754E2">
        <w:rPr>
          <w:szCs w:val="22"/>
          <w:lang w:val="mt-MT"/>
        </w:rPr>
        <w:t>GIP</w:t>
      </w:r>
      <w:r w:rsidR="00950AC0" w:rsidRPr="00D754E2">
        <w:rPr>
          <w:szCs w:val="22"/>
          <w:lang w:val="mt-MT"/>
        </w:rPr>
        <w:t xml:space="preserve"> – </w:t>
      </w:r>
      <w:r w:rsidR="00950AC0" w:rsidRPr="00D754E2">
        <w:rPr>
          <w:szCs w:val="22"/>
          <w:lang w:val="mt-MT"/>
        </w:rPr>
        <w:lastRenderedPageBreak/>
        <w:t>glucose</w:t>
      </w:r>
      <w:r w:rsidR="00F1517E">
        <w:rPr>
          <w:szCs w:val="22"/>
          <w:lang w:val="mt-MT"/>
        </w:rPr>
        <w:noBreakHyphen/>
      </w:r>
      <w:r w:rsidR="00950AC0" w:rsidRPr="00D754E2">
        <w:rPr>
          <w:szCs w:val="22"/>
          <w:lang w:val="mt-MT"/>
        </w:rPr>
        <w:t>dependent insulinotrophic po</w:t>
      </w:r>
      <w:r w:rsidR="00052684" w:rsidRPr="00D754E2">
        <w:rPr>
          <w:szCs w:val="22"/>
          <w:lang w:val="mt-MT"/>
        </w:rPr>
        <w:t>l</w:t>
      </w:r>
      <w:r w:rsidR="00950AC0" w:rsidRPr="00D754E2">
        <w:rPr>
          <w:szCs w:val="22"/>
          <w:lang w:val="mt-MT"/>
        </w:rPr>
        <w:t>ypeptide</w:t>
      </w:r>
      <w:bookmarkEnd w:id="47"/>
      <w:bookmarkEnd w:id="48"/>
      <w:r w:rsidR="00757FD3" w:rsidRPr="00D754E2">
        <w:rPr>
          <w:szCs w:val="22"/>
          <w:lang w:val="mt-MT"/>
        </w:rPr>
        <w:t xml:space="preserve">), </w:t>
      </w:r>
      <w:bookmarkStart w:id="49" w:name="OLE_LINK89"/>
      <w:bookmarkStart w:id="50" w:name="OLE_LINK90"/>
      <w:r w:rsidR="00757FD3" w:rsidRPr="00D754E2">
        <w:rPr>
          <w:szCs w:val="22"/>
          <w:lang w:val="mt-MT"/>
        </w:rPr>
        <w:t>jintre</w:t>
      </w:r>
      <w:r w:rsidR="00757FD3" w:rsidRPr="00D754E2">
        <w:rPr>
          <w:szCs w:val="22"/>
          <w:lang w:val="mt-MT" w:eastAsia="ko-KR"/>
        </w:rPr>
        <w:t>ħħew mill-intestini matul il-ġurnata, u l-livelli jogħlew wara ikla</w:t>
      </w:r>
      <w:bookmarkEnd w:id="49"/>
      <w:bookmarkEnd w:id="50"/>
      <w:r w:rsidR="00757FD3" w:rsidRPr="00D754E2">
        <w:rPr>
          <w:szCs w:val="22"/>
          <w:lang w:val="mt-MT" w:eastAsia="ko-KR"/>
        </w:rPr>
        <w:t xml:space="preserve">. </w:t>
      </w:r>
      <w:r w:rsidR="00C52F14" w:rsidRPr="00B74503">
        <w:rPr>
          <w:szCs w:val="22"/>
          <w:lang w:val="mt-MT" w:eastAsia="ko-KR"/>
        </w:rPr>
        <w:t>I</w:t>
      </w:r>
      <w:r w:rsidR="00757FD3" w:rsidRPr="00D754E2">
        <w:rPr>
          <w:szCs w:val="22"/>
          <w:lang w:val="mt-MT" w:eastAsia="ko-KR"/>
        </w:rPr>
        <w:t>ncretin</w:t>
      </w:r>
      <w:r w:rsidR="00950AC0" w:rsidRPr="00D754E2">
        <w:rPr>
          <w:szCs w:val="22"/>
          <w:lang w:val="mt-MT" w:eastAsia="ko-KR"/>
        </w:rPr>
        <w:t>s</w:t>
      </w:r>
      <w:r w:rsidR="00757FD3" w:rsidRPr="00D754E2">
        <w:rPr>
          <w:szCs w:val="22"/>
          <w:lang w:val="mt-MT" w:eastAsia="ko-KR"/>
        </w:rPr>
        <w:t xml:space="preserve"> huma parti mis-sistema </w:t>
      </w:r>
      <w:r w:rsidR="00950AC0" w:rsidRPr="00D754E2">
        <w:rPr>
          <w:szCs w:val="22"/>
          <w:lang w:val="mt-MT" w:eastAsia="ko-KR"/>
        </w:rPr>
        <w:t xml:space="preserve">endoġena </w:t>
      </w:r>
      <w:r w:rsidR="00757FD3" w:rsidRPr="00D754E2">
        <w:rPr>
          <w:szCs w:val="22"/>
          <w:lang w:val="mt-MT" w:eastAsia="ko-KR"/>
        </w:rPr>
        <w:t xml:space="preserve">li hija </w:t>
      </w:r>
      <w:r w:rsidR="008919A3" w:rsidRPr="00D754E2">
        <w:rPr>
          <w:szCs w:val="22"/>
          <w:lang w:val="mt-MT" w:eastAsia="ko-KR"/>
        </w:rPr>
        <w:t>i</w:t>
      </w:r>
      <w:r w:rsidR="00757FD3" w:rsidRPr="00D754E2">
        <w:rPr>
          <w:szCs w:val="22"/>
          <w:lang w:val="mt-MT" w:eastAsia="ko-KR"/>
        </w:rPr>
        <w:t xml:space="preserve">nvoluta fir-regolazzjoni fiżjoloġika </w:t>
      </w:r>
      <w:r w:rsidR="00950AC0" w:rsidRPr="00D754E2">
        <w:rPr>
          <w:szCs w:val="22"/>
          <w:lang w:val="mt-MT" w:eastAsia="ko-KR"/>
        </w:rPr>
        <w:t>tal-</w:t>
      </w:r>
      <w:r w:rsidR="00757FD3" w:rsidRPr="00D754E2">
        <w:rPr>
          <w:szCs w:val="22"/>
          <w:lang w:val="mt-MT" w:eastAsia="ko-KR"/>
        </w:rPr>
        <w:t xml:space="preserve">omeostażi tal-glucose. </w:t>
      </w:r>
      <w:bookmarkStart w:id="51" w:name="OLE_LINK91"/>
      <w:bookmarkStart w:id="52" w:name="OLE_LINK92"/>
      <w:r w:rsidR="00757FD3" w:rsidRPr="00D754E2">
        <w:rPr>
          <w:szCs w:val="22"/>
          <w:lang w:val="mt-MT" w:eastAsia="ko-KR"/>
        </w:rPr>
        <w:t>Meta l-konċentrazzjonijiet ta’ glucose fid-demm ikunu normali jew elevati</w:t>
      </w:r>
      <w:bookmarkEnd w:id="51"/>
      <w:bookmarkEnd w:id="52"/>
      <w:r w:rsidR="00757FD3" w:rsidRPr="00D754E2">
        <w:rPr>
          <w:szCs w:val="22"/>
          <w:lang w:val="mt-MT" w:eastAsia="ko-KR"/>
        </w:rPr>
        <w:t xml:space="preserve">, </w:t>
      </w:r>
      <w:r w:rsidR="00757FD3" w:rsidRPr="00D754E2">
        <w:rPr>
          <w:szCs w:val="22"/>
          <w:lang w:val="mt-MT"/>
        </w:rPr>
        <w:t>GLP</w:t>
      </w:r>
      <w:r w:rsidR="00757FD3" w:rsidRPr="00D754E2">
        <w:rPr>
          <w:szCs w:val="22"/>
          <w:lang w:val="mt-MT"/>
        </w:rPr>
        <w:noBreakHyphen/>
        <w:t>1 and GIP ikattru s-</w:t>
      </w:r>
      <w:bookmarkStart w:id="53" w:name="OLE_LINK93"/>
      <w:bookmarkStart w:id="54" w:name="OLE_LINK94"/>
      <w:r w:rsidR="000232E8" w:rsidRPr="00D754E2">
        <w:rPr>
          <w:szCs w:val="22"/>
          <w:lang w:val="mt-MT"/>
        </w:rPr>
        <w:t xml:space="preserve">sintesi u r-reħa </w:t>
      </w:r>
      <w:bookmarkEnd w:id="53"/>
      <w:bookmarkEnd w:id="54"/>
      <w:r w:rsidR="00757FD3" w:rsidRPr="00D754E2">
        <w:rPr>
          <w:szCs w:val="22"/>
          <w:lang w:val="mt-MT"/>
        </w:rPr>
        <w:t xml:space="preserve">tal-insulina </w:t>
      </w:r>
      <w:r w:rsidR="00757FD3" w:rsidRPr="00D754E2">
        <w:rPr>
          <w:szCs w:val="22"/>
          <w:lang w:val="mt-MT" w:eastAsia="ko-KR"/>
        </w:rPr>
        <w:t>miċ-ċelluli beta tal-</w:t>
      </w:r>
      <w:r w:rsidR="00950AC0" w:rsidRPr="00D754E2">
        <w:rPr>
          <w:szCs w:val="22"/>
          <w:lang w:val="mt-MT" w:eastAsia="ko-KR"/>
        </w:rPr>
        <w:t xml:space="preserve">frixa </w:t>
      </w:r>
      <w:r w:rsidR="00757FD3" w:rsidRPr="00D754E2">
        <w:rPr>
          <w:szCs w:val="22"/>
          <w:lang w:val="mt-MT" w:eastAsia="ko-KR"/>
        </w:rPr>
        <w:t>permezz ta’ mogħdijiet ta’ senjalazzjoni bejn iċ-ċelluli li jinvolvu AMP ċiklika. F’annimali bid-dijabete ta’ tip 2 il-kura b’</w:t>
      </w:r>
      <w:r w:rsidR="00757FD3" w:rsidRPr="00D754E2">
        <w:rPr>
          <w:szCs w:val="22"/>
          <w:lang w:val="mt-MT"/>
        </w:rPr>
        <w:t>GLP</w:t>
      </w:r>
      <w:r w:rsidR="00757FD3" w:rsidRPr="00D754E2">
        <w:rPr>
          <w:szCs w:val="22"/>
          <w:lang w:val="mt-MT"/>
        </w:rPr>
        <w:noBreakHyphen/>
        <w:t>1 jew b’inibituri DPP</w:t>
      </w:r>
      <w:r w:rsidR="00757FD3" w:rsidRPr="00D754E2">
        <w:rPr>
          <w:szCs w:val="22"/>
          <w:lang w:val="mt-MT"/>
        </w:rPr>
        <w:noBreakHyphen/>
        <w:t>4 uriet titjib fil-</w:t>
      </w:r>
      <w:r w:rsidR="00757FD3" w:rsidRPr="00D754E2">
        <w:rPr>
          <w:szCs w:val="22"/>
          <w:lang w:val="mt-MT" w:eastAsia="ko-KR"/>
        </w:rPr>
        <w:t>livell ta’ rispons taċ-ċelluli beta għall</w:t>
      </w:r>
      <w:r w:rsidR="00950AC0" w:rsidRPr="00D754E2">
        <w:rPr>
          <w:szCs w:val="22"/>
          <w:lang w:val="mt-MT" w:eastAsia="ko-KR"/>
        </w:rPr>
        <w:noBreakHyphen/>
      </w:r>
      <w:r w:rsidR="00757FD3" w:rsidRPr="00D754E2">
        <w:rPr>
          <w:szCs w:val="22"/>
          <w:lang w:val="mt-MT" w:eastAsia="ko-KR"/>
        </w:rPr>
        <w:t xml:space="preserve">glucose, u stimulat kemm tintreħa u l-bijosintesi tal-insulina. F’livelli ogħla ta’ insulina, it-tessuti iktar jieħdu insulina. </w:t>
      </w:r>
      <w:bookmarkStart w:id="55" w:name="OLE_LINK103"/>
      <w:bookmarkStart w:id="56" w:name="OLE_LINK99"/>
      <w:bookmarkStart w:id="57" w:name="OLE_LINK100"/>
      <w:bookmarkStart w:id="58" w:name="OLE_LINK101"/>
      <w:bookmarkStart w:id="59" w:name="OLE_LINK102"/>
      <w:r w:rsidR="005218EF" w:rsidRPr="00B74503">
        <w:rPr>
          <w:szCs w:val="22"/>
          <w:lang w:val="mt-MT" w:eastAsia="ko-KR"/>
        </w:rPr>
        <w:t>Barra dan</w:t>
      </w:r>
      <w:bookmarkEnd w:id="55"/>
      <w:r w:rsidR="00757FD3" w:rsidRPr="00D754E2">
        <w:rPr>
          <w:szCs w:val="22"/>
          <w:lang w:val="mt-MT" w:eastAsia="ko-KR"/>
        </w:rPr>
        <w:t>, GLP</w:t>
      </w:r>
      <w:r w:rsidR="00F1517E">
        <w:rPr>
          <w:szCs w:val="22"/>
          <w:lang w:val="mt-MT" w:eastAsia="ko-KR"/>
        </w:rPr>
        <w:noBreakHyphen/>
      </w:r>
      <w:r w:rsidR="00757FD3" w:rsidRPr="00D754E2">
        <w:rPr>
          <w:szCs w:val="22"/>
          <w:lang w:val="mt-MT" w:eastAsia="ko-KR"/>
        </w:rPr>
        <w:t xml:space="preserve">1 inaqqas </w:t>
      </w:r>
      <w:bookmarkEnd w:id="56"/>
      <w:bookmarkEnd w:id="57"/>
      <w:r w:rsidR="00757FD3" w:rsidRPr="00D754E2">
        <w:rPr>
          <w:szCs w:val="22"/>
          <w:lang w:val="mt-MT" w:eastAsia="ko-KR"/>
        </w:rPr>
        <w:t>i</w:t>
      </w:r>
      <w:r w:rsidR="00950AC0" w:rsidRPr="00D754E2">
        <w:rPr>
          <w:szCs w:val="22"/>
          <w:lang w:val="mt-MT" w:eastAsia="ko-KR"/>
        </w:rPr>
        <w:t>t-tnixxija</w:t>
      </w:r>
      <w:bookmarkEnd w:id="58"/>
      <w:bookmarkEnd w:id="59"/>
      <w:r w:rsidR="00757FD3" w:rsidRPr="00D754E2">
        <w:rPr>
          <w:szCs w:val="22"/>
          <w:lang w:val="mt-MT" w:eastAsia="ko-KR"/>
        </w:rPr>
        <w:t xml:space="preserve"> ta’ glucagons miċ-ċelluli alfa tal-</w:t>
      </w:r>
      <w:r w:rsidR="00950AC0" w:rsidRPr="00D754E2">
        <w:rPr>
          <w:szCs w:val="22"/>
          <w:lang w:val="mt-MT" w:eastAsia="ko-KR"/>
        </w:rPr>
        <w:t>frixa</w:t>
      </w:r>
      <w:r w:rsidR="00757FD3" w:rsidRPr="00D754E2">
        <w:rPr>
          <w:szCs w:val="22"/>
          <w:lang w:val="mt-MT" w:eastAsia="ko-KR"/>
        </w:rPr>
        <w:t>. Konċentrazzjonijiet inqas ta’ glucagons, flimkien ma’ livelli ogħla ta’ insulina, iwasslu għal tnaqqis fil-produzzjoni ta’ glucose mill-fwied, li jwassal għal tnaqqis fil-livell ta’ glucose fid-demm. L-effetti ta’ GLP</w:t>
      </w:r>
      <w:r w:rsidR="00F1517E">
        <w:rPr>
          <w:szCs w:val="22"/>
          <w:lang w:val="mt-MT" w:eastAsia="ko-KR"/>
        </w:rPr>
        <w:noBreakHyphen/>
      </w:r>
      <w:r w:rsidR="00757FD3" w:rsidRPr="00D754E2">
        <w:rPr>
          <w:szCs w:val="22"/>
          <w:lang w:val="mt-MT" w:eastAsia="ko-KR"/>
        </w:rPr>
        <w:t>1 u GIP</w:t>
      </w:r>
      <w:r w:rsidR="00F1517E">
        <w:rPr>
          <w:szCs w:val="22"/>
          <w:lang w:val="mt-MT" w:eastAsia="ko-KR"/>
        </w:rPr>
        <w:noBreakHyphen/>
      </w:r>
      <w:r w:rsidR="00757FD3" w:rsidRPr="00D754E2">
        <w:rPr>
          <w:szCs w:val="22"/>
          <w:lang w:val="mt-MT" w:eastAsia="ko-KR"/>
        </w:rPr>
        <w:t>2 jiddependu mill-glucose b’tali mod li meta l-konċentrazzjonijiet ta’ glucose fid-demm huma baxxi, stimulazzjoni ta’rilaxx tal-insulina u trażżin ta</w:t>
      </w:r>
      <w:r w:rsidR="00950AC0" w:rsidRPr="00D754E2">
        <w:rPr>
          <w:szCs w:val="22"/>
          <w:lang w:val="mt-MT" w:eastAsia="ko-KR"/>
        </w:rPr>
        <w:t>t-tnixxija</w:t>
      </w:r>
      <w:r w:rsidR="00757FD3" w:rsidRPr="00D754E2">
        <w:rPr>
          <w:szCs w:val="22"/>
          <w:lang w:val="mt-MT" w:eastAsia="ko-KR"/>
        </w:rPr>
        <w:t xml:space="preserve"> tal-</w:t>
      </w:r>
      <w:r w:rsidR="00757FD3" w:rsidRPr="00D754E2">
        <w:rPr>
          <w:i/>
          <w:szCs w:val="22"/>
          <w:lang w:val="mt-MT" w:eastAsia="ko-KR"/>
        </w:rPr>
        <w:t xml:space="preserve">glucagon </w:t>
      </w:r>
      <w:r w:rsidR="00757FD3" w:rsidRPr="00D754E2">
        <w:rPr>
          <w:szCs w:val="22"/>
          <w:lang w:val="mt-MT" w:eastAsia="ko-KR"/>
        </w:rPr>
        <w:t>mil-GLP</w:t>
      </w:r>
      <w:r w:rsidR="00F1517E">
        <w:rPr>
          <w:szCs w:val="22"/>
          <w:lang w:val="mt-MT" w:eastAsia="ko-KR"/>
        </w:rPr>
        <w:noBreakHyphen/>
      </w:r>
      <w:r w:rsidR="00757FD3" w:rsidRPr="00D754E2">
        <w:rPr>
          <w:szCs w:val="22"/>
          <w:lang w:val="mt-MT" w:eastAsia="ko-KR"/>
        </w:rPr>
        <w:t>1, ma humiex osservati. Kemm għal GLP</w:t>
      </w:r>
      <w:r w:rsidR="00F1517E">
        <w:rPr>
          <w:szCs w:val="22"/>
          <w:lang w:val="mt-MT" w:eastAsia="ko-KR"/>
        </w:rPr>
        <w:noBreakHyphen/>
      </w:r>
      <w:r w:rsidR="00757FD3" w:rsidRPr="00D754E2">
        <w:rPr>
          <w:szCs w:val="22"/>
          <w:lang w:val="mt-MT" w:eastAsia="ko-KR"/>
        </w:rPr>
        <w:t>1 kif ukoll għal GIP, ir-rilaxx tal-insulin</w:t>
      </w:r>
      <w:r w:rsidR="00950AC0" w:rsidRPr="00D754E2">
        <w:rPr>
          <w:szCs w:val="22"/>
          <w:lang w:val="mt-MT" w:eastAsia="ko-KR"/>
        </w:rPr>
        <w:t>a</w:t>
      </w:r>
      <w:r w:rsidR="00757FD3" w:rsidRPr="00D754E2">
        <w:rPr>
          <w:szCs w:val="22"/>
          <w:lang w:val="mt-MT" w:eastAsia="ko-KR"/>
        </w:rPr>
        <w:t xml:space="preserve"> jiġi stimulat aktar hekk kif glucose jogħla iktar mill-konċentrazzjonijiet normali. Apparti dan, GLP</w:t>
      </w:r>
      <w:r w:rsidR="00F1517E">
        <w:rPr>
          <w:szCs w:val="22"/>
          <w:lang w:val="mt-MT" w:eastAsia="ko-KR"/>
        </w:rPr>
        <w:noBreakHyphen/>
      </w:r>
      <w:r w:rsidR="00757FD3" w:rsidRPr="00D754E2">
        <w:rPr>
          <w:szCs w:val="22"/>
          <w:lang w:val="mt-MT" w:eastAsia="ko-KR"/>
        </w:rPr>
        <w:t xml:space="preserve">1 ma jfixkilx ir-rispons normali tal-glucagon għall-ipogliċemija. </w:t>
      </w:r>
      <w:bookmarkStart w:id="60" w:name="OLE_LINK81"/>
      <w:bookmarkStart w:id="61" w:name="OLE_LINK82"/>
      <w:r w:rsidR="00757FD3" w:rsidRPr="00D754E2">
        <w:rPr>
          <w:szCs w:val="22"/>
          <w:lang w:val="mt-MT" w:eastAsia="ko-KR"/>
        </w:rPr>
        <w:t>L-attività ta’ GLP</w:t>
      </w:r>
      <w:r w:rsidR="00F1517E">
        <w:rPr>
          <w:szCs w:val="22"/>
          <w:lang w:val="mt-MT" w:eastAsia="ko-KR"/>
        </w:rPr>
        <w:noBreakHyphen/>
      </w:r>
      <w:r w:rsidR="00757FD3" w:rsidRPr="00D754E2">
        <w:rPr>
          <w:szCs w:val="22"/>
          <w:lang w:val="mt-MT" w:eastAsia="ko-KR"/>
        </w:rPr>
        <w:t>1 u GIP hija limitata mill</w:t>
      </w:r>
      <w:bookmarkEnd w:id="60"/>
      <w:bookmarkEnd w:id="61"/>
      <w:r w:rsidR="00757FD3" w:rsidRPr="00D754E2">
        <w:rPr>
          <w:szCs w:val="22"/>
          <w:lang w:val="mt-MT" w:eastAsia="ko-KR"/>
        </w:rPr>
        <w:t>-</w:t>
      </w:r>
      <w:r w:rsidR="006C7041" w:rsidRPr="00D754E2">
        <w:rPr>
          <w:szCs w:val="22"/>
          <w:lang w:val="mt-MT" w:eastAsia="ko-KR"/>
        </w:rPr>
        <w:t xml:space="preserve">enzima </w:t>
      </w:r>
      <w:r w:rsidR="00757FD3" w:rsidRPr="00D754E2">
        <w:rPr>
          <w:szCs w:val="22"/>
          <w:lang w:val="mt-MT" w:eastAsia="ko-KR"/>
        </w:rPr>
        <w:t>DPP</w:t>
      </w:r>
      <w:r w:rsidR="00F1517E">
        <w:rPr>
          <w:szCs w:val="22"/>
          <w:lang w:val="mt-MT" w:eastAsia="ko-KR"/>
        </w:rPr>
        <w:noBreakHyphen/>
      </w:r>
      <w:r w:rsidR="00757FD3" w:rsidRPr="00D754E2">
        <w:rPr>
          <w:szCs w:val="22"/>
          <w:lang w:val="mt-MT" w:eastAsia="ko-KR"/>
        </w:rPr>
        <w:t xml:space="preserve">4, li malajr </w:t>
      </w:r>
      <w:r w:rsidR="00950AC0" w:rsidRPr="00D754E2">
        <w:rPr>
          <w:szCs w:val="22"/>
          <w:lang w:val="mt-MT" w:eastAsia="ko-KR"/>
        </w:rPr>
        <w:t xml:space="preserve">tidrolizza </w:t>
      </w:r>
      <w:r w:rsidR="00757FD3" w:rsidRPr="00D754E2">
        <w:rPr>
          <w:szCs w:val="22"/>
          <w:lang w:val="mt-MT" w:eastAsia="ko-KR"/>
        </w:rPr>
        <w:t xml:space="preserve">l-ormoni </w:t>
      </w:r>
      <w:r w:rsidR="00757FD3" w:rsidRPr="00D754E2">
        <w:rPr>
          <w:i/>
          <w:szCs w:val="22"/>
          <w:lang w:val="mt-MT" w:eastAsia="ko-KR"/>
        </w:rPr>
        <w:t>incretin</w:t>
      </w:r>
      <w:r w:rsidR="00757FD3" w:rsidRPr="00D754E2">
        <w:rPr>
          <w:szCs w:val="22"/>
          <w:lang w:val="mt-MT" w:eastAsia="ko-KR"/>
        </w:rPr>
        <w:t xml:space="preserve"> </w:t>
      </w:r>
      <w:bookmarkStart w:id="62" w:name="OLE_LINK85"/>
      <w:bookmarkStart w:id="63" w:name="OLE_LINK86"/>
      <w:r w:rsidR="006C7041" w:rsidRPr="00D754E2">
        <w:rPr>
          <w:szCs w:val="22"/>
          <w:lang w:val="mt-MT" w:eastAsia="ko-KR"/>
        </w:rPr>
        <w:t>biex b’hekk tipproduċi</w:t>
      </w:r>
      <w:bookmarkEnd w:id="62"/>
      <w:bookmarkEnd w:id="63"/>
      <w:r w:rsidR="00757FD3" w:rsidRPr="00D754E2">
        <w:rPr>
          <w:szCs w:val="22"/>
          <w:lang w:val="mt-MT" w:eastAsia="ko-KR"/>
        </w:rPr>
        <w:t xml:space="preserve"> prodotti inattivi. </w:t>
      </w:r>
      <w:bookmarkStart w:id="64" w:name="OLE_LINK4"/>
      <w:r w:rsidR="00757FD3" w:rsidRPr="00D754E2">
        <w:rPr>
          <w:szCs w:val="22"/>
          <w:lang w:val="mt-MT" w:eastAsia="ko-KR"/>
        </w:rPr>
        <w:t xml:space="preserve">Sitagliptin tipprevjeni l-idroliżi tal-ormoni </w:t>
      </w:r>
      <w:r w:rsidR="00757FD3" w:rsidRPr="00D754E2">
        <w:rPr>
          <w:i/>
          <w:szCs w:val="22"/>
          <w:lang w:val="mt-MT" w:eastAsia="ko-KR"/>
        </w:rPr>
        <w:t>incretin</w:t>
      </w:r>
      <w:r w:rsidR="00757FD3" w:rsidRPr="00D754E2">
        <w:rPr>
          <w:szCs w:val="22"/>
          <w:lang w:val="mt-MT" w:eastAsia="ko-KR"/>
        </w:rPr>
        <w:t xml:space="preserve"> mill-DPP</w:t>
      </w:r>
      <w:r w:rsidR="00F1517E">
        <w:rPr>
          <w:szCs w:val="22"/>
          <w:lang w:val="mt-MT" w:eastAsia="ko-KR"/>
        </w:rPr>
        <w:noBreakHyphen/>
      </w:r>
      <w:r w:rsidR="00757FD3" w:rsidRPr="00D754E2">
        <w:rPr>
          <w:szCs w:val="22"/>
          <w:lang w:val="mt-MT" w:eastAsia="ko-KR"/>
        </w:rPr>
        <w:t xml:space="preserve">4, u dan </w:t>
      </w:r>
      <w:r w:rsidR="00856D6D">
        <w:rPr>
          <w:szCs w:val="22"/>
          <w:lang w:val="mt-MT" w:eastAsia="ko-KR"/>
        </w:rPr>
        <w:t>għalhekk</w:t>
      </w:r>
      <w:r w:rsidR="00757FD3" w:rsidRPr="00D754E2">
        <w:rPr>
          <w:szCs w:val="22"/>
          <w:lang w:val="mt-MT" w:eastAsia="ko-KR"/>
        </w:rPr>
        <w:t xml:space="preserve"> iwassal għal </w:t>
      </w:r>
      <w:bookmarkStart w:id="65" w:name="OLE_LINK97"/>
      <w:bookmarkStart w:id="66" w:name="OLE_LINK98"/>
      <w:r w:rsidR="00757FD3" w:rsidRPr="00D754E2">
        <w:rPr>
          <w:szCs w:val="22"/>
          <w:lang w:val="mt-MT" w:eastAsia="ko-KR"/>
        </w:rPr>
        <w:t>ż</w:t>
      </w:r>
      <w:bookmarkEnd w:id="65"/>
      <w:bookmarkEnd w:id="66"/>
      <w:r w:rsidR="00757FD3" w:rsidRPr="00D754E2">
        <w:rPr>
          <w:szCs w:val="22"/>
          <w:lang w:val="mt-MT" w:eastAsia="ko-KR"/>
        </w:rPr>
        <w:t>ieda  fil-konċentrazzjonijiet ta’ forom attivi ta’ GLP</w:t>
      </w:r>
      <w:r w:rsidR="00F1517E">
        <w:rPr>
          <w:szCs w:val="22"/>
          <w:lang w:val="mt-MT" w:eastAsia="ko-KR"/>
        </w:rPr>
        <w:noBreakHyphen/>
      </w:r>
      <w:r w:rsidR="00757FD3" w:rsidRPr="00D754E2">
        <w:rPr>
          <w:szCs w:val="22"/>
          <w:lang w:val="mt-MT" w:eastAsia="ko-KR"/>
        </w:rPr>
        <w:t xml:space="preserve">1 u GIP fil-plażma. </w:t>
      </w:r>
      <w:bookmarkEnd w:id="64"/>
      <w:r w:rsidR="00757FD3" w:rsidRPr="00D754E2">
        <w:rPr>
          <w:szCs w:val="22"/>
          <w:lang w:val="mt-MT" w:eastAsia="ko-KR"/>
        </w:rPr>
        <w:t xml:space="preserve">Billi tkattar il-livelli ta’ incretin attiv, sitgliptin </w:t>
      </w:r>
      <w:bookmarkStart w:id="67" w:name="OLE_LINK70"/>
      <w:r w:rsidR="00950AC0" w:rsidRPr="00D754E2">
        <w:rPr>
          <w:szCs w:val="22"/>
          <w:lang w:val="mt-MT" w:eastAsia="ko-KR"/>
        </w:rPr>
        <w:t xml:space="preserve">iwassal </w:t>
      </w:r>
      <w:r w:rsidR="00757FD3" w:rsidRPr="00D754E2">
        <w:rPr>
          <w:szCs w:val="22"/>
          <w:lang w:val="mt-MT" w:eastAsia="ko-KR"/>
        </w:rPr>
        <w:t xml:space="preserve">biex </w:t>
      </w:r>
      <w:r w:rsidR="00D0455B" w:rsidRPr="00B74503">
        <w:rPr>
          <w:szCs w:val="22"/>
          <w:lang w:val="mt-MT" w:eastAsia="ko-KR"/>
        </w:rPr>
        <w:t>t</w:t>
      </w:r>
      <w:r w:rsidR="00757FD3" w:rsidRPr="00D754E2">
        <w:rPr>
          <w:szCs w:val="22"/>
          <w:lang w:val="mt-MT" w:eastAsia="ko-KR"/>
        </w:rPr>
        <w:t xml:space="preserve">intreħa iktar insulina </w:t>
      </w:r>
      <w:bookmarkEnd w:id="67"/>
      <w:r w:rsidR="00757FD3" w:rsidRPr="00D754E2">
        <w:rPr>
          <w:szCs w:val="22"/>
          <w:lang w:val="mt-MT" w:eastAsia="ko-KR"/>
        </w:rPr>
        <w:t xml:space="preserve">u jonqsu l-livelli ta’ </w:t>
      </w:r>
      <w:r w:rsidR="00757FD3" w:rsidRPr="00D754E2">
        <w:rPr>
          <w:i/>
          <w:szCs w:val="22"/>
          <w:lang w:val="mt-MT" w:eastAsia="ko-KR"/>
        </w:rPr>
        <w:t>glucagon</w:t>
      </w:r>
      <w:r w:rsidR="00757FD3" w:rsidRPr="00D754E2">
        <w:rPr>
          <w:szCs w:val="22"/>
          <w:lang w:val="mt-MT" w:eastAsia="ko-KR"/>
        </w:rPr>
        <w:t xml:space="preserve"> b’mod li hu marbut mal-glucose. F’pazjenti b’dijabete tat-tip 2 bl-ipergliċemija, dawn il-bidliet fil-livelli tal-insulina u glucagon inaqqsu l-emoglobina </w:t>
      </w:r>
      <w:r w:rsidR="00757FD3" w:rsidRPr="00D754E2">
        <w:rPr>
          <w:szCs w:val="22"/>
          <w:lang w:val="mt-MT"/>
        </w:rPr>
        <w:t>A</w:t>
      </w:r>
      <w:r w:rsidR="00757FD3" w:rsidRPr="00D754E2">
        <w:rPr>
          <w:szCs w:val="22"/>
          <w:vertAlign w:val="subscript"/>
          <w:lang w:val="mt-MT"/>
        </w:rPr>
        <w:t>1c</w:t>
      </w:r>
      <w:r w:rsidR="00757FD3" w:rsidRPr="00D754E2">
        <w:rPr>
          <w:szCs w:val="22"/>
          <w:lang w:val="mt-MT"/>
        </w:rPr>
        <w:t xml:space="preserve"> (HbA</w:t>
      </w:r>
      <w:r w:rsidR="00757FD3" w:rsidRPr="00D754E2">
        <w:rPr>
          <w:szCs w:val="22"/>
          <w:vertAlign w:val="subscript"/>
          <w:lang w:val="mt-MT"/>
        </w:rPr>
        <w:t>1c</w:t>
      </w:r>
      <w:r w:rsidR="00757FD3" w:rsidRPr="00D754E2">
        <w:rPr>
          <w:szCs w:val="22"/>
          <w:lang w:val="mt-MT"/>
        </w:rPr>
        <w:t xml:space="preserve">) u jnaqqsu l-livelli ta’ konċentrazzjonijiet ta’ glucose meta sajjem u wara l-ikel. </w:t>
      </w:r>
      <w:bookmarkStart w:id="68" w:name="OLE_LINK75"/>
      <w:bookmarkStart w:id="69" w:name="OLE_LINK76"/>
      <w:r w:rsidR="00757FD3" w:rsidRPr="00D754E2">
        <w:rPr>
          <w:szCs w:val="22"/>
          <w:lang w:val="mt-MT"/>
        </w:rPr>
        <w:t xml:space="preserve">Il-mekkaniżmu ta’ sitagliptin marbut ma’ glucose huwa distint </w:t>
      </w:r>
      <w:bookmarkEnd w:id="68"/>
      <w:bookmarkEnd w:id="69"/>
      <w:r w:rsidR="00757FD3" w:rsidRPr="00D754E2">
        <w:rPr>
          <w:szCs w:val="22"/>
          <w:lang w:val="mt-MT"/>
        </w:rPr>
        <w:t xml:space="preserve">mill-mekkaniżmu ta’ sulphonylureas, li jżidu s-sekrezzjoni tal-insulina </w:t>
      </w:r>
      <w:r w:rsidR="00343186" w:rsidRPr="00D754E2">
        <w:rPr>
          <w:szCs w:val="22"/>
          <w:lang w:val="mt-MT"/>
        </w:rPr>
        <w:t xml:space="preserve">anki </w:t>
      </w:r>
      <w:r w:rsidR="00757FD3" w:rsidRPr="00D754E2">
        <w:rPr>
          <w:szCs w:val="22"/>
          <w:lang w:val="mt-MT"/>
        </w:rPr>
        <w:t xml:space="preserve">meta l-livelli ta’ glucose huma baxxi </w:t>
      </w:r>
      <w:bookmarkStart w:id="70" w:name="OLE_LINK73"/>
      <w:bookmarkStart w:id="71" w:name="OLE_LINK74"/>
      <w:r w:rsidR="00757FD3" w:rsidRPr="00D754E2">
        <w:rPr>
          <w:szCs w:val="22"/>
          <w:lang w:val="mt-MT"/>
        </w:rPr>
        <w:t xml:space="preserve">u </w:t>
      </w:r>
      <w:bookmarkStart w:id="72" w:name="OLE_LINK77"/>
      <w:bookmarkStart w:id="73" w:name="OLE_LINK78"/>
      <w:r w:rsidR="00343186" w:rsidRPr="00D754E2">
        <w:rPr>
          <w:szCs w:val="22"/>
          <w:lang w:val="mt-MT"/>
        </w:rPr>
        <w:t xml:space="preserve">jistgħu jwasslu </w:t>
      </w:r>
      <w:bookmarkEnd w:id="72"/>
      <w:bookmarkEnd w:id="73"/>
      <w:r w:rsidR="00757FD3" w:rsidRPr="00D754E2">
        <w:rPr>
          <w:szCs w:val="22"/>
          <w:lang w:val="mt-MT"/>
        </w:rPr>
        <w:t>għal ipogliċemija f’pazjenti</w:t>
      </w:r>
      <w:bookmarkEnd w:id="70"/>
      <w:bookmarkEnd w:id="71"/>
      <w:r w:rsidR="00757FD3" w:rsidRPr="00D754E2">
        <w:rPr>
          <w:szCs w:val="22"/>
          <w:lang w:val="mt-MT"/>
        </w:rPr>
        <w:t xml:space="preserve"> ta’ dijabete tat-tip 2 u f’</w:t>
      </w:r>
      <w:r w:rsidR="00950AC0" w:rsidRPr="00D754E2">
        <w:rPr>
          <w:szCs w:val="22"/>
          <w:lang w:val="mt-MT"/>
        </w:rPr>
        <w:t>individwi</w:t>
      </w:r>
      <w:r w:rsidR="00757FD3" w:rsidRPr="00D754E2">
        <w:rPr>
          <w:szCs w:val="22"/>
          <w:lang w:val="mt-MT"/>
        </w:rPr>
        <w:t xml:space="preserve"> normali.  </w:t>
      </w:r>
      <w:bookmarkStart w:id="74" w:name="OLE_LINK95"/>
      <w:bookmarkStart w:id="75" w:name="OLE_LINK96"/>
      <w:r w:rsidR="00757FD3" w:rsidRPr="00D754E2">
        <w:rPr>
          <w:szCs w:val="22"/>
          <w:lang w:val="mt-MT" w:eastAsia="ko-KR"/>
        </w:rPr>
        <w:t xml:space="preserve">Sitagliptin huwa inibitur qawwi u selettiv ħafna </w:t>
      </w:r>
      <w:bookmarkEnd w:id="74"/>
      <w:bookmarkEnd w:id="75"/>
      <w:r w:rsidR="00757FD3" w:rsidRPr="00D754E2">
        <w:rPr>
          <w:szCs w:val="22"/>
          <w:lang w:val="mt-MT" w:eastAsia="ko-KR"/>
        </w:rPr>
        <w:t>tal-</w:t>
      </w:r>
      <w:r w:rsidR="000232E8" w:rsidRPr="00D754E2">
        <w:rPr>
          <w:szCs w:val="22"/>
          <w:lang w:val="mt-MT" w:eastAsia="ko-KR"/>
        </w:rPr>
        <w:t xml:space="preserve">enzima </w:t>
      </w:r>
      <w:r w:rsidR="00757FD3" w:rsidRPr="00D754E2">
        <w:rPr>
          <w:szCs w:val="22"/>
          <w:lang w:val="mt-MT" w:eastAsia="ko-KR"/>
        </w:rPr>
        <w:t>DPP</w:t>
      </w:r>
      <w:r w:rsidR="00F1517E">
        <w:rPr>
          <w:szCs w:val="22"/>
          <w:lang w:val="mt-MT" w:eastAsia="ko-KR"/>
        </w:rPr>
        <w:noBreakHyphen/>
      </w:r>
      <w:r w:rsidR="00757FD3" w:rsidRPr="00D754E2">
        <w:rPr>
          <w:szCs w:val="22"/>
          <w:lang w:val="mt-MT" w:eastAsia="ko-KR"/>
        </w:rPr>
        <w:t xml:space="preserve">4 u ma </w:t>
      </w:r>
      <w:r w:rsidR="00950AC0" w:rsidRPr="00D754E2">
        <w:rPr>
          <w:szCs w:val="22"/>
          <w:lang w:val="mt-MT" w:eastAsia="ko-KR"/>
        </w:rPr>
        <w:t>j</w:t>
      </w:r>
      <w:r w:rsidR="00757FD3" w:rsidRPr="00D754E2">
        <w:rPr>
          <w:szCs w:val="22"/>
          <w:lang w:val="mt-MT" w:eastAsia="ko-KR"/>
        </w:rPr>
        <w:t>rażżanx l-</w:t>
      </w:r>
      <w:r w:rsidR="000232E8" w:rsidRPr="00D754E2">
        <w:rPr>
          <w:szCs w:val="22"/>
          <w:lang w:val="mt-MT" w:eastAsia="ko-KR"/>
        </w:rPr>
        <w:t xml:space="preserve">enzimi </w:t>
      </w:r>
      <w:r w:rsidR="00757FD3" w:rsidRPr="00D754E2">
        <w:rPr>
          <w:szCs w:val="22"/>
          <w:lang w:val="mt-MT"/>
        </w:rPr>
        <w:t>DPP</w:t>
      </w:r>
      <w:r w:rsidR="00757FD3" w:rsidRPr="00D754E2">
        <w:rPr>
          <w:szCs w:val="22"/>
          <w:lang w:val="mt-MT"/>
        </w:rPr>
        <w:noBreakHyphen/>
        <w:t>8 u DPP</w:t>
      </w:r>
      <w:r w:rsidR="00757FD3" w:rsidRPr="00D754E2">
        <w:rPr>
          <w:szCs w:val="22"/>
          <w:lang w:val="mt-MT"/>
        </w:rPr>
        <w:noBreakHyphen/>
        <w:t>9 li huma relatati mill</w:t>
      </w:r>
      <w:r w:rsidR="00950AC0" w:rsidRPr="00D754E2">
        <w:rPr>
          <w:szCs w:val="22"/>
          <w:lang w:val="mt-MT"/>
        </w:rPr>
        <w:noBreakHyphen/>
      </w:r>
      <w:r w:rsidR="00757FD3" w:rsidRPr="00D754E2">
        <w:rPr>
          <w:szCs w:val="22"/>
          <w:lang w:val="mt-MT"/>
        </w:rPr>
        <w:t>qrib, f’konċentrazzjonijiet terapewtiċi.</w:t>
      </w:r>
    </w:p>
    <w:p w14:paraId="7C9A37A7" w14:textId="77777777" w:rsidR="00440F1E" w:rsidRPr="00D754E2" w:rsidRDefault="00440F1E" w:rsidP="000164F1">
      <w:pPr>
        <w:spacing w:line="240" w:lineRule="auto"/>
        <w:rPr>
          <w:szCs w:val="22"/>
          <w:lang w:val="mt-MT"/>
        </w:rPr>
      </w:pPr>
    </w:p>
    <w:p w14:paraId="4355F0C9" w14:textId="77777777" w:rsidR="00757FD3" w:rsidRPr="00D754E2" w:rsidRDefault="00440F1E" w:rsidP="000164F1">
      <w:pPr>
        <w:spacing w:line="240" w:lineRule="auto"/>
        <w:rPr>
          <w:szCs w:val="22"/>
          <w:lang w:val="mt-MT"/>
        </w:rPr>
      </w:pPr>
      <w:bookmarkStart w:id="76" w:name="OLE_LINK71"/>
      <w:bookmarkStart w:id="77" w:name="OLE_LINK72"/>
      <w:r w:rsidRPr="00D754E2">
        <w:rPr>
          <w:snapToGrid w:val="0"/>
          <w:lang w:val="mt-MT"/>
        </w:rPr>
        <w:t xml:space="preserve">Fi studju ta’ jumejn f’individwi b’saħħithom, sitagliptin </w:t>
      </w:r>
      <w:bookmarkEnd w:id="76"/>
      <w:bookmarkEnd w:id="77"/>
      <w:r w:rsidRPr="00D754E2">
        <w:rPr>
          <w:snapToGrid w:val="0"/>
          <w:lang w:val="mt-MT"/>
        </w:rPr>
        <w:t>waħdu żied il-konċentrazzjonijiet attivi ta’ GLP</w:t>
      </w:r>
      <w:r w:rsidR="00F1517E">
        <w:rPr>
          <w:snapToGrid w:val="0"/>
          <w:lang w:val="mt-MT"/>
        </w:rPr>
        <w:noBreakHyphen/>
      </w:r>
      <w:r w:rsidRPr="00D754E2">
        <w:rPr>
          <w:snapToGrid w:val="0"/>
          <w:lang w:val="mt-MT"/>
        </w:rPr>
        <w:t>1, filwaqt li metformin waħdu żied il-konċentrazzjonijiet attivi u totali ta’ GLP</w:t>
      </w:r>
      <w:r w:rsidR="00F1517E">
        <w:rPr>
          <w:snapToGrid w:val="0"/>
          <w:lang w:val="mt-MT"/>
        </w:rPr>
        <w:noBreakHyphen/>
      </w:r>
      <w:r w:rsidRPr="00D754E2">
        <w:rPr>
          <w:snapToGrid w:val="0"/>
          <w:lang w:val="mt-MT"/>
        </w:rPr>
        <w:t>1 f’livelli simili. L</w:t>
      </w:r>
      <w:r w:rsidR="00950AC0" w:rsidRPr="00D754E2">
        <w:rPr>
          <w:snapToGrid w:val="0"/>
          <w:lang w:val="mt-MT"/>
        </w:rPr>
        <w:noBreakHyphen/>
      </w:r>
      <w:r w:rsidRPr="00D754E2">
        <w:rPr>
          <w:snapToGrid w:val="0"/>
          <w:lang w:val="mt-MT"/>
        </w:rPr>
        <w:t>għoti fl-istess ħin ta’ sitagliptin u metformin kellu effett addittiv fuq il-konċentrazzjonijiet attivi ta’ GLP</w:t>
      </w:r>
      <w:r w:rsidR="00F1517E">
        <w:rPr>
          <w:snapToGrid w:val="0"/>
          <w:lang w:val="mt-MT"/>
        </w:rPr>
        <w:noBreakHyphen/>
      </w:r>
      <w:r w:rsidRPr="00D754E2">
        <w:rPr>
          <w:snapToGrid w:val="0"/>
          <w:lang w:val="mt-MT"/>
        </w:rPr>
        <w:t>1. Sitagliptin, iżda mhux metformin, żied il-konċentrazzjonijiet attivi ta’ GIP.</w:t>
      </w:r>
      <w:r w:rsidR="00757FD3" w:rsidRPr="00D754E2">
        <w:rPr>
          <w:szCs w:val="22"/>
          <w:lang w:val="mt-MT"/>
        </w:rPr>
        <w:t xml:space="preserve"> </w:t>
      </w:r>
    </w:p>
    <w:p w14:paraId="5303373E" w14:textId="77777777" w:rsidR="00757FD3" w:rsidRPr="00D754E2" w:rsidRDefault="00757FD3" w:rsidP="000164F1">
      <w:pPr>
        <w:numPr>
          <w:ilvl w:val="12"/>
          <w:numId w:val="0"/>
        </w:numPr>
        <w:spacing w:line="240" w:lineRule="auto"/>
        <w:rPr>
          <w:iCs/>
          <w:noProof/>
          <w:lang w:val="mt-MT"/>
        </w:rPr>
      </w:pPr>
    </w:p>
    <w:p w14:paraId="3D6B38C3" w14:textId="77777777" w:rsidR="00A162C7" w:rsidRPr="00D754E2" w:rsidRDefault="00A162C7" w:rsidP="000164F1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u w:val="single"/>
          <w:lang w:val="mt-MT"/>
        </w:rPr>
      </w:pPr>
      <w:r w:rsidRPr="00D754E2">
        <w:rPr>
          <w:szCs w:val="22"/>
          <w:u w:val="single"/>
          <w:lang w:val="mt-MT"/>
        </w:rPr>
        <w:t>Effikaċja klinika u sigurtà</w:t>
      </w:r>
    </w:p>
    <w:p w14:paraId="556D789D" w14:textId="4B35BED4" w:rsidR="00757FD3" w:rsidRPr="00D754E2" w:rsidRDefault="00925BB8" w:rsidP="000164F1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 w:val="20"/>
          <w:lang w:val="mt-MT"/>
        </w:rPr>
      </w:pPr>
      <w:bookmarkStart w:id="78" w:name="OLE_LINK52"/>
      <w:bookmarkStart w:id="79" w:name="OLE_LINK60"/>
      <w:r w:rsidRPr="00D754E2">
        <w:rPr>
          <w:szCs w:val="22"/>
          <w:lang w:val="mt-MT"/>
        </w:rPr>
        <w:t xml:space="preserve">B’mod ġenerali, sitagliptin tejjeb il-kontroll gliċemiku meta użat bħala monoterapija jew f’kura ta’ kombinazzjoni </w:t>
      </w:r>
      <w:r w:rsidR="00032907" w:rsidRPr="00A7137F">
        <w:rPr>
          <w:szCs w:val="22"/>
          <w:lang w:val="mt-MT"/>
        </w:rPr>
        <w:t>f’pazjenti adulti b’dijabete tat-tip 2</w:t>
      </w:r>
      <w:r w:rsidR="00032907" w:rsidRPr="00D754E2">
        <w:rPr>
          <w:szCs w:val="22"/>
          <w:lang w:val="mt-MT"/>
        </w:rPr>
        <w:t xml:space="preserve"> </w:t>
      </w:r>
      <w:r w:rsidRPr="00D754E2">
        <w:rPr>
          <w:szCs w:val="22"/>
          <w:lang w:val="mt-MT"/>
        </w:rPr>
        <w:t>(ara t-Tabella</w:t>
      </w:r>
      <w:r w:rsidR="00032907" w:rsidRPr="00A7137F">
        <w:rPr>
          <w:szCs w:val="22"/>
          <w:lang w:val="mt-MT"/>
        </w:rPr>
        <w:t> </w:t>
      </w:r>
      <w:r w:rsidRPr="00D754E2">
        <w:rPr>
          <w:szCs w:val="22"/>
          <w:lang w:val="mt-MT"/>
        </w:rPr>
        <w:t>2)</w:t>
      </w:r>
      <w:bookmarkEnd w:id="78"/>
      <w:bookmarkEnd w:id="79"/>
      <w:r w:rsidRPr="00D754E2">
        <w:rPr>
          <w:szCs w:val="22"/>
          <w:lang w:val="mt-MT"/>
        </w:rPr>
        <w:t>.</w:t>
      </w:r>
    </w:p>
    <w:p w14:paraId="63B90ED4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4D7AB527" w14:textId="77777777" w:rsidR="00757FD3" w:rsidRPr="00D754E2" w:rsidRDefault="00757FD3" w:rsidP="000164F1">
      <w:pPr>
        <w:spacing w:line="240" w:lineRule="auto"/>
        <w:rPr>
          <w:noProof/>
          <w:szCs w:val="22"/>
          <w:lang w:val="mt-MT" w:eastAsia="ko-KR"/>
        </w:rPr>
      </w:pPr>
      <w:r w:rsidRPr="00D754E2">
        <w:rPr>
          <w:szCs w:val="22"/>
          <w:lang w:val="mt-MT"/>
        </w:rPr>
        <w:t xml:space="preserve">Saru żewġ studji biex jevalwaw l-effikaċja u s-sigurtà ta’ terapija </w:t>
      </w:r>
      <w:r w:rsidR="00FE4AEC" w:rsidRPr="001F3ED5">
        <w:rPr>
          <w:szCs w:val="22"/>
          <w:lang w:val="mt-MT"/>
        </w:rPr>
        <w:t>b’</w:t>
      </w:r>
      <w:r w:rsidR="00FE4AEC" w:rsidRPr="00E40CCF">
        <w:rPr>
          <w:szCs w:val="22"/>
          <w:lang w:val="mt-MT"/>
        </w:rPr>
        <w:t>sitagliptin</w:t>
      </w:r>
      <w:r w:rsidR="00FE4AEC" w:rsidRPr="001F3ED5">
        <w:rPr>
          <w:szCs w:val="22"/>
          <w:lang w:val="mt-MT"/>
        </w:rPr>
        <w:t xml:space="preserve"> wa</w:t>
      </w:r>
      <w:r w:rsidR="00FE4AEC" w:rsidRPr="001F3ED5">
        <w:rPr>
          <w:szCs w:val="22"/>
          <w:lang w:val="mt-MT" w:eastAsia="ko-KR"/>
        </w:rPr>
        <w:t>ħd</w:t>
      </w:r>
      <w:r w:rsidR="00FE4AEC">
        <w:rPr>
          <w:szCs w:val="22"/>
          <w:lang w:val="mt-MT" w:eastAsia="ko-KR"/>
        </w:rPr>
        <w:t>u</w:t>
      </w:r>
      <w:r w:rsidRPr="00D754E2">
        <w:rPr>
          <w:szCs w:val="22"/>
          <w:lang w:val="mt-MT" w:eastAsia="ko-KR"/>
        </w:rPr>
        <w:t>. Il-kura b’sitagliptin 100</w:t>
      </w:r>
      <w:r w:rsidR="00FE4AEC">
        <w:rPr>
          <w:szCs w:val="22"/>
          <w:lang w:val="mt-MT" w:eastAsia="ko-KR"/>
        </w:rPr>
        <w:t> </w:t>
      </w:r>
      <w:r w:rsidRPr="00D754E2">
        <w:rPr>
          <w:szCs w:val="22"/>
          <w:lang w:val="mt-MT" w:eastAsia="ko-KR"/>
        </w:rPr>
        <w:t xml:space="preserve">mg darba kuljum bħala monoterapija </w:t>
      </w:r>
      <w:r w:rsidR="00A70C47" w:rsidRPr="00D754E2">
        <w:rPr>
          <w:szCs w:val="22"/>
          <w:lang w:val="mt-MT" w:eastAsia="ko-KR"/>
        </w:rPr>
        <w:t xml:space="preserve">wasslet </w:t>
      </w:r>
      <w:r w:rsidRPr="00D754E2">
        <w:rPr>
          <w:szCs w:val="22"/>
          <w:lang w:val="mt-MT" w:eastAsia="ko-KR"/>
        </w:rPr>
        <w:t>għal titjib sinifikanti</w:t>
      </w:r>
      <w:r w:rsidRPr="00D754E2">
        <w:rPr>
          <w:szCs w:val="22"/>
          <w:lang w:val="mt-MT"/>
        </w:rPr>
        <w:t xml:space="preserve"> fil-HbA</w:t>
      </w:r>
      <w:r w:rsidRPr="00D754E2">
        <w:rPr>
          <w:szCs w:val="22"/>
          <w:vertAlign w:val="subscript"/>
          <w:lang w:val="mt-MT"/>
        </w:rPr>
        <w:t>1c</w:t>
      </w:r>
      <w:r w:rsidRPr="00D754E2">
        <w:rPr>
          <w:szCs w:val="22"/>
          <w:lang w:val="mt-MT"/>
        </w:rPr>
        <w:t>, fil-livell ta’ glucose fil-plażma meta sajjem (FPG</w:t>
      </w:r>
      <w:r w:rsidR="00950AC0" w:rsidRPr="00D754E2">
        <w:rPr>
          <w:szCs w:val="22"/>
          <w:lang w:val="mt-MT"/>
        </w:rPr>
        <w:t xml:space="preserve"> – fasting blood glucose</w:t>
      </w:r>
      <w:r w:rsidRPr="00D754E2">
        <w:rPr>
          <w:szCs w:val="22"/>
          <w:lang w:val="mt-MT"/>
        </w:rPr>
        <w:t>), u fil-livell ta’ glucose sag</w:t>
      </w:r>
      <w:r w:rsidRPr="00D754E2">
        <w:rPr>
          <w:szCs w:val="22"/>
          <w:lang w:val="mt-MT" w:eastAsia="ko-KR"/>
        </w:rPr>
        <w:t>ħtjen wara l-ikel (PPG ta’ sagħtejn), meta mqabbel mal-plaċebo</w:t>
      </w:r>
      <w:r w:rsidRPr="00D754E2">
        <w:rPr>
          <w:szCs w:val="22"/>
          <w:lang w:val="mt-MT"/>
        </w:rPr>
        <w:t xml:space="preserve"> f’żewġ studji, wieħed ta’ 18</w:t>
      </w:r>
      <w:r w:rsidR="00FE4AEC">
        <w:rPr>
          <w:szCs w:val="22"/>
          <w:lang w:val="mt-MT"/>
        </w:rPr>
        <w:noBreakHyphen/>
      </w:r>
      <w:r w:rsidRPr="00D754E2">
        <w:rPr>
          <w:szCs w:val="22"/>
          <w:lang w:val="mt-MT"/>
        </w:rPr>
        <w:t xml:space="preserve">il ġimgħa u l-ieħor ta’ 24 ġimgħa. </w:t>
      </w:r>
      <w:r w:rsidRPr="00D754E2">
        <w:rPr>
          <w:noProof/>
          <w:szCs w:val="22"/>
          <w:lang w:val="mt-MT"/>
        </w:rPr>
        <w:t>It-titjib f’</w:t>
      </w:r>
      <w:r w:rsidRPr="00D754E2">
        <w:rPr>
          <w:szCs w:val="22"/>
          <w:lang w:val="mt-MT" w:eastAsia="ko-KR"/>
        </w:rPr>
        <w:t>markaturi sostitutivi tal-funzjoni taċ-ċel</w:t>
      </w:r>
      <w:r w:rsidR="00950AC0" w:rsidRPr="00D754E2">
        <w:rPr>
          <w:szCs w:val="22"/>
          <w:lang w:val="mt-MT" w:eastAsia="ko-KR"/>
        </w:rPr>
        <w:t>l</w:t>
      </w:r>
      <w:r w:rsidRPr="00D754E2">
        <w:rPr>
          <w:szCs w:val="22"/>
          <w:lang w:val="mt-MT" w:eastAsia="ko-KR"/>
        </w:rPr>
        <w:t xml:space="preserve">uli beta, inkluż </w:t>
      </w:r>
      <w:r w:rsidRPr="00D754E2">
        <w:rPr>
          <w:noProof/>
          <w:szCs w:val="22"/>
          <w:lang w:val="mt-MT"/>
        </w:rPr>
        <w:t>HOMA</w:t>
      </w:r>
      <w:r w:rsidRPr="00D754E2">
        <w:rPr>
          <w:noProof/>
          <w:szCs w:val="22"/>
          <w:lang w:val="mt-MT"/>
        </w:rPr>
        <w:noBreakHyphen/>
        <w:t>β (Mudell Omeostatiku ta’ Assessjar</w:t>
      </w:r>
      <w:r w:rsidRPr="00D754E2">
        <w:rPr>
          <w:noProof/>
          <w:szCs w:val="22"/>
          <w:lang w:val="mt-MT"/>
        </w:rPr>
        <w:noBreakHyphen/>
        <w:t>β</w:t>
      </w:r>
      <w:r w:rsidR="00950AC0" w:rsidRPr="00D754E2">
        <w:rPr>
          <w:noProof/>
          <w:szCs w:val="22"/>
          <w:lang w:val="mt-MT"/>
        </w:rPr>
        <w:t xml:space="preserve">  (Homeostasis Model Assessment)</w:t>
      </w:r>
      <w:r w:rsidRPr="00D754E2">
        <w:rPr>
          <w:noProof/>
          <w:szCs w:val="22"/>
          <w:lang w:val="mt-MT"/>
        </w:rPr>
        <w:t>), il-proporzjon bejn proinsulina u insulina, u l-kejl tar-rispons taċ</w:t>
      </w:r>
      <w:r w:rsidR="00E43721" w:rsidRPr="00D754E2">
        <w:rPr>
          <w:noProof/>
          <w:szCs w:val="22"/>
          <w:lang w:val="mt-MT"/>
        </w:rPr>
        <w:noBreakHyphen/>
      </w:r>
      <w:r w:rsidRPr="00D754E2">
        <w:rPr>
          <w:noProof/>
          <w:szCs w:val="22"/>
          <w:lang w:val="mt-MT"/>
        </w:rPr>
        <w:t>ċelluli beta minn kampjuni meħuda frekwentament fit-test tat-tolleranza għall-ikel ġew osservati. L</w:t>
      </w:r>
      <w:r w:rsidR="00950AC0" w:rsidRPr="00D754E2">
        <w:rPr>
          <w:noProof/>
          <w:szCs w:val="22"/>
          <w:lang w:val="mt-MT"/>
        </w:rPr>
        <w:noBreakHyphen/>
      </w:r>
      <w:r w:rsidRPr="00D754E2">
        <w:rPr>
          <w:noProof/>
          <w:szCs w:val="22"/>
          <w:lang w:val="mt-MT"/>
        </w:rPr>
        <w:t>inċidenza li ġiet osservata ta’ ipogliċemija f’pazjenti li ġew ikkurati b’</w:t>
      </w:r>
      <w:r w:rsidR="00FE4AEC" w:rsidRPr="00E40CCF">
        <w:rPr>
          <w:szCs w:val="22"/>
          <w:lang w:val="mt-MT"/>
        </w:rPr>
        <w:t>sitagliptin</w:t>
      </w:r>
      <w:r w:rsidRPr="00D754E2">
        <w:rPr>
          <w:noProof/>
          <w:szCs w:val="22"/>
          <w:lang w:val="mt-MT"/>
        </w:rPr>
        <w:t xml:space="preserve"> kienet b</w:t>
      </w:r>
      <w:r w:rsidRPr="00D754E2">
        <w:rPr>
          <w:noProof/>
          <w:szCs w:val="22"/>
          <w:lang w:val="mt-MT" w:eastAsia="ko-KR"/>
        </w:rPr>
        <w:t xml:space="preserve">ħal tal-plaċebo. Il-piż tal-ġisem ma żdiedx mil-linja bażi bit-terapija b’sitagliptin, la fi studju wieħed u l-anqas fl-ieħor </w:t>
      </w:r>
      <w:r w:rsidR="00891581" w:rsidRPr="00D754E2">
        <w:rPr>
          <w:noProof/>
          <w:szCs w:val="22"/>
          <w:lang w:val="mt-MT" w:eastAsia="ko-KR"/>
        </w:rPr>
        <w:t>i</w:t>
      </w:r>
      <w:r w:rsidRPr="00D754E2">
        <w:rPr>
          <w:noProof/>
          <w:szCs w:val="22"/>
          <w:lang w:val="mt-MT" w:eastAsia="ko-KR"/>
        </w:rPr>
        <w:t xml:space="preserve">mqabbel ma’ tnaqqis żgħir f’pazjenti </w:t>
      </w:r>
      <w:r w:rsidR="00950AC0" w:rsidRPr="00D754E2">
        <w:rPr>
          <w:noProof/>
          <w:szCs w:val="22"/>
          <w:lang w:val="mt-MT" w:eastAsia="ko-KR"/>
        </w:rPr>
        <w:t xml:space="preserve">li ngħataw </w:t>
      </w:r>
      <w:r w:rsidRPr="00D754E2">
        <w:rPr>
          <w:noProof/>
          <w:szCs w:val="22"/>
          <w:lang w:val="mt-MT" w:eastAsia="ko-KR"/>
        </w:rPr>
        <w:t xml:space="preserve">il-plaċebo. </w:t>
      </w:r>
    </w:p>
    <w:p w14:paraId="778486B6" w14:textId="77777777" w:rsidR="00757FD3" w:rsidRPr="00D754E2" w:rsidRDefault="00757FD3" w:rsidP="000164F1">
      <w:pPr>
        <w:spacing w:line="240" w:lineRule="auto"/>
        <w:rPr>
          <w:noProof/>
          <w:szCs w:val="22"/>
          <w:lang w:val="mt-MT" w:eastAsia="ko-KR"/>
        </w:rPr>
      </w:pPr>
    </w:p>
    <w:p w14:paraId="3230E363" w14:textId="77777777" w:rsidR="00757FD3" w:rsidRPr="00D754E2" w:rsidRDefault="00757FD3" w:rsidP="000164F1">
      <w:pPr>
        <w:spacing w:line="240" w:lineRule="auto"/>
        <w:rPr>
          <w:szCs w:val="22"/>
          <w:lang w:val="mt-MT" w:eastAsia="ko-KR"/>
        </w:rPr>
      </w:pPr>
      <w:r w:rsidRPr="00D754E2">
        <w:rPr>
          <w:szCs w:val="22"/>
          <w:lang w:val="mt-MT" w:eastAsia="ko-KR"/>
        </w:rPr>
        <w:t>Sitagliptin 100</w:t>
      </w:r>
      <w:r w:rsidR="00A162C7" w:rsidRPr="00D754E2">
        <w:rPr>
          <w:szCs w:val="22"/>
          <w:lang w:val="mt-MT" w:eastAsia="ko-KR"/>
        </w:rPr>
        <w:t> </w:t>
      </w:r>
      <w:r w:rsidRPr="00D754E2">
        <w:rPr>
          <w:szCs w:val="22"/>
          <w:lang w:val="mt-MT" w:eastAsia="ko-KR"/>
        </w:rPr>
        <w:t xml:space="preserve">mg darba kuljum wassal għal titjib sinifikanti fil-parametri gliċemiċi meta mqabbel ma’ plaċebo f’żewġ studji ta’ 24 ġimgħa ta’ sitagliptin bħala terapija miżjuda, wieħed flimkien ma’ metformin u l-ieħor flimkien ma’ pioglitazone. Il-bidla mil-linja bażi tal-piż tal-ġisem kienet simili għal pazjenti kkurati b’sitagliptin meta mqabbel mal-plaċebo. F’dawn l-istudji kien hemm inċidenza simili għall-ipogliċemija rrappurtata għal pazjenti kkurati bi sitagliptin jew plaċebo.  </w:t>
      </w:r>
    </w:p>
    <w:p w14:paraId="18901CC4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6BAC4FD6" w14:textId="77777777" w:rsidR="00440F1E" w:rsidRPr="00D754E2" w:rsidRDefault="00757FD3" w:rsidP="000164F1">
      <w:pPr>
        <w:spacing w:line="240" w:lineRule="auto"/>
        <w:rPr>
          <w:szCs w:val="22"/>
          <w:lang w:val="mt-MT"/>
        </w:rPr>
      </w:pPr>
      <w:r w:rsidRPr="00D754E2">
        <w:rPr>
          <w:szCs w:val="22"/>
          <w:lang w:val="mt-MT"/>
        </w:rPr>
        <w:t>Ġie mfassal studju ta’ 24</w:t>
      </w:r>
      <w:r w:rsidR="00805962" w:rsidRPr="00D754E2">
        <w:rPr>
          <w:szCs w:val="22"/>
          <w:lang w:val="mt-MT"/>
        </w:rPr>
        <w:t> </w:t>
      </w:r>
      <w:r w:rsidRPr="00D754E2">
        <w:rPr>
          <w:szCs w:val="22"/>
          <w:lang w:val="mt-MT"/>
        </w:rPr>
        <w:t>ġimgħa b’kontroll bi plaċebo biex jevalwa l-effikaċja u s-sigurtà ta’ sitagliptin (100</w:t>
      </w:r>
      <w:r w:rsidR="003255D2">
        <w:rPr>
          <w:szCs w:val="22"/>
          <w:lang w:val="mt-MT"/>
        </w:rPr>
        <w:t> </w:t>
      </w:r>
      <w:r w:rsidRPr="00D754E2">
        <w:rPr>
          <w:szCs w:val="22"/>
          <w:lang w:val="mt-MT"/>
        </w:rPr>
        <w:t>mg darba kuljum) meta miżjud ma’ glimepiride waħdu jew glimepiride flimkien ma’ metformin. Iż</w:t>
      </w:r>
      <w:r w:rsidR="00950AC0" w:rsidRPr="00D754E2">
        <w:rPr>
          <w:szCs w:val="22"/>
          <w:lang w:val="mt-MT"/>
        </w:rPr>
        <w:noBreakHyphen/>
      </w:r>
      <w:r w:rsidRPr="00D754E2">
        <w:rPr>
          <w:szCs w:val="22"/>
          <w:lang w:val="mt-MT"/>
        </w:rPr>
        <w:t xml:space="preserve">żieda ta’ sitagliptin ma’ glimepiride waħdu jew glimepiride ma’ metformin wassal għal </w:t>
      </w:r>
      <w:r w:rsidRPr="00D754E2">
        <w:rPr>
          <w:szCs w:val="22"/>
          <w:lang w:val="mt-MT"/>
        </w:rPr>
        <w:lastRenderedPageBreak/>
        <w:t>titjib sinifikanti fil-parametri glikemiċi</w:t>
      </w:r>
      <w:r w:rsidRPr="00D754E2">
        <w:rPr>
          <w:iCs/>
          <w:noProof/>
          <w:szCs w:val="22"/>
          <w:lang w:val="mt-MT"/>
        </w:rPr>
        <w:t xml:space="preserve">. Pazjenti kkurati bi sitagliptin </w:t>
      </w:r>
      <w:r w:rsidRPr="00D754E2">
        <w:rPr>
          <w:szCs w:val="22"/>
          <w:lang w:val="mt-MT"/>
        </w:rPr>
        <w:t>kellhom żieda żgħira fil-piż tal-ġisem meta mqabbla ma’ dawk li ħadu l-plaċebo.</w:t>
      </w:r>
    </w:p>
    <w:p w14:paraId="4C7FAD44" w14:textId="77777777" w:rsidR="00440F1E" w:rsidRPr="00D754E2" w:rsidRDefault="00440F1E" w:rsidP="000164F1">
      <w:pPr>
        <w:spacing w:line="240" w:lineRule="auto"/>
        <w:rPr>
          <w:szCs w:val="22"/>
          <w:lang w:val="mt-MT"/>
        </w:rPr>
      </w:pPr>
    </w:p>
    <w:p w14:paraId="5926F287" w14:textId="77777777" w:rsidR="00041EEC" w:rsidRPr="000F69FE" w:rsidRDefault="00041EEC" w:rsidP="000164F1">
      <w:pPr>
        <w:rPr>
          <w:iCs/>
          <w:szCs w:val="22"/>
          <w:lang w:val="mt-MT"/>
        </w:rPr>
      </w:pPr>
      <w:r w:rsidRPr="00E71CCD">
        <w:rPr>
          <w:iCs/>
          <w:szCs w:val="22"/>
          <w:lang w:val="mt-MT"/>
        </w:rPr>
        <w:t xml:space="preserve">Ġie mfassal studju ta’ </w:t>
      </w:r>
      <w:r>
        <w:rPr>
          <w:iCs/>
          <w:szCs w:val="22"/>
          <w:lang w:val="mt-MT"/>
        </w:rPr>
        <w:t xml:space="preserve">26 ġimgħa </w:t>
      </w:r>
      <w:r w:rsidRPr="00F957AC">
        <w:rPr>
          <w:iCs/>
          <w:szCs w:val="22"/>
          <w:lang w:val="mt-MT"/>
        </w:rPr>
        <w:t xml:space="preserve">kkontrollat bil-plaċebo </w:t>
      </w:r>
      <w:r w:rsidRPr="00E71CCD">
        <w:rPr>
          <w:iCs/>
          <w:szCs w:val="22"/>
          <w:lang w:val="mt-MT"/>
        </w:rPr>
        <w:t>sabiex j</w:t>
      </w:r>
      <w:r w:rsidRPr="00F957AC">
        <w:rPr>
          <w:iCs/>
          <w:szCs w:val="22"/>
          <w:lang w:val="mt-MT"/>
        </w:rPr>
        <w:t xml:space="preserve">iġu </w:t>
      </w:r>
      <w:r w:rsidRPr="00E71CCD">
        <w:rPr>
          <w:iCs/>
          <w:szCs w:val="22"/>
          <w:lang w:val="mt-MT"/>
        </w:rPr>
        <w:t>evalwa</w:t>
      </w:r>
      <w:r w:rsidRPr="00F957AC">
        <w:rPr>
          <w:iCs/>
          <w:szCs w:val="22"/>
          <w:lang w:val="mt-MT"/>
        </w:rPr>
        <w:t>ti</w:t>
      </w:r>
      <w:r w:rsidRPr="00E71CCD">
        <w:rPr>
          <w:iCs/>
          <w:szCs w:val="22"/>
          <w:lang w:val="mt-MT"/>
        </w:rPr>
        <w:t xml:space="preserve"> l-effikaċja u s-sigurtà ta’ sitagliptin (100 mg darba kuljum) miżjud mal-kombinazzjoni ta’ </w:t>
      </w:r>
      <w:r>
        <w:rPr>
          <w:iCs/>
          <w:szCs w:val="22"/>
          <w:lang w:val="mt-MT"/>
        </w:rPr>
        <w:t xml:space="preserve">pioglitazone u metformin. </w:t>
      </w:r>
      <w:r w:rsidRPr="001B40FF">
        <w:rPr>
          <w:iCs/>
          <w:szCs w:val="22"/>
          <w:lang w:val="mt-MT"/>
        </w:rPr>
        <w:t>Iż-żieda</w:t>
      </w:r>
      <w:r w:rsidRPr="00E71CCD">
        <w:rPr>
          <w:iCs/>
          <w:szCs w:val="22"/>
          <w:lang w:val="mt-MT"/>
        </w:rPr>
        <w:t xml:space="preserve"> ta’</w:t>
      </w:r>
      <w:r w:rsidRPr="006613B3">
        <w:rPr>
          <w:iCs/>
          <w:szCs w:val="22"/>
          <w:lang w:val="mt-MT"/>
        </w:rPr>
        <w:t xml:space="preserve"> </w:t>
      </w:r>
      <w:r>
        <w:rPr>
          <w:iCs/>
          <w:szCs w:val="22"/>
          <w:lang w:val="mt-MT"/>
        </w:rPr>
        <w:t>sitagliptin ma’ pio</w:t>
      </w:r>
      <w:r w:rsidRPr="00E71CCD">
        <w:rPr>
          <w:iCs/>
          <w:szCs w:val="22"/>
          <w:lang w:val="mt-MT"/>
        </w:rPr>
        <w:t>glitazone u metformin ġabet titjib sinifikanti fil-parametri gli</w:t>
      </w:r>
      <w:r>
        <w:rPr>
          <w:iCs/>
          <w:szCs w:val="22"/>
          <w:lang w:val="mt-MT"/>
        </w:rPr>
        <w:t xml:space="preserve">kemiċi. </w:t>
      </w:r>
      <w:r w:rsidRPr="00E71CCD">
        <w:rPr>
          <w:iCs/>
          <w:szCs w:val="22"/>
          <w:lang w:val="mt-MT"/>
        </w:rPr>
        <w:t xml:space="preserve">Il-bidla mil-linja bażi fil-piż tal-ġisem kienet </w:t>
      </w:r>
      <w:r w:rsidRPr="00B74503">
        <w:rPr>
          <w:iCs/>
          <w:szCs w:val="22"/>
          <w:lang w:val="mt-MT"/>
        </w:rPr>
        <w:t>simili</w:t>
      </w:r>
      <w:r>
        <w:rPr>
          <w:iCs/>
          <w:szCs w:val="22"/>
          <w:lang w:val="mt-MT"/>
        </w:rPr>
        <w:t xml:space="preserve"> għall-</w:t>
      </w:r>
      <w:r w:rsidRPr="00E71CCD">
        <w:rPr>
          <w:iCs/>
          <w:szCs w:val="22"/>
          <w:lang w:val="mt-MT"/>
        </w:rPr>
        <w:t>pazjent</w:t>
      </w:r>
      <w:r>
        <w:rPr>
          <w:iCs/>
          <w:szCs w:val="22"/>
          <w:lang w:val="mt-MT"/>
        </w:rPr>
        <w:t xml:space="preserve">i kkurati b’sitagliptin meta mqabbla </w:t>
      </w:r>
      <w:r w:rsidRPr="00E71CCD">
        <w:rPr>
          <w:iCs/>
          <w:szCs w:val="22"/>
          <w:lang w:val="mt-MT"/>
        </w:rPr>
        <w:t>mal-plaċebo</w:t>
      </w:r>
      <w:r>
        <w:rPr>
          <w:iCs/>
          <w:szCs w:val="22"/>
          <w:lang w:val="mt-MT"/>
        </w:rPr>
        <w:t>.</w:t>
      </w:r>
      <w:r w:rsidRPr="006613B3" w:rsidDel="00276E03">
        <w:rPr>
          <w:iCs/>
          <w:szCs w:val="22"/>
          <w:lang w:val="mt-MT"/>
        </w:rPr>
        <w:t xml:space="preserve"> </w:t>
      </w:r>
      <w:r>
        <w:rPr>
          <w:iCs/>
          <w:szCs w:val="22"/>
          <w:lang w:val="mt-MT"/>
        </w:rPr>
        <w:t xml:space="preserve">L-inċidenza ta’ ipogliċemija kienet ukoll </w:t>
      </w:r>
      <w:r w:rsidRPr="00F957AC">
        <w:rPr>
          <w:iCs/>
          <w:szCs w:val="22"/>
          <w:lang w:val="mt-MT"/>
        </w:rPr>
        <w:t>simili</w:t>
      </w:r>
      <w:r>
        <w:rPr>
          <w:iCs/>
          <w:szCs w:val="22"/>
          <w:lang w:val="mt-MT"/>
        </w:rPr>
        <w:t xml:space="preserve"> f’pazjenti kkurati b’</w:t>
      </w:r>
      <w:r>
        <w:rPr>
          <w:szCs w:val="22"/>
          <w:lang w:val="mt-MT"/>
        </w:rPr>
        <w:t>sitagliptin jew bi plaċ</w:t>
      </w:r>
      <w:r w:rsidRPr="000F69FE">
        <w:rPr>
          <w:szCs w:val="22"/>
          <w:lang w:val="mt-MT"/>
        </w:rPr>
        <w:t>ebo.</w:t>
      </w:r>
    </w:p>
    <w:p w14:paraId="4633034D" w14:textId="77777777" w:rsidR="00506119" w:rsidRPr="00D754E2" w:rsidRDefault="00506119" w:rsidP="000164F1">
      <w:pPr>
        <w:spacing w:line="240" w:lineRule="auto"/>
        <w:rPr>
          <w:szCs w:val="22"/>
          <w:lang w:val="mt-MT"/>
        </w:rPr>
      </w:pPr>
    </w:p>
    <w:p w14:paraId="2E128E25" w14:textId="77777777" w:rsidR="00506119" w:rsidRPr="00D754E2" w:rsidRDefault="00925BB8" w:rsidP="000164F1">
      <w:pPr>
        <w:spacing w:line="240" w:lineRule="auto"/>
        <w:rPr>
          <w:szCs w:val="22"/>
          <w:lang w:val="mt-MT"/>
        </w:rPr>
      </w:pPr>
      <w:r w:rsidRPr="00D754E2">
        <w:rPr>
          <w:iCs/>
          <w:noProof/>
          <w:szCs w:val="22"/>
          <w:lang w:val="mt-MT"/>
        </w:rPr>
        <w:t>Ġie mfassal studju kkontrollat bi plaċebo ta’ 24 ġimgħa s</w:t>
      </w:r>
      <w:r w:rsidRPr="00D754E2">
        <w:rPr>
          <w:iCs/>
          <w:szCs w:val="22"/>
          <w:lang w:val="mt-MT"/>
        </w:rPr>
        <w:t>abiex jevalwa l-effikaċja u s-sigurtà ta’ sitagliptin (100 mg darba kuljum) miżjud</w:t>
      </w:r>
      <w:r w:rsidRPr="00D754E2">
        <w:rPr>
          <w:iCs/>
          <w:noProof/>
          <w:szCs w:val="22"/>
          <w:lang w:val="mt-MT"/>
        </w:rPr>
        <w:t xml:space="preserve"> ma’ insulina (f’doża stabbli għal mill-inqas 10 ġimgħat) bi jew mingħajr metformin (għallinqas 1</w:t>
      </w:r>
      <w:r w:rsidR="007A53EB" w:rsidRPr="00D754E2">
        <w:rPr>
          <w:iCs/>
          <w:noProof/>
          <w:szCs w:val="22"/>
          <w:lang w:val="mt-MT"/>
        </w:rPr>
        <w:t>,</w:t>
      </w:r>
      <w:r w:rsidRPr="00D754E2">
        <w:rPr>
          <w:iCs/>
          <w:noProof/>
          <w:szCs w:val="22"/>
          <w:lang w:val="mt-MT"/>
        </w:rPr>
        <w:t xml:space="preserve">500 mg). F’pazjenti li kienu qegħdin jieħdu insulina mħallta minn qabel, id-doża medja ta’ kuljum kienet 70.9 U/kuljum. F’pazjenti li kienu qegħdin jieħdu insulina mhux imħallta minn qabel (intermedja/taġixxi fit-tul), id-doża medja ta’ kuljum kienet 44.3 U/kuljum. </w:t>
      </w:r>
      <w:r w:rsidR="00581D77" w:rsidRPr="00D754E2">
        <w:rPr>
          <w:iCs/>
          <w:noProof/>
          <w:lang w:val="mt-MT"/>
        </w:rPr>
        <w:t xml:space="preserve">Iż-żieda tal-insulina ma’ sitagliptin ipprovdiet titjib sinjifikanti fil-parametri gliċemiċi. </w:t>
      </w:r>
      <w:r w:rsidRPr="00D754E2">
        <w:rPr>
          <w:iCs/>
          <w:noProof/>
          <w:szCs w:val="22"/>
          <w:lang w:val="mt-MT"/>
        </w:rPr>
        <w:t>Ma kien hemm ebda bidla sinjifikanti mil-linja bażi fil-piż tal-ġisem fi grupp jew ieħor.</w:t>
      </w:r>
    </w:p>
    <w:p w14:paraId="18E3EDDF" w14:textId="77777777" w:rsidR="00506119" w:rsidRPr="00D754E2" w:rsidRDefault="00506119" w:rsidP="000164F1">
      <w:pPr>
        <w:spacing w:line="240" w:lineRule="auto"/>
        <w:rPr>
          <w:szCs w:val="22"/>
          <w:lang w:val="mt-MT"/>
        </w:rPr>
      </w:pPr>
    </w:p>
    <w:p w14:paraId="7B2941F9" w14:textId="77777777" w:rsidR="00757FD3" w:rsidRPr="00D754E2" w:rsidRDefault="00757FD3" w:rsidP="000164F1">
      <w:pPr>
        <w:spacing w:line="240" w:lineRule="auto"/>
        <w:rPr>
          <w:rFonts w:eastAsia="Times New Roman"/>
          <w:bCs/>
          <w:szCs w:val="22"/>
          <w:lang w:val="mt-MT"/>
        </w:rPr>
      </w:pPr>
      <w:r w:rsidRPr="00D754E2">
        <w:rPr>
          <w:szCs w:val="22"/>
          <w:lang w:val="mt-MT"/>
        </w:rPr>
        <w:t>Fi studju fattorjali ta’ 24</w:t>
      </w:r>
      <w:r w:rsidR="00A162C7" w:rsidRPr="00D754E2">
        <w:rPr>
          <w:szCs w:val="22"/>
          <w:lang w:val="mt-MT"/>
        </w:rPr>
        <w:t> </w:t>
      </w:r>
      <w:r w:rsidRPr="00D754E2">
        <w:rPr>
          <w:szCs w:val="22"/>
          <w:lang w:val="mt-MT"/>
        </w:rPr>
        <w:t>ġimgħa kkontrollat bi plaċebo ta’ terapija inizjali,</w:t>
      </w:r>
      <w:r w:rsidRPr="00D754E2">
        <w:rPr>
          <w:lang w:val="mt-MT"/>
        </w:rPr>
        <w:t xml:space="preserve"> sitagliptin 50</w:t>
      </w:r>
      <w:r w:rsidR="00A162C7" w:rsidRPr="00D754E2">
        <w:rPr>
          <w:lang w:val="mt-MT"/>
        </w:rPr>
        <w:t> </w:t>
      </w:r>
      <w:r w:rsidRPr="00D754E2">
        <w:rPr>
          <w:lang w:val="mt-MT"/>
        </w:rPr>
        <w:t>mg darbtejn kuljum f’kombinazzjoni ma’</w:t>
      </w:r>
      <w:r w:rsidRPr="00D754E2">
        <w:rPr>
          <w:szCs w:val="22"/>
          <w:lang w:val="mt-MT"/>
        </w:rPr>
        <w:t xml:space="preserve"> metformin (500</w:t>
      </w:r>
      <w:r w:rsidR="00A162C7" w:rsidRPr="00D754E2">
        <w:rPr>
          <w:szCs w:val="22"/>
          <w:lang w:val="mt-MT"/>
        </w:rPr>
        <w:t> </w:t>
      </w:r>
      <w:r w:rsidRPr="00D754E2">
        <w:rPr>
          <w:szCs w:val="22"/>
          <w:lang w:val="mt-MT"/>
        </w:rPr>
        <w:t>mg jew 1</w:t>
      </w:r>
      <w:r w:rsidR="007A53EB" w:rsidRPr="00D754E2">
        <w:rPr>
          <w:szCs w:val="22"/>
          <w:lang w:val="mt-MT"/>
        </w:rPr>
        <w:t>,</w:t>
      </w:r>
      <w:r w:rsidRPr="00D754E2">
        <w:rPr>
          <w:szCs w:val="22"/>
          <w:lang w:val="mt-MT"/>
        </w:rPr>
        <w:t>000</w:t>
      </w:r>
      <w:r w:rsidR="00A162C7" w:rsidRPr="00D754E2">
        <w:rPr>
          <w:szCs w:val="22"/>
          <w:lang w:val="mt-MT"/>
        </w:rPr>
        <w:t> </w:t>
      </w:r>
      <w:r w:rsidRPr="00D754E2">
        <w:rPr>
          <w:szCs w:val="22"/>
          <w:lang w:val="mt-MT"/>
        </w:rPr>
        <w:t>mg darbtejn kuljum) irriżulta f’titjib sinifikanti fil-parametri gliċemiċi meta mqabbel ma’ monoterapija waħda jew l-oħra. It-tnaqqis fil-piż tal-ġisem bil-kombinazzjoni ta’ sitagliptin u metformin kien simili għal dak osservat b’metformin waħdu jew bi plaċebo; ma kien hemm ebda bidla mil-linja bażi għal pazjenti fuq sitagliptin waħdu. L-</w:t>
      </w:r>
      <w:r w:rsidRPr="00D754E2">
        <w:rPr>
          <w:rFonts w:eastAsia="Times New Roman"/>
          <w:bCs/>
          <w:szCs w:val="22"/>
          <w:lang w:val="mt-MT"/>
        </w:rPr>
        <w:t>inċidenza ta’ ipogliċemija kienet simili għall-gruppi ta’ trattament kollha.</w:t>
      </w:r>
    </w:p>
    <w:p w14:paraId="78D4F5F9" w14:textId="77777777" w:rsidR="00757FD3" w:rsidRPr="00D754E2" w:rsidRDefault="00757FD3" w:rsidP="000164F1">
      <w:pPr>
        <w:spacing w:line="240" w:lineRule="auto"/>
        <w:rPr>
          <w:rFonts w:eastAsia="Times New Roman"/>
          <w:bCs/>
          <w:szCs w:val="22"/>
          <w:lang w:val="mt-MT"/>
        </w:rPr>
      </w:pPr>
    </w:p>
    <w:p w14:paraId="1CED4FDD" w14:textId="77777777" w:rsidR="00757FD3" w:rsidRPr="00D754E2" w:rsidRDefault="004076AC" w:rsidP="000164F1">
      <w:pPr>
        <w:keepNext/>
        <w:spacing w:line="240" w:lineRule="auto"/>
        <w:rPr>
          <w:rFonts w:eastAsia="Times New Roman"/>
          <w:b/>
          <w:bCs/>
          <w:szCs w:val="22"/>
          <w:lang w:val="mt-MT"/>
        </w:rPr>
      </w:pPr>
      <w:r w:rsidRPr="00D754E2">
        <w:rPr>
          <w:rFonts w:eastAsia="Times New Roman"/>
          <w:b/>
          <w:bCs/>
          <w:szCs w:val="22"/>
          <w:lang w:val="mt-MT"/>
        </w:rPr>
        <w:t>Tabella </w:t>
      </w:r>
      <w:r w:rsidR="00757FD3" w:rsidRPr="00D754E2">
        <w:rPr>
          <w:rFonts w:eastAsia="Times New Roman"/>
          <w:b/>
          <w:bCs/>
          <w:szCs w:val="22"/>
          <w:lang w:val="mt-MT"/>
        </w:rPr>
        <w:t>2: Riżultati ta’ HbA</w:t>
      </w:r>
      <w:r w:rsidR="00757FD3" w:rsidRPr="00D754E2">
        <w:rPr>
          <w:rFonts w:eastAsia="Times New Roman"/>
          <w:b/>
          <w:bCs/>
          <w:szCs w:val="22"/>
          <w:vertAlign w:val="subscript"/>
          <w:lang w:val="mt-MT"/>
        </w:rPr>
        <w:t>1c</w:t>
      </w:r>
      <w:r w:rsidR="00757FD3" w:rsidRPr="00D754E2">
        <w:rPr>
          <w:rFonts w:eastAsia="Times New Roman"/>
          <w:b/>
          <w:bCs/>
          <w:szCs w:val="22"/>
          <w:lang w:val="mt-MT"/>
        </w:rPr>
        <w:t xml:space="preserve"> fi studji ta’ monoterapija kkontrollata bi plaċebo u studji ta’ terapija ta’ kombinazzjoni * </w:t>
      </w:r>
    </w:p>
    <w:p w14:paraId="571D953E" w14:textId="77777777" w:rsidR="001C4C4A" w:rsidRPr="00106266" w:rsidRDefault="001C4C4A" w:rsidP="000164F1">
      <w:pPr>
        <w:keepNext/>
        <w:spacing w:line="240" w:lineRule="auto"/>
        <w:rPr>
          <w:rFonts w:eastAsia="Times New Roman"/>
          <w:bCs/>
          <w:szCs w:val="22"/>
          <w:lang w:val="mt-MT"/>
        </w:rPr>
      </w:pPr>
      <w:bookmarkStart w:id="80" w:name="OLE_LINK61"/>
      <w:bookmarkStart w:id="81" w:name="OLE_LINK6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0"/>
        <w:gridCol w:w="1383"/>
        <w:gridCol w:w="2213"/>
        <w:gridCol w:w="2595"/>
      </w:tblGrid>
      <w:tr w:rsidR="001C4C4A" w:rsidRPr="003255D2" w14:paraId="4CBA7124" w14:textId="77777777" w:rsidTr="00CA0C34">
        <w:trPr>
          <w:cantSplit/>
          <w:tblHeader/>
        </w:trPr>
        <w:tc>
          <w:tcPr>
            <w:tcW w:w="1584" w:type="pct"/>
          </w:tcPr>
          <w:p w14:paraId="24F36210" w14:textId="77777777" w:rsidR="001C4C4A" w:rsidRPr="003255D2" w:rsidRDefault="001C4C4A" w:rsidP="000164F1">
            <w:pPr>
              <w:spacing w:line="240" w:lineRule="auto"/>
              <w:jc w:val="center"/>
              <w:rPr>
                <w:rFonts w:eastAsia="Times New Roman"/>
                <w:b/>
                <w:bCs/>
                <w:szCs w:val="22"/>
                <w:lang w:val="mt-MT"/>
              </w:rPr>
            </w:pPr>
            <w:r w:rsidRPr="003255D2">
              <w:rPr>
                <w:rFonts w:eastAsia="Times New Roman"/>
                <w:b/>
                <w:bCs/>
                <w:szCs w:val="22"/>
                <w:lang w:val="mt-MT"/>
              </w:rPr>
              <w:t>Studju</w:t>
            </w:r>
          </w:p>
        </w:tc>
        <w:tc>
          <w:tcPr>
            <w:tcW w:w="763" w:type="pct"/>
          </w:tcPr>
          <w:p w14:paraId="2805C0ED" w14:textId="77777777" w:rsidR="001C4C4A" w:rsidRPr="003255D2" w:rsidRDefault="001C4C4A" w:rsidP="000164F1">
            <w:pPr>
              <w:spacing w:line="240" w:lineRule="auto"/>
              <w:jc w:val="center"/>
              <w:rPr>
                <w:rFonts w:eastAsia="Times New Roman"/>
                <w:b/>
                <w:bCs/>
                <w:szCs w:val="22"/>
                <w:lang w:val="mt-MT"/>
              </w:rPr>
            </w:pPr>
            <w:r w:rsidRPr="003255D2">
              <w:rPr>
                <w:rFonts w:eastAsia="Times New Roman"/>
                <w:b/>
                <w:bCs/>
                <w:szCs w:val="22"/>
                <w:lang w:val="mt-MT"/>
              </w:rPr>
              <w:t>Linja bażi medja HbA</w:t>
            </w:r>
            <w:r w:rsidRPr="003255D2">
              <w:rPr>
                <w:rFonts w:eastAsia="Times New Roman"/>
                <w:b/>
                <w:bCs/>
                <w:szCs w:val="22"/>
                <w:vertAlign w:val="subscript"/>
                <w:lang w:val="mt-MT"/>
              </w:rPr>
              <w:t>1c</w:t>
            </w:r>
            <w:r w:rsidRPr="003255D2">
              <w:rPr>
                <w:rFonts w:eastAsia="Times New Roman"/>
                <w:b/>
                <w:bCs/>
                <w:szCs w:val="22"/>
                <w:lang w:val="mt-MT"/>
              </w:rPr>
              <w:t xml:space="preserve"> (%)</w:t>
            </w:r>
          </w:p>
        </w:tc>
        <w:tc>
          <w:tcPr>
            <w:tcW w:w="1221" w:type="pct"/>
          </w:tcPr>
          <w:p w14:paraId="7FC71804" w14:textId="77777777" w:rsidR="001C4C4A" w:rsidRPr="003255D2" w:rsidRDefault="001C4C4A" w:rsidP="000164F1">
            <w:pPr>
              <w:spacing w:line="240" w:lineRule="auto"/>
              <w:jc w:val="center"/>
              <w:rPr>
                <w:rFonts w:eastAsia="Times New Roman"/>
                <w:b/>
                <w:bCs/>
                <w:szCs w:val="22"/>
                <w:lang w:val="mt-MT"/>
              </w:rPr>
            </w:pPr>
            <w:r w:rsidRPr="003255D2">
              <w:rPr>
                <w:rFonts w:eastAsia="Times New Roman"/>
                <w:b/>
                <w:bCs/>
                <w:szCs w:val="22"/>
                <w:lang w:val="mt-MT"/>
              </w:rPr>
              <w:t>Bidla medja mil-linja bażi HbA</w:t>
            </w:r>
            <w:r w:rsidRPr="003255D2">
              <w:rPr>
                <w:rFonts w:eastAsia="Times New Roman"/>
                <w:b/>
                <w:bCs/>
                <w:szCs w:val="22"/>
                <w:vertAlign w:val="subscript"/>
                <w:lang w:val="mt-MT"/>
              </w:rPr>
              <w:t>1c</w:t>
            </w:r>
            <w:r w:rsidRPr="003255D2">
              <w:rPr>
                <w:rFonts w:eastAsia="Times New Roman"/>
                <w:b/>
                <w:bCs/>
                <w:szCs w:val="22"/>
                <w:lang w:val="mt-MT"/>
              </w:rPr>
              <w:t xml:space="preserve"> (%)†</w:t>
            </w:r>
          </w:p>
        </w:tc>
        <w:tc>
          <w:tcPr>
            <w:tcW w:w="1432" w:type="pct"/>
          </w:tcPr>
          <w:p w14:paraId="13F13C14" w14:textId="77777777" w:rsidR="001C4C4A" w:rsidRPr="003255D2" w:rsidRDefault="001C4C4A" w:rsidP="000164F1">
            <w:pPr>
              <w:spacing w:line="240" w:lineRule="auto"/>
              <w:jc w:val="center"/>
              <w:rPr>
                <w:rFonts w:eastAsia="Times New Roman"/>
                <w:b/>
                <w:bCs/>
                <w:szCs w:val="22"/>
                <w:lang w:val="mt-MT"/>
              </w:rPr>
            </w:pPr>
            <w:r w:rsidRPr="003255D2">
              <w:rPr>
                <w:rFonts w:eastAsia="Times New Roman"/>
                <w:b/>
                <w:bCs/>
                <w:szCs w:val="22"/>
                <w:lang w:val="mt-MT"/>
              </w:rPr>
              <w:t>Bidla medja kkoreġuta bi plaċebo f’HbA</w:t>
            </w:r>
            <w:r w:rsidRPr="003255D2">
              <w:rPr>
                <w:rFonts w:eastAsia="Times New Roman"/>
                <w:b/>
                <w:bCs/>
                <w:szCs w:val="22"/>
                <w:vertAlign w:val="subscript"/>
                <w:lang w:val="mt-MT"/>
              </w:rPr>
              <w:t>1c</w:t>
            </w:r>
            <w:r w:rsidRPr="003255D2">
              <w:rPr>
                <w:rFonts w:eastAsia="Times New Roman"/>
                <w:b/>
                <w:bCs/>
                <w:szCs w:val="22"/>
                <w:lang w:val="mt-MT"/>
              </w:rPr>
              <w:t xml:space="preserve"> (%)†</w:t>
            </w:r>
          </w:p>
          <w:p w14:paraId="289A9107" w14:textId="77777777" w:rsidR="001C4C4A" w:rsidRPr="003255D2" w:rsidRDefault="001C4C4A" w:rsidP="000164F1">
            <w:pPr>
              <w:spacing w:line="240" w:lineRule="auto"/>
              <w:jc w:val="center"/>
              <w:rPr>
                <w:rFonts w:eastAsia="Times New Roman"/>
                <w:b/>
                <w:bCs/>
                <w:szCs w:val="22"/>
                <w:lang w:val="mt-MT"/>
              </w:rPr>
            </w:pPr>
            <w:r w:rsidRPr="003255D2">
              <w:rPr>
                <w:rFonts w:eastAsia="Times New Roman"/>
                <w:b/>
                <w:bCs/>
                <w:szCs w:val="22"/>
                <w:lang w:val="mt-MT"/>
              </w:rPr>
              <w:t>(95 % CI)</w:t>
            </w:r>
          </w:p>
        </w:tc>
      </w:tr>
      <w:tr w:rsidR="001C4C4A" w:rsidRPr="003255D2" w14:paraId="578C96C9" w14:textId="77777777" w:rsidTr="00CA0C34">
        <w:trPr>
          <w:cantSplit/>
          <w:trHeight w:val="404"/>
        </w:trPr>
        <w:tc>
          <w:tcPr>
            <w:tcW w:w="5000" w:type="pct"/>
            <w:gridSpan w:val="4"/>
            <w:vAlign w:val="center"/>
          </w:tcPr>
          <w:p w14:paraId="27934361" w14:textId="77777777" w:rsidR="001C4C4A" w:rsidRPr="003255D2" w:rsidRDefault="001C4C4A" w:rsidP="000164F1">
            <w:pPr>
              <w:spacing w:line="240" w:lineRule="auto"/>
              <w:rPr>
                <w:rFonts w:eastAsia="Times New Roman"/>
                <w:b/>
                <w:bCs/>
                <w:szCs w:val="22"/>
                <w:lang w:val="mt-MT"/>
              </w:rPr>
            </w:pPr>
            <w:r w:rsidRPr="003255D2">
              <w:rPr>
                <w:rFonts w:eastAsia="Times New Roman"/>
                <w:b/>
                <w:bCs/>
                <w:szCs w:val="22"/>
                <w:lang w:val="mt-MT"/>
              </w:rPr>
              <w:t>Studji ta’ Monoterapija</w:t>
            </w:r>
          </w:p>
        </w:tc>
      </w:tr>
      <w:tr w:rsidR="001C4C4A" w:rsidRPr="003255D2" w14:paraId="1A107644" w14:textId="77777777" w:rsidTr="00CA0C34">
        <w:trPr>
          <w:cantSplit/>
        </w:trPr>
        <w:tc>
          <w:tcPr>
            <w:tcW w:w="1584" w:type="pct"/>
          </w:tcPr>
          <w:p w14:paraId="47817FDA" w14:textId="77777777" w:rsidR="001C4C4A" w:rsidRPr="00513378" w:rsidRDefault="001C4C4A" w:rsidP="000164F1">
            <w:pPr>
              <w:spacing w:line="240" w:lineRule="auto"/>
              <w:rPr>
                <w:rFonts w:eastAsia="Times New Roman"/>
                <w:bCs/>
                <w:szCs w:val="22"/>
                <w:lang w:val="mt-MT"/>
              </w:rPr>
            </w:pPr>
            <w:r w:rsidRPr="00513378">
              <w:rPr>
                <w:rFonts w:eastAsia="Times New Roman"/>
                <w:bCs/>
                <w:szCs w:val="22"/>
                <w:lang w:val="mt-MT"/>
              </w:rPr>
              <w:t>Sitagliptin 100 mg darba kuljum</w:t>
            </w:r>
            <w:r w:rsidRPr="00513378">
              <w:rPr>
                <w:rFonts w:eastAsia="Times New Roman"/>
                <w:bCs/>
                <w:szCs w:val="22"/>
                <w:vertAlign w:val="superscript"/>
                <w:lang w:val="mt-MT"/>
              </w:rPr>
              <w:t>§</w:t>
            </w:r>
            <w:r w:rsidRPr="00513378">
              <w:rPr>
                <w:rFonts w:eastAsia="Times New Roman"/>
                <w:bCs/>
                <w:szCs w:val="22"/>
                <w:lang w:val="mt-MT"/>
              </w:rPr>
              <w:t xml:space="preserve"> </w:t>
            </w:r>
          </w:p>
          <w:p w14:paraId="4E129813" w14:textId="77777777" w:rsidR="001C4C4A" w:rsidRPr="00513378" w:rsidRDefault="001C4C4A" w:rsidP="000164F1">
            <w:pPr>
              <w:spacing w:line="240" w:lineRule="auto"/>
              <w:rPr>
                <w:rFonts w:eastAsia="Times New Roman"/>
                <w:bCs/>
                <w:szCs w:val="22"/>
                <w:lang w:val="mt-MT"/>
              </w:rPr>
            </w:pPr>
            <w:r w:rsidRPr="00513378">
              <w:rPr>
                <w:rFonts w:eastAsia="Times New Roman"/>
                <w:bCs/>
                <w:szCs w:val="22"/>
                <w:lang w:val="mt-MT"/>
              </w:rPr>
              <w:t>(N= 193)</w:t>
            </w:r>
          </w:p>
        </w:tc>
        <w:tc>
          <w:tcPr>
            <w:tcW w:w="763" w:type="pct"/>
            <w:vAlign w:val="center"/>
          </w:tcPr>
          <w:p w14:paraId="3A60EE7D" w14:textId="77777777" w:rsidR="001C4C4A" w:rsidRPr="00513378" w:rsidRDefault="001C4C4A" w:rsidP="000164F1">
            <w:pPr>
              <w:spacing w:line="240" w:lineRule="auto"/>
              <w:jc w:val="center"/>
              <w:rPr>
                <w:rFonts w:eastAsia="Times New Roman"/>
                <w:bCs/>
                <w:szCs w:val="22"/>
                <w:lang w:val="mt-MT"/>
              </w:rPr>
            </w:pPr>
            <w:r w:rsidRPr="00513378">
              <w:rPr>
                <w:rFonts w:eastAsia="Times New Roman"/>
                <w:bCs/>
                <w:szCs w:val="22"/>
                <w:lang w:val="mt-MT"/>
              </w:rPr>
              <w:t>8.0</w:t>
            </w:r>
          </w:p>
        </w:tc>
        <w:tc>
          <w:tcPr>
            <w:tcW w:w="1221" w:type="pct"/>
            <w:vAlign w:val="center"/>
          </w:tcPr>
          <w:p w14:paraId="33AA063B" w14:textId="77777777" w:rsidR="001C4C4A" w:rsidRPr="00513378" w:rsidRDefault="001C4C4A" w:rsidP="000164F1">
            <w:pPr>
              <w:spacing w:line="240" w:lineRule="auto"/>
              <w:jc w:val="center"/>
              <w:rPr>
                <w:rFonts w:eastAsia="Times New Roman"/>
                <w:bCs/>
                <w:szCs w:val="22"/>
                <w:lang w:val="mt-MT"/>
              </w:rPr>
            </w:pPr>
            <w:r w:rsidRPr="00513378">
              <w:rPr>
                <w:rFonts w:eastAsia="Times New Roman"/>
                <w:bCs/>
                <w:szCs w:val="22"/>
                <w:lang w:val="mt-MT"/>
              </w:rPr>
              <w:t>-0.5</w:t>
            </w:r>
          </w:p>
        </w:tc>
        <w:tc>
          <w:tcPr>
            <w:tcW w:w="1432" w:type="pct"/>
            <w:vAlign w:val="center"/>
          </w:tcPr>
          <w:p w14:paraId="1CBDD097" w14:textId="77777777" w:rsidR="001C4C4A" w:rsidRPr="00513378" w:rsidRDefault="001C4C4A" w:rsidP="000164F1">
            <w:pPr>
              <w:spacing w:line="240" w:lineRule="auto"/>
              <w:jc w:val="center"/>
              <w:rPr>
                <w:rFonts w:eastAsia="Times New Roman"/>
                <w:bCs/>
                <w:szCs w:val="22"/>
                <w:lang w:val="mt-MT"/>
              </w:rPr>
            </w:pPr>
            <w:r w:rsidRPr="00513378">
              <w:rPr>
                <w:rFonts w:eastAsia="Times New Roman"/>
                <w:bCs/>
                <w:szCs w:val="22"/>
                <w:lang w:val="mt-MT"/>
              </w:rPr>
              <w:t>-0.6</w:t>
            </w:r>
            <w:r w:rsidRPr="00513378">
              <w:rPr>
                <w:rFonts w:eastAsia="Times New Roman"/>
                <w:bCs/>
                <w:szCs w:val="22"/>
                <w:vertAlign w:val="superscript"/>
                <w:lang w:val="mt-MT"/>
              </w:rPr>
              <w:t>‡</w:t>
            </w:r>
          </w:p>
          <w:p w14:paraId="38F7EB73" w14:textId="77777777" w:rsidR="001C4C4A" w:rsidRPr="00513378" w:rsidRDefault="001C4C4A" w:rsidP="000164F1">
            <w:pPr>
              <w:spacing w:line="240" w:lineRule="auto"/>
              <w:jc w:val="center"/>
              <w:rPr>
                <w:rFonts w:eastAsia="Times New Roman"/>
                <w:bCs/>
                <w:szCs w:val="22"/>
                <w:lang w:val="mt-MT"/>
              </w:rPr>
            </w:pPr>
            <w:r w:rsidRPr="00513378">
              <w:rPr>
                <w:rFonts w:eastAsia="Times New Roman"/>
                <w:bCs/>
                <w:szCs w:val="22"/>
                <w:lang w:val="mt-MT"/>
              </w:rPr>
              <w:t>(-0.8, -0.4)</w:t>
            </w:r>
          </w:p>
        </w:tc>
      </w:tr>
      <w:tr w:rsidR="001C4C4A" w:rsidRPr="003255D2" w14:paraId="2511D4F9" w14:textId="77777777" w:rsidTr="00CA0C34">
        <w:trPr>
          <w:cantSplit/>
        </w:trPr>
        <w:tc>
          <w:tcPr>
            <w:tcW w:w="1584" w:type="pct"/>
          </w:tcPr>
          <w:p w14:paraId="0495E03B" w14:textId="5BC7DDBC" w:rsidR="001C4C4A" w:rsidRPr="00513378" w:rsidRDefault="001C4C4A" w:rsidP="000164F1">
            <w:pPr>
              <w:spacing w:line="240" w:lineRule="auto"/>
              <w:rPr>
                <w:rFonts w:eastAsia="Times New Roman"/>
                <w:bCs/>
                <w:szCs w:val="22"/>
                <w:lang w:val="mt-MT"/>
              </w:rPr>
            </w:pPr>
            <w:r w:rsidRPr="00513378">
              <w:rPr>
                <w:rFonts w:eastAsia="Times New Roman"/>
                <w:bCs/>
                <w:szCs w:val="22"/>
                <w:lang w:val="mt-MT"/>
              </w:rPr>
              <w:t>Sitagliptin 100</w:t>
            </w:r>
            <w:r w:rsidR="00231423">
              <w:rPr>
                <w:rFonts w:eastAsia="Times New Roman"/>
                <w:bCs/>
                <w:szCs w:val="22"/>
              </w:rPr>
              <w:t> </w:t>
            </w:r>
            <w:r w:rsidRPr="00513378">
              <w:rPr>
                <w:rFonts w:eastAsia="Times New Roman"/>
                <w:bCs/>
                <w:szCs w:val="22"/>
                <w:lang w:val="mt-MT"/>
              </w:rPr>
              <w:t>mg darba kuljum</w:t>
            </w:r>
            <w:r w:rsidR="00AC7BE0" w:rsidRPr="00513378">
              <w:rPr>
                <w:rFonts w:eastAsia="Times New Roman"/>
                <w:bCs/>
                <w:szCs w:val="22"/>
                <w:vertAlign w:val="superscript"/>
                <w:lang w:val="mt-MT"/>
              </w:rPr>
              <w:sym w:font="Math Ext" w:char="F025"/>
            </w:r>
          </w:p>
          <w:p w14:paraId="04C7DC87" w14:textId="77777777" w:rsidR="001C4C4A" w:rsidRPr="00513378" w:rsidRDefault="001C4C4A" w:rsidP="000164F1">
            <w:pPr>
              <w:spacing w:line="240" w:lineRule="auto"/>
              <w:rPr>
                <w:rFonts w:eastAsia="Times New Roman"/>
                <w:bCs/>
                <w:szCs w:val="22"/>
                <w:lang w:val="mt-MT"/>
              </w:rPr>
            </w:pPr>
            <w:r w:rsidRPr="00513378">
              <w:rPr>
                <w:rFonts w:eastAsia="Times New Roman"/>
                <w:bCs/>
                <w:szCs w:val="22"/>
                <w:lang w:val="mt-MT"/>
              </w:rPr>
              <w:t>(N= 229)</w:t>
            </w:r>
          </w:p>
        </w:tc>
        <w:tc>
          <w:tcPr>
            <w:tcW w:w="763" w:type="pct"/>
            <w:vAlign w:val="center"/>
          </w:tcPr>
          <w:p w14:paraId="0263D727" w14:textId="77777777" w:rsidR="001C4C4A" w:rsidRPr="00513378" w:rsidRDefault="001C4C4A" w:rsidP="000164F1">
            <w:pPr>
              <w:spacing w:line="240" w:lineRule="auto"/>
              <w:jc w:val="center"/>
              <w:rPr>
                <w:rFonts w:eastAsia="Times New Roman"/>
                <w:bCs/>
                <w:szCs w:val="22"/>
                <w:lang w:val="mt-MT"/>
              </w:rPr>
            </w:pPr>
            <w:r w:rsidRPr="00513378">
              <w:rPr>
                <w:rFonts w:eastAsia="Times New Roman"/>
                <w:bCs/>
                <w:szCs w:val="22"/>
                <w:lang w:val="mt-MT"/>
              </w:rPr>
              <w:t>8.0</w:t>
            </w:r>
          </w:p>
        </w:tc>
        <w:tc>
          <w:tcPr>
            <w:tcW w:w="1221" w:type="pct"/>
            <w:vAlign w:val="center"/>
          </w:tcPr>
          <w:p w14:paraId="4B4197CF" w14:textId="77777777" w:rsidR="001C4C4A" w:rsidRPr="00513378" w:rsidRDefault="001C4C4A" w:rsidP="000164F1">
            <w:pPr>
              <w:spacing w:line="240" w:lineRule="auto"/>
              <w:jc w:val="center"/>
              <w:rPr>
                <w:rFonts w:eastAsia="Times New Roman"/>
                <w:bCs/>
                <w:szCs w:val="22"/>
                <w:lang w:val="mt-MT"/>
              </w:rPr>
            </w:pPr>
            <w:r w:rsidRPr="00513378">
              <w:rPr>
                <w:rFonts w:eastAsia="Times New Roman"/>
                <w:bCs/>
                <w:szCs w:val="22"/>
                <w:lang w:val="mt-MT"/>
              </w:rPr>
              <w:t>-0.6</w:t>
            </w:r>
          </w:p>
        </w:tc>
        <w:tc>
          <w:tcPr>
            <w:tcW w:w="1432" w:type="pct"/>
            <w:vAlign w:val="center"/>
          </w:tcPr>
          <w:p w14:paraId="2E69B339" w14:textId="77777777" w:rsidR="001C4C4A" w:rsidRPr="00513378" w:rsidRDefault="001C4C4A" w:rsidP="000164F1">
            <w:pPr>
              <w:spacing w:line="240" w:lineRule="auto"/>
              <w:jc w:val="center"/>
              <w:rPr>
                <w:rFonts w:eastAsia="Times New Roman"/>
                <w:bCs/>
                <w:szCs w:val="22"/>
                <w:vertAlign w:val="superscript"/>
                <w:lang w:val="mt-MT"/>
              </w:rPr>
            </w:pPr>
            <w:r w:rsidRPr="00513378">
              <w:rPr>
                <w:rFonts w:eastAsia="Times New Roman"/>
                <w:bCs/>
                <w:szCs w:val="22"/>
                <w:lang w:val="mt-MT"/>
              </w:rPr>
              <w:t>-0.8</w:t>
            </w:r>
            <w:r w:rsidRPr="00513378">
              <w:rPr>
                <w:rFonts w:eastAsia="Times New Roman"/>
                <w:bCs/>
                <w:szCs w:val="22"/>
                <w:vertAlign w:val="superscript"/>
                <w:lang w:val="mt-MT"/>
              </w:rPr>
              <w:t>‡</w:t>
            </w:r>
          </w:p>
          <w:p w14:paraId="280D6614" w14:textId="77777777" w:rsidR="001C4C4A" w:rsidRPr="00513378" w:rsidRDefault="001C4C4A" w:rsidP="000164F1">
            <w:pPr>
              <w:spacing w:line="240" w:lineRule="auto"/>
              <w:jc w:val="center"/>
              <w:rPr>
                <w:rFonts w:eastAsia="Times New Roman"/>
                <w:bCs/>
                <w:szCs w:val="22"/>
                <w:lang w:val="mt-MT"/>
              </w:rPr>
            </w:pPr>
            <w:r w:rsidRPr="00513378">
              <w:rPr>
                <w:rFonts w:eastAsia="Times New Roman"/>
                <w:bCs/>
                <w:szCs w:val="22"/>
                <w:lang w:val="mt-MT"/>
              </w:rPr>
              <w:t>(-1.0, -0.6)</w:t>
            </w:r>
          </w:p>
        </w:tc>
      </w:tr>
      <w:tr w:rsidR="001C4C4A" w:rsidRPr="00620705" w14:paraId="5E16D688" w14:textId="77777777" w:rsidTr="00CA0C34">
        <w:trPr>
          <w:cantSplit/>
          <w:trHeight w:val="403"/>
        </w:trPr>
        <w:tc>
          <w:tcPr>
            <w:tcW w:w="5000" w:type="pct"/>
            <w:gridSpan w:val="4"/>
            <w:vAlign w:val="center"/>
          </w:tcPr>
          <w:p w14:paraId="382427C7" w14:textId="77777777" w:rsidR="001C4C4A" w:rsidRPr="003255D2" w:rsidRDefault="001C4C4A" w:rsidP="000164F1">
            <w:pPr>
              <w:spacing w:line="240" w:lineRule="auto"/>
              <w:rPr>
                <w:rFonts w:eastAsia="Times New Roman"/>
                <w:b/>
                <w:bCs/>
                <w:szCs w:val="22"/>
                <w:lang w:val="mt-MT"/>
              </w:rPr>
            </w:pPr>
            <w:r w:rsidRPr="003255D2">
              <w:rPr>
                <w:rFonts w:eastAsia="Times New Roman"/>
                <w:b/>
                <w:bCs/>
                <w:szCs w:val="22"/>
                <w:lang w:val="mt-MT"/>
              </w:rPr>
              <w:t>Studji ta’ Terapija ta’ Kombinazzjoni</w:t>
            </w:r>
          </w:p>
        </w:tc>
      </w:tr>
      <w:tr w:rsidR="001C4C4A" w:rsidRPr="003255D2" w14:paraId="48B5E9CF" w14:textId="77777777" w:rsidTr="00CA0C34">
        <w:trPr>
          <w:cantSplit/>
        </w:trPr>
        <w:tc>
          <w:tcPr>
            <w:tcW w:w="1584" w:type="pct"/>
          </w:tcPr>
          <w:p w14:paraId="2D31060F" w14:textId="1D9269E3" w:rsidR="001C4C4A" w:rsidRPr="00513378" w:rsidRDefault="001C4C4A" w:rsidP="000164F1">
            <w:pPr>
              <w:spacing w:line="240" w:lineRule="auto"/>
              <w:rPr>
                <w:rFonts w:eastAsia="Times New Roman"/>
                <w:bCs/>
                <w:szCs w:val="22"/>
                <w:lang w:val="mt-MT"/>
              </w:rPr>
            </w:pPr>
            <w:r w:rsidRPr="00513378">
              <w:rPr>
                <w:rFonts w:eastAsia="Times New Roman"/>
                <w:bCs/>
                <w:szCs w:val="22"/>
                <w:lang w:val="mt-MT"/>
              </w:rPr>
              <w:t>Sitagliptin 100</w:t>
            </w:r>
            <w:r w:rsidR="00231423" w:rsidRPr="00E534DB">
              <w:rPr>
                <w:rFonts w:eastAsia="Times New Roman"/>
                <w:bCs/>
                <w:szCs w:val="22"/>
                <w:lang w:val="fr-FR"/>
              </w:rPr>
              <w:t> </w:t>
            </w:r>
            <w:r w:rsidRPr="00513378">
              <w:rPr>
                <w:rFonts w:eastAsia="Times New Roman"/>
                <w:bCs/>
                <w:szCs w:val="22"/>
                <w:lang w:val="mt-MT"/>
              </w:rPr>
              <w:t>mg darba kuljum miżjud ma’ terapija ta’ metaformin għaddiena</w:t>
            </w:r>
            <w:r w:rsidR="00AC7BE0" w:rsidRPr="00513378">
              <w:rPr>
                <w:rFonts w:eastAsia="Times New Roman"/>
                <w:bCs/>
                <w:szCs w:val="22"/>
                <w:vertAlign w:val="superscript"/>
                <w:lang w:val="mt-MT"/>
              </w:rPr>
              <w:sym w:font="Math Ext" w:char="F025"/>
            </w:r>
          </w:p>
          <w:p w14:paraId="4CC24172" w14:textId="77777777" w:rsidR="001C4C4A" w:rsidRPr="00513378" w:rsidRDefault="001C4C4A" w:rsidP="000164F1">
            <w:pPr>
              <w:spacing w:line="240" w:lineRule="auto"/>
              <w:rPr>
                <w:rFonts w:eastAsia="Times New Roman"/>
                <w:bCs/>
                <w:szCs w:val="22"/>
                <w:lang w:val="mt-MT"/>
              </w:rPr>
            </w:pPr>
            <w:r w:rsidRPr="00513378">
              <w:rPr>
                <w:rFonts w:eastAsia="Times New Roman"/>
                <w:bCs/>
                <w:szCs w:val="22"/>
                <w:lang w:val="mt-MT"/>
              </w:rPr>
              <w:t>(N=453)</w:t>
            </w:r>
          </w:p>
        </w:tc>
        <w:tc>
          <w:tcPr>
            <w:tcW w:w="763" w:type="pct"/>
            <w:vAlign w:val="center"/>
          </w:tcPr>
          <w:p w14:paraId="53557DA4" w14:textId="77777777" w:rsidR="001C4C4A" w:rsidRPr="00513378" w:rsidRDefault="001C4C4A" w:rsidP="000164F1">
            <w:pPr>
              <w:spacing w:line="240" w:lineRule="auto"/>
              <w:jc w:val="center"/>
              <w:rPr>
                <w:rFonts w:eastAsia="Times New Roman"/>
                <w:bCs/>
                <w:szCs w:val="22"/>
                <w:lang w:val="mt-MT"/>
              </w:rPr>
            </w:pPr>
            <w:r w:rsidRPr="00513378">
              <w:rPr>
                <w:rFonts w:eastAsia="Times New Roman"/>
                <w:bCs/>
                <w:szCs w:val="22"/>
                <w:lang w:val="mt-MT"/>
              </w:rPr>
              <w:t>8.0</w:t>
            </w:r>
          </w:p>
        </w:tc>
        <w:tc>
          <w:tcPr>
            <w:tcW w:w="1221" w:type="pct"/>
            <w:vAlign w:val="center"/>
          </w:tcPr>
          <w:p w14:paraId="11C1E482" w14:textId="77777777" w:rsidR="001C4C4A" w:rsidRPr="00513378" w:rsidRDefault="001C4C4A" w:rsidP="000164F1">
            <w:pPr>
              <w:spacing w:line="240" w:lineRule="auto"/>
              <w:jc w:val="center"/>
              <w:rPr>
                <w:rFonts w:eastAsia="Times New Roman"/>
                <w:bCs/>
                <w:szCs w:val="22"/>
                <w:lang w:val="mt-MT"/>
              </w:rPr>
            </w:pPr>
            <w:r w:rsidRPr="00513378">
              <w:rPr>
                <w:rFonts w:eastAsia="Times New Roman"/>
                <w:bCs/>
                <w:szCs w:val="22"/>
                <w:lang w:val="mt-MT"/>
              </w:rPr>
              <w:t>-0.7</w:t>
            </w:r>
          </w:p>
        </w:tc>
        <w:tc>
          <w:tcPr>
            <w:tcW w:w="1432" w:type="pct"/>
            <w:vAlign w:val="center"/>
          </w:tcPr>
          <w:p w14:paraId="5668003B" w14:textId="77777777" w:rsidR="001C4C4A" w:rsidRPr="00513378" w:rsidRDefault="001C4C4A" w:rsidP="000164F1">
            <w:pPr>
              <w:spacing w:line="240" w:lineRule="auto"/>
              <w:jc w:val="center"/>
              <w:rPr>
                <w:rFonts w:eastAsia="Times New Roman"/>
                <w:bCs/>
                <w:szCs w:val="22"/>
                <w:lang w:val="mt-MT"/>
              </w:rPr>
            </w:pPr>
            <w:r w:rsidRPr="00513378">
              <w:rPr>
                <w:rFonts w:eastAsia="Times New Roman"/>
                <w:bCs/>
                <w:szCs w:val="22"/>
                <w:lang w:val="mt-MT"/>
              </w:rPr>
              <w:t>-0.7</w:t>
            </w:r>
            <w:r w:rsidRPr="00513378">
              <w:rPr>
                <w:rFonts w:eastAsia="Times New Roman"/>
                <w:bCs/>
                <w:szCs w:val="22"/>
                <w:vertAlign w:val="superscript"/>
                <w:lang w:val="mt-MT"/>
              </w:rPr>
              <w:t>‡</w:t>
            </w:r>
          </w:p>
          <w:p w14:paraId="6EDDA954" w14:textId="77777777" w:rsidR="001C4C4A" w:rsidRPr="00513378" w:rsidRDefault="001C4C4A" w:rsidP="000164F1">
            <w:pPr>
              <w:spacing w:line="240" w:lineRule="auto"/>
              <w:jc w:val="center"/>
              <w:rPr>
                <w:rFonts w:eastAsia="Times New Roman"/>
                <w:bCs/>
                <w:szCs w:val="22"/>
                <w:lang w:val="mt-MT"/>
              </w:rPr>
            </w:pPr>
            <w:r w:rsidRPr="00513378">
              <w:rPr>
                <w:rFonts w:eastAsia="Times New Roman"/>
                <w:bCs/>
                <w:szCs w:val="22"/>
                <w:lang w:val="mt-MT"/>
              </w:rPr>
              <w:t>(-0.8, -0.5)</w:t>
            </w:r>
          </w:p>
        </w:tc>
      </w:tr>
      <w:tr w:rsidR="001C4C4A" w:rsidRPr="003255D2" w14:paraId="39E92AE1" w14:textId="77777777" w:rsidTr="00CA0C34">
        <w:trPr>
          <w:cantSplit/>
        </w:trPr>
        <w:tc>
          <w:tcPr>
            <w:tcW w:w="1584" w:type="pct"/>
          </w:tcPr>
          <w:p w14:paraId="05D7926E" w14:textId="14F4F538" w:rsidR="001C4C4A" w:rsidRPr="00513378" w:rsidRDefault="001C4C4A" w:rsidP="000164F1">
            <w:pPr>
              <w:spacing w:line="240" w:lineRule="auto"/>
              <w:rPr>
                <w:rFonts w:eastAsia="Times New Roman"/>
                <w:bCs/>
                <w:szCs w:val="22"/>
                <w:vertAlign w:val="superscript"/>
                <w:lang w:val="mt-MT"/>
              </w:rPr>
            </w:pPr>
            <w:r w:rsidRPr="00513378">
              <w:rPr>
                <w:rFonts w:eastAsia="Times New Roman"/>
                <w:bCs/>
                <w:szCs w:val="22"/>
                <w:lang w:val="mt-MT"/>
              </w:rPr>
              <w:t>Sitagliptin 100</w:t>
            </w:r>
            <w:r w:rsidR="00231423">
              <w:rPr>
                <w:rFonts w:eastAsia="Times New Roman"/>
                <w:bCs/>
                <w:szCs w:val="22"/>
              </w:rPr>
              <w:t> </w:t>
            </w:r>
            <w:r w:rsidRPr="00513378">
              <w:rPr>
                <w:rFonts w:eastAsia="Times New Roman"/>
                <w:bCs/>
                <w:szCs w:val="22"/>
                <w:lang w:val="mt-MT"/>
              </w:rPr>
              <w:t>mg darba kuljum miżjud  ma’ terapija bi glimepiride għaddiena</w:t>
            </w:r>
            <w:r w:rsidR="00AC7BE0" w:rsidRPr="00513378">
              <w:rPr>
                <w:rFonts w:eastAsia="Times New Roman"/>
                <w:bCs/>
                <w:szCs w:val="22"/>
                <w:vertAlign w:val="superscript"/>
                <w:lang w:val="mt-MT"/>
              </w:rPr>
              <w:sym w:font="Math Ext" w:char="F025"/>
            </w:r>
          </w:p>
          <w:p w14:paraId="3A192C7A" w14:textId="77777777" w:rsidR="001C4C4A" w:rsidRPr="00513378" w:rsidRDefault="001C4C4A" w:rsidP="000164F1">
            <w:pPr>
              <w:spacing w:line="240" w:lineRule="auto"/>
              <w:rPr>
                <w:rFonts w:eastAsia="Times New Roman"/>
                <w:bCs/>
                <w:szCs w:val="22"/>
                <w:lang w:val="mt-MT"/>
              </w:rPr>
            </w:pPr>
            <w:r w:rsidRPr="00513378">
              <w:rPr>
                <w:rFonts w:eastAsia="Times New Roman"/>
                <w:bCs/>
                <w:szCs w:val="22"/>
                <w:lang w:val="mt-MT"/>
              </w:rPr>
              <w:t xml:space="preserve"> (N=102)</w:t>
            </w:r>
          </w:p>
        </w:tc>
        <w:tc>
          <w:tcPr>
            <w:tcW w:w="763" w:type="pct"/>
            <w:vAlign w:val="center"/>
          </w:tcPr>
          <w:p w14:paraId="72CC05BB" w14:textId="77777777" w:rsidR="001C4C4A" w:rsidRPr="00513378" w:rsidRDefault="001C4C4A" w:rsidP="000164F1">
            <w:pPr>
              <w:spacing w:line="240" w:lineRule="auto"/>
              <w:jc w:val="center"/>
              <w:rPr>
                <w:rFonts w:eastAsia="Times New Roman"/>
                <w:bCs/>
                <w:szCs w:val="22"/>
                <w:lang w:val="mt-MT"/>
              </w:rPr>
            </w:pPr>
            <w:r w:rsidRPr="00513378">
              <w:rPr>
                <w:rFonts w:eastAsia="Times New Roman"/>
                <w:bCs/>
                <w:szCs w:val="22"/>
                <w:lang w:val="mt-MT"/>
              </w:rPr>
              <w:t>8.4</w:t>
            </w:r>
          </w:p>
        </w:tc>
        <w:tc>
          <w:tcPr>
            <w:tcW w:w="1221" w:type="pct"/>
            <w:vAlign w:val="center"/>
          </w:tcPr>
          <w:p w14:paraId="1804C6BB" w14:textId="77777777" w:rsidR="001C4C4A" w:rsidRPr="00513378" w:rsidRDefault="001C4C4A" w:rsidP="000164F1">
            <w:pPr>
              <w:spacing w:line="240" w:lineRule="auto"/>
              <w:jc w:val="center"/>
              <w:rPr>
                <w:rFonts w:eastAsia="Times New Roman"/>
                <w:bCs/>
                <w:szCs w:val="22"/>
                <w:lang w:val="mt-MT"/>
              </w:rPr>
            </w:pPr>
            <w:r w:rsidRPr="00513378">
              <w:rPr>
                <w:rFonts w:eastAsia="Times New Roman"/>
                <w:bCs/>
                <w:szCs w:val="22"/>
                <w:lang w:val="mt-MT"/>
              </w:rPr>
              <w:t>-0.3</w:t>
            </w:r>
          </w:p>
        </w:tc>
        <w:tc>
          <w:tcPr>
            <w:tcW w:w="1432" w:type="pct"/>
            <w:vAlign w:val="center"/>
          </w:tcPr>
          <w:p w14:paraId="0A48A7B6" w14:textId="77777777" w:rsidR="001C4C4A" w:rsidRPr="00513378" w:rsidRDefault="001C4C4A" w:rsidP="000164F1">
            <w:pPr>
              <w:spacing w:line="240" w:lineRule="auto"/>
              <w:jc w:val="center"/>
              <w:rPr>
                <w:rFonts w:eastAsia="Times New Roman"/>
                <w:bCs/>
                <w:szCs w:val="22"/>
                <w:lang w:val="mt-MT"/>
              </w:rPr>
            </w:pPr>
            <w:r w:rsidRPr="00513378">
              <w:rPr>
                <w:rFonts w:eastAsia="Times New Roman"/>
                <w:bCs/>
                <w:szCs w:val="22"/>
                <w:lang w:val="mt-MT"/>
              </w:rPr>
              <w:t>-0.6</w:t>
            </w:r>
            <w:r w:rsidRPr="00513378">
              <w:rPr>
                <w:rFonts w:eastAsia="Times New Roman"/>
                <w:bCs/>
                <w:szCs w:val="22"/>
                <w:vertAlign w:val="superscript"/>
                <w:lang w:val="mt-MT"/>
              </w:rPr>
              <w:t>‡</w:t>
            </w:r>
          </w:p>
          <w:p w14:paraId="2056B84D" w14:textId="77777777" w:rsidR="001C4C4A" w:rsidRPr="00513378" w:rsidRDefault="001C4C4A" w:rsidP="000164F1">
            <w:pPr>
              <w:spacing w:line="240" w:lineRule="auto"/>
              <w:jc w:val="center"/>
              <w:rPr>
                <w:rFonts w:eastAsia="Times New Roman"/>
                <w:bCs/>
                <w:szCs w:val="22"/>
                <w:lang w:val="mt-MT"/>
              </w:rPr>
            </w:pPr>
            <w:r w:rsidRPr="00513378">
              <w:rPr>
                <w:rFonts w:eastAsia="Times New Roman"/>
                <w:bCs/>
                <w:szCs w:val="22"/>
                <w:lang w:val="mt-MT"/>
              </w:rPr>
              <w:t>(-0.8, -0.3)</w:t>
            </w:r>
          </w:p>
        </w:tc>
      </w:tr>
      <w:tr w:rsidR="001C4C4A" w:rsidRPr="003255D2" w14:paraId="07B09CDA" w14:textId="77777777" w:rsidTr="00CA0C34">
        <w:trPr>
          <w:cantSplit/>
        </w:trPr>
        <w:tc>
          <w:tcPr>
            <w:tcW w:w="1584" w:type="pct"/>
          </w:tcPr>
          <w:p w14:paraId="411EC976" w14:textId="14703153" w:rsidR="001C4C4A" w:rsidRPr="00513378" w:rsidRDefault="001C4C4A" w:rsidP="000164F1">
            <w:pPr>
              <w:spacing w:line="240" w:lineRule="auto"/>
              <w:rPr>
                <w:rFonts w:eastAsia="Times New Roman"/>
                <w:bCs/>
                <w:szCs w:val="22"/>
                <w:lang w:val="mt-MT"/>
              </w:rPr>
            </w:pPr>
            <w:r w:rsidRPr="00513378">
              <w:rPr>
                <w:rFonts w:eastAsia="Times New Roman"/>
                <w:bCs/>
                <w:szCs w:val="22"/>
                <w:lang w:val="mt-MT"/>
              </w:rPr>
              <w:t>Sitagliptin 100</w:t>
            </w:r>
            <w:r w:rsidR="00231423">
              <w:rPr>
                <w:rFonts w:eastAsia="Times New Roman"/>
                <w:bCs/>
                <w:szCs w:val="22"/>
              </w:rPr>
              <w:t> </w:t>
            </w:r>
            <w:r w:rsidRPr="00513378">
              <w:rPr>
                <w:rFonts w:eastAsia="Times New Roman"/>
                <w:bCs/>
                <w:szCs w:val="22"/>
                <w:lang w:val="mt-MT"/>
              </w:rPr>
              <w:t>mg darba kuljum miżjud ma’ terapija bi glimepiride + metformin għaddiena</w:t>
            </w:r>
            <w:r w:rsidR="00AC7BE0" w:rsidRPr="00513378">
              <w:rPr>
                <w:rFonts w:eastAsia="Times New Roman"/>
                <w:bCs/>
                <w:szCs w:val="22"/>
                <w:vertAlign w:val="superscript"/>
                <w:lang w:val="mt-MT"/>
              </w:rPr>
              <w:sym w:font="Math Ext" w:char="F025"/>
            </w:r>
          </w:p>
          <w:p w14:paraId="552397E5" w14:textId="77777777" w:rsidR="001C4C4A" w:rsidRPr="00513378" w:rsidRDefault="001C4C4A" w:rsidP="000164F1">
            <w:pPr>
              <w:spacing w:line="240" w:lineRule="auto"/>
              <w:rPr>
                <w:rFonts w:eastAsia="Times New Roman"/>
                <w:bCs/>
                <w:szCs w:val="22"/>
                <w:lang w:val="mt-MT"/>
              </w:rPr>
            </w:pPr>
            <w:r w:rsidRPr="00513378">
              <w:rPr>
                <w:rFonts w:eastAsia="Times New Roman"/>
                <w:bCs/>
                <w:szCs w:val="22"/>
                <w:lang w:val="mt-MT"/>
              </w:rPr>
              <w:t>(N=115)</w:t>
            </w:r>
          </w:p>
        </w:tc>
        <w:tc>
          <w:tcPr>
            <w:tcW w:w="763" w:type="pct"/>
            <w:vAlign w:val="center"/>
          </w:tcPr>
          <w:p w14:paraId="518718D6" w14:textId="77777777" w:rsidR="001C4C4A" w:rsidRPr="00513378" w:rsidRDefault="001C4C4A" w:rsidP="000164F1">
            <w:pPr>
              <w:spacing w:line="240" w:lineRule="auto"/>
              <w:jc w:val="center"/>
              <w:rPr>
                <w:rFonts w:eastAsia="Times New Roman"/>
                <w:bCs/>
                <w:szCs w:val="22"/>
                <w:lang w:val="mt-MT"/>
              </w:rPr>
            </w:pPr>
            <w:r w:rsidRPr="00513378">
              <w:rPr>
                <w:rFonts w:eastAsia="Times New Roman"/>
                <w:bCs/>
                <w:szCs w:val="22"/>
                <w:lang w:val="mt-MT"/>
              </w:rPr>
              <w:t>8.3</w:t>
            </w:r>
          </w:p>
        </w:tc>
        <w:tc>
          <w:tcPr>
            <w:tcW w:w="1221" w:type="pct"/>
            <w:vAlign w:val="center"/>
          </w:tcPr>
          <w:p w14:paraId="46D0B21E" w14:textId="77777777" w:rsidR="001C4C4A" w:rsidRPr="00513378" w:rsidRDefault="001C4C4A" w:rsidP="000164F1">
            <w:pPr>
              <w:spacing w:line="240" w:lineRule="auto"/>
              <w:jc w:val="center"/>
              <w:rPr>
                <w:rFonts w:eastAsia="Times New Roman"/>
                <w:bCs/>
                <w:szCs w:val="22"/>
                <w:lang w:val="mt-MT"/>
              </w:rPr>
            </w:pPr>
            <w:r w:rsidRPr="00513378">
              <w:rPr>
                <w:rFonts w:eastAsia="Times New Roman"/>
                <w:bCs/>
                <w:szCs w:val="22"/>
                <w:lang w:val="mt-MT"/>
              </w:rPr>
              <w:t>-0.6</w:t>
            </w:r>
          </w:p>
        </w:tc>
        <w:tc>
          <w:tcPr>
            <w:tcW w:w="1432" w:type="pct"/>
            <w:vAlign w:val="center"/>
          </w:tcPr>
          <w:p w14:paraId="4F4E03B6" w14:textId="77777777" w:rsidR="001C4C4A" w:rsidRPr="00513378" w:rsidRDefault="001C4C4A" w:rsidP="000164F1">
            <w:pPr>
              <w:spacing w:line="240" w:lineRule="auto"/>
              <w:jc w:val="center"/>
              <w:rPr>
                <w:rFonts w:eastAsia="Times New Roman"/>
                <w:bCs/>
                <w:szCs w:val="22"/>
                <w:lang w:val="mt-MT"/>
              </w:rPr>
            </w:pPr>
            <w:r w:rsidRPr="00513378">
              <w:rPr>
                <w:rFonts w:eastAsia="Times New Roman"/>
                <w:bCs/>
                <w:szCs w:val="22"/>
                <w:lang w:val="mt-MT"/>
              </w:rPr>
              <w:t>-0.9</w:t>
            </w:r>
            <w:r w:rsidRPr="00513378">
              <w:rPr>
                <w:rFonts w:eastAsia="Times New Roman"/>
                <w:bCs/>
                <w:szCs w:val="22"/>
                <w:vertAlign w:val="superscript"/>
                <w:lang w:val="mt-MT"/>
              </w:rPr>
              <w:t>‡</w:t>
            </w:r>
          </w:p>
          <w:p w14:paraId="7EF13CA6" w14:textId="77777777" w:rsidR="001C4C4A" w:rsidRPr="00513378" w:rsidRDefault="001C4C4A" w:rsidP="000164F1">
            <w:pPr>
              <w:spacing w:line="240" w:lineRule="auto"/>
              <w:jc w:val="center"/>
              <w:rPr>
                <w:rFonts w:eastAsia="Times New Roman"/>
                <w:bCs/>
                <w:szCs w:val="22"/>
                <w:lang w:val="mt-MT"/>
              </w:rPr>
            </w:pPr>
            <w:r w:rsidRPr="00513378">
              <w:rPr>
                <w:rFonts w:eastAsia="Times New Roman"/>
                <w:bCs/>
                <w:szCs w:val="22"/>
                <w:lang w:val="mt-MT"/>
              </w:rPr>
              <w:t>(-1.1, -0.7)</w:t>
            </w:r>
          </w:p>
        </w:tc>
      </w:tr>
      <w:tr w:rsidR="001C4C4A" w:rsidRPr="003255D2" w14:paraId="6CFD74AA" w14:textId="77777777" w:rsidTr="00CA0C34">
        <w:trPr>
          <w:cantSplit/>
        </w:trPr>
        <w:tc>
          <w:tcPr>
            <w:tcW w:w="1584" w:type="pct"/>
          </w:tcPr>
          <w:p w14:paraId="1D7E0414" w14:textId="2F20F7AC" w:rsidR="001C4C4A" w:rsidRPr="00513378" w:rsidRDefault="001C4C4A" w:rsidP="000164F1">
            <w:pPr>
              <w:spacing w:line="240" w:lineRule="auto"/>
              <w:rPr>
                <w:szCs w:val="22"/>
                <w:vertAlign w:val="superscript"/>
                <w:lang w:val="mt-MT"/>
              </w:rPr>
            </w:pPr>
            <w:r w:rsidRPr="00513378">
              <w:rPr>
                <w:szCs w:val="22"/>
                <w:lang w:val="mt-MT"/>
              </w:rPr>
              <w:lastRenderedPageBreak/>
              <w:t>Sitagliptin 100</w:t>
            </w:r>
            <w:r w:rsidR="00231423">
              <w:rPr>
                <w:szCs w:val="22"/>
              </w:rPr>
              <w:t> </w:t>
            </w:r>
            <w:r w:rsidRPr="00513378">
              <w:rPr>
                <w:szCs w:val="22"/>
                <w:lang w:val="mt-MT"/>
              </w:rPr>
              <w:t>mg darba kuljum miżjud ma’ terapija li tkun qiegħda tittieħed b’pioglitazone + metformin</w:t>
            </w:r>
            <w:r w:rsidRPr="00513378">
              <w:rPr>
                <w:szCs w:val="22"/>
                <w:vertAlign w:val="superscript"/>
                <w:lang w:val="mt-MT"/>
              </w:rPr>
              <w:t>#</w:t>
            </w:r>
          </w:p>
          <w:p w14:paraId="066F458A" w14:textId="77777777" w:rsidR="001C4C4A" w:rsidRPr="00513378" w:rsidRDefault="001C4C4A" w:rsidP="000164F1">
            <w:pPr>
              <w:spacing w:line="240" w:lineRule="auto"/>
              <w:rPr>
                <w:szCs w:val="22"/>
                <w:lang w:val="mt-MT"/>
              </w:rPr>
            </w:pPr>
            <w:r w:rsidRPr="00513378">
              <w:rPr>
                <w:szCs w:val="22"/>
                <w:lang w:val="mt-MT"/>
              </w:rPr>
              <w:t>(N=152)</w:t>
            </w:r>
          </w:p>
        </w:tc>
        <w:tc>
          <w:tcPr>
            <w:tcW w:w="763" w:type="pct"/>
            <w:vAlign w:val="center"/>
          </w:tcPr>
          <w:p w14:paraId="75CB838A" w14:textId="77777777" w:rsidR="001C4C4A" w:rsidRPr="00513378" w:rsidRDefault="001C4C4A" w:rsidP="000164F1">
            <w:pPr>
              <w:spacing w:line="240" w:lineRule="auto"/>
              <w:jc w:val="center"/>
              <w:rPr>
                <w:szCs w:val="22"/>
                <w:lang w:val="mt-MT"/>
              </w:rPr>
            </w:pPr>
          </w:p>
          <w:p w14:paraId="1B823F1E" w14:textId="77777777" w:rsidR="001C4C4A" w:rsidRPr="00513378" w:rsidRDefault="001C4C4A" w:rsidP="000164F1">
            <w:pPr>
              <w:spacing w:line="240" w:lineRule="auto"/>
              <w:jc w:val="center"/>
              <w:rPr>
                <w:szCs w:val="22"/>
                <w:lang w:val="mt-MT"/>
              </w:rPr>
            </w:pPr>
            <w:r w:rsidRPr="00513378">
              <w:rPr>
                <w:szCs w:val="22"/>
                <w:lang w:val="mt-MT"/>
              </w:rPr>
              <w:t>8.8</w:t>
            </w:r>
          </w:p>
          <w:p w14:paraId="6EBC30A5" w14:textId="77777777" w:rsidR="001C4C4A" w:rsidRPr="00513378" w:rsidRDefault="001C4C4A" w:rsidP="000164F1">
            <w:pPr>
              <w:keepNext/>
              <w:keepLines/>
              <w:spacing w:line="240" w:lineRule="auto"/>
              <w:rPr>
                <w:szCs w:val="22"/>
                <w:lang w:val="mt-MT"/>
              </w:rPr>
            </w:pPr>
          </w:p>
        </w:tc>
        <w:tc>
          <w:tcPr>
            <w:tcW w:w="1221" w:type="pct"/>
            <w:vAlign w:val="center"/>
          </w:tcPr>
          <w:p w14:paraId="44A32679" w14:textId="77777777" w:rsidR="001C4C4A" w:rsidRPr="00513378" w:rsidRDefault="001C4C4A" w:rsidP="000164F1">
            <w:pPr>
              <w:spacing w:line="240" w:lineRule="auto"/>
              <w:jc w:val="center"/>
              <w:rPr>
                <w:szCs w:val="22"/>
                <w:lang w:val="mt-MT"/>
              </w:rPr>
            </w:pPr>
          </w:p>
          <w:p w14:paraId="4207C59A" w14:textId="77777777" w:rsidR="001C4C4A" w:rsidRPr="00513378" w:rsidRDefault="001C4C4A" w:rsidP="000164F1">
            <w:pPr>
              <w:spacing w:line="240" w:lineRule="auto"/>
              <w:jc w:val="center"/>
              <w:rPr>
                <w:szCs w:val="22"/>
                <w:lang w:val="mt-MT"/>
              </w:rPr>
            </w:pPr>
            <w:r w:rsidRPr="00513378">
              <w:rPr>
                <w:szCs w:val="22"/>
                <w:lang w:val="mt-MT"/>
              </w:rPr>
              <w:t>-1.2</w:t>
            </w:r>
          </w:p>
          <w:p w14:paraId="3F347006" w14:textId="77777777" w:rsidR="001C4C4A" w:rsidRPr="00513378" w:rsidRDefault="001C4C4A" w:rsidP="000164F1">
            <w:pPr>
              <w:keepNext/>
              <w:keepLines/>
              <w:spacing w:line="240" w:lineRule="auto"/>
              <w:rPr>
                <w:szCs w:val="22"/>
                <w:lang w:val="mt-MT"/>
              </w:rPr>
            </w:pPr>
          </w:p>
        </w:tc>
        <w:tc>
          <w:tcPr>
            <w:tcW w:w="1432" w:type="pct"/>
            <w:vAlign w:val="center"/>
          </w:tcPr>
          <w:p w14:paraId="59BA702B" w14:textId="77777777" w:rsidR="001C4C4A" w:rsidRPr="00513378" w:rsidRDefault="001C4C4A" w:rsidP="000164F1">
            <w:pPr>
              <w:spacing w:line="240" w:lineRule="auto"/>
              <w:jc w:val="center"/>
              <w:rPr>
                <w:szCs w:val="22"/>
                <w:lang w:val="mt-MT"/>
              </w:rPr>
            </w:pPr>
          </w:p>
          <w:p w14:paraId="606E013A" w14:textId="77777777" w:rsidR="001C4C4A" w:rsidRPr="00513378" w:rsidRDefault="001C4C4A" w:rsidP="000164F1">
            <w:pPr>
              <w:spacing w:line="240" w:lineRule="auto"/>
              <w:jc w:val="center"/>
              <w:rPr>
                <w:szCs w:val="22"/>
                <w:vertAlign w:val="superscript"/>
                <w:lang w:val="mt-MT"/>
              </w:rPr>
            </w:pPr>
            <w:r w:rsidRPr="00513378">
              <w:rPr>
                <w:szCs w:val="22"/>
                <w:lang w:val="mt-MT"/>
              </w:rPr>
              <w:t>-0.7</w:t>
            </w:r>
            <w:r w:rsidRPr="00513378">
              <w:rPr>
                <w:szCs w:val="22"/>
                <w:vertAlign w:val="superscript"/>
                <w:lang w:val="mt-MT"/>
              </w:rPr>
              <w:t>‡</w:t>
            </w:r>
          </w:p>
          <w:p w14:paraId="77320594" w14:textId="77777777" w:rsidR="001C4C4A" w:rsidRPr="00513378" w:rsidRDefault="001C4C4A" w:rsidP="000164F1">
            <w:pPr>
              <w:spacing w:line="240" w:lineRule="auto"/>
              <w:jc w:val="center"/>
              <w:rPr>
                <w:szCs w:val="22"/>
                <w:lang w:val="mt-MT"/>
              </w:rPr>
            </w:pPr>
            <w:r w:rsidRPr="00513378">
              <w:rPr>
                <w:szCs w:val="22"/>
                <w:lang w:val="mt-MT"/>
              </w:rPr>
              <w:t>(-1.0, -0.5)</w:t>
            </w:r>
          </w:p>
          <w:p w14:paraId="550CF41A" w14:textId="77777777" w:rsidR="001C4C4A" w:rsidRPr="00513378" w:rsidRDefault="001C4C4A" w:rsidP="000164F1">
            <w:pPr>
              <w:keepNext/>
              <w:keepLines/>
              <w:spacing w:line="240" w:lineRule="auto"/>
              <w:rPr>
                <w:szCs w:val="22"/>
                <w:lang w:val="mt-MT"/>
              </w:rPr>
            </w:pPr>
          </w:p>
        </w:tc>
      </w:tr>
      <w:tr w:rsidR="001C4C4A" w:rsidRPr="003255D2" w14:paraId="382848F1" w14:textId="77777777" w:rsidTr="00CA0C34">
        <w:trPr>
          <w:cantSplit/>
        </w:trPr>
        <w:tc>
          <w:tcPr>
            <w:tcW w:w="1584" w:type="pct"/>
            <w:vAlign w:val="center"/>
          </w:tcPr>
          <w:p w14:paraId="52719B30" w14:textId="77777777" w:rsidR="001C4C4A" w:rsidRPr="00513378" w:rsidRDefault="001C4C4A" w:rsidP="000164F1">
            <w:pPr>
              <w:spacing w:line="240" w:lineRule="auto"/>
              <w:rPr>
                <w:szCs w:val="22"/>
                <w:lang w:val="mt-MT"/>
              </w:rPr>
            </w:pPr>
            <w:r w:rsidRPr="00513378">
              <w:rPr>
                <w:szCs w:val="22"/>
                <w:lang w:val="mt-MT"/>
              </w:rPr>
              <w:t>Terapija inizjali (darbtejn kuljum)</w:t>
            </w:r>
            <w:r w:rsidR="00AC7BE0" w:rsidRPr="00513378">
              <w:rPr>
                <w:rFonts w:eastAsia="Times New Roman"/>
                <w:bCs/>
                <w:szCs w:val="22"/>
                <w:vertAlign w:val="superscript"/>
                <w:lang w:val="mt-MT"/>
              </w:rPr>
              <w:sym w:font="Math Ext" w:char="F025"/>
            </w:r>
            <w:r w:rsidRPr="00513378">
              <w:rPr>
                <w:szCs w:val="22"/>
                <w:lang w:val="mt-MT"/>
              </w:rPr>
              <w:t>:</w:t>
            </w:r>
          </w:p>
          <w:p w14:paraId="6B5B5CF9" w14:textId="1ECA5601" w:rsidR="001C4C4A" w:rsidRPr="00513378" w:rsidRDefault="001C4C4A" w:rsidP="000164F1">
            <w:pPr>
              <w:spacing w:line="240" w:lineRule="auto"/>
              <w:rPr>
                <w:szCs w:val="22"/>
                <w:lang w:val="mt-MT"/>
              </w:rPr>
            </w:pPr>
            <w:r w:rsidRPr="00513378">
              <w:rPr>
                <w:szCs w:val="22"/>
                <w:lang w:val="mt-MT"/>
              </w:rPr>
              <w:t>Sitagliptin 50</w:t>
            </w:r>
            <w:r w:rsidR="00231423">
              <w:rPr>
                <w:szCs w:val="22"/>
              </w:rPr>
              <w:t> </w:t>
            </w:r>
            <w:r w:rsidRPr="00513378">
              <w:rPr>
                <w:szCs w:val="22"/>
                <w:lang w:val="mt-MT"/>
              </w:rPr>
              <w:t xml:space="preserve">mg + metformin 500 mg </w:t>
            </w:r>
          </w:p>
          <w:p w14:paraId="2B0AA2D0" w14:textId="77777777" w:rsidR="001C4C4A" w:rsidRPr="00513378" w:rsidRDefault="001C4C4A" w:rsidP="000164F1">
            <w:pPr>
              <w:spacing w:line="240" w:lineRule="auto"/>
              <w:rPr>
                <w:szCs w:val="22"/>
                <w:lang w:val="mt-MT"/>
              </w:rPr>
            </w:pPr>
            <w:r w:rsidRPr="00513378">
              <w:rPr>
                <w:szCs w:val="22"/>
                <w:lang w:val="mt-MT"/>
              </w:rPr>
              <w:t>(N=183)</w:t>
            </w:r>
          </w:p>
        </w:tc>
        <w:tc>
          <w:tcPr>
            <w:tcW w:w="763" w:type="pct"/>
            <w:vAlign w:val="center"/>
          </w:tcPr>
          <w:p w14:paraId="5214BDD5" w14:textId="77777777" w:rsidR="001C4C4A" w:rsidRPr="00513378" w:rsidRDefault="001C4C4A" w:rsidP="000164F1">
            <w:pPr>
              <w:spacing w:line="240" w:lineRule="auto"/>
              <w:jc w:val="center"/>
              <w:rPr>
                <w:szCs w:val="22"/>
                <w:lang w:val="mt-MT"/>
              </w:rPr>
            </w:pPr>
            <w:r w:rsidRPr="00513378">
              <w:rPr>
                <w:szCs w:val="22"/>
                <w:lang w:val="mt-MT"/>
              </w:rPr>
              <w:t>8.8</w:t>
            </w:r>
          </w:p>
        </w:tc>
        <w:tc>
          <w:tcPr>
            <w:tcW w:w="1221" w:type="pct"/>
            <w:vAlign w:val="center"/>
          </w:tcPr>
          <w:p w14:paraId="00C37E08" w14:textId="77777777" w:rsidR="001C4C4A" w:rsidRPr="00513378" w:rsidRDefault="001C4C4A" w:rsidP="000164F1">
            <w:pPr>
              <w:spacing w:line="240" w:lineRule="auto"/>
              <w:jc w:val="center"/>
              <w:rPr>
                <w:szCs w:val="22"/>
                <w:lang w:val="mt-MT"/>
              </w:rPr>
            </w:pPr>
            <w:r w:rsidRPr="00513378">
              <w:rPr>
                <w:szCs w:val="22"/>
                <w:lang w:val="mt-MT"/>
              </w:rPr>
              <w:t>-1.4</w:t>
            </w:r>
          </w:p>
        </w:tc>
        <w:tc>
          <w:tcPr>
            <w:tcW w:w="1432" w:type="pct"/>
            <w:vAlign w:val="center"/>
          </w:tcPr>
          <w:p w14:paraId="66C6B0BA" w14:textId="77777777" w:rsidR="001C4C4A" w:rsidRPr="00513378" w:rsidRDefault="001C4C4A" w:rsidP="000164F1">
            <w:pPr>
              <w:spacing w:line="240" w:lineRule="auto"/>
              <w:jc w:val="center"/>
              <w:rPr>
                <w:szCs w:val="22"/>
                <w:lang w:val="mt-MT"/>
              </w:rPr>
            </w:pPr>
            <w:r w:rsidRPr="00513378">
              <w:rPr>
                <w:szCs w:val="22"/>
                <w:lang w:val="mt-MT"/>
              </w:rPr>
              <w:t>-1.6</w:t>
            </w:r>
            <w:r w:rsidRPr="00513378">
              <w:rPr>
                <w:szCs w:val="22"/>
                <w:vertAlign w:val="superscript"/>
                <w:lang w:val="mt-MT"/>
              </w:rPr>
              <w:t>‡</w:t>
            </w:r>
          </w:p>
          <w:p w14:paraId="6F76B5C5" w14:textId="77777777" w:rsidR="001C4C4A" w:rsidRPr="00513378" w:rsidRDefault="001C4C4A" w:rsidP="000164F1">
            <w:pPr>
              <w:spacing w:line="240" w:lineRule="auto"/>
              <w:jc w:val="center"/>
              <w:rPr>
                <w:szCs w:val="22"/>
                <w:lang w:val="mt-MT"/>
              </w:rPr>
            </w:pPr>
            <w:r w:rsidRPr="00513378">
              <w:rPr>
                <w:szCs w:val="22"/>
                <w:lang w:val="mt-MT"/>
              </w:rPr>
              <w:t>(-1.8, -1.3)</w:t>
            </w:r>
          </w:p>
        </w:tc>
      </w:tr>
      <w:tr w:rsidR="001C4C4A" w:rsidRPr="003255D2" w14:paraId="03E50C46" w14:textId="77777777" w:rsidTr="00CA0C34">
        <w:trPr>
          <w:cantSplit/>
        </w:trPr>
        <w:tc>
          <w:tcPr>
            <w:tcW w:w="1584" w:type="pct"/>
            <w:vAlign w:val="center"/>
          </w:tcPr>
          <w:p w14:paraId="7C83217C" w14:textId="77777777" w:rsidR="001C4C4A" w:rsidRPr="00513378" w:rsidRDefault="001C4C4A" w:rsidP="000164F1">
            <w:pPr>
              <w:spacing w:line="240" w:lineRule="auto"/>
              <w:rPr>
                <w:szCs w:val="22"/>
                <w:lang w:val="mt-MT"/>
              </w:rPr>
            </w:pPr>
            <w:r w:rsidRPr="00513378">
              <w:rPr>
                <w:szCs w:val="22"/>
                <w:lang w:val="mt-MT"/>
              </w:rPr>
              <w:t>Terapija inizjali (darbtejn kuljum)</w:t>
            </w:r>
            <w:r w:rsidR="00AC7BE0" w:rsidRPr="00513378">
              <w:rPr>
                <w:rFonts w:eastAsia="Times New Roman"/>
                <w:bCs/>
                <w:szCs w:val="22"/>
                <w:vertAlign w:val="superscript"/>
                <w:lang w:val="mt-MT"/>
              </w:rPr>
              <w:sym w:font="Math Ext" w:char="F025"/>
            </w:r>
            <w:r w:rsidRPr="00513378">
              <w:rPr>
                <w:szCs w:val="22"/>
                <w:lang w:val="mt-MT"/>
              </w:rPr>
              <w:t xml:space="preserve">: </w:t>
            </w:r>
          </w:p>
          <w:p w14:paraId="4DA88D61" w14:textId="53523A01" w:rsidR="001C4C4A" w:rsidRPr="00513378" w:rsidRDefault="001C4C4A" w:rsidP="000164F1">
            <w:pPr>
              <w:spacing w:line="240" w:lineRule="auto"/>
              <w:rPr>
                <w:szCs w:val="22"/>
                <w:lang w:val="mt-MT"/>
              </w:rPr>
            </w:pPr>
            <w:r w:rsidRPr="00513378">
              <w:rPr>
                <w:szCs w:val="22"/>
                <w:lang w:val="mt-MT"/>
              </w:rPr>
              <w:t>Sitagliptin 50</w:t>
            </w:r>
            <w:r w:rsidR="00231423">
              <w:rPr>
                <w:szCs w:val="22"/>
              </w:rPr>
              <w:t> </w:t>
            </w:r>
            <w:r w:rsidRPr="00513378">
              <w:rPr>
                <w:szCs w:val="22"/>
                <w:lang w:val="mt-MT"/>
              </w:rPr>
              <w:t>mg + metformin 1,000 mg</w:t>
            </w:r>
          </w:p>
          <w:p w14:paraId="56449B7A" w14:textId="77777777" w:rsidR="001C4C4A" w:rsidRPr="00513378" w:rsidRDefault="001C4C4A" w:rsidP="000164F1">
            <w:pPr>
              <w:spacing w:line="240" w:lineRule="auto"/>
              <w:rPr>
                <w:szCs w:val="22"/>
                <w:lang w:val="mt-MT"/>
              </w:rPr>
            </w:pPr>
            <w:r w:rsidRPr="00513378">
              <w:rPr>
                <w:szCs w:val="22"/>
                <w:lang w:val="mt-MT"/>
              </w:rPr>
              <w:t>(N=178)</w:t>
            </w:r>
          </w:p>
        </w:tc>
        <w:tc>
          <w:tcPr>
            <w:tcW w:w="763" w:type="pct"/>
            <w:vAlign w:val="center"/>
          </w:tcPr>
          <w:p w14:paraId="210D7DF9" w14:textId="77777777" w:rsidR="001C4C4A" w:rsidRPr="00513378" w:rsidRDefault="001C4C4A" w:rsidP="000164F1">
            <w:pPr>
              <w:spacing w:line="240" w:lineRule="auto"/>
              <w:jc w:val="center"/>
              <w:rPr>
                <w:szCs w:val="22"/>
                <w:lang w:val="mt-MT"/>
              </w:rPr>
            </w:pPr>
            <w:r w:rsidRPr="00513378">
              <w:rPr>
                <w:szCs w:val="22"/>
                <w:lang w:val="mt-MT"/>
              </w:rPr>
              <w:t>8.8</w:t>
            </w:r>
          </w:p>
        </w:tc>
        <w:tc>
          <w:tcPr>
            <w:tcW w:w="1221" w:type="pct"/>
            <w:vAlign w:val="center"/>
          </w:tcPr>
          <w:p w14:paraId="1DA68D74" w14:textId="77777777" w:rsidR="001C4C4A" w:rsidRPr="00513378" w:rsidRDefault="001C4C4A" w:rsidP="000164F1">
            <w:pPr>
              <w:spacing w:line="240" w:lineRule="auto"/>
              <w:jc w:val="center"/>
              <w:rPr>
                <w:szCs w:val="22"/>
                <w:lang w:val="mt-MT"/>
              </w:rPr>
            </w:pPr>
            <w:r w:rsidRPr="00513378">
              <w:rPr>
                <w:szCs w:val="22"/>
                <w:lang w:val="mt-MT"/>
              </w:rPr>
              <w:t>-1.9</w:t>
            </w:r>
          </w:p>
        </w:tc>
        <w:tc>
          <w:tcPr>
            <w:tcW w:w="1432" w:type="pct"/>
            <w:vAlign w:val="center"/>
          </w:tcPr>
          <w:p w14:paraId="198D665F" w14:textId="77777777" w:rsidR="001C4C4A" w:rsidRPr="00513378" w:rsidRDefault="001C4C4A" w:rsidP="000164F1">
            <w:pPr>
              <w:spacing w:line="240" w:lineRule="auto"/>
              <w:jc w:val="center"/>
              <w:rPr>
                <w:szCs w:val="22"/>
                <w:lang w:val="mt-MT"/>
              </w:rPr>
            </w:pPr>
            <w:r w:rsidRPr="00513378">
              <w:rPr>
                <w:szCs w:val="22"/>
                <w:lang w:val="mt-MT"/>
              </w:rPr>
              <w:t>-2.1</w:t>
            </w:r>
            <w:r w:rsidRPr="00513378">
              <w:rPr>
                <w:szCs w:val="22"/>
                <w:vertAlign w:val="superscript"/>
                <w:lang w:val="mt-MT"/>
              </w:rPr>
              <w:t>‡</w:t>
            </w:r>
          </w:p>
          <w:p w14:paraId="609D0C13" w14:textId="77777777" w:rsidR="001C4C4A" w:rsidRPr="00513378" w:rsidRDefault="001C4C4A" w:rsidP="000164F1">
            <w:pPr>
              <w:spacing w:line="240" w:lineRule="auto"/>
              <w:jc w:val="center"/>
              <w:rPr>
                <w:szCs w:val="22"/>
                <w:lang w:val="mt-MT"/>
              </w:rPr>
            </w:pPr>
            <w:r w:rsidRPr="00513378">
              <w:rPr>
                <w:szCs w:val="22"/>
                <w:lang w:val="mt-MT"/>
              </w:rPr>
              <w:t>(-2.3, -1.8)</w:t>
            </w:r>
          </w:p>
        </w:tc>
      </w:tr>
      <w:tr w:rsidR="001C4C4A" w:rsidRPr="003255D2" w14:paraId="6CD4749F" w14:textId="77777777" w:rsidTr="00CA0C34">
        <w:trPr>
          <w:cantSplit/>
        </w:trPr>
        <w:tc>
          <w:tcPr>
            <w:tcW w:w="1584" w:type="pct"/>
          </w:tcPr>
          <w:p w14:paraId="051484F8" w14:textId="77777777" w:rsidR="001C4C4A" w:rsidRPr="00513378" w:rsidRDefault="001C4C4A" w:rsidP="000164F1">
            <w:pPr>
              <w:spacing w:line="240" w:lineRule="auto"/>
              <w:rPr>
                <w:szCs w:val="22"/>
                <w:lang w:val="mt-MT"/>
              </w:rPr>
            </w:pPr>
            <w:r w:rsidRPr="00513378">
              <w:rPr>
                <w:szCs w:val="22"/>
                <w:lang w:val="mt-MT"/>
              </w:rPr>
              <w:t>Sitagliptin 100 mg darba kuljum miżjud ma’ terapija għaddejja ’l ħin kollu tal-insulina (+/</w:t>
            </w:r>
            <w:r w:rsidRPr="00513378">
              <w:rPr>
                <w:szCs w:val="22"/>
                <w:lang w:val="mt-MT"/>
              </w:rPr>
              <w:noBreakHyphen/>
              <w:t xml:space="preserve"> metformin)</w:t>
            </w:r>
            <w:r w:rsidRPr="00513378">
              <w:rPr>
                <w:szCs w:val="22"/>
                <w:vertAlign w:val="superscript"/>
                <w:lang w:val="mt-MT"/>
              </w:rPr>
              <w:t xml:space="preserve"> </w:t>
            </w:r>
            <w:r w:rsidRPr="00513378">
              <w:rPr>
                <w:szCs w:val="22"/>
                <w:vertAlign w:val="superscript"/>
                <w:lang w:val="mt-MT"/>
              </w:rPr>
              <w:sym w:font="Math Ext" w:char="F025"/>
            </w:r>
          </w:p>
          <w:p w14:paraId="7F3DBFA8" w14:textId="77777777" w:rsidR="001C4C4A" w:rsidRPr="00513378" w:rsidRDefault="001C4C4A" w:rsidP="000164F1">
            <w:pPr>
              <w:spacing w:line="240" w:lineRule="auto"/>
              <w:rPr>
                <w:szCs w:val="22"/>
                <w:lang w:val="mt-MT"/>
              </w:rPr>
            </w:pPr>
            <w:r w:rsidRPr="00513378">
              <w:rPr>
                <w:szCs w:val="22"/>
                <w:lang w:val="mt-MT"/>
              </w:rPr>
              <w:t>(N=305)</w:t>
            </w:r>
          </w:p>
        </w:tc>
        <w:tc>
          <w:tcPr>
            <w:tcW w:w="763" w:type="pct"/>
            <w:vAlign w:val="center"/>
          </w:tcPr>
          <w:p w14:paraId="7EEE9E9E" w14:textId="77777777" w:rsidR="001C4C4A" w:rsidRPr="00513378" w:rsidRDefault="001C4C4A" w:rsidP="000164F1">
            <w:pPr>
              <w:spacing w:line="240" w:lineRule="auto"/>
              <w:jc w:val="center"/>
              <w:rPr>
                <w:szCs w:val="22"/>
                <w:lang w:val="mt-MT"/>
              </w:rPr>
            </w:pPr>
            <w:r w:rsidRPr="00513378">
              <w:rPr>
                <w:szCs w:val="22"/>
                <w:lang w:val="mt-MT"/>
              </w:rPr>
              <w:t>8.7</w:t>
            </w:r>
          </w:p>
        </w:tc>
        <w:tc>
          <w:tcPr>
            <w:tcW w:w="1221" w:type="pct"/>
            <w:vAlign w:val="center"/>
          </w:tcPr>
          <w:p w14:paraId="234806B7" w14:textId="77777777" w:rsidR="001C4C4A" w:rsidRPr="00513378" w:rsidRDefault="001C4C4A" w:rsidP="000164F1">
            <w:pPr>
              <w:spacing w:line="240" w:lineRule="auto"/>
              <w:jc w:val="center"/>
              <w:rPr>
                <w:szCs w:val="22"/>
                <w:lang w:val="mt-MT"/>
              </w:rPr>
            </w:pPr>
            <w:r w:rsidRPr="00513378">
              <w:rPr>
                <w:szCs w:val="22"/>
                <w:lang w:val="mt-MT"/>
              </w:rPr>
              <w:noBreakHyphen/>
              <w:t>0.6</w:t>
            </w:r>
            <w:r w:rsidRPr="00513378">
              <w:rPr>
                <w:szCs w:val="22"/>
                <w:vertAlign w:val="superscript"/>
                <w:lang w:val="mt-MT"/>
              </w:rPr>
              <w:t>¶</w:t>
            </w:r>
          </w:p>
        </w:tc>
        <w:tc>
          <w:tcPr>
            <w:tcW w:w="1432" w:type="pct"/>
            <w:vAlign w:val="center"/>
          </w:tcPr>
          <w:p w14:paraId="1D3662F0" w14:textId="77777777" w:rsidR="001C4C4A" w:rsidRPr="00513378" w:rsidRDefault="001C4C4A" w:rsidP="000164F1">
            <w:pPr>
              <w:spacing w:line="240" w:lineRule="auto"/>
              <w:jc w:val="center"/>
              <w:rPr>
                <w:szCs w:val="22"/>
                <w:vertAlign w:val="superscript"/>
                <w:lang w:val="mt-MT" w:eastAsia="nl-NL"/>
              </w:rPr>
            </w:pPr>
            <w:r w:rsidRPr="00513378">
              <w:rPr>
                <w:szCs w:val="22"/>
                <w:lang w:val="mt-MT"/>
              </w:rPr>
              <w:noBreakHyphen/>
              <w:t>0.6</w:t>
            </w:r>
            <w:r w:rsidRPr="00513378">
              <w:rPr>
                <w:szCs w:val="22"/>
                <w:vertAlign w:val="superscript"/>
                <w:lang w:val="mt-MT"/>
              </w:rPr>
              <w:t>‡,¶</w:t>
            </w:r>
          </w:p>
          <w:p w14:paraId="4A7E5D77" w14:textId="77777777" w:rsidR="001C4C4A" w:rsidRPr="00513378" w:rsidRDefault="001C4C4A" w:rsidP="000164F1">
            <w:pPr>
              <w:spacing w:line="240" w:lineRule="auto"/>
              <w:jc w:val="center"/>
              <w:rPr>
                <w:szCs w:val="22"/>
                <w:lang w:val="mt-MT"/>
              </w:rPr>
            </w:pPr>
            <w:r w:rsidRPr="00513378">
              <w:rPr>
                <w:szCs w:val="22"/>
                <w:lang w:val="mt-MT" w:eastAsia="nl-NL"/>
              </w:rPr>
              <w:t>(</w:t>
            </w:r>
            <w:r w:rsidRPr="00513378">
              <w:rPr>
                <w:szCs w:val="22"/>
                <w:lang w:val="mt-MT" w:eastAsia="nl-NL"/>
              </w:rPr>
              <w:noBreakHyphen/>
              <w:t>0.7, </w:t>
            </w:r>
            <w:r w:rsidRPr="00513378">
              <w:rPr>
                <w:szCs w:val="22"/>
                <w:lang w:val="mt-MT" w:eastAsia="nl-NL"/>
              </w:rPr>
              <w:noBreakHyphen/>
              <w:t>0.4)</w:t>
            </w:r>
          </w:p>
        </w:tc>
      </w:tr>
    </w:tbl>
    <w:p w14:paraId="2D8AE229" w14:textId="77777777" w:rsidR="001C4C4A" w:rsidRPr="00513378" w:rsidRDefault="001C4C4A" w:rsidP="000164F1">
      <w:pPr>
        <w:keepNext/>
        <w:numPr>
          <w:ilvl w:val="12"/>
          <w:numId w:val="0"/>
        </w:numPr>
        <w:spacing w:line="240" w:lineRule="auto"/>
        <w:rPr>
          <w:rFonts w:eastAsia="Times New Roman"/>
          <w:sz w:val="18"/>
          <w:szCs w:val="18"/>
          <w:lang w:val="mt-MT"/>
        </w:rPr>
      </w:pPr>
      <w:r w:rsidRPr="00513378">
        <w:rPr>
          <w:rFonts w:eastAsia="Times New Roman"/>
          <w:sz w:val="18"/>
          <w:szCs w:val="18"/>
          <w:lang w:val="mt-MT"/>
        </w:rPr>
        <w:t>* Il-Popolazzjoni tal-Pazjenti Kollha Trattati (analiżi tal-intenzjoni biex isir trattament).</w:t>
      </w:r>
    </w:p>
    <w:p w14:paraId="44131609" w14:textId="77777777" w:rsidR="001C4C4A" w:rsidRPr="00513378" w:rsidRDefault="001C4C4A" w:rsidP="000164F1">
      <w:pPr>
        <w:keepNext/>
        <w:numPr>
          <w:ilvl w:val="12"/>
          <w:numId w:val="0"/>
        </w:numPr>
        <w:spacing w:line="240" w:lineRule="auto"/>
        <w:rPr>
          <w:rFonts w:eastAsia="Times New Roman"/>
          <w:sz w:val="18"/>
          <w:szCs w:val="18"/>
          <w:lang w:val="mt-MT"/>
        </w:rPr>
      </w:pPr>
      <w:r w:rsidRPr="00513378">
        <w:rPr>
          <w:rFonts w:eastAsia="Times New Roman"/>
          <w:sz w:val="18"/>
          <w:szCs w:val="18"/>
          <w:lang w:val="mt-MT"/>
        </w:rPr>
        <w:t>† L-inqas kwadri tfisser aġġustament għal status ta’ terapija anti-ipergliċemika preċedenti u valur tal-linja bażi.</w:t>
      </w:r>
    </w:p>
    <w:p w14:paraId="2B413AA0" w14:textId="77777777" w:rsidR="001C4C4A" w:rsidRPr="00513378" w:rsidRDefault="001C4C4A" w:rsidP="000164F1">
      <w:pPr>
        <w:keepNext/>
        <w:numPr>
          <w:ilvl w:val="12"/>
          <w:numId w:val="0"/>
        </w:numPr>
        <w:spacing w:line="240" w:lineRule="auto"/>
        <w:rPr>
          <w:rFonts w:eastAsia="Times New Roman"/>
          <w:sz w:val="18"/>
          <w:szCs w:val="18"/>
          <w:lang w:val="mt-MT"/>
        </w:rPr>
      </w:pPr>
      <w:r w:rsidRPr="00513378">
        <w:rPr>
          <w:rFonts w:eastAsia="Times New Roman"/>
          <w:sz w:val="18"/>
          <w:szCs w:val="18"/>
          <w:lang w:val="mt-MT"/>
        </w:rPr>
        <w:t>‡ p&lt;0.001 meta mqabbel ma’ plaċebo jew plaċebo + trattament ta’ kombinazzjoni.</w:t>
      </w:r>
    </w:p>
    <w:p w14:paraId="0072E06C" w14:textId="77777777" w:rsidR="001C4C4A" w:rsidRPr="00513378" w:rsidRDefault="001C4C4A" w:rsidP="000164F1">
      <w:pPr>
        <w:keepNext/>
        <w:numPr>
          <w:ilvl w:val="12"/>
          <w:numId w:val="0"/>
        </w:numPr>
        <w:spacing w:line="240" w:lineRule="auto"/>
        <w:rPr>
          <w:rFonts w:eastAsia="Times New Roman"/>
          <w:sz w:val="18"/>
          <w:szCs w:val="18"/>
          <w:lang w:val="mt-MT"/>
        </w:rPr>
      </w:pPr>
      <w:r w:rsidRPr="00513378">
        <w:rPr>
          <w:rFonts w:eastAsia="Times New Roman"/>
          <w:sz w:val="18"/>
          <w:szCs w:val="18"/>
          <w:lang w:val="mt-MT"/>
        </w:rPr>
        <w:t>§ HbA</w:t>
      </w:r>
      <w:r w:rsidRPr="00513378">
        <w:rPr>
          <w:rFonts w:eastAsia="Times New Roman"/>
          <w:sz w:val="18"/>
          <w:szCs w:val="18"/>
          <w:vertAlign w:val="subscript"/>
          <w:lang w:val="mt-MT"/>
        </w:rPr>
        <w:t>1c</w:t>
      </w:r>
      <w:r w:rsidRPr="00513378">
        <w:rPr>
          <w:rFonts w:eastAsia="Times New Roman"/>
          <w:sz w:val="18"/>
          <w:szCs w:val="18"/>
          <w:lang w:val="mt-MT"/>
        </w:rPr>
        <w:t xml:space="preserve"> (%) f’ġimgħa 18.</w:t>
      </w:r>
    </w:p>
    <w:p w14:paraId="52184FF9" w14:textId="77777777" w:rsidR="001C4C4A" w:rsidRPr="00513378" w:rsidRDefault="001C4C4A" w:rsidP="000164F1">
      <w:pPr>
        <w:keepNext/>
        <w:numPr>
          <w:ilvl w:val="12"/>
          <w:numId w:val="0"/>
        </w:numPr>
        <w:spacing w:line="240" w:lineRule="auto"/>
        <w:rPr>
          <w:rFonts w:eastAsia="Times New Roman"/>
          <w:sz w:val="18"/>
          <w:szCs w:val="18"/>
          <w:lang w:val="mt-MT"/>
        </w:rPr>
      </w:pPr>
      <w:r w:rsidRPr="00513378">
        <w:rPr>
          <w:rFonts w:eastAsia="Times New Roman"/>
          <w:sz w:val="18"/>
          <w:szCs w:val="18"/>
          <w:lang w:val="mt-MT"/>
        </w:rPr>
        <w:sym w:font="Math Ext" w:char="0025"/>
      </w:r>
      <w:r w:rsidRPr="00513378">
        <w:rPr>
          <w:rFonts w:eastAsia="Times New Roman"/>
          <w:sz w:val="18"/>
          <w:szCs w:val="18"/>
          <w:lang w:val="mt-MT"/>
        </w:rPr>
        <w:t xml:space="preserve"> HbA</w:t>
      </w:r>
      <w:r w:rsidRPr="00513378">
        <w:rPr>
          <w:rFonts w:eastAsia="Times New Roman"/>
          <w:sz w:val="18"/>
          <w:szCs w:val="18"/>
          <w:vertAlign w:val="subscript"/>
          <w:lang w:val="mt-MT"/>
        </w:rPr>
        <w:t>1c</w:t>
      </w:r>
      <w:r w:rsidRPr="00513378">
        <w:rPr>
          <w:rFonts w:eastAsia="Times New Roman"/>
          <w:sz w:val="18"/>
          <w:szCs w:val="18"/>
          <w:lang w:val="mt-MT"/>
        </w:rPr>
        <w:t xml:space="preserve"> (%) f’ġimgħa 24.</w:t>
      </w:r>
    </w:p>
    <w:p w14:paraId="09C0DAE7" w14:textId="77777777" w:rsidR="001C4C4A" w:rsidRPr="00513378" w:rsidRDefault="001C4C4A" w:rsidP="000164F1">
      <w:pPr>
        <w:keepNext/>
        <w:numPr>
          <w:ilvl w:val="12"/>
          <w:numId w:val="0"/>
        </w:numPr>
        <w:spacing w:line="240" w:lineRule="auto"/>
        <w:rPr>
          <w:rFonts w:eastAsia="Times New Roman"/>
          <w:sz w:val="18"/>
          <w:szCs w:val="18"/>
          <w:lang w:val="mt-MT"/>
        </w:rPr>
      </w:pPr>
      <w:r w:rsidRPr="00513378">
        <w:rPr>
          <w:rFonts w:eastAsia="Times New Roman"/>
          <w:sz w:val="18"/>
          <w:szCs w:val="18"/>
          <w:vertAlign w:val="superscript"/>
          <w:lang w:val="mt-MT"/>
        </w:rPr>
        <w:t>#</w:t>
      </w:r>
      <w:r w:rsidRPr="00513378">
        <w:rPr>
          <w:sz w:val="18"/>
          <w:szCs w:val="18"/>
          <w:vertAlign w:val="superscript"/>
          <w:lang w:val="mt-MT"/>
        </w:rPr>
        <w:t xml:space="preserve"> </w:t>
      </w:r>
      <w:r w:rsidRPr="00513378">
        <w:rPr>
          <w:sz w:val="18"/>
          <w:szCs w:val="18"/>
          <w:lang w:val="mt-MT"/>
        </w:rPr>
        <w:t>HbA</w:t>
      </w:r>
      <w:r w:rsidRPr="00513378">
        <w:rPr>
          <w:sz w:val="18"/>
          <w:szCs w:val="18"/>
          <w:vertAlign w:val="subscript"/>
          <w:lang w:val="mt-MT"/>
        </w:rPr>
        <w:t xml:space="preserve">1c </w:t>
      </w:r>
      <w:r w:rsidRPr="00513378">
        <w:rPr>
          <w:sz w:val="18"/>
          <w:szCs w:val="18"/>
          <w:lang w:val="mt-MT"/>
        </w:rPr>
        <w:t xml:space="preserve">(%) </w:t>
      </w:r>
      <w:r w:rsidRPr="00513378">
        <w:rPr>
          <w:rFonts w:eastAsia="Times New Roman"/>
          <w:sz w:val="18"/>
          <w:szCs w:val="18"/>
          <w:lang w:val="mt-MT"/>
        </w:rPr>
        <w:t>f’ġimgħa</w:t>
      </w:r>
      <w:r w:rsidRPr="00513378">
        <w:rPr>
          <w:sz w:val="18"/>
          <w:szCs w:val="18"/>
          <w:lang w:val="mt-MT"/>
        </w:rPr>
        <w:t xml:space="preserve"> 26.</w:t>
      </w:r>
    </w:p>
    <w:p w14:paraId="469A8DE2" w14:textId="77777777" w:rsidR="001C4C4A" w:rsidRPr="00513378" w:rsidRDefault="001C4C4A" w:rsidP="000164F1">
      <w:pPr>
        <w:numPr>
          <w:ilvl w:val="12"/>
          <w:numId w:val="0"/>
        </w:numPr>
        <w:tabs>
          <w:tab w:val="clear" w:pos="567"/>
        </w:tabs>
        <w:spacing w:line="240" w:lineRule="auto"/>
        <w:rPr>
          <w:iCs/>
          <w:noProof/>
          <w:sz w:val="18"/>
          <w:szCs w:val="18"/>
          <w:lang w:val="mt-MT"/>
        </w:rPr>
      </w:pPr>
      <w:r w:rsidRPr="003255D2">
        <w:rPr>
          <w:sz w:val="18"/>
          <w:szCs w:val="18"/>
          <w:vertAlign w:val="superscript"/>
          <w:lang w:val="mt-MT"/>
        </w:rPr>
        <w:t xml:space="preserve">¶ </w:t>
      </w:r>
      <w:r w:rsidRPr="003255D2">
        <w:rPr>
          <w:sz w:val="18"/>
          <w:szCs w:val="18"/>
          <w:lang w:val="mt-MT"/>
        </w:rPr>
        <w:t xml:space="preserve">Il-medja tal-inqas kwadri aġġustata għall-użu tal-metformin fi Żjara 1 (iva/le), l-użu tal-insulina fi Żjara 1 (imħallta minn qabel vs. mhux imħallta minn qabel [taġixxi f’ħin intermedju – jew taġixxi għal ħin twil]), u valur tal-linja bażi. Kura skont l-interazzjonijiet tal-istratum (użu tal-metformin u l-użu tal-insulina) ma kinitx sinifikanti (p &gt; 0.10). </w:t>
      </w:r>
    </w:p>
    <w:p w14:paraId="3241F942" w14:textId="77777777" w:rsidR="001C4C4A" w:rsidRPr="00106266" w:rsidRDefault="001C4C4A" w:rsidP="000164F1">
      <w:pPr>
        <w:numPr>
          <w:ilvl w:val="12"/>
          <w:numId w:val="0"/>
        </w:numPr>
        <w:spacing w:line="240" w:lineRule="auto"/>
        <w:ind w:right="-2"/>
        <w:rPr>
          <w:iCs/>
          <w:noProof/>
          <w:lang w:val="mt-MT"/>
        </w:rPr>
      </w:pPr>
    </w:p>
    <w:p w14:paraId="280430DF" w14:textId="77777777" w:rsidR="009A2565" w:rsidRPr="00D754E2" w:rsidRDefault="009A2565" w:rsidP="000164F1">
      <w:pPr>
        <w:spacing w:line="240" w:lineRule="auto"/>
        <w:ind w:right="-2"/>
        <w:rPr>
          <w:szCs w:val="22"/>
          <w:lang w:val="mt-MT"/>
        </w:rPr>
      </w:pPr>
      <w:r w:rsidRPr="00D754E2">
        <w:rPr>
          <w:szCs w:val="22"/>
          <w:lang w:val="mt-MT"/>
        </w:rPr>
        <w:t xml:space="preserve">Tfassal studju attiv ta’ 24 ġimgħa b’kontroll </w:t>
      </w:r>
      <w:bookmarkEnd w:id="80"/>
      <w:bookmarkEnd w:id="81"/>
      <w:r w:rsidRPr="00D754E2">
        <w:rPr>
          <w:szCs w:val="22"/>
          <w:lang w:val="mt-MT"/>
        </w:rPr>
        <w:t>(ta’ metaformin) biex jevalwa l-effikaċja u s-sigurtà ta’ sitagliptin 100 mg darba kuljum (N=528) meta mqabbel ma’ metaformin (N=522) f’pazjenti b’kontroll gliċemiku mhux adegwat fuq dieta u eżerċizzju u li ma kinux fuq terapija kontra l-ipergliċemija (ma ħadux it-terapija għal mill-inqas 4</w:t>
      </w:r>
      <w:r w:rsidR="005C4868">
        <w:rPr>
          <w:szCs w:val="22"/>
          <w:lang w:val="mt-MT"/>
        </w:rPr>
        <w:t> </w:t>
      </w:r>
      <w:r w:rsidRPr="00D754E2">
        <w:rPr>
          <w:szCs w:val="22"/>
          <w:lang w:val="mt-MT"/>
        </w:rPr>
        <w:t>xhur). Id-doża medja ta’ metaformin kienet madwar 1</w:t>
      </w:r>
      <w:r w:rsidR="007A53EB" w:rsidRPr="00D754E2">
        <w:rPr>
          <w:szCs w:val="22"/>
          <w:lang w:val="mt-MT"/>
        </w:rPr>
        <w:t>,</w:t>
      </w:r>
      <w:r w:rsidRPr="00D754E2">
        <w:rPr>
          <w:szCs w:val="22"/>
          <w:lang w:val="mt-MT"/>
        </w:rPr>
        <w:t>900 mg kuljum. It-tnaqqis f’HbA</w:t>
      </w:r>
      <w:r w:rsidRPr="00D754E2">
        <w:rPr>
          <w:szCs w:val="22"/>
          <w:vertAlign w:val="subscript"/>
          <w:lang w:val="mt-MT"/>
        </w:rPr>
        <w:t>1c</w:t>
      </w:r>
      <w:r w:rsidRPr="00D754E2">
        <w:rPr>
          <w:szCs w:val="22"/>
          <w:lang w:val="mt-MT"/>
        </w:rPr>
        <w:t xml:space="preserve"> mill-valuri tal-linja bażi medji ta’ 7.2</w:t>
      </w:r>
      <w:r w:rsidR="005C4868">
        <w:rPr>
          <w:szCs w:val="22"/>
          <w:lang w:val="mt-MT"/>
        </w:rPr>
        <w:t> </w:t>
      </w:r>
      <w:r w:rsidRPr="00D754E2">
        <w:rPr>
          <w:szCs w:val="22"/>
          <w:lang w:val="mt-MT"/>
        </w:rPr>
        <w:t xml:space="preserve">% kien ta’ </w:t>
      </w:r>
      <w:r w:rsidR="005C4868">
        <w:rPr>
          <w:szCs w:val="22"/>
          <w:lang w:val="mt-MT"/>
        </w:rPr>
        <w:noBreakHyphen/>
      </w:r>
      <w:r w:rsidRPr="00D754E2">
        <w:rPr>
          <w:szCs w:val="22"/>
          <w:lang w:val="mt-MT"/>
        </w:rPr>
        <w:t>0.</w:t>
      </w:r>
      <w:r w:rsidR="00BD29CE" w:rsidRPr="00D754E2">
        <w:rPr>
          <w:szCs w:val="22"/>
          <w:lang w:val="mt-MT"/>
        </w:rPr>
        <w:t>43</w:t>
      </w:r>
      <w:r w:rsidR="0001781A" w:rsidRPr="00D754E2">
        <w:rPr>
          <w:szCs w:val="22"/>
          <w:lang w:val="mt-MT"/>
        </w:rPr>
        <w:t> </w:t>
      </w:r>
      <w:r w:rsidRPr="00D754E2">
        <w:rPr>
          <w:szCs w:val="22"/>
          <w:lang w:val="mt-MT"/>
        </w:rPr>
        <w:t xml:space="preserve">% għal sitagliptin u </w:t>
      </w:r>
      <w:r w:rsidR="00950AC0" w:rsidRPr="00D754E2">
        <w:rPr>
          <w:szCs w:val="22"/>
          <w:lang w:val="mt-MT"/>
        </w:rPr>
        <w:noBreakHyphen/>
      </w:r>
      <w:r w:rsidRPr="00D754E2">
        <w:rPr>
          <w:szCs w:val="22"/>
          <w:lang w:val="mt-MT"/>
        </w:rPr>
        <w:t>0.</w:t>
      </w:r>
      <w:r w:rsidR="00BD29CE" w:rsidRPr="00D754E2">
        <w:rPr>
          <w:szCs w:val="22"/>
          <w:lang w:val="mt-MT"/>
        </w:rPr>
        <w:t>57 </w:t>
      </w:r>
      <w:r w:rsidRPr="00D754E2">
        <w:rPr>
          <w:szCs w:val="22"/>
          <w:lang w:val="mt-MT"/>
        </w:rPr>
        <w:t>% għal metformin</w:t>
      </w:r>
      <w:r w:rsidR="00BD29CE" w:rsidRPr="00D754E2">
        <w:rPr>
          <w:szCs w:val="22"/>
          <w:lang w:val="mt-MT"/>
        </w:rPr>
        <w:t xml:space="preserve"> (Skont l-Analiżi tal-Protokoll)</w:t>
      </w:r>
      <w:r w:rsidRPr="00D754E2">
        <w:rPr>
          <w:szCs w:val="22"/>
          <w:lang w:val="mt-MT"/>
        </w:rPr>
        <w:t>. L-inċidenza ġenerali ta’ reazzjonijiet gastrointestinali avversi meqjusin bħala relatati mal-mediċina f’pazjenti kkurati b’sitagliptin kienet ta’ 2.7</w:t>
      </w:r>
      <w:r w:rsidR="005C4868">
        <w:rPr>
          <w:szCs w:val="22"/>
          <w:lang w:val="mt-MT"/>
        </w:rPr>
        <w:t> </w:t>
      </w:r>
      <w:r w:rsidRPr="00D754E2">
        <w:rPr>
          <w:szCs w:val="22"/>
          <w:lang w:val="mt-MT"/>
        </w:rPr>
        <w:t>% meta mqabbla ma’ 12.6</w:t>
      </w:r>
      <w:r w:rsidR="005C4868">
        <w:rPr>
          <w:szCs w:val="22"/>
          <w:lang w:val="mt-MT"/>
        </w:rPr>
        <w:t> </w:t>
      </w:r>
      <w:r w:rsidRPr="00D754E2">
        <w:rPr>
          <w:szCs w:val="22"/>
          <w:lang w:val="mt-MT"/>
        </w:rPr>
        <w:t xml:space="preserve">% f’pazjenti ikkurati b’metaformin. L-inċidenza ta’ ipogliċemija ma kinitx ferm differenti bejn il-gruppi tal-kura (sitagliptin, 1.3 %; metformin, 1.9 %). Il-piż tal-ġisem naqas mil-linja bażi fiż-żewġ gruppi (sitagliptin, </w:t>
      </w:r>
      <w:r w:rsidRPr="00D754E2">
        <w:rPr>
          <w:szCs w:val="22"/>
          <w:lang w:val="mt-MT"/>
        </w:rPr>
        <w:noBreakHyphen/>
        <w:t xml:space="preserve">0.6 kg; metformin </w:t>
      </w:r>
      <w:r w:rsidRPr="00D754E2">
        <w:rPr>
          <w:szCs w:val="22"/>
          <w:lang w:val="mt-MT"/>
        </w:rPr>
        <w:noBreakHyphen/>
        <w:t>1.9 kg).</w:t>
      </w:r>
    </w:p>
    <w:p w14:paraId="43D390F6" w14:textId="77777777" w:rsidR="009A2565" w:rsidRPr="00D754E2" w:rsidRDefault="009A2565" w:rsidP="000164F1">
      <w:pPr>
        <w:spacing w:line="240" w:lineRule="auto"/>
        <w:ind w:right="-2"/>
        <w:rPr>
          <w:szCs w:val="22"/>
          <w:lang w:val="mt-MT"/>
        </w:rPr>
      </w:pPr>
    </w:p>
    <w:p w14:paraId="266CFED1" w14:textId="77777777" w:rsidR="00757FD3" w:rsidRPr="00D754E2" w:rsidRDefault="00757FD3" w:rsidP="000164F1">
      <w:pPr>
        <w:spacing w:line="240" w:lineRule="auto"/>
        <w:ind w:right="-2"/>
        <w:rPr>
          <w:szCs w:val="22"/>
          <w:lang w:val="mt-MT"/>
        </w:rPr>
      </w:pPr>
      <w:r w:rsidRPr="00D754E2">
        <w:rPr>
          <w:szCs w:val="22"/>
          <w:lang w:val="mt-MT"/>
        </w:rPr>
        <w:t xml:space="preserve">Fi studju li qabbel l-effikaċja u s-sigurtà taż-żieda ta’ </w:t>
      </w:r>
      <w:r w:rsidR="005C4868" w:rsidRPr="00DF0C5C">
        <w:rPr>
          <w:noProof/>
          <w:szCs w:val="22"/>
          <w:lang w:val="mt-MT"/>
        </w:rPr>
        <w:t>sitagliptin</w:t>
      </w:r>
      <w:r w:rsidRPr="00D754E2">
        <w:rPr>
          <w:szCs w:val="22"/>
          <w:lang w:val="mt-MT"/>
        </w:rPr>
        <w:t xml:space="preserve"> 100</w:t>
      </w:r>
      <w:r w:rsidR="005C4868">
        <w:rPr>
          <w:szCs w:val="22"/>
          <w:lang w:val="mt-MT"/>
        </w:rPr>
        <w:t> </w:t>
      </w:r>
      <w:r w:rsidRPr="00D754E2">
        <w:rPr>
          <w:szCs w:val="22"/>
          <w:lang w:val="mt-MT"/>
        </w:rPr>
        <w:t xml:space="preserve">mg darba kuljum jew </w:t>
      </w:r>
      <w:r w:rsidRPr="00D754E2">
        <w:rPr>
          <w:iCs/>
          <w:noProof/>
          <w:szCs w:val="22"/>
          <w:lang w:val="mt-MT"/>
        </w:rPr>
        <w:t xml:space="preserve">glipizide (sulphonylurea) f’pazjenti li ma kellhomx kontroll gliċemiku tajjeb b’kura ta’ metformin biss, sitagliptin kien simili għal </w:t>
      </w:r>
      <w:r w:rsidRPr="00D754E2">
        <w:rPr>
          <w:szCs w:val="22"/>
          <w:lang w:val="mt-MT"/>
        </w:rPr>
        <w:t>glipizide biex inaqqas l-HbA</w:t>
      </w:r>
      <w:r w:rsidRPr="00D754E2">
        <w:rPr>
          <w:szCs w:val="22"/>
          <w:vertAlign w:val="subscript"/>
          <w:lang w:val="mt-MT"/>
        </w:rPr>
        <w:t xml:space="preserve">1c </w:t>
      </w:r>
      <w:r w:rsidRPr="00D754E2">
        <w:rPr>
          <w:szCs w:val="22"/>
          <w:lang w:val="mt-MT"/>
        </w:rPr>
        <w:t>.</w:t>
      </w:r>
      <w:r w:rsidRPr="00D754E2">
        <w:rPr>
          <w:szCs w:val="22"/>
          <w:lang w:val="mt-MT" w:eastAsia="ko-KR"/>
        </w:rPr>
        <w:t xml:space="preserve"> Id-doża medja ta’ glipizide użata fil-grupp imqabbel kienet ta’ 10</w:t>
      </w:r>
      <w:r w:rsidR="00C36F02">
        <w:rPr>
          <w:szCs w:val="22"/>
          <w:lang w:val="mt-MT" w:eastAsia="ko-KR"/>
        </w:rPr>
        <w:t> </w:t>
      </w:r>
      <w:r w:rsidRPr="00D754E2">
        <w:rPr>
          <w:szCs w:val="22"/>
          <w:lang w:val="mt-MT" w:eastAsia="ko-KR"/>
        </w:rPr>
        <w:t>mg kuljum b’madwar 40</w:t>
      </w:r>
      <w:r w:rsidR="0001781A" w:rsidRPr="00D754E2">
        <w:rPr>
          <w:szCs w:val="22"/>
          <w:lang w:val="mt-MT" w:eastAsia="ko-KR"/>
        </w:rPr>
        <w:t> </w:t>
      </w:r>
      <w:r w:rsidRPr="00D754E2">
        <w:rPr>
          <w:szCs w:val="22"/>
          <w:lang w:val="mt-MT" w:eastAsia="ko-KR"/>
        </w:rPr>
        <w:t xml:space="preserve">% tal-pazjenti li kienu jeħtieġu doża ta’ glipizide ta’ </w:t>
      </w:r>
      <w:r w:rsidRPr="00D754E2">
        <w:rPr>
          <w:szCs w:val="22"/>
          <w:u w:val="single"/>
          <w:lang w:val="mt-MT" w:eastAsia="ko-KR"/>
        </w:rPr>
        <w:t>&lt;</w:t>
      </w:r>
      <w:r w:rsidRPr="00D754E2">
        <w:rPr>
          <w:szCs w:val="22"/>
          <w:lang w:val="mt-MT" w:eastAsia="ko-KR"/>
        </w:rPr>
        <w:t xml:space="preserve"> 5</w:t>
      </w:r>
      <w:r w:rsidR="005C4868">
        <w:rPr>
          <w:szCs w:val="22"/>
          <w:lang w:val="mt-MT" w:eastAsia="ko-KR"/>
        </w:rPr>
        <w:t> </w:t>
      </w:r>
      <w:r w:rsidRPr="00D754E2">
        <w:rPr>
          <w:szCs w:val="22"/>
          <w:lang w:val="mt-MT" w:eastAsia="ko-KR"/>
        </w:rPr>
        <w:t xml:space="preserve">mg kuljum għal kemm dam l-istudju. Madankollu, kien hemm iktar pazjenti fil-grupp ta’ sitagliptin li waqfu minħabba nuqqas ta’ effikaċja milli mill-grupp ta’ glipizide. </w:t>
      </w:r>
      <w:r w:rsidRPr="00D754E2">
        <w:rPr>
          <w:szCs w:val="22"/>
          <w:lang w:val="mt-MT"/>
        </w:rPr>
        <w:t>Pazjenti ttrattati b’</w:t>
      </w:r>
      <w:r w:rsidRPr="00D754E2">
        <w:rPr>
          <w:lang w:val="mt-MT"/>
        </w:rPr>
        <w:t>sitagliptin</w:t>
      </w:r>
      <w:r w:rsidRPr="00D754E2">
        <w:rPr>
          <w:noProof/>
          <w:szCs w:val="22"/>
          <w:lang w:val="mt-MT"/>
        </w:rPr>
        <w:t xml:space="preserve"> urew tnaqqis medju sinifikanti mil-linja bażi fil-piż tal-ġisem meta mqabbla ma’ żieda fil-piż sinifikanti f’pazjenti mogħtija</w:t>
      </w:r>
      <w:r w:rsidRPr="00D754E2">
        <w:rPr>
          <w:szCs w:val="22"/>
          <w:lang w:val="mt-MT"/>
        </w:rPr>
        <w:t xml:space="preserve"> glipizide (</w:t>
      </w:r>
      <w:r w:rsidRPr="00D754E2">
        <w:rPr>
          <w:szCs w:val="22"/>
          <w:lang w:val="mt-MT"/>
        </w:rPr>
        <w:noBreakHyphen/>
        <w:t xml:space="preserve">1.5 vs. +1.1 kg). </w:t>
      </w:r>
      <w:r w:rsidRPr="00D754E2">
        <w:rPr>
          <w:szCs w:val="22"/>
          <w:lang w:val="mt-MT" w:eastAsia="ko-KR"/>
        </w:rPr>
        <w:t xml:space="preserve">F’dan l-istudju, il-proporzjon bejn il-proinsulina u l-insulina, li hu indikatur </w:t>
      </w:r>
      <w:r w:rsidR="00950AC0" w:rsidRPr="00D754E2">
        <w:rPr>
          <w:szCs w:val="22"/>
          <w:lang w:val="mt-MT" w:eastAsia="ko-KR"/>
        </w:rPr>
        <w:t>tal-</w:t>
      </w:r>
      <w:r w:rsidRPr="00D754E2">
        <w:rPr>
          <w:szCs w:val="22"/>
          <w:lang w:val="mt-MT" w:eastAsia="ko-KR"/>
        </w:rPr>
        <w:t xml:space="preserve">effiċjenza tas-sinteżi u r-rilaxx </w:t>
      </w:r>
      <w:r w:rsidR="00950AC0" w:rsidRPr="00D754E2">
        <w:rPr>
          <w:szCs w:val="22"/>
          <w:lang w:val="mt-MT" w:eastAsia="ko-KR"/>
        </w:rPr>
        <w:t>tal-</w:t>
      </w:r>
      <w:r w:rsidRPr="00D754E2">
        <w:rPr>
          <w:szCs w:val="22"/>
          <w:lang w:val="mt-MT" w:eastAsia="ko-KR"/>
        </w:rPr>
        <w:t>insulina, tjieb b’kura b’sitagliptin u ddeterjora b’kura bi glipizide. L-inċidenza ta’ ipogliċemija fil-grupp li kien qed jieħu sitagliptin (4.9</w:t>
      </w:r>
      <w:r w:rsidR="005C4868">
        <w:rPr>
          <w:szCs w:val="22"/>
          <w:lang w:val="mt-MT" w:eastAsia="ko-KR"/>
        </w:rPr>
        <w:t> </w:t>
      </w:r>
      <w:r w:rsidRPr="00D754E2">
        <w:rPr>
          <w:szCs w:val="22"/>
          <w:lang w:val="mt-MT" w:eastAsia="ko-KR"/>
        </w:rPr>
        <w:t xml:space="preserve">%) kienet inqas b’mod sinifikanti minn dik tal-grupp fuq </w:t>
      </w:r>
      <w:r w:rsidRPr="00D754E2">
        <w:rPr>
          <w:szCs w:val="22"/>
          <w:lang w:val="mt-MT"/>
        </w:rPr>
        <w:t>glipizide (32.0</w:t>
      </w:r>
      <w:r w:rsidR="005C4868">
        <w:rPr>
          <w:szCs w:val="22"/>
          <w:lang w:val="mt-MT"/>
        </w:rPr>
        <w:t> </w:t>
      </w:r>
      <w:r w:rsidRPr="00D754E2">
        <w:rPr>
          <w:szCs w:val="22"/>
          <w:lang w:val="mt-MT"/>
        </w:rPr>
        <w:t xml:space="preserve">%). </w:t>
      </w:r>
    </w:p>
    <w:p w14:paraId="3E785C69" w14:textId="77777777" w:rsidR="0024091F" w:rsidRPr="00513378" w:rsidRDefault="0024091F" w:rsidP="000164F1">
      <w:pPr>
        <w:widowControl w:val="0"/>
        <w:spacing w:line="240" w:lineRule="auto"/>
        <w:rPr>
          <w:rFonts w:eastAsia="Times New Roman"/>
          <w:iCs/>
          <w:noProof/>
          <w:szCs w:val="22"/>
          <w:lang w:val="mt-MT"/>
        </w:rPr>
      </w:pPr>
    </w:p>
    <w:p w14:paraId="2A7E02BC" w14:textId="77777777" w:rsidR="0024091F" w:rsidRPr="00B74503" w:rsidRDefault="0024091F" w:rsidP="000164F1">
      <w:pPr>
        <w:widowControl w:val="0"/>
        <w:spacing w:line="240" w:lineRule="auto"/>
        <w:rPr>
          <w:rFonts w:eastAsia="Times New Roman"/>
          <w:szCs w:val="22"/>
          <w:lang w:val="mt-MT"/>
        </w:rPr>
      </w:pPr>
      <w:bookmarkStart w:id="82" w:name="OLE_LINK146"/>
      <w:r w:rsidRPr="00513378">
        <w:rPr>
          <w:rFonts w:eastAsia="Times New Roman"/>
          <w:iCs/>
          <w:noProof/>
          <w:szCs w:val="22"/>
          <w:lang w:val="mt-MT"/>
        </w:rPr>
        <w:t xml:space="preserve">Studju ta’ 24 ġimgħa kkontrollat bi plaċebo li kien jinvolvi 660 pazjent ġie mfassal biex jevalwa l-effikaċja u s-sigurtà ta’ kif </w:t>
      </w:r>
      <w:r w:rsidRPr="00513378">
        <w:rPr>
          <w:rFonts w:eastAsia="Times New Roman"/>
          <w:szCs w:val="22"/>
          <w:lang w:val="mt-MT"/>
        </w:rPr>
        <w:t>sitagliptin</w:t>
      </w:r>
      <w:r w:rsidRPr="00513378">
        <w:rPr>
          <w:rFonts w:eastAsia="Times New Roman"/>
          <w:iCs/>
          <w:noProof/>
          <w:szCs w:val="22"/>
          <w:lang w:val="mt-MT"/>
        </w:rPr>
        <w:t xml:space="preserve"> (</w:t>
      </w:r>
      <w:r w:rsidRPr="00513378">
        <w:rPr>
          <w:rFonts w:eastAsia="Times New Roman"/>
          <w:szCs w:val="22"/>
          <w:lang w:val="mt-MT"/>
        </w:rPr>
        <w:t>100 mg darba kuljum)</w:t>
      </w:r>
      <w:r w:rsidRPr="00513378">
        <w:rPr>
          <w:rFonts w:eastAsia="Times New Roman"/>
          <w:iCs/>
          <w:noProof/>
          <w:szCs w:val="22"/>
          <w:lang w:val="mt-MT"/>
        </w:rPr>
        <w:t xml:space="preserve"> inaqqas il-bżonn tal-insulina meta jiżdied ma’ insulin glargine flimkien ma’ metformin (mill-inqas 1,500 mg) jew mingħajru waqt terapija aktar </w:t>
      </w:r>
      <w:r w:rsidRPr="00513378">
        <w:rPr>
          <w:rFonts w:eastAsia="Times New Roman"/>
          <w:iCs/>
          <w:noProof/>
          <w:szCs w:val="22"/>
          <w:lang w:val="mt-MT"/>
        </w:rPr>
        <w:lastRenderedPageBreak/>
        <w:t>intensa bl-insulina. L</w:t>
      </w:r>
      <w:r w:rsidRPr="00513378">
        <w:rPr>
          <w:rFonts w:eastAsia="Times New Roman"/>
          <w:szCs w:val="22"/>
          <w:lang w:val="mt-MT"/>
        </w:rPr>
        <w:t>-HbA</w:t>
      </w:r>
      <w:r w:rsidRPr="00513378">
        <w:rPr>
          <w:rFonts w:eastAsia="Times New Roman"/>
          <w:szCs w:val="22"/>
          <w:vertAlign w:val="subscript"/>
          <w:lang w:val="mt-MT"/>
        </w:rPr>
        <w:t>1c</w:t>
      </w:r>
      <w:r w:rsidRPr="00513378">
        <w:rPr>
          <w:rFonts w:eastAsia="Times New Roman"/>
          <w:szCs w:val="22"/>
          <w:lang w:val="mt-MT"/>
        </w:rPr>
        <w:t xml:space="preserve"> fil-linja bażi kien ta’ 8.74 % u d-doża tal-insulina fil-linja bażi kienet ta’ 37 IU</w:t>
      </w:r>
      <w:bookmarkStart w:id="83" w:name="OLE_LINK147"/>
      <w:bookmarkStart w:id="84" w:name="OLE_LINK155"/>
      <w:r w:rsidRPr="00513378">
        <w:rPr>
          <w:rFonts w:eastAsia="Times New Roman"/>
          <w:szCs w:val="22"/>
          <w:lang w:val="mt-MT"/>
        </w:rPr>
        <w:t>/jum</w:t>
      </w:r>
      <w:bookmarkEnd w:id="83"/>
      <w:bookmarkEnd w:id="84"/>
      <w:r w:rsidRPr="00513378">
        <w:rPr>
          <w:rFonts w:eastAsia="Times New Roman"/>
          <w:szCs w:val="22"/>
          <w:lang w:val="mt-MT"/>
        </w:rPr>
        <w:t>. Il-pazjenti ġew mgħallma biex jagħmlu titrazzjoni tad-doża tagħhom ta’ insulin glargine abbażi tal-valuri taz-zokkor fid-demm waqt is-sawm miksuba minn titqib tas-saba’. F’Ġimgħa 24, iż-żieda fid-doża ta’ kuljum tal-insulina kienet ta’ 19 IU/jum f’pazjenti kkurati b’sitagliptin u 24 IU/jum f’pazjenti kkurati bi plaċebo. It-tnaqqis fl-HbA</w:t>
      </w:r>
      <w:r w:rsidRPr="00513378">
        <w:rPr>
          <w:rFonts w:eastAsia="Times New Roman"/>
          <w:szCs w:val="22"/>
          <w:vertAlign w:val="subscript"/>
          <w:lang w:val="mt-MT"/>
        </w:rPr>
        <w:t>1c</w:t>
      </w:r>
      <w:r w:rsidRPr="00513378">
        <w:rPr>
          <w:rFonts w:eastAsia="Times New Roman"/>
          <w:szCs w:val="22"/>
          <w:lang w:val="mt-MT"/>
        </w:rPr>
        <w:t xml:space="preserve"> f’pazjenti kkurati b’sitagliptin u l-insulina (b’metformin jew mingħajru)</w:t>
      </w:r>
      <w:r w:rsidRPr="00513378">
        <w:rPr>
          <w:rFonts w:eastAsia="Times New Roman"/>
          <w:iCs/>
          <w:noProof/>
          <w:szCs w:val="22"/>
          <w:lang w:val="mt-MT"/>
        </w:rPr>
        <w:t xml:space="preserve"> </w:t>
      </w:r>
      <w:r w:rsidRPr="00513378">
        <w:rPr>
          <w:rFonts w:eastAsia="Times New Roman"/>
          <w:szCs w:val="22"/>
          <w:lang w:val="mt-MT"/>
        </w:rPr>
        <w:t xml:space="preserve">kien ta’ </w:t>
      </w:r>
      <w:r w:rsidRPr="00513378">
        <w:rPr>
          <w:rFonts w:eastAsia="Times New Roman"/>
          <w:szCs w:val="22"/>
          <w:lang w:val="mt-MT"/>
        </w:rPr>
        <w:noBreakHyphen/>
        <w:t xml:space="preserve">1.31 % meta mqabbel ma’ </w:t>
      </w:r>
      <w:r w:rsidRPr="00513378">
        <w:rPr>
          <w:rFonts w:eastAsia="Times New Roman"/>
          <w:szCs w:val="22"/>
          <w:lang w:val="mt-MT"/>
        </w:rPr>
        <w:noBreakHyphen/>
        <w:t>0.87 % f’pazjenti kkurati bi plaċebo u l-insulina (b’metformin jew mingħajru),</w:t>
      </w:r>
      <w:r w:rsidRPr="00513378">
        <w:rPr>
          <w:rFonts w:eastAsia="Times New Roman"/>
          <w:iCs/>
          <w:noProof/>
          <w:szCs w:val="22"/>
          <w:lang w:val="mt-MT"/>
        </w:rPr>
        <w:t xml:space="preserve"> </w:t>
      </w:r>
      <w:r w:rsidRPr="00513378">
        <w:rPr>
          <w:rFonts w:eastAsia="Times New Roman"/>
          <w:lang w:val="mt-MT"/>
        </w:rPr>
        <w:t xml:space="preserve">differenza ta’ </w:t>
      </w:r>
      <w:r w:rsidRPr="00513378">
        <w:rPr>
          <w:rFonts w:eastAsia="Times New Roman"/>
          <w:lang w:val="mt-MT"/>
        </w:rPr>
        <w:noBreakHyphen/>
        <w:t xml:space="preserve">0.45 % [CI ta’ 95 %: </w:t>
      </w:r>
      <w:r w:rsidRPr="00513378">
        <w:rPr>
          <w:rFonts w:eastAsia="Times New Roman"/>
          <w:lang w:val="mt-MT"/>
        </w:rPr>
        <w:noBreakHyphen/>
        <w:t xml:space="preserve">0.62, </w:t>
      </w:r>
      <w:r w:rsidRPr="00513378">
        <w:rPr>
          <w:rFonts w:eastAsia="Times New Roman"/>
          <w:lang w:val="mt-MT"/>
        </w:rPr>
        <w:noBreakHyphen/>
        <w:t>0.29]</w:t>
      </w:r>
      <w:r w:rsidRPr="00513378">
        <w:rPr>
          <w:rFonts w:eastAsia="Times New Roman"/>
          <w:szCs w:val="22"/>
          <w:lang w:val="mt-MT"/>
        </w:rPr>
        <w:t xml:space="preserve">. L-inċidenza ta’ ipogliċemija kienet ta’ </w:t>
      </w:r>
      <w:r w:rsidRPr="00513378">
        <w:rPr>
          <w:rFonts w:eastAsia="Times New Roman"/>
          <w:lang w:val="mt-MT"/>
        </w:rPr>
        <w:t xml:space="preserve">25.2 % f’pazjenti kkurati b’ sitagliptin u l-insulina </w:t>
      </w:r>
      <w:r w:rsidRPr="00513378">
        <w:rPr>
          <w:rFonts w:eastAsia="Times New Roman"/>
          <w:szCs w:val="22"/>
          <w:lang w:val="mt-MT"/>
        </w:rPr>
        <w:t>(b’metformin jew mingħajru)</w:t>
      </w:r>
      <w:r w:rsidRPr="00513378">
        <w:rPr>
          <w:rFonts w:eastAsia="Times New Roman"/>
          <w:iCs/>
          <w:noProof/>
          <w:szCs w:val="22"/>
          <w:lang w:val="mt-MT"/>
        </w:rPr>
        <w:t xml:space="preserve"> </w:t>
      </w:r>
      <w:r w:rsidRPr="00513378">
        <w:rPr>
          <w:rFonts w:eastAsia="Times New Roman"/>
          <w:lang w:val="mt-MT"/>
        </w:rPr>
        <w:t xml:space="preserve">u 36.8 % f’pazjenti kkurati bi plaċebo u l-insulina </w:t>
      </w:r>
      <w:r w:rsidRPr="00513378">
        <w:rPr>
          <w:rFonts w:eastAsia="Times New Roman"/>
          <w:szCs w:val="22"/>
          <w:lang w:val="mt-MT"/>
        </w:rPr>
        <w:t>(b’metformin jew mingħajru)</w:t>
      </w:r>
      <w:r w:rsidRPr="00513378">
        <w:rPr>
          <w:rFonts w:eastAsia="Times New Roman"/>
          <w:lang w:val="mt-MT"/>
        </w:rPr>
        <w:t>. Id-differenza kienet l-aktar minħabba perċentwal ogħla ta’ pazjenti fil-grupp ta’ plaċebo li kellhom 3 episodji jew aktar ta’ ipogliċemija (9.4 vs. 19.</w:t>
      </w:r>
      <w:r w:rsidR="00BE07F8">
        <w:rPr>
          <w:rFonts w:eastAsia="Times New Roman"/>
          <w:lang w:val="mt-MT"/>
        </w:rPr>
        <w:t>1</w:t>
      </w:r>
      <w:r w:rsidRPr="00513378">
        <w:rPr>
          <w:rFonts w:eastAsia="Times New Roman"/>
          <w:lang w:val="mt-MT"/>
        </w:rPr>
        <w:t xml:space="preserve"> %). </w:t>
      </w:r>
      <w:r w:rsidRPr="00B74503">
        <w:rPr>
          <w:rFonts w:eastAsia="Times New Roman"/>
          <w:lang w:val="mt-MT"/>
        </w:rPr>
        <w:t xml:space="preserve">Ma kien hemm l-ebda differenza fl-inċidenza ta’ ipogliċemija qawwija. </w:t>
      </w:r>
    </w:p>
    <w:bookmarkEnd w:id="82"/>
    <w:p w14:paraId="3F3BB0ED" w14:textId="77777777" w:rsidR="00757FD3" w:rsidRPr="00D754E2" w:rsidRDefault="00757FD3" w:rsidP="000164F1">
      <w:pPr>
        <w:numPr>
          <w:ilvl w:val="12"/>
          <w:numId w:val="0"/>
        </w:numPr>
        <w:spacing w:line="240" w:lineRule="auto"/>
        <w:ind w:right="-2"/>
        <w:rPr>
          <w:szCs w:val="22"/>
          <w:lang w:val="mt-MT" w:eastAsia="ko-KR"/>
        </w:rPr>
      </w:pPr>
    </w:p>
    <w:p w14:paraId="6FFF4AA3" w14:textId="562377BA" w:rsidR="00E12E6D" w:rsidRPr="00D754E2" w:rsidRDefault="00E12E6D" w:rsidP="000164F1">
      <w:pPr>
        <w:spacing w:line="240" w:lineRule="auto"/>
        <w:rPr>
          <w:szCs w:val="22"/>
          <w:lang w:val="mt-MT"/>
        </w:rPr>
      </w:pPr>
      <w:r w:rsidRPr="00D754E2">
        <w:rPr>
          <w:iCs/>
          <w:szCs w:val="22"/>
          <w:lang w:val="mt-MT"/>
        </w:rPr>
        <w:t xml:space="preserve">Studju li qabbel sitagliptin b’doża ta’ 25 jew 50 mg darba kuljum ma’ glipizide b’doża ta’ 2.5 sa 20 mg/jum sar f’pazjenti b’indeboliment minn moderat sa qawwi tal-kliewi. Dan l-istudju kien jinvolvi 423 pazjent b’indeboliment kroniku tal-kliewi (rata </w:t>
      </w:r>
      <w:r w:rsidRPr="00D754E2">
        <w:rPr>
          <w:iCs/>
          <w:szCs w:val="22"/>
          <w:lang w:val="sv-SE"/>
        </w:rPr>
        <w:t xml:space="preserve">stmata </w:t>
      </w:r>
      <w:r w:rsidRPr="00D754E2">
        <w:rPr>
          <w:iCs/>
          <w:szCs w:val="22"/>
          <w:lang w:val="mt-MT"/>
        </w:rPr>
        <w:t xml:space="preserve">ta’ filtrazzjoni mill-glomeruli </w:t>
      </w:r>
      <w:r w:rsidRPr="00D754E2">
        <w:rPr>
          <w:iCs/>
          <w:szCs w:val="22"/>
          <w:lang w:val="sv-SE"/>
        </w:rPr>
        <w:t>ta’</w:t>
      </w:r>
      <w:r w:rsidRPr="00D754E2">
        <w:rPr>
          <w:iCs/>
          <w:szCs w:val="22"/>
          <w:lang w:val="mt-MT"/>
        </w:rPr>
        <w:t xml:space="preserve"> </w:t>
      </w:r>
      <w:r w:rsidRPr="00D754E2">
        <w:rPr>
          <w:szCs w:val="22"/>
          <w:lang w:val="mt-MT"/>
        </w:rPr>
        <w:t>&lt; 50 m</w:t>
      </w:r>
      <w:r w:rsidR="00F22CAE" w:rsidRPr="00E534DB">
        <w:rPr>
          <w:szCs w:val="22"/>
          <w:lang w:val="mt-MT"/>
        </w:rPr>
        <w:t>L</w:t>
      </w:r>
      <w:r w:rsidRPr="00D754E2">
        <w:rPr>
          <w:szCs w:val="22"/>
          <w:lang w:val="mt-MT"/>
        </w:rPr>
        <w:t>/min). Wara</w:t>
      </w:r>
      <w:r w:rsidRPr="00D754E2">
        <w:rPr>
          <w:noProof/>
          <w:lang w:val="mt-MT"/>
        </w:rPr>
        <w:t xml:space="preserve"> 54 ġimgħa, it-tnaqqis medju ta’ </w:t>
      </w:r>
      <w:r w:rsidRPr="00D754E2">
        <w:rPr>
          <w:szCs w:val="22"/>
          <w:lang w:val="mt-MT"/>
        </w:rPr>
        <w:t>HbA</w:t>
      </w:r>
      <w:r w:rsidRPr="00D754E2">
        <w:rPr>
          <w:szCs w:val="22"/>
          <w:vertAlign w:val="subscript"/>
          <w:lang w:val="mt-MT"/>
        </w:rPr>
        <w:t>1c</w:t>
      </w:r>
      <w:r w:rsidRPr="00D754E2">
        <w:rPr>
          <w:noProof/>
          <w:lang w:val="mt-MT"/>
        </w:rPr>
        <w:t xml:space="preserve"> mill-linja bażi kien </w:t>
      </w:r>
      <w:r w:rsidR="00C36F02">
        <w:rPr>
          <w:noProof/>
          <w:lang w:val="mt-MT"/>
        </w:rPr>
        <w:noBreakHyphen/>
      </w:r>
      <w:r w:rsidRPr="00D754E2">
        <w:rPr>
          <w:noProof/>
          <w:lang w:val="mt-MT"/>
        </w:rPr>
        <w:t>0.7</w:t>
      </w:r>
      <w:r w:rsidR="00DA5AD9" w:rsidRPr="00D754E2">
        <w:rPr>
          <w:noProof/>
          <w:lang w:val="mt-MT"/>
        </w:rPr>
        <w:t>6</w:t>
      </w:r>
      <w:r w:rsidRPr="00D754E2">
        <w:rPr>
          <w:noProof/>
          <w:lang w:val="mt-MT"/>
        </w:rPr>
        <w:t xml:space="preserve"> % b’sitagliptin u </w:t>
      </w:r>
      <w:r w:rsidR="00950AC0" w:rsidRPr="00D754E2">
        <w:rPr>
          <w:noProof/>
          <w:lang w:val="mt-MT"/>
        </w:rPr>
        <w:noBreakHyphen/>
      </w:r>
      <w:r w:rsidRPr="00D754E2">
        <w:rPr>
          <w:noProof/>
          <w:lang w:val="mt-MT"/>
        </w:rPr>
        <w:t xml:space="preserve">0.64 % bi glipizide (Analiżi skont il-Protokoll). F’dan l-istudju, l-effikaċja u l-profil ta’ sigurtà ta’ </w:t>
      </w:r>
      <w:r w:rsidRPr="00D754E2">
        <w:rPr>
          <w:szCs w:val="22"/>
          <w:lang w:val="mt-MT"/>
        </w:rPr>
        <w:t>sitagliptin b’doża ta’ 25 jew 50 mg darba kuljum ġeneralment kien jixbah lil dak li kien osservat fi studji oħrajn ta’ monoterapija f’pazjenti b’funzjoni normali tal-kliewi. L-inċidenza ta’ ipogliċemija fil</w:t>
      </w:r>
      <w:r w:rsidR="00950AC0" w:rsidRPr="00D754E2">
        <w:rPr>
          <w:szCs w:val="22"/>
          <w:lang w:val="mt-MT"/>
        </w:rPr>
        <w:noBreakHyphen/>
      </w:r>
      <w:r w:rsidRPr="00D754E2">
        <w:rPr>
          <w:szCs w:val="22"/>
          <w:lang w:val="mt-MT"/>
        </w:rPr>
        <w:t>grupp ta’ sitagliptin</w:t>
      </w:r>
      <w:r w:rsidRPr="00D754E2">
        <w:rPr>
          <w:noProof/>
          <w:szCs w:val="22"/>
          <w:lang w:val="mt-MT"/>
        </w:rPr>
        <w:t xml:space="preserve"> </w:t>
      </w:r>
      <w:r w:rsidRPr="00D754E2">
        <w:rPr>
          <w:szCs w:val="22"/>
          <w:lang w:val="mt-MT"/>
        </w:rPr>
        <w:t xml:space="preserve">(6.2 %) kienet aktar baxxa b’mod sinifikanti minn dik </w:t>
      </w:r>
      <w:r w:rsidRPr="00B74503">
        <w:rPr>
          <w:szCs w:val="22"/>
          <w:lang w:val="mt-MT"/>
        </w:rPr>
        <w:t>fi</w:t>
      </w:r>
      <w:r w:rsidRPr="00D754E2">
        <w:rPr>
          <w:szCs w:val="22"/>
          <w:lang w:val="mt-MT"/>
        </w:rPr>
        <w:t>l-grupp ta’ glipizide (17.0 %). Kien hemm ukoll differenza sinifikanti bejn il-gruppi rigward il-bidla fil-piż tal-ġisem mil</w:t>
      </w:r>
      <w:r w:rsidR="00E662CE" w:rsidRPr="00D754E2">
        <w:rPr>
          <w:szCs w:val="22"/>
          <w:lang w:val="mt-MT"/>
        </w:rPr>
        <w:noBreakHyphen/>
      </w:r>
      <w:r w:rsidRPr="00D754E2">
        <w:rPr>
          <w:szCs w:val="22"/>
          <w:lang w:val="mt-MT"/>
        </w:rPr>
        <w:t xml:space="preserve">linja bażi (sitagliptin </w:t>
      </w:r>
      <w:r w:rsidR="00C36F02">
        <w:rPr>
          <w:szCs w:val="22"/>
          <w:lang w:val="mt-MT"/>
        </w:rPr>
        <w:noBreakHyphen/>
      </w:r>
      <w:r w:rsidRPr="00D754E2">
        <w:rPr>
          <w:szCs w:val="22"/>
          <w:lang w:val="mt-MT"/>
        </w:rPr>
        <w:t>0.6 kg; glipizide +1.2 kg).</w:t>
      </w:r>
    </w:p>
    <w:p w14:paraId="2FDF478D" w14:textId="77777777" w:rsidR="00E12E6D" w:rsidRPr="00D754E2" w:rsidRDefault="00E12E6D" w:rsidP="000164F1">
      <w:pPr>
        <w:spacing w:line="240" w:lineRule="auto"/>
        <w:rPr>
          <w:szCs w:val="22"/>
          <w:lang w:val="mt-MT"/>
        </w:rPr>
      </w:pPr>
    </w:p>
    <w:p w14:paraId="23C8BB46" w14:textId="77777777" w:rsidR="00E12E6D" w:rsidRPr="00B74503" w:rsidRDefault="00E12E6D" w:rsidP="000164F1">
      <w:pPr>
        <w:tabs>
          <w:tab w:val="clear" w:pos="567"/>
        </w:tabs>
        <w:spacing w:line="240" w:lineRule="auto"/>
        <w:rPr>
          <w:szCs w:val="22"/>
          <w:lang w:val="mt-MT"/>
        </w:rPr>
      </w:pPr>
      <w:r w:rsidRPr="00D754E2">
        <w:rPr>
          <w:iCs/>
          <w:szCs w:val="22"/>
          <w:lang w:val="mt-MT"/>
        </w:rPr>
        <w:t>Studju ieħor li qabbel sitagliptin b’doża ta’ 25</w:t>
      </w:r>
      <w:r w:rsidR="00EE3232" w:rsidRPr="00D754E2">
        <w:rPr>
          <w:iCs/>
          <w:szCs w:val="22"/>
          <w:lang w:val="mt-MT"/>
        </w:rPr>
        <w:t> </w:t>
      </w:r>
      <w:r w:rsidRPr="00D754E2">
        <w:rPr>
          <w:iCs/>
          <w:szCs w:val="22"/>
          <w:lang w:val="mt-MT"/>
        </w:rPr>
        <w:t>mg darba kuljum ma’ glipizide b’doża ta’ 2.5 sa 20 mg/jum sar f’</w:t>
      </w:r>
      <w:r w:rsidRPr="00D754E2">
        <w:rPr>
          <w:szCs w:val="22"/>
          <w:lang w:val="mt-MT"/>
        </w:rPr>
        <w:t>129 </w:t>
      </w:r>
      <w:r w:rsidRPr="00D754E2">
        <w:rPr>
          <w:iCs/>
          <w:szCs w:val="22"/>
          <w:lang w:val="mt-MT"/>
        </w:rPr>
        <w:t>pazjent b’</w:t>
      </w:r>
      <w:r w:rsidRPr="00D754E2">
        <w:rPr>
          <w:szCs w:val="22"/>
          <w:lang w:val="mt-MT"/>
        </w:rPr>
        <w:t>ESRD li kienu fuq id-dijalisi</w:t>
      </w:r>
      <w:r w:rsidRPr="00D754E2">
        <w:rPr>
          <w:iCs/>
          <w:szCs w:val="22"/>
          <w:lang w:val="mt-MT"/>
        </w:rPr>
        <w:t xml:space="preserve">. Wara </w:t>
      </w:r>
      <w:r w:rsidRPr="00D754E2">
        <w:rPr>
          <w:noProof/>
          <w:lang w:val="mt-MT"/>
        </w:rPr>
        <w:t>54 ġimgħa, it-tnaqqis medju f’</w:t>
      </w:r>
      <w:r w:rsidRPr="00D754E2">
        <w:rPr>
          <w:szCs w:val="22"/>
          <w:lang w:val="mt-MT"/>
        </w:rPr>
        <w:t>HbA</w:t>
      </w:r>
      <w:r w:rsidRPr="00D754E2">
        <w:rPr>
          <w:szCs w:val="22"/>
          <w:vertAlign w:val="subscript"/>
          <w:lang w:val="mt-MT"/>
        </w:rPr>
        <w:t>1c</w:t>
      </w:r>
      <w:r w:rsidRPr="00D754E2">
        <w:rPr>
          <w:noProof/>
          <w:lang w:val="mt-MT"/>
        </w:rPr>
        <w:t xml:space="preserve"> mil-linja bażi kien </w:t>
      </w:r>
      <w:r w:rsidR="007E6F18">
        <w:rPr>
          <w:noProof/>
          <w:lang w:val="mt-MT"/>
        </w:rPr>
        <w:noBreakHyphen/>
      </w:r>
      <w:r w:rsidRPr="00D754E2">
        <w:rPr>
          <w:noProof/>
          <w:lang w:val="mt-MT"/>
        </w:rPr>
        <w:t xml:space="preserve">0.72 % b’sitagliptin u </w:t>
      </w:r>
      <w:r w:rsidR="007E6F18">
        <w:rPr>
          <w:noProof/>
          <w:lang w:val="mt-MT"/>
        </w:rPr>
        <w:noBreakHyphen/>
      </w:r>
      <w:r w:rsidRPr="00D754E2">
        <w:rPr>
          <w:noProof/>
          <w:lang w:val="mt-MT"/>
        </w:rPr>
        <w:t>0.8</w:t>
      </w:r>
      <w:r w:rsidR="00DA5AD9" w:rsidRPr="00D754E2">
        <w:rPr>
          <w:noProof/>
          <w:lang w:val="mt-MT"/>
        </w:rPr>
        <w:t>7</w:t>
      </w:r>
      <w:r w:rsidRPr="00D754E2">
        <w:rPr>
          <w:noProof/>
          <w:lang w:val="mt-MT"/>
        </w:rPr>
        <w:t xml:space="preserve"> % bi glipizide. F’dan l-istudju, il-profil tal-effikaċja u s-sigurtà ta’ </w:t>
      </w:r>
      <w:r w:rsidRPr="00D754E2">
        <w:rPr>
          <w:szCs w:val="22"/>
          <w:lang w:val="mt-MT"/>
        </w:rPr>
        <w:t>sitagliptin b’doża ta’ 25 mg darba kuljum kien fil-biċċa l-kbira jixbah lil dak osservat fi studji oħra ta’ monoterapija f’pazjenti b’funzjoni normali tal-kliewi. L-inċidenza ta’ ipogliċemija ma kinitx differenti b’mod sinifikanti bejn il-gruppi ta’ kura</w:t>
      </w:r>
      <w:r w:rsidRPr="00B74503">
        <w:rPr>
          <w:szCs w:val="22"/>
          <w:lang w:val="mt-MT"/>
        </w:rPr>
        <w:t xml:space="preserve"> (sitagliptin, 6.3 %; glipizide, 10.8 %).</w:t>
      </w:r>
    </w:p>
    <w:p w14:paraId="66C5381B" w14:textId="77777777" w:rsidR="00E12E6D" w:rsidRPr="00B74503" w:rsidRDefault="00E12E6D" w:rsidP="000164F1">
      <w:pPr>
        <w:tabs>
          <w:tab w:val="clear" w:pos="567"/>
        </w:tabs>
        <w:spacing w:line="240" w:lineRule="auto"/>
        <w:rPr>
          <w:szCs w:val="22"/>
          <w:lang w:val="mt-MT"/>
        </w:rPr>
      </w:pPr>
    </w:p>
    <w:p w14:paraId="37064F2F" w14:textId="453626C4" w:rsidR="00E12E6D" w:rsidRPr="00B74503" w:rsidRDefault="00E12E6D" w:rsidP="000164F1">
      <w:pPr>
        <w:tabs>
          <w:tab w:val="clear" w:pos="567"/>
        </w:tabs>
        <w:spacing w:line="240" w:lineRule="auto"/>
        <w:rPr>
          <w:iCs/>
          <w:szCs w:val="22"/>
          <w:lang w:val="mt-MT"/>
        </w:rPr>
      </w:pPr>
      <w:bookmarkStart w:id="85" w:name="OLE_LINK63"/>
      <w:bookmarkStart w:id="86" w:name="OLE_LINK69"/>
      <w:r w:rsidRPr="00B74503">
        <w:rPr>
          <w:szCs w:val="22"/>
          <w:lang w:val="mt-MT"/>
        </w:rPr>
        <w:t xml:space="preserve">Fi studju ieħor li kien jinvolvi 91 pazjent </w:t>
      </w:r>
      <w:bookmarkEnd w:id="85"/>
      <w:bookmarkEnd w:id="86"/>
      <w:r w:rsidRPr="00B74503">
        <w:rPr>
          <w:szCs w:val="22"/>
          <w:lang w:val="mt-MT"/>
        </w:rPr>
        <w:t>b’dijabete tat-tip 2 u indeboliment kroniku tal-kliewi (tneħħija tal-krejatinina &lt; 50 m</w:t>
      </w:r>
      <w:r w:rsidR="00F22CAE" w:rsidRPr="00B74503">
        <w:rPr>
          <w:szCs w:val="22"/>
          <w:lang w:val="mt-MT"/>
        </w:rPr>
        <w:t>L</w:t>
      </w:r>
      <w:r w:rsidRPr="00B74503">
        <w:rPr>
          <w:szCs w:val="22"/>
          <w:lang w:val="mt-MT"/>
        </w:rPr>
        <w:t>/min), is-sigurtà u t-tollerabbiltà ta’ kura b’sitagliptin bid-doża ta’ 25 jew 50 mg darba kuljum kienu fil-biċċa l-kbira jixbhu lil dawk tal-plaċebo. Barra dan, wara 12</w:t>
      </w:r>
      <w:r w:rsidRPr="00B74503">
        <w:rPr>
          <w:szCs w:val="22"/>
          <w:lang w:val="mt-MT"/>
        </w:rPr>
        <w:noBreakHyphen/>
        <w:t>il ġimgħa, it-tnaqqis medju ta’ HbA</w:t>
      </w:r>
      <w:r w:rsidRPr="00B74503">
        <w:rPr>
          <w:szCs w:val="22"/>
          <w:vertAlign w:val="subscript"/>
          <w:lang w:val="mt-MT"/>
        </w:rPr>
        <w:t>1c</w:t>
      </w:r>
      <w:r w:rsidRPr="00B74503">
        <w:rPr>
          <w:szCs w:val="22"/>
          <w:lang w:val="mt-MT"/>
        </w:rPr>
        <w:t xml:space="preserve"> (sitagliptin </w:t>
      </w:r>
      <w:r w:rsidR="001A0B38" w:rsidRPr="00B74503">
        <w:rPr>
          <w:szCs w:val="22"/>
          <w:lang w:val="mt-MT"/>
        </w:rPr>
        <w:noBreakHyphen/>
      </w:r>
      <w:r w:rsidRPr="00B74503">
        <w:rPr>
          <w:szCs w:val="22"/>
          <w:lang w:val="mt-MT"/>
        </w:rPr>
        <w:t xml:space="preserve">0.59 %; plaċebo </w:t>
      </w:r>
      <w:r w:rsidR="001A0B38" w:rsidRPr="00B74503">
        <w:rPr>
          <w:szCs w:val="22"/>
          <w:lang w:val="mt-MT"/>
        </w:rPr>
        <w:noBreakHyphen/>
      </w:r>
      <w:r w:rsidRPr="00B74503">
        <w:rPr>
          <w:szCs w:val="22"/>
          <w:lang w:val="mt-MT"/>
        </w:rPr>
        <w:t xml:space="preserve">0.18 %) u FPG (sitagliptin </w:t>
      </w:r>
      <w:r w:rsidR="00AF54B9" w:rsidRPr="00B74503">
        <w:rPr>
          <w:szCs w:val="22"/>
          <w:lang w:val="mt-MT"/>
        </w:rPr>
        <w:noBreakHyphen/>
      </w:r>
      <w:r w:rsidRPr="00B74503">
        <w:rPr>
          <w:szCs w:val="22"/>
          <w:lang w:val="mt-MT"/>
        </w:rPr>
        <w:t>25.5 mg/</w:t>
      </w:r>
      <w:r w:rsidR="00950AC0" w:rsidRPr="00B74503">
        <w:rPr>
          <w:szCs w:val="22"/>
          <w:lang w:val="mt-MT"/>
        </w:rPr>
        <w:t>d</w:t>
      </w:r>
      <w:r w:rsidR="00F22CAE" w:rsidRPr="00B74503">
        <w:rPr>
          <w:szCs w:val="22"/>
          <w:lang w:val="mt-MT"/>
        </w:rPr>
        <w:t>L</w:t>
      </w:r>
      <w:r w:rsidRPr="00B74503">
        <w:rPr>
          <w:szCs w:val="22"/>
          <w:lang w:val="mt-MT"/>
        </w:rPr>
        <w:t xml:space="preserve">; plaċebo </w:t>
      </w:r>
      <w:r w:rsidR="001A0B38" w:rsidRPr="00B74503">
        <w:rPr>
          <w:szCs w:val="22"/>
          <w:lang w:val="mt-MT"/>
        </w:rPr>
        <w:noBreakHyphen/>
      </w:r>
      <w:r w:rsidRPr="00B74503">
        <w:rPr>
          <w:szCs w:val="22"/>
          <w:lang w:val="mt-MT"/>
        </w:rPr>
        <w:t>3.0 mg/</w:t>
      </w:r>
      <w:r w:rsidR="00950AC0" w:rsidRPr="00B74503">
        <w:rPr>
          <w:szCs w:val="22"/>
          <w:lang w:val="mt-MT"/>
        </w:rPr>
        <w:t>d</w:t>
      </w:r>
      <w:r w:rsidR="00F22CAE" w:rsidRPr="00B74503">
        <w:rPr>
          <w:szCs w:val="22"/>
          <w:lang w:val="mt-MT"/>
        </w:rPr>
        <w:t>L</w:t>
      </w:r>
      <w:r w:rsidRPr="00B74503">
        <w:rPr>
          <w:szCs w:val="22"/>
          <w:lang w:val="mt-MT"/>
        </w:rPr>
        <w:t>) kienu fil-biċċa l-kbira jixbhu lil dawk osservati fi studji oħrajn ta’ monoterapija fuq pazjenti b’funzjoni normali tal-kliewi (ara sezzjoni 5.2).</w:t>
      </w:r>
    </w:p>
    <w:p w14:paraId="08187CB8" w14:textId="77777777" w:rsidR="00BD2DE5" w:rsidRPr="00B74503" w:rsidRDefault="00BD2DE5" w:rsidP="000164F1">
      <w:p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 New Roman"/>
          <w:szCs w:val="22"/>
          <w:lang w:val="mt-MT"/>
        </w:rPr>
      </w:pPr>
    </w:p>
    <w:p w14:paraId="2E754CA0" w14:textId="77777777" w:rsidR="00BD2DE5" w:rsidRPr="00B74503" w:rsidRDefault="00BD2DE5" w:rsidP="000164F1">
      <w:pPr>
        <w:keepLines/>
        <w:spacing w:line="240" w:lineRule="auto"/>
        <w:rPr>
          <w:rFonts w:eastAsia="Times New Roman"/>
          <w:szCs w:val="22"/>
          <w:lang w:val="mt-MT"/>
        </w:rPr>
      </w:pPr>
      <w:r w:rsidRPr="00B74503">
        <w:rPr>
          <w:rFonts w:eastAsia="Times New Roman"/>
          <w:szCs w:val="22"/>
          <w:lang w:val="mt-MT"/>
        </w:rPr>
        <w:t>It-TECOS kien studju każwali f’14,671 pazjent fil-popolazzjoni bl-intenzjoni li tiġi ttrattata b’HbA</w:t>
      </w:r>
      <w:r w:rsidRPr="00B74503">
        <w:rPr>
          <w:rFonts w:eastAsia="Times New Roman"/>
          <w:szCs w:val="22"/>
          <w:vertAlign w:val="subscript"/>
          <w:lang w:val="mt-MT"/>
        </w:rPr>
        <w:t>1c</w:t>
      </w:r>
      <w:r w:rsidRPr="00B74503">
        <w:rPr>
          <w:rFonts w:eastAsia="Times New Roman"/>
          <w:szCs w:val="22"/>
          <w:lang w:val="mt-MT"/>
        </w:rPr>
        <w:t xml:space="preserve"> ta’ ≥ 6.5 sa 8.0 % b’mard CV stabbilit li rċivew </w:t>
      </w:r>
      <w:r w:rsidRPr="00B74503">
        <w:rPr>
          <w:iCs/>
          <w:szCs w:val="22"/>
          <w:lang w:val="mt-MT"/>
        </w:rPr>
        <w:t>sitagliptin</w:t>
      </w:r>
      <w:r w:rsidRPr="00B74503">
        <w:rPr>
          <w:rFonts w:eastAsia="Times New Roman"/>
          <w:szCs w:val="22"/>
          <w:lang w:val="mt-MT"/>
        </w:rPr>
        <w:t xml:space="preserve"> (7,332) 100 mg kuljum (jew 50 mg kuljum jekk l-eGFR fil-linja bażi kienet ≥ 30 u &lt; 50 mL/min/1.73 m</w:t>
      </w:r>
      <w:r w:rsidRPr="00B74503">
        <w:rPr>
          <w:rFonts w:eastAsia="Times New Roman"/>
          <w:szCs w:val="22"/>
          <w:vertAlign w:val="superscript"/>
          <w:lang w:val="mt-MT"/>
        </w:rPr>
        <w:t>2</w:t>
      </w:r>
      <w:r w:rsidRPr="00B74503">
        <w:rPr>
          <w:rFonts w:eastAsia="Times New Roman"/>
          <w:szCs w:val="22"/>
          <w:lang w:val="mt-MT"/>
        </w:rPr>
        <w:t>) jew plaċebo (7,339) miżjud mal-kura tas-soltu li l-mira tagħha kienet l-standards reġjonali għal HbA</w:t>
      </w:r>
      <w:r w:rsidRPr="00B74503">
        <w:rPr>
          <w:rFonts w:eastAsia="Times New Roman"/>
          <w:szCs w:val="22"/>
          <w:vertAlign w:val="subscript"/>
          <w:lang w:val="mt-MT"/>
        </w:rPr>
        <w:t>1c</w:t>
      </w:r>
      <w:r w:rsidRPr="00B74503">
        <w:rPr>
          <w:rFonts w:eastAsia="Times New Roman"/>
          <w:szCs w:val="22"/>
          <w:lang w:val="mt-MT"/>
        </w:rPr>
        <w:t xml:space="preserve"> u fatturi ta’ riskju CV. Pazjenti b’eGFR &lt; 30 mL/min/1.73 m</w:t>
      </w:r>
      <w:r w:rsidRPr="00B74503">
        <w:rPr>
          <w:rFonts w:eastAsia="Times New Roman"/>
          <w:szCs w:val="22"/>
          <w:vertAlign w:val="superscript"/>
          <w:lang w:val="mt-MT"/>
        </w:rPr>
        <w:t>2</w:t>
      </w:r>
      <w:r w:rsidRPr="00B74503">
        <w:rPr>
          <w:rFonts w:eastAsia="Times New Roman"/>
          <w:szCs w:val="22"/>
          <w:lang w:val="mt-MT"/>
        </w:rPr>
        <w:t xml:space="preserve"> ma kellhomx jiġu rreġistrati fl-istudju. Il-popolazzjoni tal-istudju kienet tinkludi 2,004 pazjenti ta’ ≥ 75 sena u 3,324 pazjent b’indeboliment tal-kliewi (eGFR &lt; 60 mL/min/1.73 m</w:t>
      </w:r>
      <w:r w:rsidRPr="00B74503">
        <w:rPr>
          <w:rFonts w:eastAsia="Times New Roman"/>
          <w:szCs w:val="22"/>
          <w:vertAlign w:val="superscript"/>
          <w:lang w:val="mt-MT"/>
        </w:rPr>
        <w:t>2</w:t>
      </w:r>
      <w:r w:rsidRPr="00B74503">
        <w:rPr>
          <w:rFonts w:eastAsia="Times New Roman"/>
          <w:szCs w:val="22"/>
          <w:lang w:val="mt-MT"/>
        </w:rPr>
        <w:t>).</w:t>
      </w:r>
    </w:p>
    <w:p w14:paraId="65096F4A" w14:textId="77777777" w:rsidR="00BD2DE5" w:rsidRPr="00B74503" w:rsidRDefault="00BD2DE5" w:rsidP="000164F1">
      <w:pPr>
        <w:spacing w:line="240" w:lineRule="auto"/>
        <w:rPr>
          <w:rFonts w:eastAsia="Times New Roman"/>
          <w:szCs w:val="22"/>
          <w:lang w:val="mt-MT"/>
        </w:rPr>
      </w:pPr>
    </w:p>
    <w:p w14:paraId="35FF4991" w14:textId="77777777" w:rsidR="00BD2DE5" w:rsidRPr="00B74503" w:rsidRDefault="00BD2DE5" w:rsidP="000164F1">
      <w:pPr>
        <w:spacing w:line="240" w:lineRule="auto"/>
        <w:rPr>
          <w:rFonts w:eastAsia="Times New Roman"/>
          <w:szCs w:val="22"/>
          <w:lang w:val="mt-MT"/>
        </w:rPr>
      </w:pPr>
      <w:r w:rsidRPr="00B74503">
        <w:rPr>
          <w:rFonts w:eastAsia="Times New Roman"/>
          <w:szCs w:val="22"/>
          <w:lang w:val="mt-MT"/>
        </w:rPr>
        <w:t>Matul l-istudju, il-medja totali stmata (SD) tad-differenza f’HbA</w:t>
      </w:r>
      <w:r w:rsidRPr="00B74503">
        <w:rPr>
          <w:rFonts w:eastAsia="Times New Roman"/>
          <w:szCs w:val="22"/>
          <w:vertAlign w:val="subscript"/>
          <w:lang w:val="mt-MT"/>
        </w:rPr>
        <w:t>1c</w:t>
      </w:r>
      <w:r w:rsidRPr="00B74503">
        <w:rPr>
          <w:rFonts w:eastAsia="Times New Roman"/>
          <w:szCs w:val="22"/>
          <w:lang w:val="mt-MT"/>
        </w:rPr>
        <w:t xml:space="preserve"> bejn il-gruppi ta’ sitagliptin u l-plaċebo kienet 0.29 % (0.01), CI ta’ 95 % (-0.32, -0.27); p &lt; 0.001. </w:t>
      </w:r>
    </w:p>
    <w:p w14:paraId="1DB617CB" w14:textId="77777777" w:rsidR="00BD2DE5" w:rsidRPr="00B74503" w:rsidRDefault="00BD2DE5" w:rsidP="000164F1">
      <w:pPr>
        <w:spacing w:line="240" w:lineRule="auto"/>
        <w:rPr>
          <w:rFonts w:eastAsia="Times New Roman"/>
          <w:szCs w:val="22"/>
          <w:lang w:val="mt-MT"/>
        </w:rPr>
      </w:pPr>
    </w:p>
    <w:p w14:paraId="6DBB9199" w14:textId="77777777" w:rsidR="00BD2DE5" w:rsidRPr="00B74503" w:rsidRDefault="00BD2DE5" w:rsidP="000164F1">
      <w:pPr>
        <w:spacing w:line="240" w:lineRule="auto"/>
        <w:rPr>
          <w:rFonts w:eastAsia="Times New Roman"/>
          <w:szCs w:val="22"/>
          <w:lang w:val="mt-MT"/>
        </w:rPr>
      </w:pPr>
      <w:r w:rsidRPr="00B74503">
        <w:rPr>
          <w:rFonts w:eastAsia="Times New Roman"/>
          <w:szCs w:val="22"/>
          <w:lang w:val="mt-MT"/>
        </w:rPr>
        <w:t>L-iskop finali kardjovaskulari primarju kien kompost tal-ewwel okkorrenza ta’ mewt kardjovaskulari, infart mijokardijaku mhux fatali, puplesija mhux fatali, jew rikoverar l-isptar minħabba anġina mhux stabbli. Skopijiet finali kardjovaskluari sekondarji kienu jinkludu l-ewwel okkorrenza ta’ mewt kardjovaskulari, infart mijokardijaku mhux fatali, jew puplesija mhux fatali; l-ewwel okkorrenza tal-komponenti individwali tal-kompost primarju; mortalità minn kull kawża; u rikoverar l-isptar minħabba insuffiċjenza konġestiva tal-qalb.</w:t>
      </w:r>
    </w:p>
    <w:p w14:paraId="4FCD8607" w14:textId="77777777" w:rsidR="00BD2DE5" w:rsidRPr="00B74503" w:rsidRDefault="00BD2DE5" w:rsidP="000164F1">
      <w:pPr>
        <w:spacing w:line="240" w:lineRule="auto"/>
        <w:rPr>
          <w:rFonts w:eastAsia="Times New Roman"/>
          <w:szCs w:val="22"/>
          <w:lang w:val="mt-MT"/>
        </w:rPr>
      </w:pPr>
    </w:p>
    <w:p w14:paraId="1A9BA6AB" w14:textId="77777777" w:rsidR="00BD2DE5" w:rsidRPr="00B74503" w:rsidRDefault="00BD2DE5" w:rsidP="000164F1">
      <w:pPr>
        <w:spacing w:line="240" w:lineRule="auto"/>
        <w:rPr>
          <w:rFonts w:eastAsia="Times New Roman"/>
          <w:szCs w:val="22"/>
          <w:lang w:val="mt-MT"/>
        </w:rPr>
      </w:pPr>
      <w:r w:rsidRPr="00B74503">
        <w:rPr>
          <w:rFonts w:eastAsia="Times New Roman"/>
          <w:szCs w:val="22"/>
          <w:lang w:val="mt-MT"/>
        </w:rPr>
        <w:lastRenderedPageBreak/>
        <w:t xml:space="preserve">Wara medjan ta’ segwitu sa 3 snin, </w:t>
      </w:r>
      <w:r w:rsidRPr="00B74503">
        <w:rPr>
          <w:iCs/>
          <w:szCs w:val="22"/>
          <w:lang w:val="mt-MT"/>
        </w:rPr>
        <w:t>sitagliptin</w:t>
      </w:r>
      <w:r w:rsidRPr="00B74503">
        <w:rPr>
          <w:rFonts w:eastAsia="Times New Roman"/>
          <w:szCs w:val="22"/>
          <w:lang w:val="mt-MT"/>
        </w:rPr>
        <w:t xml:space="preserve">, meta żdied mal-kura tas-soltu, ma żiedx ir-riskju ta’ każijiet kardjovaskulari avversi kbar jew ir-riskju ta’ rikoverar l-isptar minħabba insuffiċjenza tal-qalb meta mqabbel mal-kura tas-soltu mingħajr </w:t>
      </w:r>
      <w:r w:rsidRPr="00B74503">
        <w:rPr>
          <w:iCs/>
          <w:szCs w:val="22"/>
          <w:lang w:val="mt-MT"/>
        </w:rPr>
        <w:t>sitagliptin</w:t>
      </w:r>
      <w:r w:rsidRPr="00B74503">
        <w:rPr>
          <w:rFonts w:eastAsia="Times New Roman"/>
          <w:szCs w:val="22"/>
          <w:lang w:val="mt-MT"/>
        </w:rPr>
        <w:t xml:space="preserve"> f’pazjenti b’dijabete tat-tip 2 (Tabella 3).</w:t>
      </w:r>
    </w:p>
    <w:p w14:paraId="6055A5B7" w14:textId="77777777" w:rsidR="00BD2DE5" w:rsidRPr="00B74503" w:rsidRDefault="00BD2DE5" w:rsidP="000164F1">
      <w:pPr>
        <w:spacing w:line="240" w:lineRule="auto"/>
        <w:rPr>
          <w:rFonts w:eastAsia="Times New Roman"/>
          <w:szCs w:val="22"/>
          <w:lang w:val="mt-MT"/>
        </w:rPr>
      </w:pPr>
    </w:p>
    <w:p w14:paraId="50C35524" w14:textId="77777777" w:rsidR="00BD2DE5" w:rsidRPr="00E534DB" w:rsidRDefault="00BD2DE5" w:rsidP="000164F1">
      <w:pPr>
        <w:keepNext/>
        <w:spacing w:line="240" w:lineRule="auto"/>
        <w:rPr>
          <w:rFonts w:eastAsia="Times New Roman"/>
          <w:b/>
          <w:szCs w:val="22"/>
          <w:lang w:val="fr-FR"/>
        </w:rPr>
      </w:pPr>
      <w:r w:rsidRPr="00E534DB">
        <w:rPr>
          <w:rFonts w:eastAsia="Times New Roman"/>
          <w:b/>
          <w:szCs w:val="22"/>
          <w:lang w:val="fr-FR"/>
        </w:rPr>
        <w:t xml:space="preserve">Tabella 3. Rati tar-Riżultati Komposti Kardjovaskulari u Riżultati Sekondarji l-Aktar Importanti </w:t>
      </w:r>
    </w:p>
    <w:p w14:paraId="70A622FD" w14:textId="77777777" w:rsidR="00BD2DE5" w:rsidRPr="00E534DB" w:rsidRDefault="00BD2DE5" w:rsidP="000164F1">
      <w:pPr>
        <w:keepNext/>
        <w:spacing w:line="240" w:lineRule="auto"/>
        <w:rPr>
          <w:rFonts w:eastAsia="Times New Roman"/>
          <w:szCs w:val="22"/>
          <w:lang w:val="fr-FR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29"/>
        <w:gridCol w:w="971"/>
        <w:gridCol w:w="927"/>
        <w:gridCol w:w="954"/>
        <w:gridCol w:w="956"/>
        <w:gridCol w:w="1460"/>
        <w:gridCol w:w="858"/>
      </w:tblGrid>
      <w:tr w:rsidR="00BD2DE5" w:rsidRPr="00EB23ED" w14:paraId="486BE5D8" w14:textId="77777777" w:rsidTr="00461329">
        <w:trPr>
          <w:cantSplit/>
          <w:tblHeader/>
          <w:jc w:val="center"/>
        </w:trPr>
        <w:tc>
          <w:tcPr>
            <w:tcW w:w="161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09926BE" w14:textId="77777777" w:rsidR="00BD2DE5" w:rsidRPr="00E534DB" w:rsidRDefault="00BD2DE5" w:rsidP="000164F1">
            <w:pPr>
              <w:keepNext/>
              <w:keepLines/>
              <w:spacing w:line="240" w:lineRule="auto"/>
              <w:rPr>
                <w:rFonts w:eastAsia="Times New Roman"/>
                <w:b/>
                <w:sz w:val="18"/>
                <w:szCs w:val="18"/>
                <w:lang w:val="fr-FR"/>
              </w:rPr>
            </w:pPr>
          </w:p>
        </w:tc>
        <w:tc>
          <w:tcPr>
            <w:tcW w:w="104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010F9" w14:textId="77777777" w:rsidR="00BD2DE5" w:rsidRPr="00EB23ED" w:rsidRDefault="00BD2DE5" w:rsidP="000164F1">
            <w:pPr>
              <w:keepNext/>
              <w:keepLines/>
              <w:spacing w:line="240" w:lineRule="auto"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531D21">
              <w:rPr>
                <w:b/>
                <w:iCs/>
                <w:sz w:val="18"/>
                <w:szCs w:val="18"/>
              </w:rPr>
              <w:t>S</w:t>
            </w:r>
            <w:r w:rsidRPr="006E178D">
              <w:rPr>
                <w:b/>
                <w:iCs/>
                <w:sz w:val="18"/>
                <w:szCs w:val="18"/>
              </w:rPr>
              <w:t>itagliptin</w:t>
            </w:r>
            <w:r w:rsidRPr="00EB23ED">
              <w:rPr>
                <w:rFonts w:eastAsia="Times New Roman"/>
                <w:b/>
                <w:sz w:val="18"/>
                <w:szCs w:val="18"/>
              </w:rPr>
              <w:t xml:space="preserve"> 100 mg</w:t>
            </w:r>
          </w:p>
        </w:tc>
        <w:tc>
          <w:tcPr>
            <w:tcW w:w="10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82B60" w14:textId="77777777" w:rsidR="00BD2DE5" w:rsidRPr="00EB23ED" w:rsidRDefault="00BD2DE5" w:rsidP="000164F1">
            <w:pPr>
              <w:keepNext/>
              <w:keepLines/>
              <w:spacing w:line="240" w:lineRule="auto"/>
              <w:jc w:val="center"/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Plaċ</w:t>
            </w:r>
            <w:r w:rsidRPr="00EB23ED">
              <w:rPr>
                <w:rFonts w:eastAsia="Times New Roman"/>
                <w:b/>
                <w:sz w:val="18"/>
                <w:szCs w:val="18"/>
              </w:rPr>
              <w:t>ebo</w:t>
            </w:r>
          </w:p>
        </w:tc>
        <w:tc>
          <w:tcPr>
            <w:tcW w:w="806" w:type="pct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vAlign w:val="bottom"/>
          </w:tcPr>
          <w:p w14:paraId="67B4D2B8" w14:textId="77777777" w:rsidR="00BD2DE5" w:rsidRPr="00E534DB" w:rsidRDefault="00BD2DE5" w:rsidP="000164F1">
            <w:pPr>
              <w:keepNext/>
              <w:keepLines/>
              <w:spacing w:before="40" w:line="240" w:lineRule="auto"/>
              <w:jc w:val="center"/>
              <w:rPr>
                <w:rFonts w:eastAsia="Times New Roman"/>
                <w:b/>
                <w:sz w:val="18"/>
                <w:szCs w:val="18"/>
                <w:lang w:val="fr-FR"/>
              </w:rPr>
            </w:pPr>
            <w:r w:rsidRPr="00E534DB">
              <w:rPr>
                <w:rFonts w:eastAsia="Times New Roman"/>
                <w:b/>
                <w:sz w:val="18"/>
                <w:szCs w:val="18"/>
                <w:lang w:val="fr-FR"/>
              </w:rPr>
              <w:t xml:space="preserve">Proporzjon ta’ Periklu </w:t>
            </w:r>
          </w:p>
          <w:p w14:paraId="1F04DCAC" w14:textId="77777777" w:rsidR="00BD2DE5" w:rsidRPr="00E534DB" w:rsidRDefault="00BD2DE5" w:rsidP="000164F1">
            <w:pPr>
              <w:keepNext/>
              <w:keepLines/>
              <w:spacing w:before="40" w:line="240" w:lineRule="auto"/>
              <w:jc w:val="center"/>
              <w:rPr>
                <w:rFonts w:eastAsia="Times New Roman"/>
                <w:b/>
                <w:sz w:val="18"/>
                <w:szCs w:val="18"/>
                <w:lang w:val="fr-FR"/>
              </w:rPr>
            </w:pPr>
            <w:r w:rsidRPr="00E534DB">
              <w:rPr>
                <w:rFonts w:eastAsia="Times New Roman"/>
                <w:b/>
                <w:sz w:val="18"/>
                <w:szCs w:val="18"/>
                <w:lang w:val="fr-FR"/>
              </w:rPr>
              <w:t>(CI ta’ 95%)</w:t>
            </w:r>
          </w:p>
        </w:tc>
        <w:tc>
          <w:tcPr>
            <w:tcW w:w="47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189287AE" w14:textId="77777777" w:rsidR="00BD2DE5" w:rsidRPr="00EB23ED" w:rsidRDefault="00BD2DE5" w:rsidP="000164F1">
            <w:pPr>
              <w:keepNext/>
              <w:keepLines/>
              <w:spacing w:before="40" w:line="240" w:lineRule="auto"/>
              <w:jc w:val="center"/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Valur p</w:t>
            </w:r>
            <w:r w:rsidRPr="00EB23ED">
              <w:rPr>
                <w:rFonts w:eastAsia="Times New Roman"/>
                <w:sz w:val="18"/>
                <w:szCs w:val="18"/>
                <w:vertAlign w:val="superscript"/>
              </w:rPr>
              <w:t>†</w:t>
            </w:r>
          </w:p>
        </w:tc>
      </w:tr>
      <w:tr w:rsidR="00BD2DE5" w:rsidRPr="00620705" w14:paraId="5360218A" w14:textId="77777777" w:rsidTr="00461329">
        <w:trPr>
          <w:cantSplit/>
          <w:trHeight w:hRule="exact" w:val="1473"/>
          <w:tblHeader/>
          <w:jc w:val="center"/>
        </w:trPr>
        <w:tc>
          <w:tcPr>
            <w:tcW w:w="161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D5BD1" w14:textId="77777777" w:rsidR="00BD2DE5" w:rsidRPr="00EB23ED" w:rsidRDefault="00BD2DE5" w:rsidP="000164F1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E9864A7" w14:textId="77777777" w:rsidR="00BD2DE5" w:rsidRPr="00EB23ED" w:rsidRDefault="00BD2DE5" w:rsidP="000164F1">
            <w:pPr>
              <w:keepNext/>
              <w:keepLines/>
              <w:spacing w:before="40" w:line="240" w:lineRule="auto"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EB23ED">
              <w:rPr>
                <w:rFonts w:eastAsia="Times New Roman"/>
                <w:b/>
                <w:sz w:val="18"/>
                <w:szCs w:val="18"/>
              </w:rPr>
              <w:t>N (%)</w:t>
            </w:r>
          </w:p>
        </w:tc>
        <w:tc>
          <w:tcPr>
            <w:tcW w:w="5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75A1ABC" w14:textId="77777777" w:rsidR="00BD2DE5" w:rsidRPr="00E534DB" w:rsidRDefault="00BD2DE5" w:rsidP="000164F1">
            <w:pPr>
              <w:keepNext/>
              <w:keepLines/>
              <w:spacing w:before="40" w:line="240" w:lineRule="auto"/>
              <w:jc w:val="center"/>
              <w:rPr>
                <w:rFonts w:eastAsia="Times New Roman"/>
                <w:b/>
                <w:sz w:val="18"/>
                <w:szCs w:val="18"/>
                <w:lang w:val="fr-FR"/>
              </w:rPr>
            </w:pPr>
            <w:r w:rsidRPr="00E534DB">
              <w:rPr>
                <w:rFonts w:eastAsia="Times New Roman"/>
                <w:b/>
                <w:sz w:val="18"/>
                <w:szCs w:val="18"/>
                <w:lang w:val="fr-FR"/>
              </w:rPr>
              <w:t>Rata ta’ inċidenza għal kull 100 sena ta’ pazjent</w:t>
            </w:r>
            <w:r w:rsidRPr="00E534DB">
              <w:rPr>
                <w:rFonts w:eastAsia="Times New Roman"/>
                <w:sz w:val="18"/>
                <w:szCs w:val="18"/>
                <w:lang w:val="fr-FR"/>
              </w:rPr>
              <w:t>*</w:t>
            </w: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6C05D63" w14:textId="77777777" w:rsidR="00BD2DE5" w:rsidRPr="00EB23ED" w:rsidRDefault="00BD2DE5" w:rsidP="000164F1">
            <w:pPr>
              <w:keepNext/>
              <w:keepLines/>
              <w:spacing w:before="40" w:line="240" w:lineRule="auto"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EB23ED">
              <w:rPr>
                <w:rFonts w:eastAsia="Times New Roman"/>
                <w:b/>
                <w:sz w:val="18"/>
                <w:szCs w:val="18"/>
              </w:rPr>
              <w:t>N (%)</w:t>
            </w: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CCB768E" w14:textId="77777777" w:rsidR="00BD2DE5" w:rsidRPr="00E534DB" w:rsidRDefault="00BD2DE5" w:rsidP="000164F1">
            <w:pPr>
              <w:keepNext/>
              <w:keepLines/>
              <w:spacing w:before="40" w:line="240" w:lineRule="auto"/>
              <w:jc w:val="center"/>
              <w:rPr>
                <w:rFonts w:eastAsia="Times New Roman"/>
                <w:b/>
                <w:sz w:val="18"/>
                <w:szCs w:val="18"/>
                <w:lang w:val="fr-FR"/>
              </w:rPr>
            </w:pPr>
            <w:r w:rsidRPr="00E534DB">
              <w:rPr>
                <w:rFonts w:eastAsia="Times New Roman"/>
                <w:b/>
                <w:sz w:val="18"/>
                <w:szCs w:val="18"/>
                <w:lang w:val="fr-FR"/>
              </w:rPr>
              <w:t>Rata ta’ inċidenza għal kull 100 sena ta’ pazjent</w:t>
            </w:r>
            <w:r w:rsidRPr="00E534DB">
              <w:rPr>
                <w:rFonts w:eastAsia="Times New Roman"/>
                <w:sz w:val="18"/>
                <w:szCs w:val="18"/>
                <w:lang w:val="fr-FR"/>
              </w:rPr>
              <w:t>*</w:t>
            </w:r>
          </w:p>
        </w:tc>
        <w:tc>
          <w:tcPr>
            <w:tcW w:w="80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00C63" w14:textId="77777777" w:rsidR="00BD2DE5" w:rsidRPr="00E534DB" w:rsidRDefault="00BD2DE5" w:rsidP="000164F1">
            <w:pPr>
              <w:keepNext/>
              <w:keepLines/>
              <w:spacing w:before="40" w:line="240" w:lineRule="auto"/>
              <w:jc w:val="center"/>
              <w:rPr>
                <w:rFonts w:eastAsia="Times New Roman"/>
                <w:b/>
                <w:sz w:val="18"/>
                <w:szCs w:val="18"/>
                <w:lang w:val="fr-FR"/>
              </w:rPr>
            </w:pPr>
          </w:p>
        </w:tc>
        <w:tc>
          <w:tcPr>
            <w:tcW w:w="47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813E6" w14:textId="77777777" w:rsidR="00BD2DE5" w:rsidRPr="00E534DB" w:rsidRDefault="00BD2DE5" w:rsidP="000164F1">
            <w:pPr>
              <w:keepNext/>
              <w:keepLines/>
              <w:spacing w:before="40" w:line="240" w:lineRule="auto"/>
              <w:jc w:val="center"/>
              <w:rPr>
                <w:rFonts w:eastAsia="Times New Roman"/>
                <w:b/>
                <w:sz w:val="18"/>
                <w:szCs w:val="18"/>
                <w:lang w:val="fr-FR"/>
              </w:rPr>
            </w:pPr>
          </w:p>
        </w:tc>
      </w:tr>
      <w:tr w:rsidR="00BD2DE5" w:rsidRPr="00620705" w14:paraId="007A3C87" w14:textId="77777777" w:rsidTr="00461329">
        <w:trPr>
          <w:cantSplit/>
          <w:trHeight w:hRule="exact" w:val="303"/>
          <w:jc w:val="center"/>
        </w:trPr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393CF" w14:textId="77777777" w:rsidR="00BD2DE5" w:rsidRPr="00E534DB" w:rsidRDefault="00BD2DE5" w:rsidP="000164F1">
            <w:pPr>
              <w:keepNext/>
              <w:keepLines/>
              <w:spacing w:before="40" w:line="240" w:lineRule="auto"/>
              <w:rPr>
                <w:rFonts w:eastAsia="Times New Roman"/>
                <w:color w:val="000000"/>
                <w:sz w:val="18"/>
                <w:szCs w:val="18"/>
                <w:lang w:val="fr-FR"/>
              </w:rPr>
            </w:pPr>
            <w:proofErr w:type="spellStart"/>
            <w:r w:rsidRPr="00E534DB">
              <w:rPr>
                <w:rFonts w:eastAsia="Times New Roman"/>
                <w:b/>
                <w:sz w:val="18"/>
                <w:szCs w:val="18"/>
                <w:lang w:val="fr-FR"/>
              </w:rPr>
              <w:t>Analiżi</w:t>
            </w:r>
            <w:proofErr w:type="spellEnd"/>
            <w:r w:rsidRPr="00E534DB">
              <w:rPr>
                <w:rFonts w:eastAsia="Times New Roman"/>
                <w:b/>
                <w:sz w:val="18"/>
                <w:szCs w:val="18"/>
                <w:lang w:val="fr-FR"/>
              </w:rPr>
              <w:t xml:space="preserve"> fil-</w:t>
            </w:r>
            <w:proofErr w:type="spellStart"/>
            <w:r w:rsidRPr="00E534DB">
              <w:rPr>
                <w:rFonts w:eastAsia="Times New Roman"/>
                <w:b/>
                <w:sz w:val="18"/>
                <w:szCs w:val="18"/>
                <w:lang w:val="fr-FR"/>
              </w:rPr>
              <w:t>Popolazzjoni</w:t>
            </w:r>
            <w:proofErr w:type="spellEnd"/>
            <w:r w:rsidRPr="00E534DB">
              <w:rPr>
                <w:rFonts w:eastAsia="Times New Roman"/>
                <w:b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E534DB">
              <w:rPr>
                <w:rFonts w:eastAsia="Times New Roman"/>
                <w:b/>
                <w:sz w:val="18"/>
                <w:szCs w:val="18"/>
                <w:lang w:val="fr-FR"/>
              </w:rPr>
              <w:t>bl-Intenzjoni</w:t>
            </w:r>
            <w:proofErr w:type="spellEnd"/>
            <w:r w:rsidRPr="00E534DB">
              <w:rPr>
                <w:rFonts w:eastAsia="Times New Roman"/>
                <w:b/>
                <w:sz w:val="18"/>
                <w:szCs w:val="18"/>
                <w:lang w:val="fr-FR"/>
              </w:rPr>
              <w:t xml:space="preserve"> li </w:t>
            </w:r>
            <w:proofErr w:type="spellStart"/>
            <w:r w:rsidRPr="00E534DB">
              <w:rPr>
                <w:rFonts w:eastAsia="Times New Roman"/>
                <w:b/>
                <w:sz w:val="18"/>
                <w:szCs w:val="18"/>
                <w:lang w:val="fr-FR"/>
              </w:rPr>
              <w:t>tiġi</w:t>
            </w:r>
            <w:proofErr w:type="spellEnd"/>
            <w:r w:rsidRPr="00E534DB">
              <w:rPr>
                <w:rFonts w:eastAsia="Times New Roman"/>
                <w:b/>
                <w:sz w:val="18"/>
                <w:szCs w:val="18"/>
                <w:lang w:val="fr-FR"/>
              </w:rPr>
              <w:t xml:space="preserve"> Ttrattata</w:t>
            </w:r>
          </w:p>
        </w:tc>
      </w:tr>
      <w:tr w:rsidR="00BD2DE5" w:rsidRPr="00EB23ED" w14:paraId="5880AA93" w14:textId="77777777" w:rsidTr="00461329">
        <w:trPr>
          <w:cantSplit/>
          <w:trHeight w:hRule="exact" w:val="288"/>
          <w:jc w:val="center"/>
        </w:trPr>
        <w:tc>
          <w:tcPr>
            <w:tcW w:w="1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0AFBA" w14:textId="77777777" w:rsidR="00BD2DE5" w:rsidRPr="00EB23ED" w:rsidRDefault="00BD2DE5" w:rsidP="000164F1">
            <w:pPr>
              <w:spacing w:line="240" w:lineRule="auto"/>
              <w:ind w:left="166"/>
              <w:rPr>
                <w:rFonts w:eastAsia="Times New Roman"/>
                <w:b/>
                <w:sz w:val="18"/>
                <w:szCs w:val="18"/>
              </w:rPr>
            </w:pPr>
            <w:proofErr w:type="spellStart"/>
            <w:r w:rsidRPr="00EB23ED">
              <w:rPr>
                <w:rFonts w:eastAsia="Times New Roman"/>
                <w:b/>
                <w:sz w:val="18"/>
                <w:szCs w:val="18"/>
              </w:rPr>
              <w:t>Num</w:t>
            </w:r>
            <w:r>
              <w:rPr>
                <w:rFonts w:eastAsia="Times New Roman"/>
                <w:b/>
                <w:sz w:val="18"/>
                <w:szCs w:val="18"/>
              </w:rPr>
              <w:t>ru</w:t>
            </w:r>
            <w:proofErr w:type="spellEnd"/>
            <w:r>
              <w:rPr>
                <w:rFonts w:eastAsia="Times New Roman"/>
                <w:b/>
                <w:sz w:val="18"/>
                <w:szCs w:val="18"/>
              </w:rPr>
              <w:t xml:space="preserve"> ta’ </w:t>
            </w:r>
            <w:proofErr w:type="spellStart"/>
            <w:r>
              <w:rPr>
                <w:rFonts w:eastAsia="Times New Roman"/>
                <w:b/>
                <w:sz w:val="18"/>
                <w:szCs w:val="18"/>
              </w:rPr>
              <w:t>pazjenti</w:t>
            </w:r>
            <w:proofErr w:type="spellEnd"/>
          </w:p>
        </w:tc>
        <w:tc>
          <w:tcPr>
            <w:tcW w:w="104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A12649D" w14:textId="77777777" w:rsidR="00BD2DE5" w:rsidRPr="00EB23ED" w:rsidRDefault="00BD2DE5" w:rsidP="000164F1">
            <w:pPr>
              <w:keepNext/>
              <w:keepLines/>
              <w:spacing w:before="40" w:line="240" w:lineRule="auto"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EB23ED">
              <w:rPr>
                <w:rFonts w:eastAsia="Times New Roman"/>
                <w:b/>
                <w:sz w:val="18"/>
                <w:szCs w:val="18"/>
              </w:rPr>
              <w:t>7,332</w:t>
            </w:r>
          </w:p>
        </w:tc>
        <w:tc>
          <w:tcPr>
            <w:tcW w:w="10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EAAAB95" w14:textId="77777777" w:rsidR="00BD2DE5" w:rsidRPr="00EB23ED" w:rsidRDefault="00BD2DE5" w:rsidP="000164F1">
            <w:pPr>
              <w:keepNext/>
              <w:keepLines/>
              <w:spacing w:before="40" w:line="240" w:lineRule="auto"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EB23ED">
              <w:rPr>
                <w:rFonts w:eastAsia="Times New Roman"/>
                <w:b/>
                <w:sz w:val="18"/>
                <w:szCs w:val="18"/>
              </w:rPr>
              <w:t>7,339</w:t>
            </w:r>
          </w:p>
        </w:tc>
        <w:tc>
          <w:tcPr>
            <w:tcW w:w="80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24855716" w14:textId="77777777" w:rsidR="00BD2DE5" w:rsidRPr="00EB23ED" w:rsidRDefault="00BD2DE5" w:rsidP="000164F1">
            <w:pPr>
              <w:keepNext/>
              <w:keepLines/>
              <w:spacing w:before="40" w:line="240" w:lineRule="auto"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EB23ED">
              <w:rPr>
                <w:rFonts w:eastAsia="Times New Roman"/>
                <w:sz w:val="18"/>
                <w:szCs w:val="18"/>
              </w:rPr>
              <w:t>0.98 (0.89–1.08)</w:t>
            </w:r>
          </w:p>
        </w:tc>
        <w:tc>
          <w:tcPr>
            <w:tcW w:w="47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2A6AA675" w14:textId="77777777" w:rsidR="00BD2DE5" w:rsidRPr="00EB23ED" w:rsidRDefault="00BD2DE5" w:rsidP="000164F1">
            <w:pPr>
              <w:keepNext/>
              <w:keepLines/>
              <w:spacing w:before="40" w:line="240" w:lineRule="auto"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EB23ED">
              <w:rPr>
                <w:rFonts w:eastAsia="Times New Roman"/>
                <w:sz w:val="18"/>
                <w:szCs w:val="18"/>
              </w:rPr>
              <w:t>&lt;0.001</w:t>
            </w:r>
          </w:p>
        </w:tc>
      </w:tr>
      <w:tr w:rsidR="00BD2DE5" w:rsidRPr="00EB23ED" w14:paraId="3ABA71F2" w14:textId="77777777" w:rsidTr="00461329">
        <w:trPr>
          <w:cantSplit/>
          <w:trHeight w:hRule="exact" w:val="1281"/>
          <w:jc w:val="center"/>
        </w:trPr>
        <w:tc>
          <w:tcPr>
            <w:tcW w:w="1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B1C9B99" w14:textId="77777777" w:rsidR="00BD2DE5" w:rsidRPr="00EB23ED" w:rsidRDefault="00BD2DE5" w:rsidP="000164F1">
            <w:pPr>
              <w:tabs>
                <w:tab w:val="left" w:pos="166"/>
              </w:tabs>
              <w:spacing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EB23ED">
              <w:rPr>
                <w:rFonts w:eastAsia="Times New Roman"/>
                <w:b/>
                <w:sz w:val="18"/>
                <w:szCs w:val="18"/>
              </w:rPr>
              <w:tab/>
            </w:r>
            <w:r>
              <w:rPr>
                <w:rFonts w:eastAsia="Times New Roman"/>
                <w:b/>
                <w:sz w:val="18"/>
                <w:szCs w:val="18"/>
              </w:rPr>
              <w:t>Skop Finali Kompost</w:t>
            </w:r>
            <w:r w:rsidRPr="00EB23ED">
              <w:rPr>
                <w:rFonts w:eastAsia="Times New Roman"/>
                <w:b/>
                <w:sz w:val="18"/>
                <w:szCs w:val="18"/>
              </w:rPr>
              <w:t xml:space="preserve"> Primar</w:t>
            </w:r>
            <w:r>
              <w:rPr>
                <w:rFonts w:eastAsia="Times New Roman"/>
                <w:b/>
                <w:sz w:val="18"/>
                <w:szCs w:val="18"/>
              </w:rPr>
              <w:t>ju</w:t>
            </w:r>
          </w:p>
          <w:p w14:paraId="738A2062" w14:textId="77777777" w:rsidR="00BD2DE5" w:rsidRPr="00EB23ED" w:rsidRDefault="00BD2DE5" w:rsidP="000164F1">
            <w:pPr>
              <w:tabs>
                <w:tab w:val="left" w:pos="538"/>
              </w:tabs>
              <w:spacing w:line="240" w:lineRule="auto"/>
              <w:ind w:left="346"/>
              <w:rPr>
                <w:rFonts w:eastAsia="Times New Roman"/>
                <w:sz w:val="18"/>
                <w:szCs w:val="18"/>
              </w:rPr>
            </w:pPr>
            <w:r w:rsidRPr="00EB23ED">
              <w:rPr>
                <w:rFonts w:eastAsia="Times New Roman"/>
                <w:sz w:val="18"/>
                <w:szCs w:val="18"/>
              </w:rPr>
              <w:t>(</w:t>
            </w:r>
            <w:r>
              <w:rPr>
                <w:rFonts w:eastAsia="Times New Roman"/>
                <w:sz w:val="18"/>
                <w:szCs w:val="18"/>
              </w:rPr>
              <w:t>Mewt kardjovaskulari</w:t>
            </w:r>
            <w:r w:rsidRPr="00EB23ED">
              <w:rPr>
                <w:rFonts w:eastAsia="Times New Roman"/>
                <w:sz w:val="18"/>
                <w:szCs w:val="18"/>
              </w:rPr>
              <w:t xml:space="preserve">, </w:t>
            </w:r>
            <w:r>
              <w:rPr>
                <w:rFonts w:eastAsia="Times New Roman"/>
                <w:sz w:val="18"/>
                <w:szCs w:val="18"/>
              </w:rPr>
              <w:t>infart mijokardijaku mhux fatali</w:t>
            </w:r>
            <w:r w:rsidRPr="00EB23ED">
              <w:rPr>
                <w:rFonts w:eastAsia="Times New Roman"/>
                <w:sz w:val="18"/>
                <w:szCs w:val="18"/>
              </w:rPr>
              <w:t xml:space="preserve">, </w:t>
            </w:r>
            <w:r>
              <w:rPr>
                <w:rFonts w:eastAsia="Times New Roman"/>
                <w:sz w:val="18"/>
                <w:szCs w:val="18"/>
              </w:rPr>
              <w:t>puplesija mhux fatali</w:t>
            </w:r>
            <w:r w:rsidRPr="00EB23ED">
              <w:rPr>
                <w:rFonts w:eastAsia="Times New Roman"/>
                <w:sz w:val="18"/>
                <w:szCs w:val="18"/>
              </w:rPr>
              <w:t xml:space="preserve">, </w:t>
            </w:r>
            <w:r>
              <w:rPr>
                <w:rFonts w:eastAsia="Times New Roman"/>
                <w:sz w:val="18"/>
                <w:szCs w:val="18"/>
              </w:rPr>
              <w:t>jew rikoverar l-isptar għal anġ</w:t>
            </w:r>
            <w:r w:rsidRPr="00EB23ED">
              <w:rPr>
                <w:rFonts w:eastAsia="Times New Roman"/>
                <w:sz w:val="18"/>
                <w:szCs w:val="18"/>
              </w:rPr>
              <w:t>ina</w:t>
            </w:r>
            <w:r>
              <w:rPr>
                <w:rFonts w:eastAsia="Times New Roman"/>
                <w:sz w:val="18"/>
                <w:szCs w:val="18"/>
              </w:rPr>
              <w:t xml:space="preserve"> mhux stabbli</w:t>
            </w:r>
            <w:r w:rsidRPr="00EB23ED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5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5094DB5" w14:textId="77777777" w:rsidR="00BD2DE5" w:rsidRPr="00EB23ED" w:rsidRDefault="00BD2DE5" w:rsidP="000164F1">
            <w:pPr>
              <w:keepNext/>
              <w:keepLines/>
              <w:spacing w:before="4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EB23ED">
              <w:rPr>
                <w:rFonts w:eastAsia="Times New Roman"/>
                <w:sz w:val="18"/>
                <w:szCs w:val="18"/>
              </w:rPr>
              <w:t>839 (11.4)</w:t>
            </w:r>
          </w:p>
        </w:tc>
        <w:tc>
          <w:tcPr>
            <w:tcW w:w="5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0F6E735" w14:textId="77777777" w:rsidR="00BD2DE5" w:rsidRPr="00EB23ED" w:rsidRDefault="00BD2DE5" w:rsidP="000164F1">
            <w:pPr>
              <w:keepNext/>
              <w:keepLines/>
              <w:spacing w:before="4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EB23ED">
              <w:rPr>
                <w:rFonts w:eastAsia="Times New Roman"/>
                <w:sz w:val="18"/>
                <w:szCs w:val="18"/>
              </w:rPr>
              <w:t>4.1</w:t>
            </w: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B10968C" w14:textId="77777777" w:rsidR="00BD2DE5" w:rsidRPr="00EB23ED" w:rsidRDefault="00BD2DE5" w:rsidP="000164F1">
            <w:pPr>
              <w:keepNext/>
              <w:keepLines/>
              <w:spacing w:before="4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EB23ED">
              <w:rPr>
                <w:rFonts w:eastAsia="Times New Roman"/>
                <w:sz w:val="18"/>
                <w:szCs w:val="18"/>
              </w:rPr>
              <w:t>851 (11.6)</w:t>
            </w: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66C5ED7" w14:textId="77777777" w:rsidR="00BD2DE5" w:rsidRPr="00EB23ED" w:rsidRDefault="00BD2DE5" w:rsidP="000164F1">
            <w:pPr>
              <w:keepNext/>
              <w:keepLines/>
              <w:spacing w:before="4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EB23ED">
              <w:rPr>
                <w:rFonts w:eastAsia="Times New Roman"/>
                <w:sz w:val="18"/>
                <w:szCs w:val="18"/>
              </w:rPr>
              <w:t>4.2</w:t>
            </w:r>
          </w:p>
        </w:tc>
        <w:tc>
          <w:tcPr>
            <w:tcW w:w="80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67F19C1" w14:textId="77777777" w:rsidR="00BD2DE5" w:rsidRPr="00EB23ED" w:rsidRDefault="00BD2DE5" w:rsidP="000164F1">
            <w:pPr>
              <w:keepNext/>
              <w:keepLines/>
              <w:spacing w:before="4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7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50BA4B4" w14:textId="77777777" w:rsidR="00BD2DE5" w:rsidRPr="00EB23ED" w:rsidRDefault="00BD2DE5" w:rsidP="000164F1">
            <w:pPr>
              <w:keepNext/>
              <w:keepLines/>
              <w:spacing w:before="4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BD2DE5" w:rsidRPr="00EB23ED" w14:paraId="0EFDFC79" w14:textId="77777777" w:rsidTr="00461329">
        <w:trPr>
          <w:cantSplit/>
          <w:trHeight w:hRule="exact" w:val="864"/>
          <w:jc w:val="center"/>
        </w:trPr>
        <w:tc>
          <w:tcPr>
            <w:tcW w:w="1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DB2219D" w14:textId="77777777" w:rsidR="00BD2DE5" w:rsidRPr="00EB23ED" w:rsidRDefault="00BD2DE5" w:rsidP="000164F1">
            <w:pPr>
              <w:tabs>
                <w:tab w:val="left" w:pos="166"/>
              </w:tabs>
              <w:spacing w:line="240" w:lineRule="auto"/>
              <w:rPr>
                <w:rFonts w:eastAsia="Times New Roman"/>
                <w:sz w:val="18"/>
                <w:szCs w:val="18"/>
              </w:rPr>
            </w:pPr>
            <w:r w:rsidRPr="00EB23ED">
              <w:rPr>
                <w:rFonts w:eastAsia="Times New Roman"/>
                <w:b/>
                <w:sz w:val="18"/>
                <w:szCs w:val="18"/>
              </w:rPr>
              <w:tab/>
            </w:r>
            <w:r>
              <w:rPr>
                <w:rFonts w:eastAsia="Times New Roman"/>
                <w:b/>
                <w:sz w:val="18"/>
                <w:szCs w:val="18"/>
              </w:rPr>
              <w:t>Skop Finali Kompost</w:t>
            </w:r>
            <w:r w:rsidRPr="00EB23ED">
              <w:rPr>
                <w:rFonts w:eastAsia="Times New Roman"/>
                <w:b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b/>
                <w:sz w:val="18"/>
                <w:szCs w:val="18"/>
              </w:rPr>
              <w:t>Sekondarju</w:t>
            </w:r>
          </w:p>
          <w:p w14:paraId="55C04F90" w14:textId="77777777" w:rsidR="00BD2DE5" w:rsidRPr="00EB23ED" w:rsidRDefault="00BD2DE5" w:rsidP="000164F1">
            <w:pPr>
              <w:tabs>
                <w:tab w:val="left" w:pos="538"/>
              </w:tabs>
              <w:spacing w:line="240" w:lineRule="auto"/>
              <w:ind w:left="346"/>
              <w:rPr>
                <w:rFonts w:eastAsia="Times New Roman"/>
                <w:sz w:val="18"/>
                <w:szCs w:val="18"/>
              </w:rPr>
            </w:pPr>
            <w:r w:rsidRPr="00EB23ED">
              <w:rPr>
                <w:rFonts w:eastAsia="Times New Roman"/>
                <w:sz w:val="18"/>
                <w:szCs w:val="18"/>
              </w:rPr>
              <w:t>(</w:t>
            </w:r>
            <w:r>
              <w:rPr>
                <w:rFonts w:eastAsia="Times New Roman"/>
                <w:sz w:val="18"/>
                <w:szCs w:val="18"/>
              </w:rPr>
              <w:t>Mewt kardjovaskulari</w:t>
            </w:r>
            <w:r w:rsidRPr="00EB23ED">
              <w:rPr>
                <w:rFonts w:eastAsia="Times New Roman"/>
                <w:sz w:val="18"/>
                <w:szCs w:val="18"/>
              </w:rPr>
              <w:t xml:space="preserve">, </w:t>
            </w:r>
            <w:r>
              <w:rPr>
                <w:rFonts w:eastAsia="Times New Roman"/>
                <w:sz w:val="18"/>
                <w:szCs w:val="18"/>
              </w:rPr>
              <w:t>infart mijokardijaku mhux fatali</w:t>
            </w:r>
            <w:r w:rsidRPr="00EB23ED">
              <w:rPr>
                <w:rFonts w:eastAsia="Times New Roman"/>
                <w:sz w:val="18"/>
                <w:szCs w:val="18"/>
              </w:rPr>
              <w:t xml:space="preserve">, </w:t>
            </w:r>
            <w:r>
              <w:rPr>
                <w:rFonts w:eastAsia="Times New Roman"/>
                <w:sz w:val="18"/>
                <w:szCs w:val="18"/>
              </w:rPr>
              <w:t>jew puplesija mhux fatali</w:t>
            </w:r>
            <w:r w:rsidRPr="00EB23ED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5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DB924BF" w14:textId="77777777" w:rsidR="00BD2DE5" w:rsidRPr="00EB23ED" w:rsidRDefault="00BD2DE5" w:rsidP="000164F1">
            <w:pPr>
              <w:keepNext/>
              <w:keepLines/>
              <w:spacing w:before="4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EB23ED">
              <w:rPr>
                <w:rFonts w:eastAsia="Times New Roman"/>
                <w:sz w:val="18"/>
                <w:szCs w:val="18"/>
              </w:rPr>
              <w:t>745 (10.2)</w:t>
            </w:r>
          </w:p>
        </w:tc>
        <w:tc>
          <w:tcPr>
            <w:tcW w:w="5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2C3A0A2" w14:textId="77777777" w:rsidR="00BD2DE5" w:rsidRPr="00EB23ED" w:rsidRDefault="00BD2DE5" w:rsidP="000164F1">
            <w:pPr>
              <w:keepNext/>
              <w:keepLines/>
              <w:spacing w:before="4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EB23ED">
              <w:rPr>
                <w:rFonts w:eastAsia="Times New Roman"/>
                <w:sz w:val="18"/>
                <w:szCs w:val="18"/>
              </w:rPr>
              <w:t>3.6</w:t>
            </w: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5F63A3F" w14:textId="77777777" w:rsidR="00BD2DE5" w:rsidRPr="00EB23ED" w:rsidRDefault="00BD2DE5" w:rsidP="000164F1">
            <w:pPr>
              <w:keepNext/>
              <w:keepLines/>
              <w:spacing w:before="4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EB23ED">
              <w:rPr>
                <w:rFonts w:eastAsia="Times New Roman"/>
                <w:sz w:val="18"/>
                <w:szCs w:val="18"/>
              </w:rPr>
              <w:t>746 (10.2)</w:t>
            </w: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2256318" w14:textId="77777777" w:rsidR="00BD2DE5" w:rsidRPr="00EB23ED" w:rsidRDefault="00BD2DE5" w:rsidP="000164F1">
            <w:pPr>
              <w:keepNext/>
              <w:keepLines/>
              <w:spacing w:before="4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EB23ED">
              <w:rPr>
                <w:rFonts w:eastAsia="Times New Roman"/>
                <w:sz w:val="18"/>
                <w:szCs w:val="18"/>
              </w:rPr>
              <w:t>3.6</w:t>
            </w:r>
          </w:p>
        </w:tc>
        <w:tc>
          <w:tcPr>
            <w:tcW w:w="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F577240" w14:textId="77777777" w:rsidR="00BD2DE5" w:rsidRPr="00EB23ED" w:rsidRDefault="00BD2DE5" w:rsidP="000164F1">
            <w:pPr>
              <w:keepNext/>
              <w:keepLines/>
              <w:spacing w:before="4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EB23ED">
              <w:rPr>
                <w:rFonts w:eastAsia="Times New Roman"/>
                <w:sz w:val="18"/>
                <w:szCs w:val="18"/>
              </w:rPr>
              <w:t>0.99 (0.89–1.10)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8C6D59E" w14:textId="77777777" w:rsidR="00BD2DE5" w:rsidRPr="00EB23ED" w:rsidRDefault="00BD2DE5" w:rsidP="000164F1">
            <w:pPr>
              <w:keepNext/>
              <w:keepLines/>
              <w:spacing w:before="4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EB23ED">
              <w:rPr>
                <w:rFonts w:eastAsia="Times New Roman"/>
                <w:sz w:val="18"/>
                <w:szCs w:val="18"/>
              </w:rPr>
              <w:t>&lt;0.001</w:t>
            </w:r>
          </w:p>
        </w:tc>
      </w:tr>
      <w:tr w:rsidR="00BD2DE5" w:rsidRPr="00EB23ED" w14:paraId="546B9C3F" w14:textId="77777777" w:rsidTr="00461329">
        <w:trPr>
          <w:cantSplit/>
          <w:trHeight w:hRule="exact" w:val="288"/>
          <w:jc w:val="center"/>
        </w:trPr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B5AEA" w14:textId="77777777" w:rsidR="00BD2DE5" w:rsidRPr="00EB23ED" w:rsidRDefault="00BD2DE5" w:rsidP="000164F1">
            <w:pPr>
              <w:keepNext/>
              <w:keepLines/>
              <w:spacing w:before="40"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 xml:space="preserve">Riżultat Sekondarju </w:t>
            </w:r>
          </w:p>
        </w:tc>
      </w:tr>
      <w:tr w:rsidR="00BD2DE5" w:rsidRPr="00EB23ED" w14:paraId="610BCACF" w14:textId="77777777" w:rsidTr="00461329">
        <w:trPr>
          <w:cantSplit/>
          <w:trHeight w:hRule="exact" w:val="285"/>
          <w:jc w:val="center"/>
        </w:trPr>
        <w:tc>
          <w:tcPr>
            <w:tcW w:w="1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6038A" w14:textId="77777777" w:rsidR="00BD2DE5" w:rsidRPr="00EB23ED" w:rsidRDefault="00BD2DE5" w:rsidP="000164F1">
            <w:pPr>
              <w:tabs>
                <w:tab w:val="left" w:pos="538"/>
              </w:tabs>
              <w:spacing w:line="240" w:lineRule="auto"/>
              <w:ind w:left="346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Mewt kardjovaskulari</w:t>
            </w:r>
          </w:p>
        </w:tc>
        <w:tc>
          <w:tcPr>
            <w:tcW w:w="5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1D29920" w14:textId="77777777" w:rsidR="00BD2DE5" w:rsidRPr="00EB23ED" w:rsidRDefault="00BD2DE5" w:rsidP="000164F1">
            <w:pPr>
              <w:keepNext/>
              <w:keepLines/>
              <w:spacing w:before="4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EB23ED">
              <w:rPr>
                <w:rFonts w:eastAsia="Times New Roman"/>
                <w:sz w:val="18"/>
                <w:szCs w:val="18"/>
              </w:rPr>
              <w:t>380 (5.2)</w:t>
            </w:r>
          </w:p>
        </w:tc>
        <w:tc>
          <w:tcPr>
            <w:tcW w:w="5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7495237" w14:textId="77777777" w:rsidR="00BD2DE5" w:rsidRPr="00EB23ED" w:rsidRDefault="00BD2DE5" w:rsidP="000164F1">
            <w:pPr>
              <w:keepNext/>
              <w:keepLines/>
              <w:spacing w:before="4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EB23ED">
              <w:rPr>
                <w:rFonts w:eastAsia="Times New Roman"/>
                <w:sz w:val="18"/>
                <w:szCs w:val="18"/>
              </w:rPr>
              <w:t>1.7</w:t>
            </w: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2E3EFE9" w14:textId="77777777" w:rsidR="00BD2DE5" w:rsidRPr="00EB23ED" w:rsidRDefault="00BD2DE5" w:rsidP="000164F1">
            <w:pPr>
              <w:keepNext/>
              <w:keepLines/>
              <w:spacing w:before="4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EB23ED">
              <w:rPr>
                <w:rFonts w:eastAsia="Times New Roman"/>
                <w:sz w:val="18"/>
                <w:szCs w:val="18"/>
              </w:rPr>
              <w:t>366 (5.0)</w:t>
            </w: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D776EA5" w14:textId="77777777" w:rsidR="00BD2DE5" w:rsidRPr="00EB23ED" w:rsidRDefault="00BD2DE5" w:rsidP="000164F1">
            <w:pPr>
              <w:keepNext/>
              <w:keepLines/>
              <w:spacing w:before="4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EB23ED">
              <w:rPr>
                <w:rFonts w:eastAsia="Times New Roman"/>
                <w:sz w:val="18"/>
                <w:szCs w:val="18"/>
              </w:rPr>
              <w:t>1.7</w:t>
            </w:r>
          </w:p>
        </w:tc>
        <w:tc>
          <w:tcPr>
            <w:tcW w:w="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9DCA834" w14:textId="77777777" w:rsidR="00BD2DE5" w:rsidRPr="00EB23ED" w:rsidRDefault="00BD2DE5" w:rsidP="000164F1">
            <w:pPr>
              <w:keepNext/>
              <w:keepLines/>
              <w:spacing w:before="4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EB23ED">
              <w:rPr>
                <w:rFonts w:eastAsia="Times New Roman"/>
                <w:sz w:val="18"/>
                <w:szCs w:val="18"/>
              </w:rPr>
              <w:t>1.03 (0.89-1.19)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12DB1D3" w14:textId="77777777" w:rsidR="00BD2DE5" w:rsidRPr="00EB23ED" w:rsidRDefault="00BD2DE5" w:rsidP="000164F1">
            <w:pPr>
              <w:keepNext/>
              <w:keepLines/>
              <w:spacing w:before="4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EB23ED">
              <w:rPr>
                <w:rFonts w:eastAsia="Times New Roman"/>
                <w:sz w:val="18"/>
                <w:szCs w:val="18"/>
              </w:rPr>
              <w:t>0.711</w:t>
            </w:r>
          </w:p>
        </w:tc>
      </w:tr>
      <w:tr w:rsidR="00BD2DE5" w:rsidRPr="00EB23ED" w14:paraId="11A60451" w14:textId="77777777" w:rsidTr="00461329">
        <w:trPr>
          <w:cantSplit/>
          <w:trHeight w:hRule="exact" w:val="501"/>
          <w:jc w:val="center"/>
        </w:trPr>
        <w:tc>
          <w:tcPr>
            <w:tcW w:w="1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05B44" w14:textId="77777777" w:rsidR="00BD2DE5" w:rsidRPr="00E534DB" w:rsidRDefault="00BD2DE5" w:rsidP="000164F1">
            <w:pPr>
              <w:tabs>
                <w:tab w:val="left" w:pos="538"/>
              </w:tabs>
              <w:spacing w:line="240" w:lineRule="auto"/>
              <w:ind w:left="346"/>
              <w:rPr>
                <w:rFonts w:eastAsia="Times New Roman"/>
                <w:sz w:val="18"/>
                <w:szCs w:val="18"/>
                <w:lang w:val="fr-FR"/>
              </w:rPr>
            </w:pPr>
            <w:r w:rsidRPr="00E534DB">
              <w:rPr>
                <w:rFonts w:eastAsia="Times New Roman"/>
                <w:sz w:val="18"/>
                <w:szCs w:val="18"/>
                <w:lang w:val="fr-FR"/>
              </w:rPr>
              <w:t>L-infarti mijokardijaċi kollha (fatali u mhux fatali)</w:t>
            </w:r>
          </w:p>
        </w:tc>
        <w:tc>
          <w:tcPr>
            <w:tcW w:w="5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D6A010B" w14:textId="77777777" w:rsidR="00BD2DE5" w:rsidRPr="00EB23ED" w:rsidRDefault="00BD2DE5" w:rsidP="000164F1">
            <w:pPr>
              <w:keepNext/>
              <w:keepLines/>
              <w:spacing w:before="4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EB23ED">
              <w:rPr>
                <w:rFonts w:eastAsia="Times New Roman"/>
                <w:sz w:val="18"/>
                <w:szCs w:val="18"/>
              </w:rPr>
              <w:t>300 (4.1)</w:t>
            </w:r>
          </w:p>
        </w:tc>
        <w:tc>
          <w:tcPr>
            <w:tcW w:w="5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6B6C576" w14:textId="77777777" w:rsidR="00BD2DE5" w:rsidRPr="00EB23ED" w:rsidRDefault="00BD2DE5" w:rsidP="000164F1">
            <w:pPr>
              <w:keepNext/>
              <w:keepLines/>
              <w:spacing w:before="4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EB23ED">
              <w:rPr>
                <w:rFonts w:eastAsia="Times New Roman"/>
                <w:sz w:val="18"/>
                <w:szCs w:val="18"/>
              </w:rPr>
              <w:t>1.4</w:t>
            </w: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CC1F7C4" w14:textId="77777777" w:rsidR="00BD2DE5" w:rsidRPr="00EB23ED" w:rsidRDefault="00BD2DE5" w:rsidP="000164F1">
            <w:pPr>
              <w:keepNext/>
              <w:keepLines/>
              <w:spacing w:before="4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EB23ED">
              <w:rPr>
                <w:rFonts w:eastAsia="Times New Roman"/>
                <w:sz w:val="18"/>
                <w:szCs w:val="18"/>
              </w:rPr>
              <w:t>316 (4.3)</w:t>
            </w: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84AE103" w14:textId="77777777" w:rsidR="00BD2DE5" w:rsidRPr="00EB23ED" w:rsidRDefault="00BD2DE5" w:rsidP="000164F1">
            <w:pPr>
              <w:keepNext/>
              <w:keepLines/>
              <w:spacing w:before="4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EB23ED">
              <w:rPr>
                <w:rFonts w:eastAsia="Times New Roman"/>
                <w:sz w:val="18"/>
                <w:szCs w:val="18"/>
              </w:rPr>
              <w:t>1.5</w:t>
            </w:r>
          </w:p>
        </w:tc>
        <w:tc>
          <w:tcPr>
            <w:tcW w:w="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BA6FC84" w14:textId="77777777" w:rsidR="00BD2DE5" w:rsidRPr="00EB23ED" w:rsidRDefault="00BD2DE5" w:rsidP="000164F1">
            <w:pPr>
              <w:keepNext/>
              <w:keepLines/>
              <w:spacing w:before="4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EB23ED">
              <w:rPr>
                <w:rFonts w:eastAsia="Times New Roman"/>
                <w:sz w:val="18"/>
                <w:szCs w:val="18"/>
              </w:rPr>
              <w:t>0.95 (0.81–1.11)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0323849" w14:textId="77777777" w:rsidR="00BD2DE5" w:rsidRPr="00EB23ED" w:rsidRDefault="00BD2DE5" w:rsidP="000164F1">
            <w:pPr>
              <w:keepNext/>
              <w:keepLines/>
              <w:spacing w:before="4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EB23ED">
              <w:rPr>
                <w:rFonts w:eastAsia="Times New Roman"/>
                <w:sz w:val="18"/>
                <w:szCs w:val="18"/>
              </w:rPr>
              <w:t>0.487</w:t>
            </w:r>
          </w:p>
        </w:tc>
      </w:tr>
      <w:tr w:rsidR="00BD2DE5" w:rsidRPr="00EB23ED" w14:paraId="2794ABC3" w14:textId="77777777" w:rsidTr="00461329">
        <w:trPr>
          <w:cantSplit/>
          <w:trHeight w:hRule="exact" w:val="488"/>
          <w:jc w:val="center"/>
        </w:trPr>
        <w:tc>
          <w:tcPr>
            <w:tcW w:w="1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048F5" w14:textId="77777777" w:rsidR="00BD2DE5" w:rsidRPr="00E534DB" w:rsidRDefault="00BD2DE5" w:rsidP="000164F1">
            <w:pPr>
              <w:tabs>
                <w:tab w:val="left" w:pos="538"/>
              </w:tabs>
              <w:spacing w:line="240" w:lineRule="auto"/>
              <w:ind w:left="346"/>
              <w:rPr>
                <w:rFonts w:eastAsia="Times New Roman"/>
                <w:sz w:val="18"/>
                <w:szCs w:val="18"/>
                <w:lang w:val="fr-FR"/>
              </w:rPr>
            </w:pPr>
            <w:r w:rsidRPr="00E534DB">
              <w:rPr>
                <w:rFonts w:eastAsia="Times New Roman"/>
                <w:sz w:val="18"/>
                <w:szCs w:val="18"/>
                <w:lang w:val="fr-FR"/>
              </w:rPr>
              <w:t>Il-puplesiji kollha (fatali u mhux fatali)</w:t>
            </w:r>
          </w:p>
        </w:tc>
        <w:tc>
          <w:tcPr>
            <w:tcW w:w="5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AFB94F5" w14:textId="77777777" w:rsidR="00BD2DE5" w:rsidRPr="00EB23ED" w:rsidRDefault="00BD2DE5" w:rsidP="000164F1">
            <w:pPr>
              <w:keepNext/>
              <w:keepLines/>
              <w:spacing w:before="4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EB23ED">
              <w:rPr>
                <w:rFonts w:eastAsia="Times New Roman"/>
                <w:sz w:val="18"/>
                <w:szCs w:val="18"/>
              </w:rPr>
              <w:t>178 (2.4)</w:t>
            </w:r>
          </w:p>
        </w:tc>
        <w:tc>
          <w:tcPr>
            <w:tcW w:w="5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08E2616" w14:textId="77777777" w:rsidR="00BD2DE5" w:rsidRPr="00EB23ED" w:rsidRDefault="00BD2DE5" w:rsidP="000164F1">
            <w:pPr>
              <w:keepNext/>
              <w:keepLines/>
              <w:spacing w:before="4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EB23ED">
              <w:rPr>
                <w:rFonts w:eastAsia="Times New Roman"/>
                <w:sz w:val="18"/>
                <w:szCs w:val="18"/>
              </w:rPr>
              <w:t>0.8</w:t>
            </w: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85804D8" w14:textId="77777777" w:rsidR="00BD2DE5" w:rsidRPr="00EB23ED" w:rsidRDefault="00BD2DE5" w:rsidP="000164F1">
            <w:pPr>
              <w:keepNext/>
              <w:keepLines/>
              <w:spacing w:before="4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EB23ED">
              <w:rPr>
                <w:rFonts w:eastAsia="Times New Roman"/>
                <w:sz w:val="18"/>
                <w:szCs w:val="18"/>
              </w:rPr>
              <w:t>183 (2.5)</w:t>
            </w: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3BE86D9" w14:textId="77777777" w:rsidR="00BD2DE5" w:rsidRPr="00EB23ED" w:rsidRDefault="00BD2DE5" w:rsidP="000164F1">
            <w:pPr>
              <w:keepNext/>
              <w:keepLines/>
              <w:spacing w:before="4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EB23ED">
              <w:rPr>
                <w:rFonts w:eastAsia="Times New Roman"/>
                <w:sz w:val="18"/>
                <w:szCs w:val="18"/>
              </w:rPr>
              <w:t>0.9</w:t>
            </w:r>
          </w:p>
        </w:tc>
        <w:tc>
          <w:tcPr>
            <w:tcW w:w="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F47E509" w14:textId="77777777" w:rsidR="00BD2DE5" w:rsidRPr="00EB23ED" w:rsidRDefault="00BD2DE5" w:rsidP="000164F1">
            <w:pPr>
              <w:keepNext/>
              <w:keepLines/>
              <w:spacing w:before="4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EB23ED">
              <w:rPr>
                <w:rFonts w:eastAsia="Times New Roman"/>
                <w:sz w:val="18"/>
                <w:szCs w:val="18"/>
              </w:rPr>
              <w:t>0.97 (0.79–1.19)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42A5892" w14:textId="77777777" w:rsidR="00BD2DE5" w:rsidRPr="00EB23ED" w:rsidRDefault="00BD2DE5" w:rsidP="000164F1">
            <w:pPr>
              <w:keepNext/>
              <w:keepLines/>
              <w:spacing w:before="4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EB23ED">
              <w:rPr>
                <w:rFonts w:eastAsia="Times New Roman"/>
                <w:sz w:val="18"/>
                <w:szCs w:val="18"/>
              </w:rPr>
              <w:t>0.760</w:t>
            </w:r>
          </w:p>
        </w:tc>
      </w:tr>
      <w:tr w:rsidR="00BD2DE5" w:rsidRPr="00EB23ED" w14:paraId="2E3CD523" w14:textId="77777777" w:rsidTr="00461329">
        <w:trPr>
          <w:cantSplit/>
          <w:trHeight w:hRule="exact" w:val="566"/>
          <w:jc w:val="center"/>
        </w:trPr>
        <w:tc>
          <w:tcPr>
            <w:tcW w:w="1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E1FB3" w14:textId="77777777" w:rsidR="00BD2DE5" w:rsidRPr="00EB23ED" w:rsidRDefault="00BD2DE5" w:rsidP="000164F1">
            <w:pPr>
              <w:tabs>
                <w:tab w:val="left" w:pos="538"/>
              </w:tabs>
              <w:spacing w:line="240" w:lineRule="auto"/>
              <w:ind w:left="346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Rikoverar l-isptar minħabba anġina mhux stabbli</w:t>
            </w:r>
          </w:p>
        </w:tc>
        <w:tc>
          <w:tcPr>
            <w:tcW w:w="5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062D0EC" w14:textId="77777777" w:rsidR="00BD2DE5" w:rsidRPr="00EB23ED" w:rsidRDefault="00BD2DE5" w:rsidP="000164F1">
            <w:pPr>
              <w:keepNext/>
              <w:keepLines/>
              <w:spacing w:before="4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EB23ED">
              <w:rPr>
                <w:rFonts w:eastAsia="Times New Roman"/>
                <w:sz w:val="18"/>
                <w:szCs w:val="18"/>
              </w:rPr>
              <w:t>116 (1.6)</w:t>
            </w:r>
          </w:p>
        </w:tc>
        <w:tc>
          <w:tcPr>
            <w:tcW w:w="5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F5BEBC" w14:textId="77777777" w:rsidR="00BD2DE5" w:rsidRPr="00EB23ED" w:rsidRDefault="00BD2DE5" w:rsidP="000164F1">
            <w:pPr>
              <w:keepNext/>
              <w:keepLines/>
              <w:spacing w:before="4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EB23ED">
              <w:rPr>
                <w:rFonts w:eastAsia="Times New Roman"/>
                <w:sz w:val="18"/>
                <w:szCs w:val="18"/>
              </w:rPr>
              <w:t>0.5</w:t>
            </w: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3A2F356" w14:textId="77777777" w:rsidR="00BD2DE5" w:rsidRPr="00EB23ED" w:rsidRDefault="00BD2DE5" w:rsidP="000164F1">
            <w:pPr>
              <w:keepNext/>
              <w:keepLines/>
              <w:spacing w:before="4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EB23ED">
              <w:rPr>
                <w:rFonts w:eastAsia="Times New Roman"/>
                <w:sz w:val="18"/>
                <w:szCs w:val="18"/>
              </w:rPr>
              <w:t>129 (1.8)</w:t>
            </w: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D5DF732" w14:textId="77777777" w:rsidR="00BD2DE5" w:rsidRPr="00EB23ED" w:rsidRDefault="00BD2DE5" w:rsidP="000164F1">
            <w:pPr>
              <w:keepNext/>
              <w:keepLines/>
              <w:spacing w:before="4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EB23ED">
              <w:rPr>
                <w:rFonts w:eastAsia="Times New Roman"/>
                <w:sz w:val="18"/>
                <w:szCs w:val="18"/>
              </w:rPr>
              <w:t>0.6</w:t>
            </w:r>
          </w:p>
        </w:tc>
        <w:tc>
          <w:tcPr>
            <w:tcW w:w="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8E1018B" w14:textId="77777777" w:rsidR="00BD2DE5" w:rsidRPr="00EB23ED" w:rsidRDefault="00BD2DE5" w:rsidP="000164F1">
            <w:pPr>
              <w:keepNext/>
              <w:keepLines/>
              <w:spacing w:before="4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EB23ED">
              <w:rPr>
                <w:rFonts w:eastAsia="Times New Roman"/>
                <w:sz w:val="18"/>
                <w:szCs w:val="18"/>
              </w:rPr>
              <w:t>0.90 (0.70–1.16)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B051D2C" w14:textId="77777777" w:rsidR="00BD2DE5" w:rsidRPr="00EB23ED" w:rsidRDefault="00BD2DE5" w:rsidP="000164F1">
            <w:pPr>
              <w:keepNext/>
              <w:keepLines/>
              <w:spacing w:before="4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EB23ED">
              <w:rPr>
                <w:rFonts w:eastAsia="Times New Roman"/>
                <w:sz w:val="18"/>
                <w:szCs w:val="18"/>
              </w:rPr>
              <w:t>0.419</w:t>
            </w:r>
          </w:p>
        </w:tc>
      </w:tr>
      <w:tr w:rsidR="00BD2DE5" w:rsidRPr="00EB23ED" w14:paraId="56ECF685" w14:textId="77777777" w:rsidTr="00461329">
        <w:trPr>
          <w:cantSplit/>
          <w:trHeight w:hRule="exact" w:val="288"/>
          <w:jc w:val="center"/>
        </w:trPr>
        <w:tc>
          <w:tcPr>
            <w:tcW w:w="1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9635F" w14:textId="77777777" w:rsidR="00BD2DE5" w:rsidRPr="00EB23ED" w:rsidRDefault="00BD2DE5" w:rsidP="000164F1">
            <w:pPr>
              <w:tabs>
                <w:tab w:val="left" w:pos="538"/>
              </w:tabs>
              <w:spacing w:line="240" w:lineRule="auto"/>
              <w:ind w:left="346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Mewt minn kull kawża</w:t>
            </w:r>
          </w:p>
        </w:tc>
        <w:tc>
          <w:tcPr>
            <w:tcW w:w="5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EF6348A" w14:textId="77777777" w:rsidR="00BD2DE5" w:rsidRPr="00EB23ED" w:rsidRDefault="00BD2DE5" w:rsidP="000164F1">
            <w:pPr>
              <w:keepNext/>
              <w:keepLines/>
              <w:spacing w:before="4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EB23ED">
              <w:rPr>
                <w:rFonts w:eastAsia="Times New Roman"/>
                <w:sz w:val="18"/>
                <w:szCs w:val="18"/>
              </w:rPr>
              <w:t>547 (7.5)</w:t>
            </w:r>
          </w:p>
        </w:tc>
        <w:tc>
          <w:tcPr>
            <w:tcW w:w="5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64A63E2" w14:textId="77777777" w:rsidR="00BD2DE5" w:rsidRPr="00EB23ED" w:rsidRDefault="00BD2DE5" w:rsidP="000164F1">
            <w:pPr>
              <w:keepNext/>
              <w:keepLines/>
              <w:spacing w:before="4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EB23ED">
              <w:rPr>
                <w:rFonts w:eastAsia="Times New Roman"/>
                <w:sz w:val="18"/>
                <w:szCs w:val="18"/>
              </w:rPr>
              <w:t>2.5</w:t>
            </w: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EE68F18" w14:textId="77777777" w:rsidR="00BD2DE5" w:rsidRPr="00EB23ED" w:rsidRDefault="00BD2DE5" w:rsidP="000164F1">
            <w:pPr>
              <w:keepNext/>
              <w:keepLines/>
              <w:spacing w:before="4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EB23ED">
              <w:rPr>
                <w:rFonts w:eastAsia="Times New Roman"/>
                <w:sz w:val="18"/>
                <w:szCs w:val="18"/>
              </w:rPr>
              <w:t>537 (7.3)</w:t>
            </w: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E0C7C30" w14:textId="77777777" w:rsidR="00BD2DE5" w:rsidRPr="00EB23ED" w:rsidRDefault="00BD2DE5" w:rsidP="000164F1">
            <w:pPr>
              <w:keepNext/>
              <w:keepLines/>
              <w:spacing w:before="4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EB23ED">
              <w:rPr>
                <w:rFonts w:eastAsia="Times New Roman"/>
                <w:sz w:val="18"/>
                <w:szCs w:val="18"/>
              </w:rPr>
              <w:t>2.5</w:t>
            </w:r>
          </w:p>
        </w:tc>
        <w:tc>
          <w:tcPr>
            <w:tcW w:w="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00509A3" w14:textId="77777777" w:rsidR="00BD2DE5" w:rsidRPr="00EB23ED" w:rsidRDefault="00BD2DE5" w:rsidP="000164F1">
            <w:pPr>
              <w:keepNext/>
              <w:keepLines/>
              <w:spacing w:before="4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EB23ED">
              <w:rPr>
                <w:rFonts w:eastAsia="Times New Roman"/>
                <w:sz w:val="18"/>
                <w:szCs w:val="18"/>
              </w:rPr>
              <w:t>1.01 (0.90–1.14)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C4FA801" w14:textId="77777777" w:rsidR="00BD2DE5" w:rsidRPr="00EB23ED" w:rsidRDefault="00BD2DE5" w:rsidP="000164F1">
            <w:pPr>
              <w:keepNext/>
              <w:keepLines/>
              <w:spacing w:before="4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EB23ED">
              <w:rPr>
                <w:rFonts w:eastAsia="Times New Roman"/>
                <w:sz w:val="18"/>
                <w:szCs w:val="18"/>
              </w:rPr>
              <w:t>0.875</w:t>
            </w:r>
          </w:p>
        </w:tc>
      </w:tr>
      <w:tr w:rsidR="00BD2DE5" w:rsidRPr="00EB23ED" w14:paraId="487BD4C9" w14:textId="77777777" w:rsidTr="00461329">
        <w:trPr>
          <w:cantSplit/>
          <w:trHeight w:hRule="exact" w:val="590"/>
          <w:jc w:val="center"/>
        </w:trPr>
        <w:tc>
          <w:tcPr>
            <w:tcW w:w="1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A2315" w14:textId="77777777" w:rsidR="00BD2DE5" w:rsidRPr="00EB23ED" w:rsidRDefault="00BD2DE5" w:rsidP="000164F1">
            <w:pPr>
              <w:keepNext/>
              <w:tabs>
                <w:tab w:val="left" w:pos="538"/>
              </w:tabs>
              <w:spacing w:line="240" w:lineRule="auto"/>
              <w:ind w:left="346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Rikoverar l-isptar minħabba insuffiċjenza tal-qalb</w:t>
            </w:r>
            <w:r w:rsidRPr="00EB23ED">
              <w:rPr>
                <w:rFonts w:eastAsia="Times New Roman"/>
                <w:sz w:val="18"/>
                <w:szCs w:val="18"/>
                <w:vertAlign w:val="superscript"/>
              </w:rPr>
              <w:t>‡</w:t>
            </w:r>
          </w:p>
        </w:tc>
        <w:tc>
          <w:tcPr>
            <w:tcW w:w="5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EE0C382" w14:textId="77777777" w:rsidR="00BD2DE5" w:rsidRPr="00EB23ED" w:rsidRDefault="00BD2DE5" w:rsidP="000164F1">
            <w:pPr>
              <w:keepNext/>
              <w:keepLines/>
              <w:spacing w:before="4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EB23ED">
              <w:rPr>
                <w:rFonts w:eastAsia="Times New Roman"/>
                <w:sz w:val="18"/>
                <w:szCs w:val="18"/>
              </w:rPr>
              <w:t>228 (3.1)</w:t>
            </w:r>
          </w:p>
        </w:tc>
        <w:tc>
          <w:tcPr>
            <w:tcW w:w="5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FB914C3" w14:textId="77777777" w:rsidR="00BD2DE5" w:rsidRPr="00EB23ED" w:rsidRDefault="00BD2DE5" w:rsidP="000164F1">
            <w:pPr>
              <w:keepNext/>
              <w:keepLines/>
              <w:spacing w:before="4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EB23ED">
              <w:rPr>
                <w:rFonts w:eastAsia="Times New Roman"/>
                <w:sz w:val="18"/>
                <w:szCs w:val="18"/>
              </w:rPr>
              <w:t>1.1</w:t>
            </w: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A5E6211" w14:textId="77777777" w:rsidR="00BD2DE5" w:rsidRPr="00EB23ED" w:rsidRDefault="00BD2DE5" w:rsidP="000164F1">
            <w:pPr>
              <w:keepNext/>
              <w:keepLines/>
              <w:spacing w:before="4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EB23ED">
              <w:rPr>
                <w:rFonts w:eastAsia="Times New Roman"/>
                <w:sz w:val="18"/>
                <w:szCs w:val="18"/>
              </w:rPr>
              <w:t>229 (3.1)</w:t>
            </w: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1E50F39" w14:textId="77777777" w:rsidR="00BD2DE5" w:rsidRPr="00EB23ED" w:rsidRDefault="00BD2DE5" w:rsidP="000164F1">
            <w:pPr>
              <w:keepNext/>
              <w:keepLines/>
              <w:spacing w:before="4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EB23ED">
              <w:rPr>
                <w:rFonts w:eastAsia="Times New Roman"/>
                <w:sz w:val="18"/>
                <w:szCs w:val="18"/>
              </w:rPr>
              <w:t>1.1</w:t>
            </w:r>
          </w:p>
        </w:tc>
        <w:tc>
          <w:tcPr>
            <w:tcW w:w="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B85F0DE" w14:textId="77777777" w:rsidR="00BD2DE5" w:rsidRPr="00EB23ED" w:rsidRDefault="00BD2DE5" w:rsidP="000164F1">
            <w:pPr>
              <w:keepNext/>
              <w:keepLines/>
              <w:spacing w:before="4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EB23ED">
              <w:rPr>
                <w:rFonts w:eastAsia="Times New Roman"/>
                <w:sz w:val="18"/>
                <w:szCs w:val="18"/>
              </w:rPr>
              <w:t>1.00 (0.83–1.20)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C767BE5" w14:textId="77777777" w:rsidR="00BD2DE5" w:rsidRPr="00EB23ED" w:rsidRDefault="00BD2DE5" w:rsidP="000164F1">
            <w:pPr>
              <w:keepNext/>
              <w:keepLines/>
              <w:spacing w:before="4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EB23ED">
              <w:rPr>
                <w:rFonts w:eastAsia="Times New Roman"/>
                <w:sz w:val="18"/>
                <w:szCs w:val="18"/>
              </w:rPr>
              <w:t>0.983</w:t>
            </w:r>
          </w:p>
        </w:tc>
      </w:tr>
    </w:tbl>
    <w:p w14:paraId="519EFFA1" w14:textId="77777777" w:rsidR="00BD2DE5" w:rsidRPr="00EB23ED" w:rsidRDefault="00BD2DE5" w:rsidP="000164F1">
      <w:pPr>
        <w:keepNext/>
        <w:spacing w:line="240" w:lineRule="auto"/>
        <w:ind w:left="91" w:hanging="91"/>
        <w:rPr>
          <w:rFonts w:eastAsia="Times New Roman"/>
          <w:sz w:val="18"/>
          <w:szCs w:val="18"/>
        </w:rPr>
      </w:pPr>
      <w:r w:rsidRPr="00EB23ED">
        <w:rPr>
          <w:rFonts w:eastAsia="Times New Roman"/>
          <w:sz w:val="18"/>
          <w:szCs w:val="18"/>
        </w:rPr>
        <w:t xml:space="preserve">* </w:t>
      </w:r>
      <w:r>
        <w:rPr>
          <w:rFonts w:eastAsia="Times New Roman"/>
          <w:sz w:val="18"/>
          <w:szCs w:val="18"/>
        </w:rPr>
        <w:t xml:space="preserve">Rata ta’ inċidenza għal kull </w:t>
      </w:r>
      <w:r w:rsidRPr="00EB23ED">
        <w:rPr>
          <w:rFonts w:eastAsia="Times New Roman"/>
          <w:sz w:val="18"/>
          <w:szCs w:val="18"/>
        </w:rPr>
        <w:t>100</w:t>
      </w:r>
      <w:r>
        <w:rPr>
          <w:rFonts w:eastAsia="Times New Roman"/>
          <w:sz w:val="18"/>
          <w:szCs w:val="18"/>
        </w:rPr>
        <w:t> sena ta’ pazjent hija kkalkulata bħala</w:t>
      </w:r>
      <w:r w:rsidRPr="00EB23ED">
        <w:rPr>
          <w:rFonts w:eastAsia="Times New Roman"/>
          <w:sz w:val="18"/>
          <w:szCs w:val="18"/>
        </w:rPr>
        <w:t xml:space="preserve"> 100 × (</w:t>
      </w:r>
      <w:r>
        <w:rPr>
          <w:rFonts w:eastAsia="Times New Roman"/>
          <w:sz w:val="18"/>
          <w:szCs w:val="18"/>
        </w:rPr>
        <w:t xml:space="preserve">in-numru totali ta’ pazjenti b’każ </w:t>
      </w:r>
      <w:r w:rsidRPr="00EB23ED">
        <w:rPr>
          <w:rFonts w:eastAsia="Times New Roman"/>
          <w:sz w:val="18"/>
          <w:szCs w:val="18"/>
        </w:rPr>
        <w:t xml:space="preserve">≥ 1 </w:t>
      </w:r>
      <w:r>
        <w:rPr>
          <w:rFonts w:eastAsia="Times New Roman"/>
          <w:sz w:val="18"/>
          <w:szCs w:val="18"/>
        </w:rPr>
        <w:t>matul il-perjodu eliġibbli ta’ esponiment għas-snin totali ta’ segwitu tal-pazjenti</w:t>
      </w:r>
      <w:r w:rsidRPr="00EB23ED">
        <w:rPr>
          <w:rFonts w:eastAsia="Times New Roman"/>
          <w:sz w:val="18"/>
          <w:szCs w:val="18"/>
        </w:rPr>
        <w:t>).</w:t>
      </w:r>
    </w:p>
    <w:p w14:paraId="5BC1B0CF" w14:textId="77777777" w:rsidR="00BD2DE5" w:rsidRPr="00E534DB" w:rsidRDefault="00BD2DE5" w:rsidP="000164F1">
      <w:pPr>
        <w:keepNext/>
        <w:spacing w:line="240" w:lineRule="auto"/>
        <w:ind w:left="91" w:hanging="91"/>
        <w:rPr>
          <w:rFonts w:eastAsia="Times New Roman"/>
          <w:sz w:val="18"/>
          <w:szCs w:val="18"/>
          <w:lang w:val="fr-FR"/>
        </w:rPr>
      </w:pPr>
      <w:r w:rsidRPr="00EB23ED">
        <w:rPr>
          <w:rFonts w:eastAsia="Times New Roman"/>
          <w:sz w:val="18"/>
          <w:szCs w:val="18"/>
          <w:vertAlign w:val="superscript"/>
        </w:rPr>
        <w:t xml:space="preserve">† </w:t>
      </w:r>
      <w:r>
        <w:rPr>
          <w:rFonts w:eastAsia="Times New Roman"/>
          <w:sz w:val="18"/>
          <w:szCs w:val="18"/>
        </w:rPr>
        <w:t xml:space="preserve">Ibbażat fuq il-mudell </w:t>
      </w:r>
      <w:r w:rsidRPr="00EB23ED">
        <w:rPr>
          <w:rFonts w:eastAsia="Times New Roman"/>
          <w:sz w:val="18"/>
          <w:szCs w:val="18"/>
        </w:rPr>
        <w:t xml:space="preserve">Cox </w:t>
      </w:r>
      <w:r>
        <w:rPr>
          <w:rFonts w:eastAsia="Times New Roman"/>
          <w:sz w:val="18"/>
          <w:szCs w:val="18"/>
        </w:rPr>
        <w:t>stratrifikat skont ir-reġjun</w:t>
      </w:r>
      <w:r w:rsidRPr="00EB23ED">
        <w:rPr>
          <w:rFonts w:eastAsia="Times New Roman"/>
          <w:sz w:val="18"/>
          <w:szCs w:val="18"/>
        </w:rPr>
        <w:t xml:space="preserve">. </w:t>
      </w:r>
      <w:r>
        <w:rPr>
          <w:rFonts w:eastAsia="Times New Roman"/>
          <w:sz w:val="18"/>
          <w:szCs w:val="18"/>
        </w:rPr>
        <w:t>Għall-iskopijiet finali komposti</w:t>
      </w:r>
      <w:r w:rsidRPr="00EB23ED">
        <w:rPr>
          <w:rFonts w:eastAsia="Times New Roman"/>
          <w:sz w:val="18"/>
          <w:szCs w:val="18"/>
        </w:rPr>
        <w:t xml:space="preserve">, </w:t>
      </w:r>
      <w:r>
        <w:rPr>
          <w:rFonts w:eastAsia="Times New Roman"/>
          <w:sz w:val="18"/>
          <w:szCs w:val="18"/>
        </w:rPr>
        <w:t>il-valuri </w:t>
      </w:r>
      <w:r w:rsidRPr="00EB23ED">
        <w:rPr>
          <w:rFonts w:eastAsia="Times New Roman"/>
          <w:sz w:val="18"/>
          <w:szCs w:val="18"/>
        </w:rPr>
        <w:t>p</w:t>
      </w:r>
      <w:r>
        <w:rPr>
          <w:rFonts w:eastAsia="Times New Roman"/>
          <w:sz w:val="18"/>
          <w:szCs w:val="18"/>
        </w:rPr>
        <w:t xml:space="preserve"> jaqblu ma’ test ta’ nuqqas ta’ inferjorità li jfittex </w:t>
      </w:r>
      <w:r w:rsidR="000475BD">
        <w:rPr>
          <w:rFonts w:eastAsia="Times New Roman"/>
          <w:sz w:val="18"/>
          <w:szCs w:val="18"/>
        </w:rPr>
        <w:t xml:space="preserve">li </w:t>
      </w:r>
      <w:r>
        <w:rPr>
          <w:rFonts w:eastAsia="Times New Roman"/>
          <w:sz w:val="18"/>
          <w:szCs w:val="18"/>
        </w:rPr>
        <w:t xml:space="preserve">juri li l-proporzjon ta’ periklu huwa inqas minn </w:t>
      </w:r>
      <w:r w:rsidRPr="00EB23ED">
        <w:rPr>
          <w:rFonts w:eastAsia="Times New Roman"/>
          <w:sz w:val="18"/>
          <w:szCs w:val="18"/>
        </w:rPr>
        <w:t xml:space="preserve">1.3. </w:t>
      </w:r>
      <w:r w:rsidRPr="00E534DB">
        <w:rPr>
          <w:rFonts w:eastAsia="Times New Roman"/>
          <w:sz w:val="18"/>
          <w:szCs w:val="18"/>
          <w:lang w:val="fr-FR"/>
        </w:rPr>
        <w:t>Għall-iskopijiet finali l-oħrajn kollha, il-valuri p jaqblu ma’ test ta’ differenzi fir-rati ta’ periklu.</w:t>
      </w:r>
    </w:p>
    <w:p w14:paraId="30A8CF90" w14:textId="77777777" w:rsidR="00BD2DE5" w:rsidRPr="00E534DB" w:rsidRDefault="00BD2DE5" w:rsidP="000164F1">
      <w:pPr>
        <w:spacing w:line="240" w:lineRule="auto"/>
        <w:rPr>
          <w:rFonts w:eastAsia="Times New Roman"/>
          <w:sz w:val="18"/>
          <w:szCs w:val="18"/>
          <w:lang w:val="fr-FR"/>
        </w:rPr>
      </w:pPr>
      <w:r w:rsidRPr="00E534DB">
        <w:rPr>
          <w:rFonts w:eastAsia="Times New Roman"/>
          <w:sz w:val="18"/>
          <w:szCs w:val="18"/>
          <w:vertAlign w:val="superscript"/>
          <w:lang w:val="fr-FR"/>
        </w:rPr>
        <w:t>‡</w:t>
      </w:r>
      <w:r w:rsidRPr="00E534DB">
        <w:rPr>
          <w:rFonts w:eastAsia="Times New Roman"/>
          <w:sz w:val="18"/>
          <w:szCs w:val="18"/>
          <w:lang w:val="fr-FR"/>
        </w:rPr>
        <w:t xml:space="preserve"> L-analiżi ta’ rikoverar l-isptar għal insuffiċjenza tal-qalb ġiet aġġustata għal storja ta’ insuffiċjenza tal-qalb fil-linja bażi.</w:t>
      </w:r>
    </w:p>
    <w:p w14:paraId="572FA366" w14:textId="77777777" w:rsidR="00E12E6D" w:rsidRPr="00B74503" w:rsidRDefault="00E12E6D" w:rsidP="000164F1">
      <w:pPr>
        <w:tabs>
          <w:tab w:val="clear" w:pos="567"/>
        </w:tabs>
        <w:spacing w:line="240" w:lineRule="auto"/>
        <w:rPr>
          <w:noProof/>
          <w:szCs w:val="22"/>
          <w:u w:val="single"/>
          <w:lang w:val="fr-FR"/>
        </w:rPr>
      </w:pPr>
    </w:p>
    <w:p w14:paraId="599C62F5" w14:textId="77777777" w:rsidR="00A162C7" w:rsidRPr="00D754E2" w:rsidRDefault="00A162C7" w:rsidP="000164F1">
      <w:pPr>
        <w:keepNext/>
        <w:tabs>
          <w:tab w:val="clear" w:pos="567"/>
        </w:tabs>
        <w:spacing w:line="240" w:lineRule="auto"/>
        <w:rPr>
          <w:noProof/>
          <w:szCs w:val="22"/>
          <w:u w:val="single"/>
          <w:lang w:val="mt-MT"/>
        </w:rPr>
      </w:pPr>
      <w:r w:rsidRPr="00D754E2">
        <w:rPr>
          <w:noProof/>
          <w:szCs w:val="22"/>
          <w:u w:val="single"/>
          <w:lang w:val="mt-MT"/>
        </w:rPr>
        <w:t>Popolazzjoni pedjatrika</w:t>
      </w:r>
    </w:p>
    <w:p w14:paraId="5F8D4837" w14:textId="1E6E7158" w:rsidR="000B6061" w:rsidRPr="00B74503" w:rsidRDefault="000B6061" w:rsidP="000B6061">
      <w:pPr>
        <w:rPr>
          <w:szCs w:val="22"/>
          <w:lang w:val="fr-FR"/>
        </w:rPr>
      </w:pPr>
      <w:bookmarkStart w:id="87" w:name="_Hlk31021843"/>
      <w:bookmarkStart w:id="88" w:name="OLE_LINK111"/>
      <w:bookmarkStart w:id="89" w:name="OLE_LINK112"/>
      <w:r w:rsidRPr="00B74503">
        <w:rPr>
          <w:szCs w:val="22"/>
          <w:lang w:val="fr-FR"/>
        </w:rPr>
        <w:t>Sar studju ta’ 54 ġimg</w:t>
      </w:r>
      <w:r w:rsidRPr="00B74503">
        <w:rPr>
          <w:rFonts w:hint="eastAsia"/>
          <w:szCs w:val="22"/>
          <w:lang w:val="fr-FR"/>
        </w:rPr>
        <w:t>ħ</w:t>
      </w:r>
      <w:r w:rsidRPr="00B74503">
        <w:rPr>
          <w:szCs w:val="22"/>
          <w:lang w:val="fr-FR"/>
        </w:rPr>
        <w:t>a fejn la l-investigaturi u lanqas l-individwi ma kienu jafu liema sustanza kienet qed ting</w:t>
      </w:r>
      <w:r w:rsidRPr="00B74503">
        <w:rPr>
          <w:rFonts w:hint="eastAsia"/>
          <w:szCs w:val="22"/>
          <w:lang w:val="fr-FR"/>
        </w:rPr>
        <w:t>ħ</w:t>
      </w:r>
      <w:r w:rsidRPr="00B74503">
        <w:rPr>
          <w:szCs w:val="22"/>
          <w:lang w:val="fr-FR"/>
        </w:rPr>
        <w:t>ata biex jevalwa l-effikaċja u s-sigurtà ta’ sitagliptin 100 mg darba kuljum f’pazjenti pedjatriċi (b’età minn 10 snin sa 17</w:t>
      </w:r>
      <w:r w:rsidRPr="00B74503">
        <w:rPr>
          <w:szCs w:val="22"/>
          <w:lang w:val="fr-FR"/>
        </w:rPr>
        <w:noBreakHyphen/>
        <w:t>il sena) b’dijabete tat-tip 2 li ma kinux fuq terapija kontra l-ipergliċemija g</w:t>
      </w:r>
      <w:r w:rsidRPr="00B74503">
        <w:rPr>
          <w:rFonts w:hint="eastAsia"/>
          <w:szCs w:val="22"/>
          <w:lang w:val="fr-FR"/>
        </w:rPr>
        <w:t>ħ</w:t>
      </w:r>
      <w:r w:rsidRPr="00B74503">
        <w:rPr>
          <w:szCs w:val="22"/>
          <w:lang w:val="fr-FR"/>
        </w:rPr>
        <w:t>al mill-inqas 12</w:t>
      </w:r>
      <w:r w:rsidRPr="00B74503">
        <w:rPr>
          <w:szCs w:val="22"/>
          <w:lang w:val="fr-FR"/>
        </w:rPr>
        <w:noBreakHyphen/>
        <w:t>il ġimg</w:t>
      </w:r>
      <w:r w:rsidRPr="00B74503">
        <w:rPr>
          <w:rFonts w:hint="eastAsia"/>
          <w:szCs w:val="22"/>
          <w:lang w:val="fr-FR"/>
        </w:rPr>
        <w:t>ħ</w:t>
      </w:r>
      <w:r w:rsidRPr="00B74503">
        <w:rPr>
          <w:szCs w:val="22"/>
          <w:lang w:val="fr-FR"/>
        </w:rPr>
        <w:t>a (b’HbA1c 6.5% sa 10%) jew li kienu fuq doża stabbli ta’ insulina g</w:t>
      </w:r>
      <w:r w:rsidRPr="00B74503">
        <w:rPr>
          <w:rFonts w:hint="eastAsia"/>
          <w:szCs w:val="22"/>
          <w:lang w:val="fr-FR"/>
        </w:rPr>
        <w:t>ħ</w:t>
      </w:r>
      <w:r w:rsidRPr="00B74503">
        <w:rPr>
          <w:szCs w:val="22"/>
          <w:lang w:val="fr-FR"/>
        </w:rPr>
        <w:t>al mill-inqas 12</w:t>
      </w:r>
      <w:r w:rsidRPr="00B74503">
        <w:rPr>
          <w:szCs w:val="22"/>
          <w:lang w:val="fr-FR"/>
        </w:rPr>
        <w:noBreakHyphen/>
        <w:t>il ġimg</w:t>
      </w:r>
      <w:r w:rsidRPr="00B74503">
        <w:rPr>
          <w:rFonts w:hint="eastAsia"/>
          <w:szCs w:val="22"/>
          <w:lang w:val="fr-FR"/>
        </w:rPr>
        <w:t>ħ</w:t>
      </w:r>
      <w:r w:rsidRPr="00B74503">
        <w:rPr>
          <w:szCs w:val="22"/>
          <w:lang w:val="fr-FR"/>
        </w:rPr>
        <w:t>a (b’HbA1c 7% sa 10%). Il-pazjenti ġew mag</w:t>
      </w:r>
      <w:r w:rsidRPr="00B74503">
        <w:rPr>
          <w:rFonts w:hint="eastAsia"/>
          <w:szCs w:val="22"/>
          <w:lang w:val="fr-FR"/>
        </w:rPr>
        <w:t>ħ</w:t>
      </w:r>
      <w:r w:rsidRPr="00B74503">
        <w:rPr>
          <w:szCs w:val="22"/>
          <w:lang w:val="fr-FR"/>
        </w:rPr>
        <w:t>żula b’mod arbitrarju g</w:t>
      </w:r>
      <w:r w:rsidRPr="00B74503">
        <w:rPr>
          <w:rFonts w:hint="eastAsia"/>
          <w:szCs w:val="22"/>
          <w:lang w:val="fr-FR"/>
        </w:rPr>
        <w:t>ħ</w:t>
      </w:r>
      <w:r w:rsidRPr="00B74503">
        <w:rPr>
          <w:szCs w:val="22"/>
          <w:lang w:val="fr-FR"/>
        </w:rPr>
        <w:t>al sitagliptin 100 mg darba kuljum jew plaċebo g</w:t>
      </w:r>
      <w:r w:rsidRPr="00B74503">
        <w:rPr>
          <w:rFonts w:hint="eastAsia"/>
          <w:szCs w:val="22"/>
          <w:lang w:val="fr-FR"/>
        </w:rPr>
        <w:t>ħ</w:t>
      </w:r>
      <w:r w:rsidRPr="00B74503">
        <w:rPr>
          <w:szCs w:val="22"/>
          <w:lang w:val="fr-FR"/>
        </w:rPr>
        <w:t>al 20 ġimg</w:t>
      </w:r>
      <w:r w:rsidRPr="00B74503">
        <w:rPr>
          <w:rFonts w:hint="eastAsia"/>
          <w:szCs w:val="22"/>
          <w:lang w:val="fr-FR"/>
        </w:rPr>
        <w:t>ħ</w:t>
      </w:r>
      <w:r w:rsidRPr="00B74503">
        <w:rPr>
          <w:szCs w:val="22"/>
          <w:lang w:val="fr-FR"/>
        </w:rPr>
        <w:t xml:space="preserve">a. </w:t>
      </w:r>
    </w:p>
    <w:p w14:paraId="4A183F72" w14:textId="77777777" w:rsidR="000B6061" w:rsidRPr="00B74503" w:rsidRDefault="000B6061" w:rsidP="000B6061">
      <w:pPr>
        <w:rPr>
          <w:szCs w:val="22"/>
          <w:lang w:val="fr-FR"/>
        </w:rPr>
      </w:pPr>
    </w:p>
    <w:p w14:paraId="1F46CD9C" w14:textId="0D04016B" w:rsidR="000B6061" w:rsidRPr="00E534DB" w:rsidRDefault="000B6061" w:rsidP="000B6061">
      <w:pPr>
        <w:rPr>
          <w:szCs w:val="22"/>
          <w:lang w:val="fr-FR"/>
        </w:rPr>
      </w:pPr>
      <w:r w:rsidRPr="00E534DB">
        <w:rPr>
          <w:szCs w:val="22"/>
          <w:lang w:val="fr-FR"/>
        </w:rPr>
        <w:t>Il-medja tal-HbA1c fil-linja bażi kienet ta’ 7.5%. It-trattament b’sitagliptin 100 mg ma pprovdiex titjib sinifikanti fl-HbA1c f’ġimg</w:t>
      </w:r>
      <w:r w:rsidRPr="00E534DB">
        <w:rPr>
          <w:rFonts w:hint="eastAsia"/>
          <w:szCs w:val="22"/>
          <w:lang w:val="fr-FR"/>
        </w:rPr>
        <w:t>ħ</w:t>
      </w:r>
      <w:r w:rsidRPr="00E534DB">
        <w:rPr>
          <w:szCs w:val="22"/>
          <w:lang w:val="fr-FR"/>
        </w:rPr>
        <w:t xml:space="preserve">a 20. It-tnaqqis fl-HbA1c f’pazjenti ttrattati b’sitagliptin (N=95) kien ta’ 0.0% meta mqabbel ma’ 0.2% f’pazjenti ttrattati bi plaċebo (N=95), differenza ta’ </w:t>
      </w:r>
      <w:r w:rsidRPr="00E534DB">
        <w:rPr>
          <w:szCs w:val="22"/>
          <w:lang w:val="fr-FR"/>
        </w:rPr>
        <w:noBreakHyphen/>
        <w:t>0.2% (CI ta’ 95%: -0.7, 0.3). Ara sezzjoni 4.2.</w:t>
      </w:r>
    </w:p>
    <w:bookmarkEnd w:id="87"/>
    <w:bookmarkEnd w:id="88"/>
    <w:bookmarkEnd w:id="89"/>
    <w:p w14:paraId="1C1AF9B1" w14:textId="77777777" w:rsidR="006424E5" w:rsidRPr="00D754E2" w:rsidRDefault="006424E5" w:rsidP="000164F1">
      <w:pPr>
        <w:tabs>
          <w:tab w:val="clear" w:pos="567"/>
        </w:tabs>
        <w:spacing w:line="240" w:lineRule="auto"/>
        <w:rPr>
          <w:b/>
          <w:noProof/>
          <w:szCs w:val="22"/>
          <w:lang w:val="mt-MT"/>
        </w:rPr>
      </w:pPr>
    </w:p>
    <w:p w14:paraId="51E9B25F" w14:textId="77777777" w:rsidR="00757FD3" w:rsidRPr="00D754E2" w:rsidRDefault="00757FD3" w:rsidP="000164F1">
      <w:pPr>
        <w:keepNext/>
        <w:spacing w:line="240" w:lineRule="auto"/>
        <w:ind w:left="567" w:hanging="567"/>
        <w:rPr>
          <w:b/>
          <w:szCs w:val="22"/>
          <w:lang w:val="mt-MT"/>
        </w:rPr>
      </w:pPr>
      <w:r w:rsidRPr="00D754E2">
        <w:rPr>
          <w:b/>
          <w:szCs w:val="22"/>
          <w:lang w:val="mt-MT"/>
        </w:rPr>
        <w:lastRenderedPageBreak/>
        <w:t>5.2</w:t>
      </w:r>
      <w:r w:rsidRPr="00D754E2">
        <w:rPr>
          <w:b/>
          <w:szCs w:val="22"/>
          <w:lang w:val="mt-MT"/>
        </w:rPr>
        <w:tab/>
        <w:t>Tagħrif farmakokinetiku</w:t>
      </w:r>
    </w:p>
    <w:p w14:paraId="0D6CD3C3" w14:textId="77777777" w:rsidR="00757FD3" w:rsidRPr="00D754E2" w:rsidRDefault="00757FD3" w:rsidP="000164F1">
      <w:pPr>
        <w:keepNext/>
        <w:spacing w:line="240" w:lineRule="auto"/>
        <w:rPr>
          <w:szCs w:val="22"/>
          <w:lang w:val="mt-MT"/>
        </w:rPr>
      </w:pPr>
    </w:p>
    <w:p w14:paraId="23048CE0" w14:textId="77777777" w:rsidR="00757FD3" w:rsidRPr="00D754E2" w:rsidRDefault="00757FD3" w:rsidP="000164F1">
      <w:pPr>
        <w:keepNext/>
        <w:spacing w:line="240" w:lineRule="auto"/>
        <w:rPr>
          <w:szCs w:val="22"/>
          <w:u w:val="single"/>
          <w:lang w:val="mt-MT" w:eastAsia="ko-KR"/>
        </w:rPr>
      </w:pPr>
      <w:r w:rsidRPr="00D754E2">
        <w:rPr>
          <w:szCs w:val="22"/>
          <w:u w:val="single"/>
          <w:lang w:val="mt-MT" w:eastAsia="ko-KR"/>
        </w:rPr>
        <w:t>Assorbiment</w:t>
      </w:r>
    </w:p>
    <w:p w14:paraId="009D2739" w14:textId="77777777" w:rsidR="00757FD3" w:rsidRPr="00D754E2" w:rsidRDefault="00757FD3" w:rsidP="000164F1">
      <w:pPr>
        <w:spacing w:line="240" w:lineRule="auto"/>
        <w:rPr>
          <w:szCs w:val="22"/>
          <w:lang w:val="mt-MT" w:eastAsia="ko-KR"/>
        </w:rPr>
      </w:pPr>
      <w:bookmarkStart w:id="90" w:name="OLE_LINK116"/>
      <w:bookmarkStart w:id="91" w:name="OLE_LINK117"/>
      <w:bookmarkStart w:id="92" w:name="OLE_LINK118"/>
      <w:bookmarkStart w:id="93" w:name="OLE_LINK119"/>
      <w:r w:rsidRPr="00D754E2">
        <w:rPr>
          <w:szCs w:val="22"/>
          <w:lang w:val="mt-MT" w:eastAsia="ko-KR"/>
        </w:rPr>
        <w:t>Wara l-amministrazzjo</w:t>
      </w:r>
      <w:r w:rsidR="00EE3232" w:rsidRPr="00D754E2">
        <w:rPr>
          <w:szCs w:val="22"/>
          <w:lang w:val="mt-MT" w:eastAsia="ko-KR"/>
        </w:rPr>
        <w:t>ni orali ta’ doża ta’ 100 </w:t>
      </w:r>
      <w:r w:rsidRPr="00D754E2">
        <w:rPr>
          <w:szCs w:val="22"/>
          <w:lang w:val="mt-MT" w:eastAsia="ko-KR"/>
        </w:rPr>
        <w:t xml:space="preserve">mg </w:t>
      </w:r>
      <w:bookmarkEnd w:id="90"/>
      <w:bookmarkEnd w:id="91"/>
      <w:r w:rsidRPr="00D754E2">
        <w:rPr>
          <w:szCs w:val="22"/>
          <w:lang w:val="mt-MT" w:eastAsia="ko-KR"/>
        </w:rPr>
        <w:t>f’</w:t>
      </w:r>
      <w:r w:rsidR="00950AC0" w:rsidRPr="00D754E2">
        <w:rPr>
          <w:szCs w:val="22"/>
          <w:lang w:val="mt-MT" w:eastAsia="ko-KR"/>
        </w:rPr>
        <w:t>individwi</w:t>
      </w:r>
      <w:r w:rsidRPr="00D754E2">
        <w:rPr>
          <w:szCs w:val="22"/>
          <w:lang w:val="mt-MT" w:eastAsia="ko-KR"/>
        </w:rPr>
        <w:t xml:space="preserve"> f’saħħithom, sitagliptin kien assorbit malajr</w:t>
      </w:r>
      <w:r w:rsidR="00A11FC3" w:rsidRPr="00D754E2">
        <w:rPr>
          <w:szCs w:val="22"/>
          <w:lang w:val="mt-MT" w:eastAsia="ko-KR"/>
        </w:rPr>
        <w:t>,</w:t>
      </w:r>
      <w:r w:rsidRPr="00D754E2">
        <w:rPr>
          <w:szCs w:val="22"/>
          <w:lang w:val="mt-MT" w:eastAsia="ko-KR"/>
        </w:rPr>
        <w:t xml:space="preserve"> b’konċentrazzjonijiet massimi fil-plażma </w:t>
      </w:r>
      <w:r w:rsidRPr="00D754E2">
        <w:rPr>
          <w:bCs/>
          <w:szCs w:val="22"/>
          <w:lang w:val="mt-MT"/>
        </w:rPr>
        <w:t>(T</w:t>
      </w:r>
      <w:r w:rsidRPr="00D754E2">
        <w:rPr>
          <w:bCs/>
          <w:szCs w:val="22"/>
          <w:vertAlign w:val="subscript"/>
          <w:lang w:val="mt-MT"/>
        </w:rPr>
        <w:t>max</w:t>
      </w:r>
      <w:r w:rsidRPr="00D754E2">
        <w:rPr>
          <w:bCs/>
          <w:szCs w:val="22"/>
          <w:lang w:val="mt-MT"/>
        </w:rPr>
        <w:t xml:space="preserve"> </w:t>
      </w:r>
      <w:r w:rsidR="00950AC0" w:rsidRPr="00D754E2">
        <w:rPr>
          <w:bCs/>
          <w:szCs w:val="22"/>
          <w:lang w:val="mt-MT"/>
        </w:rPr>
        <w:t>medjana</w:t>
      </w:r>
      <w:r w:rsidR="00A11FC3" w:rsidRPr="00D754E2">
        <w:rPr>
          <w:bCs/>
          <w:szCs w:val="22"/>
          <w:lang w:val="mt-MT"/>
        </w:rPr>
        <w:t>)</w:t>
      </w:r>
      <w:r w:rsidRPr="00D754E2">
        <w:rPr>
          <w:bCs/>
          <w:szCs w:val="22"/>
          <w:lang w:val="mt-MT"/>
        </w:rPr>
        <w:t xml:space="preserve"> jintlaħqu minn siegħa sa 4 sigħat wara d-doża, </w:t>
      </w:r>
      <w:r w:rsidR="00950AC0" w:rsidRPr="00D754E2">
        <w:rPr>
          <w:bCs/>
          <w:szCs w:val="22"/>
          <w:lang w:val="mt-MT"/>
        </w:rPr>
        <w:t>l-AUC medja ta’ sitagliptin f</w:t>
      </w:r>
      <w:r w:rsidRPr="00D754E2">
        <w:rPr>
          <w:bCs/>
          <w:szCs w:val="22"/>
          <w:lang w:val="mt-MT"/>
        </w:rPr>
        <w:t>il-plażma kienet ta’ 8.52 </w:t>
      </w:r>
      <w:r w:rsidRPr="00D754E2">
        <w:rPr>
          <w:bCs/>
          <w:szCs w:val="22"/>
          <w:lang w:val="mt-MT"/>
        </w:rPr>
        <w:sym w:font="Symbol" w:char="006D"/>
      </w:r>
      <w:r w:rsidRPr="00D754E2">
        <w:rPr>
          <w:bCs/>
          <w:szCs w:val="22"/>
          <w:lang w:val="mt-MT"/>
        </w:rPr>
        <w:t>M•hr, C</w:t>
      </w:r>
      <w:r w:rsidRPr="00D754E2">
        <w:rPr>
          <w:bCs/>
          <w:szCs w:val="22"/>
          <w:vertAlign w:val="subscript"/>
          <w:lang w:val="mt-MT"/>
        </w:rPr>
        <w:t>max</w:t>
      </w:r>
      <w:r w:rsidRPr="00D754E2">
        <w:rPr>
          <w:bCs/>
          <w:szCs w:val="22"/>
          <w:lang w:val="mt-MT"/>
        </w:rPr>
        <w:t xml:space="preserve"> kien</w:t>
      </w:r>
      <w:r w:rsidR="00A11FC3" w:rsidRPr="00D754E2">
        <w:rPr>
          <w:bCs/>
          <w:szCs w:val="22"/>
          <w:lang w:val="mt-MT"/>
        </w:rPr>
        <w:t>et</w:t>
      </w:r>
      <w:r w:rsidRPr="00D754E2">
        <w:rPr>
          <w:bCs/>
          <w:szCs w:val="22"/>
          <w:lang w:val="mt-MT"/>
        </w:rPr>
        <w:t xml:space="preserve"> 950 nM</w:t>
      </w:r>
      <w:r w:rsidR="00950AC0" w:rsidRPr="00D754E2">
        <w:rPr>
          <w:bCs/>
          <w:szCs w:val="22"/>
          <w:lang w:val="mt-MT"/>
        </w:rPr>
        <w:t xml:space="preserve">. </w:t>
      </w:r>
      <w:r w:rsidRPr="00D754E2">
        <w:rPr>
          <w:szCs w:val="22"/>
          <w:lang w:val="mt-MT" w:eastAsia="ko-KR"/>
        </w:rPr>
        <w:t xml:space="preserve"> </w:t>
      </w:r>
      <w:bookmarkEnd w:id="92"/>
      <w:bookmarkEnd w:id="93"/>
      <w:r w:rsidRPr="00D754E2">
        <w:rPr>
          <w:szCs w:val="22"/>
          <w:lang w:val="mt-MT" w:eastAsia="ko-KR"/>
        </w:rPr>
        <w:t xml:space="preserve">Il-bijodisponibiltà assoluta ta’ </w:t>
      </w:r>
      <w:r w:rsidRPr="00D754E2">
        <w:rPr>
          <w:szCs w:val="22"/>
          <w:lang w:val="mt-MT"/>
        </w:rPr>
        <w:t>sitagliptin hija bejn wie</w:t>
      </w:r>
      <w:r w:rsidRPr="00D754E2">
        <w:rPr>
          <w:szCs w:val="22"/>
          <w:lang w:val="mt-MT" w:eastAsia="ko-KR"/>
        </w:rPr>
        <w:t>ħed u ieħor 87</w:t>
      </w:r>
      <w:r w:rsidR="00950AC0" w:rsidRPr="00D754E2">
        <w:rPr>
          <w:szCs w:val="22"/>
          <w:lang w:val="mt-MT" w:eastAsia="ko-KR"/>
        </w:rPr>
        <w:t xml:space="preserve"> </w:t>
      </w:r>
      <w:r w:rsidRPr="00D754E2">
        <w:rPr>
          <w:szCs w:val="22"/>
          <w:lang w:val="mt-MT" w:eastAsia="ko-KR"/>
        </w:rPr>
        <w:t xml:space="preserve">%. </w:t>
      </w:r>
      <w:bookmarkStart w:id="94" w:name="OLE_LINK104"/>
      <w:bookmarkStart w:id="95" w:name="OLE_LINK105"/>
      <w:r w:rsidRPr="00D754E2">
        <w:rPr>
          <w:szCs w:val="22"/>
          <w:lang w:val="mt-MT" w:eastAsia="ko-KR"/>
        </w:rPr>
        <w:t xml:space="preserve">Billi t-teħid ta’ ikla b’ammont għoli ta’ xaħam ma’ </w:t>
      </w:r>
      <w:r w:rsidR="001A0B38" w:rsidRPr="006B573A">
        <w:rPr>
          <w:szCs w:val="22"/>
          <w:lang w:val="mt-MT"/>
        </w:rPr>
        <w:t>sitagliptin</w:t>
      </w:r>
      <w:r w:rsidRPr="00D754E2">
        <w:rPr>
          <w:szCs w:val="22"/>
          <w:lang w:val="mt-MT" w:eastAsia="ko-KR"/>
        </w:rPr>
        <w:t xml:space="preserve"> ma kellu l-ebda </w:t>
      </w:r>
      <w:bookmarkEnd w:id="94"/>
      <w:bookmarkEnd w:id="95"/>
      <w:r w:rsidRPr="00D754E2">
        <w:rPr>
          <w:szCs w:val="22"/>
          <w:lang w:val="mt-MT" w:eastAsia="ko-KR"/>
        </w:rPr>
        <w:t xml:space="preserve">effett fuq l-effetti farmakokinetiċi, </w:t>
      </w:r>
      <w:r w:rsidR="00B900BF" w:rsidRPr="00D754E2">
        <w:rPr>
          <w:szCs w:val="22"/>
          <w:lang w:val="mt-MT" w:eastAsia="ko-KR"/>
        </w:rPr>
        <w:t>Xelevia</w:t>
      </w:r>
      <w:r w:rsidRPr="00D754E2">
        <w:rPr>
          <w:szCs w:val="22"/>
          <w:lang w:val="mt-MT" w:eastAsia="ko-KR"/>
        </w:rPr>
        <w:t xml:space="preserve"> </w:t>
      </w:r>
      <w:r w:rsidR="00950AC0" w:rsidRPr="00D754E2">
        <w:rPr>
          <w:szCs w:val="22"/>
          <w:lang w:val="mt-MT" w:eastAsia="ko-KR"/>
        </w:rPr>
        <w:t>j</w:t>
      </w:r>
      <w:r w:rsidRPr="00D754E2">
        <w:rPr>
          <w:szCs w:val="22"/>
          <w:lang w:val="mt-MT" w:eastAsia="ko-KR"/>
        </w:rPr>
        <w:t xml:space="preserve">ista’ </w:t>
      </w:r>
      <w:r w:rsidR="00950AC0" w:rsidRPr="00D754E2">
        <w:rPr>
          <w:szCs w:val="22"/>
          <w:lang w:val="mt-MT" w:eastAsia="ko-KR"/>
        </w:rPr>
        <w:t>j</w:t>
      </w:r>
      <w:r w:rsidRPr="00D754E2">
        <w:rPr>
          <w:szCs w:val="22"/>
          <w:lang w:val="mt-MT" w:eastAsia="ko-KR"/>
        </w:rPr>
        <w:t xml:space="preserve">ingħata mal-ikel jew mingħajru. </w:t>
      </w:r>
    </w:p>
    <w:p w14:paraId="27F671E0" w14:textId="77777777" w:rsidR="00757FD3" w:rsidRPr="00D754E2" w:rsidRDefault="00757FD3" w:rsidP="000164F1">
      <w:pPr>
        <w:spacing w:line="240" w:lineRule="auto"/>
        <w:rPr>
          <w:szCs w:val="22"/>
          <w:lang w:val="mt-MT" w:eastAsia="ko-KR"/>
        </w:rPr>
      </w:pPr>
    </w:p>
    <w:p w14:paraId="347B72BF" w14:textId="77777777" w:rsidR="00757FD3" w:rsidRPr="00D754E2" w:rsidRDefault="00757FD3" w:rsidP="000164F1">
      <w:pPr>
        <w:spacing w:line="240" w:lineRule="auto"/>
        <w:rPr>
          <w:szCs w:val="22"/>
          <w:lang w:val="mt-MT" w:eastAsia="ko-KR"/>
        </w:rPr>
      </w:pPr>
      <w:r w:rsidRPr="00D754E2">
        <w:rPr>
          <w:szCs w:val="22"/>
          <w:lang w:val="mt-MT" w:eastAsia="ko-KR"/>
        </w:rPr>
        <w:t>L-AUC ta</w:t>
      </w:r>
      <w:r w:rsidR="00950AC0" w:rsidRPr="00D754E2">
        <w:rPr>
          <w:szCs w:val="22"/>
          <w:lang w:val="mt-MT" w:eastAsia="ko-KR"/>
        </w:rPr>
        <w:t>’ sitagliptin fi</w:t>
      </w:r>
      <w:r w:rsidRPr="00D754E2">
        <w:rPr>
          <w:szCs w:val="22"/>
          <w:lang w:val="mt-MT" w:eastAsia="ko-KR"/>
        </w:rPr>
        <w:t xml:space="preserve">l-plażma </w:t>
      </w:r>
      <w:bookmarkStart w:id="96" w:name="OLE_LINK113"/>
      <w:bookmarkStart w:id="97" w:name="OLE_LINK114"/>
      <w:bookmarkStart w:id="98" w:name="OLE_LINK115"/>
      <w:r w:rsidR="00257380" w:rsidRPr="00D754E2">
        <w:rPr>
          <w:szCs w:val="22"/>
          <w:lang w:val="mt-MT" w:eastAsia="ko-KR"/>
        </w:rPr>
        <w:t>ż</w:t>
      </w:r>
      <w:r w:rsidR="00257380" w:rsidRPr="00B74503">
        <w:rPr>
          <w:szCs w:val="22"/>
          <w:lang w:val="mt-MT" w:eastAsia="ko-KR"/>
        </w:rPr>
        <w:t>diedet</w:t>
      </w:r>
      <w:bookmarkEnd w:id="96"/>
      <w:bookmarkEnd w:id="97"/>
      <w:bookmarkEnd w:id="98"/>
      <w:r w:rsidRPr="00D754E2">
        <w:rPr>
          <w:szCs w:val="22"/>
          <w:lang w:val="mt-MT" w:eastAsia="ko-KR"/>
        </w:rPr>
        <w:t xml:space="preserve"> b’mod proporzjonali </w:t>
      </w:r>
      <w:r w:rsidR="00257380" w:rsidRPr="00B74503">
        <w:rPr>
          <w:szCs w:val="22"/>
          <w:lang w:val="mt-MT" w:eastAsia="ko-KR"/>
        </w:rPr>
        <w:t>m</w:t>
      </w:r>
      <w:r w:rsidR="00257380" w:rsidRPr="00D754E2">
        <w:rPr>
          <w:szCs w:val="22"/>
          <w:lang w:val="mt-MT" w:eastAsia="ko-KR"/>
        </w:rPr>
        <w:t>ad</w:t>
      </w:r>
      <w:r w:rsidRPr="00D754E2">
        <w:rPr>
          <w:szCs w:val="22"/>
          <w:lang w:val="mt-MT" w:eastAsia="ko-KR"/>
        </w:rPr>
        <w:t>-doża. Il</w:t>
      </w:r>
      <w:r w:rsidR="00950AC0" w:rsidRPr="00D754E2">
        <w:rPr>
          <w:szCs w:val="22"/>
          <w:lang w:val="mt-MT" w:eastAsia="ko-KR"/>
        </w:rPr>
        <w:noBreakHyphen/>
      </w:r>
      <w:r w:rsidRPr="00D754E2">
        <w:rPr>
          <w:szCs w:val="22"/>
          <w:lang w:val="mt-MT" w:eastAsia="ko-KR"/>
        </w:rPr>
        <w:t xml:space="preserve">proporzjonalità mad-doża ma ġietx stabbilita għal </w:t>
      </w:r>
      <w:r w:rsidRPr="00D754E2">
        <w:rPr>
          <w:bCs/>
          <w:szCs w:val="22"/>
          <w:lang w:val="mt-MT"/>
        </w:rPr>
        <w:t>C</w:t>
      </w:r>
      <w:r w:rsidRPr="00D754E2">
        <w:rPr>
          <w:bCs/>
          <w:szCs w:val="22"/>
          <w:vertAlign w:val="subscript"/>
          <w:lang w:val="mt-MT"/>
        </w:rPr>
        <w:t>max</w:t>
      </w:r>
      <w:r w:rsidRPr="00D754E2">
        <w:rPr>
          <w:bCs/>
          <w:szCs w:val="22"/>
          <w:lang w:val="mt-MT"/>
        </w:rPr>
        <w:t xml:space="preserve"> u C</w:t>
      </w:r>
      <w:r w:rsidRPr="00D754E2">
        <w:rPr>
          <w:bCs/>
          <w:szCs w:val="22"/>
          <w:vertAlign w:val="subscript"/>
          <w:lang w:val="mt-MT"/>
        </w:rPr>
        <w:t>24hr</w:t>
      </w:r>
      <w:r w:rsidRPr="00D754E2">
        <w:rPr>
          <w:bCs/>
          <w:szCs w:val="22"/>
          <w:lang w:val="mt-MT"/>
        </w:rPr>
        <w:t xml:space="preserve"> (C</w:t>
      </w:r>
      <w:r w:rsidRPr="00D754E2">
        <w:rPr>
          <w:bCs/>
          <w:szCs w:val="22"/>
          <w:vertAlign w:val="subscript"/>
          <w:lang w:val="mt-MT"/>
        </w:rPr>
        <w:t>max</w:t>
      </w:r>
      <w:r w:rsidRPr="00D754E2">
        <w:rPr>
          <w:bCs/>
          <w:szCs w:val="22"/>
          <w:lang w:val="mt-MT"/>
        </w:rPr>
        <w:t xml:space="preserve"> tkattar b’mod ikbar mill</w:t>
      </w:r>
      <w:r w:rsidR="00950AC0" w:rsidRPr="00D754E2">
        <w:rPr>
          <w:bCs/>
          <w:szCs w:val="22"/>
          <w:lang w:val="mt-MT"/>
        </w:rPr>
        <w:noBreakHyphen/>
      </w:r>
      <w:r w:rsidRPr="00D754E2">
        <w:rPr>
          <w:bCs/>
          <w:szCs w:val="22"/>
          <w:lang w:val="mt-MT"/>
        </w:rPr>
        <w:t>proporzjon mad-doża u C</w:t>
      </w:r>
      <w:r w:rsidRPr="00D754E2">
        <w:rPr>
          <w:bCs/>
          <w:szCs w:val="22"/>
          <w:vertAlign w:val="subscript"/>
          <w:lang w:val="mt-MT"/>
        </w:rPr>
        <w:t>24hr</w:t>
      </w:r>
      <w:r w:rsidRPr="00D754E2">
        <w:rPr>
          <w:bCs/>
          <w:szCs w:val="22"/>
          <w:lang w:val="mt-MT"/>
        </w:rPr>
        <w:t xml:space="preserve"> tkattar b’mod inqas mill-proporzjon mad-doża).</w:t>
      </w:r>
    </w:p>
    <w:p w14:paraId="7EEDDC97" w14:textId="77777777" w:rsidR="00757FD3" w:rsidRPr="00D754E2" w:rsidRDefault="00757FD3" w:rsidP="000164F1">
      <w:pPr>
        <w:spacing w:line="240" w:lineRule="auto"/>
        <w:rPr>
          <w:szCs w:val="22"/>
          <w:u w:val="single"/>
          <w:lang w:val="mt-MT" w:eastAsia="ko-KR"/>
        </w:rPr>
      </w:pPr>
    </w:p>
    <w:p w14:paraId="06349531" w14:textId="77777777" w:rsidR="00757FD3" w:rsidRPr="00D754E2" w:rsidRDefault="00757FD3" w:rsidP="000164F1">
      <w:pPr>
        <w:keepNext/>
        <w:spacing w:line="240" w:lineRule="auto"/>
        <w:rPr>
          <w:szCs w:val="22"/>
          <w:u w:val="single"/>
          <w:lang w:val="mt-MT" w:eastAsia="ko-KR"/>
        </w:rPr>
      </w:pPr>
      <w:r w:rsidRPr="00D754E2">
        <w:rPr>
          <w:szCs w:val="22"/>
          <w:u w:val="single"/>
          <w:lang w:val="mt-MT" w:eastAsia="ko-KR"/>
        </w:rPr>
        <w:t>Distribuzzjoni</w:t>
      </w:r>
    </w:p>
    <w:p w14:paraId="2A4C2C21" w14:textId="77777777" w:rsidR="00757FD3" w:rsidRPr="00D754E2" w:rsidRDefault="00757FD3" w:rsidP="000164F1">
      <w:pPr>
        <w:keepNext/>
        <w:spacing w:line="240" w:lineRule="auto"/>
        <w:rPr>
          <w:szCs w:val="22"/>
          <w:lang w:val="mt-MT"/>
        </w:rPr>
      </w:pPr>
      <w:bookmarkStart w:id="99" w:name="OLE_LINK123"/>
      <w:bookmarkStart w:id="100" w:name="OLE_LINK124"/>
      <w:r w:rsidRPr="00D754E2">
        <w:rPr>
          <w:szCs w:val="22"/>
          <w:lang w:val="mt-MT" w:eastAsia="ko-KR"/>
        </w:rPr>
        <w:t>Il-volum medju ta’ distribuzzjoni fi stat fiss w</w:t>
      </w:r>
      <w:r w:rsidR="004215F5" w:rsidRPr="00D754E2">
        <w:rPr>
          <w:szCs w:val="22"/>
          <w:lang w:val="mt-MT" w:eastAsia="ko-KR"/>
        </w:rPr>
        <w:t xml:space="preserve">ara doża waħda </w:t>
      </w:r>
      <w:bookmarkEnd w:id="99"/>
      <w:bookmarkEnd w:id="100"/>
      <w:r w:rsidR="004215F5" w:rsidRPr="00D754E2">
        <w:rPr>
          <w:szCs w:val="22"/>
          <w:lang w:val="mt-MT" w:eastAsia="ko-KR"/>
        </w:rPr>
        <w:t>fil-vina ta’ 100 </w:t>
      </w:r>
      <w:r w:rsidRPr="00D754E2">
        <w:rPr>
          <w:szCs w:val="22"/>
          <w:lang w:val="mt-MT" w:eastAsia="ko-KR"/>
        </w:rPr>
        <w:t xml:space="preserve">mg ta’ </w:t>
      </w:r>
      <w:r w:rsidRPr="00D754E2">
        <w:rPr>
          <w:szCs w:val="22"/>
          <w:lang w:val="mt-MT"/>
        </w:rPr>
        <w:t>sitagliptin f’</w:t>
      </w:r>
      <w:r w:rsidR="00950AC0" w:rsidRPr="00D754E2">
        <w:rPr>
          <w:szCs w:val="22"/>
          <w:lang w:val="mt-MT"/>
        </w:rPr>
        <w:t>individwi</w:t>
      </w:r>
      <w:r w:rsidRPr="00D754E2">
        <w:rPr>
          <w:szCs w:val="22"/>
          <w:lang w:val="mt-MT"/>
        </w:rPr>
        <w:t xml:space="preserve"> f’sa</w:t>
      </w:r>
      <w:r w:rsidRPr="00D754E2">
        <w:rPr>
          <w:szCs w:val="22"/>
          <w:lang w:val="mt-MT" w:eastAsia="ko-KR"/>
        </w:rPr>
        <w:t>ħħithom h</w:t>
      </w:r>
      <w:r w:rsidR="004215F5" w:rsidRPr="00D754E2">
        <w:rPr>
          <w:szCs w:val="22"/>
          <w:lang w:val="mt-MT" w:eastAsia="ko-KR"/>
        </w:rPr>
        <w:t xml:space="preserve">ija ta’ </w:t>
      </w:r>
      <w:r w:rsidR="00950AC0" w:rsidRPr="00D754E2">
        <w:rPr>
          <w:szCs w:val="22"/>
          <w:lang w:val="mt-MT" w:eastAsia="ko-KR"/>
        </w:rPr>
        <w:t xml:space="preserve">madwar </w:t>
      </w:r>
      <w:r w:rsidR="004215F5" w:rsidRPr="00D754E2">
        <w:rPr>
          <w:szCs w:val="22"/>
          <w:lang w:val="mt-MT" w:eastAsia="ko-KR"/>
        </w:rPr>
        <w:t>198 </w:t>
      </w:r>
      <w:r w:rsidRPr="00D754E2">
        <w:rPr>
          <w:szCs w:val="22"/>
          <w:lang w:val="mt-MT" w:eastAsia="ko-KR"/>
        </w:rPr>
        <w:t xml:space="preserve">litru. </w:t>
      </w:r>
      <w:bookmarkStart w:id="101" w:name="OLE_LINK125"/>
      <w:bookmarkStart w:id="102" w:name="OLE_LINK126"/>
      <w:r w:rsidRPr="00D754E2">
        <w:rPr>
          <w:szCs w:val="22"/>
          <w:lang w:val="mt-MT" w:eastAsia="ko-KR"/>
        </w:rPr>
        <w:t>Il-</w:t>
      </w:r>
      <w:r w:rsidR="008D4D5E" w:rsidRPr="00B74503">
        <w:rPr>
          <w:szCs w:val="22"/>
          <w:lang w:val="mt-MT" w:eastAsia="ko-KR"/>
        </w:rPr>
        <w:t>porzjon</w:t>
      </w:r>
      <w:r w:rsidR="008D4D5E" w:rsidRPr="00D754E2">
        <w:rPr>
          <w:szCs w:val="22"/>
          <w:lang w:val="mt-MT" w:eastAsia="ko-KR"/>
        </w:rPr>
        <w:t xml:space="preserve"> </w:t>
      </w:r>
      <w:r w:rsidRPr="00D754E2">
        <w:rPr>
          <w:szCs w:val="22"/>
          <w:lang w:val="mt-MT" w:eastAsia="ko-KR"/>
        </w:rPr>
        <w:t xml:space="preserve">ta’ </w:t>
      </w:r>
      <w:r w:rsidRPr="00D754E2">
        <w:rPr>
          <w:szCs w:val="22"/>
          <w:lang w:val="mt-MT"/>
        </w:rPr>
        <w:t xml:space="preserve">sitagliptin li </w:t>
      </w:r>
      <w:r w:rsidR="008D4D5E" w:rsidRPr="00D754E2">
        <w:rPr>
          <w:szCs w:val="22"/>
          <w:lang w:val="mt-MT"/>
        </w:rPr>
        <w:t>h</w:t>
      </w:r>
      <w:r w:rsidR="008D4D5E" w:rsidRPr="00B74503">
        <w:rPr>
          <w:szCs w:val="22"/>
          <w:lang w:val="mt-MT"/>
        </w:rPr>
        <w:t>u</w:t>
      </w:r>
      <w:r w:rsidR="008D4D5E" w:rsidRPr="00D754E2">
        <w:rPr>
          <w:szCs w:val="22"/>
          <w:lang w:val="mt-MT"/>
        </w:rPr>
        <w:t xml:space="preserve"> </w:t>
      </w:r>
      <w:r w:rsidRPr="00D754E2">
        <w:rPr>
          <w:szCs w:val="22"/>
          <w:lang w:val="mt-MT"/>
        </w:rPr>
        <w:t xml:space="preserve">marbut b’mod reversibbli mal-proteini tal-plażma </w:t>
      </w:r>
      <w:r w:rsidR="008D4D5E" w:rsidRPr="00D754E2">
        <w:rPr>
          <w:szCs w:val="22"/>
          <w:lang w:val="mt-MT"/>
        </w:rPr>
        <w:t>h</w:t>
      </w:r>
      <w:r w:rsidR="008D4D5E" w:rsidRPr="00B74503">
        <w:rPr>
          <w:szCs w:val="22"/>
          <w:lang w:val="mt-MT"/>
        </w:rPr>
        <w:t>uw</w:t>
      </w:r>
      <w:r w:rsidR="008D4D5E" w:rsidRPr="00D754E2">
        <w:rPr>
          <w:szCs w:val="22"/>
          <w:lang w:val="mt-MT"/>
        </w:rPr>
        <w:t xml:space="preserve">a </w:t>
      </w:r>
      <w:r w:rsidRPr="00D754E2">
        <w:rPr>
          <w:szCs w:val="22"/>
          <w:lang w:val="mt-MT"/>
        </w:rPr>
        <w:t>baxx (38</w:t>
      </w:r>
      <w:r w:rsidR="00950AC0" w:rsidRPr="00D754E2">
        <w:rPr>
          <w:szCs w:val="22"/>
          <w:lang w:val="mt-MT"/>
        </w:rPr>
        <w:t xml:space="preserve"> </w:t>
      </w:r>
      <w:r w:rsidRPr="00D754E2">
        <w:rPr>
          <w:szCs w:val="22"/>
          <w:lang w:val="mt-MT"/>
        </w:rPr>
        <w:t xml:space="preserve">%). </w:t>
      </w:r>
    </w:p>
    <w:bookmarkEnd w:id="101"/>
    <w:bookmarkEnd w:id="102"/>
    <w:p w14:paraId="4745B1B9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57BFE7D6" w14:textId="77777777" w:rsidR="00757FD3" w:rsidRPr="00D754E2" w:rsidRDefault="006424E5" w:rsidP="000164F1">
      <w:pPr>
        <w:keepNext/>
        <w:spacing w:line="240" w:lineRule="auto"/>
        <w:rPr>
          <w:szCs w:val="22"/>
          <w:u w:val="single"/>
          <w:lang w:val="mt-MT"/>
        </w:rPr>
      </w:pPr>
      <w:r w:rsidRPr="00D754E2">
        <w:rPr>
          <w:szCs w:val="22"/>
          <w:u w:val="single"/>
          <w:lang w:val="mt-MT"/>
        </w:rPr>
        <w:t>Bijotrasformazzjoni</w:t>
      </w:r>
    </w:p>
    <w:p w14:paraId="782DF094" w14:textId="77777777" w:rsidR="00757FD3" w:rsidRPr="00D754E2" w:rsidRDefault="00757FD3" w:rsidP="000164F1">
      <w:pPr>
        <w:spacing w:line="240" w:lineRule="auto"/>
        <w:rPr>
          <w:szCs w:val="22"/>
          <w:lang w:val="mt-MT" w:eastAsia="ko-KR"/>
        </w:rPr>
      </w:pPr>
      <w:bookmarkStart w:id="103" w:name="OLE_LINK120"/>
      <w:r w:rsidRPr="00D754E2">
        <w:rPr>
          <w:szCs w:val="22"/>
          <w:lang w:val="mt-MT"/>
        </w:rPr>
        <w:t>Sitagliptin primarjament jitne</w:t>
      </w:r>
      <w:r w:rsidRPr="00D754E2">
        <w:rPr>
          <w:szCs w:val="22"/>
          <w:lang w:val="mt-MT" w:eastAsia="ko-KR"/>
        </w:rPr>
        <w:t>ħħa</w:t>
      </w:r>
      <w:r w:rsidRPr="00D754E2">
        <w:rPr>
          <w:szCs w:val="22"/>
          <w:lang w:val="mt-MT"/>
        </w:rPr>
        <w:t xml:space="preserve"> </w:t>
      </w:r>
      <w:bookmarkEnd w:id="103"/>
      <w:r w:rsidRPr="00D754E2">
        <w:rPr>
          <w:szCs w:val="22"/>
          <w:lang w:val="mt-MT" w:eastAsia="ko-KR"/>
        </w:rPr>
        <w:t>mal-</w:t>
      </w:r>
      <w:r w:rsidR="005769D9" w:rsidRPr="00D754E2">
        <w:rPr>
          <w:szCs w:val="22"/>
          <w:lang w:val="mt-MT" w:eastAsia="ko-KR"/>
        </w:rPr>
        <w:t xml:space="preserve">awrina </w:t>
      </w:r>
      <w:r w:rsidRPr="00D754E2">
        <w:rPr>
          <w:szCs w:val="22"/>
          <w:lang w:val="mt-MT" w:eastAsia="ko-KR"/>
        </w:rPr>
        <w:t>bla ma jinbidel</w:t>
      </w:r>
      <w:r w:rsidRPr="00D754E2">
        <w:rPr>
          <w:szCs w:val="22"/>
          <w:lang w:val="mt-MT"/>
        </w:rPr>
        <w:t>, u l-metaboliżmu huwa mog</w:t>
      </w:r>
      <w:r w:rsidRPr="00D754E2">
        <w:rPr>
          <w:szCs w:val="22"/>
          <w:lang w:val="mt-MT" w:eastAsia="ko-KR"/>
        </w:rPr>
        <w:t xml:space="preserve">ħdija minuri. </w:t>
      </w:r>
      <w:r w:rsidR="00950AC0" w:rsidRPr="00D754E2">
        <w:rPr>
          <w:szCs w:val="22"/>
          <w:lang w:val="mt-MT" w:eastAsia="ko-KR"/>
        </w:rPr>
        <w:t>Madwar</w:t>
      </w:r>
      <w:r w:rsidRPr="00D754E2">
        <w:rPr>
          <w:szCs w:val="22"/>
          <w:lang w:val="mt-MT" w:eastAsia="ko-KR"/>
        </w:rPr>
        <w:t xml:space="preserve"> 79</w:t>
      </w:r>
      <w:r w:rsidR="00902F2D" w:rsidRPr="00D754E2">
        <w:rPr>
          <w:szCs w:val="22"/>
          <w:lang w:val="mt-MT" w:eastAsia="ko-KR"/>
        </w:rPr>
        <w:t xml:space="preserve"> </w:t>
      </w:r>
      <w:r w:rsidRPr="00D754E2">
        <w:rPr>
          <w:szCs w:val="22"/>
          <w:lang w:val="mt-MT" w:eastAsia="ko-KR"/>
        </w:rPr>
        <w:t>% ta’ s</w:t>
      </w:r>
      <w:r w:rsidRPr="00D754E2">
        <w:rPr>
          <w:szCs w:val="22"/>
          <w:lang w:val="mt-MT"/>
        </w:rPr>
        <w:t>itagliptin jitne</w:t>
      </w:r>
      <w:r w:rsidRPr="00D754E2">
        <w:rPr>
          <w:szCs w:val="22"/>
          <w:lang w:val="mt-MT" w:eastAsia="ko-KR"/>
        </w:rPr>
        <w:t xml:space="preserve">ħħa </w:t>
      </w:r>
      <w:r w:rsidR="00950AC0" w:rsidRPr="00D754E2">
        <w:rPr>
          <w:szCs w:val="22"/>
          <w:lang w:val="mt-MT" w:eastAsia="ko-KR"/>
        </w:rPr>
        <w:t>mal-</w:t>
      </w:r>
      <w:r w:rsidR="005769D9" w:rsidRPr="00D754E2">
        <w:rPr>
          <w:szCs w:val="22"/>
          <w:lang w:val="mt-MT" w:eastAsia="ko-KR"/>
        </w:rPr>
        <w:t xml:space="preserve">awrina </w:t>
      </w:r>
      <w:r w:rsidRPr="00D754E2">
        <w:rPr>
          <w:szCs w:val="22"/>
          <w:lang w:val="mt-MT" w:eastAsia="ko-KR"/>
        </w:rPr>
        <w:t>bla ma jinbidel.</w:t>
      </w:r>
    </w:p>
    <w:p w14:paraId="157356ED" w14:textId="77777777" w:rsidR="00757FD3" w:rsidRPr="00D754E2" w:rsidRDefault="00757FD3" w:rsidP="000164F1">
      <w:pPr>
        <w:spacing w:line="240" w:lineRule="auto"/>
        <w:rPr>
          <w:szCs w:val="22"/>
          <w:lang w:val="mt-MT" w:eastAsia="ko-KR"/>
        </w:rPr>
      </w:pPr>
    </w:p>
    <w:p w14:paraId="04DA9100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  <w:bookmarkStart w:id="104" w:name="OLE_LINK121"/>
      <w:bookmarkStart w:id="105" w:name="OLE_LINK122"/>
      <w:r w:rsidRPr="00D754E2">
        <w:rPr>
          <w:szCs w:val="22"/>
          <w:lang w:val="mt-MT"/>
        </w:rPr>
        <w:t>Wara doża orali ta’ [</w:t>
      </w:r>
      <w:r w:rsidRPr="00D754E2">
        <w:rPr>
          <w:szCs w:val="22"/>
          <w:vertAlign w:val="superscript"/>
          <w:lang w:val="mt-MT"/>
        </w:rPr>
        <w:t>14</w:t>
      </w:r>
      <w:r w:rsidRPr="00D754E2">
        <w:rPr>
          <w:szCs w:val="22"/>
          <w:lang w:val="mt-MT"/>
        </w:rPr>
        <w:t>C]sitagliptin,</w:t>
      </w:r>
      <w:bookmarkEnd w:id="104"/>
      <w:bookmarkEnd w:id="105"/>
      <w:r w:rsidRPr="00D754E2">
        <w:rPr>
          <w:szCs w:val="22"/>
          <w:lang w:val="mt-MT"/>
        </w:rPr>
        <w:t xml:space="preserve"> bejn wie</w:t>
      </w:r>
      <w:r w:rsidRPr="00D754E2">
        <w:rPr>
          <w:szCs w:val="22"/>
          <w:lang w:val="mt-MT" w:eastAsia="ko-KR"/>
        </w:rPr>
        <w:t>ħed u ieħor</w:t>
      </w:r>
      <w:r w:rsidRPr="00D754E2">
        <w:rPr>
          <w:szCs w:val="22"/>
          <w:lang w:val="mt-MT"/>
        </w:rPr>
        <w:t xml:space="preserve"> 16 % tar-radjuattività tne</w:t>
      </w:r>
      <w:r w:rsidRPr="00D754E2">
        <w:rPr>
          <w:szCs w:val="22"/>
          <w:lang w:val="mt-MT" w:eastAsia="ko-KR"/>
        </w:rPr>
        <w:t xml:space="preserve">ħħiet bħala metabolit ta’ </w:t>
      </w:r>
      <w:r w:rsidRPr="00D754E2">
        <w:rPr>
          <w:szCs w:val="22"/>
          <w:lang w:val="mt-MT"/>
        </w:rPr>
        <w:t>sitagliptin. Ġew identifikati sitt metaboliti fil-livell ta’ traċċa u mhux mistennija li jikkontribwixxu g</w:t>
      </w:r>
      <w:r w:rsidRPr="00D754E2">
        <w:rPr>
          <w:szCs w:val="22"/>
          <w:lang w:val="mt-MT" w:eastAsia="ko-KR"/>
        </w:rPr>
        <w:t>ħall-attività inibitorja ta</w:t>
      </w:r>
      <w:r w:rsidR="00950AC0" w:rsidRPr="00D754E2">
        <w:rPr>
          <w:szCs w:val="22"/>
          <w:lang w:val="mt-MT" w:eastAsia="ko-KR"/>
        </w:rPr>
        <w:t xml:space="preserve">’ </w:t>
      </w:r>
      <w:r w:rsidRPr="00D754E2">
        <w:rPr>
          <w:szCs w:val="22"/>
          <w:lang w:val="mt-MT" w:eastAsia="ko-KR"/>
        </w:rPr>
        <w:t xml:space="preserve">DPP-4 </w:t>
      </w:r>
      <w:r w:rsidR="00950AC0" w:rsidRPr="00D754E2">
        <w:rPr>
          <w:szCs w:val="22"/>
          <w:lang w:val="mt-MT" w:eastAsia="ko-KR"/>
        </w:rPr>
        <w:t xml:space="preserve">fil-plażma </w:t>
      </w:r>
      <w:r w:rsidRPr="00D754E2">
        <w:rPr>
          <w:szCs w:val="22"/>
          <w:lang w:val="mt-MT" w:eastAsia="ko-KR"/>
        </w:rPr>
        <w:t xml:space="preserve">ta’ </w:t>
      </w:r>
      <w:r w:rsidRPr="00D754E2">
        <w:rPr>
          <w:szCs w:val="22"/>
          <w:lang w:val="mt-MT"/>
        </w:rPr>
        <w:t xml:space="preserve">sitagliptin. Studji </w:t>
      </w:r>
      <w:r w:rsidRPr="00D754E2">
        <w:rPr>
          <w:i/>
          <w:szCs w:val="22"/>
          <w:lang w:val="mt-MT"/>
        </w:rPr>
        <w:t>in vitro</w:t>
      </w:r>
      <w:r w:rsidRPr="00D754E2">
        <w:rPr>
          <w:szCs w:val="22"/>
          <w:lang w:val="mt-MT"/>
        </w:rPr>
        <w:t xml:space="preserve"> indikaw li l-enżima li hi primarjament responsabbli g</w:t>
      </w:r>
      <w:r w:rsidRPr="00D754E2">
        <w:rPr>
          <w:szCs w:val="22"/>
          <w:lang w:val="mt-MT" w:eastAsia="ko-KR"/>
        </w:rPr>
        <w:t xml:space="preserve">ħall-metaboliżmu limitat ta’ </w:t>
      </w:r>
      <w:r w:rsidRPr="00D754E2">
        <w:rPr>
          <w:szCs w:val="22"/>
          <w:lang w:val="mt-MT"/>
        </w:rPr>
        <w:t>sitagliptin kienet CYP3A4, b’kontribuzzjoni minn CYP2C8.</w:t>
      </w:r>
    </w:p>
    <w:p w14:paraId="4FF96ABE" w14:textId="77777777" w:rsidR="00757FD3" w:rsidRPr="00D754E2" w:rsidRDefault="00757FD3" w:rsidP="000164F1">
      <w:pPr>
        <w:spacing w:line="240" w:lineRule="auto"/>
        <w:jc w:val="both"/>
        <w:rPr>
          <w:szCs w:val="22"/>
          <w:lang w:val="mt-MT"/>
        </w:rPr>
      </w:pPr>
    </w:p>
    <w:p w14:paraId="2E80C847" w14:textId="77777777" w:rsidR="00757FD3" w:rsidRPr="00D754E2" w:rsidRDefault="00757FD3" w:rsidP="000164F1">
      <w:pPr>
        <w:spacing w:line="240" w:lineRule="auto"/>
        <w:jc w:val="both"/>
        <w:rPr>
          <w:szCs w:val="22"/>
          <w:lang w:val="mt-MT"/>
        </w:rPr>
      </w:pPr>
      <w:bookmarkStart w:id="106" w:name="OLE_LINK138"/>
      <w:bookmarkStart w:id="107" w:name="OLE_LINK139"/>
      <w:bookmarkStart w:id="108" w:name="OLE_LINK140"/>
      <w:bookmarkStart w:id="109" w:name="OLE_LINK141"/>
      <w:r w:rsidRPr="00D754E2">
        <w:rPr>
          <w:szCs w:val="22"/>
          <w:lang w:val="mt-MT"/>
        </w:rPr>
        <w:t xml:space="preserve">Tagħrif </w:t>
      </w:r>
      <w:r w:rsidRPr="00D754E2">
        <w:rPr>
          <w:i/>
          <w:szCs w:val="22"/>
          <w:lang w:val="mt-MT"/>
        </w:rPr>
        <w:t xml:space="preserve">in vitro </w:t>
      </w:r>
      <w:r w:rsidRPr="00D754E2">
        <w:rPr>
          <w:szCs w:val="22"/>
          <w:lang w:val="mt-MT"/>
        </w:rPr>
        <w:t>wera li sitagliptin mhux inibitur</w:t>
      </w:r>
      <w:bookmarkEnd w:id="106"/>
      <w:bookmarkEnd w:id="107"/>
      <w:r w:rsidRPr="00D754E2">
        <w:rPr>
          <w:szCs w:val="22"/>
          <w:lang w:val="mt-MT"/>
        </w:rPr>
        <w:t xml:space="preserve"> </w:t>
      </w:r>
      <w:r w:rsidR="00740227" w:rsidRPr="00513378">
        <w:rPr>
          <w:szCs w:val="22"/>
          <w:lang w:val="mt-MT"/>
        </w:rPr>
        <w:t>tal-isoenzimi CYP,</w:t>
      </w:r>
      <w:r w:rsidRPr="00D754E2">
        <w:rPr>
          <w:iCs/>
          <w:szCs w:val="22"/>
          <w:lang w:val="mt-MT"/>
        </w:rPr>
        <w:t xml:space="preserve"> CYP3A4, 2C8, 2C9, 2D6, 1A2, 2C19 jew 2B6, </w:t>
      </w:r>
      <w:r w:rsidR="00950AC0" w:rsidRPr="00D754E2">
        <w:rPr>
          <w:iCs/>
          <w:szCs w:val="22"/>
          <w:lang w:val="mt-MT"/>
        </w:rPr>
        <w:t xml:space="preserve">u </w:t>
      </w:r>
      <w:r w:rsidR="00740227" w:rsidRPr="00513378">
        <w:rPr>
          <w:iCs/>
          <w:szCs w:val="22"/>
          <w:lang w:val="mt-MT"/>
        </w:rPr>
        <w:t>mhux</w:t>
      </w:r>
      <w:r w:rsidRPr="00D754E2">
        <w:rPr>
          <w:iCs/>
          <w:szCs w:val="22"/>
          <w:lang w:val="mt-MT"/>
        </w:rPr>
        <w:t xml:space="preserve"> stimulatur ta’ CYP3A4 u CYP1A2.</w:t>
      </w:r>
    </w:p>
    <w:bookmarkEnd w:id="108"/>
    <w:bookmarkEnd w:id="109"/>
    <w:p w14:paraId="1D9009B0" w14:textId="77777777" w:rsidR="00757FD3" w:rsidRPr="00D754E2" w:rsidRDefault="00757FD3" w:rsidP="000164F1">
      <w:pPr>
        <w:spacing w:line="240" w:lineRule="auto"/>
        <w:jc w:val="both"/>
        <w:rPr>
          <w:szCs w:val="22"/>
          <w:lang w:val="mt-MT"/>
        </w:rPr>
      </w:pPr>
    </w:p>
    <w:p w14:paraId="39D059C3" w14:textId="77777777" w:rsidR="00757FD3" w:rsidRPr="00D754E2" w:rsidRDefault="003243E7" w:rsidP="000164F1">
      <w:pPr>
        <w:keepNext/>
        <w:spacing w:line="240" w:lineRule="auto"/>
        <w:rPr>
          <w:szCs w:val="22"/>
          <w:u w:val="single"/>
          <w:lang w:val="mt-MT" w:eastAsia="ko-KR"/>
        </w:rPr>
      </w:pPr>
      <w:r w:rsidRPr="00D754E2">
        <w:rPr>
          <w:szCs w:val="22"/>
          <w:u w:val="single"/>
          <w:lang w:val="mt-MT"/>
        </w:rPr>
        <w:t>Eliminazzjoni</w:t>
      </w:r>
    </w:p>
    <w:p w14:paraId="091069DB" w14:textId="68467E3F" w:rsidR="00757FD3" w:rsidRPr="00D754E2" w:rsidRDefault="00757FD3" w:rsidP="000164F1">
      <w:pPr>
        <w:spacing w:line="240" w:lineRule="auto"/>
        <w:rPr>
          <w:szCs w:val="22"/>
          <w:lang w:val="mt-MT"/>
        </w:rPr>
      </w:pPr>
      <w:bookmarkStart w:id="110" w:name="OLE_LINK142"/>
      <w:bookmarkStart w:id="111" w:name="OLE_LINK143"/>
      <w:r w:rsidRPr="00D754E2">
        <w:rPr>
          <w:szCs w:val="22"/>
          <w:lang w:val="mt-MT" w:eastAsia="ko-KR"/>
        </w:rPr>
        <w:t>Wara l-</w:t>
      </w:r>
      <w:r w:rsidR="00DD1290">
        <w:rPr>
          <w:szCs w:val="22"/>
          <w:lang w:val="mt-MT" w:eastAsia="ko-KR"/>
        </w:rPr>
        <w:t>amministrazzjoni</w:t>
      </w:r>
      <w:r w:rsidRPr="00D754E2">
        <w:rPr>
          <w:szCs w:val="22"/>
          <w:lang w:val="mt-MT" w:eastAsia="ko-KR"/>
        </w:rPr>
        <w:t xml:space="preserve"> ta’ </w:t>
      </w:r>
      <w:r w:rsidRPr="00D754E2">
        <w:rPr>
          <w:szCs w:val="22"/>
          <w:lang w:val="mt-MT"/>
        </w:rPr>
        <w:t>doża orali ta’ [</w:t>
      </w:r>
      <w:r w:rsidRPr="00D754E2">
        <w:rPr>
          <w:szCs w:val="22"/>
          <w:vertAlign w:val="superscript"/>
          <w:lang w:val="mt-MT"/>
        </w:rPr>
        <w:t>14</w:t>
      </w:r>
      <w:r w:rsidRPr="00D754E2">
        <w:rPr>
          <w:szCs w:val="22"/>
          <w:lang w:val="mt-MT"/>
        </w:rPr>
        <w:t xml:space="preserve">C]sitagliptin </w:t>
      </w:r>
      <w:bookmarkEnd w:id="110"/>
      <w:bookmarkEnd w:id="111"/>
      <w:r w:rsidRPr="00D754E2">
        <w:rPr>
          <w:szCs w:val="22"/>
          <w:lang w:val="mt-MT"/>
        </w:rPr>
        <w:t xml:space="preserve">lil </w:t>
      </w:r>
      <w:r w:rsidR="00950AC0" w:rsidRPr="00D754E2">
        <w:rPr>
          <w:szCs w:val="22"/>
          <w:lang w:val="mt-MT"/>
        </w:rPr>
        <w:t>individwi</w:t>
      </w:r>
      <w:r w:rsidRPr="00D754E2">
        <w:rPr>
          <w:szCs w:val="22"/>
          <w:lang w:val="mt-MT"/>
        </w:rPr>
        <w:t xml:space="preserve"> f’sa</w:t>
      </w:r>
      <w:r w:rsidRPr="00D754E2">
        <w:rPr>
          <w:szCs w:val="22"/>
          <w:lang w:val="mt-MT" w:eastAsia="ko-KR"/>
        </w:rPr>
        <w:t>ħħithom, bejn wieħed u ieħor 100</w:t>
      </w:r>
      <w:r w:rsidR="00717F63" w:rsidRPr="00D754E2">
        <w:rPr>
          <w:szCs w:val="22"/>
          <w:lang w:val="mt-MT" w:eastAsia="ko-KR"/>
        </w:rPr>
        <w:t> </w:t>
      </w:r>
      <w:r w:rsidRPr="00D754E2">
        <w:rPr>
          <w:szCs w:val="22"/>
          <w:lang w:val="mt-MT" w:eastAsia="ko-KR"/>
        </w:rPr>
        <w:t>% tar-radjuattività li ġiet amministrata tneħħiet f</w:t>
      </w:r>
      <w:r w:rsidR="00950AC0" w:rsidRPr="00D754E2">
        <w:rPr>
          <w:szCs w:val="22"/>
          <w:lang w:val="mt-MT" w:eastAsia="ko-KR"/>
        </w:rPr>
        <w:t>l</w:t>
      </w:r>
      <w:r w:rsidRPr="00D754E2">
        <w:rPr>
          <w:szCs w:val="22"/>
          <w:lang w:val="mt-MT" w:eastAsia="ko-KR"/>
        </w:rPr>
        <w:t>-</w:t>
      </w:r>
      <w:r w:rsidR="005654A4" w:rsidRPr="00D754E2">
        <w:rPr>
          <w:szCs w:val="22"/>
          <w:lang w:val="mt-MT" w:eastAsia="ko-KR"/>
        </w:rPr>
        <w:t>ippu</w:t>
      </w:r>
      <w:r w:rsidR="00950AC0" w:rsidRPr="00D754E2">
        <w:rPr>
          <w:szCs w:val="22"/>
          <w:lang w:val="mt-MT" w:eastAsia="ko-KR"/>
        </w:rPr>
        <w:t>rgar</w:t>
      </w:r>
      <w:r w:rsidRPr="00D754E2">
        <w:rPr>
          <w:szCs w:val="22"/>
          <w:lang w:val="mt-MT" w:eastAsia="ko-KR"/>
        </w:rPr>
        <w:t xml:space="preserve"> (13</w:t>
      </w:r>
      <w:r w:rsidR="00717F63" w:rsidRPr="00D754E2">
        <w:rPr>
          <w:szCs w:val="22"/>
          <w:lang w:val="mt-MT" w:eastAsia="ko-KR"/>
        </w:rPr>
        <w:t> </w:t>
      </w:r>
      <w:r w:rsidRPr="00D754E2">
        <w:rPr>
          <w:szCs w:val="22"/>
          <w:lang w:val="mt-MT" w:eastAsia="ko-KR"/>
        </w:rPr>
        <w:t>%) jew l-</w:t>
      </w:r>
      <w:r w:rsidR="007B0B04" w:rsidRPr="00D754E2">
        <w:rPr>
          <w:szCs w:val="22"/>
          <w:lang w:val="mt-MT" w:eastAsia="ko-KR"/>
        </w:rPr>
        <w:t xml:space="preserve">awrina </w:t>
      </w:r>
      <w:r w:rsidRPr="00D754E2">
        <w:rPr>
          <w:szCs w:val="22"/>
          <w:lang w:val="mt-MT" w:eastAsia="ko-KR"/>
        </w:rPr>
        <w:t>(87</w:t>
      </w:r>
      <w:r w:rsidR="00717F63" w:rsidRPr="00D754E2">
        <w:rPr>
          <w:szCs w:val="22"/>
          <w:lang w:val="mt-MT" w:eastAsia="ko-KR"/>
        </w:rPr>
        <w:t> </w:t>
      </w:r>
      <w:r w:rsidRPr="00D754E2">
        <w:rPr>
          <w:szCs w:val="22"/>
          <w:lang w:val="mt-MT" w:eastAsia="ko-KR"/>
        </w:rPr>
        <w:t>%) fi żmien ġimgħa mid-dożaġġ. Il-</w:t>
      </w:r>
      <w:r w:rsidRPr="00D754E2">
        <w:rPr>
          <w:i/>
          <w:szCs w:val="22"/>
          <w:lang w:val="mt-MT" w:eastAsia="ko-KR"/>
        </w:rPr>
        <w:t>half-life</w:t>
      </w:r>
      <w:r w:rsidRPr="00D754E2">
        <w:rPr>
          <w:szCs w:val="22"/>
          <w:lang w:val="mt-MT" w:eastAsia="ko-KR"/>
        </w:rPr>
        <w:t xml:space="preserve"> terminali </w:t>
      </w:r>
      <w:r w:rsidRPr="00D754E2">
        <w:rPr>
          <w:szCs w:val="22"/>
          <w:lang w:val="mt-MT"/>
        </w:rPr>
        <w:t>t</w:t>
      </w:r>
      <w:r w:rsidRPr="00D754E2">
        <w:rPr>
          <w:szCs w:val="22"/>
          <w:vertAlign w:val="subscript"/>
          <w:lang w:val="mt-MT"/>
        </w:rPr>
        <w:t xml:space="preserve">1/2 </w:t>
      </w:r>
      <w:r w:rsidRPr="00D754E2">
        <w:rPr>
          <w:szCs w:val="22"/>
          <w:lang w:val="mt-MT"/>
        </w:rPr>
        <w:t>a</w:t>
      </w:r>
      <w:r w:rsidR="00116639" w:rsidRPr="00D754E2">
        <w:rPr>
          <w:szCs w:val="22"/>
          <w:lang w:val="mt-MT"/>
        </w:rPr>
        <w:t>pparenti wara doża oral</w:t>
      </w:r>
      <w:r w:rsidR="00950AC0" w:rsidRPr="00D754E2">
        <w:rPr>
          <w:szCs w:val="22"/>
          <w:lang w:val="mt-MT"/>
        </w:rPr>
        <w:t>i</w:t>
      </w:r>
      <w:r w:rsidR="00116639" w:rsidRPr="00D754E2">
        <w:rPr>
          <w:szCs w:val="22"/>
          <w:lang w:val="mt-MT"/>
        </w:rPr>
        <w:t xml:space="preserve"> ta’ 100 </w:t>
      </w:r>
      <w:r w:rsidRPr="00D754E2">
        <w:rPr>
          <w:szCs w:val="22"/>
          <w:lang w:val="mt-MT"/>
        </w:rPr>
        <w:t xml:space="preserve">mg ta’ sitagliptin kienet </w:t>
      </w:r>
      <w:r w:rsidR="00950AC0" w:rsidRPr="00D754E2">
        <w:rPr>
          <w:szCs w:val="22"/>
          <w:lang w:val="mt-MT"/>
        </w:rPr>
        <w:t>ta’ madwar</w:t>
      </w:r>
      <w:r w:rsidRPr="00D754E2">
        <w:rPr>
          <w:szCs w:val="22"/>
          <w:lang w:val="mt-MT" w:eastAsia="ko-KR"/>
        </w:rPr>
        <w:t xml:space="preserve"> 12.4-il siegħa. </w:t>
      </w:r>
      <w:r w:rsidRPr="00D754E2">
        <w:rPr>
          <w:szCs w:val="22"/>
          <w:lang w:val="mt-MT"/>
        </w:rPr>
        <w:t>Sitagliptin jakkumula bl-inqas mod b’dożi multipli. It-</w:t>
      </w:r>
      <w:r w:rsidR="00950AC0" w:rsidRPr="00D754E2">
        <w:rPr>
          <w:szCs w:val="22"/>
          <w:lang w:val="mt-MT"/>
        </w:rPr>
        <w:t>t</w:t>
      </w:r>
      <w:r w:rsidRPr="00D754E2">
        <w:rPr>
          <w:szCs w:val="22"/>
          <w:lang w:val="mt-MT"/>
        </w:rPr>
        <w:t>ne</w:t>
      </w:r>
      <w:r w:rsidRPr="00D754E2">
        <w:rPr>
          <w:szCs w:val="22"/>
          <w:lang w:val="mt-MT" w:eastAsia="ko-KR"/>
        </w:rPr>
        <w:t xml:space="preserve">ħħija renali hija bejn wieħed u ieħor </w:t>
      </w:r>
      <w:r w:rsidRPr="00D754E2">
        <w:rPr>
          <w:szCs w:val="22"/>
          <w:lang w:val="mt-MT"/>
        </w:rPr>
        <w:t>350 m</w:t>
      </w:r>
      <w:r w:rsidR="00F22CAE" w:rsidRPr="00E534DB">
        <w:rPr>
          <w:szCs w:val="22"/>
          <w:lang w:val="mt-MT"/>
        </w:rPr>
        <w:t>L</w:t>
      </w:r>
      <w:r w:rsidRPr="00D754E2">
        <w:rPr>
          <w:szCs w:val="22"/>
          <w:lang w:val="mt-MT"/>
        </w:rPr>
        <w:t>/min.</w:t>
      </w:r>
    </w:p>
    <w:p w14:paraId="55B9AC22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4F0D6952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  <w:bookmarkStart w:id="112" w:name="OLE_LINK133"/>
      <w:bookmarkStart w:id="113" w:name="OLE_LINK134"/>
      <w:bookmarkStart w:id="114" w:name="OLE_LINK108"/>
      <w:bookmarkStart w:id="115" w:name="OLE_LINK131"/>
      <w:r w:rsidRPr="00D754E2">
        <w:rPr>
          <w:szCs w:val="22"/>
          <w:lang w:val="mt-MT"/>
        </w:rPr>
        <w:t xml:space="preserve">L-eliminazzjoni ta’ sitagliptin </w:t>
      </w:r>
      <w:bookmarkEnd w:id="112"/>
      <w:bookmarkEnd w:id="113"/>
      <w:r w:rsidR="0046759B" w:rsidRPr="00B74503">
        <w:rPr>
          <w:szCs w:val="22"/>
          <w:lang w:val="mt-MT"/>
        </w:rPr>
        <w:t>i</w:t>
      </w:r>
      <w:r w:rsidRPr="00D754E2">
        <w:rPr>
          <w:szCs w:val="22"/>
          <w:lang w:val="mt-MT"/>
        </w:rPr>
        <w:t>sse</w:t>
      </w:r>
      <w:r w:rsidRPr="00D754E2">
        <w:rPr>
          <w:szCs w:val="22"/>
          <w:lang w:val="mt-MT" w:eastAsia="ko-KR"/>
        </w:rPr>
        <w:t>ħħ primarjament permezz ta’ eskrezzjoni renali u tinvolv</w:t>
      </w:r>
      <w:bookmarkEnd w:id="114"/>
      <w:bookmarkEnd w:id="115"/>
      <w:r w:rsidRPr="00D754E2">
        <w:rPr>
          <w:szCs w:val="22"/>
          <w:lang w:val="mt-MT" w:eastAsia="ko-KR"/>
        </w:rPr>
        <w:t>i eskrezzjoni attiv</w:t>
      </w:r>
      <w:r w:rsidR="00950AC0" w:rsidRPr="00D754E2">
        <w:rPr>
          <w:szCs w:val="22"/>
          <w:lang w:val="mt-MT" w:eastAsia="ko-KR"/>
        </w:rPr>
        <w:t>a</w:t>
      </w:r>
      <w:r w:rsidRPr="00D754E2">
        <w:rPr>
          <w:szCs w:val="22"/>
          <w:lang w:val="mt-MT" w:eastAsia="ko-KR"/>
        </w:rPr>
        <w:t xml:space="preserve"> mit-tubi. </w:t>
      </w:r>
      <w:bookmarkStart w:id="116" w:name="OLE_LINK132"/>
      <w:bookmarkStart w:id="117" w:name="OLE_LINK135"/>
      <w:r w:rsidRPr="00D754E2">
        <w:rPr>
          <w:szCs w:val="22"/>
          <w:lang w:val="mt-MT"/>
        </w:rPr>
        <w:t>Sitagliptin huwa sustrat g</w:t>
      </w:r>
      <w:r w:rsidRPr="00D754E2">
        <w:rPr>
          <w:szCs w:val="22"/>
          <w:lang w:val="mt-MT" w:eastAsia="ko-KR"/>
        </w:rPr>
        <w:t>ħat-trasportatur</w:t>
      </w:r>
      <w:r w:rsidR="00881562">
        <w:rPr>
          <w:szCs w:val="22"/>
          <w:lang w:val="mt-MT" w:eastAsia="ko-KR"/>
        </w:rPr>
        <w:noBreakHyphen/>
      </w:r>
      <w:r w:rsidRPr="00D754E2">
        <w:rPr>
          <w:szCs w:val="22"/>
          <w:lang w:val="mt-MT" w:eastAsia="ko-KR"/>
        </w:rPr>
        <w:t>3</w:t>
      </w:r>
      <w:r w:rsidR="00A12A49" w:rsidRPr="00D754E2">
        <w:rPr>
          <w:szCs w:val="22"/>
          <w:lang w:val="sv-SE" w:eastAsia="ko-KR"/>
        </w:rPr>
        <w:t xml:space="preserve"> tal-anjonu organiku uman</w:t>
      </w:r>
      <w:r w:rsidRPr="00D754E2">
        <w:rPr>
          <w:szCs w:val="22"/>
          <w:lang w:val="mt-MT" w:eastAsia="ko-KR"/>
        </w:rPr>
        <w:t xml:space="preserve"> </w:t>
      </w:r>
      <w:r w:rsidRPr="00D754E2">
        <w:rPr>
          <w:szCs w:val="22"/>
          <w:lang w:val="mt-MT"/>
        </w:rPr>
        <w:t>(hOAT</w:t>
      </w:r>
      <w:r w:rsidRPr="00D754E2">
        <w:rPr>
          <w:szCs w:val="22"/>
          <w:lang w:val="mt-MT"/>
        </w:rPr>
        <w:noBreakHyphen/>
        <w:t>3</w:t>
      </w:r>
      <w:r w:rsidR="00950AC0" w:rsidRPr="00D754E2">
        <w:rPr>
          <w:szCs w:val="22"/>
          <w:lang w:val="mt-MT"/>
        </w:rPr>
        <w:t xml:space="preserve"> – human organic anion transporter</w:t>
      </w:r>
      <w:r w:rsidR="00881562">
        <w:rPr>
          <w:szCs w:val="22"/>
          <w:lang w:val="mt-MT"/>
        </w:rPr>
        <w:noBreakHyphen/>
      </w:r>
      <w:r w:rsidR="00950AC0" w:rsidRPr="00D754E2">
        <w:rPr>
          <w:szCs w:val="22"/>
          <w:lang w:val="mt-MT"/>
        </w:rPr>
        <w:t>3</w:t>
      </w:r>
      <w:r w:rsidRPr="00D754E2">
        <w:rPr>
          <w:szCs w:val="22"/>
          <w:lang w:val="mt-MT"/>
        </w:rPr>
        <w:t>), li jista’ jkun involut fl-eliminazzjoni renali ta’ sitagliptin.</w:t>
      </w:r>
      <w:bookmarkEnd w:id="116"/>
      <w:bookmarkEnd w:id="117"/>
      <w:r w:rsidRPr="00D754E2">
        <w:rPr>
          <w:szCs w:val="22"/>
          <w:lang w:val="mt-MT"/>
        </w:rPr>
        <w:t xml:space="preserve"> Ma ġietx stabbilita r-relevanza klinika ta’ hOAT</w:t>
      </w:r>
      <w:r w:rsidRPr="00D754E2">
        <w:rPr>
          <w:szCs w:val="22"/>
          <w:lang w:val="mt-MT"/>
        </w:rPr>
        <w:noBreakHyphen/>
        <w:t xml:space="preserve">3 fit-trasport ta’ sitagliptin. </w:t>
      </w:r>
      <w:bookmarkStart w:id="118" w:name="OLE_LINK136"/>
      <w:bookmarkStart w:id="119" w:name="OLE_LINK137"/>
      <w:r w:rsidRPr="00D754E2">
        <w:rPr>
          <w:szCs w:val="22"/>
          <w:lang w:val="mt-MT"/>
        </w:rPr>
        <w:t>Sitagliptin huwa wkoll sustrat ta’ p</w:t>
      </w:r>
      <w:r w:rsidRPr="00D754E2">
        <w:rPr>
          <w:szCs w:val="22"/>
          <w:lang w:val="mt-MT"/>
        </w:rPr>
        <w:noBreakHyphen/>
        <w:t xml:space="preserve">glycoprotein, li </w:t>
      </w:r>
      <w:r w:rsidR="007478C3" w:rsidRPr="00B74503">
        <w:rPr>
          <w:szCs w:val="22"/>
          <w:lang w:val="mt-MT"/>
        </w:rPr>
        <w:t xml:space="preserve">wkoll </w:t>
      </w:r>
      <w:r w:rsidRPr="00D754E2">
        <w:rPr>
          <w:szCs w:val="22"/>
          <w:lang w:val="mt-MT"/>
        </w:rPr>
        <w:t xml:space="preserve">jista’ jkun </w:t>
      </w:r>
      <w:r w:rsidR="00A1308A" w:rsidRPr="00B74503">
        <w:rPr>
          <w:szCs w:val="22"/>
          <w:lang w:val="mt-MT"/>
        </w:rPr>
        <w:t>i</w:t>
      </w:r>
      <w:r w:rsidR="007478C3" w:rsidRPr="00B74503">
        <w:rPr>
          <w:szCs w:val="22"/>
          <w:lang w:val="mt-MT"/>
        </w:rPr>
        <w:t xml:space="preserve">nvolut </w:t>
      </w:r>
      <w:r w:rsidR="00A1308A" w:rsidRPr="00B74503">
        <w:rPr>
          <w:szCs w:val="22"/>
          <w:lang w:val="mt-MT" w:eastAsia="ko-KR"/>
        </w:rPr>
        <w:t>fit-tneħħija</w:t>
      </w:r>
      <w:r w:rsidRPr="00D754E2">
        <w:rPr>
          <w:szCs w:val="22"/>
          <w:lang w:val="mt-MT" w:eastAsia="ko-KR"/>
        </w:rPr>
        <w:t xml:space="preserve"> renali ta’ </w:t>
      </w:r>
      <w:r w:rsidRPr="00D754E2">
        <w:rPr>
          <w:szCs w:val="22"/>
          <w:lang w:val="mt-MT"/>
        </w:rPr>
        <w:t>sitagliptin.</w:t>
      </w:r>
      <w:bookmarkEnd w:id="118"/>
      <w:bookmarkEnd w:id="119"/>
      <w:r w:rsidRPr="00D754E2">
        <w:rPr>
          <w:szCs w:val="22"/>
          <w:lang w:val="mt-MT"/>
        </w:rPr>
        <w:t xml:space="preserve"> Madankollu, </w:t>
      </w:r>
      <w:r w:rsidR="00506119" w:rsidRPr="00D754E2">
        <w:rPr>
          <w:szCs w:val="22"/>
          <w:lang w:val="mt-MT"/>
        </w:rPr>
        <w:t>ciclosporine</w:t>
      </w:r>
      <w:r w:rsidRPr="00D754E2">
        <w:rPr>
          <w:szCs w:val="22"/>
          <w:lang w:val="mt-MT"/>
        </w:rPr>
        <w:t>, li hu inibitur ta’ p</w:t>
      </w:r>
      <w:r w:rsidRPr="00D754E2">
        <w:rPr>
          <w:szCs w:val="22"/>
          <w:lang w:val="mt-MT"/>
        </w:rPr>
        <w:noBreakHyphen/>
        <w:t>glycoprotein, ma naqqasx it-tne</w:t>
      </w:r>
      <w:r w:rsidRPr="00D754E2">
        <w:rPr>
          <w:szCs w:val="22"/>
          <w:lang w:val="mt-MT" w:eastAsia="ko-KR"/>
        </w:rPr>
        <w:t xml:space="preserve">ħħija renali ta’ </w:t>
      </w:r>
      <w:r w:rsidRPr="00D754E2">
        <w:rPr>
          <w:szCs w:val="22"/>
          <w:lang w:val="mt-MT"/>
        </w:rPr>
        <w:t xml:space="preserve">sitagliptin. Sitagliptin mhux sustrat għat-trasportaturi OCT2 jew OAT1 jew PEPT1/2. </w:t>
      </w:r>
      <w:r w:rsidRPr="00D754E2">
        <w:rPr>
          <w:i/>
          <w:szCs w:val="22"/>
          <w:lang w:val="mt-MT"/>
        </w:rPr>
        <w:t>In vitro</w:t>
      </w:r>
      <w:r w:rsidRPr="00D754E2">
        <w:rPr>
          <w:szCs w:val="22"/>
          <w:lang w:val="mt-MT"/>
        </w:rPr>
        <w:t>, sitagliptin ma kienx jinibixxi transport permezz ta’ OAT3 (IC50=160 </w:t>
      </w:r>
      <w:r w:rsidRPr="00D754E2">
        <w:rPr>
          <w:bCs/>
          <w:szCs w:val="22"/>
          <w:lang w:val="mt-MT"/>
        </w:rPr>
        <w:sym w:font="Symbol" w:char="006D"/>
      </w:r>
      <w:r w:rsidRPr="00D754E2">
        <w:rPr>
          <w:szCs w:val="22"/>
          <w:lang w:val="mt-MT"/>
        </w:rPr>
        <w:t>M) jew p</w:t>
      </w:r>
      <w:r w:rsidR="00881562">
        <w:rPr>
          <w:szCs w:val="22"/>
          <w:lang w:val="mt-MT"/>
        </w:rPr>
        <w:noBreakHyphen/>
      </w:r>
      <w:r w:rsidRPr="00D754E2">
        <w:rPr>
          <w:szCs w:val="22"/>
          <w:lang w:val="mt-MT"/>
        </w:rPr>
        <w:t xml:space="preserve">glycoprotein (sa 250 </w:t>
      </w:r>
      <w:r w:rsidRPr="00D754E2">
        <w:rPr>
          <w:bCs/>
          <w:szCs w:val="22"/>
          <w:lang w:val="mt-MT"/>
        </w:rPr>
        <w:sym w:font="Symbol" w:char="006D"/>
      </w:r>
      <w:r w:rsidRPr="00D754E2">
        <w:rPr>
          <w:szCs w:val="22"/>
          <w:lang w:val="mt-MT"/>
        </w:rPr>
        <w:t>M) f’konċentrazzjonijiet fil-plażma terapewtikament relevanti. Fi studju kliniku sitagliptin kellu effett żgħir fuq il-konċentrazzjonijiet ta’ digoxin fil-plażma, li jindika li sitagliptin jista` jkun inibitur ħafif ta’ p</w:t>
      </w:r>
      <w:r w:rsidR="00881562">
        <w:rPr>
          <w:szCs w:val="22"/>
          <w:lang w:val="mt-MT"/>
        </w:rPr>
        <w:noBreakHyphen/>
      </w:r>
      <w:r w:rsidRPr="00D754E2">
        <w:rPr>
          <w:szCs w:val="22"/>
          <w:lang w:val="mt-MT"/>
        </w:rPr>
        <w:t>glycoprotein.</w:t>
      </w:r>
    </w:p>
    <w:p w14:paraId="508E47E1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7D685B73" w14:textId="77777777" w:rsidR="00757FD3" w:rsidRPr="00D754E2" w:rsidRDefault="00757FD3" w:rsidP="000164F1">
      <w:pPr>
        <w:keepNext/>
        <w:spacing w:line="240" w:lineRule="auto"/>
        <w:rPr>
          <w:szCs w:val="22"/>
          <w:u w:val="single"/>
          <w:lang w:val="mt-MT"/>
        </w:rPr>
      </w:pPr>
      <w:r w:rsidRPr="00D754E2">
        <w:rPr>
          <w:szCs w:val="22"/>
          <w:u w:val="single"/>
          <w:lang w:val="mt-MT"/>
        </w:rPr>
        <w:t>Karatteristiċi fil-pazjenti</w:t>
      </w:r>
    </w:p>
    <w:p w14:paraId="27894D61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  <w:r w:rsidRPr="00D754E2">
        <w:rPr>
          <w:szCs w:val="22"/>
          <w:lang w:val="mt-MT"/>
        </w:rPr>
        <w:t>Il-karatteristiċi farmakokinetiċi ta’ sitagliptin ġeneralment kienu simili f’</w:t>
      </w:r>
      <w:r w:rsidR="00950AC0" w:rsidRPr="00D754E2">
        <w:rPr>
          <w:szCs w:val="22"/>
          <w:lang w:val="mt-MT"/>
        </w:rPr>
        <w:t>individwi</w:t>
      </w:r>
      <w:r w:rsidRPr="00D754E2">
        <w:rPr>
          <w:szCs w:val="22"/>
          <w:lang w:val="mt-MT"/>
        </w:rPr>
        <w:t xml:space="preserve"> f’saħħithom u f’pazjenti b’dijabete tat-tip 2.</w:t>
      </w:r>
    </w:p>
    <w:p w14:paraId="596A4CCA" w14:textId="77777777" w:rsidR="0094496D" w:rsidRPr="00D754E2" w:rsidRDefault="0094496D" w:rsidP="000164F1">
      <w:pPr>
        <w:spacing w:line="240" w:lineRule="auto"/>
        <w:rPr>
          <w:i/>
          <w:szCs w:val="22"/>
          <w:lang w:val="mt-MT" w:eastAsia="ko-KR"/>
        </w:rPr>
      </w:pPr>
    </w:p>
    <w:p w14:paraId="5E10D752" w14:textId="77777777" w:rsidR="00757FD3" w:rsidRPr="00D754E2" w:rsidRDefault="004306CA" w:rsidP="000164F1">
      <w:pPr>
        <w:keepNext/>
        <w:spacing w:line="240" w:lineRule="auto"/>
        <w:rPr>
          <w:i/>
          <w:szCs w:val="22"/>
          <w:lang w:val="mt-MT" w:eastAsia="ko-KR"/>
        </w:rPr>
      </w:pPr>
      <w:r w:rsidRPr="00D754E2">
        <w:rPr>
          <w:i/>
          <w:szCs w:val="22"/>
          <w:lang w:val="mt-MT" w:eastAsia="ko-KR"/>
        </w:rPr>
        <w:lastRenderedPageBreak/>
        <w:t>Indeboliment</w:t>
      </w:r>
      <w:r w:rsidR="00757FD3" w:rsidRPr="00D754E2">
        <w:rPr>
          <w:i/>
          <w:szCs w:val="22"/>
          <w:lang w:val="mt-MT" w:eastAsia="ko-KR"/>
        </w:rPr>
        <w:t xml:space="preserve"> renali</w:t>
      </w:r>
    </w:p>
    <w:p w14:paraId="47213AE2" w14:textId="77777777" w:rsidR="00A61713" w:rsidRPr="004752F0" w:rsidRDefault="00A61713" w:rsidP="000164F1">
      <w:pPr>
        <w:tabs>
          <w:tab w:val="clear" w:pos="567"/>
          <w:tab w:val="left" w:pos="1100"/>
        </w:tabs>
        <w:spacing w:line="240" w:lineRule="auto"/>
        <w:ind w:right="-72"/>
        <w:rPr>
          <w:szCs w:val="22"/>
          <w:lang w:val="mt-MT"/>
        </w:rPr>
      </w:pPr>
      <w:bookmarkStart w:id="120" w:name="_Hlk497823611"/>
      <w:bookmarkStart w:id="121" w:name="_Hlk497824406"/>
      <w:r w:rsidRPr="004752F0">
        <w:rPr>
          <w:szCs w:val="22"/>
          <w:lang w:val="mt-MT" w:eastAsia="ko-KR"/>
        </w:rPr>
        <w:t>Sar studju bil-mediċina magħrufa u b’doża waħda biex jevalwa l-effetti farmakokinetiċi ta’ doża mnaqqsa ta’</w:t>
      </w:r>
      <w:r>
        <w:rPr>
          <w:szCs w:val="22"/>
          <w:lang w:val="mt-MT" w:eastAsia="ko-KR"/>
        </w:rPr>
        <w:t xml:space="preserve"> </w:t>
      </w:r>
      <w:r w:rsidRPr="004752F0">
        <w:rPr>
          <w:szCs w:val="22"/>
          <w:lang w:val="mt-MT" w:eastAsia="ko-KR"/>
        </w:rPr>
        <w:t>sitagliptin (50 mg) f’pazjenti b’indeboliment renali kroniku fi stadji differenti, meta mqabbel mal-individwi ta’ kontroll b’saħħithom normali</w:t>
      </w:r>
      <w:bookmarkStart w:id="122" w:name="OLE_LINK129"/>
      <w:bookmarkStart w:id="123" w:name="OLE_LINK130"/>
      <w:r w:rsidRPr="004752F0">
        <w:rPr>
          <w:szCs w:val="22"/>
          <w:lang w:val="mt-MT" w:eastAsia="ko-KR"/>
        </w:rPr>
        <w:t xml:space="preserve">. </w:t>
      </w:r>
      <w:bookmarkStart w:id="124" w:name="OLE_LINK127"/>
      <w:bookmarkStart w:id="125" w:name="OLE_LINK128"/>
      <w:r w:rsidRPr="004752F0">
        <w:rPr>
          <w:szCs w:val="22"/>
          <w:lang w:val="mt-MT" w:eastAsia="ko-KR"/>
        </w:rPr>
        <w:t xml:space="preserve">L-istudju </w:t>
      </w:r>
      <w:r>
        <w:rPr>
          <w:szCs w:val="22"/>
          <w:lang w:val="mt-MT" w:eastAsia="ko-KR"/>
        </w:rPr>
        <w:t>i</w:t>
      </w:r>
      <w:r w:rsidRPr="004752F0">
        <w:rPr>
          <w:szCs w:val="22"/>
          <w:lang w:val="mt-MT" w:eastAsia="ko-KR"/>
        </w:rPr>
        <w:t>nkluda pazjenti b’indeboliment renali</w:t>
      </w:r>
      <w:bookmarkEnd w:id="124"/>
      <w:bookmarkEnd w:id="125"/>
      <w:r w:rsidRPr="004752F0">
        <w:rPr>
          <w:szCs w:val="22"/>
          <w:lang w:val="mt-MT" w:eastAsia="ko-KR"/>
        </w:rPr>
        <w:t xml:space="preserve"> </w:t>
      </w:r>
      <w:r>
        <w:rPr>
          <w:rFonts w:hint="eastAsia"/>
          <w:szCs w:val="22"/>
          <w:lang w:val="mt-MT" w:eastAsia="ko-KR"/>
        </w:rPr>
        <w:t>ħafif, moderat u sever,</w:t>
      </w:r>
      <w:r w:rsidRPr="00E534DB">
        <w:rPr>
          <w:szCs w:val="22"/>
          <w:lang w:val="mt-MT"/>
        </w:rPr>
        <w:t xml:space="preserve"> kif ukoll pazjenti b’ESRD</w:t>
      </w:r>
      <w:r w:rsidR="00883FB3" w:rsidRPr="00E534DB">
        <w:rPr>
          <w:szCs w:val="22"/>
          <w:lang w:val="mt-MT"/>
        </w:rPr>
        <w:t xml:space="preserve"> fuq l-emodijalisi. Barra dan, l</w:t>
      </w:r>
      <w:r w:rsidRPr="00E534DB">
        <w:rPr>
          <w:szCs w:val="22"/>
          <w:lang w:val="mt-MT"/>
        </w:rPr>
        <w:t>-effetti ta’ indeboliment tal-kliewi fuq il-farmakokinetika ta’ sitagliptin f’pazjenti b’dijabete tat-tip 2 u indeboliment tal-kliewi, ħafif, moderat jew qawwi (inkluż ESRD) ġew ivvalutati bl-użu ta’ analiżi farmakokinetika tal-popolazzjoni</w:t>
      </w:r>
      <w:r w:rsidRPr="004752F0">
        <w:rPr>
          <w:szCs w:val="22"/>
          <w:lang w:val="mt-MT" w:eastAsia="ko-KR"/>
        </w:rPr>
        <w:t xml:space="preserve">. </w:t>
      </w:r>
    </w:p>
    <w:bookmarkEnd w:id="122"/>
    <w:bookmarkEnd w:id="123"/>
    <w:p w14:paraId="60DCBEA0" w14:textId="77777777" w:rsidR="00A61713" w:rsidRPr="00E534DB" w:rsidRDefault="00A61713" w:rsidP="000164F1">
      <w:pPr>
        <w:tabs>
          <w:tab w:val="clear" w:pos="567"/>
        </w:tabs>
        <w:spacing w:line="240" w:lineRule="auto"/>
        <w:rPr>
          <w:rFonts w:eastAsia="Times New Roman"/>
          <w:szCs w:val="22"/>
          <w:lang w:val="mt-MT"/>
        </w:rPr>
      </w:pPr>
    </w:p>
    <w:p w14:paraId="0F89E7C1" w14:textId="77777777" w:rsidR="00A61713" w:rsidRPr="00E534DB" w:rsidRDefault="00A61713" w:rsidP="000164F1">
      <w:pPr>
        <w:tabs>
          <w:tab w:val="clear" w:pos="567"/>
        </w:tabs>
        <w:spacing w:line="240" w:lineRule="auto"/>
        <w:rPr>
          <w:rFonts w:eastAsia="Times New Roman"/>
          <w:szCs w:val="22"/>
          <w:lang w:val="mt-MT"/>
        </w:rPr>
      </w:pPr>
      <w:r w:rsidRPr="00E534DB">
        <w:rPr>
          <w:rFonts w:eastAsia="Times New Roman"/>
          <w:szCs w:val="22"/>
          <w:lang w:val="mt-MT"/>
        </w:rPr>
        <w:t>Meta mqabbla ma’ individwi normali f’saħħithom bħala kontroll, l-AUC ta’ sitagliptin fil-plażma żdiedet b’madwar 1.2 drabi u 1.6 drabi f’pazjenti b’indeboliment ħafif tal-kliewi (GFR ≥ 60 sa &lt; 90 mL/min) u pazjenti b’indeboliment moderat tal-kliewi (GFR ≥ 45 sa &lt; 60 mL/min), rispettivament. Minħabba li żidiet ta’ dan il-kobor mhumiex rilevanti b’mod kliniku, aġġustament fid-doża ta’ dawn il-pazjenti mhuwiex meħtieġ.</w:t>
      </w:r>
    </w:p>
    <w:p w14:paraId="388C929B" w14:textId="77777777" w:rsidR="00A61713" w:rsidRPr="004752F0" w:rsidRDefault="00A61713" w:rsidP="000164F1">
      <w:pPr>
        <w:spacing w:line="240" w:lineRule="auto"/>
        <w:rPr>
          <w:szCs w:val="22"/>
          <w:lang w:val="mt-MT" w:eastAsia="ko-KR"/>
        </w:rPr>
      </w:pPr>
    </w:p>
    <w:p w14:paraId="03E126B2" w14:textId="77777777" w:rsidR="00757FD3" w:rsidRPr="00D754E2" w:rsidRDefault="00A61713" w:rsidP="000164F1">
      <w:pPr>
        <w:spacing w:line="240" w:lineRule="auto"/>
        <w:rPr>
          <w:szCs w:val="22"/>
          <w:lang w:val="mt-MT"/>
        </w:rPr>
      </w:pPr>
      <w:r>
        <w:rPr>
          <w:szCs w:val="22"/>
          <w:lang w:val="mt-MT" w:eastAsia="ko-KR"/>
        </w:rPr>
        <w:t xml:space="preserve">L-AUC ta’ </w:t>
      </w:r>
      <w:r w:rsidRPr="004D52EC">
        <w:rPr>
          <w:szCs w:val="22"/>
          <w:lang w:val="mt-MT"/>
        </w:rPr>
        <w:t xml:space="preserve">sitagliptin fil-plażma żdiedet </w:t>
      </w:r>
      <w:r>
        <w:rPr>
          <w:szCs w:val="22"/>
          <w:lang w:val="mt-MT" w:eastAsia="ko-KR"/>
        </w:rPr>
        <w:t>b’madwar darbtejn f’</w:t>
      </w:r>
      <w:r w:rsidRPr="004752F0">
        <w:rPr>
          <w:szCs w:val="22"/>
          <w:lang w:val="mt-MT" w:eastAsia="ko-KR"/>
        </w:rPr>
        <w:t xml:space="preserve">pazjenti b’indeboliment </w:t>
      </w:r>
      <w:r>
        <w:rPr>
          <w:szCs w:val="22"/>
          <w:lang w:val="mt-MT" w:eastAsia="ko-KR"/>
        </w:rPr>
        <w:t xml:space="preserve">moderat tal-kliewi </w:t>
      </w:r>
      <w:r w:rsidRPr="004D52EC">
        <w:rPr>
          <w:szCs w:val="22"/>
          <w:lang w:val="mt-MT"/>
        </w:rPr>
        <w:t xml:space="preserve">(GFR ≥ 30 sa &lt; 45 mL/min) </w:t>
      </w:r>
      <w:r>
        <w:rPr>
          <w:szCs w:val="22"/>
          <w:lang w:val="mt-MT" w:eastAsia="ko-KR"/>
        </w:rPr>
        <w:t xml:space="preserve">u b’madwar </w:t>
      </w:r>
      <w:r w:rsidRPr="004752F0">
        <w:rPr>
          <w:szCs w:val="22"/>
          <w:lang w:val="mt-MT"/>
        </w:rPr>
        <w:t xml:space="preserve">4 darbiet </w:t>
      </w:r>
      <w:r>
        <w:rPr>
          <w:szCs w:val="22"/>
          <w:lang w:val="mt-MT"/>
        </w:rPr>
        <w:t>f’</w:t>
      </w:r>
      <w:r w:rsidRPr="004752F0">
        <w:rPr>
          <w:szCs w:val="22"/>
          <w:lang w:val="mt-MT" w:eastAsia="ko-KR"/>
        </w:rPr>
        <w:t>pa</w:t>
      </w:r>
      <w:r>
        <w:rPr>
          <w:szCs w:val="22"/>
          <w:lang w:val="mt-MT" w:eastAsia="ko-KR"/>
        </w:rPr>
        <w:t>z</w:t>
      </w:r>
      <w:r w:rsidRPr="004752F0">
        <w:rPr>
          <w:szCs w:val="22"/>
          <w:lang w:val="mt-MT" w:eastAsia="ko-KR"/>
        </w:rPr>
        <w:t xml:space="preserve">jenti b’indeboliment </w:t>
      </w:r>
      <w:r>
        <w:rPr>
          <w:szCs w:val="22"/>
          <w:lang w:val="mt-MT" w:eastAsia="ko-KR"/>
        </w:rPr>
        <w:t xml:space="preserve">sever tal-kliewi </w:t>
      </w:r>
      <w:r w:rsidRPr="004D52EC">
        <w:rPr>
          <w:szCs w:val="22"/>
          <w:lang w:val="mt-MT"/>
        </w:rPr>
        <w:t>(GFR &lt; 30 mL/min)</w:t>
      </w:r>
      <w:r>
        <w:rPr>
          <w:szCs w:val="22"/>
          <w:lang w:val="mt-MT" w:eastAsia="ko-KR"/>
        </w:rPr>
        <w:t xml:space="preserve">, inklużi </w:t>
      </w:r>
      <w:r w:rsidRPr="004752F0">
        <w:rPr>
          <w:szCs w:val="22"/>
          <w:lang w:val="mt-MT" w:eastAsia="ko-KR"/>
        </w:rPr>
        <w:t xml:space="preserve">pazjenti b’ESRD li kienu </w:t>
      </w:r>
      <w:r>
        <w:rPr>
          <w:szCs w:val="22"/>
          <w:lang w:val="mt-MT" w:eastAsia="ko-KR"/>
        </w:rPr>
        <w:t xml:space="preserve">fuq </w:t>
      </w:r>
      <w:r w:rsidRPr="004752F0">
        <w:rPr>
          <w:szCs w:val="22"/>
          <w:lang w:val="mt-MT" w:eastAsia="ko-KR"/>
        </w:rPr>
        <w:t>l-emodijalisi</w:t>
      </w:r>
      <w:r>
        <w:rPr>
          <w:szCs w:val="22"/>
          <w:lang w:val="mt-MT" w:eastAsia="ko-KR"/>
        </w:rPr>
        <w:t xml:space="preserve">. </w:t>
      </w:r>
      <w:r w:rsidRPr="004752F0">
        <w:rPr>
          <w:szCs w:val="22"/>
          <w:lang w:val="mt-MT"/>
        </w:rPr>
        <w:t>Sitagliptin tne</w:t>
      </w:r>
      <w:r w:rsidRPr="004752F0">
        <w:rPr>
          <w:szCs w:val="22"/>
          <w:lang w:val="mt-MT" w:eastAsia="ko-KR"/>
        </w:rPr>
        <w:t>ħħa xi ftit bl-emodijalisi (13.5</w:t>
      </w:r>
      <w:r>
        <w:rPr>
          <w:szCs w:val="22"/>
          <w:lang w:val="mt-MT" w:eastAsia="ko-KR"/>
        </w:rPr>
        <w:t> </w:t>
      </w:r>
      <w:r w:rsidRPr="004752F0">
        <w:rPr>
          <w:szCs w:val="22"/>
          <w:lang w:val="mt-MT" w:eastAsia="ko-KR"/>
        </w:rPr>
        <w:t xml:space="preserve">% wara sessjoni ta’ emodijalisi ta’ bejn 3 u 4 sigħat li bdiet 4 sigħat wara d-dożaġġ). Biex jinkisbu konċentrazzjonijiet ta’ </w:t>
      </w:r>
      <w:r w:rsidRPr="004752F0">
        <w:rPr>
          <w:szCs w:val="22"/>
          <w:lang w:val="mt-MT"/>
        </w:rPr>
        <w:t>sitagliptin fil</w:t>
      </w:r>
      <w:r w:rsidRPr="004752F0">
        <w:rPr>
          <w:szCs w:val="22"/>
          <w:lang w:val="mt-MT"/>
        </w:rPr>
        <w:noBreakHyphen/>
        <w:t xml:space="preserve">plażma jixbhu lil dawk ta’ pazjenti b’funzjoni normali tal-kliewi, huma rrakkomandati dożi aktar baxxi f’pazjenti </w:t>
      </w:r>
      <w:r>
        <w:rPr>
          <w:szCs w:val="22"/>
          <w:lang w:val="mt-MT"/>
        </w:rPr>
        <w:t>b’</w:t>
      </w:r>
      <w:r w:rsidRPr="004D52EC">
        <w:rPr>
          <w:szCs w:val="22"/>
          <w:lang w:val="mt-MT"/>
        </w:rPr>
        <w:t xml:space="preserve">GFR &lt; 45 mL/min </w:t>
      </w:r>
      <w:r w:rsidRPr="004752F0">
        <w:rPr>
          <w:szCs w:val="22"/>
          <w:lang w:val="mt-MT"/>
        </w:rPr>
        <w:t>(ara sezzjoni 4.2).</w:t>
      </w:r>
      <w:bookmarkEnd w:id="120"/>
      <w:r w:rsidRPr="004752F0">
        <w:rPr>
          <w:szCs w:val="22"/>
          <w:lang w:val="mt-MT"/>
        </w:rPr>
        <w:t xml:space="preserve"> </w:t>
      </w:r>
      <w:bookmarkEnd w:id="121"/>
      <w:r w:rsidR="00B4032C" w:rsidRPr="00D754E2">
        <w:rPr>
          <w:szCs w:val="22"/>
          <w:lang w:val="mt-MT"/>
        </w:rPr>
        <w:t xml:space="preserve"> </w:t>
      </w:r>
    </w:p>
    <w:p w14:paraId="6F961ABB" w14:textId="77777777" w:rsidR="00491C15" w:rsidRPr="00D754E2" w:rsidRDefault="00491C15" w:rsidP="000164F1">
      <w:pPr>
        <w:spacing w:line="240" w:lineRule="auto"/>
        <w:rPr>
          <w:i/>
          <w:szCs w:val="22"/>
          <w:lang w:val="mt-MT"/>
        </w:rPr>
      </w:pPr>
    </w:p>
    <w:p w14:paraId="6C8C6E3E" w14:textId="77777777" w:rsidR="00757FD3" w:rsidRPr="00D754E2" w:rsidRDefault="004306CA" w:rsidP="000164F1">
      <w:pPr>
        <w:keepNext/>
        <w:spacing w:line="240" w:lineRule="auto"/>
        <w:rPr>
          <w:i/>
          <w:szCs w:val="22"/>
          <w:lang w:val="mt-MT"/>
        </w:rPr>
      </w:pPr>
      <w:r w:rsidRPr="00D754E2">
        <w:rPr>
          <w:i/>
          <w:szCs w:val="22"/>
          <w:lang w:val="mt-MT"/>
        </w:rPr>
        <w:t>Indeboliment</w:t>
      </w:r>
      <w:r w:rsidR="00757FD3" w:rsidRPr="00D754E2">
        <w:rPr>
          <w:i/>
          <w:szCs w:val="22"/>
          <w:lang w:val="mt-MT"/>
        </w:rPr>
        <w:t xml:space="preserve"> epatik</w:t>
      </w:r>
      <w:r w:rsidR="006424E5" w:rsidRPr="00D754E2">
        <w:rPr>
          <w:i/>
          <w:szCs w:val="22"/>
          <w:lang w:val="mt-MT"/>
        </w:rPr>
        <w:t>u</w:t>
      </w:r>
    </w:p>
    <w:p w14:paraId="626E3988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  <w:r w:rsidRPr="00D754E2">
        <w:rPr>
          <w:szCs w:val="22"/>
          <w:lang w:val="mt-MT"/>
        </w:rPr>
        <w:t>M’hemmx g</w:t>
      </w:r>
      <w:r w:rsidRPr="00D754E2">
        <w:rPr>
          <w:szCs w:val="22"/>
          <w:lang w:val="mt-MT" w:eastAsia="ko-KR"/>
        </w:rPr>
        <w:t xml:space="preserve">ħalfejn aġġustment fid-doża għal </w:t>
      </w:r>
      <w:r w:rsidR="00B900BF" w:rsidRPr="00D754E2">
        <w:rPr>
          <w:szCs w:val="22"/>
          <w:lang w:val="mt-MT" w:eastAsia="ko-KR"/>
        </w:rPr>
        <w:t>Xelevia</w:t>
      </w:r>
      <w:r w:rsidRPr="00D754E2">
        <w:rPr>
          <w:szCs w:val="22"/>
          <w:lang w:val="mt-MT" w:eastAsia="ko-KR"/>
        </w:rPr>
        <w:t xml:space="preserve"> għal pazjenti b’</w:t>
      </w:r>
      <w:r w:rsidR="004306CA" w:rsidRPr="00D754E2">
        <w:rPr>
          <w:szCs w:val="22"/>
          <w:lang w:val="mt-MT" w:eastAsia="ko-KR"/>
        </w:rPr>
        <w:t>indeboliment</w:t>
      </w:r>
      <w:r w:rsidRPr="00D754E2">
        <w:rPr>
          <w:szCs w:val="22"/>
          <w:lang w:val="mt-MT" w:eastAsia="ko-KR"/>
        </w:rPr>
        <w:t xml:space="preserve"> epatik</w:t>
      </w:r>
      <w:r w:rsidR="006424E5" w:rsidRPr="00D754E2">
        <w:rPr>
          <w:szCs w:val="22"/>
          <w:lang w:val="mt-MT" w:eastAsia="ko-KR"/>
        </w:rPr>
        <w:t>u</w:t>
      </w:r>
      <w:r w:rsidRPr="00D754E2">
        <w:rPr>
          <w:szCs w:val="22"/>
          <w:lang w:val="mt-MT" w:eastAsia="ko-KR"/>
        </w:rPr>
        <w:t xml:space="preserve"> ħafif jew moderat </w:t>
      </w:r>
      <w:r w:rsidRPr="00D754E2">
        <w:rPr>
          <w:bCs/>
          <w:noProof/>
          <w:szCs w:val="22"/>
          <w:lang w:val="mt-MT"/>
        </w:rPr>
        <w:t>(</w:t>
      </w:r>
      <w:r w:rsidRPr="00D754E2">
        <w:rPr>
          <w:szCs w:val="22"/>
          <w:lang w:val="mt-MT"/>
        </w:rPr>
        <w:t xml:space="preserve">Punteġġ </w:t>
      </w:r>
      <w:r w:rsidRPr="00D754E2">
        <w:rPr>
          <w:noProof/>
          <w:szCs w:val="22"/>
          <w:lang w:val="mt-MT"/>
        </w:rPr>
        <w:t>Child</w:t>
      </w:r>
      <w:r w:rsidRPr="00D754E2">
        <w:rPr>
          <w:bCs/>
          <w:szCs w:val="22"/>
          <w:lang w:val="mt-MT"/>
        </w:rPr>
        <w:t xml:space="preserve">-Pugh </w:t>
      </w:r>
      <w:r w:rsidRPr="00D754E2">
        <w:rPr>
          <w:bCs/>
          <w:szCs w:val="22"/>
          <w:lang w:val="mt-MT"/>
        </w:rPr>
        <w:sym w:font="Symbol" w:char="00A3"/>
      </w:r>
      <w:r w:rsidRPr="00D754E2">
        <w:rPr>
          <w:bCs/>
          <w:szCs w:val="22"/>
          <w:lang w:val="mt-MT"/>
        </w:rPr>
        <w:t> 9)</w:t>
      </w:r>
      <w:r w:rsidRPr="00D754E2">
        <w:rPr>
          <w:szCs w:val="22"/>
          <w:lang w:val="mt-MT"/>
        </w:rPr>
        <w:t xml:space="preserve">. M’hemmx esperjenza klinika f’pazjenti </w:t>
      </w:r>
      <w:r w:rsidRPr="00D754E2">
        <w:rPr>
          <w:szCs w:val="22"/>
          <w:lang w:val="mt-MT" w:eastAsia="ko-KR"/>
        </w:rPr>
        <w:t>b’</w:t>
      </w:r>
      <w:r w:rsidR="004306CA" w:rsidRPr="00D754E2">
        <w:rPr>
          <w:szCs w:val="22"/>
          <w:lang w:val="mt-MT" w:eastAsia="ko-KR"/>
        </w:rPr>
        <w:t>indeboliment</w:t>
      </w:r>
      <w:r w:rsidRPr="00D754E2">
        <w:rPr>
          <w:szCs w:val="22"/>
          <w:lang w:val="mt-MT" w:eastAsia="ko-KR"/>
        </w:rPr>
        <w:t xml:space="preserve"> epatik</w:t>
      </w:r>
      <w:r w:rsidR="006424E5" w:rsidRPr="00D754E2">
        <w:rPr>
          <w:szCs w:val="22"/>
          <w:lang w:val="mt-MT" w:eastAsia="ko-KR"/>
        </w:rPr>
        <w:t>u</w:t>
      </w:r>
      <w:r w:rsidRPr="00D754E2">
        <w:rPr>
          <w:szCs w:val="22"/>
          <w:lang w:val="mt-MT" w:eastAsia="ko-KR"/>
        </w:rPr>
        <w:t xml:space="preserve"> qawwi </w:t>
      </w:r>
      <w:r w:rsidR="00116639" w:rsidRPr="00D754E2">
        <w:rPr>
          <w:szCs w:val="22"/>
          <w:lang w:val="mt-MT"/>
        </w:rPr>
        <w:t>(Punteġġ Child-Pugh &gt; </w:t>
      </w:r>
      <w:r w:rsidRPr="00D754E2">
        <w:rPr>
          <w:szCs w:val="22"/>
          <w:lang w:val="mt-MT"/>
        </w:rPr>
        <w:t>9)</w:t>
      </w:r>
      <w:r w:rsidRPr="00D754E2">
        <w:rPr>
          <w:szCs w:val="22"/>
          <w:lang w:val="mt-MT" w:eastAsia="ko-KR"/>
        </w:rPr>
        <w:t xml:space="preserve">. </w:t>
      </w:r>
      <w:r w:rsidRPr="00D754E2">
        <w:rPr>
          <w:szCs w:val="22"/>
          <w:lang w:val="mt-MT"/>
        </w:rPr>
        <w:t>Madankollu</w:t>
      </w:r>
      <w:r w:rsidR="00950AC0" w:rsidRPr="00D754E2">
        <w:rPr>
          <w:szCs w:val="22"/>
          <w:lang w:val="mt-MT"/>
        </w:rPr>
        <w:t>,</w:t>
      </w:r>
      <w:r w:rsidRPr="00D754E2">
        <w:rPr>
          <w:szCs w:val="22"/>
          <w:lang w:val="mt-MT"/>
        </w:rPr>
        <w:t xml:space="preserve"> billi sitagliptin jitne</w:t>
      </w:r>
      <w:r w:rsidRPr="00D754E2">
        <w:rPr>
          <w:szCs w:val="22"/>
          <w:lang w:val="mt-MT" w:eastAsia="ko-KR"/>
        </w:rPr>
        <w:t xml:space="preserve">ħħa primarjament mill-kliewi, </w:t>
      </w:r>
      <w:r w:rsidR="004306CA" w:rsidRPr="00D754E2">
        <w:rPr>
          <w:szCs w:val="22"/>
          <w:lang w:val="mt-MT" w:eastAsia="ko-KR"/>
        </w:rPr>
        <w:t>indeboliment</w:t>
      </w:r>
      <w:r w:rsidRPr="00D754E2">
        <w:rPr>
          <w:szCs w:val="22"/>
          <w:lang w:val="mt-MT" w:eastAsia="ko-KR"/>
        </w:rPr>
        <w:t xml:space="preserve"> </w:t>
      </w:r>
      <w:r w:rsidR="006424E5" w:rsidRPr="00D754E2">
        <w:rPr>
          <w:szCs w:val="22"/>
          <w:lang w:val="mt-MT" w:eastAsia="ko-KR"/>
        </w:rPr>
        <w:t xml:space="preserve">epatiku </w:t>
      </w:r>
      <w:r w:rsidRPr="00D754E2">
        <w:rPr>
          <w:szCs w:val="22"/>
          <w:lang w:val="mt-MT" w:eastAsia="ko-KR"/>
        </w:rPr>
        <w:t xml:space="preserve">qawwi </w:t>
      </w:r>
      <w:r w:rsidR="00AF3174" w:rsidRPr="00D754E2">
        <w:rPr>
          <w:szCs w:val="22"/>
          <w:lang w:val="mt-MT" w:eastAsia="ko-KR"/>
        </w:rPr>
        <w:t xml:space="preserve">mhux mistenni li jaffetwa </w:t>
      </w:r>
      <w:r w:rsidRPr="00D754E2">
        <w:rPr>
          <w:szCs w:val="22"/>
          <w:lang w:val="mt-MT" w:eastAsia="ko-KR"/>
        </w:rPr>
        <w:t xml:space="preserve">l-effett farmakokinetiku ta’ </w:t>
      </w:r>
      <w:r w:rsidRPr="00D754E2">
        <w:rPr>
          <w:szCs w:val="22"/>
          <w:lang w:val="mt-MT"/>
        </w:rPr>
        <w:t>sitagliptin.</w:t>
      </w:r>
    </w:p>
    <w:p w14:paraId="39A1FDBC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168FDB48" w14:textId="77777777" w:rsidR="00757FD3" w:rsidRPr="00D754E2" w:rsidRDefault="00757FD3" w:rsidP="000164F1">
      <w:pPr>
        <w:keepNext/>
        <w:spacing w:line="240" w:lineRule="auto"/>
        <w:rPr>
          <w:i/>
          <w:szCs w:val="22"/>
          <w:lang w:val="mt-MT"/>
        </w:rPr>
      </w:pPr>
      <w:r w:rsidRPr="00D754E2">
        <w:rPr>
          <w:i/>
          <w:szCs w:val="22"/>
          <w:lang w:val="mt-MT"/>
        </w:rPr>
        <w:t>Anzjani</w:t>
      </w:r>
    </w:p>
    <w:p w14:paraId="27DC25A9" w14:textId="77777777" w:rsidR="00757FD3" w:rsidRPr="00D754E2" w:rsidRDefault="00757FD3" w:rsidP="000164F1">
      <w:pPr>
        <w:spacing w:line="240" w:lineRule="auto"/>
        <w:rPr>
          <w:szCs w:val="22"/>
          <w:lang w:val="mt-MT" w:eastAsia="ko-KR"/>
        </w:rPr>
      </w:pPr>
      <w:r w:rsidRPr="00D754E2">
        <w:rPr>
          <w:szCs w:val="22"/>
          <w:lang w:val="mt-MT"/>
        </w:rPr>
        <w:t xml:space="preserve">M’hemmx bżonn aġġustament tad-doża </w:t>
      </w:r>
      <w:r w:rsidR="00950AC0" w:rsidRPr="00D754E2">
        <w:rPr>
          <w:szCs w:val="22"/>
          <w:lang w:val="mt-MT"/>
        </w:rPr>
        <w:t>skont</w:t>
      </w:r>
      <w:r w:rsidRPr="00D754E2">
        <w:rPr>
          <w:szCs w:val="22"/>
          <w:lang w:val="mt-MT"/>
        </w:rPr>
        <w:t xml:space="preserve"> l-età. Meta wie</w:t>
      </w:r>
      <w:r w:rsidRPr="00D754E2">
        <w:rPr>
          <w:szCs w:val="22"/>
          <w:lang w:val="mt-MT" w:eastAsia="ko-KR"/>
        </w:rPr>
        <w:t>ħed iqis l-analiżi farmakokinetika fil-popolazzjoni tat-tagħrif ta’ Fażi I u Fażi II, l</w:t>
      </w:r>
      <w:r w:rsidRPr="00D754E2">
        <w:rPr>
          <w:szCs w:val="22"/>
          <w:lang w:val="mt-MT"/>
        </w:rPr>
        <w:t xml:space="preserve">-età ma kellhiex impatt kliniku sinifikanti fuq l-effett farmakokinetiku ta’ sitagliptin. </w:t>
      </w:r>
      <w:r w:rsidR="00950AC0" w:rsidRPr="00D754E2">
        <w:rPr>
          <w:szCs w:val="22"/>
          <w:lang w:val="mt-MT"/>
        </w:rPr>
        <w:t>Individwi</w:t>
      </w:r>
      <w:r w:rsidR="00116639" w:rsidRPr="00D754E2">
        <w:rPr>
          <w:szCs w:val="22"/>
          <w:lang w:val="mt-MT"/>
        </w:rPr>
        <w:t xml:space="preserve"> anzjani (65 sa 80 </w:t>
      </w:r>
      <w:r w:rsidRPr="00D754E2">
        <w:rPr>
          <w:szCs w:val="22"/>
          <w:lang w:val="mt-MT"/>
        </w:rPr>
        <w:t>sena) kellhom konċentrazzjonijiet ta’ sitagliptin fil-plażma li kienu bejn wie</w:t>
      </w:r>
      <w:r w:rsidRPr="00D754E2">
        <w:rPr>
          <w:szCs w:val="22"/>
          <w:lang w:val="mt-MT" w:eastAsia="ko-KR"/>
        </w:rPr>
        <w:t>ħ</w:t>
      </w:r>
      <w:r w:rsidRPr="00D754E2">
        <w:rPr>
          <w:szCs w:val="22"/>
          <w:lang w:val="mt-MT"/>
        </w:rPr>
        <w:t>ed u ie</w:t>
      </w:r>
      <w:r w:rsidRPr="00D754E2">
        <w:rPr>
          <w:szCs w:val="22"/>
          <w:lang w:val="mt-MT" w:eastAsia="ko-KR"/>
        </w:rPr>
        <w:t xml:space="preserve">ħor </w:t>
      </w:r>
      <w:r w:rsidR="00950AC0" w:rsidRPr="00D754E2">
        <w:rPr>
          <w:szCs w:val="22"/>
          <w:lang w:val="mt-MT" w:eastAsia="ko-KR"/>
        </w:rPr>
        <w:t xml:space="preserve">ta’ </w:t>
      </w:r>
      <w:r w:rsidRPr="00D754E2">
        <w:rPr>
          <w:szCs w:val="22"/>
          <w:lang w:val="mt-MT" w:eastAsia="ko-KR"/>
        </w:rPr>
        <w:t>19</w:t>
      </w:r>
      <w:r w:rsidR="00950AC0" w:rsidRPr="00D754E2">
        <w:rPr>
          <w:szCs w:val="22"/>
          <w:lang w:val="mt-MT" w:eastAsia="ko-KR"/>
        </w:rPr>
        <w:t xml:space="preserve"> </w:t>
      </w:r>
      <w:r w:rsidRPr="00D754E2">
        <w:rPr>
          <w:szCs w:val="22"/>
          <w:lang w:val="mt-MT" w:eastAsia="ko-KR"/>
        </w:rPr>
        <w:t xml:space="preserve">% ogħla meta mqabbla ma’ </w:t>
      </w:r>
      <w:r w:rsidR="00950AC0" w:rsidRPr="00D754E2">
        <w:rPr>
          <w:szCs w:val="22"/>
          <w:lang w:val="mt-MT" w:eastAsia="ko-KR"/>
        </w:rPr>
        <w:t xml:space="preserve">individwi </w:t>
      </w:r>
      <w:r w:rsidRPr="00D754E2">
        <w:rPr>
          <w:szCs w:val="22"/>
          <w:lang w:val="mt-MT" w:eastAsia="ko-KR"/>
        </w:rPr>
        <w:t>iżgħar.</w:t>
      </w:r>
    </w:p>
    <w:p w14:paraId="439D8954" w14:textId="77777777" w:rsidR="00757FD3" w:rsidRPr="00D754E2" w:rsidRDefault="00757FD3" w:rsidP="000164F1">
      <w:pPr>
        <w:spacing w:line="240" w:lineRule="auto"/>
        <w:rPr>
          <w:i/>
          <w:szCs w:val="22"/>
          <w:lang w:val="mt-MT"/>
        </w:rPr>
      </w:pPr>
    </w:p>
    <w:p w14:paraId="236C199E" w14:textId="77777777" w:rsidR="00A7137F" w:rsidRDefault="004C0D06" w:rsidP="004C0D06">
      <w:pPr>
        <w:spacing w:line="240" w:lineRule="auto"/>
        <w:rPr>
          <w:i/>
          <w:szCs w:val="22"/>
          <w:lang w:val="mt-MT"/>
        </w:rPr>
      </w:pPr>
      <w:r w:rsidRPr="004C0D06">
        <w:rPr>
          <w:i/>
          <w:szCs w:val="22"/>
          <w:lang w:val="mt-MT"/>
        </w:rPr>
        <w:t>P</w:t>
      </w:r>
      <w:r w:rsidRPr="003E0DAC">
        <w:rPr>
          <w:i/>
          <w:szCs w:val="22"/>
          <w:lang w:val="mt-MT"/>
        </w:rPr>
        <w:t>opolazzjoni</w:t>
      </w:r>
      <w:r w:rsidRPr="004C0D06">
        <w:rPr>
          <w:i/>
          <w:szCs w:val="22"/>
          <w:lang w:val="mt-MT"/>
        </w:rPr>
        <w:t xml:space="preserve"> pedjatri</w:t>
      </w:r>
      <w:r w:rsidRPr="003E0DAC">
        <w:rPr>
          <w:i/>
          <w:szCs w:val="22"/>
          <w:lang w:val="mt-MT"/>
        </w:rPr>
        <w:t>ka</w:t>
      </w:r>
      <w:bookmarkStart w:id="126" w:name="_Hlk31231545"/>
    </w:p>
    <w:p w14:paraId="566EAE7D" w14:textId="33E997AA" w:rsidR="004C0D06" w:rsidRPr="00505504" w:rsidRDefault="004C0D06" w:rsidP="004C0D06">
      <w:pPr>
        <w:spacing w:line="240" w:lineRule="auto"/>
        <w:rPr>
          <w:szCs w:val="22"/>
          <w:lang w:val="mt-MT" w:eastAsia="ko-KR"/>
        </w:rPr>
      </w:pPr>
      <w:r w:rsidRPr="003E0DAC">
        <w:rPr>
          <w:iCs/>
          <w:szCs w:val="22"/>
          <w:lang w:val="mt-MT" w:eastAsia="ko-KR"/>
        </w:rPr>
        <w:t>Il-farmakokinetika ta’ sitagliptin (doża wa</w:t>
      </w:r>
      <w:r w:rsidRPr="003E0DAC">
        <w:rPr>
          <w:rFonts w:hint="eastAsia"/>
          <w:iCs/>
          <w:szCs w:val="22"/>
          <w:lang w:val="mt-MT" w:eastAsia="ko-KR"/>
        </w:rPr>
        <w:t>ħ</w:t>
      </w:r>
      <w:r w:rsidRPr="003E0DAC">
        <w:rPr>
          <w:iCs/>
          <w:szCs w:val="22"/>
          <w:lang w:val="mt-MT" w:eastAsia="ko-KR"/>
        </w:rPr>
        <w:t>da ta’ 50 mg, 100 mg jew 200 mg) ġiet investigata f’pazjenti pedjatriċi (b’età minn 10 snin sa 17</w:t>
      </w:r>
      <w:r w:rsidRPr="003E0DAC">
        <w:rPr>
          <w:iCs/>
          <w:szCs w:val="22"/>
          <w:lang w:val="mt-MT" w:eastAsia="ko-KR"/>
        </w:rPr>
        <w:noBreakHyphen/>
        <w:t>il sena) b’dijabete tat-tip 2. F’din il-popolazzjoni, l-AUC ta’ sitagliptin fil-plasma aġġustata g</w:t>
      </w:r>
      <w:r w:rsidRPr="003E0DAC">
        <w:rPr>
          <w:rFonts w:hint="eastAsia"/>
          <w:iCs/>
          <w:szCs w:val="22"/>
          <w:lang w:val="mt-MT" w:eastAsia="ko-KR"/>
        </w:rPr>
        <w:t>ħ</w:t>
      </w:r>
      <w:r w:rsidRPr="003E0DAC">
        <w:rPr>
          <w:iCs/>
          <w:szCs w:val="22"/>
          <w:lang w:val="mt-MT" w:eastAsia="ko-KR"/>
        </w:rPr>
        <w:t>ad-doża kienet madwar 18 % inqas meta mqabbla ma’ pazjent adulti b’dijabete tat-tip 2 g</w:t>
      </w:r>
      <w:r w:rsidRPr="003E0DAC">
        <w:rPr>
          <w:rFonts w:hint="eastAsia"/>
          <w:iCs/>
          <w:szCs w:val="22"/>
          <w:lang w:val="mt-MT" w:eastAsia="ko-KR"/>
        </w:rPr>
        <w:t>ħ</w:t>
      </w:r>
      <w:r w:rsidRPr="003E0DAC">
        <w:rPr>
          <w:iCs/>
          <w:szCs w:val="22"/>
          <w:lang w:val="mt-MT" w:eastAsia="ko-KR"/>
        </w:rPr>
        <w:t>al doża ta’ 100 mg. Din mhijiex meqjusa li hija differenza li g</w:t>
      </w:r>
      <w:r w:rsidRPr="003E0DAC">
        <w:rPr>
          <w:rFonts w:hint="eastAsia"/>
          <w:iCs/>
          <w:szCs w:val="22"/>
          <w:lang w:val="mt-MT" w:eastAsia="ko-KR"/>
        </w:rPr>
        <w:t>ħ</w:t>
      </w:r>
      <w:r w:rsidRPr="003E0DAC">
        <w:rPr>
          <w:iCs/>
          <w:szCs w:val="22"/>
          <w:lang w:val="mt-MT" w:eastAsia="ko-KR"/>
        </w:rPr>
        <w:t>andha sinifikat kliniku meta mqabbla ma’ pazjenti adulti abbażi tar-relazzjoni PK/PD fissa bejn id-dożi ta’ 50 mg u 100 mg. Ma saru l-ebda studji b’sitagliptin f’pazjenti pedjatriċi b’età ta’ &lt;10 snin.</w:t>
      </w:r>
    </w:p>
    <w:bookmarkEnd w:id="126"/>
    <w:p w14:paraId="0AE1E9BC" w14:textId="77777777" w:rsidR="00757FD3" w:rsidRPr="00D754E2" w:rsidRDefault="00757FD3" w:rsidP="000164F1">
      <w:pPr>
        <w:spacing w:line="240" w:lineRule="auto"/>
        <w:rPr>
          <w:szCs w:val="22"/>
          <w:lang w:val="mt-MT" w:eastAsia="ko-KR"/>
        </w:rPr>
      </w:pPr>
    </w:p>
    <w:p w14:paraId="17D097A8" w14:textId="77777777" w:rsidR="00757FD3" w:rsidRPr="00D754E2" w:rsidRDefault="00757FD3" w:rsidP="000164F1">
      <w:pPr>
        <w:keepNext/>
        <w:spacing w:line="240" w:lineRule="auto"/>
        <w:rPr>
          <w:i/>
          <w:szCs w:val="22"/>
          <w:lang w:val="mt-MT" w:eastAsia="ko-KR"/>
        </w:rPr>
      </w:pPr>
      <w:r w:rsidRPr="00D754E2">
        <w:rPr>
          <w:i/>
          <w:szCs w:val="22"/>
          <w:lang w:val="mt-MT" w:eastAsia="ko-KR"/>
        </w:rPr>
        <w:t>Karatterisitiċi oħra tal-pazjenti</w:t>
      </w:r>
    </w:p>
    <w:p w14:paraId="3856D103" w14:textId="77777777" w:rsidR="00757FD3" w:rsidRPr="00D754E2" w:rsidRDefault="00757FD3" w:rsidP="000164F1">
      <w:pPr>
        <w:keepNext/>
        <w:spacing w:line="240" w:lineRule="auto"/>
        <w:rPr>
          <w:szCs w:val="22"/>
          <w:lang w:val="mt-MT" w:eastAsia="ko-KR"/>
        </w:rPr>
      </w:pPr>
      <w:r w:rsidRPr="00D754E2">
        <w:rPr>
          <w:szCs w:val="22"/>
          <w:lang w:val="mt-MT" w:eastAsia="ko-KR"/>
        </w:rPr>
        <w:t>M’hemmx bżonn bidla fid-doża minħabba sess, razza jew l-indiċi tal-massa tal-ġisem (BMI</w:t>
      </w:r>
      <w:r w:rsidR="00950AC0" w:rsidRPr="00D754E2">
        <w:rPr>
          <w:szCs w:val="22"/>
          <w:lang w:val="mt-MT" w:eastAsia="ko-KR"/>
        </w:rPr>
        <w:t xml:space="preserve"> – body mass index</w:t>
      </w:r>
      <w:r w:rsidRPr="00D754E2">
        <w:rPr>
          <w:szCs w:val="22"/>
          <w:lang w:val="mt-MT" w:eastAsia="ko-KR"/>
        </w:rPr>
        <w:t xml:space="preserve">). Dawn il-karatteristiċi m’għandhom l-ebda effett kliniku sinifikanti fuq l-effett farmakokinetiku ta’ </w:t>
      </w:r>
      <w:r w:rsidRPr="00D754E2">
        <w:rPr>
          <w:szCs w:val="22"/>
          <w:lang w:val="mt-MT"/>
        </w:rPr>
        <w:t xml:space="preserve">sitagliptin </w:t>
      </w:r>
      <w:r w:rsidR="00950AC0" w:rsidRPr="00D754E2">
        <w:rPr>
          <w:szCs w:val="22"/>
          <w:lang w:val="mt-MT"/>
        </w:rPr>
        <w:t>skont</w:t>
      </w:r>
      <w:r w:rsidRPr="00D754E2">
        <w:rPr>
          <w:szCs w:val="22"/>
          <w:lang w:val="mt-MT"/>
        </w:rPr>
        <w:t xml:space="preserve"> l-analiżi komposta tat-tag</w:t>
      </w:r>
      <w:r w:rsidRPr="00D754E2">
        <w:rPr>
          <w:szCs w:val="22"/>
          <w:lang w:val="mt-MT" w:eastAsia="ko-KR"/>
        </w:rPr>
        <w:t xml:space="preserve">ħrif farmakokinetku ta’ Fażi I u </w:t>
      </w:r>
      <w:r w:rsidR="00950AC0" w:rsidRPr="00D754E2">
        <w:rPr>
          <w:szCs w:val="22"/>
          <w:lang w:val="mt-MT" w:eastAsia="ko-KR"/>
        </w:rPr>
        <w:t>skont</w:t>
      </w:r>
      <w:r w:rsidRPr="00D754E2">
        <w:rPr>
          <w:szCs w:val="22"/>
          <w:lang w:val="mt-MT" w:eastAsia="ko-KR"/>
        </w:rPr>
        <w:t xml:space="preserve"> l-analiżi farmakokinetika fil-popolazzjoni tat-tagħrif ta’ Fażi I u Fażi II.</w:t>
      </w:r>
    </w:p>
    <w:p w14:paraId="759D36C7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2B4B7691" w14:textId="77777777" w:rsidR="00757FD3" w:rsidRPr="00D754E2" w:rsidRDefault="00B73B5A" w:rsidP="000164F1">
      <w:pPr>
        <w:keepNext/>
        <w:tabs>
          <w:tab w:val="clear" w:pos="567"/>
        </w:tabs>
        <w:spacing w:line="240" w:lineRule="auto"/>
        <w:ind w:left="567" w:hanging="567"/>
        <w:rPr>
          <w:b/>
          <w:szCs w:val="22"/>
          <w:lang w:val="mt-MT"/>
        </w:rPr>
      </w:pPr>
      <w:r w:rsidRPr="00D754E2">
        <w:rPr>
          <w:b/>
          <w:szCs w:val="22"/>
          <w:lang w:val="mt-MT"/>
        </w:rPr>
        <w:t>5.3</w:t>
      </w:r>
      <w:r w:rsidRPr="00D754E2">
        <w:rPr>
          <w:b/>
          <w:szCs w:val="22"/>
          <w:lang w:val="mt-MT"/>
        </w:rPr>
        <w:tab/>
      </w:r>
      <w:r w:rsidR="00757FD3" w:rsidRPr="00D754E2">
        <w:rPr>
          <w:b/>
          <w:szCs w:val="22"/>
          <w:lang w:val="mt-MT"/>
        </w:rPr>
        <w:t>Tagħrif ta' qabel l-użu kliniku dwar is-sigurtà</w:t>
      </w:r>
    </w:p>
    <w:p w14:paraId="09105F56" w14:textId="77777777" w:rsidR="00757FD3" w:rsidRPr="00D754E2" w:rsidRDefault="00757FD3" w:rsidP="000164F1">
      <w:pPr>
        <w:keepNext/>
        <w:spacing w:line="240" w:lineRule="auto"/>
        <w:rPr>
          <w:szCs w:val="22"/>
          <w:lang w:val="mt-MT"/>
        </w:rPr>
      </w:pPr>
    </w:p>
    <w:p w14:paraId="542624BB" w14:textId="77777777" w:rsidR="00757FD3" w:rsidRPr="00D754E2" w:rsidRDefault="00757FD3" w:rsidP="000164F1">
      <w:pPr>
        <w:keepNext/>
        <w:spacing w:line="240" w:lineRule="auto"/>
        <w:rPr>
          <w:szCs w:val="22"/>
          <w:lang w:val="mt-MT" w:eastAsia="ko-KR"/>
        </w:rPr>
      </w:pPr>
      <w:bookmarkStart w:id="127" w:name="OLE_LINK161"/>
      <w:bookmarkStart w:id="128" w:name="OLE_LINK162"/>
      <w:bookmarkStart w:id="129" w:name="OLE_LINK163"/>
      <w:bookmarkStart w:id="130" w:name="OLE_LINK164"/>
      <w:r w:rsidRPr="00D754E2">
        <w:rPr>
          <w:szCs w:val="22"/>
          <w:lang w:val="mt-MT"/>
        </w:rPr>
        <w:t xml:space="preserve">Tossiċità renali u fil-fwied </w:t>
      </w:r>
      <w:bookmarkEnd w:id="127"/>
      <w:bookmarkEnd w:id="128"/>
      <w:r w:rsidR="00AD6497" w:rsidRPr="00D754E2">
        <w:rPr>
          <w:szCs w:val="22"/>
          <w:lang w:val="mt-MT"/>
        </w:rPr>
        <w:t>ġiet osservata f’annimali gerriema</w:t>
      </w:r>
      <w:r w:rsidRPr="00D754E2">
        <w:rPr>
          <w:szCs w:val="22"/>
          <w:lang w:val="mt-MT"/>
        </w:rPr>
        <w:t xml:space="preserve"> li kienu esposti g</w:t>
      </w:r>
      <w:r w:rsidRPr="00D754E2">
        <w:rPr>
          <w:szCs w:val="22"/>
          <w:lang w:val="mt-MT" w:eastAsia="ko-KR"/>
        </w:rPr>
        <w:t xml:space="preserve">ħal valuri 58 darba iktar mil-livell ta’ </w:t>
      </w:r>
      <w:bookmarkStart w:id="131" w:name="OLE_LINK159"/>
      <w:bookmarkStart w:id="132" w:name="OLE_LINK160"/>
      <w:r w:rsidR="00AD6497" w:rsidRPr="00D754E2">
        <w:rPr>
          <w:szCs w:val="22"/>
          <w:lang w:val="mt-MT" w:eastAsia="ko-KR"/>
        </w:rPr>
        <w:t>esponiment</w:t>
      </w:r>
      <w:r w:rsidRPr="00D754E2">
        <w:rPr>
          <w:szCs w:val="22"/>
          <w:lang w:val="mt-MT" w:eastAsia="ko-KR"/>
        </w:rPr>
        <w:t xml:space="preserve"> </w:t>
      </w:r>
      <w:r w:rsidR="00AD6497" w:rsidRPr="00D754E2">
        <w:rPr>
          <w:szCs w:val="22"/>
          <w:lang w:val="mt-MT" w:eastAsia="ko-KR"/>
        </w:rPr>
        <w:t>fil-bnedmin</w:t>
      </w:r>
      <w:bookmarkEnd w:id="131"/>
      <w:bookmarkEnd w:id="132"/>
      <w:r w:rsidR="00950AC0" w:rsidRPr="00D754E2">
        <w:rPr>
          <w:szCs w:val="22"/>
          <w:lang w:val="mt-MT" w:eastAsia="ko-KR"/>
        </w:rPr>
        <w:t>,</w:t>
      </w:r>
      <w:r w:rsidR="00EE6CEF" w:rsidRPr="00D754E2">
        <w:rPr>
          <w:szCs w:val="22"/>
          <w:lang w:val="mt-MT" w:eastAsia="ko-KR"/>
        </w:rPr>
        <w:t xml:space="preserve"> </w:t>
      </w:r>
      <w:r w:rsidR="00950AC0" w:rsidRPr="00D754E2">
        <w:rPr>
          <w:szCs w:val="22"/>
          <w:lang w:val="mt-MT" w:eastAsia="ko-KR"/>
        </w:rPr>
        <w:t>f</w:t>
      </w:r>
      <w:r w:rsidRPr="00D754E2">
        <w:rPr>
          <w:szCs w:val="22"/>
          <w:lang w:val="mt-MT" w:eastAsia="ko-KR"/>
        </w:rPr>
        <w:t>il-waqt li l-livell li fih ma jkunx hemm effett instab li kien ta</w:t>
      </w:r>
      <w:r w:rsidR="00AD6497" w:rsidRPr="00D754E2">
        <w:rPr>
          <w:szCs w:val="22"/>
          <w:lang w:val="mt-MT" w:eastAsia="ko-KR"/>
        </w:rPr>
        <w:t>’</w:t>
      </w:r>
      <w:r w:rsidRPr="00D754E2">
        <w:rPr>
          <w:szCs w:val="22"/>
          <w:lang w:val="mt-MT" w:eastAsia="ko-KR"/>
        </w:rPr>
        <w:t xml:space="preserve"> 19-il darba l</w:t>
      </w:r>
      <w:r w:rsidR="00950AC0" w:rsidRPr="00D754E2">
        <w:rPr>
          <w:szCs w:val="22"/>
          <w:lang w:val="mt-MT" w:eastAsia="ko-KR"/>
        </w:rPr>
        <w:noBreakHyphen/>
      </w:r>
      <w:r w:rsidRPr="00D754E2">
        <w:rPr>
          <w:szCs w:val="22"/>
          <w:lang w:val="mt-MT" w:eastAsia="ko-KR"/>
        </w:rPr>
        <w:t xml:space="preserve">livell ta’ </w:t>
      </w:r>
      <w:r w:rsidR="00AD6497" w:rsidRPr="00D754E2">
        <w:rPr>
          <w:szCs w:val="22"/>
          <w:lang w:val="mt-MT" w:eastAsia="ko-KR"/>
        </w:rPr>
        <w:t>esponiment fil-bnedmin</w:t>
      </w:r>
      <w:r w:rsidRPr="00D754E2">
        <w:rPr>
          <w:szCs w:val="22"/>
          <w:lang w:val="mt-MT" w:eastAsia="ko-KR"/>
        </w:rPr>
        <w:t xml:space="preserve">. </w:t>
      </w:r>
      <w:bookmarkStart w:id="133" w:name="OLE_LINK144"/>
      <w:bookmarkStart w:id="134" w:name="OLE_LINK145"/>
      <w:bookmarkEnd w:id="129"/>
      <w:bookmarkEnd w:id="130"/>
      <w:r w:rsidRPr="00D754E2">
        <w:rPr>
          <w:szCs w:val="22"/>
          <w:lang w:val="mt-MT" w:eastAsia="ko-KR"/>
        </w:rPr>
        <w:t>Ġew osservati anormalitajiet fis-snien inċiżuri ta’ firien</w:t>
      </w:r>
      <w:r w:rsidR="00116639" w:rsidRPr="00D754E2">
        <w:rPr>
          <w:szCs w:val="22"/>
          <w:lang w:val="mt-MT" w:eastAsia="ko-KR"/>
        </w:rPr>
        <w:t xml:space="preserve"> li ġew esposti għal livelli </w:t>
      </w:r>
      <w:bookmarkEnd w:id="133"/>
      <w:bookmarkEnd w:id="134"/>
      <w:r w:rsidR="00950AC0" w:rsidRPr="00D754E2">
        <w:rPr>
          <w:szCs w:val="22"/>
          <w:lang w:val="mt-MT" w:eastAsia="ko-KR"/>
        </w:rPr>
        <w:t xml:space="preserve">ta’ </w:t>
      </w:r>
      <w:r w:rsidR="00116639" w:rsidRPr="00D754E2">
        <w:rPr>
          <w:szCs w:val="22"/>
          <w:lang w:val="mt-MT" w:eastAsia="ko-KR"/>
        </w:rPr>
        <w:t>67 </w:t>
      </w:r>
      <w:r w:rsidRPr="00D754E2">
        <w:rPr>
          <w:szCs w:val="22"/>
          <w:lang w:val="mt-MT" w:eastAsia="ko-KR"/>
        </w:rPr>
        <w:t>darba ikbar mil-livell kliniku ta’ espożizzjoni; għal d</w:t>
      </w:r>
      <w:r w:rsidR="00950AC0" w:rsidRPr="00D754E2">
        <w:rPr>
          <w:szCs w:val="22"/>
          <w:lang w:val="mt-MT" w:eastAsia="ko-KR"/>
        </w:rPr>
        <w:t>a</w:t>
      </w:r>
      <w:r w:rsidRPr="00D754E2">
        <w:rPr>
          <w:szCs w:val="22"/>
          <w:lang w:val="mt-MT" w:eastAsia="ko-KR"/>
        </w:rPr>
        <w:t>n i</w:t>
      </w:r>
      <w:r w:rsidR="00950AC0" w:rsidRPr="00D754E2">
        <w:rPr>
          <w:szCs w:val="22"/>
          <w:lang w:val="mt-MT" w:eastAsia="ko-KR"/>
        </w:rPr>
        <w:t>r-riżultat</w:t>
      </w:r>
      <w:r w:rsidRPr="00D754E2">
        <w:rPr>
          <w:szCs w:val="22"/>
          <w:lang w:val="mt-MT" w:eastAsia="ko-KR"/>
        </w:rPr>
        <w:t xml:space="preserve"> </w:t>
      </w:r>
      <w:r w:rsidR="00950AC0" w:rsidRPr="00D754E2">
        <w:rPr>
          <w:szCs w:val="22"/>
          <w:lang w:val="mt-MT" w:eastAsia="ko-KR"/>
        </w:rPr>
        <w:t>i</w:t>
      </w:r>
      <w:r w:rsidRPr="00D754E2">
        <w:rPr>
          <w:szCs w:val="22"/>
          <w:lang w:val="mt-MT" w:eastAsia="ko-KR"/>
        </w:rPr>
        <w:t>l-live</w:t>
      </w:r>
      <w:r w:rsidR="00116639" w:rsidRPr="00D754E2">
        <w:rPr>
          <w:szCs w:val="22"/>
          <w:lang w:val="mt-MT" w:eastAsia="ko-KR"/>
        </w:rPr>
        <w:t>ll ta’  mingħajr effett kien 58 </w:t>
      </w:r>
      <w:r w:rsidRPr="00D754E2">
        <w:rPr>
          <w:szCs w:val="22"/>
          <w:lang w:val="mt-MT" w:eastAsia="ko-KR"/>
        </w:rPr>
        <w:t>darba bbażat fuq studju fuq il-firien ta’ 14-il ġimgħa. Mhix magħrufa r-relevanza ta’ dawn i</w:t>
      </w:r>
      <w:r w:rsidR="00950AC0" w:rsidRPr="00D754E2">
        <w:rPr>
          <w:szCs w:val="22"/>
          <w:lang w:val="mt-MT" w:eastAsia="ko-KR"/>
        </w:rPr>
        <w:t>r-riżultati</w:t>
      </w:r>
      <w:r w:rsidRPr="00D754E2">
        <w:rPr>
          <w:szCs w:val="22"/>
          <w:lang w:val="mt-MT" w:eastAsia="ko-KR"/>
        </w:rPr>
        <w:t xml:space="preserve"> għall-bnedmin. </w:t>
      </w:r>
      <w:bookmarkStart w:id="135" w:name="OLE_LINK150"/>
      <w:bookmarkStart w:id="136" w:name="OLE_LINK151"/>
      <w:bookmarkStart w:id="137" w:name="OLE_LINK152"/>
      <w:bookmarkStart w:id="138" w:name="OLE_LINK153"/>
      <w:bookmarkStart w:id="139" w:name="OLE_LINK154"/>
      <w:bookmarkStart w:id="140" w:name="OLE_LINK148"/>
      <w:bookmarkStart w:id="141" w:name="OLE_LINK149"/>
      <w:r w:rsidRPr="00D754E2">
        <w:rPr>
          <w:szCs w:val="22"/>
          <w:lang w:val="mt-MT" w:eastAsia="ko-KR"/>
        </w:rPr>
        <w:t>Fi klieb li ġew espo</w:t>
      </w:r>
      <w:r w:rsidR="00116639" w:rsidRPr="00D754E2">
        <w:rPr>
          <w:szCs w:val="22"/>
          <w:lang w:val="mt-MT" w:eastAsia="ko-KR"/>
        </w:rPr>
        <w:t xml:space="preserve">sti għal bejn wieħed u </w:t>
      </w:r>
      <w:r w:rsidR="00116639" w:rsidRPr="00D754E2">
        <w:rPr>
          <w:szCs w:val="22"/>
          <w:lang w:val="mt-MT" w:eastAsia="ko-KR"/>
        </w:rPr>
        <w:lastRenderedPageBreak/>
        <w:t xml:space="preserve">ieħor </w:t>
      </w:r>
      <w:bookmarkEnd w:id="135"/>
      <w:bookmarkEnd w:id="136"/>
      <w:r w:rsidR="00116639" w:rsidRPr="00D754E2">
        <w:rPr>
          <w:szCs w:val="22"/>
          <w:lang w:val="mt-MT" w:eastAsia="ko-KR"/>
        </w:rPr>
        <w:t>23 </w:t>
      </w:r>
      <w:r w:rsidRPr="00D754E2">
        <w:rPr>
          <w:szCs w:val="22"/>
          <w:lang w:val="mt-MT" w:eastAsia="ko-KR"/>
        </w:rPr>
        <w:t xml:space="preserve">darba l-livell kliniku ta’ espożizzjoni ġew osservati sinjali fiżiċi </w:t>
      </w:r>
      <w:r w:rsidR="00950AC0" w:rsidRPr="00D754E2">
        <w:rPr>
          <w:szCs w:val="22"/>
          <w:lang w:val="mt-MT" w:eastAsia="ko-KR"/>
        </w:rPr>
        <w:t>temporanji</w:t>
      </w:r>
      <w:r w:rsidRPr="00D754E2">
        <w:rPr>
          <w:szCs w:val="22"/>
          <w:lang w:val="mt-MT" w:eastAsia="ko-KR"/>
        </w:rPr>
        <w:t xml:space="preserve"> marbuta mal-kura, li xi wħud minnhom jissuġ</w:t>
      </w:r>
      <w:r w:rsidR="002E0125" w:rsidRPr="00D754E2">
        <w:rPr>
          <w:szCs w:val="22"/>
          <w:lang w:val="mt-MT" w:eastAsia="ko-KR"/>
        </w:rPr>
        <w:t>ġ</w:t>
      </w:r>
      <w:r w:rsidRPr="00D754E2">
        <w:rPr>
          <w:szCs w:val="22"/>
          <w:lang w:val="mt-MT" w:eastAsia="ko-KR"/>
        </w:rPr>
        <w:t>erixx</w:t>
      </w:r>
      <w:r w:rsidR="002E0125" w:rsidRPr="00D754E2">
        <w:rPr>
          <w:szCs w:val="22"/>
          <w:lang w:val="mt-MT" w:eastAsia="ko-KR"/>
        </w:rPr>
        <w:t>u</w:t>
      </w:r>
      <w:r w:rsidRPr="00D754E2">
        <w:rPr>
          <w:szCs w:val="22"/>
          <w:lang w:val="mt-MT" w:eastAsia="ko-KR"/>
        </w:rPr>
        <w:t xml:space="preserve"> tossiċità newrali, bħal </w:t>
      </w:r>
      <w:r w:rsidR="002E0125" w:rsidRPr="00D754E2">
        <w:rPr>
          <w:szCs w:val="22"/>
          <w:lang w:val="mt-MT" w:eastAsia="ko-KR"/>
        </w:rPr>
        <w:t>teħid ta</w:t>
      </w:r>
      <w:r w:rsidRPr="00D754E2">
        <w:rPr>
          <w:szCs w:val="22"/>
          <w:lang w:val="mt-MT" w:eastAsia="ko-KR"/>
        </w:rPr>
        <w:t>n-nifs b</w:t>
      </w:r>
      <w:r w:rsidR="002E0125" w:rsidRPr="00D754E2">
        <w:rPr>
          <w:szCs w:val="22"/>
          <w:lang w:val="mt-MT" w:eastAsia="ko-KR"/>
        </w:rPr>
        <w:t>’</w:t>
      </w:r>
      <w:r w:rsidRPr="00D754E2">
        <w:rPr>
          <w:szCs w:val="22"/>
          <w:lang w:val="mt-MT" w:eastAsia="ko-KR"/>
        </w:rPr>
        <w:t xml:space="preserve">ħalq miftuħ, </w:t>
      </w:r>
      <w:r w:rsidR="002E0125" w:rsidRPr="00D754E2">
        <w:rPr>
          <w:szCs w:val="22"/>
          <w:lang w:val="mt-MT" w:eastAsia="ko-KR"/>
        </w:rPr>
        <w:t>ħruġ ta’ bżieq</w:t>
      </w:r>
      <w:r w:rsidRPr="00D754E2">
        <w:rPr>
          <w:szCs w:val="22"/>
          <w:lang w:val="mt-MT" w:eastAsia="ko-KR"/>
        </w:rPr>
        <w:t xml:space="preserve">, </w:t>
      </w:r>
      <w:r w:rsidR="002E0125" w:rsidRPr="00D754E2">
        <w:rPr>
          <w:szCs w:val="22"/>
          <w:lang w:val="mt-MT" w:eastAsia="ko-KR"/>
        </w:rPr>
        <w:t xml:space="preserve">rimettar </w:t>
      </w:r>
      <w:r w:rsidRPr="00D754E2">
        <w:rPr>
          <w:szCs w:val="22"/>
          <w:lang w:val="mt-MT" w:eastAsia="ko-KR"/>
        </w:rPr>
        <w:t>abjad bir-ragħwa, nuqqas ta’ ko-</w:t>
      </w:r>
      <w:r w:rsidR="002E0125" w:rsidRPr="00D754E2">
        <w:rPr>
          <w:szCs w:val="22"/>
          <w:lang w:val="mt-MT" w:eastAsia="ko-KR"/>
        </w:rPr>
        <w:t xml:space="preserve">ordinazzjoni </w:t>
      </w:r>
      <w:r w:rsidRPr="00D754E2">
        <w:rPr>
          <w:szCs w:val="22"/>
          <w:lang w:val="mt-MT" w:eastAsia="ko-KR"/>
        </w:rPr>
        <w:t xml:space="preserve">tal-muskoli, </w:t>
      </w:r>
      <w:r w:rsidR="002E0125" w:rsidRPr="00D754E2">
        <w:rPr>
          <w:szCs w:val="22"/>
          <w:lang w:val="mt-MT" w:eastAsia="ko-KR"/>
        </w:rPr>
        <w:t>tregħid</w:t>
      </w:r>
      <w:r w:rsidRPr="00D754E2">
        <w:rPr>
          <w:szCs w:val="22"/>
          <w:lang w:val="mt-MT" w:eastAsia="ko-KR"/>
        </w:rPr>
        <w:t>, attività mnaqqsa, u/jew pożizzjoni mħatba.</w:t>
      </w:r>
      <w:bookmarkEnd w:id="137"/>
      <w:bookmarkEnd w:id="138"/>
      <w:bookmarkEnd w:id="139"/>
      <w:r w:rsidRPr="00D754E2">
        <w:rPr>
          <w:szCs w:val="22"/>
          <w:lang w:val="mt-MT" w:eastAsia="ko-KR"/>
        </w:rPr>
        <w:t xml:space="preserve"> </w:t>
      </w:r>
      <w:bookmarkStart w:id="142" w:name="OLE_LINK167"/>
      <w:bookmarkStart w:id="143" w:name="OLE_LINK168"/>
      <w:bookmarkEnd w:id="140"/>
      <w:bookmarkEnd w:id="141"/>
      <w:r w:rsidR="00950AC0" w:rsidRPr="00D754E2">
        <w:rPr>
          <w:szCs w:val="22"/>
          <w:lang w:val="mt-MT" w:eastAsia="ko-KR"/>
        </w:rPr>
        <w:t>Barra minn hekk</w:t>
      </w:r>
      <w:r w:rsidRPr="00D754E2">
        <w:rPr>
          <w:szCs w:val="22"/>
          <w:lang w:val="mt-MT" w:eastAsia="ko-KR"/>
        </w:rPr>
        <w:t>, b’dożi li wasslu għal</w:t>
      </w:r>
      <w:r w:rsidR="00352D90" w:rsidRPr="00D754E2">
        <w:rPr>
          <w:szCs w:val="22"/>
          <w:lang w:val="mt-MT" w:eastAsia="ko-KR"/>
        </w:rPr>
        <w:t>-</w:t>
      </w:r>
      <w:r w:rsidRPr="00D754E2">
        <w:rPr>
          <w:szCs w:val="22"/>
          <w:lang w:val="mt-MT" w:eastAsia="ko-KR"/>
        </w:rPr>
        <w:t>livell</w:t>
      </w:r>
      <w:r w:rsidR="00116639" w:rsidRPr="00D754E2">
        <w:rPr>
          <w:szCs w:val="22"/>
          <w:lang w:val="mt-MT" w:eastAsia="ko-KR"/>
        </w:rPr>
        <w:t xml:space="preserve">i ta’ espożizzjoni sistemika </w:t>
      </w:r>
      <w:r w:rsidR="00950AC0" w:rsidRPr="00D754E2">
        <w:rPr>
          <w:szCs w:val="22"/>
          <w:lang w:val="mt-MT" w:eastAsia="ko-KR"/>
        </w:rPr>
        <w:t xml:space="preserve">ta’ </w:t>
      </w:r>
      <w:r w:rsidR="00116639" w:rsidRPr="00D754E2">
        <w:rPr>
          <w:szCs w:val="22"/>
          <w:lang w:val="mt-MT" w:eastAsia="ko-KR"/>
        </w:rPr>
        <w:t>23 </w:t>
      </w:r>
      <w:r w:rsidRPr="00D754E2">
        <w:rPr>
          <w:szCs w:val="22"/>
          <w:lang w:val="mt-MT" w:eastAsia="ko-KR"/>
        </w:rPr>
        <w:t xml:space="preserve">darba l-livell ta’ espożizzjoni </w:t>
      </w:r>
      <w:r w:rsidR="00352D90" w:rsidRPr="00D754E2">
        <w:rPr>
          <w:szCs w:val="22"/>
          <w:lang w:val="mt-MT" w:eastAsia="ko-KR"/>
        </w:rPr>
        <w:t>fil-bniedem</w:t>
      </w:r>
      <w:r w:rsidRPr="00D754E2">
        <w:rPr>
          <w:szCs w:val="22"/>
          <w:lang w:val="mt-MT" w:eastAsia="ko-KR"/>
        </w:rPr>
        <w:t>, ġie osservat istoloġikament deġenerazzjoni fil-muskoli skelet</w:t>
      </w:r>
      <w:r w:rsidR="00950AC0" w:rsidRPr="00D754E2">
        <w:rPr>
          <w:szCs w:val="22"/>
          <w:lang w:val="mt-MT" w:eastAsia="ko-KR"/>
        </w:rPr>
        <w:t>r</w:t>
      </w:r>
      <w:r w:rsidR="00EE6CEF" w:rsidRPr="00D754E2">
        <w:rPr>
          <w:szCs w:val="22"/>
          <w:lang w:val="mt-MT" w:eastAsia="ko-KR"/>
        </w:rPr>
        <w:t>i</w:t>
      </w:r>
      <w:r w:rsidR="00950AC0" w:rsidRPr="00D754E2">
        <w:rPr>
          <w:szCs w:val="22"/>
          <w:lang w:val="mt-MT" w:eastAsia="ko-KR"/>
        </w:rPr>
        <w:t>ċi</w:t>
      </w:r>
      <w:r w:rsidRPr="00D754E2">
        <w:rPr>
          <w:szCs w:val="22"/>
          <w:lang w:val="mt-MT" w:eastAsia="ko-KR"/>
        </w:rPr>
        <w:t xml:space="preserve"> minn ftit sa ftit ħafna. Il-livell għal dawn i</w:t>
      </w:r>
      <w:r w:rsidR="00950AC0" w:rsidRPr="00D754E2">
        <w:rPr>
          <w:szCs w:val="22"/>
          <w:lang w:val="mt-MT" w:eastAsia="ko-KR"/>
        </w:rPr>
        <w:t>r-riżultati</w:t>
      </w:r>
      <w:r w:rsidRPr="00D754E2">
        <w:rPr>
          <w:szCs w:val="22"/>
          <w:lang w:val="mt-MT" w:eastAsia="ko-KR"/>
        </w:rPr>
        <w:t xml:space="preserve"> </w:t>
      </w:r>
      <w:bookmarkStart w:id="144" w:name="OLE_LINK165"/>
      <w:bookmarkStart w:id="145" w:name="OLE_LINK166"/>
      <w:r w:rsidRPr="00D754E2">
        <w:rPr>
          <w:szCs w:val="22"/>
          <w:lang w:val="mt-MT" w:eastAsia="ko-KR"/>
        </w:rPr>
        <w:t>li fih ma kienx hemm effet</w:t>
      </w:r>
      <w:r w:rsidR="00116639" w:rsidRPr="00D754E2">
        <w:rPr>
          <w:szCs w:val="22"/>
          <w:lang w:val="mt-MT" w:eastAsia="ko-KR"/>
        </w:rPr>
        <w:t xml:space="preserve">t instab li kien espożizzjoni </w:t>
      </w:r>
      <w:bookmarkEnd w:id="144"/>
      <w:bookmarkEnd w:id="145"/>
      <w:r w:rsidR="00871B49" w:rsidRPr="00B74503">
        <w:rPr>
          <w:szCs w:val="22"/>
          <w:lang w:val="mt-MT" w:eastAsia="ko-KR"/>
        </w:rPr>
        <w:t xml:space="preserve">ta’ </w:t>
      </w:r>
      <w:r w:rsidR="00116639" w:rsidRPr="00D754E2">
        <w:rPr>
          <w:szCs w:val="22"/>
          <w:lang w:val="mt-MT" w:eastAsia="ko-KR"/>
        </w:rPr>
        <w:t>6 </w:t>
      </w:r>
      <w:r w:rsidRPr="00D754E2">
        <w:rPr>
          <w:szCs w:val="22"/>
          <w:lang w:val="mt-MT" w:eastAsia="ko-KR"/>
        </w:rPr>
        <w:t xml:space="preserve">darbiet il-livell kliniku. </w:t>
      </w:r>
    </w:p>
    <w:bookmarkEnd w:id="142"/>
    <w:bookmarkEnd w:id="143"/>
    <w:p w14:paraId="565C0681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23726446" w14:textId="77777777" w:rsidR="00757FD3" w:rsidRPr="00D754E2" w:rsidRDefault="00757FD3" w:rsidP="000164F1">
      <w:pPr>
        <w:spacing w:line="240" w:lineRule="auto"/>
        <w:rPr>
          <w:szCs w:val="22"/>
          <w:lang w:val="mt-MT" w:eastAsia="ko-KR"/>
        </w:rPr>
      </w:pPr>
      <w:r w:rsidRPr="00D754E2">
        <w:rPr>
          <w:szCs w:val="22"/>
          <w:lang w:val="mt-MT"/>
        </w:rPr>
        <w:t>Fi studji ta’ qabel l-użu kliniku sitagliptin ma ntweriex li g</w:t>
      </w:r>
      <w:r w:rsidRPr="00D754E2">
        <w:rPr>
          <w:szCs w:val="22"/>
          <w:lang w:val="mt-MT" w:eastAsia="ko-KR"/>
        </w:rPr>
        <w:t xml:space="preserve">ħandu effett </w:t>
      </w:r>
      <w:r w:rsidRPr="00D754E2">
        <w:rPr>
          <w:szCs w:val="22"/>
          <w:lang w:val="mt-MT"/>
        </w:rPr>
        <w:t>tossiku fuq il-ġeni. Sitagliptin ma kienx iwassal g</w:t>
      </w:r>
      <w:r w:rsidRPr="00D754E2">
        <w:rPr>
          <w:szCs w:val="22"/>
          <w:lang w:val="mt-MT" w:eastAsia="ko-KR"/>
        </w:rPr>
        <w:t xml:space="preserve">ħal riskju ta’ kanċer fil-ġrieden. Fil-firien, kien hemm inċidenza ikbar ta’ adenoma u karċinoma fil-fwied b’espożizzjoni sistemika li kienet 58 darba iktar minn dik fl-umani. Billi l-livell tossiku epatiku  ntwera li jikkorelata </w:t>
      </w:r>
      <w:r w:rsidR="00950AC0" w:rsidRPr="00D754E2">
        <w:rPr>
          <w:szCs w:val="22"/>
          <w:lang w:val="mt-MT" w:eastAsia="ko-KR"/>
        </w:rPr>
        <w:t>mal-</w:t>
      </w:r>
      <w:r w:rsidRPr="00D754E2">
        <w:rPr>
          <w:szCs w:val="22"/>
          <w:lang w:val="mt-MT" w:eastAsia="ko-KR"/>
        </w:rPr>
        <w:t>induzzjoni ta’ neoplażja epatika fil-firien, din l-inċidenza ikbar ta’ tumuri epatiċi fil-firien aktarx li kienet sekondarja għat-tossiċità epatika kronika f’din id-doża għolja. Minħabba l-marġini għoli ta’ sigurtà (19-il</w:t>
      </w:r>
      <w:r w:rsidR="005F4CFF" w:rsidRPr="00D754E2">
        <w:rPr>
          <w:szCs w:val="22"/>
          <w:lang w:val="mt-MT" w:eastAsia="ko-KR"/>
        </w:rPr>
        <w:t> </w:t>
      </w:r>
      <w:r w:rsidRPr="00D754E2">
        <w:rPr>
          <w:szCs w:val="22"/>
          <w:lang w:val="mt-MT" w:eastAsia="ko-KR"/>
        </w:rPr>
        <w:t>darba f’dan il-livell ta’ mingħajr effett), dawn il-bidliet neoplastiċi m’humiex ikkonsidrati relevanti għall-bnedmin.</w:t>
      </w:r>
    </w:p>
    <w:p w14:paraId="767D89FF" w14:textId="77777777" w:rsidR="00757FD3" w:rsidRPr="00D754E2" w:rsidRDefault="00757FD3" w:rsidP="000164F1">
      <w:pPr>
        <w:spacing w:line="240" w:lineRule="auto"/>
        <w:rPr>
          <w:szCs w:val="22"/>
          <w:lang w:val="mt-MT" w:eastAsia="ko-KR"/>
        </w:rPr>
      </w:pPr>
    </w:p>
    <w:p w14:paraId="49240129" w14:textId="77777777" w:rsidR="00757FD3" w:rsidRPr="00D754E2" w:rsidRDefault="00757FD3" w:rsidP="000164F1">
      <w:pPr>
        <w:spacing w:line="240" w:lineRule="auto"/>
        <w:rPr>
          <w:szCs w:val="22"/>
          <w:lang w:val="mt-MT" w:eastAsia="ko-KR"/>
        </w:rPr>
      </w:pPr>
      <w:r w:rsidRPr="00D754E2">
        <w:rPr>
          <w:szCs w:val="22"/>
          <w:lang w:val="mt-MT" w:eastAsia="ko-KR"/>
        </w:rPr>
        <w:t xml:space="preserve">Ma ġewx osservati effetti avversi fuq il-fertilità tal-firien nisa u rġiel li ngħataw sitagliptin qabel u waqt l-akkoppjament. </w:t>
      </w:r>
    </w:p>
    <w:p w14:paraId="054D4FC0" w14:textId="77777777" w:rsidR="00757FD3" w:rsidRPr="00D754E2" w:rsidRDefault="00757FD3" w:rsidP="000164F1">
      <w:pPr>
        <w:spacing w:line="240" w:lineRule="auto"/>
        <w:rPr>
          <w:szCs w:val="22"/>
          <w:lang w:val="mt-MT" w:eastAsia="ko-KR"/>
        </w:rPr>
      </w:pPr>
    </w:p>
    <w:p w14:paraId="01F921AA" w14:textId="77777777" w:rsidR="00757FD3" w:rsidRPr="00D754E2" w:rsidRDefault="00757FD3" w:rsidP="000164F1">
      <w:pPr>
        <w:spacing w:line="240" w:lineRule="auto"/>
        <w:rPr>
          <w:szCs w:val="22"/>
          <w:lang w:val="mt-MT" w:eastAsia="ko-KR"/>
        </w:rPr>
      </w:pPr>
      <w:r w:rsidRPr="00D754E2">
        <w:rPr>
          <w:szCs w:val="22"/>
          <w:lang w:val="mt-MT" w:eastAsia="ko-KR"/>
        </w:rPr>
        <w:t>Fi studju dwar l-iżvilupp qabel u wara t-twelid li sar fuq il-firien sitagliptin ma wera l-ebda effett avvers</w:t>
      </w:r>
    </w:p>
    <w:p w14:paraId="4D8D30FA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3C9CC5D5" w14:textId="77777777" w:rsidR="00757FD3" w:rsidRPr="00D754E2" w:rsidRDefault="00757FD3" w:rsidP="000164F1">
      <w:pPr>
        <w:spacing w:line="240" w:lineRule="auto"/>
        <w:rPr>
          <w:szCs w:val="22"/>
          <w:lang w:val="mt-MT" w:eastAsia="ko-KR"/>
        </w:rPr>
      </w:pPr>
      <w:r w:rsidRPr="00D754E2">
        <w:rPr>
          <w:szCs w:val="22"/>
          <w:lang w:val="mt-MT"/>
        </w:rPr>
        <w:t>Studji ta’ tossiċità fir-riproduzzjoni wrew li kien hemm inċidenza kemxejn ikbar marbuta mal-kura ta’ malformazzjonijiet fil-kustilji fil-ġuf</w:t>
      </w:r>
      <w:r w:rsidR="00950AC0" w:rsidRPr="00D754E2">
        <w:rPr>
          <w:szCs w:val="22"/>
          <w:lang w:val="mt-MT"/>
        </w:rPr>
        <w:t xml:space="preserve"> </w:t>
      </w:r>
      <w:r w:rsidRPr="00D754E2">
        <w:rPr>
          <w:szCs w:val="22"/>
          <w:lang w:val="mt-MT"/>
        </w:rPr>
        <w:t>(kustilji neqsin, ipoplastiċi jew immewġin) fil-frieg</w:t>
      </w:r>
      <w:r w:rsidRPr="00D754E2">
        <w:rPr>
          <w:szCs w:val="22"/>
          <w:lang w:val="mt-MT" w:eastAsia="ko-KR"/>
        </w:rPr>
        <w:t>ħ</w:t>
      </w:r>
      <w:r w:rsidRPr="00D754E2">
        <w:rPr>
          <w:szCs w:val="22"/>
          <w:lang w:val="mt-MT"/>
        </w:rPr>
        <w:t xml:space="preserve"> tal-firien li kienu esposti g</w:t>
      </w:r>
      <w:r w:rsidRPr="00D754E2">
        <w:rPr>
          <w:szCs w:val="22"/>
          <w:lang w:val="mt-MT" w:eastAsia="ko-KR"/>
        </w:rPr>
        <w:t>ħ</w:t>
      </w:r>
      <w:r w:rsidR="00116639" w:rsidRPr="00D754E2">
        <w:rPr>
          <w:szCs w:val="22"/>
          <w:lang w:val="mt-MT" w:eastAsia="ko-KR"/>
        </w:rPr>
        <w:t>al dożi sistemiċi iktar minn 29 </w:t>
      </w:r>
      <w:r w:rsidRPr="00D754E2">
        <w:rPr>
          <w:szCs w:val="22"/>
          <w:lang w:val="mt-MT" w:eastAsia="ko-KR"/>
        </w:rPr>
        <w:t>darba l-livell uman. Fil-fniek kien hemm tossiċita materna fl-livelli ta</w:t>
      </w:r>
      <w:r w:rsidR="00116639" w:rsidRPr="00D754E2">
        <w:rPr>
          <w:szCs w:val="22"/>
          <w:lang w:val="mt-MT" w:eastAsia="ko-KR"/>
        </w:rPr>
        <w:t>’espożizzjoni ta’ aktar minn 29 </w:t>
      </w:r>
      <w:r w:rsidRPr="00D754E2">
        <w:rPr>
          <w:szCs w:val="22"/>
          <w:lang w:val="mt-MT" w:eastAsia="ko-KR"/>
        </w:rPr>
        <w:t xml:space="preserve">darba dawk umani. </w:t>
      </w:r>
      <w:bookmarkStart w:id="146" w:name="OLE_LINK171"/>
      <w:bookmarkStart w:id="147" w:name="OLE_LINK172"/>
      <w:r w:rsidRPr="00D754E2">
        <w:rPr>
          <w:szCs w:val="22"/>
          <w:lang w:val="mt-MT" w:eastAsia="ko-KR"/>
        </w:rPr>
        <w:t xml:space="preserve">Minħabba l-marġini għolja ta’ sigurtà, dan it-tagħrif ma jissuġġerix </w:t>
      </w:r>
      <w:bookmarkEnd w:id="146"/>
      <w:bookmarkEnd w:id="147"/>
      <w:r w:rsidRPr="00D754E2">
        <w:rPr>
          <w:szCs w:val="22"/>
          <w:lang w:val="mt-MT" w:eastAsia="ko-KR"/>
        </w:rPr>
        <w:t xml:space="preserve">li hemm riskju relevanti għar-riproduzzjoni umana. </w:t>
      </w:r>
      <w:r w:rsidRPr="00D754E2">
        <w:rPr>
          <w:szCs w:val="22"/>
          <w:lang w:val="mt-MT"/>
        </w:rPr>
        <w:t xml:space="preserve">Sitagliptin </w:t>
      </w:r>
      <w:bookmarkStart w:id="148" w:name="OLE_LINK173"/>
      <w:bookmarkStart w:id="149" w:name="OLE_LINK174"/>
      <w:bookmarkStart w:id="150" w:name="OLE_LINK169"/>
      <w:bookmarkStart w:id="151" w:name="OLE_LINK170"/>
      <w:r w:rsidR="008E165D" w:rsidRPr="00D754E2">
        <w:rPr>
          <w:szCs w:val="22"/>
          <w:lang w:val="mt-MT"/>
        </w:rPr>
        <w:t>jintreħa</w:t>
      </w:r>
      <w:bookmarkEnd w:id="148"/>
      <w:bookmarkEnd w:id="149"/>
      <w:r w:rsidRPr="00D754E2">
        <w:rPr>
          <w:szCs w:val="22"/>
          <w:lang w:val="mt-MT"/>
        </w:rPr>
        <w:t xml:space="preserve"> </w:t>
      </w:r>
      <w:bookmarkEnd w:id="150"/>
      <w:bookmarkEnd w:id="151"/>
      <w:r w:rsidRPr="00D754E2">
        <w:rPr>
          <w:szCs w:val="22"/>
          <w:lang w:val="mt-MT"/>
        </w:rPr>
        <w:t>f’ammonti konsiderevoli fil-</w:t>
      </w:r>
      <w:r w:rsidRPr="00D754E2">
        <w:rPr>
          <w:szCs w:val="22"/>
          <w:lang w:val="mt-MT" w:eastAsia="ko-KR"/>
        </w:rPr>
        <w:t>ħalib ta’ firien li qed ireddgħu (proporzjon ħalib/plażma: 4:1).</w:t>
      </w:r>
    </w:p>
    <w:p w14:paraId="655E5325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6EA89951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550EA153" w14:textId="77777777" w:rsidR="00757FD3" w:rsidRPr="00D754E2" w:rsidRDefault="00757FD3" w:rsidP="000164F1">
      <w:pPr>
        <w:keepNext/>
        <w:spacing w:line="240" w:lineRule="auto"/>
        <w:ind w:left="567" w:hanging="567"/>
        <w:rPr>
          <w:b/>
          <w:szCs w:val="22"/>
          <w:lang w:val="mt-MT"/>
        </w:rPr>
      </w:pPr>
      <w:r w:rsidRPr="00D754E2">
        <w:rPr>
          <w:b/>
          <w:szCs w:val="22"/>
          <w:lang w:val="mt-MT"/>
        </w:rPr>
        <w:t>6.</w:t>
      </w:r>
      <w:r w:rsidRPr="00D754E2">
        <w:rPr>
          <w:b/>
          <w:szCs w:val="22"/>
          <w:lang w:val="mt-MT"/>
        </w:rPr>
        <w:tab/>
        <w:t>TAGĦRIF FARMAĊEWTIKU</w:t>
      </w:r>
    </w:p>
    <w:p w14:paraId="2D4FD262" w14:textId="77777777" w:rsidR="00757FD3" w:rsidRPr="00D754E2" w:rsidRDefault="00757FD3" w:rsidP="000164F1">
      <w:pPr>
        <w:keepNext/>
        <w:spacing w:line="240" w:lineRule="auto"/>
        <w:rPr>
          <w:szCs w:val="22"/>
          <w:lang w:val="mt-MT"/>
        </w:rPr>
      </w:pPr>
    </w:p>
    <w:p w14:paraId="6A46BC49" w14:textId="77777777" w:rsidR="00757FD3" w:rsidRPr="00D754E2" w:rsidRDefault="00757FD3" w:rsidP="000164F1">
      <w:pPr>
        <w:keepNext/>
        <w:numPr>
          <w:ilvl w:val="1"/>
          <w:numId w:val="2"/>
        </w:numPr>
        <w:spacing w:line="240" w:lineRule="auto"/>
        <w:rPr>
          <w:b/>
          <w:szCs w:val="22"/>
          <w:lang w:val="mt-MT"/>
        </w:rPr>
      </w:pPr>
      <w:r w:rsidRPr="00D754E2">
        <w:rPr>
          <w:b/>
          <w:szCs w:val="22"/>
          <w:lang w:val="mt-MT"/>
        </w:rPr>
        <w:t xml:space="preserve">Lista ta’ </w:t>
      </w:r>
      <w:r w:rsidR="003243E7" w:rsidRPr="00D754E2">
        <w:rPr>
          <w:b/>
          <w:szCs w:val="22"/>
          <w:lang w:val="mt-MT"/>
        </w:rPr>
        <w:t>eċċipjenti</w:t>
      </w:r>
    </w:p>
    <w:p w14:paraId="36B22FAF" w14:textId="77777777" w:rsidR="00757FD3" w:rsidRPr="00D754E2" w:rsidRDefault="00757FD3" w:rsidP="000164F1">
      <w:pPr>
        <w:keepNext/>
        <w:spacing w:line="240" w:lineRule="auto"/>
        <w:rPr>
          <w:szCs w:val="22"/>
          <w:lang w:val="mt-MT"/>
        </w:rPr>
      </w:pPr>
    </w:p>
    <w:p w14:paraId="6CDC2D61" w14:textId="77777777" w:rsidR="00757FD3" w:rsidRPr="00D754E2" w:rsidRDefault="00757FD3" w:rsidP="000164F1">
      <w:pPr>
        <w:keepNext/>
        <w:spacing w:line="240" w:lineRule="auto"/>
        <w:rPr>
          <w:szCs w:val="22"/>
          <w:lang w:val="mt-MT"/>
        </w:rPr>
      </w:pPr>
      <w:r w:rsidRPr="00D754E2">
        <w:rPr>
          <w:szCs w:val="22"/>
          <w:u w:val="single"/>
          <w:lang w:val="mt-MT"/>
        </w:rPr>
        <w:t>Qalba tal-pillola</w:t>
      </w:r>
      <w:r w:rsidRPr="00D754E2">
        <w:rPr>
          <w:szCs w:val="22"/>
          <w:lang w:val="mt-MT"/>
        </w:rPr>
        <w:t>:</w:t>
      </w:r>
    </w:p>
    <w:p w14:paraId="55C5D627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  <w:r w:rsidRPr="00D754E2">
        <w:rPr>
          <w:szCs w:val="22"/>
          <w:lang w:val="mt-MT"/>
        </w:rPr>
        <w:t>microcrystalline cellulose (E460)</w:t>
      </w:r>
    </w:p>
    <w:p w14:paraId="21B57002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  <w:r w:rsidRPr="00D754E2">
        <w:rPr>
          <w:szCs w:val="22"/>
          <w:lang w:val="mt-MT"/>
        </w:rPr>
        <w:t>calcium hydrogen phosphate, anhydrous (E341)</w:t>
      </w:r>
    </w:p>
    <w:p w14:paraId="4896CE66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  <w:r w:rsidRPr="00D754E2">
        <w:rPr>
          <w:szCs w:val="22"/>
          <w:lang w:val="mt-MT"/>
        </w:rPr>
        <w:t>croscarmellose sodium (E468)</w:t>
      </w:r>
    </w:p>
    <w:p w14:paraId="5C78F871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  <w:r w:rsidRPr="00D754E2">
        <w:rPr>
          <w:szCs w:val="22"/>
          <w:lang w:val="mt-MT"/>
        </w:rPr>
        <w:t>magnesium stearate (E470b)</w:t>
      </w:r>
    </w:p>
    <w:p w14:paraId="27DFFBA4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  <w:r w:rsidRPr="00D754E2">
        <w:rPr>
          <w:szCs w:val="22"/>
          <w:lang w:val="mt-MT"/>
        </w:rPr>
        <w:t>sodium stearyl fumarate</w:t>
      </w:r>
    </w:p>
    <w:p w14:paraId="56C58E54" w14:textId="0BE31180" w:rsidR="00757FD3" w:rsidRDefault="00E534DB" w:rsidP="000164F1">
      <w:pPr>
        <w:spacing w:line="240" w:lineRule="auto"/>
        <w:rPr>
          <w:szCs w:val="22"/>
          <w:lang w:val="mt-MT"/>
        </w:rPr>
      </w:pPr>
      <w:r>
        <w:rPr>
          <w:szCs w:val="22"/>
          <w:lang w:val="mt-MT"/>
        </w:rPr>
        <w:t>propyl gallate</w:t>
      </w:r>
    </w:p>
    <w:p w14:paraId="7E38ED4D" w14:textId="77777777" w:rsidR="00E534DB" w:rsidRPr="00D754E2" w:rsidRDefault="00E534DB" w:rsidP="000164F1">
      <w:pPr>
        <w:spacing w:line="240" w:lineRule="auto"/>
        <w:rPr>
          <w:szCs w:val="22"/>
          <w:lang w:val="mt-MT"/>
        </w:rPr>
      </w:pPr>
    </w:p>
    <w:p w14:paraId="73F21EDA" w14:textId="77777777" w:rsidR="00757FD3" w:rsidRPr="00D754E2" w:rsidRDefault="00757FD3" w:rsidP="000164F1">
      <w:pPr>
        <w:keepNext/>
        <w:spacing w:line="240" w:lineRule="auto"/>
        <w:rPr>
          <w:szCs w:val="22"/>
          <w:lang w:val="mt-MT"/>
        </w:rPr>
      </w:pPr>
      <w:r w:rsidRPr="00D754E2">
        <w:rPr>
          <w:szCs w:val="22"/>
          <w:u w:val="single"/>
          <w:lang w:val="mt-MT"/>
        </w:rPr>
        <w:t>Rita ta’ barra</w:t>
      </w:r>
      <w:r w:rsidRPr="00D754E2">
        <w:rPr>
          <w:szCs w:val="22"/>
          <w:lang w:val="mt-MT"/>
        </w:rPr>
        <w:t>:</w:t>
      </w:r>
    </w:p>
    <w:p w14:paraId="2A969871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  <w:r w:rsidRPr="00D754E2">
        <w:rPr>
          <w:szCs w:val="22"/>
          <w:lang w:val="mt-MT"/>
        </w:rPr>
        <w:t>poly</w:t>
      </w:r>
      <w:r w:rsidR="00CA5214" w:rsidRPr="00D754E2">
        <w:rPr>
          <w:szCs w:val="22"/>
          <w:lang w:val="mt-MT"/>
        </w:rPr>
        <w:t>(</w:t>
      </w:r>
      <w:r w:rsidRPr="00D754E2">
        <w:rPr>
          <w:szCs w:val="22"/>
          <w:lang w:val="mt-MT"/>
        </w:rPr>
        <w:t>vinyl alcohol</w:t>
      </w:r>
      <w:r w:rsidR="00CA5214" w:rsidRPr="00D754E2">
        <w:rPr>
          <w:szCs w:val="22"/>
          <w:lang w:val="mt-MT"/>
        </w:rPr>
        <w:t>)</w:t>
      </w:r>
    </w:p>
    <w:p w14:paraId="6E62FBA4" w14:textId="77777777" w:rsidR="00757FD3" w:rsidRPr="00D754E2" w:rsidRDefault="00757FD3" w:rsidP="000164F1">
      <w:pPr>
        <w:pStyle w:val="EndnoteText"/>
        <w:rPr>
          <w:szCs w:val="22"/>
          <w:lang w:val="mt-MT"/>
        </w:rPr>
      </w:pPr>
      <w:r w:rsidRPr="00D754E2">
        <w:rPr>
          <w:szCs w:val="22"/>
          <w:lang w:val="mt-MT"/>
        </w:rPr>
        <w:t>macrogol 3350</w:t>
      </w:r>
    </w:p>
    <w:p w14:paraId="665CC58D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  <w:r w:rsidRPr="00D754E2">
        <w:rPr>
          <w:szCs w:val="22"/>
          <w:lang w:val="mt-MT"/>
        </w:rPr>
        <w:t>talc (E553b)</w:t>
      </w:r>
    </w:p>
    <w:p w14:paraId="10139F8C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  <w:r w:rsidRPr="00D754E2">
        <w:rPr>
          <w:szCs w:val="22"/>
          <w:lang w:val="mt-MT"/>
        </w:rPr>
        <w:t>titanium dioxide (E171)</w:t>
      </w:r>
    </w:p>
    <w:p w14:paraId="5BDC71DC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  <w:r w:rsidRPr="00D754E2">
        <w:rPr>
          <w:szCs w:val="22"/>
          <w:lang w:val="mt-MT"/>
        </w:rPr>
        <w:t>red iron oxide (E172)</w:t>
      </w:r>
    </w:p>
    <w:p w14:paraId="3308E103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  <w:r w:rsidRPr="00D754E2">
        <w:rPr>
          <w:szCs w:val="22"/>
          <w:lang w:val="mt-MT"/>
        </w:rPr>
        <w:t>yellow iron oxide (E172)</w:t>
      </w:r>
    </w:p>
    <w:p w14:paraId="76ACECA1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62FED3B3" w14:textId="77777777" w:rsidR="00757FD3" w:rsidRPr="00D754E2" w:rsidRDefault="00757FD3" w:rsidP="000164F1">
      <w:pPr>
        <w:keepNext/>
        <w:spacing w:line="240" w:lineRule="auto"/>
        <w:ind w:left="567" w:hanging="567"/>
        <w:rPr>
          <w:szCs w:val="22"/>
          <w:lang w:val="mt-MT"/>
        </w:rPr>
      </w:pPr>
      <w:r w:rsidRPr="00D754E2">
        <w:rPr>
          <w:b/>
          <w:szCs w:val="22"/>
          <w:lang w:val="mt-MT"/>
        </w:rPr>
        <w:t>6.2</w:t>
      </w:r>
      <w:r w:rsidRPr="00D754E2">
        <w:rPr>
          <w:b/>
          <w:szCs w:val="22"/>
          <w:lang w:val="mt-MT"/>
        </w:rPr>
        <w:tab/>
        <w:t>Inkompatib</w:t>
      </w:r>
      <w:r w:rsidR="003243E7" w:rsidRPr="00D754E2">
        <w:rPr>
          <w:b/>
          <w:szCs w:val="22"/>
          <w:lang w:val="mt-MT"/>
        </w:rPr>
        <w:t>b</w:t>
      </w:r>
      <w:r w:rsidRPr="00D754E2">
        <w:rPr>
          <w:b/>
          <w:szCs w:val="22"/>
          <w:lang w:val="mt-MT"/>
        </w:rPr>
        <w:t>iltajiet</w:t>
      </w:r>
    </w:p>
    <w:p w14:paraId="650C5391" w14:textId="77777777" w:rsidR="00757FD3" w:rsidRPr="00D754E2" w:rsidRDefault="00757FD3" w:rsidP="000164F1">
      <w:pPr>
        <w:keepNext/>
        <w:spacing w:line="240" w:lineRule="auto"/>
        <w:rPr>
          <w:szCs w:val="22"/>
          <w:lang w:val="mt-MT"/>
        </w:rPr>
      </w:pPr>
    </w:p>
    <w:p w14:paraId="24EEBDD7" w14:textId="77777777" w:rsidR="00757FD3" w:rsidRPr="00D754E2" w:rsidRDefault="00583008" w:rsidP="000164F1">
      <w:pPr>
        <w:keepNext/>
        <w:spacing w:line="240" w:lineRule="auto"/>
        <w:rPr>
          <w:szCs w:val="22"/>
          <w:lang w:val="mt-MT"/>
        </w:rPr>
      </w:pPr>
      <w:r w:rsidRPr="00D754E2">
        <w:rPr>
          <w:szCs w:val="22"/>
          <w:lang w:val="mt-MT"/>
        </w:rPr>
        <w:t>Mhux applikabbli</w:t>
      </w:r>
      <w:r w:rsidR="00757FD3" w:rsidRPr="00D754E2">
        <w:rPr>
          <w:szCs w:val="22"/>
          <w:lang w:val="mt-MT"/>
        </w:rPr>
        <w:t>.</w:t>
      </w:r>
    </w:p>
    <w:p w14:paraId="75F5A49D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6BB90E1F" w14:textId="77777777" w:rsidR="00757FD3" w:rsidRPr="00D754E2" w:rsidRDefault="00757FD3" w:rsidP="000164F1">
      <w:pPr>
        <w:keepNext/>
        <w:spacing w:line="240" w:lineRule="auto"/>
        <w:ind w:left="567" w:hanging="567"/>
        <w:rPr>
          <w:szCs w:val="22"/>
          <w:lang w:val="mt-MT"/>
        </w:rPr>
      </w:pPr>
      <w:r w:rsidRPr="00D754E2">
        <w:rPr>
          <w:b/>
          <w:szCs w:val="22"/>
          <w:lang w:val="mt-MT"/>
        </w:rPr>
        <w:lastRenderedPageBreak/>
        <w:t>6.3</w:t>
      </w:r>
      <w:r w:rsidRPr="00D754E2">
        <w:rPr>
          <w:b/>
          <w:szCs w:val="22"/>
          <w:lang w:val="mt-MT"/>
        </w:rPr>
        <w:tab/>
        <w:t>Żmien kemm idum tajjeb il-prodott mediċinali</w:t>
      </w:r>
    </w:p>
    <w:p w14:paraId="355FBB77" w14:textId="77777777" w:rsidR="00757FD3" w:rsidRPr="00D754E2" w:rsidRDefault="00757FD3" w:rsidP="000164F1">
      <w:pPr>
        <w:keepNext/>
        <w:spacing w:line="240" w:lineRule="auto"/>
        <w:rPr>
          <w:szCs w:val="22"/>
          <w:lang w:val="mt-MT"/>
        </w:rPr>
      </w:pPr>
    </w:p>
    <w:p w14:paraId="34A795FA" w14:textId="6A221344" w:rsidR="00757FD3" w:rsidRPr="00D754E2" w:rsidRDefault="00E534DB" w:rsidP="000164F1">
      <w:pPr>
        <w:keepNext/>
        <w:spacing w:line="240" w:lineRule="auto"/>
        <w:rPr>
          <w:szCs w:val="22"/>
          <w:lang w:val="mt-MT"/>
        </w:rPr>
      </w:pPr>
      <w:r>
        <w:rPr>
          <w:szCs w:val="22"/>
          <w:lang w:val="mt-MT"/>
        </w:rPr>
        <w:t>Sentejn</w:t>
      </w:r>
    </w:p>
    <w:p w14:paraId="1C31782E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30DC46D1" w14:textId="77777777" w:rsidR="00757FD3" w:rsidRPr="00D754E2" w:rsidRDefault="00757FD3" w:rsidP="000164F1">
      <w:pPr>
        <w:keepNext/>
        <w:numPr>
          <w:ilvl w:val="1"/>
          <w:numId w:val="3"/>
        </w:numPr>
        <w:spacing w:line="240" w:lineRule="auto"/>
        <w:rPr>
          <w:b/>
          <w:szCs w:val="22"/>
          <w:lang w:val="mt-MT"/>
        </w:rPr>
      </w:pPr>
      <w:r w:rsidRPr="00D754E2">
        <w:rPr>
          <w:b/>
          <w:szCs w:val="22"/>
          <w:lang w:val="mt-MT"/>
        </w:rPr>
        <w:t>Prekawzjonijiet speċjali għall-ħażna</w:t>
      </w:r>
    </w:p>
    <w:p w14:paraId="0D958C0E" w14:textId="77777777" w:rsidR="00757FD3" w:rsidRPr="00D754E2" w:rsidRDefault="00757FD3" w:rsidP="000164F1">
      <w:pPr>
        <w:keepNext/>
        <w:spacing w:line="240" w:lineRule="auto"/>
        <w:rPr>
          <w:szCs w:val="22"/>
          <w:lang w:val="mt-MT"/>
        </w:rPr>
      </w:pPr>
    </w:p>
    <w:p w14:paraId="489C2A32" w14:textId="77777777" w:rsidR="00E534DB" w:rsidRPr="001F3ED5" w:rsidRDefault="00E534DB" w:rsidP="00E534DB">
      <w:pPr>
        <w:spacing w:line="240" w:lineRule="auto"/>
        <w:rPr>
          <w:szCs w:val="22"/>
          <w:lang w:val="mt-MT"/>
        </w:rPr>
      </w:pPr>
      <w:r>
        <w:rPr>
          <w:lang w:val="mt-MT"/>
        </w:rPr>
        <w:t>Aħżen f’temperatura taħt 25 </w:t>
      </w:r>
      <w:r>
        <w:rPr>
          <w:lang w:val="mt-MT"/>
        </w:rPr>
        <w:sym w:font="Symbol" w:char="F0B0"/>
      </w:r>
      <w:r>
        <w:rPr>
          <w:lang w:val="mt-MT"/>
        </w:rPr>
        <w:t>C.</w:t>
      </w:r>
    </w:p>
    <w:p w14:paraId="2BB649C6" w14:textId="77777777" w:rsidR="00757FD3" w:rsidRPr="00D754E2" w:rsidRDefault="00757FD3" w:rsidP="000164F1">
      <w:pPr>
        <w:spacing w:line="240" w:lineRule="auto"/>
        <w:rPr>
          <w:iCs/>
          <w:szCs w:val="22"/>
          <w:lang w:val="mt-MT" w:eastAsia="ko-KR"/>
        </w:rPr>
      </w:pPr>
    </w:p>
    <w:p w14:paraId="0B390753" w14:textId="77777777" w:rsidR="00757FD3" w:rsidRPr="00D754E2" w:rsidRDefault="00757FD3" w:rsidP="000164F1">
      <w:pPr>
        <w:keepNext/>
        <w:spacing w:line="240" w:lineRule="auto"/>
        <w:ind w:left="567" w:hanging="567"/>
        <w:rPr>
          <w:szCs w:val="22"/>
          <w:lang w:val="mt-MT"/>
        </w:rPr>
      </w:pPr>
      <w:r w:rsidRPr="00D754E2">
        <w:rPr>
          <w:b/>
          <w:szCs w:val="22"/>
          <w:lang w:val="mt-MT"/>
        </w:rPr>
        <w:t>6.5</w:t>
      </w:r>
      <w:r w:rsidRPr="00D754E2">
        <w:rPr>
          <w:b/>
          <w:szCs w:val="22"/>
          <w:lang w:val="mt-MT"/>
        </w:rPr>
        <w:tab/>
        <w:t>In-natura tal-kontenitur u ta’ dak li hemm ġo fih</w:t>
      </w:r>
    </w:p>
    <w:p w14:paraId="25DABF30" w14:textId="77777777" w:rsidR="00757FD3" w:rsidRPr="00D754E2" w:rsidRDefault="00757FD3" w:rsidP="000164F1">
      <w:pPr>
        <w:keepNext/>
        <w:spacing w:line="240" w:lineRule="auto"/>
        <w:rPr>
          <w:szCs w:val="22"/>
          <w:lang w:val="mt-MT"/>
        </w:rPr>
      </w:pPr>
    </w:p>
    <w:p w14:paraId="53E56B94" w14:textId="77777777" w:rsidR="00757FD3" w:rsidRPr="00D754E2" w:rsidRDefault="00757FD3" w:rsidP="000164F1">
      <w:pPr>
        <w:keepNext/>
        <w:spacing w:line="240" w:lineRule="auto"/>
        <w:rPr>
          <w:szCs w:val="22"/>
          <w:lang w:val="mt-MT"/>
        </w:rPr>
      </w:pPr>
      <w:r w:rsidRPr="00D754E2">
        <w:rPr>
          <w:szCs w:val="22"/>
          <w:lang w:val="mt-MT"/>
        </w:rPr>
        <w:t xml:space="preserve">Folji opaki (PVC/PE/PVDC u aluminju). Pakketti ta’ 14, 28, </w:t>
      </w:r>
      <w:r w:rsidR="00745634">
        <w:rPr>
          <w:szCs w:val="22"/>
          <w:lang w:val="mt-MT"/>
        </w:rPr>
        <w:t xml:space="preserve">30, </w:t>
      </w:r>
      <w:r w:rsidRPr="00D754E2">
        <w:rPr>
          <w:szCs w:val="22"/>
          <w:lang w:val="mt-MT"/>
        </w:rPr>
        <w:t>56, 84</w:t>
      </w:r>
      <w:r w:rsidR="00745634">
        <w:rPr>
          <w:szCs w:val="22"/>
          <w:lang w:val="mt-MT"/>
        </w:rPr>
        <w:t>, 90</w:t>
      </w:r>
      <w:r w:rsidRPr="00D754E2">
        <w:rPr>
          <w:szCs w:val="22"/>
          <w:lang w:val="mt-MT"/>
        </w:rPr>
        <w:t xml:space="preserve"> jew 98 pillola miksija b’rita u  50 x 1 pillola miksija b’rita f’folji perforati ta’ dożi uniċi. </w:t>
      </w:r>
    </w:p>
    <w:p w14:paraId="235CF01F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3F74A98E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  <w:r w:rsidRPr="00D754E2">
        <w:rPr>
          <w:szCs w:val="22"/>
          <w:lang w:val="mt-MT"/>
        </w:rPr>
        <w:t>Jista’ jkun li mhux il-pakketti tad-daqsijiet kollha jkunu</w:t>
      </w:r>
      <w:r w:rsidR="00583008" w:rsidRPr="00D754E2">
        <w:rPr>
          <w:szCs w:val="22"/>
          <w:lang w:val="mt-MT"/>
        </w:rPr>
        <w:t xml:space="preserve"> fis-suq</w:t>
      </w:r>
      <w:r w:rsidRPr="00D754E2">
        <w:rPr>
          <w:szCs w:val="22"/>
          <w:lang w:val="mt-MT"/>
        </w:rPr>
        <w:t>.</w:t>
      </w:r>
    </w:p>
    <w:p w14:paraId="799993AF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13C39E62" w14:textId="77777777" w:rsidR="00757FD3" w:rsidRPr="00D754E2" w:rsidRDefault="00757FD3" w:rsidP="000164F1">
      <w:pPr>
        <w:keepNext/>
        <w:spacing w:line="240" w:lineRule="auto"/>
        <w:ind w:left="567" w:hanging="567"/>
        <w:rPr>
          <w:szCs w:val="22"/>
          <w:lang w:val="mt-MT"/>
        </w:rPr>
      </w:pPr>
      <w:r w:rsidRPr="00D754E2">
        <w:rPr>
          <w:b/>
          <w:szCs w:val="22"/>
          <w:lang w:val="mt-MT"/>
        </w:rPr>
        <w:t>6.6</w:t>
      </w:r>
      <w:r w:rsidRPr="00D754E2">
        <w:rPr>
          <w:b/>
          <w:szCs w:val="22"/>
          <w:lang w:val="mt-MT"/>
        </w:rPr>
        <w:tab/>
        <w:t xml:space="preserve">Prekawzjonijiet speċjali </w:t>
      </w:r>
      <w:r w:rsidR="00A70D06" w:rsidRPr="004D52EC">
        <w:rPr>
          <w:b/>
          <w:noProof/>
          <w:lang w:val="mt-MT"/>
        </w:rPr>
        <w:t>għar-rimi</w:t>
      </w:r>
      <w:r w:rsidRPr="00D754E2">
        <w:rPr>
          <w:b/>
          <w:szCs w:val="22"/>
          <w:lang w:val="mt-MT"/>
        </w:rPr>
        <w:t xml:space="preserve"> </w:t>
      </w:r>
    </w:p>
    <w:p w14:paraId="529FC82D" w14:textId="77777777" w:rsidR="00757FD3" w:rsidRPr="00D754E2" w:rsidRDefault="00757FD3" w:rsidP="000164F1">
      <w:pPr>
        <w:keepNext/>
        <w:spacing w:line="240" w:lineRule="auto"/>
        <w:rPr>
          <w:szCs w:val="22"/>
          <w:lang w:val="mt-MT"/>
        </w:rPr>
      </w:pPr>
    </w:p>
    <w:p w14:paraId="56CF577D" w14:textId="77777777" w:rsidR="00583008" w:rsidRPr="00D754E2" w:rsidRDefault="00583008" w:rsidP="000164F1">
      <w:pPr>
        <w:tabs>
          <w:tab w:val="clear" w:pos="567"/>
        </w:tabs>
        <w:spacing w:line="240" w:lineRule="auto"/>
        <w:rPr>
          <w:noProof/>
          <w:szCs w:val="24"/>
          <w:lang w:val="mt-MT"/>
        </w:rPr>
      </w:pPr>
      <w:r w:rsidRPr="00D754E2">
        <w:rPr>
          <w:szCs w:val="24"/>
          <w:lang w:val="mt-MT"/>
        </w:rPr>
        <w:t>Kull fdal tal-prodott mediċinali li ma jkunx intuża jew skart li jibqa’ wara l-użu tal-prodott għandu jintrema kif jitolbu l-liġijiet lokali.</w:t>
      </w:r>
    </w:p>
    <w:p w14:paraId="6B5C3AE3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4C4C068F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1BA46B9A" w14:textId="77777777" w:rsidR="00757FD3" w:rsidRPr="00D754E2" w:rsidRDefault="00757FD3" w:rsidP="000164F1">
      <w:pPr>
        <w:keepNext/>
        <w:spacing w:line="240" w:lineRule="auto"/>
        <w:ind w:left="567" w:hanging="567"/>
        <w:rPr>
          <w:szCs w:val="22"/>
          <w:lang w:val="mt-MT"/>
        </w:rPr>
      </w:pPr>
      <w:r w:rsidRPr="00D754E2">
        <w:rPr>
          <w:b/>
          <w:szCs w:val="22"/>
          <w:lang w:val="mt-MT"/>
        </w:rPr>
        <w:t>7.</w:t>
      </w:r>
      <w:r w:rsidRPr="00D754E2">
        <w:rPr>
          <w:b/>
          <w:szCs w:val="22"/>
          <w:lang w:val="mt-MT"/>
        </w:rPr>
        <w:tab/>
        <w:t>DETENTUR TAL-AWTORIZZAZZJONI G</w:t>
      </w:r>
      <w:r w:rsidR="00737F40" w:rsidRPr="00D754E2">
        <w:rPr>
          <w:b/>
          <w:szCs w:val="22"/>
          <w:lang w:val="mt-MT"/>
        </w:rPr>
        <w:t>Ħ</w:t>
      </w:r>
      <w:r w:rsidRPr="00D754E2">
        <w:rPr>
          <w:b/>
          <w:szCs w:val="22"/>
          <w:lang w:val="mt-MT"/>
        </w:rPr>
        <w:t>AT-TQEGĦID FIS-SUQ</w:t>
      </w:r>
    </w:p>
    <w:p w14:paraId="0DC0A9A5" w14:textId="77777777" w:rsidR="003E5681" w:rsidRPr="00D754E2" w:rsidRDefault="003E5681" w:rsidP="000164F1">
      <w:pPr>
        <w:keepNext/>
        <w:spacing w:line="240" w:lineRule="auto"/>
        <w:rPr>
          <w:szCs w:val="22"/>
          <w:lang w:val="mt-MT"/>
        </w:rPr>
      </w:pPr>
    </w:p>
    <w:p w14:paraId="3338E959" w14:textId="77777777" w:rsidR="006E7FD3" w:rsidRPr="00B74503" w:rsidRDefault="006E7FD3" w:rsidP="000164F1">
      <w:pPr>
        <w:keepNext/>
        <w:spacing w:line="240" w:lineRule="auto"/>
        <w:rPr>
          <w:szCs w:val="22"/>
          <w:lang w:val="mt-MT"/>
        </w:rPr>
      </w:pPr>
      <w:r w:rsidRPr="00B74503">
        <w:rPr>
          <w:szCs w:val="22"/>
          <w:lang w:val="mt-MT"/>
        </w:rPr>
        <w:t>Merck Sharp &amp; Dohme B.V.</w:t>
      </w:r>
      <w:r w:rsidRPr="00B74503">
        <w:rPr>
          <w:szCs w:val="22"/>
          <w:lang w:val="mt-MT"/>
        </w:rPr>
        <w:br/>
        <w:t>Waarderweg 39</w:t>
      </w:r>
      <w:r w:rsidRPr="00B74503">
        <w:rPr>
          <w:szCs w:val="22"/>
          <w:lang w:val="mt-MT"/>
        </w:rPr>
        <w:br/>
        <w:t>2031 BN Haarlem</w:t>
      </w:r>
      <w:r w:rsidRPr="00B74503">
        <w:rPr>
          <w:szCs w:val="22"/>
          <w:lang w:val="mt-MT"/>
        </w:rPr>
        <w:br/>
        <w:t>L-Olanda</w:t>
      </w:r>
    </w:p>
    <w:p w14:paraId="295CBCF9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65CA546D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1E15CDBD" w14:textId="77777777" w:rsidR="00757FD3" w:rsidRPr="00D754E2" w:rsidRDefault="00757FD3" w:rsidP="000164F1">
      <w:pPr>
        <w:keepNext/>
        <w:spacing w:line="240" w:lineRule="auto"/>
        <w:ind w:left="567" w:hanging="567"/>
        <w:rPr>
          <w:szCs w:val="22"/>
          <w:lang w:val="mt-MT"/>
        </w:rPr>
      </w:pPr>
      <w:r w:rsidRPr="00D754E2">
        <w:rPr>
          <w:b/>
          <w:szCs w:val="22"/>
          <w:lang w:val="mt-MT"/>
        </w:rPr>
        <w:t>8.</w:t>
      </w:r>
      <w:r w:rsidRPr="00D754E2">
        <w:rPr>
          <w:b/>
          <w:szCs w:val="22"/>
          <w:lang w:val="mt-MT"/>
        </w:rPr>
        <w:tab/>
        <w:t>NUMRU(I) TAL-AWTORIZZAZZJONI GĦAT-TQEGĦID FIS-SUQ</w:t>
      </w:r>
    </w:p>
    <w:p w14:paraId="458293F7" w14:textId="77777777" w:rsidR="00757FD3" w:rsidRPr="00D754E2" w:rsidRDefault="00757FD3" w:rsidP="000164F1">
      <w:pPr>
        <w:keepNext/>
        <w:spacing w:line="240" w:lineRule="auto"/>
        <w:rPr>
          <w:szCs w:val="22"/>
          <w:lang w:val="mt-MT"/>
        </w:rPr>
      </w:pPr>
    </w:p>
    <w:p w14:paraId="6DD52702" w14:textId="46D401B5" w:rsidR="001D41AE" w:rsidRPr="001424D6" w:rsidRDefault="001D41AE" w:rsidP="001D41AE">
      <w:pPr>
        <w:pStyle w:val="EMEAEnBodyText"/>
        <w:tabs>
          <w:tab w:val="left" w:pos="567"/>
        </w:tabs>
        <w:autoSpaceDE w:val="0"/>
        <w:autoSpaceDN w:val="0"/>
        <w:adjustRightInd w:val="0"/>
        <w:spacing w:before="0" w:after="0"/>
        <w:jc w:val="left"/>
        <w:rPr>
          <w:bCs/>
          <w:noProof/>
          <w:szCs w:val="22"/>
          <w:u w:val="single"/>
          <w:lang w:val="mt-MT"/>
        </w:rPr>
      </w:pPr>
      <w:bookmarkStart w:id="152" w:name="_Hlk71435811"/>
      <w:r w:rsidRPr="00E534DB">
        <w:rPr>
          <w:noProof/>
          <w:szCs w:val="22"/>
          <w:u w:val="single"/>
          <w:lang w:val="fr-FR"/>
        </w:rPr>
        <w:t xml:space="preserve">Xelevia </w:t>
      </w:r>
      <w:r w:rsidRPr="001424D6">
        <w:rPr>
          <w:noProof/>
          <w:szCs w:val="22"/>
          <w:u w:val="single"/>
          <w:lang w:val="mt-MT"/>
        </w:rPr>
        <w:t>25 mg pilloli miksija b’rita</w:t>
      </w:r>
      <w:bookmarkEnd w:id="152"/>
      <w:r w:rsidRPr="001424D6">
        <w:rPr>
          <w:bCs/>
          <w:noProof/>
          <w:szCs w:val="22"/>
          <w:u w:val="single"/>
          <w:lang w:val="mt-MT"/>
        </w:rPr>
        <w:t xml:space="preserve"> </w:t>
      </w:r>
    </w:p>
    <w:p w14:paraId="3D734F6F" w14:textId="77777777" w:rsidR="00757FD3" w:rsidRPr="00D754E2" w:rsidRDefault="00757FD3" w:rsidP="000164F1">
      <w:pPr>
        <w:keepNext/>
        <w:tabs>
          <w:tab w:val="clear" w:pos="567"/>
        </w:tabs>
        <w:spacing w:line="240" w:lineRule="auto"/>
        <w:rPr>
          <w:noProof/>
          <w:lang w:val="mt-MT"/>
        </w:rPr>
      </w:pPr>
      <w:r w:rsidRPr="00D754E2">
        <w:rPr>
          <w:noProof/>
          <w:lang w:val="mt-MT"/>
        </w:rPr>
        <w:t>EU/1/07/38</w:t>
      </w:r>
      <w:r w:rsidR="00984CD7" w:rsidRPr="00D754E2">
        <w:rPr>
          <w:noProof/>
          <w:lang w:val="mt-MT"/>
        </w:rPr>
        <w:t>2</w:t>
      </w:r>
      <w:r w:rsidRPr="00D754E2">
        <w:rPr>
          <w:noProof/>
          <w:lang w:val="mt-MT"/>
        </w:rPr>
        <w:t>/001</w:t>
      </w:r>
    </w:p>
    <w:p w14:paraId="0BBB33F6" w14:textId="77777777" w:rsidR="00757FD3" w:rsidRPr="00D754E2" w:rsidRDefault="00757FD3" w:rsidP="000164F1">
      <w:pPr>
        <w:keepNext/>
        <w:tabs>
          <w:tab w:val="clear" w:pos="567"/>
        </w:tabs>
        <w:spacing w:line="240" w:lineRule="auto"/>
        <w:rPr>
          <w:noProof/>
          <w:lang w:val="mt-MT"/>
        </w:rPr>
      </w:pPr>
      <w:r w:rsidRPr="00D754E2">
        <w:rPr>
          <w:noProof/>
          <w:lang w:val="mt-MT"/>
        </w:rPr>
        <w:t>EU/1/07/38</w:t>
      </w:r>
      <w:r w:rsidR="00984CD7" w:rsidRPr="00D754E2">
        <w:rPr>
          <w:noProof/>
          <w:lang w:val="mt-MT"/>
        </w:rPr>
        <w:t>2</w:t>
      </w:r>
      <w:r w:rsidRPr="00D754E2">
        <w:rPr>
          <w:noProof/>
          <w:lang w:val="mt-MT"/>
        </w:rPr>
        <w:t xml:space="preserve">/002 </w:t>
      </w:r>
    </w:p>
    <w:p w14:paraId="27C527A8" w14:textId="77777777" w:rsidR="00757FD3" w:rsidRPr="00D754E2" w:rsidRDefault="00757FD3" w:rsidP="000164F1">
      <w:pPr>
        <w:tabs>
          <w:tab w:val="clear" w:pos="567"/>
        </w:tabs>
        <w:spacing w:line="240" w:lineRule="auto"/>
        <w:rPr>
          <w:noProof/>
          <w:lang w:val="mt-MT"/>
        </w:rPr>
      </w:pPr>
      <w:r w:rsidRPr="00D754E2">
        <w:rPr>
          <w:noProof/>
          <w:lang w:val="mt-MT"/>
        </w:rPr>
        <w:t>EU/1/07/38</w:t>
      </w:r>
      <w:r w:rsidR="00984CD7" w:rsidRPr="00D754E2">
        <w:rPr>
          <w:noProof/>
          <w:lang w:val="mt-MT"/>
        </w:rPr>
        <w:t>2</w:t>
      </w:r>
      <w:r w:rsidRPr="00D754E2">
        <w:rPr>
          <w:noProof/>
          <w:lang w:val="mt-MT"/>
        </w:rPr>
        <w:t xml:space="preserve">/003 </w:t>
      </w:r>
    </w:p>
    <w:p w14:paraId="518F0FDA" w14:textId="77777777" w:rsidR="00757FD3" w:rsidRPr="00D754E2" w:rsidRDefault="00757FD3" w:rsidP="000164F1">
      <w:pPr>
        <w:tabs>
          <w:tab w:val="clear" w:pos="567"/>
        </w:tabs>
        <w:spacing w:line="240" w:lineRule="auto"/>
        <w:rPr>
          <w:noProof/>
          <w:lang w:val="mt-MT"/>
        </w:rPr>
      </w:pPr>
      <w:r w:rsidRPr="00D754E2">
        <w:rPr>
          <w:noProof/>
          <w:lang w:val="mt-MT"/>
        </w:rPr>
        <w:t>EU/1/07/38</w:t>
      </w:r>
      <w:r w:rsidR="00984CD7" w:rsidRPr="00D754E2">
        <w:rPr>
          <w:noProof/>
          <w:lang w:val="mt-MT"/>
        </w:rPr>
        <w:t>2</w:t>
      </w:r>
      <w:r w:rsidRPr="00D754E2">
        <w:rPr>
          <w:noProof/>
          <w:lang w:val="mt-MT"/>
        </w:rPr>
        <w:t xml:space="preserve">/004 </w:t>
      </w:r>
    </w:p>
    <w:p w14:paraId="78600465" w14:textId="77777777" w:rsidR="00757FD3" w:rsidRPr="00D754E2" w:rsidRDefault="00757FD3" w:rsidP="000164F1">
      <w:pPr>
        <w:tabs>
          <w:tab w:val="clear" w:pos="567"/>
        </w:tabs>
        <w:spacing w:line="240" w:lineRule="auto"/>
        <w:rPr>
          <w:noProof/>
          <w:lang w:val="mt-MT"/>
        </w:rPr>
      </w:pPr>
      <w:r w:rsidRPr="00D754E2">
        <w:rPr>
          <w:noProof/>
          <w:lang w:val="mt-MT"/>
        </w:rPr>
        <w:t>EU/1/07/38</w:t>
      </w:r>
      <w:r w:rsidR="00984CD7" w:rsidRPr="00D754E2">
        <w:rPr>
          <w:noProof/>
          <w:lang w:val="mt-MT"/>
        </w:rPr>
        <w:t>2</w:t>
      </w:r>
      <w:r w:rsidRPr="00D754E2">
        <w:rPr>
          <w:noProof/>
          <w:lang w:val="mt-MT"/>
        </w:rPr>
        <w:t xml:space="preserve">/005 </w:t>
      </w:r>
    </w:p>
    <w:p w14:paraId="16958D9B" w14:textId="77777777" w:rsidR="00757FD3" w:rsidRPr="00D754E2" w:rsidRDefault="00757FD3" w:rsidP="000164F1">
      <w:pPr>
        <w:tabs>
          <w:tab w:val="clear" w:pos="567"/>
        </w:tabs>
        <w:spacing w:line="240" w:lineRule="auto"/>
        <w:rPr>
          <w:noProof/>
          <w:lang w:val="mt-MT"/>
        </w:rPr>
      </w:pPr>
      <w:r w:rsidRPr="00D754E2">
        <w:rPr>
          <w:noProof/>
          <w:lang w:val="mt-MT"/>
        </w:rPr>
        <w:t>EU/1/07/38</w:t>
      </w:r>
      <w:r w:rsidR="00984CD7" w:rsidRPr="00D754E2">
        <w:rPr>
          <w:noProof/>
          <w:lang w:val="mt-MT"/>
        </w:rPr>
        <w:t>2</w:t>
      </w:r>
      <w:r w:rsidRPr="00D754E2">
        <w:rPr>
          <w:noProof/>
          <w:lang w:val="mt-MT"/>
        </w:rPr>
        <w:t xml:space="preserve">/006 </w:t>
      </w:r>
    </w:p>
    <w:p w14:paraId="026630FB" w14:textId="77777777" w:rsidR="00745634" w:rsidRPr="00B74503" w:rsidRDefault="00745634" w:rsidP="000164F1">
      <w:pPr>
        <w:tabs>
          <w:tab w:val="clear" w:pos="567"/>
        </w:tabs>
        <w:spacing w:line="240" w:lineRule="auto"/>
        <w:rPr>
          <w:rFonts w:eastAsia="Times New Roman"/>
          <w:szCs w:val="22"/>
          <w:lang w:val="pt-BR"/>
        </w:rPr>
      </w:pPr>
      <w:r w:rsidRPr="00B74503">
        <w:rPr>
          <w:rFonts w:eastAsia="Times New Roman"/>
          <w:szCs w:val="22"/>
          <w:lang w:val="pt-BR"/>
        </w:rPr>
        <w:t>EU/1/07/382/019</w:t>
      </w:r>
    </w:p>
    <w:p w14:paraId="2571AD1B" w14:textId="77777777" w:rsidR="00757FD3" w:rsidRPr="00D754E2" w:rsidRDefault="00745634" w:rsidP="000164F1">
      <w:pPr>
        <w:spacing w:line="240" w:lineRule="auto"/>
        <w:rPr>
          <w:szCs w:val="22"/>
          <w:lang w:val="mt-MT"/>
        </w:rPr>
      </w:pPr>
      <w:r w:rsidRPr="00B74503">
        <w:rPr>
          <w:rFonts w:eastAsia="Times New Roman"/>
          <w:szCs w:val="22"/>
          <w:lang w:val="pt-BR"/>
        </w:rPr>
        <w:t>EU/1/07/382/020</w:t>
      </w:r>
    </w:p>
    <w:p w14:paraId="150AA6D3" w14:textId="77777777" w:rsidR="00757FD3" w:rsidRDefault="00757FD3" w:rsidP="000164F1">
      <w:pPr>
        <w:spacing w:line="240" w:lineRule="auto"/>
        <w:rPr>
          <w:szCs w:val="22"/>
          <w:lang w:val="mt-MT"/>
        </w:rPr>
      </w:pPr>
    </w:p>
    <w:p w14:paraId="6BB367A3" w14:textId="7C30D270" w:rsidR="001D41AE" w:rsidRPr="00557F33" w:rsidRDefault="001D41AE" w:rsidP="00A21EEC">
      <w:pPr>
        <w:rPr>
          <w:szCs w:val="22"/>
          <w:lang w:val="fr-BE"/>
        </w:rPr>
      </w:pPr>
      <w:r w:rsidRPr="00E534DB">
        <w:rPr>
          <w:noProof/>
          <w:szCs w:val="22"/>
          <w:u w:val="single"/>
          <w:lang w:val="fr-FR"/>
        </w:rPr>
        <w:t xml:space="preserve">Xelevia 50 mg </w:t>
      </w:r>
      <w:r w:rsidRPr="001424D6">
        <w:rPr>
          <w:noProof/>
          <w:szCs w:val="22"/>
          <w:u w:val="single"/>
          <w:lang w:val="mt-MT"/>
        </w:rPr>
        <w:t>pilloli miksija b’rita</w:t>
      </w:r>
    </w:p>
    <w:p w14:paraId="5C9BC53C" w14:textId="77777777" w:rsidR="001D41AE" w:rsidRPr="00E534DB" w:rsidRDefault="001D41AE" w:rsidP="00A21EEC">
      <w:pPr>
        <w:rPr>
          <w:szCs w:val="22"/>
          <w:lang w:val="fr-FR"/>
        </w:rPr>
      </w:pPr>
      <w:r w:rsidRPr="00E534DB">
        <w:rPr>
          <w:szCs w:val="22"/>
          <w:lang w:val="fr-FR"/>
        </w:rPr>
        <w:t>EU/1/07/382/007</w:t>
      </w:r>
    </w:p>
    <w:p w14:paraId="5EEA73B9" w14:textId="77777777" w:rsidR="001D41AE" w:rsidRPr="00E534DB" w:rsidRDefault="001D41AE" w:rsidP="00A21EEC">
      <w:pPr>
        <w:rPr>
          <w:szCs w:val="22"/>
          <w:lang w:val="fr-FR"/>
        </w:rPr>
      </w:pPr>
      <w:r w:rsidRPr="00E534DB">
        <w:rPr>
          <w:szCs w:val="22"/>
          <w:lang w:val="fr-FR"/>
        </w:rPr>
        <w:t>EU/1/07/382/008</w:t>
      </w:r>
    </w:p>
    <w:p w14:paraId="636673BF" w14:textId="77777777" w:rsidR="001D41AE" w:rsidRPr="00E534DB" w:rsidRDefault="001D41AE" w:rsidP="00A21EEC">
      <w:pPr>
        <w:rPr>
          <w:szCs w:val="22"/>
          <w:lang w:val="fr-FR"/>
        </w:rPr>
      </w:pPr>
      <w:r w:rsidRPr="00E534DB">
        <w:rPr>
          <w:szCs w:val="22"/>
          <w:lang w:val="fr-FR"/>
        </w:rPr>
        <w:t>EU/1/07/382/009</w:t>
      </w:r>
    </w:p>
    <w:p w14:paraId="6C7343AC" w14:textId="77777777" w:rsidR="001D41AE" w:rsidRPr="00E534DB" w:rsidRDefault="001D41AE" w:rsidP="00A21EEC">
      <w:pPr>
        <w:rPr>
          <w:szCs w:val="22"/>
          <w:lang w:val="fr-FR"/>
        </w:rPr>
      </w:pPr>
      <w:r w:rsidRPr="00E534DB">
        <w:rPr>
          <w:szCs w:val="22"/>
          <w:lang w:val="fr-FR"/>
        </w:rPr>
        <w:t>EU/1/07/382/010</w:t>
      </w:r>
    </w:p>
    <w:p w14:paraId="1CF7FCCC" w14:textId="77777777" w:rsidR="001D41AE" w:rsidRPr="00E534DB" w:rsidRDefault="001D41AE" w:rsidP="00A21EEC">
      <w:pPr>
        <w:rPr>
          <w:szCs w:val="22"/>
          <w:lang w:val="fr-FR"/>
        </w:rPr>
      </w:pPr>
      <w:r w:rsidRPr="00E534DB">
        <w:rPr>
          <w:szCs w:val="22"/>
          <w:lang w:val="fr-FR"/>
        </w:rPr>
        <w:t>EU/1/07/382/011</w:t>
      </w:r>
    </w:p>
    <w:p w14:paraId="70A9D361" w14:textId="77777777" w:rsidR="001D41AE" w:rsidRPr="00E534DB" w:rsidRDefault="001D41AE" w:rsidP="00A21EEC">
      <w:pPr>
        <w:rPr>
          <w:szCs w:val="22"/>
          <w:lang w:val="fr-FR"/>
        </w:rPr>
      </w:pPr>
      <w:r w:rsidRPr="00E534DB">
        <w:rPr>
          <w:szCs w:val="22"/>
          <w:lang w:val="fr-FR"/>
        </w:rPr>
        <w:t>EU/1/07/382/012</w:t>
      </w:r>
    </w:p>
    <w:p w14:paraId="3E1F3610" w14:textId="77777777" w:rsidR="001D41AE" w:rsidRPr="00E534DB" w:rsidRDefault="001D41AE" w:rsidP="00A21EEC">
      <w:pPr>
        <w:rPr>
          <w:szCs w:val="22"/>
          <w:lang w:val="fr-FR"/>
        </w:rPr>
      </w:pPr>
      <w:r w:rsidRPr="00E534DB">
        <w:rPr>
          <w:szCs w:val="22"/>
          <w:lang w:val="fr-FR"/>
        </w:rPr>
        <w:t>EU/1/07/382/021</w:t>
      </w:r>
    </w:p>
    <w:p w14:paraId="4E69C72C" w14:textId="77777777" w:rsidR="001D41AE" w:rsidRPr="00E534DB" w:rsidRDefault="001D41AE" w:rsidP="00A21EEC">
      <w:pPr>
        <w:rPr>
          <w:szCs w:val="22"/>
          <w:lang w:val="fr-FR"/>
        </w:rPr>
      </w:pPr>
      <w:r w:rsidRPr="00E534DB">
        <w:rPr>
          <w:szCs w:val="22"/>
          <w:lang w:val="fr-FR"/>
        </w:rPr>
        <w:t>EU/1/07/382/022</w:t>
      </w:r>
    </w:p>
    <w:p w14:paraId="4B0AC823" w14:textId="77777777" w:rsidR="001D41AE" w:rsidRPr="00E534DB" w:rsidRDefault="001D41AE" w:rsidP="00A21EEC">
      <w:pPr>
        <w:rPr>
          <w:szCs w:val="22"/>
          <w:lang w:val="fr-FR"/>
        </w:rPr>
      </w:pPr>
    </w:p>
    <w:p w14:paraId="77ACC8CB" w14:textId="4244E9F0" w:rsidR="001D41AE" w:rsidRPr="00557F33" w:rsidRDefault="001D41AE" w:rsidP="00A21EEC">
      <w:pPr>
        <w:rPr>
          <w:szCs w:val="22"/>
          <w:lang w:val="fr-BE"/>
        </w:rPr>
      </w:pPr>
      <w:r w:rsidRPr="00E534DB">
        <w:rPr>
          <w:noProof/>
          <w:szCs w:val="22"/>
          <w:u w:val="single"/>
          <w:lang w:val="fr-FR"/>
        </w:rPr>
        <w:t xml:space="preserve">Xelevia 100 mg </w:t>
      </w:r>
      <w:r w:rsidRPr="001424D6">
        <w:rPr>
          <w:noProof/>
          <w:szCs w:val="22"/>
          <w:u w:val="single"/>
          <w:lang w:val="mt-MT"/>
        </w:rPr>
        <w:t>pilloli miksija b’rita</w:t>
      </w:r>
    </w:p>
    <w:p w14:paraId="3AA00B08" w14:textId="77777777" w:rsidR="001D41AE" w:rsidRPr="00E534DB" w:rsidRDefault="001D41AE" w:rsidP="00A21EEC">
      <w:pPr>
        <w:rPr>
          <w:szCs w:val="22"/>
          <w:lang w:val="fr-FR"/>
        </w:rPr>
      </w:pPr>
      <w:r w:rsidRPr="00E534DB">
        <w:rPr>
          <w:szCs w:val="22"/>
          <w:lang w:val="fr-FR"/>
        </w:rPr>
        <w:t>EU/1/07/382/013</w:t>
      </w:r>
    </w:p>
    <w:p w14:paraId="28D41257" w14:textId="77777777" w:rsidR="001D41AE" w:rsidRPr="00E534DB" w:rsidRDefault="001D41AE" w:rsidP="00A21EEC">
      <w:pPr>
        <w:rPr>
          <w:szCs w:val="22"/>
          <w:lang w:val="fr-FR"/>
        </w:rPr>
      </w:pPr>
      <w:r w:rsidRPr="00E534DB">
        <w:rPr>
          <w:szCs w:val="22"/>
          <w:lang w:val="fr-FR"/>
        </w:rPr>
        <w:t>EU/1/07/382/014</w:t>
      </w:r>
    </w:p>
    <w:p w14:paraId="6AD064AD" w14:textId="77777777" w:rsidR="001D41AE" w:rsidRPr="00E534DB" w:rsidRDefault="001D41AE" w:rsidP="00A21EEC">
      <w:pPr>
        <w:rPr>
          <w:szCs w:val="22"/>
          <w:lang w:val="fr-FR"/>
        </w:rPr>
      </w:pPr>
      <w:r w:rsidRPr="00E534DB">
        <w:rPr>
          <w:szCs w:val="22"/>
          <w:lang w:val="fr-FR"/>
        </w:rPr>
        <w:t>EU/1/07/382/015</w:t>
      </w:r>
    </w:p>
    <w:p w14:paraId="57B32F37" w14:textId="77777777" w:rsidR="001D41AE" w:rsidRPr="00E534DB" w:rsidRDefault="001D41AE" w:rsidP="00A21EEC">
      <w:pPr>
        <w:rPr>
          <w:szCs w:val="22"/>
          <w:lang w:val="fr-FR"/>
        </w:rPr>
      </w:pPr>
      <w:r w:rsidRPr="00E534DB">
        <w:rPr>
          <w:szCs w:val="22"/>
          <w:lang w:val="fr-FR"/>
        </w:rPr>
        <w:t>EU/1/07/382/016</w:t>
      </w:r>
    </w:p>
    <w:p w14:paraId="10274041" w14:textId="77777777" w:rsidR="001D41AE" w:rsidRPr="00E534DB" w:rsidRDefault="001D41AE" w:rsidP="00A21EEC">
      <w:pPr>
        <w:rPr>
          <w:szCs w:val="22"/>
          <w:lang w:val="fr-FR"/>
        </w:rPr>
      </w:pPr>
      <w:r w:rsidRPr="00E534DB">
        <w:rPr>
          <w:szCs w:val="22"/>
          <w:lang w:val="fr-FR"/>
        </w:rPr>
        <w:t>EU/1/07/382/017</w:t>
      </w:r>
    </w:p>
    <w:p w14:paraId="4CD8A6F9" w14:textId="77777777" w:rsidR="001D41AE" w:rsidRPr="00E534DB" w:rsidRDefault="001D41AE" w:rsidP="00A21EEC">
      <w:pPr>
        <w:rPr>
          <w:szCs w:val="22"/>
          <w:lang w:val="fr-FR"/>
        </w:rPr>
      </w:pPr>
      <w:r w:rsidRPr="00E534DB">
        <w:rPr>
          <w:szCs w:val="22"/>
          <w:lang w:val="fr-FR"/>
        </w:rPr>
        <w:lastRenderedPageBreak/>
        <w:t>EU/1/07/382/018</w:t>
      </w:r>
    </w:p>
    <w:p w14:paraId="2E8A827D" w14:textId="77777777" w:rsidR="001D41AE" w:rsidRPr="00E534DB" w:rsidRDefault="001D41AE" w:rsidP="00A21EEC">
      <w:pPr>
        <w:rPr>
          <w:szCs w:val="22"/>
          <w:lang w:val="fr-FR"/>
        </w:rPr>
      </w:pPr>
      <w:r w:rsidRPr="00E534DB">
        <w:rPr>
          <w:szCs w:val="22"/>
          <w:lang w:val="fr-FR"/>
        </w:rPr>
        <w:t>EU/1/07/382/023</w:t>
      </w:r>
    </w:p>
    <w:p w14:paraId="12BCBBB2" w14:textId="77777777" w:rsidR="001D41AE" w:rsidRPr="00E534DB" w:rsidRDefault="001D41AE" w:rsidP="00A21EEC">
      <w:pPr>
        <w:rPr>
          <w:szCs w:val="22"/>
          <w:lang w:val="fr-FR"/>
        </w:rPr>
      </w:pPr>
      <w:r w:rsidRPr="00E534DB">
        <w:rPr>
          <w:szCs w:val="22"/>
          <w:lang w:val="fr-FR"/>
        </w:rPr>
        <w:t>EU/1/07/382/024</w:t>
      </w:r>
    </w:p>
    <w:p w14:paraId="54AEB81B" w14:textId="4C221F72" w:rsidR="00745634" w:rsidRDefault="00745634" w:rsidP="001D41AE">
      <w:pPr>
        <w:spacing w:line="240" w:lineRule="auto"/>
        <w:rPr>
          <w:szCs w:val="22"/>
          <w:lang w:val="mt-MT"/>
        </w:rPr>
      </w:pPr>
    </w:p>
    <w:p w14:paraId="541D4283" w14:textId="77777777" w:rsidR="006676C9" w:rsidRPr="00D754E2" w:rsidRDefault="006676C9" w:rsidP="001D41AE">
      <w:pPr>
        <w:spacing w:line="240" w:lineRule="auto"/>
        <w:rPr>
          <w:szCs w:val="22"/>
          <w:lang w:val="mt-MT"/>
        </w:rPr>
      </w:pPr>
    </w:p>
    <w:p w14:paraId="4DD9BA46" w14:textId="77777777" w:rsidR="00757FD3" w:rsidRPr="00D754E2" w:rsidRDefault="00757FD3" w:rsidP="000164F1">
      <w:pPr>
        <w:keepNext/>
        <w:spacing w:line="240" w:lineRule="auto"/>
        <w:ind w:left="567" w:hanging="567"/>
        <w:rPr>
          <w:szCs w:val="22"/>
          <w:lang w:val="mt-MT"/>
        </w:rPr>
      </w:pPr>
      <w:r w:rsidRPr="00D754E2">
        <w:rPr>
          <w:b/>
          <w:szCs w:val="22"/>
          <w:lang w:val="mt-MT"/>
        </w:rPr>
        <w:t>9.</w:t>
      </w:r>
      <w:r w:rsidRPr="00D754E2">
        <w:rPr>
          <w:b/>
          <w:szCs w:val="22"/>
          <w:lang w:val="mt-MT"/>
        </w:rPr>
        <w:tab/>
        <w:t>DATA TAL-EWWEL AWTORIZZAZZJONI/TIĠDID TAL-AWTORIZZAZZJONI</w:t>
      </w:r>
    </w:p>
    <w:p w14:paraId="34CC00CC" w14:textId="77777777" w:rsidR="00757FD3" w:rsidRPr="00D754E2" w:rsidRDefault="00757FD3" w:rsidP="000164F1">
      <w:pPr>
        <w:keepNext/>
        <w:spacing w:line="240" w:lineRule="auto"/>
        <w:rPr>
          <w:szCs w:val="22"/>
          <w:lang w:val="mt-MT"/>
        </w:rPr>
      </w:pPr>
    </w:p>
    <w:p w14:paraId="11476522" w14:textId="77777777" w:rsidR="00757FD3" w:rsidRPr="00D754E2" w:rsidRDefault="00757FD3" w:rsidP="000164F1">
      <w:pPr>
        <w:spacing w:line="240" w:lineRule="auto"/>
        <w:rPr>
          <w:lang w:val="mt-MT"/>
        </w:rPr>
      </w:pPr>
      <w:r w:rsidRPr="00D754E2">
        <w:rPr>
          <w:lang w:val="mt-MT"/>
        </w:rPr>
        <w:t>Data tal-ewwel awtorizzazzjoni: 21 ta’ Marzu 2007</w:t>
      </w:r>
    </w:p>
    <w:p w14:paraId="7AFF86B7" w14:textId="77777777" w:rsidR="00B4032C" w:rsidRPr="00D754E2" w:rsidRDefault="00B4032C" w:rsidP="000164F1">
      <w:pPr>
        <w:spacing w:line="240" w:lineRule="auto"/>
        <w:rPr>
          <w:lang w:val="mt-MT"/>
        </w:rPr>
      </w:pPr>
      <w:r w:rsidRPr="00D754E2">
        <w:rPr>
          <w:lang w:val="sv-SE"/>
        </w:rPr>
        <w:t xml:space="preserve">Data tal-aħħar tiġdid: </w:t>
      </w:r>
      <w:r w:rsidR="00206999" w:rsidRPr="00D754E2">
        <w:rPr>
          <w:lang w:val="mt-MT"/>
        </w:rPr>
        <w:t>2</w:t>
      </w:r>
      <w:r w:rsidR="00206999" w:rsidRPr="00E534DB">
        <w:rPr>
          <w:lang w:val="mt-MT"/>
        </w:rPr>
        <w:t>0</w:t>
      </w:r>
      <w:r w:rsidR="00206999" w:rsidRPr="00D754E2">
        <w:rPr>
          <w:lang w:val="mt-MT"/>
        </w:rPr>
        <w:t xml:space="preserve"> </w:t>
      </w:r>
      <w:r w:rsidRPr="00D754E2">
        <w:rPr>
          <w:lang w:val="mt-MT"/>
        </w:rPr>
        <w:t xml:space="preserve">ta’ </w:t>
      </w:r>
      <w:r w:rsidR="00206999" w:rsidRPr="00E534DB">
        <w:rPr>
          <w:lang w:val="mt-MT"/>
        </w:rPr>
        <w:t>Jannar</w:t>
      </w:r>
      <w:r w:rsidR="00206999" w:rsidRPr="00D754E2">
        <w:rPr>
          <w:lang w:val="mt-MT"/>
        </w:rPr>
        <w:t xml:space="preserve"> </w:t>
      </w:r>
      <w:r w:rsidRPr="00D754E2">
        <w:rPr>
          <w:lang w:val="mt-MT"/>
        </w:rPr>
        <w:t>20</w:t>
      </w:r>
      <w:r w:rsidRPr="00D754E2">
        <w:rPr>
          <w:lang w:val="sv-SE"/>
        </w:rPr>
        <w:t>12</w:t>
      </w:r>
    </w:p>
    <w:p w14:paraId="37E0119E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2A10AD0C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5CCB663F" w14:textId="77777777" w:rsidR="00757FD3" w:rsidRPr="00D754E2" w:rsidRDefault="00757FD3" w:rsidP="000164F1">
      <w:pPr>
        <w:keepNext/>
        <w:spacing w:line="240" w:lineRule="auto"/>
        <w:ind w:left="567" w:hanging="567"/>
        <w:rPr>
          <w:szCs w:val="22"/>
          <w:lang w:val="mt-MT"/>
        </w:rPr>
      </w:pPr>
      <w:r w:rsidRPr="00D754E2">
        <w:rPr>
          <w:b/>
          <w:szCs w:val="22"/>
          <w:lang w:val="mt-MT"/>
        </w:rPr>
        <w:t>10.</w:t>
      </w:r>
      <w:r w:rsidRPr="00D754E2">
        <w:rPr>
          <w:b/>
          <w:szCs w:val="22"/>
          <w:lang w:val="mt-MT"/>
        </w:rPr>
        <w:tab/>
        <w:t xml:space="preserve">DATA TA’ </w:t>
      </w:r>
      <w:r w:rsidR="006A36A9" w:rsidRPr="00D754E2">
        <w:rPr>
          <w:b/>
          <w:szCs w:val="22"/>
          <w:lang w:val="mt-MT"/>
        </w:rPr>
        <w:t>REVIŻJONI</w:t>
      </w:r>
      <w:r w:rsidR="00175D68" w:rsidRPr="00D754E2">
        <w:rPr>
          <w:b/>
          <w:szCs w:val="22"/>
          <w:lang w:val="mt-MT"/>
        </w:rPr>
        <w:t xml:space="preserve"> TAT-TEST</w:t>
      </w:r>
    </w:p>
    <w:p w14:paraId="021E6445" w14:textId="77777777" w:rsidR="00757FD3" w:rsidRPr="00D754E2" w:rsidRDefault="00757FD3" w:rsidP="000164F1">
      <w:pPr>
        <w:keepNext/>
        <w:tabs>
          <w:tab w:val="clear" w:pos="567"/>
          <w:tab w:val="left" w:pos="720"/>
        </w:tabs>
        <w:spacing w:line="240" w:lineRule="auto"/>
        <w:rPr>
          <w:b/>
          <w:szCs w:val="22"/>
          <w:lang w:val="mt-MT"/>
        </w:rPr>
      </w:pPr>
    </w:p>
    <w:p w14:paraId="62F95553" w14:textId="28C8A31A" w:rsidR="00757FD3" w:rsidRPr="00D754E2" w:rsidRDefault="006424E5" w:rsidP="000164F1">
      <w:pPr>
        <w:tabs>
          <w:tab w:val="clear" w:pos="567"/>
          <w:tab w:val="left" w:pos="720"/>
        </w:tabs>
        <w:spacing w:line="240" w:lineRule="auto"/>
        <w:rPr>
          <w:lang w:val="mt-MT"/>
        </w:rPr>
      </w:pPr>
      <w:r w:rsidRPr="00D754E2">
        <w:rPr>
          <w:szCs w:val="22"/>
          <w:lang w:val="mt-MT"/>
        </w:rPr>
        <w:t xml:space="preserve">Informazzjoni dettaljata dwar dan il-prodott </w:t>
      </w:r>
      <w:r w:rsidR="00CB3487" w:rsidRPr="00D754E2">
        <w:rPr>
          <w:szCs w:val="22"/>
          <w:lang w:val="mt-MT"/>
        </w:rPr>
        <w:t xml:space="preserve">mediċinali </w:t>
      </w:r>
      <w:r w:rsidRPr="00D754E2">
        <w:rPr>
          <w:szCs w:val="22"/>
          <w:lang w:val="mt-MT"/>
        </w:rPr>
        <w:t xml:space="preserve">tinsab fuq is-sit elettroniku tal-Aġenzija Ewropea </w:t>
      </w:r>
      <w:r w:rsidR="006A36A9" w:rsidRPr="00D754E2">
        <w:rPr>
          <w:szCs w:val="22"/>
          <w:lang w:val="mt-MT"/>
        </w:rPr>
        <w:t>għal</w:t>
      </w:r>
      <w:r w:rsidRPr="00D754E2">
        <w:rPr>
          <w:szCs w:val="22"/>
          <w:lang w:val="mt-MT"/>
        </w:rPr>
        <w:t xml:space="preserve">l-Mediċini </w:t>
      </w:r>
      <w:hyperlink r:id="rId14" w:history="1">
        <w:r w:rsidR="001D41AE" w:rsidRPr="00E534DB">
          <w:rPr>
            <w:rStyle w:val="Hyperlink"/>
            <w:szCs w:val="22"/>
            <w:lang w:val="mt-MT"/>
          </w:rPr>
          <w:t>http://www.ema.europa.eu.</w:t>
        </w:r>
      </w:hyperlink>
    </w:p>
    <w:p w14:paraId="6CE46F5C" w14:textId="0D0CC380" w:rsidR="00757FD3" w:rsidRPr="00D754E2" w:rsidRDefault="00757FD3" w:rsidP="00A21EEC">
      <w:pPr>
        <w:spacing w:line="240" w:lineRule="auto"/>
        <w:ind w:left="567" w:hanging="567"/>
        <w:rPr>
          <w:noProof/>
          <w:lang w:val="mt-MT"/>
        </w:rPr>
      </w:pPr>
      <w:r w:rsidRPr="00D754E2">
        <w:rPr>
          <w:szCs w:val="22"/>
          <w:lang w:val="mt-MT"/>
        </w:rPr>
        <w:br w:type="page"/>
      </w:r>
    </w:p>
    <w:p w14:paraId="129112F6" w14:textId="77777777" w:rsidR="00757FD3" w:rsidRPr="00D754E2" w:rsidRDefault="00757FD3" w:rsidP="000164F1">
      <w:pPr>
        <w:tabs>
          <w:tab w:val="clear" w:pos="567"/>
        </w:tabs>
        <w:spacing w:line="240" w:lineRule="auto"/>
        <w:jc w:val="center"/>
        <w:rPr>
          <w:noProof/>
          <w:lang w:val="mt-MT"/>
        </w:rPr>
      </w:pPr>
    </w:p>
    <w:p w14:paraId="629128A1" w14:textId="77777777" w:rsidR="00757FD3" w:rsidRPr="00D754E2" w:rsidRDefault="00757FD3" w:rsidP="000164F1">
      <w:pPr>
        <w:tabs>
          <w:tab w:val="clear" w:pos="567"/>
        </w:tabs>
        <w:spacing w:line="240" w:lineRule="auto"/>
        <w:jc w:val="center"/>
        <w:rPr>
          <w:noProof/>
          <w:lang w:val="mt-MT"/>
        </w:rPr>
      </w:pPr>
    </w:p>
    <w:p w14:paraId="75D08A57" w14:textId="77777777" w:rsidR="00757FD3" w:rsidRPr="00D754E2" w:rsidRDefault="00757FD3" w:rsidP="000164F1">
      <w:pPr>
        <w:tabs>
          <w:tab w:val="clear" w:pos="567"/>
        </w:tabs>
        <w:spacing w:line="240" w:lineRule="auto"/>
        <w:jc w:val="center"/>
        <w:rPr>
          <w:noProof/>
          <w:lang w:val="mt-MT"/>
        </w:rPr>
      </w:pPr>
    </w:p>
    <w:p w14:paraId="5C583459" w14:textId="77777777" w:rsidR="00757FD3" w:rsidRPr="00D754E2" w:rsidRDefault="00757FD3" w:rsidP="000164F1">
      <w:pPr>
        <w:tabs>
          <w:tab w:val="clear" w:pos="567"/>
        </w:tabs>
        <w:spacing w:line="240" w:lineRule="auto"/>
        <w:jc w:val="center"/>
        <w:rPr>
          <w:noProof/>
          <w:lang w:val="mt-MT"/>
        </w:rPr>
      </w:pPr>
    </w:p>
    <w:p w14:paraId="3EDD2734" w14:textId="77777777" w:rsidR="00757FD3" w:rsidRPr="00D754E2" w:rsidRDefault="00757FD3" w:rsidP="000164F1">
      <w:pPr>
        <w:tabs>
          <w:tab w:val="clear" w:pos="567"/>
        </w:tabs>
        <w:spacing w:line="240" w:lineRule="auto"/>
        <w:jc w:val="center"/>
        <w:rPr>
          <w:noProof/>
          <w:lang w:val="mt-MT"/>
        </w:rPr>
      </w:pPr>
    </w:p>
    <w:p w14:paraId="4535CCCF" w14:textId="77777777" w:rsidR="00757FD3" w:rsidRPr="00D754E2" w:rsidRDefault="00757FD3" w:rsidP="000164F1">
      <w:pPr>
        <w:tabs>
          <w:tab w:val="clear" w:pos="567"/>
        </w:tabs>
        <w:spacing w:line="240" w:lineRule="auto"/>
        <w:jc w:val="center"/>
        <w:rPr>
          <w:noProof/>
          <w:lang w:val="mt-MT"/>
        </w:rPr>
      </w:pPr>
    </w:p>
    <w:p w14:paraId="3BFEEFA6" w14:textId="77777777" w:rsidR="00757FD3" w:rsidRPr="00D754E2" w:rsidRDefault="00757FD3" w:rsidP="000164F1">
      <w:pPr>
        <w:tabs>
          <w:tab w:val="clear" w:pos="567"/>
        </w:tabs>
        <w:spacing w:line="240" w:lineRule="auto"/>
        <w:jc w:val="center"/>
        <w:rPr>
          <w:noProof/>
          <w:lang w:val="mt-MT"/>
        </w:rPr>
      </w:pPr>
    </w:p>
    <w:p w14:paraId="3E3C93F6" w14:textId="77777777" w:rsidR="00757FD3" w:rsidRPr="00D754E2" w:rsidRDefault="00757FD3" w:rsidP="000164F1">
      <w:pPr>
        <w:tabs>
          <w:tab w:val="clear" w:pos="567"/>
        </w:tabs>
        <w:spacing w:line="240" w:lineRule="auto"/>
        <w:jc w:val="center"/>
        <w:rPr>
          <w:noProof/>
          <w:lang w:val="mt-MT"/>
        </w:rPr>
      </w:pPr>
    </w:p>
    <w:p w14:paraId="35052A58" w14:textId="77777777" w:rsidR="00757FD3" w:rsidRPr="00D754E2" w:rsidRDefault="00757FD3" w:rsidP="000164F1">
      <w:pPr>
        <w:tabs>
          <w:tab w:val="clear" w:pos="567"/>
        </w:tabs>
        <w:spacing w:line="240" w:lineRule="auto"/>
        <w:jc w:val="center"/>
        <w:rPr>
          <w:noProof/>
          <w:lang w:val="mt-MT"/>
        </w:rPr>
      </w:pPr>
    </w:p>
    <w:p w14:paraId="223653FA" w14:textId="77777777" w:rsidR="00757FD3" w:rsidRPr="00D754E2" w:rsidRDefault="00757FD3" w:rsidP="000164F1">
      <w:pPr>
        <w:tabs>
          <w:tab w:val="clear" w:pos="567"/>
        </w:tabs>
        <w:spacing w:line="240" w:lineRule="auto"/>
        <w:jc w:val="center"/>
        <w:rPr>
          <w:noProof/>
          <w:lang w:val="mt-MT"/>
        </w:rPr>
      </w:pPr>
    </w:p>
    <w:p w14:paraId="194067C7" w14:textId="77777777" w:rsidR="00757FD3" w:rsidRPr="00D754E2" w:rsidRDefault="00757FD3" w:rsidP="000164F1">
      <w:pPr>
        <w:tabs>
          <w:tab w:val="clear" w:pos="567"/>
        </w:tabs>
        <w:spacing w:line="240" w:lineRule="auto"/>
        <w:jc w:val="center"/>
        <w:rPr>
          <w:noProof/>
          <w:lang w:val="mt-MT"/>
        </w:rPr>
      </w:pPr>
    </w:p>
    <w:p w14:paraId="56D9FB7B" w14:textId="77777777" w:rsidR="00757FD3" w:rsidRPr="00D754E2" w:rsidRDefault="00757FD3" w:rsidP="000164F1">
      <w:pPr>
        <w:tabs>
          <w:tab w:val="clear" w:pos="567"/>
        </w:tabs>
        <w:spacing w:line="240" w:lineRule="auto"/>
        <w:jc w:val="center"/>
        <w:rPr>
          <w:noProof/>
          <w:lang w:val="mt-MT"/>
        </w:rPr>
      </w:pPr>
    </w:p>
    <w:p w14:paraId="039194C0" w14:textId="77777777" w:rsidR="00757FD3" w:rsidRPr="00D754E2" w:rsidRDefault="00757FD3" w:rsidP="000164F1">
      <w:pPr>
        <w:tabs>
          <w:tab w:val="clear" w:pos="567"/>
        </w:tabs>
        <w:spacing w:line="240" w:lineRule="auto"/>
        <w:jc w:val="center"/>
        <w:rPr>
          <w:noProof/>
          <w:lang w:val="mt-MT"/>
        </w:rPr>
      </w:pPr>
    </w:p>
    <w:p w14:paraId="03042EEB" w14:textId="77777777" w:rsidR="00757FD3" w:rsidRPr="00D754E2" w:rsidRDefault="00757FD3" w:rsidP="000164F1">
      <w:pPr>
        <w:tabs>
          <w:tab w:val="clear" w:pos="567"/>
        </w:tabs>
        <w:spacing w:line="240" w:lineRule="auto"/>
        <w:jc w:val="center"/>
        <w:rPr>
          <w:noProof/>
          <w:lang w:val="mt-MT"/>
        </w:rPr>
      </w:pPr>
    </w:p>
    <w:p w14:paraId="5288A471" w14:textId="77777777" w:rsidR="00757FD3" w:rsidRPr="00D754E2" w:rsidRDefault="00757FD3" w:rsidP="000164F1">
      <w:pPr>
        <w:tabs>
          <w:tab w:val="clear" w:pos="567"/>
        </w:tabs>
        <w:spacing w:line="240" w:lineRule="auto"/>
        <w:jc w:val="center"/>
        <w:rPr>
          <w:noProof/>
          <w:lang w:val="mt-MT"/>
        </w:rPr>
      </w:pPr>
    </w:p>
    <w:p w14:paraId="5F19704C" w14:textId="77777777" w:rsidR="00757FD3" w:rsidRPr="00D754E2" w:rsidRDefault="00757FD3" w:rsidP="000164F1">
      <w:pPr>
        <w:tabs>
          <w:tab w:val="clear" w:pos="567"/>
        </w:tabs>
        <w:spacing w:line="240" w:lineRule="auto"/>
        <w:jc w:val="center"/>
        <w:rPr>
          <w:noProof/>
          <w:lang w:val="mt-MT"/>
        </w:rPr>
      </w:pPr>
    </w:p>
    <w:p w14:paraId="6DF5FE01" w14:textId="77777777" w:rsidR="00757FD3" w:rsidRPr="00D754E2" w:rsidRDefault="00757FD3" w:rsidP="000164F1">
      <w:pPr>
        <w:tabs>
          <w:tab w:val="clear" w:pos="567"/>
        </w:tabs>
        <w:spacing w:line="240" w:lineRule="auto"/>
        <w:jc w:val="center"/>
        <w:rPr>
          <w:noProof/>
          <w:lang w:val="mt-MT"/>
        </w:rPr>
      </w:pPr>
    </w:p>
    <w:p w14:paraId="111E69DF" w14:textId="77777777" w:rsidR="00757FD3" w:rsidRPr="00D754E2" w:rsidRDefault="00757FD3" w:rsidP="000164F1">
      <w:pPr>
        <w:tabs>
          <w:tab w:val="clear" w:pos="567"/>
        </w:tabs>
        <w:spacing w:line="240" w:lineRule="auto"/>
        <w:jc w:val="center"/>
        <w:rPr>
          <w:noProof/>
          <w:lang w:val="mt-MT"/>
        </w:rPr>
      </w:pPr>
    </w:p>
    <w:p w14:paraId="56D04D14" w14:textId="77777777" w:rsidR="00757FD3" w:rsidRPr="00D754E2" w:rsidRDefault="00757FD3" w:rsidP="000164F1">
      <w:pPr>
        <w:spacing w:line="240" w:lineRule="auto"/>
        <w:jc w:val="center"/>
        <w:rPr>
          <w:noProof/>
          <w:lang w:val="mt-MT"/>
        </w:rPr>
      </w:pPr>
    </w:p>
    <w:p w14:paraId="1029D388" w14:textId="77777777" w:rsidR="00757FD3" w:rsidRPr="00D754E2" w:rsidRDefault="00757FD3" w:rsidP="000164F1">
      <w:pPr>
        <w:spacing w:line="240" w:lineRule="auto"/>
        <w:jc w:val="center"/>
        <w:rPr>
          <w:noProof/>
          <w:lang w:val="mt-MT"/>
        </w:rPr>
      </w:pPr>
    </w:p>
    <w:p w14:paraId="2FA4C506" w14:textId="77777777" w:rsidR="00757FD3" w:rsidRPr="00D754E2" w:rsidRDefault="00757FD3" w:rsidP="000164F1">
      <w:pPr>
        <w:spacing w:line="240" w:lineRule="auto"/>
        <w:jc w:val="center"/>
        <w:rPr>
          <w:b/>
          <w:bCs/>
          <w:noProof/>
          <w:lang w:val="mt-MT"/>
        </w:rPr>
      </w:pPr>
    </w:p>
    <w:p w14:paraId="5F274EFE" w14:textId="77777777" w:rsidR="00757FD3" w:rsidRPr="00D754E2" w:rsidRDefault="00757FD3" w:rsidP="000164F1">
      <w:pPr>
        <w:spacing w:line="240" w:lineRule="auto"/>
        <w:jc w:val="center"/>
        <w:rPr>
          <w:b/>
          <w:bCs/>
          <w:noProof/>
          <w:lang w:val="mt-MT"/>
        </w:rPr>
      </w:pPr>
    </w:p>
    <w:p w14:paraId="020E61FC" w14:textId="77777777" w:rsidR="00862931" w:rsidRPr="00106266" w:rsidRDefault="00862931" w:rsidP="000164F1">
      <w:pPr>
        <w:tabs>
          <w:tab w:val="clear" w:pos="567"/>
        </w:tabs>
        <w:spacing w:line="240" w:lineRule="auto"/>
        <w:jc w:val="center"/>
        <w:rPr>
          <w:rFonts w:eastAsia="Times New Roman"/>
          <w:b/>
          <w:noProof/>
          <w:szCs w:val="22"/>
          <w:lang w:val="mt-MT"/>
        </w:rPr>
      </w:pPr>
      <w:r w:rsidRPr="00106266">
        <w:rPr>
          <w:rFonts w:eastAsia="Times New Roman"/>
          <w:b/>
          <w:noProof/>
          <w:szCs w:val="22"/>
          <w:lang w:val="mt-MT"/>
        </w:rPr>
        <w:t>ANNESS II</w:t>
      </w:r>
    </w:p>
    <w:p w14:paraId="7CD1AFC0" w14:textId="77777777" w:rsidR="00862931" w:rsidRPr="00106266" w:rsidRDefault="00862931" w:rsidP="000164F1">
      <w:pPr>
        <w:tabs>
          <w:tab w:val="clear" w:pos="567"/>
        </w:tabs>
        <w:spacing w:line="240" w:lineRule="auto"/>
        <w:ind w:left="1701" w:right="1418" w:hanging="567"/>
        <w:rPr>
          <w:b/>
          <w:bCs/>
          <w:noProof/>
          <w:lang w:val="mt-MT"/>
        </w:rPr>
      </w:pPr>
    </w:p>
    <w:p w14:paraId="1350433A" w14:textId="77777777" w:rsidR="00862931" w:rsidRPr="00106266" w:rsidRDefault="00862931" w:rsidP="000164F1">
      <w:pPr>
        <w:tabs>
          <w:tab w:val="clear" w:pos="567"/>
        </w:tabs>
        <w:spacing w:line="240" w:lineRule="auto"/>
        <w:ind w:left="1701" w:right="1418" w:hanging="567"/>
        <w:rPr>
          <w:rFonts w:eastAsia="Times New Roman"/>
          <w:b/>
          <w:lang w:val="mt-MT"/>
        </w:rPr>
      </w:pPr>
      <w:r w:rsidRPr="00106266">
        <w:rPr>
          <w:rFonts w:eastAsia="Times New Roman"/>
          <w:b/>
          <w:lang w:val="mt-MT"/>
        </w:rPr>
        <w:t>A.</w:t>
      </w:r>
      <w:r w:rsidRPr="00106266">
        <w:rPr>
          <w:rFonts w:eastAsia="Times New Roman"/>
          <w:b/>
          <w:lang w:val="mt-MT"/>
        </w:rPr>
        <w:tab/>
        <w:t>MANIFATTUR(I) RESPONSABBLI GĦALL-ĦRUĠ TAL</w:t>
      </w:r>
      <w:r w:rsidRPr="00106266">
        <w:rPr>
          <w:rFonts w:eastAsia="Times New Roman"/>
          <w:b/>
          <w:lang w:val="mt-MT"/>
        </w:rPr>
        <w:noBreakHyphen/>
        <w:t>LOTT</w:t>
      </w:r>
    </w:p>
    <w:p w14:paraId="092FD6D3" w14:textId="77777777" w:rsidR="00862931" w:rsidRPr="00106266" w:rsidRDefault="00862931" w:rsidP="000164F1">
      <w:pPr>
        <w:tabs>
          <w:tab w:val="clear" w:pos="567"/>
        </w:tabs>
        <w:spacing w:line="240" w:lineRule="auto"/>
        <w:ind w:left="1701" w:right="1418" w:hanging="567"/>
        <w:rPr>
          <w:rFonts w:eastAsia="Times New Roman"/>
          <w:b/>
          <w:lang w:val="mt-MT"/>
        </w:rPr>
      </w:pPr>
    </w:p>
    <w:p w14:paraId="0B510C76" w14:textId="3DB4C3D7" w:rsidR="00862931" w:rsidRPr="00A30902" w:rsidRDefault="00862931" w:rsidP="000164F1">
      <w:pPr>
        <w:numPr>
          <w:ilvl w:val="12"/>
          <w:numId w:val="0"/>
        </w:numPr>
        <w:tabs>
          <w:tab w:val="clear" w:pos="567"/>
        </w:tabs>
        <w:spacing w:line="240" w:lineRule="auto"/>
        <w:ind w:left="1701" w:right="1418" w:hanging="567"/>
        <w:rPr>
          <w:b/>
          <w:szCs w:val="24"/>
          <w:lang w:val="mt-MT"/>
        </w:rPr>
      </w:pPr>
      <w:r w:rsidRPr="00106266">
        <w:rPr>
          <w:b/>
          <w:noProof/>
          <w:szCs w:val="24"/>
          <w:lang w:val="mt-MT"/>
        </w:rPr>
        <w:t>B.</w:t>
      </w:r>
      <w:r w:rsidRPr="00106266">
        <w:rPr>
          <w:b/>
          <w:noProof/>
          <w:szCs w:val="24"/>
          <w:lang w:val="mt-MT"/>
        </w:rPr>
        <w:tab/>
      </w:r>
      <w:r w:rsidRPr="00106266">
        <w:rPr>
          <w:b/>
          <w:szCs w:val="24"/>
          <w:lang w:val="mt-MT"/>
        </w:rPr>
        <w:t>KONDIZZJONIJI</w:t>
      </w:r>
      <w:smartTag w:uri="urn:schemas-microsoft-com:office:smarttags" w:element="PersonName">
        <w:r w:rsidRPr="00106266">
          <w:rPr>
            <w:b/>
            <w:szCs w:val="24"/>
            <w:lang w:val="mt-MT"/>
          </w:rPr>
          <w:t>ET</w:t>
        </w:r>
      </w:smartTag>
      <w:r w:rsidRPr="00106266">
        <w:rPr>
          <w:b/>
          <w:szCs w:val="24"/>
          <w:lang w:val="mt-MT"/>
        </w:rPr>
        <w:t xml:space="preserve"> JEW RESTRIZZJONIJIET RIGWARD IL-PROVVISTA U L-UŻU</w:t>
      </w:r>
    </w:p>
    <w:p w14:paraId="3F57B9FF" w14:textId="77777777" w:rsidR="00862931" w:rsidRPr="00106266" w:rsidRDefault="00862931" w:rsidP="000164F1">
      <w:pPr>
        <w:numPr>
          <w:ilvl w:val="12"/>
          <w:numId w:val="0"/>
        </w:numPr>
        <w:tabs>
          <w:tab w:val="clear" w:pos="567"/>
        </w:tabs>
        <w:spacing w:line="240" w:lineRule="auto"/>
        <w:ind w:left="1701" w:right="1418" w:hanging="567"/>
        <w:rPr>
          <w:b/>
          <w:szCs w:val="24"/>
          <w:lang w:val="mt-MT"/>
        </w:rPr>
      </w:pPr>
    </w:p>
    <w:p w14:paraId="23874F25" w14:textId="77777777" w:rsidR="00862931" w:rsidRDefault="00862931" w:rsidP="000164F1">
      <w:pPr>
        <w:numPr>
          <w:ilvl w:val="12"/>
          <w:numId w:val="0"/>
        </w:numPr>
        <w:tabs>
          <w:tab w:val="clear" w:pos="567"/>
        </w:tabs>
        <w:spacing w:line="240" w:lineRule="auto"/>
        <w:ind w:left="1701" w:right="1418" w:hanging="567"/>
        <w:rPr>
          <w:b/>
          <w:szCs w:val="24"/>
          <w:lang w:val="mt-MT"/>
        </w:rPr>
      </w:pPr>
      <w:r w:rsidRPr="00106266">
        <w:rPr>
          <w:b/>
          <w:noProof/>
          <w:szCs w:val="24"/>
          <w:lang w:val="mt-MT"/>
        </w:rPr>
        <w:t>Ċ.</w:t>
      </w:r>
      <w:r w:rsidRPr="00106266">
        <w:rPr>
          <w:noProof/>
          <w:szCs w:val="24"/>
          <w:lang w:val="mt-MT"/>
        </w:rPr>
        <w:tab/>
      </w:r>
      <w:r w:rsidRPr="00106266">
        <w:rPr>
          <w:b/>
          <w:szCs w:val="24"/>
          <w:lang w:val="mt-MT"/>
        </w:rPr>
        <w:t xml:space="preserve">KONDIZZJONIJIET </w:t>
      </w:r>
      <w:r w:rsidRPr="00A30902">
        <w:rPr>
          <w:b/>
          <w:szCs w:val="24"/>
          <w:lang w:val="mt-MT"/>
        </w:rPr>
        <w:t xml:space="preserve">U REKWIŻITI </w:t>
      </w:r>
      <w:r w:rsidRPr="00106266">
        <w:rPr>
          <w:b/>
          <w:szCs w:val="24"/>
          <w:lang w:val="mt-MT"/>
        </w:rPr>
        <w:t>OĦRA TAL-AWTORIZZAZZJONI GĦAT-TQEGĦID FIS-SUQ</w:t>
      </w:r>
    </w:p>
    <w:p w14:paraId="18F3FA50" w14:textId="77777777" w:rsidR="00862931" w:rsidRDefault="00862931" w:rsidP="000164F1">
      <w:pPr>
        <w:numPr>
          <w:ilvl w:val="12"/>
          <w:numId w:val="0"/>
        </w:numPr>
        <w:tabs>
          <w:tab w:val="clear" w:pos="567"/>
        </w:tabs>
        <w:spacing w:line="240" w:lineRule="auto"/>
        <w:ind w:left="1701" w:right="1418" w:hanging="567"/>
        <w:rPr>
          <w:b/>
          <w:szCs w:val="24"/>
          <w:lang w:val="mt-MT"/>
        </w:rPr>
      </w:pPr>
    </w:p>
    <w:p w14:paraId="62D6878E" w14:textId="77777777" w:rsidR="00862931" w:rsidRPr="00106266" w:rsidRDefault="00862931" w:rsidP="000164F1">
      <w:pPr>
        <w:numPr>
          <w:ilvl w:val="12"/>
          <w:numId w:val="0"/>
        </w:numPr>
        <w:tabs>
          <w:tab w:val="clear" w:pos="567"/>
        </w:tabs>
        <w:spacing w:line="240" w:lineRule="auto"/>
        <w:ind w:left="1701" w:right="1418" w:hanging="567"/>
        <w:rPr>
          <w:b/>
          <w:szCs w:val="24"/>
          <w:lang w:val="mt-MT"/>
        </w:rPr>
      </w:pPr>
      <w:r w:rsidRPr="00A30902">
        <w:rPr>
          <w:b/>
          <w:noProof/>
          <w:szCs w:val="22"/>
          <w:lang w:val="mt-MT"/>
        </w:rPr>
        <w:t>D.</w:t>
      </w:r>
      <w:r w:rsidRPr="00961F6F">
        <w:rPr>
          <w:b/>
          <w:szCs w:val="22"/>
          <w:lang w:val="mt-MT"/>
        </w:rPr>
        <w:tab/>
      </w:r>
      <w:r w:rsidRPr="00961F6F">
        <w:rPr>
          <w:b/>
          <w:caps/>
          <w:szCs w:val="22"/>
          <w:lang w:val="mt-MT"/>
        </w:rPr>
        <w:t>KOndizzjonijiet jew restrizzjonijiet fir-rigward tal-użu siGur u eff</w:t>
      </w:r>
      <w:r w:rsidR="00A70D06">
        <w:rPr>
          <w:b/>
          <w:caps/>
          <w:szCs w:val="24"/>
          <w:lang w:val="mt-MT"/>
        </w:rPr>
        <w:t>ETTIV</w:t>
      </w:r>
      <w:r w:rsidRPr="00961F6F">
        <w:rPr>
          <w:b/>
          <w:caps/>
          <w:szCs w:val="22"/>
          <w:lang w:val="mt-MT"/>
        </w:rPr>
        <w:t xml:space="preserve"> tal-prodott mediċinali</w:t>
      </w:r>
    </w:p>
    <w:p w14:paraId="5B1B5123" w14:textId="77777777" w:rsidR="00862931" w:rsidRPr="00106266" w:rsidRDefault="00862931" w:rsidP="00906B44">
      <w:pPr>
        <w:pStyle w:val="TitleB"/>
        <w:keepNext/>
        <w:tabs>
          <w:tab w:val="clear" w:pos="567"/>
        </w:tabs>
        <w:suppressAutoHyphens/>
        <w:rPr>
          <w:noProof/>
        </w:rPr>
      </w:pPr>
      <w:r w:rsidRPr="00107C50">
        <w:rPr>
          <w:lang w:val="mt-MT"/>
        </w:rPr>
        <w:br w:type="page"/>
      </w:r>
      <w:r w:rsidRPr="00906B44">
        <w:rPr>
          <w:rFonts w:eastAsia="Times New Roman"/>
          <w:bCs w:val="0"/>
          <w:noProof/>
          <w:lang w:val="mt-MT"/>
        </w:rPr>
        <w:lastRenderedPageBreak/>
        <w:t>A.</w:t>
      </w:r>
      <w:r w:rsidRPr="00906B44">
        <w:rPr>
          <w:rFonts w:eastAsia="Times New Roman"/>
          <w:bCs w:val="0"/>
          <w:noProof/>
          <w:lang w:val="mt-MT"/>
        </w:rPr>
        <w:tab/>
        <w:t>MANIFATTUR(I) RESPONSABBLI GĦALL-ĦRUĠ TAL-LOTT</w:t>
      </w:r>
    </w:p>
    <w:p w14:paraId="4204A3E6" w14:textId="77777777" w:rsidR="00862931" w:rsidRPr="00106266" w:rsidRDefault="00862931" w:rsidP="000164F1">
      <w:pPr>
        <w:spacing w:line="240" w:lineRule="auto"/>
        <w:rPr>
          <w:noProof/>
          <w:lang w:val="mt-MT"/>
        </w:rPr>
      </w:pPr>
    </w:p>
    <w:p w14:paraId="471095E1" w14:textId="77777777" w:rsidR="00862931" w:rsidRPr="00106266" w:rsidRDefault="00862931" w:rsidP="000164F1">
      <w:pPr>
        <w:keepNext/>
        <w:spacing w:line="240" w:lineRule="auto"/>
        <w:rPr>
          <w:noProof/>
          <w:u w:val="single"/>
          <w:lang w:val="mt-MT"/>
        </w:rPr>
      </w:pPr>
      <w:r w:rsidRPr="00106266">
        <w:rPr>
          <w:noProof/>
          <w:u w:val="single"/>
          <w:lang w:val="mt-MT"/>
        </w:rPr>
        <w:t>Isem u indirizz tal-manifattur</w:t>
      </w:r>
      <w:r w:rsidR="002F4DEC">
        <w:rPr>
          <w:noProof/>
          <w:u w:val="single"/>
          <w:lang w:val="mt-MT"/>
        </w:rPr>
        <w:t>(i)</w:t>
      </w:r>
      <w:r w:rsidRPr="00106266">
        <w:rPr>
          <w:noProof/>
          <w:u w:val="single"/>
          <w:lang w:val="mt-MT"/>
        </w:rPr>
        <w:t xml:space="preserve"> responsabbli għall-ħruġ tal-lott.</w:t>
      </w:r>
    </w:p>
    <w:p w14:paraId="6E5285E9" w14:textId="77777777" w:rsidR="00862931" w:rsidRPr="00B74503" w:rsidRDefault="00862931" w:rsidP="000164F1">
      <w:pPr>
        <w:tabs>
          <w:tab w:val="clear" w:pos="567"/>
        </w:tabs>
        <w:spacing w:line="240" w:lineRule="auto"/>
        <w:rPr>
          <w:rFonts w:eastAsia="Times New Roman"/>
          <w:noProof/>
          <w:szCs w:val="22"/>
          <w:lang w:val="mt-MT"/>
        </w:rPr>
      </w:pPr>
    </w:p>
    <w:p w14:paraId="6EE81ED9" w14:textId="77777777" w:rsidR="00862931" w:rsidRPr="0066470F" w:rsidRDefault="00862931" w:rsidP="000164F1">
      <w:pPr>
        <w:tabs>
          <w:tab w:val="clear" w:pos="567"/>
        </w:tabs>
        <w:spacing w:line="240" w:lineRule="auto"/>
        <w:rPr>
          <w:rFonts w:eastAsia="Times New Roman"/>
          <w:bCs/>
          <w:szCs w:val="22"/>
        </w:rPr>
      </w:pPr>
      <w:r w:rsidRPr="0066470F">
        <w:rPr>
          <w:rFonts w:eastAsia="Times New Roman"/>
          <w:bCs/>
          <w:szCs w:val="22"/>
        </w:rPr>
        <w:t>Merck Sharp &amp; Dohme B</w:t>
      </w:r>
      <w:r w:rsidR="00AC4025">
        <w:rPr>
          <w:rFonts w:eastAsia="Times New Roman"/>
          <w:bCs/>
          <w:szCs w:val="22"/>
        </w:rPr>
        <w:t>.</w:t>
      </w:r>
      <w:r w:rsidRPr="0066470F">
        <w:rPr>
          <w:rFonts w:eastAsia="Times New Roman"/>
          <w:bCs/>
          <w:szCs w:val="22"/>
        </w:rPr>
        <w:t>V</w:t>
      </w:r>
      <w:r w:rsidR="00AC4025">
        <w:rPr>
          <w:rFonts w:eastAsia="Times New Roman"/>
          <w:bCs/>
          <w:szCs w:val="22"/>
        </w:rPr>
        <w:t>.</w:t>
      </w:r>
    </w:p>
    <w:p w14:paraId="59F4578D" w14:textId="77777777" w:rsidR="00862931" w:rsidRPr="003F6293" w:rsidRDefault="00862931" w:rsidP="000164F1">
      <w:pPr>
        <w:tabs>
          <w:tab w:val="clear" w:pos="567"/>
        </w:tabs>
        <w:spacing w:line="240" w:lineRule="auto"/>
        <w:rPr>
          <w:rFonts w:eastAsia="Times New Roman"/>
          <w:szCs w:val="22"/>
          <w:lang w:val="nl-BE"/>
        </w:rPr>
      </w:pPr>
      <w:r w:rsidRPr="003F6293">
        <w:rPr>
          <w:rFonts w:eastAsia="Times New Roman"/>
          <w:szCs w:val="22"/>
          <w:lang w:val="nl-BE"/>
        </w:rPr>
        <w:t>Waarderweg 39</w:t>
      </w:r>
    </w:p>
    <w:p w14:paraId="0DCFABA5" w14:textId="77777777" w:rsidR="00862931" w:rsidRPr="003F6293" w:rsidRDefault="00164E07" w:rsidP="000164F1">
      <w:pPr>
        <w:tabs>
          <w:tab w:val="clear" w:pos="567"/>
        </w:tabs>
        <w:spacing w:line="240" w:lineRule="auto"/>
        <w:rPr>
          <w:rFonts w:eastAsia="Times New Roman"/>
          <w:szCs w:val="22"/>
          <w:lang w:val="nl-BE"/>
        </w:rPr>
      </w:pPr>
      <w:r w:rsidRPr="003F6293">
        <w:rPr>
          <w:rFonts w:eastAsia="Times New Roman"/>
          <w:szCs w:val="22"/>
          <w:lang w:val="nl-BE"/>
        </w:rPr>
        <w:t>2031 BN</w:t>
      </w:r>
      <w:r w:rsidR="00862931" w:rsidRPr="003F6293">
        <w:rPr>
          <w:rFonts w:eastAsia="Times New Roman"/>
          <w:szCs w:val="22"/>
          <w:lang w:val="nl-BE"/>
        </w:rPr>
        <w:t xml:space="preserve"> Haarlem</w:t>
      </w:r>
    </w:p>
    <w:p w14:paraId="72F8903C" w14:textId="77777777" w:rsidR="00862931" w:rsidRPr="003F6293" w:rsidRDefault="00862931" w:rsidP="000164F1">
      <w:pPr>
        <w:tabs>
          <w:tab w:val="clear" w:pos="567"/>
        </w:tabs>
        <w:spacing w:line="240" w:lineRule="auto"/>
        <w:rPr>
          <w:rFonts w:eastAsia="Times New Roman"/>
          <w:szCs w:val="22"/>
          <w:lang w:val="nl-BE"/>
        </w:rPr>
      </w:pPr>
      <w:r w:rsidRPr="003F6293">
        <w:rPr>
          <w:rFonts w:eastAsia="Times New Roman"/>
          <w:szCs w:val="22"/>
          <w:lang w:val="nl-BE"/>
        </w:rPr>
        <w:t>L-Olanda</w:t>
      </w:r>
    </w:p>
    <w:p w14:paraId="2B236BE7" w14:textId="77777777" w:rsidR="00862931" w:rsidRPr="003F6293" w:rsidRDefault="00862931" w:rsidP="000164F1">
      <w:pPr>
        <w:tabs>
          <w:tab w:val="clear" w:pos="567"/>
        </w:tabs>
        <w:spacing w:line="240" w:lineRule="auto"/>
        <w:rPr>
          <w:rFonts w:eastAsia="Times New Roman"/>
          <w:noProof/>
          <w:szCs w:val="22"/>
          <w:lang w:val="nl-BE"/>
        </w:rPr>
      </w:pPr>
    </w:p>
    <w:p w14:paraId="08EF50C4" w14:textId="77777777" w:rsidR="00862931" w:rsidRPr="00106266" w:rsidRDefault="00862931" w:rsidP="000164F1">
      <w:pPr>
        <w:spacing w:line="240" w:lineRule="auto"/>
        <w:rPr>
          <w:noProof/>
          <w:lang w:val="mt-MT"/>
        </w:rPr>
      </w:pPr>
    </w:p>
    <w:p w14:paraId="5FFA2C7E" w14:textId="77777777" w:rsidR="00862931" w:rsidRPr="00906B44" w:rsidRDefault="00862931" w:rsidP="00945D7D">
      <w:pPr>
        <w:pStyle w:val="TitleB"/>
        <w:keepNext/>
        <w:tabs>
          <w:tab w:val="clear" w:pos="567"/>
        </w:tabs>
        <w:suppressAutoHyphens/>
        <w:rPr>
          <w:rFonts w:eastAsia="Times New Roman"/>
          <w:bCs w:val="0"/>
          <w:noProof/>
          <w:lang w:val="nl-BE"/>
        </w:rPr>
      </w:pPr>
      <w:r w:rsidRPr="00906B44">
        <w:rPr>
          <w:rFonts w:eastAsia="Times New Roman"/>
          <w:bCs w:val="0"/>
          <w:noProof/>
          <w:lang w:val="nl-BE"/>
        </w:rPr>
        <w:t>B.</w:t>
      </w:r>
      <w:r w:rsidRPr="00906B44">
        <w:rPr>
          <w:rFonts w:eastAsia="Times New Roman"/>
          <w:bCs w:val="0"/>
          <w:noProof/>
          <w:lang w:val="nl-BE"/>
        </w:rPr>
        <w:tab/>
        <w:t>KONDIZZJONIJIET JEW RESTRIZZJONIJIET RIGWARD IL-PROVVISTA U L</w:t>
      </w:r>
      <w:r w:rsidRPr="00906B44">
        <w:rPr>
          <w:rFonts w:eastAsia="Times New Roman"/>
          <w:bCs w:val="0"/>
          <w:noProof/>
          <w:lang w:val="nl-BE"/>
        </w:rPr>
        <w:noBreakHyphen/>
        <w:t xml:space="preserve">UŻU </w:t>
      </w:r>
    </w:p>
    <w:p w14:paraId="1B89CDF2" w14:textId="77777777" w:rsidR="00862931" w:rsidRPr="007A5B12" w:rsidRDefault="00862931" w:rsidP="000164F1">
      <w:pPr>
        <w:pStyle w:val="TitleB"/>
        <w:keepNext/>
        <w:tabs>
          <w:tab w:val="clear" w:pos="567"/>
        </w:tabs>
        <w:rPr>
          <w:noProof/>
          <w:lang w:val="mt-MT"/>
        </w:rPr>
      </w:pPr>
    </w:p>
    <w:p w14:paraId="10AE6D2C" w14:textId="77777777" w:rsidR="00862931" w:rsidRPr="00106266" w:rsidRDefault="00862931" w:rsidP="000164F1">
      <w:pPr>
        <w:spacing w:line="240" w:lineRule="auto"/>
        <w:rPr>
          <w:noProof/>
          <w:lang w:val="mt-MT"/>
        </w:rPr>
      </w:pPr>
      <w:r w:rsidRPr="00106266">
        <w:rPr>
          <w:noProof/>
          <w:lang w:val="mt-MT"/>
        </w:rPr>
        <w:t>Prodott mediċinali li jingħata bir-riċetta tat-tabib.</w:t>
      </w:r>
    </w:p>
    <w:p w14:paraId="0E9EE390" w14:textId="77777777" w:rsidR="00862931" w:rsidRPr="00106266" w:rsidRDefault="00862931" w:rsidP="000164F1">
      <w:pPr>
        <w:spacing w:line="240" w:lineRule="auto"/>
        <w:rPr>
          <w:noProof/>
          <w:lang w:val="mt-MT"/>
        </w:rPr>
      </w:pPr>
    </w:p>
    <w:p w14:paraId="008CD618" w14:textId="77777777" w:rsidR="00862931" w:rsidRPr="00106266" w:rsidRDefault="00862931" w:rsidP="000164F1">
      <w:pPr>
        <w:spacing w:line="240" w:lineRule="auto"/>
        <w:rPr>
          <w:noProof/>
          <w:lang w:val="mt-MT"/>
        </w:rPr>
      </w:pPr>
    </w:p>
    <w:p w14:paraId="35FE14D6" w14:textId="77777777" w:rsidR="00862931" w:rsidRPr="00906B44" w:rsidRDefault="00862931" w:rsidP="00945D7D">
      <w:pPr>
        <w:pStyle w:val="TitleB"/>
        <w:keepNext/>
        <w:tabs>
          <w:tab w:val="clear" w:pos="567"/>
        </w:tabs>
        <w:suppressAutoHyphens/>
        <w:rPr>
          <w:rFonts w:eastAsia="Times New Roman"/>
          <w:bCs w:val="0"/>
          <w:noProof/>
          <w:lang w:val="mt-MT"/>
        </w:rPr>
      </w:pPr>
      <w:r w:rsidRPr="00906B44">
        <w:rPr>
          <w:rFonts w:eastAsia="Times New Roman"/>
          <w:bCs w:val="0"/>
          <w:noProof/>
          <w:lang w:val="mt-MT"/>
        </w:rPr>
        <w:t>Ċ.</w:t>
      </w:r>
      <w:r w:rsidRPr="00906B44">
        <w:rPr>
          <w:rFonts w:eastAsia="Times New Roman"/>
          <w:bCs w:val="0"/>
          <w:noProof/>
          <w:lang w:val="mt-MT"/>
        </w:rPr>
        <w:tab/>
        <w:t xml:space="preserve">KONDIZZJONIJIET U REKWIŻITI OĦRA TAL-AWTORIZZAZZJONI GĦAT-TQEGĦID FIS-SUQ </w:t>
      </w:r>
    </w:p>
    <w:p w14:paraId="6F721F78" w14:textId="77777777" w:rsidR="00862931" w:rsidRPr="00A30902" w:rsidRDefault="00862931" w:rsidP="000164F1">
      <w:pPr>
        <w:spacing w:line="240" w:lineRule="auto"/>
        <w:ind w:right="567"/>
        <w:rPr>
          <w:rFonts w:eastAsia="SimSun"/>
          <w:noProof/>
          <w:snapToGrid w:val="0"/>
          <w:szCs w:val="22"/>
          <w:lang w:val="mt-MT" w:eastAsia="zh-CN"/>
        </w:rPr>
      </w:pPr>
    </w:p>
    <w:p w14:paraId="082E4013" w14:textId="60147861" w:rsidR="00862931" w:rsidRPr="00B74503" w:rsidRDefault="00862931" w:rsidP="000164F1">
      <w:pPr>
        <w:numPr>
          <w:ilvl w:val="0"/>
          <w:numId w:val="39"/>
        </w:numPr>
        <w:spacing w:line="240" w:lineRule="auto"/>
        <w:ind w:right="-1" w:hanging="720"/>
        <w:rPr>
          <w:rFonts w:eastAsia="SimSun"/>
          <w:b/>
          <w:snapToGrid w:val="0"/>
          <w:szCs w:val="22"/>
          <w:lang w:val="mt-MT" w:eastAsia="zh-CN"/>
        </w:rPr>
      </w:pPr>
      <w:r w:rsidRPr="00E80FAF">
        <w:rPr>
          <w:rFonts w:eastAsia="SimSun"/>
          <w:b/>
          <w:snapToGrid w:val="0"/>
          <w:szCs w:val="22"/>
          <w:lang w:val="mt-MT" w:eastAsia="zh-CN"/>
        </w:rPr>
        <w:t xml:space="preserve">Rapporti </w:t>
      </w:r>
      <w:r w:rsidR="00161CF5" w:rsidRPr="00E534DB">
        <w:rPr>
          <w:rFonts w:eastAsia="SimSun"/>
          <w:b/>
          <w:snapToGrid w:val="0"/>
          <w:szCs w:val="22"/>
          <w:lang w:val="fr-FR" w:eastAsia="zh-CN"/>
        </w:rPr>
        <w:t>p</w:t>
      </w:r>
      <w:r w:rsidRPr="00E80FAF">
        <w:rPr>
          <w:rFonts w:eastAsia="SimSun"/>
          <w:b/>
          <w:snapToGrid w:val="0"/>
          <w:szCs w:val="22"/>
          <w:lang w:val="mt-MT" w:eastAsia="zh-CN"/>
        </w:rPr>
        <w:t xml:space="preserve">erjodiċi </w:t>
      </w:r>
      <w:r w:rsidR="00161CF5" w:rsidRPr="00E534DB">
        <w:rPr>
          <w:rFonts w:eastAsia="SimSun"/>
          <w:b/>
          <w:snapToGrid w:val="0"/>
          <w:szCs w:val="22"/>
          <w:lang w:val="fr-FR" w:eastAsia="zh-CN"/>
        </w:rPr>
        <w:t>a</w:t>
      </w:r>
      <w:r w:rsidRPr="00E80FAF">
        <w:rPr>
          <w:rFonts w:eastAsia="SimSun"/>
          <w:b/>
          <w:snapToGrid w:val="0"/>
          <w:szCs w:val="22"/>
          <w:lang w:val="mt-MT" w:eastAsia="zh-CN"/>
        </w:rPr>
        <w:t>ġġornati dwar is-</w:t>
      </w:r>
      <w:r w:rsidR="00161CF5" w:rsidRPr="00E534DB">
        <w:rPr>
          <w:rFonts w:eastAsia="SimSun"/>
          <w:b/>
          <w:snapToGrid w:val="0"/>
          <w:szCs w:val="22"/>
          <w:lang w:val="fr-FR" w:eastAsia="zh-CN"/>
        </w:rPr>
        <w:t>s</w:t>
      </w:r>
      <w:r w:rsidRPr="00E80FAF">
        <w:rPr>
          <w:rFonts w:eastAsia="SimSun"/>
          <w:b/>
          <w:snapToGrid w:val="0"/>
          <w:szCs w:val="22"/>
          <w:lang w:val="mt-MT" w:eastAsia="zh-CN"/>
        </w:rPr>
        <w:t>igurtà</w:t>
      </w:r>
      <w:r w:rsidR="00161CF5" w:rsidRPr="00E534DB">
        <w:rPr>
          <w:rFonts w:eastAsia="SimSun"/>
          <w:b/>
          <w:snapToGrid w:val="0"/>
          <w:szCs w:val="22"/>
          <w:lang w:val="fr-FR" w:eastAsia="zh-CN"/>
        </w:rPr>
        <w:t xml:space="preserve"> (PSURs)</w:t>
      </w:r>
    </w:p>
    <w:p w14:paraId="715CC794" w14:textId="77777777" w:rsidR="00862931" w:rsidRPr="00B74503" w:rsidRDefault="00862931" w:rsidP="000164F1">
      <w:pPr>
        <w:tabs>
          <w:tab w:val="left" w:pos="0"/>
        </w:tabs>
        <w:spacing w:line="240" w:lineRule="auto"/>
        <w:ind w:right="567"/>
        <w:rPr>
          <w:rFonts w:eastAsia="SimSun"/>
          <w:snapToGrid w:val="0"/>
          <w:szCs w:val="22"/>
          <w:lang w:val="mt-MT" w:eastAsia="zh-CN"/>
        </w:rPr>
      </w:pPr>
    </w:p>
    <w:p w14:paraId="0F617F31" w14:textId="0C5B0858" w:rsidR="00B378E0" w:rsidRPr="004752F0" w:rsidRDefault="00B378E0" w:rsidP="000164F1">
      <w:pPr>
        <w:spacing w:line="240" w:lineRule="auto"/>
        <w:rPr>
          <w:szCs w:val="22"/>
          <w:lang w:val="mt-MT"/>
        </w:rPr>
      </w:pPr>
      <w:r w:rsidRPr="00B74503">
        <w:rPr>
          <w:szCs w:val="22"/>
          <w:lang w:val="mt-MT"/>
        </w:rPr>
        <w:t xml:space="preserve">Ir-rekwiżiti </w:t>
      </w:r>
      <w:r w:rsidR="000475BD" w:rsidRPr="00C47DA9">
        <w:rPr>
          <w:szCs w:val="22"/>
          <w:lang w:val="mt-MT"/>
        </w:rPr>
        <w:t xml:space="preserve">biex jiġu ppreżentati </w:t>
      </w:r>
      <w:r w:rsidR="00161CF5" w:rsidRPr="00B74503">
        <w:rPr>
          <w:szCs w:val="22"/>
          <w:lang w:val="mt-MT"/>
        </w:rPr>
        <w:t>PSURs</w:t>
      </w:r>
      <w:r w:rsidR="0053293D" w:rsidRPr="00B74503">
        <w:rPr>
          <w:szCs w:val="22"/>
          <w:lang w:val="mt-MT"/>
        </w:rPr>
        <w:t xml:space="preserve"> </w:t>
      </w:r>
      <w:r w:rsidRPr="00EE4AA7">
        <w:rPr>
          <w:szCs w:val="22"/>
          <w:lang w:val="mt-MT"/>
        </w:rPr>
        <w:t xml:space="preserve">għal dan il-prodott </w:t>
      </w:r>
      <w:r w:rsidRPr="00B74503">
        <w:rPr>
          <w:szCs w:val="22"/>
          <w:lang w:val="mt-MT"/>
        </w:rPr>
        <w:t xml:space="preserve">mediċinali huma mniżżla </w:t>
      </w:r>
      <w:r w:rsidRPr="00EE4AA7">
        <w:rPr>
          <w:szCs w:val="22"/>
          <w:lang w:val="mt-MT"/>
        </w:rPr>
        <w:t xml:space="preserve">fil-lista tad-dati ta’ referenza tal-Unjoni (lista EURD) prevista skont l-Artikolu 107c(7) tad-Direttiva 2001/83/KE u </w:t>
      </w:r>
      <w:r w:rsidRPr="00B74503">
        <w:rPr>
          <w:szCs w:val="22"/>
          <w:lang w:val="mt-MT"/>
        </w:rPr>
        <w:t>kwalunk</w:t>
      </w:r>
      <w:r w:rsidR="00A70D06" w:rsidRPr="00B74503">
        <w:rPr>
          <w:szCs w:val="22"/>
          <w:lang w:val="mt-MT"/>
        </w:rPr>
        <w:t>w</w:t>
      </w:r>
      <w:r w:rsidRPr="00B74503">
        <w:rPr>
          <w:szCs w:val="22"/>
          <w:lang w:val="mt-MT"/>
        </w:rPr>
        <w:t xml:space="preserve">e aġġornament sussegwenti </w:t>
      </w:r>
      <w:r w:rsidRPr="00EE4AA7">
        <w:rPr>
          <w:szCs w:val="22"/>
          <w:lang w:val="mt-MT"/>
        </w:rPr>
        <w:t>ppubblikat fuq il-portal elettroniku Ewropew tal-mediċini.</w:t>
      </w:r>
    </w:p>
    <w:p w14:paraId="2A59292F" w14:textId="77777777" w:rsidR="00862931" w:rsidRDefault="00862931" w:rsidP="000164F1">
      <w:pPr>
        <w:spacing w:line="240" w:lineRule="auto"/>
        <w:ind w:right="-1"/>
        <w:rPr>
          <w:szCs w:val="22"/>
          <w:lang w:val="mt-MT"/>
        </w:rPr>
      </w:pPr>
    </w:p>
    <w:p w14:paraId="398DB442" w14:textId="77777777" w:rsidR="00862931" w:rsidRDefault="00862931" w:rsidP="000164F1">
      <w:pPr>
        <w:spacing w:line="240" w:lineRule="auto"/>
        <w:ind w:right="-1"/>
        <w:rPr>
          <w:szCs w:val="22"/>
          <w:lang w:val="mt-MT"/>
        </w:rPr>
      </w:pPr>
    </w:p>
    <w:p w14:paraId="0C492D0F" w14:textId="2EAF2286" w:rsidR="00862931" w:rsidRPr="00906B44" w:rsidRDefault="00862931" w:rsidP="00945D7D">
      <w:pPr>
        <w:pStyle w:val="TitleB"/>
        <w:keepNext/>
        <w:tabs>
          <w:tab w:val="clear" w:pos="567"/>
        </w:tabs>
        <w:suppressAutoHyphens/>
        <w:rPr>
          <w:rFonts w:eastAsia="Times New Roman"/>
          <w:bCs w:val="0"/>
          <w:noProof/>
          <w:lang w:val="mt-MT"/>
        </w:rPr>
      </w:pPr>
      <w:r w:rsidRPr="00906B44">
        <w:rPr>
          <w:rFonts w:eastAsia="Times New Roman"/>
          <w:bCs w:val="0"/>
          <w:noProof/>
          <w:lang w:val="mt-MT"/>
        </w:rPr>
        <w:t>D.</w:t>
      </w:r>
      <w:r w:rsidRPr="00906B44">
        <w:rPr>
          <w:rFonts w:eastAsia="Times New Roman"/>
          <w:bCs w:val="0"/>
          <w:noProof/>
          <w:lang w:val="mt-MT"/>
        </w:rPr>
        <w:tab/>
        <w:t>KONDIZZJONIJIET JEW RESTRIZZJONIJIET FIR-RIGWARD TAL-UŻU SIGUR U EFF</w:t>
      </w:r>
      <w:r w:rsidR="00161CF5" w:rsidRPr="00906B44">
        <w:rPr>
          <w:rFonts w:eastAsia="Times New Roman"/>
          <w:bCs w:val="0"/>
          <w:noProof/>
          <w:lang w:val="mt-MT"/>
        </w:rPr>
        <w:t>IKAĊI</w:t>
      </w:r>
      <w:r w:rsidRPr="00906B44">
        <w:rPr>
          <w:rFonts w:eastAsia="Times New Roman"/>
          <w:bCs w:val="0"/>
          <w:noProof/>
          <w:lang w:val="mt-MT"/>
        </w:rPr>
        <w:t xml:space="preserve"> TAL-PRODOTT MEDIĊINALI</w:t>
      </w:r>
    </w:p>
    <w:p w14:paraId="6E524D32" w14:textId="77777777" w:rsidR="00862931" w:rsidRPr="00A30902" w:rsidRDefault="00862931" w:rsidP="000164F1">
      <w:pPr>
        <w:spacing w:line="240" w:lineRule="auto"/>
        <w:ind w:right="-1"/>
        <w:rPr>
          <w:i/>
          <w:noProof/>
          <w:szCs w:val="22"/>
          <w:u w:val="single"/>
          <w:lang w:val="mt-MT"/>
        </w:rPr>
      </w:pPr>
    </w:p>
    <w:p w14:paraId="66687292" w14:textId="27D96C97" w:rsidR="00862931" w:rsidRPr="00B72B4A" w:rsidRDefault="00862931" w:rsidP="000164F1">
      <w:pPr>
        <w:numPr>
          <w:ilvl w:val="0"/>
          <w:numId w:val="39"/>
        </w:numPr>
        <w:spacing w:line="240" w:lineRule="auto"/>
        <w:ind w:right="-1" w:hanging="720"/>
        <w:rPr>
          <w:b/>
          <w:szCs w:val="22"/>
          <w:lang w:val="fr-BE"/>
        </w:rPr>
      </w:pPr>
      <w:r w:rsidRPr="00B74503">
        <w:rPr>
          <w:b/>
          <w:noProof/>
          <w:szCs w:val="22"/>
          <w:lang w:val="sv-SE"/>
        </w:rPr>
        <w:t>Pjan tal-</w:t>
      </w:r>
      <w:r w:rsidR="00161CF5" w:rsidRPr="00B74503">
        <w:rPr>
          <w:b/>
          <w:noProof/>
          <w:szCs w:val="22"/>
          <w:lang w:val="sv-SE"/>
        </w:rPr>
        <w:t>ġ</w:t>
      </w:r>
      <w:r w:rsidRPr="00A30902">
        <w:rPr>
          <w:b/>
          <w:noProof/>
          <w:szCs w:val="22"/>
          <w:lang w:val="mt-MT"/>
        </w:rPr>
        <w:t>estjoni</w:t>
      </w:r>
      <w:r w:rsidRPr="00B74503">
        <w:rPr>
          <w:b/>
          <w:noProof/>
          <w:szCs w:val="22"/>
          <w:lang w:val="sv-SE"/>
        </w:rPr>
        <w:t xml:space="preserve"> tar-</w:t>
      </w:r>
      <w:r w:rsidR="00161CF5" w:rsidRPr="00B74503">
        <w:rPr>
          <w:b/>
          <w:noProof/>
          <w:szCs w:val="22"/>
          <w:lang w:val="sv-SE"/>
        </w:rPr>
        <w:t>r</w:t>
      </w:r>
      <w:r w:rsidRPr="00B74503">
        <w:rPr>
          <w:b/>
          <w:noProof/>
          <w:szCs w:val="22"/>
          <w:lang w:val="sv-SE"/>
        </w:rPr>
        <w:t>iskju</w:t>
      </w:r>
      <w:r w:rsidRPr="00B74503">
        <w:rPr>
          <w:noProof/>
          <w:szCs w:val="22"/>
          <w:lang w:val="sv-SE"/>
        </w:rPr>
        <w:t xml:space="preserve"> </w:t>
      </w:r>
      <w:r w:rsidRPr="00B72B4A">
        <w:rPr>
          <w:b/>
          <w:szCs w:val="22"/>
          <w:lang w:val="mt-MT"/>
        </w:rPr>
        <w:t>(RMP)</w:t>
      </w:r>
    </w:p>
    <w:p w14:paraId="50002B2C" w14:textId="77777777" w:rsidR="00862931" w:rsidRPr="00961F6F" w:rsidRDefault="00862931" w:rsidP="000164F1">
      <w:pPr>
        <w:spacing w:line="240" w:lineRule="auto"/>
        <w:ind w:right="-1"/>
        <w:rPr>
          <w:szCs w:val="22"/>
          <w:lang w:val="mt-MT"/>
        </w:rPr>
      </w:pPr>
    </w:p>
    <w:p w14:paraId="3185128C" w14:textId="4FB84A97" w:rsidR="00862931" w:rsidRDefault="00161CF5" w:rsidP="000164F1">
      <w:pPr>
        <w:tabs>
          <w:tab w:val="left" w:pos="0"/>
        </w:tabs>
        <w:spacing w:line="240" w:lineRule="auto"/>
        <w:rPr>
          <w:noProof/>
          <w:szCs w:val="22"/>
          <w:lang w:val="mt-MT"/>
        </w:rPr>
      </w:pPr>
      <w:r w:rsidRPr="003E0DAC">
        <w:rPr>
          <w:szCs w:val="22"/>
          <w:lang w:val="mt-MT"/>
        </w:rPr>
        <w:t xml:space="preserve">Id-detentur tal-awtorizzazzjoni </w:t>
      </w:r>
      <w:r w:rsidRPr="003E0DAC">
        <w:rPr>
          <w:rFonts w:hint="eastAsia"/>
          <w:szCs w:val="22"/>
          <w:lang w:val="mt-MT"/>
        </w:rPr>
        <w:t>għat-tqe</w:t>
      </w:r>
      <w:r w:rsidR="00F66F93" w:rsidRPr="003E0DAC">
        <w:rPr>
          <w:szCs w:val="22"/>
          <w:lang w:val="mt-MT"/>
        </w:rPr>
        <w:t>g</w:t>
      </w:r>
      <w:r w:rsidRPr="003E0DAC">
        <w:rPr>
          <w:rFonts w:hint="eastAsia"/>
          <w:szCs w:val="22"/>
          <w:lang w:val="mt-MT"/>
        </w:rPr>
        <w:t>ħid</w:t>
      </w:r>
      <w:r w:rsidRPr="003E0DAC">
        <w:rPr>
          <w:szCs w:val="22"/>
          <w:lang w:val="mt-MT"/>
        </w:rPr>
        <w:t xml:space="preserve"> fis-suq (</w:t>
      </w:r>
      <w:r>
        <w:rPr>
          <w:szCs w:val="22"/>
          <w:lang w:val="mt-MT"/>
        </w:rPr>
        <w:t>MAH</w:t>
      </w:r>
      <w:r w:rsidRPr="003E0DAC">
        <w:rPr>
          <w:szCs w:val="22"/>
          <w:lang w:val="mt-MT"/>
        </w:rPr>
        <w:t>)</w:t>
      </w:r>
      <w:r>
        <w:rPr>
          <w:szCs w:val="22"/>
          <w:lang w:val="mt-MT"/>
        </w:rPr>
        <w:t xml:space="preserve"> </w:t>
      </w:r>
      <w:r w:rsidR="00862931" w:rsidRPr="00C002A2">
        <w:rPr>
          <w:szCs w:val="22"/>
          <w:lang w:val="mt-MT"/>
        </w:rPr>
        <w:t>għandu jwettaq l-attivitajiet u l-interventi meħtieġa ta’ farmakoviġilanza dettaljati fl-RMP maqbul ippreżentat fil-Modulu 1.8.2 tal-</w:t>
      </w:r>
      <w:r w:rsidRPr="003E0DAC">
        <w:rPr>
          <w:szCs w:val="22"/>
          <w:lang w:val="mt-MT"/>
        </w:rPr>
        <w:t>a</w:t>
      </w:r>
      <w:r w:rsidR="00862931" w:rsidRPr="00C002A2">
        <w:rPr>
          <w:szCs w:val="22"/>
          <w:lang w:val="mt-MT"/>
        </w:rPr>
        <w:t>wtorizzazzjoni għat-</w:t>
      </w:r>
      <w:r w:rsidRPr="003E0DAC">
        <w:rPr>
          <w:szCs w:val="22"/>
          <w:lang w:val="mt-MT"/>
        </w:rPr>
        <w:t>t</w:t>
      </w:r>
      <w:r w:rsidR="00862931" w:rsidRPr="00C002A2">
        <w:rPr>
          <w:szCs w:val="22"/>
          <w:lang w:val="mt-MT"/>
        </w:rPr>
        <w:t>qegħid fis-</w:t>
      </w:r>
      <w:r w:rsidRPr="003E0DAC">
        <w:rPr>
          <w:szCs w:val="22"/>
          <w:lang w:val="mt-MT"/>
        </w:rPr>
        <w:t>s</w:t>
      </w:r>
      <w:r w:rsidR="00862931" w:rsidRPr="00C002A2">
        <w:rPr>
          <w:szCs w:val="22"/>
          <w:lang w:val="mt-MT"/>
        </w:rPr>
        <w:t>uq u kwalunkwe aġġornament sussegwenti maqbul tal-RMP.</w:t>
      </w:r>
    </w:p>
    <w:p w14:paraId="59255D59" w14:textId="77777777" w:rsidR="00862931" w:rsidRPr="00961F6F" w:rsidRDefault="00862931" w:rsidP="000164F1">
      <w:pPr>
        <w:spacing w:line="240" w:lineRule="auto"/>
        <w:ind w:right="-1"/>
        <w:rPr>
          <w:szCs w:val="22"/>
          <w:lang w:val="mt-MT"/>
        </w:rPr>
      </w:pPr>
    </w:p>
    <w:p w14:paraId="097B0D08" w14:textId="77777777" w:rsidR="00862931" w:rsidRPr="00961F6F" w:rsidRDefault="00862931" w:rsidP="000164F1">
      <w:pPr>
        <w:spacing w:line="240" w:lineRule="auto"/>
        <w:ind w:right="-1"/>
        <w:rPr>
          <w:i/>
          <w:szCs w:val="22"/>
          <w:lang w:val="mt-MT"/>
        </w:rPr>
      </w:pPr>
      <w:r w:rsidRPr="00961F6F">
        <w:rPr>
          <w:szCs w:val="22"/>
          <w:lang w:val="mt-MT"/>
        </w:rPr>
        <w:t>RMP aġġornat għandu jiġi ppreżentat:</w:t>
      </w:r>
    </w:p>
    <w:p w14:paraId="50AF9C62" w14:textId="77777777" w:rsidR="00862931" w:rsidRDefault="00862931" w:rsidP="000164F1">
      <w:pPr>
        <w:numPr>
          <w:ilvl w:val="0"/>
          <w:numId w:val="40"/>
        </w:numPr>
        <w:tabs>
          <w:tab w:val="clear" w:pos="567"/>
          <w:tab w:val="clear" w:pos="1080"/>
        </w:tabs>
        <w:spacing w:line="240" w:lineRule="auto"/>
        <w:ind w:left="567" w:hanging="210"/>
        <w:rPr>
          <w:szCs w:val="22"/>
          <w:lang w:val="mt-MT"/>
        </w:rPr>
      </w:pPr>
      <w:r w:rsidRPr="00961F6F">
        <w:rPr>
          <w:szCs w:val="22"/>
          <w:lang w:val="mt-MT"/>
        </w:rPr>
        <w:t xml:space="preserve">Meta l-Aġenzija Ewropea għall-Mediċini titlob din l-informazzjoni; </w:t>
      </w:r>
    </w:p>
    <w:p w14:paraId="7C0F4971" w14:textId="77777777" w:rsidR="00862931" w:rsidRDefault="00862931" w:rsidP="000164F1">
      <w:pPr>
        <w:numPr>
          <w:ilvl w:val="0"/>
          <w:numId w:val="40"/>
        </w:numPr>
        <w:tabs>
          <w:tab w:val="clear" w:pos="567"/>
          <w:tab w:val="clear" w:pos="1080"/>
        </w:tabs>
        <w:spacing w:line="240" w:lineRule="auto"/>
        <w:ind w:left="567" w:hanging="210"/>
        <w:rPr>
          <w:szCs w:val="22"/>
          <w:lang w:val="mt-MT"/>
        </w:rPr>
      </w:pPr>
      <w:r w:rsidRPr="00EB06C1">
        <w:rPr>
          <w:szCs w:val="22"/>
          <w:lang w:val="mt-MT"/>
        </w:rPr>
        <w:t xml:space="preserve">Kull meta </w:t>
      </w:r>
      <w:r w:rsidRPr="00A30902">
        <w:rPr>
          <w:noProof/>
          <w:szCs w:val="22"/>
          <w:lang w:val="mt-MT"/>
        </w:rPr>
        <w:t>s-sistema tal-ġestjoni tar-riskju</w:t>
      </w:r>
      <w:r w:rsidRPr="00EB06C1" w:rsidDel="00C449EE">
        <w:rPr>
          <w:szCs w:val="22"/>
          <w:lang w:val="mt-MT"/>
        </w:rPr>
        <w:t xml:space="preserve"> </w:t>
      </w:r>
      <w:r w:rsidRPr="00EB06C1">
        <w:rPr>
          <w:szCs w:val="22"/>
          <w:lang w:val="mt-MT"/>
        </w:rPr>
        <w:t>tiġi modifikata speċjalment minħabba li tasal informazzjoni ġdida li tista’ twassal għal bidla sinifikanti fil-profil bejn il-benefiċċju</w:t>
      </w:r>
      <w:r w:rsidR="00B72B4A" w:rsidRPr="00A30902">
        <w:rPr>
          <w:szCs w:val="22"/>
          <w:lang w:val="mt-MT"/>
        </w:rPr>
        <w:t xml:space="preserve"> </w:t>
      </w:r>
      <w:r w:rsidRPr="00EB06C1">
        <w:rPr>
          <w:szCs w:val="22"/>
          <w:lang w:val="mt-MT"/>
        </w:rPr>
        <w:t>u r-riskju jew minħabba li jintlaħaq għan importanti (farmakoviġilanza jew minimizzazzjoni tar-riskji)</w:t>
      </w:r>
      <w:r w:rsidRPr="00EB06C1">
        <w:rPr>
          <w:i/>
          <w:szCs w:val="22"/>
          <w:lang w:val="mt-MT"/>
        </w:rPr>
        <w:t>.</w:t>
      </w:r>
      <w:r w:rsidRPr="00961F6F">
        <w:rPr>
          <w:szCs w:val="22"/>
          <w:lang w:val="mt-MT"/>
        </w:rPr>
        <w:t xml:space="preserve"> </w:t>
      </w:r>
    </w:p>
    <w:p w14:paraId="71817F31" w14:textId="77777777" w:rsidR="00862931" w:rsidRPr="00961F6F" w:rsidRDefault="00862931" w:rsidP="000164F1">
      <w:pPr>
        <w:tabs>
          <w:tab w:val="clear" w:pos="567"/>
        </w:tabs>
        <w:spacing w:line="240" w:lineRule="auto"/>
        <w:ind w:right="-1"/>
        <w:rPr>
          <w:i/>
          <w:szCs w:val="22"/>
          <w:lang w:val="mt-MT"/>
        </w:rPr>
      </w:pPr>
    </w:p>
    <w:p w14:paraId="0FF9607B" w14:textId="77777777" w:rsidR="00757FD3" w:rsidRPr="00D754E2" w:rsidRDefault="00757FD3" w:rsidP="000164F1">
      <w:pPr>
        <w:spacing w:line="240" w:lineRule="auto"/>
        <w:ind w:left="567" w:right="566"/>
        <w:jc w:val="center"/>
        <w:rPr>
          <w:szCs w:val="22"/>
          <w:lang w:val="mt-MT"/>
        </w:rPr>
      </w:pPr>
      <w:r w:rsidRPr="00D754E2">
        <w:rPr>
          <w:szCs w:val="22"/>
          <w:lang w:val="mt-MT"/>
        </w:rPr>
        <w:br w:type="page"/>
      </w:r>
    </w:p>
    <w:p w14:paraId="6CF714E4" w14:textId="77777777" w:rsidR="00757FD3" w:rsidRPr="00D754E2" w:rsidRDefault="00757FD3" w:rsidP="000164F1">
      <w:pPr>
        <w:spacing w:line="240" w:lineRule="auto"/>
        <w:jc w:val="center"/>
        <w:rPr>
          <w:szCs w:val="22"/>
          <w:lang w:val="mt-MT"/>
        </w:rPr>
      </w:pPr>
    </w:p>
    <w:p w14:paraId="5DE9503C" w14:textId="77777777" w:rsidR="00757FD3" w:rsidRPr="00D754E2" w:rsidRDefault="00757FD3" w:rsidP="000164F1">
      <w:pPr>
        <w:spacing w:line="240" w:lineRule="auto"/>
        <w:jc w:val="center"/>
        <w:rPr>
          <w:szCs w:val="22"/>
          <w:lang w:val="mt-MT"/>
        </w:rPr>
      </w:pPr>
    </w:p>
    <w:p w14:paraId="5AB7ECBB" w14:textId="77777777" w:rsidR="00757FD3" w:rsidRPr="00D754E2" w:rsidRDefault="00757FD3" w:rsidP="000164F1">
      <w:pPr>
        <w:spacing w:line="240" w:lineRule="auto"/>
        <w:jc w:val="center"/>
        <w:rPr>
          <w:szCs w:val="22"/>
          <w:lang w:val="mt-MT"/>
        </w:rPr>
      </w:pPr>
    </w:p>
    <w:p w14:paraId="5D01A117" w14:textId="77777777" w:rsidR="00757FD3" w:rsidRPr="00D754E2" w:rsidRDefault="00757FD3" w:rsidP="000164F1">
      <w:pPr>
        <w:spacing w:line="240" w:lineRule="auto"/>
        <w:jc w:val="center"/>
        <w:rPr>
          <w:szCs w:val="22"/>
          <w:lang w:val="mt-MT"/>
        </w:rPr>
      </w:pPr>
    </w:p>
    <w:p w14:paraId="228DE36C" w14:textId="77777777" w:rsidR="00757FD3" w:rsidRPr="00D754E2" w:rsidRDefault="00757FD3" w:rsidP="000164F1">
      <w:pPr>
        <w:spacing w:line="240" w:lineRule="auto"/>
        <w:jc w:val="center"/>
        <w:rPr>
          <w:szCs w:val="22"/>
          <w:lang w:val="mt-MT"/>
        </w:rPr>
      </w:pPr>
    </w:p>
    <w:p w14:paraId="385A6793" w14:textId="77777777" w:rsidR="00757FD3" w:rsidRPr="00D754E2" w:rsidRDefault="00757FD3" w:rsidP="000164F1">
      <w:pPr>
        <w:spacing w:line="240" w:lineRule="auto"/>
        <w:jc w:val="center"/>
        <w:rPr>
          <w:szCs w:val="22"/>
          <w:lang w:val="mt-MT"/>
        </w:rPr>
      </w:pPr>
    </w:p>
    <w:p w14:paraId="7F4434DC" w14:textId="77777777" w:rsidR="00757FD3" w:rsidRPr="00D754E2" w:rsidRDefault="00757FD3" w:rsidP="000164F1">
      <w:pPr>
        <w:spacing w:line="240" w:lineRule="auto"/>
        <w:jc w:val="center"/>
        <w:rPr>
          <w:szCs w:val="22"/>
          <w:lang w:val="mt-MT"/>
        </w:rPr>
      </w:pPr>
    </w:p>
    <w:p w14:paraId="76ACE08B" w14:textId="77777777" w:rsidR="00757FD3" w:rsidRPr="00D754E2" w:rsidRDefault="00757FD3" w:rsidP="000164F1">
      <w:pPr>
        <w:spacing w:line="240" w:lineRule="auto"/>
        <w:jc w:val="center"/>
        <w:rPr>
          <w:szCs w:val="22"/>
          <w:lang w:val="mt-MT"/>
        </w:rPr>
      </w:pPr>
    </w:p>
    <w:p w14:paraId="612F21D1" w14:textId="77777777" w:rsidR="00757FD3" w:rsidRPr="00D754E2" w:rsidRDefault="00757FD3" w:rsidP="000164F1">
      <w:pPr>
        <w:spacing w:line="240" w:lineRule="auto"/>
        <w:jc w:val="center"/>
        <w:rPr>
          <w:szCs w:val="22"/>
          <w:lang w:val="mt-MT"/>
        </w:rPr>
      </w:pPr>
    </w:p>
    <w:p w14:paraId="6831295D" w14:textId="77777777" w:rsidR="00757FD3" w:rsidRPr="00D754E2" w:rsidRDefault="00757FD3" w:rsidP="000164F1">
      <w:pPr>
        <w:spacing w:line="240" w:lineRule="auto"/>
        <w:jc w:val="center"/>
        <w:rPr>
          <w:szCs w:val="22"/>
          <w:lang w:val="mt-MT"/>
        </w:rPr>
      </w:pPr>
    </w:p>
    <w:p w14:paraId="410CB7D7" w14:textId="77777777" w:rsidR="00757FD3" w:rsidRPr="00D754E2" w:rsidRDefault="00757FD3" w:rsidP="000164F1">
      <w:pPr>
        <w:spacing w:line="240" w:lineRule="auto"/>
        <w:jc w:val="center"/>
        <w:rPr>
          <w:szCs w:val="22"/>
          <w:lang w:val="mt-MT"/>
        </w:rPr>
      </w:pPr>
    </w:p>
    <w:p w14:paraId="1FF591E4" w14:textId="77777777" w:rsidR="00757FD3" w:rsidRPr="00D754E2" w:rsidRDefault="00757FD3" w:rsidP="000164F1">
      <w:pPr>
        <w:spacing w:line="240" w:lineRule="auto"/>
        <w:jc w:val="center"/>
        <w:rPr>
          <w:szCs w:val="22"/>
          <w:lang w:val="mt-MT"/>
        </w:rPr>
      </w:pPr>
    </w:p>
    <w:p w14:paraId="2AEAA90D" w14:textId="77777777" w:rsidR="00757FD3" w:rsidRPr="00D754E2" w:rsidRDefault="00757FD3" w:rsidP="000164F1">
      <w:pPr>
        <w:spacing w:line="240" w:lineRule="auto"/>
        <w:jc w:val="center"/>
        <w:rPr>
          <w:szCs w:val="22"/>
          <w:lang w:val="mt-MT"/>
        </w:rPr>
      </w:pPr>
    </w:p>
    <w:p w14:paraId="07642DAB" w14:textId="77777777" w:rsidR="00757FD3" w:rsidRPr="00D754E2" w:rsidRDefault="00757FD3" w:rsidP="000164F1">
      <w:pPr>
        <w:spacing w:line="240" w:lineRule="auto"/>
        <w:jc w:val="center"/>
        <w:rPr>
          <w:szCs w:val="22"/>
          <w:lang w:val="mt-MT"/>
        </w:rPr>
      </w:pPr>
    </w:p>
    <w:p w14:paraId="2938B9B6" w14:textId="77777777" w:rsidR="00757FD3" w:rsidRPr="00D754E2" w:rsidRDefault="00757FD3" w:rsidP="000164F1">
      <w:pPr>
        <w:spacing w:line="240" w:lineRule="auto"/>
        <w:jc w:val="center"/>
        <w:rPr>
          <w:szCs w:val="22"/>
          <w:lang w:val="mt-MT"/>
        </w:rPr>
      </w:pPr>
    </w:p>
    <w:p w14:paraId="003944A0" w14:textId="77777777" w:rsidR="00757FD3" w:rsidRPr="00D754E2" w:rsidRDefault="00757FD3" w:rsidP="000164F1">
      <w:pPr>
        <w:spacing w:line="240" w:lineRule="auto"/>
        <w:jc w:val="center"/>
        <w:rPr>
          <w:szCs w:val="22"/>
          <w:lang w:val="mt-MT"/>
        </w:rPr>
      </w:pPr>
    </w:p>
    <w:p w14:paraId="300A68DF" w14:textId="77777777" w:rsidR="00757FD3" w:rsidRPr="00D754E2" w:rsidRDefault="00757FD3" w:rsidP="000164F1">
      <w:pPr>
        <w:spacing w:line="240" w:lineRule="auto"/>
        <w:jc w:val="center"/>
        <w:rPr>
          <w:szCs w:val="22"/>
          <w:lang w:val="mt-MT"/>
        </w:rPr>
      </w:pPr>
    </w:p>
    <w:p w14:paraId="1A65F614" w14:textId="77777777" w:rsidR="00757FD3" w:rsidRPr="00D754E2" w:rsidRDefault="00757FD3" w:rsidP="000164F1">
      <w:pPr>
        <w:spacing w:line="240" w:lineRule="auto"/>
        <w:jc w:val="center"/>
        <w:rPr>
          <w:szCs w:val="22"/>
          <w:lang w:val="mt-MT"/>
        </w:rPr>
      </w:pPr>
    </w:p>
    <w:p w14:paraId="549E0E91" w14:textId="77777777" w:rsidR="00757FD3" w:rsidRPr="00D754E2" w:rsidRDefault="00757FD3" w:rsidP="000164F1">
      <w:pPr>
        <w:spacing w:line="240" w:lineRule="auto"/>
        <w:jc w:val="center"/>
        <w:rPr>
          <w:szCs w:val="22"/>
          <w:lang w:val="mt-MT"/>
        </w:rPr>
      </w:pPr>
    </w:p>
    <w:p w14:paraId="4EA1BE72" w14:textId="77777777" w:rsidR="00757FD3" w:rsidRPr="00D754E2" w:rsidRDefault="00757FD3" w:rsidP="000164F1">
      <w:pPr>
        <w:spacing w:line="240" w:lineRule="auto"/>
        <w:jc w:val="center"/>
        <w:rPr>
          <w:szCs w:val="22"/>
          <w:lang w:val="mt-MT"/>
        </w:rPr>
      </w:pPr>
    </w:p>
    <w:p w14:paraId="2E13F93A" w14:textId="77777777" w:rsidR="00757FD3" w:rsidRPr="00D754E2" w:rsidRDefault="00757FD3" w:rsidP="000164F1">
      <w:pPr>
        <w:spacing w:line="240" w:lineRule="auto"/>
        <w:jc w:val="center"/>
        <w:rPr>
          <w:szCs w:val="22"/>
          <w:lang w:val="mt-MT"/>
        </w:rPr>
      </w:pPr>
    </w:p>
    <w:p w14:paraId="4F4CE96E" w14:textId="77777777" w:rsidR="00757FD3" w:rsidRPr="00D754E2" w:rsidRDefault="00757FD3" w:rsidP="000164F1">
      <w:pPr>
        <w:spacing w:line="240" w:lineRule="auto"/>
        <w:jc w:val="center"/>
        <w:rPr>
          <w:b/>
          <w:szCs w:val="22"/>
          <w:lang w:val="mt-MT"/>
        </w:rPr>
      </w:pPr>
    </w:p>
    <w:p w14:paraId="54A4061D" w14:textId="77777777" w:rsidR="00757FD3" w:rsidRPr="00D754E2" w:rsidRDefault="00757FD3" w:rsidP="000164F1">
      <w:pPr>
        <w:spacing w:line="240" w:lineRule="auto"/>
        <w:jc w:val="center"/>
        <w:rPr>
          <w:b/>
          <w:szCs w:val="22"/>
          <w:lang w:val="mt-MT"/>
        </w:rPr>
      </w:pPr>
      <w:r w:rsidRPr="00D754E2">
        <w:rPr>
          <w:b/>
          <w:szCs w:val="22"/>
          <w:lang w:val="mt-MT"/>
        </w:rPr>
        <w:t>ANNESS III</w:t>
      </w:r>
    </w:p>
    <w:p w14:paraId="338B689E" w14:textId="77777777" w:rsidR="00757FD3" w:rsidRPr="00D754E2" w:rsidRDefault="00757FD3" w:rsidP="000164F1">
      <w:pPr>
        <w:spacing w:line="240" w:lineRule="auto"/>
        <w:jc w:val="center"/>
        <w:rPr>
          <w:b/>
          <w:szCs w:val="22"/>
          <w:lang w:val="mt-MT"/>
        </w:rPr>
      </w:pPr>
    </w:p>
    <w:p w14:paraId="06394653" w14:textId="77777777" w:rsidR="00757FD3" w:rsidRPr="00D754E2" w:rsidRDefault="00757FD3" w:rsidP="000164F1">
      <w:pPr>
        <w:spacing w:line="240" w:lineRule="auto"/>
        <w:jc w:val="center"/>
        <w:rPr>
          <w:b/>
          <w:szCs w:val="22"/>
          <w:lang w:val="mt-MT"/>
        </w:rPr>
      </w:pPr>
      <w:r w:rsidRPr="00D754E2">
        <w:rPr>
          <w:b/>
          <w:szCs w:val="22"/>
          <w:lang w:val="mt-MT"/>
        </w:rPr>
        <w:t>TIKKETTA</w:t>
      </w:r>
      <w:r w:rsidR="00AC490D" w:rsidRPr="00D754E2">
        <w:rPr>
          <w:b/>
          <w:szCs w:val="22"/>
          <w:lang w:val="mt-MT"/>
        </w:rPr>
        <w:t>R</w:t>
      </w:r>
      <w:r w:rsidRPr="00D754E2">
        <w:rPr>
          <w:b/>
          <w:szCs w:val="22"/>
          <w:lang w:val="mt-MT"/>
        </w:rPr>
        <w:t xml:space="preserve"> U FULJETT TA’ TAGĦRIF</w:t>
      </w:r>
    </w:p>
    <w:p w14:paraId="5E4B9838" w14:textId="77777777" w:rsidR="00757FD3" w:rsidRPr="00D754E2" w:rsidRDefault="00757FD3" w:rsidP="000164F1">
      <w:pPr>
        <w:spacing w:line="240" w:lineRule="auto"/>
        <w:jc w:val="center"/>
        <w:rPr>
          <w:szCs w:val="22"/>
          <w:lang w:val="mt-MT"/>
        </w:rPr>
      </w:pPr>
      <w:r w:rsidRPr="00D754E2">
        <w:rPr>
          <w:szCs w:val="22"/>
          <w:lang w:val="mt-MT"/>
        </w:rPr>
        <w:br w:type="page"/>
      </w:r>
    </w:p>
    <w:p w14:paraId="151B93C8" w14:textId="77777777" w:rsidR="00757FD3" w:rsidRPr="00D754E2" w:rsidRDefault="00757FD3" w:rsidP="000164F1">
      <w:pPr>
        <w:spacing w:line="240" w:lineRule="auto"/>
        <w:jc w:val="center"/>
        <w:rPr>
          <w:szCs w:val="22"/>
          <w:lang w:val="mt-MT"/>
        </w:rPr>
      </w:pPr>
    </w:p>
    <w:p w14:paraId="5E0127A9" w14:textId="77777777" w:rsidR="00757FD3" w:rsidRPr="00D754E2" w:rsidRDefault="00757FD3" w:rsidP="000164F1">
      <w:pPr>
        <w:spacing w:line="240" w:lineRule="auto"/>
        <w:jc w:val="center"/>
        <w:rPr>
          <w:szCs w:val="22"/>
          <w:lang w:val="mt-MT"/>
        </w:rPr>
      </w:pPr>
    </w:p>
    <w:p w14:paraId="6D5B6D96" w14:textId="77777777" w:rsidR="00757FD3" w:rsidRPr="00D754E2" w:rsidRDefault="00757FD3" w:rsidP="000164F1">
      <w:pPr>
        <w:spacing w:line="240" w:lineRule="auto"/>
        <w:jc w:val="center"/>
        <w:rPr>
          <w:szCs w:val="22"/>
          <w:lang w:val="mt-MT"/>
        </w:rPr>
      </w:pPr>
    </w:p>
    <w:p w14:paraId="6788029C" w14:textId="77777777" w:rsidR="00757FD3" w:rsidRPr="00D754E2" w:rsidRDefault="00757FD3" w:rsidP="000164F1">
      <w:pPr>
        <w:spacing w:line="240" w:lineRule="auto"/>
        <w:jc w:val="center"/>
        <w:rPr>
          <w:szCs w:val="22"/>
          <w:lang w:val="mt-MT"/>
        </w:rPr>
      </w:pPr>
    </w:p>
    <w:p w14:paraId="67D902E5" w14:textId="77777777" w:rsidR="00757FD3" w:rsidRPr="00D754E2" w:rsidRDefault="00757FD3" w:rsidP="000164F1">
      <w:pPr>
        <w:spacing w:line="240" w:lineRule="auto"/>
        <w:jc w:val="center"/>
        <w:rPr>
          <w:szCs w:val="22"/>
          <w:lang w:val="mt-MT"/>
        </w:rPr>
      </w:pPr>
    </w:p>
    <w:p w14:paraId="0B50FE6F" w14:textId="77777777" w:rsidR="00757FD3" w:rsidRPr="00D754E2" w:rsidRDefault="00757FD3" w:rsidP="000164F1">
      <w:pPr>
        <w:spacing w:line="240" w:lineRule="auto"/>
        <w:jc w:val="center"/>
        <w:rPr>
          <w:szCs w:val="22"/>
          <w:lang w:val="mt-MT"/>
        </w:rPr>
      </w:pPr>
    </w:p>
    <w:p w14:paraId="3D3DA9BD" w14:textId="77777777" w:rsidR="00757FD3" w:rsidRPr="00D754E2" w:rsidRDefault="00757FD3" w:rsidP="000164F1">
      <w:pPr>
        <w:spacing w:line="240" w:lineRule="auto"/>
        <w:jc w:val="center"/>
        <w:rPr>
          <w:szCs w:val="22"/>
          <w:lang w:val="mt-MT"/>
        </w:rPr>
      </w:pPr>
    </w:p>
    <w:p w14:paraId="01A58118" w14:textId="77777777" w:rsidR="00757FD3" w:rsidRPr="00D754E2" w:rsidRDefault="00757FD3" w:rsidP="000164F1">
      <w:pPr>
        <w:spacing w:line="240" w:lineRule="auto"/>
        <w:jc w:val="center"/>
        <w:rPr>
          <w:szCs w:val="22"/>
          <w:lang w:val="mt-MT"/>
        </w:rPr>
      </w:pPr>
    </w:p>
    <w:p w14:paraId="4556297F" w14:textId="77777777" w:rsidR="00757FD3" w:rsidRPr="00D754E2" w:rsidRDefault="00757FD3" w:rsidP="000164F1">
      <w:pPr>
        <w:spacing w:line="240" w:lineRule="auto"/>
        <w:jc w:val="center"/>
        <w:rPr>
          <w:szCs w:val="22"/>
          <w:lang w:val="mt-MT"/>
        </w:rPr>
      </w:pPr>
    </w:p>
    <w:p w14:paraId="1582B453" w14:textId="77777777" w:rsidR="00757FD3" w:rsidRPr="00D754E2" w:rsidRDefault="00757FD3" w:rsidP="000164F1">
      <w:pPr>
        <w:spacing w:line="240" w:lineRule="auto"/>
        <w:jc w:val="center"/>
        <w:rPr>
          <w:szCs w:val="22"/>
          <w:lang w:val="mt-MT"/>
        </w:rPr>
      </w:pPr>
    </w:p>
    <w:p w14:paraId="524C8228" w14:textId="77777777" w:rsidR="00757FD3" w:rsidRPr="00D754E2" w:rsidRDefault="00757FD3" w:rsidP="000164F1">
      <w:pPr>
        <w:spacing w:line="240" w:lineRule="auto"/>
        <w:jc w:val="center"/>
        <w:rPr>
          <w:szCs w:val="22"/>
          <w:lang w:val="mt-MT"/>
        </w:rPr>
      </w:pPr>
    </w:p>
    <w:p w14:paraId="5C2A2699" w14:textId="77777777" w:rsidR="00757FD3" w:rsidRPr="00D754E2" w:rsidRDefault="00757FD3" w:rsidP="000164F1">
      <w:pPr>
        <w:spacing w:line="240" w:lineRule="auto"/>
        <w:jc w:val="center"/>
        <w:rPr>
          <w:szCs w:val="22"/>
          <w:lang w:val="mt-MT"/>
        </w:rPr>
      </w:pPr>
    </w:p>
    <w:p w14:paraId="5817B544" w14:textId="77777777" w:rsidR="00757FD3" w:rsidRPr="00D754E2" w:rsidRDefault="00757FD3" w:rsidP="000164F1">
      <w:pPr>
        <w:spacing w:line="240" w:lineRule="auto"/>
        <w:jc w:val="center"/>
        <w:rPr>
          <w:szCs w:val="22"/>
          <w:lang w:val="mt-MT"/>
        </w:rPr>
      </w:pPr>
    </w:p>
    <w:p w14:paraId="2091CAF2" w14:textId="77777777" w:rsidR="00757FD3" w:rsidRPr="00D754E2" w:rsidRDefault="00757FD3" w:rsidP="000164F1">
      <w:pPr>
        <w:spacing w:line="240" w:lineRule="auto"/>
        <w:jc w:val="center"/>
        <w:rPr>
          <w:szCs w:val="22"/>
          <w:lang w:val="mt-MT"/>
        </w:rPr>
      </w:pPr>
    </w:p>
    <w:p w14:paraId="14236635" w14:textId="77777777" w:rsidR="00757FD3" w:rsidRPr="00D754E2" w:rsidRDefault="00757FD3" w:rsidP="000164F1">
      <w:pPr>
        <w:spacing w:line="240" w:lineRule="auto"/>
        <w:jc w:val="center"/>
        <w:rPr>
          <w:szCs w:val="22"/>
          <w:lang w:val="mt-MT"/>
        </w:rPr>
      </w:pPr>
    </w:p>
    <w:p w14:paraId="2D14ACE3" w14:textId="77777777" w:rsidR="00757FD3" w:rsidRPr="00D754E2" w:rsidRDefault="00757FD3" w:rsidP="000164F1">
      <w:pPr>
        <w:spacing w:line="240" w:lineRule="auto"/>
        <w:jc w:val="center"/>
        <w:rPr>
          <w:szCs w:val="22"/>
          <w:lang w:val="mt-MT"/>
        </w:rPr>
      </w:pPr>
    </w:p>
    <w:p w14:paraId="0D394BB2" w14:textId="77777777" w:rsidR="00757FD3" w:rsidRPr="00D754E2" w:rsidRDefault="00757FD3" w:rsidP="000164F1">
      <w:pPr>
        <w:spacing w:line="240" w:lineRule="auto"/>
        <w:jc w:val="center"/>
        <w:rPr>
          <w:szCs w:val="22"/>
          <w:lang w:val="mt-MT"/>
        </w:rPr>
      </w:pPr>
    </w:p>
    <w:p w14:paraId="6A19AD39" w14:textId="77777777" w:rsidR="00757FD3" w:rsidRPr="00D754E2" w:rsidRDefault="00757FD3" w:rsidP="000164F1">
      <w:pPr>
        <w:spacing w:line="240" w:lineRule="auto"/>
        <w:jc w:val="center"/>
        <w:rPr>
          <w:szCs w:val="22"/>
          <w:lang w:val="mt-MT"/>
        </w:rPr>
      </w:pPr>
    </w:p>
    <w:p w14:paraId="7617616F" w14:textId="77777777" w:rsidR="00757FD3" w:rsidRPr="00D754E2" w:rsidRDefault="00757FD3" w:rsidP="000164F1">
      <w:pPr>
        <w:spacing w:line="240" w:lineRule="auto"/>
        <w:jc w:val="center"/>
        <w:rPr>
          <w:szCs w:val="22"/>
          <w:lang w:val="mt-MT"/>
        </w:rPr>
      </w:pPr>
    </w:p>
    <w:p w14:paraId="7A01D795" w14:textId="77777777" w:rsidR="00757FD3" w:rsidRPr="00D754E2" w:rsidRDefault="00757FD3" w:rsidP="000164F1">
      <w:pPr>
        <w:spacing w:line="240" w:lineRule="auto"/>
        <w:jc w:val="center"/>
        <w:rPr>
          <w:szCs w:val="22"/>
          <w:lang w:val="mt-MT"/>
        </w:rPr>
      </w:pPr>
    </w:p>
    <w:p w14:paraId="33B85D80" w14:textId="77777777" w:rsidR="00757FD3" w:rsidRPr="00D754E2" w:rsidRDefault="00757FD3" w:rsidP="000164F1">
      <w:pPr>
        <w:spacing w:line="240" w:lineRule="auto"/>
        <w:jc w:val="center"/>
        <w:rPr>
          <w:szCs w:val="22"/>
          <w:lang w:val="mt-MT"/>
        </w:rPr>
      </w:pPr>
    </w:p>
    <w:p w14:paraId="42E7C068" w14:textId="77777777" w:rsidR="00757FD3" w:rsidRPr="00D754E2" w:rsidRDefault="00757FD3" w:rsidP="000164F1">
      <w:pPr>
        <w:spacing w:line="240" w:lineRule="auto"/>
        <w:jc w:val="center"/>
        <w:rPr>
          <w:szCs w:val="22"/>
          <w:lang w:val="mt-MT"/>
        </w:rPr>
      </w:pPr>
    </w:p>
    <w:p w14:paraId="4FCD2581" w14:textId="77777777" w:rsidR="00757FD3" w:rsidRPr="00945D7D" w:rsidRDefault="00757FD3" w:rsidP="00945D7D">
      <w:pPr>
        <w:pStyle w:val="TitleA"/>
        <w:tabs>
          <w:tab w:val="clear" w:pos="567"/>
        </w:tabs>
        <w:spacing w:line="240" w:lineRule="auto"/>
        <w:rPr>
          <w:rFonts w:eastAsia="Times New Roman"/>
          <w:noProof/>
          <w:szCs w:val="20"/>
          <w:lang w:val="fi-FI"/>
        </w:rPr>
      </w:pPr>
      <w:r w:rsidRPr="00945D7D">
        <w:rPr>
          <w:rFonts w:eastAsia="Times New Roman"/>
          <w:noProof/>
          <w:szCs w:val="20"/>
          <w:lang w:val="fi-FI"/>
        </w:rPr>
        <w:t>A. TIKKETTA</w:t>
      </w:r>
      <w:r w:rsidR="00AC490D" w:rsidRPr="00945D7D">
        <w:rPr>
          <w:rFonts w:eastAsia="Times New Roman"/>
          <w:noProof/>
          <w:szCs w:val="20"/>
          <w:lang w:val="fi-FI"/>
        </w:rPr>
        <w:t>R</w:t>
      </w:r>
    </w:p>
    <w:p w14:paraId="0C24A9E5" w14:textId="77777777" w:rsidR="00757FD3" w:rsidRPr="00D754E2" w:rsidRDefault="00757FD3" w:rsidP="000164F1">
      <w:pPr>
        <w:spacing w:line="240" w:lineRule="auto"/>
        <w:rPr>
          <w:lang w:val="mt-MT"/>
        </w:rPr>
      </w:pPr>
      <w:r w:rsidRPr="00D754E2">
        <w:rPr>
          <w:lang w:val="mt-MT"/>
        </w:rPr>
        <w:br w:type="page"/>
      </w:r>
    </w:p>
    <w:p w14:paraId="75967C79" w14:textId="77777777" w:rsidR="00245E6D" w:rsidRPr="00D754E2" w:rsidRDefault="00245E6D" w:rsidP="00016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mt-MT"/>
        </w:rPr>
      </w:pPr>
      <w:r w:rsidRPr="00D754E2">
        <w:rPr>
          <w:b/>
          <w:szCs w:val="22"/>
          <w:lang w:val="mt-MT"/>
        </w:rPr>
        <w:lastRenderedPageBreak/>
        <w:t xml:space="preserve">TAGĦRIF LI GĦANDU JIDHER FUQ IL-PAKKETT TA’ BARRA </w:t>
      </w:r>
    </w:p>
    <w:p w14:paraId="29321655" w14:textId="77777777" w:rsidR="00245E6D" w:rsidRPr="00D754E2" w:rsidRDefault="00245E6D" w:rsidP="00016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mt-MT"/>
        </w:rPr>
      </w:pPr>
    </w:p>
    <w:p w14:paraId="018F95C5" w14:textId="77777777" w:rsidR="00245E6D" w:rsidRPr="00D754E2" w:rsidRDefault="00245E6D" w:rsidP="00016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mt-MT" w:eastAsia="ko-KR"/>
        </w:rPr>
      </w:pPr>
      <w:r w:rsidRPr="00D754E2">
        <w:rPr>
          <w:b/>
          <w:szCs w:val="22"/>
          <w:lang w:val="mt-MT"/>
        </w:rPr>
        <w:t>KARTUNA TA’ BARRA</w:t>
      </w:r>
    </w:p>
    <w:p w14:paraId="7C7166B4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257DF3D1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6BFF51A5" w14:textId="77777777" w:rsidR="00245E6D" w:rsidRPr="00D754E2" w:rsidRDefault="00245E6D" w:rsidP="00016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mt-MT"/>
        </w:rPr>
      </w:pPr>
      <w:r w:rsidRPr="00D754E2">
        <w:rPr>
          <w:b/>
          <w:szCs w:val="22"/>
          <w:lang w:val="mt-MT"/>
        </w:rPr>
        <w:t>1.</w:t>
      </w:r>
      <w:r w:rsidRPr="00D754E2">
        <w:rPr>
          <w:b/>
          <w:szCs w:val="22"/>
          <w:lang w:val="mt-MT"/>
        </w:rPr>
        <w:tab/>
        <w:t>ISEM TAL-PRODOTT MEDIĊINALI</w:t>
      </w:r>
    </w:p>
    <w:p w14:paraId="3CEC140A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47C98917" w14:textId="77777777" w:rsidR="00757FD3" w:rsidRPr="00D754E2" w:rsidRDefault="00B900BF" w:rsidP="000164F1">
      <w:pPr>
        <w:spacing w:line="240" w:lineRule="auto"/>
        <w:rPr>
          <w:szCs w:val="22"/>
          <w:lang w:val="mt-MT"/>
        </w:rPr>
      </w:pPr>
      <w:r w:rsidRPr="00D754E2">
        <w:rPr>
          <w:szCs w:val="22"/>
          <w:lang w:val="mt-MT"/>
        </w:rPr>
        <w:t>Xelevia</w:t>
      </w:r>
      <w:r w:rsidR="00757FD3" w:rsidRPr="00D754E2">
        <w:rPr>
          <w:szCs w:val="22"/>
          <w:lang w:val="mt-MT"/>
        </w:rPr>
        <w:t xml:space="preserve"> 25 mg pilloli miksija b’rita</w:t>
      </w:r>
    </w:p>
    <w:p w14:paraId="199D1FCF" w14:textId="4ADAC186" w:rsidR="00757FD3" w:rsidRPr="00D754E2" w:rsidRDefault="000164F1" w:rsidP="000164F1">
      <w:pPr>
        <w:spacing w:line="240" w:lineRule="auto"/>
        <w:rPr>
          <w:szCs w:val="22"/>
          <w:lang w:val="mt-MT"/>
        </w:rPr>
      </w:pPr>
      <w:r w:rsidRPr="00E534DB">
        <w:rPr>
          <w:szCs w:val="22"/>
          <w:lang w:val="fr-FR"/>
        </w:rPr>
        <w:t>s</w:t>
      </w:r>
      <w:r w:rsidR="00757FD3" w:rsidRPr="00D754E2">
        <w:rPr>
          <w:szCs w:val="22"/>
          <w:lang w:val="mt-MT"/>
        </w:rPr>
        <w:t>itagliptin</w:t>
      </w:r>
    </w:p>
    <w:p w14:paraId="3BDA039E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35C99FD0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1304B91F" w14:textId="77777777" w:rsidR="00245E6D" w:rsidRPr="00D754E2" w:rsidRDefault="00245E6D" w:rsidP="00016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mt-MT"/>
        </w:rPr>
      </w:pPr>
      <w:r w:rsidRPr="00D754E2">
        <w:rPr>
          <w:b/>
          <w:szCs w:val="22"/>
          <w:lang w:val="mt-MT"/>
        </w:rPr>
        <w:t>2.</w:t>
      </w:r>
      <w:r w:rsidRPr="00D754E2">
        <w:rPr>
          <w:b/>
          <w:szCs w:val="22"/>
          <w:lang w:val="mt-MT"/>
        </w:rPr>
        <w:tab/>
        <w:t>DIKJARAZZJONI TAS-SUSTANZA(I) ATTIVA(I)</w:t>
      </w:r>
    </w:p>
    <w:p w14:paraId="373E8379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74468F0C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  <w:r w:rsidRPr="00D754E2">
        <w:rPr>
          <w:szCs w:val="22"/>
          <w:lang w:val="mt-MT"/>
        </w:rPr>
        <w:t>Kull pillola fiha sitagliptin phosphate monohydrate ekwivalenti g</w:t>
      </w:r>
      <w:r w:rsidRPr="00D754E2">
        <w:rPr>
          <w:szCs w:val="22"/>
          <w:lang w:val="mt-MT" w:eastAsia="ko-KR"/>
        </w:rPr>
        <w:t xml:space="preserve">ħal </w:t>
      </w:r>
      <w:r w:rsidRPr="00D754E2">
        <w:rPr>
          <w:szCs w:val="22"/>
          <w:lang w:val="mt-MT"/>
        </w:rPr>
        <w:t>25 mg ta’ sitagliptin.</w:t>
      </w:r>
    </w:p>
    <w:p w14:paraId="51EAB43F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3411BC83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2779CF73" w14:textId="77777777" w:rsidR="00245E6D" w:rsidRPr="00D754E2" w:rsidRDefault="00245E6D" w:rsidP="00016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mt-MT"/>
        </w:rPr>
      </w:pPr>
      <w:r w:rsidRPr="00D754E2">
        <w:rPr>
          <w:b/>
          <w:szCs w:val="22"/>
          <w:lang w:val="mt-MT"/>
        </w:rPr>
        <w:t>3.</w:t>
      </w:r>
      <w:r w:rsidRPr="00D754E2">
        <w:rPr>
          <w:b/>
          <w:szCs w:val="22"/>
          <w:lang w:val="mt-MT"/>
        </w:rPr>
        <w:tab/>
        <w:t>LISTA TA’ EĊĊIPJENTI</w:t>
      </w:r>
    </w:p>
    <w:p w14:paraId="07182ACC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452E9A8B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27EB9672" w14:textId="77777777" w:rsidR="00245E6D" w:rsidRPr="00D754E2" w:rsidRDefault="00245E6D" w:rsidP="00016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mt-MT"/>
        </w:rPr>
      </w:pPr>
      <w:r w:rsidRPr="00D754E2">
        <w:rPr>
          <w:b/>
          <w:szCs w:val="22"/>
          <w:lang w:val="mt-MT"/>
        </w:rPr>
        <w:t>4.</w:t>
      </w:r>
      <w:r w:rsidRPr="00D754E2">
        <w:rPr>
          <w:b/>
          <w:szCs w:val="22"/>
          <w:lang w:val="mt-MT"/>
        </w:rPr>
        <w:tab/>
        <w:t>GĦAMLA FARMAĊEWTIKA U KONTENUT</w:t>
      </w:r>
    </w:p>
    <w:p w14:paraId="13F765FD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151054D5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  <w:r w:rsidRPr="00D754E2">
        <w:rPr>
          <w:szCs w:val="22"/>
          <w:lang w:val="mt-MT"/>
        </w:rPr>
        <w:t>14-il pillola miksija b’rita</w:t>
      </w:r>
    </w:p>
    <w:p w14:paraId="2E933284" w14:textId="77777777" w:rsidR="00757FD3" w:rsidRPr="00D754E2" w:rsidRDefault="00757FD3" w:rsidP="000164F1">
      <w:pPr>
        <w:shd w:val="pct25" w:color="auto" w:fill="auto"/>
        <w:autoSpaceDE w:val="0"/>
        <w:autoSpaceDN w:val="0"/>
        <w:adjustRightInd w:val="0"/>
        <w:spacing w:line="240" w:lineRule="auto"/>
        <w:rPr>
          <w:rFonts w:eastAsia="MS Mincho"/>
          <w:szCs w:val="22"/>
          <w:lang w:val="mt-MT" w:eastAsia="ja-JP" w:bidi="bn-IN"/>
        </w:rPr>
      </w:pPr>
      <w:r w:rsidRPr="00D754E2">
        <w:rPr>
          <w:rFonts w:eastAsia="MS Mincho"/>
          <w:szCs w:val="22"/>
          <w:lang w:val="mt-MT" w:eastAsia="ja-JP" w:bidi="bn-IN"/>
        </w:rPr>
        <w:t xml:space="preserve">28 </w:t>
      </w:r>
      <w:r w:rsidRPr="00D754E2">
        <w:rPr>
          <w:szCs w:val="22"/>
          <w:lang w:val="mt-MT"/>
        </w:rPr>
        <w:t>pillola miksija b’rita</w:t>
      </w:r>
    </w:p>
    <w:p w14:paraId="6005C233" w14:textId="77777777" w:rsidR="00203D9D" w:rsidRPr="00D754E2" w:rsidRDefault="00203D9D" w:rsidP="000164F1">
      <w:pPr>
        <w:shd w:val="pct25" w:color="auto" w:fill="auto"/>
        <w:autoSpaceDE w:val="0"/>
        <w:autoSpaceDN w:val="0"/>
        <w:adjustRightInd w:val="0"/>
        <w:spacing w:line="240" w:lineRule="auto"/>
        <w:rPr>
          <w:rFonts w:eastAsia="MS Mincho"/>
          <w:szCs w:val="22"/>
          <w:lang w:val="mt-MT" w:eastAsia="ja-JP" w:bidi="bn-IN"/>
        </w:rPr>
      </w:pPr>
      <w:r>
        <w:rPr>
          <w:rFonts w:eastAsia="MS Mincho"/>
          <w:szCs w:val="22"/>
          <w:lang w:val="mt-MT" w:eastAsia="ja-JP" w:bidi="bn-IN"/>
        </w:rPr>
        <w:t>30</w:t>
      </w:r>
      <w:r w:rsidRPr="00D754E2">
        <w:rPr>
          <w:rFonts w:eastAsia="MS Mincho"/>
          <w:szCs w:val="22"/>
          <w:lang w:val="mt-MT" w:eastAsia="ja-JP" w:bidi="bn-IN"/>
        </w:rPr>
        <w:t xml:space="preserve"> </w:t>
      </w:r>
      <w:r w:rsidRPr="00D754E2">
        <w:rPr>
          <w:szCs w:val="22"/>
          <w:lang w:val="mt-MT"/>
        </w:rPr>
        <w:t>pillola miksija b’rita</w:t>
      </w:r>
    </w:p>
    <w:p w14:paraId="57F80CF8" w14:textId="77777777" w:rsidR="00757FD3" w:rsidRPr="00D754E2" w:rsidRDefault="00757FD3" w:rsidP="000164F1">
      <w:pPr>
        <w:shd w:val="pct25" w:color="auto" w:fill="auto"/>
        <w:autoSpaceDE w:val="0"/>
        <w:autoSpaceDN w:val="0"/>
        <w:adjustRightInd w:val="0"/>
        <w:spacing w:line="240" w:lineRule="auto"/>
        <w:rPr>
          <w:rFonts w:eastAsia="MS Mincho"/>
          <w:szCs w:val="22"/>
          <w:lang w:val="mt-MT" w:eastAsia="ja-JP" w:bidi="bn-IN"/>
        </w:rPr>
      </w:pPr>
      <w:r w:rsidRPr="00D754E2">
        <w:rPr>
          <w:rFonts w:eastAsia="MS Mincho"/>
          <w:szCs w:val="22"/>
          <w:lang w:val="mt-MT" w:eastAsia="ja-JP" w:bidi="bn-IN"/>
        </w:rPr>
        <w:t xml:space="preserve">56 </w:t>
      </w:r>
      <w:r w:rsidRPr="00D754E2">
        <w:rPr>
          <w:szCs w:val="22"/>
          <w:lang w:val="mt-MT"/>
        </w:rPr>
        <w:t>pillola miksija b’rita</w:t>
      </w:r>
    </w:p>
    <w:p w14:paraId="62167C41" w14:textId="77777777" w:rsidR="00757FD3" w:rsidRPr="00D754E2" w:rsidRDefault="00757FD3" w:rsidP="000164F1">
      <w:pPr>
        <w:shd w:val="pct25" w:color="auto" w:fill="auto"/>
        <w:autoSpaceDE w:val="0"/>
        <w:autoSpaceDN w:val="0"/>
        <w:adjustRightInd w:val="0"/>
        <w:spacing w:line="240" w:lineRule="auto"/>
        <w:rPr>
          <w:rFonts w:eastAsia="MS Mincho"/>
          <w:szCs w:val="22"/>
          <w:lang w:val="mt-MT" w:eastAsia="ja-JP" w:bidi="bn-IN"/>
        </w:rPr>
      </w:pPr>
      <w:r w:rsidRPr="00D754E2">
        <w:rPr>
          <w:rFonts w:eastAsia="MS Mincho"/>
          <w:szCs w:val="22"/>
          <w:lang w:val="mt-MT" w:eastAsia="ja-JP" w:bidi="bn-IN"/>
        </w:rPr>
        <w:t xml:space="preserve">84 </w:t>
      </w:r>
      <w:r w:rsidRPr="00D754E2">
        <w:rPr>
          <w:szCs w:val="22"/>
          <w:lang w:val="mt-MT"/>
        </w:rPr>
        <w:t>pillola miksija b’rita</w:t>
      </w:r>
    </w:p>
    <w:p w14:paraId="13A9B49D" w14:textId="77777777" w:rsidR="00203D9D" w:rsidRPr="00D754E2" w:rsidRDefault="00203D9D" w:rsidP="000164F1">
      <w:pPr>
        <w:shd w:val="pct25" w:color="auto" w:fill="auto"/>
        <w:autoSpaceDE w:val="0"/>
        <w:autoSpaceDN w:val="0"/>
        <w:adjustRightInd w:val="0"/>
        <w:spacing w:line="240" w:lineRule="auto"/>
        <w:rPr>
          <w:rFonts w:eastAsia="MS Mincho"/>
          <w:szCs w:val="22"/>
          <w:lang w:val="mt-MT" w:eastAsia="ja-JP" w:bidi="bn-IN"/>
        </w:rPr>
      </w:pPr>
      <w:r>
        <w:rPr>
          <w:rFonts w:eastAsia="MS Mincho"/>
          <w:szCs w:val="22"/>
          <w:lang w:val="mt-MT" w:eastAsia="ja-JP" w:bidi="bn-IN"/>
        </w:rPr>
        <w:t>90</w:t>
      </w:r>
      <w:r w:rsidRPr="00D754E2">
        <w:rPr>
          <w:rFonts w:eastAsia="MS Mincho"/>
          <w:szCs w:val="22"/>
          <w:lang w:val="mt-MT" w:eastAsia="ja-JP" w:bidi="bn-IN"/>
        </w:rPr>
        <w:t xml:space="preserve"> </w:t>
      </w:r>
      <w:r w:rsidRPr="00D754E2">
        <w:rPr>
          <w:szCs w:val="22"/>
          <w:lang w:val="mt-MT"/>
        </w:rPr>
        <w:t>pillola miksija b’rita</w:t>
      </w:r>
    </w:p>
    <w:p w14:paraId="7082AD32" w14:textId="77777777" w:rsidR="00757FD3" w:rsidRPr="00D754E2" w:rsidRDefault="00757FD3" w:rsidP="000164F1">
      <w:pPr>
        <w:shd w:val="pct25" w:color="auto" w:fill="auto"/>
        <w:autoSpaceDE w:val="0"/>
        <w:autoSpaceDN w:val="0"/>
        <w:adjustRightInd w:val="0"/>
        <w:spacing w:line="240" w:lineRule="auto"/>
        <w:rPr>
          <w:rFonts w:eastAsia="MS Mincho"/>
          <w:szCs w:val="22"/>
          <w:lang w:val="mt-MT" w:eastAsia="ja-JP" w:bidi="bn-IN"/>
        </w:rPr>
      </w:pPr>
      <w:r w:rsidRPr="00D754E2">
        <w:rPr>
          <w:rFonts w:eastAsia="MS Mincho"/>
          <w:szCs w:val="22"/>
          <w:lang w:val="mt-MT" w:eastAsia="ja-JP" w:bidi="bn-IN"/>
        </w:rPr>
        <w:t xml:space="preserve">98 </w:t>
      </w:r>
      <w:r w:rsidRPr="00D754E2">
        <w:rPr>
          <w:szCs w:val="22"/>
          <w:lang w:val="mt-MT"/>
        </w:rPr>
        <w:t>pillola miksija b’rita</w:t>
      </w:r>
    </w:p>
    <w:p w14:paraId="603B3FEA" w14:textId="77777777" w:rsidR="00757FD3" w:rsidRPr="00D754E2" w:rsidRDefault="00757FD3" w:rsidP="000164F1">
      <w:pPr>
        <w:shd w:val="pct25" w:color="auto" w:fill="auto"/>
        <w:spacing w:line="240" w:lineRule="auto"/>
        <w:rPr>
          <w:rFonts w:eastAsia="MS Mincho"/>
          <w:szCs w:val="22"/>
          <w:lang w:val="mt-MT" w:eastAsia="ja-JP" w:bidi="bn-IN"/>
        </w:rPr>
      </w:pPr>
      <w:r w:rsidRPr="00D754E2">
        <w:rPr>
          <w:rFonts w:eastAsia="MS Mincho"/>
          <w:szCs w:val="22"/>
          <w:lang w:val="mt-MT" w:eastAsia="ja-JP" w:bidi="bn-IN"/>
        </w:rPr>
        <w:t xml:space="preserve">50 x 1 </w:t>
      </w:r>
      <w:r w:rsidRPr="00D754E2">
        <w:rPr>
          <w:szCs w:val="22"/>
          <w:lang w:val="mt-MT"/>
        </w:rPr>
        <w:t>pillola miksija b’rita</w:t>
      </w:r>
    </w:p>
    <w:p w14:paraId="5C0FCB73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64FCD3A4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525024C0" w14:textId="77777777" w:rsidR="00245E6D" w:rsidRPr="00D754E2" w:rsidRDefault="00245E6D" w:rsidP="00016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mt-MT"/>
        </w:rPr>
      </w:pPr>
      <w:r w:rsidRPr="00D754E2">
        <w:rPr>
          <w:b/>
          <w:szCs w:val="22"/>
          <w:lang w:val="mt-MT"/>
        </w:rPr>
        <w:t>5.</w:t>
      </w:r>
      <w:r w:rsidRPr="00D754E2">
        <w:rPr>
          <w:b/>
          <w:szCs w:val="22"/>
          <w:lang w:val="mt-MT"/>
        </w:rPr>
        <w:tab/>
        <w:t>MOD TA’ KIF U MNEJN JINGĦATA</w:t>
      </w:r>
    </w:p>
    <w:p w14:paraId="679EC259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5092C00D" w14:textId="77777777" w:rsidR="00757FD3" w:rsidRPr="00D754E2" w:rsidRDefault="00757FD3" w:rsidP="000164F1">
      <w:pPr>
        <w:spacing w:line="240" w:lineRule="auto"/>
        <w:rPr>
          <w:szCs w:val="22"/>
          <w:lang w:val="mt-MT" w:eastAsia="ko-KR"/>
        </w:rPr>
      </w:pPr>
      <w:r w:rsidRPr="00D754E2">
        <w:rPr>
          <w:szCs w:val="22"/>
          <w:lang w:val="mt-MT" w:eastAsia="ko-KR"/>
        </w:rPr>
        <w:t xml:space="preserve">Aqra l-fuljett </w:t>
      </w:r>
      <w:r w:rsidR="009F3EA6" w:rsidRPr="00D754E2">
        <w:rPr>
          <w:szCs w:val="22"/>
          <w:lang w:val="mt-MT" w:eastAsia="ko-KR"/>
        </w:rPr>
        <w:t xml:space="preserve">ta’ tagħrif </w:t>
      </w:r>
      <w:r w:rsidRPr="00D754E2">
        <w:rPr>
          <w:szCs w:val="22"/>
          <w:lang w:val="mt-MT" w:eastAsia="ko-KR"/>
        </w:rPr>
        <w:t>qabel l-użu.</w:t>
      </w:r>
    </w:p>
    <w:p w14:paraId="28DE85E5" w14:textId="77777777" w:rsidR="00783251" w:rsidRPr="00D754E2" w:rsidRDefault="00783251" w:rsidP="000164F1">
      <w:pPr>
        <w:spacing w:line="240" w:lineRule="auto"/>
        <w:rPr>
          <w:szCs w:val="22"/>
          <w:lang w:val="mt-MT" w:eastAsia="ko-KR"/>
        </w:rPr>
      </w:pPr>
      <w:r w:rsidRPr="00D754E2">
        <w:rPr>
          <w:szCs w:val="22"/>
          <w:lang w:val="mt-MT"/>
        </w:rPr>
        <w:t>U</w:t>
      </w:r>
      <w:r w:rsidRPr="00D754E2">
        <w:rPr>
          <w:szCs w:val="22"/>
          <w:lang w:val="mt-MT" w:eastAsia="ko-KR"/>
        </w:rPr>
        <w:t>żu orali.</w:t>
      </w:r>
    </w:p>
    <w:p w14:paraId="7BC36D7E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134C69AC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757E985D" w14:textId="77777777" w:rsidR="00245E6D" w:rsidRPr="00D754E2" w:rsidRDefault="00245E6D" w:rsidP="00016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mt-MT"/>
        </w:rPr>
      </w:pPr>
      <w:r w:rsidRPr="00D754E2">
        <w:rPr>
          <w:b/>
          <w:szCs w:val="22"/>
          <w:lang w:val="mt-MT"/>
        </w:rPr>
        <w:t>6.</w:t>
      </w:r>
      <w:r w:rsidRPr="00D754E2">
        <w:rPr>
          <w:b/>
          <w:szCs w:val="22"/>
          <w:lang w:val="mt-MT"/>
        </w:rPr>
        <w:tab/>
        <w:t>TWISSIJA SPEĊJALI LI L-PRODOTT MEDIĊINALI GĦANDU JINŻAMM FEJN MA JIDHIRX U MA</w:t>
      </w:r>
      <w:r w:rsidRPr="00D754E2" w:rsidDel="00FC0D62">
        <w:rPr>
          <w:b/>
          <w:szCs w:val="22"/>
          <w:lang w:val="mt-MT"/>
        </w:rPr>
        <w:t xml:space="preserve"> </w:t>
      </w:r>
      <w:r w:rsidRPr="00D754E2">
        <w:rPr>
          <w:b/>
          <w:szCs w:val="22"/>
          <w:lang w:val="mt-MT"/>
        </w:rPr>
        <w:t>JINTLAĦAQX</w:t>
      </w:r>
      <w:r w:rsidRPr="00D754E2" w:rsidDel="00FC0D62">
        <w:rPr>
          <w:b/>
          <w:szCs w:val="22"/>
          <w:lang w:val="mt-MT"/>
        </w:rPr>
        <w:t xml:space="preserve"> </w:t>
      </w:r>
      <w:r w:rsidRPr="00D754E2">
        <w:rPr>
          <w:b/>
          <w:szCs w:val="22"/>
          <w:lang w:val="mt-MT"/>
        </w:rPr>
        <w:t>MIT-TFAL</w:t>
      </w:r>
    </w:p>
    <w:p w14:paraId="14A8206C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10F093CC" w14:textId="018D7D3A" w:rsidR="00757FD3" w:rsidRPr="00D754E2" w:rsidRDefault="00757FD3" w:rsidP="000164F1">
      <w:pPr>
        <w:spacing w:line="240" w:lineRule="auto"/>
        <w:rPr>
          <w:szCs w:val="22"/>
          <w:lang w:val="mt-MT"/>
        </w:rPr>
      </w:pPr>
      <w:r w:rsidRPr="00D754E2">
        <w:rPr>
          <w:szCs w:val="22"/>
          <w:lang w:val="mt-MT"/>
        </w:rPr>
        <w:t xml:space="preserve">Żomm fejn ma </w:t>
      </w:r>
      <w:r w:rsidR="00FC0D62" w:rsidRPr="00D754E2">
        <w:rPr>
          <w:szCs w:val="22"/>
          <w:lang w:val="mt-MT"/>
        </w:rPr>
        <w:t xml:space="preserve">jidhirx </w:t>
      </w:r>
      <w:r w:rsidRPr="00D754E2">
        <w:rPr>
          <w:szCs w:val="22"/>
          <w:lang w:val="mt-MT"/>
        </w:rPr>
        <w:t xml:space="preserve">u ma </w:t>
      </w:r>
      <w:r w:rsidR="00FC0D62" w:rsidRPr="00D754E2">
        <w:rPr>
          <w:szCs w:val="22"/>
          <w:lang w:val="mt-MT"/>
        </w:rPr>
        <w:t>jintlaħaqx</w:t>
      </w:r>
      <w:r w:rsidR="00FC0D62" w:rsidRPr="00D754E2" w:rsidDel="00FC0D62">
        <w:rPr>
          <w:szCs w:val="22"/>
          <w:lang w:val="mt-MT"/>
        </w:rPr>
        <w:t xml:space="preserve"> </w:t>
      </w:r>
      <w:r w:rsidRPr="00D754E2">
        <w:rPr>
          <w:szCs w:val="22"/>
          <w:lang w:val="mt-MT"/>
        </w:rPr>
        <w:t>mit-tfal</w:t>
      </w:r>
      <w:r w:rsidR="006676C9" w:rsidRPr="003E0DAC">
        <w:rPr>
          <w:szCs w:val="22"/>
          <w:lang w:val="mt-MT"/>
        </w:rPr>
        <w:t>.</w:t>
      </w:r>
      <w:r w:rsidRPr="00D754E2">
        <w:rPr>
          <w:szCs w:val="22"/>
          <w:lang w:val="mt-MT"/>
        </w:rPr>
        <w:t xml:space="preserve"> </w:t>
      </w:r>
    </w:p>
    <w:p w14:paraId="7862B44D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7DABDAD7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44F76776" w14:textId="77777777" w:rsidR="00245E6D" w:rsidRPr="00D754E2" w:rsidRDefault="00245E6D" w:rsidP="00016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mt-MT"/>
        </w:rPr>
      </w:pPr>
      <w:r w:rsidRPr="00D754E2">
        <w:rPr>
          <w:b/>
          <w:szCs w:val="22"/>
          <w:lang w:val="mt-MT"/>
        </w:rPr>
        <w:t>7.</w:t>
      </w:r>
      <w:r w:rsidRPr="00D754E2">
        <w:rPr>
          <w:b/>
          <w:szCs w:val="22"/>
          <w:lang w:val="mt-MT"/>
        </w:rPr>
        <w:tab/>
        <w:t>TWISSIJA(IET) SPEĊJALI OĦRA, JEKK MEĦTIEĠA</w:t>
      </w:r>
    </w:p>
    <w:p w14:paraId="6248EF5C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23137FEE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3E1F8954" w14:textId="77777777" w:rsidR="00245E6D" w:rsidRPr="00D754E2" w:rsidRDefault="00245E6D" w:rsidP="00016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mt-MT"/>
        </w:rPr>
      </w:pPr>
      <w:r w:rsidRPr="00D754E2">
        <w:rPr>
          <w:b/>
          <w:szCs w:val="22"/>
          <w:lang w:val="mt-MT"/>
        </w:rPr>
        <w:t>8.</w:t>
      </w:r>
      <w:r w:rsidRPr="00D754E2">
        <w:rPr>
          <w:b/>
          <w:szCs w:val="22"/>
          <w:lang w:val="mt-MT"/>
        </w:rPr>
        <w:tab/>
        <w:t>DATA TA’ SKADENZA</w:t>
      </w:r>
    </w:p>
    <w:p w14:paraId="5AE43A60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00A04D12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  <w:r w:rsidRPr="00D754E2">
        <w:rPr>
          <w:szCs w:val="22"/>
          <w:lang w:val="mt-MT"/>
        </w:rPr>
        <w:t xml:space="preserve">JIS </w:t>
      </w:r>
    </w:p>
    <w:p w14:paraId="20B95700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014B5BF8" w14:textId="5AC9EDBD" w:rsidR="00245E6D" w:rsidRPr="00D754E2" w:rsidRDefault="00245E6D" w:rsidP="00016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szCs w:val="22"/>
          <w:lang w:val="mt-MT"/>
        </w:rPr>
      </w:pPr>
      <w:r w:rsidRPr="00D754E2">
        <w:rPr>
          <w:b/>
          <w:szCs w:val="22"/>
          <w:lang w:val="mt-MT"/>
        </w:rPr>
        <w:t>9.</w:t>
      </w:r>
      <w:r w:rsidRPr="00D754E2">
        <w:rPr>
          <w:b/>
          <w:szCs w:val="22"/>
          <w:lang w:val="mt-MT"/>
        </w:rPr>
        <w:tab/>
        <w:t>KONDIZZJONIJIET SPEĊJALI TA</w:t>
      </w:r>
      <w:r w:rsidR="006676C9" w:rsidRPr="003E0DAC">
        <w:rPr>
          <w:b/>
          <w:szCs w:val="22"/>
          <w:lang w:val="mt-MT"/>
        </w:rPr>
        <w:t>’</w:t>
      </w:r>
      <w:r w:rsidRPr="00D754E2">
        <w:rPr>
          <w:b/>
          <w:szCs w:val="22"/>
          <w:lang w:val="mt-MT"/>
        </w:rPr>
        <w:t xml:space="preserve"> KIF JINĦAŻEN</w:t>
      </w:r>
    </w:p>
    <w:p w14:paraId="4313E437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239CF094" w14:textId="77777777" w:rsidR="00E534DB" w:rsidRDefault="00E534DB" w:rsidP="00E534DB">
      <w:pPr>
        <w:spacing w:line="240" w:lineRule="auto"/>
        <w:rPr>
          <w:lang w:val="mt-MT"/>
        </w:rPr>
      </w:pPr>
      <w:r>
        <w:rPr>
          <w:lang w:val="mt-MT"/>
        </w:rPr>
        <w:t>Aħżen f’temperatura taħt 25 </w:t>
      </w:r>
      <w:r>
        <w:rPr>
          <w:lang w:val="mt-MT"/>
        </w:rPr>
        <w:sym w:font="Symbol" w:char="F0B0"/>
      </w:r>
      <w:r>
        <w:rPr>
          <w:lang w:val="mt-MT"/>
        </w:rPr>
        <w:t>C.</w:t>
      </w:r>
    </w:p>
    <w:p w14:paraId="2508F60F" w14:textId="77777777" w:rsidR="00E534DB" w:rsidRPr="001F3ED5" w:rsidRDefault="00E534DB" w:rsidP="00E534DB">
      <w:pPr>
        <w:spacing w:line="240" w:lineRule="auto"/>
        <w:rPr>
          <w:szCs w:val="22"/>
          <w:lang w:val="mt-MT"/>
        </w:rPr>
      </w:pPr>
    </w:p>
    <w:p w14:paraId="6D26ED21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09640234" w14:textId="0FB25550" w:rsidR="00245E6D" w:rsidRPr="00D754E2" w:rsidRDefault="00245E6D" w:rsidP="00A21EE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1" w:hanging="561"/>
        <w:rPr>
          <w:b/>
          <w:szCs w:val="22"/>
          <w:lang w:val="mt-MT"/>
        </w:rPr>
      </w:pPr>
      <w:r w:rsidRPr="00D754E2">
        <w:rPr>
          <w:b/>
          <w:szCs w:val="22"/>
          <w:lang w:val="mt-MT"/>
        </w:rPr>
        <w:lastRenderedPageBreak/>
        <w:t>10.</w:t>
      </w:r>
      <w:r w:rsidRPr="00D754E2">
        <w:rPr>
          <w:b/>
          <w:szCs w:val="22"/>
          <w:lang w:val="mt-MT"/>
        </w:rPr>
        <w:tab/>
        <w:t>PREKAWZJONIJIET SPEĊJALI GĦAR-RIMI TA’ PRODOTTI MEDIĊINALI MHUX UŻATI JEW SKART MINN DAWN IL-PRODOTTI MEDIĊINALI, JEKK HEMM BŻONN</w:t>
      </w:r>
    </w:p>
    <w:p w14:paraId="5CB53811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2F34C057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15C38D1E" w14:textId="77777777" w:rsidR="00245E6D" w:rsidRPr="00D754E2" w:rsidRDefault="00245E6D" w:rsidP="00016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  <w:lang w:val="mt-MT"/>
        </w:rPr>
      </w:pPr>
      <w:r w:rsidRPr="00D754E2">
        <w:rPr>
          <w:b/>
          <w:szCs w:val="22"/>
          <w:lang w:val="mt-MT"/>
        </w:rPr>
        <w:t>11.</w:t>
      </w:r>
      <w:r w:rsidRPr="00D754E2">
        <w:rPr>
          <w:b/>
          <w:szCs w:val="22"/>
          <w:lang w:val="mt-MT"/>
        </w:rPr>
        <w:tab/>
      </w:r>
      <w:r w:rsidRPr="00D754E2">
        <w:rPr>
          <w:b/>
          <w:szCs w:val="24"/>
          <w:lang w:val="mt-MT"/>
        </w:rPr>
        <w:t>ISEM U INDIRIZZ TAD-D</w:t>
      </w:r>
      <w:smartTag w:uri="urn:schemas-microsoft-com:office:smarttags" w:element="PersonName">
        <w:r w:rsidRPr="00D754E2">
          <w:rPr>
            <w:b/>
            <w:szCs w:val="24"/>
            <w:lang w:val="mt-MT"/>
          </w:rPr>
          <w:t>ET</w:t>
        </w:r>
      </w:smartTag>
      <w:r w:rsidRPr="00D754E2">
        <w:rPr>
          <w:b/>
          <w:szCs w:val="24"/>
          <w:lang w:val="mt-MT"/>
        </w:rPr>
        <w:t>ENTUR TAL-AWTORIZZAZZJONI GĦAT-TQEGĦID FIS-SUQ</w:t>
      </w:r>
    </w:p>
    <w:p w14:paraId="0A0984A1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2A31C7F7" w14:textId="77777777" w:rsidR="006F1C61" w:rsidRPr="00B74503" w:rsidRDefault="006F1C61" w:rsidP="000164F1">
      <w:pPr>
        <w:spacing w:line="240" w:lineRule="auto"/>
        <w:rPr>
          <w:szCs w:val="22"/>
          <w:lang w:val="mt-MT"/>
        </w:rPr>
      </w:pPr>
      <w:r w:rsidRPr="00B74503">
        <w:rPr>
          <w:szCs w:val="22"/>
          <w:lang w:val="mt-MT"/>
        </w:rPr>
        <w:t>Merck Sharp &amp; Dohme B.V.</w:t>
      </w:r>
      <w:r w:rsidRPr="00B74503">
        <w:rPr>
          <w:szCs w:val="22"/>
          <w:lang w:val="mt-MT"/>
        </w:rPr>
        <w:br/>
        <w:t>Waarderweg 39</w:t>
      </w:r>
      <w:r w:rsidRPr="00B74503">
        <w:rPr>
          <w:szCs w:val="22"/>
          <w:lang w:val="mt-MT"/>
        </w:rPr>
        <w:br/>
        <w:t>2031 BN Haarlem</w:t>
      </w:r>
      <w:r w:rsidRPr="00B74503">
        <w:rPr>
          <w:szCs w:val="22"/>
          <w:lang w:val="mt-MT"/>
        </w:rPr>
        <w:br/>
        <w:t>L-Olanda</w:t>
      </w:r>
    </w:p>
    <w:p w14:paraId="52D12067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3BD4E8CF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71F41B6C" w14:textId="77777777" w:rsidR="00245E6D" w:rsidRPr="00D754E2" w:rsidRDefault="00245E6D" w:rsidP="00016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mt-MT"/>
        </w:rPr>
      </w:pPr>
      <w:r w:rsidRPr="00D754E2">
        <w:rPr>
          <w:b/>
          <w:szCs w:val="22"/>
          <w:lang w:val="mt-MT"/>
        </w:rPr>
        <w:t>12.</w:t>
      </w:r>
      <w:r w:rsidRPr="00D754E2">
        <w:rPr>
          <w:b/>
          <w:szCs w:val="22"/>
          <w:lang w:val="mt-MT"/>
        </w:rPr>
        <w:tab/>
        <w:t xml:space="preserve">NUMRU(I) TAL-AWTORIZZAZZJONI </w:t>
      </w:r>
      <w:r w:rsidRPr="00D754E2">
        <w:rPr>
          <w:b/>
          <w:lang w:val="mt-MT"/>
        </w:rPr>
        <w:t>GĦAT-TQEGĦID FIS-SUQ</w:t>
      </w:r>
    </w:p>
    <w:p w14:paraId="3CCCF05A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1D2D78C0" w14:textId="77777777" w:rsidR="00CE52FD" w:rsidRPr="00D754E2" w:rsidRDefault="00CE52FD" w:rsidP="000164F1">
      <w:pPr>
        <w:shd w:val="clear" w:color="auto" w:fill="BFBFBF"/>
        <w:spacing w:line="240" w:lineRule="auto"/>
        <w:rPr>
          <w:szCs w:val="22"/>
          <w:lang w:val="mt-MT"/>
        </w:rPr>
      </w:pPr>
      <w:r w:rsidRPr="00BC20AA">
        <w:rPr>
          <w:noProof/>
          <w:szCs w:val="22"/>
          <w:shd w:val="clear" w:color="auto" w:fill="FFFFFF"/>
          <w:lang w:val="mt-MT"/>
        </w:rPr>
        <w:t>EU/1/07/382/</w:t>
      </w:r>
      <w:r w:rsidRPr="00BC20AA">
        <w:rPr>
          <w:szCs w:val="22"/>
          <w:shd w:val="clear" w:color="auto" w:fill="FFFFFF"/>
          <w:lang w:val="mt-MT"/>
        </w:rPr>
        <w:t>001</w:t>
      </w:r>
      <w:r w:rsidRPr="00D754E2">
        <w:rPr>
          <w:szCs w:val="22"/>
          <w:lang w:val="mt-MT"/>
        </w:rPr>
        <w:t xml:space="preserve"> 14-il pillola miksija b’rita</w:t>
      </w:r>
    </w:p>
    <w:p w14:paraId="747E1F3C" w14:textId="77777777" w:rsidR="00CE52FD" w:rsidRDefault="00CE52FD" w:rsidP="000164F1">
      <w:pPr>
        <w:shd w:val="pct25" w:color="auto" w:fill="auto"/>
        <w:autoSpaceDE w:val="0"/>
        <w:autoSpaceDN w:val="0"/>
        <w:adjustRightInd w:val="0"/>
        <w:spacing w:line="240" w:lineRule="auto"/>
        <w:rPr>
          <w:szCs w:val="22"/>
          <w:lang w:val="mt-MT"/>
        </w:rPr>
      </w:pPr>
      <w:r w:rsidRPr="00D754E2">
        <w:rPr>
          <w:noProof/>
          <w:szCs w:val="22"/>
          <w:lang w:val="mt-MT"/>
        </w:rPr>
        <w:t>EU/1/07/382/</w:t>
      </w:r>
      <w:r w:rsidRPr="00D754E2">
        <w:rPr>
          <w:szCs w:val="22"/>
          <w:lang w:val="mt-MT"/>
        </w:rPr>
        <w:t xml:space="preserve">002 </w:t>
      </w:r>
      <w:r w:rsidRPr="00D754E2">
        <w:rPr>
          <w:rFonts w:eastAsia="MS Mincho"/>
          <w:szCs w:val="22"/>
          <w:lang w:val="mt-MT" w:eastAsia="ja-JP" w:bidi="bn-IN"/>
        </w:rPr>
        <w:t xml:space="preserve">28 </w:t>
      </w:r>
      <w:r w:rsidRPr="00D754E2">
        <w:rPr>
          <w:szCs w:val="22"/>
          <w:lang w:val="mt-MT"/>
        </w:rPr>
        <w:t>pillola miksija b’rita</w:t>
      </w:r>
    </w:p>
    <w:p w14:paraId="2581378F" w14:textId="77777777" w:rsidR="00203D9D" w:rsidRPr="00866B4D" w:rsidRDefault="00203D9D" w:rsidP="000164F1">
      <w:pPr>
        <w:shd w:val="clear" w:color="auto" w:fill="BFBFBF"/>
        <w:rPr>
          <w:szCs w:val="22"/>
          <w:lang w:val="fi-FI"/>
        </w:rPr>
      </w:pPr>
      <w:r w:rsidRPr="00866B4D">
        <w:rPr>
          <w:szCs w:val="22"/>
          <w:lang w:val="fi-FI"/>
        </w:rPr>
        <w:t xml:space="preserve">EU/1/07/382/019 30 </w:t>
      </w:r>
      <w:r w:rsidRPr="00D754E2">
        <w:rPr>
          <w:szCs w:val="22"/>
          <w:lang w:val="mt-MT"/>
        </w:rPr>
        <w:t>pillola miksija b’rita</w:t>
      </w:r>
    </w:p>
    <w:p w14:paraId="693D3F0A" w14:textId="77777777" w:rsidR="00CE52FD" w:rsidRPr="00D754E2" w:rsidRDefault="00CE52FD" w:rsidP="000164F1">
      <w:pPr>
        <w:shd w:val="pct25" w:color="auto" w:fill="auto"/>
        <w:autoSpaceDE w:val="0"/>
        <w:autoSpaceDN w:val="0"/>
        <w:adjustRightInd w:val="0"/>
        <w:spacing w:line="240" w:lineRule="auto"/>
        <w:rPr>
          <w:rFonts w:eastAsia="MS Mincho"/>
          <w:szCs w:val="22"/>
          <w:lang w:val="mt-MT" w:eastAsia="ja-JP" w:bidi="bn-IN"/>
        </w:rPr>
      </w:pPr>
      <w:r w:rsidRPr="00D754E2">
        <w:rPr>
          <w:noProof/>
          <w:szCs w:val="22"/>
          <w:lang w:val="mt-MT"/>
        </w:rPr>
        <w:t>EU/1/07/382/</w:t>
      </w:r>
      <w:r w:rsidRPr="00D754E2">
        <w:rPr>
          <w:szCs w:val="22"/>
          <w:lang w:val="mt-MT"/>
        </w:rPr>
        <w:t xml:space="preserve">003 </w:t>
      </w:r>
      <w:r w:rsidRPr="00D754E2">
        <w:rPr>
          <w:rFonts w:eastAsia="MS Mincho"/>
          <w:szCs w:val="22"/>
          <w:lang w:val="mt-MT" w:eastAsia="ja-JP" w:bidi="bn-IN"/>
        </w:rPr>
        <w:t xml:space="preserve">56 </w:t>
      </w:r>
      <w:r w:rsidRPr="00D754E2">
        <w:rPr>
          <w:szCs w:val="22"/>
          <w:lang w:val="mt-MT"/>
        </w:rPr>
        <w:t>pillola miksija b’rita</w:t>
      </w:r>
    </w:p>
    <w:p w14:paraId="6DA85785" w14:textId="77777777" w:rsidR="00CE52FD" w:rsidRDefault="00CE52FD" w:rsidP="000164F1">
      <w:pPr>
        <w:shd w:val="pct25" w:color="auto" w:fill="auto"/>
        <w:autoSpaceDE w:val="0"/>
        <w:autoSpaceDN w:val="0"/>
        <w:adjustRightInd w:val="0"/>
        <w:spacing w:line="240" w:lineRule="auto"/>
        <w:rPr>
          <w:szCs w:val="22"/>
          <w:lang w:val="mt-MT"/>
        </w:rPr>
      </w:pPr>
      <w:r w:rsidRPr="00D754E2">
        <w:rPr>
          <w:noProof/>
          <w:szCs w:val="22"/>
          <w:lang w:val="mt-MT"/>
        </w:rPr>
        <w:t>EU/1/07/382/</w:t>
      </w:r>
      <w:r w:rsidRPr="00D754E2">
        <w:rPr>
          <w:szCs w:val="22"/>
          <w:lang w:val="mt-MT"/>
        </w:rPr>
        <w:t xml:space="preserve">004 </w:t>
      </w:r>
      <w:r w:rsidRPr="00D754E2">
        <w:rPr>
          <w:rFonts w:eastAsia="MS Mincho"/>
          <w:szCs w:val="22"/>
          <w:lang w:val="mt-MT" w:eastAsia="ja-JP" w:bidi="bn-IN"/>
        </w:rPr>
        <w:t xml:space="preserve">84 </w:t>
      </w:r>
      <w:r w:rsidRPr="00D754E2">
        <w:rPr>
          <w:szCs w:val="22"/>
          <w:lang w:val="mt-MT"/>
        </w:rPr>
        <w:t>pillola miksija b’rita</w:t>
      </w:r>
    </w:p>
    <w:p w14:paraId="6E3270F1" w14:textId="77777777" w:rsidR="00203D9D" w:rsidRPr="00866B4D" w:rsidRDefault="00203D9D" w:rsidP="000164F1">
      <w:pPr>
        <w:shd w:val="clear" w:color="auto" w:fill="BFBFBF"/>
        <w:rPr>
          <w:szCs w:val="22"/>
          <w:lang w:val="fi-FI"/>
        </w:rPr>
      </w:pPr>
      <w:r w:rsidRPr="00866B4D">
        <w:rPr>
          <w:szCs w:val="22"/>
          <w:lang w:val="fi-FI"/>
        </w:rPr>
        <w:t xml:space="preserve">EU/1/07/382/020 90 </w:t>
      </w:r>
      <w:r w:rsidRPr="00D754E2">
        <w:rPr>
          <w:szCs w:val="22"/>
          <w:lang w:val="mt-MT"/>
        </w:rPr>
        <w:t>pillola miksija b’rita</w:t>
      </w:r>
    </w:p>
    <w:p w14:paraId="2023AF7C" w14:textId="77777777" w:rsidR="00CE52FD" w:rsidRPr="00D754E2" w:rsidRDefault="00CE52FD" w:rsidP="000164F1">
      <w:pPr>
        <w:shd w:val="pct25" w:color="auto" w:fill="auto"/>
        <w:autoSpaceDE w:val="0"/>
        <w:autoSpaceDN w:val="0"/>
        <w:adjustRightInd w:val="0"/>
        <w:spacing w:line="240" w:lineRule="auto"/>
        <w:rPr>
          <w:rFonts w:eastAsia="MS Mincho"/>
          <w:szCs w:val="22"/>
          <w:lang w:val="mt-MT" w:eastAsia="ja-JP" w:bidi="bn-IN"/>
        </w:rPr>
      </w:pPr>
      <w:r w:rsidRPr="00D754E2">
        <w:rPr>
          <w:noProof/>
          <w:szCs w:val="22"/>
          <w:lang w:val="mt-MT"/>
        </w:rPr>
        <w:t>EU/1/07/382/</w:t>
      </w:r>
      <w:r w:rsidRPr="00D754E2">
        <w:rPr>
          <w:szCs w:val="22"/>
          <w:lang w:val="mt-MT"/>
        </w:rPr>
        <w:t>005</w:t>
      </w:r>
      <w:r w:rsidR="00203D9D">
        <w:rPr>
          <w:szCs w:val="22"/>
          <w:lang w:val="mt-MT"/>
        </w:rPr>
        <w:t xml:space="preserve"> </w:t>
      </w:r>
      <w:r w:rsidRPr="00D754E2">
        <w:rPr>
          <w:rFonts w:eastAsia="MS Mincho"/>
          <w:szCs w:val="22"/>
          <w:lang w:val="mt-MT" w:eastAsia="ja-JP" w:bidi="bn-IN"/>
        </w:rPr>
        <w:t xml:space="preserve">98 </w:t>
      </w:r>
      <w:r w:rsidRPr="00D754E2">
        <w:rPr>
          <w:szCs w:val="22"/>
          <w:lang w:val="mt-MT"/>
        </w:rPr>
        <w:t>pillola miksija b’rita</w:t>
      </w:r>
    </w:p>
    <w:p w14:paraId="140FEB1C" w14:textId="77777777" w:rsidR="00CE52FD" w:rsidRPr="00D754E2" w:rsidRDefault="00CE52FD" w:rsidP="000164F1">
      <w:pPr>
        <w:shd w:val="pct25" w:color="auto" w:fill="auto"/>
        <w:spacing w:line="240" w:lineRule="auto"/>
        <w:rPr>
          <w:rFonts w:eastAsia="MS Mincho"/>
          <w:szCs w:val="22"/>
          <w:lang w:val="mt-MT" w:eastAsia="ja-JP" w:bidi="bn-IN"/>
        </w:rPr>
      </w:pPr>
      <w:r w:rsidRPr="00D754E2">
        <w:rPr>
          <w:noProof/>
          <w:szCs w:val="22"/>
          <w:lang w:val="mt-MT"/>
        </w:rPr>
        <w:t>EU/1/07/382/</w:t>
      </w:r>
      <w:r w:rsidRPr="00D754E2">
        <w:rPr>
          <w:szCs w:val="22"/>
          <w:lang w:val="mt-MT"/>
        </w:rPr>
        <w:t xml:space="preserve">006 </w:t>
      </w:r>
      <w:r w:rsidRPr="00D754E2">
        <w:rPr>
          <w:rFonts w:eastAsia="MS Mincho"/>
          <w:szCs w:val="22"/>
          <w:lang w:val="mt-MT" w:eastAsia="ja-JP" w:bidi="bn-IN"/>
        </w:rPr>
        <w:t xml:space="preserve">50 x 1 </w:t>
      </w:r>
      <w:r w:rsidRPr="00D754E2">
        <w:rPr>
          <w:szCs w:val="22"/>
          <w:lang w:val="mt-MT"/>
        </w:rPr>
        <w:t>pillola miksija b’rita</w:t>
      </w:r>
    </w:p>
    <w:p w14:paraId="41BB5A74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4B89E058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03705F66" w14:textId="77777777" w:rsidR="00245E6D" w:rsidRPr="00D754E2" w:rsidRDefault="00245E6D" w:rsidP="00016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mt-MT"/>
        </w:rPr>
      </w:pPr>
      <w:r w:rsidRPr="00D754E2">
        <w:rPr>
          <w:b/>
          <w:szCs w:val="22"/>
          <w:lang w:val="mt-MT"/>
        </w:rPr>
        <w:t>13.</w:t>
      </w:r>
      <w:r w:rsidRPr="00D754E2">
        <w:rPr>
          <w:b/>
          <w:szCs w:val="22"/>
          <w:lang w:val="mt-MT"/>
        </w:rPr>
        <w:tab/>
        <w:t xml:space="preserve">NUMRU TAL-LOTT </w:t>
      </w:r>
    </w:p>
    <w:p w14:paraId="09086DDA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236AF49A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  <w:r w:rsidRPr="00D754E2">
        <w:rPr>
          <w:szCs w:val="22"/>
          <w:lang w:val="mt-MT"/>
        </w:rPr>
        <w:t>Lot</w:t>
      </w:r>
    </w:p>
    <w:p w14:paraId="59367875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19B80968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444D99A5" w14:textId="77777777" w:rsidR="00245E6D" w:rsidRPr="00D754E2" w:rsidRDefault="00245E6D" w:rsidP="00016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mt-MT"/>
        </w:rPr>
      </w:pPr>
      <w:r w:rsidRPr="00D754E2">
        <w:rPr>
          <w:b/>
          <w:szCs w:val="22"/>
          <w:lang w:val="mt-MT"/>
        </w:rPr>
        <w:t>14.</w:t>
      </w:r>
      <w:r w:rsidRPr="00D754E2">
        <w:rPr>
          <w:b/>
          <w:szCs w:val="22"/>
          <w:lang w:val="mt-MT"/>
        </w:rPr>
        <w:tab/>
        <w:t>KLASSIFIKAZZJONI ĠENERALI TA’ KIF JINGĦATA</w:t>
      </w:r>
    </w:p>
    <w:p w14:paraId="700C37FD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1FCCD814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108A31CA" w14:textId="77777777" w:rsidR="00245E6D" w:rsidRPr="00D754E2" w:rsidRDefault="00245E6D" w:rsidP="00016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mt-MT"/>
        </w:rPr>
      </w:pPr>
      <w:r w:rsidRPr="00D754E2">
        <w:rPr>
          <w:b/>
          <w:szCs w:val="22"/>
          <w:lang w:val="mt-MT"/>
        </w:rPr>
        <w:t>15.</w:t>
      </w:r>
      <w:r w:rsidRPr="00D754E2">
        <w:rPr>
          <w:b/>
          <w:szCs w:val="22"/>
          <w:lang w:val="mt-MT"/>
        </w:rPr>
        <w:tab/>
        <w:t>ISTRUZZJONIJIET DWAR L-UŻU</w:t>
      </w:r>
    </w:p>
    <w:p w14:paraId="20A4C08A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6B7B43C6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72E3F45E" w14:textId="77777777" w:rsidR="00757FD3" w:rsidRPr="00D754E2" w:rsidRDefault="00757FD3" w:rsidP="00016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Cs w:val="22"/>
          <w:lang w:val="mt-MT"/>
        </w:rPr>
      </w:pPr>
      <w:r w:rsidRPr="00D754E2">
        <w:rPr>
          <w:b/>
          <w:szCs w:val="22"/>
          <w:lang w:val="mt-MT"/>
        </w:rPr>
        <w:t>16.</w:t>
      </w:r>
      <w:r w:rsidRPr="00D754E2">
        <w:rPr>
          <w:b/>
          <w:szCs w:val="22"/>
          <w:lang w:val="mt-MT"/>
        </w:rPr>
        <w:tab/>
      </w:r>
      <w:r w:rsidR="00835D84" w:rsidRPr="00835D84">
        <w:rPr>
          <w:b/>
          <w:szCs w:val="22"/>
          <w:lang w:val="mt-MT" w:bidi="mt-MT"/>
        </w:rPr>
        <w:t>INFORMAZZJONI BIL-BRAILLE</w:t>
      </w:r>
    </w:p>
    <w:p w14:paraId="2E22BAA7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055F5FEE" w14:textId="77777777" w:rsidR="00757FD3" w:rsidRDefault="00B900BF" w:rsidP="000164F1">
      <w:pPr>
        <w:spacing w:line="240" w:lineRule="auto"/>
        <w:rPr>
          <w:bCs/>
          <w:szCs w:val="22"/>
          <w:lang w:val="mt-MT"/>
        </w:rPr>
      </w:pPr>
      <w:r w:rsidRPr="00D754E2">
        <w:rPr>
          <w:bCs/>
          <w:szCs w:val="22"/>
          <w:lang w:val="mt-MT"/>
        </w:rPr>
        <w:t>Xelevia</w:t>
      </w:r>
      <w:r w:rsidR="00757FD3" w:rsidRPr="00D754E2">
        <w:rPr>
          <w:bCs/>
          <w:szCs w:val="22"/>
          <w:lang w:val="mt-MT"/>
        </w:rPr>
        <w:t xml:space="preserve"> 25 mg</w:t>
      </w:r>
    </w:p>
    <w:p w14:paraId="36EFD6F9" w14:textId="77777777" w:rsidR="00835D84" w:rsidRDefault="00835D84" w:rsidP="000164F1">
      <w:pPr>
        <w:spacing w:line="240" w:lineRule="auto"/>
        <w:rPr>
          <w:bCs/>
          <w:szCs w:val="22"/>
          <w:lang w:val="mt-MT"/>
        </w:rPr>
      </w:pPr>
    </w:p>
    <w:p w14:paraId="2A16DA10" w14:textId="77777777" w:rsidR="00835D84" w:rsidRPr="001C0C0E" w:rsidRDefault="00835D84" w:rsidP="000164F1">
      <w:pPr>
        <w:spacing w:line="240" w:lineRule="auto"/>
        <w:rPr>
          <w:bCs/>
          <w:szCs w:val="22"/>
          <w:lang w:val="mt-MT"/>
        </w:rPr>
      </w:pPr>
    </w:p>
    <w:p w14:paraId="49B855DA" w14:textId="77777777" w:rsidR="00835D84" w:rsidRPr="00E534DB" w:rsidRDefault="00835D84" w:rsidP="000164F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i/>
          <w:noProof/>
          <w:szCs w:val="22"/>
          <w:lang w:val="fr-FR"/>
        </w:rPr>
      </w:pPr>
      <w:r w:rsidRPr="00E534DB">
        <w:rPr>
          <w:b/>
          <w:noProof/>
          <w:szCs w:val="22"/>
          <w:lang w:val="fr-FR"/>
        </w:rPr>
        <w:t>17.</w:t>
      </w:r>
      <w:r w:rsidRPr="00E534DB">
        <w:rPr>
          <w:b/>
          <w:noProof/>
          <w:szCs w:val="22"/>
          <w:lang w:val="fr-FR"/>
        </w:rPr>
        <w:tab/>
      </w:r>
      <w:r w:rsidRPr="00E534DB">
        <w:rPr>
          <w:b/>
          <w:noProof/>
          <w:szCs w:val="22"/>
          <w:lang w:val="fr-FR" w:bidi="mt-MT"/>
        </w:rPr>
        <w:t>IDENTIFIKATUR UNIKU – BARCODE 2D</w:t>
      </w:r>
    </w:p>
    <w:p w14:paraId="3FC27552" w14:textId="77777777" w:rsidR="00835D84" w:rsidRPr="00E534DB" w:rsidRDefault="00835D84" w:rsidP="000164F1">
      <w:pPr>
        <w:rPr>
          <w:noProof/>
          <w:szCs w:val="22"/>
          <w:lang w:val="fr-FR"/>
        </w:rPr>
      </w:pPr>
    </w:p>
    <w:p w14:paraId="221B9E90" w14:textId="77777777" w:rsidR="00835D84" w:rsidRPr="00E534DB" w:rsidRDefault="00835D84" w:rsidP="000164F1">
      <w:pPr>
        <w:shd w:val="clear" w:color="auto" w:fill="FFFFFF"/>
        <w:rPr>
          <w:noProof/>
          <w:szCs w:val="22"/>
          <w:shd w:val="clear" w:color="auto" w:fill="CCCCCC"/>
          <w:lang w:val="fr-FR"/>
        </w:rPr>
      </w:pPr>
      <w:r w:rsidRPr="00E534DB">
        <w:rPr>
          <w:noProof/>
          <w:szCs w:val="22"/>
          <w:highlight w:val="lightGray"/>
          <w:lang w:val="fr-FR" w:bidi="mt-MT"/>
        </w:rPr>
        <w:t>Barcode 2D li jkollu l-identifikatur uniku inkluż</w:t>
      </w:r>
      <w:r w:rsidRPr="00E534DB">
        <w:rPr>
          <w:noProof/>
          <w:szCs w:val="22"/>
          <w:highlight w:val="lightGray"/>
          <w:lang w:val="fr-FR"/>
        </w:rPr>
        <w:t>.</w:t>
      </w:r>
    </w:p>
    <w:p w14:paraId="189EB0A3" w14:textId="77777777" w:rsidR="00835D84" w:rsidRPr="00E534DB" w:rsidRDefault="00835D84" w:rsidP="000164F1">
      <w:pPr>
        <w:rPr>
          <w:noProof/>
          <w:szCs w:val="22"/>
          <w:lang w:val="fr-FR"/>
        </w:rPr>
      </w:pPr>
    </w:p>
    <w:p w14:paraId="1AEB2B25" w14:textId="77777777" w:rsidR="00835D84" w:rsidRPr="00E534DB" w:rsidRDefault="00835D84" w:rsidP="000164F1">
      <w:pPr>
        <w:rPr>
          <w:noProof/>
          <w:szCs w:val="22"/>
          <w:lang w:val="fr-FR"/>
        </w:rPr>
      </w:pPr>
    </w:p>
    <w:p w14:paraId="4AE2DA52" w14:textId="77777777" w:rsidR="00835D84" w:rsidRPr="00B74503" w:rsidRDefault="00835D84" w:rsidP="000164F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i/>
          <w:noProof/>
          <w:szCs w:val="22"/>
          <w:lang w:val="it-IT"/>
        </w:rPr>
      </w:pPr>
      <w:r w:rsidRPr="00B74503">
        <w:rPr>
          <w:b/>
          <w:noProof/>
          <w:szCs w:val="22"/>
          <w:lang w:val="it-IT"/>
        </w:rPr>
        <w:t>18.</w:t>
      </w:r>
      <w:r w:rsidRPr="00B74503">
        <w:rPr>
          <w:b/>
          <w:noProof/>
          <w:szCs w:val="22"/>
          <w:lang w:val="it-IT"/>
        </w:rPr>
        <w:tab/>
      </w:r>
      <w:r w:rsidRPr="00B74503">
        <w:rPr>
          <w:b/>
          <w:noProof/>
          <w:szCs w:val="22"/>
          <w:lang w:val="it-IT" w:bidi="mt-MT"/>
        </w:rPr>
        <w:t xml:space="preserve">IDENTIFIKATUR UNIKU - </w:t>
      </w:r>
      <w:r w:rsidRPr="00B74503">
        <w:rPr>
          <w:b/>
          <w:i/>
          <w:noProof/>
          <w:szCs w:val="22"/>
          <w:lang w:val="it-IT" w:bidi="mt-MT"/>
        </w:rPr>
        <w:t>DATA</w:t>
      </w:r>
      <w:r w:rsidRPr="00B74503">
        <w:rPr>
          <w:b/>
          <w:noProof/>
          <w:szCs w:val="22"/>
          <w:lang w:val="it-IT" w:bidi="mt-MT"/>
        </w:rPr>
        <w:t xml:space="preserve"> LI TINQARA MILL-BNIEDEM</w:t>
      </w:r>
    </w:p>
    <w:p w14:paraId="7BDE583F" w14:textId="77777777" w:rsidR="00835D84" w:rsidRPr="00B74503" w:rsidRDefault="00835D84" w:rsidP="000164F1">
      <w:pPr>
        <w:rPr>
          <w:noProof/>
          <w:szCs w:val="22"/>
          <w:lang w:val="it-IT"/>
        </w:rPr>
      </w:pPr>
    </w:p>
    <w:p w14:paraId="1BEC6EA3" w14:textId="453F0214" w:rsidR="00835D84" w:rsidRPr="00B74503" w:rsidRDefault="00835D84" w:rsidP="000164F1">
      <w:pPr>
        <w:rPr>
          <w:szCs w:val="22"/>
          <w:lang w:val="it-IT"/>
        </w:rPr>
      </w:pPr>
      <w:r w:rsidRPr="00B74503">
        <w:rPr>
          <w:szCs w:val="22"/>
          <w:lang w:val="it-IT"/>
        </w:rPr>
        <w:t xml:space="preserve">PC </w:t>
      </w:r>
    </w:p>
    <w:p w14:paraId="585D1F88" w14:textId="1D3F8F49" w:rsidR="00835D84" w:rsidRPr="00B74503" w:rsidRDefault="00835D84" w:rsidP="000164F1">
      <w:pPr>
        <w:rPr>
          <w:szCs w:val="22"/>
          <w:lang w:val="it-IT"/>
        </w:rPr>
      </w:pPr>
      <w:r w:rsidRPr="00B74503">
        <w:rPr>
          <w:szCs w:val="22"/>
          <w:lang w:val="it-IT"/>
        </w:rPr>
        <w:t xml:space="preserve">SN </w:t>
      </w:r>
    </w:p>
    <w:p w14:paraId="078F86B7" w14:textId="2A68AB14" w:rsidR="00835D84" w:rsidRPr="001C0C0E" w:rsidRDefault="00835D84" w:rsidP="000164F1">
      <w:pPr>
        <w:spacing w:line="240" w:lineRule="auto"/>
        <w:rPr>
          <w:bCs/>
          <w:szCs w:val="22"/>
          <w:lang w:val="mt-MT"/>
        </w:rPr>
      </w:pPr>
      <w:r w:rsidRPr="00B74503">
        <w:rPr>
          <w:szCs w:val="22"/>
          <w:lang w:val="it-IT"/>
        </w:rPr>
        <w:t>NN</w:t>
      </w:r>
    </w:p>
    <w:p w14:paraId="282FD9F2" w14:textId="77777777" w:rsidR="00835D84" w:rsidRPr="00D754E2" w:rsidRDefault="00835D84" w:rsidP="000164F1">
      <w:pPr>
        <w:spacing w:line="240" w:lineRule="auto"/>
        <w:rPr>
          <w:bCs/>
          <w:szCs w:val="22"/>
          <w:lang w:val="mt-MT"/>
        </w:rPr>
      </w:pPr>
    </w:p>
    <w:p w14:paraId="4EC8ECFC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  <w:r w:rsidRPr="00D754E2">
        <w:rPr>
          <w:szCs w:val="22"/>
          <w:lang w:val="mt-MT"/>
        </w:rPr>
        <w:br w:type="page"/>
      </w:r>
    </w:p>
    <w:p w14:paraId="0D3851BF" w14:textId="77777777" w:rsidR="00245E6D" w:rsidRPr="00D754E2" w:rsidRDefault="00245E6D" w:rsidP="00016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mt-MT"/>
        </w:rPr>
      </w:pPr>
      <w:r w:rsidRPr="00D754E2">
        <w:rPr>
          <w:b/>
          <w:szCs w:val="22"/>
          <w:lang w:val="mt-MT"/>
        </w:rPr>
        <w:lastRenderedPageBreak/>
        <w:t xml:space="preserve">TAGĦRIF MINIMU LI GĦANDU JIDHER FUQ IL-FOLJI JEW FUQ L-ISTRIXXI </w:t>
      </w:r>
    </w:p>
    <w:p w14:paraId="44A4C9D4" w14:textId="77777777" w:rsidR="00245E6D" w:rsidRPr="00D754E2" w:rsidRDefault="00245E6D" w:rsidP="00016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mt-MT"/>
        </w:rPr>
      </w:pPr>
    </w:p>
    <w:p w14:paraId="00DFA1C3" w14:textId="77777777" w:rsidR="00245E6D" w:rsidRPr="00D754E2" w:rsidRDefault="00245E6D" w:rsidP="00016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mt-MT" w:eastAsia="ko-KR"/>
        </w:rPr>
      </w:pPr>
      <w:r w:rsidRPr="00D754E2">
        <w:rPr>
          <w:b/>
          <w:szCs w:val="22"/>
          <w:lang w:val="mt-MT"/>
        </w:rPr>
        <w:t>FOLJI</w:t>
      </w:r>
      <w:r w:rsidRPr="00D754E2">
        <w:rPr>
          <w:b/>
          <w:szCs w:val="22"/>
          <w:lang w:val="mt-MT" w:eastAsia="ko-KR"/>
        </w:rPr>
        <w:t xml:space="preserve"> </w:t>
      </w:r>
    </w:p>
    <w:p w14:paraId="1E4D5DDB" w14:textId="77777777" w:rsidR="00757FD3" w:rsidRPr="00D754E2" w:rsidRDefault="00757FD3" w:rsidP="000164F1">
      <w:pPr>
        <w:spacing w:line="240" w:lineRule="auto"/>
        <w:rPr>
          <w:b/>
          <w:szCs w:val="22"/>
          <w:lang w:val="mt-MT"/>
        </w:rPr>
      </w:pPr>
    </w:p>
    <w:p w14:paraId="19164DE3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07B6CCB5" w14:textId="477F95E2" w:rsidR="00245E6D" w:rsidRPr="00D754E2" w:rsidRDefault="00245E6D" w:rsidP="00016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mt-MT"/>
        </w:rPr>
      </w:pPr>
      <w:r w:rsidRPr="00D754E2">
        <w:rPr>
          <w:b/>
          <w:szCs w:val="22"/>
          <w:lang w:val="mt-MT"/>
        </w:rPr>
        <w:t>1.</w:t>
      </w:r>
      <w:r w:rsidRPr="00D754E2">
        <w:rPr>
          <w:b/>
          <w:szCs w:val="22"/>
          <w:lang w:val="mt-MT"/>
        </w:rPr>
        <w:tab/>
        <w:t xml:space="preserve">ISEM </w:t>
      </w:r>
      <w:r w:rsidR="006676C9" w:rsidRPr="00E534DB">
        <w:rPr>
          <w:b/>
          <w:szCs w:val="22"/>
          <w:lang w:val="mt-MT"/>
        </w:rPr>
        <w:t>I</w:t>
      </w:r>
      <w:r w:rsidR="006676C9" w:rsidRPr="00D754E2">
        <w:rPr>
          <w:b/>
          <w:szCs w:val="22"/>
          <w:lang w:val="mt-MT"/>
        </w:rPr>
        <w:t>L</w:t>
      </w:r>
      <w:r w:rsidRPr="00D754E2">
        <w:rPr>
          <w:b/>
          <w:szCs w:val="22"/>
          <w:lang w:val="mt-MT"/>
        </w:rPr>
        <w:t>-PRODOTT MEDIĊINALI</w:t>
      </w:r>
    </w:p>
    <w:p w14:paraId="0AD7DF50" w14:textId="77777777" w:rsidR="00757FD3" w:rsidRPr="00D754E2" w:rsidRDefault="00757FD3" w:rsidP="000164F1">
      <w:pPr>
        <w:spacing w:line="240" w:lineRule="auto"/>
        <w:ind w:left="567" w:hanging="567"/>
        <w:rPr>
          <w:szCs w:val="22"/>
          <w:lang w:val="mt-MT"/>
        </w:rPr>
      </w:pPr>
    </w:p>
    <w:p w14:paraId="169EA797" w14:textId="77777777" w:rsidR="00757FD3" w:rsidRPr="00D754E2" w:rsidRDefault="00FF2AF8" w:rsidP="000164F1">
      <w:pPr>
        <w:spacing w:line="240" w:lineRule="auto"/>
        <w:rPr>
          <w:szCs w:val="22"/>
          <w:lang w:val="mt-MT"/>
        </w:rPr>
      </w:pPr>
      <w:bookmarkStart w:id="153" w:name="OLE_LINK175"/>
      <w:bookmarkStart w:id="154" w:name="OLE_LINK176"/>
      <w:r w:rsidRPr="00B74503">
        <w:rPr>
          <w:szCs w:val="22"/>
          <w:lang w:val="it-IT"/>
        </w:rPr>
        <w:t xml:space="preserve">Pilloli </w:t>
      </w:r>
      <w:r w:rsidR="00B900BF" w:rsidRPr="00D754E2">
        <w:rPr>
          <w:szCs w:val="22"/>
          <w:lang w:val="mt-MT"/>
        </w:rPr>
        <w:t>Xelevia</w:t>
      </w:r>
      <w:r w:rsidR="00757FD3" w:rsidRPr="00D754E2">
        <w:rPr>
          <w:szCs w:val="22"/>
          <w:lang w:val="mt-MT"/>
        </w:rPr>
        <w:t xml:space="preserve"> 25 mg</w:t>
      </w:r>
      <w:bookmarkEnd w:id="153"/>
      <w:bookmarkEnd w:id="154"/>
      <w:r w:rsidR="00757FD3" w:rsidRPr="00D754E2">
        <w:rPr>
          <w:szCs w:val="22"/>
          <w:lang w:val="mt-MT"/>
        </w:rPr>
        <w:t xml:space="preserve"> </w:t>
      </w:r>
    </w:p>
    <w:p w14:paraId="5F900B6E" w14:textId="0C77E3A7" w:rsidR="00757FD3" w:rsidRPr="00D754E2" w:rsidRDefault="000164F1" w:rsidP="000164F1">
      <w:pPr>
        <w:spacing w:line="240" w:lineRule="auto"/>
        <w:rPr>
          <w:b/>
          <w:szCs w:val="22"/>
          <w:lang w:val="mt-MT"/>
        </w:rPr>
      </w:pPr>
      <w:r w:rsidRPr="00E534DB">
        <w:rPr>
          <w:szCs w:val="22"/>
          <w:lang w:val="mt-MT"/>
        </w:rPr>
        <w:t>s</w:t>
      </w:r>
      <w:r w:rsidR="00757FD3" w:rsidRPr="00D754E2">
        <w:rPr>
          <w:szCs w:val="22"/>
          <w:lang w:val="mt-MT"/>
        </w:rPr>
        <w:t>itagliptin</w:t>
      </w:r>
    </w:p>
    <w:p w14:paraId="34136CAA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683C94EA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7729C912" w14:textId="77777777" w:rsidR="00245E6D" w:rsidRPr="00D754E2" w:rsidRDefault="00245E6D" w:rsidP="00016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mt-MT"/>
        </w:rPr>
      </w:pPr>
      <w:r w:rsidRPr="00D754E2">
        <w:rPr>
          <w:b/>
          <w:szCs w:val="22"/>
          <w:lang w:val="mt-MT"/>
        </w:rPr>
        <w:t>2.</w:t>
      </w:r>
      <w:r w:rsidRPr="00D754E2">
        <w:rPr>
          <w:b/>
          <w:szCs w:val="22"/>
          <w:lang w:val="mt-MT"/>
        </w:rPr>
        <w:tab/>
        <w:t>ISEM TAD-DETENTUR TAL-AWTORIZZAZZJONI GĦAT-TQEGĦID FIS-SUQ</w:t>
      </w:r>
    </w:p>
    <w:p w14:paraId="19139F3E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20D0CFFD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  <w:r w:rsidRPr="00D754E2">
        <w:rPr>
          <w:szCs w:val="22"/>
          <w:lang w:val="mt-MT"/>
        </w:rPr>
        <w:t>MSD</w:t>
      </w:r>
    </w:p>
    <w:p w14:paraId="05C7D4CF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5E3BD001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37A7A927" w14:textId="77777777" w:rsidR="00245E6D" w:rsidRPr="00D754E2" w:rsidRDefault="00245E6D" w:rsidP="00016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mt-MT"/>
        </w:rPr>
      </w:pPr>
      <w:r w:rsidRPr="00D754E2">
        <w:rPr>
          <w:b/>
          <w:szCs w:val="22"/>
          <w:lang w:val="mt-MT"/>
        </w:rPr>
        <w:t>3.</w:t>
      </w:r>
      <w:r w:rsidRPr="00D754E2">
        <w:rPr>
          <w:b/>
          <w:szCs w:val="22"/>
          <w:lang w:val="mt-MT"/>
        </w:rPr>
        <w:tab/>
        <w:t>DATA TA’ SKADENZA</w:t>
      </w:r>
    </w:p>
    <w:p w14:paraId="3611217F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4A3EE74B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  <w:r w:rsidRPr="00D754E2">
        <w:rPr>
          <w:szCs w:val="22"/>
          <w:lang w:val="mt-MT"/>
        </w:rPr>
        <w:t xml:space="preserve">JIS </w:t>
      </w:r>
    </w:p>
    <w:p w14:paraId="6A3C0022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1ADE1B07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55BFACFD" w14:textId="77777777" w:rsidR="00245E6D" w:rsidRPr="00D754E2" w:rsidRDefault="00245E6D" w:rsidP="00016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mt-MT"/>
        </w:rPr>
      </w:pPr>
      <w:r w:rsidRPr="00D754E2">
        <w:rPr>
          <w:b/>
          <w:szCs w:val="22"/>
          <w:lang w:val="mt-MT"/>
        </w:rPr>
        <w:t>4.</w:t>
      </w:r>
      <w:r w:rsidRPr="00D754E2">
        <w:rPr>
          <w:b/>
          <w:szCs w:val="22"/>
          <w:lang w:val="mt-MT"/>
        </w:rPr>
        <w:tab/>
        <w:t>NUMRU TAL-LOTT</w:t>
      </w:r>
    </w:p>
    <w:p w14:paraId="355C50C2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3192FD11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  <w:r w:rsidRPr="00D754E2">
        <w:rPr>
          <w:szCs w:val="22"/>
          <w:lang w:val="mt-MT"/>
        </w:rPr>
        <w:t>Lot</w:t>
      </w:r>
    </w:p>
    <w:p w14:paraId="6F033FCD" w14:textId="77777777" w:rsidR="00757FD3" w:rsidRPr="00D754E2" w:rsidRDefault="00757FD3" w:rsidP="000164F1">
      <w:pPr>
        <w:spacing w:line="240" w:lineRule="auto"/>
        <w:rPr>
          <w:b/>
          <w:szCs w:val="22"/>
          <w:lang w:val="mt-MT"/>
        </w:rPr>
      </w:pPr>
    </w:p>
    <w:p w14:paraId="6AB39860" w14:textId="77777777" w:rsidR="00757FD3" w:rsidRPr="00D754E2" w:rsidRDefault="00757FD3" w:rsidP="000164F1">
      <w:pPr>
        <w:spacing w:line="240" w:lineRule="auto"/>
        <w:ind w:right="113"/>
        <w:rPr>
          <w:szCs w:val="22"/>
          <w:lang w:val="mt-MT"/>
        </w:rPr>
      </w:pPr>
    </w:p>
    <w:p w14:paraId="06E9934A" w14:textId="77777777" w:rsidR="00245E6D" w:rsidRPr="00D754E2" w:rsidRDefault="00245E6D" w:rsidP="00016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mt-MT" w:eastAsia="ko-KR"/>
        </w:rPr>
      </w:pPr>
      <w:r w:rsidRPr="00D754E2">
        <w:rPr>
          <w:b/>
          <w:szCs w:val="22"/>
          <w:lang w:val="mt-MT"/>
        </w:rPr>
        <w:t>5.</w:t>
      </w:r>
      <w:r w:rsidRPr="00D754E2">
        <w:rPr>
          <w:b/>
          <w:szCs w:val="22"/>
          <w:lang w:val="mt-MT"/>
        </w:rPr>
        <w:tab/>
        <w:t>O</w:t>
      </w:r>
      <w:r w:rsidRPr="00D754E2">
        <w:rPr>
          <w:b/>
          <w:szCs w:val="22"/>
          <w:lang w:val="mt-MT" w:eastAsia="ko-KR"/>
        </w:rPr>
        <w:t>ĦRAJN</w:t>
      </w:r>
    </w:p>
    <w:p w14:paraId="49C42D63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  <w:r w:rsidRPr="00D754E2">
        <w:rPr>
          <w:b/>
          <w:szCs w:val="22"/>
          <w:lang w:val="mt-MT"/>
        </w:rPr>
        <w:br w:type="page"/>
      </w:r>
    </w:p>
    <w:p w14:paraId="060E0EF4" w14:textId="77777777" w:rsidR="00245E6D" w:rsidRPr="00D754E2" w:rsidRDefault="00245E6D" w:rsidP="00016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mt-MT"/>
        </w:rPr>
      </w:pPr>
      <w:r w:rsidRPr="00D754E2">
        <w:rPr>
          <w:b/>
          <w:szCs w:val="22"/>
          <w:lang w:val="mt-MT"/>
        </w:rPr>
        <w:lastRenderedPageBreak/>
        <w:t xml:space="preserve">TAGĦRIF LI GĦANDU JIDHER FUQ IL-PAKKETT TA’ BARRA </w:t>
      </w:r>
    </w:p>
    <w:p w14:paraId="64604DE7" w14:textId="77777777" w:rsidR="00245E6D" w:rsidRPr="00D754E2" w:rsidRDefault="00245E6D" w:rsidP="00016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mt-MT"/>
        </w:rPr>
      </w:pPr>
    </w:p>
    <w:p w14:paraId="5D9977A6" w14:textId="77777777" w:rsidR="00245E6D" w:rsidRPr="00D754E2" w:rsidRDefault="00245E6D" w:rsidP="00016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mt-MT" w:eastAsia="ko-KR"/>
        </w:rPr>
      </w:pPr>
      <w:r w:rsidRPr="00D754E2">
        <w:rPr>
          <w:b/>
          <w:szCs w:val="22"/>
          <w:lang w:val="mt-MT"/>
        </w:rPr>
        <w:t>KARTUNA TA’ BARRA</w:t>
      </w:r>
    </w:p>
    <w:p w14:paraId="63900840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27995D23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4196D20B" w14:textId="77777777" w:rsidR="00245E6D" w:rsidRPr="00D754E2" w:rsidRDefault="00245E6D" w:rsidP="00016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mt-MT"/>
        </w:rPr>
      </w:pPr>
      <w:r w:rsidRPr="00D754E2">
        <w:rPr>
          <w:b/>
          <w:szCs w:val="22"/>
          <w:lang w:val="mt-MT"/>
        </w:rPr>
        <w:t>1.</w:t>
      </w:r>
      <w:r w:rsidRPr="00D754E2">
        <w:rPr>
          <w:b/>
          <w:szCs w:val="22"/>
          <w:lang w:val="mt-MT"/>
        </w:rPr>
        <w:tab/>
        <w:t>ISEM TAL-PRODOTT MEDIĊINALI</w:t>
      </w:r>
    </w:p>
    <w:p w14:paraId="5204D107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1DD3DC00" w14:textId="77777777" w:rsidR="00757FD3" w:rsidRPr="00D754E2" w:rsidRDefault="00B900BF" w:rsidP="000164F1">
      <w:pPr>
        <w:spacing w:line="240" w:lineRule="auto"/>
        <w:rPr>
          <w:szCs w:val="22"/>
          <w:lang w:val="mt-MT"/>
        </w:rPr>
      </w:pPr>
      <w:r w:rsidRPr="00D754E2">
        <w:rPr>
          <w:szCs w:val="22"/>
          <w:lang w:val="mt-MT"/>
        </w:rPr>
        <w:t>Xelevia</w:t>
      </w:r>
      <w:r w:rsidR="00757FD3" w:rsidRPr="00D754E2">
        <w:rPr>
          <w:szCs w:val="22"/>
          <w:lang w:val="mt-MT"/>
        </w:rPr>
        <w:t xml:space="preserve"> 50 mg pilloli miksija b’rita</w:t>
      </w:r>
    </w:p>
    <w:p w14:paraId="63ABB966" w14:textId="6E6538C9" w:rsidR="00757FD3" w:rsidRPr="00D754E2" w:rsidRDefault="000164F1" w:rsidP="000164F1">
      <w:pPr>
        <w:spacing w:line="240" w:lineRule="auto"/>
        <w:rPr>
          <w:szCs w:val="22"/>
          <w:lang w:val="mt-MT"/>
        </w:rPr>
      </w:pPr>
      <w:r w:rsidRPr="00E534DB">
        <w:rPr>
          <w:szCs w:val="22"/>
          <w:lang w:val="fr-FR"/>
        </w:rPr>
        <w:t>s</w:t>
      </w:r>
      <w:r w:rsidR="00757FD3" w:rsidRPr="00D754E2">
        <w:rPr>
          <w:szCs w:val="22"/>
          <w:lang w:val="mt-MT"/>
        </w:rPr>
        <w:t>itagliptin</w:t>
      </w:r>
    </w:p>
    <w:p w14:paraId="4DF4703F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3582F3D5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7BD10F23" w14:textId="77777777" w:rsidR="00245E6D" w:rsidRPr="00D754E2" w:rsidRDefault="00245E6D" w:rsidP="00016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mt-MT"/>
        </w:rPr>
      </w:pPr>
      <w:r w:rsidRPr="00D754E2">
        <w:rPr>
          <w:b/>
          <w:szCs w:val="22"/>
          <w:lang w:val="mt-MT"/>
        </w:rPr>
        <w:t>2.</w:t>
      </w:r>
      <w:r w:rsidRPr="00D754E2">
        <w:rPr>
          <w:b/>
          <w:szCs w:val="22"/>
          <w:lang w:val="mt-MT"/>
        </w:rPr>
        <w:tab/>
        <w:t>DIKJARAZZJONI TAS-SUSTANZA(I) ATTIVA(I)</w:t>
      </w:r>
    </w:p>
    <w:p w14:paraId="1E3EACF9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657E9EA7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  <w:r w:rsidRPr="00D754E2">
        <w:rPr>
          <w:szCs w:val="22"/>
          <w:lang w:val="mt-MT"/>
        </w:rPr>
        <w:t>Kull pillola fiha sitagliptin phosphate monohydrate ekwivalenti g</w:t>
      </w:r>
      <w:r w:rsidRPr="00D754E2">
        <w:rPr>
          <w:szCs w:val="22"/>
          <w:lang w:val="mt-MT" w:eastAsia="ko-KR"/>
        </w:rPr>
        <w:t xml:space="preserve">ħal </w:t>
      </w:r>
      <w:r w:rsidRPr="00D754E2">
        <w:rPr>
          <w:szCs w:val="22"/>
          <w:lang w:val="mt-MT"/>
        </w:rPr>
        <w:t>50 mg ta’ sitagliptin.</w:t>
      </w:r>
    </w:p>
    <w:p w14:paraId="45995079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25B109B3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13CDE668" w14:textId="77777777" w:rsidR="00245E6D" w:rsidRPr="00D754E2" w:rsidRDefault="00245E6D" w:rsidP="00016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mt-MT"/>
        </w:rPr>
      </w:pPr>
      <w:r w:rsidRPr="00D754E2">
        <w:rPr>
          <w:b/>
          <w:szCs w:val="22"/>
          <w:lang w:val="mt-MT"/>
        </w:rPr>
        <w:t>3.</w:t>
      </w:r>
      <w:r w:rsidRPr="00D754E2">
        <w:rPr>
          <w:b/>
          <w:szCs w:val="22"/>
          <w:lang w:val="mt-MT"/>
        </w:rPr>
        <w:tab/>
        <w:t>LISTA TA’ EĊĊIPJENTI</w:t>
      </w:r>
    </w:p>
    <w:p w14:paraId="5D0CD71B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50A510E8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678675E9" w14:textId="77777777" w:rsidR="00245E6D" w:rsidRPr="00D754E2" w:rsidRDefault="00245E6D" w:rsidP="00016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mt-MT"/>
        </w:rPr>
      </w:pPr>
      <w:r w:rsidRPr="00D754E2">
        <w:rPr>
          <w:b/>
          <w:szCs w:val="22"/>
          <w:lang w:val="mt-MT"/>
        </w:rPr>
        <w:t>4.</w:t>
      </w:r>
      <w:r w:rsidRPr="00D754E2">
        <w:rPr>
          <w:b/>
          <w:szCs w:val="22"/>
          <w:lang w:val="mt-MT"/>
        </w:rPr>
        <w:tab/>
        <w:t>GĦAMLA FARMAĊEWTIKA U KONTENUT</w:t>
      </w:r>
    </w:p>
    <w:p w14:paraId="2C665F7C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6E69EAD7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  <w:r w:rsidRPr="00D754E2">
        <w:rPr>
          <w:szCs w:val="22"/>
          <w:lang w:val="mt-MT"/>
        </w:rPr>
        <w:t>14-il pillola miksija b’rita</w:t>
      </w:r>
    </w:p>
    <w:p w14:paraId="70632F4A" w14:textId="77777777" w:rsidR="00757FD3" w:rsidRPr="00D754E2" w:rsidRDefault="00757FD3" w:rsidP="000164F1">
      <w:pPr>
        <w:shd w:val="pct25" w:color="auto" w:fill="auto"/>
        <w:autoSpaceDE w:val="0"/>
        <w:autoSpaceDN w:val="0"/>
        <w:adjustRightInd w:val="0"/>
        <w:spacing w:line="240" w:lineRule="auto"/>
        <w:rPr>
          <w:rFonts w:eastAsia="MS Mincho"/>
          <w:szCs w:val="22"/>
          <w:lang w:val="mt-MT" w:eastAsia="ja-JP" w:bidi="bn-IN"/>
        </w:rPr>
      </w:pPr>
      <w:r w:rsidRPr="00D754E2">
        <w:rPr>
          <w:rFonts w:eastAsia="MS Mincho"/>
          <w:szCs w:val="22"/>
          <w:lang w:val="mt-MT" w:eastAsia="ja-JP" w:bidi="bn-IN"/>
        </w:rPr>
        <w:t xml:space="preserve">28 </w:t>
      </w:r>
      <w:r w:rsidRPr="00D754E2">
        <w:rPr>
          <w:szCs w:val="22"/>
          <w:lang w:val="mt-MT"/>
        </w:rPr>
        <w:t>pillola miksija b’rita</w:t>
      </w:r>
    </w:p>
    <w:p w14:paraId="281A2D62" w14:textId="77777777" w:rsidR="00486D87" w:rsidRPr="00D754E2" w:rsidRDefault="00486D87" w:rsidP="000164F1">
      <w:pPr>
        <w:shd w:val="pct25" w:color="auto" w:fill="auto"/>
        <w:autoSpaceDE w:val="0"/>
        <w:autoSpaceDN w:val="0"/>
        <w:adjustRightInd w:val="0"/>
        <w:spacing w:line="240" w:lineRule="auto"/>
        <w:rPr>
          <w:rFonts w:eastAsia="MS Mincho"/>
          <w:szCs w:val="22"/>
          <w:lang w:val="mt-MT" w:eastAsia="ja-JP" w:bidi="bn-IN"/>
        </w:rPr>
      </w:pPr>
      <w:r>
        <w:rPr>
          <w:rFonts w:eastAsia="MS Mincho"/>
          <w:szCs w:val="22"/>
          <w:lang w:val="mt-MT" w:eastAsia="ja-JP" w:bidi="bn-IN"/>
        </w:rPr>
        <w:t>30</w:t>
      </w:r>
      <w:r w:rsidRPr="00D754E2">
        <w:rPr>
          <w:rFonts w:eastAsia="MS Mincho"/>
          <w:szCs w:val="22"/>
          <w:lang w:val="mt-MT" w:eastAsia="ja-JP" w:bidi="bn-IN"/>
        </w:rPr>
        <w:t xml:space="preserve"> </w:t>
      </w:r>
      <w:r w:rsidRPr="00D754E2">
        <w:rPr>
          <w:szCs w:val="22"/>
          <w:lang w:val="mt-MT"/>
        </w:rPr>
        <w:t>pillola miksija b’rita</w:t>
      </w:r>
    </w:p>
    <w:p w14:paraId="0F4BDA0D" w14:textId="77777777" w:rsidR="00757FD3" w:rsidRPr="00D754E2" w:rsidRDefault="00757FD3" w:rsidP="000164F1">
      <w:pPr>
        <w:shd w:val="pct25" w:color="auto" w:fill="auto"/>
        <w:autoSpaceDE w:val="0"/>
        <w:autoSpaceDN w:val="0"/>
        <w:adjustRightInd w:val="0"/>
        <w:spacing w:line="240" w:lineRule="auto"/>
        <w:rPr>
          <w:rFonts w:eastAsia="MS Mincho"/>
          <w:szCs w:val="22"/>
          <w:lang w:val="mt-MT" w:eastAsia="ja-JP" w:bidi="bn-IN"/>
        </w:rPr>
      </w:pPr>
      <w:r w:rsidRPr="00D754E2">
        <w:rPr>
          <w:rFonts w:eastAsia="MS Mincho"/>
          <w:szCs w:val="22"/>
          <w:lang w:val="mt-MT" w:eastAsia="ja-JP" w:bidi="bn-IN"/>
        </w:rPr>
        <w:t xml:space="preserve">56 </w:t>
      </w:r>
      <w:r w:rsidRPr="00D754E2">
        <w:rPr>
          <w:szCs w:val="22"/>
          <w:lang w:val="mt-MT"/>
        </w:rPr>
        <w:t>pillola miksija b’rita</w:t>
      </w:r>
    </w:p>
    <w:p w14:paraId="6BF8E934" w14:textId="77777777" w:rsidR="00757FD3" w:rsidRPr="00D754E2" w:rsidRDefault="00757FD3" w:rsidP="000164F1">
      <w:pPr>
        <w:shd w:val="pct25" w:color="auto" w:fill="auto"/>
        <w:autoSpaceDE w:val="0"/>
        <w:autoSpaceDN w:val="0"/>
        <w:adjustRightInd w:val="0"/>
        <w:spacing w:line="240" w:lineRule="auto"/>
        <w:rPr>
          <w:rFonts w:eastAsia="MS Mincho"/>
          <w:szCs w:val="22"/>
          <w:lang w:val="mt-MT" w:eastAsia="ja-JP" w:bidi="bn-IN"/>
        </w:rPr>
      </w:pPr>
      <w:r w:rsidRPr="00D754E2">
        <w:rPr>
          <w:rFonts w:eastAsia="MS Mincho"/>
          <w:szCs w:val="22"/>
          <w:lang w:val="mt-MT" w:eastAsia="ja-JP" w:bidi="bn-IN"/>
        </w:rPr>
        <w:t xml:space="preserve">84 </w:t>
      </w:r>
      <w:r w:rsidRPr="00D754E2">
        <w:rPr>
          <w:szCs w:val="22"/>
          <w:lang w:val="mt-MT"/>
        </w:rPr>
        <w:t>pillola miksija b’rita</w:t>
      </w:r>
    </w:p>
    <w:p w14:paraId="471770D8" w14:textId="77777777" w:rsidR="00486D87" w:rsidRPr="00D754E2" w:rsidRDefault="00486D87" w:rsidP="000164F1">
      <w:pPr>
        <w:shd w:val="pct25" w:color="auto" w:fill="auto"/>
        <w:autoSpaceDE w:val="0"/>
        <w:autoSpaceDN w:val="0"/>
        <w:adjustRightInd w:val="0"/>
        <w:spacing w:line="240" w:lineRule="auto"/>
        <w:rPr>
          <w:rFonts w:eastAsia="MS Mincho"/>
          <w:szCs w:val="22"/>
          <w:lang w:val="mt-MT" w:eastAsia="ja-JP" w:bidi="bn-IN"/>
        </w:rPr>
      </w:pPr>
      <w:r>
        <w:rPr>
          <w:rFonts w:eastAsia="MS Mincho"/>
          <w:szCs w:val="22"/>
          <w:lang w:val="mt-MT" w:eastAsia="ja-JP" w:bidi="bn-IN"/>
        </w:rPr>
        <w:t>90</w:t>
      </w:r>
      <w:r w:rsidRPr="00D754E2">
        <w:rPr>
          <w:rFonts w:eastAsia="MS Mincho"/>
          <w:szCs w:val="22"/>
          <w:lang w:val="mt-MT" w:eastAsia="ja-JP" w:bidi="bn-IN"/>
        </w:rPr>
        <w:t xml:space="preserve"> </w:t>
      </w:r>
      <w:r w:rsidRPr="00D754E2">
        <w:rPr>
          <w:szCs w:val="22"/>
          <w:lang w:val="mt-MT"/>
        </w:rPr>
        <w:t>pillola miksija b’rita</w:t>
      </w:r>
    </w:p>
    <w:p w14:paraId="6950D92C" w14:textId="77777777" w:rsidR="00757FD3" w:rsidRPr="00D754E2" w:rsidRDefault="00757FD3" w:rsidP="000164F1">
      <w:pPr>
        <w:shd w:val="pct25" w:color="auto" w:fill="auto"/>
        <w:autoSpaceDE w:val="0"/>
        <w:autoSpaceDN w:val="0"/>
        <w:adjustRightInd w:val="0"/>
        <w:spacing w:line="240" w:lineRule="auto"/>
        <w:rPr>
          <w:rFonts w:eastAsia="MS Mincho"/>
          <w:szCs w:val="22"/>
          <w:lang w:val="mt-MT" w:eastAsia="ja-JP" w:bidi="bn-IN"/>
        </w:rPr>
      </w:pPr>
      <w:r w:rsidRPr="00D754E2">
        <w:rPr>
          <w:rFonts w:eastAsia="MS Mincho"/>
          <w:szCs w:val="22"/>
          <w:lang w:val="mt-MT" w:eastAsia="ja-JP" w:bidi="bn-IN"/>
        </w:rPr>
        <w:t xml:space="preserve">98 </w:t>
      </w:r>
      <w:r w:rsidRPr="00D754E2">
        <w:rPr>
          <w:szCs w:val="22"/>
          <w:lang w:val="mt-MT"/>
        </w:rPr>
        <w:t>pillola miksija b’rita</w:t>
      </w:r>
    </w:p>
    <w:p w14:paraId="5DA84A7E" w14:textId="77777777" w:rsidR="00757FD3" w:rsidRPr="00D754E2" w:rsidRDefault="00757FD3" w:rsidP="000164F1">
      <w:pPr>
        <w:shd w:val="pct25" w:color="auto" w:fill="auto"/>
        <w:spacing w:line="240" w:lineRule="auto"/>
        <w:rPr>
          <w:rFonts w:eastAsia="MS Mincho"/>
          <w:szCs w:val="22"/>
          <w:lang w:val="mt-MT" w:eastAsia="ja-JP" w:bidi="bn-IN"/>
        </w:rPr>
      </w:pPr>
      <w:r w:rsidRPr="00D754E2">
        <w:rPr>
          <w:rFonts w:eastAsia="MS Mincho"/>
          <w:szCs w:val="22"/>
          <w:lang w:val="mt-MT" w:eastAsia="ja-JP" w:bidi="bn-IN"/>
        </w:rPr>
        <w:t xml:space="preserve">50 x 1 </w:t>
      </w:r>
      <w:r w:rsidRPr="00D754E2">
        <w:rPr>
          <w:szCs w:val="22"/>
          <w:lang w:val="mt-MT"/>
        </w:rPr>
        <w:t>pillola miksija b’rita</w:t>
      </w:r>
    </w:p>
    <w:p w14:paraId="1C3EB7FD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2D253430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074FCFA9" w14:textId="77777777" w:rsidR="00245E6D" w:rsidRPr="00D754E2" w:rsidRDefault="00245E6D" w:rsidP="00016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mt-MT"/>
        </w:rPr>
      </w:pPr>
      <w:r w:rsidRPr="00D754E2">
        <w:rPr>
          <w:b/>
          <w:szCs w:val="22"/>
          <w:lang w:val="mt-MT"/>
        </w:rPr>
        <w:t>5.</w:t>
      </w:r>
      <w:r w:rsidRPr="00D754E2">
        <w:rPr>
          <w:b/>
          <w:szCs w:val="22"/>
          <w:lang w:val="mt-MT"/>
        </w:rPr>
        <w:tab/>
        <w:t>MOD TA’ KIF U MNEJN JINGĦATA</w:t>
      </w:r>
    </w:p>
    <w:p w14:paraId="1BDE3F0B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382548C3" w14:textId="77777777" w:rsidR="00757FD3" w:rsidRPr="00D754E2" w:rsidRDefault="00757FD3" w:rsidP="000164F1">
      <w:pPr>
        <w:spacing w:line="240" w:lineRule="auto"/>
        <w:rPr>
          <w:szCs w:val="22"/>
          <w:lang w:val="mt-MT" w:eastAsia="ko-KR"/>
        </w:rPr>
      </w:pPr>
      <w:r w:rsidRPr="00D754E2">
        <w:rPr>
          <w:szCs w:val="22"/>
          <w:lang w:val="mt-MT" w:eastAsia="ko-KR"/>
        </w:rPr>
        <w:t>Aqra l-fuljett ta</w:t>
      </w:r>
      <w:r w:rsidR="009F3EA6" w:rsidRPr="00D754E2">
        <w:rPr>
          <w:szCs w:val="22"/>
          <w:lang w:val="mt-MT" w:eastAsia="ko-KR"/>
        </w:rPr>
        <w:t>’ tagħrif</w:t>
      </w:r>
      <w:r w:rsidRPr="00D754E2">
        <w:rPr>
          <w:szCs w:val="22"/>
          <w:lang w:val="mt-MT" w:eastAsia="ko-KR"/>
        </w:rPr>
        <w:t xml:space="preserve"> qabel l-użu.</w:t>
      </w:r>
    </w:p>
    <w:p w14:paraId="09652A6C" w14:textId="77777777" w:rsidR="00187C60" w:rsidRPr="00D754E2" w:rsidRDefault="00187C60" w:rsidP="000164F1">
      <w:pPr>
        <w:spacing w:line="240" w:lineRule="auto"/>
        <w:rPr>
          <w:szCs w:val="22"/>
          <w:lang w:val="mt-MT" w:eastAsia="ko-KR"/>
        </w:rPr>
      </w:pPr>
      <w:r w:rsidRPr="00D754E2">
        <w:rPr>
          <w:szCs w:val="22"/>
          <w:lang w:val="mt-MT"/>
        </w:rPr>
        <w:t>Użu orali</w:t>
      </w:r>
      <w:r w:rsidRPr="00D754E2">
        <w:rPr>
          <w:szCs w:val="22"/>
          <w:lang w:val="mt-MT" w:eastAsia="ko-KR"/>
        </w:rPr>
        <w:t>.</w:t>
      </w:r>
    </w:p>
    <w:p w14:paraId="091932F3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26C45338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54B954FF" w14:textId="77777777" w:rsidR="00245E6D" w:rsidRPr="00D754E2" w:rsidRDefault="00245E6D" w:rsidP="00016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mt-MT"/>
        </w:rPr>
      </w:pPr>
      <w:r w:rsidRPr="00D754E2">
        <w:rPr>
          <w:b/>
          <w:szCs w:val="22"/>
          <w:lang w:val="mt-MT"/>
        </w:rPr>
        <w:t>6.</w:t>
      </w:r>
      <w:r w:rsidRPr="00D754E2">
        <w:rPr>
          <w:b/>
          <w:szCs w:val="22"/>
          <w:lang w:val="mt-MT"/>
        </w:rPr>
        <w:tab/>
        <w:t>TWISSIJA SPEĊJALI LI L-PRODOTT MEDIĊINALI GĦANDU JINŻAMM FEJN MA JIDHIRX U MA</w:t>
      </w:r>
      <w:r w:rsidRPr="00D754E2" w:rsidDel="00FC0D62">
        <w:rPr>
          <w:b/>
          <w:szCs w:val="22"/>
          <w:lang w:val="mt-MT"/>
        </w:rPr>
        <w:t xml:space="preserve"> </w:t>
      </w:r>
      <w:r w:rsidRPr="00D754E2">
        <w:rPr>
          <w:b/>
          <w:szCs w:val="22"/>
          <w:lang w:val="mt-MT"/>
        </w:rPr>
        <w:t>JINTLAĦAQX</w:t>
      </w:r>
      <w:r w:rsidRPr="00D754E2" w:rsidDel="00FC0D62">
        <w:rPr>
          <w:b/>
          <w:szCs w:val="22"/>
          <w:lang w:val="mt-MT"/>
        </w:rPr>
        <w:t xml:space="preserve"> </w:t>
      </w:r>
      <w:r w:rsidRPr="00D754E2">
        <w:rPr>
          <w:b/>
          <w:szCs w:val="22"/>
          <w:lang w:val="mt-MT"/>
        </w:rPr>
        <w:t>MIT-TFAL</w:t>
      </w:r>
    </w:p>
    <w:p w14:paraId="64FEA9AE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18C05965" w14:textId="4A986FCF" w:rsidR="00757FD3" w:rsidRPr="00D754E2" w:rsidRDefault="00757FD3" w:rsidP="000164F1">
      <w:pPr>
        <w:spacing w:line="240" w:lineRule="auto"/>
        <w:rPr>
          <w:szCs w:val="22"/>
          <w:lang w:val="mt-MT"/>
        </w:rPr>
      </w:pPr>
      <w:r w:rsidRPr="00D754E2">
        <w:rPr>
          <w:szCs w:val="22"/>
          <w:lang w:val="mt-MT"/>
        </w:rPr>
        <w:t xml:space="preserve">Żomm fejn ma </w:t>
      </w:r>
      <w:r w:rsidR="005F6F31" w:rsidRPr="00D754E2">
        <w:rPr>
          <w:szCs w:val="22"/>
          <w:lang w:val="mt-MT"/>
        </w:rPr>
        <w:t>jidhirx u ma jintlaħaqx</w:t>
      </w:r>
      <w:r w:rsidR="005F6F31" w:rsidRPr="00D754E2" w:rsidDel="00FC0D62">
        <w:rPr>
          <w:szCs w:val="22"/>
          <w:lang w:val="mt-MT"/>
        </w:rPr>
        <w:t xml:space="preserve"> </w:t>
      </w:r>
      <w:r w:rsidRPr="00D754E2">
        <w:rPr>
          <w:szCs w:val="22"/>
          <w:lang w:val="mt-MT"/>
        </w:rPr>
        <w:t>mit-tfal</w:t>
      </w:r>
      <w:r w:rsidR="006676C9" w:rsidRPr="003E0DAC">
        <w:rPr>
          <w:szCs w:val="22"/>
          <w:lang w:val="mt-MT"/>
        </w:rPr>
        <w:t>.</w:t>
      </w:r>
      <w:r w:rsidRPr="00D754E2">
        <w:rPr>
          <w:szCs w:val="22"/>
          <w:lang w:val="mt-MT"/>
        </w:rPr>
        <w:t xml:space="preserve"> </w:t>
      </w:r>
    </w:p>
    <w:p w14:paraId="263241B9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71101B5D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11F6B1BA" w14:textId="77777777" w:rsidR="00245E6D" w:rsidRPr="00D754E2" w:rsidRDefault="00245E6D" w:rsidP="00016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mt-MT"/>
        </w:rPr>
      </w:pPr>
      <w:r w:rsidRPr="00D754E2">
        <w:rPr>
          <w:b/>
          <w:szCs w:val="22"/>
          <w:lang w:val="mt-MT"/>
        </w:rPr>
        <w:t>7.</w:t>
      </w:r>
      <w:r w:rsidRPr="00D754E2">
        <w:rPr>
          <w:b/>
          <w:szCs w:val="22"/>
          <w:lang w:val="mt-MT"/>
        </w:rPr>
        <w:tab/>
        <w:t>TWISSIJA(IET) SPEĊJALI OĦRA, JEKK MEĦTIEĠA</w:t>
      </w:r>
    </w:p>
    <w:p w14:paraId="400CF89F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4CAAD39D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5084FE6F" w14:textId="77777777" w:rsidR="00245E6D" w:rsidRPr="00D754E2" w:rsidRDefault="00245E6D" w:rsidP="00016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mt-MT"/>
        </w:rPr>
      </w:pPr>
      <w:r w:rsidRPr="00D754E2">
        <w:rPr>
          <w:b/>
          <w:szCs w:val="22"/>
          <w:lang w:val="mt-MT"/>
        </w:rPr>
        <w:t>8.</w:t>
      </w:r>
      <w:r w:rsidRPr="00D754E2">
        <w:rPr>
          <w:b/>
          <w:szCs w:val="22"/>
          <w:lang w:val="mt-MT"/>
        </w:rPr>
        <w:tab/>
        <w:t>DATA TA’ SKADENZA</w:t>
      </w:r>
    </w:p>
    <w:p w14:paraId="1921BE58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3E8FFD87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  <w:r w:rsidRPr="00D754E2">
        <w:rPr>
          <w:szCs w:val="22"/>
          <w:lang w:val="mt-MT"/>
        </w:rPr>
        <w:t>JIS</w:t>
      </w:r>
    </w:p>
    <w:p w14:paraId="34FDE96D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0BF0DC15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3237D12B" w14:textId="04A5E54F" w:rsidR="00245E6D" w:rsidRPr="00D754E2" w:rsidRDefault="00245E6D" w:rsidP="00016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szCs w:val="22"/>
          <w:lang w:val="mt-MT"/>
        </w:rPr>
      </w:pPr>
      <w:r w:rsidRPr="00D754E2">
        <w:rPr>
          <w:b/>
          <w:szCs w:val="22"/>
          <w:lang w:val="mt-MT"/>
        </w:rPr>
        <w:t>9.</w:t>
      </w:r>
      <w:r w:rsidRPr="00D754E2">
        <w:rPr>
          <w:b/>
          <w:szCs w:val="22"/>
          <w:lang w:val="mt-MT"/>
        </w:rPr>
        <w:tab/>
        <w:t>KONDIZZJONIJIET SPEĊJALI TA</w:t>
      </w:r>
      <w:r w:rsidR="006676C9" w:rsidRPr="003E0DAC">
        <w:rPr>
          <w:b/>
          <w:szCs w:val="22"/>
          <w:lang w:val="mt-MT"/>
        </w:rPr>
        <w:t>’</w:t>
      </w:r>
      <w:r w:rsidRPr="00D754E2">
        <w:rPr>
          <w:b/>
          <w:szCs w:val="22"/>
          <w:lang w:val="mt-MT"/>
        </w:rPr>
        <w:t xml:space="preserve"> KIF JINĦAŻEN</w:t>
      </w:r>
    </w:p>
    <w:p w14:paraId="226039A9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1987E522" w14:textId="77777777" w:rsidR="00E534DB" w:rsidRPr="001F3ED5" w:rsidRDefault="00E534DB" w:rsidP="00E534DB">
      <w:pPr>
        <w:spacing w:line="240" w:lineRule="auto"/>
        <w:rPr>
          <w:szCs w:val="22"/>
          <w:lang w:val="mt-MT"/>
        </w:rPr>
      </w:pPr>
      <w:r>
        <w:rPr>
          <w:lang w:val="mt-MT"/>
        </w:rPr>
        <w:t>Aħżen f’temperatura taħt 25 </w:t>
      </w:r>
      <w:r>
        <w:rPr>
          <w:lang w:val="mt-MT"/>
        </w:rPr>
        <w:sym w:font="Symbol" w:char="F0B0"/>
      </w:r>
      <w:r>
        <w:rPr>
          <w:lang w:val="mt-MT"/>
        </w:rPr>
        <w:t>C.</w:t>
      </w:r>
    </w:p>
    <w:p w14:paraId="6090D678" w14:textId="77777777" w:rsidR="00757FD3" w:rsidRDefault="00757FD3" w:rsidP="000164F1">
      <w:pPr>
        <w:spacing w:line="240" w:lineRule="auto"/>
        <w:rPr>
          <w:szCs w:val="22"/>
          <w:lang w:val="mt-MT"/>
        </w:rPr>
      </w:pPr>
    </w:p>
    <w:p w14:paraId="059B01F4" w14:textId="77777777" w:rsidR="00E534DB" w:rsidRPr="00D754E2" w:rsidRDefault="00E534DB" w:rsidP="000164F1">
      <w:pPr>
        <w:spacing w:line="240" w:lineRule="auto"/>
        <w:rPr>
          <w:szCs w:val="22"/>
          <w:lang w:val="mt-MT"/>
        </w:rPr>
      </w:pPr>
    </w:p>
    <w:p w14:paraId="2F809DC6" w14:textId="6B5AB1E2" w:rsidR="00245E6D" w:rsidRPr="00D754E2" w:rsidRDefault="00245E6D" w:rsidP="00A21EE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1" w:hanging="561"/>
        <w:rPr>
          <w:b/>
          <w:szCs w:val="22"/>
          <w:lang w:val="mt-MT"/>
        </w:rPr>
      </w:pPr>
      <w:r w:rsidRPr="00D754E2">
        <w:rPr>
          <w:b/>
          <w:szCs w:val="22"/>
          <w:lang w:val="mt-MT"/>
        </w:rPr>
        <w:t>10.</w:t>
      </w:r>
      <w:r w:rsidRPr="00D754E2">
        <w:rPr>
          <w:b/>
          <w:szCs w:val="22"/>
          <w:lang w:val="mt-MT"/>
        </w:rPr>
        <w:tab/>
        <w:t>PREKAWZJONIJIET SPEĊJALI GĦAR-RIMI TA’ PRODOTTI MEDIĊINALI MHUX UŻATI JEW SKART MINN DAWN IL-PRODOTTI MEDIĊINALI, JEKK HEMM BŻONN</w:t>
      </w:r>
    </w:p>
    <w:p w14:paraId="74318925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2B6756F0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367F10D3" w14:textId="77777777" w:rsidR="00245E6D" w:rsidRPr="00D754E2" w:rsidRDefault="00245E6D" w:rsidP="00016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  <w:lang w:val="mt-MT"/>
        </w:rPr>
      </w:pPr>
      <w:r w:rsidRPr="00D754E2">
        <w:rPr>
          <w:b/>
          <w:szCs w:val="22"/>
          <w:lang w:val="mt-MT"/>
        </w:rPr>
        <w:t>11.</w:t>
      </w:r>
      <w:r w:rsidRPr="00D754E2">
        <w:rPr>
          <w:b/>
          <w:szCs w:val="22"/>
          <w:lang w:val="mt-MT"/>
        </w:rPr>
        <w:tab/>
      </w:r>
      <w:r w:rsidRPr="00D754E2">
        <w:rPr>
          <w:b/>
          <w:szCs w:val="24"/>
          <w:lang w:val="mt-MT"/>
        </w:rPr>
        <w:t>ISEM U INDIRIZZ TAD-D</w:t>
      </w:r>
      <w:smartTag w:uri="urn:schemas-microsoft-com:office:smarttags" w:element="PersonName">
        <w:r w:rsidRPr="00D754E2">
          <w:rPr>
            <w:b/>
            <w:szCs w:val="24"/>
            <w:lang w:val="mt-MT"/>
          </w:rPr>
          <w:t>ET</w:t>
        </w:r>
      </w:smartTag>
      <w:r w:rsidRPr="00D754E2">
        <w:rPr>
          <w:b/>
          <w:szCs w:val="24"/>
          <w:lang w:val="mt-MT"/>
        </w:rPr>
        <w:t>ENTUR TAL-AWTORIZZAZZJONI GĦAT-TQEGĦID FIS-SUQ</w:t>
      </w:r>
    </w:p>
    <w:p w14:paraId="43B54E1C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1D8271C0" w14:textId="77777777" w:rsidR="00757FD3" w:rsidRPr="00D754E2" w:rsidRDefault="006F1C61" w:rsidP="000164F1">
      <w:pPr>
        <w:spacing w:line="240" w:lineRule="auto"/>
        <w:rPr>
          <w:szCs w:val="22"/>
          <w:lang w:val="mt-MT"/>
        </w:rPr>
      </w:pPr>
      <w:r w:rsidRPr="00B74503">
        <w:rPr>
          <w:szCs w:val="22"/>
          <w:lang w:val="mt-MT"/>
        </w:rPr>
        <w:t>Merck Sharp &amp; Dohme B.V.</w:t>
      </w:r>
      <w:r w:rsidRPr="00B74503">
        <w:rPr>
          <w:szCs w:val="22"/>
          <w:lang w:val="mt-MT"/>
        </w:rPr>
        <w:br/>
        <w:t>Waarderweg 39</w:t>
      </w:r>
      <w:r w:rsidRPr="00B74503">
        <w:rPr>
          <w:szCs w:val="22"/>
          <w:lang w:val="mt-MT"/>
        </w:rPr>
        <w:br/>
        <w:t>2031 BN Haarlem</w:t>
      </w:r>
      <w:r w:rsidRPr="00B74503">
        <w:rPr>
          <w:szCs w:val="22"/>
          <w:lang w:val="mt-MT"/>
        </w:rPr>
        <w:br/>
        <w:t>L-Olanda</w:t>
      </w:r>
    </w:p>
    <w:p w14:paraId="3052839B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688F9544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675E483D" w14:textId="77777777" w:rsidR="00245E6D" w:rsidRPr="00D754E2" w:rsidRDefault="00245E6D" w:rsidP="00016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mt-MT"/>
        </w:rPr>
      </w:pPr>
      <w:r w:rsidRPr="00D754E2">
        <w:rPr>
          <w:b/>
          <w:szCs w:val="22"/>
          <w:lang w:val="mt-MT"/>
        </w:rPr>
        <w:t>12.</w:t>
      </w:r>
      <w:r w:rsidRPr="00D754E2">
        <w:rPr>
          <w:b/>
          <w:szCs w:val="22"/>
          <w:lang w:val="mt-MT"/>
        </w:rPr>
        <w:tab/>
        <w:t xml:space="preserve">NUMRU(I) TAL-AWTORIZZAZZJONI </w:t>
      </w:r>
      <w:r w:rsidRPr="00D754E2">
        <w:rPr>
          <w:b/>
          <w:lang w:val="mt-MT"/>
        </w:rPr>
        <w:t>GĦAT-TQEGĦID FIS-SUQ</w:t>
      </w:r>
    </w:p>
    <w:p w14:paraId="270633A3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33F7C823" w14:textId="77777777" w:rsidR="00CE52FD" w:rsidRPr="00D754E2" w:rsidRDefault="00CE52FD" w:rsidP="000164F1">
      <w:pPr>
        <w:shd w:val="clear" w:color="auto" w:fill="BFBFBF"/>
        <w:spacing w:line="240" w:lineRule="auto"/>
        <w:rPr>
          <w:szCs w:val="22"/>
          <w:lang w:val="mt-MT"/>
        </w:rPr>
      </w:pPr>
      <w:r w:rsidRPr="00BC20AA">
        <w:rPr>
          <w:noProof/>
          <w:szCs w:val="22"/>
          <w:shd w:val="clear" w:color="auto" w:fill="FFFFFF"/>
          <w:lang w:val="mt-MT"/>
        </w:rPr>
        <w:t>EU/1/07/382/</w:t>
      </w:r>
      <w:r w:rsidRPr="00BC20AA">
        <w:rPr>
          <w:szCs w:val="22"/>
          <w:shd w:val="clear" w:color="auto" w:fill="FFFFFF"/>
          <w:lang w:val="mt-MT"/>
        </w:rPr>
        <w:t>007</w:t>
      </w:r>
      <w:r w:rsidRPr="00D754E2">
        <w:rPr>
          <w:szCs w:val="22"/>
          <w:lang w:val="mt-MT"/>
        </w:rPr>
        <w:t xml:space="preserve"> 14-il pillola miksija b’rita</w:t>
      </w:r>
    </w:p>
    <w:p w14:paraId="43C5AAFA" w14:textId="77777777" w:rsidR="00CE52FD" w:rsidRPr="00D754E2" w:rsidRDefault="00CE52FD" w:rsidP="000164F1">
      <w:pPr>
        <w:shd w:val="pct25" w:color="auto" w:fill="auto"/>
        <w:autoSpaceDE w:val="0"/>
        <w:autoSpaceDN w:val="0"/>
        <w:adjustRightInd w:val="0"/>
        <w:spacing w:line="240" w:lineRule="auto"/>
        <w:rPr>
          <w:rFonts w:eastAsia="MS Mincho"/>
          <w:szCs w:val="22"/>
          <w:lang w:val="mt-MT" w:eastAsia="ja-JP" w:bidi="bn-IN"/>
        </w:rPr>
      </w:pPr>
      <w:r w:rsidRPr="00D754E2">
        <w:rPr>
          <w:noProof/>
          <w:szCs w:val="22"/>
          <w:lang w:val="mt-MT"/>
        </w:rPr>
        <w:t>EU/1/07/382/</w:t>
      </w:r>
      <w:r w:rsidRPr="00D754E2">
        <w:rPr>
          <w:szCs w:val="22"/>
          <w:lang w:val="mt-MT"/>
        </w:rPr>
        <w:t xml:space="preserve">008 </w:t>
      </w:r>
      <w:r w:rsidRPr="00D754E2">
        <w:rPr>
          <w:rFonts w:eastAsia="MS Mincho"/>
          <w:szCs w:val="22"/>
          <w:lang w:val="mt-MT" w:eastAsia="ja-JP" w:bidi="bn-IN"/>
        </w:rPr>
        <w:t xml:space="preserve">28 </w:t>
      </w:r>
      <w:r w:rsidRPr="00D754E2">
        <w:rPr>
          <w:szCs w:val="22"/>
          <w:lang w:val="mt-MT"/>
        </w:rPr>
        <w:t>pillola miksija b’rita</w:t>
      </w:r>
    </w:p>
    <w:p w14:paraId="113CFE82" w14:textId="77777777" w:rsidR="00486D87" w:rsidRPr="00866B4D" w:rsidRDefault="00486D87" w:rsidP="000164F1">
      <w:pPr>
        <w:shd w:val="clear" w:color="auto" w:fill="BFBFBF"/>
        <w:tabs>
          <w:tab w:val="clear" w:pos="567"/>
        </w:tabs>
        <w:spacing w:line="240" w:lineRule="auto"/>
        <w:rPr>
          <w:rFonts w:eastAsia="Times New Roman"/>
          <w:szCs w:val="22"/>
          <w:lang w:val="fi-FI"/>
        </w:rPr>
      </w:pPr>
      <w:r w:rsidRPr="00866B4D">
        <w:rPr>
          <w:rFonts w:eastAsia="Times New Roman"/>
          <w:szCs w:val="22"/>
          <w:lang w:val="fi-FI"/>
        </w:rPr>
        <w:t xml:space="preserve">EU/1/07/382/021 30 </w:t>
      </w:r>
      <w:r w:rsidRPr="00D754E2">
        <w:rPr>
          <w:szCs w:val="22"/>
          <w:lang w:val="mt-MT"/>
        </w:rPr>
        <w:t>pillola miksija b’rita</w:t>
      </w:r>
    </w:p>
    <w:p w14:paraId="6BFC71DA" w14:textId="77777777" w:rsidR="00CE52FD" w:rsidRPr="00D754E2" w:rsidRDefault="00CE52FD" w:rsidP="000164F1">
      <w:pPr>
        <w:shd w:val="pct25" w:color="auto" w:fill="auto"/>
        <w:autoSpaceDE w:val="0"/>
        <w:autoSpaceDN w:val="0"/>
        <w:adjustRightInd w:val="0"/>
        <w:spacing w:line="240" w:lineRule="auto"/>
        <w:rPr>
          <w:rFonts w:eastAsia="MS Mincho"/>
          <w:szCs w:val="22"/>
          <w:lang w:val="mt-MT" w:eastAsia="ja-JP" w:bidi="bn-IN"/>
        </w:rPr>
      </w:pPr>
      <w:r w:rsidRPr="00D754E2">
        <w:rPr>
          <w:noProof/>
          <w:szCs w:val="22"/>
          <w:lang w:val="mt-MT"/>
        </w:rPr>
        <w:t>EU/1/07/382/</w:t>
      </w:r>
      <w:r w:rsidRPr="00D754E2">
        <w:rPr>
          <w:szCs w:val="22"/>
          <w:lang w:val="mt-MT"/>
        </w:rPr>
        <w:t xml:space="preserve">009 </w:t>
      </w:r>
      <w:r w:rsidRPr="00D754E2">
        <w:rPr>
          <w:rFonts w:eastAsia="MS Mincho"/>
          <w:szCs w:val="22"/>
          <w:lang w:val="mt-MT" w:eastAsia="ja-JP" w:bidi="bn-IN"/>
        </w:rPr>
        <w:t xml:space="preserve">56 </w:t>
      </w:r>
      <w:r w:rsidRPr="00D754E2">
        <w:rPr>
          <w:szCs w:val="22"/>
          <w:lang w:val="mt-MT"/>
        </w:rPr>
        <w:t>pillola miksija b’rita</w:t>
      </w:r>
    </w:p>
    <w:p w14:paraId="4EA8B3FA" w14:textId="77777777" w:rsidR="00CE52FD" w:rsidRPr="00D754E2" w:rsidRDefault="00CE52FD" w:rsidP="000164F1">
      <w:pPr>
        <w:shd w:val="pct25" w:color="auto" w:fill="auto"/>
        <w:autoSpaceDE w:val="0"/>
        <w:autoSpaceDN w:val="0"/>
        <w:adjustRightInd w:val="0"/>
        <w:spacing w:line="240" w:lineRule="auto"/>
        <w:rPr>
          <w:rFonts w:eastAsia="MS Mincho"/>
          <w:szCs w:val="22"/>
          <w:lang w:val="mt-MT" w:eastAsia="ja-JP" w:bidi="bn-IN"/>
        </w:rPr>
      </w:pPr>
      <w:r w:rsidRPr="00D754E2">
        <w:rPr>
          <w:noProof/>
          <w:szCs w:val="22"/>
          <w:lang w:val="mt-MT"/>
        </w:rPr>
        <w:t>EU/1/07/382/</w:t>
      </w:r>
      <w:r w:rsidRPr="00D754E2">
        <w:rPr>
          <w:szCs w:val="22"/>
          <w:lang w:val="mt-MT"/>
        </w:rPr>
        <w:t xml:space="preserve">010 </w:t>
      </w:r>
      <w:r w:rsidRPr="00D754E2">
        <w:rPr>
          <w:rFonts w:eastAsia="MS Mincho"/>
          <w:szCs w:val="22"/>
          <w:lang w:val="mt-MT" w:eastAsia="ja-JP" w:bidi="bn-IN"/>
        </w:rPr>
        <w:t xml:space="preserve">84 </w:t>
      </w:r>
      <w:r w:rsidRPr="00D754E2">
        <w:rPr>
          <w:szCs w:val="22"/>
          <w:lang w:val="mt-MT"/>
        </w:rPr>
        <w:t>pillola miksija b’rita</w:t>
      </w:r>
    </w:p>
    <w:p w14:paraId="390D5A5C" w14:textId="77777777" w:rsidR="00486D87" w:rsidRPr="00866B4D" w:rsidRDefault="00486D87" w:rsidP="000164F1">
      <w:pPr>
        <w:shd w:val="clear" w:color="auto" w:fill="BFBFBF"/>
        <w:tabs>
          <w:tab w:val="clear" w:pos="567"/>
        </w:tabs>
        <w:spacing w:line="240" w:lineRule="auto"/>
        <w:rPr>
          <w:rFonts w:eastAsia="Times New Roman"/>
          <w:noProof/>
          <w:szCs w:val="22"/>
          <w:lang w:val="fi-FI"/>
        </w:rPr>
      </w:pPr>
      <w:r w:rsidRPr="00866B4D">
        <w:rPr>
          <w:rFonts w:eastAsia="Times New Roman"/>
          <w:szCs w:val="22"/>
          <w:lang w:val="fi-FI"/>
        </w:rPr>
        <w:t xml:space="preserve">EU/1/07/382/022 90 </w:t>
      </w:r>
      <w:r w:rsidRPr="00D754E2">
        <w:rPr>
          <w:szCs w:val="22"/>
          <w:lang w:val="mt-MT"/>
        </w:rPr>
        <w:t>pillola miksija b’rita</w:t>
      </w:r>
    </w:p>
    <w:p w14:paraId="50503B69" w14:textId="77777777" w:rsidR="00CE52FD" w:rsidRPr="00D754E2" w:rsidRDefault="00CE52FD" w:rsidP="000164F1">
      <w:pPr>
        <w:shd w:val="pct25" w:color="auto" w:fill="auto"/>
        <w:autoSpaceDE w:val="0"/>
        <w:autoSpaceDN w:val="0"/>
        <w:adjustRightInd w:val="0"/>
        <w:spacing w:line="240" w:lineRule="auto"/>
        <w:rPr>
          <w:rFonts w:eastAsia="MS Mincho"/>
          <w:szCs w:val="22"/>
          <w:lang w:val="mt-MT" w:eastAsia="ja-JP" w:bidi="bn-IN"/>
        </w:rPr>
      </w:pPr>
      <w:r w:rsidRPr="00D754E2">
        <w:rPr>
          <w:noProof/>
          <w:szCs w:val="22"/>
          <w:lang w:val="mt-MT"/>
        </w:rPr>
        <w:t>EU/1/07/382/</w:t>
      </w:r>
      <w:r w:rsidRPr="00D754E2">
        <w:rPr>
          <w:szCs w:val="22"/>
          <w:lang w:val="mt-MT"/>
        </w:rPr>
        <w:t xml:space="preserve">011 </w:t>
      </w:r>
      <w:r w:rsidRPr="00D754E2">
        <w:rPr>
          <w:rFonts w:eastAsia="MS Mincho"/>
          <w:szCs w:val="22"/>
          <w:lang w:val="mt-MT" w:eastAsia="ja-JP" w:bidi="bn-IN"/>
        </w:rPr>
        <w:t xml:space="preserve">98 </w:t>
      </w:r>
      <w:r w:rsidRPr="00D754E2">
        <w:rPr>
          <w:szCs w:val="22"/>
          <w:lang w:val="mt-MT"/>
        </w:rPr>
        <w:t>pillola miksija b’rita</w:t>
      </w:r>
    </w:p>
    <w:p w14:paraId="310409A1" w14:textId="77777777" w:rsidR="00CE52FD" w:rsidRPr="00D754E2" w:rsidRDefault="00CE52FD" w:rsidP="000164F1">
      <w:pPr>
        <w:shd w:val="pct25" w:color="auto" w:fill="auto"/>
        <w:spacing w:line="240" w:lineRule="auto"/>
        <w:rPr>
          <w:rFonts w:eastAsia="MS Mincho"/>
          <w:szCs w:val="22"/>
          <w:lang w:val="mt-MT" w:eastAsia="ja-JP" w:bidi="bn-IN"/>
        </w:rPr>
      </w:pPr>
      <w:r w:rsidRPr="00D754E2">
        <w:rPr>
          <w:noProof/>
          <w:szCs w:val="22"/>
          <w:lang w:val="mt-MT"/>
        </w:rPr>
        <w:t>EU/1/07/382/</w:t>
      </w:r>
      <w:r w:rsidRPr="00D754E2">
        <w:rPr>
          <w:szCs w:val="22"/>
          <w:lang w:val="mt-MT"/>
        </w:rPr>
        <w:t xml:space="preserve">012 </w:t>
      </w:r>
      <w:r w:rsidRPr="00D754E2">
        <w:rPr>
          <w:rFonts w:eastAsia="MS Mincho"/>
          <w:szCs w:val="22"/>
          <w:lang w:val="mt-MT" w:eastAsia="ja-JP" w:bidi="bn-IN"/>
        </w:rPr>
        <w:t xml:space="preserve">50 x 1 </w:t>
      </w:r>
      <w:r w:rsidRPr="00D754E2">
        <w:rPr>
          <w:szCs w:val="22"/>
          <w:lang w:val="mt-MT"/>
        </w:rPr>
        <w:t>pillola miksija b’rita</w:t>
      </w:r>
    </w:p>
    <w:p w14:paraId="02F24134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22BC27F5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2755A119" w14:textId="77777777" w:rsidR="00245E6D" w:rsidRPr="00D754E2" w:rsidRDefault="00245E6D" w:rsidP="00016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mt-MT"/>
        </w:rPr>
      </w:pPr>
      <w:r w:rsidRPr="00D754E2">
        <w:rPr>
          <w:b/>
          <w:szCs w:val="22"/>
          <w:lang w:val="mt-MT"/>
        </w:rPr>
        <w:t>13.</w:t>
      </w:r>
      <w:r w:rsidRPr="00D754E2">
        <w:rPr>
          <w:b/>
          <w:szCs w:val="22"/>
          <w:lang w:val="mt-MT"/>
        </w:rPr>
        <w:tab/>
        <w:t xml:space="preserve">NUMRU TAL-LOTT </w:t>
      </w:r>
    </w:p>
    <w:p w14:paraId="1B120451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1D3C4ECD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  <w:r w:rsidRPr="00D754E2">
        <w:rPr>
          <w:szCs w:val="22"/>
          <w:lang w:val="mt-MT"/>
        </w:rPr>
        <w:t>Lot</w:t>
      </w:r>
    </w:p>
    <w:p w14:paraId="2DA7CADE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191E6990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3EC474A8" w14:textId="77777777" w:rsidR="00245E6D" w:rsidRPr="00D754E2" w:rsidRDefault="00245E6D" w:rsidP="00016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mt-MT"/>
        </w:rPr>
      </w:pPr>
      <w:r w:rsidRPr="00D754E2">
        <w:rPr>
          <w:b/>
          <w:szCs w:val="22"/>
          <w:lang w:val="mt-MT"/>
        </w:rPr>
        <w:t>14.</w:t>
      </w:r>
      <w:r w:rsidRPr="00D754E2">
        <w:rPr>
          <w:b/>
          <w:szCs w:val="22"/>
          <w:lang w:val="mt-MT"/>
        </w:rPr>
        <w:tab/>
        <w:t>KLASSIFIKAZZJONI ĠENERALI TA’ KIF JINGĦATA</w:t>
      </w:r>
    </w:p>
    <w:p w14:paraId="11BC257B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79F687FE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01CC10D7" w14:textId="77777777" w:rsidR="00245E6D" w:rsidRPr="00D754E2" w:rsidRDefault="00245E6D" w:rsidP="00016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mt-MT"/>
        </w:rPr>
      </w:pPr>
      <w:r w:rsidRPr="00D754E2">
        <w:rPr>
          <w:b/>
          <w:szCs w:val="22"/>
          <w:lang w:val="mt-MT"/>
        </w:rPr>
        <w:t>15.</w:t>
      </w:r>
      <w:r w:rsidRPr="00D754E2">
        <w:rPr>
          <w:b/>
          <w:szCs w:val="22"/>
          <w:lang w:val="mt-MT"/>
        </w:rPr>
        <w:tab/>
        <w:t>ISTRUZZJONIJIET DWAR L-UŻU</w:t>
      </w:r>
    </w:p>
    <w:p w14:paraId="0CAEBB6F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26595510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4C211913" w14:textId="77777777" w:rsidR="00757FD3" w:rsidRPr="00D754E2" w:rsidRDefault="00757FD3" w:rsidP="00016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Cs w:val="22"/>
          <w:lang w:val="mt-MT"/>
        </w:rPr>
      </w:pPr>
      <w:r w:rsidRPr="00D754E2">
        <w:rPr>
          <w:b/>
          <w:szCs w:val="22"/>
          <w:lang w:val="mt-MT"/>
        </w:rPr>
        <w:t>16.</w:t>
      </w:r>
      <w:r w:rsidRPr="00D754E2">
        <w:rPr>
          <w:b/>
          <w:szCs w:val="22"/>
          <w:lang w:val="mt-MT"/>
        </w:rPr>
        <w:tab/>
      </w:r>
      <w:r w:rsidR="00835D84" w:rsidRPr="00835D84">
        <w:rPr>
          <w:b/>
          <w:szCs w:val="22"/>
          <w:lang w:val="mt-MT" w:bidi="mt-MT"/>
        </w:rPr>
        <w:t>INFORMAZZJONI BIL-BRAILLE</w:t>
      </w:r>
    </w:p>
    <w:p w14:paraId="2CCBC96E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20FB42C0" w14:textId="77777777" w:rsidR="00757FD3" w:rsidRDefault="00B900BF" w:rsidP="000164F1">
      <w:pPr>
        <w:spacing w:line="240" w:lineRule="auto"/>
        <w:rPr>
          <w:bCs/>
          <w:szCs w:val="22"/>
          <w:lang w:val="mt-MT"/>
        </w:rPr>
      </w:pPr>
      <w:r w:rsidRPr="00D754E2">
        <w:rPr>
          <w:bCs/>
          <w:szCs w:val="22"/>
          <w:lang w:val="mt-MT"/>
        </w:rPr>
        <w:t>Xelevia</w:t>
      </w:r>
      <w:r w:rsidR="00757FD3" w:rsidRPr="00D754E2">
        <w:rPr>
          <w:bCs/>
          <w:szCs w:val="22"/>
          <w:lang w:val="mt-MT"/>
        </w:rPr>
        <w:t xml:space="preserve"> 50 mg</w:t>
      </w:r>
    </w:p>
    <w:p w14:paraId="623C85A8" w14:textId="77777777" w:rsidR="00835D84" w:rsidRDefault="00835D84" w:rsidP="000164F1">
      <w:pPr>
        <w:spacing w:line="240" w:lineRule="auto"/>
        <w:rPr>
          <w:bCs/>
          <w:szCs w:val="22"/>
          <w:lang w:val="mt-MT"/>
        </w:rPr>
      </w:pPr>
    </w:p>
    <w:p w14:paraId="46E069EE" w14:textId="77777777" w:rsidR="00835D84" w:rsidRPr="001C0C0E" w:rsidRDefault="00835D84" w:rsidP="000164F1">
      <w:pPr>
        <w:spacing w:line="240" w:lineRule="auto"/>
        <w:rPr>
          <w:bCs/>
          <w:szCs w:val="22"/>
          <w:lang w:val="mt-MT"/>
        </w:rPr>
      </w:pPr>
    </w:p>
    <w:p w14:paraId="2A4C9885" w14:textId="77777777" w:rsidR="00835D84" w:rsidRPr="00E534DB" w:rsidRDefault="00835D84" w:rsidP="000164F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i/>
          <w:noProof/>
          <w:szCs w:val="22"/>
          <w:lang w:val="fr-FR"/>
        </w:rPr>
      </w:pPr>
      <w:r w:rsidRPr="00E534DB">
        <w:rPr>
          <w:b/>
          <w:noProof/>
          <w:szCs w:val="22"/>
          <w:lang w:val="fr-FR"/>
        </w:rPr>
        <w:t>17.</w:t>
      </w:r>
      <w:r w:rsidRPr="00E534DB">
        <w:rPr>
          <w:b/>
          <w:noProof/>
          <w:szCs w:val="22"/>
          <w:lang w:val="fr-FR"/>
        </w:rPr>
        <w:tab/>
      </w:r>
      <w:r w:rsidRPr="00E534DB">
        <w:rPr>
          <w:b/>
          <w:noProof/>
          <w:szCs w:val="22"/>
          <w:lang w:val="fr-FR" w:bidi="mt-MT"/>
        </w:rPr>
        <w:t>IDENTIFIKATUR UNIKU – BARCODE 2D</w:t>
      </w:r>
    </w:p>
    <w:p w14:paraId="5783DD9D" w14:textId="77777777" w:rsidR="00835D84" w:rsidRPr="00E534DB" w:rsidRDefault="00835D84" w:rsidP="000164F1">
      <w:pPr>
        <w:rPr>
          <w:noProof/>
          <w:szCs w:val="22"/>
          <w:lang w:val="fr-FR"/>
        </w:rPr>
      </w:pPr>
    </w:p>
    <w:p w14:paraId="78D9ABD2" w14:textId="77777777" w:rsidR="00835D84" w:rsidRPr="00E534DB" w:rsidRDefault="00835D84" w:rsidP="000164F1">
      <w:pPr>
        <w:shd w:val="clear" w:color="auto" w:fill="FFFFFF"/>
        <w:rPr>
          <w:noProof/>
          <w:szCs w:val="22"/>
          <w:shd w:val="clear" w:color="auto" w:fill="CCCCCC"/>
          <w:lang w:val="fr-FR"/>
        </w:rPr>
      </w:pPr>
      <w:r w:rsidRPr="00E534DB">
        <w:rPr>
          <w:noProof/>
          <w:szCs w:val="22"/>
          <w:highlight w:val="lightGray"/>
          <w:lang w:val="fr-FR" w:bidi="mt-MT"/>
        </w:rPr>
        <w:t>Barcode 2D li jkollu l-identifikatur uniku inkluż</w:t>
      </w:r>
      <w:r w:rsidRPr="00E534DB">
        <w:rPr>
          <w:noProof/>
          <w:szCs w:val="22"/>
          <w:highlight w:val="lightGray"/>
          <w:lang w:val="fr-FR"/>
        </w:rPr>
        <w:t>.</w:t>
      </w:r>
    </w:p>
    <w:p w14:paraId="51A184AF" w14:textId="77777777" w:rsidR="00835D84" w:rsidRPr="00E534DB" w:rsidRDefault="00835D84" w:rsidP="000164F1">
      <w:pPr>
        <w:rPr>
          <w:noProof/>
          <w:szCs w:val="22"/>
          <w:lang w:val="fr-FR"/>
        </w:rPr>
      </w:pPr>
    </w:p>
    <w:p w14:paraId="3C6C0EE8" w14:textId="77777777" w:rsidR="00835D84" w:rsidRPr="00E534DB" w:rsidRDefault="00835D84" w:rsidP="000164F1">
      <w:pPr>
        <w:rPr>
          <w:noProof/>
          <w:szCs w:val="22"/>
          <w:lang w:val="fr-FR"/>
        </w:rPr>
      </w:pPr>
    </w:p>
    <w:p w14:paraId="1884B240" w14:textId="77777777" w:rsidR="00835D84" w:rsidRPr="00B74503" w:rsidRDefault="00835D84" w:rsidP="000164F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i/>
          <w:noProof/>
          <w:szCs w:val="22"/>
          <w:lang w:val="it-IT"/>
        </w:rPr>
      </w:pPr>
      <w:r w:rsidRPr="00B74503">
        <w:rPr>
          <w:b/>
          <w:noProof/>
          <w:szCs w:val="22"/>
          <w:lang w:val="it-IT"/>
        </w:rPr>
        <w:t>18.</w:t>
      </w:r>
      <w:r w:rsidRPr="00B74503">
        <w:rPr>
          <w:b/>
          <w:noProof/>
          <w:szCs w:val="22"/>
          <w:lang w:val="it-IT"/>
        </w:rPr>
        <w:tab/>
      </w:r>
      <w:r w:rsidRPr="00B74503">
        <w:rPr>
          <w:b/>
          <w:noProof/>
          <w:szCs w:val="22"/>
          <w:lang w:val="it-IT" w:bidi="mt-MT"/>
        </w:rPr>
        <w:t xml:space="preserve">IDENTIFIKATUR UNIKU - </w:t>
      </w:r>
      <w:r w:rsidRPr="00B74503">
        <w:rPr>
          <w:b/>
          <w:i/>
          <w:noProof/>
          <w:szCs w:val="22"/>
          <w:lang w:val="it-IT" w:bidi="mt-MT"/>
        </w:rPr>
        <w:t>DATA</w:t>
      </w:r>
      <w:r w:rsidRPr="00B74503">
        <w:rPr>
          <w:b/>
          <w:noProof/>
          <w:szCs w:val="22"/>
          <w:lang w:val="it-IT" w:bidi="mt-MT"/>
        </w:rPr>
        <w:t xml:space="preserve"> LI TINQARA MILL-BNIEDEM</w:t>
      </w:r>
    </w:p>
    <w:p w14:paraId="35B6FE2B" w14:textId="77777777" w:rsidR="00835D84" w:rsidRPr="00B74503" w:rsidRDefault="00835D84" w:rsidP="000164F1">
      <w:pPr>
        <w:rPr>
          <w:noProof/>
          <w:szCs w:val="22"/>
          <w:lang w:val="it-IT"/>
        </w:rPr>
      </w:pPr>
    </w:p>
    <w:p w14:paraId="484184F2" w14:textId="3C405CEC" w:rsidR="00835D84" w:rsidRPr="00B74503" w:rsidRDefault="00835D84" w:rsidP="000164F1">
      <w:pPr>
        <w:rPr>
          <w:szCs w:val="22"/>
          <w:lang w:val="it-IT"/>
        </w:rPr>
      </w:pPr>
      <w:r w:rsidRPr="00B74503">
        <w:rPr>
          <w:szCs w:val="22"/>
          <w:lang w:val="it-IT"/>
        </w:rPr>
        <w:t xml:space="preserve">PC </w:t>
      </w:r>
    </w:p>
    <w:p w14:paraId="14962324" w14:textId="0C39A4C7" w:rsidR="00835D84" w:rsidRPr="00B74503" w:rsidRDefault="00835D84" w:rsidP="000164F1">
      <w:pPr>
        <w:rPr>
          <w:szCs w:val="22"/>
          <w:lang w:val="it-IT"/>
        </w:rPr>
      </w:pPr>
      <w:r w:rsidRPr="00B74503">
        <w:rPr>
          <w:szCs w:val="22"/>
          <w:lang w:val="it-IT"/>
        </w:rPr>
        <w:t xml:space="preserve">SN </w:t>
      </w:r>
    </w:p>
    <w:p w14:paraId="5ECECCC8" w14:textId="1A730E02" w:rsidR="00835D84" w:rsidRPr="001C0C0E" w:rsidRDefault="00835D84" w:rsidP="000164F1">
      <w:pPr>
        <w:spacing w:line="240" w:lineRule="auto"/>
        <w:rPr>
          <w:bCs/>
          <w:szCs w:val="22"/>
          <w:lang w:val="mt-MT"/>
        </w:rPr>
      </w:pPr>
      <w:r w:rsidRPr="00B74503">
        <w:rPr>
          <w:szCs w:val="22"/>
          <w:lang w:val="it-IT"/>
        </w:rPr>
        <w:t>NN</w:t>
      </w:r>
    </w:p>
    <w:p w14:paraId="3E92F10B" w14:textId="77777777" w:rsidR="00757FD3" w:rsidRPr="00D754E2" w:rsidRDefault="000164F1" w:rsidP="000164F1">
      <w:pPr>
        <w:spacing w:line="240" w:lineRule="auto"/>
        <w:rPr>
          <w:szCs w:val="22"/>
          <w:lang w:val="mt-MT"/>
        </w:rPr>
      </w:pPr>
      <w:r>
        <w:rPr>
          <w:szCs w:val="22"/>
          <w:lang w:val="mt-MT"/>
        </w:rPr>
        <w:br w:type="page"/>
      </w:r>
    </w:p>
    <w:p w14:paraId="26360B6A" w14:textId="77777777" w:rsidR="00245E6D" w:rsidRPr="00D754E2" w:rsidRDefault="00245E6D" w:rsidP="00016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mt-MT"/>
        </w:rPr>
      </w:pPr>
      <w:r w:rsidRPr="00D754E2">
        <w:rPr>
          <w:b/>
          <w:szCs w:val="22"/>
          <w:lang w:val="mt-MT"/>
        </w:rPr>
        <w:lastRenderedPageBreak/>
        <w:t xml:space="preserve">TAGĦRIF MINIMU LI GĦANDU JIDHER FUQ IL-FOLJI JEW FUQ L-ISTRIXXI </w:t>
      </w:r>
    </w:p>
    <w:p w14:paraId="0260A1E0" w14:textId="77777777" w:rsidR="00245E6D" w:rsidRPr="00D754E2" w:rsidRDefault="00245E6D" w:rsidP="00016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mt-MT"/>
        </w:rPr>
      </w:pPr>
    </w:p>
    <w:p w14:paraId="502EC2F9" w14:textId="77777777" w:rsidR="00245E6D" w:rsidRPr="00D754E2" w:rsidRDefault="00245E6D" w:rsidP="00016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mt-MT" w:eastAsia="ko-KR"/>
        </w:rPr>
      </w:pPr>
      <w:r w:rsidRPr="00D754E2">
        <w:rPr>
          <w:b/>
          <w:szCs w:val="22"/>
          <w:lang w:val="mt-MT"/>
        </w:rPr>
        <w:t>FOLJI</w:t>
      </w:r>
    </w:p>
    <w:p w14:paraId="2CFAB7EE" w14:textId="77777777" w:rsidR="00757FD3" w:rsidRPr="00D754E2" w:rsidRDefault="00757FD3" w:rsidP="000164F1">
      <w:pPr>
        <w:spacing w:line="240" w:lineRule="auto"/>
        <w:rPr>
          <w:b/>
          <w:szCs w:val="22"/>
          <w:lang w:val="mt-MT"/>
        </w:rPr>
      </w:pPr>
    </w:p>
    <w:p w14:paraId="296EFE67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22228033" w14:textId="11670F0F" w:rsidR="00245E6D" w:rsidRPr="00D754E2" w:rsidRDefault="00245E6D" w:rsidP="00016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mt-MT"/>
        </w:rPr>
      </w:pPr>
      <w:r w:rsidRPr="00D754E2">
        <w:rPr>
          <w:b/>
          <w:szCs w:val="22"/>
          <w:lang w:val="mt-MT"/>
        </w:rPr>
        <w:t>1.</w:t>
      </w:r>
      <w:r w:rsidRPr="00D754E2">
        <w:rPr>
          <w:b/>
          <w:szCs w:val="22"/>
          <w:lang w:val="mt-MT"/>
        </w:rPr>
        <w:tab/>
        <w:t xml:space="preserve">ISEM </w:t>
      </w:r>
      <w:r w:rsidR="006676C9" w:rsidRPr="00E534DB">
        <w:rPr>
          <w:b/>
          <w:szCs w:val="22"/>
          <w:lang w:val="mt-MT"/>
        </w:rPr>
        <w:t>I</w:t>
      </w:r>
      <w:r w:rsidR="006676C9" w:rsidRPr="00D754E2">
        <w:rPr>
          <w:b/>
          <w:szCs w:val="22"/>
          <w:lang w:val="mt-MT"/>
        </w:rPr>
        <w:t>L</w:t>
      </w:r>
      <w:r w:rsidRPr="00D754E2">
        <w:rPr>
          <w:b/>
          <w:szCs w:val="22"/>
          <w:lang w:val="mt-MT"/>
        </w:rPr>
        <w:t>-PRODOTT MEDIĊINALI</w:t>
      </w:r>
    </w:p>
    <w:p w14:paraId="209CE2A5" w14:textId="77777777" w:rsidR="00757FD3" w:rsidRPr="00D754E2" w:rsidRDefault="00757FD3" w:rsidP="000164F1">
      <w:pPr>
        <w:spacing w:line="240" w:lineRule="auto"/>
        <w:ind w:left="567" w:hanging="567"/>
        <w:rPr>
          <w:szCs w:val="22"/>
          <w:lang w:val="mt-MT"/>
        </w:rPr>
      </w:pPr>
    </w:p>
    <w:p w14:paraId="3DAF9DAC" w14:textId="77777777" w:rsidR="00757FD3" w:rsidRPr="00B74503" w:rsidRDefault="00FF2AF8" w:rsidP="000164F1">
      <w:pPr>
        <w:spacing w:line="240" w:lineRule="auto"/>
        <w:rPr>
          <w:szCs w:val="22"/>
          <w:lang w:val="it-IT"/>
        </w:rPr>
      </w:pPr>
      <w:r w:rsidRPr="00B74503">
        <w:rPr>
          <w:szCs w:val="22"/>
          <w:lang w:val="it-IT"/>
        </w:rPr>
        <w:t xml:space="preserve">Pilloli </w:t>
      </w:r>
      <w:r w:rsidR="00B900BF" w:rsidRPr="00D754E2">
        <w:rPr>
          <w:szCs w:val="22"/>
          <w:lang w:val="mt-MT"/>
        </w:rPr>
        <w:t>Xelevia</w:t>
      </w:r>
      <w:r w:rsidR="00757FD3" w:rsidRPr="00D754E2">
        <w:rPr>
          <w:szCs w:val="22"/>
          <w:lang w:val="mt-MT"/>
        </w:rPr>
        <w:t xml:space="preserve"> 50 mg</w:t>
      </w:r>
    </w:p>
    <w:p w14:paraId="15409F23" w14:textId="4AED208B" w:rsidR="00757FD3" w:rsidRPr="00D754E2" w:rsidRDefault="000164F1" w:rsidP="000164F1">
      <w:pPr>
        <w:spacing w:line="240" w:lineRule="auto"/>
        <w:rPr>
          <w:b/>
          <w:szCs w:val="22"/>
          <w:lang w:val="mt-MT"/>
        </w:rPr>
      </w:pPr>
      <w:r w:rsidRPr="00E534DB">
        <w:rPr>
          <w:szCs w:val="22"/>
          <w:lang w:val="mt-MT"/>
        </w:rPr>
        <w:t>s</w:t>
      </w:r>
      <w:r w:rsidR="00757FD3" w:rsidRPr="00D754E2">
        <w:rPr>
          <w:szCs w:val="22"/>
          <w:lang w:val="mt-MT"/>
        </w:rPr>
        <w:t>itagliptin</w:t>
      </w:r>
    </w:p>
    <w:p w14:paraId="6B25B869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212084EA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7797C6B8" w14:textId="77777777" w:rsidR="00245E6D" w:rsidRPr="00D754E2" w:rsidRDefault="00245E6D" w:rsidP="00016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mt-MT"/>
        </w:rPr>
      </w:pPr>
      <w:r w:rsidRPr="00D754E2">
        <w:rPr>
          <w:b/>
          <w:szCs w:val="22"/>
          <w:lang w:val="mt-MT"/>
        </w:rPr>
        <w:t>2.</w:t>
      </w:r>
      <w:r w:rsidRPr="00D754E2">
        <w:rPr>
          <w:b/>
          <w:szCs w:val="22"/>
          <w:lang w:val="mt-MT"/>
        </w:rPr>
        <w:tab/>
        <w:t>ISEM TAD-DETENTUR TAL-AWTORIZZAZZJONI GĦAT-TQEGĦID FIS-SUQ</w:t>
      </w:r>
    </w:p>
    <w:p w14:paraId="14AF6626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27EE8976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  <w:r w:rsidRPr="00D754E2">
        <w:rPr>
          <w:szCs w:val="22"/>
          <w:lang w:val="mt-MT"/>
        </w:rPr>
        <w:t>MSD</w:t>
      </w:r>
    </w:p>
    <w:p w14:paraId="051C3C8D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274BA80B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1C7A7807" w14:textId="77777777" w:rsidR="00245E6D" w:rsidRPr="00D754E2" w:rsidRDefault="00245E6D" w:rsidP="00016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mt-MT"/>
        </w:rPr>
      </w:pPr>
      <w:r w:rsidRPr="00D754E2">
        <w:rPr>
          <w:b/>
          <w:szCs w:val="22"/>
          <w:lang w:val="mt-MT"/>
        </w:rPr>
        <w:t>3.</w:t>
      </w:r>
      <w:r w:rsidRPr="00D754E2">
        <w:rPr>
          <w:b/>
          <w:szCs w:val="22"/>
          <w:lang w:val="mt-MT"/>
        </w:rPr>
        <w:tab/>
        <w:t>DATA TA’ SKADENZA</w:t>
      </w:r>
    </w:p>
    <w:p w14:paraId="215B69B4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4AF2EAF8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  <w:r w:rsidRPr="00D754E2">
        <w:rPr>
          <w:szCs w:val="22"/>
          <w:lang w:val="mt-MT"/>
        </w:rPr>
        <w:t>JIS</w:t>
      </w:r>
    </w:p>
    <w:p w14:paraId="642CF7FF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2C32CB8D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33B7B8DD" w14:textId="77777777" w:rsidR="00245E6D" w:rsidRPr="00D754E2" w:rsidRDefault="00245E6D" w:rsidP="00016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mt-MT"/>
        </w:rPr>
      </w:pPr>
      <w:r w:rsidRPr="00D754E2">
        <w:rPr>
          <w:b/>
          <w:szCs w:val="22"/>
          <w:lang w:val="mt-MT"/>
        </w:rPr>
        <w:t>4.</w:t>
      </w:r>
      <w:r w:rsidRPr="00D754E2">
        <w:rPr>
          <w:b/>
          <w:szCs w:val="22"/>
          <w:lang w:val="mt-MT"/>
        </w:rPr>
        <w:tab/>
        <w:t>NUMRU TAL-LOTT</w:t>
      </w:r>
    </w:p>
    <w:p w14:paraId="2A3BCB8E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52FCD52F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  <w:r w:rsidRPr="00D754E2">
        <w:rPr>
          <w:szCs w:val="22"/>
          <w:lang w:val="mt-MT"/>
        </w:rPr>
        <w:t>Lot</w:t>
      </w:r>
    </w:p>
    <w:p w14:paraId="488B5AAB" w14:textId="77777777" w:rsidR="00757FD3" w:rsidRPr="00D754E2" w:rsidRDefault="00757FD3" w:rsidP="000164F1">
      <w:pPr>
        <w:spacing w:line="240" w:lineRule="auto"/>
        <w:rPr>
          <w:b/>
          <w:szCs w:val="22"/>
          <w:lang w:val="mt-MT"/>
        </w:rPr>
      </w:pPr>
    </w:p>
    <w:p w14:paraId="25222FDC" w14:textId="77777777" w:rsidR="00757FD3" w:rsidRPr="00D754E2" w:rsidRDefault="00757FD3" w:rsidP="000164F1">
      <w:pPr>
        <w:spacing w:line="240" w:lineRule="auto"/>
        <w:ind w:right="113"/>
        <w:rPr>
          <w:szCs w:val="22"/>
          <w:lang w:val="mt-MT"/>
        </w:rPr>
      </w:pPr>
    </w:p>
    <w:p w14:paraId="2B92C751" w14:textId="77777777" w:rsidR="00245E6D" w:rsidRPr="00D754E2" w:rsidRDefault="00245E6D" w:rsidP="00016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mt-MT" w:eastAsia="ko-KR"/>
        </w:rPr>
      </w:pPr>
      <w:r w:rsidRPr="00D754E2">
        <w:rPr>
          <w:b/>
          <w:szCs w:val="22"/>
          <w:lang w:val="mt-MT"/>
        </w:rPr>
        <w:t>5.</w:t>
      </w:r>
      <w:r w:rsidRPr="00D754E2">
        <w:rPr>
          <w:b/>
          <w:szCs w:val="22"/>
          <w:lang w:val="mt-MT"/>
        </w:rPr>
        <w:tab/>
        <w:t>O</w:t>
      </w:r>
      <w:r w:rsidRPr="00D754E2">
        <w:rPr>
          <w:b/>
          <w:szCs w:val="22"/>
          <w:lang w:val="mt-MT" w:eastAsia="ko-KR"/>
        </w:rPr>
        <w:t>ĦRAJN</w:t>
      </w:r>
    </w:p>
    <w:p w14:paraId="38F53156" w14:textId="77777777" w:rsidR="00757FD3" w:rsidRPr="00D754E2" w:rsidRDefault="00757FD3" w:rsidP="000164F1">
      <w:pPr>
        <w:spacing w:line="240" w:lineRule="auto"/>
        <w:rPr>
          <w:b/>
          <w:szCs w:val="22"/>
          <w:lang w:val="mt-MT"/>
        </w:rPr>
      </w:pPr>
    </w:p>
    <w:p w14:paraId="317291F3" w14:textId="77777777" w:rsidR="00757FD3" w:rsidRPr="00D754E2" w:rsidRDefault="00757FD3" w:rsidP="000164F1">
      <w:pPr>
        <w:spacing w:line="240" w:lineRule="auto"/>
        <w:rPr>
          <w:b/>
          <w:szCs w:val="22"/>
          <w:lang w:val="mt-MT"/>
        </w:rPr>
      </w:pPr>
      <w:r w:rsidRPr="00D754E2">
        <w:rPr>
          <w:b/>
          <w:szCs w:val="22"/>
          <w:lang w:val="mt-MT"/>
        </w:rPr>
        <w:br w:type="page"/>
      </w:r>
    </w:p>
    <w:p w14:paraId="1355EBB9" w14:textId="77777777" w:rsidR="00245E6D" w:rsidRPr="00D754E2" w:rsidRDefault="00245E6D" w:rsidP="00016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mt-MT"/>
        </w:rPr>
      </w:pPr>
      <w:r w:rsidRPr="00D754E2">
        <w:rPr>
          <w:b/>
          <w:szCs w:val="22"/>
          <w:lang w:val="mt-MT"/>
        </w:rPr>
        <w:lastRenderedPageBreak/>
        <w:t xml:space="preserve">TAGĦRIF LI GĦANDU JIDHER FUQ IL-PAKKETT TA’ BARRA </w:t>
      </w:r>
    </w:p>
    <w:p w14:paraId="6240E6E1" w14:textId="77777777" w:rsidR="00245E6D" w:rsidRPr="00D754E2" w:rsidRDefault="00245E6D" w:rsidP="00016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mt-MT"/>
        </w:rPr>
      </w:pPr>
    </w:p>
    <w:p w14:paraId="6EE63B4C" w14:textId="77777777" w:rsidR="00245E6D" w:rsidRPr="00D754E2" w:rsidRDefault="00245E6D" w:rsidP="00016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mt-MT" w:eastAsia="ko-KR"/>
        </w:rPr>
      </w:pPr>
      <w:r w:rsidRPr="00D754E2">
        <w:rPr>
          <w:b/>
          <w:szCs w:val="22"/>
          <w:lang w:val="mt-MT"/>
        </w:rPr>
        <w:t>KARTUNA TA’ BARRA</w:t>
      </w:r>
    </w:p>
    <w:p w14:paraId="117DD297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2304A7A0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049F6485" w14:textId="77777777" w:rsidR="00245E6D" w:rsidRPr="00D754E2" w:rsidRDefault="00245E6D" w:rsidP="00016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mt-MT"/>
        </w:rPr>
      </w:pPr>
      <w:r w:rsidRPr="00D754E2">
        <w:rPr>
          <w:b/>
          <w:szCs w:val="22"/>
          <w:lang w:val="mt-MT"/>
        </w:rPr>
        <w:t>1.</w:t>
      </w:r>
      <w:r w:rsidRPr="00D754E2">
        <w:rPr>
          <w:b/>
          <w:szCs w:val="22"/>
          <w:lang w:val="mt-MT"/>
        </w:rPr>
        <w:tab/>
        <w:t>ISEM TAL-PRODOTT MEDIĊINALI</w:t>
      </w:r>
    </w:p>
    <w:p w14:paraId="71DFE90D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35FC9467" w14:textId="77777777" w:rsidR="00757FD3" w:rsidRPr="00D754E2" w:rsidRDefault="00B900BF" w:rsidP="000164F1">
      <w:pPr>
        <w:spacing w:line="240" w:lineRule="auto"/>
        <w:rPr>
          <w:szCs w:val="22"/>
          <w:lang w:val="mt-MT"/>
        </w:rPr>
      </w:pPr>
      <w:r w:rsidRPr="00D754E2">
        <w:rPr>
          <w:szCs w:val="22"/>
          <w:lang w:val="mt-MT"/>
        </w:rPr>
        <w:t>Xelevia</w:t>
      </w:r>
      <w:r w:rsidR="00757FD3" w:rsidRPr="00D754E2">
        <w:rPr>
          <w:szCs w:val="22"/>
          <w:lang w:val="mt-MT"/>
        </w:rPr>
        <w:t xml:space="preserve"> 100 mg pilloli miksija b’rita</w:t>
      </w:r>
    </w:p>
    <w:p w14:paraId="35D616D9" w14:textId="060648B8" w:rsidR="00757FD3" w:rsidRPr="00D754E2" w:rsidRDefault="000164F1" w:rsidP="000164F1">
      <w:pPr>
        <w:spacing w:line="240" w:lineRule="auto"/>
        <w:rPr>
          <w:szCs w:val="22"/>
          <w:lang w:val="mt-MT"/>
        </w:rPr>
      </w:pPr>
      <w:r w:rsidRPr="00E534DB">
        <w:rPr>
          <w:szCs w:val="22"/>
          <w:lang w:val="fr-FR"/>
        </w:rPr>
        <w:t>s</w:t>
      </w:r>
      <w:r w:rsidR="00757FD3" w:rsidRPr="00D754E2">
        <w:rPr>
          <w:szCs w:val="22"/>
          <w:lang w:val="mt-MT"/>
        </w:rPr>
        <w:t>itagliptin</w:t>
      </w:r>
    </w:p>
    <w:p w14:paraId="71375E18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7421A1B2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494527EB" w14:textId="77777777" w:rsidR="00245E6D" w:rsidRPr="00D754E2" w:rsidRDefault="00245E6D" w:rsidP="00016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mt-MT"/>
        </w:rPr>
      </w:pPr>
      <w:r w:rsidRPr="00D754E2">
        <w:rPr>
          <w:b/>
          <w:szCs w:val="22"/>
          <w:lang w:val="mt-MT"/>
        </w:rPr>
        <w:t>2.</w:t>
      </w:r>
      <w:r w:rsidRPr="00D754E2">
        <w:rPr>
          <w:b/>
          <w:szCs w:val="22"/>
          <w:lang w:val="mt-MT"/>
        </w:rPr>
        <w:tab/>
        <w:t>DIKJARAZZJONI TAS-SUSTANZA(I) ATTIVA(I)</w:t>
      </w:r>
    </w:p>
    <w:p w14:paraId="7D193EC1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4C8970E4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  <w:r w:rsidRPr="00D754E2">
        <w:rPr>
          <w:szCs w:val="22"/>
          <w:lang w:val="mt-MT"/>
        </w:rPr>
        <w:t>Kull pillola fiha sitagliptin phosphate monohydrate ekwivalenti g</w:t>
      </w:r>
      <w:r w:rsidRPr="00D754E2">
        <w:rPr>
          <w:szCs w:val="22"/>
          <w:lang w:val="mt-MT" w:eastAsia="ko-KR"/>
        </w:rPr>
        <w:t xml:space="preserve">ħal </w:t>
      </w:r>
      <w:r w:rsidRPr="00D754E2">
        <w:rPr>
          <w:szCs w:val="22"/>
          <w:lang w:val="mt-MT"/>
        </w:rPr>
        <w:t>100 mg ta’ sitagliptin.</w:t>
      </w:r>
    </w:p>
    <w:p w14:paraId="4FBCC18E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175A3F8D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7C44CB54" w14:textId="77777777" w:rsidR="00245E6D" w:rsidRPr="00D754E2" w:rsidRDefault="00245E6D" w:rsidP="00016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mt-MT"/>
        </w:rPr>
      </w:pPr>
      <w:r w:rsidRPr="00D754E2">
        <w:rPr>
          <w:b/>
          <w:szCs w:val="22"/>
          <w:lang w:val="mt-MT"/>
        </w:rPr>
        <w:t>3.</w:t>
      </w:r>
      <w:r w:rsidRPr="00D754E2">
        <w:rPr>
          <w:b/>
          <w:szCs w:val="22"/>
          <w:lang w:val="mt-MT"/>
        </w:rPr>
        <w:tab/>
        <w:t>LISTA TA’ EĊĊIPJENTI</w:t>
      </w:r>
    </w:p>
    <w:p w14:paraId="76393DD0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0D054EC6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1FABBF4C" w14:textId="77777777" w:rsidR="00245E6D" w:rsidRPr="00D754E2" w:rsidRDefault="00245E6D" w:rsidP="00016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mt-MT"/>
        </w:rPr>
      </w:pPr>
      <w:r w:rsidRPr="00D754E2">
        <w:rPr>
          <w:b/>
          <w:szCs w:val="22"/>
          <w:lang w:val="mt-MT"/>
        </w:rPr>
        <w:t>4.</w:t>
      </w:r>
      <w:r w:rsidRPr="00D754E2">
        <w:rPr>
          <w:b/>
          <w:szCs w:val="22"/>
          <w:lang w:val="mt-MT"/>
        </w:rPr>
        <w:tab/>
        <w:t>GĦAMLA FARMAĊEWTIKA U KONTENUT</w:t>
      </w:r>
    </w:p>
    <w:p w14:paraId="1AD69762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357A5D19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  <w:r w:rsidRPr="00D754E2">
        <w:rPr>
          <w:szCs w:val="22"/>
          <w:lang w:val="mt-MT"/>
        </w:rPr>
        <w:t>14-il pillola miksija b’rita</w:t>
      </w:r>
    </w:p>
    <w:p w14:paraId="32526166" w14:textId="77777777" w:rsidR="00757FD3" w:rsidRPr="00D754E2" w:rsidRDefault="00757FD3" w:rsidP="000164F1">
      <w:pPr>
        <w:shd w:val="pct25" w:color="auto" w:fill="auto"/>
        <w:autoSpaceDE w:val="0"/>
        <w:autoSpaceDN w:val="0"/>
        <w:adjustRightInd w:val="0"/>
        <w:spacing w:line="240" w:lineRule="auto"/>
        <w:rPr>
          <w:rFonts w:eastAsia="MS Mincho"/>
          <w:szCs w:val="22"/>
          <w:lang w:val="mt-MT" w:eastAsia="ja-JP" w:bidi="bn-IN"/>
        </w:rPr>
      </w:pPr>
      <w:r w:rsidRPr="00D754E2">
        <w:rPr>
          <w:rFonts w:eastAsia="MS Mincho"/>
          <w:szCs w:val="22"/>
          <w:lang w:val="mt-MT" w:eastAsia="ja-JP" w:bidi="bn-IN"/>
        </w:rPr>
        <w:t xml:space="preserve">28 </w:t>
      </w:r>
      <w:r w:rsidRPr="00D754E2">
        <w:rPr>
          <w:szCs w:val="22"/>
          <w:lang w:val="mt-MT"/>
        </w:rPr>
        <w:t>pillola miksija b’rita</w:t>
      </w:r>
    </w:p>
    <w:p w14:paraId="1D6F4D50" w14:textId="77777777" w:rsidR="005B3654" w:rsidRPr="00D754E2" w:rsidRDefault="005B3654" w:rsidP="000164F1">
      <w:pPr>
        <w:shd w:val="pct25" w:color="auto" w:fill="auto"/>
        <w:autoSpaceDE w:val="0"/>
        <w:autoSpaceDN w:val="0"/>
        <w:adjustRightInd w:val="0"/>
        <w:spacing w:line="240" w:lineRule="auto"/>
        <w:rPr>
          <w:rFonts w:eastAsia="MS Mincho"/>
          <w:szCs w:val="22"/>
          <w:lang w:val="mt-MT" w:eastAsia="ja-JP" w:bidi="bn-IN"/>
        </w:rPr>
      </w:pPr>
      <w:r>
        <w:rPr>
          <w:rFonts w:eastAsia="MS Mincho"/>
          <w:szCs w:val="22"/>
          <w:lang w:val="mt-MT" w:eastAsia="ja-JP" w:bidi="bn-IN"/>
        </w:rPr>
        <w:t>30</w:t>
      </w:r>
      <w:r w:rsidRPr="00D754E2">
        <w:rPr>
          <w:rFonts w:eastAsia="MS Mincho"/>
          <w:szCs w:val="22"/>
          <w:lang w:val="mt-MT" w:eastAsia="ja-JP" w:bidi="bn-IN"/>
        </w:rPr>
        <w:t xml:space="preserve"> </w:t>
      </w:r>
      <w:r w:rsidRPr="00D754E2">
        <w:rPr>
          <w:szCs w:val="22"/>
          <w:lang w:val="mt-MT"/>
        </w:rPr>
        <w:t>pillola miksija b’rita</w:t>
      </w:r>
    </w:p>
    <w:p w14:paraId="51F5C5EF" w14:textId="77777777" w:rsidR="00757FD3" w:rsidRDefault="00757FD3" w:rsidP="000164F1">
      <w:pPr>
        <w:shd w:val="pct25" w:color="auto" w:fill="auto"/>
        <w:autoSpaceDE w:val="0"/>
        <w:autoSpaceDN w:val="0"/>
        <w:adjustRightInd w:val="0"/>
        <w:spacing w:line="240" w:lineRule="auto"/>
        <w:rPr>
          <w:szCs w:val="22"/>
          <w:lang w:val="mt-MT"/>
        </w:rPr>
      </w:pPr>
      <w:r w:rsidRPr="00D754E2">
        <w:rPr>
          <w:rFonts w:eastAsia="MS Mincho"/>
          <w:szCs w:val="22"/>
          <w:lang w:val="mt-MT" w:eastAsia="ja-JP" w:bidi="bn-IN"/>
        </w:rPr>
        <w:t xml:space="preserve">56 </w:t>
      </w:r>
      <w:r w:rsidRPr="00D754E2">
        <w:rPr>
          <w:szCs w:val="22"/>
          <w:lang w:val="mt-MT"/>
        </w:rPr>
        <w:t>pillola miksija b’rita</w:t>
      </w:r>
    </w:p>
    <w:p w14:paraId="5CB753CA" w14:textId="77777777" w:rsidR="00757FD3" w:rsidRPr="00D754E2" w:rsidRDefault="00757FD3" w:rsidP="000164F1">
      <w:pPr>
        <w:shd w:val="pct25" w:color="auto" w:fill="auto"/>
        <w:autoSpaceDE w:val="0"/>
        <w:autoSpaceDN w:val="0"/>
        <w:adjustRightInd w:val="0"/>
        <w:spacing w:line="240" w:lineRule="auto"/>
        <w:rPr>
          <w:rFonts w:eastAsia="MS Mincho"/>
          <w:szCs w:val="22"/>
          <w:lang w:val="mt-MT" w:eastAsia="ja-JP" w:bidi="bn-IN"/>
        </w:rPr>
      </w:pPr>
      <w:r w:rsidRPr="00D754E2">
        <w:rPr>
          <w:rFonts w:eastAsia="MS Mincho"/>
          <w:szCs w:val="22"/>
          <w:lang w:val="mt-MT" w:eastAsia="ja-JP" w:bidi="bn-IN"/>
        </w:rPr>
        <w:t xml:space="preserve">84 </w:t>
      </w:r>
      <w:r w:rsidRPr="00D754E2">
        <w:rPr>
          <w:szCs w:val="22"/>
          <w:lang w:val="mt-MT"/>
        </w:rPr>
        <w:t>pillola miksija b’rita</w:t>
      </w:r>
    </w:p>
    <w:p w14:paraId="001650CA" w14:textId="77777777" w:rsidR="005B3654" w:rsidRPr="00D754E2" w:rsidRDefault="005B3654" w:rsidP="000164F1">
      <w:pPr>
        <w:shd w:val="pct25" w:color="auto" w:fill="auto"/>
        <w:autoSpaceDE w:val="0"/>
        <w:autoSpaceDN w:val="0"/>
        <w:adjustRightInd w:val="0"/>
        <w:spacing w:line="240" w:lineRule="auto"/>
        <w:rPr>
          <w:rFonts w:eastAsia="MS Mincho"/>
          <w:szCs w:val="22"/>
          <w:lang w:val="mt-MT" w:eastAsia="ja-JP" w:bidi="bn-IN"/>
        </w:rPr>
      </w:pPr>
      <w:r>
        <w:rPr>
          <w:rFonts w:eastAsia="MS Mincho"/>
          <w:szCs w:val="22"/>
          <w:lang w:val="mt-MT" w:eastAsia="ja-JP" w:bidi="bn-IN"/>
        </w:rPr>
        <w:t>90</w:t>
      </w:r>
      <w:r w:rsidRPr="00D754E2">
        <w:rPr>
          <w:rFonts w:eastAsia="MS Mincho"/>
          <w:szCs w:val="22"/>
          <w:lang w:val="mt-MT" w:eastAsia="ja-JP" w:bidi="bn-IN"/>
        </w:rPr>
        <w:t xml:space="preserve"> </w:t>
      </w:r>
      <w:r w:rsidRPr="00D754E2">
        <w:rPr>
          <w:szCs w:val="22"/>
          <w:lang w:val="mt-MT"/>
        </w:rPr>
        <w:t>pillola miksija b’rita</w:t>
      </w:r>
    </w:p>
    <w:p w14:paraId="73261824" w14:textId="77777777" w:rsidR="00757FD3" w:rsidRPr="00D754E2" w:rsidRDefault="00757FD3" w:rsidP="000164F1">
      <w:pPr>
        <w:shd w:val="pct25" w:color="auto" w:fill="auto"/>
        <w:autoSpaceDE w:val="0"/>
        <w:autoSpaceDN w:val="0"/>
        <w:adjustRightInd w:val="0"/>
        <w:spacing w:line="240" w:lineRule="auto"/>
        <w:rPr>
          <w:rFonts w:eastAsia="MS Mincho"/>
          <w:szCs w:val="22"/>
          <w:lang w:val="mt-MT" w:eastAsia="ja-JP" w:bidi="bn-IN"/>
        </w:rPr>
      </w:pPr>
      <w:r w:rsidRPr="00D754E2">
        <w:rPr>
          <w:rFonts w:eastAsia="MS Mincho"/>
          <w:szCs w:val="22"/>
          <w:lang w:val="mt-MT" w:eastAsia="ja-JP" w:bidi="bn-IN"/>
        </w:rPr>
        <w:t xml:space="preserve">98 </w:t>
      </w:r>
      <w:r w:rsidRPr="00D754E2">
        <w:rPr>
          <w:szCs w:val="22"/>
          <w:lang w:val="mt-MT"/>
        </w:rPr>
        <w:t>pillola miksija b’rita</w:t>
      </w:r>
    </w:p>
    <w:p w14:paraId="17791737" w14:textId="77777777" w:rsidR="00757FD3" w:rsidRPr="00D754E2" w:rsidRDefault="00757FD3" w:rsidP="000164F1">
      <w:pPr>
        <w:shd w:val="pct25" w:color="auto" w:fill="auto"/>
        <w:spacing w:line="240" w:lineRule="auto"/>
        <w:rPr>
          <w:rFonts w:eastAsia="MS Mincho"/>
          <w:szCs w:val="22"/>
          <w:lang w:val="mt-MT" w:eastAsia="ja-JP" w:bidi="bn-IN"/>
        </w:rPr>
      </w:pPr>
      <w:r w:rsidRPr="00D754E2">
        <w:rPr>
          <w:rFonts w:eastAsia="MS Mincho"/>
          <w:szCs w:val="22"/>
          <w:lang w:val="mt-MT" w:eastAsia="ja-JP" w:bidi="bn-IN"/>
        </w:rPr>
        <w:t xml:space="preserve">50 x 1 </w:t>
      </w:r>
      <w:r w:rsidRPr="00D754E2">
        <w:rPr>
          <w:szCs w:val="22"/>
          <w:lang w:val="mt-MT"/>
        </w:rPr>
        <w:t>pillola miksija b’rita</w:t>
      </w:r>
    </w:p>
    <w:p w14:paraId="1B7C5D18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0D0C1978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2439C977" w14:textId="77777777" w:rsidR="00245E6D" w:rsidRPr="00D754E2" w:rsidRDefault="00245E6D" w:rsidP="00016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mt-MT"/>
        </w:rPr>
      </w:pPr>
      <w:r w:rsidRPr="00D754E2">
        <w:rPr>
          <w:b/>
          <w:szCs w:val="22"/>
          <w:lang w:val="mt-MT"/>
        </w:rPr>
        <w:t>5.</w:t>
      </w:r>
      <w:r w:rsidRPr="00D754E2">
        <w:rPr>
          <w:b/>
          <w:szCs w:val="22"/>
          <w:lang w:val="mt-MT"/>
        </w:rPr>
        <w:tab/>
        <w:t>MOD TA’ KIF U MNEJN JINGĦATA</w:t>
      </w:r>
    </w:p>
    <w:p w14:paraId="57F2AEE6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142C9123" w14:textId="77777777" w:rsidR="00757FD3" w:rsidRPr="00D754E2" w:rsidRDefault="00757FD3" w:rsidP="000164F1">
      <w:pPr>
        <w:spacing w:line="240" w:lineRule="auto"/>
        <w:rPr>
          <w:szCs w:val="22"/>
          <w:lang w:val="mt-MT" w:eastAsia="ko-KR"/>
        </w:rPr>
      </w:pPr>
      <w:r w:rsidRPr="00D754E2">
        <w:rPr>
          <w:szCs w:val="22"/>
          <w:lang w:val="mt-MT" w:eastAsia="ko-KR"/>
        </w:rPr>
        <w:t xml:space="preserve">Aqra l-fuljett </w:t>
      </w:r>
      <w:r w:rsidR="009F3EA6" w:rsidRPr="00D754E2">
        <w:rPr>
          <w:szCs w:val="22"/>
          <w:lang w:val="mt-MT" w:eastAsia="ko-KR"/>
        </w:rPr>
        <w:t xml:space="preserve">ta’ tagħrif </w:t>
      </w:r>
      <w:r w:rsidRPr="00D754E2">
        <w:rPr>
          <w:szCs w:val="22"/>
          <w:lang w:val="mt-MT" w:eastAsia="ko-KR"/>
        </w:rPr>
        <w:t>qabel l-użu.</w:t>
      </w:r>
    </w:p>
    <w:p w14:paraId="0CC8AE8E" w14:textId="77777777" w:rsidR="00524874" w:rsidRPr="00D754E2" w:rsidRDefault="00524874" w:rsidP="000164F1">
      <w:pPr>
        <w:spacing w:line="240" w:lineRule="auto"/>
        <w:rPr>
          <w:szCs w:val="22"/>
          <w:lang w:val="mt-MT" w:eastAsia="ko-KR"/>
        </w:rPr>
      </w:pPr>
      <w:r w:rsidRPr="00D754E2">
        <w:rPr>
          <w:szCs w:val="22"/>
          <w:lang w:val="mt-MT"/>
        </w:rPr>
        <w:t>Użu orali</w:t>
      </w:r>
      <w:r w:rsidRPr="00D754E2">
        <w:rPr>
          <w:szCs w:val="22"/>
          <w:lang w:val="mt-MT" w:eastAsia="ko-KR"/>
        </w:rPr>
        <w:t>.</w:t>
      </w:r>
    </w:p>
    <w:p w14:paraId="09DD31F7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05D282F0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77F5D91F" w14:textId="77777777" w:rsidR="00245E6D" w:rsidRPr="00D754E2" w:rsidRDefault="00245E6D" w:rsidP="00016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mt-MT"/>
        </w:rPr>
      </w:pPr>
      <w:r w:rsidRPr="00D754E2">
        <w:rPr>
          <w:b/>
          <w:szCs w:val="22"/>
          <w:lang w:val="mt-MT"/>
        </w:rPr>
        <w:t>6.</w:t>
      </w:r>
      <w:r w:rsidRPr="00D754E2">
        <w:rPr>
          <w:b/>
          <w:szCs w:val="22"/>
          <w:lang w:val="mt-MT"/>
        </w:rPr>
        <w:tab/>
        <w:t>TWISSIJA SPEĊJALI LI L-PRODOTT MEDIĊINALI GĦANDU JINŻAMM FEJN MA JIDHIRX U MA</w:t>
      </w:r>
      <w:r w:rsidRPr="00D754E2" w:rsidDel="00FC0D62">
        <w:rPr>
          <w:b/>
          <w:szCs w:val="22"/>
          <w:lang w:val="mt-MT"/>
        </w:rPr>
        <w:t xml:space="preserve"> </w:t>
      </w:r>
      <w:r w:rsidRPr="00D754E2">
        <w:rPr>
          <w:b/>
          <w:szCs w:val="22"/>
          <w:lang w:val="mt-MT"/>
        </w:rPr>
        <w:t>JINTLAĦAQX</w:t>
      </w:r>
      <w:r w:rsidRPr="00D754E2" w:rsidDel="00FC0D62">
        <w:rPr>
          <w:b/>
          <w:szCs w:val="22"/>
          <w:lang w:val="mt-MT"/>
        </w:rPr>
        <w:t xml:space="preserve"> </w:t>
      </w:r>
      <w:r w:rsidRPr="00D754E2">
        <w:rPr>
          <w:b/>
          <w:szCs w:val="22"/>
          <w:lang w:val="mt-MT"/>
        </w:rPr>
        <w:t>MIT-TFAL</w:t>
      </w:r>
    </w:p>
    <w:p w14:paraId="2D977359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2630E531" w14:textId="55D143C7" w:rsidR="0021171B" w:rsidRPr="00D754E2" w:rsidRDefault="0021171B" w:rsidP="000164F1">
      <w:pPr>
        <w:spacing w:line="240" w:lineRule="auto"/>
        <w:rPr>
          <w:szCs w:val="22"/>
          <w:lang w:val="mt-MT"/>
        </w:rPr>
      </w:pPr>
      <w:r w:rsidRPr="00D754E2">
        <w:rPr>
          <w:szCs w:val="22"/>
          <w:lang w:val="mt-MT"/>
        </w:rPr>
        <w:t>Żomm fejn ma jidhirx u ma jintlaħaqx</w:t>
      </w:r>
      <w:r w:rsidRPr="00D754E2" w:rsidDel="00FC0D62">
        <w:rPr>
          <w:szCs w:val="22"/>
          <w:lang w:val="mt-MT"/>
        </w:rPr>
        <w:t xml:space="preserve"> </w:t>
      </w:r>
      <w:r w:rsidRPr="00D754E2">
        <w:rPr>
          <w:szCs w:val="22"/>
          <w:lang w:val="mt-MT"/>
        </w:rPr>
        <w:t>mit-tfal</w:t>
      </w:r>
      <w:r w:rsidR="006676C9" w:rsidRPr="003E0DAC">
        <w:rPr>
          <w:szCs w:val="22"/>
          <w:lang w:val="mt-MT"/>
        </w:rPr>
        <w:t>.</w:t>
      </w:r>
      <w:r w:rsidRPr="00D754E2">
        <w:rPr>
          <w:szCs w:val="22"/>
          <w:lang w:val="mt-MT"/>
        </w:rPr>
        <w:t xml:space="preserve"> </w:t>
      </w:r>
    </w:p>
    <w:p w14:paraId="3CD543B2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5C92D4A9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07F53ECD" w14:textId="77777777" w:rsidR="00245E6D" w:rsidRPr="00D754E2" w:rsidRDefault="00245E6D" w:rsidP="00016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mt-MT"/>
        </w:rPr>
      </w:pPr>
      <w:r w:rsidRPr="00D754E2">
        <w:rPr>
          <w:b/>
          <w:szCs w:val="22"/>
          <w:lang w:val="mt-MT"/>
        </w:rPr>
        <w:t>7.</w:t>
      </w:r>
      <w:r w:rsidRPr="00D754E2">
        <w:rPr>
          <w:b/>
          <w:szCs w:val="22"/>
          <w:lang w:val="mt-MT"/>
        </w:rPr>
        <w:tab/>
        <w:t>TWISSIJA(IET) SPEĊJALI OĦRA, JEKK MEĦTIEĠA</w:t>
      </w:r>
    </w:p>
    <w:p w14:paraId="6676E50F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7A3E5F31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45D6C679" w14:textId="77777777" w:rsidR="00245E6D" w:rsidRPr="00D754E2" w:rsidRDefault="00245E6D" w:rsidP="00016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mt-MT"/>
        </w:rPr>
      </w:pPr>
      <w:r w:rsidRPr="00D754E2">
        <w:rPr>
          <w:b/>
          <w:szCs w:val="22"/>
          <w:lang w:val="mt-MT"/>
        </w:rPr>
        <w:t>8.</w:t>
      </w:r>
      <w:r w:rsidRPr="00D754E2">
        <w:rPr>
          <w:b/>
          <w:szCs w:val="22"/>
          <w:lang w:val="mt-MT"/>
        </w:rPr>
        <w:tab/>
        <w:t>DATA TA’ SKADENZA</w:t>
      </w:r>
    </w:p>
    <w:p w14:paraId="5B88EA8B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2E9AC77D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  <w:r w:rsidRPr="00D754E2">
        <w:rPr>
          <w:szCs w:val="22"/>
          <w:lang w:val="mt-MT"/>
        </w:rPr>
        <w:t>JIS</w:t>
      </w:r>
    </w:p>
    <w:p w14:paraId="02E3DCF5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7AA04E9C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72F4ABEF" w14:textId="39B971EA" w:rsidR="00245E6D" w:rsidRPr="00D754E2" w:rsidRDefault="00245E6D" w:rsidP="00016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szCs w:val="22"/>
          <w:lang w:val="mt-MT"/>
        </w:rPr>
      </w:pPr>
      <w:r w:rsidRPr="00D754E2">
        <w:rPr>
          <w:b/>
          <w:szCs w:val="22"/>
          <w:lang w:val="mt-MT"/>
        </w:rPr>
        <w:t>9.</w:t>
      </w:r>
      <w:r w:rsidRPr="00D754E2">
        <w:rPr>
          <w:b/>
          <w:szCs w:val="22"/>
          <w:lang w:val="mt-MT"/>
        </w:rPr>
        <w:tab/>
        <w:t>KONDIZZJONIJIET SPEĊJALI TA</w:t>
      </w:r>
      <w:r w:rsidR="006676C9" w:rsidRPr="003E0DAC">
        <w:rPr>
          <w:b/>
          <w:szCs w:val="22"/>
          <w:lang w:val="mt-MT"/>
        </w:rPr>
        <w:t>’</w:t>
      </w:r>
      <w:r w:rsidRPr="00D754E2">
        <w:rPr>
          <w:b/>
          <w:szCs w:val="22"/>
          <w:lang w:val="mt-MT"/>
        </w:rPr>
        <w:t xml:space="preserve"> KIF JINĦAŻEN</w:t>
      </w:r>
    </w:p>
    <w:p w14:paraId="2F74EAEF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4E92D556" w14:textId="77777777" w:rsidR="00E534DB" w:rsidRPr="001F3ED5" w:rsidRDefault="00E534DB" w:rsidP="00E534DB">
      <w:pPr>
        <w:spacing w:line="240" w:lineRule="auto"/>
        <w:rPr>
          <w:szCs w:val="22"/>
          <w:lang w:val="mt-MT"/>
        </w:rPr>
      </w:pPr>
      <w:r>
        <w:rPr>
          <w:lang w:val="mt-MT"/>
        </w:rPr>
        <w:t>Aħżen f’temperatura taħt 25 </w:t>
      </w:r>
      <w:r>
        <w:rPr>
          <w:lang w:val="mt-MT"/>
        </w:rPr>
        <w:sym w:font="Symbol" w:char="F0B0"/>
      </w:r>
      <w:r>
        <w:rPr>
          <w:lang w:val="mt-MT"/>
        </w:rPr>
        <w:t>C.</w:t>
      </w:r>
    </w:p>
    <w:p w14:paraId="33659716" w14:textId="77777777" w:rsidR="00757FD3" w:rsidRDefault="00757FD3" w:rsidP="000164F1">
      <w:pPr>
        <w:spacing w:line="240" w:lineRule="auto"/>
        <w:rPr>
          <w:szCs w:val="22"/>
          <w:lang w:val="mt-MT"/>
        </w:rPr>
      </w:pPr>
    </w:p>
    <w:p w14:paraId="3D0B318B" w14:textId="77777777" w:rsidR="00E534DB" w:rsidRPr="00D754E2" w:rsidRDefault="00E534DB" w:rsidP="000164F1">
      <w:pPr>
        <w:spacing w:line="240" w:lineRule="auto"/>
        <w:rPr>
          <w:szCs w:val="22"/>
          <w:lang w:val="mt-MT"/>
        </w:rPr>
      </w:pPr>
    </w:p>
    <w:p w14:paraId="5B61ECAD" w14:textId="1A53F214" w:rsidR="00245E6D" w:rsidRPr="00D754E2" w:rsidRDefault="00245E6D" w:rsidP="00A21EE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1" w:hanging="561"/>
        <w:rPr>
          <w:b/>
          <w:szCs w:val="22"/>
          <w:lang w:val="mt-MT"/>
        </w:rPr>
      </w:pPr>
      <w:r w:rsidRPr="00D754E2">
        <w:rPr>
          <w:b/>
          <w:szCs w:val="22"/>
          <w:lang w:val="mt-MT"/>
        </w:rPr>
        <w:t>10.</w:t>
      </w:r>
      <w:r w:rsidRPr="00D754E2">
        <w:rPr>
          <w:b/>
          <w:szCs w:val="22"/>
          <w:lang w:val="mt-MT"/>
        </w:rPr>
        <w:tab/>
        <w:t>PREKAWZJONIJIET SPEĊJALI GĦAR-RIMI TA’ PRODOTTI MEDIĊINALI MHUX UŻATI JEW SKART MINN DAWN IL-PRODOTTI MEDIĊINALI, JEKK HEMM BŻONN</w:t>
      </w:r>
    </w:p>
    <w:p w14:paraId="56C17FD7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58523086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641C6137" w14:textId="77777777" w:rsidR="00245E6D" w:rsidRPr="00D754E2" w:rsidRDefault="00245E6D" w:rsidP="00016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  <w:lang w:val="mt-MT"/>
        </w:rPr>
      </w:pPr>
      <w:r w:rsidRPr="00D754E2">
        <w:rPr>
          <w:b/>
          <w:szCs w:val="22"/>
          <w:lang w:val="mt-MT"/>
        </w:rPr>
        <w:t>11.</w:t>
      </w:r>
      <w:r w:rsidRPr="00D754E2">
        <w:rPr>
          <w:b/>
          <w:szCs w:val="22"/>
          <w:lang w:val="mt-MT"/>
        </w:rPr>
        <w:tab/>
      </w:r>
      <w:r w:rsidRPr="00D754E2">
        <w:rPr>
          <w:b/>
          <w:szCs w:val="24"/>
          <w:lang w:val="mt-MT"/>
        </w:rPr>
        <w:t>ISEM U INDIRIZZ TAD-D</w:t>
      </w:r>
      <w:smartTag w:uri="urn:schemas-microsoft-com:office:smarttags" w:element="PersonName">
        <w:r w:rsidRPr="00D754E2">
          <w:rPr>
            <w:b/>
            <w:szCs w:val="24"/>
            <w:lang w:val="mt-MT"/>
          </w:rPr>
          <w:t>ET</w:t>
        </w:r>
      </w:smartTag>
      <w:r w:rsidRPr="00D754E2">
        <w:rPr>
          <w:b/>
          <w:szCs w:val="24"/>
          <w:lang w:val="mt-MT"/>
        </w:rPr>
        <w:t>ENTUR TAL-AWTORIZZAZZJONI GĦAT-TQEGĦID FIS-SUQ</w:t>
      </w:r>
    </w:p>
    <w:p w14:paraId="2FCA6155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0204D85E" w14:textId="77777777" w:rsidR="00757FD3" w:rsidRPr="00D754E2" w:rsidRDefault="006F1C61" w:rsidP="000164F1">
      <w:pPr>
        <w:spacing w:line="240" w:lineRule="auto"/>
        <w:rPr>
          <w:szCs w:val="22"/>
          <w:lang w:val="mt-MT"/>
        </w:rPr>
      </w:pPr>
      <w:r w:rsidRPr="00B74503">
        <w:rPr>
          <w:szCs w:val="22"/>
          <w:lang w:val="mt-MT"/>
        </w:rPr>
        <w:t>Merck Sharp &amp; Dohme B.V.</w:t>
      </w:r>
      <w:r w:rsidRPr="00B74503">
        <w:rPr>
          <w:szCs w:val="22"/>
          <w:lang w:val="mt-MT"/>
        </w:rPr>
        <w:br/>
        <w:t>Waarderweg 39</w:t>
      </w:r>
      <w:r w:rsidRPr="00B74503">
        <w:rPr>
          <w:szCs w:val="22"/>
          <w:lang w:val="mt-MT"/>
        </w:rPr>
        <w:br/>
        <w:t>2031 BN Haarlem</w:t>
      </w:r>
      <w:r w:rsidRPr="00B74503">
        <w:rPr>
          <w:szCs w:val="22"/>
          <w:lang w:val="mt-MT"/>
        </w:rPr>
        <w:br/>
        <w:t>L-Olanda</w:t>
      </w:r>
    </w:p>
    <w:p w14:paraId="0EED4380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3F434591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12D0A1C5" w14:textId="77777777" w:rsidR="00245E6D" w:rsidRPr="00D754E2" w:rsidRDefault="00245E6D" w:rsidP="00016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mt-MT"/>
        </w:rPr>
      </w:pPr>
      <w:r w:rsidRPr="00D754E2">
        <w:rPr>
          <w:b/>
          <w:szCs w:val="22"/>
          <w:lang w:val="mt-MT"/>
        </w:rPr>
        <w:t>12.</w:t>
      </w:r>
      <w:r w:rsidRPr="00D754E2">
        <w:rPr>
          <w:b/>
          <w:szCs w:val="22"/>
          <w:lang w:val="mt-MT"/>
        </w:rPr>
        <w:tab/>
        <w:t xml:space="preserve">NUMRU(I) TAL-AWTORIZZAZZJONI </w:t>
      </w:r>
      <w:r w:rsidRPr="00D754E2">
        <w:rPr>
          <w:b/>
          <w:lang w:val="mt-MT"/>
        </w:rPr>
        <w:t>GĦAT-TQEGĦID FIS-SUQ</w:t>
      </w:r>
    </w:p>
    <w:p w14:paraId="68DAD117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2D9446FC" w14:textId="77777777" w:rsidR="00CE52FD" w:rsidRPr="00D754E2" w:rsidRDefault="00CE52FD" w:rsidP="000164F1">
      <w:pPr>
        <w:shd w:val="clear" w:color="auto" w:fill="BFBFBF"/>
        <w:spacing w:line="240" w:lineRule="auto"/>
        <w:rPr>
          <w:szCs w:val="22"/>
          <w:lang w:val="mt-MT"/>
        </w:rPr>
      </w:pPr>
      <w:r w:rsidRPr="00BC20AA">
        <w:rPr>
          <w:noProof/>
          <w:szCs w:val="22"/>
          <w:shd w:val="clear" w:color="auto" w:fill="FFFFFF"/>
          <w:lang w:val="mt-MT"/>
        </w:rPr>
        <w:t>EU/1/07/382/</w:t>
      </w:r>
      <w:r w:rsidRPr="00BC20AA">
        <w:rPr>
          <w:szCs w:val="22"/>
          <w:shd w:val="clear" w:color="auto" w:fill="FFFFFF"/>
          <w:lang w:val="mt-MT"/>
        </w:rPr>
        <w:t>013</w:t>
      </w:r>
      <w:r w:rsidRPr="00D754E2">
        <w:rPr>
          <w:szCs w:val="22"/>
          <w:lang w:val="mt-MT"/>
        </w:rPr>
        <w:t xml:space="preserve"> 14-il pillola miksija b’rita</w:t>
      </w:r>
    </w:p>
    <w:p w14:paraId="2C73ED0B" w14:textId="77777777" w:rsidR="00CE52FD" w:rsidRPr="00D754E2" w:rsidRDefault="00CE52FD" w:rsidP="000164F1">
      <w:pPr>
        <w:shd w:val="pct25" w:color="auto" w:fill="auto"/>
        <w:autoSpaceDE w:val="0"/>
        <w:autoSpaceDN w:val="0"/>
        <w:adjustRightInd w:val="0"/>
        <w:spacing w:line="240" w:lineRule="auto"/>
        <w:rPr>
          <w:rFonts w:eastAsia="MS Mincho"/>
          <w:szCs w:val="22"/>
          <w:lang w:val="mt-MT" w:eastAsia="ja-JP" w:bidi="bn-IN"/>
        </w:rPr>
      </w:pPr>
      <w:r w:rsidRPr="00D754E2">
        <w:rPr>
          <w:noProof/>
          <w:szCs w:val="22"/>
          <w:lang w:val="mt-MT"/>
        </w:rPr>
        <w:t>EU/1/07/382/</w:t>
      </w:r>
      <w:r w:rsidRPr="00D754E2">
        <w:rPr>
          <w:szCs w:val="22"/>
          <w:lang w:val="mt-MT"/>
        </w:rPr>
        <w:t xml:space="preserve">014 </w:t>
      </w:r>
      <w:r w:rsidRPr="00D754E2">
        <w:rPr>
          <w:rFonts w:eastAsia="MS Mincho"/>
          <w:szCs w:val="22"/>
          <w:lang w:val="mt-MT" w:eastAsia="ja-JP" w:bidi="bn-IN"/>
        </w:rPr>
        <w:t xml:space="preserve">28 </w:t>
      </w:r>
      <w:r w:rsidRPr="00D754E2">
        <w:rPr>
          <w:szCs w:val="22"/>
          <w:lang w:val="mt-MT"/>
        </w:rPr>
        <w:t>pillola miksija b’rita</w:t>
      </w:r>
    </w:p>
    <w:p w14:paraId="76597B03" w14:textId="77777777" w:rsidR="005B3654" w:rsidRPr="00AC7BE0" w:rsidRDefault="005B3654" w:rsidP="000164F1">
      <w:pPr>
        <w:shd w:val="clear" w:color="auto" w:fill="BFBFBF"/>
        <w:tabs>
          <w:tab w:val="clear" w:pos="567"/>
        </w:tabs>
        <w:spacing w:line="240" w:lineRule="auto"/>
        <w:rPr>
          <w:rFonts w:eastAsia="Times New Roman"/>
          <w:szCs w:val="22"/>
          <w:lang w:val="fi-FI"/>
        </w:rPr>
      </w:pPr>
      <w:r w:rsidRPr="00AC7BE0">
        <w:rPr>
          <w:rFonts w:eastAsia="Times New Roman"/>
          <w:szCs w:val="22"/>
          <w:lang w:val="fi-FI"/>
        </w:rPr>
        <w:t xml:space="preserve">EU/1/07/382/023 30 </w:t>
      </w:r>
      <w:r w:rsidRPr="00D754E2">
        <w:rPr>
          <w:szCs w:val="22"/>
          <w:lang w:val="mt-MT"/>
        </w:rPr>
        <w:t>pillola miksija b’rita</w:t>
      </w:r>
    </w:p>
    <w:p w14:paraId="61D10EE2" w14:textId="77777777" w:rsidR="00CE52FD" w:rsidRPr="00D754E2" w:rsidRDefault="00CE52FD" w:rsidP="000164F1">
      <w:pPr>
        <w:shd w:val="pct25" w:color="auto" w:fill="auto"/>
        <w:autoSpaceDE w:val="0"/>
        <w:autoSpaceDN w:val="0"/>
        <w:adjustRightInd w:val="0"/>
        <w:spacing w:line="240" w:lineRule="auto"/>
        <w:rPr>
          <w:rFonts w:eastAsia="MS Mincho"/>
          <w:szCs w:val="22"/>
          <w:lang w:val="mt-MT" w:eastAsia="ja-JP" w:bidi="bn-IN"/>
        </w:rPr>
      </w:pPr>
      <w:r w:rsidRPr="00D754E2">
        <w:rPr>
          <w:noProof/>
          <w:szCs w:val="22"/>
          <w:lang w:val="mt-MT"/>
        </w:rPr>
        <w:t>EU/1/07/382/</w:t>
      </w:r>
      <w:r w:rsidRPr="00D754E2">
        <w:rPr>
          <w:szCs w:val="22"/>
          <w:lang w:val="mt-MT"/>
        </w:rPr>
        <w:t xml:space="preserve">015 </w:t>
      </w:r>
      <w:r w:rsidRPr="00D754E2">
        <w:rPr>
          <w:rFonts w:eastAsia="MS Mincho"/>
          <w:szCs w:val="22"/>
          <w:lang w:val="mt-MT" w:eastAsia="ja-JP" w:bidi="bn-IN"/>
        </w:rPr>
        <w:t xml:space="preserve">56 </w:t>
      </w:r>
      <w:r w:rsidRPr="00D754E2">
        <w:rPr>
          <w:szCs w:val="22"/>
          <w:lang w:val="mt-MT"/>
        </w:rPr>
        <w:t>pillola miksija b’rita</w:t>
      </w:r>
    </w:p>
    <w:p w14:paraId="2C34EA6A" w14:textId="77777777" w:rsidR="00CE52FD" w:rsidRPr="00D754E2" w:rsidRDefault="00CE52FD" w:rsidP="000164F1">
      <w:pPr>
        <w:shd w:val="pct25" w:color="auto" w:fill="auto"/>
        <w:autoSpaceDE w:val="0"/>
        <w:autoSpaceDN w:val="0"/>
        <w:adjustRightInd w:val="0"/>
        <w:spacing w:line="240" w:lineRule="auto"/>
        <w:rPr>
          <w:rFonts w:eastAsia="MS Mincho"/>
          <w:szCs w:val="22"/>
          <w:lang w:val="mt-MT" w:eastAsia="ja-JP" w:bidi="bn-IN"/>
        </w:rPr>
      </w:pPr>
      <w:r w:rsidRPr="00D754E2">
        <w:rPr>
          <w:noProof/>
          <w:szCs w:val="22"/>
          <w:lang w:val="mt-MT"/>
        </w:rPr>
        <w:t>EU/1/07/382/</w:t>
      </w:r>
      <w:r w:rsidRPr="00D754E2">
        <w:rPr>
          <w:szCs w:val="22"/>
          <w:lang w:val="mt-MT"/>
        </w:rPr>
        <w:t xml:space="preserve">016 </w:t>
      </w:r>
      <w:r w:rsidRPr="00D754E2">
        <w:rPr>
          <w:rFonts w:eastAsia="MS Mincho"/>
          <w:szCs w:val="22"/>
          <w:lang w:val="mt-MT" w:eastAsia="ja-JP" w:bidi="bn-IN"/>
        </w:rPr>
        <w:t xml:space="preserve">84 </w:t>
      </w:r>
      <w:r w:rsidRPr="00D754E2">
        <w:rPr>
          <w:szCs w:val="22"/>
          <w:lang w:val="mt-MT"/>
        </w:rPr>
        <w:t>pillola miksija b’rita</w:t>
      </w:r>
    </w:p>
    <w:p w14:paraId="0511B715" w14:textId="77777777" w:rsidR="005B3654" w:rsidRPr="00AC7BE0" w:rsidRDefault="005B3654" w:rsidP="000164F1">
      <w:pPr>
        <w:shd w:val="clear" w:color="auto" w:fill="BFBFBF"/>
        <w:tabs>
          <w:tab w:val="clear" w:pos="567"/>
        </w:tabs>
        <w:spacing w:line="240" w:lineRule="auto"/>
        <w:rPr>
          <w:rFonts w:eastAsia="Times New Roman"/>
          <w:szCs w:val="22"/>
          <w:lang w:val="fi-FI"/>
        </w:rPr>
      </w:pPr>
      <w:r w:rsidRPr="00AC7BE0">
        <w:rPr>
          <w:rFonts w:eastAsia="Times New Roman"/>
          <w:szCs w:val="22"/>
          <w:lang w:val="fi-FI"/>
        </w:rPr>
        <w:t xml:space="preserve">EU/1/07/382/024 90 </w:t>
      </w:r>
      <w:r w:rsidRPr="00D754E2">
        <w:rPr>
          <w:szCs w:val="22"/>
          <w:lang w:val="mt-MT"/>
        </w:rPr>
        <w:t>pillola miksija b’rita</w:t>
      </w:r>
    </w:p>
    <w:p w14:paraId="13A95A8D" w14:textId="77777777" w:rsidR="00CE52FD" w:rsidRPr="00D754E2" w:rsidRDefault="00CE52FD" w:rsidP="000164F1">
      <w:pPr>
        <w:shd w:val="pct25" w:color="auto" w:fill="auto"/>
        <w:autoSpaceDE w:val="0"/>
        <w:autoSpaceDN w:val="0"/>
        <w:adjustRightInd w:val="0"/>
        <w:spacing w:line="240" w:lineRule="auto"/>
        <w:rPr>
          <w:rFonts w:eastAsia="MS Mincho"/>
          <w:szCs w:val="22"/>
          <w:lang w:val="mt-MT" w:eastAsia="ja-JP" w:bidi="bn-IN"/>
        </w:rPr>
      </w:pPr>
      <w:r w:rsidRPr="00D754E2">
        <w:rPr>
          <w:noProof/>
          <w:szCs w:val="22"/>
          <w:lang w:val="mt-MT"/>
        </w:rPr>
        <w:t>EU/1/07/382/</w:t>
      </w:r>
      <w:r w:rsidRPr="00D754E2">
        <w:rPr>
          <w:szCs w:val="22"/>
          <w:lang w:val="mt-MT"/>
        </w:rPr>
        <w:t xml:space="preserve">017 </w:t>
      </w:r>
      <w:r w:rsidRPr="00D754E2">
        <w:rPr>
          <w:rFonts w:eastAsia="MS Mincho"/>
          <w:szCs w:val="22"/>
          <w:lang w:val="mt-MT" w:eastAsia="ja-JP" w:bidi="bn-IN"/>
        </w:rPr>
        <w:t xml:space="preserve">98 </w:t>
      </w:r>
      <w:r w:rsidRPr="00D754E2">
        <w:rPr>
          <w:szCs w:val="22"/>
          <w:lang w:val="mt-MT"/>
        </w:rPr>
        <w:t>pillola miksija b’rita</w:t>
      </w:r>
    </w:p>
    <w:p w14:paraId="6303965B" w14:textId="77777777" w:rsidR="00CE52FD" w:rsidRPr="00D754E2" w:rsidRDefault="00CE52FD" w:rsidP="000164F1">
      <w:pPr>
        <w:shd w:val="pct25" w:color="auto" w:fill="auto"/>
        <w:spacing w:line="240" w:lineRule="auto"/>
        <w:rPr>
          <w:rFonts w:eastAsia="MS Mincho"/>
          <w:szCs w:val="22"/>
          <w:lang w:val="mt-MT" w:eastAsia="ja-JP" w:bidi="bn-IN"/>
        </w:rPr>
      </w:pPr>
      <w:r w:rsidRPr="00D754E2">
        <w:rPr>
          <w:noProof/>
          <w:szCs w:val="22"/>
          <w:lang w:val="mt-MT"/>
        </w:rPr>
        <w:t>EU/1/07/382/</w:t>
      </w:r>
      <w:r w:rsidRPr="00D754E2">
        <w:rPr>
          <w:szCs w:val="22"/>
          <w:lang w:val="mt-MT"/>
        </w:rPr>
        <w:t xml:space="preserve">018 </w:t>
      </w:r>
      <w:r w:rsidRPr="00D754E2">
        <w:rPr>
          <w:rFonts w:eastAsia="MS Mincho"/>
          <w:szCs w:val="22"/>
          <w:lang w:val="mt-MT" w:eastAsia="ja-JP" w:bidi="bn-IN"/>
        </w:rPr>
        <w:t xml:space="preserve">50 x 1 </w:t>
      </w:r>
      <w:r w:rsidRPr="00D754E2">
        <w:rPr>
          <w:szCs w:val="22"/>
          <w:lang w:val="mt-MT"/>
        </w:rPr>
        <w:t>pillola miksija b’rita</w:t>
      </w:r>
    </w:p>
    <w:p w14:paraId="1BAC17AC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3414E991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21512F7A" w14:textId="77777777" w:rsidR="00245E6D" w:rsidRPr="00D754E2" w:rsidRDefault="00245E6D" w:rsidP="00016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mt-MT"/>
        </w:rPr>
      </w:pPr>
      <w:r w:rsidRPr="00D754E2">
        <w:rPr>
          <w:b/>
          <w:szCs w:val="22"/>
          <w:lang w:val="mt-MT"/>
        </w:rPr>
        <w:t>13.</w:t>
      </w:r>
      <w:r w:rsidRPr="00D754E2">
        <w:rPr>
          <w:b/>
          <w:szCs w:val="22"/>
          <w:lang w:val="mt-MT"/>
        </w:rPr>
        <w:tab/>
        <w:t xml:space="preserve">NUMRU TAL-LOTT </w:t>
      </w:r>
    </w:p>
    <w:p w14:paraId="42971FF4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3AB1BC2B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  <w:r w:rsidRPr="00D754E2">
        <w:rPr>
          <w:szCs w:val="22"/>
          <w:lang w:val="mt-MT"/>
        </w:rPr>
        <w:t>Lot</w:t>
      </w:r>
    </w:p>
    <w:p w14:paraId="4F8C8002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5C17A404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11FC1EBF" w14:textId="77777777" w:rsidR="00245E6D" w:rsidRPr="00D754E2" w:rsidRDefault="00245E6D" w:rsidP="00016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mt-MT"/>
        </w:rPr>
      </w:pPr>
      <w:r w:rsidRPr="00D754E2">
        <w:rPr>
          <w:b/>
          <w:szCs w:val="22"/>
          <w:lang w:val="mt-MT"/>
        </w:rPr>
        <w:t>14.</w:t>
      </w:r>
      <w:r w:rsidRPr="00D754E2">
        <w:rPr>
          <w:b/>
          <w:szCs w:val="22"/>
          <w:lang w:val="mt-MT"/>
        </w:rPr>
        <w:tab/>
        <w:t>KLASSIFIKAZZJONI ĠENERALI TA’ KIF JINGĦATA</w:t>
      </w:r>
    </w:p>
    <w:p w14:paraId="10345171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42251D8A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24EB0788" w14:textId="77777777" w:rsidR="00245E6D" w:rsidRPr="00D754E2" w:rsidRDefault="00245E6D" w:rsidP="00016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mt-MT"/>
        </w:rPr>
      </w:pPr>
      <w:r w:rsidRPr="00D754E2">
        <w:rPr>
          <w:b/>
          <w:szCs w:val="22"/>
          <w:lang w:val="mt-MT"/>
        </w:rPr>
        <w:t>15.</w:t>
      </w:r>
      <w:r w:rsidRPr="00D754E2">
        <w:rPr>
          <w:b/>
          <w:szCs w:val="22"/>
          <w:lang w:val="mt-MT"/>
        </w:rPr>
        <w:tab/>
        <w:t>ISTRUZZJONIJIET DWAR L-UŻU</w:t>
      </w:r>
    </w:p>
    <w:p w14:paraId="678CC26C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1E0B9728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3DB29EEA" w14:textId="77777777" w:rsidR="00757FD3" w:rsidRPr="00D754E2" w:rsidRDefault="00757FD3" w:rsidP="00016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Cs w:val="22"/>
          <w:lang w:val="mt-MT"/>
        </w:rPr>
      </w:pPr>
      <w:r w:rsidRPr="00D754E2">
        <w:rPr>
          <w:b/>
          <w:szCs w:val="22"/>
          <w:lang w:val="mt-MT"/>
        </w:rPr>
        <w:t>16.</w:t>
      </w:r>
      <w:r w:rsidRPr="00D754E2">
        <w:rPr>
          <w:b/>
          <w:szCs w:val="22"/>
          <w:lang w:val="mt-MT"/>
        </w:rPr>
        <w:tab/>
      </w:r>
      <w:r w:rsidR="00835D84" w:rsidRPr="00835D84">
        <w:rPr>
          <w:b/>
          <w:szCs w:val="22"/>
          <w:lang w:val="mt-MT" w:bidi="mt-MT"/>
        </w:rPr>
        <w:t>INFORMAZZJONI BIL-BRAILLE</w:t>
      </w:r>
    </w:p>
    <w:p w14:paraId="0887587E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4B5A9950" w14:textId="77777777" w:rsidR="00757FD3" w:rsidRDefault="00B900BF" w:rsidP="000164F1">
      <w:pPr>
        <w:spacing w:line="240" w:lineRule="auto"/>
        <w:rPr>
          <w:bCs/>
          <w:szCs w:val="22"/>
          <w:lang w:val="mt-MT"/>
        </w:rPr>
      </w:pPr>
      <w:r w:rsidRPr="00D754E2">
        <w:rPr>
          <w:bCs/>
          <w:szCs w:val="22"/>
          <w:lang w:val="mt-MT"/>
        </w:rPr>
        <w:t>Xelevia</w:t>
      </w:r>
      <w:r w:rsidR="00757FD3" w:rsidRPr="00D754E2">
        <w:rPr>
          <w:bCs/>
          <w:szCs w:val="22"/>
          <w:lang w:val="mt-MT"/>
        </w:rPr>
        <w:t xml:space="preserve"> 100 mg</w:t>
      </w:r>
    </w:p>
    <w:p w14:paraId="6DB86D19" w14:textId="77777777" w:rsidR="00835D84" w:rsidRDefault="00835D84" w:rsidP="000164F1">
      <w:pPr>
        <w:spacing w:line="240" w:lineRule="auto"/>
        <w:rPr>
          <w:bCs/>
          <w:szCs w:val="22"/>
          <w:lang w:val="mt-MT"/>
        </w:rPr>
      </w:pPr>
    </w:p>
    <w:p w14:paraId="573E4C85" w14:textId="77777777" w:rsidR="00835D84" w:rsidRPr="001C0C0E" w:rsidRDefault="00835D84" w:rsidP="000164F1">
      <w:pPr>
        <w:spacing w:line="240" w:lineRule="auto"/>
        <w:rPr>
          <w:bCs/>
          <w:szCs w:val="22"/>
          <w:lang w:val="mt-MT"/>
        </w:rPr>
      </w:pPr>
    </w:p>
    <w:p w14:paraId="0C0A6EA6" w14:textId="77777777" w:rsidR="00835D84" w:rsidRPr="00E534DB" w:rsidRDefault="00835D84" w:rsidP="000164F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i/>
          <w:noProof/>
          <w:szCs w:val="22"/>
          <w:lang w:val="fr-FR"/>
        </w:rPr>
      </w:pPr>
      <w:r w:rsidRPr="00E534DB">
        <w:rPr>
          <w:b/>
          <w:noProof/>
          <w:szCs w:val="22"/>
          <w:lang w:val="fr-FR"/>
        </w:rPr>
        <w:t>17.</w:t>
      </w:r>
      <w:r w:rsidRPr="00E534DB">
        <w:rPr>
          <w:b/>
          <w:noProof/>
          <w:szCs w:val="22"/>
          <w:lang w:val="fr-FR"/>
        </w:rPr>
        <w:tab/>
      </w:r>
      <w:r w:rsidRPr="00E534DB">
        <w:rPr>
          <w:b/>
          <w:noProof/>
          <w:szCs w:val="22"/>
          <w:lang w:val="fr-FR" w:bidi="mt-MT"/>
        </w:rPr>
        <w:t>IDENTIFIKATUR UNIKU – BARCODE 2D</w:t>
      </w:r>
    </w:p>
    <w:p w14:paraId="0743921A" w14:textId="77777777" w:rsidR="00835D84" w:rsidRPr="00E534DB" w:rsidRDefault="00835D84" w:rsidP="000164F1">
      <w:pPr>
        <w:rPr>
          <w:noProof/>
          <w:szCs w:val="22"/>
          <w:lang w:val="fr-FR"/>
        </w:rPr>
      </w:pPr>
    </w:p>
    <w:p w14:paraId="4648A0F9" w14:textId="77777777" w:rsidR="00835D84" w:rsidRPr="00E534DB" w:rsidRDefault="00835D84" w:rsidP="000164F1">
      <w:pPr>
        <w:shd w:val="clear" w:color="auto" w:fill="FFFFFF"/>
        <w:rPr>
          <w:noProof/>
          <w:szCs w:val="22"/>
          <w:shd w:val="clear" w:color="auto" w:fill="CCCCCC"/>
          <w:lang w:val="fr-FR"/>
        </w:rPr>
      </w:pPr>
      <w:r w:rsidRPr="00E534DB">
        <w:rPr>
          <w:noProof/>
          <w:szCs w:val="22"/>
          <w:highlight w:val="lightGray"/>
          <w:lang w:val="fr-FR" w:bidi="mt-MT"/>
        </w:rPr>
        <w:t>Barcode 2D li jkollu l-identifikatur uniku inkluż</w:t>
      </w:r>
      <w:r w:rsidRPr="00E534DB">
        <w:rPr>
          <w:noProof/>
          <w:szCs w:val="22"/>
          <w:highlight w:val="lightGray"/>
          <w:lang w:val="fr-FR"/>
        </w:rPr>
        <w:t>.</w:t>
      </w:r>
    </w:p>
    <w:p w14:paraId="6B544CC4" w14:textId="77777777" w:rsidR="00835D84" w:rsidRPr="00E534DB" w:rsidRDefault="00835D84" w:rsidP="000164F1">
      <w:pPr>
        <w:rPr>
          <w:noProof/>
          <w:szCs w:val="22"/>
          <w:lang w:val="fr-FR"/>
        </w:rPr>
      </w:pPr>
    </w:p>
    <w:p w14:paraId="1C11F304" w14:textId="77777777" w:rsidR="00835D84" w:rsidRPr="00E534DB" w:rsidRDefault="00835D84" w:rsidP="000164F1">
      <w:pPr>
        <w:rPr>
          <w:noProof/>
          <w:szCs w:val="22"/>
          <w:lang w:val="fr-FR"/>
        </w:rPr>
      </w:pPr>
    </w:p>
    <w:p w14:paraId="77A4A502" w14:textId="77777777" w:rsidR="00835D84" w:rsidRPr="00B74503" w:rsidRDefault="00835D84" w:rsidP="000164F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i/>
          <w:noProof/>
          <w:szCs w:val="22"/>
          <w:lang w:val="it-IT"/>
        </w:rPr>
      </w:pPr>
      <w:r w:rsidRPr="00B74503">
        <w:rPr>
          <w:b/>
          <w:noProof/>
          <w:szCs w:val="22"/>
          <w:lang w:val="it-IT"/>
        </w:rPr>
        <w:t>18.</w:t>
      </w:r>
      <w:r w:rsidRPr="00B74503">
        <w:rPr>
          <w:b/>
          <w:noProof/>
          <w:szCs w:val="22"/>
          <w:lang w:val="it-IT"/>
        </w:rPr>
        <w:tab/>
      </w:r>
      <w:r w:rsidRPr="00B74503">
        <w:rPr>
          <w:b/>
          <w:noProof/>
          <w:szCs w:val="22"/>
          <w:lang w:val="it-IT" w:bidi="mt-MT"/>
        </w:rPr>
        <w:t xml:space="preserve">IDENTIFIKATUR UNIKU - </w:t>
      </w:r>
      <w:r w:rsidRPr="00B74503">
        <w:rPr>
          <w:b/>
          <w:i/>
          <w:noProof/>
          <w:szCs w:val="22"/>
          <w:lang w:val="it-IT" w:bidi="mt-MT"/>
        </w:rPr>
        <w:t>DATA</w:t>
      </w:r>
      <w:r w:rsidRPr="00B74503">
        <w:rPr>
          <w:b/>
          <w:noProof/>
          <w:szCs w:val="22"/>
          <w:lang w:val="it-IT" w:bidi="mt-MT"/>
        </w:rPr>
        <w:t xml:space="preserve"> LI TINQARA MILL-BNIEDEM</w:t>
      </w:r>
    </w:p>
    <w:p w14:paraId="025B45A7" w14:textId="77777777" w:rsidR="00835D84" w:rsidRPr="00B74503" w:rsidRDefault="00835D84" w:rsidP="000164F1">
      <w:pPr>
        <w:rPr>
          <w:noProof/>
          <w:szCs w:val="22"/>
          <w:lang w:val="it-IT"/>
        </w:rPr>
      </w:pPr>
    </w:p>
    <w:p w14:paraId="028BB7F7" w14:textId="3A20749D" w:rsidR="00835D84" w:rsidRPr="00B74503" w:rsidRDefault="00835D84" w:rsidP="000164F1">
      <w:pPr>
        <w:rPr>
          <w:szCs w:val="22"/>
          <w:lang w:val="it-IT"/>
        </w:rPr>
      </w:pPr>
      <w:r w:rsidRPr="00B74503">
        <w:rPr>
          <w:szCs w:val="22"/>
          <w:lang w:val="it-IT"/>
        </w:rPr>
        <w:t>PC</w:t>
      </w:r>
    </w:p>
    <w:p w14:paraId="451D3D39" w14:textId="0A26869A" w:rsidR="00835D84" w:rsidRPr="00B74503" w:rsidRDefault="00835D84" w:rsidP="000164F1">
      <w:pPr>
        <w:rPr>
          <w:szCs w:val="22"/>
          <w:lang w:val="it-IT"/>
        </w:rPr>
      </w:pPr>
      <w:r w:rsidRPr="00B74503">
        <w:rPr>
          <w:szCs w:val="22"/>
          <w:lang w:val="it-IT"/>
        </w:rPr>
        <w:t xml:space="preserve">SN </w:t>
      </w:r>
    </w:p>
    <w:p w14:paraId="0DC290EB" w14:textId="03067414" w:rsidR="00835D84" w:rsidRPr="001C0C0E" w:rsidRDefault="00835D84" w:rsidP="000164F1">
      <w:pPr>
        <w:spacing w:line="240" w:lineRule="auto"/>
        <w:rPr>
          <w:bCs/>
          <w:szCs w:val="22"/>
          <w:lang w:val="mt-MT"/>
        </w:rPr>
      </w:pPr>
      <w:r w:rsidRPr="00B74503">
        <w:rPr>
          <w:szCs w:val="22"/>
          <w:lang w:val="it-IT"/>
        </w:rPr>
        <w:t>NN</w:t>
      </w:r>
    </w:p>
    <w:p w14:paraId="7C3E31B4" w14:textId="77777777" w:rsidR="00757FD3" w:rsidRPr="00D754E2" w:rsidRDefault="000164F1" w:rsidP="000164F1">
      <w:pPr>
        <w:spacing w:line="240" w:lineRule="auto"/>
        <w:rPr>
          <w:szCs w:val="22"/>
          <w:lang w:val="mt-MT"/>
        </w:rPr>
      </w:pPr>
      <w:r>
        <w:rPr>
          <w:szCs w:val="22"/>
          <w:lang w:val="mt-MT"/>
        </w:rPr>
        <w:br w:type="page"/>
      </w:r>
    </w:p>
    <w:p w14:paraId="7905B847" w14:textId="77777777" w:rsidR="00245E6D" w:rsidRPr="00D754E2" w:rsidRDefault="00245E6D" w:rsidP="00016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mt-MT"/>
        </w:rPr>
      </w:pPr>
      <w:r w:rsidRPr="00D754E2">
        <w:rPr>
          <w:b/>
          <w:szCs w:val="22"/>
          <w:lang w:val="mt-MT"/>
        </w:rPr>
        <w:lastRenderedPageBreak/>
        <w:t xml:space="preserve">TAGĦRIF MINIMU LI GĦANDU JIDHER FUQ IL-FOLJI JEW FUQ L-ISTRIXXI </w:t>
      </w:r>
    </w:p>
    <w:p w14:paraId="6B7B7F97" w14:textId="77777777" w:rsidR="00245E6D" w:rsidRPr="00D754E2" w:rsidRDefault="00245E6D" w:rsidP="00016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mt-MT"/>
        </w:rPr>
      </w:pPr>
    </w:p>
    <w:p w14:paraId="7BDAB12C" w14:textId="77777777" w:rsidR="00245E6D" w:rsidRPr="00D754E2" w:rsidRDefault="00245E6D" w:rsidP="00016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mt-MT" w:eastAsia="ko-KR"/>
        </w:rPr>
      </w:pPr>
      <w:r w:rsidRPr="00D754E2">
        <w:rPr>
          <w:b/>
          <w:szCs w:val="22"/>
          <w:lang w:val="mt-MT"/>
        </w:rPr>
        <w:t>FOLJI</w:t>
      </w:r>
    </w:p>
    <w:p w14:paraId="0FCBE5CA" w14:textId="77777777" w:rsidR="00757FD3" w:rsidRPr="00D754E2" w:rsidRDefault="00757FD3" w:rsidP="000164F1">
      <w:pPr>
        <w:spacing w:line="240" w:lineRule="auto"/>
        <w:rPr>
          <w:b/>
          <w:szCs w:val="22"/>
          <w:lang w:val="mt-MT"/>
        </w:rPr>
      </w:pPr>
    </w:p>
    <w:p w14:paraId="1C3B3327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26261E8F" w14:textId="217ABB77" w:rsidR="00245E6D" w:rsidRPr="00D754E2" w:rsidRDefault="00245E6D" w:rsidP="00016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mt-MT"/>
        </w:rPr>
      </w:pPr>
      <w:r w:rsidRPr="00D754E2">
        <w:rPr>
          <w:b/>
          <w:szCs w:val="22"/>
          <w:lang w:val="mt-MT"/>
        </w:rPr>
        <w:t>1.</w:t>
      </w:r>
      <w:r w:rsidRPr="00D754E2">
        <w:rPr>
          <w:b/>
          <w:szCs w:val="22"/>
          <w:lang w:val="mt-MT"/>
        </w:rPr>
        <w:tab/>
        <w:t xml:space="preserve">ISEM </w:t>
      </w:r>
      <w:r w:rsidR="00D6712E" w:rsidRPr="00E534DB">
        <w:rPr>
          <w:b/>
          <w:szCs w:val="22"/>
          <w:lang w:val="mt-MT"/>
        </w:rPr>
        <w:t>I</w:t>
      </w:r>
      <w:r w:rsidR="00D6712E" w:rsidRPr="00D754E2">
        <w:rPr>
          <w:b/>
          <w:szCs w:val="22"/>
          <w:lang w:val="mt-MT"/>
        </w:rPr>
        <w:t>L</w:t>
      </w:r>
      <w:r w:rsidRPr="00D754E2">
        <w:rPr>
          <w:b/>
          <w:szCs w:val="22"/>
          <w:lang w:val="mt-MT"/>
        </w:rPr>
        <w:t>-PRODOTT MEDIĊINALI</w:t>
      </w:r>
    </w:p>
    <w:p w14:paraId="1F6F210E" w14:textId="77777777" w:rsidR="00757FD3" w:rsidRPr="00D754E2" w:rsidRDefault="00757FD3" w:rsidP="000164F1">
      <w:pPr>
        <w:spacing w:line="240" w:lineRule="auto"/>
        <w:ind w:left="567" w:hanging="567"/>
        <w:rPr>
          <w:szCs w:val="22"/>
          <w:lang w:val="mt-MT"/>
        </w:rPr>
      </w:pPr>
    </w:p>
    <w:p w14:paraId="0553C60B" w14:textId="77777777" w:rsidR="00757FD3" w:rsidRPr="00D754E2" w:rsidRDefault="00FF2AF8" w:rsidP="000164F1">
      <w:pPr>
        <w:spacing w:line="240" w:lineRule="auto"/>
        <w:rPr>
          <w:szCs w:val="22"/>
          <w:lang w:val="mt-MT"/>
        </w:rPr>
      </w:pPr>
      <w:r w:rsidRPr="00B74503">
        <w:rPr>
          <w:szCs w:val="22"/>
          <w:lang w:val="it-IT"/>
        </w:rPr>
        <w:t>P</w:t>
      </w:r>
      <w:r w:rsidRPr="00D754E2">
        <w:rPr>
          <w:szCs w:val="22"/>
          <w:lang w:val="mt-MT"/>
        </w:rPr>
        <w:t xml:space="preserve">illoli </w:t>
      </w:r>
      <w:r w:rsidR="00B900BF" w:rsidRPr="00D754E2">
        <w:rPr>
          <w:szCs w:val="22"/>
          <w:lang w:val="mt-MT"/>
        </w:rPr>
        <w:t>Xelevia</w:t>
      </w:r>
      <w:r w:rsidR="00757FD3" w:rsidRPr="00D754E2">
        <w:rPr>
          <w:szCs w:val="22"/>
          <w:lang w:val="mt-MT"/>
        </w:rPr>
        <w:t xml:space="preserve"> 100 mg</w:t>
      </w:r>
      <w:r w:rsidR="00F7459C" w:rsidRPr="00D754E2">
        <w:rPr>
          <w:szCs w:val="22"/>
          <w:lang w:val="mt-MT"/>
        </w:rPr>
        <w:t xml:space="preserve"> </w:t>
      </w:r>
    </w:p>
    <w:p w14:paraId="79E1510F" w14:textId="299FC43C" w:rsidR="00757FD3" w:rsidRPr="00D754E2" w:rsidRDefault="000164F1" w:rsidP="000164F1">
      <w:pPr>
        <w:spacing w:line="240" w:lineRule="auto"/>
        <w:rPr>
          <w:b/>
          <w:szCs w:val="22"/>
          <w:lang w:val="mt-MT"/>
        </w:rPr>
      </w:pPr>
      <w:r w:rsidRPr="00E534DB">
        <w:rPr>
          <w:szCs w:val="22"/>
          <w:lang w:val="mt-MT"/>
        </w:rPr>
        <w:t>s</w:t>
      </w:r>
      <w:r w:rsidR="00757FD3" w:rsidRPr="00D754E2">
        <w:rPr>
          <w:szCs w:val="22"/>
          <w:lang w:val="mt-MT"/>
        </w:rPr>
        <w:t>itagliptin</w:t>
      </w:r>
    </w:p>
    <w:p w14:paraId="53EFAE13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2CF5F209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725302A8" w14:textId="77777777" w:rsidR="00245E6D" w:rsidRPr="00D754E2" w:rsidRDefault="00245E6D" w:rsidP="00016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mt-MT"/>
        </w:rPr>
      </w:pPr>
      <w:r w:rsidRPr="00D754E2">
        <w:rPr>
          <w:b/>
          <w:szCs w:val="22"/>
          <w:lang w:val="mt-MT"/>
        </w:rPr>
        <w:t>2.</w:t>
      </w:r>
      <w:r w:rsidRPr="00D754E2">
        <w:rPr>
          <w:b/>
          <w:szCs w:val="22"/>
          <w:lang w:val="mt-MT"/>
        </w:rPr>
        <w:tab/>
        <w:t>ISEM TAD-DETENTUR TAL-AWTORIZZAZZJONI GĦAT-TQEGĦID FIS-SUQ</w:t>
      </w:r>
    </w:p>
    <w:p w14:paraId="7599DA7E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2A601088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  <w:r w:rsidRPr="00D754E2">
        <w:rPr>
          <w:szCs w:val="22"/>
          <w:lang w:val="mt-MT"/>
        </w:rPr>
        <w:t>MSD</w:t>
      </w:r>
    </w:p>
    <w:p w14:paraId="4266F584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02E5A711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3F46F00C" w14:textId="77777777" w:rsidR="00245E6D" w:rsidRPr="00D754E2" w:rsidRDefault="00245E6D" w:rsidP="00016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mt-MT"/>
        </w:rPr>
      </w:pPr>
      <w:r w:rsidRPr="00D754E2">
        <w:rPr>
          <w:b/>
          <w:szCs w:val="22"/>
          <w:lang w:val="mt-MT"/>
        </w:rPr>
        <w:t>3.</w:t>
      </w:r>
      <w:r w:rsidRPr="00D754E2">
        <w:rPr>
          <w:b/>
          <w:szCs w:val="22"/>
          <w:lang w:val="mt-MT"/>
        </w:rPr>
        <w:tab/>
        <w:t>DATA TA’ SKADENZA</w:t>
      </w:r>
    </w:p>
    <w:p w14:paraId="1F73D108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3926F420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  <w:r w:rsidRPr="00D754E2">
        <w:rPr>
          <w:szCs w:val="22"/>
          <w:lang w:val="mt-MT"/>
        </w:rPr>
        <w:t>JIS</w:t>
      </w:r>
    </w:p>
    <w:p w14:paraId="26704FC3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3DB0A10A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3C1ED520" w14:textId="77777777" w:rsidR="00245E6D" w:rsidRPr="00D754E2" w:rsidRDefault="00245E6D" w:rsidP="00016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mt-MT"/>
        </w:rPr>
      </w:pPr>
      <w:r w:rsidRPr="00D754E2">
        <w:rPr>
          <w:b/>
          <w:szCs w:val="22"/>
          <w:lang w:val="mt-MT"/>
        </w:rPr>
        <w:t>4.</w:t>
      </w:r>
      <w:r w:rsidRPr="00D754E2">
        <w:rPr>
          <w:b/>
          <w:szCs w:val="22"/>
          <w:lang w:val="mt-MT"/>
        </w:rPr>
        <w:tab/>
        <w:t>NUMRU TAL-LOTT</w:t>
      </w:r>
    </w:p>
    <w:p w14:paraId="05E2F3F6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6EB5D4D8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  <w:r w:rsidRPr="00D754E2">
        <w:rPr>
          <w:szCs w:val="22"/>
          <w:lang w:val="mt-MT"/>
        </w:rPr>
        <w:t>Lot</w:t>
      </w:r>
    </w:p>
    <w:p w14:paraId="50B35050" w14:textId="77777777" w:rsidR="00757FD3" w:rsidRPr="00D754E2" w:rsidRDefault="00757FD3" w:rsidP="000164F1">
      <w:pPr>
        <w:spacing w:line="240" w:lineRule="auto"/>
        <w:rPr>
          <w:b/>
          <w:szCs w:val="22"/>
          <w:lang w:val="mt-MT"/>
        </w:rPr>
      </w:pPr>
    </w:p>
    <w:p w14:paraId="0A1CF1FF" w14:textId="77777777" w:rsidR="00757FD3" w:rsidRPr="00D754E2" w:rsidRDefault="00757FD3" w:rsidP="000164F1">
      <w:pPr>
        <w:spacing w:line="240" w:lineRule="auto"/>
        <w:ind w:right="113"/>
        <w:rPr>
          <w:szCs w:val="22"/>
          <w:lang w:val="mt-MT"/>
        </w:rPr>
      </w:pPr>
    </w:p>
    <w:p w14:paraId="137C6A74" w14:textId="77777777" w:rsidR="00245E6D" w:rsidRPr="00D754E2" w:rsidRDefault="00245E6D" w:rsidP="00016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mt-MT" w:eastAsia="ko-KR"/>
        </w:rPr>
      </w:pPr>
      <w:r w:rsidRPr="00D754E2">
        <w:rPr>
          <w:b/>
          <w:szCs w:val="22"/>
          <w:lang w:val="mt-MT"/>
        </w:rPr>
        <w:t>5.</w:t>
      </w:r>
      <w:r w:rsidRPr="00D754E2">
        <w:rPr>
          <w:b/>
          <w:szCs w:val="22"/>
          <w:lang w:val="mt-MT"/>
        </w:rPr>
        <w:tab/>
        <w:t>O</w:t>
      </w:r>
      <w:r w:rsidRPr="00D754E2">
        <w:rPr>
          <w:b/>
          <w:szCs w:val="22"/>
          <w:lang w:val="mt-MT" w:eastAsia="ko-KR"/>
        </w:rPr>
        <w:t>ĦRAJN</w:t>
      </w:r>
    </w:p>
    <w:p w14:paraId="270C9B11" w14:textId="77777777" w:rsidR="00757FD3" w:rsidRPr="00D754E2" w:rsidRDefault="00757FD3" w:rsidP="000164F1">
      <w:pPr>
        <w:spacing w:line="240" w:lineRule="auto"/>
        <w:rPr>
          <w:b/>
          <w:szCs w:val="22"/>
          <w:lang w:val="mt-MT"/>
        </w:rPr>
      </w:pPr>
    </w:p>
    <w:p w14:paraId="29A5941F" w14:textId="77777777" w:rsidR="00757FD3" w:rsidRPr="00D754E2" w:rsidRDefault="00757FD3" w:rsidP="000164F1">
      <w:pPr>
        <w:spacing w:line="240" w:lineRule="auto"/>
        <w:rPr>
          <w:b/>
          <w:szCs w:val="22"/>
          <w:lang w:val="mt-MT"/>
        </w:rPr>
      </w:pPr>
    </w:p>
    <w:p w14:paraId="503044E6" w14:textId="77777777" w:rsidR="00757FD3" w:rsidRPr="00D754E2" w:rsidRDefault="00757FD3" w:rsidP="000164F1">
      <w:pPr>
        <w:spacing w:line="240" w:lineRule="auto"/>
        <w:jc w:val="center"/>
        <w:rPr>
          <w:szCs w:val="22"/>
          <w:lang w:val="mt-MT"/>
        </w:rPr>
      </w:pPr>
      <w:r w:rsidRPr="00D754E2">
        <w:rPr>
          <w:szCs w:val="22"/>
          <w:lang w:val="mt-MT"/>
        </w:rPr>
        <w:br w:type="page"/>
      </w:r>
    </w:p>
    <w:p w14:paraId="66D00B03" w14:textId="77777777" w:rsidR="00757FD3" w:rsidRPr="00D754E2" w:rsidRDefault="00757FD3" w:rsidP="000164F1">
      <w:pPr>
        <w:spacing w:line="240" w:lineRule="auto"/>
        <w:jc w:val="center"/>
        <w:rPr>
          <w:szCs w:val="22"/>
          <w:lang w:val="mt-MT"/>
        </w:rPr>
      </w:pPr>
    </w:p>
    <w:p w14:paraId="56435BAA" w14:textId="77777777" w:rsidR="00757FD3" w:rsidRPr="00D754E2" w:rsidRDefault="00757FD3" w:rsidP="000164F1">
      <w:pPr>
        <w:spacing w:line="240" w:lineRule="auto"/>
        <w:jc w:val="center"/>
        <w:rPr>
          <w:szCs w:val="22"/>
          <w:lang w:val="mt-MT"/>
        </w:rPr>
      </w:pPr>
    </w:p>
    <w:p w14:paraId="71205FF9" w14:textId="77777777" w:rsidR="00757FD3" w:rsidRPr="00D754E2" w:rsidRDefault="00757FD3" w:rsidP="000164F1">
      <w:pPr>
        <w:spacing w:line="240" w:lineRule="auto"/>
        <w:jc w:val="center"/>
        <w:rPr>
          <w:szCs w:val="22"/>
          <w:lang w:val="mt-MT"/>
        </w:rPr>
      </w:pPr>
    </w:p>
    <w:p w14:paraId="020EBDC9" w14:textId="77777777" w:rsidR="00757FD3" w:rsidRPr="00D754E2" w:rsidRDefault="00757FD3" w:rsidP="000164F1">
      <w:pPr>
        <w:spacing w:line="240" w:lineRule="auto"/>
        <w:jc w:val="center"/>
        <w:rPr>
          <w:szCs w:val="22"/>
          <w:lang w:val="mt-MT"/>
        </w:rPr>
      </w:pPr>
    </w:p>
    <w:p w14:paraId="0A9371E8" w14:textId="77777777" w:rsidR="00757FD3" w:rsidRPr="00D754E2" w:rsidRDefault="00757FD3" w:rsidP="000164F1">
      <w:pPr>
        <w:spacing w:line="240" w:lineRule="auto"/>
        <w:jc w:val="center"/>
        <w:rPr>
          <w:szCs w:val="22"/>
          <w:lang w:val="mt-MT"/>
        </w:rPr>
      </w:pPr>
    </w:p>
    <w:p w14:paraId="5585995D" w14:textId="77777777" w:rsidR="00757FD3" w:rsidRPr="00D754E2" w:rsidRDefault="00757FD3" w:rsidP="000164F1">
      <w:pPr>
        <w:spacing w:line="240" w:lineRule="auto"/>
        <w:jc w:val="center"/>
        <w:rPr>
          <w:szCs w:val="22"/>
          <w:lang w:val="mt-MT"/>
        </w:rPr>
      </w:pPr>
    </w:p>
    <w:p w14:paraId="01596B95" w14:textId="77777777" w:rsidR="00757FD3" w:rsidRPr="00D754E2" w:rsidRDefault="00757FD3" w:rsidP="000164F1">
      <w:pPr>
        <w:spacing w:line="240" w:lineRule="auto"/>
        <w:jc w:val="center"/>
        <w:rPr>
          <w:szCs w:val="22"/>
          <w:lang w:val="mt-MT"/>
        </w:rPr>
      </w:pPr>
    </w:p>
    <w:p w14:paraId="5E80DF69" w14:textId="77777777" w:rsidR="00757FD3" w:rsidRPr="00D754E2" w:rsidRDefault="00757FD3" w:rsidP="000164F1">
      <w:pPr>
        <w:spacing w:line="240" w:lineRule="auto"/>
        <w:jc w:val="center"/>
        <w:rPr>
          <w:szCs w:val="22"/>
          <w:lang w:val="mt-MT"/>
        </w:rPr>
      </w:pPr>
    </w:p>
    <w:p w14:paraId="1107A666" w14:textId="77777777" w:rsidR="00757FD3" w:rsidRPr="00D754E2" w:rsidRDefault="00757FD3" w:rsidP="000164F1">
      <w:pPr>
        <w:spacing w:line="240" w:lineRule="auto"/>
        <w:jc w:val="center"/>
        <w:rPr>
          <w:szCs w:val="22"/>
          <w:lang w:val="mt-MT"/>
        </w:rPr>
      </w:pPr>
    </w:p>
    <w:p w14:paraId="6D876188" w14:textId="77777777" w:rsidR="00757FD3" w:rsidRPr="00D754E2" w:rsidRDefault="00757FD3" w:rsidP="000164F1">
      <w:pPr>
        <w:spacing w:line="240" w:lineRule="auto"/>
        <w:jc w:val="center"/>
        <w:rPr>
          <w:szCs w:val="22"/>
          <w:lang w:val="mt-MT"/>
        </w:rPr>
      </w:pPr>
    </w:p>
    <w:p w14:paraId="7DB58D5F" w14:textId="77777777" w:rsidR="00757FD3" w:rsidRPr="00D754E2" w:rsidRDefault="00757FD3" w:rsidP="000164F1">
      <w:pPr>
        <w:spacing w:line="240" w:lineRule="auto"/>
        <w:jc w:val="center"/>
        <w:rPr>
          <w:szCs w:val="22"/>
          <w:lang w:val="mt-MT"/>
        </w:rPr>
      </w:pPr>
    </w:p>
    <w:p w14:paraId="38FD762A" w14:textId="77777777" w:rsidR="00757FD3" w:rsidRPr="00D754E2" w:rsidRDefault="00757FD3" w:rsidP="000164F1">
      <w:pPr>
        <w:spacing w:line="240" w:lineRule="auto"/>
        <w:jc w:val="center"/>
        <w:rPr>
          <w:szCs w:val="22"/>
          <w:lang w:val="mt-MT"/>
        </w:rPr>
      </w:pPr>
    </w:p>
    <w:p w14:paraId="6EAAFE73" w14:textId="77777777" w:rsidR="00757FD3" w:rsidRPr="00D754E2" w:rsidRDefault="00757FD3" w:rsidP="000164F1">
      <w:pPr>
        <w:spacing w:line="240" w:lineRule="auto"/>
        <w:jc w:val="center"/>
        <w:rPr>
          <w:szCs w:val="22"/>
          <w:lang w:val="mt-MT"/>
        </w:rPr>
      </w:pPr>
    </w:p>
    <w:p w14:paraId="30F06FC6" w14:textId="77777777" w:rsidR="00757FD3" w:rsidRPr="00D754E2" w:rsidRDefault="00757FD3" w:rsidP="000164F1">
      <w:pPr>
        <w:spacing w:line="240" w:lineRule="auto"/>
        <w:jc w:val="center"/>
        <w:rPr>
          <w:szCs w:val="22"/>
          <w:lang w:val="mt-MT"/>
        </w:rPr>
      </w:pPr>
    </w:p>
    <w:p w14:paraId="12FCCB49" w14:textId="77777777" w:rsidR="00757FD3" w:rsidRPr="00D754E2" w:rsidRDefault="00757FD3" w:rsidP="000164F1">
      <w:pPr>
        <w:spacing w:line="240" w:lineRule="auto"/>
        <w:jc w:val="center"/>
        <w:rPr>
          <w:szCs w:val="22"/>
          <w:lang w:val="mt-MT"/>
        </w:rPr>
      </w:pPr>
    </w:p>
    <w:p w14:paraId="070F6685" w14:textId="77777777" w:rsidR="00757FD3" w:rsidRPr="00D754E2" w:rsidRDefault="00757FD3" w:rsidP="000164F1">
      <w:pPr>
        <w:spacing w:line="240" w:lineRule="auto"/>
        <w:jc w:val="center"/>
        <w:rPr>
          <w:szCs w:val="22"/>
          <w:lang w:val="mt-MT"/>
        </w:rPr>
      </w:pPr>
    </w:p>
    <w:p w14:paraId="74DCBC3A" w14:textId="77777777" w:rsidR="00757FD3" w:rsidRPr="00D754E2" w:rsidRDefault="00757FD3" w:rsidP="000164F1">
      <w:pPr>
        <w:spacing w:line="240" w:lineRule="auto"/>
        <w:jc w:val="center"/>
        <w:rPr>
          <w:szCs w:val="22"/>
          <w:lang w:val="mt-MT"/>
        </w:rPr>
      </w:pPr>
    </w:p>
    <w:p w14:paraId="532DFAF3" w14:textId="77777777" w:rsidR="00757FD3" w:rsidRPr="00D754E2" w:rsidRDefault="00757FD3" w:rsidP="000164F1">
      <w:pPr>
        <w:spacing w:line="240" w:lineRule="auto"/>
        <w:jc w:val="center"/>
        <w:rPr>
          <w:szCs w:val="22"/>
          <w:lang w:val="mt-MT"/>
        </w:rPr>
      </w:pPr>
    </w:p>
    <w:p w14:paraId="26011C1D" w14:textId="77777777" w:rsidR="00757FD3" w:rsidRPr="00D754E2" w:rsidRDefault="00757FD3" w:rsidP="000164F1">
      <w:pPr>
        <w:spacing w:line="240" w:lineRule="auto"/>
        <w:jc w:val="center"/>
        <w:rPr>
          <w:b/>
          <w:szCs w:val="22"/>
          <w:lang w:val="mt-MT"/>
        </w:rPr>
      </w:pPr>
    </w:p>
    <w:p w14:paraId="13A0443A" w14:textId="77777777" w:rsidR="00757FD3" w:rsidRPr="00D754E2" w:rsidRDefault="00757FD3" w:rsidP="000164F1">
      <w:pPr>
        <w:spacing w:line="240" w:lineRule="auto"/>
        <w:jc w:val="center"/>
        <w:rPr>
          <w:b/>
          <w:szCs w:val="22"/>
          <w:lang w:val="mt-MT"/>
        </w:rPr>
      </w:pPr>
    </w:p>
    <w:p w14:paraId="066627AF" w14:textId="77777777" w:rsidR="00757FD3" w:rsidRPr="00D754E2" w:rsidRDefault="00757FD3" w:rsidP="000164F1">
      <w:pPr>
        <w:spacing w:line="240" w:lineRule="auto"/>
        <w:jc w:val="center"/>
        <w:rPr>
          <w:b/>
          <w:szCs w:val="22"/>
          <w:lang w:val="mt-MT"/>
        </w:rPr>
      </w:pPr>
    </w:p>
    <w:p w14:paraId="180D2A69" w14:textId="77777777" w:rsidR="00757FD3" w:rsidRPr="00D754E2" w:rsidRDefault="00757FD3" w:rsidP="000164F1">
      <w:pPr>
        <w:spacing w:line="240" w:lineRule="auto"/>
        <w:jc w:val="center"/>
        <w:rPr>
          <w:b/>
          <w:szCs w:val="22"/>
          <w:lang w:val="mt-MT"/>
        </w:rPr>
      </w:pPr>
    </w:p>
    <w:p w14:paraId="4C20BCB6" w14:textId="77777777" w:rsidR="00757FD3" w:rsidRPr="00906B44" w:rsidRDefault="00757FD3" w:rsidP="00945D7D">
      <w:pPr>
        <w:pStyle w:val="TitleA"/>
        <w:tabs>
          <w:tab w:val="clear" w:pos="567"/>
        </w:tabs>
        <w:spacing w:line="240" w:lineRule="auto"/>
        <w:rPr>
          <w:rFonts w:eastAsia="Times New Roman"/>
          <w:noProof/>
          <w:szCs w:val="20"/>
          <w:lang w:val="mt-MT"/>
        </w:rPr>
      </w:pPr>
      <w:r w:rsidRPr="00906B44">
        <w:rPr>
          <w:rFonts w:eastAsia="Times New Roman"/>
          <w:noProof/>
          <w:szCs w:val="20"/>
          <w:lang w:val="mt-MT"/>
        </w:rPr>
        <w:t>B. FULJETT TA’ TAGĦRIF</w:t>
      </w:r>
    </w:p>
    <w:p w14:paraId="1EF45F4C" w14:textId="77777777" w:rsidR="007F489C" w:rsidRPr="00B74503" w:rsidRDefault="00757FD3" w:rsidP="000164F1">
      <w:pPr>
        <w:tabs>
          <w:tab w:val="clear" w:pos="567"/>
        </w:tabs>
        <w:spacing w:line="240" w:lineRule="auto"/>
        <w:jc w:val="center"/>
        <w:rPr>
          <w:noProof/>
          <w:szCs w:val="24"/>
          <w:lang w:val="nb-NO"/>
        </w:rPr>
      </w:pPr>
      <w:r w:rsidRPr="00D754E2">
        <w:rPr>
          <w:b/>
          <w:szCs w:val="22"/>
          <w:lang w:val="mt-MT"/>
        </w:rPr>
        <w:br w:type="page"/>
      </w:r>
      <w:r w:rsidR="007F489C" w:rsidRPr="00B74503">
        <w:rPr>
          <w:b/>
          <w:szCs w:val="24"/>
          <w:lang w:val="nb-NO"/>
        </w:rPr>
        <w:lastRenderedPageBreak/>
        <w:t>Fuljett ta’ tagħrif:</w:t>
      </w:r>
      <w:r w:rsidR="007F489C" w:rsidRPr="00B74503">
        <w:rPr>
          <w:b/>
          <w:noProof/>
          <w:szCs w:val="24"/>
          <w:lang w:val="nb-NO"/>
        </w:rPr>
        <w:t xml:space="preserve"> </w:t>
      </w:r>
      <w:r w:rsidR="007F489C" w:rsidRPr="00B74503">
        <w:rPr>
          <w:b/>
          <w:szCs w:val="24"/>
          <w:lang w:val="nb-NO"/>
        </w:rPr>
        <w:t>Informazzjoni għall-pazjent</w:t>
      </w:r>
    </w:p>
    <w:p w14:paraId="1FF89D89" w14:textId="77777777" w:rsidR="00757FD3" w:rsidRPr="00D754E2" w:rsidRDefault="00757FD3" w:rsidP="000164F1">
      <w:pPr>
        <w:spacing w:line="240" w:lineRule="auto"/>
        <w:jc w:val="center"/>
        <w:rPr>
          <w:b/>
          <w:szCs w:val="22"/>
          <w:lang w:val="mt-MT"/>
        </w:rPr>
      </w:pPr>
    </w:p>
    <w:p w14:paraId="1FC049B8" w14:textId="71EC055A" w:rsidR="00E21329" w:rsidRDefault="00B900BF" w:rsidP="000164F1">
      <w:pPr>
        <w:spacing w:line="240" w:lineRule="auto"/>
        <w:jc w:val="center"/>
        <w:rPr>
          <w:b/>
          <w:szCs w:val="22"/>
          <w:lang w:val="mt-MT"/>
        </w:rPr>
      </w:pPr>
      <w:r w:rsidRPr="00D754E2">
        <w:rPr>
          <w:b/>
          <w:szCs w:val="22"/>
          <w:lang w:val="mt-MT"/>
        </w:rPr>
        <w:t>Xelevia</w:t>
      </w:r>
      <w:r w:rsidR="00E21329" w:rsidRPr="00D754E2">
        <w:rPr>
          <w:b/>
          <w:szCs w:val="22"/>
          <w:lang w:val="mt-MT"/>
        </w:rPr>
        <w:t xml:space="preserve"> 25 mg pilloli miksija b’rita</w:t>
      </w:r>
    </w:p>
    <w:p w14:paraId="0696334D" w14:textId="02830CE1" w:rsidR="001D41AE" w:rsidRDefault="001D41AE" w:rsidP="000164F1">
      <w:pPr>
        <w:spacing w:line="240" w:lineRule="auto"/>
        <w:jc w:val="center"/>
        <w:rPr>
          <w:b/>
          <w:szCs w:val="22"/>
          <w:lang w:val="mt-MT"/>
        </w:rPr>
      </w:pPr>
      <w:r w:rsidRPr="00D754E2">
        <w:rPr>
          <w:b/>
          <w:szCs w:val="22"/>
          <w:lang w:val="mt-MT"/>
        </w:rPr>
        <w:t>Xelevia 5</w:t>
      </w:r>
      <w:r w:rsidRPr="003E0DAC">
        <w:rPr>
          <w:b/>
          <w:szCs w:val="22"/>
          <w:lang w:val="mt-MT"/>
        </w:rPr>
        <w:t>0</w:t>
      </w:r>
      <w:r w:rsidRPr="00D754E2">
        <w:rPr>
          <w:b/>
          <w:szCs w:val="22"/>
          <w:lang w:val="mt-MT"/>
        </w:rPr>
        <w:t> mg pilloli miksija b’rita</w:t>
      </w:r>
    </w:p>
    <w:p w14:paraId="4DB7391C" w14:textId="6980AA49" w:rsidR="001D41AE" w:rsidRPr="00D754E2" w:rsidRDefault="001D41AE" w:rsidP="000164F1">
      <w:pPr>
        <w:spacing w:line="240" w:lineRule="auto"/>
        <w:jc w:val="center"/>
        <w:rPr>
          <w:b/>
          <w:szCs w:val="22"/>
          <w:lang w:val="mt-MT"/>
        </w:rPr>
      </w:pPr>
      <w:r w:rsidRPr="00D754E2">
        <w:rPr>
          <w:b/>
          <w:szCs w:val="22"/>
          <w:lang w:val="mt-MT"/>
        </w:rPr>
        <w:t xml:space="preserve">Xelevia </w:t>
      </w:r>
      <w:r w:rsidRPr="00E534DB">
        <w:rPr>
          <w:b/>
          <w:szCs w:val="22"/>
          <w:lang w:val="fr-FR"/>
        </w:rPr>
        <w:t>100</w:t>
      </w:r>
      <w:r w:rsidRPr="00D754E2">
        <w:rPr>
          <w:b/>
          <w:szCs w:val="22"/>
          <w:lang w:val="mt-MT"/>
        </w:rPr>
        <w:t> mg pilloli miksija b’rita</w:t>
      </w:r>
    </w:p>
    <w:p w14:paraId="2ED8CD1F" w14:textId="713808A3" w:rsidR="00E21329" w:rsidRPr="00D0327A" w:rsidRDefault="00161CF5" w:rsidP="000164F1">
      <w:pPr>
        <w:spacing w:line="240" w:lineRule="auto"/>
        <w:jc w:val="center"/>
        <w:rPr>
          <w:szCs w:val="22"/>
          <w:lang w:val="mt-MT"/>
        </w:rPr>
      </w:pPr>
      <w:r w:rsidRPr="00E534DB">
        <w:rPr>
          <w:szCs w:val="22"/>
          <w:lang w:val="fr-FR"/>
        </w:rPr>
        <w:t>s</w:t>
      </w:r>
      <w:r w:rsidR="00E21329" w:rsidRPr="00D0327A">
        <w:rPr>
          <w:szCs w:val="22"/>
          <w:lang w:val="mt-MT"/>
        </w:rPr>
        <w:t>itagliptin</w:t>
      </w:r>
    </w:p>
    <w:p w14:paraId="4E41D75B" w14:textId="77777777" w:rsidR="00757FD3" w:rsidRPr="00D754E2" w:rsidRDefault="00757FD3" w:rsidP="000164F1">
      <w:pPr>
        <w:spacing w:line="240" w:lineRule="auto"/>
        <w:ind w:right="-2"/>
        <w:rPr>
          <w:b/>
          <w:szCs w:val="22"/>
          <w:lang w:val="mt-MT"/>
        </w:rPr>
      </w:pPr>
    </w:p>
    <w:p w14:paraId="4EEFA7A2" w14:textId="77777777" w:rsidR="00757FD3" w:rsidRPr="00D754E2" w:rsidRDefault="00757FD3" w:rsidP="000164F1">
      <w:pPr>
        <w:spacing w:line="240" w:lineRule="auto"/>
        <w:ind w:right="-2"/>
        <w:rPr>
          <w:szCs w:val="22"/>
          <w:lang w:val="mt-MT"/>
        </w:rPr>
      </w:pPr>
      <w:r w:rsidRPr="00D754E2">
        <w:rPr>
          <w:b/>
          <w:szCs w:val="22"/>
          <w:lang w:val="mt-MT"/>
        </w:rPr>
        <w:t>Aqra sew dan il-fuljett kollu qabel tibda tieħu din il-mediċina</w:t>
      </w:r>
      <w:r w:rsidR="007F489C" w:rsidRPr="00B74503">
        <w:rPr>
          <w:b/>
          <w:szCs w:val="24"/>
          <w:lang w:val="mt-MT"/>
        </w:rPr>
        <w:t xml:space="preserve"> peress li fih informazzjoni importanti għalik</w:t>
      </w:r>
      <w:r w:rsidRPr="00D754E2">
        <w:rPr>
          <w:b/>
          <w:szCs w:val="22"/>
          <w:lang w:val="mt-MT"/>
        </w:rPr>
        <w:t>.</w:t>
      </w:r>
    </w:p>
    <w:p w14:paraId="5AFEC911" w14:textId="77777777" w:rsidR="00757FD3" w:rsidRPr="00D754E2" w:rsidRDefault="00757FD3" w:rsidP="000164F1">
      <w:pPr>
        <w:numPr>
          <w:ilvl w:val="0"/>
          <w:numId w:val="4"/>
        </w:numPr>
        <w:spacing w:line="240" w:lineRule="auto"/>
        <w:ind w:left="567" w:hanging="567"/>
        <w:rPr>
          <w:szCs w:val="22"/>
          <w:lang w:val="mt-MT"/>
        </w:rPr>
      </w:pPr>
      <w:r w:rsidRPr="00D754E2">
        <w:rPr>
          <w:szCs w:val="22"/>
          <w:lang w:val="mt-MT"/>
        </w:rPr>
        <w:t>Żomm dan il-fuljett. Jista’ jkollok bżonn terġa</w:t>
      </w:r>
      <w:r w:rsidR="007F489C" w:rsidRPr="00D754E2">
        <w:rPr>
          <w:szCs w:val="22"/>
          <w:lang w:val="mt-MT"/>
        </w:rPr>
        <w:t>’</w:t>
      </w:r>
      <w:r w:rsidRPr="00D754E2">
        <w:rPr>
          <w:szCs w:val="22"/>
          <w:lang w:val="mt-MT"/>
        </w:rPr>
        <w:t xml:space="preserve"> taqrah.</w:t>
      </w:r>
    </w:p>
    <w:p w14:paraId="7B747B7F" w14:textId="77777777" w:rsidR="00757FD3" w:rsidRPr="00D754E2" w:rsidRDefault="00757FD3" w:rsidP="000164F1">
      <w:pPr>
        <w:numPr>
          <w:ilvl w:val="0"/>
          <w:numId w:val="4"/>
        </w:numPr>
        <w:spacing w:line="240" w:lineRule="auto"/>
        <w:ind w:left="567" w:hanging="567"/>
        <w:rPr>
          <w:szCs w:val="22"/>
          <w:lang w:val="mt-MT"/>
        </w:rPr>
      </w:pPr>
      <w:r w:rsidRPr="00D754E2">
        <w:rPr>
          <w:szCs w:val="22"/>
          <w:lang w:val="mt-MT"/>
        </w:rPr>
        <w:t>Jekk ikollok aktar mistoqsijiet, staqsi lit-tabib</w:t>
      </w:r>
      <w:r w:rsidR="00315CB5" w:rsidRPr="00D754E2">
        <w:rPr>
          <w:szCs w:val="22"/>
          <w:lang w:val="mt-MT"/>
        </w:rPr>
        <w:t>, l</w:t>
      </w:r>
      <w:r w:rsidRPr="00D754E2">
        <w:rPr>
          <w:szCs w:val="22"/>
          <w:lang w:val="mt-MT"/>
        </w:rPr>
        <w:t xml:space="preserve">ill-ispiżjar </w:t>
      </w:r>
      <w:r w:rsidR="00315CB5" w:rsidRPr="00D754E2">
        <w:rPr>
          <w:szCs w:val="22"/>
          <w:lang w:val="mt-MT"/>
        </w:rPr>
        <w:t xml:space="preserve">jew lill-infermier </w:t>
      </w:r>
      <w:r w:rsidRPr="00D754E2">
        <w:rPr>
          <w:szCs w:val="22"/>
          <w:lang w:val="mt-MT"/>
        </w:rPr>
        <w:t>tiegħek.</w:t>
      </w:r>
    </w:p>
    <w:p w14:paraId="3EB2ADAC" w14:textId="77777777" w:rsidR="00757FD3" w:rsidRPr="00D754E2" w:rsidRDefault="00757FD3" w:rsidP="000164F1">
      <w:pPr>
        <w:numPr>
          <w:ilvl w:val="0"/>
          <w:numId w:val="4"/>
        </w:numPr>
        <w:spacing w:line="240" w:lineRule="auto"/>
        <w:ind w:left="567" w:hanging="567"/>
        <w:rPr>
          <w:b/>
          <w:szCs w:val="22"/>
          <w:lang w:val="mt-MT"/>
        </w:rPr>
      </w:pPr>
      <w:r w:rsidRPr="00D754E2">
        <w:rPr>
          <w:szCs w:val="22"/>
          <w:lang w:val="mt-MT"/>
        </w:rPr>
        <w:t>Din il-mediċina ġiet mogħtija lilek</w:t>
      </w:r>
      <w:r w:rsidR="007F489C" w:rsidRPr="00D754E2">
        <w:rPr>
          <w:szCs w:val="22"/>
          <w:lang w:val="mt-MT"/>
        </w:rPr>
        <w:t xml:space="preserve"> biss</w:t>
      </w:r>
      <w:r w:rsidRPr="00D754E2">
        <w:rPr>
          <w:szCs w:val="22"/>
          <w:lang w:val="mt-MT"/>
        </w:rPr>
        <w:t xml:space="preserve">. M’għandekx tgħaddiha lil persuni oħra. Tista’ tagħmlilhom il-ħsara, </w:t>
      </w:r>
      <w:r w:rsidR="00DA2B31" w:rsidRPr="00030893">
        <w:rPr>
          <w:noProof/>
          <w:lang w:val="mt-MT"/>
        </w:rPr>
        <w:t>ank</w:t>
      </w:r>
      <w:r w:rsidR="00DA2B31">
        <w:rPr>
          <w:noProof/>
          <w:lang w:val="mt-MT"/>
        </w:rPr>
        <w:t>e</w:t>
      </w:r>
      <w:r w:rsidR="00DA2B31" w:rsidRPr="00030893">
        <w:rPr>
          <w:noProof/>
          <w:lang w:val="mt-MT"/>
        </w:rPr>
        <w:t xml:space="preserve"> jekk </w:t>
      </w:r>
      <w:r w:rsidR="00DA2B31">
        <w:rPr>
          <w:noProof/>
          <w:lang w:val="mt-MT"/>
        </w:rPr>
        <w:t xml:space="preserve">għandhom </w:t>
      </w:r>
      <w:r w:rsidRPr="00D754E2">
        <w:rPr>
          <w:szCs w:val="22"/>
          <w:lang w:val="mt-MT"/>
        </w:rPr>
        <w:t xml:space="preserve">l-istess </w:t>
      </w:r>
      <w:r w:rsidR="007F489C" w:rsidRPr="00D754E2">
        <w:rPr>
          <w:szCs w:val="22"/>
          <w:lang w:val="mt-MT"/>
        </w:rPr>
        <w:t xml:space="preserve">sinjali ta’ mard </w:t>
      </w:r>
      <w:r w:rsidRPr="00D754E2">
        <w:rPr>
          <w:szCs w:val="22"/>
          <w:lang w:val="mt-MT"/>
        </w:rPr>
        <w:t>bħal tiegħek.</w:t>
      </w:r>
    </w:p>
    <w:p w14:paraId="67BD871C" w14:textId="7C7681AB" w:rsidR="00C76A72" w:rsidRPr="00D754E2" w:rsidRDefault="00757FD3" w:rsidP="000164F1">
      <w:pPr>
        <w:numPr>
          <w:ilvl w:val="0"/>
          <w:numId w:val="29"/>
        </w:numPr>
        <w:tabs>
          <w:tab w:val="clear" w:pos="567"/>
        </w:tabs>
        <w:spacing w:line="240" w:lineRule="auto"/>
        <w:ind w:left="567" w:hanging="567"/>
        <w:rPr>
          <w:b/>
          <w:noProof/>
          <w:szCs w:val="24"/>
          <w:lang w:val="sv-SE"/>
        </w:rPr>
      </w:pPr>
      <w:r w:rsidRPr="00D754E2">
        <w:rPr>
          <w:szCs w:val="22"/>
          <w:lang w:val="mt-MT"/>
        </w:rPr>
        <w:t xml:space="preserve">Jekk </w:t>
      </w:r>
      <w:r w:rsidR="00C76A72" w:rsidRPr="00B74503">
        <w:rPr>
          <w:noProof/>
          <w:szCs w:val="24"/>
          <w:lang w:val="mt-MT"/>
        </w:rPr>
        <w:t>ikollok xi effett sekondarju kellem lit-tabib, lill-ispiżjar jew lill-infermier tiegħek. Dan jinkludi xi effett sekondarju possibbli li mhuwiex elenkat f’dan il-fuljett.</w:t>
      </w:r>
      <w:r w:rsidR="00012099" w:rsidRPr="00012099">
        <w:rPr>
          <w:noProof/>
          <w:szCs w:val="24"/>
          <w:lang w:val="mt-MT"/>
        </w:rPr>
        <w:t xml:space="preserve"> Ara sezzjoni</w:t>
      </w:r>
      <w:r w:rsidR="00F66F93">
        <w:rPr>
          <w:noProof/>
          <w:szCs w:val="24"/>
        </w:rPr>
        <w:t> </w:t>
      </w:r>
      <w:r w:rsidR="00012099" w:rsidRPr="00012099">
        <w:rPr>
          <w:noProof/>
          <w:szCs w:val="24"/>
          <w:lang w:val="mt-MT"/>
        </w:rPr>
        <w:t>4.</w:t>
      </w:r>
    </w:p>
    <w:p w14:paraId="6CF51F07" w14:textId="77777777" w:rsidR="00757FD3" w:rsidRPr="00D754E2" w:rsidRDefault="00757FD3" w:rsidP="000164F1">
      <w:pPr>
        <w:spacing w:line="240" w:lineRule="auto"/>
        <w:ind w:right="-2"/>
        <w:rPr>
          <w:szCs w:val="22"/>
          <w:lang w:val="mt-MT"/>
        </w:rPr>
      </w:pPr>
    </w:p>
    <w:p w14:paraId="12B431ED" w14:textId="77777777" w:rsidR="00757FD3" w:rsidRDefault="00757FD3" w:rsidP="000164F1">
      <w:pPr>
        <w:numPr>
          <w:ilvl w:val="12"/>
          <w:numId w:val="0"/>
        </w:numPr>
        <w:spacing w:line="240" w:lineRule="auto"/>
        <w:ind w:right="-2"/>
        <w:rPr>
          <w:b/>
          <w:szCs w:val="22"/>
          <w:lang w:val="mt-MT"/>
        </w:rPr>
      </w:pPr>
      <w:r w:rsidRPr="00D754E2">
        <w:rPr>
          <w:b/>
          <w:szCs w:val="22"/>
          <w:lang w:val="mt-MT"/>
        </w:rPr>
        <w:t>F’dan il-fuljett</w:t>
      </w:r>
    </w:p>
    <w:p w14:paraId="25EC179B" w14:textId="77777777" w:rsidR="00B378E0" w:rsidRPr="00D754E2" w:rsidRDefault="00B378E0" w:rsidP="000164F1">
      <w:pPr>
        <w:numPr>
          <w:ilvl w:val="12"/>
          <w:numId w:val="0"/>
        </w:numPr>
        <w:spacing w:line="240" w:lineRule="auto"/>
        <w:ind w:right="-2"/>
        <w:rPr>
          <w:b/>
          <w:szCs w:val="22"/>
          <w:lang w:val="mt-MT"/>
        </w:rPr>
      </w:pPr>
    </w:p>
    <w:p w14:paraId="6D526C39" w14:textId="77777777" w:rsidR="00757FD3" w:rsidRPr="00D754E2" w:rsidRDefault="008B0D8B" w:rsidP="000164F1">
      <w:pPr>
        <w:tabs>
          <w:tab w:val="clear" w:pos="567"/>
        </w:tabs>
        <w:spacing w:line="240" w:lineRule="auto"/>
        <w:ind w:left="567" w:hanging="567"/>
        <w:rPr>
          <w:szCs w:val="22"/>
          <w:lang w:val="mt-MT"/>
        </w:rPr>
      </w:pPr>
      <w:r w:rsidRPr="00D754E2">
        <w:rPr>
          <w:szCs w:val="22"/>
          <w:lang w:val="mt-MT"/>
        </w:rPr>
        <w:t>1.</w:t>
      </w:r>
      <w:r w:rsidRPr="00D754E2">
        <w:rPr>
          <w:szCs w:val="22"/>
          <w:lang w:val="mt-MT"/>
        </w:rPr>
        <w:tab/>
      </w:r>
      <w:r w:rsidR="00757FD3" w:rsidRPr="00D754E2">
        <w:rPr>
          <w:szCs w:val="22"/>
          <w:lang w:val="mt-MT"/>
        </w:rPr>
        <w:t xml:space="preserve">X’inhu </w:t>
      </w:r>
      <w:r w:rsidR="00B900BF" w:rsidRPr="00D754E2">
        <w:rPr>
          <w:szCs w:val="22"/>
          <w:lang w:val="mt-MT"/>
        </w:rPr>
        <w:t>Xelevia</w:t>
      </w:r>
      <w:r w:rsidR="00757FD3" w:rsidRPr="00D754E2">
        <w:rPr>
          <w:szCs w:val="22"/>
          <w:lang w:val="mt-MT"/>
        </w:rPr>
        <w:t xml:space="preserve"> u għalxiex jintuża</w:t>
      </w:r>
    </w:p>
    <w:p w14:paraId="0E0EBB86" w14:textId="77777777" w:rsidR="00757FD3" w:rsidRPr="00D754E2" w:rsidRDefault="008B0D8B" w:rsidP="000164F1">
      <w:pPr>
        <w:tabs>
          <w:tab w:val="clear" w:pos="567"/>
        </w:tabs>
        <w:spacing w:line="240" w:lineRule="auto"/>
        <w:ind w:left="567" w:hanging="567"/>
        <w:rPr>
          <w:szCs w:val="22"/>
          <w:lang w:val="mt-MT"/>
        </w:rPr>
      </w:pPr>
      <w:r w:rsidRPr="00D754E2">
        <w:rPr>
          <w:noProof/>
          <w:szCs w:val="24"/>
          <w:lang w:val="mt-MT"/>
        </w:rPr>
        <w:t>2.</w:t>
      </w:r>
      <w:r w:rsidRPr="00D754E2">
        <w:rPr>
          <w:noProof/>
          <w:szCs w:val="24"/>
          <w:lang w:val="mt-MT"/>
        </w:rPr>
        <w:tab/>
      </w:r>
      <w:r w:rsidR="00D552A3" w:rsidRPr="00D754E2">
        <w:rPr>
          <w:noProof/>
          <w:szCs w:val="24"/>
          <w:lang w:val="mt-MT"/>
        </w:rPr>
        <w:t>X’għandek tkun taf q</w:t>
      </w:r>
      <w:r w:rsidR="00757FD3" w:rsidRPr="00D754E2">
        <w:rPr>
          <w:szCs w:val="22"/>
          <w:lang w:val="mt-MT"/>
        </w:rPr>
        <w:t xml:space="preserve">abel ma tieħu </w:t>
      </w:r>
      <w:r w:rsidR="00B900BF" w:rsidRPr="00D754E2">
        <w:rPr>
          <w:szCs w:val="22"/>
          <w:lang w:val="mt-MT"/>
        </w:rPr>
        <w:t>Xelevia</w:t>
      </w:r>
    </w:p>
    <w:p w14:paraId="663CBE0C" w14:textId="77777777" w:rsidR="00757FD3" w:rsidRPr="00D754E2" w:rsidRDefault="008B0D8B" w:rsidP="000164F1">
      <w:pPr>
        <w:tabs>
          <w:tab w:val="clear" w:pos="567"/>
        </w:tabs>
        <w:spacing w:line="240" w:lineRule="auto"/>
        <w:ind w:left="567" w:hanging="567"/>
        <w:rPr>
          <w:szCs w:val="22"/>
          <w:lang w:val="mt-MT"/>
        </w:rPr>
      </w:pPr>
      <w:r w:rsidRPr="00D754E2">
        <w:rPr>
          <w:szCs w:val="22"/>
          <w:lang w:val="mt-MT"/>
        </w:rPr>
        <w:t>3.</w:t>
      </w:r>
      <w:r w:rsidRPr="00D754E2">
        <w:rPr>
          <w:szCs w:val="22"/>
          <w:lang w:val="mt-MT"/>
        </w:rPr>
        <w:tab/>
      </w:r>
      <w:r w:rsidR="00757FD3" w:rsidRPr="00D754E2">
        <w:rPr>
          <w:szCs w:val="22"/>
          <w:lang w:val="mt-MT"/>
        </w:rPr>
        <w:t xml:space="preserve">Kif għandek tieħu </w:t>
      </w:r>
      <w:r w:rsidR="00B900BF" w:rsidRPr="00D754E2">
        <w:rPr>
          <w:szCs w:val="22"/>
          <w:lang w:val="mt-MT"/>
        </w:rPr>
        <w:t>Xelevia</w:t>
      </w:r>
    </w:p>
    <w:p w14:paraId="4353BF4E" w14:textId="77777777" w:rsidR="00950AC0" w:rsidRPr="00D754E2" w:rsidRDefault="008B0D8B" w:rsidP="000164F1">
      <w:pPr>
        <w:tabs>
          <w:tab w:val="clear" w:pos="567"/>
        </w:tabs>
        <w:spacing w:line="240" w:lineRule="auto"/>
        <w:ind w:left="567" w:hanging="567"/>
        <w:rPr>
          <w:noProof/>
          <w:szCs w:val="24"/>
          <w:lang w:val="mt-MT"/>
        </w:rPr>
      </w:pPr>
      <w:r w:rsidRPr="00D754E2">
        <w:rPr>
          <w:noProof/>
          <w:szCs w:val="24"/>
          <w:lang w:val="mt-MT"/>
        </w:rPr>
        <w:t>4.</w:t>
      </w:r>
      <w:r w:rsidRPr="00D754E2">
        <w:rPr>
          <w:noProof/>
          <w:szCs w:val="24"/>
          <w:lang w:val="mt-MT"/>
        </w:rPr>
        <w:tab/>
      </w:r>
      <w:r w:rsidR="00D552A3" w:rsidRPr="00D754E2">
        <w:rPr>
          <w:noProof/>
          <w:szCs w:val="24"/>
          <w:lang w:val="mt-MT"/>
        </w:rPr>
        <w:t>Effetti sekondarji possibbli</w:t>
      </w:r>
    </w:p>
    <w:p w14:paraId="7EDEF138" w14:textId="77777777" w:rsidR="00757FD3" w:rsidRPr="00D754E2" w:rsidRDefault="008B0D8B" w:rsidP="000164F1">
      <w:pPr>
        <w:tabs>
          <w:tab w:val="clear" w:pos="567"/>
        </w:tabs>
        <w:spacing w:line="240" w:lineRule="auto"/>
        <w:ind w:left="567" w:hanging="567"/>
        <w:rPr>
          <w:szCs w:val="22"/>
          <w:lang w:val="mt-MT"/>
        </w:rPr>
      </w:pPr>
      <w:r w:rsidRPr="00D754E2">
        <w:rPr>
          <w:szCs w:val="22"/>
          <w:lang w:val="mt-MT"/>
        </w:rPr>
        <w:t>5.</w:t>
      </w:r>
      <w:r w:rsidRPr="00D754E2">
        <w:rPr>
          <w:szCs w:val="22"/>
          <w:lang w:val="mt-MT"/>
        </w:rPr>
        <w:tab/>
      </w:r>
      <w:r w:rsidR="00757FD3" w:rsidRPr="00D754E2">
        <w:rPr>
          <w:szCs w:val="22"/>
          <w:lang w:val="mt-MT"/>
        </w:rPr>
        <w:t xml:space="preserve">Kif taħżen </w:t>
      </w:r>
      <w:r w:rsidR="00B900BF" w:rsidRPr="00D754E2">
        <w:rPr>
          <w:szCs w:val="22"/>
          <w:lang w:val="mt-MT"/>
        </w:rPr>
        <w:t>Xelevia</w:t>
      </w:r>
    </w:p>
    <w:p w14:paraId="49D8E209" w14:textId="77777777" w:rsidR="00757FD3" w:rsidRPr="00D754E2" w:rsidRDefault="008B0D8B" w:rsidP="000164F1">
      <w:pPr>
        <w:tabs>
          <w:tab w:val="clear" w:pos="567"/>
        </w:tabs>
        <w:spacing w:line="240" w:lineRule="auto"/>
        <w:ind w:left="567" w:hanging="567"/>
        <w:rPr>
          <w:szCs w:val="22"/>
          <w:lang w:val="mt-MT"/>
        </w:rPr>
      </w:pPr>
      <w:r w:rsidRPr="00D754E2">
        <w:rPr>
          <w:noProof/>
          <w:szCs w:val="24"/>
          <w:lang w:val="mt-MT"/>
        </w:rPr>
        <w:t>6.</w:t>
      </w:r>
      <w:r w:rsidRPr="00D754E2">
        <w:rPr>
          <w:noProof/>
          <w:szCs w:val="24"/>
          <w:lang w:val="mt-MT"/>
        </w:rPr>
        <w:tab/>
      </w:r>
      <w:r w:rsidR="00D552A3" w:rsidRPr="00D754E2">
        <w:rPr>
          <w:noProof/>
          <w:szCs w:val="24"/>
          <w:lang w:val="mt-MT"/>
        </w:rPr>
        <w:t>Kontenut tal-pakkett u informazzjoni oħra</w:t>
      </w:r>
    </w:p>
    <w:p w14:paraId="2064544E" w14:textId="77777777" w:rsidR="00757FD3" w:rsidRPr="00D754E2" w:rsidRDefault="00757FD3" w:rsidP="000164F1">
      <w:pPr>
        <w:spacing w:line="240" w:lineRule="auto"/>
        <w:ind w:right="-2"/>
        <w:rPr>
          <w:szCs w:val="22"/>
          <w:lang w:val="mt-MT"/>
        </w:rPr>
      </w:pPr>
    </w:p>
    <w:p w14:paraId="4402F06E" w14:textId="77777777" w:rsidR="00757FD3" w:rsidRPr="00D754E2" w:rsidRDefault="00757FD3" w:rsidP="000164F1">
      <w:pPr>
        <w:numPr>
          <w:ilvl w:val="12"/>
          <w:numId w:val="0"/>
        </w:numPr>
        <w:spacing w:line="240" w:lineRule="auto"/>
        <w:ind w:right="-2"/>
        <w:rPr>
          <w:szCs w:val="22"/>
          <w:lang w:val="mt-MT"/>
        </w:rPr>
      </w:pPr>
    </w:p>
    <w:p w14:paraId="3FCE795D" w14:textId="77777777" w:rsidR="00757FD3" w:rsidRPr="00D754E2" w:rsidRDefault="00757FD3" w:rsidP="000164F1">
      <w:pPr>
        <w:keepNext/>
        <w:numPr>
          <w:ilvl w:val="12"/>
          <w:numId w:val="0"/>
        </w:numPr>
        <w:spacing w:line="240" w:lineRule="auto"/>
        <w:ind w:left="567" w:hanging="567"/>
        <w:rPr>
          <w:b/>
          <w:szCs w:val="22"/>
          <w:lang w:val="mt-MT"/>
        </w:rPr>
      </w:pPr>
      <w:r w:rsidRPr="00D754E2">
        <w:rPr>
          <w:b/>
          <w:szCs w:val="22"/>
          <w:lang w:val="mt-MT"/>
        </w:rPr>
        <w:t>1.</w:t>
      </w:r>
      <w:r w:rsidRPr="00D754E2">
        <w:rPr>
          <w:b/>
          <w:szCs w:val="22"/>
          <w:lang w:val="mt-MT"/>
        </w:rPr>
        <w:tab/>
      </w:r>
      <w:r w:rsidR="00D552A3" w:rsidRPr="00D754E2">
        <w:rPr>
          <w:b/>
          <w:szCs w:val="22"/>
          <w:lang w:val="mt-MT"/>
        </w:rPr>
        <w:t xml:space="preserve">X’inhu </w:t>
      </w:r>
      <w:r w:rsidR="00B900BF" w:rsidRPr="00D754E2">
        <w:rPr>
          <w:b/>
          <w:szCs w:val="22"/>
          <w:lang w:val="mt-MT"/>
        </w:rPr>
        <w:t>Xelevia</w:t>
      </w:r>
      <w:r w:rsidR="00D552A3" w:rsidRPr="00D754E2">
        <w:rPr>
          <w:b/>
          <w:szCs w:val="22"/>
          <w:lang w:val="mt-MT"/>
        </w:rPr>
        <w:t xml:space="preserve"> u għalxiex jintuża</w:t>
      </w:r>
    </w:p>
    <w:p w14:paraId="6F12B09C" w14:textId="77777777" w:rsidR="00757FD3" w:rsidRPr="00D754E2" w:rsidRDefault="00757FD3" w:rsidP="000164F1">
      <w:pPr>
        <w:keepNext/>
        <w:numPr>
          <w:ilvl w:val="12"/>
          <w:numId w:val="0"/>
        </w:numPr>
        <w:spacing w:line="240" w:lineRule="auto"/>
        <w:rPr>
          <w:szCs w:val="22"/>
          <w:lang w:val="mt-MT"/>
        </w:rPr>
      </w:pPr>
    </w:p>
    <w:p w14:paraId="3B0E49FB" w14:textId="77777777" w:rsidR="00757FD3" w:rsidRPr="00D754E2" w:rsidRDefault="00B900BF" w:rsidP="000164F1">
      <w:pPr>
        <w:numPr>
          <w:ilvl w:val="12"/>
          <w:numId w:val="0"/>
        </w:numPr>
        <w:spacing w:line="240" w:lineRule="auto"/>
        <w:rPr>
          <w:szCs w:val="22"/>
          <w:lang w:val="mt-MT" w:eastAsia="ko-KR"/>
        </w:rPr>
      </w:pPr>
      <w:r w:rsidRPr="00D754E2">
        <w:rPr>
          <w:szCs w:val="22"/>
          <w:lang w:val="mt-MT"/>
        </w:rPr>
        <w:t>Xelevia</w:t>
      </w:r>
      <w:r w:rsidR="00757FD3" w:rsidRPr="00D754E2">
        <w:rPr>
          <w:szCs w:val="22"/>
          <w:lang w:val="mt-MT"/>
        </w:rPr>
        <w:t xml:space="preserve"> </w:t>
      </w:r>
      <w:r w:rsidR="006E7A68" w:rsidRPr="00D754E2">
        <w:rPr>
          <w:szCs w:val="22"/>
          <w:lang w:val="mt-MT"/>
        </w:rPr>
        <w:t>fih is-sustanza attiva</w:t>
      </w:r>
      <w:r w:rsidR="006E7A68" w:rsidRPr="00D754E2">
        <w:rPr>
          <w:noProof/>
          <w:szCs w:val="22"/>
          <w:lang w:val="mt-MT"/>
        </w:rPr>
        <w:t xml:space="preserve"> sitagliptin li</w:t>
      </w:r>
      <w:r w:rsidR="006E7A68" w:rsidRPr="00D754E2">
        <w:rPr>
          <w:szCs w:val="22"/>
          <w:lang w:val="mt-MT"/>
        </w:rPr>
        <w:t xml:space="preserve"> </w:t>
      </w:r>
      <w:r w:rsidR="00757FD3" w:rsidRPr="00D754E2">
        <w:rPr>
          <w:szCs w:val="22"/>
          <w:lang w:val="mt-MT"/>
        </w:rPr>
        <w:t xml:space="preserve">hija membru tal-klassi ta’ mediċini </w:t>
      </w:r>
      <w:r w:rsidR="006E7A68" w:rsidRPr="00D754E2">
        <w:rPr>
          <w:szCs w:val="22"/>
          <w:lang w:val="mt-MT" w:eastAsia="ko-KR"/>
        </w:rPr>
        <w:t>msejħa</w:t>
      </w:r>
      <w:r w:rsidR="00757FD3" w:rsidRPr="00D754E2">
        <w:rPr>
          <w:szCs w:val="22"/>
          <w:lang w:val="mt-MT" w:eastAsia="ko-KR"/>
        </w:rPr>
        <w:t xml:space="preserve"> inibituri DPP</w:t>
      </w:r>
      <w:r w:rsidR="006A3E3A">
        <w:rPr>
          <w:szCs w:val="22"/>
          <w:lang w:val="mt-MT" w:eastAsia="ko-KR"/>
        </w:rPr>
        <w:noBreakHyphen/>
      </w:r>
      <w:r w:rsidR="00757FD3" w:rsidRPr="00D754E2">
        <w:rPr>
          <w:szCs w:val="22"/>
          <w:lang w:val="mt-MT" w:eastAsia="ko-KR"/>
        </w:rPr>
        <w:t xml:space="preserve">4 (inibituri </w:t>
      </w:r>
      <w:r w:rsidR="00757FD3" w:rsidRPr="00D754E2">
        <w:rPr>
          <w:szCs w:val="22"/>
          <w:lang w:val="mt-MT"/>
        </w:rPr>
        <w:t>dipeptidyl peptidase</w:t>
      </w:r>
      <w:r w:rsidR="006A3E3A">
        <w:rPr>
          <w:szCs w:val="22"/>
          <w:lang w:val="mt-MT"/>
        </w:rPr>
        <w:noBreakHyphen/>
      </w:r>
      <w:r w:rsidR="00757FD3" w:rsidRPr="00D754E2">
        <w:rPr>
          <w:szCs w:val="22"/>
          <w:lang w:val="mt-MT"/>
        </w:rPr>
        <w:t>4) li tbaxxi l-livell taz-zokkor fid-demm f’pazjenti</w:t>
      </w:r>
      <w:r w:rsidR="006E7A68" w:rsidRPr="00D754E2">
        <w:rPr>
          <w:szCs w:val="22"/>
          <w:lang w:val="mt-MT"/>
        </w:rPr>
        <w:t xml:space="preserve"> adulti</w:t>
      </w:r>
      <w:r w:rsidR="00757FD3" w:rsidRPr="00D754E2">
        <w:rPr>
          <w:szCs w:val="22"/>
          <w:lang w:val="mt-MT"/>
        </w:rPr>
        <w:t xml:space="preserve"> li g</w:t>
      </w:r>
      <w:r w:rsidR="00757FD3" w:rsidRPr="00D754E2">
        <w:rPr>
          <w:szCs w:val="22"/>
          <w:lang w:val="mt-MT" w:eastAsia="ko-KR"/>
        </w:rPr>
        <w:t>ħandhom id</w:t>
      </w:r>
      <w:r w:rsidR="0014700A" w:rsidRPr="00D754E2">
        <w:rPr>
          <w:szCs w:val="22"/>
          <w:lang w:val="mt-MT" w:eastAsia="ko-KR"/>
        </w:rPr>
        <w:noBreakHyphen/>
      </w:r>
      <w:r w:rsidR="00757FD3" w:rsidRPr="00D754E2">
        <w:rPr>
          <w:szCs w:val="22"/>
          <w:lang w:val="mt-MT" w:eastAsia="ko-KR"/>
        </w:rPr>
        <w:t xml:space="preserve">dijabete mellitus tat-tip 2. </w:t>
      </w:r>
    </w:p>
    <w:p w14:paraId="2E38FF05" w14:textId="77777777" w:rsidR="00757FD3" w:rsidRPr="00D754E2" w:rsidRDefault="00757FD3" w:rsidP="000164F1">
      <w:pPr>
        <w:numPr>
          <w:ilvl w:val="12"/>
          <w:numId w:val="0"/>
        </w:numPr>
        <w:spacing w:line="240" w:lineRule="auto"/>
        <w:rPr>
          <w:szCs w:val="22"/>
          <w:lang w:val="mt-MT" w:eastAsia="ko-KR"/>
        </w:rPr>
      </w:pPr>
    </w:p>
    <w:p w14:paraId="5B9C3EAD" w14:textId="77777777" w:rsidR="00587498" w:rsidRPr="00D754E2" w:rsidRDefault="006E7A68" w:rsidP="000164F1">
      <w:pPr>
        <w:spacing w:line="240" w:lineRule="auto"/>
        <w:rPr>
          <w:szCs w:val="22"/>
          <w:lang w:val="mt-MT" w:eastAsia="ko-KR"/>
        </w:rPr>
      </w:pPr>
      <w:r w:rsidRPr="00D754E2">
        <w:rPr>
          <w:szCs w:val="22"/>
          <w:lang w:val="mt-MT" w:eastAsia="ko-KR"/>
        </w:rPr>
        <w:t>Din il-mediċ</w:t>
      </w:r>
      <w:r w:rsidR="00E87AC4" w:rsidRPr="00D754E2">
        <w:rPr>
          <w:szCs w:val="22"/>
          <w:lang w:val="mt-MT" w:eastAsia="ko-KR"/>
        </w:rPr>
        <w:t>i</w:t>
      </w:r>
      <w:r w:rsidRPr="00D754E2">
        <w:rPr>
          <w:szCs w:val="22"/>
          <w:lang w:val="mt-MT" w:eastAsia="ko-KR"/>
        </w:rPr>
        <w:t xml:space="preserve">na </w:t>
      </w:r>
      <w:r w:rsidR="00587498" w:rsidRPr="00D754E2">
        <w:rPr>
          <w:szCs w:val="22"/>
          <w:lang w:val="mt-MT" w:eastAsia="ko-KR"/>
        </w:rPr>
        <w:t xml:space="preserve">tgħin biex </w:t>
      </w:r>
      <w:r w:rsidR="005B6DBE" w:rsidRPr="005B6DBE">
        <w:rPr>
          <w:szCs w:val="22"/>
          <w:lang w:val="mt-MT" w:eastAsia="ko-KR"/>
        </w:rPr>
        <w:t>iżżid</w:t>
      </w:r>
      <w:r w:rsidR="007843AC" w:rsidRPr="00D754E2">
        <w:rPr>
          <w:szCs w:val="22"/>
          <w:lang w:val="mt-MT" w:eastAsia="ko-KR"/>
        </w:rPr>
        <w:t xml:space="preserve"> il-livell ta’ insulina </w:t>
      </w:r>
      <w:r w:rsidR="005B6DBE" w:rsidRPr="005B6DBE">
        <w:rPr>
          <w:szCs w:val="22"/>
          <w:lang w:val="mt-MT" w:eastAsia="ko-KR"/>
        </w:rPr>
        <w:t xml:space="preserve">li jipproduċi l-ġisem tiegħek </w:t>
      </w:r>
      <w:r w:rsidR="007843AC" w:rsidRPr="00D754E2">
        <w:rPr>
          <w:szCs w:val="22"/>
          <w:lang w:val="mt-MT" w:eastAsia="ko-KR"/>
        </w:rPr>
        <w:t xml:space="preserve">wara ikla u </w:t>
      </w:r>
      <w:r w:rsidR="00DA4BC7" w:rsidRPr="00D754E2">
        <w:rPr>
          <w:szCs w:val="22"/>
          <w:lang w:val="mt-MT" w:eastAsia="ko-KR"/>
        </w:rPr>
        <w:t>t</w:t>
      </w:r>
      <w:r w:rsidR="007843AC" w:rsidRPr="00D754E2">
        <w:rPr>
          <w:szCs w:val="22"/>
          <w:lang w:val="mt-MT" w:eastAsia="ko-KR"/>
        </w:rPr>
        <w:t xml:space="preserve">naqqas l-ammont ta’ zokkor </w:t>
      </w:r>
      <w:r w:rsidR="005B6DBE" w:rsidRPr="005B6DBE">
        <w:rPr>
          <w:szCs w:val="22"/>
          <w:lang w:val="mt-MT" w:eastAsia="ko-KR"/>
        </w:rPr>
        <w:t>magħmul mil</w:t>
      </w:r>
      <w:r w:rsidR="007843AC" w:rsidRPr="00D754E2">
        <w:rPr>
          <w:szCs w:val="22"/>
          <w:lang w:val="mt-MT" w:eastAsia="ko-KR"/>
        </w:rPr>
        <w:t xml:space="preserve">l-ġisem. </w:t>
      </w:r>
    </w:p>
    <w:p w14:paraId="141D6737" w14:textId="77777777" w:rsidR="00757FD3" w:rsidRPr="00D754E2" w:rsidRDefault="00757FD3" w:rsidP="000164F1">
      <w:pPr>
        <w:spacing w:line="240" w:lineRule="auto"/>
        <w:rPr>
          <w:szCs w:val="22"/>
          <w:lang w:val="mt-MT" w:eastAsia="ko-KR"/>
        </w:rPr>
      </w:pPr>
    </w:p>
    <w:p w14:paraId="470D5FD4" w14:textId="77777777" w:rsidR="00757FD3" w:rsidRPr="00D754E2" w:rsidRDefault="00757FD3" w:rsidP="000164F1">
      <w:pPr>
        <w:spacing w:line="240" w:lineRule="auto"/>
        <w:rPr>
          <w:szCs w:val="22"/>
          <w:lang w:val="mt-MT" w:eastAsia="ko-KR"/>
        </w:rPr>
      </w:pPr>
      <w:r w:rsidRPr="00D754E2">
        <w:rPr>
          <w:szCs w:val="22"/>
          <w:lang w:val="mt-MT" w:eastAsia="ko-KR"/>
        </w:rPr>
        <w:t xml:space="preserve">It-tabib tiegħek ordnalek </w:t>
      </w:r>
      <w:r w:rsidR="00587498" w:rsidRPr="00D754E2">
        <w:rPr>
          <w:szCs w:val="22"/>
          <w:lang w:val="mt-MT" w:eastAsia="ko-KR"/>
        </w:rPr>
        <w:t xml:space="preserve">din il-mediċina </w:t>
      </w:r>
      <w:r w:rsidRPr="00D754E2">
        <w:rPr>
          <w:szCs w:val="22"/>
          <w:lang w:val="mt-MT" w:eastAsia="ko-KR"/>
        </w:rPr>
        <w:t>biex jgħinek tnaqqas il-livell ta</w:t>
      </w:r>
      <w:r w:rsidR="00587498" w:rsidRPr="00D754E2">
        <w:rPr>
          <w:szCs w:val="22"/>
          <w:lang w:val="mt-MT" w:eastAsia="ko-KR"/>
        </w:rPr>
        <w:t>z-z</w:t>
      </w:r>
      <w:r w:rsidRPr="00D754E2">
        <w:rPr>
          <w:szCs w:val="22"/>
          <w:lang w:val="mt-MT" w:eastAsia="ko-KR"/>
        </w:rPr>
        <w:t xml:space="preserve">okkor fid-demm, li hu għoli wisq minħabba id-dijabete ta’ tip 2 li għandek. </w:t>
      </w:r>
      <w:r w:rsidR="00587498" w:rsidRPr="00D754E2">
        <w:rPr>
          <w:szCs w:val="22"/>
          <w:lang w:val="mt-MT" w:eastAsia="ko-KR"/>
        </w:rPr>
        <w:t xml:space="preserve">Din il-mediċina </w:t>
      </w:r>
      <w:r w:rsidR="0083110A" w:rsidRPr="00D754E2">
        <w:rPr>
          <w:szCs w:val="22"/>
          <w:lang w:val="mt-MT" w:eastAsia="ko-KR"/>
        </w:rPr>
        <w:t xml:space="preserve">tista’ tintuża waħidha jew f’kombinazzjoni </w:t>
      </w:r>
      <w:r w:rsidRPr="00D754E2">
        <w:rPr>
          <w:szCs w:val="22"/>
          <w:lang w:val="mt-MT" w:eastAsia="ko-KR"/>
        </w:rPr>
        <w:t>ma’ ċerti mediċini oħra</w:t>
      </w:r>
      <w:r w:rsidR="0083110A" w:rsidRPr="00D754E2">
        <w:rPr>
          <w:szCs w:val="22"/>
          <w:lang w:val="mt-MT" w:eastAsia="ko-KR"/>
        </w:rPr>
        <w:t>jn</w:t>
      </w:r>
      <w:r w:rsidRPr="00D754E2">
        <w:rPr>
          <w:szCs w:val="22"/>
          <w:lang w:val="mt-MT" w:eastAsia="ko-KR"/>
        </w:rPr>
        <w:t xml:space="preserve"> </w:t>
      </w:r>
      <w:r w:rsidR="00030A11" w:rsidRPr="00D754E2">
        <w:rPr>
          <w:szCs w:val="22"/>
          <w:lang w:val="mt-MT" w:eastAsia="ko-KR"/>
        </w:rPr>
        <w:t xml:space="preserve">(insulina, metformin, </w:t>
      </w:r>
      <w:r w:rsidR="00030A11" w:rsidRPr="00D754E2">
        <w:rPr>
          <w:noProof/>
          <w:lang w:val="mt-MT"/>
        </w:rPr>
        <w:t xml:space="preserve">sulphonylureas, jew glitazones) </w:t>
      </w:r>
      <w:r w:rsidRPr="00D754E2">
        <w:rPr>
          <w:szCs w:val="22"/>
          <w:lang w:val="mt-MT" w:eastAsia="ko-KR"/>
        </w:rPr>
        <w:t>li jnaqqsu l-livell taz-</w:t>
      </w:r>
      <w:r w:rsidR="005463A0" w:rsidRPr="00D754E2">
        <w:rPr>
          <w:szCs w:val="22"/>
          <w:lang w:val="mt-MT" w:eastAsia="ko-KR"/>
        </w:rPr>
        <w:t xml:space="preserve">zokkor </w:t>
      </w:r>
      <w:r w:rsidRPr="00D754E2">
        <w:rPr>
          <w:szCs w:val="22"/>
          <w:lang w:val="mt-MT" w:eastAsia="ko-KR"/>
        </w:rPr>
        <w:t xml:space="preserve">fid-demm, li </w:t>
      </w:r>
      <w:r w:rsidR="0083110A" w:rsidRPr="00D754E2">
        <w:rPr>
          <w:szCs w:val="22"/>
          <w:lang w:val="mt-MT" w:eastAsia="ko-KR"/>
        </w:rPr>
        <w:t xml:space="preserve">tista’ </w:t>
      </w:r>
      <w:r w:rsidRPr="00D754E2">
        <w:rPr>
          <w:szCs w:val="22"/>
          <w:lang w:val="mt-MT" w:eastAsia="ko-KR"/>
        </w:rPr>
        <w:t xml:space="preserve">tkun diġà qed tieħu minħabba d-dijabete flimkien ma’ pjan ta’ ikel u ta’ eżerċizzju fiżiku. </w:t>
      </w:r>
    </w:p>
    <w:p w14:paraId="6722205B" w14:textId="77777777" w:rsidR="00757FD3" w:rsidRPr="00D754E2" w:rsidRDefault="00757FD3" w:rsidP="000164F1">
      <w:pPr>
        <w:numPr>
          <w:ilvl w:val="12"/>
          <w:numId w:val="0"/>
        </w:numPr>
        <w:spacing w:line="240" w:lineRule="auto"/>
        <w:rPr>
          <w:szCs w:val="22"/>
          <w:lang w:val="mt-MT" w:eastAsia="ko-KR"/>
        </w:rPr>
      </w:pPr>
    </w:p>
    <w:p w14:paraId="234022D2" w14:textId="77777777" w:rsidR="00757FD3" w:rsidRPr="00D754E2" w:rsidRDefault="008B6789" w:rsidP="000164F1">
      <w:pPr>
        <w:keepNext/>
        <w:spacing w:line="240" w:lineRule="auto"/>
        <w:rPr>
          <w:szCs w:val="22"/>
          <w:lang w:val="mt-MT" w:eastAsia="ko-KR"/>
        </w:rPr>
      </w:pPr>
      <w:r w:rsidRPr="00D754E2">
        <w:rPr>
          <w:szCs w:val="22"/>
          <w:lang w:val="mt-MT" w:eastAsia="ko-KR"/>
        </w:rPr>
        <w:t>X’inhi d-dijabete tat-tip 2?</w:t>
      </w:r>
    </w:p>
    <w:p w14:paraId="6E848B02" w14:textId="77777777" w:rsidR="00757FD3" w:rsidRPr="00D754E2" w:rsidRDefault="00757FD3" w:rsidP="000164F1">
      <w:pPr>
        <w:spacing w:line="240" w:lineRule="auto"/>
        <w:rPr>
          <w:szCs w:val="22"/>
          <w:lang w:val="mt-MT" w:eastAsia="ko-KR"/>
        </w:rPr>
      </w:pPr>
      <w:r w:rsidRPr="00D754E2">
        <w:rPr>
          <w:szCs w:val="22"/>
          <w:lang w:val="mt-MT" w:eastAsia="ko-KR"/>
        </w:rPr>
        <w:t>Meta għandek id-dijabete tat-tip 2 ġismek ma jipproduċix biżżejjed insulina, u l-insulina li jipproduċi ġismek  ma taħdimx kif suppost. Ġismek jista’ wkoll jipproduċi wisq zokkor.  Meta jiġri dan, iz-żokkor (glucose) jibda jinġema’ fid-demm. Dan jista’ jwassal għal problemi mediċi serji bħal mard tal-qalb, mard tal-kliewi, għama u amputazzjoni.</w:t>
      </w:r>
    </w:p>
    <w:p w14:paraId="6DD5B8D2" w14:textId="77777777" w:rsidR="00757FD3" w:rsidRPr="00D754E2" w:rsidRDefault="00757FD3" w:rsidP="000164F1">
      <w:pPr>
        <w:numPr>
          <w:ilvl w:val="12"/>
          <w:numId w:val="0"/>
        </w:numPr>
        <w:spacing w:line="240" w:lineRule="auto"/>
        <w:ind w:right="-2"/>
        <w:rPr>
          <w:szCs w:val="22"/>
          <w:lang w:val="mt-MT"/>
        </w:rPr>
      </w:pPr>
    </w:p>
    <w:p w14:paraId="3B203C1D" w14:textId="77777777" w:rsidR="00757FD3" w:rsidRPr="00D754E2" w:rsidRDefault="00757FD3" w:rsidP="000164F1">
      <w:pPr>
        <w:numPr>
          <w:ilvl w:val="12"/>
          <w:numId w:val="0"/>
        </w:numPr>
        <w:spacing w:line="240" w:lineRule="auto"/>
        <w:ind w:right="-2"/>
        <w:rPr>
          <w:szCs w:val="22"/>
          <w:lang w:val="mt-MT"/>
        </w:rPr>
      </w:pPr>
    </w:p>
    <w:p w14:paraId="5EAEE6B2" w14:textId="77777777" w:rsidR="00757FD3" w:rsidRPr="00D754E2" w:rsidRDefault="00757FD3" w:rsidP="000164F1">
      <w:pPr>
        <w:keepNext/>
        <w:numPr>
          <w:ilvl w:val="12"/>
          <w:numId w:val="0"/>
        </w:numPr>
        <w:spacing w:line="240" w:lineRule="auto"/>
        <w:ind w:left="567" w:hanging="567"/>
        <w:rPr>
          <w:b/>
          <w:szCs w:val="22"/>
          <w:lang w:val="mt-MT"/>
        </w:rPr>
      </w:pPr>
      <w:r w:rsidRPr="00D754E2">
        <w:rPr>
          <w:b/>
          <w:szCs w:val="22"/>
          <w:lang w:val="mt-MT"/>
        </w:rPr>
        <w:t>2.</w:t>
      </w:r>
      <w:r w:rsidRPr="00D754E2">
        <w:rPr>
          <w:b/>
          <w:szCs w:val="22"/>
          <w:lang w:val="mt-MT"/>
        </w:rPr>
        <w:tab/>
      </w:r>
      <w:r w:rsidR="00D552A3" w:rsidRPr="00D754E2">
        <w:rPr>
          <w:b/>
          <w:noProof/>
          <w:szCs w:val="24"/>
          <w:lang w:val="mt-MT"/>
        </w:rPr>
        <w:t>X’għandek tkun taf q</w:t>
      </w:r>
      <w:r w:rsidR="00D552A3" w:rsidRPr="00D754E2">
        <w:rPr>
          <w:b/>
          <w:szCs w:val="22"/>
          <w:lang w:val="mt-MT"/>
        </w:rPr>
        <w:t xml:space="preserve">abel ma tieħu </w:t>
      </w:r>
      <w:r w:rsidR="00B900BF" w:rsidRPr="00D754E2">
        <w:rPr>
          <w:b/>
          <w:szCs w:val="22"/>
          <w:lang w:val="mt-MT"/>
        </w:rPr>
        <w:t>Xelevia</w:t>
      </w:r>
    </w:p>
    <w:p w14:paraId="76D52369" w14:textId="77777777" w:rsidR="00757FD3" w:rsidRPr="00D754E2" w:rsidRDefault="00757FD3" w:rsidP="000164F1">
      <w:pPr>
        <w:keepNext/>
        <w:numPr>
          <w:ilvl w:val="12"/>
          <w:numId w:val="0"/>
        </w:numPr>
        <w:spacing w:line="240" w:lineRule="auto"/>
        <w:ind w:right="-2"/>
        <w:rPr>
          <w:szCs w:val="22"/>
          <w:lang w:val="mt-MT"/>
        </w:rPr>
      </w:pPr>
    </w:p>
    <w:p w14:paraId="69BC70CC" w14:textId="77777777" w:rsidR="00757FD3" w:rsidRPr="00D754E2" w:rsidRDefault="00757FD3" w:rsidP="000164F1">
      <w:pPr>
        <w:keepNext/>
        <w:numPr>
          <w:ilvl w:val="12"/>
          <w:numId w:val="0"/>
        </w:numPr>
        <w:spacing w:line="240" w:lineRule="auto"/>
        <w:rPr>
          <w:szCs w:val="22"/>
          <w:lang w:val="mt-MT"/>
        </w:rPr>
      </w:pPr>
      <w:r w:rsidRPr="00D754E2">
        <w:rPr>
          <w:b/>
          <w:lang w:val="mt-MT"/>
        </w:rPr>
        <w:t xml:space="preserve">Tiħux </w:t>
      </w:r>
      <w:r w:rsidR="00B900BF" w:rsidRPr="00D754E2">
        <w:rPr>
          <w:b/>
          <w:szCs w:val="22"/>
          <w:lang w:val="mt-MT"/>
        </w:rPr>
        <w:t>Xelevia</w:t>
      </w:r>
      <w:r w:rsidRPr="00D754E2">
        <w:rPr>
          <w:b/>
          <w:szCs w:val="22"/>
          <w:lang w:val="mt-MT"/>
        </w:rPr>
        <w:t>:</w:t>
      </w:r>
    </w:p>
    <w:p w14:paraId="7D403379" w14:textId="77777777" w:rsidR="00757FD3" w:rsidRPr="00D754E2" w:rsidRDefault="00757FD3" w:rsidP="000164F1">
      <w:pPr>
        <w:numPr>
          <w:ilvl w:val="0"/>
          <w:numId w:val="4"/>
        </w:numPr>
        <w:tabs>
          <w:tab w:val="clear" w:pos="567"/>
        </w:tabs>
        <w:spacing w:line="240" w:lineRule="auto"/>
        <w:ind w:left="567" w:hanging="567"/>
        <w:rPr>
          <w:szCs w:val="22"/>
          <w:lang w:val="mt-MT"/>
        </w:rPr>
      </w:pPr>
      <w:bookmarkStart w:id="155" w:name="OLE_LINK177"/>
      <w:bookmarkStart w:id="156" w:name="OLE_LINK178"/>
      <w:r w:rsidRPr="00D754E2">
        <w:rPr>
          <w:szCs w:val="22"/>
          <w:lang w:val="mt-MT"/>
        </w:rPr>
        <w:t>jekk inti allerġiku</w:t>
      </w:r>
      <w:r w:rsidR="00587498" w:rsidRPr="00D754E2">
        <w:rPr>
          <w:szCs w:val="22"/>
          <w:lang w:val="mt-MT"/>
        </w:rPr>
        <w:t xml:space="preserve"> </w:t>
      </w:r>
      <w:r w:rsidRPr="00D754E2">
        <w:rPr>
          <w:szCs w:val="22"/>
          <w:lang w:val="mt-MT"/>
        </w:rPr>
        <w:t xml:space="preserve">għal sitagliptin jew </w:t>
      </w:r>
      <w:r w:rsidR="00587498" w:rsidRPr="00D754E2">
        <w:rPr>
          <w:noProof/>
          <w:szCs w:val="24"/>
          <w:lang w:val="mt-MT"/>
        </w:rPr>
        <w:t>għal xi sustanza</w:t>
      </w:r>
      <w:r w:rsidRPr="00D754E2">
        <w:rPr>
          <w:szCs w:val="22"/>
          <w:lang w:val="mt-MT"/>
        </w:rPr>
        <w:t xml:space="preserve"> oħra </w:t>
      </w:r>
      <w:r w:rsidR="00587498" w:rsidRPr="00D754E2">
        <w:rPr>
          <w:szCs w:val="22"/>
          <w:lang w:val="mt-MT"/>
        </w:rPr>
        <w:t xml:space="preserve">ta’ </w:t>
      </w:r>
      <w:r w:rsidR="00587498" w:rsidRPr="00D754E2">
        <w:rPr>
          <w:noProof/>
          <w:szCs w:val="24"/>
          <w:lang w:val="mt-MT"/>
        </w:rPr>
        <w:t xml:space="preserve">din il-mediċina </w:t>
      </w:r>
      <w:bookmarkEnd w:id="155"/>
      <w:bookmarkEnd w:id="156"/>
      <w:r w:rsidR="00587498" w:rsidRPr="00D754E2">
        <w:rPr>
          <w:noProof/>
          <w:szCs w:val="24"/>
          <w:lang w:val="mt-MT"/>
        </w:rPr>
        <w:t>(</w:t>
      </w:r>
      <w:r w:rsidR="00DA2B31">
        <w:rPr>
          <w:noProof/>
          <w:szCs w:val="24"/>
          <w:lang w:val="mt-MT"/>
        </w:rPr>
        <w:t>imniżżla</w:t>
      </w:r>
      <w:r w:rsidR="00587498" w:rsidRPr="00D754E2">
        <w:rPr>
          <w:noProof/>
          <w:szCs w:val="24"/>
          <w:lang w:val="mt-MT"/>
        </w:rPr>
        <w:t xml:space="preserve"> fis-sezzjoni</w:t>
      </w:r>
      <w:r w:rsidR="00E87AC4" w:rsidRPr="00D754E2">
        <w:rPr>
          <w:noProof/>
          <w:szCs w:val="24"/>
          <w:lang w:val="mt-MT"/>
        </w:rPr>
        <w:t> </w:t>
      </w:r>
      <w:r w:rsidR="00587498" w:rsidRPr="00D754E2">
        <w:rPr>
          <w:noProof/>
          <w:szCs w:val="24"/>
          <w:lang w:val="mt-MT"/>
        </w:rPr>
        <w:t>6).</w:t>
      </w:r>
    </w:p>
    <w:p w14:paraId="2303A258" w14:textId="77777777" w:rsidR="00757FD3" w:rsidRPr="00D754E2" w:rsidRDefault="00757FD3" w:rsidP="000164F1">
      <w:pPr>
        <w:spacing w:line="240" w:lineRule="auto"/>
        <w:ind w:right="-2"/>
        <w:rPr>
          <w:szCs w:val="22"/>
          <w:lang w:val="mt-MT"/>
        </w:rPr>
      </w:pPr>
    </w:p>
    <w:p w14:paraId="5D77C755" w14:textId="77777777" w:rsidR="00950AC0" w:rsidRPr="00D754E2" w:rsidRDefault="00587498" w:rsidP="000164F1">
      <w:pPr>
        <w:spacing w:line="240" w:lineRule="auto"/>
        <w:rPr>
          <w:b/>
          <w:szCs w:val="24"/>
          <w:lang w:val="mt-MT"/>
        </w:rPr>
      </w:pPr>
      <w:r w:rsidRPr="00D754E2">
        <w:rPr>
          <w:b/>
          <w:szCs w:val="24"/>
          <w:lang w:val="mt-MT"/>
        </w:rPr>
        <w:t>Twissijiet u prekawzjonijiet</w:t>
      </w:r>
    </w:p>
    <w:p w14:paraId="5726FF04" w14:textId="77777777" w:rsidR="00882501" w:rsidRPr="00D754E2" w:rsidRDefault="00882501" w:rsidP="000164F1">
      <w:pPr>
        <w:spacing w:line="240" w:lineRule="auto"/>
        <w:rPr>
          <w:szCs w:val="22"/>
          <w:lang w:val="mt-MT"/>
        </w:rPr>
      </w:pPr>
      <w:bookmarkStart w:id="157" w:name="OLE_LINK179"/>
      <w:bookmarkStart w:id="158" w:name="OLE_LINK180"/>
      <w:r w:rsidRPr="00D754E2">
        <w:rPr>
          <w:szCs w:val="22"/>
          <w:lang w:val="mt-MT"/>
        </w:rPr>
        <w:t xml:space="preserve">Każijiet ta’ infjammazzjoni tal-frixa (pankreatite) ġew irrapportati f’pazjenti li kienu qegħdin jirċievu </w:t>
      </w:r>
      <w:r w:rsidR="00B900BF" w:rsidRPr="00D754E2">
        <w:rPr>
          <w:szCs w:val="22"/>
          <w:lang w:val="mt-MT"/>
        </w:rPr>
        <w:t>Xelevia</w:t>
      </w:r>
      <w:r w:rsidR="0022542A" w:rsidRPr="00D754E2">
        <w:rPr>
          <w:szCs w:val="22"/>
          <w:lang w:val="mt-MT"/>
        </w:rPr>
        <w:t xml:space="preserve"> (ara sezzjoni 4)</w:t>
      </w:r>
      <w:r w:rsidR="007E5196" w:rsidRPr="00D754E2">
        <w:rPr>
          <w:szCs w:val="22"/>
          <w:lang w:val="mt-MT"/>
        </w:rPr>
        <w:t>.</w:t>
      </w:r>
      <w:r w:rsidRPr="00D754E2">
        <w:rPr>
          <w:szCs w:val="22"/>
          <w:lang w:val="mt-MT"/>
        </w:rPr>
        <w:t xml:space="preserve"> </w:t>
      </w:r>
    </w:p>
    <w:bookmarkEnd w:id="157"/>
    <w:bookmarkEnd w:id="158"/>
    <w:p w14:paraId="0E120EF4" w14:textId="77777777" w:rsidR="002909FA" w:rsidRPr="003F5FA4" w:rsidRDefault="002909FA" w:rsidP="000164F1"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Times New Roman"/>
          <w:szCs w:val="22"/>
          <w:lang w:val="mt-MT"/>
        </w:rPr>
      </w:pPr>
      <w:r w:rsidRPr="003F5FA4">
        <w:rPr>
          <w:rFonts w:eastAsia="Times New Roman"/>
          <w:szCs w:val="22"/>
          <w:lang w:val="mt-MT"/>
        </w:rPr>
        <w:lastRenderedPageBreak/>
        <w:t xml:space="preserve">Jekk </w:t>
      </w:r>
      <w:r w:rsidR="005119BD" w:rsidRPr="003F5FA4">
        <w:rPr>
          <w:rFonts w:eastAsia="Times New Roman"/>
          <w:szCs w:val="22"/>
          <w:lang w:val="mt-MT"/>
        </w:rPr>
        <w:t>ikollok</w:t>
      </w:r>
      <w:r w:rsidRPr="003F5FA4">
        <w:rPr>
          <w:rFonts w:eastAsia="Times New Roman"/>
          <w:szCs w:val="22"/>
          <w:lang w:val="mt-MT"/>
        </w:rPr>
        <w:t xml:space="preserve"> infafet fil-ġilda dan jista’ jkun sinjal ta’ k</w:t>
      </w:r>
      <w:r w:rsidR="005119BD" w:rsidRPr="003F5FA4">
        <w:rPr>
          <w:rFonts w:eastAsia="Times New Roman"/>
          <w:szCs w:val="22"/>
          <w:lang w:val="mt-MT"/>
        </w:rPr>
        <w:t>o</w:t>
      </w:r>
      <w:r w:rsidRPr="003F5FA4">
        <w:rPr>
          <w:rFonts w:eastAsia="Times New Roman"/>
          <w:szCs w:val="22"/>
          <w:lang w:val="mt-MT"/>
        </w:rPr>
        <w:t xml:space="preserve">ndizzjoni msejħa pemfigojd bulluż. It-tabib tiegħek jista’ jgħidlek twaqqaf </w:t>
      </w:r>
      <w:r w:rsidRPr="003F5FA4">
        <w:rPr>
          <w:szCs w:val="22"/>
          <w:lang w:val="mt-MT"/>
        </w:rPr>
        <w:t>Xelevia</w:t>
      </w:r>
      <w:r w:rsidRPr="003F5FA4">
        <w:rPr>
          <w:rFonts w:eastAsia="Times New Roman"/>
          <w:szCs w:val="22"/>
          <w:lang w:val="mt-MT"/>
        </w:rPr>
        <w:t>.</w:t>
      </w:r>
    </w:p>
    <w:p w14:paraId="65D45997" w14:textId="77777777" w:rsidR="00882501" w:rsidRPr="00D754E2" w:rsidRDefault="00882501" w:rsidP="000164F1">
      <w:pPr>
        <w:spacing w:line="240" w:lineRule="auto"/>
        <w:rPr>
          <w:szCs w:val="22"/>
          <w:lang w:val="mt-MT"/>
        </w:rPr>
      </w:pPr>
    </w:p>
    <w:p w14:paraId="1E7DE37A" w14:textId="77777777" w:rsidR="008A3474" w:rsidRPr="004752F0" w:rsidRDefault="00757FD3" w:rsidP="000164F1">
      <w:pPr>
        <w:keepNext/>
        <w:spacing w:line="240" w:lineRule="auto"/>
        <w:rPr>
          <w:szCs w:val="22"/>
          <w:lang w:val="mt-MT" w:eastAsia="ko-KR"/>
        </w:rPr>
      </w:pPr>
      <w:r w:rsidRPr="00D754E2">
        <w:rPr>
          <w:szCs w:val="22"/>
          <w:lang w:val="mt-MT"/>
        </w:rPr>
        <w:t>Lit-tabib tieg</w:t>
      </w:r>
      <w:r w:rsidRPr="00D754E2">
        <w:rPr>
          <w:szCs w:val="22"/>
          <w:lang w:val="mt-MT" w:eastAsia="ko-KR"/>
        </w:rPr>
        <w:t>ħek għidlu jekk għandek jew kellek:</w:t>
      </w:r>
      <w:r w:rsidR="008A3474" w:rsidRPr="008A3474">
        <w:rPr>
          <w:szCs w:val="22"/>
          <w:lang w:val="mt-MT" w:eastAsia="ko-KR"/>
        </w:rPr>
        <w:t xml:space="preserve"> </w:t>
      </w:r>
    </w:p>
    <w:p w14:paraId="5E8C8F31" w14:textId="77777777" w:rsidR="008A3474" w:rsidRDefault="008A3474" w:rsidP="000164F1">
      <w:pPr>
        <w:keepNext/>
        <w:numPr>
          <w:ilvl w:val="0"/>
          <w:numId w:val="41"/>
        </w:numPr>
        <w:tabs>
          <w:tab w:val="clear" w:pos="567"/>
          <w:tab w:val="left" w:pos="540"/>
        </w:tabs>
        <w:spacing w:line="240" w:lineRule="auto"/>
        <w:ind w:left="567" w:hanging="567"/>
        <w:rPr>
          <w:szCs w:val="22"/>
          <w:lang w:val="mt-MT"/>
        </w:rPr>
      </w:pPr>
      <w:r>
        <w:rPr>
          <w:szCs w:val="22"/>
          <w:lang w:val="mt-MT"/>
        </w:rPr>
        <w:t xml:space="preserve">marda tal-frixa (bħal </w:t>
      </w:r>
      <w:r w:rsidRPr="004752F0">
        <w:rPr>
          <w:szCs w:val="22"/>
          <w:lang w:val="mt-MT"/>
        </w:rPr>
        <w:t>pankreatite</w:t>
      </w:r>
      <w:r>
        <w:rPr>
          <w:szCs w:val="22"/>
          <w:lang w:val="mt-MT"/>
        </w:rPr>
        <w:t>)</w:t>
      </w:r>
    </w:p>
    <w:p w14:paraId="515E3CC4" w14:textId="77777777" w:rsidR="00882501" w:rsidRPr="008A3474" w:rsidRDefault="00882501" w:rsidP="000164F1">
      <w:pPr>
        <w:keepNext/>
        <w:numPr>
          <w:ilvl w:val="0"/>
          <w:numId w:val="41"/>
        </w:numPr>
        <w:tabs>
          <w:tab w:val="clear" w:pos="567"/>
          <w:tab w:val="left" w:pos="540"/>
        </w:tabs>
        <w:spacing w:line="240" w:lineRule="auto"/>
        <w:ind w:left="567" w:hanging="567"/>
        <w:rPr>
          <w:szCs w:val="22"/>
          <w:lang w:val="mt-MT"/>
        </w:rPr>
      </w:pPr>
      <w:r w:rsidRPr="008A3474">
        <w:rPr>
          <w:szCs w:val="22"/>
          <w:lang w:val="mt-MT"/>
        </w:rPr>
        <w:t xml:space="preserve">ħaġar fil-fwied, </w:t>
      </w:r>
      <w:r w:rsidR="005B6DBE" w:rsidRPr="005B6DBE">
        <w:rPr>
          <w:szCs w:val="22"/>
          <w:lang w:val="mt-MT"/>
        </w:rPr>
        <w:t>dipendenza fuq l-alkoħol jew livelli għoljin ħafna ta’ trigliċeridi (forma ta’ xaħam) fid-demm tiegħek. Dawn il-kondizzjonijiet mediċi jistgħu jżidu ċ-ċans tiegħek li jkollok pankreatite (ara sezzjoni 4)</w:t>
      </w:r>
      <w:r w:rsidRPr="008A3474">
        <w:rPr>
          <w:szCs w:val="22"/>
          <w:lang w:val="mt-MT"/>
        </w:rPr>
        <w:t>.</w:t>
      </w:r>
    </w:p>
    <w:p w14:paraId="274E0F9C" w14:textId="77777777" w:rsidR="00757FD3" w:rsidRPr="00D754E2" w:rsidRDefault="00757FD3" w:rsidP="000164F1">
      <w:pPr>
        <w:numPr>
          <w:ilvl w:val="0"/>
          <w:numId w:val="4"/>
        </w:numPr>
        <w:tabs>
          <w:tab w:val="clear" w:pos="567"/>
          <w:tab w:val="left" w:pos="540"/>
        </w:tabs>
        <w:spacing w:line="240" w:lineRule="auto"/>
        <w:ind w:left="567" w:hanging="567"/>
        <w:rPr>
          <w:szCs w:val="22"/>
          <w:lang w:val="mt-MT"/>
        </w:rPr>
      </w:pPr>
      <w:r w:rsidRPr="00D754E2">
        <w:rPr>
          <w:szCs w:val="22"/>
          <w:lang w:val="mt-MT"/>
        </w:rPr>
        <w:t>id-dijabete ta’ tip 1</w:t>
      </w:r>
    </w:p>
    <w:p w14:paraId="78B9966E" w14:textId="77777777" w:rsidR="00757FD3" w:rsidRPr="00D754E2" w:rsidRDefault="00757FD3" w:rsidP="000164F1">
      <w:pPr>
        <w:numPr>
          <w:ilvl w:val="0"/>
          <w:numId w:val="4"/>
        </w:numPr>
        <w:tabs>
          <w:tab w:val="left" w:pos="540"/>
        </w:tabs>
        <w:spacing w:line="240" w:lineRule="auto"/>
        <w:ind w:left="567" w:hanging="567"/>
        <w:rPr>
          <w:szCs w:val="22"/>
          <w:lang w:val="mt-MT"/>
        </w:rPr>
      </w:pPr>
      <w:r w:rsidRPr="00D754E2">
        <w:rPr>
          <w:szCs w:val="22"/>
          <w:lang w:val="mt-MT"/>
        </w:rPr>
        <w:t>ketoaċidosi dijabetika (komplikazzjoni tad-dijabete b'livell għoli ta’ zokkor fid-demm, tnaqqis f’daqqa fil-piż, nawżja jew remettar )</w:t>
      </w:r>
    </w:p>
    <w:p w14:paraId="02CCF419" w14:textId="0DB05A11" w:rsidR="00807AA7" w:rsidRPr="00D754E2" w:rsidRDefault="00617A14" w:rsidP="000164F1">
      <w:pPr>
        <w:numPr>
          <w:ilvl w:val="0"/>
          <w:numId w:val="4"/>
        </w:numPr>
        <w:tabs>
          <w:tab w:val="clear" w:pos="567"/>
          <w:tab w:val="left" w:pos="540"/>
        </w:tabs>
        <w:spacing w:line="240" w:lineRule="auto"/>
        <w:ind w:left="567" w:hanging="567"/>
        <w:rPr>
          <w:szCs w:val="22"/>
          <w:lang w:val="mt-MT"/>
        </w:rPr>
      </w:pPr>
      <w:r w:rsidRPr="00D754E2">
        <w:rPr>
          <w:szCs w:val="22"/>
          <w:lang w:val="mt-MT"/>
        </w:rPr>
        <w:t xml:space="preserve">kwalunkwe </w:t>
      </w:r>
      <w:r w:rsidR="00757FD3" w:rsidRPr="00D754E2">
        <w:rPr>
          <w:szCs w:val="22"/>
          <w:lang w:val="mt-MT"/>
        </w:rPr>
        <w:t xml:space="preserve">problemi </w:t>
      </w:r>
      <w:r w:rsidRPr="00D754E2">
        <w:rPr>
          <w:szCs w:val="22"/>
          <w:lang w:val="mt-MT"/>
        </w:rPr>
        <w:t>f</w:t>
      </w:r>
      <w:r w:rsidR="00757FD3" w:rsidRPr="00D754E2">
        <w:rPr>
          <w:szCs w:val="22"/>
          <w:lang w:val="mt-MT"/>
        </w:rPr>
        <w:t>il-kliewi</w:t>
      </w:r>
      <w:r w:rsidRPr="00D754E2">
        <w:rPr>
          <w:szCs w:val="22"/>
          <w:lang w:val="mt-MT"/>
        </w:rPr>
        <w:t xml:space="preserve"> </w:t>
      </w:r>
      <w:r w:rsidR="00757FD3" w:rsidRPr="00D754E2">
        <w:rPr>
          <w:szCs w:val="22"/>
          <w:lang w:val="mt-MT"/>
        </w:rPr>
        <w:t>fil-pass</w:t>
      </w:r>
      <w:r w:rsidRPr="00D754E2">
        <w:rPr>
          <w:szCs w:val="22"/>
          <w:lang w:val="mt-MT"/>
        </w:rPr>
        <w:t>at</w:t>
      </w:r>
      <w:r w:rsidR="00757FD3" w:rsidRPr="00D754E2">
        <w:rPr>
          <w:szCs w:val="22"/>
          <w:lang w:val="mt-MT"/>
        </w:rPr>
        <w:t xml:space="preserve"> jew fil-preżent </w:t>
      </w:r>
    </w:p>
    <w:p w14:paraId="0BBD198F" w14:textId="417BF39A" w:rsidR="00757FD3" w:rsidRPr="00D754E2" w:rsidRDefault="009A2133" w:rsidP="000164F1">
      <w:pPr>
        <w:numPr>
          <w:ilvl w:val="0"/>
          <w:numId w:val="4"/>
        </w:numPr>
        <w:tabs>
          <w:tab w:val="clear" w:pos="567"/>
          <w:tab w:val="left" w:pos="540"/>
        </w:tabs>
        <w:spacing w:line="240" w:lineRule="auto"/>
        <w:ind w:left="567" w:hanging="567"/>
        <w:rPr>
          <w:szCs w:val="22"/>
          <w:lang w:val="mt-MT"/>
        </w:rPr>
      </w:pPr>
      <w:r w:rsidRPr="00D754E2">
        <w:rPr>
          <w:noProof/>
          <w:szCs w:val="22"/>
          <w:lang w:val="mt-MT"/>
        </w:rPr>
        <w:t xml:space="preserve">reazzjoni allerġika għal </w:t>
      </w:r>
      <w:r w:rsidR="00B900BF" w:rsidRPr="00D754E2">
        <w:rPr>
          <w:noProof/>
          <w:szCs w:val="22"/>
          <w:lang w:val="mt-MT"/>
        </w:rPr>
        <w:t>Xelevia</w:t>
      </w:r>
      <w:r w:rsidR="00617A14" w:rsidRPr="00D754E2">
        <w:rPr>
          <w:noProof/>
          <w:szCs w:val="22"/>
          <w:lang w:val="mt-MT"/>
        </w:rPr>
        <w:t xml:space="preserve"> (ara sezzjoni 4)</w:t>
      </w:r>
    </w:p>
    <w:p w14:paraId="708A3873" w14:textId="77777777" w:rsidR="00AE4D1F" w:rsidRPr="00D754E2" w:rsidRDefault="00AE4D1F" w:rsidP="000164F1">
      <w:pPr>
        <w:tabs>
          <w:tab w:val="clear" w:pos="567"/>
        </w:tabs>
        <w:spacing w:line="240" w:lineRule="auto"/>
        <w:rPr>
          <w:szCs w:val="22"/>
          <w:lang w:val="mt-MT"/>
        </w:rPr>
      </w:pPr>
    </w:p>
    <w:p w14:paraId="01A478C7" w14:textId="77777777" w:rsidR="00757FD3" w:rsidRPr="00D754E2" w:rsidRDefault="00617A14" w:rsidP="000164F1">
      <w:pPr>
        <w:spacing w:line="240" w:lineRule="auto"/>
        <w:rPr>
          <w:szCs w:val="22"/>
          <w:lang w:val="mt-MT" w:eastAsia="ko-KR"/>
        </w:rPr>
      </w:pPr>
      <w:bookmarkStart w:id="159" w:name="OLE_LINK181"/>
      <w:bookmarkStart w:id="160" w:name="OLE_LINK182"/>
      <w:r w:rsidRPr="00D754E2">
        <w:rPr>
          <w:szCs w:val="22"/>
          <w:lang w:val="mt-MT" w:eastAsia="ko-KR"/>
        </w:rPr>
        <w:t>X’aktarx li din il-mediċina ma t</w:t>
      </w:r>
      <w:r w:rsidRPr="00D754E2">
        <w:rPr>
          <w:noProof/>
          <w:szCs w:val="22"/>
          <w:lang w:val="mt-MT" w:eastAsia="ko-KR"/>
        </w:rPr>
        <w:t xml:space="preserve">ikkawżax livell baxx ta’ zokkor fid-demm billi ma </w:t>
      </w:r>
      <w:r w:rsidRPr="00D754E2">
        <w:rPr>
          <w:szCs w:val="22"/>
          <w:lang w:val="mt-MT" w:eastAsia="ko-KR"/>
        </w:rPr>
        <w:t>taħdimx meta l-livell taz-zokkor fid-demm tiegħe</w:t>
      </w:r>
      <w:r w:rsidR="00E87AC4" w:rsidRPr="00D754E2">
        <w:rPr>
          <w:szCs w:val="22"/>
          <w:lang w:val="mt-MT" w:eastAsia="ko-KR"/>
        </w:rPr>
        <w:t>k ikun</w:t>
      </w:r>
      <w:r w:rsidRPr="00D754E2">
        <w:rPr>
          <w:szCs w:val="22"/>
          <w:lang w:val="mt-MT" w:eastAsia="ko-KR"/>
        </w:rPr>
        <w:t xml:space="preserve"> baxx</w:t>
      </w:r>
      <w:bookmarkEnd w:id="159"/>
      <w:bookmarkEnd w:id="160"/>
      <w:r w:rsidRPr="00D754E2">
        <w:rPr>
          <w:szCs w:val="22"/>
          <w:lang w:val="mt-MT" w:eastAsia="ko-KR"/>
        </w:rPr>
        <w:t xml:space="preserve">. Madanakollu, meta </w:t>
      </w:r>
      <w:r w:rsidR="00E87AC4" w:rsidRPr="00D754E2">
        <w:rPr>
          <w:szCs w:val="22"/>
          <w:lang w:val="mt-MT" w:eastAsia="ko-KR"/>
        </w:rPr>
        <w:t>din il-mediċina tintuża</w:t>
      </w:r>
      <w:r w:rsidRPr="00D754E2">
        <w:rPr>
          <w:szCs w:val="22"/>
          <w:lang w:val="mt-MT" w:eastAsia="ko-KR"/>
        </w:rPr>
        <w:t xml:space="preserve"> flimkien ma’ </w:t>
      </w:r>
      <w:r w:rsidR="00BC5087" w:rsidRPr="00D754E2">
        <w:rPr>
          <w:szCs w:val="22"/>
          <w:lang w:val="mt-MT" w:eastAsia="ko-KR"/>
        </w:rPr>
        <w:t xml:space="preserve">mediċina </w:t>
      </w:r>
      <w:r w:rsidRPr="00D754E2">
        <w:rPr>
          <w:szCs w:val="22"/>
          <w:lang w:val="mt-MT" w:eastAsia="ko-KR"/>
        </w:rPr>
        <w:t xml:space="preserve">sulphonylurea jew mal-insulina, jista’ jkun hemm livell baxx ta’ zokkor fid-demm </w:t>
      </w:r>
      <w:r w:rsidRPr="006B4E16">
        <w:rPr>
          <w:szCs w:val="22"/>
          <w:lang w:val="mt-MT" w:eastAsia="ko-KR"/>
        </w:rPr>
        <w:t>(</w:t>
      </w:r>
      <w:r w:rsidRPr="00513378">
        <w:rPr>
          <w:szCs w:val="22"/>
          <w:lang w:val="mt-MT" w:eastAsia="ko-KR"/>
        </w:rPr>
        <w:t>ipogliċemija)</w:t>
      </w:r>
      <w:r w:rsidRPr="006B4E16">
        <w:rPr>
          <w:szCs w:val="22"/>
          <w:lang w:val="mt-MT" w:eastAsia="ko-KR"/>
        </w:rPr>
        <w:t>.</w:t>
      </w:r>
      <w:r w:rsidRPr="00D754E2">
        <w:rPr>
          <w:szCs w:val="22"/>
          <w:lang w:val="mt-MT" w:eastAsia="ko-KR"/>
        </w:rPr>
        <w:t xml:space="preserve"> </w:t>
      </w:r>
      <w:r w:rsidR="007843AC" w:rsidRPr="00D754E2">
        <w:rPr>
          <w:szCs w:val="22"/>
          <w:lang w:val="mt-MT"/>
        </w:rPr>
        <w:t>It-tabib tieg</w:t>
      </w:r>
      <w:r w:rsidR="007843AC" w:rsidRPr="00D754E2">
        <w:rPr>
          <w:szCs w:val="22"/>
          <w:lang w:val="mt-MT" w:eastAsia="ko-KR"/>
        </w:rPr>
        <w:t>ħ</w:t>
      </w:r>
      <w:r w:rsidR="007843AC" w:rsidRPr="00D754E2">
        <w:rPr>
          <w:szCs w:val="22"/>
          <w:lang w:val="mt-MT"/>
        </w:rPr>
        <w:t>ek jista’ jnaqqas id-do</w:t>
      </w:r>
      <w:r w:rsidR="007843AC" w:rsidRPr="00D754E2">
        <w:rPr>
          <w:szCs w:val="22"/>
          <w:lang w:val="mt-MT" w:eastAsia="ko-KR"/>
        </w:rPr>
        <w:t>ż</w:t>
      </w:r>
      <w:r w:rsidR="007843AC" w:rsidRPr="00D754E2">
        <w:rPr>
          <w:szCs w:val="22"/>
          <w:lang w:val="mt-MT"/>
        </w:rPr>
        <w:t>a tal-</w:t>
      </w:r>
      <w:r w:rsidR="00EC4767" w:rsidRPr="00D754E2">
        <w:rPr>
          <w:szCs w:val="22"/>
          <w:lang w:val="mt-MT"/>
        </w:rPr>
        <w:t xml:space="preserve">mediċina </w:t>
      </w:r>
      <w:r w:rsidR="007843AC" w:rsidRPr="00D754E2">
        <w:rPr>
          <w:szCs w:val="22"/>
          <w:lang w:val="mt-MT"/>
        </w:rPr>
        <w:t xml:space="preserve">ta’ sulphonylurea jew </w:t>
      </w:r>
      <w:r w:rsidR="00E87AC4" w:rsidRPr="00D754E2">
        <w:rPr>
          <w:szCs w:val="22"/>
          <w:lang w:val="mt-MT"/>
        </w:rPr>
        <w:t>tal-</w:t>
      </w:r>
      <w:r w:rsidR="007843AC" w:rsidRPr="00D754E2">
        <w:rPr>
          <w:szCs w:val="22"/>
          <w:lang w:val="mt-MT"/>
        </w:rPr>
        <w:t>insulina tiegħek</w:t>
      </w:r>
      <w:r w:rsidR="00757FD3" w:rsidRPr="00D754E2">
        <w:rPr>
          <w:szCs w:val="22"/>
          <w:lang w:val="mt-MT"/>
        </w:rPr>
        <w:t>.</w:t>
      </w:r>
    </w:p>
    <w:p w14:paraId="1DBA08F1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04F5C432" w14:textId="77777777" w:rsidR="00617A14" w:rsidRPr="00D754E2" w:rsidRDefault="00617A14" w:rsidP="000164F1">
      <w:pPr>
        <w:keepNext/>
        <w:keepLines/>
        <w:numPr>
          <w:ilvl w:val="12"/>
          <w:numId w:val="0"/>
        </w:numPr>
        <w:spacing w:line="240" w:lineRule="auto"/>
        <w:rPr>
          <w:noProof/>
          <w:szCs w:val="22"/>
          <w:lang w:val="mt-MT"/>
        </w:rPr>
      </w:pPr>
      <w:r w:rsidRPr="00D754E2">
        <w:rPr>
          <w:b/>
          <w:noProof/>
          <w:szCs w:val="22"/>
          <w:lang w:val="mt-MT"/>
        </w:rPr>
        <w:t>Tfal u adolexxenti</w:t>
      </w:r>
    </w:p>
    <w:p w14:paraId="63746B72" w14:textId="77777777" w:rsidR="00161CF5" w:rsidRPr="00E534DB" w:rsidRDefault="00161CF5" w:rsidP="00161CF5">
      <w:pPr>
        <w:rPr>
          <w:noProof/>
          <w:szCs w:val="22"/>
          <w:lang w:val="fr-FR"/>
        </w:rPr>
      </w:pPr>
      <w:r>
        <w:rPr>
          <w:noProof/>
          <w:szCs w:val="22"/>
          <w:lang w:val="mt-MT"/>
        </w:rPr>
        <w:t>Tfal u adoloxxenti li għandhom anqas minn 18</w:t>
      </w:r>
      <w:r>
        <w:rPr>
          <w:noProof/>
          <w:szCs w:val="22"/>
          <w:lang w:val="mt-MT"/>
        </w:rPr>
        <w:noBreakHyphen/>
        <w:t xml:space="preserve">il sena m’għandhomx jużaw din il-mediċina. </w:t>
      </w:r>
      <w:r w:rsidRPr="00E534DB">
        <w:rPr>
          <w:noProof/>
          <w:szCs w:val="22"/>
          <w:lang w:val="fr-FR"/>
        </w:rPr>
        <w:t>Mhijiex effettiva fi tfal u adolexxenti bejn l-etajiet ta’ 10 snin u 17</w:t>
      </w:r>
      <w:r w:rsidRPr="00E534DB">
        <w:rPr>
          <w:noProof/>
          <w:szCs w:val="22"/>
          <w:lang w:val="fr-FR"/>
        </w:rPr>
        <w:noBreakHyphen/>
        <w:t>il sena. Mhuwiex magħruf jekk din il-mediċina hijiex sikura u effettiva meta tintuża fi tfal li għandhom anqas minn 10 snin.</w:t>
      </w:r>
    </w:p>
    <w:p w14:paraId="46EF7D21" w14:textId="77777777" w:rsidR="00617A14" w:rsidRPr="00D754E2" w:rsidRDefault="00617A14" w:rsidP="000164F1">
      <w:pPr>
        <w:spacing w:line="240" w:lineRule="auto"/>
        <w:rPr>
          <w:noProof/>
          <w:szCs w:val="22"/>
          <w:lang w:val="mt-MT"/>
        </w:rPr>
      </w:pPr>
    </w:p>
    <w:p w14:paraId="6CA02F94" w14:textId="77777777" w:rsidR="00757FD3" w:rsidRPr="00D754E2" w:rsidRDefault="00DB778A" w:rsidP="000164F1">
      <w:pPr>
        <w:keepNext/>
        <w:numPr>
          <w:ilvl w:val="12"/>
          <w:numId w:val="0"/>
        </w:numPr>
        <w:spacing w:line="240" w:lineRule="auto"/>
        <w:rPr>
          <w:b/>
          <w:szCs w:val="22"/>
          <w:lang w:val="mt-MT" w:eastAsia="ko-KR"/>
        </w:rPr>
      </w:pPr>
      <w:r w:rsidRPr="00D754E2">
        <w:rPr>
          <w:b/>
          <w:szCs w:val="22"/>
          <w:lang w:val="mt-MT"/>
        </w:rPr>
        <w:t>M</w:t>
      </w:r>
      <w:r w:rsidR="00757FD3" w:rsidRPr="00D754E2">
        <w:rPr>
          <w:b/>
          <w:szCs w:val="22"/>
          <w:lang w:val="mt-MT" w:eastAsia="ko-KR"/>
        </w:rPr>
        <w:t>ediċin</w:t>
      </w:r>
      <w:r w:rsidRPr="00D754E2">
        <w:rPr>
          <w:b/>
          <w:szCs w:val="22"/>
          <w:lang w:val="mt-MT" w:eastAsia="ko-KR"/>
        </w:rPr>
        <w:t xml:space="preserve">i </w:t>
      </w:r>
      <w:r w:rsidR="00757FD3" w:rsidRPr="00D754E2">
        <w:rPr>
          <w:b/>
          <w:szCs w:val="22"/>
          <w:lang w:val="mt-MT" w:eastAsia="ko-KR"/>
        </w:rPr>
        <w:t>oħra</w:t>
      </w:r>
      <w:r w:rsidRPr="00D754E2">
        <w:rPr>
          <w:b/>
          <w:szCs w:val="22"/>
          <w:lang w:val="mt-MT" w:eastAsia="ko-KR"/>
        </w:rPr>
        <w:t xml:space="preserve"> u </w:t>
      </w:r>
      <w:r w:rsidR="00B900BF" w:rsidRPr="00D754E2">
        <w:rPr>
          <w:b/>
          <w:szCs w:val="22"/>
          <w:lang w:val="mt-MT" w:eastAsia="ko-KR"/>
        </w:rPr>
        <w:t>Xelevia</w:t>
      </w:r>
    </w:p>
    <w:p w14:paraId="584E43BD" w14:textId="77777777" w:rsidR="00F00B87" w:rsidRPr="00D754E2" w:rsidRDefault="00F00B87" w:rsidP="000164F1">
      <w:pPr>
        <w:tabs>
          <w:tab w:val="clear" w:pos="567"/>
        </w:tabs>
        <w:spacing w:line="240" w:lineRule="auto"/>
        <w:rPr>
          <w:noProof/>
          <w:szCs w:val="24"/>
          <w:lang w:val="mt-MT"/>
        </w:rPr>
      </w:pPr>
      <w:r w:rsidRPr="00D754E2">
        <w:rPr>
          <w:szCs w:val="24"/>
          <w:lang w:val="mt-MT"/>
        </w:rPr>
        <w:t>Għid lit-tabib jew lill-ispiżjar tiegħek jekk qed tieħu, ħadt</w:t>
      </w:r>
      <w:r w:rsidR="0079272A" w:rsidRPr="00D754E2">
        <w:rPr>
          <w:szCs w:val="24"/>
          <w:lang w:val="mt-MT"/>
        </w:rPr>
        <w:t xml:space="preserve"> </w:t>
      </w:r>
      <w:r w:rsidRPr="00D754E2">
        <w:rPr>
          <w:szCs w:val="24"/>
          <w:lang w:val="mt-MT"/>
        </w:rPr>
        <w:t>dan l-aħħar jew tista’ tieħu xi mediċin</w:t>
      </w:r>
      <w:r w:rsidR="00DA2B31">
        <w:rPr>
          <w:szCs w:val="24"/>
          <w:lang w:val="mt-MT"/>
        </w:rPr>
        <w:t>i</w:t>
      </w:r>
      <w:r w:rsidRPr="00D754E2">
        <w:rPr>
          <w:szCs w:val="24"/>
          <w:lang w:val="mt-MT"/>
        </w:rPr>
        <w:t xml:space="preserve"> oħra. </w:t>
      </w:r>
    </w:p>
    <w:p w14:paraId="4D8996FB" w14:textId="77777777" w:rsidR="009422D1" w:rsidRDefault="009422D1" w:rsidP="000164F1">
      <w:pPr>
        <w:spacing w:line="240" w:lineRule="auto"/>
        <w:rPr>
          <w:szCs w:val="22"/>
          <w:lang w:val="mt-MT"/>
        </w:rPr>
      </w:pPr>
    </w:p>
    <w:p w14:paraId="3271F58C" w14:textId="77777777" w:rsidR="00757FD3" w:rsidRPr="00D754E2" w:rsidRDefault="009422D1" w:rsidP="000164F1">
      <w:pPr>
        <w:spacing w:line="240" w:lineRule="auto"/>
        <w:rPr>
          <w:szCs w:val="22"/>
          <w:lang w:val="mt-MT"/>
        </w:rPr>
      </w:pPr>
      <w:r w:rsidRPr="00513378">
        <w:rPr>
          <w:szCs w:val="22"/>
          <w:lang w:val="mt-MT"/>
        </w:rPr>
        <w:t>B’mod partikolari, għid lit-tabib tiegħek jekk qed tieħu digoxin (mediċina li tintuża biex tikkura taħbit irregolari tal-qalb u problemi oħra tal-qalb). Il-livell ta’ digoxin fid-demm tiegħek jista’ jkollu bżonn jiġi ċċekkjat jekk tkun qed tieħdu ma’</w:t>
      </w:r>
      <w:r>
        <w:rPr>
          <w:szCs w:val="22"/>
          <w:lang w:val="mt-MT"/>
        </w:rPr>
        <w:t xml:space="preserve"> Xelevia.</w:t>
      </w:r>
    </w:p>
    <w:p w14:paraId="58E5D7F2" w14:textId="77777777" w:rsidR="009422D1" w:rsidRDefault="009422D1" w:rsidP="000164F1">
      <w:pPr>
        <w:keepNext/>
        <w:numPr>
          <w:ilvl w:val="12"/>
          <w:numId w:val="0"/>
        </w:numPr>
        <w:spacing w:line="240" w:lineRule="auto"/>
        <w:rPr>
          <w:b/>
          <w:szCs w:val="22"/>
          <w:lang w:val="mt-MT"/>
        </w:rPr>
      </w:pPr>
    </w:p>
    <w:p w14:paraId="049A41D3" w14:textId="77777777" w:rsidR="00757FD3" w:rsidRPr="00D754E2" w:rsidRDefault="00757FD3" w:rsidP="000164F1">
      <w:pPr>
        <w:keepNext/>
        <w:numPr>
          <w:ilvl w:val="12"/>
          <w:numId w:val="0"/>
        </w:numPr>
        <w:spacing w:line="240" w:lineRule="auto"/>
        <w:rPr>
          <w:b/>
          <w:szCs w:val="22"/>
          <w:lang w:val="mt-MT"/>
        </w:rPr>
      </w:pPr>
      <w:r w:rsidRPr="00D754E2">
        <w:rPr>
          <w:b/>
          <w:szCs w:val="22"/>
          <w:lang w:val="mt-MT"/>
        </w:rPr>
        <w:t>Tqala u treddigħ</w:t>
      </w:r>
    </w:p>
    <w:p w14:paraId="2CDBE623" w14:textId="77777777" w:rsidR="0079272A" w:rsidRPr="00D754E2" w:rsidRDefault="0079272A" w:rsidP="000164F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4"/>
          <w:lang w:val="mt-MT"/>
        </w:rPr>
      </w:pPr>
      <w:r w:rsidRPr="00D754E2">
        <w:rPr>
          <w:szCs w:val="24"/>
          <w:lang w:val="mt-MT"/>
        </w:rPr>
        <w:t>Jekk inti tqila jew qed tredda’, taħseb li tista’ tkun tqila jew qed tippjana li jkollok tarbija, itlob il-parir tat-tabib jew tal-ispiżjar tiegħek qabel tieħu din il-mediċina.</w:t>
      </w:r>
    </w:p>
    <w:p w14:paraId="0B18A62F" w14:textId="77777777" w:rsidR="00757FD3" w:rsidRPr="00D754E2" w:rsidRDefault="0079272A" w:rsidP="000164F1">
      <w:pPr>
        <w:numPr>
          <w:ilvl w:val="12"/>
          <w:numId w:val="0"/>
        </w:numPr>
        <w:spacing w:line="240" w:lineRule="auto"/>
        <w:rPr>
          <w:lang w:val="mt-MT" w:eastAsia="ko-KR"/>
        </w:rPr>
      </w:pPr>
      <w:r w:rsidRPr="00D754E2">
        <w:rPr>
          <w:lang w:val="mt-MT"/>
        </w:rPr>
        <w:t>Inti m</w:t>
      </w:r>
      <w:r w:rsidR="00757FD3" w:rsidRPr="00D754E2">
        <w:rPr>
          <w:lang w:val="mt-MT"/>
        </w:rPr>
        <w:t>’għandekx tieħu</w:t>
      </w:r>
      <w:r w:rsidRPr="00D754E2">
        <w:rPr>
          <w:lang w:val="mt-MT"/>
        </w:rPr>
        <w:t xml:space="preserve"> din il-mediċina </w:t>
      </w:r>
      <w:r w:rsidR="00757FD3" w:rsidRPr="00D754E2">
        <w:rPr>
          <w:lang w:val="mt-MT" w:eastAsia="ko-KR"/>
        </w:rPr>
        <w:t>waqt it-tqala.</w:t>
      </w:r>
    </w:p>
    <w:p w14:paraId="4BAC07E7" w14:textId="77777777" w:rsidR="00757FD3" w:rsidRPr="00D754E2" w:rsidRDefault="00757FD3" w:rsidP="000164F1">
      <w:pPr>
        <w:numPr>
          <w:ilvl w:val="12"/>
          <w:numId w:val="0"/>
        </w:numPr>
        <w:spacing w:line="240" w:lineRule="auto"/>
        <w:ind w:right="-2"/>
        <w:jc w:val="both"/>
        <w:rPr>
          <w:szCs w:val="22"/>
          <w:lang w:val="mt-MT" w:eastAsia="ko-KR"/>
        </w:rPr>
      </w:pPr>
    </w:p>
    <w:p w14:paraId="21B816EA" w14:textId="77777777" w:rsidR="00757FD3" w:rsidRPr="00D754E2" w:rsidRDefault="00757FD3" w:rsidP="000164F1">
      <w:pPr>
        <w:numPr>
          <w:ilvl w:val="12"/>
          <w:numId w:val="0"/>
        </w:numPr>
        <w:spacing w:line="240" w:lineRule="auto"/>
        <w:ind w:right="-2"/>
        <w:jc w:val="both"/>
        <w:rPr>
          <w:szCs w:val="22"/>
          <w:lang w:val="mt-MT" w:eastAsia="ko-KR"/>
        </w:rPr>
      </w:pPr>
      <w:r w:rsidRPr="00D754E2">
        <w:rPr>
          <w:szCs w:val="22"/>
          <w:lang w:val="mt-MT" w:eastAsia="ko-KR"/>
        </w:rPr>
        <w:t xml:space="preserve">Mhux magħruf jekk </w:t>
      </w:r>
      <w:r w:rsidR="00ED29E2" w:rsidRPr="00D754E2">
        <w:rPr>
          <w:szCs w:val="22"/>
          <w:lang w:val="mt-MT" w:eastAsia="ko-KR"/>
        </w:rPr>
        <w:t>din il-mediċina t</w:t>
      </w:r>
      <w:r w:rsidRPr="00D754E2">
        <w:rPr>
          <w:szCs w:val="22"/>
          <w:lang w:val="mt-MT" w:eastAsia="ko-KR"/>
        </w:rPr>
        <w:t xml:space="preserve">għaddix mal-ħalib tas-sider. M’għandekx </w:t>
      </w:r>
      <w:r w:rsidR="00D21B7B" w:rsidRPr="00D754E2">
        <w:rPr>
          <w:szCs w:val="22"/>
          <w:lang w:val="mt-MT" w:eastAsia="ko-KR"/>
        </w:rPr>
        <w:t>tieħ</w:t>
      </w:r>
      <w:r w:rsidR="00ED29E2" w:rsidRPr="00D754E2">
        <w:rPr>
          <w:szCs w:val="22"/>
          <w:lang w:val="mt-MT" w:eastAsia="ko-KR"/>
        </w:rPr>
        <w:t xml:space="preserve">u din il-mediċina </w:t>
      </w:r>
      <w:r w:rsidRPr="00D754E2">
        <w:rPr>
          <w:szCs w:val="22"/>
          <w:lang w:val="mt-MT" w:eastAsia="ko-KR"/>
        </w:rPr>
        <w:t xml:space="preserve">jekk qed tredda’ jew beħsiebek tredda’. </w:t>
      </w:r>
    </w:p>
    <w:p w14:paraId="2E53DB5C" w14:textId="77777777" w:rsidR="00757FD3" w:rsidRPr="00D754E2" w:rsidRDefault="00757FD3" w:rsidP="000164F1">
      <w:pPr>
        <w:numPr>
          <w:ilvl w:val="12"/>
          <w:numId w:val="0"/>
        </w:numPr>
        <w:spacing w:line="240" w:lineRule="auto"/>
        <w:rPr>
          <w:szCs w:val="22"/>
          <w:lang w:val="mt-MT"/>
        </w:rPr>
      </w:pPr>
    </w:p>
    <w:p w14:paraId="621335C8" w14:textId="77777777" w:rsidR="00757FD3" w:rsidRPr="00D754E2" w:rsidRDefault="00757FD3" w:rsidP="000164F1">
      <w:pPr>
        <w:keepNext/>
        <w:numPr>
          <w:ilvl w:val="12"/>
          <w:numId w:val="0"/>
        </w:numPr>
        <w:spacing w:line="240" w:lineRule="auto"/>
        <w:rPr>
          <w:szCs w:val="22"/>
          <w:lang w:val="mt-MT"/>
        </w:rPr>
      </w:pPr>
      <w:r w:rsidRPr="00D754E2">
        <w:rPr>
          <w:b/>
          <w:szCs w:val="22"/>
          <w:lang w:val="mt-MT"/>
        </w:rPr>
        <w:t>Sewqan u tħaddim ta’ magni</w:t>
      </w:r>
    </w:p>
    <w:p w14:paraId="16031FF0" w14:textId="77777777" w:rsidR="00757FD3" w:rsidRPr="00D754E2" w:rsidRDefault="00ED29E2" w:rsidP="000164F1">
      <w:pPr>
        <w:numPr>
          <w:ilvl w:val="12"/>
          <w:numId w:val="0"/>
        </w:numPr>
        <w:spacing w:line="240" w:lineRule="auto"/>
        <w:rPr>
          <w:szCs w:val="22"/>
          <w:lang w:val="mt-MT"/>
        </w:rPr>
      </w:pPr>
      <w:r w:rsidRPr="00D754E2">
        <w:rPr>
          <w:szCs w:val="22"/>
          <w:lang w:val="mt-MT"/>
        </w:rPr>
        <w:t xml:space="preserve">Din il-mediċina m’għandha </w:t>
      </w:r>
      <w:r w:rsidR="00EC4767" w:rsidRPr="00D754E2">
        <w:rPr>
          <w:noProof/>
          <w:szCs w:val="22"/>
          <w:lang w:val="mt-MT"/>
        </w:rPr>
        <w:t xml:space="preserve">l-ebda effett </w:t>
      </w:r>
      <w:r w:rsidR="009422D1" w:rsidRPr="009422D1">
        <w:rPr>
          <w:noProof/>
          <w:szCs w:val="22"/>
          <w:lang w:val="mt-MT"/>
        </w:rPr>
        <w:t>jew ftit li xejn għandha effett</w:t>
      </w:r>
      <w:r w:rsidRPr="00D754E2">
        <w:rPr>
          <w:noProof/>
          <w:szCs w:val="22"/>
          <w:lang w:val="mt-MT"/>
        </w:rPr>
        <w:t xml:space="preserve"> </w:t>
      </w:r>
      <w:r w:rsidR="00EC4767" w:rsidRPr="00D754E2">
        <w:rPr>
          <w:noProof/>
          <w:szCs w:val="22"/>
          <w:lang w:val="mt-MT"/>
        </w:rPr>
        <w:t>fuq il-ħila biex issuq u tħaddem magni</w:t>
      </w:r>
      <w:r w:rsidR="00757FD3" w:rsidRPr="00D754E2">
        <w:rPr>
          <w:szCs w:val="22"/>
          <w:lang w:val="mt-MT"/>
        </w:rPr>
        <w:t xml:space="preserve">. Madankollu, </w:t>
      </w:r>
      <w:r w:rsidR="00373F95" w:rsidRPr="00D754E2">
        <w:rPr>
          <w:szCs w:val="22"/>
          <w:lang w:val="mt-MT"/>
        </w:rPr>
        <w:t>ġew i</w:t>
      </w:r>
      <w:r w:rsidRPr="00D754E2">
        <w:rPr>
          <w:szCs w:val="22"/>
          <w:lang w:val="mt-MT"/>
        </w:rPr>
        <w:t>rrappurata</w:t>
      </w:r>
      <w:r w:rsidR="00373F95" w:rsidRPr="00D754E2">
        <w:rPr>
          <w:szCs w:val="22"/>
          <w:lang w:val="mt-MT"/>
        </w:rPr>
        <w:t>t</w:t>
      </w:r>
      <w:r w:rsidRPr="00D754E2">
        <w:rPr>
          <w:szCs w:val="22"/>
          <w:lang w:val="mt-MT"/>
        </w:rPr>
        <w:t xml:space="preserve">i </w:t>
      </w:r>
      <w:r w:rsidR="00757FD3" w:rsidRPr="00D754E2">
        <w:rPr>
          <w:szCs w:val="22"/>
          <w:lang w:val="mt-MT"/>
        </w:rPr>
        <w:t>sturdament u ngħas</w:t>
      </w:r>
      <w:r w:rsidR="00373F95" w:rsidRPr="00D754E2">
        <w:rPr>
          <w:szCs w:val="22"/>
          <w:lang w:val="mt-MT"/>
        </w:rPr>
        <w:t xml:space="preserve">, li jistgħu jaffettwaw il-ħila </w:t>
      </w:r>
      <w:r w:rsidR="00F6310E" w:rsidRPr="00D754E2">
        <w:rPr>
          <w:szCs w:val="22"/>
          <w:lang w:val="mt-MT"/>
        </w:rPr>
        <w:t>tiegħek li</w:t>
      </w:r>
      <w:r w:rsidR="00373F95" w:rsidRPr="00D754E2">
        <w:rPr>
          <w:szCs w:val="22"/>
          <w:lang w:val="mt-MT"/>
        </w:rPr>
        <w:t xml:space="preserve"> ssuq u tħaddem magni</w:t>
      </w:r>
      <w:r w:rsidR="00757FD3" w:rsidRPr="00D754E2">
        <w:rPr>
          <w:szCs w:val="22"/>
          <w:lang w:val="mt-MT"/>
        </w:rPr>
        <w:t>.</w:t>
      </w:r>
    </w:p>
    <w:p w14:paraId="10ECEB58" w14:textId="77777777" w:rsidR="00757FD3" w:rsidRPr="00D754E2" w:rsidRDefault="00757FD3" w:rsidP="000164F1">
      <w:pPr>
        <w:numPr>
          <w:ilvl w:val="12"/>
          <w:numId w:val="0"/>
        </w:numPr>
        <w:spacing w:line="240" w:lineRule="auto"/>
        <w:rPr>
          <w:szCs w:val="22"/>
          <w:lang w:val="mt-MT"/>
        </w:rPr>
      </w:pPr>
    </w:p>
    <w:p w14:paraId="6C0D4870" w14:textId="77777777" w:rsidR="00EC4767" w:rsidRPr="00D754E2" w:rsidRDefault="00EC4767" w:rsidP="000164F1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mt-MT"/>
        </w:rPr>
      </w:pPr>
      <w:r w:rsidRPr="00D754E2">
        <w:rPr>
          <w:szCs w:val="22"/>
          <w:lang w:val="mt-MT"/>
        </w:rPr>
        <w:t xml:space="preserve">It-teħid ta’ </w:t>
      </w:r>
      <w:r w:rsidR="00F6310E" w:rsidRPr="00D754E2">
        <w:rPr>
          <w:szCs w:val="22"/>
          <w:lang w:val="mt-MT"/>
        </w:rPr>
        <w:t xml:space="preserve">din il-mediċina flimkien </w:t>
      </w:r>
      <w:r w:rsidRPr="00D754E2">
        <w:rPr>
          <w:szCs w:val="22"/>
          <w:lang w:val="mt-MT"/>
        </w:rPr>
        <w:t>ma’ mediċini msejħin sulphonylureas jew mal-insulina jista’ jikkaġuna ipogliċemija, li tista’ taffettwa l-ħila tiegħek li ssuq u li tuża magni jew li taħdem f’post mingħajr bażi sikura fejn titpoġġa s-sieq.</w:t>
      </w:r>
    </w:p>
    <w:p w14:paraId="54A0D6BD" w14:textId="77777777" w:rsidR="00EC4767" w:rsidRPr="00D754E2" w:rsidRDefault="00EC4767" w:rsidP="000164F1">
      <w:pPr>
        <w:numPr>
          <w:ilvl w:val="12"/>
          <w:numId w:val="0"/>
        </w:numPr>
        <w:spacing w:line="240" w:lineRule="auto"/>
        <w:ind w:left="567" w:hanging="567"/>
        <w:rPr>
          <w:b/>
          <w:szCs w:val="22"/>
          <w:lang w:val="mt-MT"/>
        </w:rPr>
      </w:pPr>
    </w:p>
    <w:p w14:paraId="62A27EBB" w14:textId="69EA17B1" w:rsidR="00896734" w:rsidRPr="003E0DAC" w:rsidRDefault="00896734" w:rsidP="00896734">
      <w:pPr>
        <w:rPr>
          <w:szCs w:val="22"/>
          <w:lang w:val="mt-MT"/>
        </w:rPr>
      </w:pPr>
      <w:bookmarkStart w:id="161" w:name="_Hlk34086740"/>
      <w:bookmarkStart w:id="162" w:name="_Hlk34087290"/>
      <w:r w:rsidRPr="003E0DAC">
        <w:rPr>
          <w:b/>
          <w:szCs w:val="22"/>
          <w:lang w:val="mt-MT"/>
        </w:rPr>
        <w:t>Xelevia fih sodium</w:t>
      </w:r>
    </w:p>
    <w:p w14:paraId="0EE4BE0D" w14:textId="77777777" w:rsidR="00896734" w:rsidRPr="003E0DAC" w:rsidRDefault="00896734" w:rsidP="00896734">
      <w:pPr>
        <w:rPr>
          <w:szCs w:val="22"/>
          <w:lang w:val="mt-MT"/>
        </w:rPr>
      </w:pPr>
      <w:r w:rsidRPr="003E0DAC">
        <w:rPr>
          <w:szCs w:val="22"/>
          <w:lang w:val="mt-MT"/>
        </w:rPr>
        <w:t xml:space="preserve">Din il-mediċina fiha anqas minn 1 mmol sodium (23 mg) f’kull pillola, jiġifieri essenzjalment </w:t>
      </w:r>
      <w:r w:rsidRPr="003E0DAC">
        <w:rPr>
          <w:rFonts w:hint="eastAsia"/>
          <w:szCs w:val="22"/>
          <w:lang w:val="mt-MT"/>
        </w:rPr>
        <w:t>‘</w:t>
      </w:r>
      <w:r w:rsidRPr="003E0DAC">
        <w:rPr>
          <w:rFonts w:hint="eastAsia"/>
          <w:szCs w:val="22"/>
          <w:lang w:val="mt-MT"/>
        </w:rPr>
        <w:t>ħieles</w:t>
      </w:r>
      <w:r w:rsidRPr="003E0DAC">
        <w:rPr>
          <w:szCs w:val="22"/>
          <w:lang w:val="mt-MT"/>
        </w:rPr>
        <w:t xml:space="preserve"> mis-sodium’.</w:t>
      </w:r>
      <w:bookmarkEnd w:id="161"/>
    </w:p>
    <w:bookmarkEnd w:id="162"/>
    <w:p w14:paraId="395AF9C9" w14:textId="77777777" w:rsidR="000508DE" w:rsidRPr="00D754E2" w:rsidRDefault="000508DE" w:rsidP="000164F1">
      <w:pPr>
        <w:numPr>
          <w:ilvl w:val="12"/>
          <w:numId w:val="0"/>
        </w:numPr>
        <w:spacing w:line="240" w:lineRule="auto"/>
        <w:ind w:left="567" w:hanging="567"/>
        <w:rPr>
          <w:b/>
          <w:szCs w:val="22"/>
          <w:lang w:val="mt-MT"/>
        </w:rPr>
      </w:pPr>
    </w:p>
    <w:p w14:paraId="722D67C9" w14:textId="77777777" w:rsidR="00757FD3" w:rsidRPr="00D754E2" w:rsidRDefault="00757FD3" w:rsidP="000164F1">
      <w:pPr>
        <w:numPr>
          <w:ilvl w:val="12"/>
          <w:numId w:val="0"/>
        </w:numPr>
        <w:spacing w:line="240" w:lineRule="auto"/>
        <w:ind w:left="567" w:hanging="567"/>
        <w:rPr>
          <w:szCs w:val="22"/>
          <w:lang w:val="mt-MT"/>
        </w:rPr>
      </w:pPr>
      <w:r w:rsidRPr="00D754E2">
        <w:rPr>
          <w:b/>
          <w:szCs w:val="22"/>
          <w:lang w:val="mt-MT"/>
        </w:rPr>
        <w:t>3.</w:t>
      </w:r>
      <w:r w:rsidRPr="00D754E2">
        <w:rPr>
          <w:b/>
          <w:szCs w:val="22"/>
          <w:lang w:val="mt-MT"/>
        </w:rPr>
        <w:tab/>
      </w:r>
      <w:r w:rsidR="00D552A3" w:rsidRPr="00D754E2">
        <w:rPr>
          <w:b/>
          <w:szCs w:val="22"/>
          <w:lang w:val="mt-MT"/>
        </w:rPr>
        <w:t xml:space="preserve">Kif għandek tieħu </w:t>
      </w:r>
      <w:r w:rsidR="00B900BF" w:rsidRPr="00D754E2">
        <w:rPr>
          <w:b/>
          <w:szCs w:val="22"/>
          <w:lang w:val="mt-MT"/>
        </w:rPr>
        <w:t>Xelevia</w:t>
      </w:r>
    </w:p>
    <w:p w14:paraId="52F38D11" w14:textId="77777777" w:rsidR="00757FD3" w:rsidRPr="00D754E2" w:rsidRDefault="00757FD3" w:rsidP="000164F1">
      <w:pPr>
        <w:numPr>
          <w:ilvl w:val="12"/>
          <w:numId w:val="0"/>
        </w:numPr>
        <w:spacing w:line="240" w:lineRule="auto"/>
        <w:rPr>
          <w:szCs w:val="22"/>
          <w:lang w:val="mt-MT"/>
        </w:rPr>
      </w:pPr>
    </w:p>
    <w:p w14:paraId="6477B98A" w14:textId="77777777" w:rsidR="00757FD3" w:rsidRPr="00D754E2" w:rsidRDefault="00757FD3" w:rsidP="000164F1">
      <w:pPr>
        <w:numPr>
          <w:ilvl w:val="12"/>
          <w:numId w:val="0"/>
        </w:numPr>
        <w:spacing w:line="240" w:lineRule="auto"/>
        <w:rPr>
          <w:szCs w:val="22"/>
          <w:lang w:val="mt-MT"/>
        </w:rPr>
      </w:pPr>
      <w:r w:rsidRPr="00D754E2">
        <w:rPr>
          <w:szCs w:val="22"/>
          <w:lang w:val="mt-MT"/>
        </w:rPr>
        <w:t xml:space="preserve">Dejjem għandek tieħu </w:t>
      </w:r>
      <w:r w:rsidR="00F6310E" w:rsidRPr="00D754E2">
        <w:rPr>
          <w:szCs w:val="22"/>
          <w:lang w:val="mt-MT"/>
        </w:rPr>
        <w:t xml:space="preserve">din il-mediċina </w:t>
      </w:r>
      <w:r w:rsidRPr="00D754E2">
        <w:rPr>
          <w:szCs w:val="22"/>
          <w:lang w:val="mt-MT"/>
        </w:rPr>
        <w:t>skon</w:t>
      </w:r>
      <w:r w:rsidR="00F6310E" w:rsidRPr="00D754E2">
        <w:rPr>
          <w:szCs w:val="22"/>
          <w:lang w:val="mt-MT"/>
        </w:rPr>
        <w:t>t</w:t>
      </w:r>
      <w:r w:rsidRPr="00D754E2">
        <w:rPr>
          <w:szCs w:val="22"/>
          <w:lang w:val="mt-MT"/>
        </w:rPr>
        <w:t xml:space="preserve"> il-parir </w:t>
      </w:r>
      <w:r w:rsidR="00F6310E" w:rsidRPr="00D754E2">
        <w:rPr>
          <w:szCs w:val="22"/>
          <w:lang w:val="mt-MT"/>
        </w:rPr>
        <w:t xml:space="preserve">eżatt </w:t>
      </w:r>
      <w:r w:rsidRPr="00D754E2">
        <w:rPr>
          <w:szCs w:val="22"/>
          <w:lang w:val="mt-MT"/>
        </w:rPr>
        <w:t>tat-tabib</w:t>
      </w:r>
      <w:r w:rsidR="00F6310E" w:rsidRPr="00D754E2">
        <w:rPr>
          <w:szCs w:val="22"/>
          <w:lang w:val="mt-MT"/>
        </w:rPr>
        <w:t xml:space="preserve"> tiegħek</w:t>
      </w:r>
      <w:r w:rsidRPr="00D754E2">
        <w:rPr>
          <w:szCs w:val="22"/>
          <w:lang w:val="mt-MT"/>
        </w:rPr>
        <w:t xml:space="preserve">. </w:t>
      </w:r>
      <w:r w:rsidR="00DA2B31" w:rsidRPr="00E534DB">
        <w:rPr>
          <w:szCs w:val="22"/>
          <w:lang w:val="mt-MT"/>
        </w:rPr>
        <w:t>Iċċekkja</w:t>
      </w:r>
      <w:r w:rsidRPr="00D754E2">
        <w:rPr>
          <w:szCs w:val="22"/>
          <w:lang w:val="mt-MT"/>
        </w:rPr>
        <w:t xml:space="preserve"> mat-tabib jew mal-ispiżjar tiegħek jekk ikollok xi dubju.</w:t>
      </w:r>
    </w:p>
    <w:p w14:paraId="6015C058" w14:textId="77777777" w:rsidR="00757FD3" w:rsidRPr="00D754E2" w:rsidRDefault="00757FD3" w:rsidP="000164F1">
      <w:pPr>
        <w:numPr>
          <w:ilvl w:val="12"/>
          <w:numId w:val="0"/>
        </w:numPr>
        <w:spacing w:line="240" w:lineRule="auto"/>
        <w:rPr>
          <w:szCs w:val="22"/>
          <w:lang w:val="mt-MT"/>
        </w:rPr>
      </w:pPr>
    </w:p>
    <w:p w14:paraId="3D80C84F" w14:textId="77777777" w:rsidR="00757FD3" w:rsidRPr="00D754E2" w:rsidRDefault="00757FD3" w:rsidP="000164F1">
      <w:pPr>
        <w:numPr>
          <w:ilvl w:val="12"/>
          <w:numId w:val="0"/>
        </w:numPr>
        <w:spacing w:line="240" w:lineRule="auto"/>
        <w:rPr>
          <w:szCs w:val="22"/>
          <w:lang w:val="mt-MT"/>
        </w:rPr>
      </w:pPr>
      <w:r w:rsidRPr="00D754E2">
        <w:rPr>
          <w:szCs w:val="22"/>
          <w:lang w:val="mt-MT"/>
        </w:rPr>
        <w:t>Id-doża</w:t>
      </w:r>
      <w:r w:rsidR="00D21B7B" w:rsidRPr="00D754E2">
        <w:rPr>
          <w:szCs w:val="22"/>
          <w:lang w:val="mt-MT"/>
        </w:rPr>
        <w:t xml:space="preserve"> </w:t>
      </w:r>
      <w:r w:rsidR="00F6310E" w:rsidRPr="00D754E2">
        <w:rPr>
          <w:szCs w:val="22"/>
          <w:lang w:val="mt-MT"/>
        </w:rPr>
        <w:t xml:space="preserve">rrakkomandata </w:t>
      </w:r>
      <w:r w:rsidR="007D7288" w:rsidRPr="007D7288">
        <w:rPr>
          <w:szCs w:val="22"/>
          <w:lang w:val="mt-MT"/>
        </w:rPr>
        <w:t xml:space="preserve">s-soltu </w:t>
      </w:r>
      <w:r w:rsidR="00F6310E" w:rsidRPr="00D754E2">
        <w:rPr>
          <w:szCs w:val="22"/>
          <w:lang w:val="mt-MT"/>
        </w:rPr>
        <w:t>hija</w:t>
      </w:r>
      <w:r w:rsidRPr="00D754E2">
        <w:rPr>
          <w:szCs w:val="22"/>
          <w:lang w:val="mt-MT"/>
        </w:rPr>
        <w:t>:</w:t>
      </w:r>
    </w:p>
    <w:p w14:paraId="10915E76" w14:textId="77777777" w:rsidR="00757FD3" w:rsidRPr="00D754E2" w:rsidRDefault="00757FD3" w:rsidP="000164F1">
      <w:pPr>
        <w:numPr>
          <w:ilvl w:val="0"/>
          <w:numId w:val="4"/>
        </w:numPr>
        <w:tabs>
          <w:tab w:val="clear" w:pos="567"/>
        </w:tabs>
        <w:spacing w:line="240" w:lineRule="auto"/>
        <w:ind w:left="567" w:hanging="567"/>
        <w:rPr>
          <w:szCs w:val="22"/>
          <w:lang w:val="mt-MT" w:eastAsia="ko-KR"/>
        </w:rPr>
      </w:pPr>
      <w:r w:rsidRPr="00D754E2">
        <w:rPr>
          <w:szCs w:val="22"/>
          <w:lang w:val="mt-MT"/>
        </w:rPr>
        <w:t>pillola wa</w:t>
      </w:r>
      <w:r w:rsidRPr="00D754E2">
        <w:rPr>
          <w:szCs w:val="22"/>
          <w:lang w:val="mt-MT" w:eastAsia="ko-KR"/>
        </w:rPr>
        <w:t>ħda miksija b’rita tal-100 mg</w:t>
      </w:r>
    </w:p>
    <w:p w14:paraId="33E18D97" w14:textId="77777777" w:rsidR="00757FD3" w:rsidRPr="00D754E2" w:rsidRDefault="00757FD3" w:rsidP="000164F1">
      <w:pPr>
        <w:numPr>
          <w:ilvl w:val="0"/>
          <w:numId w:val="4"/>
        </w:numPr>
        <w:tabs>
          <w:tab w:val="clear" w:pos="567"/>
        </w:tabs>
        <w:spacing w:line="240" w:lineRule="auto"/>
        <w:ind w:left="567" w:hanging="567"/>
        <w:rPr>
          <w:szCs w:val="22"/>
          <w:lang w:val="mt-MT"/>
        </w:rPr>
      </w:pPr>
      <w:r w:rsidRPr="00D754E2">
        <w:rPr>
          <w:szCs w:val="22"/>
          <w:lang w:val="mt-MT" w:eastAsia="ko-KR"/>
        </w:rPr>
        <w:t>darba kuljum</w:t>
      </w:r>
    </w:p>
    <w:p w14:paraId="6F01A096" w14:textId="77777777" w:rsidR="00757FD3" w:rsidRPr="00D754E2" w:rsidRDefault="00757FD3" w:rsidP="000164F1">
      <w:pPr>
        <w:numPr>
          <w:ilvl w:val="0"/>
          <w:numId w:val="4"/>
        </w:numPr>
        <w:tabs>
          <w:tab w:val="clear" w:pos="567"/>
        </w:tabs>
        <w:spacing w:line="240" w:lineRule="auto"/>
        <w:ind w:left="567" w:hanging="567"/>
        <w:rPr>
          <w:szCs w:val="22"/>
          <w:lang w:val="mt-MT"/>
        </w:rPr>
      </w:pPr>
      <w:r w:rsidRPr="00D754E2">
        <w:rPr>
          <w:szCs w:val="22"/>
          <w:lang w:val="mt-MT"/>
        </w:rPr>
        <w:t>mill-</w:t>
      </w:r>
      <w:r w:rsidRPr="00D754E2">
        <w:rPr>
          <w:szCs w:val="22"/>
          <w:lang w:val="mt-MT" w:eastAsia="ko-KR"/>
        </w:rPr>
        <w:t>ħalq</w:t>
      </w:r>
    </w:p>
    <w:p w14:paraId="2C7A8651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737F9396" w14:textId="77777777" w:rsidR="00942766" w:rsidRPr="00B74503" w:rsidRDefault="00942766" w:rsidP="000164F1">
      <w:pPr>
        <w:tabs>
          <w:tab w:val="clear" w:pos="567"/>
        </w:tabs>
        <w:spacing w:line="240" w:lineRule="auto"/>
        <w:rPr>
          <w:noProof/>
          <w:lang w:val="mt-MT"/>
        </w:rPr>
      </w:pPr>
      <w:r w:rsidRPr="00B74503">
        <w:rPr>
          <w:noProof/>
          <w:lang w:val="mt-MT"/>
        </w:rPr>
        <w:t>Jekk għandek problemi fil-kliewi, it-tabib tiegħek jista’ jordnalek dożi aktar baxxi</w:t>
      </w:r>
      <w:r w:rsidR="007D7288" w:rsidRPr="00B74503">
        <w:rPr>
          <w:noProof/>
          <w:lang w:val="mt-MT"/>
        </w:rPr>
        <w:t xml:space="preserve"> </w:t>
      </w:r>
      <w:r w:rsidR="007D7288" w:rsidRPr="00513378">
        <w:rPr>
          <w:noProof/>
          <w:lang w:val="mt-MT"/>
        </w:rPr>
        <w:t>(bħal 25 mg jew 50 mg)</w:t>
      </w:r>
      <w:r w:rsidRPr="00B74503">
        <w:rPr>
          <w:noProof/>
          <w:lang w:val="mt-MT"/>
        </w:rPr>
        <w:t xml:space="preserve">. </w:t>
      </w:r>
    </w:p>
    <w:p w14:paraId="004DCA3F" w14:textId="77777777" w:rsidR="00942766" w:rsidRPr="00B74503" w:rsidRDefault="00942766" w:rsidP="000164F1">
      <w:pPr>
        <w:spacing w:line="240" w:lineRule="auto"/>
        <w:rPr>
          <w:szCs w:val="22"/>
          <w:lang w:val="mt-MT"/>
        </w:rPr>
      </w:pPr>
    </w:p>
    <w:p w14:paraId="435483F7" w14:textId="77777777" w:rsidR="00F6310E" w:rsidRPr="00D754E2" w:rsidRDefault="00F6310E" w:rsidP="000164F1">
      <w:pPr>
        <w:spacing w:line="240" w:lineRule="auto"/>
        <w:rPr>
          <w:szCs w:val="22"/>
          <w:lang w:val="mt-MT"/>
        </w:rPr>
      </w:pPr>
      <w:r w:rsidRPr="00D754E2">
        <w:rPr>
          <w:szCs w:val="22"/>
          <w:lang w:val="mt-MT"/>
        </w:rPr>
        <w:t>Inti tista’ tieħu din il-mediċina mal-ikel u x-xorb jew mingħajrhom.</w:t>
      </w:r>
    </w:p>
    <w:p w14:paraId="1C577399" w14:textId="77777777" w:rsidR="00F6310E" w:rsidRPr="00D754E2" w:rsidRDefault="00F6310E" w:rsidP="000164F1">
      <w:pPr>
        <w:spacing w:line="240" w:lineRule="auto"/>
        <w:rPr>
          <w:szCs w:val="22"/>
          <w:lang w:val="mt-MT"/>
        </w:rPr>
      </w:pPr>
    </w:p>
    <w:p w14:paraId="61FA86C7" w14:textId="77777777" w:rsidR="00757FD3" w:rsidRPr="00D754E2" w:rsidRDefault="00757FD3" w:rsidP="000164F1">
      <w:pPr>
        <w:spacing w:line="240" w:lineRule="auto"/>
        <w:rPr>
          <w:szCs w:val="22"/>
          <w:lang w:val="mt-MT" w:eastAsia="ko-KR"/>
        </w:rPr>
      </w:pPr>
      <w:r w:rsidRPr="00D754E2">
        <w:rPr>
          <w:szCs w:val="22"/>
          <w:lang w:val="mt-MT"/>
        </w:rPr>
        <w:t>It-tabib tieg</w:t>
      </w:r>
      <w:r w:rsidRPr="00D754E2">
        <w:rPr>
          <w:szCs w:val="22"/>
          <w:lang w:val="mt-MT" w:eastAsia="ko-KR"/>
        </w:rPr>
        <w:t xml:space="preserve">ħek </w:t>
      </w:r>
      <w:r w:rsidR="0083110A" w:rsidRPr="00D754E2">
        <w:rPr>
          <w:szCs w:val="22"/>
          <w:lang w:val="mt-MT" w:eastAsia="ko-KR"/>
        </w:rPr>
        <w:t xml:space="preserve">jista’ </w:t>
      </w:r>
      <w:r w:rsidR="00F6310E" w:rsidRPr="00D754E2">
        <w:rPr>
          <w:szCs w:val="22"/>
          <w:lang w:val="mt-MT" w:eastAsia="ko-KR"/>
        </w:rPr>
        <w:t xml:space="preserve">jordnalek din il-mediċina </w:t>
      </w:r>
      <w:r w:rsidR="0083110A" w:rsidRPr="00D754E2">
        <w:rPr>
          <w:szCs w:val="22"/>
          <w:lang w:val="mt-MT" w:eastAsia="ko-KR"/>
        </w:rPr>
        <w:t xml:space="preserve">waħidha jew </w:t>
      </w:r>
      <w:r w:rsidRPr="00D754E2">
        <w:rPr>
          <w:szCs w:val="22"/>
          <w:lang w:val="mt-MT" w:eastAsia="ko-KR"/>
        </w:rPr>
        <w:t>flimkien ma’ ċerti mediċini oħra li jbaxxu l</w:t>
      </w:r>
      <w:r w:rsidR="00950AC0" w:rsidRPr="00D754E2">
        <w:rPr>
          <w:szCs w:val="22"/>
          <w:lang w:val="mt-MT" w:eastAsia="ko-KR"/>
        </w:rPr>
        <w:noBreakHyphen/>
      </w:r>
      <w:r w:rsidRPr="00D754E2">
        <w:rPr>
          <w:szCs w:val="22"/>
          <w:lang w:val="mt-MT" w:eastAsia="ko-KR"/>
        </w:rPr>
        <w:t xml:space="preserve">livell taz-zokkor fid-demm. </w:t>
      </w:r>
    </w:p>
    <w:p w14:paraId="63116418" w14:textId="77777777" w:rsidR="00757FD3" w:rsidRPr="00D754E2" w:rsidRDefault="00757FD3" w:rsidP="000164F1">
      <w:pPr>
        <w:spacing w:line="240" w:lineRule="auto"/>
        <w:ind w:right="-2"/>
        <w:rPr>
          <w:szCs w:val="22"/>
          <w:lang w:val="mt-MT" w:eastAsia="ko-KR"/>
        </w:rPr>
      </w:pPr>
    </w:p>
    <w:p w14:paraId="2D39EAD3" w14:textId="77777777" w:rsidR="00757FD3" w:rsidRPr="00D754E2" w:rsidRDefault="00757FD3" w:rsidP="000164F1">
      <w:pPr>
        <w:spacing w:line="240" w:lineRule="auto"/>
        <w:ind w:right="-2"/>
        <w:rPr>
          <w:szCs w:val="22"/>
          <w:lang w:val="mt-MT" w:eastAsia="ko-KR"/>
        </w:rPr>
      </w:pPr>
      <w:r w:rsidRPr="00D754E2">
        <w:rPr>
          <w:szCs w:val="22"/>
          <w:lang w:val="mt-MT" w:eastAsia="ko-KR"/>
        </w:rPr>
        <w:t xml:space="preserve">Id-dieta u l-eżerċizzju fiżiku jistgħu jgħinu biex ġismek juża z-zokkor fid-demm aħjar. Waqt li qed tieħu </w:t>
      </w:r>
      <w:r w:rsidR="00B900BF" w:rsidRPr="00D754E2">
        <w:rPr>
          <w:szCs w:val="22"/>
          <w:lang w:val="mt-MT" w:eastAsia="ko-KR"/>
        </w:rPr>
        <w:t>Xelevia</w:t>
      </w:r>
      <w:r w:rsidRPr="00D754E2">
        <w:rPr>
          <w:szCs w:val="22"/>
          <w:lang w:val="mt-MT" w:eastAsia="ko-KR"/>
        </w:rPr>
        <w:t xml:space="preserve"> importanti li tibqa’ fuq il-programm ta’ dieta</w:t>
      </w:r>
      <w:r w:rsidR="007D7288" w:rsidRPr="007D7288">
        <w:rPr>
          <w:szCs w:val="22"/>
          <w:lang w:val="mt-MT" w:eastAsia="ko-KR"/>
        </w:rPr>
        <w:t xml:space="preserve"> u</w:t>
      </w:r>
      <w:r w:rsidRPr="00D754E2">
        <w:rPr>
          <w:szCs w:val="22"/>
          <w:lang w:val="mt-MT" w:eastAsia="ko-KR"/>
        </w:rPr>
        <w:t xml:space="preserve"> eżerċizzju fiżiku li jirrikmandalek it-tabib.</w:t>
      </w:r>
    </w:p>
    <w:p w14:paraId="21F26F08" w14:textId="77777777" w:rsidR="00757FD3" w:rsidRPr="00D754E2" w:rsidRDefault="00757FD3" w:rsidP="000164F1">
      <w:pPr>
        <w:spacing w:line="240" w:lineRule="auto"/>
        <w:ind w:right="-2"/>
        <w:rPr>
          <w:szCs w:val="22"/>
          <w:lang w:val="mt-MT"/>
        </w:rPr>
      </w:pPr>
    </w:p>
    <w:p w14:paraId="6C9A393B" w14:textId="77777777" w:rsidR="00757FD3" w:rsidRPr="00D754E2" w:rsidRDefault="00757FD3" w:rsidP="000164F1">
      <w:pPr>
        <w:keepNext/>
        <w:numPr>
          <w:ilvl w:val="12"/>
          <w:numId w:val="0"/>
        </w:numPr>
        <w:spacing w:line="240" w:lineRule="auto"/>
        <w:ind w:right="-2"/>
        <w:rPr>
          <w:szCs w:val="22"/>
          <w:lang w:val="mt-MT"/>
        </w:rPr>
      </w:pPr>
      <w:r w:rsidRPr="00D754E2">
        <w:rPr>
          <w:b/>
          <w:szCs w:val="22"/>
          <w:lang w:val="mt-MT"/>
        </w:rPr>
        <w:t xml:space="preserve">Jekk tieħu </w:t>
      </w:r>
      <w:r w:rsidR="00B900BF" w:rsidRPr="00D754E2">
        <w:rPr>
          <w:b/>
          <w:szCs w:val="22"/>
          <w:lang w:val="mt-MT"/>
        </w:rPr>
        <w:t>Xelevia</w:t>
      </w:r>
      <w:r w:rsidRPr="00D754E2">
        <w:rPr>
          <w:b/>
          <w:szCs w:val="22"/>
          <w:lang w:val="mt-MT"/>
        </w:rPr>
        <w:t xml:space="preserve"> aktar milli suppost </w:t>
      </w:r>
    </w:p>
    <w:p w14:paraId="73927687" w14:textId="77777777" w:rsidR="00757FD3" w:rsidRPr="00D754E2" w:rsidRDefault="00757FD3" w:rsidP="000164F1">
      <w:pPr>
        <w:keepNext/>
        <w:numPr>
          <w:ilvl w:val="12"/>
          <w:numId w:val="0"/>
        </w:numPr>
        <w:spacing w:line="240" w:lineRule="auto"/>
        <w:ind w:right="-2"/>
        <w:rPr>
          <w:szCs w:val="22"/>
          <w:lang w:val="mt-MT" w:eastAsia="ko-KR"/>
        </w:rPr>
      </w:pPr>
      <w:r w:rsidRPr="00D754E2">
        <w:rPr>
          <w:szCs w:val="22"/>
          <w:lang w:val="mt-MT"/>
        </w:rPr>
        <w:t>Jekk tie</w:t>
      </w:r>
      <w:r w:rsidRPr="00D754E2">
        <w:rPr>
          <w:szCs w:val="22"/>
          <w:lang w:val="mt-MT" w:eastAsia="ko-KR"/>
        </w:rPr>
        <w:t xml:space="preserve">ħu </w:t>
      </w:r>
      <w:r w:rsidR="00F6310E" w:rsidRPr="00D754E2">
        <w:rPr>
          <w:szCs w:val="22"/>
          <w:lang w:val="mt-MT" w:eastAsia="ko-KR"/>
        </w:rPr>
        <w:t>doża akbar ta’ din il-mediċina minn dik li ordnalek it-tabib</w:t>
      </w:r>
      <w:r w:rsidRPr="00D754E2">
        <w:rPr>
          <w:szCs w:val="22"/>
          <w:lang w:val="mt-MT" w:eastAsia="ko-KR"/>
        </w:rPr>
        <w:t>, ikkuntattja lit-tabib tiegħek</w:t>
      </w:r>
      <w:r w:rsidR="00F6310E" w:rsidRPr="00D754E2">
        <w:rPr>
          <w:szCs w:val="22"/>
          <w:lang w:val="mt-MT" w:eastAsia="ko-KR"/>
        </w:rPr>
        <w:t xml:space="preserve"> minnufih</w:t>
      </w:r>
      <w:r w:rsidRPr="00D754E2">
        <w:rPr>
          <w:szCs w:val="22"/>
          <w:lang w:val="mt-MT" w:eastAsia="ko-KR"/>
        </w:rPr>
        <w:t>.</w:t>
      </w:r>
    </w:p>
    <w:p w14:paraId="54DA2109" w14:textId="77777777" w:rsidR="00757FD3" w:rsidRPr="00D754E2" w:rsidRDefault="00757FD3" w:rsidP="000164F1">
      <w:pPr>
        <w:numPr>
          <w:ilvl w:val="12"/>
          <w:numId w:val="0"/>
        </w:numPr>
        <w:spacing w:line="240" w:lineRule="auto"/>
        <w:ind w:right="-2"/>
        <w:rPr>
          <w:szCs w:val="22"/>
          <w:lang w:val="mt-MT"/>
        </w:rPr>
      </w:pPr>
    </w:p>
    <w:p w14:paraId="4F324A2F" w14:textId="77777777" w:rsidR="00757FD3" w:rsidRPr="00D754E2" w:rsidRDefault="00757FD3" w:rsidP="000164F1">
      <w:pPr>
        <w:keepNext/>
        <w:numPr>
          <w:ilvl w:val="12"/>
          <w:numId w:val="0"/>
        </w:numPr>
        <w:spacing w:line="240" w:lineRule="auto"/>
        <w:ind w:right="-2"/>
        <w:rPr>
          <w:szCs w:val="22"/>
          <w:lang w:val="mt-MT"/>
        </w:rPr>
      </w:pPr>
      <w:r w:rsidRPr="00D754E2">
        <w:rPr>
          <w:b/>
          <w:szCs w:val="22"/>
          <w:lang w:val="mt-MT"/>
        </w:rPr>
        <w:t xml:space="preserve">Jekk tinsa tieħu </w:t>
      </w:r>
      <w:r w:rsidR="00B900BF" w:rsidRPr="00D754E2">
        <w:rPr>
          <w:b/>
          <w:szCs w:val="22"/>
          <w:lang w:val="mt-MT"/>
        </w:rPr>
        <w:t>Xelevia</w:t>
      </w:r>
    </w:p>
    <w:p w14:paraId="5754C6D6" w14:textId="77777777" w:rsidR="00757FD3" w:rsidRPr="00D754E2" w:rsidRDefault="00757FD3" w:rsidP="000164F1">
      <w:pPr>
        <w:keepNext/>
        <w:numPr>
          <w:ilvl w:val="12"/>
          <w:numId w:val="0"/>
        </w:numPr>
        <w:spacing w:line="240" w:lineRule="auto"/>
        <w:ind w:right="-2"/>
        <w:rPr>
          <w:szCs w:val="22"/>
          <w:lang w:val="mt-MT" w:eastAsia="ko-KR"/>
        </w:rPr>
      </w:pPr>
      <w:r w:rsidRPr="00D754E2">
        <w:rPr>
          <w:szCs w:val="22"/>
          <w:lang w:val="mt-MT"/>
        </w:rPr>
        <w:t xml:space="preserve">Jekk taqbeż doża, </w:t>
      </w:r>
      <w:r w:rsidRPr="00D754E2">
        <w:rPr>
          <w:szCs w:val="22"/>
          <w:lang w:val="mt-MT" w:eastAsia="ko-KR"/>
        </w:rPr>
        <w:t xml:space="preserve">ħudha malli tiftakar. Jekk ma tiftakarx sakemm isir il-ħin għad-doża li jmiss, aqbeż id-doża li nsejt tieħu u erġa’ ibda b’mod normali. </w:t>
      </w:r>
      <w:r w:rsidRPr="00D754E2">
        <w:rPr>
          <w:szCs w:val="22"/>
          <w:lang w:val="mt-MT"/>
        </w:rPr>
        <w:t xml:space="preserve">M’għandekx tieħu doża doppja ta’ </w:t>
      </w:r>
      <w:r w:rsidR="00F6310E" w:rsidRPr="00D754E2">
        <w:rPr>
          <w:szCs w:val="22"/>
          <w:lang w:val="mt-MT"/>
        </w:rPr>
        <w:t>din il-mediċina</w:t>
      </w:r>
      <w:r w:rsidRPr="00D754E2">
        <w:rPr>
          <w:szCs w:val="22"/>
          <w:lang w:val="mt-MT"/>
        </w:rPr>
        <w:t>.</w:t>
      </w:r>
    </w:p>
    <w:p w14:paraId="6A5CF0CF" w14:textId="77777777" w:rsidR="00757FD3" w:rsidRPr="00D754E2" w:rsidRDefault="00757FD3" w:rsidP="000164F1">
      <w:pPr>
        <w:numPr>
          <w:ilvl w:val="12"/>
          <w:numId w:val="0"/>
        </w:numPr>
        <w:spacing w:line="240" w:lineRule="auto"/>
        <w:ind w:right="-2"/>
        <w:rPr>
          <w:szCs w:val="22"/>
          <w:lang w:val="mt-MT"/>
        </w:rPr>
      </w:pPr>
    </w:p>
    <w:p w14:paraId="0A8F12B7" w14:textId="77777777" w:rsidR="00141DE8" w:rsidRPr="00D754E2" w:rsidRDefault="00141DE8" w:rsidP="000164F1">
      <w:pPr>
        <w:keepNext/>
        <w:keepLines/>
        <w:numPr>
          <w:ilvl w:val="12"/>
          <w:numId w:val="0"/>
        </w:numPr>
        <w:tabs>
          <w:tab w:val="left" w:pos="720"/>
        </w:tabs>
        <w:spacing w:line="240" w:lineRule="auto"/>
        <w:rPr>
          <w:b/>
          <w:noProof/>
          <w:szCs w:val="22"/>
          <w:lang w:val="mt-MT"/>
        </w:rPr>
      </w:pPr>
      <w:r w:rsidRPr="00D754E2">
        <w:rPr>
          <w:b/>
          <w:noProof/>
          <w:szCs w:val="22"/>
          <w:lang w:val="mt-MT"/>
        </w:rPr>
        <w:t xml:space="preserve">Jekk tieqaf tieħu </w:t>
      </w:r>
      <w:r w:rsidR="00B900BF" w:rsidRPr="00D754E2">
        <w:rPr>
          <w:b/>
          <w:noProof/>
          <w:szCs w:val="22"/>
          <w:lang w:val="mt-MT"/>
        </w:rPr>
        <w:t>Xelevia</w:t>
      </w:r>
    </w:p>
    <w:p w14:paraId="2DCD9DF8" w14:textId="77777777" w:rsidR="00141DE8" w:rsidRPr="00D754E2" w:rsidRDefault="00141DE8" w:rsidP="000164F1">
      <w:pPr>
        <w:spacing w:line="240" w:lineRule="auto"/>
        <w:rPr>
          <w:noProof/>
          <w:szCs w:val="22"/>
          <w:lang w:val="mt-MT"/>
        </w:rPr>
      </w:pPr>
      <w:r w:rsidRPr="00D754E2">
        <w:rPr>
          <w:noProof/>
          <w:szCs w:val="22"/>
          <w:lang w:val="mt-MT"/>
        </w:rPr>
        <w:t xml:space="preserve">Kompli ħu din il-mediċina sakemm idum jordnahielek it-tabib tiegħek biex inti tkompli tgħin il-kontroll taz-zokkor fid-demm tiegħek. Inti m’għandekx tieqaf tieħu din il-mediċina </w:t>
      </w:r>
      <w:r w:rsidR="00BC5087" w:rsidRPr="00D754E2">
        <w:rPr>
          <w:noProof/>
          <w:szCs w:val="22"/>
          <w:lang w:val="mt-MT"/>
        </w:rPr>
        <w:t xml:space="preserve">qabel ma </w:t>
      </w:r>
      <w:r w:rsidRPr="00D754E2">
        <w:rPr>
          <w:noProof/>
          <w:szCs w:val="22"/>
          <w:lang w:val="mt-MT"/>
        </w:rPr>
        <w:t xml:space="preserve">tkellem lit-tabib tiegħek. </w:t>
      </w:r>
    </w:p>
    <w:p w14:paraId="4432025E" w14:textId="77777777" w:rsidR="00141DE8" w:rsidRPr="00D754E2" w:rsidRDefault="00141DE8" w:rsidP="000164F1">
      <w:pPr>
        <w:numPr>
          <w:ilvl w:val="12"/>
          <w:numId w:val="0"/>
        </w:numPr>
        <w:spacing w:line="240" w:lineRule="auto"/>
        <w:rPr>
          <w:strike/>
          <w:noProof/>
          <w:szCs w:val="22"/>
          <w:lang w:val="mt-MT"/>
        </w:rPr>
      </w:pPr>
    </w:p>
    <w:p w14:paraId="4D91B0BB" w14:textId="77777777" w:rsidR="00141DE8" w:rsidRPr="00B74503" w:rsidRDefault="00141DE8" w:rsidP="000164F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4"/>
          <w:lang w:val="mt-MT"/>
        </w:rPr>
      </w:pPr>
      <w:r w:rsidRPr="00B74503">
        <w:rPr>
          <w:szCs w:val="24"/>
          <w:lang w:val="mt-MT"/>
        </w:rPr>
        <w:t>Jekk għandek aktar mistoqsijiet dwar l-użu ta’ din il-mediċina, staqsi lit-tabib jew</w:t>
      </w:r>
      <w:r w:rsidR="00BC5087" w:rsidRPr="00B74503">
        <w:rPr>
          <w:szCs w:val="24"/>
          <w:lang w:val="mt-MT"/>
        </w:rPr>
        <w:t xml:space="preserve"> </w:t>
      </w:r>
      <w:r w:rsidRPr="00B74503">
        <w:rPr>
          <w:szCs w:val="24"/>
          <w:lang w:val="mt-MT"/>
        </w:rPr>
        <w:t>lill-ispiżjar tiegħek.</w:t>
      </w:r>
    </w:p>
    <w:p w14:paraId="6935D4F1" w14:textId="77777777" w:rsidR="00757FD3" w:rsidRPr="00B74503" w:rsidRDefault="00757FD3" w:rsidP="000164F1">
      <w:pPr>
        <w:numPr>
          <w:ilvl w:val="12"/>
          <w:numId w:val="0"/>
        </w:numPr>
        <w:spacing w:line="240" w:lineRule="auto"/>
        <w:ind w:right="-2"/>
        <w:rPr>
          <w:szCs w:val="22"/>
          <w:lang w:val="mt-MT"/>
        </w:rPr>
      </w:pPr>
    </w:p>
    <w:p w14:paraId="513707AD" w14:textId="77777777" w:rsidR="00141DE8" w:rsidRPr="00D754E2" w:rsidRDefault="00141DE8" w:rsidP="000164F1">
      <w:pPr>
        <w:numPr>
          <w:ilvl w:val="12"/>
          <w:numId w:val="0"/>
        </w:numPr>
        <w:spacing w:line="240" w:lineRule="auto"/>
        <w:ind w:right="-2"/>
        <w:rPr>
          <w:szCs w:val="22"/>
          <w:lang w:val="mt-MT"/>
        </w:rPr>
      </w:pPr>
    </w:p>
    <w:p w14:paraId="472E67CA" w14:textId="77777777" w:rsidR="00757FD3" w:rsidRPr="00D754E2" w:rsidRDefault="00757FD3" w:rsidP="000164F1">
      <w:pPr>
        <w:keepNext/>
        <w:numPr>
          <w:ilvl w:val="12"/>
          <w:numId w:val="0"/>
        </w:numPr>
        <w:tabs>
          <w:tab w:val="left" w:pos="1560"/>
        </w:tabs>
        <w:spacing w:line="240" w:lineRule="auto"/>
        <w:ind w:left="567" w:right="-2" w:hanging="567"/>
        <w:rPr>
          <w:szCs w:val="22"/>
          <w:lang w:val="mt-MT"/>
        </w:rPr>
      </w:pPr>
      <w:r w:rsidRPr="00D754E2">
        <w:rPr>
          <w:b/>
          <w:szCs w:val="22"/>
          <w:lang w:val="mt-MT"/>
        </w:rPr>
        <w:t>4.</w:t>
      </w:r>
      <w:r w:rsidRPr="00D754E2">
        <w:rPr>
          <w:b/>
          <w:szCs w:val="22"/>
          <w:lang w:val="mt-MT"/>
        </w:rPr>
        <w:tab/>
      </w:r>
      <w:r w:rsidR="00D552A3" w:rsidRPr="00D754E2">
        <w:rPr>
          <w:b/>
          <w:noProof/>
          <w:szCs w:val="24"/>
          <w:lang w:val="mt-MT"/>
        </w:rPr>
        <w:t>Effetti sekondarji possibbli</w:t>
      </w:r>
    </w:p>
    <w:p w14:paraId="5A509875" w14:textId="77777777" w:rsidR="00757FD3" w:rsidRPr="00D754E2" w:rsidRDefault="00757FD3" w:rsidP="000164F1">
      <w:pPr>
        <w:keepNext/>
        <w:numPr>
          <w:ilvl w:val="12"/>
          <w:numId w:val="0"/>
        </w:numPr>
        <w:spacing w:line="240" w:lineRule="auto"/>
        <w:ind w:right="-29"/>
        <w:rPr>
          <w:szCs w:val="22"/>
          <w:lang w:val="mt-MT"/>
        </w:rPr>
      </w:pPr>
    </w:p>
    <w:p w14:paraId="60F5A5CE" w14:textId="69597B39" w:rsidR="00757FD3" w:rsidRPr="00D754E2" w:rsidRDefault="00757FD3" w:rsidP="000164F1">
      <w:pPr>
        <w:keepNext/>
        <w:numPr>
          <w:ilvl w:val="12"/>
          <w:numId w:val="0"/>
        </w:numPr>
        <w:spacing w:line="240" w:lineRule="auto"/>
        <w:ind w:right="-29"/>
        <w:rPr>
          <w:szCs w:val="22"/>
          <w:lang w:val="mt-MT"/>
        </w:rPr>
      </w:pPr>
      <w:r w:rsidRPr="00D754E2">
        <w:rPr>
          <w:szCs w:val="22"/>
          <w:lang w:val="mt-MT"/>
        </w:rPr>
        <w:t xml:space="preserve">Bħal kull mediċina oħra, </w:t>
      </w:r>
      <w:r w:rsidR="00D21B7B" w:rsidRPr="00D754E2">
        <w:rPr>
          <w:szCs w:val="22"/>
          <w:lang w:val="mt-MT"/>
        </w:rPr>
        <w:t>din il-mediċina tista’ tikkawża</w:t>
      </w:r>
      <w:r w:rsidRPr="00D754E2">
        <w:rPr>
          <w:szCs w:val="22"/>
          <w:lang w:val="mt-MT"/>
        </w:rPr>
        <w:t xml:space="preserve"> effetti sekondarji, g</w:t>
      </w:r>
      <w:r w:rsidRPr="00D754E2">
        <w:rPr>
          <w:szCs w:val="22"/>
          <w:lang w:val="mt-MT" w:eastAsia="ko-KR"/>
        </w:rPr>
        <w:t>ħalkemm ma jidhrux f</w:t>
      </w:r>
      <w:r w:rsidR="00D21B7B" w:rsidRPr="00D754E2">
        <w:rPr>
          <w:szCs w:val="22"/>
          <w:lang w:val="mt-MT" w:eastAsia="ko-KR"/>
        </w:rPr>
        <w:t>’</w:t>
      </w:r>
      <w:r w:rsidRPr="00D754E2">
        <w:rPr>
          <w:szCs w:val="22"/>
          <w:lang w:val="mt-MT" w:eastAsia="ko-KR"/>
        </w:rPr>
        <w:t>kulħadd.</w:t>
      </w:r>
    </w:p>
    <w:p w14:paraId="4AE6BFDA" w14:textId="77777777" w:rsidR="003E1F28" w:rsidRPr="00513378" w:rsidRDefault="003E1F28" w:rsidP="000164F1"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Times New Roman"/>
          <w:szCs w:val="22"/>
          <w:lang w:val="mt-MT"/>
        </w:rPr>
      </w:pPr>
    </w:p>
    <w:p w14:paraId="115AFD3E" w14:textId="77777777" w:rsidR="003E1F28" w:rsidRPr="00513378" w:rsidRDefault="003E1F28" w:rsidP="000164F1"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Times New Roman"/>
          <w:szCs w:val="22"/>
          <w:lang w:val="mt-MT"/>
        </w:rPr>
      </w:pPr>
      <w:r w:rsidRPr="00513378">
        <w:rPr>
          <w:rFonts w:eastAsia="Times New Roman"/>
          <w:szCs w:val="22"/>
          <w:lang w:val="mt-MT"/>
        </w:rPr>
        <w:t>WAQQAF Xelevia u kkuntattja tabib immedjatament jekk tinnota xi wieħed minn dawn l-effetti sekondarji serji li ġejjin:</w:t>
      </w:r>
    </w:p>
    <w:p w14:paraId="6AB1EE57" w14:textId="77777777" w:rsidR="003E1F28" w:rsidRPr="00513378" w:rsidRDefault="003E1F28" w:rsidP="000164F1">
      <w:pPr>
        <w:numPr>
          <w:ilvl w:val="0"/>
          <w:numId w:val="42"/>
        </w:numPr>
        <w:tabs>
          <w:tab w:val="clear" w:pos="567"/>
        </w:tabs>
        <w:spacing w:line="240" w:lineRule="auto"/>
        <w:ind w:left="567" w:hanging="567"/>
        <w:rPr>
          <w:rFonts w:eastAsia="Times New Roman"/>
          <w:szCs w:val="22"/>
          <w:lang w:val="mt-MT"/>
        </w:rPr>
      </w:pPr>
      <w:r w:rsidRPr="00513378">
        <w:rPr>
          <w:rFonts w:eastAsia="Times New Roman"/>
          <w:szCs w:val="22"/>
          <w:lang w:val="mt-MT"/>
        </w:rPr>
        <w:t xml:space="preserve">Uġigħ qawwi u persistenti fl-addome (fiż-żona tal-istonku) li jista’ jibqa’ sejjer sa dahrek bin-nawsja u r-rimettar jew mingħajrhom, minħabba li dawn jistgħu jkunu sinjal ta’ frixa infjammata (pankreatite). </w:t>
      </w:r>
    </w:p>
    <w:p w14:paraId="47116FFF" w14:textId="77777777" w:rsidR="003E1F28" w:rsidRPr="004752F0" w:rsidRDefault="003E1F28" w:rsidP="000164F1">
      <w:pPr>
        <w:numPr>
          <w:ilvl w:val="12"/>
          <w:numId w:val="0"/>
        </w:numPr>
        <w:spacing w:line="240" w:lineRule="auto"/>
        <w:rPr>
          <w:noProof/>
          <w:szCs w:val="22"/>
          <w:lang w:val="mt-MT"/>
        </w:rPr>
      </w:pPr>
    </w:p>
    <w:p w14:paraId="0302752A" w14:textId="77777777" w:rsidR="007E5196" w:rsidRPr="00D754E2" w:rsidRDefault="007E5196" w:rsidP="000164F1">
      <w:pPr>
        <w:numPr>
          <w:ilvl w:val="12"/>
          <w:numId w:val="0"/>
        </w:numPr>
        <w:spacing w:line="240" w:lineRule="auto"/>
        <w:rPr>
          <w:noProof/>
          <w:szCs w:val="22"/>
          <w:lang w:val="mt-MT"/>
        </w:rPr>
      </w:pPr>
      <w:r w:rsidRPr="00D754E2">
        <w:rPr>
          <w:rFonts w:eastAsia="MS Mincho"/>
          <w:szCs w:val="22"/>
          <w:lang w:val="mt-MT" w:eastAsia="ja-JP"/>
        </w:rPr>
        <w:t>Jekk inti għandek reazzjoni allerġika serja (frekwenza mhux magħrufa), inkluż raxx, ħorriqija</w:t>
      </w:r>
      <w:r w:rsidR="00BA1262" w:rsidRPr="00170183">
        <w:rPr>
          <w:rFonts w:eastAsia="MS Mincho"/>
          <w:szCs w:val="22"/>
          <w:lang w:val="mt-MT" w:eastAsia="ja-JP"/>
        </w:rPr>
        <w:t>, infafet fil-ġilda/ġilda titqaxxar</w:t>
      </w:r>
      <w:r w:rsidRPr="00D754E2">
        <w:rPr>
          <w:rFonts w:eastAsia="MS Mincho"/>
          <w:szCs w:val="22"/>
          <w:lang w:val="mt-MT" w:eastAsia="ja-JP"/>
        </w:rPr>
        <w:t xml:space="preserve"> u nefħa fil-wiċċ, fix-xofftejn, fl-ilsien, u fil-griżmejn li jistgħu jikkawżaw tbatija biex tieħu n-nifs jew biex tibla’, waqqaf din il-mediċina u ċempel lit-tabib tiegħek minnufih. It-tabib tiegħek jista’ jordnalek mediċina biex tikkura r-reazzjoni allerġika tiegħek u mediċina differenti għad-dijabete tiegħek. </w:t>
      </w:r>
    </w:p>
    <w:p w14:paraId="10557279" w14:textId="77777777" w:rsidR="00757FD3" w:rsidRPr="00D754E2" w:rsidRDefault="00757FD3" w:rsidP="000164F1">
      <w:pPr>
        <w:numPr>
          <w:ilvl w:val="12"/>
          <w:numId w:val="0"/>
        </w:numPr>
        <w:spacing w:line="240" w:lineRule="auto"/>
        <w:ind w:right="-2"/>
        <w:rPr>
          <w:szCs w:val="22"/>
          <w:lang w:val="mt-MT"/>
        </w:rPr>
      </w:pPr>
    </w:p>
    <w:p w14:paraId="391557DD" w14:textId="77777777" w:rsidR="00757FD3" w:rsidRPr="00D754E2" w:rsidRDefault="00757FD3" w:rsidP="000164F1">
      <w:pPr>
        <w:numPr>
          <w:ilvl w:val="12"/>
          <w:numId w:val="0"/>
        </w:numPr>
        <w:spacing w:line="240" w:lineRule="auto"/>
        <w:ind w:right="-2"/>
        <w:rPr>
          <w:szCs w:val="22"/>
          <w:lang w:val="mt-MT"/>
        </w:rPr>
      </w:pPr>
      <w:r w:rsidRPr="00D754E2">
        <w:rPr>
          <w:szCs w:val="22"/>
          <w:lang w:val="mt-MT"/>
        </w:rPr>
        <w:t xml:space="preserve">Xi pazjenti kellhom dawn l-effetti sekondarji </w:t>
      </w:r>
      <w:r w:rsidRPr="00D754E2">
        <w:rPr>
          <w:noProof/>
          <w:szCs w:val="22"/>
          <w:lang w:val="mt-MT"/>
        </w:rPr>
        <w:t>wara li żiedu sitagliptin ma’ metformin</w:t>
      </w:r>
      <w:r w:rsidRPr="00D754E2">
        <w:rPr>
          <w:szCs w:val="22"/>
          <w:lang w:val="mt-MT"/>
        </w:rPr>
        <w:t>:</w:t>
      </w:r>
    </w:p>
    <w:p w14:paraId="02D883D8" w14:textId="77777777" w:rsidR="00757FD3" w:rsidRPr="00D754E2" w:rsidRDefault="00757FD3" w:rsidP="000164F1">
      <w:pPr>
        <w:numPr>
          <w:ilvl w:val="12"/>
          <w:numId w:val="0"/>
        </w:numPr>
        <w:spacing w:line="240" w:lineRule="auto"/>
        <w:ind w:right="-2"/>
        <w:rPr>
          <w:szCs w:val="22"/>
          <w:lang w:val="mt-MT"/>
        </w:rPr>
      </w:pPr>
      <w:r w:rsidRPr="00D754E2">
        <w:rPr>
          <w:szCs w:val="22"/>
          <w:lang w:val="mt-MT"/>
        </w:rPr>
        <w:t>Komuni</w:t>
      </w:r>
      <w:r w:rsidR="00BD16D5" w:rsidRPr="00D754E2">
        <w:rPr>
          <w:szCs w:val="22"/>
          <w:lang w:val="mt-MT"/>
        </w:rPr>
        <w:t xml:space="preserve"> (jistgħu jaffettwaw sa persuna waħda minn kull 10 persuni): livell baxx ta’ zokkor fid-demm, </w:t>
      </w:r>
      <w:r w:rsidRPr="00D754E2">
        <w:rPr>
          <w:szCs w:val="22"/>
          <w:lang w:val="mt-MT"/>
        </w:rPr>
        <w:t xml:space="preserve"> </w:t>
      </w:r>
      <w:r w:rsidR="00BD16D5" w:rsidRPr="00D754E2">
        <w:rPr>
          <w:szCs w:val="22"/>
          <w:lang w:val="mt-MT"/>
        </w:rPr>
        <w:t>dardir, gass, rimettar.</w:t>
      </w:r>
    </w:p>
    <w:p w14:paraId="47469EAE" w14:textId="77777777" w:rsidR="00757FD3" w:rsidRPr="00D754E2" w:rsidRDefault="00757FD3" w:rsidP="000164F1">
      <w:pPr>
        <w:numPr>
          <w:ilvl w:val="12"/>
          <w:numId w:val="0"/>
        </w:numPr>
        <w:spacing w:line="240" w:lineRule="auto"/>
        <w:ind w:right="-2"/>
        <w:rPr>
          <w:szCs w:val="22"/>
          <w:lang w:val="mt-MT" w:eastAsia="ko-KR"/>
        </w:rPr>
      </w:pPr>
      <w:bookmarkStart w:id="163" w:name="OLE_LINK183"/>
      <w:bookmarkStart w:id="164" w:name="OLE_LINK184"/>
      <w:r w:rsidRPr="00D754E2">
        <w:rPr>
          <w:szCs w:val="22"/>
          <w:lang w:val="mt-MT"/>
        </w:rPr>
        <w:t>Mhux komuni</w:t>
      </w:r>
      <w:r w:rsidR="00BD16D5" w:rsidRPr="00D754E2">
        <w:rPr>
          <w:szCs w:val="22"/>
          <w:lang w:val="mt-MT"/>
        </w:rPr>
        <w:t xml:space="preserve"> (jistgħu jaffettwaw sa persuna waħda minn kull 100)</w:t>
      </w:r>
      <w:r w:rsidR="00BC5087" w:rsidRPr="00D754E2">
        <w:rPr>
          <w:szCs w:val="22"/>
          <w:lang w:val="mt-MT"/>
        </w:rPr>
        <w:t>:</w:t>
      </w:r>
      <w:r w:rsidR="00BD16D5" w:rsidRPr="00D754E2">
        <w:rPr>
          <w:szCs w:val="22"/>
          <w:lang w:val="mt-MT"/>
        </w:rPr>
        <w:t xml:space="preserve"> </w:t>
      </w:r>
      <w:bookmarkEnd w:id="163"/>
      <w:bookmarkEnd w:id="164"/>
      <w:r w:rsidRPr="00D754E2">
        <w:rPr>
          <w:szCs w:val="22"/>
          <w:lang w:val="mt-MT"/>
        </w:rPr>
        <w:t>uġigħ</w:t>
      </w:r>
      <w:r w:rsidRPr="00D754E2">
        <w:rPr>
          <w:szCs w:val="22"/>
          <w:lang w:val="mt-MT" w:eastAsia="ko-KR"/>
        </w:rPr>
        <w:t xml:space="preserve"> </w:t>
      </w:r>
      <w:r w:rsidR="002A16CB" w:rsidRPr="002A16CB">
        <w:rPr>
          <w:szCs w:val="22"/>
          <w:lang w:val="mt-MT" w:eastAsia="ko-KR"/>
        </w:rPr>
        <w:t>fl-istonku</w:t>
      </w:r>
      <w:r w:rsidRPr="00D754E2">
        <w:rPr>
          <w:szCs w:val="22"/>
          <w:lang w:val="mt-MT" w:eastAsia="ko-KR"/>
        </w:rPr>
        <w:t xml:space="preserve">, dijarea, </w:t>
      </w:r>
      <w:r w:rsidR="00BD16D5" w:rsidRPr="00D754E2">
        <w:rPr>
          <w:szCs w:val="22"/>
          <w:lang w:val="mt-MT" w:eastAsia="ko-KR"/>
        </w:rPr>
        <w:t>stitikezza</w:t>
      </w:r>
      <w:r w:rsidRPr="00D754E2">
        <w:rPr>
          <w:szCs w:val="22"/>
          <w:lang w:val="mt-MT" w:eastAsia="ko-KR"/>
        </w:rPr>
        <w:t xml:space="preserve">, ħedla. </w:t>
      </w:r>
    </w:p>
    <w:p w14:paraId="7B424F4D" w14:textId="77777777" w:rsidR="00757FD3" w:rsidRPr="00D754E2" w:rsidRDefault="00757FD3" w:rsidP="000164F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mt-MT"/>
        </w:rPr>
      </w:pPr>
    </w:p>
    <w:p w14:paraId="39E948DD" w14:textId="77777777" w:rsidR="00757FD3" w:rsidRPr="00D754E2" w:rsidRDefault="00757FD3" w:rsidP="000164F1">
      <w:pPr>
        <w:tabs>
          <w:tab w:val="clear" w:pos="567"/>
        </w:tabs>
        <w:spacing w:line="240" w:lineRule="auto"/>
        <w:ind w:right="-2"/>
        <w:rPr>
          <w:noProof/>
          <w:szCs w:val="22"/>
          <w:lang w:val="mt-MT"/>
        </w:rPr>
      </w:pPr>
      <w:r w:rsidRPr="00D754E2">
        <w:rPr>
          <w:noProof/>
          <w:szCs w:val="22"/>
          <w:lang w:val="mt-MT"/>
        </w:rPr>
        <w:lastRenderedPageBreak/>
        <w:t xml:space="preserve">Xi pazjenti esperjenzaw </w:t>
      </w:r>
      <w:r w:rsidR="002A16CB" w:rsidRPr="002A16CB">
        <w:rPr>
          <w:noProof/>
          <w:szCs w:val="22"/>
          <w:lang w:val="mt-MT"/>
        </w:rPr>
        <w:t>tipi differenti ta’ skumdità</w:t>
      </w:r>
      <w:r w:rsidRPr="00D754E2">
        <w:rPr>
          <w:noProof/>
          <w:szCs w:val="22"/>
          <w:lang w:val="mt-MT"/>
        </w:rPr>
        <w:t xml:space="preserve"> fl-istonku meta bdew jieħdu l-kombinazzjoni ta’ sitagliptin u metformin flimkien</w:t>
      </w:r>
      <w:r w:rsidR="002A16CB">
        <w:rPr>
          <w:noProof/>
          <w:szCs w:val="22"/>
          <w:lang w:val="mt-MT"/>
        </w:rPr>
        <w:t xml:space="preserve"> </w:t>
      </w:r>
      <w:r w:rsidR="002A16CB" w:rsidRPr="002A16CB">
        <w:rPr>
          <w:noProof/>
          <w:szCs w:val="22"/>
          <w:lang w:val="mt-MT"/>
        </w:rPr>
        <w:t>(il-frekwenza hija komuni)</w:t>
      </w:r>
      <w:r w:rsidRPr="00D754E2">
        <w:rPr>
          <w:noProof/>
          <w:szCs w:val="22"/>
          <w:lang w:val="mt-MT"/>
        </w:rPr>
        <w:t>.</w:t>
      </w:r>
    </w:p>
    <w:p w14:paraId="459D24EB" w14:textId="77777777" w:rsidR="00757FD3" w:rsidRPr="00D754E2" w:rsidRDefault="00757FD3" w:rsidP="000164F1">
      <w:pPr>
        <w:numPr>
          <w:ilvl w:val="12"/>
          <w:numId w:val="0"/>
        </w:numPr>
        <w:spacing w:line="240" w:lineRule="auto"/>
        <w:ind w:right="-2"/>
        <w:rPr>
          <w:szCs w:val="22"/>
          <w:lang w:val="mt-MT" w:eastAsia="ko-KR"/>
        </w:rPr>
      </w:pPr>
    </w:p>
    <w:p w14:paraId="389E3505" w14:textId="77777777" w:rsidR="00757FD3" w:rsidRPr="00D754E2" w:rsidRDefault="00757FD3" w:rsidP="000164F1">
      <w:pPr>
        <w:numPr>
          <w:ilvl w:val="12"/>
          <w:numId w:val="0"/>
        </w:numPr>
        <w:spacing w:line="240" w:lineRule="auto"/>
        <w:ind w:right="-2"/>
        <w:rPr>
          <w:szCs w:val="22"/>
          <w:lang w:val="mt-MT"/>
        </w:rPr>
      </w:pPr>
      <w:r w:rsidRPr="00D754E2">
        <w:rPr>
          <w:szCs w:val="22"/>
          <w:lang w:val="mt-MT"/>
        </w:rPr>
        <w:t>Xi pazjenti kellhom dawn l-effetti sekondarji meta kienu qed jie</w:t>
      </w:r>
      <w:r w:rsidRPr="00D754E2">
        <w:rPr>
          <w:szCs w:val="22"/>
          <w:lang w:val="mt-MT" w:eastAsia="ko-KR"/>
        </w:rPr>
        <w:t>ħd</w:t>
      </w:r>
      <w:r w:rsidRPr="00D754E2">
        <w:rPr>
          <w:szCs w:val="22"/>
          <w:lang w:val="mt-MT"/>
        </w:rPr>
        <w:t xml:space="preserve">u </w:t>
      </w:r>
      <w:r w:rsidR="00CC4A01" w:rsidRPr="00D754E2">
        <w:rPr>
          <w:szCs w:val="22"/>
          <w:lang w:val="mt-MT"/>
        </w:rPr>
        <w:t>sitagliptin</w:t>
      </w:r>
      <w:r w:rsidR="00CC4A01" w:rsidRPr="00D754E2" w:rsidDel="00CC4A01">
        <w:rPr>
          <w:szCs w:val="22"/>
          <w:lang w:val="mt-MT"/>
        </w:rPr>
        <w:t xml:space="preserve"> </w:t>
      </w:r>
      <w:r w:rsidRPr="00D754E2">
        <w:rPr>
          <w:szCs w:val="22"/>
          <w:lang w:val="mt-MT"/>
        </w:rPr>
        <w:t>flimkien ma’ sulphonylurea u metformin:</w:t>
      </w:r>
    </w:p>
    <w:p w14:paraId="2864DF01" w14:textId="77777777" w:rsidR="00757FD3" w:rsidRPr="00D754E2" w:rsidRDefault="00757FD3" w:rsidP="000164F1">
      <w:pPr>
        <w:numPr>
          <w:ilvl w:val="12"/>
          <w:numId w:val="0"/>
        </w:numPr>
        <w:spacing w:line="240" w:lineRule="auto"/>
        <w:ind w:right="-2"/>
        <w:rPr>
          <w:szCs w:val="22"/>
          <w:lang w:val="mt-MT" w:eastAsia="ko-KR"/>
        </w:rPr>
      </w:pPr>
      <w:r w:rsidRPr="00D754E2">
        <w:rPr>
          <w:szCs w:val="22"/>
          <w:lang w:val="mt-MT"/>
        </w:rPr>
        <w:t xml:space="preserve">Komuni </w:t>
      </w:r>
      <w:r w:rsidRPr="00D754E2">
        <w:rPr>
          <w:szCs w:val="22"/>
          <w:lang w:val="mt-MT" w:eastAsia="ko-KR"/>
        </w:rPr>
        <w:t>ħafna</w:t>
      </w:r>
      <w:r w:rsidR="00E87AC4" w:rsidRPr="00D754E2">
        <w:rPr>
          <w:szCs w:val="22"/>
          <w:lang w:val="mt-MT" w:eastAsia="ko-KR"/>
        </w:rPr>
        <w:t xml:space="preserve"> </w:t>
      </w:r>
      <w:r w:rsidR="00CC4A01" w:rsidRPr="00D754E2">
        <w:rPr>
          <w:szCs w:val="22"/>
          <w:lang w:val="mt-MT" w:eastAsia="ko-KR"/>
        </w:rPr>
        <w:t>(jistgħu jaffettwaw aktar minn persuna waħda minn kull 10 persuni)</w:t>
      </w:r>
      <w:r w:rsidRPr="00D754E2">
        <w:rPr>
          <w:szCs w:val="22"/>
          <w:lang w:val="mt-MT" w:eastAsia="ko-KR"/>
        </w:rPr>
        <w:t>: livell baxx ta’ zokkor fid-demm</w:t>
      </w:r>
    </w:p>
    <w:p w14:paraId="40CBE934" w14:textId="77777777" w:rsidR="00757FD3" w:rsidRPr="00D754E2" w:rsidRDefault="00757FD3" w:rsidP="000164F1">
      <w:pPr>
        <w:numPr>
          <w:ilvl w:val="12"/>
          <w:numId w:val="0"/>
        </w:numPr>
        <w:spacing w:line="240" w:lineRule="auto"/>
        <w:ind w:right="-2"/>
        <w:rPr>
          <w:szCs w:val="22"/>
          <w:lang w:val="mt-MT"/>
        </w:rPr>
      </w:pPr>
      <w:r w:rsidRPr="00D754E2">
        <w:rPr>
          <w:szCs w:val="22"/>
          <w:lang w:val="mt-MT" w:eastAsia="ko-KR"/>
        </w:rPr>
        <w:t>Komuni: stitikezza</w:t>
      </w:r>
    </w:p>
    <w:p w14:paraId="69BE4070" w14:textId="77777777" w:rsidR="00757FD3" w:rsidRPr="00D754E2" w:rsidRDefault="00757FD3" w:rsidP="000164F1">
      <w:pPr>
        <w:numPr>
          <w:ilvl w:val="12"/>
          <w:numId w:val="0"/>
        </w:numPr>
        <w:spacing w:line="240" w:lineRule="auto"/>
        <w:ind w:right="-2"/>
        <w:rPr>
          <w:szCs w:val="22"/>
          <w:lang w:val="mt-MT"/>
        </w:rPr>
      </w:pPr>
    </w:p>
    <w:p w14:paraId="42BAECA4" w14:textId="77777777" w:rsidR="007B599F" w:rsidRPr="00106266" w:rsidRDefault="007B599F" w:rsidP="000164F1">
      <w:pPr>
        <w:numPr>
          <w:ilvl w:val="12"/>
          <w:numId w:val="0"/>
        </w:numPr>
        <w:spacing w:line="240" w:lineRule="auto"/>
        <w:ind w:right="-2"/>
        <w:rPr>
          <w:szCs w:val="22"/>
          <w:lang w:val="mt-MT"/>
        </w:rPr>
      </w:pPr>
      <w:r w:rsidRPr="00106266">
        <w:rPr>
          <w:szCs w:val="22"/>
          <w:lang w:val="mt-MT"/>
        </w:rPr>
        <w:t>Xi pazjenti kellhom dawn l-effetti sekondarji meta kienu qed jie</w:t>
      </w:r>
      <w:r w:rsidRPr="00106266">
        <w:rPr>
          <w:szCs w:val="22"/>
          <w:lang w:val="mt-MT" w:eastAsia="ko-KR"/>
        </w:rPr>
        <w:t>ħd</w:t>
      </w:r>
      <w:r w:rsidRPr="00106266">
        <w:rPr>
          <w:szCs w:val="22"/>
          <w:lang w:val="mt-MT"/>
        </w:rPr>
        <w:t xml:space="preserve">u sitagliptin u </w:t>
      </w:r>
      <w:r>
        <w:rPr>
          <w:szCs w:val="22"/>
          <w:lang w:val="mt-MT"/>
        </w:rPr>
        <w:t>pio</w:t>
      </w:r>
      <w:r w:rsidRPr="00106266">
        <w:rPr>
          <w:szCs w:val="22"/>
          <w:lang w:val="mt-MT"/>
        </w:rPr>
        <w:t>glitazone:</w:t>
      </w:r>
    </w:p>
    <w:p w14:paraId="18153542" w14:textId="77777777" w:rsidR="007B599F" w:rsidRPr="00106266" w:rsidRDefault="007B599F" w:rsidP="000164F1">
      <w:pPr>
        <w:numPr>
          <w:ilvl w:val="12"/>
          <w:numId w:val="0"/>
        </w:numPr>
        <w:spacing w:line="240" w:lineRule="auto"/>
        <w:ind w:right="-2"/>
        <w:rPr>
          <w:szCs w:val="22"/>
          <w:lang w:val="mt-MT"/>
        </w:rPr>
      </w:pPr>
      <w:r w:rsidRPr="00106266">
        <w:rPr>
          <w:szCs w:val="22"/>
          <w:lang w:val="mt-MT"/>
        </w:rPr>
        <w:t xml:space="preserve">Komuni: </w:t>
      </w:r>
      <w:r w:rsidR="002A16CB" w:rsidRPr="002A16CB">
        <w:rPr>
          <w:szCs w:val="22"/>
          <w:lang w:val="mt-MT"/>
        </w:rPr>
        <w:t>gass, nefħa fl-idejn jew fir-riġlejn</w:t>
      </w:r>
      <w:r w:rsidRPr="00106266">
        <w:rPr>
          <w:szCs w:val="22"/>
          <w:lang w:val="mt-MT"/>
        </w:rPr>
        <w:t xml:space="preserve"> </w:t>
      </w:r>
    </w:p>
    <w:p w14:paraId="00A8EB1D" w14:textId="77777777" w:rsidR="007B599F" w:rsidRPr="00106266" w:rsidRDefault="007B599F" w:rsidP="000164F1">
      <w:pPr>
        <w:numPr>
          <w:ilvl w:val="12"/>
          <w:numId w:val="0"/>
        </w:numPr>
        <w:spacing w:line="240" w:lineRule="auto"/>
        <w:ind w:right="-2"/>
        <w:rPr>
          <w:szCs w:val="22"/>
          <w:lang w:val="mt-MT"/>
        </w:rPr>
      </w:pPr>
    </w:p>
    <w:p w14:paraId="6B506B9C" w14:textId="77777777" w:rsidR="007B599F" w:rsidRPr="00106266" w:rsidRDefault="007B599F" w:rsidP="000164F1">
      <w:pPr>
        <w:keepNext/>
        <w:tabs>
          <w:tab w:val="clear" w:pos="567"/>
          <w:tab w:val="left" w:pos="720"/>
        </w:tabs>
        <w:spacing w:line="240" w:lineRule="auto"/>
        <w:rPr>
          <w:noProof/>
          <w:szCs w:val="22"/>
          <w:lang w:val="mt-MT"/>
        </w:rPr>
      </w:pPr>
      <w:r w:rsidRPr="00106266">
        <w:rPr>
          <w:noProof/>
          <w:szCs w:val="22"/>
          <w:lang w:val="mt-MT"/>
        </w:rPr>
        <w:t xml:space="preserve">Xi pazjenti kellhom l-effetti sekondarji li ġejjin waqt li kienu qegħdin jieħdu </w:t>
      </w:r>
      <w:r w:rsidRPr="00106266">
        <w:rPr>
          <w:szCs w:val="22"/>
          <w:lang w:val="mt-MT"/>
        </w:rPr>
        <w:t>sitagliptin</w:t>
      </w:r>
      <w:r w:rsidRPr="00106266">
        <w:rPr>
          <w:noProof/>
          <w:szCs w:val="22"/>
          <w:lang w:val="mt-MT"/>
        </w:rPr>
        <w:t xml:space="preserve"> flimkien ma’ </w:t>
      </w:r>
      <w:r>
        <w:rPr>
          <w:noProof/>
          <w:szCs w:val="22"/>
          <w:lang w:val="mt-MT"/>
        </w:rPr>
        <w:t>pio</w:t>
      </w:r>
      <w:r w:rsidRPr="00106266">
        <w:rPr>
          <w:noProof/>
          <w:szCs w:val="22"/>
          <w:lang w:val="mt-MT"/>
        </w:rPr>
        <w:t>glitazone u metformin:</w:t>
      </w:r>
    </w:p>
    <w:p w14:paraId="073D22BB" w14:textId="77777777" w:rsidR="007B599F" w:rsidRPr="00A30902" w:rsidRDefault="007B599F" w:rsidP="000164F1">
      <w:pPr>
        <w:numPr>
          <w:ilvl w:val="12"/>
          <w:numId w:val="0"/>
        </w:numPr>
        <w:spacing w:line="240" w:lineRule="auto"/>
        <w:ind w:right="-2"/>
        <w:rPr>
          <w:szCs w:val="22"/>
          <w:lang w:val="mt-MT"/>
        </w:rPr>
      </w:pPr>
      <w:r w:rsidRPr="00106266">
        <w:rPr>
          <w:noProof/>
          <w:szCs w:val="22"/>
          <w:lang w:val="mt-MT"/>
        </w:rPr>
        <w:t xml:space="preserve">Komuni: nefħa </w:t>
      </w:r>
      <w:r w:rsidR="002A16CB">
        <w:rPr>
          <w:noProof/>
          <w:szCs w:val="22"/>
          <w:lang w:val="mt-MT"/>
        </w:rPr>
        <w:t>f</w:t>
      </w:r>
      <w:r w:rsidRPr="00106266">
        <w:rPr>
          <w:noProof/>
          <w:szCs w:val="22"/>
          <w:lang w:val="mt-MT"/>
        </w:rPr>
        <w:t xml:space="preserve">l-idejn jew </w:t>
      </w:r>
      <w:r w:rsidR="002A16CB" w:rsidRPr="002A16CB">
        <w:rPr>
          <w:noProof/>
          <w:szCs w:val="22"/>
          <w:lang w:val="mt-MT"/>
        </w:rPr>
        <w:t>fir-riġlejn</w:t>
      </w:r>
    </w:p>
    <w:p w14:paraId="4F6A23E5" w14:textId="77777777" w:rsidR="007843AC" w:rsidRPr="00D754E2" w:rsidRDefault="007843AC" w:rsidP="000164F1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mt-MT"/>
        </w:rPr>
      </w:pPr>
    </w:p>
    <w:p w14:paraId="35EFD85E" w14:textId="77777777" w:rsidR="007843AC" w:rsidRPr="00D754E2" w:rsidRDefault="007843AC" w:rsidP="000164F1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mt-MT"/>
        </w:rPr>
      </w:pPr>
      <w:r w:rsidRPr="00D754E2">
        <w:rPr>
          <w:noProof/>
          <w:szCs w:val="22"/>
          <w:lang w:val="mt-MT"/>
        </w:rPr>
        <w:t xml:space="preserve">Xi pazjenti kellhom l-effetti sekondarji li ġejjin waqt li kienu qegħdin jieħdu </w:t>
      </w:r>
      <w:r w:rsidR="0071295A" w:rsidRPr="00D754E2">
        <w:rPr>
          <w:szCs w:val="22"/>
          <w:lang w:val="mt-MT"/>
        </w:rPr>
        <w:t>sitagliptin</w:t>
      </w:r>
      <w:r w:rsidR="0071295A" w:rsidRPr="00D754E2" w:rsidDel="0071295A">
        <w:rPr>
          <w:noProof/>
          <w:szCs w:val="22"/>
          <w:lang w:val="mt-MT"/>
        </w:rPr>
        <w:t xml:space="preserve"> </w:t>
      </w:r>
      <w:r w:rsidRPr="00D754E2">
        <w:rPr>
          <w:noProof/>
          <w:szCs w:val="22"/>
          <w:lang w:val="mt-MT"/>
        </w:rPr>
        <w:t xml:space="preserve">flimkien mal-insulina (bi jew mingħajr metformin): </w:t>
      </w:r>
    </w:p>
    <w:p w14:paraId="4D4C4F43" w14:textId="77777777" w:rsidR="007843AC" w:rsidRPr="00D754E2" w:rsidRDefault="007843AC" w:rsidP="000164F1">
      <w:pPr>
        <w:tabs>
          <w:tab w:val="clear" w:pos="567"/>
        </w:tabs>
        <w:spacing w:line="240" w:lineRule="auto"/>
        <w:rPr>
          <w:noProof/>
          <w:szCs w:val="22"/>
          <w:lang w:val="mt-MT"/>
        </w:rPr>
      </w:pPr>
      <w:r w:rsidRPr="00D754E2">
        <w:rPr>
          <w:noProof/>
          <w:szCs w:val="22"/>
          <w:lang w:val="mt-MT"/>
        </w:rPr>
        <w:t>Komuni: influwenza</w:t>
      </w:r>
    </w:p>
    <w:p w14:paraId="03899143" w14:textId="77777777" w:rsidR="007843AC" w:rsidRPr="00D754E2" w:rsidRDefault="007843AC" w:rsidP="000164F1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mt-MT"/>
        </w:rPr>
      </w:pPr>
      <w:r w:rsidRPr="00D754E2">
        <w:rPr>
          <w:noProof/>
          <w:szCs w:val="22"/>
          <w:lang w:val="mt-MT"/>
        </w:rPr>
        <w:t>Mhux komuni: ħalq xott</w:t>
      </w:r>
    </w:p>
    <w:p w14:paraId="4F967B99" w14:textId="77777777" w:rsidR="007843AC" w:rsidRPr="00D754E2" w:rsidRDefault="007843AC" w:rsidP="000164F1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mt-MT"/>
        </w:rPr>
      </w:pPr>
    </w:p>
    <w:p w14:paraId="5B1088A1" w14:textId="77777777" w:rsidR="00757FD3" w:rsidRPr="00D754E2" w:rsidRDefault="00757FD3" w:rsidP="000164F1">
      <w:pPr>
        <w:numPr>
          <w:ilvl w:val="12"/>
          <w:numId w:val="0"/>
        </w:numPr>
        <w:spacing w:line="240" w:lineRule="auto"/>
        <w:ind w:right="-2"/>
        <w:rPr>
          <w:szCs w:val="22"/>
          <w:lang w:val="mt-MT"/>
        </w:rPr>
      </w:pPr>
      <w:r w:rsidRPr="00D754E2">
        <w:rPr>
          <w:szCs w:val="22"/>
          <w:lang w:val="mt-MT"/>
        </w:rPr>
        <w:t xml:space="preserve">Xi pazjenti kellhom dawn l-effetti </w:t>
      </w:r>
      <w:r w:rsidR="005416DF" w:rsidRPr="00D754E2">
        <w:rPr>
          <w:szCs w:val="22"/>
          <w:lang w:val="mt-MT"/>
        </w:rPr>
        <w:t>sekondarji li ġejjin</w:t>
      </w:r>
      <w:r w:rsidRPr="00D754E2">
        <w:rPr>
          <w:szCs w:val="22"/>
          <w:lang w:val="mt-MT"/>
        </w:rPr>
        <w:t xml:space="preserve"> meta kienu qed jie</w:t>
      </w:r>
      <w:r w:rsidRPr="00D754E2">
        <w:rPr>
          <w:szCs w:val="22"/>
          <w:lang w:val="mt-MT" w:eastAsia="ko-KR"/>
        </w:rPr>
        <w:t>ħd</w:t>
      </w:r>
      <w:r w:rsidRPr="00D754E2">
        <w:rPr>
          <w:szCs w:val="22"/>
          <w:lang w:val="mt-MT"/>
        </w:rPr>
        <w:t xml:space="preserve">u </w:t>
      </w:r>
      <w:r w:rsidR="0071295A" w:rsidRPr="00D754E2">
        <w:rPr>
          <w:szCs w:val="22"/>
          <w:lang w:val="mt-MT"/>
        </w:rPr>
        <w:t>sitagliptin</w:t>
      </w:r>
      <w:r w:rsidR="0071295A" w:rsidRPr="00D754E2" w:rsidDel="0071295A">
        <w:rPr>
          <w:szCs w:val="22"/>
          <w:lang w:val="mt-MT"/>
        </w:rPr>
        <w:t xml:space="preserve"> </w:t>
      </w:r>
      <w:r w:rsidRPr="00D754E2">
        <w:rPr>
          <w:szCs w:val="22"/>
          <w:lang w:val="mt-MT"/>
        </w:rPr>
        <w:t>waħdu</w:t>
      </w:r>
      <w:r w:rsidR="00004861" w:rsidRPr="00D754E2">
        <w:rPr>
          <w:szCs w:val="22"/>
          <w:lang w:val="mt-MT"/>
        </w:rPr>
        <w:t xml:space="preserve"> fi studji</w:t>
      </w:r>
      <w:r w:rsidR="005416DF" w:rsidRPr="00D754E2">
        <w:rPr>
          <w:szCs w:val="22"/>
          <w:lang w:val="mt-MT"/>
        </w:rPr>
        <w:t xml:space="preserve"> kliniċi, jew waqt li kien qed jintuża waħdu u/jew flimkien ma’ mediċini oħra tad-dijabete wara li ġie approvat</w:t>
      </w:r>
      <w:r w:rsidRPr="00D754E2">
        <w:rPr>
          <w:szCs w:val="22"/>
          <w:lang w:val="mt-MT"/>
        </w:rPr>
        <w:t>:</w:t>
      </w:r>
    </w:p>
    <w:p w14:paraId="24565F7B" w14:textId="77777777" w:rsidR="00757FD3" w:rsidRPr="004D52EC" w:rsidRDefault="002B79A6" w:rsidP="000164F1">
      <w:pPr>
        <w:numPr>
          <w:ilvl w:val="12"/>
          <w:numId w:val="0"/>
        </w:numPr>
        <w:spacing w:line="240" w:lineRule="auto"/>
        <w:ind w:right="-2"/>
        <w:rPr>
          <w:szCs w:val="22"/>
          <w:lang w:val="mt-MT"/>
        </w:rPr>
      </w:pPr>
      <w:r w:rsidRPr="00D754E2">
        <w:rPr>
          <w:szCs w:val="22"/>
          <w:lang w:val="mt-MT"/>
        </w:rPr>
        <w:t>Komuni</w:t>
      </w:r>
      <w:r w:rsidR="00757FD3" w:rsidRPr="00D754E2">
        <w:rPr>
          <w:szCs w:val="22"/>
          <w:lang w:val="mt-MT"/>
        </w:rPr>
        <w:t>:</w:t>
      </w:r>
      <w:r w:rsidR="00524947" w:rsidRPr="00D754E2">
        <w:rPr>
          <w:szCs w:val="22"/>
          <w:lang w:val="mt-MT"/>
        </w:rPr>
        <w:t xml:space="preserve"> livell</w:t>
      </w:r>
      <w:r w:rsidR="00757FD3" w:rsidRPr="00D754E2">
        <w:rPr>
          <w:szCs w:val="22"/>
          <w:lang w:val="mt-MT"/>
        </w:rPr>
        <w:t xml:space="preserve"> </w:t>
      </w:r>
      <w:r w:rsidR="00524947" w:rsidRPr="00D754E2">
        <w:rPr>
          <w:szCs w:val="22"/>
          <w:lang w:val="mt-MT"/>
        </w:rPr>
        <w:t xml:space="preserve">baxx ta’ </w:t>
      </w:r>
      <w:r w:rsidR="00757FD3" w:rsidRPr="00D754E2">
        <w:rPr>
          <w:szCs w:val="22"/>
          <w:lang w:val="mt-MT"/>
        </w:rPr>
        <w:t xml:space="preserve">zokkor fid-demm, uġigħ ta’ ras, </w:t>
      </w:r>
      <w:r w:rsidR="00524947" w:rsidRPr="00D754E2">
        <w:rPr>
          <w:szCs w:val="22"/>
          <w:lang w:val="mt-MT"/>
        </w:rPr>
        <w:t>infezzjoni fil-parti ta’ fuq tal-apparat tan-nifs</w:t>
      </w:r>
      <w:r w:rsidR="00524947" w:rsidRPr="00D754E2">
        <w:rPr>
          <w:noProof/>
          <w:szCs w:val="22"/>
          <w:lang w:val="mt-MT"/>
        </w:rPr>
        <w:t>, imnieħer imblukkat jew inixxi u ġriżmejn misluħin, ost</w:t>
      </w:r>
      <w:r w:rsidR="00641D9E" w:rsidRPr="00D754E2">
        <w:rPr>
          <w:noProof/>
          <w:szCs w:val="22"/>
          <w:lang w:val="mt-MT"/>
        </w:rPr>
        <w:t>e</w:t>
      </w:r>
      <w:r w:rsidR="00524947" w:rsidRPr="00D754E2">
        <w:rPr>
          <w:noProof/>
          <w:szCs w:val="22"/>
          <w:lang w:val="mt-MT"/>
        </w:rPr>
        <w:t>oartrite, uġigħ fid-dirgħajn jew fir-riġlejn</w:t>
      </w:r>
    </w:p>
    <w:p w14:paraId="2099C71B" w14:textId="77777777" w:rsidR="00757FD3" w:rsidRPr="00D754E2" w:rsidRDefault="00757FD3" w:rsidP="000164F1">
      <w:pPr>
        <w:numPr>
          <w:ilvl w:val="12"/>
          <w:numId w:val="0"/>
        </w:numPr>
        <w:spacing w:line="240" w:lineRule="auto"/>
        <w:ind w:right="-2"/>
        <w:rPr>
          <w:szCs w:val="22"/>
          <w:lang w:val="mt-MT" w:eastAsia="ko-KR"/>
        </w:rPr>
      </w:pPr>
      <w:r w:rsidRPr="00D754E2">
        <w:rPr>
          <w:szCs w:val="22"/>
          <w:lang w:val="mt-MT"/>
        </w:rPr>
        <w:t>Mhux komuni: sturdament, stitikezza</w:t>
      </w:r>
      <w:r w:rsidR="004A3145">
        <w:rPr>
          <w:rFonts w:eastAsia="MS Mincho"/>
          <w:noProof/>
          <w:szCs w:val="22"/>
          <w:lang w:val="mt-MT"/>
        </w:rPr>
        <w:t>, ħakk</w:t>
      </w:r>
    </w:p>
    <w:p w14:paraId="46780CFB" w14:textId="77777777" w:rsidR="008545FC" w:rsidRDefault="008545FC" w:rsidP="000164F1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mt-MT"/>
        </w:rPr>
      </w:pPr>
      <w:r w:rsidRPr="00FB1A5C">
        <w:rPr>
          <w:rFonts w:eastAsia="MS Mincho"/>
          <w:szCs w:val="22"/>
          <w:lang w:val="mt-MT" w:eastAsia="ja-JP"/>
        </w:rPr>
        <w:t>Rari: numru mnaqqas ta’ plejtlets</w:t>
      </w:r>
      <w:r w:rsidRPr="004752F0">
        <w:rPr>
          <w:noProof/>
          <w:szCs w:val="22"/>
          <w:lang w:val="mt-MT"/>
        </w:rPr>
        <w:t xml:space="preserve"> </w:t>
      </w:r>
    </w:p>
    <w:p w14:paraId="0696DF8A" w14:textId="77777777" w:rsidR="00524947" w:rsidRPr="00D754E2" w:rsidRDefault="00524947" w:rsidP="000164F1"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MS Mincho"/>
          <w:szCs w:val="22"/>
          <w:lang w:val="mt-MT" w:eastAsia="ja-JP"/>
        </w:rPr>
      </w:pPr>
      <w:r w:rsidRPr="00D754E2">
        <w:rPr>
          <w:noProof/>
          <w:szCs w:val="22"/>
          <w:lang w:val="mt-MT"/>
        </w:rPr>
        <w:t xml:space="preserve">Frekwenza mhux magħrufa: </w:t>
      </w:r>
      <w:r w:rsidRPr="00D754E2">
        <w:rPr>
          <w:rFonts w:eastAsia="MS Mincho"/>
          <w:noProof/>
          <w:szCs w:val="22"/>
          <w:lang w:val="mt-MT"/>
        </w:rPr>
        <w:t>problemi fil-kliewi (xi drabi jeħtieġu d-dijali</w:t>
      </w:r>
      <w:r w:rsidR="00641D9E" w:rsidRPr="00D754E2">
        <w:rPr>
          <w:rFonts w:eastAsia="MS Mincho"/>
          <w:noProof/>
          <w:szCs w:val="22"/>
          <w:lang w:val="mt-MT"/>
        </w:rPr>
        <w:t>s</w:t>
      </w:r>
      <w:r w:rsidRPr="00D754E2">
        <w:rPr>
          <w:rFonts w:eastAsia="MS Mincho"/>
          <w:noProof/>
          <w:szCs w:val="22"/>
          <w:lang w:val="mt-MT"/>
        </w:rPr>
        <w:t>i)</w:t>
      </w:r>
      <w:r w:rsidR="004A3145">
        <w:rPr>
          <w:rFonts w:eastAsia="MS Mincho"/>
          <w:noProof/>
          <w:szCs w:val="22"/>
          <w:lang w:val="mt-MT"/>
        </w:rPr>
        <w:t>,</w:t>
      </w:r>
      <w:r w:rsidRPr="00D754E2">
        <w:rPr>
          <w:rFonts w:eastAsia="MS Mincho"/>
          <w:noProof/>
          <w:szCs w:val="22"/>
          <w:lang w:val="mt-MT"/>
        </w:rPr>
        <w:t xml:space="preserve"> rimettar</w:t>
      </w:r>
      <w:r w:rsidR="004A3145">
        <w:rPr>
          <w:rFonts w:eastAsia="MS Mincho"/>
          <w:noProof/>
          <w:szCs w:val="22"/>
          <w:lang w:val="mt-MT"/>
        </w:rPr>
        <w:t>,</w:t>
      </w:r>
      <w:r w:rsidRPr="00D754E2">
        <w:rPr>
          <w:rFonts w:eastAsia="MS Mincho"/>
          <w:noProof/>
          <w:szCs w:val="22"/>
          <w:lang w:val="mt-MT"/>
        </w:rPr>
        <w:t xml:space="preserve"> uġigħ fil-ġogi</w:t>
      </w:r>
      <w:r w:rsidR="004A3145">
        <w:rPr>
          <w:rFonts w:eastAsia="MS Mincho"/>
          <w:noProof/>
          <w:szCs w:val="22"/>
          <w:lang w:val="mt-MT"/>
        </w:rPr>
        <w:t>,</w:t>
      </w:r>
      <w:r w:rsidRPr="00D754E2">
        <w:rPr>
          <w:rFonts w:eastAsia="MS Mincho"/>
          <w:noProof/>
          <w:szCs w:val="22"/>
          <w:lang w:val="mt-MT"/>
        </w:rPr>
        <w:t xml:space="preserve"> uġigħ fil-muskoli</w:t>
      </w:r>
      <w:r w:rsidR="004A3145">
        <w:rPr>
          <w:rFonts w:eastAsia="MS Mincho"/>
          <w:noProof/>
          <w:szCs w:val="22"/>
          <w:lang w:val="mt-MT"/>
        </w:rPr>
        <w:t>,</w:t>
      </w:r>
      <w:r w:rsidR="001A1CB5" w:rsidRPr="00D754E2">
        <w:rPr>
          <w:rFonts w:eastAsia="MS Mincho"/>
          <w:noProof/>
          <w:szCs w:val="22"/>
          <w:lang w:val="mt-MT"/>
        </w:rPr>
        <w:t xml:space="preserve"> uġigħ fid-dahar</w:t>
      </w:r>
      <w:r w:rsidR="004A3145">
        <w:rPr>
          <w:rFonts w:eastAsia="MS Mincho"/>
          <w:noProof/>
          <w:szCs w:val="22"/>
          <w:lang w:val="mt-MT"/>
        </w:rPr>
        <w:t>,</w:t>
      </w:r>
      <w:r w:rsidR="0071295A" w:rsidRPr="00D754E2">
        <w:rPr>
          <w:rFonts w:eastAsia="MS Mincho"/>
          <w:noProof/>
          <w:szCs w:val="22"/>
          <w:lang w:val="mt-MT"/>
        </w:rPr>
        <w:t xml:space="preserve"> mard tal-interstizju tal-pulmun</w:t>
      </w:r>
      <w:r w:rsidR="004561DA" w:rsidRPr="003F5FA4">
        <w:rPr>
          <w:rFonts w:eastAsia="MS Mincho"/>
          <w:szCs w:val="22"/>
          <w:lang w:val="mt-MT" w:eastAsia="ja-JP"/>
        </w:rPr>
        <w:t>, pemfigojd bulluż (tip ta’ nuffata fil-ġilda)</w:t>
      </w:r>
      <w:r w:rsidRPr="00D754E2">
        <w:rPr>
          <w:rFonts w:eastAsia="MS Mincho"/>
          <w:noProof/>
          <w:szCs w:val="22"/>
          <w:lang w:val="mt-MT"/>
        </w:rPr>
        <w:t xml:space="preserve"> </w:t>
      </w:r>
    </w:p>
    <w:p w14:paraId="650A6941" w14:textId="77777777" w:rsidR="00757FD3" w:rsidRPr="00D754E2" w:rsidRDefault="00757FD3" w:rsidP="000164F1">
      <w:pPr>
        <w:numPr>
          <w:ilvl w:val="12"/>
          <w:numId w:val="0"/>
        </w:numPr>
        <w:tabs>
          <w:tab w:val="clear" w:pos="567"/>
          <w:tab w:val="left" w:pos="4080"/>
        </w:tabs>
        <w:spacing w:line="240" w:lineRule="auto"/>
        <w:ind w:right="-2"/>
        <w:rPr>
          <w:szCs w:val="22"/>
          <w:lang w:val="mt-MT"/>
        </w:rPr>
      </w:pPr>
    </w:p>
    <w:p w14:paraId="5B74BE53" w14:textId="77777777" w:rsidR="00DA0FBD" w:rsidRPr="00B74503" w:rsidRDefault="00DA0FBD" w:rsidP="000164F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SimSun"/>
          <w:snapToGrid w:val="0"/>
          <w:szCs w:val="22"/>
          <w:lang w:val="mt-MT" w:eastAsia="zh-CN"/>
        </w:rPr>
      </w:pPr>
      <w:r w:rsidRPr="00B74503">
        <w:rPr>
          <w:rFonts w:eastAsia="SimSun"/>
          <w:b/>
          <w:bCs/>
          <w:snapToGrid w:val="0"/>
          <w:color w:val="000000"/>
          <w:szCs w:val="22"/>
          <w:lang w:val="mt-MT" w:eastAsia="zh-CN"/>
        </w:rPr>
        <w:t>Rappurtar tal-effetti sekondarji</w:t>
      </w:r>
    </w:p>
    <w:p w14:paraId="28B65C95" w14:textId="77777777" w:rsidR="00DA0FBD" w:rsidRPr="00B74503" w:rsidRDefault="00C306CE" w:rsidP="000164F1">
      <w:pPr>
        <w:pStyle w:val="BodytextAgency"/>
        <w:spacing w:after="0"/>
        <w:rPr>
          <w:rFonts w:ascii="Times New Roman" w:hAnsi="Times New Roman"/>
          <w:sz w:val="22"/>
          <w:szCs w:val="22"/>
          <w:lang w:val="mt-MT"/>
        </w:rPr>
      </w:pPr>
      <w:r w:rsidRPr="004752F0">
        <w:rPr>
          <w:rFonts w:ascii="Times New Roman" w:hAnsi="Times New Roman"/>
          <w:sz w:val="22"/>
          <w:szCs w:val="22"/>
          <w:lang w:val="mt-MT"/>
        </w:rPr>
        <w:t>Jekk ikollok xi effett sekondarju, kellem lit-tabib</w:t>
      </w:r>
      <w:r>
        <w:rPr>
          <w:rFonts w:ascii="Times New Roman" w:hAnsi="Times New Roman"/>
          <w:sz w:val="22"/>
          <w:szCs w:val="22"/>
          <w:lang w:val="mt-MT"/>
        </w:rPr>
        <w:t xml:space="preserve">, </w:t>
      </w:r>
      <w:r w:rsidRPr="004752F0">
        <w:rPr>
          <w:rFonts w:ascii="Times New Roman" w:hAnsi="Times New Roman"/>
          <w:sz w:val="22"/>
          <w:szCs w:val="22"/>
          <w:lang w:val="mt-MT"/>
        </w:rPr>
        <w:t>lill-ispiżjar</w:t>
      </w:r>
      <w:r w:rsidR="00C4628D">
        <w:rPr>
          <w:rFonts w:ascii="Times New Roman" w:hAnsi="Times New Roman"/>
          <w:sz w:val="22"/>
          <w:szCs w:val="22"/>
          <w:lang w:val="mt-MT"/>
        </w:rPr>
        <w:t>,</w:t>
      </w:r>
      <w:r w:rsidRPr="004752F0">
        <w:rPr>
          <w:rFonts w:ascii="Times New Roman" w:hAnsi="Times New Roman"/>
          <w:sz w:val="22"/>
          <w:szCs w:val="22"/>
          <w:lang w:val="mt-MT"/>
        </w:rPr>
        <w:t xml:space="preserve"> </w:t>
      </w:r>
      <w:r>
        <w:rPr>
          <w:rFonts w:ascii="Times New Roman" w:hAnsi="Times New Roman"/>
          <w:sz w:val="22"/>
          <w:szCs w:val="22"/>
          <w:lang w:val="mt-MT"/>
        </w:rPr>
        <w:t xml:space="preserve">jew </w:t>
      </w:r>
      <w:r w:rsidR="00AB0F9F">
        <w:rPr>
          <w:rFonts w:ascii="Times New Roman" w:hAnsi="Times New Roman"/>
          <w:sz w:val="22"/>
          <w:szCs w:val="22"/>
          <w:lang w:val="mt-MT"/>
        </w:rPr>
        <w:t>lil</w:t>
      </w:r>
      <w:r>
        <w:rPr>
          <w:rFonts w:ascii="Times New Roman" w:hAnsi="Times New Roman"/>
          <w:sz w:val="22"/>
          <w:szCs w:val="22"/>
          <w:lang w:val="mt-MT"/>
        </w:rPr>
        <w:t xml:space="preserve">l-infermier </w:t>
      </w:r>
      <w:r w:rsidRPr="004752F0">
        <w:rPr>
          <w:rFonts w:ascii="Times New Roman" w:hAnsi="Times New Roman"/>
          <w:sz w:val="22"/>
          <w:szCs w:val="22"/>
          <w:lang w:val="mt-MT"/>
        </w:rPr>
        <w:t>tiegħek</w:t>
      </w:r>
      <w:r w:rsidR="00DA0FBD" w:rsidRPr="00A30902">
        <w:rPr>
          <w:rFonts w:ascii="Times New Roman" w:hAnsi="Times New Roman"/>
          <w:sz w:val="22"/>
          <w:szCs w:val="22"/>
          <w:lang w:val="mt-MT"/>
        </w:rPr>
        <w:t xml:space="preserve">. Dan jinkludi xi effett sekondarju </w:t>
      </w:r>
      <w:r w:rsidR="00AB0F9F">
        <w:rPr>
          <w:rFonts w:ascii="Times New Roman" w:hAnsi="Times New Roman"/>
          <w:sz w:val="22"/>
          <w:szCs w:val="22"/>
          <w:lang w:val="mt-MT"/>
        </w:rPr>
        <w:t xml:space="preserve">possibbli </w:t>
      </w:r>
      <w:r w:rsidR="00DA0FBD" w:rsidRPr="00A30902">
        <w:rPr>
          <w:rFonts w:ascii="Times New Roman" w:hAnsi="Times New Roman"/>
          <w:sz w:val="22"/>
          <w:szCs w:val="22"/>
          <w:lang w:val="mt-MT"/>
        </w:rPr>
        <w:t>li mhuwiex elenkat f’dan il-fuljett.</w:t>
      </w:r>
      <w:r w:rsidR="00DA0FBD" w:rsidRPr="00B74503">
        <w:rPr>
          <w:rFonts w:ascii="Times New Roman" w:hAnsi="Times New Roman"/>
          <w:sz w:val="22"/>
          <w:szCs w:val="22"/>
          <w:lang w:val="mt-MT"/>
        </w:rPr>
        <w:t xml:space="preserve"> </w:t>
      </w:r>
      <w:r w:rsidR="00DA0FBD" w:rsidRPr="00B74503">
        <w:rPr>
          <w:rFonts w:ascii="Times New Roman" w:hAnsi="Times New Roman"/>
          <w:color w:val="000000"/>
          <w:sz w:val="22"/>
          <w:szCs w:val="22"/>
          <w:lang w:val="mt-MT"/>
        </w:rPr>
        <w:t xml:space="preserve">Tista’ wkoll tirrapporta effetti sekondarji direttament permezz </w:t>
      </w:r>
      <w:r w:rsidR="00DA0FBD" w:rsidRPr="00B74503">
        <w:rPr>
          <w:rFonts w:ascii="Times New Roman" w:hAnsi="Times New Roman"/>
          <w:color w:val="000000"/>
          <w:sz w:val="22"/>
          <w:szCs w:val="22"/>
          <w:highlight w:val="lightGray"/>
          <w:lang w:val="mt-MT"/>
        </w:rPr>
        <w:t>tas-sistema ta’ rappurtar nazzjonali mni</w:t>
      </w:r>
      <w:r w:rsidR="00DA0FBD" w:rsidRPr="00A30902">
        <w:rPr>
          <w:rFonts w:ascii="Times New Roman" w:hAnsi="Times New Roman"/>
          <w:sz w:val="22"/>
          <w:szCs w:val="22"/>
          <w:highlight w:val="lightGray"/>
          <w:lang w:val="mt-MT"/>
        </w:rPr>
        <w:t>żż</w:t>
      </w:r>
      <w:r w:rsidR="00DA0FBD" w:rsidRPr="00B74503">
        <w:rPr>
          <w:rFonts w:ascii="Times New Roman" w:hAnsi="Times New Roman"/>
          <w:color w:val="000000"/>
          <w:sz w:val="22"/>
          <w:szCs w:val="22"/>
          <w:highlight w:val="lightGray"/>
          <w:lang w:val="mt-MT"/>
        </w:rPr>
        <w:t>la f’</w:t>
      </w:r>
      <w:hyperlink r:id="rId15" w:history="1">
        <w:r w:rsidR="00DA0FBD" w:rsidRPr="00B74503">
          <w:rPr>
            <w:rFonts w:ascii="Times New Roman" w:hAnsi="Times New Roman"/>
            <w:color w:val="0000FF"/>
            <w:sz w:val="22"/>
            <w:szCs w:val="22"/>
            <w:highlight w:val="lightGray"/>
            <w:u w:val="single"/>
            <w:lang w:val="mt-MT"/>
          </w:rPr>
          <w:t>Appendiċi V</w:t>
        </w:r>
      </w:hyperlink>
      <w:r w:rsidR="00DA0FBD" w:rsidRPr="00B74503">
        <w:rPr>
          <w:rFonts w:ascii="Times New Roman" w:hAnsi="Times New Roman"/>
          <w:color w:val="000000"/>
          <w:sz w:val="22"/>
          <w:szCs w:val="22"/>
          <w:lang w:val="mt-MT"/>
        </w:rPr>
        <w:t>. Billi tirrapporta l-effetti sekondarji tista’ tgħin biex tiġi pprovduta aktar informazzjoni dwar is-sigurtà ta’ din il-mediċina.</w:t>
      </w:r>
    </w:p>
    <w:p w14:paraId="770A7F37" w14:textId="77777777" w:rsidR="00757FD3" w:rsidRPr="00D754E2" w:rsidRDefault="00757FD3" w:rsidP="000164F1">
      <w:pPr>
        <w:numPr>
          <w:ilvl w:val="12"/>
          <w:numId w:val="0"/>
        </w:numPr>
        <w:spacing w:line="240" w:lineRule="auto"/>
        <w:ind w:right="-2"/>
        <w:rPr>
          <w:szCs w:val="22"/>
          <w:lang w:val="mt-MT"/>
        </w:rPr>
      </w:pPr>
    </w:p>
    <w:p w14:paraId="68BF5EEF" w14:textId="77777777" w:rsidR="00757FD3" w:rsidRPr="00D754E2" w:rsidRDefault="00757FD3" w:rsidP="000164F1">
      <w:pPr>
        <w:numPr>
          <w:ilvl w:val="12"/>
          <w:numId w:val="0"/>
        </w:numPr>
        <w:spacing w:line="240" w:lineRule="auto"/>
        <w:ind w:right="-2"/>
        <w:rPr>
          <w:szCs w:val="22"/>
          <w:lang w:val="mt-MT"/>
        </w:rPr>
      </w:pPr>
    </w:p>
    <w:p w14:paraId="10A9DDB4" w14:textId="77777777" w:rsidR="00757FD3" w:rsidRPr="00D754E2" w:rsidRDefault="00757FD3" w:rsidP="000164F1">
      <w:pPr>
        <w:keepNext/>
        <w:numPr>
          <w:ilvl w:val="12"/>
          <w:numId w:val="0"/>
        </w:numPr>
        <w:spacing w:line="240" w:lineRule="auto"/>
        <w:ind w:left="567" w:right="-2" w:hanging="567"/>
        <w:rPr>
          <w:szCs w:val="22"/>
          <w:lang w:val="mt-MT"/>
        </w:rPr>
      </w:pPr>
      <w:r w:rsidRPr="00D754E2">
        <w:rPr>
          <w:b/>
          <w:szCs w:val="22"/>
          <w:lang w:val="mt-MT"/>
        </w:rPr>
        <w:t>5.</w:t>
      </w:r>
      <w:r w:rsidRPr="00D754E2">
        <w:rPr>
          <w:b/>
          <w:szCs w:val="22"/>
          <w:lang w:val="mt-MT"/>
        </w:rPr>
        <w:tab/>
      </w:r>
      <w:r w:rsidR="00D552A3" w:rsidRPr="00D754E2">
        <w:rPr>
          <w:b/>
          <w:szCs w:val="22"/>
          <w:lang w:val="mt-MT"/>
        </w:rPr>
        <w:t xml:space="preserve">Kif taħżen </w:t>
      </w:r>
      <w:r w:rsidR="00B900BF" w:rsidRPr="00D754E2">
        <w:rPr>
          <w:b/>
          <w:szCs w:val="22"/>
          <w:lang w:val="mt-MT"/>
        </w:rPr>
        <w:t>Xelevia</w:t>
      </w:r>
    </w:p>
    <w:p w14:paraId="5FAB04ED" w14:textId="77777777" w:rsidR="00757FD3" w:rsidRPr="00D754E2" w:rsidRDefault="00757FD3" w:rsidP="000164F1">
      <w:pPr>
        <w:keepNext/>
        <w:numPr>
          <w:ilvl w:val="12"/>
          <w:numId w:val="0"/>
        </w:numPr>
        <w:spacing w:line="240" w:lineRule="auto"/>
        <w:rPr>
          <w:szCs w:val="22"/>
          <w:lang w:val="mt-MT"/>
        </w:rPr>
      </w:pPr>
    </w:p>
    <w:p w14:paraId="3EE8DD53" w14:textId="7EBECA3A" w:rsidR="00757FD3" w:rsidRPr="00D754E2" w:rsidRDefault="00757FD3" w:rsidP="000164F1">
      <w:pPr>
        <w:keepNext/>
        <w:spacing w:line="240" w:lineRule="auto"/>
        <w:rPr>
          <w:szCs w:val="22"/>
          <w:lang w:val="mt-MT"/>
        </w:rPr>
      </w:pPr>
      <w:r w:rsidRPr="00D754E2">
        <w:rPr>
          <w:szCs w:val="22"/>
          <w:lang w:val="mt-MT"/>
        </w:rPr>
        <w:t>Żomm</w:t>
      </w:r>
      <w:r w:rsidR="00481320" w:rsidRPr="00D754E2">
        <w:rPr>
          <w:szCs w:val="22"/>
          <w:lang w:val="mt-MT"/>
        </w:rPr>
        <w:t xml:space="preserve"> din il-mediċina</w:t>
      </w:r>
      <w:r w:rsidRPr="00D754E2">
        <w:rPr>
          <w:szCs w:val="22"/>
          <w:lang w:val="mt-MT"/>
        </w:rPr>
        <w:t xml:space="preserve"> fejn </w:t>
      </w:r>
      <w:r w:rsidR="00B84526" w:rsidRPr="00D754E2">
        <w:rPr>
          <w:szCs w:val="22"/>
          <w:lang w:val="mt-MT"/>
        </w:rPr>
        <w:t xml:space="preserve">ma tidhirx </w:t>
      </w:r>
      <w:r w:rsidR="00F66F93" w:rsidRPr="003E0DAC">
        <w:rPr>
          <w:szCs w:val="22"/>
          <w:lang w:val="mt-MT"/>
        </w:rPr>
        <w:t xml:space="preserve">u </w:t>
      </w:r>
      <w:r w:rsidRPr="00D754E2">
        <w:rPr>
          <w:szCs w:val="22"/>
          <w:lang w:val="mt-MT"/>
        </w:rPr>
        <w:t xml:space="preserve">ma </w:t>
      </w:r>
      <w:r w:rsidR="00B84526" w:rsidRPr="00D754E2">
        <w:rPr>
          <w:szCs w:val="22"/>
          <w:lang w:val="mt-MT"/>
        </w:rPr>
        <w:t>t</w:t>
      </w:r>
      <w:r w:rsidRPr="00D754E2">
        <w:rPr>
          <w:szCs w:val="22"/>
          <w:lang w:val="mt-MT"/>
        </w:rPr>
        <w:t>intlaħaqx mit-tfal.</w:t>
      </w:r>
    </w:p>
    <w:p w14:paraId="067FA235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697E71B1" w14:textId="2EDA84FA" w:rsidR="00757FD3" w:rsidRPr="00D754E2" w:rsidRDefault="00792257" w:rsidP="000164F1">
      <w:pPr>
        <w:numPr>
          <w:ilvl w:val="12"/>
          <w:numId w:val="0"/>
        </w:numPr>
        <w:spacing w:line="240" w:lineRule="auto"/>
        <w:rPr>
          <w:szCs w:val="22"/>
          <w:lang w:val="mt-MT"/>
        </w:rPr>
      </w:pPr>
      <w:r w:rsidRPr="00E534DB">
        <w:rPr>
          <w:szCs w:val="22"/>
          <w:lang w:val="mt-MT"/>
        </w:rPr>
        <w:t>T</w:t>
      </w:r>
      <w:r w:rsidR="00757FD3" w:rsidRPr="00D754E2">
        <w:rPr>
          <w:szCs w:val="22"/>
          <w:lang w:val="mt-MT"/>
        </w:rPr>
        <w:t>uża</w:t>
      </w:r>
      <w:r w:rsidRPr="00E534DB">
        <w:rPr>
          <w:szCs w:val="22"/>
          <w:lang w:val="mt-MT"/>
        </w:rPr>
        <w:t>x</w:t>
      </w:r>
      <w:r w:rsidR="00757FD3" w:rsidRPr="00D754E2">
        <w:rPr>
          <w:szCs w:val="22"/>
          <w:lang w:val="mt-MT"/>
        </w:rPr>
        <w:t xml:space="preserve"> </w:t>
      </w:r>
      <w:r w:rsidR="00427E27" w:rsidRPr="00D754E2">
        <w:rPr>
          <w:szCs w:val="22"/>
          <w:lang w:val="mt-MT"/>
        </w:rPr>
        <w:t xml:space="preserve">din il-mediċina </w:t>
      </w:r>
      <w:r w:rsidR="00757FD3" w:rsidRPr="00D754E2">
        <w:rPr>
          <w:szCs w:val="22"/>
          <w:lang w:val="mt-MT"/>
        </w:rPr>
        <w:t>wara d-data ta’</w:t>
      </w:r>
      <w:r w:rsidR="009E5A47" w:rsidRPr="00D754E2">
        <w:rPr>
          <w:szCs w:val="22"/>
          <w:lang w:val="mt-MT"/>
        </w:rPr>
        <w:t xml:space="preserve"> meta tiskadi</w:t>
      </w:r>
      <w:r w:rsidR="00757FD3" w:rsidRPr="00D754E2">
        <w:rPr>
          <w:szCs w:val="22"/>
          <w:lang w:val="mt-MT"/>
        </w:rPr>
        <w:t xml:space="preserve"> li tidher fuq il-folja u l-kartuna</w:t>
      </w:r>
      <w:r w:rsidR="009E5A47" w:rsidRPr="00D754E2">
        <w:rPr>
          <w:szCs w:val="22"/>
          <w:lang w:val="mt-MT"/>
        </w:rPr>
        <w:t xml:space="preserve"> wara ‘JIS’</w:t>
      </w:r>
      <w:r w:rsidR="00757FD3" w:rsidRPr="00D754E2">
        <w:rPr>
          <w:szCs w:val="22"/>
          <w:lang w:val="mt-MT"/>
        </w:rPr>
        <w:t xml:space="preserve">. Id-data ta’ </w:t>
      </w:r>
      <w:r w:rsidR="009E5A47" w:rsidRPr="00D754E2">
        <w:rPr>
          <w:szCs w:val="22"/>
          <w:lang w:val="mt-MT"/>
        </w:rPr>
        <w:t>meta tiskadi tirreferi għal</w:t>
      </w:r>
      <w:r w:rsidR="00757FD3" w:rsidRPr="00D754E2">
        <w:rPr>
          <w:szCs w:val="22"/>
          <w:lang w:val="mt-MT"/>
        </w:rPr>
        <w:t>l-a</w:t>
      </w:r>
      <w:r w:rsidR="00757FD3" w:rsidRPr="00D754E2">
        <w:rPr>
          <w:szCs w:val="22"/>
          <w:lang w:val="mt-MT" w:eastAsia="ko-KR"/>
        </w:rPr>
        <w:t>ħħar ġurnata ta’ dak ix-xahar.</w:t>
      </w:r>
    </w:p>
    <w:p w14:paraId="32DC741C" w14:textId="77777777" w:rsidR="00757FD3" w:rsidRPr="00D754E2" w:rsidRDefault="00757FD3" w:rsidP="000164F1">
      <w:pPr>
        <w:numPr>
          <w:ilvl w:val="12"/>
          <w:numId w:val="0"/>
        </w:numPr>
        <w:spacing w:line="240" w:lineRule="auto"/>
        <w:rPr>
          <w:szCs w:val="22"/>
          <w:lang w:val="mt-MT"/>
        </w:rPr>
      </w:pPr>
    </w:p>
    <w:p w14:paraId="00395373" w14:textId="77777777" w:rsidR="00E534DB" w:rsidRPr="001F3ED5" w:rsidRDefault="00E534DB" w:rsidP="00E534DB">
      <w:pPr>
        <w:spacing w:line="240" w:lineRule="auto"/>
        <w:rPr>
          <w:szCs w:val="22"/>
          <w:lang w:val="mt-MT"/>
        </w:rPr>
      </w:pPr>
      <w:r>
        <w:rPr>
          <w:lang w:val="mt-MT"/>
        </w:rPr>
        <w:t>Aħżen f’temperatura taħt 25 </w:t>
      </w:r>
      <w:r>
        <w:rPr>
          <w:lang w:val="mt-MT"/>
        </w:rPr>
        <w:sym w:font="Symbol" w:char="F0B0"/>
      </w:r>
      <w:r>
        <w:rPr>
          <w:lang w:val="mt-MT"/>
        </w:rPr>
        <w:t>C.</w:t>
      </w:r>
    </w:p>
    <w:p w14:paraId="32EA49F9" w14:textId="77777777" w:rsidR="00757FD3" w:rsidRPr="00D754E2" w:rsidRDefault="00757FD3" w:rsidP="000164F1">
      <w:pPr>
        <w:numPr>
          <w:ilvl w:val="12"/>
          <w:numId w:val="0"/>
        </w:numPr>
        <w:spacing w:line="240" w:lineRule="auto"/>
        <w:rPr>
          <w:szCs w:val="22"/>
          <w:lang w:val="mt-MT" w:eastAsia="ko-KR"/>
        </w:rPr>
      </w:pPr>
    </w:p>
    <w:p w14:paraId="6124A029" w14:textId="77777777" w:rsidR="009E5A47" w:rsidRPr="00B74503" w:rsidRDefault="009E5A47" w:rsidP="000164F1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4"/>
          <w:lang w:val="mt-MT"/>
        </w:rPr>
      </w:pPr>
      <w:r w:rsidRPr="00B74503">
        <w:rPr>
          <w:szCs w:val="24"/>
          <w:lang w:val="mt-MT"/>
        </w:rPr>
        <w:t>Tarmix mediċini mal-ilma tad-dranaġġ jew mal-iskart domestiku.</w:t>
      </w:r>
      <w:r w:rsidRPr="00B74503">
        <w:rPr>
          <w:b/>
          <w:lang w:val="mt-MT"/>
        </w:rPr>
        <w:t xml:space="preserve"> </w:t>
      </w:r>
      <w:r w:rsidRPr="00B74503">
        <w:rPr>
          <w:szCs w:val="24"/>
          <w:lang w:val="mt-MT"/>
        </w:rPr>
        <w:t>Staqsi lill-ispiżjar tiegħek dwar kif għandek tarmi mediċini li m’għadekx tuża.</w:t>
      </w:r>
      <w:r w:rsidRPr="00B74503">
        <w:rPr>
          <w:b/>
          <w:lang w:val="mt-MT"/>
        </w:rPr>
        <w:t xml:space="preserve"> </w:t>
      </w:r>
      <w:r w:rsidRPr="00B74503">
        <w:rPr>
          <w:szCs w:val="24"/>
          <w:lang w:val="mt-MT"/>
        </w:rPr>
        <w:t>Dawn il-miżuri jgħinu għall-protezzjoni tal-ambjent.</w:t>
      </w:r>
    </w:p>
    <w:p w14:paraId="55212267" w14:textId="77777777" w:rsidR="00757FD3" w:rsidRPr="00D754E2" w:rsidRDefault="00757FD3" w:rsidP="000164F1">
      <w:pPr>
        <w:numPr>
          <w:ilvl w:val="12"/>
          <w:numId w:val="0"/>
        </w:numPr>
        <w:spacing w:line="240" w:lineRule="auto"/>
        <w:rPr>
          <w:szCs w:val="22"/>
          <w:lang w:val="mt-MT"/>
        </w:rPr>
      </w:pPr>
    </w:p>
    <w:p w14:paraId="7331BDA1" w14:textId="77777777" w:rsidR="00757FD3" w:rsidRPr="00D754E2" w:rsidRDefault="00757FD3" w:rsidP="000164F1">
      <w:pPr>
        <w:numPr>
          <w:ilvl w:val="12"/>
          <w:numId w:val="0"/>
        </w:numPr>
        <w:spacing w:line="240" w:lineRule="auto"/>
        <w:rPr>
          <w:b/>
          <w:szCs w:val="22"/>
          <w:lang w:val="mt-MT"/>
        </w:rPr>
      </w:pPr>
    </w:p>
    <w:p w14:paraId="5644BF20" w14:textId="77777777" w:rsidR="00757FD3" w:rsidRPr="00D754E2" w:rsidRDefault="00757FD3" w:rsidP="000164F1">
      <w:pPr>
        <w:keepNext/>
        <w:numPr>
          <w:ilvl w:val="12"/>
          <w:numId w:val="0"/>
        </w:numPr>
        <w:spacing w:line="240" w:lineRule="auto"/>
        <w:ind w:left="567" w:hanging="567"/>
        <w:rPr>
          <w:b/>
          <w:szCs w:val="22"/>
          <w:lang w:val="mt-MT"/>
        </w:rPr>
      </w:pPr>
      <w:r w:rsidRPr="00D754E2">
        <w:rPr>
          <w:b/>
          <w:szCs w:val="22"/>
          <w:lang w:val="mt-MT"/>
        </w:rPr>
        <w:t>6.</w:t>
      </w:r>
      <w:r w:rsidRPr="00D754E2">
        <w:rPr>
          <w:b/>
          <w:szCs w:val="22"/>
          <w:lang w:val="mt-MT"/>
        </w:rPr>
        <w:tab/>
      </w:r>
      <w:r w:rsidR="00D552A3" w:rsidRPr="00B74503">
        <w:rPr>
          <w:b/>
          <w:noProof/>
          <w:szCs w:val="24"/>
          <w:lang w:val="mt-MT"/>
        </w:rPr>
        <w:t>Kontenut tal-pakkett u informazzjoni oħra</w:t>
      </w:r>
    </w:p>
    <w:p w14:paraId="26650F5C" w14:textId="77777777" w:rsidR="00757FD3" w:rsidRPr="00D754E2" w:rsidRDefault="00757FD3" w:rsidP="000164F1">
      <w:pPr>
        <w:keepNext/>
        <w:numPr>
          <w:ilvl w:val="12"/>
          <w:numId w:val="0"/>
        </w:numPr>
        <w:spacing w:line="240" w:lineRule="auto"/>
        <w:rPr>
          <w:szCs w:val="22"/>
          <w:lang w:val="mt-MT"/>
        </w:rPr>
      </w:pPr>
    </w:p>
    <w:p w14:paraId="0E0B0302" w14:textId="77777777" w:rsidR="00757FD3" w:rsidRPr="00D754E2" w:rsidRDefault="00757FD3" w:rsidP="000164F1">
      <w:pPr>
        <w:keepNext/>
        <w:numPr>
          <w:ilvl w:val="12"/>
          <w:numId w:val="0"/>
        </w:numPr>
        <w:spacing w:line="240" w:lineRule="auto"/>
        <w:jc w:val="both"/>
        <w:rPr>
          <w:b/>
          <w:szCs w:val="22"/>
          <w:lang w:val="mt-MT"/>
        </w:rPr>
      </w:pPr>
      <w:r w:rsidRPr="00D754E2">
        <w:rPr>
          <w:b/>
          <w:szCs w:val="22"/>
          <w:lang w:val="mt-MT"/>
        </w:rPr>
        <w:t xml:space="preserve">X’fih </w:t>
      </w:r>
      <w:r w:rsidR="00B900BF" w:rsidRPr="00D754E2">
        <w:rPr>
          <w:b/>
          <w:szCs w:val="22"/>
          <w:lang w:val="mt-MT"/>
        </w:rPr>
        <w:t>Xelevia</w:t>
      </w:r>
    </w:p>
    <w:p w14:paraId="58382D23" w14:textId="70D7E7F2" w:rsidR="00A172C0" w:rsidRPr="003F6293" w:rsidRDefault="00A172C0" w:rsidP="00A172C0">
      <w:pPr>
        <w:numPr>
          <w:ilvl w:val="0"/>
          <w:numId w:val="4"/>
        </w:numPr>
        <w:tabs>
          <w:tab w:val="clear" w:pos="567"/>
        </w:tabs>
        <w:spacing w:line="240" w:lineRule="auto"/>
        <w:ind w:left="567" w:hanging="567"/>
        <w:rPr>
          <w:rFonts w:eastAsia="Times New Roman"/>
          <w:noProof/>
          <w:szCs w:val="22"/>
          <w:lang w:val="fi-FI"/>
        </w:rPr>
      </w:pPr>
      <w:bookmarkStart w:id="165" w:name="_Hlk71438467"/>
      <w:r w:rsidRPr="004752F0">
        <w:rPr>
          <w:szCs w:val="22"/>
          <w:lang w:val="mt-MT"/>
        </w:rPr>
        <w:t>Is-sustanza attiva hija sitagliptin</w:t>
      </w:r>
      <w:r w:rsidRPr="003F6293">
        <w:rPr>
          <w:szCs w:val="22"/>
          <w:lang w:val="fi-FI"/>
        </w:rPr>
        <w:t>:</w:t>
      </w:r>
      <w:r w:rsidRPr="004752F0">
        <w:rPr>
          <w:szCs w:val="22"/>
          <w:lang w:val="mt-MT"/>
        </w:rPr>
        <w:t xml:space="preserve"> </w:t>
      </w:r>
    </w:p>
    <w:p w14:paraId="7E2885EE" w14:textId="07D3EC15" w:rsidR="00A172C0" w:rsidRPr="003F6293" w:rsidRDefault="00A172C0" w:rsidP="00A172C0">
      <w:pPr>
        <w:numPr>
          <w:ilvl w:val="1"/>
          <w:numId w:val="43"/>
        </w:numPr>
        <w:tabs>
          <w:tab w:val="clear" w:pos="567"/>
        </w:tabs>
        <w:spacing w:line="240" w:lineRule="auto"/>
        <w:rPr>
          <w:rFonts w:eastAsia="Times New Roman"/>
          <w:noProof/>
          <w:szCs w:val="22"/>
          <w:lang w:val="fi-FI"/>
        </w:rPr>
      </w:pPr>
      <w:r w:rsidRPr="004752F0">
        <w:rPr>
          <w:szCs w:val="22"/>
          <w:lang w:val="mt-MT"/>
        </w:rPr>
        <w:lastRenderedPageBreak/>
        <w:t xml:space="preserve">Kull pillola </w:t>
      </w:r>
      <w:r w:rsidRPr="004752F0">
        <w:rPr>
          <w:szCs w:val="22"/>
          <w:lang w:val="mt-MT" w:eastAsia="ko-KR"/>
        </w:rPr>
        <w:t xml:space="preserve">miksija b’rita (pillola) </w:t>
      </w:r>
      <w:r w:rsidR="00767FDE" w:rsidRPr="003F6293">
        <w:rPr>
          <w:szCs w:val="22"/>
          <w:lang w:val="fi-FI" w:eastAsia="ko-KR"/>
        </w:rPr>
        <w:t xml:space="preserve">ta’ </w:t>
      </w:r>
      <w:r w:rsidR="00767FDE" w:rsidRPr="003F6293">
        <w:rPr>
          <w:noProof/>
          <w:szCs w:val="22"/>
          <w:lang w:val="fi-FI"/>
        </w:rPr>
        <w:t>Xelevia</w:t>
      </w:r>
      <w:r w:rsidR="00767FDE" w:rsidRPr="003F6293">
        <w:rPr>
          <w:rFonts w:eastAsia="Times New Roman"/>
          <w:noProof/>
          <w:szCs w:val="22"/>
          <w:lang w:val="fi-FI"/>
        </w:rPr>
        <w:t xml:space="preserve"> 25 mg </w:t>
      </w:r>
      <w:r w:rsidRPr="004752F0">
        <w:rPr>
          <w:szCs w:val="22"/>
          <w:lang w:val="mt-MT"/>
        </w:rPr>
        <w:t>fiha sitagliptin phosphate monohydrate, ekwivalenti g</w:t>
      </w:r>
      <w:r w:rsidRPr="004752F0">
        <w:rPr>
          <w:szCs w:val="22"/>
          <w:lang w:val="mt-MT" w:eastAsia="ko-KR"/>
        </w:rPr>
        <w:t xml:space="preserve">ħal </w:t>
      </w:r>
      <w:r w:rsidRPr="004752F0">
        <w:rPr>
          <w:szCs w:val="22"/>
          <w:lang w:val="mt-MT"/>
        </w:rPr>
        <w:t>25 mg ta’ sitagliptin.</w:t>
      </w:r>
      <w:r w:rsidRPr="003F6293">
        <w:rPr>
          <w:szCs w:val="22"/>
          <w:lang w:val="fi-FI"/>
        </w:rPr>
        <w:t xml:space="preserve"> </w:t>
      </w:r>
    </w:p>
    <w:p w14:paraId="73A70314" w14:textId="01EFBB96" w:rsidR="00A172C0" w:rsidRPr="003F6293" w:rsidRDefault="00A172C0" w:rsidP="00A172C0">
      <w:pPr>
        <w:numPr>
          <w:ilvl w:val="1"/>
          <w:numId w:val="43"/>
        </w:numPr>
        <w:tabs>
          <w:tab w:val="clear" w:pos="567"/>
        </w:tabs>
        <w:spacing w:line="240" w:lineRule="auto"/>
        <w:rPr>
          <w:rFonts w:eastAsia="Times New Roman"/>
          <w:noProof/>
          <w:szCs w:val="22"/>
          <w:lang w:val="fi-FI"/>
        </w:rPr>
      </w:pPr>
      <w:r w:rsidRPr="004752F0">
        <w:rPr>
          <w:szCs w:val="22"/>
          <w:lang w:val="mt-MT"/>
        </w:rPr>
        <w:t xml:space="preserve">Kull pillola </w:t>
      </w:r>
      <w:r w:rsidRPr="004752F0">
        <w:rPr>
          <w:szCs w:val="22"/>
          <w:lang w:val="mt-MT" w:eastAsia="ko-KR"/>
        </w:rPr>
        <w:t xml:space="preserve">miksija b’rita (pillola) </w:t>
      </w:r>
      <w:r w:rsidR="00767FDE" w:rsidRPr="003F6293">
        <w:rPr>
          <w:szCs w:val="22"/>
          <w:lang w:val="fi-FI" w:eastAsia="ko-KR"/>
        </w:rPr>
        <w:t xml:space="preserve">ta’ </w:t>
      </w:r>
      <w:r w:rsidR="00767FDE" w:rsidRPr="003F6293">
        <w:rPr>
          <w:noProof/>
          <w:szCs w:val="22"/>
          <w:lang w:val="fi-FI"/>
        </w:rPr>
        <w:t>Xelevia</w:t>
      </w:r>
      <w:r w:rsidR="00767FDE" w:rsidRPr="003F6293">
        <w:rPr>
          <w:rFonts w:eastAsia="Times New Roman"/>
          <w:noProof/>
          <w:szCs w:val="22"/>
          <w:lang w:val="fi-FI"/>
        </w:rPr>
        <w:t xml:space="preserve"> 50 mg </w:t>
      </w:r>
      <w:r w:rsidRPr="004752F0">
        <w:rPr>
          <w:szCs w:val="22"/>
          <w:lang w:val="mt-MT"/>
        </w:rPr>
        <w:t>fiha sitagliptin phosphate monohydrate, ekwivalenti g</w:t>
      </w:r>
      <w:r w:rsidRPr="004752F0">
        <w:rPr>
          <w:szCs w:val="22"/>
          <w:lang w:val="mt-MT" w:eastAsia="ko-KR"/>
        </w:rPr>
        <w:t xml:space="preserve">ħal </w:t>
      </w:r>
      <w:r w:rsidRPr="004752F0">
        <w:rPr>
          <w:szCs w:val="22"/>
          <w:lang w:val="mt-MT"/>
        </w:rPr>
        <w:t>5</w:t>
      </w:r>
      <w:r w:rsidRPr="003F6293">
        <w:rPr>
          <w:szCs w:val="22"/>
          <w:lang w:val="fi-FI"/>
        </w:rPr>
        <w:t>0</w:t>
      </w:r>
      <w:r w:rsidRPr="004752F0">
        <w:rPr>
          <w:szCs w:val="22"/>
          <w:lang w:val="mt-MT"/>
        </w:rPr>
        <w:t> mg ta’ sitagliptin</w:t>
      </w:r>
      <w:r w:rsidRPr="003F6293">
        <w:rPr>
          <w:rFonts w:eastAsia="Times New Roman"/>
          <w:noProof/>
          <w:szCs w:val="22"/>
          <w:lang w:val="fi-FI"/>
        </w:rPr>
        <w:t>.</w:t>
      </w:r>
    </w:p>
    <w:p w14:paraId="692E0DC6" w14:textId="4FB9A5E7" w:rsidR="00A172C0" w:rsidRPr="003F6293" w:rsidRDefault="00A172C0" w:rsidP="00A172C0">
      <w:pPr>
        <w:numPr>
          <w:ilvl w:val="1"/>
          <w:numId w:val="43"/>
        </w:numPr>
        <w:tabs>
          <w:tab w:val="clear" w:pos="567"/>
        </w:tabs>
        <w:spacing w:line="240" w:lineRule="auto"/>
        <w:rPr>
          <w:rFonts w:eastAsia="Times New Roman"/>
          <w:noProof/>
          <w:szCs w:val="22"/>
          <w:lang w:val="fi-FI"/>
        </w:rPr>
      </w:pPr>
      <w:r w:rsidRPr="004752F0">
        <w:rPr>
          <w:szCs w:val="22"/>
          <w:lang w:val="mt-MT"/>
        </w:rPr>
        <w:t xml:space="preserve">Kull pillola </w:t>
      </w:r>
      <w:r w:rsidRPr="004752F0">
        <w:rPr>
          <w:szCs w:val="22"/>
          <w:lang w:val="mt-MT" w:eastAsia="ko-KR"/>
        </w:rPr>
        <w:t xml:space="preserve">miksija b’rita (pillola) </w:t>
      </w:r>
      <w:r w:rsidR="00767FDE" w:rsidRPr="003F6293">
        <w:rPr>
          <w:szCs w:val="22"/>
          <w:lang w:val="fi-FI" w:eastAsia="ko-KR"/>
        </w:rPr>
        <w:t xml:space="preserve">ta’ </w:t>
      </w:r>
      <w:r w:rsidR="00767FDE" w:rsidRPr="003F6293">
        <w:rPr>
          <w:noProof/>
          <w:szCs w:val="22"/>
          <w:lang w:val="fi-FI"/>
        </w:rPr>
        <w:t>Xelevia</w:t>
      </w:r>
      <w:r w:rsidR="00767FDE" w:rsidRPr="003F6293">
        <w:rPr>
          <w:rFonts w:eastAsia="Times New Roman"/>
          <w:noProof/>
          <w:szCs w:val="22"/>
          <w:lang w:val="fi-FI"/>
        </w:rPr>
        <w:t xml:space="preserve"> 100 mg </w:t>
      </w:r>
      <w:r w:rsidRPr="004752F0">
        <w:rPr>
          <w:szCs w:val="22"/>
          <w:lang w:val="mt-MT"/>
        </w:rPr>
        <w:t>fiha sitagliptin phosphate monohydrate, ekwivalenti g</w:t>
      </w:r>
      <w:r w:rsidRPr="004752F0">
        <w:rPr>
          <w:szCs w:val="22"/>
          <w:lang w:val="mt-MT" w:eastAsia="ko-KR"/>
        </w:rPr>
        <w:t xml:space="preserve">ħal </w:t>
      </w:r>
      <w:r w:rsidRPr="003F6293">
        <w:rPr>
          <w:szCs w:val="22"/>
          <w:lang w:val="fi-FI"/>
        </w:rPr>
        <w:t>100</w:t>
      </w:r>
      <w:r w:rsidRPr="004752F0">
        <w:rPr>
          <w:szCs w:val="22"/>
          <w:lang w:val="mt-MT"/>
        </w:rPr>
        <w:t> mg ta’ sitagliptin</w:t>
      </w:r>
      <w:r w:rsidRPr="003F6293">
        <w:rPr>
          <w:rFonts w:eastAsia="Times New Roman"/>
          <w:noProof/>
          <w:szCs w:val="22"/>
          <w:lang w:val="fi-FI"/>
        </w:rPr>
        <w:t>.</w:t>
      </w:r>
    </w:p>
    <w:p w14:paraId="26D35A58" w14:textId="25EA2A79" w:rsidR="00A172C0" w:rsidRPr="004752F0" w:rsidRDefault="00A172C0" w:rsidP="00A172C0">
      <w:pPr>
        <w:tabs>
          <w:tab w:val="clear" w:pos="567"/>
        </w:tabs>
        <w:spacing w:line="240" w:lineRule="auto"/>
        <w:ind w:left="567" w:hanging="567"/>
        <w:rPr>
          <w:szCs w:val="22"/>
          <w:lang w:val="mt-MT"/>
        </w:rPr>
      </w:pPr>
    </w:p>
    <w:p w14:paraId="7A3B7E4F" w14:textId="77777777" w:rsidR="00A172C0" w:rsidRPr="00A22DD0" w:rsidRDefault="00A172C0" w:rsidP="00A172C0">
      <w:pPr>
        <w:numPr>
          <w:ilvl w:val="0"/>
          <w:numId w:val="43"/>
        </w:numPr>
        <w:tabs>
          <w:tab w:val="clear" w:pos="567"/>
        </w:tabs>
        <w:spacing w:line="240" w:lineRule="auto"/>
        <w:ind w:left="567" w:hanging="567"/>
        <w:rPr>
          <w:rFonts w:eastAsia="Times New Roman"/>
          <w:noProof/>
          <w:szCs w:val="22"/>
        </w:rPr>
      </w:pPr>
      <w:r w:rsidRPr="004752F0">
        <w:rPr>
          <w:szCs w:val="22"/>
          <w:lang w:val="mt-MT"/>
        </w:rPr>
        <w:t>Is-sustanzi l-o</w:t>
      </w:r>
      <w:r w:rsidRPr="004752F0">
        <w:rPr>
          <w:szCs w:val="22"/>
          <w:lang w:val="mt-MT" w:eastAsia="ko-KR"/>
        </w:rPr>
        <w:t>ħ</w:t>
      </w:r>
      <w:r w:rsidRPr="004752F0">
        <w:rPr>
          <w:szCs w:val="22"/>
          <w:lang w:val="mt-MT"/>
        </w:rPr>
        <w:t xml:space="preserve">ra huma: </w:t>
      </w:r>
    </w:p>
    <w:p w14:paraId="5769A811" w14:textId="1CB0422C" w:rsidR="00A172C0" w:rsidRPr="00A21EEC" w:rsidRDefault="00A172C0" w:rsidP="00A172C0">
      <w:pPr>
        <w:numPr>
          <w:ilvl w:val="1"/>
          <w:numId w:val="43"/>
        </w:numPr>
        <w:tabs>
          <w:tab w:val="clear" w:pos="567"/>
        </w:tabs>
        <w:spacing w:line="240" w:lineRule="auto"/>
        <w:rPr>
          <w:rFonts w:eastAsia="Times New Roman"/>
          <w:noProof/>
          <w:szCs w:val="22"/>
        </w:rPr>
      </w:pPr>
      <w:r>
        <w:rPr>
          <w:szCs w:val="22"/>
        </w:rPr>
        <w:t>I</w:t>
      </w:r>
      <w:r w:rsidRPr="00A22DD0">
        <w:rPr>
          <w:szCs w:val="22"/>
          <w:lang w:val="mt-MT"/>
        </w:rPr>
        <w:t>l-qalba tal-pillola: microcrystalline cellulose (E460), calcium hydrogen phosphate, anhydrous (E341), croscarmellose sodium (E468), magnesium stearate (E470b), sodium stearyl fumarate</w:t>
      </w:r>
      <w:r w:rsidR="00E534DB">
        <w:rPr>
          <w:szCs w:val="22"/>
          <w:lang w:val="mt-MT"/>
        </w:rPr>
        <w:t xml:space="preserve"> u propyl gallate</w:t>
      </w:r>
      <w:r w:rsidRPr="00A22DD0">
        <w:rPr>
          <w:szCs w:val="22"/>
          <w:lang w:val="mt-MT"/>
        </w:rPr>
        <w:t>.</w:t>
      </w:r>
    </w:p>
    <w:p w14:paraId="0B616853" w14:textId="61515083" w:rsidR="00A172C0" w:rsidRPr="00A21EEC" w:rsidRDefault="00A172C0" w:rsidP="00A172C0">
      <w:pPr>
        <w:numPr>
          <w:ilvl w:val="1"/>
          <w:numId w:val="43"/>
        </w:numPr>
        <w:tabs>
          <w:tab w:val="clear" w:pos="567"/>
        </w:tabs>
        <w:spacing w:line="240" w:lineRule="auto"/>
        <w:rPr>
          <w:rFonts w:eastAsia="Times New Roman"/>
          <w:noProof/>
          <w:szCs w:val="22"/>
        </w:rPr>
      </w:pPr>
      <w:r w:rsidRPr="00A22DD0">
        <w:rPr>
          <w:szCs w:val="22"/>
          <w:lang w:val="mt-MT"/>
        </w:rPr>
        <w:t>I</w:t>
      </w:r>
      <w:r>
        <w:rPr>
          <w:szCs w:val="22"/>
        </w:rPr>
        <w:t>l-kisja b’rita</w:t>
      </w:r>
      <w:r w:rsidRPr="00A22DD0">
        <w:rPr>
          <w:szCs w:val="22"/>
          <w:lang w:val="mt-MT"/>
        </w:rPr>
        <w:t>: poly(vinyl alcohol), macrogol 3350, talc (E553b), titanium dioxide (E171), red iron oxide (E172), u yellow iron oxide (E172).</w:t>
      </w:r>
    </w:p>
    <w:p w14:paraId="255873DC" w14:textId="77777777" w:rsidR="00A172C0" w:rsidRPr="00A21EEC" w:rsidRDefault="00A172C0" w:rsidP="00A21EEC">
      <w:pPr>
        <w:tabs>
          <w:tab w:val="clear" w:pos="567"/>
        </w:tabs>
        <w:spacing w:line="240" w:lineRule="auto"/>
        <w:ind w:left="1080"/>
        <w:rPr>
          <w:rFonts w:eastAsia="Times New Roman"/>
          <w:noProof/>
          <w:szCs w:val="22"/>
        </w:rPr>
      </w:pPr>
    </w:p>
    <w:bookmarkEnd w:id="165"/>
    <w:p w14:paraId="635B0126" w14:textId="77777777" w:rsidR="00A172C0" w:rsidRDefault="009E5A47" w:rsidP="00A172C0">
      <w:pPr>
        <w:keepNext/>
        <w:tabs>
          <w:tab w:val="clear" w:pos="567"/>
        </w:tabs>
        <w:spacing w:line="240" w:lineRule="auto"/>
        <w:rPr>
          <w:b/>
          <w:noProof/>
          <w:lang w:val="mt-MT"/>
        </w:rPr>
      </w:pPr>
      <w:r w:rsidRPr="00D754E2">
        <w:rPr>
          <w:b/>
          <w:noProof/>
          <w:lang w:val="mt-MT"/>
        </w:rPr>
        <w:t xml:space="preserve">Kif jidher </w:t>
      </w:r>
      <w:r w:rsidR="00B900BF" w:rsidRPr="00D754E2">
        <w:rPr>
          <w:b/>
          <w:noProof/>
          <w:lang w:val="mt-MT"/>
        </w:rPr>
        <w:t>Xelevia</w:t>
      </w:r>
      <w:r w:rsidR="00757FD3" w:rsidRPr="00D754E2">
        <w:rPr>
          <w:b/>
          <w:noProof/>
          <w:lang w:val="mt-MT"/>
        </w:rPr>
        <w:t xml:space="preserve"> u l-kontenut</w:t>
      </w:r>
      <w:r w:rsidRPr="00D754E2">
        <w:rPr>
          <w:b/>
          <w:noProof/>
          <w:lang w:val="mt-MT"/>
        </w:rPr>
        <w:t xml:space="preserve"> </w:t>
      </w:r>
      <w:r w:rsidR="00757FD3" w:rsidRPr="00D754E2">
        <w:rPr>
          <w:b/>
          <w:noProof/>
          <w:lang w:val="mt-MT"/>
        </w:rPr>
        <w:t>tal-pakkett</w:t>
      </w:r>
    </w:p>
    <w:p w14:paraId="3547EC64" w14:textId="2B6CFB6F" w:rsidR="00A172C0" w:rsidRPr="003E0DAC" w:rsidRDefault="00A172C0" w:rsidP="00A172C0">
      <w:pPr>
        <w:numPr>
          <w:ilvl w:val="0"/>
          <w:numId w:val="4"/>
        </w:numPr>
        <w:tabs>
          <w:tab w:val="clear" w:pos="567"/>
        </w:tabs>
        <w:spacing w:line="240" w:lineRule="auto"/>
        <w:ind w:left="567" w:hanging="567"/>
        <w:rPr>
          <w:noProof/>
          <w:szCs w:val="22"/>
          <w:lang w:val="mt-MT"/>
        </w:rPr>
      </w:pPr>
      <w:r w:rsidRPr="003E0DAC">
        <w:rPr>
          <w:noProof/>
          <w:szCs w:val="22"/>
          <w:lang w:val="mt-MT"/>
        </w:rPr>
        <w:t>Xelevia 25 mg pilloli miksija b’rita huma pilloli tondi, roża miksija b’rita b</w:t>
      </w:r>
      <w:r w:rsidR="00767FDE" w:rsidRPr="003E0DAC">
        <w:rPr>
          <w:noProof/>
          <w:szCs w:val="22"/>
          <w:lang w:val="mt-MT"/>
        </w:rPr>
        <w:t>’</w:t>
      </w:r>
      <w:r w:rsidRPr="003E0DAC">
        <w:rPr>
          <w:noProof/>
          <w:szCs w:val="22"/>
          <w:lang w:val="mt-MT"/>
        </w:rPr>
        <w:t>“221” fuq na</w:t>
      </w:r>
      <w:r w:rsidRPr="003E0DAC">
        <w:rPr>
          <w:rFonts w:hint="eastAsia"/>
          <w:noProof/>
          <w:szCs w:val="22"/>
          <w:lang w:val="mt-MT"/>
        </w:rPr>
        <w:t>ħ</w:t>
      </w:r>
      <w:r w:rsidRPr="003E0DAC">
        <w:rPr>
          <w:noProof/>
          <w:szCs w:val="22"/>
          <w:lang w:val="mt-MT"/>
        </w:rPr>
        <w:t>a wa</w:t>
      </w:r>
      <w:r w:rsidRPr="003E0DAC">
        <w:rPr>
          <w:rFonts w:hint="eastAsia"/>
          <w:noProof/>
          <w:szCs w:val="22"/>
          <w:lang w:val="mt-MT"/>
        </w:rPr>
        <w:t>ħ</w:t>
      </w:r>
      <w:r w:rsidRPr="003E0DAC">
        <w:rPr>
          <w:noProof/>
          <w:szCs w:val="22"/>
          <w:lang w:val="mt-MT"/>
        </w:rPr>
        <w:t>da.</w:t>
      </w:r>
    </w:p>
    <w:p w14:paraId="23448D26" w14:textId="58538E10" w:rsidR="00A172C0" w:rsidRPr="003E0DAC" w:rsidRDefault="00A172C0" w:rsidP="00A172C0">
      <w:pPr>
        <w:numPr>
          <w:ilvl w:val="0"/>
          <w:numId w:val="4"/>
        </w:numPr>
        <w:tabs>
          <w:tab w:val="clear" w:pos="567"/>
        </w:tabs>
        <w:spacing w:line="240" w:lineRule="auto"/>
        <w:ind w:left="567" w:hanging="567"/>
        <w:rPr>
          <w:noProof/>
          <w:szCs w:val="22"/>
          <w:lang w:val="mt-MT"/>
        </w:rPr>
      </w:pPr>
      <w:r w:rsidRPr="003E0DAC">
        <w:rPr>
          <w:noProof/>
          <w:szCs w:val="22"/>
          <w:lang w:val="mt-MT"/>
        </w:rPr>
        <w:t xml:space="preserve">Xelevia 50 mg pilloli miksija b’rita huma pilloli tondi, </w:t>
      </w:r>
      <w:r w:rsidRPr="003E0DAC">
        <w:rPr>
          <w:i/>
          <w:iCs/>
          <w:noProof/>
          <w:szCs w:val="22"/>
          <w:lang w:val="mt-MT"/>
        </w:rPr>
        <w:t>beige</w:t>
      </w:r>
      <w:r w:rsidRPr="003E0DAC">
        <w:rPr>
          <w:noProof/>
          <w:szCs w:val="22"/>
          <w:lang w:val="mt-MT"/>
        </w:rPr>
        <w:t xml:space="preserve"> ċar miksija b’rita b’“112” fuq na</w:t>
      </w:r>
      <w:r w:rsidRPr="003E0DAC">
        <w:rPr>
          <w:rFonts w:hint="eastAsia"/>
          <w:noProof/>
          <w:szCs w:val="22"/>
          <w:lang w:val="mt-MT"/>
        </w:rPr>
        <w:t>ħ</w:t>
      </w:r>
      <w:r w:rsidRPr="003E0DAC">
        <w:rPr>
          <w:noProof/>
          <w:szCs w:val="22"/>
          <w:lang w:val="mt-MT"/>
        </w:rPr>
        <w:t>a wa</w:t>
      </w:r>
      <w:r w:rsidRPr="003E0DAC">
        <w:rPr>
          <w:rFonts w:hint="eastAsia"/>
          <w:noProof/>
          <w:szCs w:val="22"/>
          <w:lang w:val="mt-MT"/>
        </w:rPr>
        <w:t>ħ</w:t>
      </w:r>
      <w:r w:rsidRPr="003E0DAC">
        <w:rPr>
          <w:noProof/>
          <w:szCs w:val="22"/>
          <w:lang w:val="mt-MT"/>
        </w:rPr>
        <w:t>da.</w:t>
      </w:r>
    </w:p>
    <w:p w14:paraId="17E7B5F6" w14:textId="0EF697E9" w:rsidR="00A172C0" w:rsidRPr="003E0DAC" w:rsidRDefault="00A172C0" w:rsidP="00A172C0">
      <w:pPr>
        <w:numPr>
          <w:ilvl w:val="0"/>
          <w:numId w:val="4"/>
        </w:numPr>
        <w:tabs>
          <w:tab w:val="clear" w:pos="567"/>
        </w:tabs>
        <w:spacing w:line="240" w:lineRule="auto"/>
        <w:ind w:left="567" w:hanging="567"/>
        <w:rPr>
          <w:noProof/>
          <w:szCs w:val="22"/>
          <w:lang w:val="mt-MT"/>
        </w:rPr>
      </w:pPr>
      <w:r w:rsidRPr="003E0DAC">
        <w:rPr>
          <w:noProof/>
          <w:szCs w:val="22"/>
          <w:lang w:val="mt-MT"/>
        </w:rPr>
        <w:t xml:space="preserve">Xelevia 100 mg pilloli miksija b’rita huma pilloli tondi, </w:t>
      </w:r>
      <w:r w:rsidRPr="003E0DAC">
        <w:rPr>
          <w:i/>
          <w:iCs/>
          <w:noProof/>
          <w:szCs w:val="22"/>
          <w:lang w:val="mt-MT"/>
        </w:rPr>
        <w:t>beige</w:t>
      </w:r>
      <w:r w:rsidRPr="003E0DAC">
        <w:rPr>
          <w:noProof/>
          <w:szCs w:val="22"/>
          <w:lang w:val="mt-MT"/>
        </w:rPr>
        <w:t xml:space="preserve"> miksija b’rita b</w:t>
      </w:r>
      <w:r w:rsidR="00846506" w:rsidRPr="003E0DAC">
        <w:rPr>
          <w:noProof/>
          <w:szCs w:val="22"/>
          <w:lang w:val="mt-MT"/>
        </w:rPr>
        <w:t>’</w:t>
      </w:r>
      <w:r w:rsidRPr="003E0DAC">
        <w:rPr>
          <w:noProof/>
          <w:szCs w:val="22"/>
          <w:lang w:val="mt-MT"/>
        </w:rPr>
        <w:t>“277” fuq na</w:t>
      </w:r>
      <w:r w:rsidRPr="003E0DAC">
        <w:rPr>
          <w:rFonts w:hint="eastAsia"/>
          <w:noProof/>
          <w:szCs w:val="22"/>
          <w:lang w:val="mt-MT"/>
        </w:rPr>
        <w:t>ħ</w:t>
      </w:r>
      <w:r w:rsidRPr="003E0DAC">
        <w:rPr>
          <w:noProof/>
          <w:szCs w:val="22"/>
          <w:lang w:val="mt-MT"/>
        </w:rPr>
        <w:t>a wa</w:t>
      </w:r>
      <w:r w:rsidRPr="003E0DAC">
        <w:rPr>
          <w:rFonts w:hint="eastAsia"/>
          <w:noProof/>
          <w:szCs w:val="22"/>
          <w:lang w:val="mt-MT"/>
        </w:rPr>
        <w:t>ħ</w:t>
      </w:r>
      <w:r w:rsidRPr="003E0DAC">
        <w:rPr>
          <w:noProof/>
          <w:szCs w:val="22"/>
          <w:lang w:val="mt-MT"/>
        </w:rPr>
        <w:t>da.</w:t>
      </w:r>
    </w:p>
    <w:p w14:paraId="30A55815" w14:textId="77777777" w:rsidR="00A172C0" w:rsidRPr="004752F0" w:rsidRDefault="00A172C0" w:rsidP="00A172C0">
      <w:pPr>
        <w:spacing w:line="240" w:lineRule="auto"/>
        <w:rPr>
          <w:b/>
          <w:szCs w:val="22"/>
          <w:lang w:val="mt-MT"/>
        </w:rPr>
      </w:pPr>
    </w:p>
    <w:p w14:paraId="6D383AD8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  <w:r w:rsidRPr="00D754E2">
        <w:rPr>
          <w:szCs w:val="22"/>
          <w:lang w:val="mt-MT"/>
        </w:rPr>
        <w:t xml:space="preserve">Folji opaki (PVC/PE/PVDC u aluminju). Pakketti ta’ 14, 28, </w:t>
      </w:r>
      <w:r w:rsidR="00437847">
        <w:rPr>
          <w:szCs w:val="22"/>
          <w:lang w:val="mt-MT"/>
        </w:rPr>
        <w:t xml:space="preserve">30, </w:t>
      </w:r>
      <w:r w:rsidRPr="00D754E2">
        <w:rPr>
          <w:szCs w:val="22"/>
          <w:lang w:val="mt-MT"/>
        </w:rPr>
        <w:t>56, 84</w:t>
      </w:r>
      <w:r w:rsidR="00437847">
        <w:rPr>
          <w:szCs w:val="22"/>
          <w:lang w:val="mt-MT"/>
        </w:rPr>
        <w:t>, 90</w:t>
      </w:r>
      <w:r w:rsidRPr="00D754E2">
        <w:rPr>
          <w:szCs w:val="22"/>
          <w:lang w:val="mt-MT"/>
        </w:rPr>
        <w:t xml:space="preserve"> </w:t>
      </w:r>
      <w:r w:rsidR="00437847">
        <w:rPr>
          <w:szCs w:val="22"/>
          <w:lang w:val="mt-MT"/>
        </w:rPr>
        <w:t>jew</w:t>
      </w:r>
      <w:r w:rsidRPr="00D754E2">
        <w:rPr>
          <w:szCs w:val="22"/>
          <w:lang w:val="mt-MT"/>
        </w:rPr>
        <w:t xml:space="preserve"> 98 pillola miksija b’rita u 50 x 1 pillola miksija b’rita f’folji perforati ta’ dożi uniċi</w:t>
      </w:r>
      <w:r w:rsidR="00D85554" w:rsidRPr="00AC7BE0">
        <w:rPr>
          <w:szCs w:val="22"/>
          <w:lang w:val="mt-MT"/>
        </w:rPr>
        <w:t>.</w:t>
      </w:r>
      <w:r w:rsidRPr="00D754E2">
        <w:rPr>
          <w:szCs w:val="22"/>
          <w:lang w:val="mt-MT"/>
        </w:rPr>
        <w:t xml:space="preserve"> </w:t>
      </w:r>
    </w:p>
    <w:p w14:paraId="213670C0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</w:p>
    <w:p w14:paraId="40902807" w14:textId="77777777" w:rsidR="00757FD3" w:rsidRPr="00D754E2" w:rsidRDefault="00757FD3" w:rsidP="000164F1">
      <w:pPr>
        <w:spacing w:line="240" w:lineRule="auto"/>
        <w:rPr>
          <w:szCs w:val="22"/>
          <w:lang w:val="mt-MT"/>
        </w:rPr>
      </w:pPr>
      <w:r w:rsidRPr="00D754E2">
        <w:rPr>
          <w:szCs w:val="22"/>
          <w:lang w:val="mt-MT"/>
        </w:rPr>
        <w:t>Jista’ jkun li mhux il-pakketti tad-daqsijiet kollha jkunu għal skop kummerċjali.</w:t>
      </w:r>
    </w:p>
    <w:p w14:paraId="755C69CF" w14:textId="77777777" w:rsidR="002A16CB" w:rsidRPr="004752F0" w:rsidRDefault="002A16CB" w:rsidP="000164F1">
      <w:pPr>
        <w:spacing w:line="240" w:lineRule="auto"/>
        <w:ind w:right="-2"/>
        <w:rPr>
          <w:szCs w:val="22"/>
          <w:lang w:val="mt-MT"/>
        </w:rPr>
      </w:pPr>
    </w:p>
    <w:p w14:paraId="75541F29" w14:textId="2467C9CB" w:rsidR="002A16CB" w:rsidRPr="00B74503" w:rsidRDefault="002A16CB" w:rsidP="000164F1">
      <w:pPr>
        <w:keepNext/>
        <w:numPr>
          <w:ilvl w:val="12"/>
          <w:numId w:val="0"/>
        </w:numPr>
        <w:spacing w:line="240" w:lineRule="auto"/>
        <w:ind w:right="-2"/>
        <w:rPr>
          <w:b/>
          <w:bCs/>
          <w:szCs w:val="22"/>
          <w:lang w:val="mt-MT"/>
        </w:rPr>
      </w:pPr>
      <w:r w:rsidRPr="004752F0">
        <w:rPr>
          <w:b/>
          <w:lang w:val="mt-MT"/>
        </w:rPr>
        <w:t>Detentur tal-Awtorizzazzjoni għat-Tqegħid fis-Suq</w:t>
      </w:r>
      <w:r w:rsidR="006748F4" w:rsidRPr="00B74503">
        <w:rPr>
          <w:b/>
          <w:lang w:val="mt-MT"/>
        </w:rPr>
        <w:t xml:space="preserve"> u l-Manifattur</w:t>
      </w:r>
    </w:p>
    <w:p w14:paraId="573E335F" w14:textId="6AB3499B" w:rsidR="002A16CB" w:rsidRDefault="005F44C3" w:rsidP="000164F1">
      <w:pPr>
        <w:numPr>
          <w:ilvl w:val="12"/>
          <w:numId w:val="0"/>
        </w:numPr>
        <w:spacing w:line="240" w:lineRule="auto"/>
        <w:ind w:right="-2"/>
        <w:rPr>
          <w:szCs w:val="22"/>
          <w:lang w:val="mt-MT"/>
        </w:rPr>
      </w:pPr>
      <w:r w:rsidRPr="00B74503">
        <w:rPr>
          <w:szCs w:val="22"/>
          <w:lang w:val="mt-MT"/>
        </w:rPr>
        <w:t>Merck Sharp &amp; Dohme B.V.</w:t>
      </w:r>
      <w:r w:rsidRPr="00B74503">
        <w:rPr>
          <w:szCs w:val="22"/>
          <w:lang w:val="mt-MT"/>
        </w:rPr>
        <w:br/>
        <w:t>Waarderweg 39</w:t>
      </w:r>
      <w:r w:rsidRPr="00B74503">
        <w:rPr>
          <w:szCs w:val="22"/>
          <w:lang w:val="mt-MT"/>
        </w:rPr>
        <w:br/>
        <w:t>2031 BN Haarlem</w:t>
      </w:r>
      <w:r w:rsidRPr="00B74503">
        <w:rPr>
          <w:szCs w:val="22"/>
          <w:lang w:val="mt-MT"/>
        </w:rPr>
        <w:br/>
        <w:t>L-Olanda</w:t>
      </w:r>
    </w:p>
    <w:p w14:paraId="7B1B9D91" w14:textId="77777777" w:rsidR="005F44C3" w:rsidRDefault="005F44C3" w:rsidP="000164F1">
      <w:pPr>
        <w:numPr>
          <w:ilvl w:val="12"/>
          <w:numId w:val="0"/>
        </w:numPr>
        <w:spacing w:line="240" w:lineRule="auto"/>
        <w:ind w:right="-2"/>
        <w:rPr>
          <w:szCs w:val="22"/>
          <w:lang w:val="mt-MT"/>
        </w:rPr>
      </w:pPr>
    </w:p>
    <w:p w14:paraId="0845B6C1" w14:textId="7783AFE4" w:rsidR="00757FD3" w:rsidRPr="00D754E2" w:rsidRDefault="00757FD3" w:rsidP="000164F1">
      <w:pPr>
        <w:numPr>
          <w:ilvl w:val="12"/>
          <w:numId w:val="0"/>
        </w:numPr>
        <w:spacing w:line="240" w:lineRule="auto"/>
        <w:ind w:right="-2"/>
        <w:rPr>
          <w:szCs w:val="22"/>
          <w:lang w:val="mt-MT"/>
        </w:rPr>
      </w:pPr>
      <w:r w:rsidRPr="00D754E2">
        <w:rPr>
          <w:szCs w:val="22"/>
          <w:lang w:val="mt-MT"/>
        </w:rPr>
        <w:t xml:space="preserve">Għal kull tagħrif dwar </w:t>
      </w:r>
      <w:r w:rsidR="00792257" w:rsidRPr="00D754E2">
        <w:rPr>
          <w:szCs w:val="22"/>
          <w:lang w:val="mt-MT"/>
        </w:rPr>
        <w:t>d</w:t>
      </w:r>
      <w:r w:rsidR="00792257" w:rsidRPr="003E0DAC">
        <w:rPr>
          <w:szCs w:val="22"/>
          <w:lang w:val="mt-MT"/>
        </w:rPr>
        <w:t>i</w:t>
      </w:r>
      <w:r w:rsidR="00792257" w:rsidRPr="00D754E2">
        <w:rPr>
          <w:szCs w:val="22"/>
          <w:lang w:val="mt-MT"/>
        </w:rPr>
        <w:t xml:space="preserve">n </w:t>
      </w:r>
      <w:r w:rsidRPr="00D754E2">
        <w:rPr>
          <w:szCs w:val="22"/>
          <w:lang w:val="mt-MT"/>
        </w:rPr>
        <w:t xml:space="preserve">il-mediċina, jekk jogħġbok </w:t>
      </w:r>
      <w:bookmarkStart w:id="166" w:name="OLE_LINK13"/>
      <w:bookmarkStart w:id="167" w:name="OLE_LINK19"/>
      <w:bookmarkStart w:id="168" w:name="OLE_LINK20"/>
      <w:bookmarkStart w:id="169" w:name="OLE_LINK15"/>
      <w:bookmarkStart w:id="170" w:name="OLE_LINK16"/>
      <w:r w:rsidR="00BC5087" w:rsidRPr="00D754E2">
        <w:rPr>
          <w:snapToGrid w:val="0"/>
          <w:szCs w:val="24"/>
          <w:lang w:val="mt-MT"/>
        </w:rPr>
        <w:t>ikkuntattja</w:t>
      </w:r>
      <w:bookmarkEnd w:id="166"/>
      <w:r w:rsidR="00BC5087" w:rsidRPr="00D754E2">
        <w:rPr>
          <w:szCs w:val="22"/>
          <w:lang w:val="mt-MT"/>
        </w:rPr>
        <w:t xml:space="preserve"> li</w:t>
      </w:r>
      <w:r w:rsidRPr="00D754E2">
        <w:rPr>
          <w:szCs w:val="22"/>
          <w:lang w:val="mt-MT"/>
        </w:rPr>
        <w:t>r</w:t>
      </w:r>
      <w:bookmarkEnd w:id="167"/>
      <w:bookmarkEnd w:id="168"/>
      <w:r w:rsidRPr="00D754E2">
        <w:rPr>
          <w:szCs w:val="22"/>
          <w:lang w:val="mt-MT"/>
        </w:rPr>
        <w:t>-</w:t>
      </w:r>
      <w:bookmarkEnd w:id="169"/>
      <w:bookmarkEnd w:id="170"/>
      <w:r w:rsidRPr="00D754E2">
        <w:rPr>
          <w:szCs w:val="22"/>
          <w:lang w:val="mt-MT"/>
        </w:rPr>
        <w:t>rappreżentant lokali tad-Detentur tal-Awtorizzazzjoni għat-</w:t>
      </w:r>
      <w:r w:rsidR="009E5A47" w:rsidRPr="00D754E2">
        <w:rPr>
          <w:szCs w:val="22"/>
          <w:lang w:val="mt-MT"/>
        </w:rPr>
        <w:t>T</w:t>
      </w:r>
      <w:r w:rsidRPr="00D754E2">
        <w:rPr>
          <w:szCs w:val="22"/>
          <w:lang w:val="mt-MT"/>
        </w:rPr>
        <w:t>qeg</w:t>
      </w:r>
      <w:r w:rsidRPr="00D754E2">
        <w:rPr>
          <w:szCs w:val="22"/>
          <w:lang w:val="mt-MT" w:eastAsia="ko-KR"/>
        </w:rPr>
        <w:t>ħ</w:t>
      </w:r>
      <w:r w:rsidRPr="00D754E2">
        <w:rPr>
          <w:szCs w:val="22"/>
          <w:lang w:val="mt-MT"/>
        </w:rPr>
        <w:t>id fis-Suq.</w:t>
      </w:r>
    </w:p>
    <w:p w14:paraId="7580CB86" w14:textId="77777777" w:rsidR="00CE721B" w:rsidRDefault="00CE721B" w:rsidP="000164F1">
      <w:pPr>
        <w:numPr>
          <w:ilvl w:val="12"/>
          <w:numId w:val="0"/>
        </w:numPr>
        <w:spacing w:line="240" w:lineRule="auto"/>
        <w:ind w:right="-2"/>
        <w:rPr>
          <w:b/>
          <w:szCs w:val="22"/>
          <w:lang w:val="mt-MT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5"/>
        <w:gridCol w:w="4536"/>
      </w:tblGrid>
      <w:tr w:rsidR="00CE721B" w:rsidRPr="00BC2088" w14:paraId="71A9A48B" w14:textId="77777777" w:rsidTr="003C299F">
        <w:trPr>
          <w:cantSplit/>
        </w:trPr>
        <w:tc>
          <w:tcPr>
            <w:tcW w:w="2500" w:type="pct"/>
          </w:tcPr>
          <w:p w14:paraId="690CC378" w14:textId="0A8FAE78" w:rsidR="00CE721B" w:rsidRPr="00E534DB" w:rsidRDefault="00CE721B" w:rsidP="000164F1">
            <w:pPr>
              <w:tabs>
                <w:tab w:val="clear" w:pos="567"/>
              </w:tabs>
              <w:spacing w:line="240" w:lineRule="auto"/>
              <w:rPr>
                <w:rFonts w:eastAsia="Times New Roman"/>
                <w:b/>
                <w:szCs w:val="22"/>
                <w:lang w:val="fr-FR"/>
              </w:rPr>
            </w:pPr>
            <w:del w:id="171" w:author="MSD2" w:date="2025-10-29T12:43:00Z" w16du:dateUtc="2025-10-29T10:43:00Z">
              <w:r w:rsidRPr="00E534DB" w:rsidDel="00FE70B3">
                <w:rPr>
                  <w:rFonts w:eastAsia="Times New Roman"/>
                  <w:b/>
                  <w:szCs w:val="22"/>
                  <w:lang w:val="fr-FR"/>
                </w:rPr>
                <w:delText>Belgique/</w:delText>
              </w:r>
            </w:del>
            <w:proofErr w:type="spellStart"/>
            <w:r w:rsidRPr="00E534DB">
              <w:rPr>
                <w:rFonts w:eastAsia="Times New Roman"/>
                <w:b/>
                <w:szCs w:val="22"/>
                <w:lang w:val="fr-FR"/>
              </w:rPr>
              <w:t>België</w:t>
            </w:r>
            <w:proofErr w:type="spellEnd"/>
            <w:r w:rsidRPr="00E534DB">
              <w:rPr>
                <w:rFonts w:eastAsia="Times New Roman"/>
                <w:b/>
                <w:szCs w:val="22"/>
                <w:lang w:val="fr-FR"/>
              </w:rPr>
              <w:t>/</w:t>
            </w:r>
            <w:ins w:id="172" w:author="MSD2" w:date="2025-10-29T12:43:00Z" w16du:dateUtc="2025-10-29T10:43:00Z">
              <w:r w:rsidR="00FE70B3" w:rsidRPr="00E534DB">
                <w:rPr>
                  <w:rFonts w:eastAsia="Times New Roman"/>
                  <w:b/>
                  <w:szCs w:val="22"/>
                  <w:lang w:val="fr-FR"/>
                </w:rPr>
                <w:t>Belgique/</w:t>
              </w:r>
            </w:ins>
            <w:proofErr w:type="spellStart"/>
            <w:r w:rsidRPr="00E534DB">
              <w:rPr>
                <w:rFonts w:eastAsia="Times New Roman"/>
                <w:b/>
                <w:szCs w:val="22"/>
                <w:lang w:val="fr-FR"/>
              </w:rPr>
              <w:t>Belgien</w:t>
            </w:r>
            <w:proofErr w:type="spellEnd"/>
          </w:p>
          <w:p w14:paraId="29B3D319" w14:textId="11FFB232" w:rsidR="00CE721B" w:rsidRPr="00E534DB" w:rsidRDefault="00CE721B" w:rsidP="000164F1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Cs w:val="22"/>
                <w:lang w:val="fr-FR" w:bidi="gu-IN"/>
              </w:rPr>
            </w:pPr>
            <w:r w:rsidRPr="00E534DB">
              <w:rPr>
                <w:rFonts w:eastAsia="Times New Roman"/>
                <w:szCs w:val="22"/>
                <w:lang w:val="fr-FR" w:bidi="gu-IN"/>
              </w:rPr>
              <w:t>MSD Belgium</w:t>
            </w:r>
          </w:p>
          <w:p w14:paraId="72B62D43" w14:textId="5A75EA5F" w:rsidR="00CE721B" w:rsidRPr="00E534DB" w:rsidRDefault="00CE721B" w:rsidP="000164F1">
            <w:pPr>
              <w:spacing w:line="240" w:lineRule="auto"/>
              <w:rPr>
                <w:rFonts w:eastAsia="Times New Roman"/>
                <w:szCs w:val="22"/>
                <w:lang w:val="fr-FR"/>
              </w:rPr>
            </w:pPr>
            <w:r w:rsidRPr="00E534DB">
              <w:rPr>
                <w:rFonts w:eastAsia="Times New Roman"/>
                <w:szCs w:val="22"/>
                <w:lang w:val="fr-FR"/>
              </w:rPr>
              <w:t>Tél/</w:t>
            </w:r>
            <w:proofErr w:type="gramStart"/>
            <w:r w:rsidRPr="00E534DB">
              <w:rPr>
                <w:rFonts w:eastAsia="Times New Roman"/>
                <w:szCs w:val="22"/>
                <w:lang w:val="fr-FR"/>
              </w:rPr>
              <w:t>Tel:</w:t>
            </w:r>
            <w:proofErr w:type="gramEnd"/>
            <w:r w:rsidRPr="00E534DB">
              <w:rPr>
                <w:rFonts w:eastAsia="Times New Roman"/>
                <w:szCs w:val="22"/>
                <w:lang w:val="fr-FR"/>
              </w:rPr>
              <w:t xml:space="preserve"> +32</w:t>
            </w:r>
            <w:del w:id="173" w:author="MSD2" w:date="2025-10-29T12:43:00Z" w16du:dateUtc="2025-10-29T10:43:00Z">
              <w:r w:rsidRPr="00E534DB" w:rsidDel="00FE70B3">
                <w:rPr>
                  <w:rFonts w:eastAsia="Times New Roman"/>
                  <w:szCs w:val="22"/>
                  <w:lang w:val="fr-FR"/>
                </w:rPr>
                <w:delText xml:space="preserve"> </w:delText>
              </w:r>
            </w:del>
            <w:r w:rsidRPr="00E534DB">
              <w:rPr>
                <w:rFonts w:eastAsia="Times New Roman"/>
                <w:szCs w:val="22"/>
                <w:lang w:val="fr-FR"/>
              </w:rPr>
              <w:t>(0)</w:t>
            </w:r>
            <w:r w:rsidRPr="00E534DB">
              <w:rPr>
                <w:rFonts w:eastAsia="Times New Roman"/>
                <w:szCs w:val="22"/>
                <w:lang w:val="fr-FR" w:bidi="gu-IN"/>
              </w:rPr>
              <w:t>27766211</w:t>
            </w:r>
          </w:p>
          <w:p w14:paraId="51F3529C" w14:textId="5B6056AC" w:rsidR="00CE721B" w:rsidRPr="00BC2088" w:rsidRDefault="00CE721B" w:rsidP="000164F1"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rFonts w:eastAsia="Times New Roman"/>
                <w:szCs w:val="22"/>
                <w:lang w:bidi="gu-IN"/>
              </w:rPr>
            </w:pPr>
            <w:r w:rsidRPr="00BC2088">
              <w:rPr>
                <w:rFonts w:eastAsia="Times New Roman"/>
                <w:szCs w:val="22"/>
                <w:lang w:bidi="gu-IN"/>
              </w:rPr>
              <w:t>dpoc_belux@m</w:t>
            </w:r>
            <w:r w:rsidR="00AF2A18">
              <w:rPr>
                <w:rFonts w:eastAsia="Times New Roman"/>
                <w:szCs w:val="22"/>
                <w:lang w:bidi="gu-IN"/>
              </w:rPr>
              <w:t>sd</w:t>
            </w:r>
            <w:r w:rsidRPr="00BC2088">
              <w:rPr>
                <w:rFonts w:eastAsia="Times New Roman"/>
                <w:szCs w:val="22"/>
                <w:lang w:bidi="gu-IN"/>
              </w:rPr>
              <w:t>.com</w:t>
            </w:r>
          </w:p>
          <w:p w14:paraId="7EB4FA78" w14:textId="77777777" w:rsidR="00CE721B" w:rsidRPr="00BC2088" w:rsidRDefault="00CE721B" w:rsidP="000164F1">
            <w:pPr>
              <w:spacing w:line="240" w:lineRule="auto"/>
              <w:rPr>
                <w:rFonts w:eastAsia="Times New Roman"/>
                <w:szCs w:val="22"/>
              </w:rPr>
            </w:pPr>
          </w:p>
        </w:tc>
        <w:tc>
          <w:tcPr>
            <w:tcW w:w="2500" w:type="pct"/>
          </w:tcPr>
          <w:p w14:paraId="7FF9B896" w14:textId="77777777" w:rsidR="00CE721B" w:rsidRPr="00BC2088" w:rsidRDefault="00CE721B" w:rsidP="000164F1">
            <w:pPr>
              <w:tabs>
                <w:tab w:val="clear" w:pos="567"/>
              </w:tabs>
              <w:spacing w:line="240" w:lineRule="auto"/>
              <w:rPr>
                <w:rFonts w:eastAsia="Times New Roman"/>
                <w:noProof/>
                <w:szCs w:val="22"/>
              </w:rPr>
            </w:pPr>
            <w:r w:rsidRPr="00BC2088">
              <w:rPr>
                <w:rFonts w:eastAsia="Times New Roman"/>
                <w:b/>
                <w:noProof/>
                <w:szCs w:val="22"/>
              </w:rPr>
              <w:t>Lietuva</w:t>
            </w:r>
          </w:p>
          <w:p w14:paraId="2A2B6162" w14:textId="77777777" w:rsidR="00CE721B" w:rsidRPr="00BC2088" w:rsidRDefault="00CE721B" w:rsidP="000164F1"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rFonts w:eastAsia="Times New Roman"/>
                <w:szCs w:val="22"/>
              </w:rPr>
            </w:pPr>
            <w:r w:rsidRPr="00BC2088">
              <w:rPr>
                <w:rFonts w:eastAsia="Times New Roman"/>
                <w:szCs w:val="22"/>
              </w:rPr>
              <w:t>UAB Merck Sharp &amp; Dohme</w:t>
            </w:r>
          </w:p>
          <w:p w14:paraId="5D43AF10" w14:textId="0ED05791" w:rsidR="00CE721B" w:rsidRPr="00BC2088" w:rsidRDefault="00CE721B" w:rsidP="000164F1"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rFonts w:eastAsia="Times New Roman"/>
                <w:b/>
                <w:szCs w:val="22"/>
              </w:rPr>
            </w:pPr>
            <w:r w:rsidRPr="00BC2088">
              <w:rPr>
                <w:rFonts w:eastAsia="Times New Roman"/>
                <w:szCs w:val="22"/>
              </w:rPr>
              <w:t>Tel.</w:t>
            </w:r>
            <w:del w:id="174" w:author="MSD2" w:date="2025-10-29T12:43:00Z" w16du:dateUtc="2025-10-29T10:43:00Z">
              <w:r w:rsidRPr="00BC2088" w:rsidDel="00FE70B3">
                <w:rPr>
                  <w:rFonts w:eastAsia="Times New Roman"/>
                  <w:szCs w:val="22"/>
                </w:rPr>
                <w:delText>:</w:delText>
              </w:r>
            </w:del>
            <w:r w:rsidRPr="00BC2088">
              <w:rPr>
                <w:rFonts w:eastAsia="Times New Roman"/>
                <w:szCs w:val="22"/>
              </w:rPr>
              <w:t> +370 5 278</w:t>
            </w:r>
            <w:del w:id="175" w:author="MSD2" w:date="2025-10-29T12:43:00Z" w16du:dateUtc="2025-10-29T10:43:00Z">
              <w:r w:rsidRPr="00BC2088" w:rsidDel="00FE70B3">
                <w:rPr>
                  <w:rFonts w:eastAsia="Times New Roman"/>
                  <w:szCs w:val="22"/>
                </w:rPr>
                <w:delText> </w:delText>
              </w:r>
            </w:del>
            <w:r w:rsidRPr="00BC2088">
              <w:rPr>
                <w:rFonts w:eastAsia="Times New Roman"/>
                <w:szCs w:val="22"/>
              </w:rPr>
              <w:t>0</w:t>
            </w:r>
            <w:ins w:id="176" w:author="MSD2" w:date="2025-10-29T12:43:00Z" w16du:dateUtc="2025-10-29T10:43:00Z">
              <w:r w:rsidR="00FE70B3">
                <w:rPr>
                  <w:rFonts w:eastAsia="Times New Roman"/>
                  <w:szCs w:val="22"/>
                </w:rPr>
                <w:t xml:space="preserve"> </w:t>
              </w:r>
            </w:ins>
            <w:r w:rsidRPr="00BC2088">
              <w:rPr>
                <w:rFonts w:eastAsia="Times New Roman"/>
                <w:szCs w:val="22"/>
              </w:rPr>
              <w:t>2</w:t>
            </w:r>
            <w:del w:id="177" w:author="MSD2" w:date="2025-10-29T12:43:00Z" w16du:dateUtc="2025-10-29T10:43:00Z">
              <w:r w:rsidRPr="00BC2088" w:rsidDel="00FE70B3">
                <w:rPr>
                  <w:rFonts w:eastAsia="Times New Roman"/>
                  <w:szCs w:val="22"/>
                </w:rPr>
                <w:delText> </w:delText>
              </w:r>
            </w:del>
            <w:r w:rsidRPr="00BC2088">
              <w:rPr>
                <w:rFonts w:eastAsia="Times New Roman"/>
                <w:szCs w:val="22"/>
              </w:rPr>
              <w:t>47</w:t>
            </w:r>
          </w:p>
          <w:p w14:paraId="770ABAB5" w14:textId="16002E9B" w:rsidR="00CE721B" w:rsidRPr="00BC2088" w:rsidRDefault="005D3798" w:rsidP="00906B44">
            <w:pPr>
              <w:tabs>
                <w:tab w:val="clear" w:pos="567"/>
              </w:tabs>
              <w:spacing w:line="240" w:lineRule="auto"/>
              <w:rPr>
                <w:rFonts w:eastAsia="Times New Roman"/>
                <w:szCs w:val="22"/>
              </w:rPr>
            </w:pPr>
            <w:r w:rsidRPr="0015109E">
              <w:rPr>
                <w:szCs w:val="22"/>
              </w:rPr>
              <w:t>dpoc_lithuania@msd.com</w:t>
            </w:r>
          </w:p>
        </w:tc>
      </w:tr>
      <w:tr w:rsidR="00CE721B" w:rsidRPr="00BC2088" w14:paraId="51022F61" w14:textId="77777777" w:rsidTr="003C299F">
        <w:trPr>
          <w:cantSplit/>
        </w:trPr>
        <w:tc>
          <w:tcPr>
            <w:tcW w:w="2500" w:type="pct"/>
          </w:tcPr>
          <w:p w14:paraId="141A4CD4" w14:textId="77777777" w:rsidR="00CE721B" w:rsidRPr="00B74503" w:rsidRDefault="00CE721B" w:rsidP="000164F1">
            <w:pPr>
              <w:spacing w:line="240" w:lineRule="auto"/>
              <w:rPr>
                <w:rFonts w:eastAsia="Times New Roman"/>
                <w:szCs w:val="22"/>
                <w:lang w:val="ru-RU"/>
              </w:rPr>
            </w:pPr>
            <w:r w:rsidRPr="00B74503">
              <w:rPr>
                <w:rFonts w:eastAsia="Times New Roman"/>
                <w:b/>
                <w:szCs w:val="22"/>
                <w:lang w:val="ru-RU"/>
              </w:rPr>
              <w:t>България</w:t>
            </w:r>
          </w:p>
          <w:p w14:paraId="50021CE2" w14:textId="77777777" w:rsidR="00CE721B" w:rsidRPr="00B74503" w:rsidRDefault="00CE721B" w:rsidP="000164F1">
            <w:pPr>
              <w:spacing w:line="240" w:lineRule="auto"/>
              <w:rPr>
                <w:rFonts w:eastAsia="Times New Roman"/>
                <w:szCs w:val="22"/>
                <w:lang w:val="ru-RU"/>
              </w:rPr>
            </w:pPr>
            <w:r w:rsidRPr="00B74503">
              <w:rPr>
                <w:rFonts w:eastAsia="Times New Roman"/>
                <w:szCs w:val="22"/>
                <w:lang w:val="ru-RU"/>
              </w:rPr>
              <w:t>Мерк Шарп и Доум България ЕООД</w:t>
            </w:r>
          </w:p>
          <w:p w14:paraId="7C1AE8F5" w14:textId="77777777" w:rsidR="00CE721B" w:rsidRPr="00FE70B3" w:rsidRDefault="00CE721B" w:rsidP="000164F1">
            <w:pPr>
              <w:spacing w:line="240" w:lineRule="auto"/>
              <w:rPr>
                <w:rFonts w:eastAsia="Times New Roman"/>
                <w:szCs w:val="22"/>
                <w:lang w:val="ru-RU"/>
                <w:rPrChange w:id="178" w:author="MSD2" w:date="2025-10-29T12:44:00Z" w16du:dateUtc="2025-10-29T10:44:00Z">
                  <w:rPr>
                    <w:rFonts w:eastAsia="Times New Roman"/>
                    <w:szCs w:val="22"/>
                  </w:rPr>
                </w:rPrChange>
              </w:rPr>
            </w:pPr>
            <w:r w:rsidRPr="00FE70B3">
              <w:rPr>
                <w:rFonts w:eastAsia="Times New Roman"/>
                <w:szCs w:val="22"/>
                <w:lang w:val="ru-RU"/>
                <w:rPrChange w:id="179" w:author="MSD2" w:date="2025-10-29T12:44:00Z" w16du:dateUtc="2025-10-29T10:44:00Z">
                  <w:rPr>
                    <w:rFonts w:eastAsia="Times New Roman"/>
                    <w:szCs w:val="22"/>
                  </w:rPr>
                </w:rPrChange>
              </w:rPr>
              <w:t>Тел.: +359 2 819 3737</w:t>
            </w:r>
          </w:p>
          <w:p w14:paraId="2F67FD8F" w14:textId="0C4E3A3B" w:rsidR="00CE721B" w:rsidRPr="00FE70B3" w:rsidRDefault="00CE721B" w:rsidP="000164F1">
            <w:pPr>
              <w:spacing w:line="240" w:lineRule="auto"/>
              <w:rPr>
                <w:rFonts w:eastAsia="Times New Roman"/>
                <w:szCs w:val="22"/>
                <w:lang w:val="ru-RU"/>
                <w:rPrChange w:id="180" w:author="MSD2" w:date="2025-10-29T12:44:00Z" w16du:dateUtc="2025-10-29T10:44:00Z">
                  <w:rPr>
                    <w:rFonts w:eastAsia="Times New Roman"/>
                    <w:szCs w:val="22"/>
                  </w:rPr>
                </w:rPrChange>
              </w:rPr>
            </w:pPr>
            <w:r w:rsidRPr="00BC2088">
              <w:rPr>
                <w:rFonts w:eastAsia="Times New Roman"/>
                <w:szCs w:val="22"/>
              </w:rPr>
              <w:t>info</w:t>
            </w:r>
            <w:r w:rsidRPr="00FE70B3">
              <w:rPr>
                <w:rFonts w:eastAsia="Times New Roman"/>
                <w:szCs w:val="22"/>
                <w:lang w:val="ru-RU"/>
                <w:rPrChange w:id="181" w:author="MSD2" w:date="2025-10-29T12:44:00Z" w16du:dateUtc="2025-10-29T10:44:00Z">
                  <w:rPr>
                    <w:rFonts w:eastAsia="Times New Roman"/>
                    <w:szCs w:val="22"/>
                  </w:rPr>
                </w:rPrChange>
              </w:rPr>
              <w:t>-</w:t>
            </w:r>
            <w:proofErr w:type="spellStart"/>
            <w:r w:rsidRPr="00BC2088">
              <w:rPr>
                <w:rFonts w:eastAsia="Times New Roman"/>
                <w:szCs w:val="22"/>
              </w:rPr>
              <w:t>msdbg</w:t>
            </w:r>
            <w:proofErr w:type="spellEnd"/>
            <w:r w:rsidRPr="00FE70B3">
              <w:rPr>
                <w:rFonts w:eastAsia="Times New Roman"/>
                <w:szCs w:val="22"/>
                <w:lang w:val="ru-RU"/>
                <w:rPrChange w:id="182" w:author="MSD2" w:date="2025-10-29T12:44:00Z" w16du:dateUtc="2025-10-29T10:44:00Z">
                  <w:rPr>
                    <w:rFonts w:eastAsia="Times New Roman"/>
                    <w:szCs w:val="22"/>
                  </w:rPr>
                </w:rPrChange>
              </w:rPr>
              <w:t>@</w:t>
            </w:r>
            <w:proofErr w:type="spellStart"/>
            <w:ins w:id="183" w:author="MSD2" w:date="2025-10-29T12:44:00Z" w16du:dateUtc="2025-10-29T10:44:00Z">
              <w:r w:rsidR="00FE70B3">
                <w:rPr>
                  <w:rFonts w:eastAsia="Times New Roman"/>
                  <w:szCs w:val="22"/>
                </w:rPr>
                <w:t>msd</w:t>
              </w:r>
            </w:ins>
            <w:proofErr w:type="spellEnd"/>
            <w:del w:id="184" w:author="MSD2" w:date="2025-10-29T12:44:00Z" w16du:dateUtc="2025-10-29T10:44:00Z">
              <w:r w:rsidRPr="00BC2088" w:rsidDel="00FE70B3">
                <w:rPr>
                  <w:rFonts w:eastAsia="Times New Roman"/>
                  <w:szCs w:val="22"/>
                </w:rPr>
                <w:delText>merck</w:delText>
              </w:r>
            </w:del>
            <w:r w:rsidRPr="00FE70B3">
              <w:rPr>
                <w:rFonts w:eastAsia="Times New Roman"/>
                <w:szCs w:val="22"/>
                <w:lang w:val="ru-RU"/>
                <w:rPrChange w:id="185" w:author="MSD2" w:date="2025-10-29T12:44:00Z" w16du:dateUtc="2025-10-29T10:44:00Z">
                  <w:rPr>
                    <w:rFonts w:eastAsia="Times New Roman"/>
                    <w:szCs w:val="22"/>
                  </w:rPr>
                </w:rPrChange>
              </w:rPr>
              <w:t>.</w:t>
            </w:r>
            <w:r w:rsidRPr="00BC2088">
              <w:rPr>
                <w:rFonts w:eastAsia="Times New Roman"/>
                <w:szCs w:val="22"/>
              </w:rPr>
              <w:t>com</w:t>
            </w:r>
          </w:p>
          <w:p w14:paraId="437728D9" w14:textId="77777777" w:rsidR="00CE721B" w:rsidRPr="00FE70B3" w:rsidRDefault="00CE721B" w:rsidP="000164F1"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rFonts w:eastAsia="Times New Roman"/>
                <w:b/>
                <w:szCs w:val="22"/>
                <w:lang w:val="ru-RU"/>
                <w:rPrChange w:id="186" w:author="MSD2" w:date="2025-10-29T12:44:00Z" w16du:dateUtc="2025-10-29T10:44:00Z">
                  <w:rPr>
                    <w:rFonts w:eastAsia="Times New Roman"/>
                    <w:b/>
                    <w:szCs w:val="22"/>
                  </w:rPr>
                </w:rPrChange>
              </w:rPr>
            </w:pPr>
          </w:p>
        </w:tc>
        <w:tc>
          <w:tcPr>
            <w:tcW w:w="2500" w:type="pct"/>
          </w:tcPr>
          <w:p w14:paraId="4D66D4C3" w14:textId="77777777" w:rsidR="00CE721B" w:rsidRPr="00BC2088" w:rsidRDefault="00CE721B" w:rsidP="000164F1"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rFonts w:eastAsia="Times New Roman"/>
                <w:b/>
                <w:szCs w:val="22"/>
                <w:lang w:val="de-DE"/>
              </w:rPr>
            </w:pPr>
            <w:r w:rsidRPr="00BC2088">
              <w:rPr>
                <w:rFonts w:eastAsia="Times New Roman"/>
                <w:b/>
                <w:szCs w:val="22"/>
                <w:lang w:val="de-DE"/>
              </w:rPr>
              <w:t>Luxembourg/Luxemburg</w:t>
            </w:r>
          </w:p>
          <w:p w14:paraId="7CFD2510" w14:textId="1963DF17" w:rsidR="00CE721B" w:rsidRPr="00BC2088" w:rsidRDefault="00CE721B" w:rsidP="000164F1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Cs w:val="22"/>
                <w:lang w:val="de-DE" w:bidi="gu-IN"/>
              </w:rPr>
            </w:pPr>
            <w:r w:rsidRPr="00BC2088">
              <w:rPr>
                <w:rFonts w:eastAsia="Times New Roman"/>
                <w:szCs w:val="22"/>
                <w:lang w:val="de-DE" w:bidi="gu-IN"/>
              </w:rPr>
              <w:t>MSD Belgium</w:t>
            </w:r>
          </w:p>
          <w:p w14:paraId="1683CA0E" w14:textId="4CA19180" w:rsidR="00CE721B" w:rsidRPr="00E534DB" w:rsidRDefault="00CE721B" w:rsidP="000164F1">
            <w:pPr>
              <w:spacing w:line="240" w:lineRule="auto"/>
              <w:rPr>
                <w:rFonts w:eastAsia="Times New Roman"/>
                <w:szCs w:val="22"/>
                <w:lang w:val="fr-FR"/>
              </w:rPr>
            </w:pPr>
            <w:r w:rsidRPr="00E534DB">
              <w:rPr>
                <w:rFonts w:eastAsia="Times New Roman"/>
                <w:szCs w:val="22"/>
                <w:lang w:val="fr-FR"/>
              </w:rPr>
              <w:t>Tél</w:t>
            </w:r>
            <w:ins w:id="187" w:author="MSD2" w:date="2025-10-29T12:44:00Z" w16du:dateUtc="2025-10-29T10:44:00Z">
              <w:r w:rsidR="00FE70B3" w:rsidRPr="00ED7F8C">
                <w:rPr>
                  <w:szCs w:val="22"/>
                  <w:lang w:val="de-DE"/>
                </w:rPr>
                <w:t>/</w:t>
              </w:r>
              <w:proofErr w:type="gramStart"/>
              <w:r w:rsidR="00FE70B3" w:rsidRPr="00ED7F8C">
                <w:rPr>
                  <w:szCs w:val="22"/>
                  <w:lang w:val="de-DE"/>
                </w:rPr>
                <w:t>Tel</w:t>
              </w:r>
            </w:ins>
            <w:r w:rsidRPr="00E534DB">
              <w:rPr>
                <w:rFonts w:eastAsia="Times New Roman"/>
                <w:szCs w:val="22"/>
                <w:lang w:val="fr-FR"/>
              </w:rPr>
              <w:t>:</w:t>
            </w:r>
            <w:proofErr w:type="gramEnd"/>
            <w:r w:rsidRPr="00E534DB">
              <w:rPr>
                <w:rFonts w:eastAsia="Times New Roman"/>
                <w:szCs w:val="22"/>
                <w:lang w:val="fr-FR"/>
              </w:rPr>
              <w:t xml:space="preserve"> +32</w:t>
            </w:r>
            <w:del w:id="188" w:author="MSD2" w:date="2025-10-29T12:44:00Z" w16du:dateUtc="2025-10-29T10:44:00Z">
              <w:r w:rsidRPr="00E534DB" w:rsidDel="00FE70B3">
                <w:rPr>
                  <w:rFonts w:eastAsia="Times New Roman"/>
                  <w:szCs w:val="22"/>
                  <w:lang w:val="fr-FR"/>
                </w:rPr>
                <w:delText xml:space="preserve"> </w:delText>
              </w:r>
            </w:del>
            <w:r w:rsidRPr="00E534DB">
              <w:rPr>
                <w:rFonts w:eastAsia="Times New Roman"/>
                <w:szCs w:val="22"/>
                <w:lang w:val="fr-FR"/>
              </w:rPr>
              <w:t>(0)</w:t>
            </w:r>
            <w:r w:rsidRPr="00E534DB">
              <w:rPr>
                <w:rFonts w:eastAsia="Times New Roman"/>
                <w:szCs w:val="22"/>
                <w:lang w:val="fr-FR" w:bidi="gu-IN"/>
              </w:rPr>
              <w:t>27766211</w:t>
            </w:r>
          </w:p>
          <w:p w14:paraId="58EB3CA6" w14:textId="19E9EA04" w:rsidR="00CE721B" w:rsidRPr="00BC2088" w:rsidRDefault="00CE721B" w:rsidP="000164F1"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rFonts w:eastAsia="Times New Roman"/>
                <w:szCs w:val="22"/>
              </w:rPr>
            </w:pPr>
            <w:r w:rsidRPr="00BC2088">
              <w:rPr>
                <w:rFonts w:eastAsia="Times New Roman"/>
                <w:szCs w:val="22"/>
                <w:lang w:bidi="gu-IN"/>
              </w:rPr>
              <w:t>dpoc_belux@</w:t>
            </w:r>
            <w:r w:rsidRPr="00BC2088">
              <w:rPr>
                <w:rFonts w:eastAsia="Times New Roman"/>
                <w:szCs w:val="22"/>
              </w:rPr>
              <w:t>m</w:t>
            </w:r>
            <w:r w:rsidR="00AF2A18">
              <w:rPr>
                <w:rFonts w:eastAsia="Times New Roman"/>
                <w:szCs w:val="22"/>
              </w:rPr>
              <w:t>sd</w:t>
            </w:r>
            <w:r w:rsidRPr="00BC2088">
              <w:rPr>
                <w:rFonts w:eastAsia="Times New Roman"/>
                <w:szCs w:val="22"/>
              </w:rPr>
              <w:t>.com</w:t>
            </w:r>
          </w:p>
          <w:p w14:paraId="538283AC" w14:textId="77777777" w:rsidR="00CE721B" w:rsidRPr="00BC2088" w:rsidRDefault="00CE721B" w:rsidP="000164F1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Cs w:val="22"/>
              </w:rPr>
            </w:pPr>
          </w:p>
        </w:tc>
      </w:tr>
      <w:tr w:rsidR="00CE721B" w:rsidRPr="00BC2088" w14:paraId="516A9FB7" w14:textId="77777777" w:rsidTr="003C299F">
        <w:trPr>
          <w:cantSplit/>
        </w:trPr>
        <w:tc>
          <w:tcPr>
            <w:tcW w:w="2500" w:type="pct"/>
          </w:tcPr>
          <w:p w14:paraId="5BE08A88" w14:textId="77777777" w:rsidR="00CE721B" w:rsidRPr="00BC2088" w:rsidRDefault="00CE721B" w:rsidP="000164F1"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rFonts w:eastAsia="Times New Roman"/>
                <w:szCs w:val="22"/>
              </w:rPr>
            </w:pPr>
            <w:r w:rsidRPr="00BC2088">
              <w:rPr>
                <w:rFonts w:eastAsia="Times New Roman"/>
                <w:b/>
                <w:szCs w:val="22"/>
              </w:rPr>
              <w:t>Česká republika</w:t>
            </w:r>
          </w:p>
          <w:p w14:paraId="502F6BA1" w14:textId="77777777" w:rsidR="00CE721B" w:rsidRPr="00BC2088" w:rsidRDefault="00CE721B" w:rsidP="000164F1"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rFonts w:eastAsia="Times New Roman"/>
                <w:szCs w:val="22"/>
              </w:rPr>
            </w:pPr>
            <w:r w:rsidRPr="00BC2088">
              <w:rPr>
                <w:rFonts w:eastAsia="Times New Roman"/>
                <w:szCs w:val="22"/>
              </w:rPr>
              <w:t>Merck Sharp &amp; Dohme s.r.o.</w:t>
            </w:r>
          </w:p>
          <w:p w14:paraId="4640F2BA" w14:textId="5A13E9F3" w:rsidR="00CE721B" w:rsidRPr="00BC2088" w:rsidRDefault="00CE721B" w:rsidP="000164F1"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rFonts w:eastAsia="Times New Roman"/>
                <w:szCs w:val="22"/>
              </w:rPr>
            </w:pPr>
            <w:r w:rsidRPr="00BC2088">
              <w:rPr>
                <w:rFonts w:eastAsia="Times New Roman"/>
                <w:szCs w:val="22"/>
              </w:rPr>
              <w:t>Tel.: +420 2</w:t>
            </w:r>
            <w:ins w:id="189" w:author="MSD2" w:date="2025-10-29T12:44:00Z" w16du:dateUtc="2025-10-29T10:44:00Z">
              <w:r w:rsidR="00FE70B3">
                <w:rPr>
                  <w:rFonts w:eastAsia="Times New Roman"/>
                  <w:szCs w:val="22"/>
                </w:rPr>
                <w:t>7</w:t>
              </w:r>
            </w:ins>
            <w:ins w:id="190" w:author="MSD2" w:date="2025-10-29T12:45:00Z" w16du:dateUtc="2025-10-29T10:45:00Z">
              <w:r w:rsidR="00FE70B3">
                <w:rPr>
                  <w:rFonts w:eastAsia="Times New Roman"/>
                  <w:szCs w:val="22"/>
                </w:rPr>
                <w:t>7</w:t>
              </w:r>
            </w:ins>
            <w:del w:id="191" w:author="MSD2" w:date="2025-10-29T12:45:00Z" w16du:dateUtc="2025-10-29T10:45:00Z">
              <w:r w:rsidRPr="00BC2088" w:rsidDel="00FE70B3">
                <w:rPr>
                  <w:rFonts w:eastAsia="Times New Roman"/>
                  <w:szCs w:val="22"/>
                </w:rPr>
                <w:delText>33</w:delText>
              </w:r>
            </w:del>
            <w:r w:rsidRPr="00BC2088">
              <w:rPr>
                <w:rFonts w:eastAsia="Times New Roman"/>
                <w:szCs w:val="22"/>
              </w:rPr>
              <w:t> 0</w:t>
            </w:r>
            <w:ins w:id="192" w:author="MSD2" w:date="2025-10-29T12:45:00Z" w16du:dateUtc="2025-10-29T10:45:00Z">
              <w:r w:rsidR="00FE70B3">
                <w:rPr>
                  <w:rFonts w:eastAsia="Times New Roman"/>
                  <w:szCs w:val="22"/>
                </w:rPr>
                <w:t>5</w:t>
              </w:r>
            </w:ins>
            <w:del w:id="193" w:author="MSD2" w:date="2025-10-29T12:45:00Z" w16du:dateUtc="2025-10-29T10:45:00Z">
              <w:r w:rsidRPr="00BC2088" w:rsidDel="00FE70B3">
                <w:rPr>
                  <w:rFonts w:eastAsia="Times New Roman"/>
                  <w:szCs w:val="22"/>
                </w:rPr>
                <w:delText>1</w:delText>
              </w:r>
            </w:del>
            <w:r w:rsidRPr="00BC2088">
              <w:rPr>
                <w:rFonts w:eastAsia="Times New Roman"/>
                <w:szCs w:val="22"/>
              </w:rPr>
              <w:t>0 </w:t>
            </w:r>
            <w:ins w:id="194" w:author="MSD2" w:date="2025-10-29T12:45:00Z" w16du:dateUtc="2025-10-29T10:45:00Z">
              <w:r w:rsidR="00FE70B3">
                <w:rPr>
                  <w:rFonts w:eastAsia="Times New Roman"/>
                  <w:szCs w:val="22"/>
                </w:rPr>
                <w:t>000</w:t>
              </w:r>
            </w:ins>
            <w:del w:id="195" w:author="MSD2" w:date="2025-10-29T12:45:00Z" w16du:dateUtc="2025-10-29T10:45:00Z">
              <w:r w:rsidRPr="00BC2088" w:rsidDel="00FE70B3">
                <w:rPr>
                  <w:rFonts w:eastAsia="Times New Roman"/>
                  <w:szCs w:val="22"/>
                </w:rPr>
                <w:delText>111</w:delText>
              </w:r>
            </w:del>
          </w:p>
          <w:p w14:paraId="44ACB159" w14:textId="0110CB25" w:rsidR="00CE721B" w:rsidRPr="00BC2088" w:rsidRDefault="00CE721B" w:rsidP="000164F1"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rFonts w:eastAsia="Times New Roman"/>
                <w:szCs w:val="22"/>
              </w:rPr>
            </w:pPr>
            <w:r>
              <w:rPr>
                <w:rFonts w:eastAsia="Times New Roman"/>
                <w:szCs w:val="22"/>
              </w:rPr>
              <w:t>d</w:t>
            </w:r>
            <w:r w:rsidRPr="00BC2088">
              <w:rPr>
                <w:rFonts w:eastAsia="Times New Roman"/>
                <w:szCs w:val="22"/>
              </w:rPr>
              <w:t>poc_czechslovak@</w:t>
            </w:r>
            <w:ins w:id="196" w:author="MSD2" w:date="2025-10-29T12:45:00Z" w16du:dateUtc="2025-10-29T10:45:00Z">
              <w:r w:rsidR="00FE70B3">
                <w:rPr>
                  <w:rFonts w:eastAsia="Times New Roman"/>
                  <w:szCs w:val="22"/>
                </w:rPr>
                <w:t>msd</w:t>
              </w:r>
            </w:ins>
            <w:del w:id="197" w:author="MSD2" w:date="2025-10-29T12:45:00Z" w16du:dateUtc="2025-10-29T10:45:00Z">
              <w:r w:rsidRPr="00BC2088" w:rsidDel="00FE70B3">
                <w:rPr>
                  <w:rFonts w:eastAsia="Times New Roman"/>
                  <w:szCs w:val="22"/>
                </w:rPr>
                <w:delText>merck</w:delText>
              </w:r>
            </w:del>
            <w:r w:rsidRPr="00BC2088">
              <w:rPr>
                <w:rFonts w:eastAsia="Times New Roman"/>
                <w:szCs w:val="22"/>
              </w:rPr>
              <w:t>.com</w:t>
            </w:r>
          </w:p>
          <w:p w14:paraId="301C6CC3" w14:textId="77777777" w:rsidR="00CE721B" w:rsidRPr="00BC2088" w:rsidRDefault="00CE721B" w:rsidP="000164F1"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rFonts w:eastAsia="Times New Roman"/>
                <w:b/>
                <w:szCs w:val="22"/>
              </w:rPr>
            </w:pPr>
          </w:p>
        </w:tc>
        <w:tc>
          <w:tcPr>
            <w:tcW w:w="2500" w:type="pct"/>
          </w:tcPr>
          <w:p w14:paraId="4D854EFA" w14:textId="77777777" w:rsidR="00CE721B" w:rsidRPr="00BC2088" w:rsidRDefault="00CE721B" w:rsidP="000164F1">
            <w:pPr>
              <w:tabs>
                <w:tab w:val="clear" w:pos="567"/>
              </w:tabs>
              <w:spacing w:line="240" w:lineRule="auto"/>
              <w:rPr>
                <w:rFonts w:eastAsia="Times New Roman"/>
                <w:b/>
                <w:szCs w:val="22"/>
              </w:rPr>
            </w:pPr>
            <w:r w:rsidRPr="00BC2088">
              <w:rPr>
                <w:rFonts w:eastAsia="Times New Roman"/>
                <w:b/>
                <w:szCs w:val="22"/>
              </w:rPr>
              <w:t>Magyarország</w:t>
            </w:r>
          </w:p>
          <w:p w14:paraId="1EB2FC91" w14:textId="77777777" w:rsidR="006B5199" w:rsidRPr="006B5199" w:rsidRDefault="006B5199" w:rsidP="006B5199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Cs w:val="22"/>
              </w:rPr>
            </w:pPr>
            <w:r w:rsidRPr="006B5199">
              <w:rPr>
                <w:rFonts w:eastAsia="Times New Roman"/>
                <w:szCs w:val="22"/>
              </w:rPr>
              <w:t>MSD Pharma Hungary Kft.</w:t>
            </w:r>
          </w:p>
          <w:p w14:paraId="5390052A" w14:textId="13C28561" w:rsidR="006B5199" w:rsidRPr="006B5199" w:rsidRDefault="006B5199" w:rsidP="006B5199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bCs/>
                <w:szCs w:val="22"/>
                <w:lang w:eastAsia="fr-FR"/>
              </w:rPr>
            </w:pPr>
            <w:r w:rsidRPr="006B5199">
              <w:rPr>
                <w:rFonts w:eastAsia="Times New Roman"/>
                <w:bCs/>
                <w:szCs w:val="22"/>
                <w:lang w:eastAsia="fr-FR"/>
              </w:rPr>
              <w:t>Tel.: +36 1 888</w:t>
            </w:r>
            <w:ins w:id="198" w:author="MSD2" w:date="2025-10-29T12:45:00Z" w16du:dateUtc="2025-10-29T10:45:00Z">
              <w:r w:rsidR="00FE70B3">
                <w:rPr>
                  <w:rFonts w:eastAsia="Times New Roman"/>
                  <w:bCs/>
                  <w:szCs w:val="22"/>
                  <w:lang w:eastAsia="fr-FR"/>
                </w:rPr>
                <w:t xml:space="preserve"> </w:t>
              </w:r>
            </w:ins>
            <w:r w:rsidRPr="006B5199">
              <w:rPr>
                <w:rFonts w:eastAsia="Times New Roman"/>
                <w:bCs/>
                <w:szCs w:val="22"/>
                <w:lang w:eastAsia="fr-FR"/>
              </w:rPr>
              <w:t>5300</w:t>
            </w:r>
          </w:p>
          <w:p w14:paraId="572308D4" w14:textId="13053B90" w:rsidR="006B5199" w:rsidRPr="006B5199" w:rsidRDefault="006B5199" w:rsidP="006B5199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bCs/>
                <w:szCs w:val="22"/>
                <w:lang w:eastAsia="fr-FR"/>
              </w:rPr>
            </w:pPr>
            <w:r w:rsidRPr="006B5199">
              <w:rPr>
                <w:rFonts w:eastAsia="Times New Roman"/>
                <w:bCs/>
                <w:szCs w:val="22"/>
                <w:lang w:eastAsia="fr-FR"/>
              </w:rPr>
              <w:t>hungary_msd@</w:t>
            </w:r>
            <w:ins w:id="199" w:author="MSD2" w:date="2025-10-29T12:45:00Z" w16du:dateUtc="2025-10-29T10:45:00Z">
              <w:r w:rsidR="00FE70B3">
                <w:rPr>
                  <w:rFonts w:eastAsia="Times New Roman"/>
                  <w:bCs/>
                  <w:szCs w:val="22"/>
                  <w:lang w:eastAsia="fr-FR"/>
                </w:rPr>
                <w:t>msd</w:t>
              </w:r>
            </w:ins>
            <w:del w:id="200" w:author="MSD2" w:date="2025-10-29T12:45:00Z" w16du:dateUtc="2025-10-29T10:45:00Z">
              <w:r w:rsidRPr="006B5199" w:rsidDel="00FE70B3">
                <w:rPr>
                  <w:rFonts w:eastAsia="Times New Roman"/>
                  <w:bCs/>
                  <w:szCs w:val="22"/>
                  <w:lang w:eastAsia="fr-FR"/>
                </w:rPr>
                <w:delText>merck</w:delText>
              </w:r>
            </w:del>
            <w:r w:rsidRPr="006B5199">
              <w:rPr>
                <w:rFonts w:eastAsia="Times New Roman"/>
                <w:bCs/>
                <w:szCs w:val="22"/>
                <w:lang w:eastAsia="fr-FR"/>
              </w:rPr>
              <w:t>.com</w:t>
            </w:r>
          </w:p>
          <w:p w14:paraId="2414EA3B" w14:textId="77777777" w:rsidR="00CE721B" w:rsidRPr="00BC2088" w:rsidRDefault="00CE721B" w:rsidP="000164F1">
            <w:pPr>
              <w:tabs>
                <w:tab w:val="clear" w:pos="567"/>
              </w:tabs>
              <w:spacing w:line="240" w:lineRule="auto"/>
              <w:rPr>
                <w:rFonts w:eastAsia="Times New Roman"/>
                <w:szCs w:val="22"/>
              </w:rPr>
            </w:pPr>
          </w:p>
        </w:tc>
      </w:tr>
      <w:tr w:rsidR="00CE721B" w:rsidRPr="00BC2088" w14:paraId="62F4D669" w14:textId="77777777" w:rsidTr="003C299F">
        <w:trPr>
          <w:cantSplit/>
        </w:trPr>
        <w:tc>
          <w:tcPr>
            <w:tcW w:w="2500" w:type="pct"/>
          </w:tcPr>
          <w:p w14:paraId="027E17DC" w14:textId="77777777" w:rsidR="00CE721B" w:rsidRPr="00BC2088" w:rsidRDefault="00CE721B" w:rsidP="000164F1">
            <w:pPr>
              <w:spacing w:line="240" w:lineRule="auto"/>
              <w:rPr>
                <w:rFonts w:eastAsia="Times New Roman"/>
                <w:b/>
                <w:szCs w:val="22"/>
                <w:lang w:val="de-DE"/>
              </w:rPr>
            </w:pPr>
            <w:r w:rsidRPr="00BC2088">
              <w:rPr>
                <w:rFonts w:eastAsia="Times New Roman"/>
                <w:b/>
                <w:szCs w:val="22"/>
                <w:lang w:val="de-DE"/>
              </w:rPr>
              <w:t>Danmark</w:t>
            </w:r>
          </w:p>
          <w:p w14:paraId="3A66075F" w14:textId="77777777" w:rsidR="00CE721B" w:rsidRPr="00BC2088" w:rsidRDefault="00CE721B" w:rsidP="000164F1">
            <w:pPr>
              <w:spacing w:line="240" w:lineRule="auto"/>
              <w:rPr>
                <w:rFonts w:eastAsia="Times New Roman"/>
                <w:szCs w:val="22"/>
                <w:lang w:val="de-DE"/>
              </w:rPr>
            </w:pPr>
            <w:r w:rsidRPr="00BC2088">
              <w:rPr>
                <w:rFonts w:eastAsia="Times New Roman"/>
                <w:szCs w:val="22"/>
                <w:lang w:val="de-DE"/>
              </w:rPr>
              <w:t>MSD Danmark ApS</w:t>
            </w:r>
          </w:p>
          <w:p w14:paraId="7735A70B" w14:textId="5F447D08" w:rsidR="00CE721B" w:rsidRPr="00BC2088" w:rsidRDefault="00CE721B" w:rsidP="000164F1">
            <w:pPr>
              <w:spacing w:line="240" w:lineRule="auto"/>
              <w:rPr>
                <w:rFonts w:eastAsia="Times New Roman"/>
                <w:szCs w:val="22"/>
                <w:lang w:val="de-DE"/>
              </w:rPr>
            </w:pPr>
            <w:r w:rsidRPr="00BC2088">
              <w:rPr>
                <w:rFonts w:eastAsia="Times New Roman"/>
                <w:szCs w:val="22"/>
                <w:lang w:val="de-DE"/>
              </w:rPr>
              <w:t>Tlf</w:t>
            </w:r>
            <w:r w:rsidR="00C571FA">
              <w:rPr>
                <w:rFonts w:eastAsia="Times New Roman"/>
                <w:szCs w:val="22"/>
                <w:lang w:val="de-DE"/>
              </w:rPr>
              <w:t>.</w:t>
            </w:r>
            <w:r w:rsidRPr="00BC2088">
              <w:rPr>
                <w:rFonts w:eastAsia="Times New Roman"/>
                <w:szCs w:val="22"/>
                <w:lang w:val="de-DE"/>
              </w:rPr>
              <w:t>: +45 4482 4000</w:t>
            </w:r>
          </w:p>
          <w:p w14:paraId="6056588A" w14:textId="2008BD1D" w:rsidR="00CE721B" w:rsidRPr="00BC2088" w:rsidRDefault="00CE721B" w:rsidP="000164F1">
            <w:pPr>
              <w:spacing w:line="240" w:lineRule="auto"/>
              <w:rPr>
                <w:rFonts w:eastAsia="Times New Roman"/>
                <w:szCs w:val="22"/>
              </w:rPr>
            </w:pPr>
            <w:r w:rsidRPr="00BC2088">
              <w:rPr>
                <w:rFonts w:eastAsia="Times New Roman"/>
                <w:szCs w:val="22"/>
              </w:rPr>
              <w:t>dkmail@</w:t>
            </w:r>
            <w:r w:rsidR="005D3798">
              <w:rPr>
                <w:rFonts w:eastAsia="Times New Roman"/>
                <w:szCs w:val="22"/>
              </w:rPr>
              <w:t>msd</w:t>
            </w:r>
            <w:r w:rsidRPr="00BC2088">
              <w:rPr>
                <w:rFonts w:eastAsia="Times New Roman"/>
                <w:szCs w:val="22"/>
              </w:rPr>
              <w:t>.com</w:t>
            </w:r>
          </w:p>
          <w:p w14:paraId="6B8F9699" w14:textId="77777777" w:rsidR="00CE721B" w:rsidRPr="00BC2088" w:rsidRDefault="00CE721B" w:rsidP="000164F1">
            <w:pPr>
              <w:spacing w:line="240" w:lineRule="auto"/>
              <w:rPr>
                <w:rFonts w:eastAsia="Times New Roman"/>
                <w:b/>
                <w:szCs w:val="22"/>
              </w:rPr>
            </w:pPr>
          </w:p>
        </w:tc>
        <w:tc>
          <w:tcPr>
            <w:tcW w:w="2500" w:type="pct"/>
          </w:tcPr>
          <w:p w14:paraId="7E915E12" w14:textId="77777777" w:rsidR="00CE721B" w:rsidRPr="00BC2088" w:rsidRDefault="00CE721B" w:rsidP="000164F1">
            <w:pPr>
              <w:tabs>
                <w:tab w:val="clear" w:pos="567"/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Times New Roman"/>
                <w:b/>
                <w:szCs w:val="22"/>
              </w:rPr>
            </w:pPr>
            <w:r w:rsidRPr="00BC2088">
              <w:rPr>
                <w:rFonts w:eastAsia="Times New Roman"/>
                <w:b/>
                <w:szCs w:val="22"/>
              </w:rPr>
              <w:t>Malta</w:t>
            </w:r>
          </w:p>
          <w:p w14:paraId="29D2C75C" w14:textId="77777777" w:rsidR="00CE721B" w:rsidRPr="00BC2088" w:rsidRDefault="00CE721B" w:rsidP="000164F1">
            <w:pPr>
              <w:tabs>
                <w:tab w:val="clear" w:pos="567"/>
              </w:tabs>
              <w:spacing w:line="240" w:lineRule="auto"/>
              <w:rPr>
                <w:rFonts w:eastAsia="MS Mincho"/>
                <w:szCs w:val="22"/>
                <w:lang w:eastAsia="ja-JP"/>
              </w:rPr>
            </w:pPr>
            <w:r w:rsidRPr="00BC2088">
              <w:rPr>
                <w:rFonts w:eastAsia="MS Mincho"/>
                <w:szCs w:val="22"/>
                <w:lang w:eastAsia="ja-JP"/>
              </w:rPr>
              <w:t>Merck Sharp &amp; Dohme Cyprus Limited</w:t>
            </w:r>
          </w:p>
          <w:p w14:paraId="1636E0C7" w14:textId="77777777" w:rsidR="00CE721B" w:rsidRPr="00BC2088" w:rsidRDefault="00CE721B" w:rsidP="000164F1">
            <w:pPr>
              <w:spacing w:line="240" w:lineRule="auto"/>
              <w:rPr>
                <w:rFonts w:eastAsia="Times New Roman"/>
                <w:szCs w:val="22"/>
              </w:rPr>
            </w:pPr>
            <w:r w:rsidRPr="00BC2088">
              <w:rPr>
                <w:rFonts w:eastAsia="Times New Roman"/>
                <w:szCs w:val="22"/>
              </w:rPr>
              <w:t>Tel: 8007 4433 (+356 99917558)</w:t>
            </w:r>
          </w:p>
          <w:p w14:paraId="5259E94A" w14:textId="0DE0D0A2" w:rsidR="00CE721B" w:rsidRPr="00BC2088" w:rsidRDefault="00FE70B3" w:rsidP="000164F1">
            <w:pPr>
              <w:tabs>
                <w:tab w:val="clear" w:pos="567"/>
              </w:tabs>
              <w:spacing w:line="240" w:lineRule="auto"/>
              <w:rPr>
                <w:rFonts w:eastAsia="Times New Roman"/>
                <w:szCs w:val="22"/>
                <w:lang w:eastAsia="fr-FR"/>
              </w:rPr>
            </w:pPr>
            <w:ins w:id="201" w:author="MSD2" w:date="2025-10-29T12:45:00Z" w16du:dateUtc="2025-10-29T10:45:00Z">
              <w:r>
                <w:rPr>
                  <w:rFonts w:eastAsia="Times New Roman"/>
                  <w:szCs w:val="22"/>
                </w:rPr>
                <w:t>dpoccyprus</w:t>
              </w:r>
            </w:ins>
            <w:del w:id="202" w:author="MSD2" w:date="2025-10-29T12:46:00Z" w16du:dateUtc="2025-10-29T10:46:00Z">
              <w:r w:rsidR="00CE721B" w:rsidRPr="00BC2088" w:rsidDel="00FE70B3">
                <w:rPr>
                  <w:rFonts w:eastAsia="Times New Roman"/>
                  <w:szCs w:val="22"/>
                </w:rPr>
                <w:delText>malta_info</w:delText>
              </w:r>
            </w:del>
            <w:r w:rsidR="00CE721B" w:rsidRPr="00BC2088">
              <w:rPr>
                <w:rFonts w:eastAsia="Times New Roman"/>
                <w:szCs w:val="22"/>
              </w:rPr>
              <w:t>@</w:t>
            </w:r>
            <w:ins w:id="203" w:author="MSD2" w:date="2025-10-29T12:46:00Z" w16du:dateUtc="2025-10-29T10:46:00Z">
              <w:r>
                <w:rPr>
                  <w:rFonts w:eastAsia="Times New Roman"/>
                  <w:szCs w:val="22"/>
                </w:rPr>
                <w:t>msd</w:t>
              </w:r>
            </w:ins>
            <w:del w:id="204" w:author="MSD2" w:date="2025-10-29T12:46:00Z" w16du:dateUtc="2025-10-29T10:46:00Z">
              <w:r w:rsidR="00CE721B" w:rsidRPr="00BC2088" w:rsidDel="00FE70B3">
                <w:rPr>
                  <w:rFonts w:eastAsia="Times New Roman"/>
                  <w:szCs w:val="22"/>
                </w:rPr>
                <w:delText>merck</w:delText>
              </w:r>
            </w:del>
            <w:r w:rsidR="00CE721B" w:rsidRPr="00BC2088">
              <w:rPr>
                <w:rFonts w:eastAsia="Times New Roman"/>
                <w:szCs w:val="22"/>
              </w:rPr>
              <w:t>.com</w:t>
            </w:r>
          </w:p>
          <w:p w14:paraId="5E57A229" w14:textId="77777777" w:rsidR="00CE721B" w:rsidRPr="00BC2088" w:rsidRDefault="00CE721B" w:rsidP="000164F1">
            <w:pPr>
              <w:spacing w:line="240" w:lineRule="auto"/>
              <w:rPr>
                <w:rFonts w:eastAsia="Times New Roman"/>
                <w:szCs w:val="22"/>
              </w:rPr>
            </w:pPr>
          </w:p>
        </w:tc>
      </w:tr>
      <w:tr w:rsidR="00CE721B" w:rsidRPr="00BC2088" w14:paraId="3132DCD5" w14:textId="77777777" w:rsidTr="003C299F">
        <w:trPr>
          <w:cantSplit/>
        </w:trPr>
        <w:tc>
          <w:tcPr>
            <w:tcW w:w="2500" w:type="pct"/>
          </w:tcPr>
          <w:p w14:paraId="65D259FA" w14:textId="77777777" w:rsidR="00CE721B" w:rsidRPr="00BC2088" w:rsidRDefault="00CE721B" w:rsidP="000164F1">
            <w:pPr>
              <w:spacing w:line="240" w:lineRule="auto"/>
              <w:rPr>
                <w:rFonts w:eastAsia="Times New Roman"/>
                <w:b/>
                <w:szCs w:val="22"/>
                <w:lang w:val="de-DE"/>
              </w:rPr>
            </w:pPr>
            <w:r w:rsidRPr="00BC2088">
              <w:rPr>
                <w:rFonts w:eastAsia="Times New Roman"/>
                <w:b/>
                <w:szCs w:val="22"/>
                <w:lang w:val="de-DE"/>
              </w:rPr>
              <w:lastRenderedPageBreak/>
              <w:t>Deutschland</w:t>
            </w:r>
          </w:p>
          <w:p w14:paraId="51D2B1DF" w14:textId="77777777" w:rsidR="00CE721B" w:rsidRPr="00BC2088" w:rsidRDefault="00CE721B" w:rsidP="000164F1">
            <w:pPr>
              <w:spacing w:line="240" w:lineRule="auto"/>
              <w:rPr>
                <w:rFonts w:eastAsia="Times New Roman"/>
                <w:szCs w:val="22"/>
                <w:lang w:val="de-DE"/>
              </w:rPr>
            </w:pPr>
            <w:r w:rsidRPr="00BC2088">
              <w:rPr>
                <w:rFonts w:eastAsia="Times New Roman"/>
                <w:szCs w:val="22"/>
                <w:lang w:val="de-DE"/>
              </w:rPr>
              <w:t>BERLIN-CHEMIE AG</w:t>
            </w:r>
          </w:p>
          <w:p w14:paraId="1AFEA0FD" w14:textId="77777777" w:rsidR="00CE721B" w:rsidRPr="00BC2088" w:rsidRDefault="00CE721B" w:rsidP="000164F1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Cs w:val="22"/>
                <w:lang w:val="de-DE"/>
              </w:rPr>
            </w:pPr>
            <w:r w:rsidRPr="00BC2088">
              <w:rPr>
                <w:rFonts w:eastAsia="Times New Roman"/>
                <w:szCs w:val="22"/>
                <w:lang w:val="de-DE"/>
              </w:rPr>
              <w:t xml:space="preserve">Tel: +49 (0) 30 67070 </w:t>
            </w:r>
          </w:p>
          <w:p w14:paraId="3572CFBF" w14:textId="77777777" w:rsidR="00CE721B" w:rsidRPr="00BC2088" w:rsidRDefault="00CE721B" w:rsidP="000164F1">
            <w:pPr>
              <w:spacing w:line="240" w:lineRule="auto"/>
              <w:rPr>
                <w:rFonts w:eastAsia="Times New Roman"/>
                <w:b/>
                <w:szCs w:val="22"/>
                <w:lang w:val="de-DE"/>
              </w:rPr>
            </w:pPr>
          </w:p>
        </w:tc>
        <w:tc>
          <w:tcPr>
            <w:tcW w:w="2500" w:type="pct"/>
          </w:tcPr>
          <w:p w14:paraId="109890F4" w14:textId="77777777" w:rsidR="00CE721B" w:rsidRPr="00BC2088" w:rsidRDefault="00CE721B" w:rsidP="000164F1">
            <w:pPr>
              <w:spacing w:line="240" w:lineRule="auto"/>
              <w:rPr>
                <w:rFonts w:eastAsia="Times New Roman"/>
                <w:b/>
                <w:szCs w:val="22"/>
              </w:rPr>
            </w:pPr>
            <w:r w:rsidRPr="00BC2088">
              <w:rPr>
                <w:rFonts w:eastAsia="Times New Roman"/>
                <w:b/>
                <w:szCs w:val="22"/>
              </w:rPr>
              <w:t>Nederland</w:t>
            </w:r>
          </w:p>
          <w:p w14:paraId="47FDADD1" w14:textId="77777777" w:rsidR="00CE721B" w:rsidRPr="00BC2088" w:rsidRDefault="00CE721B" w:rsidP="000164F1">
            <w:pPr>
              <w:spacing w:line="240" w:lineRule="auto"/>
              <w:rPr>
                <w:rFonts w:eastAsia="Times New Roman"/>
                <w:szCs w:val="22"/>
              </w:rPr>
            </w:pPr>
            <w:r w:rsidRPr="00BC2088">
              <w:rPr>
                <w:rFonts w:eastAsia="Times New Roman"/>
                <w:szCs w:val="22"/>
              </w:rPr>
              <w:t>Merck Sharp &amp; Dohme B</w:t>
            </w:r>
            <w:r w:rsidR="00F133A3">
              <w:rPr>
                <w:rFonts w:eastAsia="Times New Roman"/>
                <w:szCs w:val="22"/>
              </w:rPr>
              <w:t>.</w:t>
            </w:r>
            <w:r w:rsidRPr="00BC2088">
              <w:rPr>
                <w:rFonts w:eastAsia="Times New Roman"/>
                <w:szCs w:val="22"/>
              </w:rPr>
              <w:t>V</w:t>
            </w:r>
            <w:r w:rsidR="00F133A3">
              <w:rPr>
                <w:rFonts w:eastAsia="Times New Roman"/>
                <w:szCs w:val="22"/>
              </w:rPr>
              <w:t>.</w:t>
            </w:r>
          </w:p>
          <w:p w14:paraId="631C789D" w14:textId="77777777" w:rsidR="00FE70B3" w:rsidRDefault="00CE721B" w:rsidP="000164F1">
            <w:pPr>
              <w:spacing w:line="240" w:lineRule="auto"/>
              <w:rPr>
                <w:ins w:id="205" w:author="MSD2" w:date="2025-10-29T12:46:00Z" w16du:dateUtc="2025-10-29T10:46:00Z"/>
                <w:rFonts w:eastAsia="Times New Roman"/>
                <w:szCs w:val="22"/>
                <w:lang w:val="en-US"/>
              </w:rPr>
            </w:pPr>
            <w:r w:rsidRPr="00BC2088">
              <w:rPr>
                <w:rFonts w:eastAsia="Times New Roman"/>
                <w:szCs w:val="22"/>
                <w:lang w:val="en-US"/>
              </w:rPr>
              <w:t>Tel</w:t>
            </w:r>
            <w:del w:id="206" w:author="MSD2" w:date="2025-10-29T12:46:00Z" w16du:dateUtc="2025-10-29T10:46:00Z">
              <w:r w:rsidR="00CF0A29" w:rsidDel="00FE70B3">
                <w:rPr>
                  <w:rFonts w:eastAsia="Times New Roman"/>
                  <w:szCs w:val="22"/>
                  <w:lang w:val="en-US"/>
                </w:rPr>
                <w:delText>.</w:delText>
              </w:r>
            </w:del>
            <w:r w:rsidRPr="00BC2088">
              <w:rPr>
                <w:rFonts w:eastAsia="Times New Roman"/>
                <w:szCs w:val="22"/>
                <w:lang w:val="en-US"/>
              </w:rPr>
              <w:t xml:space="preserve">: 0800 9999000 </w:t>
            </w:r>
          </w:p>
          <w:p w14:paraId="6A020836" w14:textId="46FFEC63" w:rsidR="00CE721B" w:rsidRPr="00BC2088" w:rsidRDefault="00CE721B" w:rsidP="000164F1">
            <w:pPr>
              <w:spacing w:line="240" w:lineRule="auto"/>
              <w:rPr>
                <w:rFonts w:eastAsia="Times New Roman"/>
                <w:szCs w:val="22"/>
              </w:rPr>
            </w:pPr>
            <w:r w:rsidRPr="00BC2088">
              <w:rPr>
                <w:rFonts w:eastAsia="Times New Roman"/>
                <w:szCs w:val="22"/>
                <w:lang w:val="en-US"/>
              </w:rPr>
              <w:t>(+31 23 5153153)</w:t>
            </w:r>
          </w:p>
          <w:p w14:paraId="6B01DEEC" w14:textId="78B5C14B" w:rsidR="00CE721B" w:rsidRPr="00BC2088" w:rsidRDefault="00CE721B" w:rsidP="000164F1">
            <w:pPr>
              <w:spacing w:line="240" w:lineRule="auto"/>
              <w:rPr>
                <w:rFonts w:eastAsia="Times New Roman"/>
                <w:szCs w:val="22"/>
              </w:rPr>
            </w:pPr>
            <w:r w:rsidRPr="00BC2088">
              <w:rPr>
                <w:rFonts w:eastAsia="Times New Roman"/>
                <w:szCs w:val="22"/>
              </w:rPr>
              <w:t>medicalinfo.nl@</w:t>
            </w:r>
            <w:ins w:id="207" w:author="MSD2" w:date="2025-10-29T12:46:00Z" w16du:dateUtc="2025-10-29T10:46:00Z">
              <w:r w:rsidR="00FE70B3">
                <w:rPr>
                  <w:rFonts w:eastAsia="Times New Roman"/>
                  <w:szCs w:val="22"/>
                </w:rPr>
                <w:t>msd</w:t>
              </w:r>
            </w:ins>
            <w:del w:id="208" w:author="MSD2" w:date="2025-10-29T12:46:00Z" w16du:dateUtc="2025-10-29T10:46:00Z">
              <w:r w:rsidRPr="00BC2088" w:rsidDel="00FE70B3">
                <w:rPr>
                  <w:rFonts w:eastAsia="Times New Roman"/>
                  <w:szCs w:val="22"/>
                </w:rPr>
                <w:delText>merck</w:delText>
              </w:r>
            </w:del>
            <w:r w:rsidRPr="00BC2088">
              <w:rPr>
                <w:rFonts w:eastAsia="Times New Roman"/>
                <w:szCs w:val="22"/>
              </w:rPr>
              <w:t>.com</w:t>
            </w:r>
          </w:p>
          <w:p w14:paraId="41D205BC" w14:textId="77777777" w:rsidR="00CE721B" w:rsidRPr="00BC2088" w:rsidRDefault="00CE721B" w:rsidP="000164F1">
            <w:pPr>
              <w:spacing w:line="240" w:lineRule="auto"/>
              <w:rPr>
                <w:rFonts w:eastAsia="Times New Roman"/>
                <w:b/>
                <w:szCs w:val="22"/>
              </w:rPr>
            </w:pPr>
          </w:p>
        </w:tc>
      </w:tr>
      <w:tr w:rsidR="00CE721B" w:rsidRPr="00BC2088" w14:paraId="06D365D4" w14:textId="77777777" w:rsidTr="003C299F">
        <w:trPr>
          <w:cantSplit/>
        </w:trPr>
        <w:tc>
          <w:tcPr>
            <w:tcW w:w="2500" w:type="pct"/>
          </w:tcPr>
          <w:p w14:paraId="074EA190" w14:textId="77777777" w:rsidR="00CE721B" w:rsidRPr="00BC2088" w:rsidRDefault="00CE721B" w:rsidP="000164F1"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rFonts w:eastAsia="Times New Roman"/>
                <w:b/>
                <w:bCs/>
                <w:szCs w:val="22"/>
              </w:rPr>
            </w:pPr>
            <w:r w:rsidRPr="00BC2088">
              <w:rPr>
                <w:rFonts w:eastAsia="Times New Roman"/>
                <w:b/>
                <w:bCs/>
                <w:szCs w:val="22"/>
              </w:rPr>
              <w:t>Eesti</w:t>
            </w:r>
          </w:p>
          <w:p w14:paraId="6E98BE0B" w14:textId="77777777" w:rsidR="00CE721B" w:rsidRPr="00BC2088" w:rsidRDefault="00CE721B" w:rsidP="000164F1"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rFonts w:eastAsia="Times New Roman"/>
                <w:szCs w:val="22"/>
              </w:rPr>
            </w:pPr>
            <w:r w:rsidRPr="00BC2088">
              <w:rPr>
                <w:rFonts w:eastAsia="Times New Roman"/>
                <w:szCs w:val="22"/>
              </w:rPr>
              <w:t>Merck Sharp &amp; Dohme OÜ</w:t>
            </w:r>
          </w:p>
          <w:p w14:paraId="74BF96B1" w14:textId="193A83C5" w:rsidR="00CE721B" w:rsidRPr="00BC2088" w:rsidRDefault="00CE721B" w:rsidP="000164F1"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rFonts w:eastAsia="Times New Roman"/>
                <w:szCs w:val="22"/>
              </w:rPr>
            </w:pPr>
            <w:r w:rsidRPr="00BC2088">
              <w:rPr>
                <w:rFonts w:eastAsia="Times New Roman"/>
                <w:szCs w:val="22"/>
              </w:rPr>
              <w:t>Tel</w:t>
            </w:r>
            <w:del w:id="209" w:author="MSD2" w:date="2025-10-29T12:46:00Z" w16du:dateUtc="2025-10-29T10:46:00Z">
              <w:r w:rsidR="00C571FA" w:rsidDel="00FE70B3">
                <w:rPr>
                  <w:rFonts w:eastAsia="Times New Roman"/>
                  <w:szCs w:val="22"/>
                </w:rPr>
                <w:delText>.</w:delText>
              </w:r>
            </w:del>
            <w:r w:rsidRPr="00BC2088">
              <w:rPr>
                <w:rFonts w:eastAsia="Times New Roman"/>
                <w:szCs w:val="22"/>
              </w:rPr>
              <w:t>: +372 614</w:t>
            </w:r>
            <w:ins w:id="210" w:author="MSD2" w:date="2025-10-29T12:46:00Z" w16du:dateUtc="2025-10-29T10:46:00Z">
              <w:r w:rsidR="00FE70B3">
                <w:rPr>
                  <w:rFonts w:eastAsia="Times New Roman"/>
                  <w:szCs w:val="22"/>
                </w:rPr>
                <w:t xml:space="preserve"> </w:t>
              </w:r>
            </w:ins>
            <w:r w:rsidRPr="00BC2088">
              <w:rPr>
                <w:rFonts w:eastAsia="Times New Roman"/>
                <w:szCs w:val="22"/>
              </w:rPr>
              <w:t>4</w:t>
            </w:r>
            <w:del w:id="211" w:author="MSD2" w:date="2025-10-29T12:47:00Z" w16du:dateUtc="2025-10-29T10:47:00Z">
              <w:r w:rsidRPr="00BC2088" w:rsidDel="00FE70B3">
                <w:rPr>
                  <w:rFonts w:eastAsia="Times New Roman"/>
                  <w:szCs w:val="22"/>
                </w:rPr>
                <w:delText xml:space="preserve"> </w:delText>
              </w:r>
            </w:del>
            <w:r w:rsidRPr="00BC2088">
              <w:rPr>
                <w:rFonts w:eastAsia="Times New Roman"/>
                <w:szCs w:val="22"/>
              </w:rPr>
              <w:t>200</w:t>
            </w:r>
          </w:p>
          <w:p w14:paraId="5A90B15F" w14:textId="37443F84" w:rsidR="00CE721B" w:rsidRPr="00BC2088" w:rsidRDefault="005D3798" w:rsidP="005D3798">
            <w:pPr>
              <w:spacing w:line="240" w:lineRule="auto"/>
              <w:rPr>
                <w:rFonts w:eastAsia="Times New Roman"/>
                <w:b/>
                <w:szCs w:val="22"/>
              </w:rPr>
            </w:pPr>
            <w:r w:rsidRPr="0015109E">
              <w:rPr>
                <w:szCs w:val="22"/>
              </w:rPr>
              <w:t>dpoc.estonia@msd.com</w:t>
            </w:r>
          </w:p>
        </w:tc>
        <w:tc>
          <w:tcPr>
            <w:tcW w:w="2500" w:type="pct"/>
          </w:tcPr>
          <w:p w14:paraId="7BF16658" w14:textId="77777777" w:rsidR="00CE721B" w:rsidRPr="00BC2088" w:rsidRDefault="00CE721B" w:rsidP="000164F1">
            <w:pPr>
              <w:spacing w:line="240" w:lineRule="auto"/>
              <w:rPr>
                <w:rFonts w:eastAsia="Times New Roman"/>
                <w:b/>
                <w:szCs w:val="22"/>
                <w:lang w:val="nb-NO"/>
              </w:rPr>
            </w:pPr>
            <w:r w:rsidRPr="00BC2088">
              <w:rPr>
                <w:rFonts w:eastAsia="Times New Roman"/>
                <w:b/>
                <w:szCs w:val="22"/>
                <w:lang w:val="nb-NO"/>
              </w:rPr>
              <w:t>Norge</w:t>
            </w:r>
          </w:p>
          <w:p w14:paraId="76F04031" w14:textId="77777777" w:rsidR="00CE721B" w:rsidRPr="00BC2088" w:rsidRDefault="00CE721B" w:rsidP="000164F1">
            <w:pPr>
              <w:spacing w:line="240" w:lineRule="auto"/>
              <w:rPr>
                <w:rFonts w:eastAsia="Times New Roman"/>
                <w:szCs w:val="22"/>
                <w:lang w:val="nb-NO"/>
              </w:rPr>
            </w:pPr>
            <w:r w:rsidRPr="00BC2088">
              <w:rPr>
                <w:rFonts w:eastAsia="Times New Roman"/>
                <w:szCs w:val="22"/>
                <w:lang w:val="nb-NO"/>
              </w:rPr>
              <w:t>MSD (Norge) AS</w:t>
            </w:r>
          </w:p>
          <w:p w14:paraId="79DB8C50" w14:textId="77777777" w:rsidR="00CE721B" w:rsidRPr="00BC2088" w:rsidRDefault="00CE721B" w:rsidP="000164F1">
            <w:pPr>
              <w:spacing w:line="240" w:lineRule="auto"/>
              <w:rPr>
                <w:rFonts w:eastAsia="Times New Roman"/>
                <w:szCs w:val="22"/>
                <w:lang w:val="nb-NO"/>
              </w:rPr>
            </w:pPr>
            <w:r w:rsidRPr="00BC2088">
              <w:rPr>
                <w:rFonts w:eastAsia="Times New Roman"/>
                <w:szCs w:val="22"/>
                <w:lang w:val="nb-NO"/>
              </w:rPr>
              <w:t>Tlf: +47 32 20 73 00</w:t>
            </w:r>
          </w:p>
          <w:p w14:paraId="451DB549" w14:textId="6E3EBE7D" w:rsidR="00CE721B" w:rsidRDefault="00906B44" w:rsidP="005D3798">
            <w:pPr>
              <w:spacing w:line="240" w:lineRule="auto"/>
              <w:rPr>
                <w:szCs w:val="22"/>
              </w:rPr>
            </w:pPr>
            <w:r w:rsidRPr="00906B44">
              <w:rPr>
                <w:szCs w:val="22"/>
              </w:rPr>
              <w:t>medinfo.norway@msd.com</w:t>
            </w:r>
          </w:p>
          <w:p w14:paraId="5D50FBA9" w14:textId="538015B4" w:rsidR="00906B44" w:rsidRPr="00BC2088" w:rsidRDefault="00906B44" w:rsidP="005D3798">
            <w:pPr>
              <w:spacing w:line="240" w:lineRule="auto"/>
              <w:rPr>
                <w:rFonts w:eastAsia="Times New Roman"/>
                <w:szCs w:val="22"/>
              </w:rPr>
            </w:pPr>
          </w:p>
        </w:tc>
      </w:tr>
      <w:tr w:rsidR="00CE721B" w:rsidRPr="00BC2088" w14:paraId="70C7ECF3" w14:textId="77777777" w:rsidTr="003C299F">
        <w:trPr>
          <w:cantSplit/>
        </w:trPr>
        <w:tc>
          <w:tcPr>
            <w:tcW w:w="2500" w:type="pct"/>
          </w:tcPr>
          <w:p w14:paraId="76F62AE9" w14:textId="77777777" w:rsidR="00CE721B" w:rsidRPr="00BC2088" w:rsidRDefault="00CE721B" w:rsidP="000164F1">
            <w:pPr>
              <w:spacing w:line="240" w:lineRule="auto"/>
              <w:rPr>
                <w:rFonts w:eastAsia="Times New Roman"/>
                <w:b/>
                <w:szCs w:val="22"/>
              </w:rPr>
            </w:pPr>
            <w:r w:rsidRPr="00BC2088">
              <w:rPr>
                <w:rFonts w:eastAsia="Times New Roman"/>
                <w:b/>
                <w:szCs w:val="22"/>
              </w:rPr>
              <w:t>Eλλάδα</w:t>
            </w:r>
          </w:p>
          <w:p w14:paraId="5CD935FD" w14:textId="73CD75E0" w:rsidR="00CE721B" w:rsidRPr="00BC2088" w:rsidRDefault="00CE721B" w:rsidP="000164F1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Cs w:val="22"/>
              </w:rPr>
            </w:pPr>
            <w:r w:rsidRPr="00BC2088">
              <w:rPr>
                <w:rFonts w:eastAsia="Times New Roman"/>
                <w:szCs w:val="22"/>
              </w:rPr>
              <w:t>MSD Α.Φ.Ε.Ε.</w:t>
            </w:r>
          </w:p>
          <w:p w14:paraId="13F902CE" w14:textId="12F5663B" w:rsidR="00CE721B" w:rsidRPr="00FE70B3" w:rsidRDefault="00CE721B" w:rsidP="000164F1">
            <w:pPr>
              <w:autoSpaceDE w:val="0"/>
              <w:autoSpaceDN w:val="0"/>
              <w:adjustRightInd w:val="0"/>
              <w:rPr>
                <w:szCs w:val="22"/>
                <w:lang w:val="el-GR"/>
                <w:rPrChange w:id="212" w:author="MSD2" w:date="2025-10-29T12:47:00Z" w16du:dateUtc="2025-10-29T10:47:00Z">
                  <w:rPr>
                    <w:szCs w:val="22"/>
                  </w:rPr>
                </w:rPrChange>
              </w:rPr>
            </w:pPr>
            <w:proofErr w:type="spellStart"/>
            <w:r w:rsidRPr="00FE70B3">
              <w:rPr>
                <w:szCs w:val="22"/>
                <w:lang w:val="el-GR"/>
                <w:rPrChange w:id="213" w:author="MSD2" w:date="2025-10-29T12:47:00Z" w16du:dateUtc="2025-10-29T10:47:00Z">
                  <w:rPr>
                    <w:szCs w:val="22"/>
                  </w:rPr>
                </w:rPrChange>
              </w:rPr>
              <w:t>Τηλ</w:t>
            </w:r>
            <w:proofErr w:type="spellEnd"/>
            <w:r w:rsidRPr="00FE70B3">
              <w:rPr>
                <w:szCs w:val="22"/>
                <w:lang w:val="el-GR"/>
                <w:rPrChange w:id="214" w:author="MSD2" w:date="2025-10-29T12:47:00Z" w16du:dateUtc="2025-10-29T10:47:00Z">
                  <w:rPr>
                    <w:szCs w:val="22"/>
                  </w:rPr>
                </w:rPrChange>
              </w:rPr>
              <w:t>: +</w:t>
            </w:r>
            <w:del w:id="215" w:author="MSD2" w:date="2025-10-29T12:47:00Z" w16du:dateUtc="2025-10-29T10:47:00Z">
              <w:r w:rsidRPr="00FE70B3" w:rsidDel="00FE70B3">
                <w:rPr>
                  <w:szCs w:val="22"/>
                  <w:lang w:val="el-GR"/>
                  <w:rPrChange w:id="216" w:author="MSD2" w:date="2025-10-29T12:47:00Z" w16du:dateUtc="2025-10-29T10:47:00Z">
                    <w:rPr>
                      <w:szCs w:val="22"/>
                    </w:rPr>
                  </w:rPrChange>
                </w:rPr>
                <w:delText xml:space="preserve"> </w:delText>
              </w:r>
            </w:del>
            <w:r w:rsidRPr="00FE70B3">
              <w:rPr>
                <w:szCs w:val="22"/>
                <w:lang w:val="el-GR"/>
                <w:rPrChange w:id="217" w:author="MSD2" w:date="2025-10-29T12:47:00Z" w16du:dateUtc="2025-10-29T10:47:00Z">
                  <w:rPr>
                    <w:szCs w:val="22"/>
                  </w:rPr>
                </w:rPrChange>
              </w:rPr>
              <w:t>30 210 98 97 300</w:t>
            </w:r>
          </w:p>
          <w:p w14:paraId="52ED4EC9" w14:textId="5F80BAB5" w:rsidR="00CE721B" w:rsidRPr="00FE70B3" w:rsidRDefault="00FE70B3" w:rsidP="000164F1">
            <w:pPr>
              <w:rPr>
                <w:szCs w:val="22"/>
                <w:lang w:val="el-GR"/>
                <w:rPrChange w:id="218" w:author="MSD2" w:date="2025-10-29T12:47:00Z" w16du:dateUtc="2025-10-29T10:47:00Z">
                  <w:rPr>
                    <w:szCs w:val="22"/>
                  </w:rPr>
                </w:rPrChange>
              </w:rPr>
            </w:pPr>
            <w:proofErr w:type="spellStart"/>
            <w:r>
              <w:rPr>
                <w:szCs w:val="22"/>
              </w:rPr>
              <w:t>d</w:t>
            </w:r>
            <w:r w:rsidR="00CE721B" w:rsidRPr="00150348">
              <w:rPr>
                <w:szCs w:val="22"/>
              </w:rPr>
              <w:t>poc</w:t>
            </w:r>
            <w:proofErr w:type="spellEnd"/>
            <w:ins w:id="219" w:author="MSD2" w:date="2025-10-29T12:47:00Z" w16du:dateUtc="2025-10-29T10:47:00Z">
              <w:r w:rsidRPr="00FE70B3">
                <w:rPr>
                  <w:szCs w:val="22"/>
                  <w:lang w:val="el-GR"/>
                  <w:rPrChange w:id="220" w:author="MSD2" w:date="2025-10-29T12:47:00Z" w16du:dateUtc="2025-10-29T10:47:00Z">
                    <w:rPr>
                      <w:szCs w:val="22"/>
                    </w:rPr>
                  </w:rPrChange>
                </w:rPr>
                <w:t>.</w:t>
              </w:r>
            </w:ins>
            <w:del w:id="221" w:author="MSD2" w:date="2025-10-29T12:47:00Z" w16du:dateUtc="2025-10-29T10:47:00Z">
              <w:r w:rsidR="00CE721B" w:rsidRPr="00FE70B3" w:rsidDel="00FE70B3">
                <w:rPr>
                  <w:szCs w:val="22"/>
                  <w:lang w:val="el-GR"/>
                  <w:rPrChange w:id="222" w:author="MSD2" w:date="2025-10-29T12:47:00Z" w16du:dateUtc="2025-10-29T10:47:00Z">
                    <w:rPr>
                      <w:szCs w:val="22"/>
                    </w:rPr>
                  </w:rPrChange>
                </w:rPr>
                <w:delText>_</w:delText>
              </w:r>
            </w:del>
            <w:proofErr w:type="spellStart"/>
            <w:r w:rsidR="00CE721B" w:rsidRPr="00150348">
              <w:rPr>
                <w:szCs w:val="22"/>
              </w:rPr>
              <w:t>greece</w:t>
            </w:r>
            <w:proofErr w:type="spellEnd"/>
            <w:r w:rsidR="00CE721B" w:rsidRPr="00FE70B3">
              <w:rPr>
                <w:szCs w:val="22"/>
                <w:lang w:val="el-GR"/>
                <w:rPrChange w:id="223" w:author="MSD2" w:date="2025-10-29T12:47:00Z" w16du:dateUtc="2025-10-29T10:47:00Z">
                  <w:rPr>
                    <w:szCs w:val="22"/>
                  </w:rPr>
                </w:rPrChange>
              </w:rPr>
              <w:t>@</w:t>
            </w:r>
            <w:proofErr w:type="spellStart"/>
            <w:ins w:id="224" w:author="MSD2" w:date="2025-10-29T12:47:00Z" w16du:dateUtc="2025-10-29T10:47:00Z">
              <w:r>
                <w:rPr>
                  <w:szCs w:val="22"/>
                  <w:lang w:val="en-US"/>
                </w:rPr>
                <w:t>ms</w:t>
              </w:r>
            </w:ins>
            <w:ins w:id="225" w:author="MSD2" w:date="2025-10-29T12:48:00Z" w16du:dateUtc="2025-10-29T10:48:00Z">
              <w:r>
                <w:rPr>
                  <w:szCs w:val="22"/>
                  <w:lang w:val="en-US"/>
                </w:rPr>
                <w:t>d</w:t>
              </w:r>
            </w:ins>
            <w:proofErr w:type="spellEnd"/>
            <w:del w:id="226" w:author="MSD2" w:date="2025-10-29T12:48:00Z" w16du:dateUtc="2025-10-29T10:48:00Z">
              <w:r w:rsidR="00CE721B" w:rsidRPr="00150348" w:rsidDel="00FE70B3">
                <w:rPr>
                  <w:szCs w:val="22"/>
                </w:rPr>
                <w:delText>merck</w:delText>
              </w:r>
            </w:del>
            <w:r w:rsidR="00CE721B" w:rsidRPr="00FE70B3">
              <w:rPr>
                <w:szCs w:val="22"/>
                <w:lang w:val="el-GR"/>
                <w:rPrChange w:id="227" w:author="MSD2" w:date="2025-10-29T12:47:00Z" w16du:dateUtc="2025-10-29T10:47:00Z">
                  <w:rPr>
                    <w:szCs w:val="22"/>
                  </w:rPr>
                </w:rPrChange>
              </w:rPr>
              <w:t>.</w:t>
            </w:r>
            <w:r w:rsidR="00CE721B" w:rsidRPr="00150348">
              <w:rPr>
                <w:szCs w:val="22"/>
              </w:rPr>
              <w:t>com</w:t>
            </w:r>
          </w:p>
          <w:p w14:paraId="74F44677" w14:textId="77777777" w:rsidR="00CE721B" w:rsidRPr="00FE70B3" w:rsidRDefault="00CE721B" w:rsidP="000164F1">
            <w:pPr>
              <w:spacing w:line="240" w:lineRule="auto"/>
              <w:rPr>
                <w:rFonts w:eastAsia="Times New Roman"/>
                <w:b/>
                <w:szCs w:val="22"/>
                <w:lang w:val="el-GR"/>
                <w:rPrChange w:id="228" w:author="MSD2" w:date="2025-10-29T12:47:00Z" w16du:dateUtc="2025-10-29T10:47:00Z">
                  <w:rPr>
                    <w:rFonts w:eastAsia="Times New Roman"/>
                    <w:b/>
                    <w:szCs w:val="22"/>
                  </w:rPr>
                </w:rPrChange>
              </w:rPr>
            </w:pPr>
          </w:p>
        </w:tc>
        <w:tc>
          <w:tcPr>
            <w:tcW w:w="2500" w:type="pct"/>
          </w:tcPr>
          <w:p w14:paraId="5A402E14" w14:textId="77777777" w:rsidR="00CE721B" w:rsidRPr="00B74503" w:rsidRDefault="00CE721B" w:rsidP="000164F1">
            <w:pPr>
              <w:spacing w:line="240" w:lineRule="auto"/>
              <w:rPr>
                <w:rFonts w:eastAsia="Times New Roman"/>
                <w:b/>
                <w:szCs w:val="22"/>
              </w:rPr>
            </w:pPr>
            <w:r w:rsidRPr="00B74503">
              <w:rPr>
                <w:rFonts w:eastAsia="Times New Roman"/>
                <w:b/>
                <w:szCs w:val="22"/>
              </w:rPr>
              <w:t>Österreich</w:t>
            </w:r>
          </w:p>
          <w:p w14:paraId="6B349000" w14:textId="77777777" w:rsidR="00CE721B" w:rsidRPr="00B74503" w:rsidRDefault="00CE721B" w:rsidP="000164F1">
            <w:pPr>
              <w:spacing w:line="240" w:lineRule="auto"/>
              <w:rPr>
                <w:rFonts w:eastAsia="Times New Roman"/>
                <w:szCs w:val="22"/>
              </w:rPr>
            </w:pPr>
            <w:r w:rsidRPr="00B74503">
              <w:rPr>
                <w:rFonts w:eastAsia="Times New Roman"/>
                <w:szCs w:val="22"/>
              </w:rPr>
              <w:t>Merck Sharp &amp; Dohme Ges.m.b.H.</w:t>
            </w:r>
          </w:p>
          <w:p w14:paraId="5A854EED" w14:textId="77777777" w:rsidR="00CE721B" w:rsidRPr="00BC2088" w:rsidRDefault="00CE721B" w:rsidP="000164F1">
            <w:pPr>
              <w:spacing w:line="240" w:lineRule="auto"/>
              <w:rPr>
                <w:rFonts w:eastAsia="Times New Roman"/>
                <w:szCs w:val="22"/>
              </w:rPr>
            </w:pPr>
            <w:r w:rsidRPr="00BC2088">
              <w:rPr>
                <w:rFonts w:eastAsia="Times New Roman"/>
                <w:szCs w:val="22"/>
              </w:rPr>
              <w:t>Tel: +43 (0) 1 26 044</w:t>
            </w:r>
          </w:p>
          <w:p w14:paraId="09E704FB" w14:textId="40FA313C" w:rsidR="00C56AF2" w:rsidRPr="00C56AF2" w:rsidRDefault="00C56AF2" w:rsidP="00C56AF2">
            <w:pPr>
              <w:spacing w:line="240" w:lineRule="auto"/>
              <w:rPr>
                <w:rFonts w:eastAsia="Times New Roman"/>
                <w:bCs/>
                <w:szCs w:val="22"/>
              </w:rPr>
            </w:pPr>
            <w:r w:rsidRPr="00C56AF2">
              <w:rPr>
                <w:rFonts w:eastAsia="Times New Roman"/>
                <w:bCs/>
                <w:szCs w:val="22"/>
              </w:rPr>
              <w:t>dpoc_austria@</w:t>
            </w:r>
            <w:ins w:id="229" w:author="MSD2" w:date="2025-10-29T12:48:00Z" w16du:dateUtc="2025-10-29T10:48:00Z">
              <w:r w:rsidR="00FE70B3">
                <w:rPr>
                  <w:rFonts w:eastAsia="Times New Roman"/>
                  <w:bCs/>
                  <w:szCs w:val="22"/>
                </w:rPr>
                <w:t>msd</w:t>
              </w:r>
            </w:ins>
            <w:del w:id="230" w:author="MSD2" w:date="2025-10-29T12:48:00Z" w16du:dateUtc="2025-10-29T10:48:00Z">
              <w:r w:rsidRPr="00C56AF2" w:rsidDel="00FE70B3">
                <w:rPr>
                  <w:rFonts w:eastAsia="Times New Roman"/>
                  <w:bCs/>
                  <w:szCs w:val="22"/>
                </w:rPr>
                <w:delText>merck</w:delText>
              </w:r>
            </w:del>
            <w:r w:rsidRPr="00C56AF2">
              <w:rPr>
                <w:rFonts w:eastAsia="Times New Roman"/>
                <w:bCs/>
                <w:szCs w:val="22"/>
              </w:rPr>
              <w:t>.com</w:t>
            </w:r>
          </w:p>
          <w:p w14:paraId="5CDBA14D" w14:textId="77777777" w:rsidR="00CE721B" w:rsidRPr="00BC2088" w:rsidRDefault="00CE721B" w:rsidP="000164F1">
            <w:pPr>
              <w:spacing w:line="240" w:lineRule="auto"/>
              <w:rPr>
                <w:rFonts w:eastAsia="Times New Roman"/>
                <w:szCs w:val="22"/>
                <w:lang w:val="pl-PL"/>
              </w:rPr>
            </w:pPr>
          </w:p>
        </w:tc>
      </w:tr>
      <w:tr w:rsidR="00CE721B" w:rsidRPr="00BC2088" w14:paraId="564E9ECF" w14:textId="77777777" w:rsidTr="003C299F">
        <w:trPr>
          <w:cantSplit/>
          <w:trHeight w:val="1146"/>
        </w:trPr>
        <w:tc>
          <w:tcPr>
            <w:tcW w:w="2500" w:type="pct"/>
          </w:tcPr>
          <w:p w14:paraId="40DA0849" w14:textId="77777777" w:rsidR="00CE721B" w:rsidRPr="00B74503" w:rsidRDefault="00CE721B" w:rsidP="000164F1">
            <w:pPr>
              <w:spacing w:line="240" w:lineRule="auto"/>
              <w:rPr>
                <w:rFonts w:eastAsia="Times New Roman"/>
                <w:b/>
                <w:szCs w:val="22"/>
                <w:lang w:val="es-ES"/>
              </w:rPr>
            </w:pPr>
            <w:r w:rsidRPr="00B74503">
              <w:rPr>
                <w:rFonts w:eastAsia="Times New Roman"/>
                <w:b/>
                <w:szCs w:val="22"/>
                <w:lang w:val="es-ES"/>
              </w:rPr>
              <w:t>España</w:t>
            </w:r>
          </w:p>
          <w:p w14:paraId="3AF70A81" w14:textId="77777777" w:rsidR="005F44C3" w:rsidRPr="005F44C3" w:rsidRDefault="005F44C3" w:rsidP="005F44C3">
            <w:pPr>
              <w:tabs>
                <w:tab w:val="clear" w:pos="567"/>
              </w:tabs>
              <w:spacing w:line="240" w:lineRule="auto"/>
              <w:rPr>
                <w:rFonts w:eastAsia="Times New Roman"/>
                <w:szCs w:val="22"/>
                <w:lang w:val="es-ES_tradnl"/>
              </w:rPr>
            </w:pPr>
            <w:r w:rsidRPr="005F44C3">
              <w:rPr>
                <w:rFonts w:eastAsia="Times New Roman"/>
                <w:szCs w:val="22"/>
                <w:lang w:val="en-US"/>
              </w:rPr>
              <w:t xml:space="preserve">Merck Sharp &amp; Dohme de </w:t>
            </w:r>
            <w:r w:rsidRPr="005F44C3">
              <w:rPr>
                <w:rFonts w:eastAsia="Times New Roman"/>
                <w:szCs w:val="22"/>
                <w:lang w:val="es-ES_tradnl"/>
              </w:rPr>
              <w:t>España, S.A.</w:t>
            </w:r>
          </w:p>
          <w:p w14:paraId="325AC025" w14:textId="77777777" w:rsidR="005F44C3" w:rsidRPr="005F44C3" w:rsidRDefault="005F44C3" w:rsidP="005F44C3">
            <w:pPr>
              <w:tabs>
                <w:tab w:val="clear" w:pos="567"/>
              </w:tabs>
              <w:spacing w:line="240" w:lineRule="auto"/>
              <w:rPr>
                <w:rFonts w:eastAsia="Times New Roman"/>
                <w:szCs w:val="22"/>
                <w:lang w:val="es-ES_tradnl"/>
              </w:rPr>
            </w:pPr>
            <w:r w:rsidRPr="005F44C3">
              <w:rPr>
                <w:rFonts w:eastAsia="Times New Roman"/>
                <w:szCs w:val="22"/>
                <w:lang w:val="es-ES_tradnl"/>
              </w:rPr>
              <w:t>Tel: +34 91 321 06 00</w:t>
            </w:r>
          </w:p>
          <w:p w14:paraId="5E8A17A4" w14:textId="4F25F607" w:rsidR="005F44C3" w:rsidRPr="005F44C3" w:rsidRDefault="005F44C3" w:rsidP="005F44C3">
            <w:pPr>
              <w:tabs>
                <w:tab w:val="clear" w:pos="567"/>
              </w:tabs>
              <w:spacing w:line="240" w:lineRule="auto"/>
              <w:rPr>
                <w:rFonts w:eastAsia="Times New Roman"/>
                <w:szCs w:val="22"/>
              </w:rPr>
            </w:pPr>
            <w:r w:rsidRPr="005F44C3">
              <w:rPr>
                <w:rFonts w:eastAsia="Times New Roman"/>
                <w:szCs w:val="22"/>
              </w:rPr>
              <w:t>msd_info@</w:t>
            </w:r>
            <w:ins w:id="231" w:author="MSD2" w:date="2025-10-29T12:48:00Z" w16du:dateUtc="2025-10-29T10:48:00Z">
              <w:r w:rsidR="00FE70B3">
                <w:rPr>
                  <w:rFonts w:eastAsia="Times New Roman"/>
                  <w:szCs w:val="22"/>
                </w:rPr>
                <w:t>msd</w:t>
              </w:r>
            </w:ins>
            <w:del w:id="232" w:author="MSD2" w:date="2025-10-29T12:48:00Z" w16du:dateUtc="2025-10-29T10:48:00Z">
              <w:r w:rsidRPr="005F44C3" w:rsidDel="00FE70B3">
                <w:rPr>
                  <w:rFonts w:eastAsia="Times New Roman"/>
                  <w:szCs w:val="22"/>
                </w:rPr>
                <w:delText>merck</w:delText>
              </w:r>
            </w:del>
            <w:r w:rsidRPr="005F44C3">
              <w:rPr>
                <w:rFonts w:eastAsia="Times New Roman"/>
                <w:szCs w:val="22"/>
              </w:rPr>
              <w:t>.com</w:t>
            </w:r>
          </w:p>
          <w:p w14:paraId="7D962C68" w14:textId="77777777" w:rsidR="00CE721B" w:rsidRPr="00BC2088" w:rsidRDefault="00CE721B" w:rsidP="000164F1"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rFonts w:eastAsia="Times New Roman"/>
                <w:szCs w:val="22"/>
              </w:rPr>
            </w:pPr>
          </w:p>
        </w:tc>
        <w:tc>
          <w:tcPr>
            <w:tcW w:w="2500" w:type="pct"/>
          </w:tcPr>
          <w:p w14:paraId="05329596" w14:textId="77777777" w:rsidR="00CE721B" w:rsidRPr="00BC2088" w:rsidRDefault="00CE721B" w:rsidP="000164F1">
            <w:pPr>
              <w:tabs>
                <w:tab w:val="clear" w:pos="567"/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Times New Roman"/>
                <w:b/>
                <w:i/>
                <w:szCs w:val="22"/>
                <w:lang w:val="pl-PL"/>
              </w:rPr>
            </w:pPr>
            <w:r w:rsidRPr="00BC2088">
              <w:rPr>
                <w:rFonts w:eastAsia="Times New Roman"/>
                <w:b/>
                <w:szCs w:val="22"/>
                <w:lang w:val="pl-PL"/>
              </w:rPr>
              <w:t>Polska</w:t>
            </w:r>
          </w:p>
          <w:p w14:paraId="00A13C17" w14:textId="591C7D25" w:rsidR="00CE721B" w:rsidRPr="00BC2088" w:rsidRDefault="003E0DAC" w:rsidP="000164F1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Cs w:val="22"/>
                <w:lang w:val="pl-PL"/>
              </w:rPr>
            </w:pPr>
            <w:r w:rsidRPr="00B74503">
              <w:rPr>
                <w:szCs w:val="22"/>
                <w:lang w:val="pl-PL"/>
              </w:rPr>
              <w:t xml:space="preserve">MSD Polska </w:t>
            </w:r>
            <w:r w:rsidR="00CE721B" w:rsidRPr="00BC2088">
              <w:rPr>
                <w:rFonts w:eastAsia="Times New Roman"/>
                <w:bCs/>
                <w:szCs w:val="22"/>
                <w:lang w:val="pl-PL"/>
              </w:rPr>
              <w:t>Sp</w:t>
            </w:r>
            <w:r w:rsidR="00CE721B" w:rsidRPr="00BC2088">
              <w:rPr>
                <w:rFonts w:eastAsia="Times New Roman"/>
                <w:szCs w:val="22"/>
                <w:lang w:val="pl-PL"/>
              </w:rPr>
              <w:t xml:space="preserve">. </w:t>
            </w:r>
            <w:r w:rsidR="00CE721B" w:rsidRPr="00BC2088">
              <w:rPr>
                <w:rFonts w:eastAsia="Times New Roman"/>
                <w:bCs/>
                <w:szCs w:val="22"/>
                <w:lang w:val="pl-PL"/>
              </w:rPr>
              <w:t>z</w:t>
            </w:r>
            <w:r w:rsidR="00CE721B" w:rsidRPr="00BC2088">
              <w:rPr>
                <w:rFonts w:eastAsia="Times New Roman"/>
                <w:szCs w:val="22"/>
                <w:lang w:val="pl-PL"/>
              </w:rPr>
              <w:t xml:space="preserve"> </w:t>
            </w:r>
            <w:r w:rsidR="00CE721B" w:rsidRPr="00BC2088">
              <w:rPr>
                <w:rFonts w:eastAsia="Times New Roman"/>
                <w:bCs/>
                <w:szCs w:val="22"/>
                <w:lang w:val="pl-PL"/>
              </w:rPr>
              <w:t>o</w:t>
            </w:r>
            <w:r w:rsidR="00CE721B" w:rsidRPr="00BC2088">
              <w:rPr>
                <w:rFonts w:eastAsia="Times New Roman"/>
                <w:szCs w:val="22"/>
                <w:lang w:val="pl-PL"/>
              </w:rPr>
              <w:t>.</w:t>
            </w:r>
            <w:r w:rsidR="00CE721B" w:rsidRPr="00BC2088">
              <w:rPr>
                <w:rFonts w:eastAsia="Times New Roman"/>
                <w:bCs/>
                <w:szCs w:val="22"/>
                <w:lang w:val="pl-PL"/>
              </w:rPr>
              <w:t>o</w:t>
            </w:r>
            <w:r w:rsidR="00CE721B" w:rsidRPr="00BC2088">
              <w:rPr>
                <w:rFonts w:eastAsia="Times New Roman"/>
                <w:szCs w:val="22"/>
                <w:lang w:val="pl-PL"/>
              </w:rPr>
              <w:t>.</w:t>
            </w:r>
          </w:p>
          <w:p w14:paraId="448AF25B" w14:textId="79C924F5" w:rsidR="00CE721B" w:rsidRPr="00BC2088" w:rsidRDefault="00CE721B" w:rsidP="000164F1">
            <w:pPr>
              <w:spacing w:line="240" w:lineRule="auto"/>
              <w:rPr>
                <w:rFonts w:eastAsia="Times New Roman"/>
                <w:bCs/>
                <w:szCs w:val="22"/>
                <w:lang w:val="pl-PL"/>
              </w:rPr>
            </w:pPr>
            <w:r w:rsidRPr="00BC2088">
              <w:rPr>
                <w:rFonts w:eastAsia="Times New Roman"/>
                <w:bCs/>
                <w:szCs w:val="22"/>
                <w:lang w:val="pl-PL"/>
              </w:rPr>
              <w:t>Tel.</w:t>
            </w:r>
            <w:ins w:id="233" w:author="MSD2" w:date="2025-10-29T12:48:00Z" w16du:dateUtc="2025-10-29T10:48:00Z">
              <w:r w:rsidR="00FE70B3">
                <w:rPr>
                  <w:rFonts w:eastAsia="Times New Roman"/>
                  <w:bCs/>
                  <w:szCs w:val="22"/>
                  <w:lang w:val="pl-PL"/>
                </w:rPr>
                <w:t>:</w:t>
              </w:r>
            </w:ins>
            <w:r w:rsidRPr="00BC2088">
              <w:rPr>
                <w:rFonts w:eastAsia="Times New Roman"/>
                <w:bCs/>
                <w:szCs w:val="22"/>
                <w:lang w:val="pl-PL"/>
              </w:rPr>
              <w:t xml:space="preserve"> +48 22 </w:t>
            </w:r>
            <w:r w:rsidR="003E0DAC" w:rsidRPr="00704B01">
              <w:rPr>
                <w:szCs w:val="22"/>
              </w:rPr>
              <w:t>549 51 00</w:t>
            </w:r>
          </w:p>
          <w:p w14:paraId="1EBFBCEF" w14:textId="4325EF99" w:rsidR="003E0DAC" w:rsidRPr="003E0DAC" w:rsidRDefault="003E0DAC" w:rsidP="003E0DAC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iCs/>
                <w:szCs w:val="22"/>
                <w:lang w:val="fr-FR" w:bidi="gu-IN"/>
              </w:rPr>
            </w:pPr>
            <w:proofErr w:type="gramStart"/>
            <w:r w:rsidRPr="003E0DAC">
              <w:rPr>
                <w:rFonts w:eastAsia="Times New Roman"/>
                <w:iCs/>
                <w:szCs w:val="22"/>
                <w:lang w:val="fr-FR" w:bidi="gu-IN"/>
              </w:rPr>
              <w:t>msdpolska</w:t>
            </w:r>
            <w:proofErr w:type="gramEnd"/>
            <w:r w:rsidRPr="003E0DAC">
              <w:rPr>
                <w:rFonts w:eastAsia="Times New Roman"/>
                <w:iCs/>
                <w:szCs w:val="22"/>
                <w:lang w:val="fr-FR" w:bidi="gu-IN"/>
              </w:rPr>
              <w:t>@</w:t>
            </w:r>
            <w:ins w:id="234" w:author="MSD2" w:date="2025-10-29T12:48:00Z" w16du:dateUtc="2025-10-29T10:48:00Z">
              <w:r w:rsidR="00FE70B3">
                <w:rPr>
                  <w:rFonts w:eastAsia="Times New Roman"/>
                  <w:iCs/>
                  <w:szCs w:val="22"/>
                  <w:lang w:val="fr-FR" w:bidi="gu-IN"/>
                </w:rPr>
                <w:t>msd</w:t>
              </w:r>
            </w:ins>
            <w:del w:id="235" w:author="MSD2" w:date="2025-10-29T12:48:00Z" w16du:dateUtc="2025-10-29T10:48:00Z">
              <w:r w:rsidRPr="003E0DAC" w:rsidDel="00FE70B3">
                <w:rPr>
                  <w:rFonts w:eastAsia="Times New Roman"/>
                  <w:iCs/>
                  <w:szCs w:val="22"/>
                  <w:lang w:val="fr-FR" w:bidi="gu-IN"/>
                </w:rPr>
                <w:delText>merck</w:delText>
              </w:r>
            </w:del>
            <w:r w:rsidRPr="003E0DAC">
              <w:rPr>
                <w:rFonts w:eastAsia="Times New Roman"/>
                <w:iCs/>
                <w:szCs w:val="22"/>
                <w:lang w:val="fr-FR" w:bidi="gu-IN"/>
              </w:rPr>
              <w:t>.com</w:t>
            </w:r>
          </w:p>
          <w:p w14:paraId="21806926" w14:textId="77777777" w:rsidR="00CE721B" w:rsidRPr="00BC2088" w:rsidRDefault="00CE721B" w:rsidP="000164F1">
            <w:pPr>
              <w:spacing w:line="240" w:lineRule="auto"/>
              <w:rPr>
                <w:rFonts w:eastAsia="Times New Roman"/>
                <w:b/>
                <w:szCs w:val="22"/>
              </w:rPr>
            </w:pPr>
          </w:p>
        </w:tc>
      </w:tr>
      <w:tr w:rsidR="00CE721B" w:rsidRPr="00BC2088" w14:paraId="57D19E0D" w14:textId="77777777" w:rsidTr="003C299F">
        <w:trPr>
          <w:cantSplit/>
          <w:trHeight w:val="1122"/>
        </w:trPr>
        <w:tc>
          <w:tcPr>
            <w:tcW w:w="2500" w:type="pct"/>
          </w:tcPr>
          <w:p w14:paraId="212F5A65" w14:textId="77777777" w:rsidR="00CE721B" w:rsidRPr="00BC2088" w:rsidRDefault="00CE721B" w:rsidP="000164F1">
            <w:pPr>
              <w:spacing w:line="240" w:lineRule="auto"/>
              <w:rPr>
                <w:rFonts w:eastAsia="Times New Roman"/>
                <w:b/>
                <w:szCs w:val="22"/>
                <w:lang w:val="fr-FR"/>
              </w:rPr>
            </w:pPr>
            <w:r w:rsidRPr="00BC2088">
              <w:rPr>
                <w:rFonts w:eastAsia="Times New Roman"/>
                <w:b/>
                <w:szCs w:val="22"/>
                <w:lang w:val="fr-FR"/>
              </w:rPr>
              <w:t>France</w:t>
            </w:r>
          </w:p>
          <w:p w14:paraId="34CBE4CB" w14:textId="77777777" w:rsidR="004F385C" w:rsidRPr="004F385C" w:rsidRDefault="004F385C" w:rsidP="004F385C">
            <w:pPr>
              <w:spacing w:line="240" w:lineRule="auto"/>
              <w:rPr>
                <w:rFonts w:eastAsia="Times New Roman"/>
                <w:szCs w:val="22"/>
              </w:rPr>
            </w:pPr>
            <w:r w:rsidRPr="004F385C">
              <w:rPr>
                <w:rFonts w:eastAsia="Times New Roman"/>
                <w:szCs w:val="22"/>
              </w:rPr>
              <w:t>MSD France</w:t>
            </w:r>
          </w:p>
          <w:p w14:paraId="0D1514B8" w14:textId="5F727A77" w:rsidR="004F385C" w:rsidRPr="004F385C" w:rsidRDefault="004F385C" w:rsidP="004F385C">
            <w:pPr>
              <w:spacing w:line="240" w:lineRule="auto"/>
              <w:rPr>
                <w:rFonts w:eastAsia="Times New Roman"/>
                <w:szCs w:val="22"/>
              </w:rPr>
            </w:pPr>
            <w:proofErr w:type="spellStart"/>
            <w:r w:rsidRPr="004F385C">
              <w:rPr>
                <w:rFonts w:eastAsia="Times New Roman"/>
                <w:szCs w:val="22"/>
              </w:rPr>
              <w:t>Tél</w:t>
            </w:r>
            <w:proofErr w:type="spellEnd"/>
            <w:r w:rsidRPr="004F385C">
              <w:rPr>
                <w:rFonts w:eastAsia="Times New Roman"/>
                <w:szCs w:val="22"/>
              </w:rPr>
              <w:t>: +</w:t>
            </w:r>
            <w:del w:id="236" w:author="MSD2" w:date="2025-10-29T12:48:00Z" w16du:dateUtc="2025-10-29T10:48:00Z">
              <w:r w:rsidRPr="004F385C" w:rsidDel="00FE70B3">
                <w:rPr>
                  <w:rFonts w:eastAsia="Times New Roman"/>
                  <w:szCs w:val="22"/>
                </w:rPr>
                <w:delText xml:space="preserve"> </w:delText>
              </w:r>
            </w:del>
            <w:r w:rsidRPr="004F385C">
              <w:rPr>
                <w:rFonts w:eastAsia="Times New Roman"/>
                <w:szCs w:val="22"/>
              </w:rPr>
              <w:t>33 (0)</w:t>
            </w:r>
            <w:del w:id="237" w:author="MSD2" w:date="2025-10-29T12:49:00Z" w16du:dateUtc="2025-10-29T10:49:00Z">
              <w:r w:rsidRPr="004F385C" w:rsidDel="00FE70B3">
                <w:rPr>
                  <w:rFonts w:eastAsia="Times New Roman"/>
                  <w:szCs w:val="22"/>
                </w:rPr>
                <w:delText xml:space="preserve"> </w:delText>
              </w:r>
            </w:del>
            <w:r w:rsidRPr="004F385C">
              <w:rPr>
                <w:rFonts w:eastAsia="Times New Roman"/>
                <w:szCs w:val="22"/>
              </w:rPr>
              <w:t>1 80 46 40 40</w:t>
            </w:r>
          </w:p>
          <w:p w14:paraId="753CAE95" w14:textId="77777777" w:rsidR="00CE721B" w:rsidRPr="00BC2088" w:rsidRDefault="00CE721B" w:rsidP="004F385C">
            <w:pPr>
              <w:spacing w:line="240" w:lineRule="auto"/>
              <w:rPr>
                <w:rFonts w:eastAsia="Times New Roman"/>
                <w:b/>
                <w:szCs w:val="22"/>
                <w:lang w:val="fr-FR"/>
              </w:rPr>
            </w:pPr>
          </w:p>
        </w:tc>
        <w:tc>
          <w:tcPr>
            <w:tcW w:w="2500" w:type="pct"/>
          </w:tcPr>
          <w:p w14:paraId="34027607" w14:textId="77777777" w:rsidR="00CE721B" w:rsidRPr="00BC2088" w:rsidRDefault="00CE721B" w:rsidP="000164F1">
            <w:pPr>
              <w:tabs>
                <w:tab w:val="clear" w:pos="567"/>
              </w:tabs>
              <w:spacing w:line="240" w:lineRule="auto"/>
              <w:rPr>
                <w:rFonts w:eastAsia="Times New Roman"/>
                <w:szCs w:val="22"/>
                <w:lang w:val="pt-PT"/>
              </w:rPr>
            </w:pPr>
            <w:r w:rsidRPr="00BC2088">
              <w:rPr>
                <w:rFonts w:eastAsia="Times New Roman"/>
                <w:b/>
                <w:szCs w:val="22"/>
                <w:lang w:val="pt-PT"/>
              </w:rPr>
              <w:t>Portugal</w:t>
            </w:r>
          </w:p>
          <w:p w14:paraId="2EBEEE0B" w14:textId="77777777" w:rsidR="004379A3" w:rsidRPr="004379A3" w:rsidRDefault="004379A3" w:rsidP="004379A3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Cs w:val="22"/>
                <w:lang w:val="pt-BR"/>
              </w:rPr>
            </w:pPr>
            <w:r w:rsidRPr="004379A3">
              <w:rPr>
                <w:rFonts w:eastAsia="Times New Roman"/>
                <w:szCs w:val="22"/>
                <w:lang w:val="pt-BR"/>
              </w:rPr>
              <w:t>Merck Sharp &amp; Dohme, Lda</w:t>
            </w:r>
          </w:p>
          <w:p w14:paraId="6DBED83C" w14:textId="30070F75" w:rsidR="004379A3" w:rsidRPr="00B74503" w:rsidRDefault="004379A3" w:rsidP="004379A3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iCs/>
                <w:szCs w:val="22"/>
                <w:lang w:val="pt-BR" w:bidi="gu-IN"/>
              </w:rPr>
            </w:pPr>
            <w:r w:rsidRPr="00B74503">
              <w:rPr>
                <w:rFonts w:eastAsia="Times New Roman"/>
                <w:iCs/>
                <w:szCs w:val="22"/>
                <w:lang w:val="pt-BR" w:bidi="gu-IN"/>
              </w:rPr>
              <w:t>Tel</w:t>
            </w:r>
            <w:ins w:id="238" w:author="MSD2" w:date="2025-10-29T12:49:00Z" w16du:dateUtc="2025-10-29T10:49:00Z">
              <w:r w:rsidR="00FE70B3">
                <w:rPr>
                  <w:rFonts w:eastAsia="Times New Roman"/>
                  <w:iCs/>
                  <w:szCs w:val="22"/>
                  <w:lang w:val="pt-BR" w:bidi="gu-IN"/>
                </w:rPr>
                <w:t>.</w:t>
              </w:r>
            </w:ins>
            <w:r w:rsidRPr="00B74503">
              <w:rPr>
                <w:rFonts w:eastAsia="Times New Roman"/>
                <w:iCs/>
                <w:szCs w:val="22"/>
                <w:lang w:val="pt-BR" w:bidi="gu-IN"/>
              </w:rPr>
              <w:t>: +351 21 4465</w:t>
            </w:r>
            <w:r w:rsidRPr="00B74503">
              <w:rPr>
                <w:rFonts w:eastAsia="Times New Roman"/>
                <w:szCs w:val="22"/>
                <w:lang w:val="pt-BR"/>
              </w:rPr>
              <w:t>700</w:t>
            </w:r>
          </w:p>
          <w:p w14:paraId="4D7A777F" w14:textId="206A7119" w:rsidR="004379A3" w:rsidRPr="004379A3" w:rsidRDefault="004379A3" w:rsidP="004379A3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iCs/>
                <w:szCs w:val="22"/>
                <w:lang w:val="fr-FR" w:bidi="gu-IN"/>
              </w:rPr>
            </w:pPr>
            <w:proofErr w:type="gramStart"/>
            <w:r w:rsidRPr="004379A3">
              <w:rPr>
                <w:rFonts w:eastAsia="Times New Roman"/>
                <w:iCs/>
                <w:szCs w:val="22"/>
                <w:lang w:val="fr-FR" w:bidi="gu-IN"/>
              </w:rPr>
              <w:t>inform</w:t>
            </w:r>
            <w:proofErr w:type="gramEnd"/>
            <w:r w:rsidRPr="004379A3">
              <w:rPr>
                <w:rFonts w:eastAsia="Times New Roman"/>
                <w:iCs/>
                <w:szCs w:val="22"/>
                <w:lang w:val="fr-FR" w:bidi="gu-IN"/>
              </w:rPr>
              <w:t>_pt@</w:t>
            </w:r>
            <w:ins w:id="239" w:author="MSD2" w:date="2025-10-29T12:49:00Z" w16du:dateUtc="2025-10-29T10:49:00Z">
              <w:r w:rsidR="00FE70B3">
                <w:rPr>
                  <w:rFonts w:eastAsia="Times New Roman"/>
                  <w:iCs/>
                  <w:szCs w:val="22"/>
                  <w:lang w:val="fr-FR" w:bidi="gu-IN"/>
                </w:rPr>
                <w:t>msd</w:t>
              </w:r>
            </w:ins>
            <w:del w:id="240" w:author="MSD2" w:date="2025-10-29T12:49:00Z" w16du:dateUtc="2025-10-29T10:49:00Z">
              <w:r w:rsidRPr="004379A3" w:rsidDel="00FE70B3">
                <w:rPr>
                  <w:rFonts w:eastAsia="Times New Roman"/>
                  <w:iCs/>
                  <w:szCs w:val="22"/>
                  <w:lang w:val="fr-FR" w:bidi="gu-IN"/>
                </w:rPr>
                <w:delText>merck</w:delText>
              </w:r>
            </w:del>
            <w:r w:rsidRPr="004379A3">
              <w:rPr>
                <w:rFonts w:eastAsia="Times New Roman"/>
                <w:iCs/>
                <w:szCs w:val="22"/>
                <w:lang w:val="fr-FR" w:bidi="gu-IN"/>
              </w:rPr>
              <w:t>.com</w:t>
            </w:r>
          </w:p>
          <w:p w14:paraId="04EB7419" w14:textId="77777777" w:rsidR="00CE721B" w:rsidRPr="00BC2088" w:rsidRDefault="00CE721B" w:rsidP="004379A3">
            <w:pPr>
              <w:tabs>
                <w:tab w:val="clear" w:pos="567"/>
              </w:tabs>
              <w:spacing w:line="240" w:lineRule="auto"/>
              <w:rPr>
                <w:rFonts w:eastAsia="Times New Roman"/>
                <w:szCs w:val="22"/>
              </w:rPr>
            </w:pPr>
          </w:p>
        </w:tc>
      </w:tr>
      <w:tr w:rsidR="00CE721B" w:rsidRPr="00BC2088" w14:paraId="0E1FF5C6" w14:textId="77777777" w:rsidTr="003C299F">
        <w:trPr>
          <w:cantSplit/>
          <w:trHeight w:val="1274"/>
        </w:trPr>
        <w:tc>
          <w:tcPr>
            <w:tcW w:w="2500" w:type="pct"/>
          </w:tcPr>
          <w:p w14:paraId="1FA930B1" w14:textId="77777777" w:rsidR="00CE721B" w:rsidRPr="00BC2088" w:rsidRDefault="00CE721B" w:rsidP="000164F1">
            <w:pPr>
              <w:tabs>
                <w:tab w:val="clear" w:pos="567"/>
              </w:tabs>
              <w:spacing w:line="240" w:lineRule="auto"/>
              <w:rPr>
                <w:rFonts w:eastAsia="Times New Roman"/>
                <w:b/>
                <w:szCs w:val="22"/>
                <w:lang w:val="en-US"/>
              </w:rPr>
            </w:pPr>
            <w:r w:rsidRPr="00BC2088">
              <w:rPr>
                <w:rFonts w:eastAsia="Times New Roman"/>
                <w:b/>
                <w:szCs w:val="22"/>
                <w:lang w:val="en-US"/>
              </w:rPr>
              <w:t>Hrvatska</w:t>
            </w:r>
          </w:p>
          <w:p w14:paraId="38BDB338" w14:textId="77777777" w:rsidR="00CE721B" w:rsidRPr="00BC2088" w:rsidRDefault="00CE721B" w:rsidP="000164F1">
            <w:pPr>
              <w:tabs>
                <w:tab w:val="clear" w:pos="567"/>
              </w:tabs>
              <w:spacing w:line="240" w:lineRule="auto"/>
              <w:rPr>
                <w:rFonts w:eastAsia="Times New Roman"/>
                <w:szCs w:val="22"/>
                <w:lang w:val="en-US"/>
              </w:rPr>
            </w:pPr>
            <w:r w:rsidRPr="00BC2088">
              <w:rPr>
                <w:rFonts w:eastAsia="Times New Roman"/>
                <w:szCs w:val="22"/>
                <w:lang w:val="en-US"/>
              </w:rPr>
              <w:t>Merck Sharp &amp; Dohme d.o.o.</w:t>
            </w:r>
          </w:p>
          <w:p w14:paraId="609138AB" w14:textId="4343992B" w:rsidR="00CE721B" w:rsidRPr="00BC2088" w:rsidRDefault="00CE721B" w:rsidP="000164F1">
            <w:pPr>
              <w:tabs>
                <w:tab w:val="clear" w:pos="567"/>
              </w:tabs>
              <w:spacing w:line="240" w:lineRule="auto"/>
              <w:rPr>
                <w:rFonts w:eastAsia="Times New Roman"/>
                <w:szCs w:val="22"/>
                <w:lang w:val="de-DE"/>
              </w:rPr>
            </w:pPr>
            <w:r w:rsidRPr="00BC2088">
              <w:rPr>
                <w:rFonts w:eastAsia="Times New Roman"/>
                <w:szCs w:val="22"/>
                <w:lang w:val="de-DE"/>
              </w:rPr>
              <w:t>Tel: +</w:t>
            </w:r>
            <w:del w:id="241" w:author="MSD2" w:date="2025-10-29T12:49:00Z" w16du:dateUtc="2025-10-29T10:49:00Z">
              <w:r w:rsidRPr="00BC2088" w:rsidDel="00FE70B3">
                <w:rPr>
                  <w:rFonts w:eastAsia="Times New Roman"/>
                  <w:szCs w:val="22"/>
                  <w:lang w:val="de-DE"/>
                </w:rPr>
                <w:delText xml:space="preserve"> </w:delText>
              </w:r>
            </w:del>
            <w:r w:rsidRPr="00BC2088">
              <w:rPr>
                <w:rFonts w:eastAsia="Times New Roman"/>
                <w:szCs w:val="22"/>
                <w:lang w:val="de-DE"/>
              </w:rPr>
              <w:t>385 1 66</w:t>
            </w:r>
            <w:del w:id="242" w:author="MSD2" w:date="2025-10-29T12:49:00Z" w16du:dateUtc="2025-10-29T10:49:00Z">
              <w:r w:rsidRPr="00BC2088" w:rsidDel="00FE70B3">
                <w:rPr>
                  <w:rFonts w:eastAsia="Times New Roman"/>
                  <w:szCs w:val="22"/>
                  <w:lang w:val="de-DE"/>
                </w:rPr>
                <w:delText xml:space="preserve"> </w:delText>
              </w:r>
            </w:del>
            <w:r w:rsidRPr="00BC2088">
              <w:rPr>
                <w:rFonts w:eastAsia="Times New Roman"/>
                <w:szCs w:val="22"/>
                <w:lang w:val="de-DE"/>
              </w:rPr>
              <w:t>11 333</w:t>
            </w:r>
          </w:p>
          <w:p w14:paraId="3E37E358" w14:textId="2C136B73" w:rsidR="00CE721B" w:rsidRPr="00BC2088" w:rsidRDefault="00FE70B3" w:rsidP="000164F1">
            <w:pPr>
              <w:tabs>
                <w:tab w:val="clear" w:pos="567"/>
              </w:tabs>
              <w:spacing w:line="240" w:lineRule="auto"/>
              <w:rPr>
                <w:rFonts w:eastAsia="Times New Roman"/>
                <w:szCs w:val="22"/>
                <w:lang w:val="de-DE"/>
              </w:rPr>
            </w:pPr>
            <w:proofErr w:type="gramStart"/>
            <w:ins w:id="243" w:author="MSD2" w:date="2025-10-29T12:49:00Z" w16du:dateUtc="2025-10-29T10:49:00Z">
              <w:r>
                <w:rPr>
                  <w:rFonts w:eastAsia="Times New Roman"/>
                  <w:szCs w:val="22"/>
                  <w:lang w:val="de-DE"/>
                </w:rPr>
                <w:t>dpoc.</w:t>
              </w:r>
            </w:ins>
            <w:r w:rsidR="00CE721B" w:rsidRPr="00BC2088">
              <w:rPr>
                <w:rFonts w:eastAsia="Times New Roman"/>
                <w:szCs w:val="22"/>
                <w:lang w:val="de-DE"/>
              </w:rPr>
              <w:t>croatia</w:t>
            </w:r>
            <w:proofErr w:type="gramEnd"/>
            <w:del w:id="244" w:author="MSD2" w:date="2025-10-29T12:50:00Z" w16du:dateUtc="2025-10-29T10:50:00Z">
              <w:r w:rsidR="00CE721B" w:rsidRPr="00BC2088" w:rsidDel="00FE70B3">
                <w:rPr>
                  <w:rFonts w:eastAsia="Times New Roman"/>
                  <w:szCs w:val="22"/>
                  <w:lang w:val="de-DE"/>
                </w:rPr>
                <w:delText>_info</w:delText>
              </w:r>
            </w:del>
            <w:r w:rsidR="00CE721B" w:rsidRPr="00BC2088">
              <w:rPr>
                <w:rFonts w:eastAsia="Times New Roman"/>
                <w:szCs w:val="22"/>
                <w:lang w:val="de-DE"/>
              </w:rPr>
              <w:t>@</w:t>
            </w:r>
            <w:ins w:id="245" w:author="MSD2" w:date="2025-10-29T12:50:00Z" w16du:dateUtc="2025-10-29T10:50:00Z">
              <w:r>
                <w:rPr>
                  <w:rFonts w:eastAsia="Times New Roman"/>
                  <w:szCs w:val="22"/>
                  <w:lang w:val="de-DE"/>
                </w:rPr>
                <w:t>msd</w:t>
              </w:r>
            </w:ins>
            <w:del w:id="246" w:author="MSD2" w:date="2025-10-29T12:50:00Z" w16du:dateUtc="2025-10-29T10:50:00Z">
              <w:r w:rsidR="00CE721B" w:rsidRPr="00BC2088" w:rsidDel="00FE70B3">
                <w:rPr>
                  <w:rFonts w:eastAsia="Times New Roman"/>
                  <w:szCs w:val="22"/>
                  <w:lang w:val="de-DE"/>
                </w:rPr>
                <w:delText>merck</w:delText>
              </w:r>
            </w:del>
            <w:r w:rsidR="00CE721B" w:rsidRPr="00BC2088">
              <w:rPr>
                <w:rFonts w:eastAsia="Times New Roman"/>
                <w:szCs w:val="22"/>
                <w:lang w:val="de-DE"/>
              </w:rPr>
              <w:t>.com</w:t>
            </w:r>
          </w:p>
          <w:p w14:paraId="01197E0A" w14:textId="77777777" w:rsidR="00CE721B" w:rsidRPr="00BC2088" w:rsidRDefault="00CE721B" w:rsidP="000164F1">
            <w:pPr>
              <w:spacing w:line="240" w:lineRule="auto"/>
              <w:rPr>
                <w:rFonts w:eastAsia="Times New Roman"/>
                <w:b/>
                <w:szCs w:val="22"/>
              </w:rPr>
            </w:pPr>
          </w:p>
        </w:tc>
        <w:tc>
          <w:tcPr>
            <w:tcW w:w="2500" w:type="pct"/>
          </w:tcPr>
          <w:p w14:paraId="4A04FBA8" w14:textId="77777777" w:rsidR="00CE721B" w:rsidRPr="00BC2088" w:rsidRDefault="00CE721B" w:rsidP="000164F1">
            <w:pPr>
              <w:tabs>
                <w:tab w:val="clear" w:pos="567"/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Times New Roman"/>
                <w:szCs w:val="22"/>
              </w:rPr>
            </w:pPr>
            <w:r w:rsidRPr="00BC2088">
              <w:rPr>
                <w:rFonts w:eastAsia="Times New Roman"/>
                <w:b/>
                <w:szCs w:val="22"/>
              </w:rPr>
              <w:t>România</w:t>
            </w:r>
          </w:p>
          <w:p w14:paraId="3C373473" w14:textId="77777777" w:rsidR="00CE721B" w:rsidRPr="00BC2088" w:rsidRDefault="00CE721B" w:rsidP="000164F1">
            <w:pPr>
              <w:tabs>
                <w:tab w:val="clear" w:pos="567"/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Times New Roman"/>
                <w:szCs w:val="22"/>
              </w:rPr>
            </w:pPr>
            <w:r w:rsidRPr="00BC2088">
              <w:rPr>
                <w:rFonts w:eastAsia="Times New Roman"/>
                <w:szCs w:val="22"/>
              </w:rPr>
              <w:t>Merck Sharp &amp; Dohme Romania S.R.L.</w:t>
            </w:r>
          </w:p>
          <w:p w14:paraId="2CE3EB9B" w14:textId="3EE34F03" w:rsidR="00CE721B" w:rsidRPr="00BC2088" w:rsidRDefault="00CE721B" w:rsidP="000164F1">
            <w:pPr>
              <w:tabs>
                <w:tab w:val="clear" w:pos="567"/>
                <w:tab w:val="left" w:pos="-720"/>
                <w:tab w:val="left" w:pos="4536"/>
              </w:tabs>
              <w:suppressAutoHyphens/>
              <w:spacing w:line="240" w:lineRule="auto"/>
              <w:rPr>
                <w:rFonts w:eastAsia="Times New Roman"/>
                <w:szCs w:val="22"/>
              </w:rPr>
            </w:pPr>
            <w:r w:rsidRPr="00BC2088">
              <w:rPr>
                <w:rFonts w:eastAsia="Times New Roman"/>
                <w:szCs w:val="22"/>
              </w:rPr>
              <w:t>Tel</w:t>
            </w:r>
            <w:ins w:id="247" w:author="MSD2" w:date="2025-10-29T12:49:00Z" w16du:dateUtc="2025-10-29T10:49:00Z">
              <w:r w:rsidR="00FE70B3">
                <w:rPr>
                  <w:rFonts w:eastAsia="Times New Roman"/>
                  <w:szCs w:val="22"/>
                </w:rPr>
                <w:t>.</w:t>
              </w:r>
            </w:ins>
            <w:r w:rsidRPr="00BC2088">
              <w:rPr>
                <w:rFonts w:eastAsia="Times New Roman"/>
                <w:szCs w:val="22"/>
              </w:rPr>
              <w:t>: +40</w:t>
            </w:r>
            <w:ins w:id="248" w:author="MSD2" w:date="2025-10-29T12:49:00Z" w16du:dateUtc="2025-10-29T10:49:00Z">
              <w:r w:rsidR="00FE70B3">
                <w:rPr>
                  <w:rFonts w:eastAsia="Times New Roman"/>
                  <w:szCs w:val="22"/>
                </w:rPr>
                <w:t xml:space="preserve"> </w:t>
              </w:r>
            </w:ins>
            <w:r w:rsidRPr="00BC2088">
              <w:rPr>
                <w:rFonts w:eastAsia="Times New Roman"/>
                <w:szCs w:val="22"/>
              </w:rPr>
              <w:t>21 529 29 00</w:t>
            </w:r>
          </w:p>
          <w:p w14:paraId="3ED26C41" w14:textId="2B2D37BA" w:rsidR="00CE721B" w:rsidRPr="00BC2088" w:rsidRDefault="00CE721B" w:rsidP="000164F1"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rFonts w:eastAsia="MS Mincho"/>
                <w:szCs w:val="22"/>
                <w:lang w:eastAsia="ja-JP"/>
              </w:rPr>
            </w:pPr>
            <w:r w:rsidRPr="00BC2088">
              <w:rPr>
                <w:rFonts w:eastAsia="Times New Roman"/>
                <w:szCs w:val="22"/>
              </w:rPr>
              <w:t>msdromania@</w:t>
            </w:r>
            <w:ins w:id="249" w:author="MSD2" w:date="2025-10-29T12:50:00Z" w16du:dateUtc="2025-10-29T10:50:00Z">
              <w:r w:rsidR="00FE70B3">
                <w:rPr>
                  <w:rFonts w:eastAsia="Times New Roman"/>
                  <w:szCs w:val="22"/>
                </w:rPr>
                <w:t>msd</w:t>
              </w:r>
            </w:ins>
            <w:del w:id="250" w:author="MSD2" w:date="2025-10-29T12:50:00Z" w16du:dateUtc="2025-10-29T10:50:00Z">
              <w:r w:rsidRPr="00BC2088" w:rsidDel="00FE70B3">
                <w:rPr>
                  <w:rFonts w:eastAsia="Times New Roman"/>
                  <w:szCs w:val="22"/>
                </w:rPr>
                <w:delText>merck</w:delText>
              </w:r>
            </w:del>
            <w:r w:rsidRPr="00BC2088">
              <w:rPr>
                <w:rFonts w:eastAsia="Times New Roman"/>
                <w:szCs w:val="22"/>
              </w:rPr>
              <w:t>.com</w:t>
            </w:r>
          </w:p>
          <w:p w14:paraId="298FD660" w14:textId="77777777" w:rsidR="00CE721B" w:rsidRPr="00BC2088" w:rsidRDefault="00CE721B" w:rsidP="000164F1">
            <w:pPr>
              <w:tabs>
                <w:tab w:val="clear" w:pos="567"/>
              </w:tabs>
              <w:spacing w:line="240" w:lineRule="auto"/>
              <w:rPr>
                <w:rFonts w:eastAsia="Times New Roman"/>
                <w:b/>
                <w:szCs w:val="22"/>
              </w:rPr>
            </w:pPr>
          </w:p>
        </w:tc>
      </w:tr>
      <w:tr w:rsidR="00CE721B" w:rsidRPr="00BC2088" w14:paraId="44AF23F8" w14:textId="77777777" w:rsidTr="003C299F">
        <w:trPr>
          <w:cantSplit/>
          <w:trHeight w:val="1274"/>
        </w:trPr>
        <w:tc>
          <w:tcPr>
            <w:tcW w:w="2500" w:type="pct"/>
          </w:tcPr>
          <w:p w14:paraId="7B2458AF" w14:textId="77777777" w:rsidR="00CE721B" w:rsidRPr="00BC2088" w:rsidRDefault="00CE721B" w:rsidP="000164F1">
            <w:pPr>
              <w:spacing w:line="240" w:lineRule="auto"/>
              <w:rPr>
                <w:rFonts w:eastAsia="Times New Roman"/>
                <w:b/>
                <w:szCs w:val="22"/>
              </w:rPr>
            </w:pPr>
            <w:r w:rsidRPr="00BC2088">
              <w:rPr>
                <w:rFonts w:eastAsia="Times New Roman"/>
                <w:b/>
                <w:szCs w:val="22"/>
              </w:rPr>
              <w:t>Ireland</w:t>
            </w:r>
          </w:p>
          <w:p w14:paraId="3C6B34C6" w14:textId="77777777" w:rsidR="00CE721B" w:rsidRPr="00BC2088" w:rsidRDefault="00CE721B" w:rsidP="000164F1">
            <w:pPr>
              <w:spacing w:line="240" w:lineRule="auto"/>
              <w:rPr>
                <w:rFonts w:eastAsia="Times New Roman"/>
                <w:szCs w:val="22"/>
              </w:rPr>
            </w:pPr>
            <w:r w:rsidRPr="00BC2088">
              <w:rPr>
                <w:rFonts w:eastAsia="Times New Roman"/>
                <w:szCs w:val="22"/>
              </w:rPr>
              <w:t>Merck Sharp &amp; Dohme Ireland (Human Health) Limited</w:t>
            </w:r>
          </w:p>
          <w:p w14:paraId="77D46BDD" w14:textId="77777777" w:rsidR="00CE721B" w:rsidRPr="00BC2088" w:rsidRDefault="00CE721B" w:rsidP="000164F1">
            <w:pPr>
              <w:spacing w:line="240" w:lineRule="auto"/>
              <w:rPr>
                <w:rFonts w:eastAsia="Times New Roman"/>
                <w:szCs w:val="22"/>
              </w:rPr>
            </w:pPr>
            <w:r w:rsidRPr="00BC2088">
              <w:rPr>
                <w:rFonts w:eastAsia="Times New Roman"/>
                <w:szCs w:val="22"/>
              </w:rPr>
              <w:t>Tel: +353 (0)1 2998700</w:t>
            </w:r>
          </w:p>
          <w:p w14:paraId="2B3AF89E" w14:textId="3A1A4CFA" w:rsidR="00CE721B" w:rsidRPr="00BC2088" w:rsidRDefault="00CE721B" w:rsidP="000164F1">
            <w:pPr>
              <w:spacing w:line="240" w:lineRule="auto"/>
              <w:rPr>
                <w:rFonts w:eastAsia="Times New Roman"/>
                <w:szCs w:val="22"/>
              </w:rPr>
            </w:pPr>
            <w:r w:rsidRPr="00BC2088">
              <w:rPr>
                <w:rFonts w:eastAsia="Times New Roman"/>
                <w:szCs w:val="22"/>
              </w:rPr>
              <w:t>medinfo_ireland@m</w:t>
            </w:r>
            <w:r w:rsidR="005F44C3">
              <w:rPr>
                <w:rFonts w:eastAsia="Times New Roman"/>
                <w:szCs w:val="22"/>
              </w:rPr>
              <w:t>sd</w:t>
            </w:r>
            <w:r w:rsidRPr="00BC2088">
              <w:rPr>
                <w:rFonts w:eastAsia="Times New Roman"/>
                <w:szCs w:val="22"/>
              </w:rPr>
              <w:t>.com</w:t>
            </w:r>
          </w:p>
          <w:p w14:paraId="10609EA4" w14:textId="77777777" w:rsidR="00CE721B" w:rsidRPr="00BC2088" w:rsidRDefault="00CE721B" w:rsidP="000164F1">
            <w:pPr>
              <w:spacing w:line="240" w:lineRule="auto"/>
              <w:rPr>
                <w:rFonts w:eastAsia="Times New Roman"/>
                <w:b/>
                <w:szCs w:val="22"/>
              </w:rPr>
            </w:pPr>
          </w:p>
        </w:tc>
        <w:tc>
          <w:tcPr>
            <w:tcW w:w="2500" w:type="pct"/>
          </w:tcPr>
          <w:p w14:paraId="65B2B9DD" w14:textId="77777777" w:rsidR="00CE721B" w:rsidRPr="00BC2088" w:rsidRDefault="00CE721B" w:rsidP="000164F1">
            <w:pPr>
              <w:tabs>
                <w:tab w:val="clear" w:pos="567"/>
              </w:tabs>
              <w:spacing w:line="240" w:lineRule="auto"/>
              <w:rPr>
                <w:rFonts w:eastAsia="Times New Roman"/>
                <w:szCs w:val="22"/>
              </w:rPr>
            </w:pPr>
            <w:r w:rsidRPr="00BC2088">
              <w:rPr>
                <w:rFonts w:eastAsia="Times New Roman"/>
                <w:b/>
                <w:szCs w:val="22"/>
              </w:rPr>
              <w:t>Slovenija</w:t>
            </w:r>
          </w:p>
          <w:p w14:paraId="14914DA5" w14:textId="77777777" w:rsidR="00CE721B" w:rsidRPr="00BC2088" w:rsidRDefault="00CE721B" w:rsidP="000164F1">
            <w:pPr>
              <w:tabs>
                <w:tab w:val="clear" w:pos="567"/>
              </w:tabs>
              <w:spacing w:line="240" w:lineRule="auto"/>
              <w:rPr>
                <w:rFonts w:eastAsia="Times New Roman"/>
                <w:szCs w:val="22"/>
              </w:rPr>
            </w:pPr>
            <w:r w:rsidRPr="00BC2088">
              <w:rPr>
                <w:rFonts w:eastAsia="Times New Roman"/>
                <w:szCs w:val="22"/>
              </w:rPr>
              <w:t xml:space="preserve">Merck Sharp &amp; Dohme, inovativna zdravila d.o.o. </w:t>
            </w:r>
          </w:p>
          <w:p w14:paraId="255C7E2C" w14:textId="7D3D372A" w:rsidR="00CE721B" w:rsidRPr="00BC2088" w:rsidRDefault="00CE721B" w:rsidP="000164F1">
            <w:pPr>
              <w:tabs>
                <w:tab w:val="clear" w:pos="567"/>
              </w:tabs>
              <w:spacing w:line="240" w:lineRule="auto"/>
              <w:rPr>
                <w:rFonts w:eastAsia="Times New Roman"/>
                <w:szCs w:val="22"/>
              </w:rPr>
            </w:pPr>
            <w:r w:rsidRPr="00BC2088">
              <w:rPr>
                <w:rFonts w:eastAsia="Times New Roman"/>
                <w:szCs w:val="22"/>
              </w:rPr>
              <w:t>Tel: +</w:t>
            </w:r>
            <w:del w:id="251" w:author="MSD2" w:date="2025-10-29T12:50:00Z" w16du:dateUtc="2025-10-29T10:50:00Z">
              <w:r w:rsidRPr="00BC2088" w:rsidDel="00FE70B3">
                <w:rPr>
                  <w:rFonts w:eastAsia="Times New Roman"/>
                  <w:szCs w:val="22"/>
                </w:rPr>
                <w:delText> </w:delText>
              </w:r>
            </w:del>
            <w:r w:rsidRPr="00BC2088">
              <w:rPr>
                <w:rFonts w:eastAsia="Times New Roman"/>
                <w:szCs w:val="22"/>
              </w:rPr>
              <w:t>386 1 520</w:t>
            </w:r>
            <w:ins w:id="252" w:author="MSD2" w:date="2025-10-29T12:50:00Z" w16du:dateUtc="2025-10-29T10:50:00Z">
              <w:r w:rsidR="00FE70B3">
                <w:rPr>
                  <w:rFonts w:eastAsia="Times New Roman"/>
                  <w:szCs w:val="22"/>
                </w:rPr>
                <w:t xml:space="preserve"> </w:t>
              </w:r>
            </w:ins>
            <w:r w:rsidRPr="00BC2088">
              <w:rPr>
                <w:rFonts w:eastAsia="Times New Roman"/>
                <w:szCs w:val="22"/>
              </w:rPr>
              <w:t>4</w:t>
            </w:r>
            <w:del w:id="253" w:author="MSD2" w:date="2025-10-29T12:50:00Z" w16du:dateUtc="2025-10-29T10:50:00Z">
              <w:r w:rsidRPr="00BC2088" w:rsidDel="00FE70B3">
                <w:rPr>
                  <w:rFonts w:eastAsia="Times New Roman"/>
                  <w:szCs w:val="22"/>
                </w:rPr>
                <w:delText> </w:delText>
              </w:r>
            </w:del>
            <w:r w:rsidRPr="00BC2088">
              <w:rPr>
                <w:rFonts w:eastAsia="Times New Roman"/>
                <w:szCs w:val="22"/>
              </w:rPr>
              <w:t>201</w:t>
            </w:r>
          </w:p>
          <w:p w14:paraId="68611F8B" w14:textId="210A5881" w:rsidR="00CE721B" w:rsidRPr="00BC2088" w:rsidRDefault="00CE721B" w:rsidP="000164F1"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rFonts w:eastAsia="Times New Roman"/>
                <w:szCs w:val="22"/>
              </w:rPr>
            </w:pPr>
            <w:r w:rsidRPr="00BC2088">
              <w:rPr>
                <w:rFonts w:eastAsia="Times New Roman"/>
                <w:szCs w:val="22"/>
              </w:rPr>
              <w:t>msd</w:t>
            </w:r>
            <w:del w:id="254" w:author="MSD2" w:date="2025-10-29T12:50:00Z" w16du:dateUtc="2025-10-29T10:50:00Z">
              <w:r w:rsidRPr="00BC2088" w:rsidDel="00FE70B3">
                <w:rPr>
                  <w:rFonts w:eastAsia="Times New Roman"/>
                  <w:szCs w:val="22"/>
                </w:rPr>
                <w:delText>_</w:delText>
              </w:r>
            </w:del>
            <w:ins w:id="255" w:author="MSD2" w:date="2025-10-29T12:50:00Z" w16du:dateUtc="2025-10-29T10:50:00Z">
              <w:r w:rsidR="00FE70B3">
                <w:rPr>
                  <w:rFonts w:eastAsia="Times New Roman"/>
                  <w:szCs w:val="22"/>
                </w:rPr>
                <w:t>.</w:t>
              </w:r>
            </w:ins>
            <w:r w:rsidRPr="00BC2088">
              <w:rPr>
                <w:rFonts w:eastAsia="Times New Roman"/>
                <w:szCs w:val="22"/>
              </w:rPr>
              <w:t>slovenia@</w:t>
            </w:r>
            <w:ins w:id="256" w:author="MSD2" w:date="2025-10-29T12:50:00Z" w16du:dateUtc="2025-10-29T10:50:00Z">
              <w:r w:rsidR="00FE70B3">
                <w:rPr>
                  <w:rFonts w:eastAsia="Times New Roman"/>
                  <w:szCs w:val="22"/>
                </w:rPr>
                <w:t>msd</w:t>
              </w:r>
            </w:ins>
            <w:del w:id="257" w:author="MSD2" w:date="2025-10-29T12:50:00Z" w16du:dateUtc="2025-10-29T10:50:00Z">
              <w:r w:rsidRPr="00BC2088" w:rsidDel="00FE70B3">
                <w:rPr>
                  <w:rFonts w:eastAsia="Times New Roman"/>
                  <w:szCs w:val="22"/>
                </w:rPr>
                <w:delText>merc</w:delText>
              </w:r>
            </w:del>
            <w:del w:id="258" w:author="MSD2" w:date="2025-10-29T12:51:00Z" w16du:dateUtc="2025-10-29T10:51:00Z">
              <w:r w:rsidRPr="00BC2088" w:rsidDel="00FE70B3">
                <w:rPr>
                  <w:rFonts w:eastAsia="Times New Roman"/>
                  <w:szCs w:val="22"/>
                </w:rPr>
                <w:delText>k</w:delText>
              </w:r>
            </w:del>
            <w:r w:rsidRPr="00BC2088">
              <w:rPr>
                <w:rFonts w:eastAsia="Times New Roman"/>
                <w:szCs w:val="22"/>
              </w:rPr>
              <w:t>.com</w:t>
            </w:r>
          </w:p>
          <w:p w14:paraId="71041539" w14:textId="77777777" w:rsidR="00CE721B" w:rsidRPr="00BC2088" w:rsidRDefault="00CE721B" w:rsidP="000164F1"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rFonts w:eastAsia="Times New Roman"/>
                <w:szCs w:val="22"/>
              </w:rPr>
            </w:pPr>
          </w:p>
        </w:tc>
      </w:tr>
      <w:tr w:rsidR="00CE721B" w:rsidRPr="00BC2088" w14:paraId="5C8DE286" w14:textId="77777777" w:rsidTr="003C299F">
        <w:trPr>
          <w:cantSplit/>
          <w:trHeight w:val="1074"/>
        </w:trPr>
        <w:tc>
          <w:tcPr>
            <w:tcW w:w="2500" w:type="pct"/>
          </w:tcPr>
          <w:p w14:paraId="0E03A91A" w14:textId="77777777" w:rsidR="00CE721B" w:rsidRPr="00BC2088" w:rsidRDefault="00CE721B" w:rsidP="000164F1">
            <w:pPr>
              <w:spacing w:line="240" w:lineRule="auto"/>
              <w:rPr>
                <w:rFonts w:eastAsia="Times New Roman"/>
                <w:b/>
                <w:szCs w:val="22"/>
              </w:rPr>
            </w:pPr>
            <w:r w:rsidRPr="00BC2088">
              <w:rPr>
                <w:rFonts w:eastAsia="Times New Roman"/>
                <w:b/>
                <w:szCs w:val="22"/>
              </w:rPr>
              <w:t>Ísland</w:t>
            </w:r>
          </w:p>
          <w:p w14:paraId="3D7B1347" w14:textId="0C2C93D8" w:rsidR="00CE721B" w:rsidRPr="00BC2088" w:rsidRDefault="00CE721B" w:rsidP="000164F1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Cs w:val="22"/>
              </w:rPr>
            </w:pPr>
            <w:proofErr w:type="spellStart"/>
            <w:r w:rsidRPr="00BC2088">
              <w:rPr>
                <w:rFonts w:eastAsia="Times New Roman"/>
                <w:szCs w:val="22"/>
              </w:rPr>
              <w:t>Vistor</w:t>
            </w:r>
            <w:proofErr w:type="spellEnd"/>
            <w:r w:rsidRPr="00BC2088">
              <w:rPr>
                <w:rFonts w:eastAsia="Times New Roman"/>
                <w:szCs w:val="22"/>
              </w:rPr>
              <w:t xml:space="preserve"> </w:t>
            </w:r>
            <w:proofErr w:type="spellStart"/>
            <w:ins w:id="259" w:author="MSD2" w:date="2025-10-29T12:51:00Z" w16du:dateUtc="2025-10-29T10:51:00Z">
              <w:r w:rsidR="00FE70B3">
                <w:rPr>
                  <w:rFonts w:eastAsia="Times New Roman"/>
                  <w:szCs w:val="22"/>
                </w:rPr>
                <w:t>e</w:t>
              </w:r>
            </w:ins>
            <w:r w:rsidRPr="00BC2088">
              <w:rPr>
                <w:rFonts w:eastAsia="Times New Roman"/>
                <w:szCs w:val="22"/>
              </w:rPr>
              <w:t>hf</w:t>
            </w:r>
            <w:proofErr w:type="spellEnd"/>
            <w:r w:rsidRPr="00BC2088">
              <w:rPr>
                <w:rFonts w:eastAsia="Times New Roman"/>
                <w:szCs w:val="22"/>
              </w:rPr>
              <w:t>.</w:t>
            </w:r>
          </w:p>
          <w:p w14:paraId="359F538D" w14:textId="77777777" w:rsidR="00CE721B" w:rsidRPr="00BC2088" w:rsidRDefault="00CE721B" w:rsidP="000164F1">
            <w:pPr>
              <w:spacing w:line="240" w:lineRule="auto"/>
              <w:rPr>
                <w:rFonts w:eastAsia="Times New Roman"/>
                <w:szCs w:val="22"/>
              </w:rPr>
            </w:pPr>
            <w:r w:rsidRPr="00BC2088">
              <w:rPr>
                <w:rFonts w:eastAsia="Times New Roman"/>
                <w:szCs w:val="22"/>
              </w:rPr>
              <w:t>Sími: +354 535 7000</w:t>
            </w:r>
          </w:p>
          <w:p w14:paraId="3C550A03" w14:textId="77777777" w:rsidR="00CE721B" w:rsidRPr="00BC2088" w:rsidRDefault="00CE721B" w:rsidP="000164F1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Cs w:val="22"/>
              </w:rPr>
            </w:pPr>
          </w:p>
        </w:tc>
        <w:tc>
          <w:tcPr>
            <w:tcW w:w="2500" w:type="pct"/>
          </w:tcPr>
          <w:p w14:paraId="256DDB00" w14:textId="77777777" w:rsidR="00CE721B" w:rsidRPr="00BC2088" w:rsidRDefault="00CE721B" w:rsidP="000164F1"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rFonts w:eastAsia="Times New Roman"/>
                <w:b/>
                <w:szCs w:val="22"/>
              </w:rPr>
            </w:pPr>
            <w:r w:rsidRPr="00BC2088">
              <w:rPr>
                <w:rFonts w:eastAsia="Times New Roman"/>
                <w:b/>
                <w:szCs w:val="22"/>
              </w:rPr>
              <w:t>Slovenská republika</w:t>
            </w:r>
          </w:p>
          <w:p w14:paraId="0277548A" w14:textId="77777777" w:rsidR="00CE721B" w:rsidRPr="00BC2088" w:rsidRDefault="00CE721B" w:rsidP="000164F1"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rFonts w:eastAsia="Times New Roman"/>
                <w:szCs w:val="22"/>
              </w:rPr>
            </w:pPr>
            <w:r w:rsidRPr="00BC2088">
              <w:rPr>
                <w:rFonts w:eastAsia="Times New Roman"/>
                <w:szCs w:val="22"/>
              </w:rPr>
              <w:t>Merck Sharp &amp; Dohme, s. r. o.</w:t>
            </w:r>
          </w:p>
          <w:p w14:paraId="36F2D4D3" w14:textId="77777777" w:rsidR="00CE721B" w:rsidRPr="00BC2088" w:rsidRDefault="00CE721B" w:rsidP="000164F1"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rFonts w:eastAsia="Times New Roman"/>
                <w:b/>
                <w:szCs w:val="22"/>
              </w:rPr>
            </w:pPr>
            <w:r w:rsidRPr="00BC2088">
              <w:rPr>
                <w:rFonts w:eastAsia="Times New Roman"/>
                <w:szCs w:val="22"/>
              </w:rPr>
              <w:t>Tel.: +421 2 58282010</w:t>
            </w:r>
          </w:p>
          <w:p w14:paraId="1CDB8051" w14:textId="64C956DF" w:rsidR="00CE721B" w:rsidRPr="00BC2088" w:rsidRDefault="00CE721B" w:rsidP="000164F1">
            <w:pPr>
              <w:tabs>
                <w:tab w:val="clear" w:pos="567"/>
              </w:tabs>
              <w:spacing w:line="240" w:lineRule="auto"/>
              <w:rPr>
                <w:rFonts w:eastAsia="Times New Roman"/>
                <w:noProof/>
                <w:szCs w:val="22"/>
              </w:rPr>
            </w:pPr>
            <w:r w:rsidRPr="00BC2088">
              <w:rPr>
                <w:rFonts w:eastAsia="Times New Roman"/>
                <w:szCs w:val="22"/>
              </w:rPr>
              <w:t>dpoc_czechslovak@</w:t>
            </w:r>
            <w:ins w:id="260" w:author="MSD2" w:date="2025-10-29T12:51:00Z" w16du:dateUtc="2025-10-29T10:51:00Z">
              <w:r w:rsidR="00FE70B3">
                <w:rPr>
                  <w:rFonts w:eastAsia="Times New Roman"/>
                  <w:szCs w:val="22"/>
                </w:rPr>
                <w:t>msd</w:t>
              </w:r>
            </w:ins>
            <w:del w:id="261" w:author="MSD2" w:date="2025-10-29T12:51:00Z" w16du:dateUtc="2025-10-29T10:51:00Z">
              <w:r w:rsidRPr="00BC2088" w:rsidDel="00FE70B3">
                <w:rPr>
                  <w:rFonts w:eastAsia="Times New Roman"/>
                  <w:szCs w:val="22"/>
                </w:rPr>
                <w:delText>merck</w:delText>
              </w:r>
            </w:del>
            <w:r w:rsidRPr="00BC2088">
              <w:rPr>
                <w:rFonts w:eastAsia="Times New Roman"/>
                <w:szCs w:val="22"/>
              </w:rPr>
              <w:t>.com</w:t>
            </w:r>
          </w:p>
          <w:p w14:paraId="2BD66FDB" w14:textId="77777777" w:rsidR="00CE721B" w:rsidRPr="00BC2088" w:rsidRDefault="00CE721B" w:rsidP="000164F1">
            <w:pPr>
              <w:tabs>
                <w:tab w:val="clear" w:pos="567"/>
              </w:tabs>
              <w:spacing w:line="240" w:lineRule="auto"/>
              <w:rPr>
                <w:rFonts w:eastAsia="Times New Roman"/>
                <w:szCs w:val="22"/>
              </w:rPr>
            </w:pPr>
          </w:p>
        </w:tc>
      </w:tr>
      <w:tr w:rsidR="00CE721B" w:rsidRPr="00A30902" w14:paraId="1E9A6E98" w14:textId="77777777" w:rsidTr="003C299F">
        <w:trPr>
          <w:cantSplit/>
          <w:trHeight w:val="1014"/>
        </w:trPr>
        <w:tc>
          <w:tcPr>
            <w:tcW w:w="2500" w:type="pct"/>
          </w:tcPr>
          <w:p w14:paraId="4A3810D6" w14:textId="77777777" w:rsidR="00CE721B" w:rsidRPr="00BC2088" w:rsidRDefault="00CE721B" w:rsidP="000164F1">
            <w:pPr>
              <w:spacing w:line="240" w:lineRule="auto"/>
              <w:rPr>
                <w:rFonts w:eastAsia="Times New Roman"/>
                <w:b/>
                <w:szCs w:val="22"/>
                <w:lang w:val="it-IT"/>
              </w:rPr>
            </w:pPr>
            <w:r w:rsidRPr="00BC2088">
              <w:rPr>
                <w:rFonts w:eastAsia="Times New Roman"/>
                <w:b/>
                <w:szCs w:val="22"/>
              </w:rPr>
              <w:t>Ι</w:t>
            </w:r>
            <w:r w:rsidRPr="00BC2088">
              <w:rPr>
                <w:rFonts w:eastAsia="Times New Roman"/>
                <w:b/>
                <w:szCs w:val="22"/>
                <w:lang w:val="it-IT"/>
              </w:rPr>
              <w:t>talia</w:t>
            </w:r>
          </w:p>
          <w:p w14:paraId="63EAB9A2" w14:textId="77777777" w:rsidR="00CE721B" w:rsidRPr="00BC2088" w:rsidRDefault="00CE721B" w:rsidP="000164F1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Cs w:val="22"/>
                <w:lang w:val="it-IT"/>
              </w:rPr>
            </w:pPr>
            <w:r w:rsidRPr="00BC2088">
              <w:rPr>
                <w:rFonts w:eastAsia="Times New Roman"/>
                <w:szCs w:val="22"/>
                <w:lang w:val="it-IT"/>
              </w:rPr>
              <w:t>Neopharmed Gentili S.</w:t>
            </w:r>
            <w:r w:rsidR="00F133A3">
              <w:rPr>
                <w:rFonts w:eastAsia="Times New Roman"/>
                <w:szCs w:val="22"/>
                <w:lang w:val="it-IT"/>
              </w:rPr>
              <w:t>p</w:t>
            </w:r>
            <w:r w:rsidRPr="00BC2088">
              <w:rPr>
                <w:rFonts w:eastAsia="Times New Roman"/>
                <w:szCs w:val="22"/>
                <w:lang w:val="it-IT"/>
              </w:rPr>
              <w:t>.</w:t>
            </w:r>
            <w:r w:rsidR="00F133A3">
              <w:rPr>
                <w:rFonts w:eastAsia="Times New Roman"/>
                <w:szCs w:val="22"/>
                <w:lang w:val="it-IT"/>
              </w:rPr>
              <w:t>A</w:t>
            </w:r>
            <w:r w:rsidRPr="00BC2088">
              <w:rPr>
                <w:rFonts w:eastAsia="Times New Roman"/>
                <w:szCs w:val="22"/>
                <w:lang w:val="it-IT"/>
              </w:rPr>
              <w:t>.</w:t>
            </w:r>
          </w:p>
          <w:p w14:paraId="3EE0582A" w14:textId="77777777" w:rsidR="00CE721B" w:rsidRPr="00BC2088" w:rsidRDefault="00CE721B" w:rsidP="000164F1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Cs w:val="22"/>
              </w:rPr>
            </w:pPr>
            <w:r w:rsidRPr="00BC2088">
              <w:rPr>
                <w:rFonts w:eastAsia="Times New Roman"/>
                <w:szCs w:val="22"/>
              </w:rPr>
              <w:t>Tel: +39 02891321</w:t>
            </w:r>
          </w:p>
          <w:p w14:paraId="3FA314B5" w14:textId="77777777" w:rsidR="00CE721B" w:rsidRPr="00BC2088" w:rsidRDefault="00F133A3" w:rsidP="000164F1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Cs w:val="22"/>
              </w:rPr>
            </w:pPr>
            <w:r w:rsidRPr="00F133A3">
              <w:rPr>
                <w:rFonts w:eastAsia="Times New Roman"/>
                <w:szCs w:val="22"/>
              </w:rPr>
              <w:t>regulatory@neogen.it</w:t>
            </w:r>
          </w:p>
          <w:p w14:paraId="6E5E283C" w14:textId="77777777" w:rsidR="00CE721B" w:rsidRPr="00BC2088" w:rsidRDefault="00CE721B" w:rsidP="000164F1">
            <w:pPr>
              <w:spacing w:line="240" w:lineRule="auto"/>
              <w:rPr>
                <w:rFonts w:eastAsia="Times New Roman"/>
                <w:b/>
                <w:szCs w:val="22"/>
              </w:rPr>
            </w:pPr>
          </w:p>
        </w:tc>
        <w:tc>
          <w:tcPr>
            <w:tcW w:w="2500" w:type="pct"/>
          </w:tcPr>
          <w:p w14:paraId="2D3A86C0" w14:textId="77777777" w:rsidR="00CE721B" w:rsidRPr="00B74503" w:rsidRDefault="00CE721B" w:rsidP="000164F1">
            <w:pPr>
              <w:spacing w:line="240" w:lineRule="auto"/>
              <w:rPr>
                <w:rFonts w:eastAsia="Times New Roman"/>
                <w:b/>
                <w:szCs w:val="22"/>
                <w:lang w:val="sv-SE"/>
              </w:rPr>
            </w:pPr>
            <w:r w:rsidRPr="00B74503">
              <w:rPr>
                <w:rFonts w:eastAsia="Times New Roman"/>
                <w:b/>
                <w:szCs w:val="22"/>
                <w:lang w:val="sv-SE"/>
              </w:rPr>
              <w:t>Suomi/Finland</w:t>
            </w:r>
          </w:p>
          <w:p w14:paraId="5BC07396" w14:textId="77777777" w:rsidR="00C56AF2" w:rsidRPr="00C56AF2" w:rsidRDefault="00C56AF2" w:rsidP="00C56AF2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Cs w:val="22"/>
                <w:lang w:val="sv-SE"/>
              </w:rPr>
            </w:pPr>
            <w:r w:rsidRPr="00C56AF2">
              <w:rPr>
                <w:rFonts w:eastAsia="Times New Roman"/>
                <w:szCs w:val="22"/>
                <w:lang w:val="sv-SE"/>
              </w:rPr>
              <w:t>MSD Finland Oy</w:t>
            </w:r>
          </w:p>
          <w:p w14:paraId="011F1C62" w14:textId="77777777" w:rsidR="00C56AF2" w:rsidRPr="00C56AF2" w:rsidRDefault="00C56AF2" w:rsidP="00C56AF2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Cs w:val="22"/>
                <w:lang w:val="sv-SE"/>
              </w:rPr>
            </w:pPr>
            <w:r w:rsidRPr="00C56AF2">
              <w:rPr>
                <w:rFonts w:eastAsia="Times New Roman"/>
                <w:szCs w:val="22"/>
                <w:lang w:val="sv-SE"/>
              </w:rPr>
              <w:t>Puh/Tel: +358 (0)9 804 650</w:t>
            </w:r>
          </w:p>
          <w:p w14:paraId="21909BBE" w14:textId="77777777" w:rsidR="00C56AF2" w:rsidRPr="00C56AF2" w:rsidRDefault="00C56AF2" w:rsidP="00C56AF2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Cs w:val="22"/>
                <w:lang w:val="en-US"/>
              </w:rPr>
            </w:pPr>
            <w:r w:rsidRPr="00C56AF2">
              <w:rPr>
                <w:rFonts w:eastAsia="Times New Roman"/>
                <w:szCs w:val="22"/>
                <w:lang w:val="en-US"/>
              </w:rPr>
              <w:t>info@msd.fi</w:t>
            </w:r>
          </w:p>
          <w:p w14:paraId="72436584" w14:textId="77777777" w:rsidR="00CE721B" w:rsidRPr="00A30902" w:rsidRDefault="00CE721B" w:rsidP="000164F1">
            <w:pPr>
              <w:spacing w:line="240" w:lineRule="auto"/>
              <w:rPr>
                <w:rFonts w:eastAsia="Times New Roman"/>
                <w:b/>
                <w:szCs w:val="22"/>
                <w:lang w:val="it-IT"/>
              </w:rPr>
            </w:pPr>
          </w:p>
        </w:tc>
      </w:tr>
      <w:tr w:rsidR="00CE721B" w:rsidRPr="00BC2088" w14:paraId="1167766A" w14:textId="77777777" w:rsidTr="003C299F">
        <w:trPr>
          <w:cantSplit/>
          <w:trHeight w:val="762"/>
        </w:trPr>
        <w:tc>
          <w:tcPr>
            <w:tcW w:w="2500" w:type="pct"/>
          </w:tcPr>
          <w:p w14:paraId="25917797" w14:textId="77777777" w:rsidR="00CE721B" w:rsidRPr="00CE721B" w:rsidRDefault="00CE721B" w:rsidP="000164F1">
            <w:pPr>
              <w:tabs>
                <w:tab w:val="clear" w:pos="567"/>
              </w:tabs>
              <w:spacing w:line="240" w:lineRule="auto"/>
              <w:rPr>
                <w:rFonts w:eastAsia="Times New Roman"/>
                <w:b/>
                <w:szCs w:val="22"/>
                <w:lang w:val="en-US"/>
              </w:rPr>
            </w:pPr>
            <w:r w:rsidRPr="00BC2088">
              <w:rPr>
                <w:rFonts w:eastAsia="Times New Roman"/>
                <w:b/>
                <w:szCs w:val="22"/>
              </w:rPr>
              <w:t>Κύπρος</w:t>
            </w:r>
          </w:p>
          <w:p w14:paraId="58A5A270" w14:textId="77777777" w:rsidR="00CE721B" w:rsidRPr="00CE721B" w:rsidRDefault="00CE721B" w:rsidP="000164F1">
            <w:pPr>
              <w:tabs>
                <w:tab w:val="clear" w:pos="567"/>
              </w:tabs>
              <w:spacing w:line="240" w:lineRule="auto"/>
              <w:rPr>
                <w:rFonts w:eastAsia="MS Mincho"/>
                <w:szCs w:val="22"/>
                <w:lang w:val="en-US" w:eastAsia="ja-JP"/>
              </w:rPr>
            </w:pPr>
            <w:r w:rsidRPr="00CE721B">
              <w:rPr>
                <w:rFonts w:eastAsia="MS Mincho"/>
                <w:szCs w:val="22"/>
                <w:lang w:val="en-US" w:eastAsia="ja-JP"/>
              </w:rPr>
              <w:t>Merck Sharp &amp; Dohme Cyprus Limited</w:t>
            </w:r>
          </w:p>
          <w:p w14:paraId="65558092" w14:textId="1D37CE0B" w:rsidR="00CE721B" w:rsidRPr="00FE70B3" w:rsidRDefault="00CE721B" w:rsidP="000164F1">
            <w:pPr>
              <w:tabs>
                <w:tab w:val="clear" w:pos="567"/>
              </w:tabs>
              <w:spacing w:line="240" w:lineRule="auto"/>
              <w:rPr>
                <w:rFonts w:eastAsia="MS Mincho"/>
                <w:szCs w:val="22"/>
                <w:lang w:val="el-GR" w:eastAsia="ja-JP"/>
                <w:rPrChange w:id="262" w:author="MSD2" w:date="2025-10-29T12:51:00Z" w16du:dateUtc="2025-10-29T10:51:00Z">
                  <w:rPr>
                    <w:rFonts w:eastAsia="MS Mincho"/>
                    <w:szCs w:val="22"/>
                    <w:lang w:eastAsia="ja-JP"/>
                  </w:rPr>
                </w:rPrChange>
              </w:rPr>
            </w:pPr>
            <w:proofErr w:type="spellStart"/>
            <w:r w:rsidRPr="00FE70B3">
              <w:rPr>
                <w:rFonts w:eastAsia="MS Mincho"/>
                <w:szCs w:val="22"/>
                <w:lang w:val="el-GR" w:eastAsia="ja-JP"/>
                <w:rPrChange w:id="263" w:author="MSD2" w:date="2025-10-29T12:51:00Z" w16du:dateUtc="2025-10-29T10:51:00Z">
                  <w:rPr>
                    <w:rFonts w:eastAsia="MS Mincho"/>
                    <w:szCs w:val="22"/>
                    <w:lang w:eastAsia="ja-JP"/>
                  </w:rPr>
                </w:rPrChange>
              </w:rPr>
              <w:t>Τηλ</w:t>
            </w:r>
            <w:proofErr w:type="spellEnd"/>
            <w:r w:rsidRPr="00FE70B3">
              <w:rPr>
                <w:rFonts w:eastAsia="MS Mincho"/>
                <w:szCs w:val="22"/>
                <w:lang w:val="el-GR" w:eastAsia="ja-JP"/>
                <w:rPrChange w:id="264" w:author="MSD2" w:date="2025-10-29T12:51:00Z" w16du:dateUtc="2025-10-29T10:51:00Z">
                  <w:rPr>
                    <w:rFonts w:eastAsia="MS Mincho"/>
                    <w:szCs w:val="22"/>
                    <w:lang w:eastAsia="ja-JP"/>
                  </w:rPr>
                </w:rPrChange>
              </w:rPr>
              <w:t>:</w:t>
            </w:r>
            <w:r w:rsidRPr="00BC2088">
              <w:rPr>
                <w:rFonts w:eastAsia="MS Mincho"/>
                <w:szCs w:val="22"/>
                <w:lang w:eastAsia="ja-JP"/>
              </w:rPr>
              <w:t> </w:t>
            </w:r>
            <w:r w:rsidRPr="00FE70B3">
              <w:rPr>
                <w:rFonts w:eastAsia="MS Mincho"/>
                <w:kern w:val="2"/>
                <w:szCs w:val="22"/>
                <w:lang w:val="el-GR" w:eastAsia="ja-JP"/>
                <w:rPrChange w:id="265" w:author="MSD2" w:date="2025-10-29T12:51:00Z" w16du:dateUtc="2025-10-29T10:51:00Z">
                  <w:rPr>
                    <w:rFonts w:eastAsia="MS Mincho"/>
                    <w:kern w:val="2"/>
                    <w:szCs w:val="22"/>
                    <w:lang w:eastAsia="ja-JP"/>
                  </w:rPr>
                </w:rPrChange>
              </w:rPr>
              <w:t>800</w:t>
            </w:r>
            <w:ins w:id="266" w:author="MSD2" w:date="2025-10-29T12:51:00Z" w16du:dateUtc="2025-10-29T10:51:00Z">
              <w:r w:rsidR="00FE70B3" w:rsidRPr="00FE70B3">
                <w:rPr>
                  <w:rFonts w:eastAsia="MS Mincho"/>
                  <w:kern w:val="2"/>
                  <w:szCs w:val="22"/>
                  <w:lang w:val="el-GR" w:eastAsia="ja-JP"/>
                  <w:rPrChange w:id="267" w:author="MSD2" w:date="2025-10-29T12:51:00Z" w16du:dateUtc="2025-10-29T10:51:00Z">
                    <w:rPr>
                      <w:rFonts w:eastAsia="MS Mincho"/>
                      <w:kern w:val="2"/>
                      <w:szCs w:val="22"/>
                      <w:lang w:eastAsia="ja-JP"/>
                    </w:rPr>
                  </w:rPrChange>
                </w:rPr>
                <w:t xml:space="preserve"> </w:t>
              </w:r>
            </w:ins>
            <w:r w:rsidRPr="00FE70B3">
              <w:rPr>
                <w:rFonts w:eastAsia="MS Mincho"/>
                <w:kern w:val="2"/>
                <w:szCs w:val="22"/>
                <w:lang w:val="el-GR" w:eastAsia="ja-JP"/>
                <w:rPrChange w:id="268" w:author="MSD2" w:date="2025-10-29T12:51:00Z" w16du:dateUtc="2025-10-29T10:51:00Z">
                  <w:rPr>
                    <w:rFonts w:eastAsia="MS Mincho"/>
                    <w:kern w:val="2"/>
                    <w:szCs w:val="22"/>
                    <w:lang w:eastAsia="ja-JP"/>
                  </w:rPr>
                </w:rPrChange>
              </w:rPr>
              <w:t>00 673 (</w:t>
            </w:r>
            <w:r w:rsidRPr="00FE70B3">
              <w:rPr>
                <w:rFonts w:eastAsia="MS Mincho"/>
                <w:szCs w:val="22"/>
                <w:lang w:val="el-GR" w:eastAsia="ja-JP"/>
                <w:rPrChange w:id="269" w:author="MSD2" w:date="2025-10-29T12:51:00Z" w16du:dateUtc="2025-10-29T10:51:00Z">
                  <w:rPr>
                    <w:rFonts w:eastAsia="MS Mincho"/>
                    <w:szCs w:val="22"/>
                    <w:lang w:eastAsia="ja-JP"/>
                  </w:rPr>
                </w:rPrChange>
              </w:rPr>
              <w:t>+357</w:t>
            </w:r>
            <w:r w:rsidRPr="00BC2088">
              <w:rPr>
                <w:rFonts w:eastAsia="MS Mincho"/>
                <w:szCs w:val="22"/>
                <w:lang w:eastAsia="ja-JP"/>
              </w:rPr>
              <w:t> </w:t>
            </w:r>
            <w:r w:rsidRPr="00FE70B3">
              <w:rPr>
                <w:rFonts w:eastAsia="MS Mincho"/>
                <w:szCs w:val="22"/>
                <w:lang w:val="el-GR" w:eastAsia="ja-JP"/>
                <w:rPrChange w:id="270" w:author="MSD2" w:date="2025-10-29T12:51:00Z" w16du:dateUtc="2025-10-29T10:51:00Z">
                  <w:rPr>
                    <w:rFonts w:eastAsia="MS Mincho"/>
                    <w:szCs w:val="22"/>
                    <w:lang w:eastAsia="ja-JP"/>
                  </w:rPr>
                </w:rPrChange>
              </w:rPr>
              <w:t>22866700)</w:t>
            </w:r>
          </w:p>
          <w:p w14:paraId="1C3251BC" w14:textId="39B63D6B" w:rsidR="00CE721B" w:rsidRPr="00FE70B3" w:rsidRDefault="00FE70B3" w:rsidP="000164F1">
            <w:pPr>
              <w:tabs>
                <w:tab w:val="clear" w:pos="567"/>
              </w:tabs>
              <w:spacing w:line="240" w:lineRule="auto"/>
              <w:rPr>
                <w:rFonts w:eastAsia="Times New Roman"/>
                <w:szCs w:val="22"/>
                <w:lang w:val="el-GR"/>
                <w:rPrChange w:id="271" w:author="MSD2" w:date="2025-10-29T12:51:00Z" w16du:dateUtc="2025-10-29T10:51:00Z">
                  <w:rPr>
                    <w:rFonts w:eastAsia="Times New Roman"/>
                    <w:szCs w:val="22"/>
                  </w:rPr>
                </w:rPrChange>
              </w:rPr>
            </w:pPr>
            <w:proofErr w:type="spellStart"/>
            <w:ins w:id="272" w:author="MSD2" w:date="2025-10-29T12:51:00Z" w16du:dateUtc="2025-10-29T10:51:00Z">
              <w:r>
                <w:rPr>
                  <w:rFonts w:eastAsia="Times New Roman"/>
                  <w:szCs w:val="22"/>
                </w:rPr>
                <w:t>dpoc</w:t>
              </w:r>
            </w:ins>
            <w:r w:rsidR="00CE721B" w:rsidRPr="00BC2088">
              <w:rPr>
                <w:rFonts w:eastAsia="Times New Roman"/>
                <w:szCs w:val="22"/>
              </w:rPr>
              <w:t>cyprus</w:t>
            </w:r>
            <w:proofErr w:type="spellEnd"/>
            <w:del w:id="273" w:author="MSD2" w:date="2025-10-29T12:51:00Z" w16du:dateUtc="2025-10-29T10:51:00Z">
              <w:r w:rsidR="00CE721B" w:rsidRPr="00FE70B3" w:rsidDel="00FE70B3">
                <w:rPr>
                  <w:rFonts w:eastAsia="Times New Roman"/>
                  <w:szCs w:val="22"/>
                  <w:lang w:val="el-GR"/>
                  <w:rPrChange w:id="274" w:author="MSD2" w:date="2025-10-29T12:51:00Z" w16du:dateUtc="2025-10-29T10:51:00Z">
                    <w:rPr>
                      <w:rFonts w:eastAsia="Times New Roman"/>
                      <w:szCs w:val="22"/>
                    </w:rPr>
                  </w:rPrChange>
                </w:rPr>
                <w:delText>_</w:delText>
              </w:r>
              <w:r w:rsidR="00CE721B" w:rsidRPr="00BC2088" w:rsidDel="00FE70B3">
                <w:rPr>
                  <w:rFonts w:eastAsia="Times New Roman"/>
                  <w:szCs w:val="22"/>
                </w:rPr>
                <w:delText>info</w:delText>
              </w:r>
            </w:del>
            <w:r w:rsidR="00CE721B" w:rsidRPr="00FE70B3">
              <w:rPr>
                <w:rFonts w:eastAsia="Times New Roman"/>
                <w:szCs w:val="22"/>
                <w:lang w:val="el-GR"/>
                <w:rPrChange w:id="275" w:author="MSD2" w:date="2025-10-29T12:51:00Z" w16du:dateUtc="2025-10-29T10:51:00Z">
                  <w:rPr>
                    <w:rFonts w:eastAsia="Times New Roman"/>
                    <w:szCs w:val="22"/>
                  </w:rPr>
                </w:rPrChange>
              </w:rPr>
              <w:t>@</w:t>
            </w:r>
            <w:proofErr w:type="spellStart"/>
            <w:ins w:id="276" w:author="MSD2" w:date="2025-10-29T12:51:00Z" w16du:dateUtc="2025-10-29T10:51:00Z">
              <w:r>
                <w:rPr>
                  <w:rFonts w:eastAsia="Times New Roman"/>
                  <w:szCs w:val="22"/>
                  <w:lang w:val="en-US"/>
                </w:rPr>
                <w:t>msd</w:t>
              </w:r>
            </w:ins>
            <w:proofErr w:type="spellEnd"/>
            <w:del w:id="277" w:author="MSD2" w:date="2025-10-29T12:51:00Z" w16du:dateUtc="2025-10-29T10:51:00Z">
              <w:r w:rsidR="00CE721B" w:rsidRPr="00BC2088" w:rsidDel="00FE70B3">
                <w:rPr>
                  <w:rFonts w:eastAsia="Times New Roman"/>
                  <w:szCs w:val="22"/>
                </w:rPr>
                <w:delText>merck</w:delText>
              </w:r>
            </w:del>
            <w:r w:rsidR="00CE721B" w:rsidRPr="00FE70B3">
              <w:rPr>
                <w:rFonts w:eastAsia="Times New Roman"/>
                <w:szCs w:val="22"/>
                <w:lang w:val="el-GR"/>
                <w:rPrChange w:id="278" w:author="MSD2" w:date="2025-10-29T12:51:00Z" w16du:dateUtc="2025-10-29T10:51:00Z">
                  <w:rPr>
                    <w:rFonts w:eastAsia="Times New Roman"/>
                    <w:szCs w:val="22"/>
                  </w:rPr>
                </w:rPrChange>
              </w:rPr>
              <w:t>.</w:t>
            </w:r>
            <w:r w:rsidR="00CE721B" w:rsidRPr="00BC2088">
              <w:rPr>
                <w:rFonts w:eastAsia="Times New Roman"/>
                <w:szCs w:val="22"/>
              </w:rPr>
              <w:t>com</w:t>
            </w:r>
          </w:p>
          <w:p w14:paraId="517653F7" w14:textId="77777777" w:rsidR="00CE721B" w:rsidRPr="00FE70B3" w:rsidRDefault="00CE721B" w:rsidP="000164F1">
            <w:pPr>
              <w:spacing w:line="240" w:lineRule="auto"/>
              <w:rPr>
                <w:rFonts w:eastAsia="Times New Roman"/>
                <w:b/>
                <w:szCs w:val="22"/>
                <w:lang w:val="el-GR"/>
                <w:rPrChange w:id="279" w:author="MSD2" w:date="2025-10-29T12:51:00Z" w16du:dateUtc="2025-10-29T10:51:00Z">
                  <w:rPr>
                    <w:rFonts w:eastAsia="Times New Roman"/>
                    <w:b/>
                    <w:szCs w:val="22"/>
                  </w:rPr>
                </w:rPrChange>
              </w:rPr>
            </w:pPr>
          </w:p>
        </w:tc>
        <w:tc>
          <w:tcPr>
            <w:tcW w:w="2500" w:type="pct"/>
          </w:tcPr>
          <w:p w14:paraId="43800D30" w14:textId="77777777" w:rsidR="00CE721B" w:rsidRPr="00BC2088" w:rsidRDefault="00CE721B" w:rsidP="000164F1">
            <w:pPr>
              <w:spacing w:line="240" w:lineRule="auto"/>
              <w:rPr>
                <w:rFonts w:eastAsia="Times New Roman"/>
                <w:b/>
                <w:szCs w:val="22"/>
                <w:lang w:val="de-DE"/>
              </w:rPr>
            </w:pPr>
            <w:r w:rsidRPr="00BC2088">
              <w:rPr>
                <w:rFonts w:eastAsia="Times New Roman"/>
                <w:b/>
                <w:szCs w:val="22"/>
                <w:lang w:val="de-DE"/>
              </w:rPr>
              <w:t>Sverige</w:t>
            </w:r>
          </w:p>
          <w:p w14:paraId="2286B7D7" w14:textId="77777777" w:rsidR="00CE721B" w:rsidRPr="00BC2088" w:rsidRDefault="00CE721B" w:rsidP="000164F1">
            <w:pPr>
              <w:spacing w:line="240" w:lineRule="auto"/>
              <w:rPr>
                <w:rFonts w:eastAsia="Times New Roman"/>
                <w:szCs w:val="22"/>
                <w:lang w:val="de-DE"/>
              </w:rPr>
            </w:pPr>
            <w:r w:rsidRPr="00BC2088">
              <w:rPr>
                <w:rFonts w:eastAsia="Times New Roman"/>
                <w:szCs w:val="22"/>
                <w:lang w:val="de-DE"/>
              </w:rPr>
              <w:t>Merck Sharp &amp; Dohme (Sweden) AB</w:t>
            </w:r>
          </w:p>
          <w:p w14:paraId="25477EEF" w14:textId="77777777" w:rsidR="00CE721B" w:rsidRPr="00BC2088" w:rsidRDefault="00CE721B" w:rsidP="000164F1">
            <w:pPr>
              <w:spacing w:line="240" w:lineRule="auto"/>
              <w:rPr>
                <w:rFonts w:eastAsia="Times New Roman"/>
                <w:szCs w:val="22"/>
              </w:rPr>
            </w:pPr>
            <w:r w:rsidRPr="00BC2088">
              <w:rPr>
                <w:rFonts w:eastAsia="Times New Roman"/>
                <w:szCs w:val="22"/>
              </w:rPr>
              <w:t>Tel: +46 77 5700488</w:t>
            </w:r>
          </w:p>
          <w:p w14:paraId="42DD69C5" w14:textId="2C300A43" w:rsidR="00CE721B" w:rsidRPr="00BC2088" w:rsidRDefault="00CE721B" w:rsidP="000164F1">
            <w:pPr>
              <w:spacing w:line="240" w:lineRule="auto"/>
              <w:rPr>
                <w:rFonts w:eastAsia="Times New Roman"/>
                <w:szCs w:val="22"/>
              </w:rPr>
            </w:pPr>
            <w:r w:rsidRPr="00BC2088">
              <w:rPr>
                <w:rFonts w:eastAsia="Times New Roman"/>
                <w:szCs w:val="22"/>
              </w:rPr>
              <w:t>medicinskinfo@</w:t>
            </w:r>
            <w:r w:rsidR="005D3798">
              <w:rPr>
                <w:rFonts w:eastAsia="Times New Roman"/>
                <w:szCs w:val="22"/>
              </w:rPr>
              <w:t>msd</w:t>
            </w:r>
            <w:r w:rsidRPr="00BC2088">
              <w:rPr>
                <w:rFonts w:eastAsia="Times New Roman"/>
                <w:szCs w:val="22"/>
              </w:rPr>
              <w:t>.com</w:t>
            </w:r>
          </w:p>
          <w:p w14:paraId="432F8754" w14:textId="77777777" w:rsidR="00CE721B" w:rsidRPr="00BC2088" w:rsidRDefault="00CE721B" w:rsidP="000164F1">
            <w:pPr>
              <w:spacing w:line="240" w:lineRule="auto"/>
              <w:rPr>
                <w:rFonts w:eastAsia="Times New Roman"/>
                <w:b/>
                <w:szCs w:val="22"/>
              </w:rPr>
            </w:pPr>
          </w:p>
        </w:tc>
      </w:tr>
      <w:tr w:rsidR="00CE721B" w:rsidRPr="00BC2088" w14:paraId="500841A3" w14:textId="77777777" w:rsidTr="003C299F">
        <w:trPr>
          <w:cantSplit/>
          <w:trHeight w:val="762"/>
        </w:trPr>
        <w:tc>
          <w:tcPr>
            <w:tcW w:w="2500" w:type="pct"/>
          </w:tcPr>
          <w:p w14:paraId="49366C44" w14:textId="77777777" w:rsidR="00CE721B" w:rsidRPr="003F6293" w:rsidRDefault="00CE721B" w:rsidP="000164F1">
            <w:pPr>
              <w:tabs>
                <w:tab w:val="clear" w:pos="567"/>
              </w:tabs>
              <w:spacing w:line="240" w:lineRule="auto"/>
              <w:rPr>
                <w:rFonts w:eastAsia="Times New Roman"/>
                <w:b/>
                <w:szCs w:val="22"/>
                <w:lang w:val="fi-FI"/>
              </w:rPr>
            </w:pPr>
            <w:r w:rsidRPr="003F6293">
              <w:rPr>
                <w:rFonts w:eastAsia="Times New Roman"/>
                <w:b/>
                <w:szCs w:val="22"/>
                <w:lang w:val="fi-FI"/>
              </w:rPr>
              <w:lastRenderedPageBreak/>
              <w:t>Latvija</w:t>
            </w:r>
          </w:p>
          <w:p w14:paraId="47E4498A" w14:textId="77777777" w:rsidR="00CE721B" w:rsidRPr="003F6293" w:rsidRDefault="00CE721B" w:rsidP="000164F1"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rFonts w:eastAsia="Times New Roman"/>
                <w:szCs w:val="22"/>
                <w:lang w:val="fi-FI"/>
              </w:rPr>
            </w:pPr>
            <w:r w:rsidRPr="003F6293">
              <w:rPr>
                <w:rFonts w:eastAsia="Times New Roman"/>
                <w:szCs w:val="22"/>
                <w:lang w:val="fi-FI"/>
              </w:rPr>
              <w:t>SIA Merck Sharp &amp; Dohme Latvija</w:t>
            </w:r>
          </w:p>
          <w:p w14:paraId="1BE60EFF" w14:textId="558003EE" w:rsidR="00CE721B" w:rsidRPr="00906B44" w:rsidRDefault="00CE721B" w:rsidP="000164F1">
            <w:pPr>
              <w:tabs>
                <w:tab w:val="clear" w:pos="567"/>
                <w:tab w:val="left" w:pos="-720"/>
              </w:tabs>
              <w:suppressAutoHyphens/>
              <w:spacing w:line="240" w:lineRule="auto"/>
              <w:rPr>
                <w:rFonts w:eastAsia="Times New Roman"/>
                <w:szCs w:val="22"/>
                <w:lang w:val="fi-FI"/>
              </w:rPr>
            </w:pPr>
            <w:r w:rsidRPr="00906B44">
              <w:rPr>
                <w:rFonts w:eastAsia="Times New Roman"/>
                <w:szCs w:val="22"/>
                <w:lang w:val="fi-FI"/>
              </w:rPr>
              <w:t>Tel</w:t>
            </w:r>
            <w:ins w:id="280" w:author="MSD2" w:date="2025-10-29T12:52:00Z" w16du:dateUtc="2025-10-29T10:52:00Z">
              <w:r w:rsidR="00FE70B3">
                <w:rPr>
                  <w:rFonts w:eastAsia="Times New Roman"/>
                  <w:szCs w:val="22"/>
                  <w:lang w:val="fi-FI"/>
                </w:rPr>
                <w:t>.</w:t>
              </w:r>
            </w:ins>
            <w:r w:rsidRPr="00906B44">
              <w:rPr>
                <w:rFonts w:eastAsia="Times New Roman"/>
                <w:szCs w:val="22"/>
                <w:lang w:val="fi-FI"/>
              </w:rPr>
              <w:t>: +371 </w:t>
            </w:r>
            <w:r w:rsidR="005D3798" w:rsidRPr="00906B44">
              <w:rPr>
                <w:szCs w:val="22"/>
                <w:lang w:val="fi-FI"/>
              </w:rPr>
              <w:t>67025300</w:t>
            </w:r>
          </w:p>
          <w:p w14:paraId="413CBC6D" w14:textId="63C5B546" w:rsidR="00CE721B" w:rsidRPr="00906B44" w:rsidRDefault="005D3798" w:rsidP="005D3798">
            <w:pPr>
              <w:spacing w:line="240" w:lineRule="auto"/>
              <w:rPr>
                <w:rFonts w:eastAsia="Times New Roman"/>
                <w:b/>
                <w:szCs w:val="22"/>
                <w:lang w:val="fi-FI"/>
              </w:rPr>
            </w:pPr>
            <w:r w:rsidRPr="00906B44">
              <w:rPr>
                <w:szCs w:val="22"/>
                <w:lang w:val="fi-FI"/>
              </w:rPr>
              <w:t>dpoc.latvia@msd.com</w:t>
            </w:r>
          </w:p>
        </w:tc>
        <w:tc>
          <w:tcPr>
            <w:tcW w:w="2500" w:type="pct"/>
          </w:tcPr>
          <w:p w14:paraId="346BE84E" w14:textId="15F0C34D" w:rsidR="006748F4" w:rsidRPr="006748F4" w:rsidDel="00FE70B3" w:rsidRDefault="006748F4" w:rsidP="006748F4">
            <w:pPr>
              <w:spacing w:line="240" w:lineRule="auto"/>
              <w:rPr>
                <w:del w:id="281" w:author="MSD2" w:date="2025-10-29T12:52:00Z" w16du:dateUtc="2025-10-29T10:52:00Z"/>
                <w:rFonts w:eastAsia="Times New Roman"/>
                <w:b/>
                <w:szCs w:val="22"/>
              </w:rPr>
            </w:pPr>
            <w:del w:id="282" w:author="MSD2" w:date="2025-10-29T12:52:00Z" w16du:dateUtc="2025-10-29T10:52:00Z">
              <w:r w:rsidRPr="006748F4" w:rsidDel="00FE70B3">
                <w:rPr>
                  <w:rFonts w:eastAsia="Times New Roman"/>
                  <w:b/>
                  <w:szCs w:val="22"/>
                </w:rPr>
                <w:delText>United Kingdom (Northern Ireland)</w:delText>
              </w:r>
            </w:del>
          </w:p>
          <w:p w14:paraId="2ABBD313" w14:textId="031CCFE7" w:rsidR="006748F4" w:rsidRPr="006748F4" w:rsidDel="00FE70B3" w:rsidRDefault="006748F4" w:rsidP="006748F4">
            <w:pPr>
              <w:spacing w:line="240" w:lineRule="auto"/>
              <w:rPr>
                <w:del w:id="283" w:author="MSD2" w:date="2025-10-29T12:52:00Z" w16du:dateUtc="2025-10-29T10:52:00Z"/>
                <w:rFonts w:eastAsia="Times New Roman"/>
                <w:szCs w:val="22"/>
              </w:rPr>
            </w:pPr>
            <w:del w:id="284" w:author="MSD2" w:date="2025-10-29T12:52:00Z" w16du:dateUtc="2025-10-29T10:52:00Z">
              <w:r w:rsidRPr="006748F4" w:rsidDel="00FE70B3">
                <w:rPr>
                  <w:rFonts w:eastAsia="Times New Roman"/>
                  <w:szCs w:val="22"/>
                </w:rPr>
                <w:delText>Merck Sharp &amp; Dohme Ireland (Human Health) Limited</w:delText>
              </w:r>
            </w:del>
          </w:p>
          <w:p w14:paraId="029D5879" w14:textId="27093C49" w:rsidR="006748F4" w:rsidRPr="006748F4" w:rsidDel="00FE70B3" w:rsidRDefault="006748F4" w:rsidP="006748F4">
            <w:pPr>
              <w:spacing w:line="240" w:lineRule="auto"/>
              <w:rPr>
                <w:del w:id="285" w:author="MSD2" w:date="2025-10-29T12:52:00Z" w16du:dateUtc="2025-10-29T10:52:00Z"/>
                <w:rFonts w:eastAsia="Times New Roman"/>
                <w:szCs w:val="22"/>
              </w:rPr>
            </w:pPr>
            <w:del w:id="286" w:author="MSD2" w:date="2025-10-29T12:52:00Z" w16du:dateUtc="2025-10-29T10:52:00Z">
              <w:r w:rsidRPr="006748F4" w:rsidDel="00FE70B3">
                <w:rPr>
                  <w:rFonts w:eastAsia="Times New Roman"/>
                  <w:szCs w:val="22"/>
                </w:rPr>
                <w:delText>Tel: 353 (0)1 2998700</w:delText>
              </w:r>
            </w:del>
          </w:p>
          <w:p w14:paraId="6957C1E4" w14:textId="226C0483" w:rsidR="006748F4" w:rsidRPr="006748F4" w:rsidDel="00FE70B3" w:rsidRDefault="006748F4" w:rsidP="006748F4">
            <w:pPr>
              <w:spacing w:line="240" w:lineRule="auto"/>
              <w:rPr>
                <w:del w:id="287" w:author="MSD2" w:date="2025-10-29T12:52:00Z" w16du:dateUtc="2025-10-29T10:52:00Z"/>
                <w:rFonts w:eastAsia="Times New Roman"/>
                <w:szCs w:val="22"/>
              </w:rPr>
            </w:pPr>
            <w:del w:id="288" w:author="MSD2" w:date="2025-10-29T12:52:00Z" w16du:dateUtc="2025-10-29T10:52:00Z">
              <w:r w:rsidRPr="006748F4" w:rsidDel="00FE70B3">
                <w:rPr>
                  <w:rFonts w:eastAsia="Times New Roman"/>
                  <w:kern w:val="2"/>
                  <w:szCs w:val="22"/>
                </w:rPr>
                <w:delText>medinfoNI</w:delText>
              </w:r>
              <w:r w:rsidRPr="006748F4" w:rsidDel="00FE70B3">
                <w:rPr>
                  <w:rFonts w:eastAsia="Times New Roman"/>
                  <w:szCs w:val="22"/>
                </w:rPr>
                <w:delText>@msd.com</w:delText>
              </w:r>
            </w:del>
          </w:p>
          <w:p w14:paraId="69F751C1" w14:textId="77777777" w:rsidR="00CE721B" w:rsidRPr="00BC2088" w:rsidRDefault="00CE721B" w:rsidP="00FE70B3">
            <w:pPr>
              <w:spacing w:line="240" w:lineRule="auto"/>
              <w:rPr>
                <w:rFonts w:eastAsia="Times New Roman"/>
                <w:b/>
                <w:szCs w:val="22"/>
              </w:rPr>
            </w:pPr>
          </w:p>
        </w:tc>
      </w:tr>
    </w:tbl>
    <w:p w14:paraId="67CAF2F6" w14:textId="77777777" w:rsidR="00CE721B" w:rsidRDefault="00CE721B" w:rsidP="000164F1">
      <w:pPr>
        <w:rPr>
          <w:lang w:val="mt-MT"/>
        </w:rPr>
      </w:pPr>
    </w:p>
    <w:p w14:paraId="43AE421C" w14:textId="216B0EEA" w:rsidR="00757FD3" w:rsidRPr="00D754E2" w:rsidRDefault="00757FD3" w:rsidP="000164F1">
      <w:pPr>
        <w:numPr>
          <w:ilvl w:val="12"/>
          <w:numId w:val="0"/>
        </w:numPr>
        <w:spacing w:line="240" w:lineRule="auto"/>
        <w:ind w:right="-2"/>
        <w:rPr>
          <w:szCs w:val="22"/>
          <w:lang w:val="mt-MT"/>
        </w:rPr>
      </w:pPr>
      <w:r w:rsidRPr="00D754E2">
        <w:rPr>
          <w:b/>
          <w:szCs w:val="22"/>
          <w:lang w:val="mt-MT"/>
        </w:rPr>
        <w:t xml:space="preserve">Dan il-fuljett kien </w:t>
      </w:r>
      <w:r w:rsidR="0019574B" w:rsidRPr="00D754E2">
        <w:rPr>
          <w:b/>
          <w:szCs w:val="22"/>
          <w:lang w:val="mt-MT"/>
        </w:rPr>
        <w:t>rivedut</w:t>
      </w:r>
      <w:r w:rsidRPr="00D754E2">
        <w:rPr>
          <w:b/>
          <w:szCs w:val="22"/>
          <w:lang w:val="mt-MT"/>
        </w:rPr>
        <w:t xml:space="preserve"> l-aħħar f’</w:t>
      </w:r>
      <w:r w:rsidR="00BD2DB7" w:rsidRPr="00D754E2">
        <w:rPr>
          <w:b/>
          <w:szCs w:val="22"/>
          <w:lang w:val="mt-MT"/>
        </w:rPr>
        <w:t xml:space="preserve"> </w:t>
      </w:r>
      <w:r w:rsidR="00BD2DB7" w:rsidRPr="00D754E2">
        <w:rPr>
          <w:noProof/>
          <w:szCs w:val="22"/>
          <w:lang w:val="mt-MT"/>
        </w:rPr>
        <w:t>{XX/SSSS}</w:t>
      </w:r>
    </w:p>
    <w:p w14:paraId="0F2AF83A" w14:textId="77777777" w:rsidR="00757FD3" w:rsidRPr="00D754E2" w:rsidRDefault="00757FD3" w:rsidP="000164F1">
      <w:pPr>
        <w:spacing w:line="240" w:lineRule="auto"/>
        <w:ind w:right="-449"/>
        <w:rPr>
          <w:szCs w:val="22"/>
          <w:lang w:val="mt-MT"/>
        </w:rPr>
      </w:pPr>
    </w:p>
    <w:p w14:paraId="7E818A8E" w14:textId="324E3013" w:rsidR="00757FD3" w:rsidRPr="00D754E2" w:rsidRDefault="007B5836" w:rsidP="000164F1">
      <w:pPr>
        <w:tabs>
          <w:tab w:val="clear" w:pos="567"/>
          <w:tab w:val="left" w:pos="720"/>
        </w:tabs>
        <w:spacing w:line="240" w:lineRule="auto"/>
        <w:rPr>
          <w:bCs/>
          <w:iCs/>
          <w:lang w:val="mt-MT"/>
        </w:rPr>
      </w:pPr>
      <w:r w:rsidRPr="00D754E2">
        <w:rPr>
          <w:bCs/>
          <w:noProof/>
          <w:szCs w:val="22"/>
          <w:lang w:val="mt-MT"/>
        </w:rPr>
        <w:t xml:space="preserve">Informazzjoni dettaljata dwar din il-mediċina tinsab fuq is-sit elettroniku tal-Aġenzija Ewropea </w:t>
      </w:r>
      <w:r w:rsidR="00E4125B" w:rsidRPr="00D754E2">
        <w:rPr>
          <w:bCs/>
          <w:noProof/>
          <w:szCs w:val="22"/>
          <w:lang w:val="mt-MT"/>
        </w:rPr>
        <w:t>għall-</w:t>
      </w:r>
      <w:r w:rsidRPr="00D754E2">
        <w:rPr>
          <w:bCs/>
          <w:noProof/>
          <w:szCs w:val="22"/>
          <w:lang w:val="mt-MT"/>
        </w:rPr>
        <w:t>Mediċini</w:t>
      </w:r>
      <w:r w:rsidR="00E1607D" w:rsidRPr="00E534DB">
        <w:rPr>
          <w:bCs/>
          <w:noProof/>
          <w:szCs w:val="22"/>
          <w:lang w:val="mt-MT"/>
        </w:rPr>
        <w:t>:</w:t>
      </w:r>
      <w:r w:rsidRPr="00D754E2">
        <w:rPr>
          <w:bCs/>
          <w:noProof/>
          <w:szCs w:val="22"/>
          <w:lang w:val="mt-MT"/>
        </w:rPr>
        <w:t xml:space="preserve"> </w:t>
      </w:r>
      <w:hyperlink r:id="rId16" w:history="1">
        <w:r w:rsidR="005F44C3" w:rsidRPr="003F6293">
          <w:rPr>
            <w:rStyle w:val="Hyperlink"/>
            <w:szCs w:val="22"/>
            <w:lang w:val="mt-MT"/>
          </w:rPr>
          <w:t>http://www.ema.europa.eu.</w:t>
        </w:r>
      </w:hyperlink>
    </w:p>
    <w:p w14:paraId="49D9A0DE" w14:textId="7267E0E4" w:rsidR="00757FD3" w:rsidRPr="00043C5B" w:rsidRDefault="00757FD3" w:rsidP="000164F1">
      <w:pPr>
        <w:tabs>
          <w:tab w:val="clear" w:pos="567"/>
          <w:tab w:val="left" w:pos="720"/>
        </w:tabs>
        <w:spacing w:line="240" w:lineRule="auto"/>
        <w:rPr>
          <w:bCs/>
          <w:iCs/>
          <w:lang w:val="mt-MT"/>
        </w:rPr>
      </w:pPr>
    </w:p>
    <w:sectPr w:rsidR="00757FD3" w:rsidRPr="00043C5B" w:rsidSect="00E8798E">
      <w:headerReference w:type="even" r:id="rId17"/>
      <w:headerReference w:type="default" r:id="rId18"/>
      <w:footerReference w:type="default" r:id="rId19"/>
      <w:headerReference w:type="first" r:id="rId20"/>
      <w:footerReference w:type="first" r:id="rId21"/>
      <w:footnotePr>
        <w:numStart w:val="3"/>
      </w:footnotePr>
      <w:endnotePr>
        <w:numFmt w:val="decimal"/>
      </w:endnotePr>
      <w:type w:val="continuous"/>
      <w:pgSz w:w="11907" w:h="16840" w:code="9"/>
      <w:pgMar w:top="1134" w:right="1418" w:bottom="1134" w:left="1418" w:header="737" w:footer="73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7760F" w14:textId="77777777" w:rsidR="00DD2039" w:rsidRDefault="00DD2039">
      <w:r>
        <w:separator/>
      </w:r>
    </w:p>
  </w:endnote>
  <w:endnote w:type="continuationSeparator" w:id="0">
    <w:p w14:paraId="13E15F59" w14:textId="77777777" w:rsidR="00DD2039" w:rsidRDefault="00DD2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th Ext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A9C3D" w14:textId="77777777" w:rsidR="006830CD" w:rsidRPr="00F93BD3" w:rsidRDefault="006830CD">
    <w:pPr>
      <w:pStyle w:val="Footer"/>
      <w:tabs>
        <w:tab w:val="clear" w:pos="8930"/>
        <w:tab w:val="right" w:pos="8931"/>
      </w:tabs>
      <w:ind w:right="96"/>
      <w:jc w:val="center"/>
      <w:rPr>
        <w:rFonts w:ascii="Arial" w:hAnsi="Arial" w:cs="Arial"/>
      </w:rPr>
    </w:pPr>
    <w:r w:rsidRPr="00F93BD3">
      <w:rPr>
        <w:rFonts w:ascii="Arial" w:hAnsi="Arial" w:cs="Arial"/>
      </w:rPr>
      <w:fldChar w:fldCharType="begin"/>
    </w:r>
    <w:r w:rsidRPr="00F93BD3">
      <w:rPr>
        <w:rFonts w:ascii="Arial" w:hAnsi="Arial" w:cs="Arial"/>
      </w:rPr>
      <w:instrText xml:space="preserve"> EQ </w:instrText>
    </w:r>
    <w:r w:rsidRPr="00F93BD3">
      <w:rPr>
        <w:rFonts w:ascii="Arial" w:hAnsi="Arial" w:cs="Arial"/>
      </w:rPr>
      <w:fldChar w:fldCharType="end"/>
    </w:r>
    <w:r w:rsidRPr="00F93BD3">
      <w:rPr>
        <w:rStyle w:val="PageNumber"/>
        <w:rFonts w:ascii="Arial" w:hAnsi="Arial" w:cs="Arial"/>
      </w:rPr>
      <w:fldChar w:fldCharType="begin"/>
    </w:r>
    <w:r w:rsidRPr="00F93BD3">
      <w:rPr>
        <w:rStyle w:val="PageNumber"/>
        <w:rFonts w:ascii="Arial" w:hAnsi="Arial" w:cs="Arial"/>
      </w:rPr>
      <w:instrText xml:space="preserve">PAGE  </w:instrText>
    </w:r>
    <w:r w:rsidRPr="00F93BD3"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84</w:t>
    </w:r>
    <w:r w:rsidRPr="00F93BD3">
      <w:rPr>
        <w:rStyle w:val="PageNumber"/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3BC13" w14:textId="77777777" w:rsidR="006830CD" w:rsidRPr="00D659A9" w:rsidRDefault="006830CD">
    <w:pPr>
      <w:pStyle w:val="Footer"/>
      <w:tabs>
        <w:tab w:val="clear" w:pos="8930"/>
        <w:tab w:val="right" w:pos="8931"/>
      </w:tabs>
      <w:ind w:right="96"/>
      <w:jc w:val="center"/>
      <w:rPr>
        <w:rFonts w:ascii="Arial" w:hAnsi="Arial" w:cs="Arial"/>
      </w:rPr>
    </w:pPr>
    <w:r w:rsidRPr="00D659A9">
      <w:rPr>
        <w:rFonts w:ascii="Arial" w:hAnsi="Arial" w:cs="Arial"/>
      </w:rPr>
      <w:fldChar w:fldCharType="begin"/>
    </w:r>
    <w:r w:rsidRPr="00D659A9">
      <w:rPr>
        <w:rFonts w:ascii="Arial" w:hAnsi="Arial" w:cs="Arial"/>
      </w:rPr>
      <w:instrText xml:space="preserve"> EQ </w:instrText>
    </w:r>
    <w:r w:rsidRPr="00D659A9">
      <w:rPr>
        <w:rFonts w:ascii="Arial" w:hAnsi="Arial" w:cs="Arial"/>
      </w:rPr>
      <w:fldChar w:fldCharType="end"/>
    </w:r>
    <w:r w:rsidRPr="00D659A9">
      <w:rPr>
        <w:rStyle w:val="PageNumber"/>
        <w:rFonts w:ascii="Arial" w:hAnsi="Arial" w:cs="Arial"/>
      </w:rPr>
      <w:fldChar w:fldCharType="begin"/>
    </w:r>
    <w:r w:rsidRPr="00D659A9">
      <w:rPr>
        <w:rStyle w:val="PageNumber"/>
        <w:rFonts w:ascii="Arial" w:hAnsi="Arial" w:cs="Arial"/>
      </w:rPr>
      <w:instrText xml:space="preserve">PAGE  </w:instrText>
    </w:r>
    <w:r w:rsidRPr="00D659A9"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1</w:t>
    </w:r>
    <w:r w:rsidRPr="00D659A9">
      <w:rPr>
        <w:rStyle w:val="PageNumber"/>
        <w:rFonts w:ascii="Arial" w:hAnsi="Arial" w:cs="Arial"/>
      </w:rPr>
      <w:fldChar w:fldCharType="end"/>
    </w:r>
  </w:p>
  <w:p w14:paraId="4E5323FB" w14:textId="77777777" w:rsidR="006830CD" w:rsidRPr="00B76C69" w:rsidRDefault="006830CD">
    <w:pPr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73264" w14:textId="77777777" w:rsidR="00DD2039" w:rsidRDefault="00DD2039">
      <w:r>
        <w:separator/>
      </w:r>
    </w:p>
  </w:footnote>
  <w:footnote w:type="continuationSeparator" w:id="0">
    <w:p w14:paraId="3950DABE" w14:textId="77777777" w:rsidR="00DD2039" w:rsidRDefault="00DD20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6D4AB" w14:textId="2D79B20D" w:rsidR="006826EA" w:rsidRDefault="006826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9EA67" w14:textId="3CCFA94D" w:rsidR="006826EA" w:rsidRDefault="006826E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F41F4" w14:textId="373EBF4E" w:rsidR="006826EA" w:rsidRDefault="006826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E24438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122716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6CC7E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D7254E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7C2827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7C049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CC972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1A273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B2608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628272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1" w15:restartNumberingAfterBreak="0">
    <w:nsid w:val="0CA42E23"/>
    <w:multiLevelType w:val="multilevel"/>
    <w:tmpl w:val="6554E6BC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</w:lvl>
    <w:lvl w:ilvl="1">
      <w:start w:val="4"/>
      <w:numFmt w:val="decimal"/>
      <w:lvlText w:val="%1.%2"/>
      <w:lvlJc w:val="left"/>
      <w:pPr>
        <w:tabs>
          <w:tab w:val="num" w:pos="570"/>
        </w:tabs>
        <w:ind w:left="570" w:hanging="57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12" w15:restartNumberingAfterBreak="0">
    <w:nsid w:val="0DD97D9B"/>
    <w:multiLevelType w:val="hybridMultilevel"/>
    <w:tmpl w:val="D15E9944"/>
    <w:lvl w:ilvl="0" w:tplc="FFFFFFFF">
      <w:numFmt w:val="bullet"/>
      <w:lvlText w:val="-"/>
      <w:legacy w:legacy="1" w:legacySpace="0" w:legacyIndent="360"/>
      <w:lvlJc w:val="left"/>
      <w:pPr>
        <w:ind w:left="360" w:hanging="360"/>
      </w:pPr>
    </w:lvl>
    <w:lvl w:ilvl="1" w:tplc="56F8D276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82A46916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F7646B08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8BB40F6E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33161E00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2DD22062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AB8A4A66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9BF6DB2E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3" w15:restartNumberingAfterBreak="0">
    <w:nsid w:val="0F4A49F4"/>
    <w:multiLevelType w:val="hybridMultilevel"/>
    <w:tmpl w:val="77BE4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C32133"/>
    <w:multiLevelType w:val="multilevel"/>
    <w:tmpl w:val="99003B0E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</w:lvl>
    <w:lvl w:ilvl="1">
      <w:start w:val="3"/>
      <w:numFmt w:val="decimal"/>
      <w:lvlText w:val="%1.%2"/>
      <w:lvlJc w:val="left"/>
      <w:pPr>
        <w:tabs>
          <w:tab w:val="num" w:pos="570"/>
        </w:tabs>
        <w:ind w:left="570" w:hanging="57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15" w15:restartNumberingAfterBreak="0">
    <w:nsid w:val="1CC56991"/>
    <w:multiLevelType w:val="hybridMultilevel"/>
    <w:tmpl w:val="3EC45C5E"/>
    <w:lvl w:ilvl="0" w:tplc="129686AA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D0504A1"/>
    <w:multiLevelType w:val="hybridMultilevel"/>
    <w:tmpl w:val="8DBA9300"/>
    <w:lvl w:ilvl="0" w:tplc="0E169F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7" w15:restartNumberingAfterBreak="0">
    <w:nsid w:val="1E7C2D7E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8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9" w15:restartNumberingAfterBreak="0">
    <w:nsid w:val="2C92097E"/>
    <w:multiLevelType w:val="hybridMultilevel"/>
    <w:tmpl w:val="901030EA"/>
    <w:lvl w:ilvl="0" w:tplc="A864A44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CA2EDD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678A48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6A23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026B3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A7A5F2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6ECB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E600A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780F9A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63374A9"/>
    <w:multiLevelType w:val="hybridMultilevel"/>
    <w:tmpl w:val="87067D8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6D96073"/>
    <w:multiLevelType w:val="hybridMultilevel"/>
    <w:tmpl w:val="CA663CC0"/>
    <w:lvl w:ilvl="0" w:tplc="F168BD0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1E2E52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287AB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98C3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EE59E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770C8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FD44F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EA174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25A785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B4B6B53"/>
    <w:multiLevelType w:val="hybridMultilevel"/>
    <w:tmpl w:val="28908194"/>
    <w:lvl w:ilvl="0" w:tplc="0CA6B112">
      <w:start w:val="1"/>
      <w:numFmt w:val="bullet"/>
      <w:lvlText w:val="-"/>
      <w:legacy w:legacy="1" w:legacySpace="0" w:legacyIndent="360"/>
      <w:lvlJc w:val="left"/>
      <w:pPr>
        <w:ind w:left="360" w:hanging="360"/>
      </w:pPr>
    </w:lvl>
    <w:lvl w:ilvl="1" w:tplc="6E4609D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634318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61024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3283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07A190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8A424E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42EC8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BBE48B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1D70502"/>
    <w:multiLevelType w:val="hybridMultilevel"/>
    <w:tmpl w:val="1B40D454"/>
    <w:lvl w:ilvl="0" w:tplc="0809000F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56F8D2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2A469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646B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B40F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3161E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DD220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8A4A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BF6DB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3C63946"/>
    <w:multiLevelType w:val="multilevel"/>
    <w:tmpl w:val="D0E46D3C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 w15:restartNumberingAfterBreak="0">
    <w:nsid w:val="4A96292C"/>
    <w:multiLevelType w:val="hybridMultilevel"/>
    <w:tmpl w:val="832833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0BF6A7B"/>
    <w:multiLevelType w:val="hybridMultilevel"/>
    <w:tmpl w:val="871E0D9C"/>
    <w:lvl w:ilvl="0" w:tplc="83548E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D252066"/>
    <w:multiLevelType w:val="hybridMultilevel"/>
    <w:tmpl w:val="3084ADA6"/>
    <w:lvl w:ilvl="0" w:tplc="6B6EE018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vertAlign w:val="superscript"/>
      </w:rPr>
    </w:lvl>
    <w:lvl w:ilvl="1" w:tplc="8C8A00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FE2BB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10C5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625C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9462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0EEB5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7E5C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0E8CD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0154D38"/>
    <w:multiLevelType w:val="hybridMultilevel"/>
    <w:tmpl w:val="8DE04BB2"/>
    <w:lvl w:ilvl="0" w:tplc="FFFFFFFF">
      <w:start w:val="1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68A1BB6"/>
    <w:multiLevelType w:val="hybridMultilevel"/>
    <w:tmpl w:val="64E645B4"/>
    <w:lvl w:ilvl="0" w:tplc="0409000F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7394E7B"/>
    <w:multiLevelType w:val="multilevel"/>
    <w:tmpl w:val="2C1A44F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31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836312"/>
    <w:multiLevelType w:val="hybridMultilevel"/>
    <w:tmpl w:val="82DCB0DA"/>
    <w:lvl w:ilvl="0" w:tplc="6FB638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6445B6"/>
    <w:multiLevelType w:val="hybridMultilevel"/>
    <w:tmpl w:val="3C44560C"/>
    <w:lvl w:ilvl="0" w:tplc="55AE4E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6294EE0"/>
    <w:multiLevelType w:val="hybridMultilevel"/>
    <w:tmpl w:val="739EFB5A"/>
    <w:lvl w:ilvl="0" w:tplc="42AAD75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color w:val="auto"/>
      </w:rPr>
    </w:lvl>
    <w:lvl w:ilvl="1" w:tplc="B1D02412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2512A230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9464625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AA24C678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737271A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E4588D6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A5C623B8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9EA48D18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5" w15:restartNumberingAfterBreak="0">
    <w:nsid w:val="7B721295"/>
    <w:multiLevelType w:val="multilevel"/>
    <w:tmpl w:val="4456EB9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6" w15:restartNumberingAfterBreak="0">
    <w:nsid w:val="7F250354"/>
    <w:multiLevelType w:val="multilevel"/>
    <w:tmpl w:val="251C1484"/>
    <w:lvl w:ilvl="0">
      <w:start w:val="6"/>
      <w:numFmt w:val="decimal"/>
      <w:lvlText w:val="%1......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7" w15:restartNumberingAfterBreak="0">
    <w:nsid w:val="7F386319"/>
    <w:multiLevelType w:val="multilevel"/>
    <w:tmpl w:val="05444AF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1725520364">
    <w:abstractNumId w:val="14"/>
  </w:num>
  <w:num w:numId="2" w16cid:durableId="317152021">
    <w:abstractNumId w:val="3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70984007">
    <w:abstractNumId w:val="11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19818657">
    <w:abstractNumId w:val="1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 w16cid:durableId="528922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129377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1071130">
    <w:abstractNumId w:val="1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8" w16cid:durableId="2121682725">
    <w:abstractNumId w:val="33"/>
  </w:num>
  <w:num w:numId="9" w16cid:durableId="15888058">
    <w:abstractNumId w:val="25"/>
  </w:num>
  <w:num w:numId="10" w16cid:durableId="1401051199">
    <w:abstractNumId w:val="16"/>
  </w:num>
  <w:num w:numId="11" w16cid:durableId="635719552">
    <w:abstractNumId w:val="34"/>
  </w:num>
  <w:num w:numId="12" w16cid:durableId="1327783275">
    <w:abstractNumId w:val="9"/>
  </w:num>
  <w:num w:numId="13" w16cid:durableId="1903056962">
    <w:abstractNumId w:val="7"/>
  </w:num>
  <w:num w:numId="14" w16cid:durableId="1529836259">
    <w:abstractNumId w:val="6"/>
  </w:num>
  <w:num w:numId="15" w16cid:durableId="729841313">
    <w:abstractNumId w:val="5"/>
  </w:num>
  <w:num w:numId="16" w16cid:durableId="131603252">
    <w:abstractNumId w:val="4"/>
  </w:num>
  <w:num w:numId="17" w16cid:durableId="873074377">
    <w:abstractNumId w:val="8"/>
  </w:num>
  <w:num w:numId="18" w16cid:durableId="1168330111">
    <w:abstractNumId w:val="3"/>
  </w:num>
  <w:num w:numId="19" w16cid:durableId="349725303">
    <w:abstractNumId w:val="2"/>
  </w:num>
  <w:num w:numId="20" w16cid:durableId="1917473813">
    <w:abstractNumId w:val="1"/>
  </w:num>
  <w:num w:numId="21" w16cid:durableId="1046837167">
    <w:abstractNumId w:val="0"/>
  </w:num>
  <w:num w:numId="22" w16cid:durableId="1880781161">
    <w:abstractNumId w:val="29"/>
  </w:num>
  <w:num w:numId="23" w16cid:durableId="1246038418">
    <w:abstractNumId w:val="15"/>
  </w:num>
  <w:num w:numId="24" w16cid:durableId="77795562">
    <w:abstractNumId w:val="27"/>
  </w:num>
  <w:num w:numId="25" w16cid:durableId="323246713">
    <w:abstractNumId w:val="17"/>
  </w:num>
  <w:num w:numId="26" w16cid:durableId="1883133647">
    <w:abstractNumId w:val="12"/>
  </w:num>
  <w:num w:numId="27" w16cid:durableId="1209800851">
    <w:abstractNumId w:val="18"/>
  </w:num>
  <w:num w:numId="28" w16cid:durableId="694694306">
    <w:abstractNumId w:val="32"/>
  </w:num>
  <w:num w:numId="29" w16cid:durableId="1399132801">
    <w:abstractNumId w:val="1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30" w16cid:durableId="1235776153">
    <w:abstractNumId w:val="21"/>
  </w:num>
  <w:num w:numId="31" w16cid:durableId="1345352890">
    <w:abstractNumId w:val="19"/>
  </w:num>
  <w:num w:numId="32" w16cid:durableId="305084620">
    <w:abstractNumId w:val="26"/>
  </w:num>
  <w:num w:numId="33" w16cid:durableId="1042748930">
    <w:abstractNumId w:val="36"/>
  </w:num>
  <w:num w:numId="34" w16cid:durableId="1407149057">
    <w:abstractNumId w:val="35"/>
  </w:num>
  <w:num w:numId="35" w16cid:durableId="1792091419">
    <w:abstractNumId w:val="24"/>
  </w:num>
  <w:num w:numId="36" w16cid:durableId="1640766943">
    <w:abstractNumId w:val="37"/>
  </w:num>
  <w:num w:numId="37" w16cid:durableId="1323270064">
    <w:abstractNumId w:val="23"/>
  </w:num>
  <w:num w:numId="38" w16cid:durableId="766657477">
    <w:abstractNumId w:val="17"/>
  </w:num>
  <w:num w:numId="39" w16cid:durableId="74015184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209996627">
    <w:abstractNumId w:val="20"/>
  </w:num>
  <w:num w:numId="41" w16cid:durableId="1933933665">
    <w:abstractNumId w:val="1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2" w16cid:durableId="1644777978">
    <w:abstractNumId w:val="13"/>
  </w:num>
  <w:num w:numId="43" w16cid:durableId="311525094">
    <w:abstractNumId w:val="2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SD2">
    <w15:presenceInfo w15:providerId="None" w15:userId="MSD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activeWritingStyle w:appName="MSWord" w:lang="en-GB" w:vendorID="8" w:dllVersion="513" w:checkStyle="1"/>
  <w:activeWritingStyle w:appName="MSWord" w:lang="it-IT" w:vendorID="3" w:dllVersion="512" w:checkStyle="1"/>
  <w:activeWritingStyle w:appName="MSWord" w:lang="en-AU" w:vendorID="8" w:dllVersion="513" w:checkStyle="1"/>
  <w:activeWritingStyle w:appName="MSWord" w:lang="es-ES" w:vendorID="9" w:dllVersion="512" w:checkStyle="1"/>
  <w:activeWritingStyle w:appName="MSWord" w:lang="es-ES_tradnl" w:vendorID="9" w:dllVersion="512" w:checkStyle="1"/>
  <w:activeWritingStyle w:appName="MSWord" w:lang="en-US" w:vendorID="8" w:dllVersion="513" w:checkStyle="1"/>
  <w:activeWritingStyle w:appName="MSWord" w:lang="it-IT" w:vendorID="3" w:dllVersion="517" w:checkStyle="1"/>
  <w:activeWritingStyle w:appName="MSWord" w:lang="fr-FR" w:vendorID="9" w:dllVersion="512" w:checkStyle="1"/>
  <w:activeWritingStyle w:appName="MSWord" w:lang="hu-HU" w:vendorID="7" w:dllVersion="513" w:checkStyle="1"/>
  <w:activeWritingStyle w:appName="MSWord" w:lang="pl-PL" w:vendorID="12" w:dllVersion="512" w:checkStyle="1"/>
  <w:activeWritingStyle w:appName="MSWord" w:lang="nl-NL" w:vendorID="1" w:dllVersion="512" w:checkStyle="1"/>
  <w:activeWritingStyle w:appName="MSWord" w:lang="nl-BE" w:vendorID="1" w:dllVersion="512" w:checkStyle="1"/>
  <w:activeWritingStyle w:appName="MSWord" w:lang="sv-SE" w:vendorID="22" w:dllVersion="513" w:checkStyle="1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Start w:val="3"/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241A6"/>
    <w:rsid w:val="00003057"/>
    <w:rsid w:val="00003A8B"/>
    <w:rsid w:val="00003FEE"/>
    <w:rsid w:val="00004861"/>
    <w:rsid w:val="00012099"/>
    <w:rsid w:val="0001279A"/>
    <w:rsid w:val="000164F1"/>
    <w:rsid w:val="00016862"/>
    <w:rsid w:val="00017360"/>
    <w:rsid w:val="0001781A"/>
    <w:rsid w:val="00022883"/>
    <w:rsid w:val="000232E8"/>
    <w:rsid w:val="00030A11"/>
    <w:rsid w:val="00031B0E"/>
    <w:rsid w:val="00032907"/>
    <w:rsid w:val="00034F8E"/>
    <w:rsid w:val="00035EB3"/>
    <w:rsid w:val="00041EEC"/>
    <w:rsid w:val="00043C5B"/>
    <w:rsid w:val="00043E9C"/>
    <w:rsid w:val="000475BD"/>
    <w:rsid w:val="00050491"/>
    <w:rsid w:val="000508DE"/>
    <w:rsid w:val="00051FE1"/>
    <w:rsid w:val="00052684"/>
    <w:rsid w:val="00056CAA"/>
    <w:rsid w:val="00060AA4"/>
    <w:rsid w:val="00062476"/>
    <w:rsid w:val="00067193"/>
    <w:rsid w:val="0007438B"/>
    <w:rsid w:val="00077FB0"/>
    <w:rsid w:val="00081A46"/>
    <w:rsid w:val="000824E5"/>
    <w:rsid w:val="00082E7D"/>
    <w:rsid w:val="00082F6D"/>
    <w:rsid w:val="00084091"/>
    <w:rsid w:val="00084420"/>
    <w:rsid w:val="00085AF6"/>
    <w:rsid w:val="000936F5"/>
    <w:rsid w:val="000942E0"/>
    <w:rsid w:val="000A42BA"/>
    <w:rsid w:val="000A73B9"/>
    <w:rsid w:val="000B0677"/>
    <w:rsid w:val="000B279E"/>
    <w:rsid w:val="000B4201"/>
    <w:rsid w:val="000B6061"/>
    <w:rsid w:val="000B6F1A"/>
    <w:rsid w:val="000C24F0"/>
    <w:rsid w:val="000C2E3D"/>
    <w:rsid w:val="000C3076"/>
    <w:rsid w:val="000C3895"/>
    <w:rsid w:val="000C4424"/>
    <w:rsid w:val="000C50C5"/>
    <w:rsid w:val="000C527D"/>
    <w:rsid w:val="000C6127"/>
    <w:rsid w:val="000C6638"/>
    <w:rsid w:val="000C6878"/>
    <w:rsid w:val="000C7FA8"/>
    <w:rsid w:val="000D0B6D"/>
    <w:rsid w:val="000D5A3E"/>
    <w:rsid w:val="000D6384"/>
    <w:rsid w:val="000E1655"/>
    <w:rsid w:val="000E1ECD"/>
    <w:rsid w:val="000E328D"/>
    <w:rsid w:val="000E46DB"/>
    <w:rsid w:val="000E5DCA"/>
    <w:rsid w:val="000E6711"/>
    <w:rsid w:val="000E6893"/>
    <w:rsid w:val="000E68F7"/>
    <w:rsid w:val="000E6E78"/>
    <w:rsid w:val="000E78A8"/>
    <w:rsid w:val="001007D1"/>
    <w:rsid w:val="0010669B"/>
    <w:rsid w:val="001078C0"/>
    <w:rsid w:val="00107C50"/>
    <w:rsid w:val="00114ECE"/>
    <w:rsid w:val="00116639"/>
    <w:rsid w:val="00120CE0"/>
    <w:rsid w:val="0012233B"/>
    <w:rsid w:val="00122A37"/>
    <w:rsid w:val="00122CF1"/>
    <w:rsid w:val="00123111"/>
    <w:rsid w:val="0012398F"/>
    <w:rsid w:val="00124EB5"/>
    <w:rsid w:val="0013326D"/>
    <w:rsid w:val="00133FCD"/>
    <w:rsid w:val="001342E5"/>
    <w:rsid w:val="00141DE8"/>
    <w:rsid w:val="00144CCD"/>
    <w:rsid w:val="0014700A"/>
    <w:rsid w:val="00150A7D"/>
    <w:rsid w:val="00151621"/>
    <w:rsid w:val="001547CD"/>
    <w:rsid w:val="00154C8C"/>
    <w:rsid w:val="00154DAF"/>
    <w:rsid w:val="00154DB7"/>
    <w:rsid w:val="00154E0E"/>
    <w:rsid w:val="00160143"/>
    <w:rsid w:val="001618F5"/>
    <w:rsid w:val="00161CF5"/>
    <w:rsid w:val="0016454E"/>
    <w:rsid w:val="00164E07"/>
    <w:rsid w:val="001727E5"/>
    <w:rsid w:val="001733DE"/>
    <w:rsid w:val="00175D68"/>
    <w:rsid w:val="001764E2"/>
    <w:rsid w:val="00177C0B"/>
    <w:rsid w:val="0018009D"/>
    <w:rsid w:val="00187C60"/>
    <w:rsid w:val="00191261"/>
    <w:rsid w:val="0019574B"/>
    <w:rsid w:val="001A0B38"/>
    <w:rsid w:val="001A1CB5"/>
    <w:rsid w:val="001A33FD"/>
    <w:rsid w:val="001A4605"/>
    <w:rsid w:val="001A620B"/>
    <w:rsid w:val="001A6EE0"/>
    <w:rsid w:val="001A70EE"/>
    <w:rsid w:val="001B1C07"/>
    <w:rsid w:val="001B2E0B"/>
    <w:rsid w:val="001B6FBF"/>
    <w:rsid w:val="001C03F6"/>
    <w:rsid w:val="001C3041"/>
    <w:rsid w:val="001C4C4A"/>
    <w:rsid w:val="001C7282"/>
    <w:rsid w:val="001D41AE"/>
    <w:rsid w:val="001D45FB"/>
    <w:rsid w:val="001D4803"/>
    <w:rsid w:val="001E045F"/>
    <w:rsid w:val="001E1A1D"/>
    <w:rsid w:val="001E274E"/>
    <w:rsid w:val="001E3FC3"/>
    <w:rsid w:val="001E7B24"/>
    <w:rsid w:val="001F06A4"/>
    <w:rsid w:val="001F327B"/>
    <w:rsid w:val="001F683B"/>
    <w:rsid w:val="00202492"/>
    <w:rsid w:val="0020265D"/>
    <w:rsid w:val="00203D9D"/>
    <w:rsid w:val="002041B6"/>
    <w:rsid w:val="00206767"/>
    <w:rsid w:val="00206999"/>
    <w:rsid w:val="002104D2"/>
    <w:rsid w:val="00210B52"/>
    <w:rsid w:val="0021171B"/>
    <w:rsid w:val="00213B55"/>
    <w:rsid w:val="00217E55"/>
    <w:rsid w:val="00222340"/>
    <w:rsid w:val="00223BDF"/>
    <w:rsid w:val="0022542A"/>
    <w:rsid w:val="00227615"/>
    <w:rsid w:val="00231423"/>
    <w:rsid w:val="00232571"/>
    <w:rsid w:val="00232D62"/>
    <w:rsid w:val="00233AA8"/>
    <w:rsid w:val="00235EEE"/>
    <w:rsid w:val="0024091F"/>
    <w:rsid w:val="0024113D"/>
    <w:rsid w:val="0024466E"/>
    <w:rsid w:val="00245E6D"/>
    <w:rsid w:val="00250765"/>
    <w:rsid w:val="0025076B"/>
    <w:rsid w:val="00251740"/>
    <w:rsid w:val="00253521"/>
    <w:rsid w:val="00253F96"/>
    <w:rsid w:val="00254330"/>
    <w:rsid w:val="00257380"/>
    <w:rsid w:val="00257A56"/>
    <w:rsid w:val="0026097A"/>
    <w:rsid w:val="00261751"/>
    <w:rsid w:val="00261AD9"/>
    <w:rsid w:val="0026731B"/>
    <w:rsid w:val="00271265"/>
    <w:rsid w:val="00276BD0"/>
    <w:rsid w:val="00277D91"/>
    <w:rsid w:val="00277E2A"/>
    <w:rsid w:val="00280637"/>
    <w:rsid w:val="00283765"/>
    <w:rsid w:val="00283A0E"/>
    <w:rsid w:val="00284EB7"/>
    <w:rsid w:val="0028538B"/>
    <w:rsid w:val="00287EA8"/>
    <w:rsid w:val="002909FA"/>
    <w:rsid w:val="00291393"/>
    <w:rsid w:val="0029612D"/>
    <w:rsid w:val="00296ECD"/>
    <w:rsid w:val="002A150B"/>
    <w:rsid w:val="002A16CB"/>
    <w:rsid w:val="002A4A49"/>
    <w:rsid w:val="002A5D2C"/>
    <w:rsid w:val="002B1140"/>
    <w:rsid w:val="002B16D6"/>
    <w:rsid w:val="002B2B78"/>
    <w:rsid w:val="002B593A"/>
    <w:rsid w:val="002B5D59"/>
    <w:rsid w:val="002B79A6"/>
    <w:rsid w:val="002C11E4"/>
    <w:rsid w:val="002C2162"/>
    <w:rsid w:val="002C3089"/>
    <w:rsid w:val="002C3288"/>
    <w:rsid w:val="002C3291"/>
    <w:rsid w:val="002C6F79"/>
    <w:rsid w:val="002D2B09"/>
    <w:rsid w:val="002D3CF9"/>
    <w:rsid w:val="002D5957"/>
    <w:rsid w:val="002D7CB9"/>
    <w:rsid w:val="002E0125"/>
    <w:rsid w:val="002E0B07"/>
    <w:rsid w:val="002E3521"/>
    <w:rsid w:val="002E3559"/>
    <w:rsid w:val="002E4ECD"/>
    <w:rsid w:val="002E6B2C"/>
    <w:rsid w:val="002E7337"/>
    <w:rsid w:val="002F39EA"/>
    <w:rsid w:val="002F4120"/>
    <w:rsid w:val="002F4DEC"/>
    <w:rsid w:val="002F50FE"/>
    <w:rsid w:val="002F60EA"/>
    <w:rsid w:val="00302198"/>
    <w:rsid w:val="00304858"/>
    <w:rsid w:val="00304B1A"/>
    <w:rsid w:val="00305268"/>
    <w:rsid w:val="00305AB6"/>
    <w:rsid w:val="00310A13"/>
    <w:rsid w:val="00310E26"/>
    <w:rsid w:val="00315CB5"/>
    <w:rsid w:val="00322CA1"/>
    <w:rsid w:val="003243E7"/>
    <w:rsid w:val="00324C49"/>
    <w:rsid w:val="003255D2"/>
    <w:rsid w:val="003357A9"/>
    <w:rsid w:val="00335A82"/>
    <w:rsid w:val="00336108"/>
    <w:rsid w:val="003371E0"/>
    <w:rsid w:val="0034269E"/>
    <w:rsid w:val="00343186"/>
    <w:rsid w:val="00344794"/>
    <w:rsid w:val="00346C0E"/>
    <w:rsid w:val="00352D90"/>
    <w:rsid w:val="00360F6E"/>
    <w:rsid w:val="003633B2"/>
    <w:rsid w:val="003649C7"/>
    <w:rsid w:val="00370291"/>
    <w:rsid w:val="00372A4B"/>
    <w:rsid w:val="00373646"/>
    <w:rsid w:val="00373B34"/>
    <w:rsid w:val="00373F95"/>
    <w:rsid w:val="003740C5"/>
    <w:rsid w:val="0038079E"/>
    <w:rsid w:val="00387B7B"/>
    <w:rsid w:val="003906F9"/>
    <w:rsid w:val="00390826"/>
    <w:rsid w:val="00392C2A"/>
    <w:rsid w:val="003976DF"/>
    <w:rsid w:val="003A0BF9"/>
    <w:rsid w:val="003A55A7"/>
    <w:rsid w:val="003A6F8A"/>
    <w:rsid w:val="003B08D4"/>
    <w:rsid w:val="003B1FB6"/>
    <w:rsid w:val="003B4FDC"/>
    <w:rsid w:val="003C0655"/>
    <w:rsid w:val="003C0C7B"/>
    <w:rsid w:val="003C299F"/>
    <w:rsid w:val="003C5949"/>
    <w:rsid w:val="003C6200"/>
    <w:rsid w:val="003D0140"/>
    <w:rsid w:val="003D02F7"/>
    <w:rsid w:val="003D1591"/>
    <w:rsid w:val="003D4F12"/>
    <w:rsid w:val="003D5DE3"/>
    <w:rsid w:val="003E0388"/>
    <w:rsid w:val="003E0DAC"/>
    <w:rsid w:val="003E0F83"/>
    <w:rsid w:val="003E1F28"/>
    <w:rsid w:val="003E3547"/>
    <w:rsid w:val="003E50EB"/>
    <w:rsid w:val="003E5626"/>
    <w:rsid w:val="003E5681"/>
    <w:rsid w:val="003E64BE"/>
    <w:rsid w:val="003E6E77"/>
    <w:rsid w:val="003F1E4B"/>
    <w:rsid w:val="003F43BA"/>
    <w:rsid w:val="003F5FA4"/>
    <w:rsid w:val="003F6293"/>
    <w:rsid w:val="00400B66"/>
    <w:rsid w:val="004017CF"/>
    <w:rsid w:val="004076AC"/>
    <w:rsid w:val="00410A41"/>
    <w:rsid w:val="0041308A"/>
    <w:rsid w:val="0041452B"/>
    <w:rsid w:val="00416432"/>
    <w:rsid w:val="00416DD8"/>
    <w:rsid w:val="00417138"/>
    <w:rsid w:val="004174EF"/>
    <w:rsid w:val="004215F5"/>
    <w:rsid w:val="00421F21"/>
    <w:rsid w:val="00422528"/>
    <w:rsid w:val="00423E1E"/>
    <w:rsid w:val="00425255"/>
    <w:rsid w:val="00426429"/>
    <w:rsid w:val="00427E27"/>
    <w:rsid w:val="004306CA"/>
    <w:rsid w:val="00433A1A"/>
    <w:rsid w:val="0043473E"/>
    <w:rsid w:val="00434DE4"/>
    <w:rsid w:val="004351CE"/>
    <w:rsid w:val="00437847"/>
    <w:rsid w:val="004379A3"/>
    <w:rsid w:val="00440F1E"/>
    <w:rsid w:val="00441C3B"/>
    <w:rsid w:val="0044530E"/>
    <w:rsid w:val="00445C4F"/>
    <w:rsid w:val="00450F95"/>
    <w:rsid w:val="004556E2"/>
    <w:rsid w:val="00455810"/>
    <w:rsid w:val="00455CD1"/>
    <w:rsid w:val="004561DA"/>
    <w:rsid w:val="00460D93"/>
    <w:rsid w:val="00461329"/>
    <w:rsid w:val="00462372"/>
    <w:rsid w:val="00462CE8"/>
    <w:rsid w:val="00464ACD"/>
    <w:rsid w:val="004652A4"/>
    <w:rsid w:val="0046759B"/>
    <w:rsid w:val="004721C4"/>
    <w:rsid w:val="004767D0"/>
    <w:rsid w:val="004811C5"/>
    <w:rsid w:val="00481320"/>
    <w:rsid w:val="00483127"/>
    <w:rsid w:val="00483F61"/>
    <w:rsid w:val="00484B1F"/>
    <w:rsid w:val="0048574B"/>
    <w:rsid w:val="00486D87"/>
    <w:rsid w:val="004872A2"/>
    <w:rsid w:val="00491C15"/>
    <w:rsid w:val="004973B6"/>
    <w:rsid w:val="004A3145"/>
    <w:rsid w:val="004A5FD1"/>
    <w:rsid w:val="004A6B7B"/>
    <w:rsid w:val="004A6C2B"/>
    <w:rsid w:val="004B0524"/>
    <w:rsid w:val="004B0828"/>
    <w:rsid w:val="004B2086"/>
    <w:rsid w:val="004B355F"/>
    <w:rsid w:val="004B6137"/>
    <w:rsid w:val="004B75EF"/>
    <w:rsid w:val="004C0D06"/>
    <w:rsid w:val="004C2545"/>
    <w:rsid w:val="004C4F3E"/>
    <w:rsid w:val="004C54BB"/>
    <w:rsid w:val="004C5C27"/>
    <w:rsid w:val="004C7461"/>
    <w:rsid w:val="004D0374"/>
    <w:rsid w:val="004D2521"/>
    <w:rsid w:val="004D407F"/>
    <w:rsid w:val="004D484C"/>
    <w:rsid w:val="004D48B1"/>
    <w:rsid w:val="004D48DB"/>
    <w:rsid w:val="004D52EC"/>
    <w:rsid w:val="004E1486"/>
    <w:rsid w:val="004E1728"/>
    <w:rsid w:val="004E26FD"/>
    <w:rsid w:val="004E28E6"/>
    <w:rsid w:val="004E3DA6"/>
    <w:rsid w:val="004E4790"/>
    <w:rsid w:val="004E5779"/>
    <w:rsid w:val="004E6553"/>
    <w:rsid w:val="004E665F"/>
    <w:rsid w:val="004E76FC"/>
    <w:rsid w:val="004E7DF6"/>
    <w:rsid w:val="004F385C"/>
    <w:rsid w:val="004F65F8"/>
    <w:rsid w:val="004F712E"/>
    <w:rsid w:val="004F7DB6"/>
    <w:rsid w:val="00500012"/>
    <w:rsid w:val="00501334"/>
    <w:rsid w:val="00501B73"/>
    <w:rsid w:val="005036A2"/>
    <w:rsid w:val="005046B3"/>
    <w:rsid w:val="00505504"/>
    <w:rsid w:val="00506119"/>
    <w:rsid w:val="005119BD"/>
    <w:rsid w:val="005129AB"/>
    <w:rsid w:val="00513378"/>
    <w:rsid w:val="00516ED5"/>
    <w:rsid w:val="005215FA"/>
    <w:rsid w:val="005218EF"/>
    <w:rsid w:val="005220B0"/>
    <w:rsid w:val="00522CC8"/>
    <w:rsid w:val="00524874"/>
    <w:rsid w:val="00524947"/>
    <w:rsid w:val="00527832"/>
    <w:rsid w:val="00530B2C"/>
    <w:rsid w:val="0053293D"/>
    <w:rsid w:val="00540ADA"/>
    <w:rsid w:val="005416DF"/>
    <w:rsid w:val="005463A0"/>
    <w:rsid w:val="005466A6"/>
    <w:rsid w:val="00546968"/>
    <w:rsid w:val="00551DC3"/>
    <w:rsid w:val="0055546A"/>
    <w:rsid w:val="0056055C"/>
    <w:rsid w:val="005654A4"/>
    <w:rsid w:val="00565537"/>
    <w:rsid w:val="00566143"/>
    <w:rsid w:val="005661B1"/>
    <w:rsid w:val="00570EFA"/>
    <w:rsid w:val="00571971"/>
    <w:rsid w:val="0057688E"/>
    <w:rsid w:val="005769D9"/>
    <w:rsid w:val="005778FF"/>
    <w:rsid w:val="00577B6F"/>
    <w:rsid w:val="00581D77"/>
    <w:rsid w:val="00583008"/>
    <w:rsid w:val="00584307"/>
    <w:rsid w:val="00587498"/>
    <w:rsid w:val="005905CE"/>
    <w:rsid w:val="00591184"/>
    <w:rsid w:val="00591E37"/>
    <w:rsid w:val="0059261E"/>
    <w:rsid w:val="005941BA"/>
    <w:rsid w:val="00596E6B"/>
    <w:rsid w:val="00597391"/>
    <w:rsid w:val="005A0070"/>
    <w:rsid w:val="005A3FEC"/>
    <w:rsid w:val="005A6E26"/>
    <w:rsid w:val="005A7C9D"/>
    <w:rsid w:val="005B070C"/>
    <w:rsid w:val="005B2EC7"/>
    <w:rsid w:val="005B3654"/>
    <w:rsid w:val="005B6DBE"/>
    <w:rsid w:val="005C00EE"/>
    <w:rsid w:val="005C08F7"/>
    <w:rsid w:val="005C0F2A"/>
    <w:rsid w:val="005C1767"/>
    <w:rsid w:val="005C276D"/>
    <w:rsid w:val="005C4868"/>
    <w:rsid w:val="005C4F6A"/>
    <w:rsid w:val="005C5F68"/>
    <w:rsid w:val="005D17C4"/>
    <w:rsid w:val="005D2653"/>
    <w:rsid w:val="005D32F8"/>
    <w:rsid w:val="005D3798"/>
    <w:rsid w:val="005D4D17"/>
    <w:rsid w:val="005D628D"/>
    <w:rsid w:val="005E0EFF"/>
    <w:rsid w:val="005E3AD6"/>
    <w:rsid w:val="005E5C03"/>
    <w:rsid w:val="005E65C5"/>
    <w:rsid w:val="005F028E"/>
    <w:rsid w:val="005F0921"/>
    <w:rsid w:val="005F44C3"/>
    <w:rsid w:val="005F4834"/>
    <w:rsid w:val="005F4CFF"/>
    <w:rsid w:val="005F522B"/>
    <w:rsid w:val="005F6493"/>
    <w:rsid w:val="005F6F31"/>
    <w:rsid w:val="0060029E"/>
    <w:rsid w:val="0060106E"/>
    <w:rsid w:val="006031C3"/>
    <w:rsid w:val="006075C6"/>
    <w:rsid w:val="006100CC"/>
    <w:rsid w:val="00611330"/>
    <w:rsid w:val="00612408"/>
    <w:rsid w:val="00614774"/>
    <w:rsid w:val="00615599"/>
    <w:rsid w:val="00617A14"/>
    <w:rsid w:val="00620705"/>
    <w:rsid w:val="00620D4A"/>
    <w:rsid w:val="00624180"/>
    <w:rsid w:val="0063110C"/>
    <w:rsid w:val="006312F4"/>
    <w:rsid w:val="00636F4B"/>
    <w:rsid w:val="00641D9E"/>
    <w:rsid w:val="006424E5"/>
    <w:rsid w:val="00642CA9"/>
    <w:rsid w:val="00645E3C"/>
    <w:rsid w:val="00647A15"/>
    <w:rsid w:val="006520A9"/>
    <w:rsid w:val="006669F3"/>
    <w:rsid w:val="0066769D"/>
    <w:rsid w:val="006676C9"/>
    <w:rsid w:val="00670981"/>
    <w:rsid w:val="00673AF4"/>
    <w:rsid w:val="006748F4"/>
    <w:rsid w:val="0068029E"/>
    <w:rsid w:val="0068050F"/>
    <w:rsid w:val="006826EA"/>
    <w:rsid w:val="006830CD"/>
    <w:rsid w:val="006839DC"/>
    <w:rsid w:val="00687D4F"/>
    <w:rsid w:val="00692EAA"/>
    <w:rsid w:val="006A228F"/>
    <w:rsid w:val="006A2E36"/>
    <w:rsid w:val="006A36A9"/>
    <w:rsid w:val="006A3E3A"/>
    <w:rsid w:val="006B1F18"/>
    <w:rsid w:val="006B4E16"/>
    <w:rsid w:val="006B5199"/>
    <w:rsid w:val="006B6F43"/>
    <w:rsid w:val="006C2181"/>
    <w:rsid w:val="006C2C9A"/>
    <w:rsid w:val="006C3421"/>
    <w:rsid w:val="006C41D8"/>
    <w:rsid w:val="006C7041"/>
    <w:rsid w:val="006D04E2"/>
    <w:rsid w:val="006D670D"/>
    <w:rsid w:val="006E2EEC"/>
    <w:rsid w:val="006E602C"/>
    <w:rsid w:val="006E6C60"/>
    <w:rsid w:val="006E6ED1"/>
    <w:rsid w:val="006E7A68"/>
    <w:rsid w:val="006E7FD3"/>
    <w:rsid w:val="006F1C61"/>
    <w:rsid w:val="0070158E"/>
    <w:rsid w:val="00701C46"/>
    <w:rsid w:val="0070227C"/>
    <w:rsid w:val="00702F4C"/>
    <w:rsid w:val="007031DE"/>
    <w:rsid w:val="00705593"/>
    <w:rsid w:val="00706676"/>
    <w:rsid w:val="0070788B"/>
    <w:rsid w:val="00712267"/>
    <w:rsid w:val="0071295A"/>
    <w:rsid w:val="007161C2"/>
    <w:rsid w:val="00717A99"/>
    <w:rsid w:val="00717F63"/>
    <w:rsid w:val="00721745"/>
    <w:rsid w:val="00723BC2"/>
    <w:rsid w:val="00725DE0"/>
    <w:rsid w:val="00726984"/>
    <w:rsid w:val="00730D89"/>
    <w:rsid w:val="007351C8"/>
    <w:rsid w:val="00735F5E"/>
    <w:rsid w:val="00737F40"/>
    <w:rsid w:val="00740227"/>
    <w:rsid w:val="007426E0"/>
    <w:rsid w:val="00745634"/>
    <w:rsid w:val="007478C3"/>
    <w:rsid w:val="007515FB"/>
    <w:rsid w:val="007532F5"/>
    <w:rsid w:val="00757FD3"/>
    <w:rsid w:val="00763E80"/>
    <w:rsid w:val="00766901"/>
    <w:rsid w:val="00767FDE"/>
    <w:rsid w:val="00775750"/>
    <w:rsid w:val="00776061"/>
    <w:rsid w:val="007767ED"/>
    <w:rsid w:val="00782F1E"/>
    <w:rsid w:val="00783251"/>
    <w:rsid w:val="007834C4"/>
    <w:rsid w:val="007841D9"/>
    <w:rsid w:val="00784312"/>
    <w:rsid w:val="007843AC"/>
    <w:rsid w:val="00787EFE"/>
    <w:rsid w:val="00791D5A"/>
    <w:rsid w:val="00792257"/>
    <w:rsid w:val="0079272A"/>
    <w:rsid w:val="007A03AD"/>
    <w:rsid w:val="007A1610"/>
    <w:rsid w:val="007A1713"/>
    <w:rsid w:val="007A1D30"/>
    <w:rsid w:val="007A53EB"/>
    <w:rsid w:val="007A6D43"/>
    <w:rsid w:val="007B0B04"/>
    <w:rsid w:val="007B5836"/>
    <w:rsid w:val="007B599F"/>
    <w:rsid w:val="007B6206"/>
    <w:rsid w:val="007B6256"/>
    <w:rsid w:val="007B6D96"/>
    <w:rsid w:val="007B7BFF"/>
    <w:rsid w:val="007C1DC6"/>
    <w:rsid w:val="007C249F"/>
    <w:rsid w:val="007C2D59"/>
    <w:rsid w:val="007C509C"/>
    <w:rsid w:val="007C6873"/>
    <w:rsid w:val="007D0963"/>
    <w:rsid w:val="007D0B00"/>
    <w:rsid w:val="007D10BE"/>
    <w:rsid w:val="007D1BFF"/>
    <w:rsid w:val="007D3CA2"/>
    <w:rsid w:val="007D3D96"/>
    <w:rsid w:val="007D5962"/>
    <w:rsid w:val="007D6B34"/>
    <w:rsid w:val="007D7288"/>
    <w:rsid w:val="007E0A98"/>
    <w:rsid w:val="007E2B21"/>
    <w:rsid w:val="007E4896"/>
    <w:rsid w:val="007E5196"/>
    <w:rsid w:val="007E6F18"/>
    <w:rsid w:val="007F250B"/>
    <w:rsid w:val="007F2734"/>
    <w:rsid w:val="007F2E4E"/>
    <w:rsid w:val="007F2F57"/>
    <w:rsid w:val="007F489C"/>
    <w:rsid w:val="007F5521"/>
    <w:rsid w:val="007F7369"/>
    <w:rsid w:val="007F7AFF"/>
    <w:rsid w:val="008008CF"/>
    <w:rsid w:val="008013AB"/>
    <w:rsid w:val="00804B02"/>
    <w:rsid w:val="00805962"/>
    <w:rsid w:val="00807AA7"/>
    <w:rsid w:val="00811A0B"/>
    <w:rsid w:val="00812D26"/>
    <w:rsid w:val="00814807"/>
    <w:rsid w:val="00816007"/>
    <w:rsid w:val="00816AF3"/>
    <w:rsid w:val="00817A77"/>
    <w:rsid w:val="00817CD0"/>
    <w:rsid w:val="0082379C"/>
    <w:rsid w:val="00827D19"/>
    <w:rsid w:val="0083110A"/>
    <w:rsid w:val="00831C90"/>
    <w:rsid w:val="00835D84"/>
    <w:rsid w:val="00836EAF"/>
    <w:rsid w:val="00841A03"/>
    <w:rsid w:val="00841DF0"/>
    <w:rsid w:val="00843995"/>
    <w:rsid w:val="008451B6"/>
    <w:rsid w:val="008454F6"/>
    <w:rsid w:val="00846506"/>
    <w:rsid w:val="00846E27"/>
    <w:rsid w:val="00850936"/>
    <w:rsid w:val="008535A6"/>
    <w:rsid w:val="008545FC"/>
    <w:rsid w:val="00854AE2"/>
    <w:rsid w:val="00854C84"/>
    <w:rsid w:val="00854DF8"/>
    <w:rsid w:val="008568E3"/>
    <w:rsid w:val="00856D6D"/>
    <w:rsid w:val="00861D14"/>
    <w:rsid w:val="00862931"/>
    <w:rsid w:val="00862AA0"/>
    <w:rsid w:val="008636A8"/>
    <w:rsid w:val="00864A62"/>
    <w:rsid w:val="00866B4D"/>
    <w:rsid w:val="00867EB8"/>
    <w:rsid w:val="008708EE"/>
    <w:rsid w:val="00871B49"/>
    <w:rsid w:val="00872129"/>
    <w:rsid w:val="008812C4"/>
    <w:rsid w:val="00881562"/>
    <w:rsid w:val="00882501"/>
    <w:rsid w:val="00883E3B"/>
    <w:rsid w:val="00883FB3"/>
    <w:rsid w:val="00884A78"/>
    <w:rsid w:val="008901FE"/>
    <w:rsid w:val="00891581"/>
    <w:rsid w:val="008919A3"/>
    <w:rsid w:val="00896734"/>
    <w:rsid w:val="008A0306"/>
    <w:rsid w:val="008A1B35"/>
    <w:rsid w:val="008A1C90"/>
    <w:rsid w:val="008A3474"/>
    <w:rsid w:val="008A68C7"/>
    <w:rsid w:val="008A6DA5"/>
    <w:rsid w:val="008A72D8"/>
    <w:rsid w:val="008B0D8B"/>
    <w:rsid w:val="008B0E05"/>
    <w:rsid w:val="008B2B3A"/>
    <w:rsid w:val="008B496E"/>
    <w:rsid w:val="008B49C4"/>
    <w:rsid w:val="008B59CE"/>
    <w:rsid w:val="008B63CC"/>
    <w:rsid w:val="008B6789"/>
    <w:rsid w:val="008C0A42"/>
    <w:rsid w:val="008C1650"/>
    <w:rsid w:val="008C3047"/>
    <w:rsid w:val="008C6E58"/>
    <w:rsid w:val="008D06C9"/>
    <w:rsid w:val="008D1353"/>
    <w:rsid w:val="008D144B"/>
    <w:rsid w:val="008D29C3"/>
    <w:rsid w:val="008D39A0"/>
    <w:rsid w:val="008D4D5E"/>
    <w:rsid w:val="008E165D"/>
    <w:rsid w:val="008E1FB1"/>
    <w:rsid w:val="008E2370"/>
    <w:rsid w:val="008E4506"/>
    <w:rsid w:val="008E5634"/>
    <w:rsid w:val="008F03AB"/>
    <w:rsid w:val="008F11D4"/>
    <w:rsid w:val="008F1577"/>
    <w:rsid w:val="008F4BFA"/>
    <w:rsid w:val="008F5D45"/>
    <w:rsid w:val="00900E85"/>
    <w:rsid w:val="00902F2D"/>
    <w:rsid w:val="0090396D"/>
    <w:rsid w:val="00906A5F"/>
    <w:rsid w:val="00906B44"/>
    <w:rsid w:val="009073B0"/>
    <w:rsid w:val="009076D4"/>
    <w:rsid w:val="00913E64"/>
    <w:rsid w:val="00915ECE"/>
    <w:rsid w:val="009226C0"/>
    <w:rsid w:val="00923F14"/>
    <w:rsid w:val="0092456A"/>
    <w:rsid w:val="009258C2"/>
    <w:rsid w:val="00925BB8"/>
    <w:rsid w:val="00933603"/>
    <w:rsid w:val="0093511B"/>
    <w:rsid w:val="00940BCD"/>
    <w:rsid w:val="00941072"/>
    <w:rsid w:val="009422D1"/>
    <w:rsid w:val="00942721"/>
    <w:rsid w:val="00942766"/>
    <w:rsid w:val="0094496D"/>
    <w:rsid w:val="00945D7D"/>
    <w:rsid w:val="00945FB0"/>
    <w:rsid w:val="00950A10"/>
    <w:rsid w:val="00950AC0"/>
    <w:rsid w:val="00954711"/>
    <w:rsid w:val="009607F9"/>
    <w:rsid w:val="00960F33"/>
    <w:rsid w:val="00963668"/>
    <w:rsid w:val="00963E28"/>
    <w:rsid w:val="00964614"/>
    <w:rsid w:val="009666D2"/>
    <w:rsid w:val="009679CB"/>
    <w:rsid w:val="009744BA"/>
    <w:rsid w:val="00974FAB"/>
    <w:rsid w:val="009758F9"/>
    <w:rsid w:val="00977A6A"/>
    <w:rsid w:val="00984CD7"/>
    <w:rsid w:val="00985336"/>
    <w:rsid w:val="0098541A"/>
    <w:rsid w:val="00991375"/>
    <w:rsid w:val="00994BCD"/>
    <w:rsid w:val="00996904"/>
    <w:rsid w:val="0099779E"/>
    <w:rsid w:val="009A1BF5"/>
    <w:rsid w:val="009A2133"/>
    <w:rsid w:val="009A2565"/>
    <w:rsid w:val="009A2E67"/>
    <w:rsid w:val="009A344A"/>
    <w:rsid w:val="009A356D"/>
    <w:rsid w:val="009B09B4"/>
    <w:rsid w:val="009B2815"/>
    <w:rsid w:val="009B319D"/>
    <w:rsid w:val="009B7472"/>
    <w:rsid w:val="009C2A1A"/>
    <w:rsid w:val="009C621E"/>
    <w:rsid w:val="009C69F5"/>
    <w:rsid w:val="009D04E9"/>
    <w:rsid w:val="009D5BBB"/>
    <w:rsid w:val="009D6340"/>
    <w:rsid w:val="009E0A16"/>
    <w:rsid w:val="009E3F98"/>
    <w:rsid w:val="009E4ED4"/>
    <w:rsid w:val="009E4F89"/>
    <w:rsid w:val="009E5A47"/>
    <w:rsid w:val="009F2368"/>
    <w:rsid w:val="009F3A9E"/>
    <w:rsid w:val="009F3EA6"/>
    <w:rsid w:val="009F59A4"/>
    <w:rsid w:val="00A02B56"/>
    <w:rsid w:val="00A03053"/>
    <w:rsid w:val="00A035DA"/>
    <w:rsid w:val="00A059E8"/>
    <w:rsid w:val="00A0689D"/>
    <w:rsid w:val="00A07CC0"/>
    <w:rsid w:val="00A07FCD"/>
    <w:rsid w:val="00A10DE0"/>
    <w:rsid w:val="00A11FC3"/>
    <w:rsid w:val="00A12A49"/>
    <w:rsid w:val="00A1308A"/>
    <w:rsid w:val="00A143ED"/>
    <w:rsid w:val="00A15597"/>
    <w:rsid w:val="00A162C7"/>
    <w:rsid w:val="00A17102"/>
    <w:rsid w:val="00A172C0"/>
    <w:rsid w:val="00A21E24"/>
    <w:rsid w:val="00A21EEC"/>
    <w:rsid w:val="00A22B8A"/>
    <w:rsid w:val="00A23A0B"/>
    <w:rsid w:val="00A30313"/>
    <w:rsid w:val="00A30902"/>
    <w:rsid w:val="00A32483"/>
    <w:rsid w:val="00A3253F"/>
    <w:rsid w:val="00A336F1"/>
    <w:rsid w:val="00A34A1B"/>
    <w:rsid w:val="00A35305"/>
    <w:rsid w:val="00A41EAC"/>
    <w:rsid w:val="00A42902"/>
    <w:rsid w:val="00A43B2B"/>
    <w:rsid w:val="00A4419D"/>
    <w:rsid w:val="00A44900"/>
    <w:rsid w:val="00A50E37"/>
    <w:rsid w:val="00A51BBF"/>
    <w:rsid w:val="00A53C09"/>
    <w:rsid w:val="00A55335"/>
    <w:rsid w:val="00A57BEA"/>
    <w:rsid w:val="00A61713"/>
    <w:rsid w:val="00A62AE5"/>
    <w:rsid w:val="00A652E3"/>
    <w:rsid w:val="00A661FA"/>
    <w:rsid w:val="00A66AD5"/>
    <w:rsid w:val="00A70C47"/>
    <w:rsid w:val="00A70CFD"/>
    <w:rsid w:val="00A70D06"/>
    <w:rsid w:val="00A7137F"/>
    <w:rsid w:val="00A72165"/>
    <w:rsid w:val="00A72F22"/>
    <w:rsid w:val="00A77AF3"/>
    <w:rsid w:val="00A80727"/>
    <w:rsid w:val="00A86D94"/>
    <w:rsid w:val="00A92F5E"/>
    <w:rsid w:val="00AA138E"/>
    <w:rsid w:val="00AA1733"/>
    <w:rsid w:val="00AA2081"/>
    <w:rsid w:val="00AA3CE6"/>
    <w:rsid w:val="00AB0DC8"/>
    <w:rsid w:val="00AB0F9F"/>
    <w:rsid w:val="00AB18FA"/>
    <w:rsid w:val="00AB2A55"/>
    <w:rsid w:val="00AB2EC4"/>
    <w:rsid w:val="00AB32A4"/>
    <w:rsid w:val="00AB3E98"/>
    <w:rsid w:val="00AB47A4"/>
    <w:rsid w:val="00AC2EEB"/>
    <w:rsid w:val="00AC4025"/>
    <w:rsid w:val="00AC490D"/>
    <w:rsid w:val="00AC5D80"/>
    <w:rsid w:val="00AC745D"/>
    <w:rsid w:val="00AC7BE0"/>
    <w:rsid w:val="00AD04B6"/>
    <w:rsid w:val="00AD3CA9"/>
    <w:rsid w:val="00AD6497"/>
    <w:rsid w:val="00AE0B55"/>
    <w:rsid w:val="00AE1AC3"/>
    <w:rsid w:val="00AE1D39"/>
    <w:rsid w:val="00AE2158"/>
    <w:rsid w:val="00AE2E4C"/>
    <w:rsid w:val="00AE38F6"/>
    <w:rsid w:val="00AE4D1F"/>
    <w:rsid w:val="00AE690A"/>
    <w:rsid w:val="00AF2A18"/>
    <w:rsid w:val="00AF3174"/>
    <w:rsid w:val="00AF54B9"/>
    <w:rsid w:val="00AF5531"/>
    <w:rsid w:val="00AF67E9"/>
    <w:rsid w:val="00B01494"/>
    <w:rsid w:val="00B06E4D"/>
    <w:rsid w:val="00B133C8"/>
    <w:rsid w:val="00B13E96"/>
    <w:rsid w:val="00B2207A"/>
    <w:rsid w:val="00B26545"/>
    <w:rsid w:val="00B27489"/>
    <w:rsid w:val="00B274D9"/>
    <w:rsid w:val="00B305C0"/>
    <w:rsid w:val="00B311E2"/>
    <w:rsid w:val="00B33027"/>
    <w:rsid w:val="00B34CBA"/>
    <w:rsid w:val="00B34FB3"/>
    <w:rsid w:val="00B378E0"/>
    <w:rsid w:val="00B4032C"/>
    <w:rsid w:val="00B4045B"/>
    <w:rsid w:val="00B41916"/>
    <w:rsid w:val="00B45D81"/>
    <w:rsid w:val="00B46B5A"/>
    <w:rsid w:val="00B51A46"/>
    <w:rsid w:val="00B51AD1"/>
    <w:rsid w:val="00B54885"/>
    <w:rsid w:val="00B55C19"/>
    <w:rsid w:val="00B56FB8"/>
    <w:rsid w:val="00B6025F"/>
    <w:rsid w:val="00B6333A"/>
    <w:rsid w:val="00B63B79"/>
    <w:rsid w:val="00B64B76"/>
    <w:rsid w:val="00B652B7"/>
    <w:rsid w:val="00B675B0"/>
    <w:rsid w:val="00B72B4A"/>
    <w:rsid w:val="00B73B5A"/>
    <w:rsid w:val="00B74446"/>
    <w:rsid w:val="00B74503"/>
    <w:rsid w:val="00B76C69"/>
    <w:rsid w:val="00B81FF0"/>
    <w:rsid w:val="00B8399A"/>
    <w:rsid w:val="00B84526"/>
    <w:rsid w:val="00B84AC5"/>
    <w:rsid w:val="00B86FA7"/>
    <w:rsid w:val="00B900BF"/>
    <w:rsid w:val="00B930EE"/>
    <w:rsid w:val="00B93240"/>
    <w:rsid w:val="00B95772"/>
    <w:rsid w:val="00BA1262"/>
    <w:rsid w:val="00BA5115"/>
    <w:rsid w:val="00BB173E"/>
    <w:rsid w:val="00BB39DB"/>
    <w:rsid w:val="00BB3F20"/>
    <w:rsid w:val="00BB65AA"/>
    <w:rsid w:val="00BC03D7"/>
    <w:rsid w:val="00BC1DE5"/>
    <w:rsid w:val="00BC2088"/>
    <w:rsid w:val="00BC20AA"/>
    <w:rsid w:val="00BC49C2"/>
    <w:rsid w:val="00BC5087"/>
    <w:rsid w:val="00BC65A9"/>
    <w:rsid w:val="00BC676B"/>
    <w:rsid w:val="00BD16D5"/>
    <w:rsid w:val="00BD1B6E"/>
    <w:rsid w:val="00BD29CE"/>
    <w:rsid w:val="00BD2BF3"/>
    <w:rsid w:val="00BD2DB7"/>
    <w:rsid w:val="00BD2DE5"/>
    <w:rsid w:val="00BD39EA"/>
    <w:rsid w:val="00BD56ED"/>
    <w:rsid w:val="00BD5BBF"/>
    <w:rsid w:val="00BD6760"/>
    <w:rsid w:val="00BD7D15"/>
    <w:rsid w:val="00BE07F8"/>
    <w:rsid w:val="00BE6513"/>
    <w:rsid w:val="00BE7248"/>
    <w:rsid w:val="00BE7E6E"/>
    <w:rsid w:val="00BF5561"/>
    <w:rsid w:val="00C01FAA"/>
    <w:rsid w:val="00C02336"/>
    <w:rsid w:val="00C042AC"/>
    <w:rsid w:val="00C056AC"/>
    <w:rsid w:val="00C1056C"/>
    <w:rsid w:val="00C12420"/>
    <w:rsid w:val="00C1354B"/>
    <w:rsid w:val="00C1462F"/>
    <w:rsid w:val="00C15921"/>
    <w:rsid w:val="00C1743B"/>
    <w:rsid w:val="00C177F3"/>
    <w:rsid w:val="00C17A5E"/>
    <w:rsid w:val="00C20903"/>
    <w:rsid w:val="00C241A6"/>
    <w:rsid w:val="00C24A57"/>
    <w:rsid w:val="00C24F49"/>
    <w:rsid w:val="00C2583F"/>
    <w:rsid w:val="00C27F6D"/>
    <w:rsid w:val="00C30053"/>
    <w:rsid w:val="00C306CE"/>
    <w:rsid w:val="00C30CD2"/>
    <w:rsid w:val="00C328BB"/>
    <w:rsid w:val="00C32E61"/>
    <w:rsid w:val="00C334FB"/>
    <w:rsid w:val="00C358E2"/>
    <w:rsid w:val="00C36F02"/>
    <w:rsid w:val="00C42CF7"/>
    <w:rsid w:val="00C43260"/>
    <w:rsid w:val="00C44039"/>
    <w:rsid w:val="00C4520F"/>
    <w:rsid w:val="00C4628D"/>
    <w:rsid w:val="00C52F14"/>
    <w:rsid w:val="00C5304D"/>
    <w:rsid w:val="00C56AF2"/>
    <w:rsid w:val="00C571FA"/>
    <w:rsid w:val="00C57AEA"/>
    <w:rsid w:val="00C61CC3"/>
    <w:rsid w:val="00C669F1"/>
    <w:rsid w:val="00C673C7"/>
    <w:rsid w:val="00C703E6"/>
    <w:rsid w:val="00C769D9"/>
    <w:rsid w:val="00C76A72"/>
    <w:rsid w:val="00C80712"/>
    <w:rsid w:val="00C812E1"/>
    <w:rsid w:val="00C818EF"/>
    <w:rsid w:val="00C9178C"/>
    <w:rsid w:val="00C951E9"/>
    <w:rsid w:val="00C96763"/>
    <w:rsid w:val="00CA0C34"/>
    <w:rsid w:val="00CA1DEA"/>
    <w:rsid w:val="00CA2C80"/>
    <w:rsid w:val="00CA486F"/>
    <w:rsid w:val="00CA5214"/>
    <w:rsid w:val="00CA5317"/>
    <w:rsid w:val="00CB19F4"/>
    <w:rsid w:val="00CB3487"/>
    <w:rsid w:val="00CB3E3E"/>
    <w:rsid w:val="00CC0144"/>
    <w:rsid w:val="00CC01A1"/>
    <w:rsid w:val="00CC4A01"/>
    <w:rsid w:val="00CC5ED5"/>
    <w:rsid w:val="00CC7409"/>
    <w:rsid w:val="00CD3B05"/>
    <w:rsid w:val="00CD45D5"/>
    <w:rsid w:val="00CD50AD"/>
    <w:rsid w:val="00CD6391"/>
    <w:rsid w:val="00CD6E6F"/>
    <w:rsid w:val="00CE0194"/>
    <w:rsid w:val="00CE52FD"/>
    <w:rsid w:val="00CE721B"/>
    <w:rsid w:val="00CF0A29"/>
    <w:rsid w:val="00CF1B23"/>
    <w:rsid w:val="00CF2C3B"/>
    <w:rsid w:val="00CF6DAB"/>
    <w:rsid w:val="00D010E6"/>
    <w:rsid w:val="00D01F7B"/>
    <w:rsid w:val="00D0327A"/>
    <w:rsid w:val="00D03EC0"/>
    <w:rsid w:val="00D0455B"/>
    <w:rsid w:val="00D04D25"/>
    <w:rsid w:val="00D10409"/>
    <w:rsid w:val="00D10A40"/>
    <w:rsid w:val="00D12715"/>
    <w:rsid w:val="00D133C3"/>
    <w:rsid w:val="00D17D69"/>
    <w:rsid w:val="00D17D8F"/>
    <w:rsid w:val="00D20A71"/>
    <w:rsid w:val="00D21B7B"/>
    <w:rsid w:val="00D23DFE"/>
    <w:rsid w:val="00D25F6F"/>
    <w:rsid w:val="00D315DB"/>
    <w:rsid w:val="00D36121"/>
    <w:rsid w:val="00D37185"/>
    <w:rsid w:val="00D40270"/>
    <w:rsid w:val="00D41007"/>
    <w:rsid w:val="00D41B0C"/>
    <w:rsid w:val="00D421FC"/>
    <w:rsid w:val="00D537A6"/>
    <w:rsid w:val="00D53898"/>
    <w:rsid w:val="00D53D10"/>
    <w:rsid w:val="00D54157"/>
    <w:rsid w:val="00D541B4"/>
    <w:rsid w:val="00D54A30"/>
    <w:rsid w:val="00D552A3"/>
    <w:rsid w:val="00D57073"/>
    <w:rsid w:val="00D60C76"/>
    <w:rsid w:val="00D60DBF"/>
    <w:rsid w:val="00D63383"/>
    <w:rsid w:val="00D659A9"/>
    <w:rsid w:val="00D6712E"/>
    <w:rsid w:val="00D675F6"/>
    <w:rsid w:val="00D70B3D"/>
    <w:rsid w:val="00D754E2"/>
    <w:rsid w:val="00D75718"/>
    <w:rsid w:val="00D85554"/>
    <w:rsid w:val="00D85645"/>
    <w:rsid w:val="00D909FF"/>
    <w:rsid w:val="00D914A9"/>
    <w:rsid w:val="00DA0FBD"/>
    <w:rsid w:val="00DA194C"/>
    <w:rsid w:val="00DA2B31"/>
    <w:rsid w:val="00DA3437"/>
    <w:rsid w:val="00DA3F43"/>
    <w:rsid w:val="00DA43EB"/>
    <w:rsid w:val="00DA4BC7"/>
    <w:rsid w:val="00DA5AD9"/>
    <w:rsid w:val="00DA6BEA"/>
    <w:rsid w:val="00DA77E5"/>
    <w:rsid w:val="00DB1FB4"/>
    <w:rsid w:val="00DB45AD"/>
    <w:rsid w:val="00DB634A"/>
    <w:rsid w:val="00DB778A"/>
    <w:rsid w:val="00DC1196"/>
    <w:rsid w:val="00DC12AD"/>
    <w:rsid w:val="00DC15FD"/>
    <w:rsid w:val="00DC19B8"/>
    <w:rsid w:val="00DC486A"/>
    <w:rsid w:val="00DC4A11"/>
    <w:rsid w:val="00DC4C49"/>
    <w:rsid w:val="00DC764B"/>
    <w:rsid w:val="00DD1290"/>
    <w:rsid w:val="00DD2039"/>
    <w:rsid w:val="00DD46F1"/>
    <w:rsid w:val="00DD4EB0"/>
    <w:rsid w:val="00DD58B7"/>
    <w:rsid w:val="00DD58C2"/>
    <w:rsid w:val="00DD64AC"/>
    <w:rsid w:val="00DE3877"/>
    <w:rsid w:val="00DE41A4"/>
    <w:rsid w:val="00DE581D"/>
    <w:rsid w:val="00DE6D10"/>
    <w:rsid w:val="00DE6EC2"/>
    <w:rsid w:val="00DE7C18"/>
    <w:rsid w:val="00DF204A"/>
    <w:rsid w:val="00DF6499"/>
    <w:rsid w:val="00DF6C7B"/>
    <w:rsid w:val="00E03477"/>
    <w:rsid w:val="00E04D00"/>
    <w:rsid w:val="00E0540E"/>
    <w:rsid w:val="00E101CD"/>
    <w:rsid w:val="00E11144"/>
    <w:rsid w:val="00E12E6D"/>
    <w:rsid w:val="00E13DEA"/>
    <w:rsid w:val="00E151B6"/>
    <w:rsid w:val="00E1607D"/>
    <w:rsid w:val="00E160A7"/>
    <w:rsid w:val="00E16453"/>
    <w:rsid w:val="00E16CF3"/>
    <w:rsid w:val="00E21329"/>
    <w:rsid w:val="00E23DC7"/>
    <w:rsid w:val="00E246EC"/>
    <w:rsid w:val="00E25A9A"/>
    <w:rsid w:val="00E260C7"/>
    <w:rsid w:val="00E301D5"/>
    <w:rsid w:val="00E309A7"/>
    <w:rsid w:val="00E35E8A"/>
    <w:rsid w:val="00E360A4"/>
    <w:rsid w:val="00E3682F"/>
    <w:rsid w:val="00E4125B"/>
    <w:rsid w:val="00E4174B"/>
    <w:rsid w:val="00E43721"/>
    <w:rsid w:val="00E46D0F"/>
    <w:rsid w:val="00E47696"/>
    <w:rsid w:val="00E52363"/>
    <w:rsid w:val="00E52DD8"/>
    <w:rsid w:val="00E534DB"/>
    <w:rsid w:val="00E57D1A"/>
    <w:rsid w:val="00E60236"/>
    <w:rsid w:val="00E61DBE"/>
    <w:rsid w:val="00E643ED"/>
    <w:rsid w:val="00E65232"/>
    <w:rsid w:val="00E662CE"/>
    <w:rsid w:val="00E66B35"/>
    <w:rsid w:val="00E70785"/>
    <w:rsid w:val="00E70DCA"/>
    <w:rsid w:val="00E70F90"/>
    <w:rsid w:val="00E71600"/>
    <w:rsid w:val="00E7165C"/>
    <w:rsid w:val="00E717ED"/>
    <w:rsid w:val="00E80703"/>
    <w:rsid w:val="00E82445"/>
    <w:rsid w:val="00E851FF"/>
    <w:rsid w:val="00E8539B"/>
    <w:rsid w:val="00E858C6"/>
    <w:rsid w:val="00E86B59"/>
    <w:rsid w:val="00E8798E"/>
    <w:rsid w:val="00E87AC4"/>
    <w:rsid w:val="00E90FAE"/>
    <w:rsid w:val="00E9196B"/>
    <w:rsid w:val="00E9257B"/>
    <w:rsid w:val="00E93893"/>
    <w:rsid w:val="00E9522D"/>
    <w:rsid w:val="00E9574D"/>
    <w:rsid w:val="00E97521"/>
    <w:rsid w:val="00E97CEA"/>
    <w:rsid w:val="00EA2888"/>
    <w:rsid w:val="00EA572C"/>
    <w:rsid w:val="00EB1CC9"/>
    <w:rsid w:val="00EB5168"/>
    <w:rsid w:val="00EB65A1"/>
    <w:rsid w:val="00EC3B4C"/>
    <w:rsid w:val="00EC4767"/>
    <w:rsid w:val="00ED0728"/>
    <w:rsid w:val="00ED29E2"/>
    <w:rsid w:val="00ED4585"/>
    <w:rsid w:val="00ED484B"/>
    <w:rsid w:val="00ED5426"/>
    <w:rsid w:val="00ED5B15"/>
    <w:rsid w:val="00ED7971"/>
    <w:rsid w:val="00EE3232"/>
    <w:rsid w:val="00EE32B4"/>
    <w:rsid w:val="00EE4889"/>
    <w:rsid w:val="00EE6CEF"/>
    <w:rsid w:val="00EF252E"/>
    <w:rsid w:val="00EF2A9E"/>
    <w:rsid w:val="00EF3469"/>
    <w:rsid w:val="00EF41A4"/>
    <w:rsid w:val="00EF6260"/>
    <w:rsid w:val="00EF79C9"/>
    <w:rsid w:val="00F0037F"/>
    <w:rsid w:val="00F00566"/>
    <w:rsid w:val="00F00B87"/>
    <w:rsid w:val="00F0368A"/>
    <w:rsid w:val="00F04EC4"/>
    <w:rsid w:val="00F051AF"/>
    <w:rsid w:val="00F05E74"/>
    <w:rsid w:val="00F067A4"/>
    <w:rsid w:val="00F072B9"/>
    <w:rsid w:val="00F112A3"/>
    <w:rsid w:val="00F115BA"/>
    <w:rsid w:val="00F130C2"/>
    <w:rsid w:val="00F133A3"/>
    <w:rsid w:val="00F1517E"/>
    <w:rsid w:val="00F159E4"/>
    <w:rsid w:val="00F178B0"/>
    <w:rsid w:val="00F17D5F"/>
    <w:rsid w:val="00F20B2B"/>
    <w:rsid w:val="00F21DE6"/>
    <w:rsid w:val="00F22320"/>
    <w:rsid w:val="00F2241B"/>
    <w:rsid w:val="00F22CAE"/>
    <w:rsid w:val="00F23A08"/>
    <w:rsid w:val="00F32381"/>
    <w:rsid w:val="00F33C61"/>
    <w:rsid w:val="00F33D90"/>
    <w:rsid w:val="00F35D40"/>
    <w:rsid w:val="00F35EBE"/>
    <w:rsid w:val="00F40626"/>
    <w:rsid w:val="00F423DF"/>
    <w:rsid w:val="00F43701"/>
    <w:rsid w:val="00F44927"/>
    <w:rsid w:val="00F45438"/>
    <w:rsid w:val="00F51D23"/>
    <w:rsid w:val="00F51E60"/>
    <w:rsid w:val="00F5208D"/>
    <w:rsid w:val="00F609BD"/>
    <w:rsid w:val="00F6310E"/>
    <w:rsid w:val="00F63647"/>
    <w:rsid w:val="00F64EC1"/>
    <w:rsid w:val="00F662F4"/>
    <w:rsid w:val="00F66F93"/>
    <w:rsid w:val="00F715EE"/>
    <w:rsid w:val="00F7459C"/>
    <w:rsid w:val="00F829A9"/>
    <w:rsid w:val="00F87CF4"/>
    <w:rsid w:val="00F92F87"/>
    <w:rsid w:val="00F93BD3"/>
    <w:rsid w:val="00F95CFA"/>
    <w:rsid w:val="00FA33A6"/>
    <w:rsid w:val="00FA54E5"/>
    <w:rsid w:val="00FA5883"/>
    <w:rsid w:val="00FB1A5C"/>
    <w:rsid w:val="00FB2437"/>
    <w:rsid w:val="00FB49B7"/>
    <w:rsid w:val="00FB50AD"/>
    <w:rsid w:val="00FB6F28"/>
    <w:rsid w:val="00FB762C"/>
    <w:rsid w:val="00FC0D62"/>
    <w:rsid w:val="00FC2953"/>
    <w:rsid w:val="00FC4191"/>
    <w:rsid w:val="00FD0F02"/>
    <w:rsid w:val="00FD1B0A"/>
    <w:rsid w:val="00FD1EB2"/>
    <w:rsid w:val="00FD2C11"/>
    <w:rsid w:val="00FD71AB"/>
    <w:rsid w:val="00FE0439"/>
    <w:rsid w:val="00FE246B"/>
    <w:rsid w:val="00FE2D13"/>
    <w:rsid w:val="00FE4AEC"/>
    <w:rsid w:val="00FE67E7"/>
    <w:rsid w:val="00FE70B3"/>
    <w:rsid w:val="00FF2366"/>
    <w:rsid w:val="00FF2AF8"/>
    <w:rsid w:val="00FF4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,"/>
  <w14:docId w14:val="5B96D848"/>
  <w15:chartTrackingRefBased/>
  <w15:docId w15:val="{47403ACB-F4D6-44BB-A3CB-619E23D9E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E721B"/>
    <w:pPr>
      <w:tabs>
        <w:tab w:val="left" w:pos="567"/>
      </w:tabs>
      <w:spacing w:line="260" w:lineRule="exact"/>
    </w:pPr>
    <w:rPr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0164F1"/>
    <w:pPr>
      <w:spacing w:line="240" w:lineRule="auto"/>
      <w:ind w:left="567" w:hanging="567"/>
      <w:jc w:val="center"/>
      <w:outlineLvl w:val="0"/>
    </w:pPr>
    <w:rPr>
      <w:rFonts w:eastAsia="Times New Roman"/>
      <w:b/>
      <w:caps/>
      <w:lang w:val="en-US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Helvetica" w:eastAsia="Times New Roman" w:hAnsi="Helvetica"/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keepLines/>
      <w:spacing w:before="120" w:after="80"/>
      <w:outlineLvl w:val="2"/>
    </w:pPr>
    <w:rPr>
      <w:rFonts w:eastAsia="Times New Roman"/>
      <w:b/>
      <w:kern w:val="28"/>
      <w:sz w:val="24"/>
      <w:lang w:val="en-US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rFonts w:eastAsia="Times New Roman"/>
      <w:b/>
      <w:noProof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eastAsia="Times New Roman"/>
      <w:noProof/>
    </w:rPr>
  </w:style>
  <w:style w:type="paragraph" w:styleId="Heading6">
    <w:name w:val="heading 6"/>
    <w:basedOn w:val="Normal"/>
    <w:next w:val="Normal"/>
    <w:qFormat/>
    <w:pPr>
      <w:keepNext/>
      <w:tabs>
        <w:tab w:val="left" w:pos="-720"/>
        <w:tab w:val="left" w:pos="4536"/>
      </w:tabs>
      <w:suppressAutoHyphens/>
      <w:outlineLvl w:val="5"/>
    </w:pPr>
    <w:rPr>
      <w:rFonts w:eastAsia="Times New Roman"/>
      <w:i/>
    </w:rPr>
  </w:style>
  <w:style w:type="paragraph" w:styleId="Heading7">
    <w:name w:val="heading 7"/>
    <w:basedOn w:val="Normal"/>
    <w:next w:val="Normal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Heading8">
    <w:name w:val="heading 8"/>
    <w:basedOn w:val="Normal"/>
    <w:next w:val="Normal"/>
    <w:qFormat/>
    <w:pPr>
      <w:keepNext/>
      <w:ind w:left="567" w:hanging="567"/>
      <w:jc w:val="both"/>
      <w:outlineLvl w:val="7"/>
    </w:pPr>
    <w:rPr>
      <w:b/>
      <w:i/>
    </w:rPr>
  </w:style>
  <w:style w:type="paragraph" w:styleId="Heading9">
    <w:name w:val="heading 9"/>
    <w:basedOn w:val="Normal"/>
    <w:next w:val="Normal"/>
    <w:qFormat/>
    <w:pPr>
      <w:keepNext/>
      <w:jc w:val="both"/>
      <w:outlineLvl w:val="8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FootnoteText">
    <w:name w:val="footnote text"/>
    <w:basedOn w:val="Normal"/>
    <w:semiHidden/>
    <w:rPr>
      <w:sz w:val="20"/>
    </w:rPr>
  </w:style>
  <w:style w:type="paragraph" w:styleId="CommentText">
    <w:name w:val="annotation text"/>
    <w:basedOn w:val="Normal"/>
    <w:semiHidden/>
    <w:rPr>
      <w:sz w:val="20"/>
    </w:rPr>
  </w:style>
  <w:style w:type="paragraph" w:styleId="Header">
    <w:name w:val="header"/>
    <w:basedOn w:val="Normal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Footer">
    <w:name w:val="footer"/>
    <w:basedOn w:val="Normal"/>
    <w:pPr>
      <w:tabs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EndnoteText">
    <w:name w:val="endnote text"/>
    <w:basedOn w:val="Normal"/>
    <w:next w:val="Normal"/>
    <w:semiHidden/>
    <w:pPr>
      <w:spacing w:line="240" w:lineRule="auto"/>
    </w:pPr>
  </w:style>
  <w:style w:type="paragraph" w:styleId="BodyText">
    <w:name w:val="Body Text"/>
    <w:basedOn w:val="Normal"/>
    <w:rPr>
      <w:b/>
      <w:i/>
    </w:rPr>
  </w:style>
  <w:style w:type="paragraph" w:styleId="BodyTextIndent">
    <w:name w:val="Body Text Indent"/>
    <w:basedOn w:val="Normal"/>
    <w:pPr>
      <w:tabs>
        <w:tab w:val="clear" w:pos="567"/>
      </w:tabs>
      <w:spacing w:line="240" w:lineRule="auto"/>
      <w:ind w:left="567" w:hanging="567"/>
    </w:pPr>
    <w:rPr>
      <w:b/>
      <w:color w:val="808080"/>
    </w:rPr>
  </w:style>
  <w:style w:type="paragraph" w:styleId="BodyText2">
    <w:name w:val="Body Text 2"/>
    <w:basedOn w:val="Normal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BodyText3">
    <w:name w:val="Body Text 3"/>
    <w:basedOn w:val="Normal"/>
    <w:pPr>
      <w:jc w:val="both"/>
    </w:pPr>
    <w:rPr>
      <w:b/>
      <w:i/>
    </w:rPr>
  </w:style>
  <w:style w:type="paragraph" w:styleId="BodyTextIndent2">
    <w:name w:val="Body Text Indent 2"/>
    <w:basedOn w:val="Normal"/>
    <w:pPr>
      <w:ind w:left="567" w:hanging="567"/>
      <w:jc w:val="both"/>
    </w:pPr>
    <w:rPr>
      <w:b/>
    </w:rPr>
  </w:style>
  <w:style w:type="paragraph" w:styleId="BodyTextIndent3">
    <w:name w:val="Body Text Indent 3"/>
    <w:basedOn w:val="Normal"/>
    <w:pPr>
      <w:ind w:left="567" w:hanging="567"/>
    </w:pPr>
    <w:rPr>
      <w:i/>
      <w:color w:val="008000"/>
    </w:rPr>
  </w:style>
  <w:style w:type="paragraph" w:styleId="BlockText">
    <w:name w:val="Block Text"/>
    <w:basedOn w:val="Normal"/>
    <w:pPr>
      <w:tabs>
        <w:tab w:val="clear" w:pos="567"/>
        <w:tab w:val="left" w:pos="2657"/>
      </w:tabs>
      <w:spacing w:before="120" w:line="240" w:lineRule="auto"/>
      <w:ind w:left="-37" w:right="-28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EMEAEnBodyText">
    <w:name w:val="EMEA En Body Text"/>
    <w:basedOn w:val="Normal"/>
    <w:pPr>
      <w:tabs>
        <w:tab w:val="clear" w:pos="567"/>
      </w:tabs>
      <w:spacing w:before="120" w:after="120" w:line="240" w:lineRule="auto"/>
      <w:jc w:val="both"/>
    </w:pPr>
    <w:rPr>
      <w:lang w:val="en-US"/>
    </w:rPr>
  </w:style>
  <w:style w:type="character" w:styleId="FootnoteReference">
    <w:name w:val="footnote reference"/>
    <w:semiHidden/>
    <w:rPr>
      <w:vertAlign w:val="superscript"/>
    </w:rPr>
  </w:style>
  <w:style w:type="character" w:styleId="CommentReference">
    <w:name w:val="annotation reference"/>
    <w:semiHidden/>
    <w:rPr>
      <w:sz w:val="16"/>
    </w:rPr>
  </w:style>
  <w:style w:type="character" w:styleId="EndnoteReference">
    <w:name w:val="endnote reference"/>
    <w:semiHidden/>
    <w:rPr>
      <w:vertAlign w:val="superscript"/>
    </w:rPr>
  </w:style>
  <w:style w:type="character" w:styleId="PageNumber">
    <w:name w:val="page number"/>
    <w:basedOn w:val="DefaultParagraphFont"/>
  </w:style>
  <w:style w:type="paragraph" w:styleId="NormalWeb">
    <w:name w:val="Normal (Web)"/>
    <w:basedOn w:val="Normal"/>
    <w:pPr>
      <w:tabs>
        <w:tab w:val="clear" w:pos="567"/>
      </w:tabs>
      <w:spacing w:before="100" w:beforeAutospacing="1" w:after="100" w:afterAutospacing="1" w:line="240" w:lineRule="auto"/>
    </w:pPr>
    <w:rPr>
      <w:rFonts w:eastAsia="Times New Roman"/>
      <w:sz w:val="24"/>
      <w:szCs w:val="24"/>
      <w:lang w:val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en-US" w:eastAsia="en-US"/>
    </w:rPr>
  </w:style>
  <w:style w:type="paragraph" w:customStyle="1" w:styleId="Body">
    <w:name w:val="Body"/>
    <w:basedOn w:val="Normal"/>
    <w:link w:val="BodyChar"/>
    <w:rsid w:val="00E301D5"/>
    <w:pPr>
      <w:tabs>
        <w:tab w:val="clear" w:pos="567"/>
      </w:tabs>
      <w:overflowPunct w:val="0"/>
      <w:autoSpaceDE w:val="0"/>
      <w:autoSpaceDN w:val="0"/>
      <w:adjustRightInd w:val="0"/>
      <w:spacing w:line="240" w:lineRule="auto"/>
      <w:ind w:firstLine="288"/>
      <w:jc w:val="both"/>
      <w:textAlignment w:val="baseline"/>
    </w:pPr>
    <w:rPr>
      <w:rFonts w:ascii="Arial" w:hAnsi="Arial"/>
      <w:lang w:val="en-US"/>
    </w:rPr>
  </w:style>
  <w:style w:type="character" w:styleId="Strong">
    <w:name w:val="Strong"/>
    <w:qFormat/>
    <w:rPr>
      <w:b/>
      <w:bCs/>
    </w:rPr>
  </w:style>
  <w:style w:type="character" w:customStyle="1" w:styleId="BodyChar">
    <w:name w:val="Body Char"/>
    <w:link w:val="Body"/>
    <w:rsid w:val="00E301D5"/>
    <w:rPr>
      <w:rFonts w:ascii="Arial" w:eastAsia="Batang" w:hAnsi="Arial"/>
      <w:sz w:val="22"/>
      <w:lang w:val="en-US" w:eastAsia="en-US" w:bidi="ar-SA"/>
    </w:rPr>
  </w:style>
  <w:style w:type="paragraph" w:customStyle="1" w:styleId="TitleA">
    <w:name w:val="Title A"/>
    <w:basedOn w:val="Normal"/>
    <w:rsid w:val="00F051AF"/>
    <w:pPr>
      <w:jc w:val="center"/>
    </w:pPr>
    <w:rPr>
      <w:b/>
      <w:szCs w:val="22"/>
      <w:lang w:val="sv-SE"/>
    </w:rPr>
  </w:style>
  <w:style w:type="paragraph" w:customStyle="1" w:styleId="TitleB">
    <w:name w:val="Title B"/>
    <w:basedOn w:val="Normal"/>
    <w:link w:val="TitleBChar"/>
    <w:rsid w:val="00F21DE6"/>
    <w:pPr>
      <w:spacing w:line="240" w:lineRule="auto"/>
      <w:ind w:left="567" w:hanging="567"/>
    </w:pPr>
    <w:rPr>
      <w:b/>
      <w:bCs/>
      <w:lang w:val="it-IT"/>
    </w:rPr>
  </w:style>
  <w:style w:type="character" w:customStyle="1" w:styleId="TitleBChar">
    <w:name w:val="Title B Char"/>
    <w:link w:val="TitleB"/>
    <w:rsid w:val="00F21DE6"/>
    <w:rPr>
      <w:rFonts w:eastAsia="Batang"/>
      <w:b/>
      <w:bCs/>
      <w:sz w:val="22"/>
      <w:lang w:val="it-IT" w:eastAsia="en-US" w:bidi="ar-SA"/>
    </w:rPr>
  </w:style>
  <w:style w:type="paragraph" w:styleId="BodyTextFirstIndent">
    <w:name w:val="Body Text First Indent"/>
    <w:basedOn w:val="BodyText"/>
    <w:rsid w:val="00942721"/>
    <w:pPr>
      <w:spacing w:after="120"/>
      <w:ind w:firstLine="210"/>
    </w:pPr>
    <w:rPr>
      <w:b w:val="0"/>
      <w:i w:val="0"/>
    </w:rPr>
  </w:style>
  <w:style w:type="paragraph" w:styleId="BodyTextFirstIndent2">
    <w:name w:val="Body Text First Indent 2"/>
    <w:basedOn w:val="BodyTextIndent"/>
    <w:rsid w:val="00942721"/>
    <w:pPr>
      <w:tabs>
        <w:tab w:val="left" w:pos="567"/>
      </w:tabs>
      <w:spacing w:after="120" w:line="260" w:lineRule="exact"/>
      <w:ind w:left="360" w:firstLine="210"/>
    </w:pPr>
    <w:rPr>
      <w:b w:val="0"/>
      <w:color w:val="auto"/>
    </w:rPr>
  </w:style>
  <w:style w:type="paragraph" w:styleId="Caption">
    <w:name w:val="caption"/>
    <w:basedOn w:val="Normal"/>
    <w:next w:val="Normal"/>
    <w:qFormat/>
    <w:rsid w:val="00942721"/>
    <w:rPr>
      <w:b/>
      <w:bCs/>
      <w:sz w:val="20"/>
    </w:rPr>
  </w:style>
  <w:style w:type="paragraph" w:styleId="Closing">
    <w:name w:val="Closing"/>
    <w:basedOn w:val="Normal"/>
    <w:rsid w:val="00942721"/>
    <w:pPr>
      <w:ind w:left="4320"/>
    </w:pPr>
  </w:style>
  <w:style w:type="paragraph" w:styleId="CommentSubject">
    <w:name w:val="annotation subject"/>
    <w:basedOn w:val="CommentText"/>
    <w:next w:val="CommentText"/>
    <w:semiHidden/>
    <w:rsid w:val="00942721"/>
    <w:rPr>
      <w:b/>
      <w:bCs/>
    </w:rPr>
  </w:style>
  <w:style w:type="paragraph" w:styleId="Date">
    <w:name w:val="Date"/>
    <w:basedOn w:val="Normal"/>
    <w:next w:val="Normal"/>
    <w:rsid w:val="00942721"/>
  </w:style>
  <w:style w:type="paragraph" w:styleId="E-mailSignature">
    <w:name w:val="E-mail Signature"/>
    <w:basedOn w:val="Normal"/>
    <w:rsid w:val="00942721"/>
  </w:style>
  <w:style w:type="paragraph" w:styleId="EnvelopeAddress">
    <w:name w:val="envelope address"/>
    <w:basedOn w:val="Normal"/>
    <w:rsid w:val="00942721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rsid w:val="00942721"/>
    <w:rPr>
      <w:rFonts w:ascii="Arial" w:hAnsi="Arial" w:cs="Arial"/>
      <w:sz w:val="20"/>
    </w:rPr>
  </w:style>
  <w:style w:type="paragraph" w:styleId="HTMLAddress">
    <w:name w:val="HTML Address"/>
    <w:basedOn w:val="Normal"/>
    <w:rsid w:val="00942721"/>
    <w:rPr>
      <w:i/>
      <w:iCs/>
    </w:rPr>
  </w:style>
  <w:style w:type="paragraph" w:styleId="HTMLPreformatted">
    <w:name w:val="HTML Preformatted"/>
    <w:basedOn w:val="Normal"/>
    <w:rsid w:val="00942721"/>
    <w:rPr>
      <w:rFonts w:ascii="Courier New" w:hAnsi="Courier New" w:cs="Courier New"/>
      <w:sz w:val="20"/>
    </w:rPr>
  </w:style>
  <w:style w:type="paragraph" w:styleId="Index1">
    <w:name w:val="index 1"/>
    <w:basedOn w:val="Normal"/>
    <w:next w:val="Normal"/>
    <w:autoRedefine/>
    <w:semiHidden/>
    <w:rsid w:val="00942721"/>
    <w:pPr>
      <w:tabs>
        <w:tab w:val="clear" w:pos="567"/>
      </w:tabs>
      <w:ind w:left="220" w:hanging="220"/>
    </w:pPr>
  </w:style>
  <w:style w:type="paragraph" w:styleId="Index2">
    <w:name w:val="index 2"/>
    <w:basedOn w:val="Normal"/>
    <w:next w:val="Normal"/>
    <w:autoRedefine/>
    <w:semiHidden/>
    <w:rsid w:val="00942721"/>
    <w:pPr>
      <w:tabs>
        <w:tab w:val="clear" w:pos="567"/>
      </w:tabs>
      <w:ind w:left="440" w:hanging="220"/>
    </w:pPr>
  </w:style>
  <w:style w:type="paragraph" w:styleId="Index3">
    <w:name w:val="index 3"/>
    <w:basedOn w:val="Normal"/>
    <w:next w:val="Normal"/>
    <w:autoRedefine/>
    <w:semiHidden/>
    <w:rsid w:val="00942721"/>
    <w:pPr>
      <w:tabs>
        <w:tab w:val="clear" w:pos="567"/>
      </w:tabs>
      <w:ind w:left="660" w:hanging="220"/>
    </w:pPr>
  </w:style>
  <w:style w:type="paragraph" w:styleId="Index4">
    <w:name w:val="index 4"/>
    <w:basedOn w:val="Normal"/>
    <w:next w:val="Normal"/>
    <w:autoRedefine/>
    <w:semiHidden/>
    <w:rsid w:val="00942721"/>
    <w:pPr>
      <w:tabs>
        <w:tab w:val="clear" w:pos="567"/>
      </w:tabs>
      <w:ind w:left="880" w:hanging="220"/>
    </w:pPr>
  </w:style>
  <w:style w:type="paragraph" w:styleId="Index5">
    <w:name w:val="index 5"/>
    <w:basedOn w:val="Normal"/>
    <w:next w:val="Normal"/>
    <w:autoRedefine/>
    <w:semiHidden/>
    <w:rsid w:val="00942721"/>
    <w:pPr>
      <w:tabs>
        <w:tab w:val="clear" w:pos="567"/>
      </w:tabs>
      <w:ind w:left="1100" w:hanging="220"/>
    </w:pPr>
  </w:style>
  <w:style w:type="paragraph" w:styleId="Index6">
    <w:name w:val="index 6"/>
    <w:basedOn w:val="Normal"/>
    <w:next w:val="Normal"/>
    <w:autoRedefine/>
    <w:semiHidden/>
    <w:rsid w:val="00942721"/>
    <w:pPr>
      <w:tabs>
        <w:tab w:val="clear" w:pos="567"/>
      </w:tabs>
      <w:ind w:left="1320" w:hanging="220"/>
    </w:pPr>
  </w:style>
  <w:style w:type="paragraph" w:styleId="Index7">
    <w:name w:val="index 7"/>
    <w:basedOn w:val="Normal"/>
    <w:next w:val="Normal"/>
    <w:autoRedefine/>
    <w:semiHidden/>
    <w:rsid w:val="00942721"/>
    <w:pPr>
      <w:tabs>
        <w:tab w:val="clear" w:pos="567"/>
      </w:tabs>
      <w:ind w:left="1540" w:hanging="220"/>
    </w:pPr>
  </w:style>
  <w:style w:type="paragraph" w:styleId="Index8">
    <w:name w:val="index 8"/>
    <w:basedOn w:val="Normal"/>
    <w:next w:val="Normal"/>
    <w:autoRedefine/>
    <w:semiHidden/>
    <w:rsid w:val="00942721"/>
    <w:pPr>
      <w:tabs>
        <w:tab w:val="clear" w:pos="567"/>
      </w:tabs>
      <w:ind w:left="1760" w:hanging="220"/>
    </w:pPr>
  </w:style>
  <w:style w:type="paragraph" w:styleId="Index9">
    <w:name w:val="index 9"/>
    <w:basedOn w:val="Normal"/>
    <w:next w:val="Normal"/>
    <w:autoRedefine/>
    <w:semiHidden/>
    <w:rsid w:val="00942721"/>
    <w:pPr>
      <w:tabs>
        <w:tab w:val="clear" w:pos="567"/>
      </w:tabs>
      <w:ind w:left="1980" w:hanging="220"/>
    </w:pPr>
  </w:style>
  <w:style w:type="paragraph" w:styleId="IndexHeading">
    <w:name w:val="index heading"/>
    <w:basedOn w:val="Normal"/>
    <w:next w:val="Index1"/>
    <w:semiHidden/>
    <w:rsid w:val="00942721"/>
    <w:rPr>
      <w:rFonts w:ascii="Arial" w:hAnsi="Arial" w:cs="Arial"/>
      <w:b/>
      <w:bCs/>
    </w:rPr>
  </w:style>
  <w:style w:type="paragraph" w:styleId="List">
    <w:name w:val="List"/>
    <w:basedOn w:val="Normal"/>
    <w:rsid w:val="00942721"/>
    <w:pPr>
      <w:ind w:left="360" w:hanging="360"/>
    </w:pPr>
  </w:style>
  <w:style w:type="paragraph" w:styleId="List2">
    <w:name w:val="List 2"/>
    <w:basedOn w:val="Normal"/>
    <w:rsid w:val="00942721"/>
    <w:pPr>
      <w:ind w:left="720" w:hanging="360"/>
    </w:pPr>
  </w:style>
  <w:style w:type="paragraph" w:styleId="List3">
    <w:name w:val="List 3"/>
    <w:basedOn w:val="Normal"/>
    <w:rsid w:val="00942721"/>
    <w:pPr>
      <w:ind w:left="1080" w:hanging="360"/>
    </w:pPr>
  </w:style>
  <w:style w:type="paragraph" w:styleId="List4">
    <w:name w:val="List 4"/>
    <w:basedOn w:val="Normal"/>
    <w:rsid w:val="00942721"/>
    <w:pPr>
      <w:ind w:left="1440" w:hanging="360"/>
    </w:pPr>
  </w:style>
  <w:style w:type="paragraph" w:styleId="List5">
    <w:name w:val="List 5"/>
    <w:basedOn w:val="Normal"/>
    <w:rsid w:val="00942721"/>
    <w:pPr>
      <w:ind w:left="1800" w:hanging="360"/>
    </w:pPr>
  </w:style>
  <w:style w:type="paragraph" w:styleId="ListBullet">
    <w:name w:val="List Bullet"/>
    <w:basedOn w:val="Normal"/>
    <w:rsid w:val="00942721"/>
    <w:pPr>
      <w:numPr>
        <w:numId w:val="12"/>
      </w:numPr>
    </w:pPr>
  </w:style>
  <w:style w:type="paragraph" w:styleId="ListBullet2">
    <w:name w:val="List Bullet 2"/>
    <w:basedOn w:val="Normal"/>
    <w:rsid w:val="00942721"/>
    <w:pPr>
      <w:numPr>
        <w:numId w:val="13"/>
      </w:numPr>
    </w:pPr>
  </w:style>
  <w:style w:type="paragraph" w:styleId="ListBullet3">
    <w:name w:val="List Bullet 3"/>
    <w:basedOn w:val="Normal"/>
    <w:rsid w:val="00942721"/>
    <w:pPr>
      <w:numPr>
        <w:numId w:val="14"/>
      </w:numPr>
    </w:pPr>
  </w:style>
  <w:style w:type="paragraph" w:styleId="ListBullet4">
    <w:name w:val="List Bullet 4"/>
    <w:basedOn w:val="Normal"/>
    <w:rsid w:val="00942721"/>
    <w:pPr>
      <w:numPr>
        <w:numId w:val="15"/>
      </w:numPr>
    </w:pPr>
  </w:style>
  <w:style w:type="paragraph" w:styleId="ListBullet5">
    <w:name w:val="List Bullet 5"/>
    <w:basedOn w:val="Normal"/>
    <w:rsid w:val="00942721"/>
    <w:pPr>
      <w:numPr>
        <w:numId w:val="16"/>
      </w:numPr>
    </w:pPr>
  </w:style>
  <w:style w:type="paragraph" w:styleId="ListContinue">
    <w:name w:val="List Continue"/>
    <w:basedOn w:val="Normal"/>
    <w:rsid w:val="00942721"/>
    <w:pPr>
      <w:spacing w:after="120"/>
      <w:ind w:left="360"/>
    </w:pPr>
  </w:style>
  <w:style w:type="paragraph" w:styleId="ListContinue2">
    <w:name w:val="List Continue 2"/>
    <w:basedOn w:val="Normal"/>
    <w:rsid w:val="00942721"/>
    <w:pPr>
      <w:spacing w:after="120"/>
      <w:ind w:left="720"/>
    </w:pPr>
  </w:style>
  <w:style w:type="paragraph" w:styleId="ListContinue3">
    <w:name w:val="List Continue 3"/>
    <w:basedOn w:val="Normal"/>
    <w:rsid w:val="00942721"/>
    <w:pPr>
      <w:spacing w:after="120"/>
      <w:ind w:left="1080"/>
    </w:pPr>
  </w:style>
  <w:style w:type="paragraph" w:styleId="ListContinue4">
    <w:name w:val="List Continue 4"/>
    <w:basedOn w:val="Normal"/>
    <w:rsid w:val="00942721"/>
    <w:pPr>
      <w:spacing w:after="120"/>
      <w:ind w:left="1440"/>
    </w:pPr>
  </w:style>
  <w:style w:type="paragraph" w:styleId="ListContinue5">
    <w:name w:val="List Continue 5"/>
    <w:basedOn w:val="Normal"/>
    <w:rsid w:val="00942721"/>
    <w:pPr>
      <w:spacing w:after="120"/>
      <w:ind w:left="1800"/>
    </w:pPr>
  </w:style>
  <w:style w:type="paragraph" w:styleId="ListNumber">
    <w:name w:val="List Number"/>
    <w:basedOn w:val="Normal"/>
    <w:rsid w:val="00942721"/>
    <w:pPr>
      <w:numPr>
        <w:numId w:val="17"/>
      </w:numPr>
    </w:pPr>
  </w:style>
  <w:style w:type="paragraph" w:styleId="ListNumber2">
    <w:name w:val="List Number 2"/>
    <w:basedOn w:val="Normal"/>
    <w:rsid w:val="00942721"/>
    <w:pPr>
      <w:numPr>
        <w:numId w:val="18"/>
      </w:numPr>
    </w:pPr>
  </w:style>
  <w:style w:type="paragraph" w:styleId="ListNumber3">
    <w:name w:val="List Number 3"/>
    <w:basedOn w:val="Normal"/>
    <w:rsid w:val="00942721"/>
    <w:pPr>
      <w:numPr>
        <w:numId w:val="19"/>
      </w:numPr>
    </w:pPr>
  </w:style>
  <w:style w:type="paragraph" w:styleId="ListNumber4">
    <w:name w:val="List Number 4"/>
    <w:basedOn w:val="Normal"/>
    <w:rsid w:val="00942721"/>
    <w:pPr>
      <w:numPr>
        <w:numId w:val="20"/>
      </w:numPr>
    </w:pPr>
  </w:style>
  <w:style w:type="paragraph" w:styleId="ListNumber5">
    <w:name w:val="List Number 5"/>
    <w:basedOn w:val="Normal"/>
    <w:rsid w:val="00942721"/>
    <w:pPr>
      <w:numPr>
        <w:numId w:val="21"/>
      </w:numPr>
    </w:pPr>
  </w:style>
  <w:style w:type="paragraph" w:styleId="MacroText">
    <w:name w:val="macro"/>
    <w:semiHidden/>
    <w:rsid w:val="0094272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 w:cs="Courier New"/>
      <w:lang w:val="en-GB" w:eastAsia="en-US"/>
    </w:rPr>
  </w:style>
  <w:style w:type="paragraph" w:styleId="MessageHeader">
    <w:name w:val="Message Header"/>
    <w:basedOn w:val="Normal"/>
    <w:rsid w:val="0094272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NormalIndent">
    <w:name w:val="Normal Indent"/>
    <w:basedOn w:val="Normal"/>
    <w:rsid w:val="00942721"/>
    <w:pPr>
      <w:ind w:left="720"/>
    </w:pPr>
  </w:style>
  <w:style w:type="paragraph" w:styleId="NoteHeading">
    <w:name w:val="Note Heading"/>
    <w:basedOn w:val="Normal"/>
    <w:next w:val="Normal"/>
    <w:rsid w:val="00942721"/>
  </w:style>
  <w:style w:type="paragraph" w:styleId="PlainText">
    <w:name w:val="Plain Text"/>
    <w:basedOn w:val="Normal"/>
    <w:rsid w:val="00942721"/>
    <w:rPr>
      <w:rFonts w:ascii="Courier New" w:hAnsi="Courier New" w:cs="Courier New"/>
      <w:sz w:val="20"/>
    </w:rPr>
  </w:style>
  <w:style w:type="paragraph" w:styleId="Salutation">
    <w:name w:val="Salutation"/>
    <w:basedOn w:val="Normal"/>
    <w:next w:val="Normal"/>
    <w:rsid w:val="00942721"/>
  </w:style>
  <w:style w:type="paragraph" w:styleId="Signature">
    <w:name w:val="Signature"/>
    <w:basedOn w:val="Normal"/>
    <w:rsid w:val="00942721"/>
    <w:pPr>
      <w:ind w:left="4320"/>
    </w:pPr>
  </w:style>
  <w:style w:type="paragraph" w:styleId="Subtitle">
    <w:name w:val="Subtitle"/>
    <w:basedOn w:val="Normal"/>
    <w:qFormat/>
    <w:rsid w:val="00942721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TableofAuthorities">
    <w:name w:val="table of authorities"/>
    <w:basedOn w:val="Normal"/>
    <w:next w:val="Normal"/>
    <w:semiHidden/>
    <w:rsid w:val="00942721"/>
    <w:pPr>
      <w:tabs>
        <w:tab w:val="clear" w:pos="567"/>
      </w:tabs>
      <w:ind w:left="220" w:hanging="220"/>
    </w:pPr>
  </w:style>
  <w:style w:type="paragraph" w:styleId="TableofFigures">
    <w:name w:val="table of figures"/>
    <w:basedOn w:val="Normal"/>
    <w:next w:val="Normal"/>
    <w:semiHidden/>
    <w:rsid w:val="00942721"/>
    <w:pPr>
      <w:tabs>
        <w:tab w:val="clear" w:pos="567"/>
      </w:tabs>
    </w:pPr>
  </w:style>
  <w:style w:type="paragraph" w:styleId="Title">
    <w:name w:val="Title"/>
    <w:basedOn w:val="Normal"/>
    <w:qFormat/>
    <w:rsid w:val="00942721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942721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rsid w:val="00942721"/>
    <w:pPr>
      <w:tabs>
        <w:tab w:val="clear" w:pos="567"/>
      </w:tabs>
    </w:pPr>
  </w:style>
  <w:style w:type="paragraph" w:styleId="TOC2">
    <w:name w:val="toc 2"/>
    <w:basedOn w:val="Normal"/>
    <w:next w:val="Normal"/>
    <w:autoRedefine/>
    <w:semiHidden/>
    <w:rsid w:val="00942721"/>
    <w:pPr>
      <w:tabs>
        <w:tab w:val="clear" w:pos="567"/>
      </w:tabs>
      <w:ind w:left="220"/>
    </w:pPr>
  </w:style>
  <w:style w:type="paragraph" w:styleId="TOC3">
    <w:name w:val="toc 3"/>
    <w:basedOn w:val="Normal"/>
    <w:next w:val="Normal"/>
    <w:autoRedefine/>
    <w:semiHidden/>
    <w:rsid w:val="00942721"/>
    <w:pPr>
      <w:tabs>
        <w:tab w:val="clear" w:pos="567"/>
      </w:tabs>
      <w:ind w:left="440"/>
    </w:pPr>
  </w:style>
  <w:style w:type="paragraph" w:styleId="TOC4">
    <w:name w:val="toc 4"/>
    <w:basedOn w:val="Normal"/>
    <w:next w:val="Normal"/>
    <w:autoRedefine/>
    <w:semiHidden/>
    <w:rsid w:val="00942721"/>
    <w:pPr>
      <w:tabs>
        <w:tab w:val="clear" w:pos="567"/>
      </w:tabs>
      <w:ind w:left="660"/>
    </w:pPr>
  </w:style>
  <w:style w:type="paragraph" w:styleId="TOC5">
    <w:name w:val="toc 5"/>
    <w:basedOn w:val="Normal"/>
    <w:next w:val="Normal"/>
    <w:autoRedefine/>
    <w:semiHidden/>
    <w:rsid w:val="00942721"/>
    <w:pPr>
      <w:tabs>
        <w:tab w:val="clear" w:pos="567"/>
      </w:tabs>
      <w:ind w:left="880"/>
    </w:pPr>
  </w:style>
  <w:style w:type="paragraph" w:styleId="TOC6">
    <w:name w:val="toc 6"/>
    <w:basedOn w:val="Normal"/>
    <w:next w:val="Normal"/>
    <w:autoRedefine/>
    <w:semiHidden/>
    <w:rsid w:val="00942721"/>
    <w:pPr>
      <w:tabs>
        <w:tab w:val="clear" w:pos="567"/>
      </w:tabs>
      <w:ind w:left="1100"/>
    </w:pPr>
  </w:style>
  <w:style w:type="paragraph" w:styleId="TOC7">
    <w:name w:val="toc 7"/>
    <w:basedOn w:val="Normal"/>
    <w:next w:val="Normal"/>
    <w:autoRedefine/>
    <w:semiHidden/>
    <w:rsid w:val="00942721"/>
    <w:pPr>
      <w:tabs>
        <w:tab w:val="clear" w:pos="567"/>
      </w:tabs>
      <w:ind w:left="1320"/>
    </w:pPr>
  </w:style>
  <w:style w:type="paragraph" w:styleId="TOC8">
    <w:name w:val="toc 8"/>
    <w:basedOn w:val="Normal"/>
    <w:next w:val="Normal"/>
    <w:autoRedefine/>
    <w:semiHidden/>
    <w:rsid w:val="00942721"/>
    <w:pPr>
      <w:tabs>
        <w:tab w:val="clear" w:pos="567"/>
      </w:tabs>
      <w:ind w:left="1540"/>
    </w:pPr>
  </w:style>
  <w:style w:type="paragraph" w:styleId="TOC9">
    <w:name w:val="toc 9"/>
    <w:basedOn w:val="Normal"/>
    <w:next w:val="Normal"/>
    <w:autoRedefine/>
    <w:semiHidden/>
    <w:rsid w:val="00942721"/>
    <w:pPr>
      <w:tabs>
        <w:tab w:val="clear" w:pos="567"/>
      </w:tabs>
      <w:ind w:left="1760"/>
    </w:pPr>
  </w:style>
  <w:style w:type="table" w:styleId="TableGrid">
    <w:name w:val="Table Grid"/>
    <w:basedOn w:val="TableNormal"/>
    <w:rsid w:val="00271265"/>
    <w:pPr>
      <w:tabs>
        <w:tab w:val="left" w:pos="567"/>
      </w:tabs>
      <w:spacing w:line="260" w:lineRule="exact"/>
    </w:pPr>
    <w:rPr>
      <w:rFonts w:eastAsia="Times New Roman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Header1">
    <w:name w:val="AHeader 1"/>
    <w:basedOn w:val="Normal"/>
    <w:rsid w:val="00E851FF"/>
    <w:pPr>
      <w:numPr>
        <w:numId w:val="27"/>
      </w:numPr>
      <w:tabs>
        <w:tab w:val="clear" w:pos="567"/>
      </w:tabs>
      <w:spacing w:after="120" w:line="240" w:lineRule="auto"/>
    </w:pPr>
    <w:rPr>
      <w:rFonts w:ascii="Arial" w:eastAsia="Times New Roman" w:hAnsi="Arial" w:cs="Arial"/>
      <w:b/>
      <w:bCs/>
      <w:sz w:val="24"/>
    </w:rPr>
  </w:style>
  <w:style w:type="paragraph" w:customStyle="1" w:styleId="AHeader2">
    <w:name w:val="AHeader 2"/>
    <w:basedOn w:val="AHeader1"/>
    <w:rsid w:val="00E851FF"/>
    <w:pPr>
      <w:numPr>
        <w:ilvl w:val="1"/>
      </w:numPr>
      <w:tabs>
        <w:tab w:val="clear" w:pos="709"/>
        <w:tab w:val="num" w:pos="360"/>
      </w:tabs>
    </w:pPr>
    <w:rPr>
      <w:sz w:val="22"/>
    </w:rPr>
  </w:style>
  <w:style w:type="paragraph" w:customStyle="1" w:styleId="AHeader3">
    <w:name w:val="AHeader 3"/>
    <w:basedOn w:val="AHeader2"/>
    <w:rsid w:val="00E851FF"/>
    <w:pPr>
      <w:numPr>
        <w:ilvl w:val="2"/>
      </w:numPr>
      <w:tabs>
        <w:tab w:val="clear" w:pos="1276"/>
        <w:tab w:val="num" w:pos="360"/>
      </w:tabs>
    </w:pPr>
  </w:style>
  <w:style w:type="paragraph" w:customStyle="1" w:styleId="AHeader2abc">
    <w:name w:val="AHeader 2 abc"/>
    <w:basedOn w:val="AHeader3"/>
    <w:rsid w:val="00E851FF"/>
    <w:pPr>
      <w:numPr>
        <w:ilvl w:val="3"/>
      </w:numPr>
      <w:tabs>
        <w:tab w:val="clear" w:pos="1276"/>
        <w:tab w:val="num" w:pos="360"/>
      </w:tabs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rsid w:val="00E851FF"/>
    <w:pPr>
      <w:numPr>
        <w:ilvl w:val="4"/>
      </w:numPr>
      <w:tabs>
        <w:tab w:val="clear" w:pos="1701"/>
        <w:tab w:val="num" w:pos="360"/>
      </w:tabs>
    </w:pPr>
  </w:style>
  <w:style w:type="paragraph" w:customStyle="1" w:styleId="Body11pt">
    <w:name w:val="Body + 11 pt"/>
    <w:basedOn w:val="Normal"/>
    <w:rsid w:val="00E851FF"/>
    <w:pPr>
      <w:tabs>
        <w:tab w:val="clear" w:pos="567"/>
      </w:tabs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Arial" w:eastAsia="Times New Roman" w:hAnsi="Arial"/>
      <w:sz w:val="20"/>
      <w:lang w:val="en-US"/>
    </w:rPr>
  </w:style>
  <w:style w:type="character" w:customStyle="1" w:styleId="longtext">
    <w:name w:val="long_text"/>
    <w:basedOn w:val="DefaultParagraphFont"/>
    <w:rsid w:val="00AC2EEB"/>
  </w:style>
  <w:style w:type="paragraph" w:styleId="Revision">
    <w:name w:val="Revision"/>
    <w:hidden/>
    <w:uiPriority w:val="99"/>
    <w:semiHidden/>
    <w:rsid w:val="00964614"/>
    <w:rPr>
      <w:sz w:val="22"/>
      <w:lang w:val="en-GB" w:eastAsia="en-US"/>
    </w:rPr>
  </w:style>
  <w:style w:type="character" w:customStyle="1" w:styleId="apple-converted-space">
    <w:name w:val="apple-converted-space"/>
    <w:basedOn w:val="DefaultParagraphFont"/>
    <w:rsid w:val="00EA2888"/>
  </w:style>
  <w:style w:type="paragraph" w:customStyle="1" w:styleId="BodytextAgency">
    <w:name w:val="Body text (Agency)"/>
    <w:basedOn w:val="Normal"/>
    <w:rsid w:val="00DA0FBD"/>
    <w:pPr>
      <w:tabs>
        <w:tab w:val="clear" w:pos="567"/>
      </w:tabs>
      <w:spacing w:after="140" w:line="280" w:lineRule="atLeast"/>
    </w:pPr>
    <w:rPr>
      <w:rFonts w:ascii="Verdana" w:eastAsia="Times New Roman" w:hAnsi="Verdana"/>
      <w:snapToGrid w:val="0"/>
      <w:sz w:val="18"/>
      <w:lang w:eastAsia="zh-CN"/>
    </w:rPr>
  </w:style>
  <w:style w:type="paragraph" w:styleId="Bibliography">
    <w:name w:val="Bibliography"/>
    <w:basedOn w:val="Normal"/>
    <w:next w:val="Normal"/>
    <w:uiPriority w:val="37"/>
    <w:semiHidden/>
    <w:unhideWhenUsed/>
    <w:rsid w:val="00223BDF"/>
  </w:style>
  <w:style w:type="paragraph" w:styleId="IntenseQuote">
    <w:name w:val="Intense Quote"/>
    <w:basedOn w:val="Normal"/>
    <w:next w:val="Normal"/>
    <w:link w:val="IntenseQuoteChar"/>
    <w:uiPriority w:val="30"/>
    <w:qFormat/>
    <w:rsid w:val="00223BDF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3BDF"/>
    <w:rPr>
      <w:i/>
      <w:iCs/>
      <w:color w:val="4472C4" w:themeColor="accent1"/>
      <w:sz w:val="22"/>
      <w:lang w:val="en-GB" w:eastAsia="en-US"/>
    </w:rPr>
  </w:style>
  <w:style w:type="paragraph" w:styleId="ListParagraph">
    <w:name w:val="List Paragraph"/>
    <w:basedOn w:val="Normal"/>
    <w:uiPriority w:val="34"/>
    <w:qFormat/>
    <w:rsid w:val="00223BDF"/>
    <w:pPr>
      <w:ind w:left="720"/>
      <w:contextualSpacing/>
    </w:pPr>
  </w:style>
  <w:style w:type="paragraph" w:styleId="NoSpacing">
    <w:name w:val="No Spacing"/>
    <w:uiPriority w:val="1"/>
    <w:qFormat/>
    <w:rsid w:val="00223BDF"/>
    <w:pPr>
      <w:tabs>
        <w:tab w:val="left" w:pos="567"/>
      </w:tabs>
    </w:pPr>
    <w:rPr>
      <w:sz w:val="22"/>
      <w:lang w:val="en-GB"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223BD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3BDF"/>
    <w:rPr>
      <w:i/>
      <w:iCs/>
      <w:color w:val="404040" w:themeColor="text1" w:themeTint="BF"/>
      <w:sz w:val="22"/>
      <w:lang w:val="en-GB"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23BDF"/>
    <w:pPr>
      <w:keepNext/>
      <w:keepLines/>
      <w:spacing w:before="240" w:line="260" w:lineRule="exact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caps w:val="0"/>
      <w:color w:val="2F5496" w:themeColor="accent1" w:themeShade="BF"/>
      <w:sz w:val="32"/>
      <w:szCs w:val="32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906B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54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91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56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4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25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7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25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3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78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72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3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90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0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3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3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3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1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ema.europa.eu/docs/en_GB/document_library/Template_or_form/2013/03/WC500139752.doc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tyles" Target="styles.xml"/><Relationship Id="rId12" Type="http://schemas.openxmlformats.org/officeDocument/2006/relationships/hyperlink" Target="https://www.ema.europa.eu/en/medicines/human/epar/xelevia" TargetMode="External"/><Relationship Id="rId17" Type="http://schemas.openxmlformats.org/officeDocument/2006/relationships/header" Target="header1.xml"/><Relationship Id="rId25" Type="http://schemas.openxmlformats.org/officeDocument/2006/relationships/customXml" Target="../customXml/item6.xml"/><Relationship Id="rId2" Type="http://schemas.openxmlformats.org/officeDocument/2006/relationships/customXml" Target="../customXml/item2.xml"/><Relationship Id="rId16" Type="http://schemas.openxmlformats.org/officeDocument/2006/relationships/hyperlink" Target="http://www.ema.europa.eu.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http://www.ema.europa.eu/docs/en_GB/document_library/Template_or_form/2013/03/WC500139752.doc" TargetMode="External"/><Relationship Id="rId23" Type="http://schemas.microsoft.com/office/2011/relationships/people" Target="people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ema.europa.eu." TargetMode="External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ef\Google%20Drive\Work\Translations\SmPCs%20and%20PILs\Normalmaltes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sisl xmlns:xsi="http://www.w3.org/2001/XMLSchema-instance" xmlns:xsd="http://www.w3.org/2001/XMLSchema" xmlns="http://www.boldonjames.com/2008/01/sie/internal/label" sislVersion="0" policy="a10f9ac0-5937-4b4f-b459-96aedd9ed2c5" origin="defaultValue">
  <element uid="9920fcc9-9f43-4d43-9e3e-b98a219cfd55" value=""/>
</sisl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1" ma:contentTypeDescription="Create a new document." ma:contentTypeScope="" ma:versionID="4e31c5d67a2890bde20fb237a282fc8a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425c44b69152ce8649c3fec59efc2eb4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EMADOC-1700519818-2657760</_dlc_DocId>
    <_dlc_DocIdUrl xmlns="a034c160-bfb7-45f5-8632-2eb7e0508071">
      <Url>https://euema.sharepoint.com/sites/CRM/_layouts/15/DocIdRedir.aspx?ID=EMADOC-1700519818-2657760</Url>
      <Description>EMADOC-1700519818-2657760</Description>
    </_dlc_DocIdUrl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BEB0DDD-373C-44BD-9295-1B0E53C25F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D1BF1F-1031-430E-804C-27A26BC55858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B89EBF6D-679A-4519-B074-0F5AE4AC56C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C7B49BA-FAD7-49AF-BEFF-63E7B94C6518}"/>
</file>

<file path=customXml/itemProps5.xml><?xml version="1.0" encoding="utf-8"?>
<ds:datastoreItem xmlns:ds="http://schemas.openxmlformats.org/officeDocument/2006/customXml" ds:itemID="{787905BC-2A9E-4B0A-A02F-6B970094D82E}">
  <ds:schemaRefs>
    <ds:schemaRef ds:uri="http://www.w3.org/XML/1998/namespace"/>
    <ds:schemaRef ds:uri="http://purl.org/dc/elements/1.1/"/>
    <ds:schemaRef ds:uri="http://schemas.microsoft.com/office/infopath/2007/PartnerControls"/>
    <ds:schemaRef ds:uri="50036b8f-aabf-4bb3-8a49-958309b7c46b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</ds:schemaRefs>
</ds:datastoreItem>
</file>

<file path=customXml/itemProps6.xml><?xml version="1.0" encoding="utf-8"?>
<ds:datastoreItem xmlns:ds="http://schemas.openxmlformats.org/officeDocument/2006/customXml" ds:itemID="{54FCC6B5-2CDD-4C62-B711-0939EEEA2489}"/>
</file>

<file path=docProps/app.xml><?xml version="1.0" encoding="utf-8"?>
<Properties xmlns="http://schemas.openxmlformats.org/officeDocument/2006/extended-properties" xmlns:vt="http://schemas.openxmlformats.org/officeDocument/2006/docPropsVTypes">
  <Template>Normalmaltese.dot</Template>
  <TotalTime>12</TotalTime>
  <Pages>39</Pages>
  <Words>10165</Words>
  <Characters>66759</Characters>
  <Application>Microsoft Office Word</Application>
  <DocSecurity>0</DocSecurity>
  <Lines>556</Lines>
  <Paragraphs>153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Xelevia (clone Januvia): EPAR – Product information – tracked changes</vt:lpstr>
    </vt:vector>
  </TitlesOfParts>
  <Company>Merck</Company>
  <LinksUpToDate>false</LinksUpToDate>
  <CharactersWithSpaces>76771</CharactersWithSpaces>
  <SharedDoc>false</SharedDoc>
  <HLinks>
    <vt:vector size="36" baseType="variant">
      <vt:variant>
        <vt:i4>2359399</vt:i4>
      </vt:variant>
      <vt:variant>
        <vt:i4>15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2359399</vt:i4>
      </vt:variant>
      <vt:variant>
        <vt:i4>12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2359399</vt:i4>
      </vt:variant>
      <vt:variant>
        <vt:i4>9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2359399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2359399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Xelevia (clone Januvia): EPAR – Product information – tracked changes</dc:title>
  <dc:subject>EPAR</dc:subject>
  <dc:creator>CHMP</dc:creator>
  <cp:keywords>Xelevia (clone Januvia), INN-sitagliptin</cp:keywords>
  <cp:lastModifiedBy>MSD2</cp:lastModifiedBy>
  <cp:revision>5</cp:revision>
  <cp:lastPrinted>2024-09-16T12:10:00Z</cp:lastPrinted>
  <dcterms:created xsi:type="dcterms:W3CDTF">2025-10-29T10:39:00Z</dcterms:created>
  <dcterms:modified xsi:type="dcterms:W3CDTF">2025-10-29T10:52:00Z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docIndexRef">
    <vt:lpwstr>a93b1c5f-55da-49ec-855e-3ad91bb87fec</vt:lpwstr>
  </property>
  <property fmtid="{D5CDD505-2E9C-101B-9397-08002B2CF9AE}" pid="4" name="bjSaver">
    <vt:lpwstr>ij5o2rcbBYYLjs9GqV+DsxFLa0cPcYAz</vt:lpwstr>
  </property>
  <property fmtid="{D5CDD505-2E9C-101B-9397-08002B2CF9AE}" pid="5" name="bjDocumentSecurityLabel">
    <vt:lpwstr>Not Classified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policy="a10f9ac0-5937-4b4f-b459-96aedd9ed2c5" origin="defaultValue" xmlns="http://www.boldonj</vt:lpwstr>
  </property>
  <property fmtid="{D5CDD505-2E9C-101B-9397-08002B2CF9AE}" pid="7" name="bjDocumentLabelXML-0">
    <vt:lpwstr>ames.com/2008/01/sie/internal/label"&gt;&lt;element uid="9920fcc9-9f43-4d43-9e3e-b98a219cfd55" value="" /&gt;&lt;/sisl&gt;</vt:lpwstr>
  </property>
  <property fmtid="{D5CDD505-2E9C-101B-9397-08002B2CF9AE}" pid="8" name="ContentTypeId">
    <vt:lpwstr>0x0101000DA6AD19014FF648A49316945EE786F90200176DED4FF78CD74995F64A0F46B59E48</vt:lpwstr>
  </property>
  <property fmtid="{D5CDD505-2E9C-101B-9397-08002B2CF9AE}" pid="9" name="MSIP_Label_e81acc0d-dcc4-4dc9-a2c5-be70b05a2fe6_Enabled">
    <vt:lpwstr>true</vt:lpwstr>
  </property>
  <property fmtid="{D5CDD505-2E9C-101B-9397-08002B2CF9AE}" pid="10" name="MSIP_Label_e81acc0d-dcc4-4dc9-a2c5-be70b05a2fe6_SetDate">
    <vt:lpwstr>2024-09-16T12:01:22Z</vt:lpwstr>
  </property>
  <property fmtid="{D5CDD505-2E9C-101B-9397-08002B2CF9AE}" pid="11" name="MSIP_Label_e81acc0d-dcc4-4dc9-a2c5-be70b05a2fe6_Method">
    <vt:lpwstr>Privileged</vt:lpwstr>
  </property>
  <property fmtid="{D5CDD505-2E9C-101B-9397-08002B2CF9AE}" pid="12" name="MSIP_Label_e81acc0d-dcc4-4dc9-a2c5-be70b05a2fe6_Name">
    <vt:lpwstr>e81acc0d-dcc4-4dc9-a2c5-be70b05a2fe6</vt:lpwstr>
  </property>
  <property fmtid="{D5CDD505-2E9C-101B-9397-08002B2CF9AE}" pid="13" name="MSIP_Label_e81acc0d-dcc4-4dc9-a2c5-be70b05a2fe6_SiteId">
    <vt:lpwstr>a00de4ec-48a8-43a6-be74-e31274e2060d</vt:lpwstr>
  </property>
  <property fmtid="{D5CDD505-2E9C-101B-9397-08002B2CF9AE}" pid="14" name="MSIP_Label_e81acc0d-dcc4-4dc9-a2c5-be70b05a2fe6_ActionId">
    <vt:lpwstr>2978e5fe-4cb6-4f02-9b92-386b6c61d63b</vt:lpwstr>
  </property>
  <property fmtid="{D5CDD505-2E9C-101B-9397-08002B2CF9AE}" pid="15" name="MSIP_Label_e81acc0d-dcc4-4dc9-a2c5-be70b05a2fe6_ContentBits">
    <vt:lpwstr>0</vt:lpwstr>
  </property>
  <property fmtid="{D5CDD505-2E9C-101B-9397-08002B2CF9AE}" pid="16" name="_dlc_DocIdItemGuid">
    <vt:lpwstr>93bdb863-c3ff-4c00-9058-d50f384160b4</vt:lpwstr>
  </property>
</Properties>
</file>