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92E83" w14:textId="52BDCDE9" w:rsidR="00B34590" w:rsidRPr="00CF3199" w:rsidRDefault="0013668E" w:rsidP="00B34590">
      <w:pPr>
        <w:tabs>
          <w:tab w:val="left" w:pos="-1440"/>
          <w:tab w:val="left" w:pos="-720"/>
        </w:tabs>
        <w:rPr>
          <w:b/>
          <w:snapToGrid w:val="0"/>
          <w:lang w:val="pt-PT"/>
        </w:rPr>
      </w:pPr>
      <w:r w:rsidRPr="00214015">
        <w:rPr>
          <w:noProof/>
          <w:lang w:val="pt-PT" w:eastAsia="pt-PT"/>
        </w:rPr>
        <mc:AlternateContent>
          <mc:Choice Requires="wps">
            <w:drawing>
              <wp:anchor distT="45720" distB="45720" distL="114300" distR="114300" simplePos="0" relativeHeight="251659264" behindDoc="0" locked="0" layoutInCell="1" allowOverlap="1" wp14:anchorId="5691352A" wp14:editId="1BB17E14">
                <wp:simplePos x="0" y="0"/>
                <wp:positionH relativeFrom="column">
                  <wp:posOffset>0</wp:posOffset>
                </wp:positionH>
                <wp:positionV relativeFrom="paragraph">
                  <wp:posOffset>204470</wp:posOffset>
                </wp:positionV>
                <wp:extent cx="5791200" cy="1064895"/>
                <wp:effectExtent l="0" t="0" r="19050" b="2159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064895"/>
                        </a:xfrm>
                        <a:prstGeom prst="rect">
                          <a:avLst/>
                        </a:prstGeom>
                        <a:solidFill>
                          <a:srgbClr val="FFFFFF"/>
                        </a:solidFill>
                        <a:ln w="9525">
                          <a:solidFill>
                            <a:srgbClr val="000000"/>
                          </a:solidFill>
                          <a:miter lim="800000"/>
                          <a:headEnd/>
                          <a:tailEnd/>
                        </a:ln>
                      </wps:spPr>
                      <wps:txbx>
                        <w:txbxContent>
                          <w:p w14:paraId="750EF922" w14:textId="553D8E3C" w:rsidR="0013668E" w:rsidRPr="00915356" w:rsidRDefault="0013668E" w:rsidP="0013668E">
                            <w:pPr>
                              <w:widowControl w:val="0"/>
                              <w:rPr>
                                <w:lang w:val="pt-PT"/>
                              </w:rPr>
                            </w:pPr>
                            <w:r w:rsidRPr="00915356">
                              <w:rPr>
                                <w:lang w:val="pt-PT"/>
                              </w:rPr>
                              <w:t xml:space="preserve">Este documento é a informação do medicamento aprovada para </w:t>
                            </w:r>
                            <w:r>
                              <w:rPr>
                                <w:lang w:val="pt-PT"/>
                              </w:rPr>
                              <w:t>Herceptin</w:t>
                            </w:r>
                            <w:r w:rsidRPr="00915356">
                              <w:rPr>
                                <w:lang w:val="pt-PT"/>
                              </w:rPr>
                              <w:t>, tendo sido destacadas as alterações desde o procedimento anterior que afetam a informação do medicamento (</w:t>
                            </w:r>
                            <w:r w:rsidR="007078FE" w:rsidRPr="007078FE">
                              <w:rPr>
                                <w:lang w:val="pt-PT"/>
                              </w:rPr>
                              <w:t>EMA/VR/0000295324</w:t>
                            </w:r>
                            <w:r w:rsidRPr="00915356">
                              <w:rPr>
                                <w:lang w:val="pt-PT"/>
                              </w:rPr>
                              <w:t>).</w:t>
                            </w:r>
                          </w:p>
                          <w:p w14:paraId="5A78895B" w14:textId="77777777" w:rsidR="0013668E" w:rsidRPr="00915356" w:rsidRDefault="0013668E" w:rsidP="0013668E">
                            <w:pPr>
                              <w:widowControl w:val="0"/>
                              <w:rPr>
                                <w:lang w:val="pt-PT"/>
                              </w:rPr>
                            </w:pPr>
                          </w:p>
                          <w:p w14:paraId="073AC8D3" w14:textId="77777777" w:rsidR="00D11741" w:rsidRPr="008B19C3" w:rsidRDefault="00D11741" w:rsidP="00D11741">
                            <w:r w:rsidRPr="008B19C3">
                              <w:t xml:space="preserve">For more information, see the European Medicines Agency’s website: </w:t>
                            </w:r>
                          </w:p>
                          <w:p w14:paraId="0D591C73" w14:textId="561A23EE" w:rsidR="00D11741" w:rsidRPr="008B19C3" w:rsidRDefault="00D11741" w:rsidP="00D11741">
                            <w:hyperlink r:id="rId12" w:history="1">
                              <w:r w:rsidRPr="008B19C3">
                                <w:rPr>
                                  <w:rStyle w:val="Hyperlink"/>
                                </w:rPr>
                                <w:t>https://www.ema.europa.eu/en/medicines/human/epar/herceptin</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1352A" id="_x0000_t202" coordsize="21600,21600" o:spt="202" path="m,l,21600r21600,l21600,xe">
                <v:stroke joinstyle="miter"/>
                <v:path gradientshapeok="t" o:connecttype="rect"/>
              </v:shapetype>
              <v:shape id="Text Box 27" o:spid="_x0000_s1026" type="#_x0000_t202" style="position:absolute;margin-left:0;margin-top:16.1pt;width:456pt;height:83.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">
                <v:textbox style="mso-fit-shape-to-text:t">
                  <w:txbxContent>
                    <w:p w14:paraId="750EF922" w14:textId="553D8E3C" w:rsidR="0013668E" w:rsidRPr="00915356" w:rsidRDefault="0013668E" w:rsidP="0013668E">
                      <w:pPr>
                        <w:widowControl w:val="0"/>
                        <w:rPr>
                          <w:lang w:val="pt-PT"/>
                        </w:rPr>
                      </w:pPr>
                      <w:r w:rsidRPr="00915356">
                        <w:rPr>
                          <w:lang w:val="pt-PT"/>
                        </w:rPr>
                        <w:t xml:space="preserve">Este documento é a informação do medicamento aprovada para </w:t>
                      </w:r>
                      <w:r>
                        <w:rPr>
                          <w:lang w:val="pt-PT"/>
                        </w:rPr>
                        <w:t>Herceptin</w:t>
                      </w:r>
                      <w:r w:rsidRPr="00915356">
                        <w:rPr>
                          <w:lang w:val="pt-PT"/>
                        </w:rPr>
                        <w:t>, tendo sido destacadas as alterações desde o procedimento anterior que afetam a informação do medicamento (</w:t>
                      </w:r>
                      <w:r w:rsidR="007078FE" w:rsidRPr="007078FE">
                        <w:rPr>
                          <w:lang w:val="pt-PT"/>
                        </w:rPr>
                        <w:t>EMA/VR/0000295324</w:t>
                      </w:r>
                      <w:r w:rsidRPr="00915356">
                        <w:rPr>
                          <w:lang w:val="pt-PT"/>
                        </w:rPr>
                        <w:t>).</w:t>
                      </w:r>
                    </w:p>
                    <w:p w14:paraId="5A78895B" w14:textId="77777777" w:rsidR="0013668E" w:rsidRPr="00915356" w:rsidRDefault="0013668E" w:rsidP="0013668E">
                      <w:pPr>
                        <w:widowControl w:val="0"/>
                        <w:rPr>
                          <w:lang w:val="pt-PT"/>
                        </w:rPr>
                      </w:pPr>
                    </w:p>
                    <w:p w14:paraId="073AC8D3" w14:textId="77777777" w:rsidR="00D11741" w:rsidRPr="008B19C3" w:rsidRDefault="00D11741" w:rsidP="00D11741">
                      <w:r w:rsidRPr="008B19C3">
                        <w:t xml:space="preserve">For more information, see the European Medicines Agency’s website: </w:t>
                      </w:r>
                    </w:p>
                    <w:p w14:paraId="0D591C73" w14:textId="561A23EE" w:rsidR="00D11741" w:rsidRPr="008B19C3" w:rsidRDefault="00D11741" w:rsidP="00D11741">
                      <w:hyperlink r:id="rId13" w:history="1">
                        <w:r w:rsidRPr="008B19C3">
                          <w:rPr>
                            <w:rStyle w:val="Hyperlink"/>
                          </w:rPr>
                          <w:t>https://www.ema.europa.eu/en/medicines/human/epar/herceptin</w:t>
                        </w:r>
                      </w:hyperlink>
                    </w:p>
                  </w:txbxContent>
                </v:textbox>
                <w10:wrap type="square"/>
              </v:shape>
            </w:pict>
          </mc:Fallback>
        </mc:AlternateContent>
      </w:r>
    </w:p>
    <w:p w14:paraId="729419F7" w14:textId="77777777" w:rsidR="00B34590" w:rsidRPr="00055934" w:rsidRDefault="00B34590" w:rsidP="00B34590">
      <w:pPr>
        <w:rPr>
          <w:szCs w:val="22"/>
        </w:rPr>
      </w:pPr>
    </w:p>
    <w:p w14:paraId="36B50BD2" w14:textId="77777777" w:rsidR="00B34590" w:rsidRPr="00D02176" w:rsidRDefault="00B34590" w:rsidP="00B34590">
      <w:pPr>
        <w:rPr>
          <w:szCs w:val="22"/>
        </w:rPr>
      </w:pPr>
    </w:p>
    <w:p w14:paraId="5A935120" w14:textId="77777777" w:rsidR="00B34590" w:rsidRPr="00D02176" w:rsidRDefault="00B34590" w:rsidP="00B34590">
      <w:pPr>
        <w:rPr>
          <w:szCs w:val="22"/>
        </w:rPr>
      </w:pPr>
    </w:p>
    <w:p w14:paraId="609C30A9" w14:textId="77777777" w:rsidR="00B34590" w:rsidRPr="00D02176" w:rsidRDefault="00B34590" w:rsidP="00B34590">
      <w:pPr>
        <w:rPr>
          <w:szCs w:val="22"/>
        </w:rPr>
      </w:pPr>
    </w:p>
    <w:p w14:paraId="63039CC8" w14:textId="77777777" w:rsidR="00B34590" w:rsidRPr="00D02176" w:rsidRDefault="00B34590" w:rsidP="00B34590">
      <w:pPr>
        <w:rPr>
          <w:szCs w:val="22"/>
        </w:rPr>
      </w:pPr>
    </w:p>
    <w:p w14:paraId="1CA2993F" w14:textId="77777777" w:rsidR="00B34590" w:rsidRPr="00D02176" w:rsidRDefault="00B34590" w:rsidP="00B34590">
      <w:pPr>
        <w:rPr>
          <w:szCs w:val="22"/>
        </w:rPr>
      </w:pPr>
    </w:p>
    <w:p w14:paraId="24DDD1A4" w14:textId="77777777" w:rsidR="00B34590" w:rsidRPr="00D02176" w:rsidRDefault="00B34590" w:rsidP="00B34590">
      <w:pPr>
        <w:rPr>
          <w:szCs w:val="22"/>
        </w:rPr>
      </w:pPr>
    </w:p>
    <w:p w14:paraId="6CC04C8E" w14:textId="77777777" w:rsidR="00B34590" w:rsidRPr="00D02176" w:rsidRDefault="00B34590" w:rsidP="00B34590">
      <w:pPr>
        <w:rPr>
          <w:szCs w:val="22"/>
        </w:rPr>
      </w:pPr>
    </w:p>
    <w:p w14:paraId="2845C478" w14:textId="77777777" w:rsidR="00B34590" w:rsidRPr="00D02176" w:rsidRDefault="00B34590" w:rsidP="00B34590">
      <w:pPr>
        <w:rPr>
          <w:szCs w:val="22"/>
        </w:rPr>
      </w:pPr>
    </w:p>
    <w:p w14:paraId="178F0431" w14:textId="77777777" w:rsidR="00B34590" w:rsidRPr="00D02176" w:rsidRDefault="00B34590" w:rsidP="00B34590">
      <w:pPr>
        <w:rPr>
          <w:szCs w:val="22"/>
        </w:rPr>
      </w:pPr>
    </w:p>
    <w:p w14:paraId="64A0820C" w14:textId="77777777" w:rsidR="00B34590" w:rsidRPr="00D02176" w:rsidRDefault="00B34590" w:rsidP="00B34590">
      <w:pPr>
        <w:rPr>
          <w:szCs w:val="22"/>
        </w:rPr>
      </w:pPr>
    </w:p>
    <w:p w14:paraId="7CA9F3AD" w14:textId="77777777" w:rsidR="00B34590" w:rsidRPr="00D02176" w:rsidRDefault="00B34590" w:rsidP="00B34590">
      <w:pPr>
        <w:rPr>
          <w:szCs w:val="22"/>
        </w:rPr>
      </w:pPr>
    </w:p>
    <w:p w14:paraId="1EF63494" w14:textId="77777777" w:rsidR="00B34590" w:rsidRPr="00D02176" w:rsidRDefault="00B34590" w:rsidP="00B34590">
      <w:pPr>
        <w:rPr>
          <w:szCs w:val="22"/>
        </w:rPr>
      </w:pPr>
    </w:p>
    <w:p w14:paraId="664BC7A3" w14:textId="77777777" w:rsidR="00B34590" w:rsidRPr="00D02176" w:rsidRDefault="00B34590" w:rsidP="00B34590">
      <w:pPr>
        <w:rPr>
          <w:szCs w:val="22"/>
        </w:rPr>
      </w:pPr>
    </w:p>
    <w:p w14:paraId="0436A910" w14:textId="77777777" w:rsidR="00B34590" w:rsidRPr="00D02176" w:rsidRDefault="00B34590" w:rsidP="00B34590">
      <w:pPr>
        <w:rPr>
          <w:szCs w:val="22"/>
        </w:rPr>
      </w:pPr>
    </w:p>
    <w:p w14:paraId="13823246" w14:textId="77777777" w:rsidR="00B34590" w:rsidRDefault="00B34590">
      <w:pPr>
        <w:suppressAutoHyphens/>
        <w:ind w:right="14"/>
        <w:rPr>
          <w:lang w:val="pt-PT"/>
        </w:rPr>
      </w:pPr>
    </w:p>
    <w:p w14:paraId="0BC6BEAE" w14:textId="77777777" w:rsidR="00811FE5" w:rsidRDefault="00811FE5">
      <w:pPr>
        <w:suppressAutoHyphens/>
        <w:ind w:right="14"/>
        <w:rPr>
          <w:lang w:val="pt-PT"/>
        </w:rPr>
      </w:pPr>
    </w:p>
    <w:p w14:paraId="31FFBAAA" w14:textId="77777777" w:rsidR="00811FE5" w:rsidRDefault="00811FE5">
      <w:pPr>
        <w:suppressAutoHyphens/>
        <w:ind w:right="14"/>
        <w:rPr>
          <w:lang w:val="pt-PT"/>
        </w:rPr>
      </w:pPr>
    </w:p>
    <w:p w14:paraId="7C5D51AC" w14:textId="77777777" w:rsidR="00811FE5" w:rsidRDefault="00811FE5">
      <w:pPr>
        <w:suppressAutoHyphens/>
        <w:ind w:right="14"/>
        <w:rPr>
          <w:lang w:val="pt-PT"/>
        </w:rPr>
      </w:pPr>
    </w:p>
    <w:p w14:paraId="33ACCD82" w14:textId="77777777" w:rsidR="00811FE5" w:rsidRDefault="00811FE5">
      <w:pPr>
        <w:suppressAutoHyphens/>
        <w:ind w:right="14"/>
        <w:rPr>
          <w:lang w:val="pt-PT"/>
        </w:rPr>
      </w:pPr>
    </w:p>
    <w:p w14:paraId="5B7AD375" w14:textId="77777777" w:rsidR="00811FE5" w:rsidRDefault="00811FE5">
      <w:pPr>
        <w:suppressAutoHyphens/>
        <w:ind w:right="14"/>
        <w:rPr>
          <w:lang w:val="pt-PT"/>
        </w:rPr>
      </w:pPr>
    </w:p>
    <w:p w14:paraId="69BA7A8A" w14:textId="77777777" w:rsidR="00811FE5" w:rsidRPr="00F03387" w:rsidRDefault="00811FE5">
      <w:pPr>
        <w:suppressAutoHyphens/>
        <w:ind w:right="14"/>
        <w:rPr>
          <w:lang w:val="pt-PT"/>
        </w:rPr>
      </w:pPr>
    </w:p>
    <w:p w14:paraId="464BAC25" w14:textId="77777777" w:rsidR="00B145D7" w:rsidRPr="00F03387" w:rsidRDefault="00B145D7">
      <w:pPr>
        <w:jc w:val="center"/>
        <w:outlineLvl w:val="0"/>
        <w:rPr>
          <w:b/>
          <w:lang w:val="pt-PT"/>
        </w:rPr>
      </w:pPr>
      <w:r w:rsidRPr="00F03387">
        <w:rPr>
          <w:b/>
          <w:lang w:val="pt-PT"/>
        </w:rPr>
        <w:t>ANEXO I</w:t>
      </w:r>
    </w:p>
    <w:p w14:paraId="6017D511" w14:textId="77777777" w:rsidR="00B145D7" w:rsidRPr="00F03387" w:rsidRDefault="00B145D7">
      <w:pPr>
        <w:jc w:val="center"/>
        <w:rPr>
          <w:b/>
          <w:lang w:val="pt-PT"/>
        </w:rPr>
      </w:pPr>
    </w:p>
    <w:p w14:paraId="0D55CDE9" w14:textId="77777777" w:rsidR="00B145D7" w:rsidRPr="00F03387" w:rsidRDefault="00B145D7">
      <w:pPr>
        <w:pStyle w:val="Annex"/>
        <w:rPr>
          <w:lang w:val="pt-PT"/>
        </w:rPr>
      </w:pPr>
      <w:r w:rsidRPr="00F03387">
        <w:rPr>
          <w:lang w:val="pt-PT"/>
        </w:rPr>
        <w:t>RESUMO DAS CARACTERÍSTICAS DO MEDICAMENTO</w:t>
      </w:r>
    </w:p>
    <w:p w14:paraId="2FC92A3A" w14:textId="77777777" w:rsidR="00B145D7" w:rsidRPr="00F03387" w:rsidRDefault="00B145D7">
      <w:pPr>
        <w:jc w:val="center"/>
        <w:rPr>
          <w:b/>
          <w:lang w:val="pt-PT"/>
        </w:rPr>
      </w:pPr>
    </w:p>
    <w:p w14:paraId="5365D0F4" w14:textId="77777777" w:rsidR="00B145D7" w:rsidRPr="00F03387" w:rsidRDefault="00B145D7">
      <w:pPr>
        <w:suppressAutoHyphens/>
        <w:ind w:left="567" w:hanging="567"/>
        <w:rPr>
          <w:lang w:val="pt-PT"/>
        </w:rPr>
      </w:pPr>
      <w:r w:rsidRPr="00F03387">
        <w:rPr>
          <w:lang w:val="pt-PT"/>
        </w:rPr>
        <w:br w:type="page"/>
      </w:r>
      <w:r w:rsidRPr="00F03387">
        <w:rPr>
          <w:b/>
          <w:lang w:val="pt-PT"/>
        </w:rPr>
        <w:lastRenderedPageBreak/>
        <w:t>1.</w:t>
      </w:r>
      <w:r w:rsidRPr="00F03387">
        <w:rPr>
          <w:b/>
          <w:lang w:val="pt-PT"/>
        </w:rPr>
        <w:tab/>
        <w:t>NOME DO MEDICAMENTO</w:t>
      </w:r>
    </w:p>
    <w:p w14:paraId="040E1156" w14:textId="77777777" w:rsidR="00B145D7" w:rsidRPr="00F03387" w:rsidRDefault="00B145D7">
      <w:pPr>
        <w:suppressAutoHyphens/>
        <w:rPr>
          <w:lang w:val="pt-PT"/>
        </w:rPr>
      </w:pPr>
    </w:p>
    <w:p w14:paraId="2ABBCAEA" w14:textId="77777777" w:rsidR="00B145D7" w:rsidRPr="00F03387" w:rsidRDefault="00B145D7">
      <w:pPr>
        <w:outlineLvl w:val="0"/>
        <w:rPr>
          <w:lang w:val="pt-PT"/>
        </w:rPr>
      </w:pPr>
      <w:r w:rsidRPr="00F03387">
        <w:rPr>
          <w:lang w:val="pt-PT"/>
        </w:rPr>
        <w:t>Herceptin 150 mg pó para concentrado para solução para perfusão</w:t>
      </w:r>
    </w:p>
    <w:p w14:paraId="01642F1B" w14:textId="77777777" w:rsidR="00B145D7" w:rsidRPr="00F03387" w:rsidRDefault="00B145D7">
      <w:pPr>
        <w:rPr>
          <w:lang w:val="pt-PT"/>
        </w:rPr>
      </w:pPr>
    </w:p>
    <w:p w14:paraId="7B6FC5D8" w14:textId="77777777" w:rsidR="00B145D7" w:rsidRPr="00F03387" w:rsidRDefault="00B145D7">
      <w:pPr>
        <w:suppressAutoHyphens/>
        <w:rPr>
          <w:lang w:val="pt-PT"/>
        </w:rPr>
      </w:pPr>
    </w:p>
    <w:p w14:paraId="0A05E1AA" w14:textId="77777777" w:rsidR="00B145D7" w:rsidRPr="00F03387" w:rsidRDefault="00B145D7">
      <w:pPr>
        <w:suppressAutoHyphens/>
        <w:ind w:left="567" w:hanging="567"/>
        <w:rPr>
          <w:lang w:val="pt-PT"/>
        </w:rPr>
      </w:pPr>
      <w:r w:rsidRPr="00F03387">
        <w:rPr>
          <w:b/>
          <w:lang w:val="pt-PT"/>
        </w:rPr>
        <w:t>2.</w:t>
      </w:r>
      <w:r w:rsidRPr="00F03387">
        <w:rPr>
          <w:b/>
          <w:lang w:val="pt-PT"/>
        </w:rPr>
        <w:tab/>
        <w:t>COMPOSIÇÃO QUALITATIVA E QUANTITATIVA</w:t>
      </w:r>
    </w:p>
    <w:p w14:paraId="1EAEEEE2" w14:textId="77777777" w:rsidR="00B145D7" w:rsidRPr="00F03387" w:rsidRDefault="00B145D7">
      <w:pPr>
        <w:suppressAutoHyphens/>
        <w:rPr>
          <w:lang w:val="pt-PT"/>
        </w:rPr>
      </w:pPr>
    </w:p>
    <w:p w14:paraId="380F0974" w14:textId="77777777" w:rsidR="00B145D7" w:rsidRPr="00F03387" w:rsidRDefault="00B145D7">
      <w:pPr>
        <w:rPr>
          <w:lang w:val="pt-PT"/>
        </w:rPr>
      </w:pPr>
      <w:r w:rsidRPr="00F03387">
        <w:rPr>
          <w:lang w:val="pt-PT"/>
        </w:rPr>
        <w:t xml:space="preserve">Um frasco para injetáveis contém 150 mg de trastuzumab, um anticorpo monoclonal IgG1 humanizado, produzido através de cultura em suspensão de células de mamífero (ovário de Hamster chinês) e purificado por cromatografia de afinidade e troca iónica, incluindo procedimentos específicos de inativação e remoção viral. </w:t>
      </w:r>
    </w:p>
    <w:p w14:paraId="33EA6735" w14:textId="77777777" w:rsidR="00B145D7" w:rsidRPr="00F03387" w:rsidRDefault="00B145D7">
      <w:pPr>
        <w:rPr>
          <w:lang w:val="pt-PT"/>
        </w:rPr>
      </w:pPr>
    </w:p>
    <w:p w14:paraId="42861B58" w14:textId="77777777" w:rsidR="00B145D7" w:rsidRDefault="00B145D7">
      <w:pPr>
        <w:rPr>
          <w:lang w:val="pt-PT"/>
        </w:rPr>
      </w:pPr>
      <w:r w:rsidRPr="00F03387">
        <w:rPr>
          <w:lang w:val="pt-PT"/>
        </w:rPr>
        <w:t xml:space="preserve">A solução reconstituída de Herceptin contém 21 mg/ml de trastuzumab. </w:t>
      </w:r>
    </w:p>
    <w:p w14:paraId="5ABA40CC" w14:textId="77777777" w:rsidR="005B3408" w:rsidRDefault="005B3408">
      <w:pPr>
        <w:rPr>
          <w:lang w:val="pt-PT"/>
        </w:rPr>
      </w:pPr>
    </w:p>
    <w:p w14:paraId="4AA0FA75" w14:textId="77777777" w:rsidR="005B3408" w:rsidRPr="00811FE5" w:rsidRDefault="005B3408" w:rsidP="005B3408">
      <w:pPr>
        <w:rPr>
          <w:lang w:val="pt-PT"/>
        </w:rPr>
      </w:pPr>
      <w:r>
        <w:rPr>
          <w:u w:val="single"/>
          <w:lang w:val="pt-PT"/>
        </w:rPr>
        <w:t>Excipiente com efeito conhecido</w:t>
      </w:r>
    </w:p>
    <w:p w14:paraId="57A24ECC" w14:textId="1CB5449B" w:rsidR="005B3408" w:rsidRPr="00F03387" w:rsidRDefault="005B3408" w:rsidP="005B3408">
      <w:pPr>
        <w:rPr>
          <w:lang w:val="pt-PT"/>
        </w:rPr>
      </w:pPr>
      <w:r>
        <w:rPr>
          <w:lang w:val="pt-PT"/>
        </w:rPr>
        <w:t>Cada frasco para injetáveis de 150 mg contém 0,6 mg de polissorbato 20</w:t>
      </w:r>
    </w:p>
    <w:p w14:paraId="2DD3D690" w14:textId="77777777" w:rsidR="00B145D7" w:rsidRPr="00F03387" w:rsidRDefault="00B145D7">
      <w:pPr>
        <w:suppressAutoHyphens/>
        <w:rPr>
          <w:szCs w:val="22"/>
          <w:lang w:val="pt-PT"/>
        </w:rPr>
      </w:pPr>
    </w:p>
    <w:p w14:paraId="32DB12C1" w14:textId="77777777" w:rsidR="00B145D7" w:rsidRPr="00F03387" w:rsidRDefault="00B145D7">
      <w:pPr>
        <w:suppressAutoHyphens/>
        <w:outlineLvl w:val="0"/>
        <w:rPr>
          <w:szCs w:val="22"/>
          <w:lang w:val="pt-PT"/>
        </w:rPr>
      </w:pPr>
      <w:r w:rsidRPr="00F03387">
        <w:rPr>
          <w:szCs w:val="22"/>
          <w:lang w:val="pt-PT"/>
        </w:rPr>
        <w:t>Lista completa de excipientes, ver secção 6.1.</w:t>
      </w:r>
    </w:p>
    <w:p w14:paraId="196B31AF" w14:textId="77777777" w:rsidR="00B145D7" w:rsidRPr="00F03387" w:rsidRDefault="00B145D7">
      <w:pPr>
        <w:suppressAutoHyphens/>
        <w:rPr>
          <w:lang w:val="pt-PT"/>
        </w:rPr>
      </w:pPr>
    </w:p>
    <w:p w14:paraId="405DC98F" w14:textId="77777777" w:rsidR="00B145D7" w:rsidRPr="00F03387" w:rsidRDefault="00B145D7">
      <w:pPr>
        <w:suppressAutoHyphens/>
        <w:rPr>
          <w:lang w:val="pt-PT"/>
        </w:rPr>
      </w:pPr>
    </w:p>
    <w:p w14:paraId="690A5B9F" w14:textId="77777777" w:rsidR="00B145D7" w:rsidRPr="00F03387" w:rsidRDefault="00B145D7">
      <w:pPr>
        <w:suppressAutoHyphens/>
        <w:ind w:left="567" w:hanging="567"/>
        <w:rPr>
          <w:lang w:val="pt-PT"/>
        </w:rPr>
      </w:pPr>
      <w:r w:rsidRPr="00F03387">
        <w:rPr>
          <w:b/>
          <w:lang w:val="pt-PT"/>
        </w:rPr>
        <w:t>3.</w:t>
      </w:r>
      <w:r w:rsidRPr="00F03387">
        <w:rPr>
          <w:b/>
          <w:lang w:val="pt-PT"/>
        </w:rPr>
        <w:tab/>
        <w:t>FORMA FARMACÊUTICA</w:t>
      </w:r>
    </w:p>
    <w:p w14:paraId="4D69D973" w14:textId="77777777" w:rsidR="00B145D7" w:rsidRPr="00F03387" w:rsidRDefault="00B145D7">
      <w:pPr>
        <w:suppressAutoHyphens/>
        <w:rPr>
          <w:lang w:val="pt-PT"/>
        </w:rPr>
      </w:pPr>
    </w:p>
    <w:p w14:paraId="70C7DFD3" w14:textId="77777777" w:rsidR="00B145D7" w:rsidRPr="00F03387" w:rsidRDefault="00B145D7">
      <w:pPr>
        <w:suppressAutoHyphens/>
        <w:ind w:right="11"/>
        <w:outlineLvl w:val="0"/>
        <w:rPr>
          <w:lang w:val="pt-PT"/>
        </w:rPr>
      </w:pPr>
      <w:r w:rsidRPr="00F03387">
        <w:rPr>
          <w:lang w:val="pt-PT"/>
        </w:rPr>
        <w:t>Pó para concentrado para solução para perfusão.</w:t>
      </w:r>
    </w:p>
    <w:p w14:paraId="3EE293B2" w14:textId="77777777" w:rsidR="00B145D7" w:rsidRPr="00F03387" w:rsidRDefault="00B145D7">
      <w:pPr>
        <w:suppressAutoHyphens/>
        <w:ind w:right="11"/>
        <w:rPr>
          <w:lang w:val="pt-PT"/>
        </w:rPr>
      </w:pPr>
    </w:p>
    <w:p w14:paraId="1548D8D3" w14:textId="77777777" w:rsidR="00B145D7" w:rsidRPr="00F03387" w:rsidRDefault="00EA52C1">
      <w:pPr>
        <w:suppressAutoHyphens/>
        <w:ind w:right="11"/>
        <w:outlineLvl w:val="0"/>
        <w:rPr>
          <w:lang w:val="pt-PT"/>
        </w:rPr>
      </w:pPr>
      <w:r w:rsidRPr="00F03387">
        <w:rPr>
          <w:lang w:val="pt-PT"/>
        </w:rPr>
        <w:t>P</w:t>
      </w:r>
      <w:r w:rsidR="00B145D7" w:rsidRPr="00F03387">
        <w:rPr>
          <w:lang w:val="pt-PT"/>
        </w:rPr>
        <w:t>ó liofilizado, branco a amarelo pálido.</w:t>
      </w:r>
    </w:p>
    <w:p w14:paraId="26B2E33B" w14:textId="77777777" w:rsidR="00B145D7" w:rsidRPr="00F03387" w:rsidRDefault="00B145D7">
      <w:pPr>
        <w:suppressAutoHyphens/>
        <w:rPr>
          <w:lang w:val="pt-PT"/>
        </w:rPr>
      </w:pPr>
    </w:p>
    <w:p w14:paraId="37C41A56" w14:textId="77777777" w:rsidR="00B145D7" w:rsidRPr="00F03387" w:rsidRDefault="00B145D7">
      <w:pPr>
        <w:suppressAutoHyphens/>
        <w:rPr>
          <w:lang w:val="pt-PT"/>
        </w:rPr>
      </w:pPr>
    </w:p>
    <w:p w14:paraId="79332F27" w14:textId="77777777" w:rsidR="00B145D7" w:rsidRPr="00F03387" w:rsidRDefault="00B145D7">
      <w:pPr>
        <w:suppressAutoHyphens/>
        <w:ind w:left="567" w:hanging="567"/>
        <w:rPr>
          <w:lang w:val="pt-PT"/>
        </w:rPr>
      </w:pPr>
      <w:r w:rsidRPr="00F03387">
        <w:rPr>
          <w:b/>
          <w:lang w:val="pt-PT"/>
        </w:rPr>
        <w:t>4.</w:t>
      </w:r>
      <w:r w:rsidRPr="00F03387">
        <w:rPr>
          <w:b/>
          <w:lang w:val="pt-PT"/>
        </w:rPr>
        <w:tab/>
        <w:t>INFORMAÇÕES CLÍNICAS</w:t>
      </w:r>
    </w:p>
    <w:p w14:paraId="3BA4EA2C" w14:textId="77777777" w:rsidR="00B145D7" w:rsidRPr="00F03387" w:rsidRDefault="00B145D7">
      <w:pPr>
        <w:suppressAutoHyphens/>
        <w:rPr>
          <w:lang w:val="pt-PT"/>
        </w:rPr>
      </w:pPr>
    </w:p>
    <w:p w14:paraId="40B86F54" w14:textId="77777777" w:rsidR="00B145D7" w:rsidRPr="00F03387" w:rsidRDefault="00B145D7">
      <w:pPr>
        <w:suppressAutoHyphens/>
        <w:ind w:left="567" w:hanging="567"/>
        <w:rPr>
          <w:lang w:val="pt-PT"/>
        </w:rPr>
      </w:pPr>
      <w:r w:rsidRPr="00F03387">
        <w:rPr>
          <w:b/>
          <w:lang w:val="pt-PT"/>
        </w:rPr>
        <w:t>4.1</w:t>
      </w:r>
      <w:r w:rsidRPr="00F03387">
        <w:rPr>
          <w:b/>
          <w:lang w:val="pt-PT"/>
        </w:rPr>
        <w:tab/>
        <w:t>Indicações terapêuticas</w:t>
      </w:r>
    </w:p>
    <w:p w14:paraId="7E93BF15" w14:textId="77777777" w:rsidR="00B145D7" w:rsidRPr="00F03387" w:rsidRDefault="00B145D7">
      <w:pPr>
        <w:suppressAutoHyphens/>
        <w:rPr>
          <w:lang w:val="pt-PT"/>
        </w:rPr>
      </w:pPr>
    </w:p>
    <w:p w14:paraId="0516731B" w14:textId="77777777" w:rsidR="00B145D7" w:rsidRPr="00F03387" w:rsidRDefault="00B145D7">
      <w:pPr>
        <w:suppressAutoHyphens/>
        <w:outlineLvl w:val="0"/>
        <w:rPr>
          <w:u w:val="single"/>
          <w:lang w:val="pt-PT"/>
        </w:rPr>
      </w:pPr>
      <w:r w:rsidRPr="00F03387">
        <w:rPr>
          <w:u w:val="single"/>
          <w:lang w:val="pt-PT"/>
        </w:rPr>
        <w:t>Cancro da mama</w:t>
      </w:r>
    </w:p>
    <w:p w14:paraId="494A8AA1" w14:textId="77777777" w:rsidR="00B145D7" w:rsidRPr="00F03387" w:rsidRDefault="00B145D7">
      <w:pPr>
        <w:suppressAutoHyphens/>
        <w:outlineLvl w:val="0"/>
        <w:rPr>
          <w:lang w:val="pt-PT"/>
        </w:rPr>
      </w:pPr>
    </w:p>
    <w:p w14:paraId="4BB528B1" w14:textId="77777777" w:rsidR="00B145D7" w:rsidRPr="00F03387" w:rsidRDefault="00B145D7">
      <w:pPr>
        <w:suppressAutoHyphens/>
        <w:outlineLvl w:val="0"/>
        <w:rPr>
          <w:i/>
          <w:u w:val="single"/>
          <w:lang w:val="pt-PT"/>
        </w:rPr>
      </w:pPr>
      <w:r w:rsidRPr="00F03387">
        <w:rPr>
          <w:i/>
          <w:u w:val="single"/>
          <w:lang w:val="pt-PT"/>
        </w:rPr>
        <w:t>Cancro da mama metast</w:t>
      </w:r>
      <w:r w:rsidR="00890F20" w:rsidRPr="00F03387">
        <w:rPr>
          <w:i/>
          <w:u w:val="single"/>
          <w:lang w:val="pt-PT"/>
        </w:rPr>
        <w:t>izado</w:t>
      </w:r>
    </w:p>
    <w:p w14:paraId="7FE6DED8" w14:textId="77777777" w:rsidR="00B145D7" w:rsidRPr="00F03387" w:rsidRDefault="00B145D7">
      <w:pPr>
        <w:suppressAutoHyphens/>
        <w:rPr>
          <w:lang w:val="pt-PT"/>
        </w:rPr>
      </w:pPr>
    </w:p>
    <w:p w14:paraId="57000EC9" w14:textId="77777777" w:rsidR="00B145D7" w:rsidRPr="00F03387" w:rsidRDefault="00B145D7">
      <w:pPr>
        <w:rPr>
          <w:lang w:val="pt-PT"/>
        </w:rPr>
      </w:pPr>
      <w:r w:rsidRPr="00F03387">
        <w:rPr>
          <w:lang w:val="pt-PT"/>
        </w:rPr>
        <w:t xml:space="preserve">Herceptin está indicado no tratamento de doentes </w:t>
      </w:r>
      <w:r w:rsidR="00EA52C1" w:rsidRPr="00F03387">
        <w:rPr>
          <w:lang w:val="pt-PT"/>
        </w:rPr>
        <w:t xml:space="preserve">adultos </w:t>
      </w:r>
      <w:r w:rsidRPr="00F03387">
        <w:rPr>
          <w:lang w:val="pt-PT"/>
        </w:rPr>
        <w:t>com cancro da mama metast</w:t>
      </w:r>
      <w:r w:rsidR="00890F20" w:rsidRPr="00F03387">
        <w:rPr>
          <w:lang w:val="pt-PT"/>
        </w:rPr>
        <w:t>izado</w:t>
      </w:r>
      <w:r w:rsidR="00622F0F" w:rsidRPr="00F03387">
        <w:rPr>
          <w:lang w:val="pt-PT"/>
        </w:rPr>
        <w:t xml:space="preserve"> </w:t>
      </w:r>
      <w:r w:rsidRPr="00F03387">
        <w:rPr>
          <w:lang w:val="pt-PT"/>
        </w:rPr>
        <w:t>HER2 positivo</w:t>
      </w:r>
      <w:r w:rsidR="00B47E59" w:rsidRPr="00F03387">
        <w:rPr>
          <w:lang w:val="pt-PT"/>
        </w:rPr>
        <w:t xml:space="preserve"> (CMm)</w:t>
      </w:r>
      <w:r w:rsidRPr="00F03387">
        <w:rPr>
          <w:lang w:val="pt-PT"/>
        </w:rPr>
        <w:t>:</w:t>
      </w:r>
    </w:p>
    <w:p w14:paraId="38441AD9" w14:textId="77777777" w:rsidR="00B145D7" w:rsidRPr="00F03387" w:rsidRDefault="00B145D7">
      <w:pPr>
        <w:ind w:left="567" w:hanging="567"/>
        <w:rPr>
          <w:lang w:val="pt-PT"/>
        </w:rPr>
      </w:pPr>
    </w:p>
    <w:p w14:paraId="27C6CAE7" w14:textId="266374A6" w:rsidR="00B145D7" w:rsidRPr="00F03387" w:rsidRDefault="00B145D7">
      <w:pPr>
        <w:ind w:left="480" w:hanging="480"/>
        <w:rPr>
          <w:lang w:val="pt-PT"/>
        </w:rPr>
      </w:pPr>
      <w:r w:rsidRPr="00F03387">
        <w:rPr>
          <w:lang w:val="pt-PT"/>
        </w:rPr>
        <w:t>-</w:t>
      </w:r>
      <w:r w:rsidRPr="00F03387">
        <w:rPr>
          <w:lang w:val="pt-PT"/>
        </w:rPr>
        <w:tab/>
        <w:t xml:space="preserve">como monoterapia, no tratamento de doentes </w:t>
      </w:r>
      <w:r w:rsidR="004F75F2">
        <w:rPr>
          <w:lang w:val="pt-PT"/>
        </w:rPr>
        <w:t>previamente submetidos a, pelo menos, dois regimes quimioterápicos para tratamento da neoplasia metastizada</w:t>
      </w:r>
      <w:r w:rsidRPr="00F03387">
        <w:rPr>
          <w:lang w:val="pt-PT"/>
        </w:rPr>
        <w:t xml:space="preserve">. A quimioterapia prévia deve incluir pelo menos uma antraciclina e um taxano, a não ser que esse tratamento não seja adequado para o doente. Doentes com </w:t>
      </w:r>
      <w:r w:rsidR="009B7900" w:rsidRPr="00F03387">
        <w:rPr>
          <w:lang w:val="pt-PT"/>
        </w:rPr>
        <w:t xml:space="preserve">tumores que expressam </w:t>
      </w:r>
      <w:r w:rsidRPr="00F03387">
        <w:rPr>
          <w:lang w:val="pt-PT"/>
        </w:rPr>
        <w:t>recetores hormonais devem ainda não responder à terapêutica hormonal, a não ser que estes tratamentos não sejam adequados para o doente.</w:t>
      </w:r>
    </w:p>
    <w:p w14:paraId="1062D21E" w14:textId="77777777" w:rsidR="00B145D7" w:rsidRPr="00F03387" w:rsidRDefault="00B145D7">
      <w:pPr>
        <w:tabs>
          <w:tab w:val="num" w:pos="360"/>
        </w:tabs>
        <w:ind w:left="480" w:hanging="480"/>
        <w:rPr>
          <w:lang w:val="pt-PT"/>
        </w:rPr>
      </w:pPr>
    </w:p>
    <w:p w14:paraId="3A238657" w14:textId="507ED7A0" w:rsidR="00B145D7" w:rsidRPr="00F03387" w:rsidRDefault="00B145D7">
      <w:pPr>
        <w:ind w:left="480" w:hanging="480"/>
        <w:rPr>
          <w:lang w:val="pt-PT"/>
        </w:rPr>
      </w:pPr>
      <w:r w:rsidRPr="00F03387">
        <w:rPr>
          <w:lang w:val="pt-PT"/>
        </w:rPr>
        <w:t>-</w:t>
      </w:r>
      <w:r w:rsidRPr="00F03387">
        <w:rPr>
          <w:lang w:val="pt-PT"/>
        </w:rPr>
        <w:tab/>
        <w:t xml:space="preserve">em associação com paclitaxel, no tratamento de doentes </w:t>
      </w:r>
      <w:r w:rsidR="004F75F2">
        <w:rPr>
          <w:lang w:val="pt-PT"/>
        </w:rPr>
        <w:t>não submetidos previamente a quimioterapia para tratamento da neoplasia metastizada</w:t>
      </w:r>
      <w:r w:rsidRPr="00F03387">
        <w:rPr>
          <w:lang w:val="pt-PT"/>
        </w:rPr>
        <w:t xml:space="preserve"> e para os quais as antraciclinas não sejam adequadas.</w:t>
      </w:r>
    </w:p>
    <w:p w14:paraId="7FE58F58" w14:textId="77777777" w:rsidR="00B145D7" w:rsidRPr="00F03387" w:rsidRDefault="00B145D7">
      <w:pPr>
        <w:tabs>
          <w:tab w:val="num" w:pos="360"/>
        </w:tabs>
        <w:suppressAutoHyphens/>
        <w:ind w:left="480" w:hanging="480"/>
        <w:rPr>
          <w:lang w:val="pt-PT"/>
        </w:rPr>
      </w:pPr>
    </w:p>
    <w:p w14:paraId="24B917B6" w14:textId="2D22EE5E" w:rsidR="00B145D7" w:rsidRPr="00F03387" w:rsidRDefault="00B145D7">
      <w:pPr>
        <w:suppressAutoHyphens/>
        <w:ind w:left="480" w:hanging="480"/>
        <w:rPr>
          <w:lang w:val="pt-PT"/>
        </w:rPr>
      </w:pPr>
      <w:r w:rsidRPr="00F03387">
        <w:rPr>
          <w:lang w:val="pt-PT"/>
        </w:rPr>
        <w:t>-</w:t>
      </w:r>
      <w:r w:rsidRPr="00F03387">
        <w:rPr>
          <w:lang w:val="pt-PT"/>
        </w:rPr>
        <w:tab/>
        <w:t xml:space="preserve">em associação com docetaxel, no tratamento de doentes </w:t>
      </w:r>
      <w:r w:rsidR="001719A9">
        <w:rPr>
          <w:lang w:val="pt-PT"/>
        </w:rPr>
        <w:t>não submetidos previamente a quimioterapia para tratamento da neoplasia metastizada</w:t>
      </w:r>
      <w:r w:rsidRPr="00F03387">
        <w:rPr>
          <w:lang w:val="pt-PT"/>
        </w:rPr>
        <w:t xml:space="preserve">. </w:t>
      </w:r>
    </w:p>
    <w:p w14:paraId="6BCF5497" w14:textId="77777777" w:rsidR="00B145D7" w:rsidRPr="00F03387" w:rsidRDefault="00B145D7">
      <w:pPr>
        <w:tabs>
          <w:tab w:val="num" w:pos="360"/>
        </w:tabs>
        <w:suppressAutoHyphens/>
        <w:ind w:left="480" w:hanging="480"/>
        <w:rPr>
          <w:lang w:val="pt-PT"/>
        </w:rPr>
      </w:pPr>
    </w:p>
    <w:p w14:paraId="0BED1CE5" w14:textId="77777777" w:rsidR="00B145D7" w:rsidRPr="00F03387" w:rsidRDefault="00B145D7">
      <w:pPr>
        <w:suppressAutoHyphens/>
        <w:ind w:left="480" w:hanging="480"/>
        <w:rPr>
          <w:lang w:val="pt-PT"/>
        </w:rPr>
      </w:pPr>
      <w:r w:rsidRPr="00F03387">
        <w:rPr>
          <w:lang w:val="pt-PT"/>
        </w:rPr>
        <w:t>-</w:t>
      </w:r>
      <w:r w:rsidRPr="00F03387">
        <w:rPr>
          <w:lang w:val="pt-PT"/>
        </w:rPr>
        <w:tab/>
        <w:t xml:space="preserve">em associação com um inibidor da aromatase, no tratamento </w:t>
      </w:r>
      <w:r w:rsidRPr="00F03387">
        <w:rPr>
          <w:szCs w:val="22"/>
          <w:lang w:val="pt-PT"/>
        </w:rPr>
        <w:t>de doentes pós-menopáusicas com</w:t>
      </w:r>
      <w:r w:rsidRPr="00F03387">
        <w:rPr>
          <w:lang w:val="pt-PT"/>
        </w:rPr>
        <w:t xml:space="preserve"> cancro da mama metastizado com </w:t>
      </w:r>
      <w:r w:rsidR="009B7900" w:rsidRPr="00F03387">
        <w:rPr>
          <w:lang w:val="pt-PT"/>
        </w:rPr>
        <w:t xml:space="preserve">expressão de </w:t>
      </w:r>
      <w:r w:rsidRPr="00F03387">
        <w:rPr>
          <w:lang w:val="pt-PT"/>
        </w:rPr>
        <w:t>recetores hormonais, não tratados previamente com trastuzumab.</w:t>
      </w:r>
    </w:p>
    <w:p w14:paraId="227A305F" w14:textId="77777777" w:rsidR="00B145D7" w:rsidRPr="00F03387" w:rsidRDefault="00B145D7">
      <w:pPr>
        <w:suppressAutoHyphens/>
        <w:rPr>
          <w:lang w:val="pt-PT"/>
        </w:rPr>
      </w:pPr>
    </w:p>
    <w:p w14:paraId="449E624F" w14:textId="77777777" w:rsidR="00B145D7" w:rsidRPr="00F03387" w:rsidRDefault="00B145D7">
      <w:pPr>
        <w:keepNext/>
        <w:keepLines/>
        <w:suppressAutoHyphens/>
        <w:outlineLvl w:val="0"/>
        <w:rPr>
          <w:i/>
          <w:u w:val="single"/>
          <w:lang w:val="pt-PT"/>
        </w:rPr>
      </w:pPr>
      <w:r w:rsidRPr="00F03387">
        <w:rPr>
          <w:i/>
          <w:u w:val="single"/>
          <w:lang w:val="pt-PT"/>
        </w:rPr>
        <w:lastRenderedPageBreak/>
        <w:t xml:space="preserve">Cancro da mama em </w:t>
      </w:r>
      <w:r w:rsidR="002E0E6F" w:rsidRPr="00F03387">
        <w:rPr>
          <w:i/>
          <w:u w:val="single"/>
          <w:lang w:val="pt-PT"/>
        </w:rPr>
        <w:t>estádios</w:t>
      </w:r>
      <w:r w:rsidR="002228F4" w:rsidRPr="00F03387">
        <w:rPr>
          <w:i/>
          <w:u w:val="single"/>
          <w:lang w:val="pt-PT"/>
        </w:rPr>
        <w:t xml:space="preserve"> </w:t>
      </w:r>
      <w:r w:rsidRPr="00F03387">
        <w:rPr>
          <w:i/>
          <w:u w:val="single"/>
          <w:lang w:val="pt-PT"/>
        </w:rPr>
        <w:t>precoce</w:t>
      </w:r>
      <w:r w:rsidR="002228F4" w:rsidRPr="00F03387">
        <w:rPr>
          <w:i/>
          <w:u w:val="single"/>
          <w:lang w:val="pt-PT"/>
        </w:rPr>
        <w:t>s</w:t>
      </w:r>
    </w:p>
    <w:p w14:paraId="0B2E5A94" w14:textId="77777777" w:rsidR="00B145D7" w:rsidRPr="00F03387" w:rsidRDefault="00B145D7">
      <w:pPr>
        <w:keepNext/>
        <w:keepLines/>
        <w:suppressAutoHyphens/>
        <w:rPr>
          <w:b/>
          <w:lang w:val="pt-PT"/>
        </w:rPr>
      </w:pPr>
    </w:p>
    <w:p w14:paraId="0C558622" w14:textId="77777777" w:rsidR="00B145D7" w:rsidRPr="00F03387" w:rsidRDefault="00B145D7">
      <w:pPr>
        <w:keepNext/>
        <w:keepLines/>
        <w:suppressAutoHyphens/>
        <w:rPr>
          <w:lang w:val="pt-PT"/>
        </w:rPr>
      </w:pPr>
      <w:r w:rsidRPr="00F03387">
        <w:rPr>
          <w:lang w:val="pt-PT"/>
        </w:rPr>
        <w:t xml:space="preserve">Herceptin está indicado no tratamento de doentes </w:t>
      </w:r>
      <w:r w:rsidR="004219FA" w:rsidRPr="00F03387">
        <w:rPr>
          <w:lang w:val="pt-PT"/>
        </w:rPr>
        <w:t xml:space="preserve">adultos </w:t>
      </w:r>
      <w:r w:rsidRPr="00F03387">
        <w:rPr>
          <w:lang w:val="pt-PT"/>
        </w:rPr>
        <w:t xml:space="preserve">com cancro da mama HER2 positivo em </w:t>
      </w:r>
      <w:r w:rsidR="002E0E6F" w:rsidRPr="00F03387">
        <w:rPr>
          <w:lang w:val="pt-PT"/>
        </w:rPr>
        <w:t>estádios</w:t>
      </w:r>
      <w:r w:rsidRPr="00F03387">
        <w:rPr>
          <w:lang w:val="pt-PT"/>
        </w:rPr>
        <w:t xml:space="preserve"> precoce</w:t>
      </w:r>
      <w:r w:rsidR="002228F4" w:rsidRPr="00F03387">
        <w:rPr>
          <w:lang w:val="pt-PT"/>
        </w:rPr>
        <w:t>s</w:t>
      </w:r>
      <w:r w:rsidR="00B47E59" w:rsidRPr="00F03387">
        <w:rPr>
          <w:lang w:val="pt-PT"/>
        </w:rPr>
        <w:t xml:space="preserve"> (CMp)</w:t>
      </w:r>
      <w:r w:rsidRPr="00F03387">
        <w:rPr>
          <w:lang w:val="pt-PT"/>
        </w:rPr>
        <w:t>:</w:t>
      </w:r>
    </w:p>
    <w:p w14:paraId="480779D4" w14:textId="77777777" w:rsidR="00B145D7" w:rsidRPr="00F03387" w:rsidRDefault="00B145D7">
      <w:pPr>
        <w:keepNext/>
        <w:keepLines/>
        <w:suppressAutoHyphens/>
        <w:rPr>
          <w:lang w:val="pt-PT"/>
        </w:rPr>
      </w:pPr>
    </w:p>
    <w:p w14:paraId="61D98BB0" w14:textId="77777777" w:rsidR="00B145D7" w:rsidRPr="00F03387" w:rsidRDefault="00B145D7">
      <w:pPr>
        <w:suppressAutoHyphens/>
        <w:ind w:left="480" w:hanging="480"/>
        <w:rPr>
          <w:lang w:val="pt-PT"/>
        </w:rPr>
      </w:pPr>
      <w:r w:rsidRPr="00F03387">
        <w:rPr>
          <w:lang w:val="pt-PT"/>
        </w:rPr>
        <w:t>-</w:t>
      </w:r>
      <w:r w:rsidRPr="00F03387">
        <w:rPr>
          <w:lang w:val="pt-PT"/>
        </w:rPr>
        <w:tab/>
        <w:t xml:space="preserve"> na sequência de cirurgia, quimioterapia (neoadjuvante ou adjuvante) e radioterapia (se aplicável) (ver secção 5.1).</w:t>
      </w:r>
    </w:p>
    <w:p w14:paraId="71D0B853" w14:textId="77777777" w:rsidR="00B145D7" w:rsidRPr="00F03387" w:rsidRDefault="00B145D7">
      <w:pPr>
        <w:suppressAutoHyphens/>
        <w:ind w:left="480" w:hanging="480"/>
        <w:rPr>
          <w:lang w:val="pt-PT"/>
        </w:rPr>
      </w:pPr>
    </w:p>
    <w:p w14:paraId="6F3C3CBD" w14:textId="77777777" w:rsidR="00B145D7" w:rsidRPr="00F03387" w:rsidRDefault="00B145D7">
      <w:pPr>
        <w:suppressAutoHyphens/>
        <w:ind w:left="480" w:hanging="480"/>
        <w:rPr>
          <w:lang w:val="pt-PT"/>
        </w:rPr>
      </w:pPr>
      <w:r w:rsidRPr="00F03387">
        <w:rPr>
          <w:lang w:val="pt-PT"/>
        </w:rPr>
        <w:t>-</w:t>
      </w:r>
      <w:r w:rsidRPr="00F03387">
        <w:rPr>
          <w:lang w:val="pt-PT"/>
        </w:rPr>
        <w:tab/>
        <w:t>em associação com paclitaxel ou docetaxel, na sequência de quimioterapia adjuvante com doxorrubicina e ciclofosfamida.</w:t>
      </w:r>
    </w:p>
    <w:p w14:paraId="74F310C6" w14:textId="77777777" w:rsidR="00B145D7" w:rsidRPr="00F03387" w:rsidRDefault="00B145D7">
      <w:pPr>
        <w:suppressAutoHyphens/>
        <w:ind w:left="480" w:hanging="480"/>
        <w:rPr>
          <w:lang w:val="pt-PT"/>
        </w:rPr>
      </w:pPr>
    </w:p>
    <w:p w14:paraId="2BD76E59" w14:textId="77777777" w:rsidR="00B145D7" w:rsidRPr="00F03387" w:rsidRDefault="00B145D7">
      <w:pPr>
        <w:suppressAutoHyphens/>
        <w:ind w:left="480" w:hanging="480"/>
        <w:rPr>
          <w:lang w:val="pt-PT"/>
        </w:rPr>
      </w:pPr>
      <w:r w:rsidRPr="00F03387">
        <w:rPr>
          <w:lang w:val="pt-PT"/>
        </w:rPr>
        <w:t>-</w:t>
      </w:r>
      <w:r w:rsidRPr="00F03387">
        <w:rPr>
          <w:lang w:val="pt-PT"/>
        </w:rPr>
        <w:tab/>
        <w:t>em associação com quimioterapia adjuvante constituída por docetaxel e carboplatina.</w:t>
      </w:r>
    </w:p>
    <w:p w14:paraId="02B10DE6" w14:textId="77777777" w:rsidR="00B145D7" w:rsidRPr="00F03387" w:rsidRDefault="00B145D7">
      <w:pPr>
        <w:suppressAutoHyphens/>
        <w:rPr>
          <w:lang w:val="pt-PT"/>
        </w:rPr>
      </w:pPr>
    </w:p>
    <w:p w14:paraId="5D6EE18E" w14:textId="77777777" w:rsidR="00B145D7" w:rsidRPr="00F03387" w:rsidRDefault="00B145D7">
      <w:pPr>
        <w:tabs>
          <w:tab w:val="left" w:pos="426"/>
        </w:tabs>
        <w:suppressAutoHyphens/>
        <w:ind w:left="426" w:hanging="426"/>
        <w:rPr>
          <w:lang w:val="pt-PT"/>
        </w:rPr>
      </w:pPr>
      <w:r w:rsidRPr="00F03387">
        <w:rPr>
          <w:lang w:val="pt-PT"/>
        </w:rPr>
        <w:t>-</w:t>
      </w:r>
      <w:r w:rsidRPr="00F03387">
        <w:rPr>
          <w:lang w:val="pt-PT"/>
        </w:rPr>
        <w:tab/>
        <w:t>em associação com quimioterapia neoadjuvante, seguido de terapêutica adjuvante com Herceptin, no cancro da mama localmente avançado (incluindo inflamatório) ou tumores de diâmetro &gt; 2</w:t>
      </w:r>
      <w:r w:rsidR="003D20CA" w:rsidRPr="00F03387">
        <w:rPr>
          <w:lang w:val="pt-PT"/>
        </w:rPr>
        <w:t> </w:t>
      </w:r>
      <w:r w:rsidRPr="00F03387">
        <w:rPr>
          <w:lang w:val="pt-PT"/>
        </w:rPr>
        <w:t>cm (ver secções 4.4 e 5.1).</w:t>
      </w:r>
    </w:p>
    <w:p w14:paraId="01CFFCDA" w14:textId="77777777" w:rsidR="00B145D7" w:rsidRPr="00F03387" w:rsidRDefault="00B145D7">
      <w:pPr>
        <w:tabs>
          <w:tab w:val="left" w:pos="426"/>
        </w:tabs>
        <w:suppressAutoHyphens/>
        <w:rPr>
          <w:lang w:val="pt-PT"/>
        </w:rPr>
      </w:pPr>
    </w:p>
    <w:p w14:paraId="2323EFC5" w14:textId="77777777" w:rsidR="00B145D7" w:rsidRPr="00F03387" w:rsidRDefault="00B145D7">
      <w:pPr>
        <w:suppressAutoHyphens/>
        <w:rPr>
          <w:lang w:val="pt-PT"/>
        </w:rPr>
      </w:pPr>
      <w:r w:rsidRPr="00F03387">
        <w:rPr>
          <w:lang w:val="pt-PT"/>
        </w:rPr>
        <w:t>Herceptin só deve ser utilizado em doentes com cancro da mama metast</w:t>
      </w:r>
      <w:r w:rsidR="00890F20" w:rsidRPr="00F03387">
        <w:rPr>
          <w:lang w:val="pt-PT"/>
        </w:rPr>
        <w:t>izado</w:t>
      </w:r>
      <w:r w:rsidRPr="00F03387">
        <w:rPr>
          <w:lang w:val="pt-PT"/>
        </w:rPr>
        <w:t xml:space="preserve"> ou em </w:t>
      </w:r>
      <w:r w:rsidR="002E0E6F" w:rsidRPr="00F03387">
        <w:rPr>
          <w:lang w:val="pt-PT"/>
        </w:rPr>
        <w:t>estádios</w:t>
      </w:r>
      <w:r w:rsidR="002228F4" w:rsidRPr="00F03387">
        <w:rPr>
          <w:lang w:val="pt-PT"/>
        </w:rPr>
        <w:t xml:space="preserve"> </w:t>
      </w:r>
      <w:r w:rsidRPr="00F03387">
        <w:rPr>
          <w:lang w:val="pt-PT"/>
        </w:rPr>
        <w:t>precoce</w:t>
      </w:r>
      <w:r w:rsidR="002228F4" w:rsidRPr="00F03387">
        <w:rPr>
          <w:lang w:val="pt-PT"/>
        </w:rPr>
        <w:t>s</w:t>
      </w:r>
      <w:r w:rsidRPr="00F03387">
        <w:rPr>
          <w:lang w:val="pt-PT"/>
        </w:rPr>
        <w:t>, cujos tumores apresentem sobre-expressão do HER2 ou amplificação do gene HER2, determinadas por um método exato e validado (ver secções 4.4 e 5.1).</w:t>
      </w:r>
    </w:p>
    <w:p w14:paraId="34B2115E" w14:textId="77777777" w:rsidR="00B145D7" w:rsidRPr="00F03387" w:rsidRDefault="00B145D7">
      <w:pPr>
        <w:suppressAutoHyphens/>
        <w:rPr>
          <w:lang w:val="pt-PT"/>
        </w:rPr>
      </w:pPr>
    </w:p>
    <w:p w14:paraId="2E51017D" w14:textId="77777777" w:rsidR="00B145D7" w:rsidRPr="00F03387" w:rsidRDefault="00B145D7">
      <w:pPr>
        <w:suppressAutoHyphens/>
        <w:rPr>
          <w:i/>
          <w:u w:val="single"/>
          <w:lang w:val="pt-PT"/>
        </w:rPr>
      </w:pPr>
      <w:r w:rsidRPr="00F03387">
        <w:rPr>
          <w:i/>
          <w:u w:val="single"/>
          <w:lang w:val="pt-PT"/>
        </w:rPr>
        <w:t>Cancro gástrico metast</w:t>
      </w:r>
      <w:r w:rsidR="00890F20" w:rsidRPr="00F03387">
        <w:rPr>
          <w:i/>
          <w:u w:val="single"/>
          <w:lang w:val="pt-PT"/>
        </w:rPr>
        <w:t>izado</w:t>
      </w:r>
    </w:p>
    <w:p w14:paraId="74B2F70B" w14:textId="77777777" w:rsidR="00B145D7" w:rsidRPr="00F03387" w:rsidRDefault="00B145D7">
      <w:pPr>
        <w:suppressAutoHyphens/>
        <w:rPr>
          <w:lang w:val="pt-PT"/>
        </w:rPr>
      </w:pPr>
    </w:p>
    <w:p w14:paraId="10BC4AA6" w14:textId="77777777" w:rsidR="00B145D7" w:rsidRPr="00F03387" w:rsidRDefault="00B145D7">
      <w:pPr>
        <w:suppressAutoHyphens/>
        <w:rPr>
          <w:lang w:val="pt-PT"/>
        </w:rPr>
      </w:pPr>
      <w:r w:rsidRPr="00F03387">
        <w:rPr>
          <w:lang w:val="pt-PT"/>
        </w:rPr>
        <w:t xml:space="preserve">Herceptin, em associação com capecitabina ou 5-fluorouracilo, e cisplatina, está indicado no tratamento de doentes </w:t>
      </w:r>
      <w:r w:rsidR="004219FA" w:rsidRPr="00F03387">
        <w:rPr>
          <w:lang w:val="pt-PT"/>
        </w:rPr>
        <w:t xml:space="preserve">adultos </w:t>
      </w:r>
      <w:r w:rsidRPr="00F03387">
        <w:rPr>
          <w:lang w:val="pt-PT"/>
        </w:rPr>
        <w:t>com adenocarcinoma metast</w:t>
      </w:r>
      <w:r w:rsidR="00890F20" w:rsidRPr="00F03387">
        <w:rPr>
          <w:lang w:val="pt-PT"/>
        </w:rPr>
        <w:t>izado</w:t>
      </w:r>
      <w:r w:rsidRPr="00F03387">
        <w:rPr>
          <w:lang w:val="pt-PT"/>
        </w:rPr>
        <w:t xml:space="preserve"> do estômago ou da junção gastroesofágica, HER-2 positivo, que não receberam tratamento anterior para a sua doença metast</w:t>
      </w:r>
      <w:r w:rsidR="00890F20" w:rsidRPr="00F03387">
        <w:rPr>
          <w:lang w:val="pt-PT"/>
        </w:rPr>
        <w:t>izada</w:t>
      </w:r>
      <w:r w:rsidRPr="00F03387">
        <w:rPr>
          <w:lang w:val="pt-PT"/>
        </w:rPr>
        <w:t>.</w:t>
      </w:r>
    </w:p>
    <w:p w14:paraId="22887A47" w14:textId="77777777" w:rsidR="00B145D7" w:rsidRPr="00F03387" w:rsidRDefault="00B145D7">
      <w:pPr>
        <w:suppressAutoHyphens/>
        <w:rPr>
          <w:lang w:val="pt-PT"/>
        </w:rPr>
      </w:pPr>
    </w:p>
    <w:p w14:paraId="68C7C391" w14:textId="77777777" w:rsidR="00B145D7" w:rsidRPr="00F03387" w:rsidRDefault="00B145D7">
      <w:pPr>
        <w:suppressAutoHyphens/>
        <w:rPr>
          <w:lang w:val="pt-PT"/>
        </w:rPr>
      </w:pPr>
      <w:r w:rsidRPr="00F03387">
        <w:rPr>
          <w:lang w:val="pt-PT"/>
        </w:rPr>
        <w:t>Herceptin deve ser apenas utilizado em doentes com cancro gástrico metast</w:t>
      </w:r>
      <w:r w:rsidR="00890F20" w:rsidRPr="00F03387">
        <w:rPr>
          <w:lang w:val="pt-PT"/>
        </w:rPr>
        <w:t>izado</w:t>
      </w:r>
      <w:r w:rsidR="008C0E01" w:rsidRPr="00F03387">
        <w:rPr>
          <w:lang w:val="pt-PT"/>
        </w:rPr>
        <w:t xml:space="preserve"> (CGm)</w:t>
      </w:r>
      <w:r w:rsidRPr="00F03387">
        <w:rPr>
          <w:lang w:val="pt-PT"/>
        </w:rPr>
        <w:t xml:space="preserve"> cujos tumores apresentem sobre-expressão do HER2, definida como IHQ2+ confirmado com um resultado por SISH ou FISH, ou como um resultado IHQ3+. Devem ser utilizados métodos de análise exatos e validados (ver secções 4.4 e 5.1).</w:t>
      </w:r>
    </w:p>
    <w:p w14:paraId="52A68058" w14:textId="77777777" w:rsidR="00B145D7" w:rsidRPr="00F03387" w:rsidRDefault="00B145D7">
      <w:pPr>
        <w:suppressAutoHyphens/>
        <w:rPr>
          <w:lang w:val="pt-PT"/>
        </w:rPr>
      </w:pPr>
    </w:p>
    <w:p w14:paraId="589694AC" w14:textId="77777777" w:rsidR="00B145D7" w:rsidRPr="00F03387" w:rsidRDefault="00B145D7">
      <w:pPr>
        <w:suppressAutoHyphens/>
        <w:ind w:left="567" w:hanging="567"/>
        <w:rPr>
          <w:b/>
          <w:lang w:val="pt-PT"/>
        </w:rPr>
      </w:pPr>
      <w:r w:rsidRPr="00F03387">
        <w:rPr>
          <w:b/>
          <w:lang w:val="pt-PT"/>
        </w:rPr>
        <w:t>4.2</w:t>
      </w:r>
      <w:r w:rsidRPr="00F03387">
        <w:rPr>
          <w:b/>
          <w:lang w:val="pt-PT"/>
        </w:rPr>
        <w:tab/>
        <w:t>Posologia e modo de administração</w:t>
      </w:r>
    </w:p>
    <w:p w14:paraId="23D2691F" w14:textId="77777777" w:rsidR="00B145D7" w:rsidRPr="00F03387" w:rsidRDefault="00B145D7">
      <w:pPr>
        <w:suppressAutoHyphens/>
        <w:rPr>
          <w:lang w:val="pt-PT"/>
        </w:rPr>
      </w:pPr>
    </w:p>
    <w:p w14:paraId="5A178D8C" w14:textId="77777777" w:rsidR="00B145D7" w:rsidRPr="00F03387" w:rsidRDefault="00B145D7">
      <w:pPr>
        <w:suppressAutoHyphens/>
        <w:rPr>
          <w:lang w:val="pt-PT"/>
        </w:rPr>
      </w:pPr>
      <w:r w:rsidRPr="00F03387">
        <w:rPr>
          <w:lang w:val="pt-PT"/>
        </w:rPr>
        <w:t>A determinação do HER2 é obrigatória antes do início da terapêutica (ver secções 4.4 e 5.1). O tratamento com Herceptin deverá apenas ser iniciado por um médico com experiência na administração de quimioterapia citotóxica (ver secção 4.4)</w:t>
      </w:r>
      <w:r w:rsidR="005E668F" w:rsidRPr="00F03387">
        <w:rPr>
          <w:lang w:val="pt-PT"/>
        </w:rPr>
        <w:t>, e deverá ser administrado apenas por um profissional de saúde</w:t>
      </w:r>
      <w:r w:rsidRPr="00F03387">
        <w:rPr>
          <w:lang w:val="pt-PT"/>
        </w:rPr>
        <w:t>.</w:t>
      </w:r>
    </w:p>
    <w:p w14:paraId="549E120B" w14:textId="77777777" w:rsidR="005E668F" w:rsidRPr="00F03387" w:rsidRDefault="005E668F">
      <w:pPr>
        <w:suppressAutoHyphens/>
        <w:rPr>
          <w:lang w:val="pt-PT"/>
        </w:rPr>
      </w:pPr>
    </w:p>
    <w:p w14:paraId="4F271633" w14:textId="77777777" w:rsidR="005E668F" w:rsidRPr="00F03387" w:rsidRDefault="005E668F">
      <w:pPr>
        <w:suppressAutoHyphens/>
        <w:rPr>
          <w:lang w:val="pt-PT"/>
        </w:rPr>
      </w:pPr>
      <w:r w:rsidRPr="00F03387">
        <w:rPr>
          <w:lang w:val="pt-PT"/>
        </w:rPr>
        <w:t xml:space="preserve">É importante verificar os rótulos do produto </w:t>
      </w:r>
      <w:r w:rsidR="00F86DD3" w:rsidRPr="00F03387">
        <w:rPr>
          <w:lang w:val="pt-PT"/>
        </w:rPr>
        <w:t>de modo a</w:t>
      </w:r>
      <w:r w:rsidRPr="00F03387">
        <w:rPr>
          <w:lang w:val="pt-PT"/>
        </w:rPr>
        <w:t xml:space="preserve"> garantir</w:t>
      </w:r>
      <w:r w:rsidR="00F86DD3" w:rsidRPr="00F03387">
        <w:rPr>
          <w:lang w:val="pt-PT"/>
        </w:rPr>
        <w:t xml:space="preserve"> que a formulação correta (intravenosa ou subcutânea de dose fixa) está a ser administrada ao doente, tal como prescrito. A formulação intravenosa de Herceptin não se destina a administração subcutânea e deverá apenas ser administrada através de uma perfusão intravenosa.</w:t>
      </w:r>
    </w:p>
    <w:p w14:paraId="298B7314" w14:textId="77777777" w:rsidR="0044468B" w:rsidRPr="00F03387" w:rsidRDefault="0044468B">
      <w:pPr>
        <w:suppressAutoHyphens/>
        <w:rPr>
          <w:lang w:val="pt-PT"/>
        </w:rPr>
      </w:pPr>
    </w:p>
    <w:p w14:paraId="65CA83DB" w14:textId="77777777" w:rsidR="00404EF0" w:rsidRPr="00F03387" w:rsidRDefault="003A73F1">
      <w:pPr>
        <w:suppressAutoHyphens/>
        <w:rPr>
          <w:lang w:val="pt-PT"/>
        </w:rPr>
      </w:pPr>
      <w:r w:rsidRPr="00F03387">
        <w:rPr>
          <w:lang w:val="pt-PT"/>
        </w:rPr>
        <w:t>No estudo MO22982</w:t>
      </w:r>
      <w:r w:rsidR="002E0E6F" w:rsidRPr="00F03387">
        <w:rPr>
          <w:lang w:val="pt-PT"/>
        </w:rPr>
        <w:t>,</w:t>
      </w:r>
      <w:r w:rsidRPr="00F03387">
        <w:rPr>
          <w:lang w:val="pt-PT"/>
        </w:rPr>
        <w:t xml:space="preserve"> foi investigada </w:t>
      </w:r>
      <w:r w:rsidR="000F706C" w:rsidRPr="00F03387">
        <w:rPr>
          <w:lang w:val="pt-PT"/>
        </w:rPr>
        <w:t xml:space="preserve">a </w:t>
      </w:r>
      <w:r w:rsidR="00C27567" w:rsidRPr="00F03387">
        <w:rPr>
          <w:lang w:val="pt-PT"/>
        </w:rPr>
        <w:t>mudança</w:t>
      </w:r>
      <w:r w:rsidRPr="00F03387">
        <w:rPr>
          <w:lang w:val="pt-PT"/>
        </w:rPr>
        <w:t xml:space="preserve"> do tratamento de Herceptin intravenoso </w:t>
      </w:r>
      <w:r w:rsidR="00521463" w:rsidRPr="00F03387">
        <w:rPr>
          <w:lang w:val="pt-PT"/>
        </w:rPr>
        <w:t>para</w:t>
      </w:r>
      <w:r w:rsidRPr="00F03387">
        <w:rPr>
          <w:lang w:val="pt-PT"/>
        </w:rPr>
        <w:t xml:space="preserve"> Herceptin subcutâneo e vice-versa, utilizando um regime </w:t>
      </w:r>
      <w:r w:rsidR="002E0E6F" w:rsidRPr="00F03387">
        <w:rPr>
          <w:lang w:val="pt-PT"/>
        </w:rPr>
        <w:t>posológico</w:t>
      </w:r>
      <w:r w:rsidRPr="00F03387">
        <w:rPr>
          <w:lang w:val="pt-PT"/>
        </w:rPr>
        <w:t xml:space="preserve"> de 3 em 3 semanas</w:t>
      </w:r>
      <w:r w:rsidR="00556034" w:rsidRPr="00F03387">
        <w:rPr>
          <w:lang w:val="pt-PT"/>
        </w:rPr>
        <w:t xml:space="preserve"> (ver secção 4.8).</w:t>
      </w:r>
      <w:r w:rsidRPr="00F03387">
        <w:rPr>
          <w:lang w:val="pt-PT"/>
        </w:rPr>
        <w:t xml:space="preserve"> </w:t>
      </w:r>
    </w:p>
    <w:p w14:paraId="25314E3D" w14:textId="77777777" w:rsidR="00B91B7D" w:rsidRPr="00F03387" w:rsidRDefault="00B91B7D">
      <w:pPr>
        <w:suppressAutoHyphens/>
        <w:rPr>
          <w:lang w:val="pt-PT"/>
        </w:rPr>
      </w:pPr>
    </w:p>
    <w:p w14:paraId="6F93404A" w14:textId="77777777" w:rsidR="008D6DDE" w:rsidRPr="00F03387" w:rsidRDefault="008D6DDE">
      <w:pPr>
        <w:suppressAutoHyphens/>
        <w:rPr>
          <w:lang w:val="pt-PT"/>
        </w:rPr>
      </w:pPr>
      <w:r w:rsidRPr="00F03387">
        <w:rPr>
          <w:lang w:val="pt-PT"/>
        </w:rPr>
        <w:t>Para prevenir erros de medicação é importante verificar os rótulos do</w:t>
      </w:r>
      <w:r w:rsidR="000C5908">
        <w:rPr>
          <w:lang w:val="pt-PT"/>
        </w:rPr>
        <w:t>s</w:t>
      </w:r>
      <w:r w:rsidRPr="00F03387">
        <w:rPr>
          <w:lang w:val="pt-PT"/>
        </w:rPr>
        <w:t xml:space="preserve"> frasco</w:t>
      </w:r>
      <w:r w:rsidR="000C5908">
        <w:rPr>
          <w:lang w:val="pt-PT"/>
        </w:rPr>
        <w:t>s</w:t>
      </w:r>
      <w:r w:rsidRPr="00F03387">
        <w:rPr>
          <w:lang w:val="pt-PT"/>
        </w:rPr>
        <w:t xml:space="preserve"> para injetáveis de forma a garantir que o medicamento a ser pr</w:t>
      </w:r>
      <w:r w:rsidR="00305C6D" w:rsidRPr="00F03387">
        <w:rPr>
          <w:lang w:val="pt-PT"/>
        </w:rPr>
        <w:t xml:space="preserve">eparado e administrado é Herceptin (trastuzumab) e não </w:t>
      </w:r>
      <w:r w:rsidR="008D5053">
        <w:rPr>
          <w:lang w:val="pt-PT"/>
        </w:rPr>
        <w:t xml:space="preserve">outro medicamento que contenha trastuzumab (por. ex., </w:t>
      </w:r>
      <w:r w:rsidR="008D5053" w:rsidRPr="001C6D80">
        <w:rPr>
          <w:lang w:val="pt-PT"/>
        </w:rPr>
        <w:t>trastuzumab</w:t>
      </w:r>
      <w:r w:rsidR="008D5053">
        <w:rPr>
          <w:lang w:val="pt-PT"/>
        </w:rPr>
        <w:t xml:space="preserve"> emtansina ou trastuzumab </w:t>
      </w:r>
      <w:r w:rsidR="008D5053" w:rsidRPr="0055583F">
        <w:rPr>
          <w:lang w:val="pt-PT"/>
        </w:rPr>
        <w:t>deruxtecano</w:t>
      </w:r>
      <w:r w:rsidR="008D5053" w:rsidRPr="001C6D80">
        <w:rPr>
          <w:lang w:val="pt-PT"/>
        </w:rPr>
        <w:t>)</w:t>
      </w:r>
      <w:r w:rsidRPr="00F03387">
        <w:rPr>
          <w:lang w:val="pt-PT"/>
        </w:rPr>
        <w:t>.</w:t>
      </w:r>
    </w:p>
    <w:p w14:paraId="7F1657AE" w14:textId="77777777" w:rsidR="008D6DDE" w:rsidRPr="00F03387" w:rsidRDefault="008D6DDE">
      <w:pPr>
        <w:suppressAutoHyphens/>
        <w:rPr>
          <w:b/>
          <w:lang w:val="pt-PT"/>
        </w:rPr>
      </w:pPr>
    </w:p>
    <w:p w14:paraId="172EB7B5" w14:textId="77777777" w:rsidR="004219FA" w:rsidRPr="00F03387" w:rsidRDefault="004219FA" w:rsidP="007566F5">
      <w:pPr>
        <w:keepNext/>
        <w:keepLines/>
        <w:suppressAutoHyphens/>
        <w:jc w:val="both"/>
        <w:rPr>
          <w:u w:val="single"/>
          <w:lang w:val="pt-PT"/>
        </w:rPr>
      </w:pPr>
      <w:r w:rsidRPr="00F03387">
        <w:rPr>
          <w:u w:val="single"/>
          <w:lang w:val="pt-PT"/>
        </w:rPr>
        <w:lastRenderedPageBreak/>
        <w:t>Posologia</w:t>
      </w:r>
    </w:p>
    <w:p w14:paraId="764A5A37" w14:textId="77777777" w:rsidR="00B145D7" w:rsidRPr="00F03387" w:rsidRDefault="00B145D7" w:rsidP="007566F5">
      <w:pPr>
        <w:keepNext/>
        <w:keepLines/>
        <w:suppressAutoHyphens/>
        <w:ind w:right="11"/>
        <w:jc w:val="both"/>
        <w:rPr>
          <w:lang w:val="pt-PT"/>
        </w:rPr>
      </w:pPr>
    </w:p>
    <w:p w14:paraId="1D73EA6A" w14:textId="77777777" w:rsidR="00B145D7" w:rsidRPr="00F03387" w:rsidRDefault="00B145D7" w:rsidP="007566F5">
      <w:pPr>
        <w:keepNext/>
        <w:keepLines/>
        <w:suppressAutoHyphens/>
        <w:ind w:right="11"/>
        <w:jc w:val="both"/>
        <w:outlineLvl w:val="0"/>
        <w:rPr>
          <w:i/>
          <w:u w:val="single"/>
          <w:lang w:val="pt-PT"/>
        </w:rPr>
      </w:pPr>
      <w:r w:rsidRPr="00F03387">
        <w:rPr>
          <w:i/>
          <w:u w:val="single"/>
          <w:lang w:val="pt-PT"/>
        </w:rPr>
        <w:t>Cancro da mama metast</w:t>
      </w:r>
      <w:r w:rsidR="00890F20" w:rsidRPr="00F03387">
        <w:rPr>
          <w:i/>
          <w:u w:val="single"/>
          <w:lang w:val="pt-PT"/>
        </w:rPr>
        <w:t>izado</w:t>
      </w:r>
    </w:p>
    <w:p w14:paraId="02F4B6DC" w14:textId="77777777" w:rsidR="00B145D7" w:rsidRPr="00F03387" w:rsidRDefault="00B145D7" w:rsidP="007566F5">
      <w:pPr>
        <w:keepNext/>
        <w:keepLines/>
        <w:suppressAutoHyphens/>
        <w:ind w:right="11"/>
        <w:jc w:val="both"/>
        <w:rPr>
          <w:lang w:val="pt-PT"/>
        </w:rPr>
      </w:pPr>
    </w:p>
    <w:p w14:paraId="0117BAF1" w14:textId="77777777" w:rsidR="00B145D7" w:rsidRPr="00F03387" w:rsidRDefault="00B145D7" w:rsidP="007566F5">
      <w:pPr>
        <w:keepNext/>
        <w:keepLines/>
        <w:suppressAutoHyphens/>
        <w:ind w:right="11"/>
        <w:jc w:val="both"/>
        <w:outlineLvl w:val="0"/>
        <w:rPr>
          <w:i/>
          <w:lang w:val="pt-PT"/>
        </w:rPr>
      </w:pPr>
      <w:r w:rsidRPr="00F03387">
        <w:rPr>
          <w:i/>
          <w:lang w:val="pt-PT"/>
        </w:rPr>
        <w:t>Regime de 3 em 3 semanas</w:t>
      </w:r>
    </w:p>
    <w:p w14:paraId="066B58B1" w14:textId="77777777" w:rsidR="00B145D7" w:rsidRPr="00F03387" w:rsidRDefault="00B145D7">
      <w:pPr>
        <w:suppressAutoHyphens/>
        <w:ind w:right="11"/>
        <w:rPr>
          <w:lang w:val="pt-PT"/>
        </w:rPr>
      </w:pPr>
      <w:r w:rsidRPr="00F03387">
        <w:rPr>
          <w:lang w:val="pt-PT"/>
        </w:rPr>
        <w:t>A dose de carga inicial recomendada é de 8 mg/kg de peso corporal. A dose de manutenção recomendada, com intervalos de 3 semanas, é de 6 mg/kg de peso corporal, iniciando-se 3 semanas após a dose de carga.</w:t>
      </w:r>
    </w:p>
    <w:p w14:paraId="5F363E0F" w14:textId="77777777" w:rsidR="00B145D7" w:rsidRPr="00F03387" w:rsidRDefault="00B145D7">
      <w:pPr>
        <w:suppressAutoHyphens/>
        <w:ind w:right="11"/>
        <w:rPr>
          <w:lang w:val="pt-PT"/>
        </w:rPr>
      </w:pPr>
    </w:p>
    <w:p w14:paraId="3EF7A244" w14:textId="77777777" w:rsidR="00B145D7" w:rsidRPr="00F03387" w:rsidRDefault="00B145D7">
      <w:pPr>
        <w:suppressAutoHyphens/>
        <w:ind w:right="11"/>
        <w:rPr>
          <w:i/>
          <w:lang w:val="pt-PT"/>
        </w:rPr>
      </w:pPr>
      <w:r w:rsidRPr="00F03387">
        <w:rPr>
          <w:i/>
          <w:lang w:val="pt-PT"/>
        </w:rPr>
        <w:t>Regime semanal</w:t>
      </w:r>
    </w:p>
    <w:p w14:paraId="3D18EE6F" w14:textId="77777777" w:rsidR="00B145D7" w:rsidRPr="00F03387" w:rsidRDefault="00B145D7">
      <w:pPr>
        <w:widowControl w:val="0"/>
        <w:outlineLvl w:val="0"/>
        <w:rPr>
          <w:lang w:val="pt-PT"/>
        </w:rPr>
      </w:pPr>
      <w:r w:rsidRPr="00F03387">
        <w:rPr>
          <w:lang w:val="pt-PT"/>
        </w:rPr>
        <w:t xml:space="preserve">A dose de carga inicial recomendada de Herceptin é de 4 mg/kg de peso corporal. A dose de manutenção semanal recomendada de Herceptin é de 2 mg/kg de peso corporal, iniciando-se uma semana após a dose de carga. </w:t>
      </w:r>
    </w:p>
    <w:p w14:paraId="007FE91A" w14:textId="77777777" w:rsidR="00B145D7" w:rsidRPr="00F03387" w:rsidRDefault="00B145D7">
      <w:pPr>
        <w:suppressAutoHyphens/>
        <w:ind w:right="11"/>
        <w:rPr>
          <w:lang w:val="pt-PT"/>
        </w:rPr>
      </w:pPr>
    </w:p>
    <w:p w14:paraId="461E3694" w14:textId="77777777" w:rsidR="00B145D7" w:rsidRPr="00F03387" w:rsidRDefault="00B145D7">
      <w:pPr>
        <w:outlineLvl w:val="0"/>
        <w:rPr>
          <w:i/>
          <w:lang w:val="pt-PT"/>
        </w:rPr>
      </w:pPr>
      <w:r w:rsidRPr="00F03387">
        <w:rPr>
          <w:i/>
          <w:lang w:val="pt-PT"/>
        </w:rPr>
        <w:t>Administração em associação com paclitaxel ou docetaxel</w:t>
      </w:r>
    </w:p>
    <w:p w14:paraId="1020A516" w14:textId="77777777" w:rsidR="00B145D7" w:rsidRPr="00F03387" w:rsidRDefault="00B145D7">
      <w:pPr>
        <w:suppressAutoHyphens/>
        <w:ind w:right="11"/>
        <w:rPr>
          <w:lang w:val="pt-PT"/>
        </w:rPr>
      </w:pPr>
      <w:r w:rsidRPr="00F03387">
        <w:rPr>
          <w:lang w:val="pt-PT"/>
        </w:rPr>
        <w:t xml:space="preserve">Nos ensaios principais (H0648g, M77001), o paclitaxel ou o docetaxel foi administrado no dia seguinte à primeira administração de Herceptin (para obter informações sobre a dose consulte o Resumo das Características do Medicamento </w:t>
      </w:r>
      <w:r w:rsidR="004219FA" w:rsidRPr="00F03387">
        <w:rPr>
          <w:lang w:val="pt-PT"/>
        </w:rPr>
        <w:t xml:space="preserve">(RCM) </w:t>
      </w:r>
      <w:r w:rsidRPr="00F03387">
        <w:rPr>
          <w:lang w:val="pt-PT"/>
        </w:rPr>
        <w:t>do paclitaxel ou do docetaxel) e imediatamente após as doses subsequentes de Herceptin se a dose anterior de Herceptin tiver sido bem tolerada.</w:t>
      </w:r>
    </w:p>
    <w:p w14:paraId="4F69E959" w14:textId="77777777" w:rsidR="00B145D7" w:rsidRPr="00F03387" w:rsidRDefault="00B145D7">
      <w:pPr>
        <w:suppressAutoHyphens/>
        <w:ind w:right="11"/>
        <w:rPr>
          <w:lang w:val="pt-PT"/>
        </w:rPr>
      </w:pPr>
    </w:p>
    <w:p w14:paraId="2D29E98E" w14:textId="77777777" w:rsidR="00B145D7" w:rsidRPr="00F03387" w:rsidRDefault="00B145D7">
      <w:pPr>
        <w:keepNext/>
        <w:keepLines/>
        <w:suppressAutoHyphens/>
        <w:ind w:right="14"/>
        <w:outlineLvl w:val="0"/>
        <w:rPr>
          <w:i/>
          <w:lang w:val="pt-PT"/>
        </w:rPr>
      </w:pPr>
      <w:r w:rsidRPr="00F03387">
        <w:rPr>
          <w:i/>
          <w:lang w:val="pt-PT"/>
        </w:rPr>
        <w:t>Administração em associação com um inibidor da aromatase</w:t>
      </w:r>
    </w:p>
    <w:p w14:paraId="3BF1A77B" w14:textId="77777777" w:rsidR="00B145D7" w:rsidRPr="00F03387" w:rsidRDefault="00B145D7">
      <w:pPr>
        <w:suppressAutoHyphens/>
        <w:ind w:right="11"/>
        <w:rPr>
          <w:lang w:val="pt-PT"/>
        </w:rPr>
      </w:pPr>
      <w:r w:rsidRPr="00F03387">
        <w:rPr>
          <w:lang w:val="pt-PT"/>
        </w:rPr>
        <w:t xml:space="preserve">No ensaio principal (BO16216), Herceptin e anastrozol foram administrados desde o dia 1. Não houve restrições quanto aos tempos relativos de administração de Herceptin e anastrozol (para obter informações sobre a dose, consulte o </w:t>
      </w:r>
      <w:r w:rsidR="004219FA" w:rsidRPr="00F03387">
        <w:rPr>
          <w:lang w:val="pt-PT"/>
        </w:rPr>
        <w:t>RCM</w:t>
      </w:r>
      <w:r w:rsidRPr="00F03387">
        <w:rPr>
          <w:lang w:val="pt-PT"/>
        </w:rPr>
        <w:t xml:space="preserve"> do anastrozol ou de outro inibidor da aromatase).</w:t>
      </w:r>
    </w:p>
    <w:p w14:paraId="40B2EAAE" w14:textId="77777777" w:rsidR="00B145D7" w:rsidRPr="00F03387" w:rsidRDefault="00B145D7">
      <w:pPr>
        <w:suppressAutoHyphens/>
        <w:ind w:right="11"/>
        <w:rPr>
          <w:lang w:val="pt-PT"/>
        </w:rPr>
      </w:pPr>
    </w:p>
    <w:p w14:paraId="2AE1FC9D" w14:textId="77777777" w:rsidR="00B145D7" w:rsidRPr="00F03387" w:rsidRDefault="00B145D7">
      <w:pPr>
        <w:suppressAutoHyphens/>
        <w:ind w:right="11"/>
        <w:outlineLvl w:val="0"/>
        <w:rPr>
          <w:i/>
          <w:u w:val="single"/>
          <w:lang w:val="pt-PT"/>
        </w:rPr>
      </w:pPr>
      <w:r w:rsidRPr="00F03387">
        <w:rPr>
          <w:i/>
          <w:u w:val="single"/>
          <w:lang w:val="pt-PT"/>
        </w:rPr>
        <w:t xml:space="preserve">Cancro da mama em </w:t>
      </w:r>
      <w:r w:rsidR="002E0E6F" w:rsidRPr="00F03387">
        <w:rPr>
          <w:i/>
          <w:u w:val="single"/>
          <w:lang w:val="pt-PT"/>
        </w:rPr>
        <w:t>estádios</w:t>
      </w:r>
      <w:r w:rsidR="002228F4" w:rsidRPr="00F03387">
        <w:rPr>
          <w:i/>
          <w:u w:val="single"/>
          <w:lang w:val="pt-PT"/>
        </w:rPr>
        <w:t xml:space="preserve"> </w:t>
      </w:r>
      <w:r w:rsidRPr="00F03387">
        <w:rPr>
          <w:i/>
          <w:u w:val="single"/>
          <w:lang w:val="pt-PT"/>
        </w:rPr>
        <w:t>precoce</w:t>
      </w:r>
      <w:r w:rsidR="002228F4" w:rsidRPr="00F03387">
        <w:rPr>
          <w:i/>
          <w:u w:val="single"/>
          <w:lang w:val="pt-PT"/>
        </w:rPr>
        <w:t>s</w:t>
      </w:r>
    </w:p>
    <w:p w14:paraId="3AA4DFFD" w14:textId="77777777" w:rsidR="00B145D7" w:rsidRPr="00F03387" w:rsidRDefault="00B145D7">
      <w:pPr>
        <w:suppressAutoHyphens/>
        <w:ind w:right="11"/>
        <w:rPr>
          <w:b/>
          <w:lang w:val="pt-PT"/>
        </w:rPr>
      </w:pPr>
    </w:p>
    <w:p w14:paraId="6231B54A" w14:textId="77777777" w:rsidR="00B145D7" w:rsidRPr="00F03387" w:rsidRDefault="00B145D7">
      <w:pPr>
        <w:suppressAutoHyphens/>
        <w:ind w:right="11"/>
        <w:outlineLvl w:val="0"/>
        <w:rPr>
          <w:i/>
          <w:lang w:val="pt-PT"/>
        </w:rPr>
      </w:pPr>
      <w:r w:rsidRPr="00F03387">
        <w:rPr>
          <w:i/>
          <w:lang w:val="pt-PT"/>
        </w:rPr>
        <w:t>Regime de 3 em 3 semanas e semanal</w:t>
      </w:r>
    </w:p>
    <w:p w14:paraId="2804C38E" w14:textId="77777777" w:rsidR="00B145D7" w:rsidRPr="00F03387" w:rsidRDefault="00B145D7">
      <w:pPr>
        <w:suppressAutoHyphens/>
        <w:ind w:right="11"/>
        <w:outlineLvl w:val="0"/>
        <w:rPr>
          <w:b/>
          <w:lang w:val="pt-PT"/>
        </w:rPr>
      </w:pPr>
      <w:r w:rsidRPr="00F03387">
        <w:rPr>
          <w:lang w:val="pt-PT"/>
        </w:rPr>
        <w:t>No regime de 3 em 3 semanas, a dose de carga inicial recomendada de Herceptin é de 8 mg/kg de peso corporal. A dose de manutenção recomendada de Herceptin, com intervalos de 3 semanas, é de 6 mg/kg de peso corporal, iniciando-se 3 semanas após a dose de carga.</w:t>
      </w:r>
    </w:p>
    <w:p w14:paraId="59CEF919" w14:textId="77777777" w:rsidR="00B145D7" w:rsidRPr="00F03387" w:rsidRDefault="00B145D7">
      <w:pPr>
        <w:suppressAutoHyphens/>
        <w:ind w:right="11"/>
        <w:outlineLvl w:val="0"/>
        <w:rPr>
          <w:lang w:val="pt-PT"/>
        </w:rPr>
      </w:pPr>
      <w:r w:rsidRPr="00F03387">
        <w:rPr>
          <w:lang w:val="pt-PT"/>
        </w:rPr>
        <w:t>No regime semanal (dose de carga inicial de 4 mg/kg seguida de 2 mg/kg a cada semana) concomitantemente com paclitaxel, na sequência de quimioterapia com doxorrubicina e ciclofosfamida.</w:t>
      </w:r>
    </w:p>
    <w:p w14:paraId="74371E1A" w14:textId="77777777" w:rsidR="00B145D7" w:rsidRPr="00F03387" w:rsidRDefault="00B145D7">
      <w:pPr>
        <w:suppressAutoHyphens/>
        <w:ind w:right="11"/>
        <w:outlineLvl w:val="0"/>
        <w:rPr>
          <w:lang w:val="pt-PT"/>
        </w:rPr>
      </w:pPr>
    </w:p>
    <w:p w14:paraId="018ACC7A" w14:textId="77777777" w:rsidR="00B145D7" w:rsidRPr="00F03387" w:rsidRDefault="00B145D7">
      <w:pPr>
        <w:suppressAutoHyphens/>
        <w:ind w:right="11"/>
        <w:outlineLvl w:val="0"/>
        <w:rPr>
          <w:b/>
          <w:lang w:val="pt-PT"/>
        </w:rPr>
      </w:pPr>
      <w:r w:rsidRPr="00F03387">
        <w:rPr>
          <w:lang w:val="pt-PT"/>
        </w:rPr>
        <w:t>Ver as dosagens da quimioterapia da associação na secção 5.1</w:t>
      </w:r>
      <w:r w:rsidR="004219FA" w:rsidRPr="00F03387">
        <w:rPr>
          <w:lang w:val="pt-PT"/>
        </w:rPr>
        <w:t>.</w:t>
      </w:r>
    </w:p>
    <w:p w14:paraId="44D30FB4" w14:textId="77777777" w:rsidR="00B145D7" w:rsidRPr="00F03387" w:rsidRDefault="00B145D7">
      <w:pPr>
        <w:suppressAutoHyphens/>
        <w:ind w:right="11"/>
        <w:rPr>
          <w:lang w:val="pt-PT"/>
        </w:rPr>
      </w:pPr>
    </w:p>
    <w:p w14:paraId="700E4CBF" w14:textId="77777777" w:rsidR="00B145D7" w:rsidRPr="00F03387" w:rsidRDefault="00B145D7">
      <w:pPr>
        <w:suppressAutoHyphens/>
        <w:ind w:right="11"/>
        <w:rPr>
          <w:i/>
          <w:u w:val="single"/>
          <w:lang w:val="pt-PT"/>
        </w:rPr>
      </w:pPr>
      <w:r w:rsidRPr="00F03387">
        <w:rPr>
          <w:i/>
          <w:u w:val="single"/>
          <w:lang w:val="pt-PT"/>
        </w:rPr>
        <w:t>Cancro gástrico metast</w:t>
      </w:r>
      <w:r w:rsidR="00890F20" w:rsidRPr="00F03387">
        <w:rPr>
          <w:i/>
          <w:u w:val="single"/>
          <w:lang w:val="pt-PT"/>
        </w:rPr>
        <w:t>izado</w:t>
      </w:r>
    </w:p>
    <w:p w14:paraId="6FA33751" w14:textId="77777777" w:rsidR="00B145D7" w:rsidRPr="00F03387" w:rsidRDefault="00B145D7">
      <w:pPr>
        <w:suppressAutoHyphens/>
        <w:ind w:right="11"/>
        <w:rPr>
          <w:lang w:val="pt-PT"/>
        </w:rPr>
      </w:pPr>
    </w:p>
    <w:p w14:paraId="638E090C" w14:textId="77777777" w:rsidR="00B145D7" w:rsidRPr="00F03387" w:rsidRDefault="00B145D7">
      <w:pPr>
        <w:suppressAutoHyphens/>
        <w:ind w:right="11"/>
        <w:outlineLvl w:val="0"/>
        <w:rPr>
          <w:i/>
          <w:lang w:val="pt-PT"/>
        </w:rPr>
      </w:pPr>
      <w:r w:rsidRPr="00F03387">
        <w:rPr>
          <w:i/>
          <w:lang w:val="pt-PT"/>
        </w:rPr>
        <w:t>Regime de 3 em 3 semanas</w:t>
      </w:r>
    </w:p>
    <w:p w14:paraId="5AFDFD7B" w14:textId="77777777" w:rsidR="00B145D7" w:rsidRPr="00F03387" w:rsidRDefault="00B145D7">
      <w:pPr>
        <w:suppressAutoHyphens/>
        <w:ind w:right="11"/>
        <w:outlineLvl w:val="0"/>
        <w:rPr>
          <w:b/>
          <w:lang w:val="pt-PT"/>
        </w:rPr>
      </w:pPr>
      <w:r w:rsidRPr="00F03387">
        <w:rPr>
          <w:lang w:val="pt-PT"/>
        </w:rPr>
        <w:t>A dose de carga inicial recomendada é de 8 mg/kg de peso corporal. A dose de manutenção recomendada, com intervalos de 3 semanas, é de 6 mg/kg de peso corporal, iniciando-se 3 semanas após a dose de carga.</w:t>
      </w:r>
    </w:p>
    <w:p w14:paraId="5CF235A4" w14:textId="77777777" w:rsidR="00B145D7" w:rsidRPr="00F03387" w:rsidRDefault="00B145D7">
      <w:pPr>
        <w:suppressAutoHyphens/>
        <w:ind w:right="11"/>
        <w:rPr>
          <w:lang w:val="pt-PT"/>
        </w:rPr>
      </w:pPr>
    </w:p>
    <w:p w14:paraId="5300CC3D" w14:textId="77777777" w:rsidR="00B145D7" w:rsidRPr="00F03387" w:rsidRDefault="00B145D7">
      <w:pPr>
        <w:suppressAutoHyphens/>
        <w:ind w:right="11"/>
        <w:outlineLvl w:val="0"/>
        <w:rPr>
          <w:u w:val="single"/>
          <w:lang w:val="pt-PT"/>
        </w:rPr>
      </w:pPr>
      <w:r w:rsidRPr="00F03387">
        <w:rPr>
          <w:u w:val="single"/>
          <w:lang w:val="pt-PT"/>
        </w:rPr>
        <w:t>Cancro da mama e cancro gástrico</w:t>
      </w:r>
    </w:p>
    <w:p w14:paraId="60A81D12" w14:textId="77777777" w:rsidR="00B145D7" w:rsidRPr="00F03387" w:rsidRDefault="00B145D7">
      <w:pPr>
        <w:suppressAutoHyphens/>
        <w:ind w:right="11"/>
        <w:rPr>
          <w:lang w:val="pt-PT"/>
        </w:rPr>
      </w:pPr>
    </w:p>
    <w:p w14:paraId="2C701E5F" w14:textId="77777777" w:rsidR="00B145D7" w:rsidRPr="00F03387" w:rsidRDefault="00B145D7">
      <w:pPr>
        <w:suppressAutoHyphens/>
        <w:ind w:right="11"/>
        <w:outlineLvl w:val="0"/>
        <w:rPr>
          <w:i/>
          <w:lang w:val="pt-PT"/>
        </w:rPr>
      </w:pPr>
      <w:r w:rsidRPr="00F03387">
        <w:rPr>
          <w:i/>
          <w:lang w:val="pt-PT"/>
        </w:rPr>
        <w:t>Duração do tratamento</w:t>
      </w:r>
    </w:p>
    <w:p w14:paraId="6449EC64" w14:textId="77777777" w:rsidR="00B145D7" w:rsidRPr="00F03387" w:rsidRDefault="00B145D7">
      <w:pPr>
        <w:suppressAutoHyphens/>
        <w:ind w:right="11"/>
        <w:rPr>
          <w:lang w:val="pt-PT"/>
        </w:rPr>
      </w:pPr>
      <w:r w:rsidRPr="00F03387">
        <w:rPr>
          <w:lang w:val="pt-PT"/>
        </w:rPr>
        <w:t>Os doentes com cancro da mama metast</w:t>
      </w:r>
      <w:r w:rsidR="00890F20" w:rsidRPr="00F03387">
        <w:rPr>
          <w:lang w:val="pt-PT"/>
        </w:rPr>
        <w:t>izado</w:t>
      </w:r>
      <w:r w:rsidRPr="00F03387">
        <w:rPr>
          <w:lang w:val="pt-PT"/>
        </w:rPr>
        <w:t xml:space="preserve"> ou com cancro gástrico metast</w:t>
      </w:r>
      <w:r w:rsidR="00890F20" w:rsidRPr="00F03387">
        <w:rPr>
          <w:lang w:val="pt-PT"/>
        </w:rPr>
        <w:t>izado</w:t>
      </w:r>
      <w:r w:rsidRPr="00F03387">
        <w:rPr>
          <w:lang w:val="pt-PT"/>
        </w:rPr>
        <w:t xml:space="preserve"> devem ser tratados com Herceptin até à progressão da doença. Os doentes com cancro da mama em </w:t>
      </w:r>
      <w:r w:rsidR="002E0E6F" w:rsidRPr="00F03387">
        <w:rPr>
          <w:lang w:val="pt-PT"/>
        </w:rPr>
        <w:t>estádios</w:t>
      </w:r>
      <w:r w:rsidR="00DC2F9F" w:rsidRPr="00F03387">
        <w:rPr>
          <w:lang w:val="pt-PT"/>
        </w:rPr>
        <w:t xml:space="preserve"> </w:t>
      </w:r>
      <w:r w:rsidRPr="00F03387">
        <w:rPr>
          <w:lang w:val="pt-PT"/>
        </w:rPr>
        <w:t>precoce</w:t>
      </w:r>
      <w:r w:rsidR="00DC2F9F" w:rsidRPr="00F03387">
        <w:rPr>
          <w:lang w:val="pt-PT"/>
        </w:rPr>
        <w:t>s</w:t>
      </w:r>
      <w:r w:rsidRPr="00F03387">
        <w:rPr>
          <w:lang w:val="pt-PT"/>
        </w:rPr>
        <w:t xml:space="preserve"> devem ser tratados com Herceptin durante 1 ano ou até à recorrência da doença, o que acontecer primeiro</w:t>
      </w:r>
      <w:r w:rsidR="0056010C" w:rsidRPr="00F03387">
        <w:rPr>
          <w:lang w:val="pt-PT"/>
        </w:rPr>
        <w:t xml:space="preserve">; não é recomendada a extensão do tratamento além de 1 ano no cancro da mama em </w:t>
      </w:r>
      <w:r w:rsidR="002E0E6F" w:rsidRPr="00F03387">
        <w:rPr>
          <w:lang w:val="pt-PT"/>
        </w:rPr>
        <w:t>estádios</w:t>
      </w:r>
      <w:r w:rsidR="0056010C" w:rsidRPr="00F03387">
        <w:rPr>
          <w:lang w:val="pt-PT"/>
        </w:rPr>
        <w:t xml:space="preserve"> precoce</w:t>
      </w:r>
      <w:r w:rsidR="00DC2F9F" w:rsidRPr="00F03387">
        <w:rPr>
          <w:lang w:val="pt-PT"/>
        </w:rPr>
        <w:t>s</w:t>
      </w:r>
      <w:r w:rsidR="0056010C" w:rsidRPr="00F03387">
        <w:rPr>
          <w:lang w:val="pt-PT"/>
        </w:rPr>
        <w:t xml:space="preserve"> (ver secção 5.1)</w:t>
      </w:r>
      <w:r w:rsidRPr="00F03387">
        <w:rPr>
          <w:lang w:val="pt-PT"/>
        </w:rPr>
        <w:t>.</w:t>
      </w:r>
    </w:p>
    <w:p w14:paraId="02FE95EB" w14:textId="77777777" w:rsidR="00B145D7" w:rsidRPr="00F03387" w:rsidRDefault="00B145D7">
      <w:pPr>
        <w:suppressAutoHyphens/>
        <w:ind w:right="11"/>
        <w:rPr>
          <w:lang w:val="pt-PT"/>
        </w:rPr>
      </w:pPr>
    </w:p>
    <w:p w14:paraId="7BCA06D3" w14:textId="77777777" w:rsidR="00B145D7" w:rsidRPr="00F03387" w:rsidRDefault="00B145D7" w:rsidP="00E4007C">
      <w:pPr>
        <w:keepNext/>
        <w:keepLines/>
        <w:outlineLvl w:val="0"/>
        <w:rPr>
          <w:i/>
          <w:lang w:val="pt-PT"/>
        </w:rPr>
      </w:pPr>
      <w:r w:rsidRPr="00F03387">
        <w:rPr>
          <w:i/>
          <w:lang w:val="pt-PT"/>
        </w:rPr>
        <w:lastRenderedPageBreak/>
        <w:t>Redução da dose</w:t>
      </w:r>
    </w:p>
    <w:p w14:paraId="1074BE2D" w14:textId="77777777" w:rsidR="00B145D7" w:rsidRPr="00F03387" w:rsidRDefault="00B145D7" w:rsidP="00E4007C">
      <w:pPr>
        <w:keepNext/>
        <w:keepLines/>
        <w:suppressAutoHyphens/>
        <w:ind w:right="11"/>
        <w:rPr>
          <w:lang w:val="pt-PT"/>
        </w:rPr>
      </w:pPr>
      <w:r w:rsidRPr="00F03387">
        <w:rPr>
          <w:lang w:val="pt-PT"/>
        </w:rPr>
        <w:t xml:space="preserve">No decurso dos ensaios clínicos não foram feitas reduções da dose de Herceptin. Os doentes podem prosseguir a terapêutica durante os períodos de mielossupressão reversível, induzida pela quimioterapia mas devem ser cuidadosamente monitorizados durante esse período, no que se refere às complicações da neutropenia. Consulte o </w:t>
      </w:r>
      <w:r w:rsidR="0056010C" w:rsidRPr="00F03387">
        <w:rPr>
          <w:lang w:val="pt-PT"/>
        </w:rPr>
        <w:t>RCM</w:t>
      </w:r>
      <w:r w:rsidRPr="00F03387">
        <w:rPr>
          <w:lang w:val="pt-PT"/>
        </w:rPr>
        <w:t xml:space="preserve"> do paclitaxel, docetaxel ou do inibidor da aromatase para obter informações sobre a redução da dose ou atraso na sua administração. </w:t>
      </w:r>
    </w:p>
    <w:p w14:paraId="69B06F94" w14:textId="77777777" w:rsidR="0018668B" w:rsidRPr="00F03387" w:rsidRDefault="0018668B">
      <w:pPr>
        <w:suppressAutoHyphens/>
        <w:ind w:right="11"/>
        <w:rPr>
          <w:lang w:val="pt-PT"/>
        </w:rPr>
      </w:pPr>
    </w:p>
    <w:p w14:paraId="30B5798D" w14:textId="77777777" w:rsidR="004C36C2" w:rsidRPr="00F03387" w:rsidRDefault="0018668B">
      <w:pPr>
        <w:suppressAutoHyphens/>
        <w:ind w:right="11"/>
        <w:rPr>
          <w:lang w:val="pt-PT"/>
        </w:rPr>
      </w:pPr>
      <w:r w:rsidRPr="00F03387">
        <w:rPr>
          <w:lang w:val="pt-PT"/>
        </w:rPr>
        <w:t xml:space="preserve">Se a </w:t>
      </w:r>
      <w:r w:rsidR="004965C1" w:rsidRPr="00F03387">
        <w:rPr>
          <w:lang w:val="pt-PT"/>
        </w:rPr>
        <w:t xml:space="preserve">percentagem da </w:t>
      </w:r>
      <w:r w:rsidRPr="00F03387">
        <w:rPr>
          <w:lang w:val="pt-PT"/>
        </w:rPr>
        <w:t xml:space="preserve">fração de ejeção ventricular esquerda (FEVE) baixar ≥ 10 </w:t>
      </w:r>
      <w:r w:rsidR="0074732A" w:rsidRPr="00F03387">
        <w:rPr>
          <w:lang w:val="pt-PT"/>
        </w:rPr>
        <w:t xml:space="preserve">pontos </w:t>
      </w:r>
      <w:r w:rsidR="002E4C55" w:rsidRPr="00F03387">
        <w:rPr>
          <w:lang w:val="pt-PT"/>
        </w:rPr>
        <w:t xml:space="preserve">a </w:t>
      </w:r>
      <w:r w:rsidR="0068283A" w:rsidRPr="00F03387">
        <w:rPr>
          <w:lang w:val="pt-PT"/>
        </w:rPr>
        <w:t>partir do valor inicial,</w:t>
      </w:r>
      <w:r w:rsidR="002E4C55" w:rsidRPr="00F03387">
        <w:rPr>
          <w:lang w:val="pt-PT"/>
        </w:rPr>
        <w:t xml:space="preserve"> E para </w:t>
      </w:r>
      <w:r w:rsidR="0068283A" w:rsidRPr="00F03387">
        <w:rPr>
          <w:lang w:val="pt-PT"/>
        </w:rPr>
        <w:t>um valor inferior a</w:t>
      </w:r>
      <w:r w:rsidR="002E4C55" w:rsidRPr="00F03387">
        <w:rPr>
          <w:lang w:val="pt-PT"/>
        </w:rPr>
        <w:t xml:space="preserve"> 50%, o tratamento deve</w:t>
      </w:r>
      <w:r w:rsidR="004F37D0" w:rsidRPr="00F03387">
        <w:rPr>
          <w:lang w:val="pt-PT"/>
        </w:rPr>
        <w:t>rá</w:t>
      </w:r>
      <w:r w:rsidR="002E4C55" w:rsidRPr="00F03387">
        <w:rPr>
          <w:lang w:val="pt-PT"/>
        </w:rPr>
        <w:t xml:space="preserve"> ser suspenso e dever</w:t>
      </w:r>
      <w:r w:rsidR="004F37D0" w:rsidRPr="00F03387">
        <w:rPr>
          <w:lang w:val="pt-PT"/>
        </w:rPr>
        <w:t>-se-</w:t>
      </w:r>
      <w:r w:rsidR="002E4C55" w:rsidRPr="00F03387">
        <w:rPr>
          <w:lang w:val="pt-PT"/>
        </w:rPr>
        <w:t xml:space="preserve">á </w:t>
      </w:r>
      <w:r w:rsidR="004F37D0" w:rsidRPr="00F03387">
        <w:rPr>
          <w:lang w:val="pt-PT"/>
        </w:rPr>
        <w:t>efetu</w:t>
      </w:r>
      <w:r w:rsidR="002E4C55" w:rsidRPr="00F03387">
        <w:rPr>
          <w:lang w:val="pt-PT"/>
        </w:rPr>
        <w:t xml:space="preserve">ar uma </w:t>
      </w:r>
      <w:r w:rsidR="004F37D0" w:rsidRPr="00F03387">
        <w:rPr>
          <w:lang w:val="pt-PT"/>
        </w:rPr>
        <w:t>nova</w:t>
      </w:r>
      <w:r w:rsidR="002E4C55" w:rsidRPr="00F03387">
        <w:rPr>
          <w:lang w:val="pt-PT"/>
        </w:rPr>
        <w:t xml:space="preserve"> avaliação da FEVE </w:t>
      </w:r>
      <w:r w:rsidR="004F37D0" w:rsidRPr="00F03387">
        <w:rPr>
          <w:lang w:val="pt-PT"/>
        </w:rPr>
        <w:t>no prazo</w:t>
      </w:r>
      <w:r w:rsidR="002E4C55" w:rsidRPr="00F03387">
        <w:rPr>
          <w:lang w:val="pt-PT"/>
        </w:rPr>
        <w:t xml:space="preserve"> de aproximadamente 3 semanas. Se a FEVE não tiver melhorado, ou </w:t>
      </w:r>
      <w:r w:rsidR="004F37D0" w:rsidRPr="00F03387">
        <w:rPr>
          <w:lang w:val="pt-PT"/>
        </w:rPr>
        <w:t xml:space="preserve">se tiver </w:t>
      </w:r>
      <w:r w:rsidR="002E4C55" w:rsidRPr="00F03387">
        <w:rPr>
          <w:lang w:val="pt-PT"/>
        </w:rPr>
        <w:t>diminuído mais, ou se se tiver desenvolvido insuficiência cardíaca congestiva</w:t>
      </w:r>
      <w:r w:rsidR="00956852" w:rsidRPr="00F03387">
        <w:rPr>
          <w:lang w:val="pt-PT"/>
        </w:rPr>
        <w:t xml:space="preserve"> (ICC)</w:t>
      </w:r>
      <w:r w:rsidR="002E4C55" w:rsidRPr="00F03387">
        <w:rPr>
          <w:lang w:val="pt-PT"/>
        </w:rPr>
        <w:t xml:space="preserve"> sintomática</w:t>
      </w:r>
      <w:r w:rsidR="006301AB" w:rsidRPr="00F03387">
        <w:rPr>
          <w:lang w:val="pt-PT"/>
        </w:rPr>
        <w:t xml:space="preserve">, </w:t>
      </w:r>
      <w:r w:rsidR="004C36C2" w:rsidRPr="00F03387">
        <w:rPr>
          <w:lang w:val="pt-PT"/>
        </w:rPr>
        <w:t xml:space="preserve">deve ser fortemente considerada a </w:t>
      </w:r>
      <w:r w:rsidR="005F123E" w:rsidRPr="00F03387">
        <w:rPr>
          <w:lang w:val="pt-PT"/>
        </w:rPr>
        <w:t xml:space="preserve">descontinuação </w:t>
      </w:r>
      <w:r w:rsidR="004C36C2" w:rsidRPr="00F03387">
        <w:rPr>
          <w:lang w:val="pt-PT"/>
        </w:rPr>
        <w:t>de Herceptin, a menos que os benefícios para o doente ultrapassem os riscos. Todos estes doentes deverão ser referenciados para avaliação e seguimento por um cardiologista.</w:t>
      </w:r>
    </w:p>
    <w:p w14:paraId="3D04E892" w14:textId="77777777" w:rsidR="00B145D7" w:rsidRPr="00F03387" w:rsidRDefault="00B145D7">
      <w:pPr>
        <w:suppressAutoHyphens/>
        <w:ind w:right="11"/>
        <w:rPr>
          <w:lang w:val="pt-PT"/>
        </w:rPr>
      </w:pPr>
    </w:p>
    <w:p w14:paraId="005AF46C" w14:textId="77777777" w:rsidR="00B145D7" w:rsidRPr="00F03387" w:rsidRDefault="00B145D7">
      <w:pPr>
        <w:suppressAutoHyphens/>
        <w:ind w:right="11"/>
        <w:outlineLvl w:val="0"/>
        <w:rPr>
          <w:i/>
          <w:lang w:val="pt-PT"/>
        </w:rPr>
      </w:pPr>
      <w:r w:rsidRPr="00F03387">
        <w:rPr>
          <w:i/>
          <w:lang w:val="pt-PT"/>
        </w:rPr>
        <w:t>Omissão de doses</w:t>
      </w:r>
    </w:p>
    <w:p w14:paraId="3C5F7C5F" w14:textId="77777777" w:rsidR="00B145D7" w:rsidRPr="00F03387" w:rsidRDefault="00B145D7">
      <w:pPr>
        <w:suppressAutoHyphens/>
        <w:ind w:right="11"/>
        <w:rPr>
          <w:lang w:val="pt-PT"/>
        </w:rPr>
      </w:pPr>
      <w:r w:rsidRPr="00F03387">
        <w:rPr>
          <w:lang w:val="pt-PT"/>
        </w:rPr>
        <w:t xml:space="preserve">Se o doente </w:t>
      </w:r>
      <w:r w:rsidR="00730DD2" w:rsidRPr="00F03387">
        <w:rPr>
          <w:lang w:val="pt-PT"/>
        </w:rPr>
        <w:t xml:space="preserve">tiver </w:t>
      </w:r>
      <w:r w:rsidRPr="00F03387">
        <w:rPr>
          <w:lang w:val="pt-PT"/>
        </w:rPr>
        <w:t>falha</w:t>
      </w:r>
      <w:r w:rsidR="00730DD2" w:rsidRPr="00F03387">
        <w:rPr>
          <w:lang w:val="pt-PT"/>
        </w:rPr>
        <w:t>do</w:t>
      </w:r>
      <w:r w:rsidRPr="00F03387">
        <w:rPr>
          <w:lang w:val="pt-PT"/>
        </w:rPr>
        <w:t xml:space="preserve"> uma dose de Herceptin por uma semana ou menos, a dose de manutenção habitual (regime semanal: 2 mg/kg; regime de 3 em 3 semanas: 6 mg/kg) deve ser administrada o mais rapidamente possível. Não esperar até ao próximo ciclo planeado. As doses de manutenção subsequentes devem ser administradas </w:t>
      </w:r>
      <w:r w:rsidR="00730DD2" w:rsidRPr="00F03387">
        <w:rPr>
          <w:lang w:val="pt-PT"/>
        </w:rPr>
        <w:t xml:space="preserve">7 dias ou 21 dias mais tarde </w:t>
      </w:r>
      <w:r w:rsidRPr="00F03387">
        <w:rPr>
          <w:lang w:val="pt-PT"/>
        </w:rPr>
        <w:t>de acordo com o regime</w:t>
      </w:r>
      <w:r w:rsidR="00730DD2" w:rsidRPr="00F03387">
        <w:rPr>
          <w:lang w:val="pt-PT"/>
        </w:rPr>
        <w:t xml:space="preserve"> semanal ou de 3 em 3 semanas, respetivamente</w:t>
      </w:r>
      <w:r w:rsidRPr="00F03387">
        <w:rPr>
          <w:lang w:val="pt-PT"/>
        </w:rPr>
        <w:t>.</w:t>
      </w:r>
    </w:p>
    <w:p w14:paraId="363317A3" w14:textId="77777777" w:rsidR="00B145D7" w:rsidRPr="00F03387" w:rsidRDefault="00B145D7">
      <w:pPr>
        <w:suppressAutoHyphens/>
        <w:ind w:right="11"/>
        <w:rPr>
          <w:lang w:val="pt-PT"/>
        </w:rPr>
      </w:pPr>
    </w:p>
    <w:p w14:paraId="611EA93F" w14:textId="77777777" w:rsidR="00B145D7" w:rsidRPr="00F03387" w:rsidRDefault="00B145D7">
      <w:pPr>
        <w:suppressAutoHyphens/>
        <w:ind w:right="11"/>
        <w:rPr>
          <w:lang w:val="pt-PT"/>
        </w:rPr>
      </w:pPr>
      <w:r w:rsidRPr="00F03387">
        <w:rPr>
          <w:lang w:val="pt-PT"/>
        </w:rPr>
        <w:t>Se o doente</w:t>
      </w:r>
      <w:r w:rsidR="00730DD2" w:rsidRPr="00F03387">
        <w:rPr>
          <w:lang w:val="pt-PT"/>
        </w:rPr>
        <w:t xml:space="preserve"> tiver</w:t>
      </w:r>
      <w:r w:rsidRPr="00F03387">
        <w:rPr>
          <w:lang w:val="pt-PT"/>
        </w:rPr>
        <w:t xml:space="preserve"> falha</w:t>
      </w:r>
      <w:r w:rsidR="00730DD2" w:rsidRPr="00F03387">
        <w:rPr>
          <w:lang w:val="pt-PT"/>
        </w:rPr>
        <w:t>do</w:t>
      </w:r>
      <w:r w:rsidRPr="00F03387">
        <w:rPr>
          <w:lang w:val="pt-PT"/>
        </w:rPr>
        <w:t xml:space="preserve"> uma dose de Herceptin por mais de uma semana, deverá ser administrada uma dose de recarga</w:t>
      </w:r>
      <w:r w:rsidR="00730DD2" w:rsidRPr="00F03387">
        <w:rPr>
          <w:lang w:val="pt-PT"/>
        </w:rPr>
        <w:t xml:space="preserve"> de Herceptin</w:t>
      </w:r>
      <w:r w:rsidRPr="00F03387">
        <w:rPr>
          <w:lang w:val="pt-PT"/>
        </w:rPr>
        <w:t xml:space="preserve"> durante aproximadamente 90 minutos (regime semanal: 4 mg/kg; regime de 3 em 3 semanas: 8 mg/kg)</w:t>
      </w:r>
      <w:r w:rsidR="00730DD2" w:rsidRPr="00F03387">
        <w:rPr>
          <w:lang w:val="pt-PT"/>
        </w:rPr>
        <w:t xml:space="preserve"> o mais rapidamente possível</w:t>
      </w:r>
      <w:r w:rsidRPr="00F03387">
        <w:rPr>
          <w:lang w:val="pt-PT"/>
        </w:rPr>
        <w:t xml:space="preserve">. As doses de manutenção subsequentes </w:t>
      </w:r>
      <w:r w:rsidR="00730DD2" w:rsidRPr="00F03387">
        <w:rPr>
          <w:lang w:val="pt-PT"/>
        </w:rPr>
        <w:t xml:space="preserve">de Herceptin </w:t>
      </w:r>
      <w:r w:rsidRPr="00F03387">
        <w:rPr>
          <w:lang w:val="pt-PT"/>
        </w:rPr>
        <w:t xml:space="preserve">(regime semanal: 2 mg/kg; regime de 3 em 3 semanas: 6 mg/kg, respetivamente) devem ser administradas </w:t>
      </w:r>
      <w:r w:rsidR="00730DD2" w:rsidRPr="00F03387">
        <w:rPr>
          <w:lang w:val="pt-PT"/>
        </w:rPr>
        <w:t xml:space="preserve">7 dias ou 21 dias mais tarde de acordo com o </w:t>
      </w:r>
      <w:r w:rsidRPr="00F03387">
        <w:rPr>
          <w:lang w:val="pt-PT"/>
        </w:rPr>
        <w:t>regime semanal</w:t>
      </w:r>
      <w:r w:rsidR="00730DD2" w:rsidRPr="00F03387">
        <w:rPr>
          <w:lang w:val="pt-PT"/>
        </w:rPr>
        <w:t xml:space="preserve"> ou de </w:t>
      </w:r>
      <w:r w:rsidRPr="00F03387">
        <w:rPr>
          <w:lang w:val="pt-PT"/>
        </w:rPr>
        <w:t>3 em 3 semanas</w:t>
      </w:r>
      <w:r w:rsidR="00730DD2" w:rsidRPr="00F03387">
        <w:rPr>
          <w:lang w:val="pt-PT"/>
        </w:rPr>
        <w:t>, respetivamente</w:t>
      </w:r>
      <w:r w:rsidRPr="00F03387">
        <w:rPr>
          <w:lang w:val="pt-PT"/>
        </w:rPr>
        <w:t>.</w:t>
      </w:r>
    </w:p>
    <w:p w14:paraId="704FB857" w14:textId="77777777" w:rsidR="00B145D7" w:rsidRPr="00F03387" w:rsidRDefault="00B145D7">
      <w:pPr>
        <w:suppressAutoHyphens/>
        <w:ind w:right="11"/>
        <w:rPr>
          <w:lang w:val="pt-PT"/>
        </w:rPr>
      </w:pPr>
    </w:p>
    <w:p w14:paraId="3D5FD55F" w14:textId="77777777" w:rsidR="00B145D7" w:rsidRPr="00F03387" w:rsidRDefault="00C376D4" w:rsidP="000E6BA2">
      <w:pPr>
        <w:keepNext/>
        <w:keepLines/>
        <w:outlineLvl w:val="0"/>
        <w:rPr>
          <w:i/>
          <w:lang w:val="pt-PT"/>
        </w:rPr>
      </w:pPr>
      <w:r w:rsidRPr="00F03387">
        <w:rPr>
          <w:i/>
          <w:lang w:val="pt-PT"/>
        </w:rPr>
        <w:t xml:space="preserve">Populações </w:t>
      </w:r>
      <w:r w:rsidR="00B145D7" w:rsidRPr="00F03387">
        <w:rPr>
          <w:i/>
          <w:lang w:val="pt-PT"/>
        </w:rPr>
        <w:t>especiais</w:t>
      </w:r>
    </w:p>
    <w:p w14:paraId="2089696B" w14:textId="77777777" w:rsidR="00B145D7" w:rsidRPr="00F03387" w:rsidRDefault="00B145D7" w:rsidP="000E6BA2">
      <w:pPr>
        <w:keepNext/>
        <w:keepLines/>
        <w:suppressAutoHyphens/>
        <w:ind w:right="11"/>
        <w:rPr>
          <w:lang w:val="pt-PT"/>
        </w:rPr>
      </w:pPr>
      <w:r w:rsidRPr="00F03387">
        <w:rPr>
          <w:lang w:val="pt-PT"/>
        </w:rPr>
        <w:t xml:space="preserve">Não foram realizados estudos farmacocinéticos específicos em </w:t>
      </w:r>
      <w:r w:rsidR="007E3AAF" w:rsidRPr="00F03387">
        <w:rPr>
          <w:lang w:val="pt-PT"/>
        </w:rPr>
        <w:t>idosos</w:t>
      </w:r>
      <w:r w:rsidR="00C376D4" w:rsidRPr="00F03387">
        <w:rPr>
          <w:lang w:val="pt-PT"/>
        </w:rPr>
        <w:t xml:space="preserve"> </w:t>
      </w:r>
      <w:r w:rsidR="004E31F8" w:rsidRPr="00F03387">
        <w:rPr>
          <w:lang w:val="pt-PT"/>
        </w:rPr>
        <w:t>e</w:t>
      </w:r>
      <w:r w:rsidRPr="00F03387">
        <w:rPr>
          <w:lang w:val="pt-PT"/>
        </w:rPr>
        <w:t xml:space="preserve"> em insuficientes renais ou hepáticos. </w:t>
      </w:r>
      <w:r w:rsidR="003E0BD6" w:rsidRPr="00F03387">
        <w:rPr>
          <w:lang w:val="pt-PT"/>
        </w:rPr>
        <w:t>N</w:t>
      </w:r>
      <w:r w:rsidRPr="00F03387">
        <w:rPr>
          <w:lang w:val="pt-PT"/>
        </w:rPr>
        <w:t xml:space="preserve">a análise da farmacocinética </w:t>
      </w:r>
      <w:r w:rsidR="00A2398D" w:rsidRPr="00F03387">
        <w:rPr>
          <w:lang w:val="pt-PT"/>
        </w:rPr>
        <w:t>populacional</w:t>
      </w:r>
      <w:r w:rsidRPr="00F03387">
        <w:rPr>
          <w:lang w:val="pt-PT"/>
        </w:rPr>
        <w:t xml:space="preserve">, a idade e a insuficiência renal não demonstraram afetar a </w:t>
      </w:r>
      <w:r w:rsidR="005F123E" w:rsidRPr="00F03387">
        <w:rPr>
          <w:lang w:val="pt-PT"/>
        </w:rPr>
        <w:t xml:space="preserve">biodisponibilidade </w:t>
      </w:r>
      <w:r w:rsidRPr="00F03387">
        <w:rPr>
          <w:lang w:val="pt-PT"/>
        </w:rPr>
        <w:t>do trastuzumab.</w:t>
      </w:r>
    </w:p>
    <w:p w14:paraId="529DE16C" w14:textId="77777777" w:rsidR="00B145D7" w:rsidRPr="00F03387" w:rsidRDefault="00B145D7">
      <w:pPr>
        <w:rPr>
          <w:i/>
          <w:lang w:val="pt-PT"/>
        </w:rPr>
      </w:pPr>
    </w:p>
    <w:p w14:paraId="0DDDC4E1" w14:textId="77777777" w:rsidR="00B145D7" w:rsidRPr="00F03387" w:rsidRDefault="00B145D7">
      <w:pPr>
        <w:keepNext/>
        <w:keepLines/>
        <w:outlineLvl w:val="0"/>
        <w:rPr>
          <w:i/>
          <w:lang w:val="pt-PT"/>
        </w:rPr>
      </w:pPr>
      <w:r w:rsidRPr="00F03387">
        <w:rPr>
          <w:i/>
          <w:lang w:val="pt-PT"/>
        </w:rPr>
        <w:t>População pediátrica</w:t>
      </w:r>
    </w:p>
    <w:p w14:paraId="0FD69AA6" w14:textId="77777777" w:rsidR="00C376D4" w:rsidRPr="00F03387" w:rsidRDefault="003E0BD6">
      <w:pPr>
        <w:suppressAutoHyphens/>
        <w:ind w:right="11"/>
        <w:rPr>
          <w:lang w:val="pt-PT"/>
        </w:rPr>
      </w:pPr>
      <w:r w:rsidRPr="00F03387">
        <w:rPr>
          <w:lang w:val="pt-PT"/>
        </w:rPr>
        <w:t>Não existe utilização relevante de Herceptin na população pediátrica.</w:t>
      </w:r>
    </w:p>
    <w:p w14:paraId="36F77A8B" w14:textId="77777777" w:rsidR="00B145D7" w:rsidRPr="00F03387" w:rsidRDefault="00B145D7">
      <w:pPr>
        <w:outlineLvl w:val="0"/>
        <w:rPr>
          <w:lang w:val="pt-PT"/>
        </w:rPr>
      </w:pPr>
    </w:p>
    <w:p w14:paraId="4F24EEBA" w14:textId="77777777" w:rsidR="00B145D7" w:rsidRPr="00F03387" w:rsidRDefault="00B145D7">
      <w:pPr>
        <w:outlineLvl w:val="0"/>
        <w:rPr>
          <w:u w:val="single"/>
          <w:lang w:val="pt-PT"/>
        </w:rPr>
      </w:pPr>
      <w:r w:rsidRPr="00F03387">
        <w:rPr>
          <w:u w:val="single"/>
          <w:lang w:val="pt-PT"/>
        </w:rPr>
        <w:t>Modo de administração</w:t>
      </w:r>
    </w:p>
    <w:p w14:paraId="56E7334E" w14:textId="77777777" w:rsidR="00C376D4" w:rsidRPr="00F03387" w:rsidRDefault="00C376D4">
      <w:pPr>
        <w:outlineLvl w:val="0"/>
        <w:rPr>
          <w:i/>
          <w:lang w:val="pt-PT"/>
        </w:rPr>
      </w:pPr>
    </w:p>
    <w:p w14:paraId="7EA81A17" w14:textId="77777777" w:rsidR="00B145D7" w:rsidRPr="00F03387" w:rsidRDefault="00B145D7">
      <w:pPr>
        <w:suppressAutoHyphens/>
        <w:ind w:right="11"/>
        <w:rPr>
          <w:lang w:val="pt-PT"/>
        </w:rPr>
      </w:pPr>
      <w:r w:rsidRPr="00F03387">
        <w:rPr>
          <w:lang w:val="pt-PT"/>
        </w:rPr>
        <w:t>A dose de carga de Herceptin deve ser administrada através de perfusão intravenosa durante 90 minutos. Não administrar através de injeção intravenosa ou bólus. A perfusão intravenosa de Herceptin deve ser administrada por um profissional de saúde com preparação para gerir anafilaxia e deve estar disponível equipamento de emergência. Os doentes devem ser vigiados durante pelo menos seis horas após o início da primeira perfusão e durante duas horas após o início das perfusões subsequentes, relativamente ao aparecimento de sintomas como febre, calafrios ou outros sintomas relacionados com a perfusão (ver secções 4.4 e 4.8). A interrupção ou a diminuição da taxa de perfusão pode ajudar a controlar estes sintomas. A perfusão pode ser retomada quando os sintomas diminuírem.</w:t>
      </w:r>
    </w:p>
    <w:p w14:paraId="11FDCDA2" w14:textId="77777777" w:rsidR="00B145D7" w:rsidRPr="00F03387" w:rsidRDefault="00B145D7">
      <w:pPr>
        <w:suppressAutoHyphens/>
        <w:ind w:right="11"/>
        <w:rPr>
          <w:lang w:val="pt-PT"/>
        </w:rPr>
      </w:pPr>
    </w:p>
    <w:p w14:paraId="50C67B45" w14:textId="77777777" w:rsidR="00B145D7" w:rsidRPr="00F03387" w:rsidRDefault="00B145D7">
      <w:pPr>
        <w:suppressAutoHyphens/>
        <w:ind w:right="11"/>
        <w:rPr>
          <w:lang w:val="pt-PT"/>
        </w:rPr>
      </w:pPr>
      <w:r w:rsidRPr="00F03387">
        <w:rPr>
          <w:lang w:val="pt-PT"/>
        </w:rPr>
        <w:t>Se a dose de carga inicial fo</w:t>
      </w:r>
      <w:r w:rsidR="005F123E" w:rsidRPr="00F03387">
        <w:rPr>
          <w:lang w:val="pt-PT"/>
        </w:rPr>
        <w:t>r</w:t>
      </w:r>
      <w:r w:rsidRPr="00F03387">
        <w:rPr>
          <w:lang w:val="pt-PT"/>
        </w:rPr>
        <w:t xml:space="preserve"> bem tolerada, as doses subsequentes podem ser administradas através de perfusão de 30 minutos de duração.</w:t>
      </w:r>
    </w:p>
    <w:p w14:paraId="6973E17A" w14:textId="77777777" w:rsidR="00B145D7" w:rsidRPr="00F03387" w:rsidRDefault="00B145D7">
      <w:pPr>
        <w:suppressAutoHyphens/>
        <w:ind w:right="11"/>
        <w:rPr>
          <w:lang w:val="pt-PT"/>
        </w:rPr>
      </w:pPr>
    </w:p>
    <w:p w14:paraId="1D9DF63D" w14:textId="77777777" w:rsidR="00B145D7" w:rsidRPr="00F03387" w:rsidRDefault="00B145D7">
      <w:pPr>
        <w:suppressAutoHyphens/>
        <w:ind w:right="11"/>
        <w:outlineLvl w:val="0"/>
        <w:rPr>
          <w:lang w:val="pt-PT"/>
        </w:rPr>
      </w:pPr>
      <w:r w:rsidRPr="00F03387">
        <w:rPr>
          <w:lang w:val="pt-PT"/>
        </w:rPr>
        <w:t xml:space="preserve">Para instruções </w:t>
      </w:r>
      <w:r w:rsidR="00C376D4" w:rsidRPr="00F03387">
        <w:rPr>
          <w:lang w:val="pt-PT"/>
        </w:rPr>
        <w:t xml:space="preserve">sobre a reconstituição </w:t>
      </w:r>
      <w:r w:rsidR="003E0BD6" w:rsidRPr="00F03387">
        <w:rPr>
          <w:lang w:val="pt-PT"/>
        </w:rPr>
        <w:t xml:space="preserve">da formulação intravenosa </w:t>
      </w:r>
      <w:r w:rsidR="00C376D4" w:rsidRPr="00F03387">
        <w:rPr>
          <w:lang w:val="pt-PT"/>
        </w:rPr>
        <w:t>de Herceptin antes da administração</w:t>
      </w:r>
      <w:r w:rsidRPr="00F03387">
        <w:rPr>
          <w:lang w:val="pt-PT"/>
        </w:rPr>
        <w:t>, ver secção 6.6.</w:t>
      </w:r>
    </w:p>
    <w:p w14:paraId="4FFC51BC" w14:textId="77777777" w:rsidR="00B145D7" w:rsidRPr="00F03387" w:rsidRDefault="00B145D7">
      <w:pPr>
        <w:suppressAutoHyphens/>
        <w:rPr>
          <w:lang w:val="pt-PT"/>
        </w:rPr>
      </w:pPr>
    </w:p>
    <w:p w14:paraId="1DD86F64" w14:textId="77777777" w:rsidR="00B145D7" w:rsidRPr="00F03387" w:rsidRDefault="00B145D7" w:rsidP="00E4007C">
      <w:pPr>
        <w:keepNext/>
        <w:keepLines/>
        <w:suppressAutoHyphens/>
        <w:ind w:left="567" w:hanging="567"/>
        <w:rPr>
          <w:lang w:val="pt-PT"/>
        </w:rPr>
      </w:pPr>
      <w:r w:rsidRPr="00F03387">
        <w:rPr>
          <w:b/>
          <w:lang w:val="pt-PT"/>
        </w:rPr>
        <w:lastRenderedPageBreak/>
        <w:t>4.3</w:t>
      </w:r>
      <w:r w:rsidRPr="00F03387">
        <w:rPr>
          <w:b/>
          <w:lang w:val="pt-PT"/>
        </w:rPr>
        <w:tab/>
        <w:t>Contraindicações</w:t>
      </w:r>
    </w:p>
    <w:p w14:paraId="13361DDB" w14:textId="77777777" w:rsidR="00B145D7" w:rsidRPr="00F03387" w:rsidRDefault="00B145D7" w:rsidP="00E4007C">
      <w:pPr>
        <w:keepNext/>
        <w:keepLines/>
        <w:suppressAutoHyphens/>
        <w:rPr>
          <w:lang w:val="pt-PT"/>
        </w:rPr>
      </w:pPr>
    </w:p>
    <w:p w14:paraId="1E241BD3" w14:textId="77777777" w:rsidR="00B145D7" w:rsidRPr="00F03387" w:rsidRDefault="0063074D" w:rsidP="00E4007C">
      <w:pPr>
        <w:keepNext/>
        <w:keepLines/>
        <w:suppressAutoHyphens/>
        <w:ind w:left="432" w:right="14" w:hanging="432"/>
        <w:rPr>
          <w:lang w:val="pt-PT"/>
        </w:rPr>
      </w:pPr>
      <w:r w:rsidRPr="00F03387">
        <w:rPr>
          <w:rFonts w:ascii="Symbol" w:hAnsi="Symbol"/>
          <w:lang w:val="pt-PT"/>
        </w:rPr>
        <w:t></w:t>
      </w:r>
      <w:r w:rsidRPr="00F03387">
        <w:rPr>
          <w:lang w:val="pt-PT"/>
        </w:rPr>
        <w:tab/>
      </w:r>
      <w:r w:rsidR="00B145D7" w:rsidRPr="00F03387">
        <w:rPr>
          <w:lang w:val="pt-PT"/>
        </w:rPr>
        <w:t xml:space="preserve">Hipersensibilidade ao trastuzumab, proteínas murinas ou a qualquer um dos excipientes </w:t>
      </w:r>
      <w:r w:rsidR="00B145D7" w:rsidRPr="00F03387">
        <w:rPr>
          <w:szCs w:val="24"/>
          <w:lang w:val="pt-PT"/>
        </w:rPr>
        <w:t>mencionados na secção 6.1</w:t>
      </w:r>
    </w:p>
    <w:p w14:paraId="6A4C2925" w14:textId="77777777" w:rsidR="00B145D7" w:rsidRPr="00F03387" w:rsidRDefault="0063074D" w:rsidP="0063074D">
      <w:pPr>
        <w:suppressAutoHyphens/>
        <w:ind w:left="432" w:right="14" w:hanging="432"/>
        <w:rPr>
          <w:lang w:val="pt-PT"/>
        </w:rPr>
      </w:pPr>
      <w:r w:rsidRPr="00F03387">
        <w:rPr>
          <w:rFonts w:ascii="Symbol" w:hAnsi="Symbol"/>
          <w:lang w:val="pt-PT"/>
        </w:rPr>
        <w:t></w:t>
      </w:r>
      <w:r w:rsidRPr="00F03387">
        <w:rPr>
          <w:lang w:val="pt-PT"/>
        </w:rPr>
        <w:tab/>
      </w:r>
      <w:r w:rsidR="00B145D7" w:rsidRPr="00F03387">
        <w:rPr>
          <w:lang w:val="pt-PT"/>
        </w:rPr>
        <w:t xml:space="preserve">Dispneia grave em repouso, devido a complicações da neoplasia avançada ou que </w:t>
      </w:r>
      <w:r w:rsidR="005F123E" w:rsidRPr="00F03387">
        <w:rPr>
          <w:lang w:val="pt-PT"/>
        </w:rPr>
        <w:t>requeira</w:t>
      </w:r>
      <w:r w:rsidR="00B145D7" w:rsidRPr="00F03387">
        <w:rPr>
          <w:lang w:val="pt-PT"/>
        </w:rPr>
        <w:t xml:space="preserve"> terapêutica suplementar com oxigénio.</w:t>
      </w:r>
    </w:p>
    <w:p w14:paraId="06D352D3" w14:textId="77777777" w:rsidR="00B145D7" w:rsidRPr="00F03387" w:rsidRDefault="00B145D7">
      <w:pPr>
        <w:suppressAutoHyphens/>
        <w:rPr>
          <w:lang w:val="pt-PT"/>
        </w:rPr>
      </w:pPr>
    </w:p>
    <w:p w14:paraId="741D2F15" w14:textId="77777777" w:rsidR="00B145D7" w:rsidRPr="00F03387" w:rsidRDefault="00B145D7">
      <w:pPr>
        <w:suppressAutoHyphens/>
        <w:ind w:left="567" w:hanging="567"/>
        <w:rPr>
          <w:lang w:val="pt-PT"/>
        </w:rPr>
      </w:pPr>
      <w:r w:rsidRPr="00F03387">
        <w:rPr>
          <w:b/>
          <w:lang w:val="pt-PT"/>
        </w:rPr>
        <w:t>4.4</w:t>
      </w:r>
      <w:r w:rsidRPr="00F03387">
        <w:rPr>
          <w:b/>
          <w:lang w:val="pt-PT"/>
        </w:rPr>
        <w:tab/>
        <w:t>Advertências e precauções especiais de utilização</w:t>
      </w:r>
    </w:p>
    <w:p w14:paraId="1EA42EF1" w14:textId="77777777" w:rsidR="00B145D7" w:rsidRPr="00F03387" w:rsidRDefault="00B145D7">
      <w:pPr>
        <w:suppressAutoHyphens/>
        <w:rPr>
          <w:lang w:val="pt-PT"/>
        </w:rPr>
      </w:pPr>
    </w:p>
    <w:p w14:paraId="1BA9A633" w14:textId="77777777" w:rsidR="00AE2D64" w:rsidRPr="00F03387" w:rsidRDefault="00AE2D64">
      <w:pPr>
        <w:suppressAutoHyphens/>
        <w:rPr>
          <w:u w:val="single"/>
          <w:lang w:val="pt-PT"/>
        </w:rPr>
      </w:pPr>
      <w:r w:rsidRPr="00F03387">
        <w:rPr>
          <w:u w:val="single"/>
          <w:lang w:val="pt-PT"/>
        </w:rPr>
        <w:t>Rastreabilidade</w:t>
      </w:r>
    </w:p>
    <w:p w14:paraId="5659B36A" w14:textId="77777777" w:rsidR="00AE2D64" w:rsidRPr="00F03387" w:rsidRDefault="00AE2D64">
      <w:pPr>
        <w:suppressAutoHyphens/>
        <w:rPr>
          <w:lang w:val="pt-PT"/>
        </w:rPr>
      </w:pPr>
    </w:p>
    <w:p w14:paraId="4A44CEE3" w14:textId="77777777" w:rsidR="001C799C" w:rsidRPr="00F03387" w:rsidRDefault="001C799C">
      <w:pPr>
        <w:suppressAutoHyphens/>
        <w:rPr>
          <w:lang w:val="pt-PT"/>
        </w:rPr>
      </w:pPr>
      <w:r w:rsidRPr="00F03387">
        <w:rPr>
          <w:lang w:val="pt-PT"/>
        </w:rPr>
        <w:t>De modo a melhorar a rastreabilidade dos medicamentos biológicos, o nome de marca</w:t>
      </w:r>
      <w:r w:rsidR="004965C1" w:rsidRPr="00F03387">
        <w:rPr>
          <w:lang w:val="pt-PT"/>
        </w:rPr>
        <w:t xml:space="preserve"> e o número de lote</w:t>
      </w:r>
      <w:r w:rsidRPr="00F03387">
        <w:rPr>
          <w:lang w:val="pt-PT"/>
        </w:rPr>
        <w:t xml:space="preserve"> do </w:t>
      </w:r>
      <w:r w:rsidRPr="00F03387">
        <w:rPr>
          <w:szCs w:val="22"/>
          <w:lang w:val="pt-PT"/>
        </w:rPr>
        <w:t xml:space="preserve">medicamento </w:t>
      </w:r>
      <w:r w:rsidRPr="00F03387">
        <w:rPr>
          <w:lang w:val="pt-PT"/>
        </w:rPr>
        <w:t>administrado deve</w:t>
      </w:r>
      <w:r w:rsidR="005F123E" w:rsidRPr="00F03387">
        <w:rPr>
          <w:lang w:val="pt-PT"/>
        </w:rPr>
        <w:t>m</w:t>
      </w:r>
      <w:r w:rsidRPr="00F03387">
        <w:rPr>
          <w:lang w:val="pt-PT"/>
        </w:rPr>
        <w:t xml:space="preserve"> ser claramente registado</w:t>
      </w:r>
      <w:r w:rsidR="005F123E" w:rsidRPr="00F03387">
        <w:rPr>
          <w:lang w:val="pt-PT"/>
        </w:rPr>
        <w:t>s</w:t>
      </w:r>
      <w:r w:rsidRPr="00F03387">
        <w:rPr>
          <w:lang w:val="pt-PT"/>
        </w:rPr>
        <w:t>.</w:t>
      </w:r>
    </w:p>
    <w:p w14:paraId="4CC1AB16" w14:textId="77777777" w:rsidR="001C799C" w:rsidRPr="00F03387" w:rsidRDefault="001C799C">
      <w:pPr>
        <w:suppressAutoHyphens/>
        <w:rPr>
          <w:lang w:val="pt-PT"/>
        </w:rPr>
      </w:pPr>
    </w:p>
    <w:p w14:paraId="3CCD55EA" w14:textId="77777777" w:rsidR="00B145D7" w:rsidRPr="00F03387" w:rsidRDefault="00B145D7">
      <w:pPr>
        <w:suppressAutoHyphens/>
        <w:rPr>
          <w:lang w:val="pt-PT"/>
        </w:rPr>
      </w:pPr>
      <w:r w:rsidRPr="00F03387">
        <w:rPr>
          <w:lang w:val="pt-PT"/>
        </w:rPr>
        <w:t>A determinação do HER2 deve ser realizada num laboratório especializado, que assegure uma validação adequada dos procedimentos do teste (ver secção 5.1).</w:t>
      </w:r>
    </w:p>
    <w:p w14:paraId="2C65D391" w14:textId="77777777" w:rsidR="00B145D7" w:rsidRPr="00F03387" w:rsidRDefault="00B145D7">
      <w:pPr>
        <w:suppressAutoHyphens/>
        <w:rPr>
          <w:lang w:val="pt-PT"/>
        </w:rPr>
      </w:pPr>
    </w:p>
    <w:p w14:paraId="5972282F" w14:textId="77777777" w:rsidR="00B145D7" w:rsidRPr="00F03387" w:rsidRDefault="00B145D7">
      <w:pPr>
        <w:suppressAutoHyphens/>
        <w:rPr>
          <w:lang w:val="pt-PT"/>
        </w:rPr>
      </w:pPr>
      <w:r w:rsidRPr="00F03387">
        <w:rPr>
          <w:lang w:val="pt-PT"/>
        </w:rPr>
        <w:t>Atualmente não estão disponíveis dados de ensaios clínicos sobre a repetição do tratamento de doentes com exposição anterior ao Herceptin, em contexto adjuvante.</w:t>
      </w:r>
    </w:p>
    <w:p w14:paraId="0B7C69FF" w14:textId="77777777" w:rsidR="00B145D7" w:rsidRPr="00F03387" w:rsidRDefault="00B145D7">
      <w:pPr>
        <w:suppressAutoHyphens/>
        <w:rPr>
          <w:lang w:val="pt-PT"/>
        </w:rPr>
      </w:pPr>
    </w:p>
    <w:p w14:paraId="3EFB03B9" w14:textId="77777777" w:rsidR="00B145D7" w:rsidRPr="00F03387" w:rsidRDefault="001C799C">
      <w:pPr>
        <w:suppressAutoHyphens/>
        <w:ind w:right="11"/>
        <w:outlineLvl w:val="0"/>
        <w:rPr>
          <w:u w:val="single"/>
          <w:lang w:val="pt-PT"/>
        </w:rPr>
      </w:pPr>
      <w:r w:rsidRPr="00F03387">
        <w:rPr>
          <w:u w:val="single"/>
          <w:lang w:val="pt-PT"/>
        </w:rPr>
        <w:t>Disfunção cardíaca</w:t>
      </w:r>
    </w:p>
    <w:p w14:paraId="3ECAB0DD" w14:textId="77777777" w:rsidR="00B145D7" w:rsidRPr="00F03387" w:rsidRDefault="00B145D7">
      <w:pPr>
        <w:suppressAutoHyphens/>
        <w:ind w:right="11"/>
        <w:outlineLvl w:val="0"/>
        <w:rPr>
          <w:i/>
          <w:lang w:val="pt-PT"/>
        </w:rPr>
      </w:pPr>
    </w:p>
    <w:p w14:paraId="00EFF444" w14:textId="77777777" w:rsidR="00B145D7" w:rsidRPr="00F03387" w:rsidRDefault="00B145D7">
      <w:pPr>
        <w:suppressAutoHyphens/>
        <w:ind w:right="11"/>
        <w:outlineLvl w:val="0"/>
        <w:rPr>
          <w:i/>
          <w:u w:val="single"/>
          <w:lang w:val="pt-PT"/>
        </w:rPr>
      </w:pPr>
      <w:r w:rsidRPr="00F03387">
        <w:rPr>
          <w:i/>
          <w:u w:val="single"/>
          <w:lang w:val="pt-PT"/>
        </w:rPr>
        <w:t>Considerações gerais</w:t>
      </w:r>
    </w:p>
    <w:p w14:paraId="107A9059" w14:textId="77777777" w:rsidR="00B145D7" w:rsidRPr="00F03387" w:rsidRDefault="00B145D7">
      <w:pPr>
        <w:suppressAutoHyphens/>
        <w:ind w:right="11"/>
        <w:outlineLvl w:val="0"/>
        <w:rPr>
          <w:i/>
          <w:lang w:val="pt-PT"/>
        </w:rPr>
      </w:pPr>
    </w:p>
    <w:p w14:paraId="4900704A" w14:textId="77777777" w:rsidR="00BA309E" w:rsidRPr="00F03387" w:rsidRDefault="00BA309E">
      <w:pPr>
        <w:rPr>
          <w:lang w:val="pt-PT"/>
        </w:rPr>
      </w:pPr>
      <w:r w:rsidRPr="00F03387">
        <w:rPr>
          <w:lang w:val="pt-PT"/>
        </w:rPr>
        <w:t xml:space="preserve">Os doentes tratados com Herceptin estão em maior risco de desenvolver </w:t>
      </w:r>
      <w:r w:rsidR="00956852" w:rsidRPr="00F03387">
        <w:rPr>
          <w:lang w:val="pt-PT"/>
        </w:rPr>
        <w:t>ICC</w:t>
      </w:r>
      <w:r w:rsidRPr="00F03387">
        <w:rPr>
          <w:lang w:val="pt-PT"/>
        </w:rPr>
        <w:t xml:space="preserve"> (</w:t>
      </w:r>
      <w:r w:rsidR="004965C1" w:rsidRPr="00F03387">
        <w:rPr>
          <w:lang w:val="pt-PT"/>
        </w:rPr>
        <w:t>C</w:t>
      </w:r>
      <w:r w:rsidRPr="00F03387">
        <w:rPr>
          <w:lang w:val="pt-PT"/>
        </w:rPr>
        <w:t xml:space="preserve">lasse II-IV da </w:t>
      </w:r>
      <w:r w:rsidRPr="0010587F">
        <w:rPr>
          <w:i/>
          <w:lang w:val="pt-PT"/>
        </w:rPr>
        <w:t>New York Heart Association</w:t>
      </w:r>
      <w:r w:rsidRPr="00F03387">
        <w:rPr>
          <w:lang w:val="pt-PT"/>
        </w:rPr>
        <w:t xml:space="preserve"> [NYHA]) ou disfunção cardíaca assintomática. Estes </w:t>
      </w:r>
      <w:r w:rsidR="00CA11EF" w:rsidRPr="00F03387">
        <w:rPr>
          <w:lang w:val="pt-PT"/>
        </w:rPr>
        <w:t>acontecim</w:t>
      </w:r>
      <w:r w:rsidRPr="00F03387">
        <w:rPr>
          <w:lang w:val="pt-PT"/>
        </w:rPr>
        <w:t xml:space="preserve">entos foram observados em doentes </w:t>
      </w:r>
      <w:r w:rsidR="005F123E" w:rsidRPr="00F03387">
        <w:rPr>
          <w:lang w:val="pt-PT"/>
        </w:rPr>
        <w:t xml:space="preserve">a receber Herceptin </w:t>
      </w:r>
      <w:r w:rsidRPr="00F03387">
        <w:rPr>
          <w:lang w:val="pt-PT"/>
        </w:rPr>
        <w:t xml:space="preserve">em </w:t>
      </w:r>
      <w:r w:rsidR="00D92517" w:rsidRPr="00F03387">
        <w:rPr>
          <w:lang w:val="pt-PT"/>
        </w:rPr>
        <w:t>monoterapia</w:t>
      </w:r>
      <w:r w:rsidRPr="00F03387">
        <w:rPr>
          <w:lang w:val="pt-PT"/>
        </w:rPr>
        <w:t xml:space="preserve"> ou em associação com paclitaxel ou docetaxel, particularmente após quimioterapia com uma antraciclina (doxorrubicina ou epirrubicina). Estes podem ser moderados a graves e têm sido associados a morte (ver secção 4.8). </w:t>
      </w:r>
      <w:r w:rsidR="00956852" w:rsidRPr="00F03387">
        <w:rPr>
          <w:lang w:val="pt-PT"/>
        </w:rPr>
        <w:t>Adicionalmente, deve-se ter precaução no tratamento de doentes com risco cardíaco aumentado, p. ex., hipertensão, doença documentada da artéria coronária, ICC, FEVE inferior a 55%, idade avançada.</w:t>
      </w:r>
    </w:p>
    <w:p w14:paraId="30E09093" w14:textId="77777777" w:rsidR="00B145D7" w:rsidRPr="00F03387" w:rsidRDefault="00B145D7">
      <w:pPr>
        <w:rPr>
          <w:lang w:val="pt-PT"/>
        </w:rPr>
      </w:pPr>
    </w:p>
    <w:p w14:paraId="321736B6" w14:textId="77777777" w:rsidR="00B145D7" w:rsidRPr="00F03387" w:rsidRDefault="00B145D7">
      <w:pPr>
        <w:suppressAutoHyphens/>
        <w:ind w:right="11"/>
        <w:rPr>
          <w:lang w:val="pt-PT"/>
        </w:rPr>
      </w:pPr>
      <w:r w:rsidRPr="00F03387">
        <w:rPr>
          <w:lang w:val="pt-PT"/>
        </w:rPr>
        <w:t xml:space="preserve">Todos os candidatos a tratamento com Herceptin, mas especialmente aqueles com exposição prévia a antraciclinas e ciclofosfamida (AC), devem ser submetidos a </w:t>
      </w:r>
      <w:r w:rsidR="004E0C75" w:rsidRPr="00F03387">
        <w:rPr>
          <w:lang w:val="pt-PT"/>
        </w:rPr>
        <w:t xml:space="preserve">uma </w:t>
      </w:r>
      <w:r w:rsidRPr="00F03387">
        <w:rPr>
          <w:lang w:val="pt-PT"/>
        </w:rPr>
        <w:t xml:space="preserve">cuidadosa avaliação da função cardíaca antes do início do tratamento, incluindo história clínica e exame físico, </w:t>
      </w:r>
      <w:r w:rsidR="001C799C" w:rsidRPr="00F03387">
        <w:rPr>
          <w:lang w:val="pt-PT"/>
        </w:rPr>
        <w:t>eletrocardiograma (</w:t>
      </w:r>
      <w:r w:rsidRPr="00F03387">
        <w:rPr>
          <w:lang w:val="pt-PT"/>
        </w:rPr>
        <w:t>ECG</w:t>
      </w:r>
      <w:r w:rsidR="001C799C" w:rsidRPr="00F03387">
        <w:rPr>
          <w:lang w:val="pt-PT"/>
        </w:rPr>
        <w:t>)</w:t>
      </w:r>
      <w:r w:rsidRPr="00F03387">
        <w:rPr>
          <w:lang w:val="pt-PT"/>
        </w:rPr>
        <w:t>, ecocardiograma</w:t>
      </w:r>
      <w:r w:rsidR="002639D3" w:rsidRPr="00F03387">
        <w:rPr>
          <w:lang w:val="pt-PT"/>
        </w:rPr>
        <w:t>,</w:t>
      </w:r>
      <w:r w:rsidRPr="00F03387">
        <w:rPr>
          <w:lang w:val="pt-PT"/>
        </w:rPr>
        <w:t xml:space="preserve"> </w:t>
      </w:r>
      <w:r w:rsidR="001C799C" w:rsidRPr="00F03387">
        <w:rPr>
          <w:lang w:val="pt-PT"/>
        </w:rPr>
        <w:t>e/</w:t>
      </w:r>
      <w:r w:rsidRPr="00F03387">
        <w:rPr>
          <w:lang w:val="pt-PT"/>
        </w:rPr>
        <w:t xml:space="preserve">ou </w:t>
      </w:r>
      <w:r w:rsidR="00863E65" w:rsidRPr="00F03387">
        <w:rPr>
          <w:rFonts w:cs="Arial"/>
          <w:szCs w:val="22"/>
          <w:lang w:val="pt-PT"/>
        </w:rPr>
        <w:t>angiografia de radionucl</w:t>
      </w:r>
      <w:r w:rsidR="004E0C75" w:rsidRPr="00F03387">
        <w:rPr>
          <w:rFonts w:cs="Arial"/>
          <w:szCs w:val="22"/>
          <w:lang w:val="pt-PT"/>
        </w:rPr>
        <w:t>í</w:t>
      </w:r>
      <w:r w:rsidR="00863E65" w:rsidRPr="00F03387">
        <w:rPr>
          <w:rFonts w:cs="Arial"/>
          <w:szCs w:val="22"/>
          <w:lang w:val="pt-PT"/>
        </w:rPr>
        <w:t>d</w:t>
      </w:r>
      <w:r w:rsidR="004E0C75" w:rsidRPr="00F03387">
        <w:rPr>
          <w:rFonts w:cs="Arial"/>
          <w:szCs w:val="22"/>
          <w:lang w:val="pt-PT"/>
        </w:rPr>
        <w:t>e</w:t>
      </w:r>
      <w:r w:rsidR="00863E65" w:rsidRPr="00F03387">
        <w:rPr>
          <w:rFonts w:cs="Arial"/>
          <w:szCs w:val="22"/>
          <w:lang w:val="pt-PT"/>
        </w:rPr>
        <w:t>os de primeira passagem</w:t>
      </w:r>
      <w:r w:rsidR="00863E65" w:rsidRPr="00F03387">
        <w:rPr>
          <w:lang w:val="pt-PT"/>
        </w:rPr>
        <w:t xml:space="preserve"> (</w:t>
      </w:r>
      <w:r w:rsidRPr="00F03387">
        <w:rPr>
          <w:lang w:val="pt-PT"/>
        </w:rPr>
        <w:t>MUGA</w:t>
      </w:r>
      <w:r w:rsidR="00863E65" w:rsidRPr="00F03387">
        <w:rPr>
          <w:lang w:val="pt-PT"/>
        </w:rPr>
        <w:t>)</w:t>
      </w:r>
      <w:r w:rsidRPr="00F03387">
        <w:rPr>
          <w:lang w:val="pt-PT"/>
        </w:rPr>
        <w:t xml:space="preserve"> ou imagiologia por ressonância magnética. </w:t>
      </w:r>
      <w:r w:rsidR="00956852" w:rsidRPr="00F03387">
        <w:rPr>
          <w:lang w:val="pt-PT"/>
        </w:rPr>
        <w:t>A monitorização poderá ajudar a identificar doentes</w:t>
      </w:r>
      <w:r w:rsidR="00FC7A52" w:rsidRPr="00F03387">
        <w:rPr>
          <w:lang w:val="pt-PT"/>
        </w:rPr>
        <w:t xml:space="preserve"> que desenvolvam disfunção cardíaca. A avaliação cardíaca, tal como realizada no início, deverá ser repetida de 3 em 3 meses durante o tratamento e de 6 em 6 meses após a descontinuação do tratamento, até 24 meses desde a última administração de Herceptin. </w:t>
      </w:r>
      <w:r w:rsidRPr="00F03387">
        <w:rPr>
          <w:lang w:val="pt-PT"/>
        </w:rPr>
        <w:t>Deve ser efetuada uma cuidadosa avaliação do risco</w:t>
      </w:r>
      <w:r w:rsidR="00DB2768" w:rsidRPr="00F03387">
        <w:rPr>
          <w:lang w:val="pt-PT"/>
        </w:rPr>
        <w:noBreakHyphen/>
      </w:r>
      <w:r w:rsidRPr="00F03387">
        <w:rPr>
          <w:lang w:val="pt-PT"/>
        </w:rPr>
        <w:t xml:space="preserve">benefício antes da tomada de decisão para efetuar um tratamento com Herceptin. </w:t>
      </w:r>
    </w:p>
    <w:p w14:paraId="3F9ABFC1" w14:textId="77777777" w:rsidR="00B145D7" w:rsidRPr="00F03387" w:rsidRDefault="00B145D7">
      <w:pPr>
        <w:suppressAutoHyphens/>
        <w:ind w:right="11"/>
        <w:rPr>
          <w:lang w:val="pt-PT"/>
        </w:rPr>
      </w:pPr>
    </w:p>
    <w:p w14:paraId="2EBB2E93" w14:textId="77777777" w:rsidR="00B145D7" w:rsidRPr="00F03387" w:rsidRDefault="00E8034B">
      <w:pPr>
        <w:suppressAutoHyphens/>
        <w:rPr>
          <w:lang w:val="pt-PT"/>
        </w:rPr>
      </w:pPr>
      <w:r w:rsidRPr="00F03387">
        <w:rPr>
          <w:lang w:val="pt-PT"/>
        </w:rPr>
        <w:t xml:space="preserve">Com base na análise farmacocinética populacional de todos os dados disponíveis (ver secção 5.2) o </w:t>
      </w:r>
      <w:r w:rsidR="00863E65" w:rsidRPr="00F03387">
        <w:rPr>
          <w:lang w:val="pt-PT"/>
        </w:rPr>
        <w:t xml:space="preserve">trastuzumab </w:t>
      </w:r>
      <w:r w:rsidR="00B145D7" w:rsidRPr="00F03387">
        <w:rPr>
          <w:lang w:val="pt-PT"/>
        </w:rPr>
        <w:t xml:space="preserve">pode permanecer em circulação até </w:t>
      </w:r>
      <w:r w:rsidR="00863E65" w:rsidRPr="00F03387">
        <w:rPr>
          <w:lang w:val="pt-PT"/>
        </w:rPr>
        <w:t>7</w:t>
      </w:r>
      <w:r w:rsidR="00B145D7" w:rsidRPr="00F03387">
        <w:rPr>
          <w:lang w:val="pt-PT"/>
        </w:rPr>
        <w:t xml:space="preserve"> </w:t>
      </w:r>
      <w:r w:rsidRPr="00F03387">
        <w:rPr>
          <w:lang w:val="pt-PT"/>
        </w:rPr>
        <w:t>meses</w:t>
      </w:r>
      <w:r w:rsidR="00B145D7" w:rsidRPr="00F03387">
        <w:rPr>
          <w:lang w:val="pt-PT"/>
        </w:rPr>
        <w:t xml:space="preserve"> após o fim do tratamento com Herceptin. Os doentes tratados com antraciclinas após o fim da terapêutica com Herceptin podem apresentar um risco aumentado de </w:t>
      </w:r>
      <w:r w:rsidR="00863E65" w:rsidRPr="00F03387">
        <w:rPr>
          <w:lang w:val="pt-PT"/>
        </w:rPr>
        <w:t>disfunção cardíaca</w:t>
      </w:r>
      <w:r w:rsidR="00B145D7" w:rsidRPr="00F03387">
        <w:rPr>
          <w:lang w:val="pt-PT"/>
        </w:rPr>
        <w:t xml:space="preserve">. Se possível, o médico deve evitar a terapêutica baseada em antraciclinas durante </w:t>
      </w:r>
      <w:r w:rsidR="00863E65" w:rsidRPr="00F03387">
        <w:rPr>
          <w:lang w:val="pt-PT"/>
        </w:rPr>
        <w:t xml:space="preserve">7 </w:t>
      </w:r>
      <w:r w:rsidRPr="00F03387">
        <w:rPr>
          <w:lang w:val="pt-PT"/>
        </w:rPr>
        <w:t>meses</w:t>
      </w:r>
      <w:r w:rsidR="00B145D7" w:rsidRPr="00F03387">
        <w:rPr>
          <w:lang w:val="pt-PT"/>
        </w:rPr>
        <w:t xml:space="preserve"> após o fim do tratamento com Herceptin. No caso de se utilizarem antraciclinas, a função cardíaca do doente deverá ser cuidadosamente monitorizada. </w:t>
      </w:r>
    </w:p>
    <w:p w14:paraId="5DF6809D" w14:textId="77777777" w:rsidR="00B145D7" w:rsidRPr="00F03387" w:rsidRDefault="00B145D7">
      <w:pPr>
        <w:suppressAutoHyphens/>
        <w:ind w:right="11"/>
        <w:rPr>
          <w:lang w:val="pt-PT"/>
        </w:rPr>
      </w:pPr>
    </w:p>
    <w:p w14:paraId="54B0DE40" w14:textId="77777777" w:rsidR="00B91B7D" w:rsidRPr="00F03387" w:rsidRDefault="00B145D7">
      <w:pPr>
        <w:suppressAutoHyphens/>
        <w:ind w:right="11"/>
        <w:rPr>
          <w:lang w:val="pt-PT"/>
        </w:rPr>
      </w:pPr>
      <w:r w:rsidRPr="00F03387">
        <w:rPr>
          <w:lang w:val="pt-PT"/>
        </w:rPr>
        <w:t xml:space="preserve">Deverá ser considerada uma avaliação cardiológica formal nos doentes </w:t>
      </w:r>
      <w:r w:rsidR="004E0C75" w:rsidRPr="00F03387">
        <w:rPr>
          <w:lang w:val="pt-PT"/>
        </w:rPr>
        <w:t>nos</w:t>
      </w:r>
      <w:r w:rsidRPr="00F03387">
        <w:rPr>
          <w:lang w:val="pt-PT"/>
        </w:rPr>
        <w:t xml:space="preserve"> quais tenham sido detetadas alterações cardiovasculares, aquando da avaliação inicial. A função cardíaca deverá ser monitorizada em todos os doentes durante o tratamento (p. ex. cada 12 semanas). A monitorização pode ajudar a identificar doentes que desenvolvam disfunção cardíaca. Os doentes que desenvolvam disfunção cardíaca assintomática podem beneficiar </w:t>
      </w:r>
      <w:r w:rsidR="004E0C75" w:rsidRPr="00F03387">
        <w:rPr>
          <w:lang w:val="pt-PT"/>
        </w:rPr>
        <w:t xml:space="preserve">de </w:t>
      </w:r>
      <w:r w:rsidRPr="00F03387">
        <w:rPr>
          <w:lang w:val="pt-PT"/>
        </w:rPr>
        <w:t>uma monitorização mais frequente (p. ex. cada 6</w:t>
      </w:r>
      <w:r w:rsidR="002639D3" w:rsidRPr="00F03387">
        <w:rPr>
          <w:lang w:val="pt-PT"/>
        </w:rPr>
        <w:t xml:space="preserve"> – </w:t>
      </w:r>
      <w:r w:rsidRPr="00F03387">
        <w:rPr>
          <w:lang w:val="pt-PT"/>
        </w:rPr>
        <w:t xml:space="preserve">8 semanas). Se os doentes apresentarem uma diminuição progressiva da função ventricular esquerda, mas permanecerem assintomáticos, o médico </w:t>
      </w:r>
      <w:r w:rsidR="00FC7A52" w:rsidRPr="00F03387">
        <w:rPr>
          <w:lang w:val="pt-PT"/>
        </w:rPr>
        <w:t xml:space="preserve">deverá </w:t>
      </w:r>
      <w:r w:rsidRPr="00F03387">
        <w:rPr>
          <w:lang w:val="pt-PT"/>
        </w:rPr>
        <w:t>considerar a descontinuação da terapêutica no caso de não se observar benefício clínico da terapêutica com Herceptin.</w:t>
      </w:r>
      <w:r w:rsidR="0068283A" w:rsidRPr="00F03387">
        <w:rPr>
          <w:lang w:val="pt-PT"/>
        </w:rPr>
        <w:t xml:space="preserve"> </w:t>
      </w:r>
    </w:p>
    <w:p w14:paraId="204B2793" w14:textId="77777777" w:rsidR="00B91B7D" w:rsidRPr="00F03387" w:rsidRDefault="00B91B7D">
      <w:pPr>
        <w:suppressAutoHyphens/>
        <w:ind w:right="11"/>
        <w:rPr>
          <w:lang w:val="pt-PT"/>
        </w:rPr>
      </w:pPr>
    </w:p>
    <w:p w14:paraId="7E3A0292" w14:textId="77777777" w:rsidR="00B145D7" w:rsidRPr="00F03387" w:rsidRDefault="0068283A">
      <w:pPr>
        <w:suppressAutoHyphens/>
        <w:ind w:right="11"/>
        <w:rPr>
          <w:lang w:val="pt-PT"/>
        </w:rPr>
      </w:pPr>
      <w:r w:rsidRPr="00F03387">
        <w:rPr>
          <w:lang w:val="pt-PT"/>
        </w:rPr>
        <w:t>A segurança da continuação ou recomeço d</w:t>
      </w:r>
      <w:r w:rsidR="004C36C2" w:rsidRPr="00F03387">
        <w:rPr>
          <w:lang w:val="pt-PT"/>
        </w:rPr>
        <w:t>e</w:t>
      </w:r>
      <w:r w:rsidRPr="00F03387">
        <w:rPr>
          <w:lang w:val="pt-PT"/>
        </w:rPr>
        <w:t xml:space="preserve"> Herceptin em doentes que apresentem disfunção cardíaca não foi estudada prospetivamente. </w:t>
      </w:r>
      <w:r w:rsidR="00B145D7" w:rsidRPr="00F03387">
        <w:rPr>
          <w:lang w:val="pt-PT"/>
        </w:rPr>
        <w:t xml:space="preserve">Se a </w:t>
      </w:r>
      <w:r w:rsidR="004965C1" w:rsidRPr="00F03387">
        <w:rPr>
          <w:lang w:val="pt-PT"/>
        </w:rPr>
        <w:t xml:space="preserve">percentagem de </w:t>
      </w:r>
      <w:r w:rsidR="00B145D7" w:rsidRPr="00F03387">
        <w:rPr>
          <w:lang w:val="pt-PT"/>
        </w:rPr>
        <w:t xml:space="preserve">FEVE baixar </w:t>
      </w:r>
      <w:r w:rsidRPr="00F03387">
        <w:rPr>
          <w:lang w:val="pt-PT"/>
        </w:rPr>
        <w:t xml:space="preserve">≥ </w:t>
      </w:r>
      <w:r w:rsidR="00B145D7" w:rsidRPr="00F03387">
        <w:rPr>
          <w:lang w:val="pt-PT"/>
        </w:rPr>
        <w:t xml:space="preserve">10 pontos a partir do valor inicial, E para um valor inferior a 50 %, o tratamento deverá ser suspenso e dever-se-á efetuar uma nova avaliação da FEVE no prazo de aproximadamente 3 semanas. Se a FEVE não tiver melhorado, ou se tiver diminuído mais, </w:t>
      </w:r>
      <w:r w:rsidR="004F37D0" w:rsidRPr="00F03387">
        <w:rPr>
          <w:lang w:val="pt-PT"/>
        </w:rPr>
        <w:t xml:space="preserve">ou se se tiver desenvolvido ICC sintomática </w:t>
      </w:r>
      <w:r w:rsidR="00B145D7" w:rsidRPr="00F03387">
        <w:rPr>
          <w:lang w:val="pt-PT"/>
        </w:rPr>
        <w:t xml:space="preserve">deve ser fortemente considerada a </w:t>
      </w:r>
      <w:r w:rsidR="004E0C75" w:rsidRPr="00F03387">
        <w:rPr>
          <w:lang w:val="pt-PT"/>
        </w:rPr>
        <w:t xml:space="preserve">descontinuação </w:t>
      </w:r>
      <w:r w:rsidR="00B145D7" w:rsidRPr="00F03387">
        <w:rPr>
          <w:lang w:val="pt-PT"/>
        </w:rPr>
        <w:t>de Herceptin, a menos que os benefícios para o doente ultrapassem os riscos. Todos estes doentes deverão ser referenciados para avaliação e seguimento por um cardiologista.</w:t>
      </w:r>
    </w:p>
    <w:p w14:paraId="1281A8E2" w14:textId="77777777" w:rsidR="00544524" w:rsidRPr="00F03387" w:rsidRDefault="00544524">
      <w:pPr>
        <w:suppressAutoHyphens/>
        <w:ind w:right="11"/>
        <w:rPr>
          <w:lang w:val="pt-PT"/>
        </w:rPr>
      </w:pPr>
    </w:p>
    <w:p w14:paraId="133893BC" w14:textId="77777777" w:rsidR="00B145D7" w:rsidRPr="00F03387" w:rsidRDefault="00B145D7" w:rsidP="004C36C2">
      <w:pPr>
        <w:suppressAutoHyphens/>
        <w:ind w:right="11"/>
        <w:rPr>
          <w:lang w:val="pt-PT"/>
        </w:rPr>
      </w:pPr>
      <w:r w:rsidRPr="00F03387">
        <w:rPr>
          <w:lang w:val="pt-PT"/>
        </w:rPr>
        <w:t xml:space="preserve">Se se desenvolver insuficiência cardíaca sintomática durante a terapêutica com Herceptin, esta deverá ser tratada com a medicação habitual para </w:t>
      </w:r>
      <w:r w:rsidR="004C36C2" w:rsidRPr="00F03387">
        <w:rPr>
          <w:lang w:val="pt-PT"/>
        </w:rPr>
        <w:t>a ICC</w:t>
      </w:r>
      <w:r w:rsidRPr="00F03387">
        <w:rPr>
          <w:lang w:val="pt-PT"/>
        </w:rPr>
        <w:t xml:space="preserve">. </w:t>
      </w:r>
      <w:r w:rsidR="004C36C2" w:rsidRPr="00F03387">
        <w:rPr>
          <w:lang w:val="pt-PT"/>
        </w:rPr>
        <w:t>A</w:t>
      </w:r>
      <w:r w:rsidRPr="00F03387">
        <w:rPr>
          <w:lang w:val="pt-PT"/>
        </w:rPr>
        <w:t xml:space="preserve"> maior parte dos doentes que desenvolve</w:t>
      </w:r>
      <w:r w:rsidR="00DB2768" w:rsidRPr="00F03387">
        <w:rPr>
          <w:lang w:val="pt-PT"/>
        </w:rPr>
        <w:t>u</w:t>
      </w:r>
      <w:r w:rsidRPr="00F03387">
        <w:rPr>
          <w:lang w:val="pt-PT"/>
        </w:rPr>
        <w:t xml:space="preserve"> </w:t>
      </w:r>
      <w:r w:rsidR="004C36C2" w:rsidRPr="00F03387">
        <w:rPr>
          <w:lang w:val="pt-PT"/>
        </w:rPr>
        <w:t>ICC</w:t>
      </w:r>
      <w:r w:rsidRPr="00F03387">
        <w:rPr>
          <w:lang w:val="pt-PT"/>
        </w:rPr>
        <w:t xml:space="preserve"> </w:t>
      </w:r>
      <w:r w:rsidR="00DB2768" w:rsidRPr="00F03387">
        <w:rPr>
          <w:lang w:val="pt-PT"/>
        </w:rPr>
        <w:t xml:space="preserve">ou disfunção cardíaca assintomática </w:t>
      </w:r>
      <w:r w:rsidRPr="00F03387">
        <w:rPr>
          <w:lang w:val="pt-PT"/>
        </w:rPr>
        <w:t>nos ensaios principais</w:t>
      </w:r>
      <w:r w:rsidRPr="00F03387">
        <w:rPr>
          <w:szCs w:val="22"/>
          <w:lang w:val="pt-PT"/>
        </w:rPr>
        <w:t xml:space="preserve"> </w:t>
      </w:r>
      <w:r w:rsidRPr="00F03387">
        <w:rPr>
          <w:lang w:val="pt-PT"/>
        </w:rPr>
        <w:t>melhorou com tratamento habitual</w:t>
      </w:r>
      <w:r w:rsidR="004C36C2" w:rsidRPr="00F03387">
        <w:rPr>
          <w:lang w:val="pt-PT"/>
        </w:rPr>
        <w:t xml:space="preserve"> para a ICC</w:t>
      </w:r>
      <w:r w:rsidR="0061000D" w:rsidRPr="00F03387">
        <w:rPr>
          <w:lang w:val="pt-PT"/>
        </w:rPr>
        <w:t>, que consiste num inibidor da enzima de conversão da angiotensina (IECA) ou antagonista do recetor da angiotensina (ARA) e um beta-bloqueante</w:t>
      </w:r>
      <w:r w:rsidRPr="00F03387">
        <w:rPr>
          <w:lang w:val="pt-PT"/>
        </w:rPr>
        <w:t>. A maioria dos doentes com sintomas cardíacos e evidência de benefício clínico com o tratamento com Herceptin prosseguiu em tratamento sem acontecimentos clínicos cardíacos adicionais.</w:t>
      </w:r>
    </w:p>
    <w:p w14:paraId="7C885E86" w14:textId="77777777" w:rsidR="00B145D7" w:rsidRPr="00F03387" w:rsidRDefault="00B145D7">
      <w:pPr>
        <w:suppressAutoHyphens/>
        <w:ind w:right="11"/>
        <w:rPr>
          <w:lang w:val="pt-PT"/>
        </w:rPr>
      </w:pPr>
    </w:p>
    <w:p w14:paraId="169F229C" w14:textId="77777777" w:rsidR="00B145D7" w:rsidRPr="00F03387" w:rsidRDefault="00B145D7" w:rsidP="009512F9">
      <w:pPr>
        <w:keepNext/>
        <w:keepLines/>
        <w:suppressAutoHyphens/>
        <w:ind w:right="14"/>
        <w:rPr>
          <w:i/>
          <w:u w:val="single"/>
          <w:lang w:val="pt-PT"/>
        </w:rPr>
      </w:pPr>
      <w:r w:rsidRPr="00F03387">
        <w:rPr>
          <w:i/>
          <w:u w:val="single"/>
          <w:lang w:val="pt-PT"/>
        </w:rPr>
        <w:t>Cancro da mama metast</w:t>
      </w:r>
      <w:r w:rsidR="00890F20" w:rsidRPr="00F03387">
        <w:rPr>
          <w:i/>
          <w:u w:val="single"/>
          <w:lang w:val="pt-PT"/>
        </w:rPr>
        <w:t>izado</w:t>
      </w:r>
    </w:p>
    <w:p w14:paraId="71FF6BBF" w14:textId="77777777" w:rsidR="00B145D7" w:rsidRPr="00F03387" w:rsidRDefault="00B145D7" w:rsidP="009512F9">
      <w:pPr>
        <w:keepNext/>
        <w:keepLines/>
        <w:suppressAutoHyphens/>
        <w:ind w:right="14"/>
        <w:rPr>
          <w:u w:val="single"/>
          <w:lang w:val="pt-PT"/>
        </w:rPr>
      </w:pPr>
    </w:p>
    <w:p w14:paraId="6ED57D9D" w14:textId="77777777" w:rsidR="00B145D7" w:rsidRPr="00F03387" w:rsidRDefault="00B145D7" w:rsidP="009512F9">
      <w:pPr>
        <w:keepNext/>
        <w:keepLines/>
        <w:suppressAutoHyphens/>
        <w:ind w:right="14"/>
        <w:rPr>
          <w:lang w:val="pt-PT"/>
        </w:rPr>
      </w:pPr>
      <w:r w:rsidRPr="00F03387">
        <w:rPr>
          <w:lang w:val="pt-PT"/>
        </w:rPr>
        <w:t xml:space="preserve">Não se deve administrar Herceptin concomitantemente com antraciclinas, no âmbito do cancro da mama metastizado. </w:t>
      </w:r>
    </w:p>
    <w:p w14:paraId="0F40DA5D" w14:textId="77777777" w:rsidR="00B145D7" w:rsidRPr="00F03387" w:rsidRDefault="00B145D7">
      <w:pPr>
        <w:suppressAutoHyphens/>
        <w:ind w:right="11"/>
        <w:rPr>
          <w:lang w:val="pt-PT"/>
        </w:rPr>
      </w:pPr>
    </w:p>
    <w:p w14:paraId="4605CBAC" w14:textId="77777777" w:rsidR="00B145D7" w:rsidRPr="00F03387" w:rsidRDefault="00B145D7">
      <w:pPr>
        <w:suppressAutoHyphens/>
        <w:ind w:right="11"/>
        <w:rPr>
          <w:lang w:val="pt-PT"/>
        </w:rPr>
      </w:pPr>
      <w:r w:rsidRPr="00F03387">
        <w:rPr>
          <w:lang w:val="pt-PT"/>
        </w:rPr>
        <w:t xml:space="preserve">Os doentes com cancro da mama metastizado que tenham recebido previamente antraciclinas também apresentam risco de </w:t>
      </w:r>
      <w:r w:rsidR="00863E65" w:rsidRPr="00F03387">
        <w:rPr>
          <w:lang w:val="pt-PT"/>
        </w:rPr>
        <w:t xml:space="preserve">disfunção cardíaca </w:t>
      </w:r>
      <w:r w:rsidRPr="00F03387">
        <w:rPr>
          <w:lang w:val="pt-PT"/>
        </w:rPr>
        <w:t xml:space="preserve">com o tratamento com Herceptin, apesar </w:t>
      </w:r>
      <w:r w:rsidR="00D84812" w:rsidRPr="00F03387">
        <w:rPr>
          <w:lang w:val="pt-PT"/>
        </w:rPr>
        <w:t>de o</w:t>
      </w:r>
      <w:r w:rsidRPr="00F03387">
        <w:rPr>
          <w:lang w:val="pt-PT"/>
        </w:rPr>
        <w:t xml:space="preserve"> risco ser menor do que com a utilização concomitante de Herceptin e antraciclinas.</w:t>
      </w:r>
    </w:p>
    <w:p w14:paraId="67634D90" w14:textId="77777777" w:rsidR="00B145D7" w:rsidRPr="00F03387" w:rsidRDefault="00B145D7">
      <w:pPr>
        <w:suppressAutoHyphens/>
        <w:ind w:right="11"/>
        <w:rPr>
          <w:lang w:val="pt-PT"/>
        </w:rPr>
      </w:pPr>
    </w:p>
    <w:p w14:paraId="67A38379" w14:textId="77777777" w:rsidR="00B145D7" w:rsidRPr="00F03387" w:rsidRDefault="00B145D7">
      <w:pPr>
        <w:suppressAutoHyphens/>
        <w:ind w:right="11"/>
        <w:rPr>
          <w:i/>
          <w:u w:val="single"/>
          <w:lang w:val="pt-PT"/>
        </w:rPr>
      </w:pPr>
      <w:r w:rsidRPr="00F03387">
        <w:rPr>
          <w:i/>
          <w:u w:val="single"/>
          <w:lang w:val="pt-PT"/>
        </w:rPr>
        <w:t xml:space="preserve">Cancro da mama em </w:t>
      </w:r>
      <w:r w:rsidR="002E0E6F" w:rsidRPr="00F03387">
        <w:rPr>
          <w:i/>
          <w:u w:val="single"/>
          <w:lang w:val="pt-PT"/>
        </w:rPr>
        <w:t>estádios</w:t>
      </w:r>
      <w:r w:rsidR="00DC2F9F" w:rsidRPr="00F03387">
        <w:rPr>
          <w:i/>
          <w:u w:val="single"/>
          <w:lang w:val="pt-PT"/>
        </w:rPr>
        <w:t xml:space="preserve"> </w:t>
      </w:r>
      <w:r w:rsidRPr="00F03387">
        <w:rPr>
          <w:i/>
          <w:u w:val="single"/>
          <w:lang w:val="pt-PT"/>
        </w:rPr>
        <w:t>precoce</w:t>
      </w:r>
      <w:r w:rsidR="00DC2F9F" w:rsidRPr="00F03387">
        <w:rPr>
          <w:i/>
          <w:u w:val="single"/>
          <w:lang w:val="pt-PT"/>
        </w:rPr>
        <w:t>s</w:t>
      </w:r>
    </w:p>
    <w:p w14:paraId="06F7A3F5" w14:textId="77777777" w:rsidR="00B145D7" w:rsidRPr="00F03387" w:rsidRDefault="00B145D7">
      <w:pPr>
        <w:suppressAutoHyphens/>
        <w:ind w:right="11"/>
        <w:rPr>
          <w:u w:val="single"/>
          <w:lang w:val="pt-PT"/>
        </w:rPr>
      </w:pPr>
    </w:p>
    <w:p w14:paraId="6559B02A" w14:textId="77777777" w:rsidR="00B145D7" w:rsidRPr="00F03387" w:rsidRDefault="00B145D7">
      <w:pPr>
        <w:suppressAutoHyphens/>
        <w:ind w:right="11"/>
        <w:rPr>
          <w:lang w:val="pt-PT"/>
        </w:rPr>
      </w:pPr>
      <w:r w:rsidRPr="00F03387">
        <w:rPr>
          <w:lang w:val="pt-PT"/>
        </w:rPr>
        <w:t xml:space="preserve">No caso de doentes com cancro da mama em </w:t>
      </w:r>
      <w:r w:rsidR="002E0E6F" w:rsidRPr="00F03387">
        <w:rPr>
          <w:lang w:val="pt-PT"/>
        </w:rPr>
        <w:t>estádios</w:t>
      </w:r>
      <w:r w:rsidRPr="00F03387">
        <w:rPr>
          <w:lang w:val="pt-PT"/>
        </w:rPr>
        <w:t xml:space="preserve"> precoce</w:t>
      </w:r>
      <w:r w:rsidR="00DC2F9F" w:rsidRPr="00F03387">
        <w:rPr>
          <w:lang w:val="pt-PT"/>
        </w:rPr>
        <w:t>s</w:t>
      </w:r>
      <w:r w:rsidRPr="00F03387">
        <w:rPr>
          <w:lang w:val="pt-PT"/>
        </w:rPr>
        <w:t>, a avaliação cardíaca, tal como realizada no início, deverá ser repetida cada 3 meses durante o tratamento, e a cada 6 meses depois da descontinuação do mesmo, até 24 meses após a última administração de Herceptin. Nos doentes que receberam quimioterapia contendo antraciclinas, recomenda-se uma monitorização adicional, que deverá ocorrer anualmente até 5 anos depois da última administração de Herceptin, ou mais longa, caso se observe uma diminuição contínua da FEVE.</w:t>
      </w:r>
    </w:p>
    <w:p w14:paraId="3CC82402" w14:textId="77777777" w:rsidR="001F167F" w:rsidRPr="00F03387" w:rsidRDefault="001F167F">
      <w:pPr>
        <w:suppressAutoHyphens/>
        <w:ind w:right="11"/>
        <w:rPr>
          <w:lang w:val="pt-PT"/>
        </w:rPr>
      </w:pPr>
    </w:p>
    <w:p w14:paraId="651A3804" w14:textId="77777777" w:rsidR="001F167F" w:rsidRPr="00F03387" w:rsidRDefault="001F167F" w:rsidP="001F167F">
      <w:pPr>
        <w:suppressAutoHyphens/>
        <w:ind w:right="11"/>
        <w:rPr>
          <w:lang w:val="pt-PT"/>
        </w:rPr>
      </w:pPr>
      <w:r w:rsidRPr="00F03387">
        <w:rPr>
          <w:lang w:val="pt-PT"/>
        </w:rPr>
        <w:t xml:space="preserve">Os doentes com </w:t>
      </w:r>
      <w:r w:rsidR="004965C1" w:rsidRPr="00F03387">
        <w:rPr>
          <w:lang w:val="pt-PT"/>
        </w:rPr>
        <w:t xml:space="preserve">história de </w:t>
      </w:r>
      <w:r w:rsidRPr="00F03387">
        <w:rPr>
          <w:lang w:val="pt-PT"/>
        </w:rPr>
        <w:t>enfarte do miocárdio, angina de peito que careça de medicação, presença ou história de ICC (NYHA</w:t>
      </w:r>
      <w:r w:rsidR="004965C1" w:rsidRPr="00F03387">
        <w:rPr>
          <w:lang w:val="pt-PT"/>
        </w:rPr>
        <w:t xml:space="preserve"> Classe</w:t>
      </w:r>
      <w:r w:rsidRPr="00F03387">
        <w:rPr>
          <w:lang w:val="pt-PT"/>
        </w:rPr>
        <w:t xml:space="preserve"> II-IV), FEVE inferior a 55%, outras cardiomiopatias, arritmia cardíaca que careça de medicação, doença valvular cardíaca clinicamente significativa, hipertensão mal controlada (se </w:t>
      </w:r>
      <w:r w:rsidR="00D84812" w:rsidRPr="00F03387">
        <w:rPr>
          <w:lang w:val="pt-PT"/>
        </w:rPr>
        <w:t xml:space="preserve">a </w:t>
      </w:r>
      <w:r w:rsidRPr="00F03387">
        <w:rPr>
          <w:lang w:val="pt-PT"/>
        </w:rPr>
        <w:t xml:space="preserve">hipertensão </w:t>
      </w:r>
      <w:r w:rsidR="00D84812" w:rsidRPr="00F03387">
        <w:rPr>
          <w:lang w:val="pt-PT"/>
        </w:rPr>
        <w:t xml:space="preserve">estiver </w:t>
      </w:r>
      <w:r w:rsidRPr="00F03387">
        <w:rPr>
          <w:lang w:val="pt-PT"/>
        </w:rPr>
        <w:t xml:space="preserve">controlada por medicação habitual, é elegível) e derrame pericárdico com repercussão hemodinâmica foram excluídos dos ensaios principais de cancro da mama em </w:t>
      </w:r>
      <w:r w:rsidR="002E0E6F" w:rsidRPr="00F03387">
        <w:rPr>
          <w:lang w:val="pt-PT"/>
        </w:rPr>
        <w:t>estádios</w:t>
      </w:r>
      <w:r w:rsidRPr="00F03387">
        <w:rPr>
          <w:lang w:val="pt-PT"/>
        </w:rPr>
        <w:t xml:space="preserve"> precoces com Herceptin adjuvante e neoadjuvante e, consequentemente, não se pode recomendar o tratamento nestes doentes.</w:t>
      </w:r>
    </w:p>
    <w:p w14:paraId="39E3E2BF" w14:textId="77777777" w:rsidR="00B145D7" w:rsidRPr="00F03387" w:rsidRDefault="00B145D7">
      <w:pPr>
        <w:suppressAutoHyphens/>
        <w:ind w:right="11"/>
        <w:rPr>
          <w:lang w:val="pt-PT"/>
        </w:rPr>
      </w:pPr>
    </w:p>
    <w:p w14:paraId="767E8570" w14:textId="77777777" w:rsidR="00B145D7" w:rsidRPr="00F03387" w:rsidRDefault="00B145D7">
      <w:pPr>
        <w:keepNext/>
        <w:keepLines/>
        <w:suppressAutoHyphens/>
        <w:ind w:right="14"/>
        <w:rPr>
          <w:i/>
          <w:lang w:val="pt-PT"/>
        </w:rPr>
      </w:pPr>
      <w:r w:rsidRPr="00F03387">
        <w:rPr>
          <w:i/>
          <w:lang w:val="pt-PT"/>
        </w:rPr>
        <w:t>Tratamento adjuvante</w:t>
      </w:r>
    </w:p>
    <w:p w14:paraId="6ED20189" w14:textId="77777777" w:rsidR="00B145D7" w:rsidRPr="00F03387" w:rsidRDefault="00B145D7">
      <w:pPr>
        <w:keepNext/>
        <w:keepLines/>
        <w:suppressAutoHyphens/>
        <w:ind w:right="14"/>
        <w:rPr>
          <w:lang w:val="pt-PT"/>
        </w:rPr>
      </w:pPr>
    </w:p>
    <w:p w14:paraId="0991DBAF" w14:textId="77777777" w:rsidR="00561631" w:rsidRPr="00F03387" w:rsidRDefault="00B145D7">
      <w:pPr>
        <w:suppressAutoHyphens/>
        <w:ind w:right="11"/>
        <w:rPr>
          <w:lang w:val="pt-PT"/>
        </w:rPr>
      </w:pPr>
      <w:r w:rsidRPr="00F03387">
        <w:rPr>
          <w:lang w:val="pt-PT"/>
        </w:rPr>
        <w:t>Não se deve administrar Herceptin concomitantemente com antraciclinas em</w:t>
      </w:r>
      <w:r w:rsidR="00561631" w:rsidRPr="00F03387">
        <w:rPr>
          <w:lang w:val="pt-PT"/>
        </w:rPr>
        <w:t xml:space="preserve"> contexto de</w:t>
      </w:r>
      <w:r w:rsidRPr="00F03387">
        <w:rPr>
          <w:lang w:val="pt-PT"/>
        </w:rPr>
        <w:t xml:space="preserve"> tratamento adjuvante</w:t>
      </w:r>
      <w:r w:rsidR="00561631" w:rsidRPr="00F03387">
        <w:rPr>
          <w:lang w:val="pt-PT"/>
        </w:rPr>
        <w:t>.</w:t>
      </w:r>
    </w:p>
    <w:p w14:paraId="3BA5863E" w14:textId="77777777" w:rsidR="00561631" w:rsidRPr="00F03387" w:rsidRDefault="00561631">
      <w:pPr>
        <w:suppressAutoHyphens/>
        <w:ind w:right="11"/>
        <w:rPr>
          <w:lang w:val="pt-PT"/>
        </w:rPr>
      </w:pPr>
    </w:p>
    <w:p w14:paraId="581BBECE" w14:textId="77777777" w:rsidR="00B145D7" w:rsidRPr="00F03387" w:rsidRDefault="00B145D7">
      <w:pPr>
        <w:suppressAutoHyphens/>
        <w:ind w:right="11"/>
        <w:rPr>
          <w:lang w:val="pt-PT"/>
        </w:rPr>
      </w:pPr>
      <w:r w:rsidRPr="00F03387">
        <w:rPr>
          <w:lang w:val="pt-PT"/>
        </w:rPr>
        <w:t xml:space="preserve">Nos doentes com cancro da mama em </w:t>
      </w:r>
      <w:r w:rsidR="002E0E6F" w:rsidRPr="00F03387">
        <w:rPr>
          <w:lang w:val="pt-PT"/>
        </w:rPr>
        <w:t>estádios</w:t>
      </w:r>
      <w:r w:rsidRPr="00F03387">
        <w:rPr>
          <w:lang w:val="pt-PT"/>
        </w:rPr>
        <w:t xml:space="preserve"> precoce</w:t>
      </w:r>
      <w:r w:rsidR="00DC2F9F" w:rsidRPr="00F03387">
        <w:rPr>
          <w:lang w:val="pt-PT"/>
        </w:rPr>
        <w:t>s</w:t>
      </w:r>
      <w:r w:rsidRPr="00F03387">
        <w:rPr>
          <w:lang w:val="pt-PT"/>
        </w:rPr>
        <w:t xml:space="preserve">, foi observado um aumento da incidência de acontecimentos cardíacos sintomáticos e assintomáticos quando Herceptin foi administrado após quimioterapia contendo antraciclinas, em comparação com a administração com um regime de docetaxel e carboplatina sem antraciclinas, e foi mais marcado quando Herceptin foi administrado concomitantemente com taxanos do que quando administrado sequencialmente a taxanos. Independentemente do regime utilizado, a maioria dos acontecimentos cardíacos sintomáticos ocorreram nos primeiros 18 meses. Num dos 3 estudos principais realizado, com um seguimento mediano de 5,5 anos (BCIRG006), foi observado um aumento contínuo da taxa cumulativa de </w:t>
      </w:r>
      <w:r w:rsidRPr="00F03387">
        <w:rPr>
          <w:lang w:val="pt-PT"/>
        </w:rPr>
        <w:lastRenderedPageBreak/>
        <w:t>acontecimentos cardíacos sintomáticos ou de acontecimentos de fração de ejeção ventricular esquerda (FEVE) em doentes aos quais foi administrado Herceptin concomitantemente com um taxano após tratamento com antraciclinas, até 2,37% em comparação com, aproximadamente, 1% nos dois braços comparadores (antraciclinas mais ciclofosfamida seguido de taxano, e taxano, carboplatina e Herceptin).</w:t>
      </w:r>
    </w:p>
    <w:p w14:paraId="3B73CD36" w14:textId="77777777" w:rsidR="00B145D7" w:rsidRPr="00F03387" w:rsidRDefault="00B145D7">
      <w:pPr>
        <w:suppressAutoHyphens/>
        <w:ind w:right="11"/>
        <w:rPr>
          <w:lang w:val="pt-PT"/>
        </w:rPr>
      </w:pPr>
    </w:p>
    <w:p w14:paraId="64946B6E" w14:textId="77777777" w:rsidR="00EC1F98" w:rsidRPr="00F03387" w:rsidRDefault="00EC1F98" w:rsidP="00EC1F98">
      <w:pPr>
        <w:suppressAutoHyphens/>
        <w:ind w:right="11"/>
        <w:rPr>
          <w:lang w:val="pt-PT"/>
        </w:rPr>
      </w:pPr>
      <w:r w:rsidRPr="00F03387">
        <w:rPr>
          <w:lang w:val="pt-PT"/>
        </w:rPr>
        <w:t>Os fatores de risco para acontecimentos cardíacos identificados em 4 grandes estudos no contexto adjuvante incluíram a idade avançada (superior a 50 anos), baixa FEVE (inferior a 55%) no início do tratamento, antes de, ou após o início do tratamento com paclitaxel, diminuição na FEVE em 10-15 pontos e utilização anterior ou concomitante de medicamentos anti-hipertensores. Nos doentes que receberam tratamento com Herceptin após a conclusão da quimioterapia adjuvante, o risco de disfunção cardíaca foi associado a uma dose cumulativa maior de antraciclinas administradas antes do início de Herceptin e a um índice de massa corporal (IMC) superior a 25 kg/m</w:t>
      </w:r>
      <w:r w:rsidRPr="00F03387">
        <w:rPr>
          <w:vertAlign w:val="superscript"/>
          <w:lang w:val="pt-PT"/>
        </w:rPr>
        <w:t>2</w:t>
      </w:r>
      <w:r w:rsidRPr="00F03387">
        <w:rPr>
          <w:lang w:val="pt-PT"/>
        </w:rPr>
        <w:t>.</w:t>
      </w:r>
    </w:p>
    <w:p w14:paraId="2CEA3A7F" w14:textId="77777777" w:rsidR="00EC1F98" w:rsidRPr="00F03387" w:rsidRDefault="00EC1F98">
      <w:pPr>
        <w:suppressAutoHyphens/>
        <w:ind w:right="11"/>
        <w:rPr>
          <w:lang w:val="pt-PT"/>
        </w:rPr>
      </w:pPr>
    </w:p>
    <w:p w14:paraId="30D2E451" w14:textId="77777777" w:rsidR="00B145D7" w:rsidRPr="00F03387" w:rsidRDefault="00B145D7" w:rsidP="00BB21A8">
      <w:pPr>
        <w:keepNext/>
        <w:keepLines/>
        <w:suppressAutoHyphens/>
        <w:ind w:right="14"/>
        <w:rPr>
          <w:i/>
          <w:lang w:val="pt-PT"/>
        </w:rPr>
      </w:pPr>
      <w:r w:rsidRPr="00F03387">
        <w:rPr>
          <w:i/>
          <w:lang w:val="pt-PT"/>
        </w:rPr>
        <w:t>Tratamento neoadjuvante/adjuvante</w:t>
      </w:r>
    </w:p>
    <w:p w14:paraId="258DCA86" w14:textId="77777777" w:rsidR="00B145D7" w:rsidRPr="00F03387" w:rsidRDefault="00B145D7" w:rsidP="00BB21A8">
      <w:pPr>
        <w:keepNext/>
        <w:keepLines/>
        <w:suppressAutoHyphens/>
        <w:ind w:right="14"/>
        <w:rPr>
          <w:lang w:val="pt-PT"/>
        </w:rPr>
      </w:pPr>
    </w:p>
    <w:p w14:paraId="4B9F3B04" w14:textId="77777777" w:rsidR="00B145D7" w:rsidRPr="00F03387" w:rsidRDefault="00B145D7" w:rsidP="00BB21A8">
      <w:pPr>
        <w:keepNext/>
        <w:keepLines/>
        <w:suppressAutoHyphens/>
        <w:ind w:right="14"/>
        <w:rPr>
          <w:lang w:val="pt-PT"/>
        </w:rPr>
      </w:pPr>
      <w:r w:rsidRPr="00F03387">
        <w:rPr>
          <w:lang w:val="pt-PT"/>
        </w:rPr>
        <w:t xml:space="preserve">Nos doentes com cancro da mama </w:t>
      </w:r>
      <w:r w:rsidR="00863E65" w:rsidRPr="00F03387">
        <w:rPr>
          <w:lang w:val="pt-PT"/>
        </w:rPr>
        <w:t xml:space="preserve">em </w:t>
      </w:r>
      <w:r w:rsidR="002E0E6F" w:rsidRPr="00F03387">
        <w:rPr>
          <w:lang w:val="pt-PT"/>
        </w:rPr>
        <w:t>estádios</w:t>
      </w:r>
      <w:r w:rsidR="00863E65" w:rsidRPr="00F03387">
        <w:rPr>
          <w:lang w:val="pt-PT"/>
        </w:rPr>
        <w:t xml:space="preserve"> precoce</w:t>
      </w:r>
      <w:r w:rsidR="00DC2F9F" w:rsidRPr="00F03387">
        <w:rPr>
          <w:lang w:val="pt-PT"/>
        </w:rPr>
        <w:t>s</w:t>
      </w:r>
      <w:r w:rsidR="00863E65" w:rsidRPr="00F03387">
        <w:rPr>
          <w:lang w:val="pt-PT"/>
        </w:rPr>
        <w:t xml:space="preserve"> </w:t>
      </w:r>
      <w:r w:rsidRPr="00F03387">
        <w:rPr>
          <w:lang w:val="pt-PT"/>
        </w:rPr>
        <w:t xml:space="preserve">candidatos para o tratamento neoadjuvante/adjuvante, Herceptin deve ser administrado concomitantemente com antraciclinas </w:t>
      </w:r>
      <w:r w:rsidR="00863E65" w:rsidRPr="00F03387">
        <w:rPr>
          <w:lang w:val="pt-PT"/>
        </w:rPr>
        <w:t xml:space="preserve">apenas </w:t>
      </w:r>
      <w:r w:rsidRPr="00F03387">
        <w:rPr>
          <w:lang w:val="pt-PT"/>
        </w:rPr>
        <w:t>em doentes sem tratamento prévio de quimioterapia e apenas com um regime de antraciclina em doses baixas</w:t>
      </w:r>
      <w:r w:rsidR="00C407FA" w:rsidRPr="00F03387">
        <w:rPr>
          <w:lang w:val="pt-PT"/>
        </w:rPr>
        <w:t>, isto é,</w:t>
      </w:r>
      <w:r w:rsidRPr="00F03387">
        <w:rPr>
          <w:lang w:val="pt-PT"/>
        </w:rPr>
        <w:t xml:space="preserve"> doses cumulativas máximas</w:t>
      </w:r>
      <w:r w:rsidR="00C407FA" w:rsidRPr="00F03387">
        <w:rPr>
          <w:lang w:val="pt-PT"/>
        </w:rPr>
        <w:t xml:space="preserve"> de</w:t>
      </w:r>
      <w:r w:rsidRPr="00F03387">
        <w:rPr>
          <w:lang w:val="pt-PT"/>
        </w:rPr>
        <w:t xml:space="preserve"> doxor</w:t>
      </w:r>
      <w:r w:rsidR="00C407FA" w:rsidRPr="00F03387">
        <w:rPr>
          <w:lang w:val="pt-PT"/>
        </w:rPr>
        <w:t>r</w:t>
      </w:r>
      <w:r w:rsidRPr="00F03387">
        <w:rPr>
          <w:lang w:val="pt-PT"/>
        </w:rPr>
        <w:t>ubicina 180 mg/m</w:t>
      </w:r>
      <w:r w:rsidRPr="00F03387">
        <w:rPr>
          <w:vertAlign w:val="superscript"/>
          <w:lang w:val="pt-PT"/>
        </w:rPr>
        <w:t>2</w:t>
      </w:r>
      <w:r w:rsidRPr="00F03387">
        <w:rPr>
          <w:lang w:val="pt-PT"/>
        </w:rPr>
        <w:t xml:space="preserve"> ou epir</w:t>
      </w:r>
      <w:r w:rsidR="00C407FA" w:rsidRPr="00F03387">
        <w:rPr>
          <w:lang w:val="pt-PT"/>
        </w:rPr>
        <w:t>r</w:t>
      </w:r>
      <w:r w:rsidRPr="00F03387">
        <w:rPr>
          <w:lang w:val="pt-PT"/>
        </w:rPr>
        <w:t>ubicina 360 mg/m</w:t>
      </w:r>
      <w:r w:rsidRPr="00F03387">
        <w:rPr>
          <w:vertAlign w:val="superscript"/>
          <w:lang w:val="pt-PT"/>
        </w:rPr>
        <w:t>2</w:t>
      </w:r>
      <w:r w:rsidRPr="00F03387">
        <w:rPr>
          <w:lang w:val="pt-PT"/>
        </w:rPr>
        <w:t>.</w:t>
      </w:r>
    </w:p>
    <w:p w14:paraId="36A7D51B" w14:textId="77777777" w:rsidR="00B145D7" w:rsidRPr="00F03387" w:rsidRDefault="00B145D7">
      <w:pPr>
        <w:suppressAutoHyphens/>
        <w:ind w:right="11"/>
        <w:rPr>
          <w:lang w:val="pt-PT"/>
        </w:rPr>
      </w:pPr>
    </w:p>
    <w:p w14:paraId="5FA73FAD" w14:textId="77777777" w:rsidR="00B145D7" w:rsidRPr="00F03387" w:rsidRDefault="00B145D7">
      <w:pPr>
        <w:suppressAutoHyphens/>
        <w:ind w:right="11"/>
        <w:rPr>
          <w:lang w:val="pt-PT"/>
        </w:rPr>
      </w:pPr>
      <w:r w:rsidRPr="00F03387">
        <w:rPr>
          <w:lang w:val="pt-PT"/>
        </w:rPr>
        <w:t>Se</w:t>
      </w:r>
      <w:r w:rsidR="008B0082" w:rsidRPr="00F03387">
        <w:rPr>
          <w:lang w:val="pt-PT"/>
        </w:rPr>
        <w:t>,</w:t>
      </w:r>
      <w:r w:rsidRPr="00F03387">
        <w:rPr>
          <w:lang w:val="pt-PT"/>
        </w:rPr>
        <w:t xml:space="preserve"> em contexto neoadjuvante, os doentes foram tratados concomitantemente com</w:t>
      </w:r>
      <w:r w:rsidR="008B0082" w:rsidRPr="00F03387">
        <w:rPr>
          <w:lang w:val="pt-PT"/>
        </w:rPr>
        <w:t xml:space="preserve"> um ciclo completo de</w:t>
      </w:r>
      <w:r w:rsidRPr="00F03387">
        <w:rPr>
          <w:lang w:val="pt-PT"/>
        </w:rPr>
        <w:t xml:space="preserve"> doses baixas de antraciclinas e Herceptin, não se deve administrar quimioterapia citotóxica adicional</w:t>
      </w:r>
      <w:r w:rsidR="008B0082" w:rsidRPr="00F03387">
        <w:rPr>
          <w:lang w:val="pt-PT"/>
        </w:rPr>
        <w:t xml:space="preserve"> após a cirurgia</w:t>
      </w:r>
      <w:r w:rsidRPr="00F03387">
        <w:rPr>
          <w:lang w:val="pt-PT"/>
        </w:rPr>
        <w:t xml:space="preserve">. </w:t>
      </w:r>
      <w:r w:rsidR="008B0082" w:rsidRPr="00F03387">
        <w:rPr>
          <w:lang w:val="pt-PT"/>
        </w:rPr>
        <w:t>Noutras situações, a decisão sobre a necessidade de quimioterapia citotóxica adicional é determinada com base em fatores individuais.</w:t>
      </w:r>
    </w:p>
    <w:p w14:paraId="2E42CC01" w14:textId="77777777" w:rsidR="00B145D7" w:rsidRPr="00F03387" w:rsidRDefault="00B145D7">
      <w:pPr>
        <w:suppressAutoHyphens/>
        <w:ind w:right="11"/>
        <w:rPr>
          <w:lang w:val="pt-PT"/>
        </w:rPr>
      </w:pPr>
    </w:p>
    <w:p w14:paraId="53991B61" w14:textId="77777777" w:rsidR="004965C1" w:rsidRPr="00F03387" w:rsidRDefault="00B145D7">
      <w:pPr>
        <w:suppressAutoHyphens/>
        <w:ind w:right="11"/>
        <w:rPr>
          <w:lang w:val="pt-PT"/>
        </w:rPr>
      </w:pPr>
      <w:r w:rsidRPr="00F03387">
        <w:rPr>
          <w:lang w:val="pt-PT"/>
        </w:rPr>
        <w:t>Atualmente, a experiência de administração concomitante de trastuzumab com regimes de antraciclinas em doses baixas</w:t>
      </w:r>
      <w:r w:rsidR="008B0082" w:rsidRPr="00F03387">
        <w:rPr>
          <w:lang w:val="pt-PT"/>
        </w:rPr>
        <w:t xml:space="preserve"> </w:t>
      </w:r>
      <w:r w:rsidR="00D84812" w:rsidRPr="00F03387">
        <w:rPr>
          <w:lang w:val="pt-PT"/>
        </w:rPr>
        <w:t>está</w:t>
      </w:r>
      <w:r w:rsidR="008B0082" w:rsidRPr="00F03387">
        <w:rPr>
          <w:lang w:val="pt-PT"/>
        </w:rPr>
        <w:t xml:space="preserve"> limitada a dois ensaios</w:t>
      </w:r>
      <w:r w:rsidR="004965C1" w:rsidRPr="00F03387">
        <w:rPr>
          <w:lang w:val="pt-PT"/>
        </w:rPr>
        <w:t xml:space="preserve"> (MO16432 e BO22227)</w:t>
      </w:r>
      <w:r w:rsidRPr="00F03387">
        <w:rPr>
          <w:lang w:val="pt-PT"/>
        </w:rPr>
        <w:t xml:space="preserve">. </w:t>
      </w:r>
    </w:p>
    <w:p w14:paraId="33BC29FC" w14:textId="77777777" w:rsidR="004965C1" w:rsidRPr="00F03387" w:rsidRDefault="004965C1">
      <w:pPr>
        <w:suppressAutoHyphens/>
        <w:ind w:right="11"/>
        <w:rPr>
          <w:lang w:val="pt-PT"/>
        </w:rPr>
      </w:pPr>
    </w:p>
    <w:p w14:paraId="54A388E7" w14:textId="77777777" w:rsidR="004965C1" w:rsidRPr="00F03387" w:rsidRDefault="004965C1">
      <w:pPr>
        <w:suppressAutoHyphens/>
        <w:ind w:right="11"/>
        <w:rPr>
          <w:lang w:val="pt-PT"/>
        </w:rPr>
      </w:pPr>
      <w:r w:rsidRPr="00F03387">
        <w:rPr>
          <w:lang w:val="pt-PT"/>
        </w:rPr>
        <w:t xml:space="preserve">No ensaio principal MO16432, </w:t>
      </w:r>
      <w:r w:rsidR="00B145D7" w:rsidRPr="00F03387">
        <w:rPr>
          <w:lang w:val="pt-PT"/>
        </w:rPr>
        <w:t xml:space="preserve">Herceptin foi administrado concomitantemente com quimioterapia neoadjuvante </w:t>
      </w:r>
      <w:r w:rsidRPr="00F03387">
        <w:rPr>
          <w:lang w:val="pt-PT"/>
        </w:rPr>
        <w:t>contendo</w:t>
      </w:r>
      <w:r w:rsidR="008B0082" w:rsidRPr="00F03387">
        <w:rPr>
          <w:lang w:val="pt-PT"/>
        </w:rPr>
        <w:t xml:space="preserve"> </w:t>
      </w:r>
      <w:r w:rsidR="00B145D7" w:rsidRPr="00F03387">
        <w:rPr>
          <w:lang w:val="pt-PT"/>
        </w:rPr>
        <w:t>três</w:t>
      </w:r>
      <w:r w:rsidR="008328F3" w:rsidRPr="00F03387">
        <w:rPr>
          <w:lang w:val="pt-PT"/>
        </w:rPr>
        <w:t xml:space="preserve"> </w:t>
      </w:r>
      <w:r w:rsidR="00B145D7" w:rsidRPr="00F03387">
        <w:rPr>
          <w:lang w:val="pt-PT"/>
        </w:rPr>
        <w:t>ciclos de</w:t>
      </w:r>
      <w:r w:rsidR="008B0082" w:rsidRPr="00F03387">
        <w:rPr>
          <w:lang w:val="pt-PT"/>
        </w:rPr>
        <w:t xml:space="preserve"> </w:t>
      </w:r>
      <w:r w:rsidRPr="00F03387">
        <w:rPr>
          <w:lang w:val="pt-PT"/>
        </w:rPr>
        <w:t>doxorrubicina</w:t>
      </w:r>
      <w:r w:rsidR="00B145D7" w:rsidRPr="00F03387">
        <w:rPr>
          <w:lang w:val="pt-PT"/>
        </w:rPr>
        <w:t xml:space="preserve"> (dose cumulativa de 180 mg/m</w:t>
      </w:r>
      <w:r w:rsidR="00B145D7" w:rsidRPr="00F03387">
        <w:rPr>
          <w:vertAlign w:val="superscript"/>
          <w:lang w:val="pt-PT"/>
        </w:rPr>
        <w:t>2</w:t>
      </w:r>
      <w:r w:rsidRPr="00F03387">
        <w:rPr>
          <w:lang w:val="pt-PT"/>
        </w:rPr>
        <w:t>)</w:t>
      </w:r>
      <w:r w:rsidR="008328F3" w:rsidRPr="00F03387">
        <w:rPr>
          <w:lang w:val="pt-PT"/>
        </w:rPr>
        <w:t>.</w:t>
      </w:r>
      <w:r w:rsidR="00B145D7" w:rsidRPr="00F03387">
        <w:rPr>
          <w:lang w:val="pt-PT"/>
        </w:rPr>
        <w:t xml:space="preserve"> </w:t>
      </w:r>
    </w:p>
    <w:p w14:paraId="20C7F663" w14:textId="77777777" w:rsidR="004965C1" w:rsidRPr="00F03387" w:rsidRDefault="004965C1">
      <w:pPr>
        <w:suppressAutoHyphens/>
        <w:ind w:right="11"/>
        <w:rPr>
          <w:lang w:val="pt-PT"/>
        </w:rPr>
      </w:pPr>
    </w:p>
    <w:p w14:paraId="32440018" w14:textId="77777777" w:rsidR="004965C1" w:rsidRPr="00F03387" w:rsidRDefault="00B145D7">
      <w:pPr>
        <w:suppressAutoHyphens/>
        <w:ind w:right="11"/>
        <w:rPr>
          <w:lang w:val="pt-PT"/>
        </w:rPr>
      </w:pPr>
      <w:r w:rsidRPr="00F03387">
        <w:rPr>
          <w:lang w:val="pt-PT"/>
        </w:rPr>
        <w:t xml:space="preserve">A incidência de disfunção cardíaca sintomática foi </w:t>
      </w:r>
      <w:r w:rsidR="004965C1" w:rsidRPr="00F03387">
        <w:rPr>
          <w:lang w:val="pt-PT"/>
        </w:rPr>
        <w:t>de 1,7%</w:t>
      </w:r>
      <w:r w:rsidRPr="00F03387">
        <w:rPr>
          <w:lang w:val="pt-PT"/>
        </w:rPr>
        <w:t xml:space="preserve"> no </w:t>
      </w:r>
      <w:r w:rsidR="004965C1" w:rsidRPr="00F03387">
        <w:rPr>
          <w:lang w:val="pt-PT"/>
        </w:rPr>
        <w:t>braço</w:t>
      </w:r>
      <w:r w:rsidRPr="00F03387">
        <w:rPr>
          <w:lang w:val="pt-PT"/>
        </w:rPr>
        <w:t xml:space="preserve"> </w:t>
      </w:r>
      <w:r w:rsidR="004965C1" w:rsidRPr="00F03387">
        <w:rPr>
          <w:lang w:val="pt-PT"/>
        </w:rPr>
        <w:t xml:space="preserve">de </w:t>
      </w:r>
      <w:r w:rsidRPr="00F03387">
        <w:rPr>
          <w:lang w:val="pt-PT"/>
        </w:rPr>
        <w:t>Herceptin</w:t>
      </w:r>
      <w:r w:rsidR="004965C1" w:rsidRPr="00F03387">
        <w:rPr>
          <w:lang w:val="pt-PT"/>
        </w:rPr>
        <w:t>.</w:t>
      </w:r>
    </w:p>
    <w:p w14:paraId="75C4612C" w14:textId="77777777" w:rsidR="004965C1" w:rsidRPr="00F03387" w:rsidRDefault="004965C1">
      <w:pPr>
        <w:suppressAutoHyphens/>
        <w:ind w:right="11"/>
        <w:rPr>
          <w:lang w:val="pt-PT"/>
        </w:rPr>
      </w:pPr>
    </w:p>
    <w:p w14:paraId="09D0C7A1" w14:textId="77777777" w:rsidR="00B145D7" w:rsidRPr="00F03387" w:rsidRDefault="004965C1">
      <w:pPr>
        <w:suppressAutoHyphens/>
        <w:ind w:right="11"/>
        <w:rPr>
          <w:lang w:val="pt-PT"/>
        </w:rPr>
      </w:pPr>
      <w:r w:rsidRPr="00F03387">
        <w:rPr>
          <w:szCs w:val="22"/>
          <w:lang w:val="pt-PT"/>
        </w:rPr>
        <w:t xml:space="preserve">O ensaio principal BO22227 foi desenhado para demonstrar a não inferioridade do tratamento com a formulação subcutânea de Herceptin </w:t>
      </w:r>
      <w:r w:rsidRPr="00F03387">
        <w:rPr>
          <w:i/>
          <w:szCs w:val="22"/>
          <w:lang w:val="pt-PT"/>
        </w:rPr>
        <w:t>versus</w:t>
      </w:r>
      <w:r w:rsidRPr="00F03387">
        <w:rPr>
          <w:szCs w:val="22"/>
          <w:lang w:val="pt-PT"/>
        </w:rPr>
        <w:t xml:space="preserve"> a formulação intravenosa de Herceptin, com base em objetivos coprimários de farmacocinética e de eficácia (C</w:t>
      </w:r>
      <w:r w:rsidRPr="00F03387">
        <w:rPr>
          <w:szCs w:val="22"/>
          <w:vertAlign w:val="subscript"/>
          <w:lang w:val="pt-PT"/>
        </w:rPr>
        <w:t>vale</w:t>
      </w:r>
      <w:r w:rsidRPr="00F03387">
        <w:rPr>
          <w:szCs w:val="22"/>
          <w:lang w:val="pt-PT"/>
        </w:rPr>
        <w:t xml:space="preserve"> de trastuzumab </w:t>
      </w:r>
      <w:r w:rsidR="00D84812" w:rsidRPr="00F03387">
        <w:rPr>
          <w:szCs w:val="22"/>
          <w:lang w:val="pt-PT"/>
        </w:rPr>
        <w:t>antes da administração no</w:t>
      </w:r>
      <w:r w:rsidRPr="00F03387">
        <w:rPr>
          <w:szCs w:val="22"/>
          <w:lang w:val="pt-PT"/>
        </w:rPr>
        <w:t xml:space="preserve"> Ciclo 8 e taxa de pCR na cir</w:t>
      </w:r>
      <w:r w:rsidR="00D84812" w:rsidRPr="00F03387">
        <w:rPr>
          <w:szCs w:val="22"/>
          <w:lang w:val="pt-PT"/>
        </w:rPr>
        <w:t>u</w:t>
      </w:r>
      <w:r w:rsidRPr="00F03387">
        <w:rPr>
          <w:szCs w:val="22"/>
          <w:lang w:val="pt-PT"/>
        </w:rPr>
        <w:t xml:space="preserve">rgia definitiva, respetivamente) (ver secção 5.1 do RCM da formulação subcutânea de Herceptin). No ensaio principal </w:t>
      </w:r>
      <w:r w:rsidRPr="00F03387">
        <w:rPr>
          <w:lang w:val="pt-PT"/>
        </w:rPr>
        <w:t>BO22227, o Herceptin foi administrado concomitantemente com quimioterapia neoadjuvante que continha quatro ciclos de epirrubicina (dose cumulativa de 300 mg/m</w:t>
      </w:r>
      <w:r w:rsidRPr="00F03387">
        <w:rPr>
          <w:vertAlign w:val="superscript"/>
          <w:lang w:val="pt-PT"/>
        </w:rPr>
        <w:t>2</w:t>
      </w:r>
      <w:r w:rsidRPr="00F03387">
        <w:rPr>
          <w:lang w:val="pt-PT"/>
        </w:rPr>
        <w:t xml:space="preserve">); com uma mediana de seguimento </w:t>
      </w:r>
      <w:r w:rsidR="00856F91" w:rsidRPr="00F03387">
        <w:rPr>
          <w:lang w:val="pt-PT"/>
        </w:rPr>
        <w:t xml:space="preserve">superior a 70 </w:t>
      </w:r>
      <w:r w:rsidRPr="00F03387">
        <w:rPr>
          <w:lang w:val="pt-PT"/>
        </w:rPr>
        <w:t xml:space="preserve">meses, a incidência de </w:t>
      </w:r>
      <w:r w:rsidR="00856F91" w:rsidRPr="00F03387">
        <w:rPr>
          <w:lang w:val="pt-PT"/>
        </w:rPr>
        <w:t>insuficiência cardíaca/</w:t>
      </w:r>
      <w:r w:rsidRPr="00F03387">
        <w:rPr>
          <w:lang w:val="pt-PT"/>
        </w:rPr>
        <w:t>insuficiência cardíaca congestiva foi de 0,</w:t>
      </w:r>
      <w:r w:rsidR="00856F91" w:rsidRPr="00F03387">
        <w:rPr>
          <w:lang w:val="pt-PT"/>
        </w:rPr>
        <w:t>3</w:t>
      </w:r>
      <w:r w:rsidRPr="00F03387">
        <w:rPr>
          <w:lang w:val="pt-PT"/>
        </w:rPr>
        <w:t xml:space="preserve">% no braço de Herceptin intravenoso. </w:t>
      </w:r>
      <w:r w:rsidRPr="00F03387">
        <w:rPr>
          <w:szCs w:val="22"/>
          <w:lang w:val="pt-PT"/>
        </w:rPr>
        <w:t xml:space="preserve">  </w:t>
      </w:r>
      <w:r w:rsidR="00B145D7" w:rsidRPr="00F03387">
        <w:rPr>
          <w:lang w:val="pt-PT"/>
        </w:rPr>
        <w:t xml:space="preserve"> </w:t>
      </w:r>
    </w:p>
    <w:p w14:paraId="29871BAB" w14:textId="77777777" w:rsidR="00B145D7" w:rsidRPr="00F03387" w:rsidRDefault="00B145D7">
      <w:pPr>
        <w:suppressAutoHyphens/>
        <w:ind w:right="11"/>
        <w:rPr>
          <w:lang w:val="pt-PT"/>
        </w:rPr>
      </w:pPr>
    </w:p>
    <w:p w14:paraId="3F3D4118" w14:textId="77777777" w:rsidR="00420248" w:rsidRPr="00F03387" w:rsidRDefault="00420248">
      <w:pPr>
        <w:suppressAutoHyphens/>
        <w:ind w:right="11"/>
        <w:rPr>
          <w:lang w:val="pt-PT"/>
        </w:rPr>
      </w:pPr>
      <w:r w:rsidRPr="00F03387">
        <w:rPr>
          <w:lang w:val="pt-PT"/>
        </w:rPr>
        <w:t>A experiência clínica é limitada em doentes com idade superior a 65 anos.</w:t>
      </w:r>
    </w:p>
    <w:p w14:paraId="2BF7049F" w14:textId="77777777" w:rsidR="00B145D7" w:rsidRPr="00F03387" w:rsidRDefault="00B145D7">
      <w:pPr>
        <w:suppressAutoHyphens/>
        <w:ind w:right="11"/>
        <w:rPr>
          <w:lang w:val="pt-PT"/>
        </w:rPr>
      </w:pPr>
    </w:p>
    <w:p w14:paraId="3E790581" w14:textId="77777777" w:rsidR="00B145D7" w:rsidRPr="00F03387" w:rsidRDefault="00B145D7">
      <w:pPr>
        <w:keepNext/>
        <w:keepLines/>
        <w:suppressAutoHyphens/>
        <w:outlineLvl w:val="0"/>
        <w:rPr>
          <w:u w:val="single"/>
          <w:lang w:val="pt-PT"/>
        </w:rPr>
      </w:pPr>
      <w:r w:rsidRPr="00F03387">
        <w:rPr>
          <w:u w:val="single"/>
          <w:lang w:val="pt-PT"/>
        </w:rPr>
        <w:t xml:space="preserve">Reações </w:t>
      </w:r>
      <w:r w:rsidR="00172704" w:rsidRPr="00F03387">
        <w:rPr>
          <w:u w:val="single"/>
          <w:lang w:val="pt-PT"/>
        </w:rPr>
        <w:t>relacionadas com a perfusão (RRPs)</w:t>
      </w:r>
      <w:r w:rsidRPr="00F03387">
        <w:rPr>
          <w:u w:val="single"/>
          <w:lang w:val="pt-PT"/>
        </w:rPr>
        <w:t xml:space="preserve"> e hipersensibilidade</w:t>
      </w:r>
    </w:p>
    <w:p w14:paraId="43D4F31D" w14:textId="77777777" w:rsidR="00C407FA" w:rsidRPr="00F03387" w:rsidRDefault="00C407FA">
      <w:pPr>
        <w:suppressAutoHyphens/>
        <w:ind w:right="11"/>
        <w:rPr>
          <w:lang w:val="pt-PT"/>
        </w:rPr>
      </w:pPr>
    </w:p>
    <w:p w14:paraId="5B7F83CA" w14:textId="77777777" w:rsidR="00B145D7" w:rsidRPr="00F03387" w:rsidRDefault="00172704">
      <w:pPr>
        <w:suppressAutoHyphens/>
        <w:ind w:right="11"/>
        <w:rPr>
          <w:lang w:val="pt-PT"/>
        </w:rPr>
      </w:pPr>
      <w:r w:rsidRPr="00F03387">
        <w:rPr>
          <w:lang w:val="pt-PT"/>
        </w:rPr>
        <w:t>Foram notificadas RRPs</w:t>
      </w:r>
      <w:r w:rsidR="00B145D7" w:rsidRPr="00F03387">
        <w:rPr>
          <w:lang w:val="pt-PT"/>
        </w:rPr>
        <w:t xml:space="preserve"> graves à perfusão de Herceptin que incluem dispneia, hipotensão, sibilos, hipertensão, broncospasmo, taquiarritmia supraventricular, diminuição da saturação de oxigénio, anafilaxia, dificuldade respiratória, urticária e angioedema (ver secção 4.8). </w:t>
      </w:r>
      <w:r w:rsidR="00CA11EF" w:rsidRPr="00F03387">
        <w:rPr>
          <w:lang w:val="pt-PT"/>
        </w:rPr>
        <w:t xml:space="preserve">Poderá ser usada uma medicação prévia para reduzir o risco de ocorrência destes acontecimentos. </w:t>
      </w:r>
      <w:r w:rsidR="00B145D7" w:rsidRPr="00F03387">
        <w:rPr>
          <w:lang w:val="pt-PT"/>
        </w:rPr>
        <w:t xml:space="preserve">A maioria destes acontecimentos ocorre durante ou nas 2,5 horas seguintes ao início da primeira perfusão. Se ocorrer uma reação à perfusão, esta deve ser interrompida ou deverá diminuir-se a taxa de perfusão, e o doente deve ser monitorizado até desaparecimento de todos os sintomas observados (ver secção 4.2). </w:t>
      </w:r>
      <w:r w:rsidR="00CA11EF" w:rsidRPr="00F03387">
        <w:rPr>
          <w:lang w:val="pt-PT"/>
        </w:rPr>
        <w:t xml:space="preserve">Estes sintomas podem ser tratados com um analgésico/antipirético como a meperidina ou paracetamol, ou </w:t>
      </w:r>
      <w:r w:rsidR="00CA11EF" w:rsidRPr="00F03387">
        <w:rPr>
          <w:lang w:val="pt-PT"/>
        </w:rPr>
        <w:lastRenderedPageBreak/>
        <w:t xml:space="preserve">um anti-histamínico como a difenidramina. </w:t>
      </w:r>
      <w:r w:rsidR="00B145D7" w:rsidRPr="00F03387">
        <w:rPr>
          <w:lang w:val="pt-PT"/>
        </w:rPr>
        <w:t>Na maioria dos doentes os sintomas desapareceram e, subsequentemente, estes receberam mais perfusões de Herceptin. As reações graves têm sido tratadas com sucesso com terapêutica de suporte, como oxigénio, beta</w:t>
      </w:r>
      <w:r w:rsidR="00B145D7" w:rsidRPr="00F03387">
        <w:rPr>
          <w:lang w:val="pt-PT"/>
        </w:rPr>
        <w:noBreakHyphen/>
        <w:t>agonistas e corticosteroides. Em casos raros, estas reações estão associadas a uma evolução clínica com consequência fatal. Os doentes que apresentem dispneia em repouso devido a complicações de neoplasia avançada e comorbilidades podem ter um risco aumentado de reação fatal à perfusão. Consequentemente, estes doentes não devem ser tratados com Herceptin (ver secção 4.3).</w:t>
      </w:r>
    </w:p>
    <w:p w14:paraId="45EFB792" w14:textId="77777777" w:rsidR="00B145D7" w:rsidRPr="00F03387" w:rsidRDefault="00B145D7">
      <w:pPr>
        <w:suppressAutoHyphens/>
        <w:ind w:right="11"/>
        <w:rPr>
          <w:lang w:val="pt-PT"/>
        </w:rPr>
      </w:pPr>
    </w:p>
    <w:p w14:paraId="1862380E" w14:textId="77777777" w:rsidR="00B145D7" w:rsidRPr="00F03387" w:rsidRDefault="00B145D7">
      <w:pPr>
        <w:suppressAutoHyphens/>
        <w:ind w:right="11"/>
        <w:rPr>
          <w:lang w:val="pt-PT"/>
        </w:rPr>
      </w:pPr>
      <w:r w:rsidRPr="00F03387">
        <w:rPr>
          <w:lang w:val="pt-PT"/>
        </w:rPr>
        <w:t>Foi também notificada melhoria inicial seguida de deterioração clínica e reações retardadas com deterioração clínica rápida. Ocorreram mortes nas horas que se seguiram à perfusão e até uma semana após a perfusão. Em situações muito raras, os doentes tiveram o aparecimento de sintomas relacionados com a perfusão e de sintomas pulmonares mais de seis horas após o início da perfusão de Herceptin. Os doentes devem ser advertidos da possibilidade deste início tardio de sintomas e devem ser instruídos a contactar o médico caso estes ocorram.</w:t>
      </w:r>
    </w:p>
    <w:p w14:paraId="0B0D26AA" w14:textId="77777777" w:rsidR="00B145D7" w:rsidRPr="00F03387" w:rsidRDefault="00B145D7">
      <w:pPr>
        <w:suppressAutoHyphens/>
        <w:ind w:right="11"/>
        <w:rPr>
          <w:lang w:val="pt-PT"/>
        </w:rPr>
      </w:pPr>
    </w:p>
    <w:p w14:paraId="1290F65E" w14:textId="77777777" w:rsidR="00B145D7" w:rsidRPr="00F03387" w:rsidRDefault="00B145D7">
      <w:pPr>
        <w:suppressAutoHyphens/>
        <w:ind w:right="11"/>
        <w:outlineLvl w:val="0"/>
        <w:rPr>
          <w:u w:val="single"/>
          <w:lang w:val="pt-PT"/>
        </w:rPr>
      </w:pPr>
      <w:r w:rsidRPr="00F03387">
        <w:rPr>
          <w:u w:val="single"/>
          <w:lang w:val="pt-PT"/>
        </w:rPr>
        <w:t>Acontecimentos pulmonares</w:t>
      </w:r>
    </w:p>
    <w:p w14:paraId="5E4826E0" w14:textId="77777777" w:rsidR="00C407FA" w:rsidRPr="00F03387" w:rsidRDefault="00C407FA">
      <w:pPr>
        <w:suppressAutoHyphens/>
        <w:ind w:right="11"/>
        <w:rPr>
          <w:lang w:val="pt-PT"/>
        </w:rPr>
      </w:pPr>
    </w:p>
    <w:p w14:paraId="11083818" w14:textId="77777777" w:rsidR="00B145D7" w:rsidRDefault="00B145D7">
      <w:pPr>
        <w:suppressAutoHyphens/>
        <w:ind w:right="11"/>
        <w:rPr>
          <w:lang w:val="pt-PT"/>
        </w:rPr>
      </w:pPr>
      <w:r w:rsidRPr="00F03387">
        <w:rPr>
          <w:lang w:val="pt-PT"/>
        </w:rPr>
        <w:t xml:space="preserve">Após a comercialização do Herceptin foram </w:t>
      </w:r>
      <w:r w:rsidRPr="00F03387">
        <w:rPr>
          <w:szCs w:val="22"/>
          <w:lang w:val="pt-PT"/>
        </w:rPr>
        <w:t>notificados</w:t>
      </w:r>
      <w:r w:rsidRPr="00F03387">
        <w:rPr>
          <w:lang w:val="pt-PT"/>
        </w:rPr>
        <w:t xml:space="preserve"> acontecimentos graves pulmonares com a utilização de Herceptin (ver secção 4.8). Estes acontecimentos foram ocasionalmente fatais. Além disto, foram </w:t>
      </w:r>
      <w:r w:rsidRPr="00F03387">
        <w:rPr>
          <w:szCs w:val="22"/>
          <w:lang w:val="pt-PT"/>
        </w:rPr>
        <w:t xml:space="preserve">notificados </w:t>
      </w:r>
      <w:r w:rsidRPr="00F03387">
        <w:rPr>
          <w:lang w:val="pt-PT"/>
        </w:rPr>
        <w:t>casos de doença pulmonar intersticial, incluindo infiltrados pulmonares, síndrom</w:t>
      </w:r>
      <w:r w:rsidR="00D84812" w:rsidRPr="00F03387">
        <w:rPr>
          <w:lang w:val="pt-PT"/>
        </w:rPr>
        <w:t>e</w:t>
      </w:r>
      <w:r w:rsidRPr="00F03387">
        <w:rPr>
          <w:lang w:val="pt-PT"/>
        </w:rPr>
        <w:t xml:space="preserve"> de dificuldade respiratória aguda, pneumonia, pneumonite, derrame pleural, dificuldades respiratórias, edema pulmonar agudo e insuficiência respiratória. Os fatores de risco associados à doença pulmonar intersticial incluem tratamento anterior ou concomitante com outros tratamentos antineoplásicos que se sabe estarem associados a esta doença, tais como taxanos, gemcitabina, vinorrelbina e radioterapia. Estes acontecimentos podem ocorrer como parte duma reação à perfusão ou com um início tardio. Os doentes que apresentem dispneia em repouso devido a complicações de neoplasia avançada e comorbilidades podem ter um risco aumentado de ocorrência de acontecimentos pulmonares. Consequentemente, estes doentes não devem ser tratados com Herceptin (ver secção 4.3). Deve ter-se cuidado em relação à pneumonite, especialmente em doentes que estejam a ser tratados concomitantemente com taxanos.</w:t>
      </w:r>
    </w:p>
    <w:p w14:paraId="385849DB" w14:textId="77777777" w:rsidR="005B3408" w:rsidRDefault="005B3408" w:rsidP="00B82772">
      <w:pPr>
        <w:suppressAutoHyphens/>
        <w:rPr>
          <w:lang w:val="pt-PT"/>
        </w:rPr>
      </w:pPr>
    </w:p>
    <w:p w14:paraId="3373C894" w14:textId="77777777" w:rsidR="005B3408" w:rsidRPr="00811FE5" w:rsidRDefault="005B3408" w:rsidP="00B82772">
      <w:pPr>
        <w:keepNext/>
        <w:rPr>
          <w:u w:val="single"/>
          <w:lang w:val="pt-PT"/>
        </w:rPr>
      </w:pPr>
      <w:r>
        <w:rPr>
          <w:u w:val="single"/>
          <w:lang w:val="pt-PT"/>
        </w:rPr>
        <w:t>Excipiente com efeito conhecido</w:t>
      </w:r>
    </w:p>
    <w:p w14:paraId="7BE2A868" w14:textId="77777777" w:rsidR="005B3408" w:rsidRPr="00811FE5" w:rsidRDefault="005B3408" w:rsidP="00B82772">
      <w:pPr>
        <w:keepNext/>
        <w:rPr>
          <w:lang w:val="pt-PT"/>
        </w:rPr>
      </w:pPr>
    </w:p>
    <w:p w14:paraId="432B7131" w14:textId="4163AB65" w:rsidR="005B3408" w:rsidRPr="00F03387" w:rsidRDefault="005B3408" w:rsidP="00B82772">
      <w:pPr>
        <w:suppressAutoHyphens/>
        <w:rPr>
          <w:lang w:val="pt-PT"/>
        </w:rPr>
      </w:pPr>
      <w:r>
        <w:rPr>
          <w:lang w:val="pt-PT"/>
        </w:rPr>
        <w:t>Herceptin contém 0,6 mg de polissorbato 20 em cada frasco para injetáveis de 150 mg, o que é equivalente a 0,083 mg/ml (após reconstituição com 7,2 ml de água estéril para preparações injetáveis). Os polissorbatos podem causar reações alérgicas.</w:t>
      </w:r>
    </w:p>
    <w:p w14:paraId="035CA699" w14:textId="77777777" w:rsidR="00FA79EA" w:rsidRPr="00F03387" w:rsidRDefault="00FA79EA" w:rsidP="00B82772">
      <w:pPr>
        <w:suppressAutoHyphens/>
        <w:rPr>
          <w:lang w:val="pt-PT"/>
        </w:rPr>
      </w:pPr>
    </w:p>
    <w:p w14:paraId="146FDFB3" w14:textId="77777777" w:rsidR="00B145D7" w:rsidRPr="00F03387" w:rsidRDefault="00B145D7" w:rsidP="00D72AA7">
      <w:pPr>
        <w:keepNext/>
        <w:suppressAutoHyphens/>
        <w:ind w:left="567" w:hanging="567"/>
        <w:rPr>
          <w:lang w:val="pt-PT"/>
        </w:rPr>
      </w:pPr>
      <w:r w:rsidRPr="00F03387">
        <w:rPr>
          <w:b/>
          <w:lang w:val="pt-PT"/>
        </w:rPr>
        <w:t>4.5</w:t>
      </w:r>
      <w:r w:rsidRPr="00F03387">
        <w:rPr>
          <w:b/>
          <w:lang w:val="pt-PT"/>
        </w:rPr>
        <w:tab/>
        <w:t xml:space="preserve">Interações medicamentosas e outras formas de interação </w:t>
      </w:r>
    </w:p>
    <w:p w14:paraId="22E59EA3" w14:textId="77777777" w:rsidR="00B145D7" w:rsidRPr="00F03387" w:rsidRDefault="00B145D7" w:rsidP="00D72AA7">
      <w:pPr>
        <w:keepNext/>
        <w:suppressAutoHyphens/>
        <w:rPr>
          <w:lang w:val="pt-PT"/>
        </w:rPr>
      </w:pPr>
    </w:p>
    <w:p w14:paraId="5E038710" w14:textId="77777777" w:rsidR="00B145D7" w:rsidRPr="00F03387" w:rsidRDefault="00B145D7" w:rsidP="00D72AA7">
      <w:pPr>
        <w:keepNext/>
        <w:suppressAutoHyphens/>
        <w:ind w:right="11"/>
        <w:rPr>
          <w:lang w:val="pt-PT"/>
        </w:rPr>
      </w:pPr>
      <w:r w:rsidRPr="00F03387">
        <w:rPr>
          <w:lang w:val="pt-PT"/>
        </w:rPr>
        <w:t xml:space="preserve">Não foram realizados estudos </w:t>
      </w:r>
      <w:r w:rsidR="001C3653" w:rsidRPr="00F03387">
        <w:rPr>
          <w:lang w:val="pt-PT"/>
        </w:rPr>
        <w:t xml:space="preserve">formais </w:t>
      </w:r>
      <w:r w:rsidRPr="00F03387">
        <w:rPr>
          <w:lang w:val="pt-PT"/>
        </w:rPr>
        <w:t>de interação</w:t>
      </w:r>
      <w:r w:rsidR="001C3653" w:rsidRPr="00F03387">
        <w:rPr>
          <w:lang w:val="pt-PT"/>
        </w:rPr>
        <w:t xml:space="preserve"> medicamentosa</w:t>
      </w:r>
      <w:r w:rsidRPr="00F03387">
        <w:rPr>
          <w:lang w:val="pt-PT"/>
        </w:rPr>
        <w:t xml:space="preserve">. </w:t>
      </w:r>
      <w:r w:rsidR="00E8034B" w:rsidRPr="00F03387">
        <w:rPr>
          <w:lang w:val="pt-PT"/>
        </w:rPr>
        <w:t>N</w:t>
      </w:r>
      <w:r w:rsidR="001C3653" w:rsidRPr="00F03387">
        <w:rPr>
          <w:lang w:val="pt-PT"/>
        </w:rPr>
        <w:t>ão foram observadas interações clinicamente significativas</w:t>
      </w:r>
      <w:r w:rsidR="00E8034B" w:rsidRPr="00F03387">
        <w:rPr>
          <w:lang w:val="pt-PT"/>
        </w:rPr>
        <w:t xml:space="preserve"> entre Herceptin</w:t>
      </w:r>
      <w:r w:rsidR="001C3653" w:rsidRPr="00F03387">
        <w:rPr>
          <w:lang w:val="pt-PT"/>
        </w:rPr>
        <w:t xml:space="preserve"> </w:t>
      </w:r>
      <w:r w:rsidR="00E8034B" w:rsidRPr="00F03387">
        <w:rPr>
          <w:lang w:val="pt-PT"/>
        </w:rPr>
        <w:t>e</w:t>
      </w:r>
      <w:r w:rsidR="001C3653" w:rsidRPr="00F03387">
        <w:rPr>
          <w:lang w:val="pt-PT"/>
        </w:rPr>
        <w:t xml:space="preserve"> </w:t>
      </w:r>
      <w:r w:rsidR="00E8034B" w:rsidRPr="00F03387">
        <w:rPr>
          <w:lang w:val="pt-PT"/>
        </w:rPr>
        <w:t>os medicamentos</w:t>
      </w:r>
      <w:r w:rsidR="001C3653" w:rsidRPr="00F03387">
        <w:rPr>
          <w:lang w:val="pt-PT"/>
        </w:rPr>
        <w:t xml:space="preserve"> </w:t>
      </w:r>
      <w:r w:rsidR="00E8034B" w:rsidRPr="00F03387">
        <w:rPr>
          <w:lang w:val="pt-PT"/>
        </w:rPr>
        <w:t xml:space="preserve">concomitantes </w:t>
      </w:r>
      <w:r w:rsidR="001C3653" w:rsidRPr="00F03387">
        <w:rPr>
          <w:lang w:val="pt-PT"/>
        </w:rPr>
        <w:t>utilizad</w:t>
      </w:r>
      <w:r w:rsidR="00E8034B" w:rsidRPr="00F03387">
        <w:rPr>
          <w:lang w:val="pt-PT"/>
        </w:rPr>
        <w:t>os</w:t>
      </w:r>
      <w:r w:rsidR="0091518E" w:rsidRPr="00F03387">
        <w:rPr>
          <w:lang w:val="pt-PT"/>
        </w:rPr>
        <w:t xml:space="preserve"> </w:t>
      </w:r>
      <w:r w:rsidR="001C3653" w:rsidRPr="00F03387">
        <w:rPr>
          <w:lang w:val="pt-PT"/>
        </w:rPr>
        <w:t>em ensaios clínicos.</w:t>
      </w:r>
    </w:p>
    <w:p w14:paraId="48616553" w14:textId="77777777" w:rsidR="0064504A" w:rsidRPr="00F03387" w:rsidRDefault="0064504A">
      <w:pPr>
        <w:suppressAutoHyphens/>
        <w:ind w:right="11"/>
        <w:rPr>
          <w:lang w:val="pt-PT"/>
        </w:rPr>
      </w:pPr>
    </w:p>
    <w:p w14:paraId="5B790C4C" w14:textId="77777777" w:rsidR="0064504A" w:rsidRPr="00F03387" w:rsidRDefault="0064504A" w:rsidP="000E6BA2">
      <w:pPr>
        <w:keepNext/>
        <w:keepLines/>
        <w:suppressAutoHyphens/>
        <w:ind w:right="14"/>
        <w:rPr>
          <w:i/>
          <w:lang w:val="pt-PT"/>
        </w:rPr>
      </w:pPr>
      <w:r w:rsidRPr="00F03387">
        <w:rPr>
          <w:i/>
          <w:lang w:val="pt-PT"/>
        </w:rPr>
        <w:t>Efeito do trastuzumab na farmacocinética de outros fármacos antineoplásicos</w:t>
      </w:r>
    </w:p>
    <w:p w14:paraId="4DD9B612" w14:textId="77777777" w:rsidR="0064504A" w:rsidRPr="00F03387" w:rsidRDefault="0064504A" w:rsidP="000E6BA2">
      <w:pPr>
        <w:keepNext/>
        <w:keepLines/>
        <w:suppressAutoHyphens/>
        <w:ind w:right="14"/>
        <w:rPr>
          <w:lang w:val="pt-PT"/>
        </w:rPr>
      </w:pPr>
    </w:p>
    <w:p w14:paraId="342AB10C" w14:textId="77777777" w:rsidR="0064504A" w:rsidRPr="00F03387" w:rsidRDefault="00091C2F" w:rsidP="000E6BA2">
      <w:pPr>
        <w:keepNext/>
        <w:keepLines/>
        <w:suppressAutoHyphens/>
        <w:ind w:right="14"/>
        <w:rPr>
          <w:lang w:val="pt-PT"/>
        </w:rPr>
      </w:pPr>
      <w:r w:rsidRPr="00F03387">
        <w:rPr>
          <w:lang w:val="pt-PT"/>
        </w:rPr>
        <w:t>Os dados de farmacocinética dos estudos BO15935 e M77004 em mulheres com cancro da mama metast</w:t>
      </w:r>
      <w:r w:rsidR="00890F20" w:rsidRPr="00F03387">
        <w:rPr>
          <w:lang w:val="pt-PT"/>
        </w:rPr>
        <w:t>izado</w:t>
      </w:r>
      <w:r w:rsidRPr="00F03387">
        <w:rPr>
          <w:lang w:val="pt-PT"/>
        </w:rPr>
        <w:t xml:space="preserve"> HER2 positivo suger</w:t>
      </w:r>
      <w:r w:rsidR="00E8034B" w:rsidRPr="00F03387">
        <w:rPr>
          <w:lang w:val="pt-PT"/>
        </w:rPr>
        <w:t>iram</w:t>
      </w:r>
      <w:r w:rsidRPr="00F03387">
        <w:rPr>
          <w:lang w:val="pt-PT"/>
        </w:rPr>
        <w:t xml:space="preserve"> que a </w:t>
      </w:r>
      <w:r w:rsidRPr="00F03387">
        <w:rPr>
          <w:szCs w:val="22"/>
          <w:lang w:val="pt-PT" w:eastAsia="de-DE"/>
        </w:rPr>
        <w:t xml:space="preserve">exposição ao paclitaxel e doxorrubicina (e os seus </w:t>
      </w:r>
      <w:r w:rsidRPr="00F03387">
        <w:rPr>
          <w:lang w:val="pt-PT"/>
        </w:rPr>
        <w:t>principais metabolitos 6α-hidroxipaclitaxel, POH, e doxo</w:t>
      </w:r>
      <w:r w:rsidR="00C407FA" w:rsidRPr="00F03387">
        <w:rPr>
          <w:lang w:val="pt-PT"/>
        </w:rPr>
        <w:t>r</w:t>
      </w:r>
      <w:r w:rsidRPr="00F03387">
        <w:rPr>
          <w:lang w:val="pt-PT"/>
        </w:rPr>
        <w:t xml:space="preserve">rubicinol, DOL) não </w:t>
      </w:r>
      <w:r w:rsidR="00E8034B" w:rsidRPr="00F03387">
        <w:rPr>
          <w:lang w:val="pt-PT"/>
        </w:rPr>
        <w:t>era</w:t>
      </w:r>
      <w:r w:rsidRPr="00F03387">
        <w:rPr>
          <w:lang w:val="pt-PT"/>
        </w:rPr>
        <w:t xml:space="preserve"> alterada na presença de trastuzumab (</w:t>
      </w:r>
      <w:r w:rsidR="004E01F8" w:rsidRPr="00F03387">
        <w:rPr>
          <w:lang w:val="pt-PT"/>
        </w:rPr>
        <w:t xml:space="preserve">dose de carga de 8 mg/kg ou 4 mg/kg IV, seguida de 6 mg/kg IV de 3 em 3 semanas ou de 2 mg/kg IV semanalmente, respetivamente). </w:t>
      </w:r>
    </w:p>
    <w:p w14:paraId="64D6F166" w14:textId="77777777" w:rsidR="00991729" w:rsidRPr="00F03387" w:rsidRDefault="00991729" w:rsidP="000E6BA2">
      <w:pPr>
        <w:keepNext/>
        <w:keepLines/>
        <w:suppressAutoHyphens/>
        <w:ind w:right="14"/>
        <w:rPr>
          <w:lang w:val="pt-PT"/>
        </w:rPr>
      </w:pPr>
    </w:p>
    <w:p w14:paraId="24F7C04E" w14:textId="77777777" w:rsidR="00E8034B" w:rsidRPr="00F03387" w:rsidRDefault="00B42F57">
      <w:pPr>
        <w:suppressAutoHyphens/>
        <w:ind w:right="11"/>
        <w:rPr>
          <w:lang w:val="pt-PT"/>
        </w:rPr>
      </w:pPr>
      <w:r w:rsidRPr="00F03387">
        <w:rPr>
          <w:lang w:val="pt-PT"/>
        </w:rPr>
        <w:t>No entanto, o trastuzumab pode elevar a exposição global de um metabolito da doxorrubicina (7-desoxi-13 dihidro-doxorrubicinona</w:t>
      </w:r>
      <w:r w:rsidR="00EF3F5D" w:rsidRPr="00F03387">
        <w:rPr>
          <w:lang w:val="pt-PT"/>
        </w:rPr>
        <w:t>, D7</w:t>
      </w:r>
      <w:r w:rsidR="00700C0F" w:rsidRPr="00F03387">
        <w:rPr>
          <w:lang w:val="pt-PT"/>
        </w:rPr>
        <w:t>D</w:t>
      </w:r>
      <w:r w:rsidR="00EF3F5D" w:rsidRPr="00F03387">
        <w:rPr>
          <w:lang w:val="pt-PT"/>
        </w:rPr>
        <w:t>). A bioatividade do D7</w:t>
      </w:r>
      <w:r w:rsidR="00700C0F" w:rsidRPr="00F03387">
        <w:rPr>
          <w:lang w:val="pt-PT"/>
        </w:rPr>
        <w:t>D</w:t>
      </w:r>
      <w:r w:rsidR="00EF3F5D" w:rsidRPr="00F03387">
        <w:rPr>
          <w:lang w:val="pt-PT"/>
        </w:rPr>
        <w:t xml:space="preserve"> e o impacto clínico do aumento deste metabolito não </w:t>
      </w:r>
      <w:r w:rsidR="00E8034B" w:rsidRPr="00F03387">
        <w:rPr>
          <w:lang w:val="pt-PT"/>
        </w:rPr>
        <w:t>foram</w:t>
      </w:r>
      <w:r w:rsidR="00EF3F5D" w:rsidRPr="00F03387">
        <w:rPr>
          <w:lang w:val="pt-PT"/>
        </w:rPr>
        <w:t xml:space="preserve"> claros.</w:t>
      </w:r>
    </w:p>
    <w:p w14:paraId="4F99398A" w14:textId="77777777" w:rsidR="00B91B7D" w:rsidRPr="00F03387" w:rsidRDefault="00B91B7D">
      <w:pPr>
        <w:suppressAutoHyphens/>
        <w:ind w:right="11"/>
        <w:rPr>
          <w:lang w:val="pt-PT"/>
        </w:rPr>
      </w:pPr>
    </w:p>
    <w:p w14:paraId="44414EBB" w14:textId="77777777" w:rsidR="00E8034B" w:rsidRPr="00F03387" w:rsidRDefault="00EF3F5D" w:rsidP="000F74E5">
      <w:pPr>
        <w:suppressAutoHyphens/>
        <w:ind w:right="11"/>
        <w:rPr>
          <w:szCs w:val="22"/>
          <w:lang w:val="pt-PT" w:eastAsia="de-DE"/>
        </w:rPr>
      </w:pPr>
      <w:r w:rsidRPr="00F03387">
        <w:rPr>
          <w:lang w:val="pt-PT"/>
        </w:rPr>
        <w:t xml:space="preserve">Os dados do estudo JP16003, um estudo de um braço de </w:t>
      </w:r>
      <w:r w:rsidR="00E8034B" w:rsidRPr="00F03387">
        <w:rPr>
          <w:lang w:val="pt-PT"/>
        </w:rPr>
        <w:t>Herceptin</w:t>
      </w:r>
      <w:r w:rsidRPr="00F03387">
        <w:rPr>
          <w:lang w:val="pt-PT"/>
        </w:rPr>
        <w:t xml:space="preserve"> (dose de carga de 4</w:t>
      </w:r>
      <w:r w:rsidR="003D20CA" w:rsidRPr="00F03387">
        <w:rPr>
          <w:lang w:val="pt-PT"/>
        </w:rPr>
        <w:t> </w:t>
      </w:r>
      <w:r w:rsidRPr="00F03387">
        <w:rPr>
          <w:lang w:val="pt-PT"/>
        </w:rPr>
        <w:t>mg/kg IV e 2</w:t>
      </w:r>
      <w:r w:rsidR="003D20CA" w:rsidRPr="00F03387">
        <w:rPr>
          <w:lang w:val="pt-PT"/>
        </w:rPr>
        <w:t> </w:t>
      </w:r>
      <w:r w:rsidRPr="00F03387">
        <w:rPr>
          <w:lang w:val="pt-PT"/>
        </w:rPr>
        <w:t xml:space="preserve">mg/kg </w:t>
      </w:r>
      <w:r w:rsidR="00D96F0C" w:rsidRPr="00F03387">
        <w:rPr>
          <w:lang w:val="pt-PT"/>
        </w:rPr>
        <w:t xml:space="preserve">IV </w:t>
      </w:r>
      <w:r w:rsidRPr="00F03387">
        <w:rPr>
          <w:lang w:val="pt-PT"/>
        </w:rPr>
        <w:t>semanalmente) e docetaxel (60</w:t>
      </w:r>
      <w:r w:rsidR="003D20CA" w:rsidRPr="00F03387">
        <w:rPr>
          <w:lang w:val="pt-PT"/>
        </w:rPr>
        <w:t> </w:t>
      </w:r>
      <w:r w:rsidRPr="00F03387">
        <w:rPr>
          <w:lang w:val="pt-PT"/>
        </w:rPr>
        <w:t>mg/m</w:t>
      </w:r>
      <w:r w:rsidRPr="00F03387">
        <w:rPr>
          <w:vertAlign w:val="superscript"/>
          <w:lang w:val="pt-PT"/>
        </w:rPr>
        <w:t>2</w:t>
      </w:r>
      <w:r w:rsidRPr="00F03387">
        <w:rPr>
          <w:lang w:val="pt-PT"/>
        </w:rPr>
        <w:t xml:space="preserve"> IV) em mulheres </w:t>
      </w:r>
      <w:r w:rsidR="00D84812" w:rsidRPr="00F03387">
        <w:rPr>
          <w:lang w:val="pt-PT"/>
        </w:rPr>
        <w:t>j</w:t>
      </w:r>
      <w:r w:rsidRPr="00F03387">
        <w:rPr>
          <w:lang w:val="pt-PT"/>
        </w:rPr>
        <w:t xml:space="preserve">aponesas com cancro da mama </w:t>
      </w:r>
      <w:r w:rsidRPr="00F03387">
        <w:rPr>
          <w:lang w:val="pt-PT"/>
        </w:rPr>
        <w:lastRenderedPageBreak/>
        <w:t>metast</w:t>
      </w:r>
      <w:r w:rsidR="00890F20" w:rsidRPr="00F03387">
        <w:rPr>
          <w:lang w:val="pt-PT"/>
        </w:rPr>
        <w:t>izado</w:t>
      </w:r>
      <w:r w:rsidRPr="00F03387">
        <w:rPr>
          <w:lang w:val="pt-PT"/>
        </w:rPr>
        <w:t xml:space="preserve"> HER2 positivo </w:t>
      </w:r>
      <w:r w:rsidR="008F3AD0" w:rsidRPr="00F03387">
        <w:rPr>
          <w:lang w:val="pt-PT"/>
        </w:rPr>
        <w:t>suger</w:t>
      </w:r>
      <w:r w:rsidR="00E8034B" w:rsidRPr="00F03387">
        <w:rPr>
          <w:lang w:val="pt-PT"/>
        </w:rPr>
        <w:t>iram</w:t>
      </w:r>
      <w:r w:rsidR="008F3AD0" w:rsidRPr="00F03387">
        <w:rPr>
          <w:lang w:val="pt-PT"/>
        </w:rPr>
        <w:t xml:space="preserve"> que a administração concomitante de </w:t>
      </w:r>
      <w:r w:rsidR="00E8034B" w:rsidRPr="00F03387">
        <w:rPr>
          <w:lang w:val="pt-PT"/>
        </w:rPr>
        <w:t>Herceptin</w:t>
      </w:r>
      <w:r w:rsidR="008F3AD0" w:rsidRPr="00F03387">
        <w:rPr>
          <w:lang w:val="pt-PT"/>
        </w:rPr>
        <w:t xml:space="preserve"> não t</w:t>
      </w:r>
      <w:r w:rsidR="00E8034B" w:rsidRPr="00F03387">
        <w:rPr>
          <w:lang w:val="pt-PT"/>
        </w:rPr>
        <w:t>inha</w:t>
      </w:r>
      <w:r w:rsidR="008F3AD0" w:rsidRPr="00F03387">
        <w:rPr>
          <w:lang w:val="pt-PT"/>
        </w:rPr>
        <w:t xml:space="preserve"> efeito na farmacocinética de dose única</w:t>
      </w:r>
      <w:r w:rsidR="000F74E5" w:rsidRPr="00F03387">
        <w:rPr>
          <w:lang w:val="pt-PT"/>
        </w:rPr>
        <w:t xml:space="preserve"> do docetaxel. </w:t>
      </w:r>
      <w:r w:rsidR="000F74E5" w:rsidRPr="00F03387">
        <w:rPr>
          <w:szCs w:val="22"/>
          <w:lang w:val="pt-PT" w:eastAsia="de-DE"/>
        </w:rPr>
        <w:t xml:space="preserve">O estudo JP19959 foi um subestudo do BO18255 (ToGA), conduzido em doentes </w:t>
      </w:r>
      <w:r w:rsidR="00D84812" w:rsidRPr="00F03387">
        <w:rPr>
          <w:szCs w:val="22"/>
          <w:lang w:val="pt-PT" w:eastAsia="de-DE"/>
        </w:rPr>
        <w:t>j</w:t>
      </w:r>
      <w:r w:rsidR="000F74E5" w:rsidRPr="00F03387">
        <w:rPr>
          <w:szCs w:val="22"/>
          <w:lang w:val="pt-PT" w:eastAsia="de-DE"/>
        </w:rPr>
        <w:t xml:space="preserve">aponeses masculinos e femininos com cancro gástrico avançado, para avaliação da farmacocinética da capecitabina e cisplatina quando utilizadas com ou sem </w:t>
      </w:r>
      <w:r w:rsidR="00E8034B" w:rsidRPr="00F03387">
        <w:rPr>
          <w:szCs w:val="22"/>
          <w:lang w:val="pt-PT" w:eastAsia="de-DE"/>
        </w:rPr>
        <w:t>Herceptin</w:t>
      </w:r>
      <w:r w:rsidR="000F74E5" w:rsidRPr="00F03387">
        <w:rPr>
          <w:szCs w:val="22"/>
          <w:lang w:val="pt-PT" w:eastAsia="de-DE"/>
        </w:rPr>
        <w:t>. Os resultados deste subestudo suger</w:t>
      </w:r>
      <w:r w:rsidR="00E8034B" w:rsidRPr="00F03387">
        <w:rPr>
          <w:szCs w:val="22"/>
          <w:lang w:val="pt-PT" w:eastAsia="de-DE"/>
        </w:rPr>
        <w:t>iram</w:t>
      </w:r>
      <w:r w:rsidR="000F74E5" w:rsidRPr="00F03387">
        <w:rPr>
          <w:szCs w:val="22"/>
          <w:lang w:val="pt-PT" w:eastAsia="de-DE"/>
        </w:rPr>
        <w:t xml:space="preserve"> que a exposição aos metabolitos bioativos </w:t>
      </w:r>
      <w:r w:rsidR="00B42CA7" w:rsidRPr="00F03387">
        <w:rPr>
          <w:szCs w:val="22"/>
          <w:lang w:val="pt-PT" w:eastAsia="de-DE"/>
        </w:rPr>
        <w:t xml:space="preserve">da </w:t>
      </w:r>
      <w:r w:rsidR="000F74E5" w:rsidRPr="00F03387">
        <w:rPr>
          <w:szCs w:val="22"/>
          <w:lang w:val="pt-PT" w:eastAsia="de-DE"/>
        </w:rPr>
        <w:t xml:space="preserve">capecitabina </w:t>
      </w:r>
      <w:r w:rsidR="00B42CA7" w:rsidRPr="00F03387">
        <w:rPr>
          <w:szCs w:val="22"/>
          <w:lang w:val="pt-PT" w:eastAsia="de-DE"/>
        </w:rPr>
        <w:t xml:space="preserve">(p. ex., 5-FU) </w:t>
      </w:r>
      <w:r w:rsidR="000F74E5" w:rsidRPr="00F03387">
        <w:rPr>
          <w:szCs w:val="22"/>
          <w:lang w:val="pt-PT" w:eastAsia="de-DE"/>
        </w:rPr>
        <w:t xml:space="preserve">não </w:t>
      </w:r>
      <w:r w:rsidR="00E8034B" w:rsidRPr="00F03387">
        <w:rPr>
          <w:szCs w:val="22"/>
          <w:lang w:val="pt-PT" w:eastAsia="de-DE"/>
        </w:rPr>
        <w:t>era</w:t>
      </w:r>
      <w:r w:rsidR="000F74E5" w:rsidRPr="00F03387">
        <w:rPr>
          <w:szCs w:val="22"/>
          <w:lang w:val="pt-PT" w:eastAsia="de-DE"/>
        </w:rPr>
        <w:t xml:space="preserve"> afetada pela utilização concomitante da cisplatina nem pela utilização concomitante da cisplatina mais </w:t>
      </w:r>
      <w:r w:rsidR="00E8034B" w:rsidRPr="00F03387">
        <w:rPr>
          <w:szCs w:val="22"/>
          <w:lang w:val="pt-PT" w:eastAsia="de-DE"/>
        </w:rPr>
        <w:t>Herceptin</w:t>
      </w:r>
      <w:r w:rsidR="000F74E5" w:rsidRPr="00F03387">
        <w:rPr>
          <w:szCs w:val="22"/>
          <w:lang w:val="pt-PT" w:eastAsia="de-DE"/>
        </w:rPr>
        <w:t xml:space="preserve">. No entanto, a própria capecitabina demonstrou concentrações mais elevadas e </w:t>
      </w:r>
      <w:r w:rsidR="00B42CA7" w:rsidRPr="00F03387">
        <w:rPr>
          <w:szCs w:val="22"/>
          <w:lang w:val="pt-PT" w:eastAsia="de-DE"/>
        </w:rPr>
        <w:t xml:space="preserve">uma </w:t>
      </w:r>
      <w:r w:rsidR="000F74E5" w:rsidRPr="00F03387">
        <w:rPr>
          <w:szCs w:val="22"/>
          <w:lang w:val="pt-PT" w:eastAsia="de-DE"/>
        </w:rPr>
        <w:t>semivida mai</w:t>
      </w:r>
      <w:r w:rsidR="007C3908" w:rsidRPr="00F03387">
        <w:rPr>
          <w:szCs w:val="22"/>
          <w:lang w:val="pt-PT" w:eastAsia="de-DE"/>
        </w:rPr>
        <w:t xml:space="preserve">s longa quando associada ao </w:t>
      </w:r>
      <w:r w:rsidR="00E8034B" w:rsidRPr="00F03387">
        <w:rPr>
          <w:szCs w:val="22"/>
          <w:lang w:val="pt-PT" w:eastAsia="de-DE"/>
        </w:rPr>
        <w:t>Herceptin</w:t>
      </w:r>
      <w:r w:rsidR="000F74E5" w:rsidRPr="00F03387">
        <w:rPr>
          <w:szCs w:val="22"/>
          <w:lang w:val="pt-PT" w:eastAsia="de-DE"/>
        </w:rPr>
        <w:t xml:space="preserve">. Os dados também sugerem que a farmacocinética da cisplatina não foi afetada pela utilização concomitante da capecitabina nem pela utilização concomitante da capecitabina mais </w:t>
      </w:r>
      <w:r w:rsidR="00E8034B" w:rsidRPr="00F03387">
        <w:rPr>
          <w:szCs w:val="22"/>
          <w:lang w:val="pt-PT" w:eastAsia="de-DE"/>
        </w:rPr>
        <w:t>Herceptin</w:t>
      </w:r>
      <w:r w:rsidR="000F74E5" w:rsidRPr="00F03387">
        <w:rPr>
          <w:szCs w:val="22"/>
          <w:lang w:val="pt-PT" w:eastAsia="de-DE"/>
        </w:rPr>
        <w:t>.</w:t>
      </w:r>
    </w:p>
    <w:p w14:paraId="18762F7B" w14:textId="77777777" w:rsidR="00E8034B" w:rsidRPr="00F03387" w:rsidRDefault="00E8034B" w:rsidP="000F74E5">
      <w:pPr>
        <w:suppressAutoHyphens/>
        <w:ind w:right="11"/>
        <w:rPr>
          <w:szCs w:val="22"/>
          <w:lang w:val="pt-PT" w:eastAsia="de-DE"/>
        </w:rPr>
      </w:pPr>
    </w:p>
    <w:p w14:paraId="09084978" w14:textId="77777777" w:rsidR="00E8034B" w:rsidRPr="00F03387" w:rsidRDefault="00E8034B" w:rsidP="00E8034B">
      <w:pPr>
        <w:suppressAutoHyphens/>
        <w:ind w:right="11"/>
        <w:rPr>
          <w:szCs w:val="22"/>
          <w:lang w:val="pt-PT" w:eastAsia="de-DE"/>
        </w:rPr>
      </w:pPr>
      <w:r w:rsidRPr="00F03387">
        <w:rPr>
          <w:lang w:val="pt-PT"/>
        </w:rPr>
        <w:t xml:space="preserve">Os dados de farmacocinética do estudo </w:t>
      </w:r>
      <w:r w:rsidRPr="00F03387">
        <w:rPr>
          <w:rFonts w:cs="Arial"/>
          <w:iCs/>
          <w:lang w:val="pt-PT"/>
        </w:rPr>
        <w:t>H4613g/GO01305 em doentes com</w:t>
      </w:r>
      <w:r w:rsidRPr="00F03387">
        <w:rPr>
          <w:lang w:val="pt-PT"/>
        </w:rPr>
        <w:t xml:space="preserve"> cancro HER2 positivo, inoperável, metastizado ou localmente avançado demonstraram que o trastuzu</w:t>
      </w:r>
      <w:r w:rsidR="002D3B1B" w:rsidRPr="00F03387">
        <w:rPr>
          <w:lang w:val="pt-PT"/>
        </w:rPr>
        <w:t>mab não tinha impacto na farmaco</w:t>
      </w:r>
      <w:r w:rsidRPr="00F03387">
        <w:rPr>
          <w:lang w:val="pt-PT"/>
        </w:rPr>
        <w:t xml:space="preserve">cinética da carboplatina.  </w:t>
      </w:r>
    </w:p>
    <w:p w14:paraId="1DF73485" w14:textId="77777777" w:rsidR="000F74E5" w:rsidRPr="00F03387" w:rsidRDefault="000F74E5" w:rsidP="00100D18">
      <w:pPr>
        <w:keepNext/>
        <w:keepLines/>
        <w:suppressAutoHyphens/>
        <w:ind w:right="11"/>
        <w:rPr>
          <w:lang w:val="pt-PT"/>
        </w:rPr>
      </w:pPr>
      <w:r w:rsidRPr="00F03387">
        <w:rPr>
          <w:szCs w:val="22"/>
          <w:lang w:val="pt-PT" w:eastAsia="de-DE"/>
        </w:rPr>
        <w:t xml:space="preserve"> </w:t>
      </w:r>
    </w:p>
    <w:p w14:paraId="2FA6A770" w14:textId="77777777" w:rsidR="000F74E5" w:rsidRPr="00F03387" w:rsidRDefault="000F74E5" w:rsidP="000F74E5">
      <w:pPr>
        <w:suppressAutoHyphens/>
        <w:ind w:right="11"/>
        <w:rPr>
          <w:i/>
          <w:lang w:val="pt-PT"/>
        </w:rPr>
      </w:pPr>
      <w:r w:rsidRPr="00F03387">
        <w:rPr>
          <w:i/>
          <w:lang w:val="pt-PT"/>
        </w:rPr>
        <w:t>Efeito de fármacos antineoplásicos na farmacocinética do trastuzumab</w:t>
      </w:r>
    </w:p>
    <w:p w14:paraId="2772345A" w14:textId="77777777" w:rsidR="00933733" w:rsidRPr="00F03387" w:rsidRDefault="00B42CA7">
      <w:pPr>
        <w:suppressAutoHyphens/>
        <w:ind w:right="11"/>
        <w:rPr>
          <w:lang w:val="pt-PT"/>
        </w:rPr>
      </w:pPr>
      <w:r w:rsidRPr="00F03387">
        <w:rPr>
          <w:lang w:val="pt-PT"/>
        </w:rPr>
        <w:t>Na</w:t>
      </w:r>
      <w:r w:rsidR="000F74E5" w:rsidRPr="00F03387">
        <w:rPr>
          <w:lang w:val="pt-PT"/>
        </w:rPr>
        <w:t xml:space="preserve"> comparação de </w:t>
      </w:r>
      <w:r w:rsidR="001D55CA" w:rsidRPr="00F03387">
        <w:rPr>
          <w:lang w:val="pt-PT"/>
        </w:rPr>
        <w:t xml:space="preserve">concentrações séricas simuladas de trastuzumab após </w:t>
      </w:r>
      <w:r w:rsidR="00E8034B" w:rsidRPr="00F03387">
        <w:rPr>
          <w:lang w:val="pt-PT"/>
        </w:rPr>
        <w:t>Herceptin</w:t>
      </w:r>
      <w:r w:rsidR="001D55CA" w:rsidRPr="00F03387">
        <w:rPr>
          <w:lang w:val="pt-PT"/>
        </w:rPr>
        <w:t xml:space="preserve"> em monoterapia (</w:t>
      </w:r>
      <w:r w:rsidR="00D96F0C" w:rsidRPr="00F03387">
        <w:rPr>
          <w:lang w:val="pt-PT"/>
        </w:rPr>
        <w:t xml:space="preserve">dose de </w:t>
      </w:r>
      <w:r w:rsidR="001D55CA" w:rsidRPr="00F03387">
        <w:rPr>
          <w:lang w:val="pt-PT"/>
        </w:rPr>
        <w:t xml:space="preserve">carga </w:t>
      </w:r>
      <w:r w:rsidR="00D96F0C" w:rsidRPr="00F03387">
        <w:rPr>
          <w:lang w:val="pt-PT"/>
        </w:rPr>
        <w:t xml:space="preserve">de </w:t>
      </w:r>
      <w:r w:rsidR="001D55CA" w:rsidRPr="00F03387">
        <w:rPr>
          <w:szCs w:val="22"/>
          <w:lang w:val="pt-PT"/>
        </w:rPr>
        <w:t>4</w:t>
      </w:r>
      <w:r w:rsidR="003D20CA" w:rsidRPr="00F03387">
        <w:rPr>
          <w:szCs w:val="22"/>
          <w:lang w:val="pt-PT"/>
        </w:rPr>
        <w:t> </w:t>
      </w:r>
      <w:r w:rsidR="001D55CA" w:rsidRPr="00F03387">
        <w:rPr>
          <w:szCs w:val="22"/>
          <w:lang w:val="pt-PT"/>
        </w:rPr>
        <w:t>mg/kg / 2</w:t>
      </w:r>
      <w:r w:rsidR="003D20CA" w:rsidRPr="00F03387">
        <w:rPr>
          <w:szCs w:val="22"/>
          <w:lang w:val="pt-PT"/>
        </w:rPr>
        <w:t> </w:t>
      </w:r>
      <w:r w:rsidR="001D55CA" w:rsidRPr="00F03387">
        <w:rPr>
          <w:szCs w:val="22"/>
          <w:lang w:val="pt-PT"/>
        </w:rPr>
        <w:t xml:space="preserve">mg/kg </w:t>
      </w:r>
      <w:r w:rsidR="00D96F0C" w:rsidRPr="00F03387">
        <w:rPr>
          <w:szCs w:val="22"/>
          <w:lang w:val="pt-PT"/>
        </w:rPr>
        <w:t>semanalmente,</w:t>
      </w:r>
      <w:r w:rsidR="001D55CA" w:rsidRPr="00F03387">
        <w:rPr>
          <w:szCs w:val="22"/>
          <w:lang w:val="pt-PT"/>
        </w:rPr>
        <w:t xml:space="preserve"> IV) e </w:t>
      </w:r>
      <w:r w:rsidR="007C3908" w:rsidRPr="00F03387">
        <w:rPr>
          <w:szCs w:val="22"/>
          <w:lang w:val="pt-PT"/>
        </w:rPr>
        <w:t xml:space="preserve">de </w:t>
      </w:r>
      <w:r w:rsidR="001D55CA" w:rsidRPr="00F03387">
        <w:rPr>
          <w:szCs w:val="22"/>
          <w:lang w:val="pt-PT"/>
        </w:rPr>
        <w:t xml:space="preserve">concentrações </w:t>
      </w:r>
      <w:r w:rsidRPr="00F03387">
        <w:rPr>
          <w:szCs w:val="22"/>
          <w:lang w:val="pt-PT"/>
        </w:rPr>
        <w:t xml:space="preserve">séricas observadas em mulheres </w:t>
      </w:r>
      <w:r w:rsidR="00D84812" w:rsidRPr="00F03387">
        <w:rPr>
          <w:szCs w:val="22"/>
          <w:lang w:val="pt-PT"/>
        </w:rPr>
        <w:t>j</w:t>
      </w:r>
      <w:r w:rsidR="001D55CA" w:rsidRPr="00F03387">
        <w:rPr>
          <w:szCs w:val="22"/>
          <w:lang w:val="pt-PT"/>
        </w:rPr>
        <w:t xml:space="preserve">aponesas com </w:t>
      </w:r>
      <w:r w:rsidR="001D55CA" w:rsidRPr="00F03387">
        <w:rPr>
          <w:lang w:val="pt-PT"/>
        </w:rPr>
        <w:t>cancro da mama metast</w:t>
      </w:r>
      <w:r w:rsidR="00890F20" w:rsidRPr="00F03387">
        <w:rPr>
          <w:lang w:val="pt-PT"/>
        </w:rPr>
        <w:t>izado</w:t>
      </w:r>
      <w:r w:rsidR="001D55CA" w:rsidRPr="00F03387">
        <w:rPr>
          <w:lang w:val="pt-PT"/>
        </w:rPr>
        <w:t xml:space="preserve"> HER2 positivo (estudo JP16003)</w:t>
      </w:r>
      <w:r w:rsidR="00933733" w:rsidRPr="00F03387">
        <w:rPr>
          <w:lang w:val="pt-PT"/>
        </w:rPr>
        <w:t xml:space="preserve">, não foi detetada nenhuma evidência de efeito farmacocinético </w:t>
      </w:r>
      <w:r w:rsidR="007C3908" w:rsidRPr="00F03387">
        <w:rPr>
          <w:lang w:val="pt-PT"/>
        </w:rPr>
        <w:t>na farmacocinética do trastuzumab pela</w:t>
      </w:r>
      <w:r w:rsidR="00933733" w:rsidRPr="00F03387">
        <w:rPr>
          <w:lang w:val="pt-PT"/>
        </w:rPr>
        <w:t xml:space="preserve"> administraç</w:t>
      </w:r>
      <w:r w:rsidR="007C3908" w:rsidRPr="00F03387">
        <w:rPr>
          <w:lang w:val="pt-PT"/>
        </w:rPr>
        <w:t>ão concomitante de</w:t>
      </w:r>
      <w:r w:rsidR="00933733" w:rsidRPr="00F03387">
        <w:rPr>
          <w:lang w:val="pt-PT"/>
        </w:rPr>
        <w:t xml:space="preserve"> do</w:t>
      </w:r>
      <w:r w:rsidR="00D84812" w:rsidRPr="00F03387">
        <w:rPr>
          <w:lang w:val="pt-PT"/>
        </w:rPr>
        <w:t>c</w:t>
      </w:r>
      <w:r w:rsidR="00933733" w:rsidRPr="00F03387">
        <w:rPr>
          <w:lang w:val="pt-PT"/>
        </w:rPr>
        <w:t>eta</w:t>
      </w:r>
      <w:r w:rsidR="00D84812" w:rsidRPr="00F03387">
        <w:rPr>
          <w:lang w:val="pt-PT"/>
        </w:rPr>
        <w:t>x</w:t>
      </w:r>
      <w:r w:rsidR="00933733" w:rsidRPr="00F03387">
        <w:rPr>
          <w:lang w:val="pt-PT"/>
        </w:rPr>
        <w:t>el.</w:t>
      </w:r>
    </w:p>
    <w:p w14:paraId="634F312B" w14:textId="77777777" w:rsidR="00E8034B" w:rsidRPr="00F03387" w:rsidRDefault="00E8034B">
      <w:pPr>
        <w:suppressAutoHyphens/>
        <w:ind w:right="11"/>
        <w:rPr>
          <w:lang w:val="pt-PT"/>
        </w:rPr>
      </w:pPr>
    </w:p>
    <w:p w14:paraId="701E1B9B" w14:textId="77777777" w:rsidR="003C4AFA" w:rsidRPr="00F03387" w:rsidRDefault="00933733">
      <w:pPr>
        <w:suppressAutoHyphens/>
        <w:ind w:right="11"/>
        <w:rPr>
          <w:lang w:val="pt-PT"/>
        </w:rPr>
      </w:pPr>
      <w:r w:rsidRPr="00F03387">
        <w:rPr>
          <w:lang w:val="pt-PT"/>
        </w:rPr>
        <w:t>A comparação dos resultados fa</w:t>
      </w:r>
      <w:r w:rsidR="00D96F0C" w:rsidRPr="00F03387">
        <w:rPr>
          <w:lang w:val="pt-PT"/>
        </w:rPr>
        <w:t>rmacocinéticos de 2 estudos de f</w:t>
      </w:r>
      <w:r w:rsidRPr="00F03387">
        <w:rPr>
          <w:lang w:val="pt-PT"/>
        </w:rPr>
        <w:t xml:space="preserve">ase II (BO15935 e M77004) e de um estudo de </w:t>
      </w:r>
      <w:r w:rsidR="00D96F0C" w:rsidRPr="00F03387">
        <w:rPr>
          <w:lang w:val="pt-PT"/>
        </w:rPr>
        <w:t>f</w:t>
      </w:r>
      <w:r w:rsidRPr="00F03387">
        <w:rPr>
          <w:lang w:val="pt-PT"/>
        </w:rPr>
        <w:t>ase III (</w:t>
      </w:r>
      <w:r w:rsidRPr="00F03387">
        <w:rPr>
          <w:szCs w:val="22"/>
          <w:lang w:val="pt-PT"/>
        </w:rPr>
        <w:t>H0648g)</w:t>
      </w:r>
      <w:r w:rsidR="007C3908" w:rsidRPr="00F03387">
        <w:rPr>
          <w:szCs w:val="22"/>
          <w:lang w:val="pt-PT"/>
        </w:rPr>
        <w:t>,</w:t>
      </w:r>
      <w:r w:rsidR="00A13230" w:rsidRPr="00F03387">
        <w:rPr>
          <w:szCs w:val="22"/>
          <w:lang w:val="pt-PT"/>
        </w:rPr>
        <w:t xml:space="preserve"> nos quais os doentes foram tratados concomitantemente com Herceptin e paclitaxel</w:t>
      </w:r>
      <w:r w:rsidR="007C3908" w:rsidRPr="00F03387">
        <w:rPr>
          <w:szCs w:val="22"/>
          <w:lang w:val="pt-PT"/>
        </w:rPr>
        <w:t>,</w:t>
      </w:r>
      <w:r w:rsidR="00A13230" w:rsidRPr="00F03387">
        <w:rPr>
          <w:szCs w:val="22"/>
          <w:lang w:val="pt-PT"/>
        </w:rPr>
        <w:t xml:space="preserve"> e </w:t>
      </w:r>
      <w:r w:rsidR="007C3908" w:rsidRPr="00F03387">
        <w:rPr>
          <w:szCs w:val="22"/>
          <w:lang w:val="pt-PT"/>
        </w:rPr>
        <w:t xml:space="preserve">de </w:t>
      </w:r>
      <w:r w:rsidR="00A13230" w:rsidRPr="00F03387">
        <w:rPr>
          <w:szCs w:val="22"/>
          <w:lang w:val="pt-PT"/>
        </w:rPr>
        <w:t xml:space="preserve">dois estudos de fase II nos quais o Herceptin foi administrado em monoterapia (W016229 e MO16982), em mulheres com </w:t>
      </w:r>
      <w:r w:rsidR="00A13230" w:rsidRPr="00F03387">
        <w:rPr>
          <w:lang w:val="pt-PT"/>
        </w:rPr>
        <w:t>cancro da mama metast</w:t>
      </w:r>
      <w:r w:rsidR="00890F20" w:rsidRPr="00F03387">
        <w:rPr>
          <w:lang w:val="pt-PT"/>
        </w:rPr>
        <w:t>izado</w:t>
      </w:r>
      <w:r w:rsidR="00A13230" w:rsidRPr="00F03387">
        <w:rPr>
          <w:lang w:val="pt-PT"/>
        </w:rPr>
        <w:t xml:space="preserve"> HER2 positivo</w:t>
      </w:r>
      <w:r w:rsidR="007C3908" w:rsidRPr="00F03387">
        <w:rPr>
          <w:lang w:val="pt-PT"/>
        </w:rPr>
        <w:t>,</w:t>
      </w:r>
      <w:r w:rsidR="00A13230" w:rsidRPr="00F03387">
        <w:rPr>
          <w:lang w:val="pt-PT"/>
        </w:rPr>
        <w:t xml:space="preserve"> indicam que as concentrações </w:t>
      </w:r>
      <w:r w:rsidR="00B42CA7" w:rsidRPr="00F03387">
        <w:rPr>
          <w:lang w:val="pt-PT"/>
        </w:rPr>
        <w:t xml:space="preserve">séricas de </w:t>
      </w:r>
      <w:r w:rsidR="00E8034B" w:rsidRPr="00F03387">
        <w:rPr>
          <w:lang w:val="pt-PT"/>
        </w:rPr>
        <w:t>trastuzumab</w:t>
      </w:r>
      <w:r w:rsidR="00A13230" w:rsidRPr="00F03387">
        <w:rPr>
          <w:lang w:val="pt-PT"/>
        </w:rPr>
        <w:t xml:space="preserve"> no vale, individuais e médias, variam nos estudos e entre os estudos, mas não houve um efeito claro </w:t>
      </w:r>
      <w:r w:rsidR="007C3908" w:rsidRPr="00F03387">
        <w:rPr>
          <w:lang w:val="pt-PT"/>
        </w:rPr>
        <w:t>na farmacocinética do trastuzumab pel</w:t>
      </w:r>
      <w:r w:rsidR="00A13230" w:rsidRPr="00F03387">
        <w:rPr>
          <w:lang w:val="pt-PT"/>
        </w:rPr>
        <w:t>a administração concomitante do paclitaxel</w:t>
      </w:r>
      <w:r w:rsidR="007C3908" w:rsidRPr="00F03387">
        <w:rPr>
          <w:lang w:val="pt-PT"/>
        </w:rPr>
        <w:t>.</w:t>
      </w:r>
      <w:r w:rsidR="00E8034B" w:rsidRPr="00F03387">
        <w:rPr>
          <w:lang w:val="pt-PT"/>
        </w:rPr>
        <w:t xml:space="preserve"> A comparação dos dados de farmacocinética do trastuzumab do estudo </w:t>
      </w:r>
      <w:r w:rsidR="00E8034B" w:rsidRPr="00F03387">
        <w:rPr>
          <w:szCs w:val="22"/>
          <w:lang w:val="pt-PT"/>
        </w:rPr>
        <w:t xml:space="preserve">M77004 em que mulheres com </w:t>
      </w:r>
      <w:r w:rsidR="00E8034B" w:rsidRPr="00F03387">
        <w:rPr>
          <w:lang w:val="pt-PT"/>
        </w:rPr>
        <w:t>cancro da mama metastizado HER2 positivo foram tratadas concomitantemente com Herceptin, paclitaxel e doxorrubi</w:t>
      </w:r>
      <w:r w:rsidR="00875F05" w:rsidRPr="00F03387">
        <w:rPr>
          <w:lang w:val="pt-PT"/>
        </w:rPr>
        <w:t>ci</w:t>
      </w:r>
      <w:r w:rsidR="00E8034B" w:rsidRPr="00F03387">
        <w:rPr>
          <w:lang w:val="pt-PT"/>
        </w:rPr>
        <w:t>na com dados de farma</w:t>
      </w:r>
      <w:r w:rsidR="002D3B1B" w:rsidRPr="00F03387">
        <w:rPr>
          <w:lang w:val="pt-PT"/>
        </w:rPr>
        <w:t>co</w:t>
      </w:r>
      <w:r w:rsidR="00E8034B" w:rsidRPr="00F03387">
        <w:rPr>
          <w:lang w:val="pt-PT"/>
        </w:rPr>
        <w:t>cinética do trastuzumab em estudos em que o Herceptin foi administrado em monoterapia (</w:t>
      </w:r>
      <w:r w:rsidR="00E8034B" w:rsidRPr="00F03387">
        <w:rPr>
          <w:szCs w:val="22"/>
          <w:lang w:val="pt-PT"/>
        </w:rPr>
        <w:t>H0649g) ou em assoc</w:t>
      </w:r>
      <w:r w:rsidR="00340DAF" w:rsidRPr="00F03387">
        <w:rPr>
          <w:szCs w:val="22"/>
          <w:lang w:val="pt-PT"/>
        </w:rPr>
        <w:t>iação com antraciclinas e ciclo</w:t>
      </w:r>
      <w:r w:rsidR="00E8034B" w:rsidRPr="00F03387">
        <w:rPr>
          <w:szCs w:val="22"/>
          <w:lang w:val="pt-PT"/>
        </w:rPr>
        <w:t>fo</w:t>
      </w:r>
      <w:r w:rsidR="00340DAF" w:rsidRPr="00F03387">
        <w:rPr>
          <w:szCs w:val="22"/>
          <w:lang w:val="pt-PT"/>
        </w:rPr>
        <w:t>s</w:t>
      </w:r>
      <w:r w:rsidR="00E8034B" w:rsidRPr="00F03387">
        <w:rPr>
          <w:szCs w:val="22"/>
          <w:lang w:val="pt-PT"/>
        </w:rPr>
        <w:t>famida o</w:t>
      </w:r>
      <w:r w:rsidR="00875F05" w:rsidRPr="00F03387">
        <w:rPr>
          <w:szCs w:val="22"/>
          <w:lang w:val="pt-PT"/>
        </w:rPr>
        <w:t>u</w:t>
      </w:r>
      <w:r w:rsidR="00E8034B" w:rsidRPr="00F03387">
        <w:rPr>
          <w:szCs w:val="22"/>
          <w:lang w:val="pt-PT"/>
        </w:rPr>
        <w:t xml:space="preserve"> paclitaxel (estudo H0648g) sugeriram não haver efeitos da doxorrubicina e paclitaxel na farmacocinética do trastuzumab.</w:t>
      </w:r>
    </w:p>
    <w:p w14:paraId="4E15F31B" w14:textId="77777777" w:rsidR="00BE4052" w:rsidRPr="00F03387" w:rsidRDefault="00BE4052">
      <w:pPr>
        <w:suppressAutoHyphens/>
        <w:ind w:right="11"/>
        <w:rPr>
          <w:lang w:val="pt-PT"/>
        </w:rPr>
      </w:pPr>
    </w:p>
    <w:p w14:paraId="3B1C3EEE" w14:textId="77777777" w:rsidR="00E8034B" w:rsidRPr="00F03387" w:rsidRDefault="00E8034B">
      <w:pPr>
        <w:suppressAutoHyphens/>
        <w:ind w:right="11"/>
        <w:rPr>
          <w:rFonts w:cs="Arial"/>
          <w:iCs/>
          <w:lang w:val="pt-PT"/>
        </w:rPr>
      </w:pPr>
      <w:r w:rsidRPr="00F03387">
        <w:rPr>
          <w:lang w:val="pt-PT"/>
        </w:rPr>
        <w:t xml:space="preserve">Os dados de farmacocinética do estudo </w:t>
      </w:r>
      <w:r w:rsidRPr="00F03387">
        <w:rPr>
          <w:rFonts w:cs="Arial"/>
          <w:iCs/>
          <w:lang w:val="pt-PT"/>
        </w:rPr>
        <w:t>H4613g/GO01305 demonstraram que a carboplatina não tinha impacto na farmacocinética do trastuzumab.</w:t>
      </w:r>
    </w:p>
    <w:p w14:paraId="45A70E6C" w14:textId="77777777" w:rsidR="00E8034B" w:rsidRPr="00F03387" w:rsidRDefault="00E8034B">
      <w:pPr>
        <w:suppressAutoHyphens/>
        <w:ind w:right="11"/>
        <w:rPr>
          <w:lang w:val="pt-PT"/>
        </w:rPr>
      </w:pPr>
    </w:p>
    <w:p w14:paraId="34E11688" w14:textId="77777777" w:rsidR="00BE4052" w:rsidRPr="00F03387" w:rsidRDefault="00BE4052">
      <w:pPr>
        <w:suppressAutoHyphens/>
        <w:ind w:right="11"/>
        <w:rPr>
          <w:lang w:val="pt-PT"/>
        </w:rPr>
      </w:pPr>
      <w:r w:rsidRPr="00F03387">
        <w:rPr>
          <w:lang w:val="pt-PT"/>
        </w:rPr>
        <w:t>A administração concomitante de anastrozol não pareceu influenciar a farmacocinética do trastuzumab.</w:t>
      </w:r>
    </w:p>
    <w:p w14:paraId="3A2A3C51" w14:textId="77777777" w:rsidR="00B145D7" w:rsidRPr="00F03387" w:rsidRDefault="00B145D7">
      <w:pPr>
        <w:suppressAutoHyphens/>
        <w:rPr>
          <w:lang w:val="pt-PT"/>
        </w:rPr>
      </w:pPr>
    </w:p>
    <w:p w14:paraId="0158D243" w14:textId="77777777" w:rsidR="00B145D7" w:rsidRPr="00F03387" w:rsidRDefault="00B145D7" w:rsidP="00583B37">
      <w:pPr>
        <w:keepNext/>
        <w:keepLines/>
        <w:suppressAutoHyphens/>
        <w:ind w:left="567" w:hanging="567"/>
        <w:rPr>
          <w:lang w:val="pt-PT"/>
        </w:rPr>
      </w:pPr>
      <w:r w:rsidRPr="00F03387">
        <w:rPr>
          <w:b/>
          <w:lang w:val="pt-PT"/>
        </w:rPr>
        <w:t>4.6</w:t>
      </w:r>
      <w:r w:rsidRPr="00F03387">
        <w:rPr>
          <w:b/>
          <w:lang w:val="pt-PT"/>
        </w:rPr>
        <w:tab/>
        <w:t>Fertilidade, gravidez e aleitamento</w:t>
      </w:r>
    </w:p>
    <w:p w14:paraId="4786F7DB" w14:textId="77777777" w:rsidR="00B145D7" w:rsidRPr="00F03387" w:rsidRDefault="00B145D7" w:rsidP="00583B37">
      <w:pPr>
        <w:keepNext/>
        <w:keepLines/>
        <w:suppressAutoHyphens/>
        <w:rPr>
          <w:lang w:val="pt-PT"/>
        </w:rPr>
      </w:pPr>
    </w:p>
    <w:p w14:paraId="1FDF6A26" w14:textId="77777777" w:rsidR="002062E7" w:rsidRPr="00811FE5" w:rsidRDefault="002062E7" w:rsidP="00583B37">
      <w:pPr>
        <w:keepNext/>
        <w:keepLines/>
        <w:suppressAutoHyphens/>
        <w:rPr>
          <w:u w:val="single"/>
          <w:lang w:val="pt-PT"/>
        </w:rPr>
      </w:pPr>
      <w:r w:rsidRPr="00811FE5">
        <w:rPr>
          <w:u w:val="single"/>
          <w:lang w:val="pt-PT"/>
        </w:rPr>
        <w:t>Mulheres com potencial para engravidar</w:t>
      </w:r>
    </w:p>
    <w:p w14:paraId="58F7EDB9" w14:textId="77777777" w:rsidR="00C03FCB" w:rsidRPr="00F03387" w:rsidRDefault="00C03FCB" w:rsidP="00583B37">
      <w:pPr>
        <w:keepNext/>
        <w:keepLines/>
        <w:suppressAutoHyphens/>
        <w:rPr>
          <w:i/>
          <w:lang w:val="pt-PT"/>
        </w:rPr>
      </w:pPr>
    </w:p>
    <w:p w14:paraId="3A67BBB5" w14:textId="77777777" w:rsidR="002062E7" w:rsidRPr="00F03387" w:rsidRDefault="002062E7" w:rsidP="002062E7">
      <w:pPr>
        <w:suppressAutoHyphens/>
        <w:rPr>
          <w:lang w:val="pt-PT"/>
        </w:rPr>
      </w:pPr>
      <w:r w:rsidRPr="00F03387">
        <w:rPr>
          <w:lang w:val="pt-PT"/>
        </w:rPr>
        <w:t>As mulheres com potencial para engravidar devem ser instruídas para utilizarem contraceção eficaz durante o tratamento com Herceptin e durante, pelo menos, 7 meses após a conclusão do tratamento</w:t>
      </w:r>
      <w:r w:rsidR="00E8034B" w:rsidRPr="00F03387">
        <w:rPr>
          <w:lang w:val="pt-PT"/>
        </w:rPr>
        <w:t xml:space="preserve"> (ver secção 5.2)</w:t>
      </w:r>
      <w:r w:rsidRPr="00F03387">
        <w:rPr>
          <w:lang w:val="pt-PT"/>
        </w:rPr>
        <w:t>.</w:t>
      </w:r>
    </w:p>
    <w:p w14:paraId="3898DF01" w14:textId="77777777" w:rsidR="002062E7" w:rsidRPr="00F03387" w:rsidRDefault="002062E7" w:rsidP="002062E7">
      <w:pPr>
        <w:suppressAutoHyphens/>
        <w:rPr>
          <w:lang w:val="pt-PT"/>
        </w:rPr>
      </w:pPr>
    </w:p>
    <w:p w14:paraId="5BAFF171" w14:textId="77777777" w:rsidR="00B145D7" w:rsidRPr="00811FE5" w:rsidRDefault="00B145D7" w:rsidP="00D72AA7">
      <w:pPr>
        <w:keepNext/>
        <w:outlineLvl w:val="0"/>
        <w:rPr>
          <w:u w:val="single"/>
          <w:lang w:val="pt-PT"/>
        </w:rPr>
      </w:pPr>
      <w:r w:rsidRPr="00811FE5">
        <w:rPr>
          <w:u w:val="single"/>
          <w:lang w:val="pt-PT"/>
        </w:rPr>
        <w:t>Gravidez</w:t>
      </w:r>
    </w:p>
    <w:p w14:paraId="07CE7237" w14:textId="77777777" w:rsidR="00C03FCB" w:rsidRPr="00F03387" w:rsidRDefault="00C03FCB" w:rsidP="00D72AA7">
      <w:pPr>
        <w:keepNext/>
        <w:outlineLvl w:val="0"/>
        <w:rPr>
          <w:i/>
          <w:lang w:val="pt-PT"/>
        </w:rPr>
      </w:pPr>
    </w:p>
    <w:p w14:paraId="16006C9E" w14:textId="77777777" w:rsidR="00B145D7" w:rsidRPr="00F03387" w:rsidRDefault="00B145D7" w:rsidP="00D72AA7">
      <w:pPr>
        <w:keepNext/>
        <w:suppressAutoHyphens/>
        <w:ind w:right="11"/>
        <w:rPr>
          <w:lang w:val="pt-PT"/>
        </w:rPr>
      </w:pPr>
      <w:r w:rsidRPr="00F03387">
        <w:rPr>
          <w:lang w:val="pt-PT"/>
        </w:rPr>
        <w:t xml:space="preserve">Foram realizados estudos de reprodução no macaco </w:t>
      </w:r>
      <w:r w:rsidR="004965C1" w:rsidRPr="00F03387">
        <w:rPr>
          <w:lang w:val="pt-PT"/>
        </w:rPr>
        <w:t>C</w:t>
      </w:r>
      <w:r w:rsidRPr="00F03387">
        <w:rPr>
          <w:lang w:val="pt-PT"/>
        </w:rPr>
        <w:t xml:space="preserve">inomolgo, com doses até 25 vezes superiores à dose de manutenção semanal de 2 mg/kg </w:t>
      </w:r>
      <w:r w:rsidR="00BE4052" w:rsidRPr="00F03387">
        <w:rPr>
          <w:lang w:val="pt-PT"/>
        </w:rPr>
        <w:t xml:space="preserve">da formulação intravenosa </w:t>
      </w:r>
      <w:r w:rsidRPr="00F03387">
        <w:rPr>
          <w:lang w:val="pt-PT"/>
        </w:rPr>
        <w:t xml:space="preserve">de Herceptin no ser humano, que revelaram a inexistência de diminuição da fertilidade ou de dano no feto. Observou-se que o trastuzumab atravessa a placenta durante o período inicial (dias 20-50 da gestação) e tardio (dias 120-150 da gestação) do desenvolvimento fetal. Desconhece-se se Herceptin pode afetar a capacidade reprodutora. Uma vez que os estudos de reprodução realizados no animal nem sempre permitem </w:t>
      </w:r>
      <w:r w:rsidRPr="00F03387">
        <w:rPr>
          <w:lang w:val="pt-PT"/>
        </w:rPr>
        <w:lastRenderedPageBreak/>
        <w:t>prever a resposta humana, deve-se evitar a utilização de Herceptin durante a gravidez, exceto se o benefício potencial para a mãe superar o potencial risco para o feto.</w:t>
      </w:r>
    </w:p>
    <w:p w14:paraId="2953AB90" w14:textId="77777777" w:rsidR="00B145D7" w:rsidRPr="00F03387" w:rsidRDefault="00B145D7">
      <w:pPr>
        <w:suppressAutoHyphens/>
        <w:ind w:right="11"/>
        <w:rPr>
          <w:lang w:val="pt-PT"/>
        </w:rPr>
      </w:pPr>
    </w:p>
    <w:p w14:paraId="09E975B4" w14:textId="77777777" w:rsidR="00B145D7" w:rsidRPr="00F03387" w:rsidRDefault="00B145D7">
      <w:pPr>
        <w:suppressAutoHyphens/>
        <w:ind w:right="11"/>
        <w:rPr>
          <w:lang w:val="pt-PT"/>
        </w:rPr>
      </w:pPr>
      <w:r w:rsidRPr="00F03387">
        <w:rPr>
          <w:lang w:val="pt-PT"/>
        </w:rPr>
        <w:t xml:space="preserve">Após a comercialização, foram </w:t>
      </w:r>
      <w:r w:rsidRPr="00F03387">
        <w:rPr>
          <w:szCs w:val="22"/>
          <w:lang w:val="pt-PT"/>
        </w:rPr>
        <w:t xml:space="preserve">notificados </w:t>
      </w:r>
      <w:r w:rsidRPr="00F03387">
        <w:rPr>
          <w:lang w:val="pt-PT"/>
        </w:rPr>
        <w:t xml:space="preserve">casos de compromisso da função e/ou crescimento renal fetal associado a </w:t>
      </w:r>
      <w:r w:rsidR="00521463" w:rsidRPr="00F03387">
        <w:rPr>
          <w:lang w:val="pt-PT"/>
        </w:rPr>
        <w:t>oligoidrâmnios</w:t>
      </w:r>
      <w:r w:rsidRPr="00F03387">
        <w:rPr>
          <w:lang w:val="pt-PT"/>
        </w:rPr>
        <w:t>, alguns associados a hipoplasia pulmonar fatal</w:t>
      </w:r>
      <w:r w:rsidR="002062E7" w:rsidRPr="00F03387">
        <w:rPr>
          <w:lang w:val="pt-PT"/>
        </w:rPr>
        <w:t xml:space="preserve"> do feto</w:t>
      </w:r>
      <w:r w:rsidRPr="00F03387">
        <w:rPr>
          <w:lang w:val="pt-PT"/>
        </w:rPr>
        <w:t>, em mulheres grávidas a receber tratamento com Herceptin. As mulheres que fiquem grávidas devem ser informadas sobre a possibilidade de risco para o feto. Se uma mulher grávida for tratada com Herceptin</w:t>
      </w:r>
      <w:r w:rsidR="00E8034B" w:rsidRPr="00F03387">
        <w:rPr>
          <w:lang w:val="pt-PT"/>
        </w:rPr>
        <w:t xml:space="preserve"> ou se uma doente engravidar durante o tratamento com Herceptin ou nos 7 meses após a última dose de Herceptin</w:t>
      </w:r>
      <w:r w:rsidRPr="00F03387">
        <w:rPr>
          <w:lang w:val="pt-PT"/>
        </w:rPr>
        <w:t>, é recomendável uma vigilância apertada por uma equipa multidisciplinar.</w:t>
      </w:r>
    </w:p>
    <w:p w14:paraId="5C552B51" w14:textId="77777777" w:rsidR="00B145D7" w:rsidRPr="00F03387" w:rsidRDefault="00B145D7">
      <w:pPr>
        <w:suppressAutoHyphens/>
        <w:ind w:right="11"/>
        <w:rPr>
          <w:lang w:val="pt-PT"/>
        </w:rPr>
      </w:pPr>
    </w:p>
    <w:p w14:paraId="4A6BB3B8" w14:textId="77777777" w:rsidR="00B145D7" w:rsidRPr="00811FE5" w:rsidRDefault="00B145D7">
      <w:pPr>
        <w:suppressAutoHyphens/>
        <w:ind w:right="11"/>
        <w:outlineLvl w:val="0"/>
        <w:rPr>
          <w:u w:val="single"/>
          <w:lang w:val="pt-PT"/>
        </w:rPr>
      </w:pPr>
      <w:r w:rsidRPr="00811FE5">
        <w:rPr>
          <w:u w:val="single"/>
          <w:lang w:val="pt-PT"/>
        </w:rPr>
        <w:t>Amamentação</w:t>
      </w:r>
    </w:p>
    <w:p w14:paraId="20DA65E6" w14:textId="77777777" w:rsidR="00C03FCB" w:rsidRPr="00F03387" w:rsidRDefault="00C03FCB">
      <w:pPr>
        <w:suppressAutoHyphens/>
        <w:ind w:right="11"/>
        <w:outlineLvl w:val="0"/>
        <w:rPr>
          <w:lang w:val="pt-PT"/>
        </w:rPr>
      </w:pPr>
    </w:p>
    <w:p w14:paraId="7583EA0A" w14:textId="77777777" w:rsidR="00B145D7" w:rsidRPr="00F03387" w:rsidRDefault="00B145D7">
      <w:pPr>
        <w:suppressAutoHyphens/>
        <w:ind w:right="11"/>
        <w:rPr>
          <w:lang w:val="pt-PT"/>
        </w:rPr>
      </w:pPr>
      <w:r w:rsidRPr="00F03387">
        <w:rPr>
          <w:lang w:val="pt-PT"/>
        </w:rPr>
        <w:t xml:space="preserve">Um estudo realizado </w:t>
      </w:r>
      <w:r w:rsidR="000A5FC5" w:rsidRPr="00F03387">
        <w:rPr>
          <w:lang w:val="pt-PT"/>
        </w:rPr>
        <w:t xml:space="preserve">em </w:t>
      </w:r>
      <w:r w:rsidRPr="00F03387">
        <w:rPr>
          <w:lang w:val="pt-PT"/>
        </w:rPr>
        <w:t>macaco</w:t>
      </w:r>
      <w:r w:rsidR="000A5FC5" w:rsidRPr="00F03387">
        <w:rPr>
          <w:lang w:val="pt-PT"/>
        </w:rPr>
        <w:t>s</w:t>
      </w:r>
      <w:r w:rsidRPr="00F03387">
        <w:rPr>
          <w:lang w:val="pt-PT"/>
        </w:rPr>
        <w:t xml:space="preserve"> </w:t>
      </w:r>
      <w:r w:rsidR="004965C1" w:rsidRPr="00F03387">
        <w:rPr>
          <w:lang w:val="pt-PT"/>
        </w:rPr>
        <w:t>C</w:t>
      </w:r>
      <w:r w:rsidRPr="00F03387">
        <w:rPr>
          <w:lang w:val="pt-PT"/>
        </w:rPr>
        <w:t>inomolgo</w:t>
      </w:r>
      <w:r w:rsidR="000A5FC5" w:rsidRPr="00F03387">
        <w:rPr>
          <w:lang w:val="pt-PT"/>
        </w:rPr>
        <w:t>s</w:t>
      </w:r>
      <w:r w:rsidRPr="00F03387">
        <w:rPr>
          <w:lang w:val="pt-PT"/>
        </w:rPr>
        <w:t xml:space="preserve">, com doses 25 vezes superiores à dose de manutenção semanal de 2 mg/kg </w:t>
      </w:r>
      <w:r w:rsidR="00BE4052" w:rsidRPr="00F03387">
        <w:rPr>
          <w:lang w:val="pt-PT"/>
        </w:rPr>
        <w:t xml:space="preserve">da formulação intravenosa </w:t>
      </w:r>
      <w:r w:rsidRPr="00F03387">
        <w:rPr>
          <w:lang w:val="pt-PT"/>
        </w:rPr>
        <w:t xml:space="preserve">de Herceptin no ser humano, </w:t>
      </w:r>
      <w:r w:rsidR="00C03FCB" w:rsidRPr="00F03387">
        <w:rPr>
          <w:lang w:val="pt-PT"/>
        </w:rPr>
        <w:t xml:space="preserve">entre os dias 120 e 150 da gravidez, </w:t>
      </w:r>
      <w:r w:rsidRPr="00F03387">
        <w:rPr>
          <w:lang w:val="pt-PT"/>
        </w:rPr>
        <w:t>demonstrou que o trastuzumab é secretado no leite</w:t>
      </w:r>
      <w:r w:rsidR="00C03FCB" w:rsidRPr="00F03387">
        <w:rPr>
          <w:lang w:val="pt-PT"/>
        </w:rPr>
        <w:t xml:space="preserve"> no pós-parto</w:t>
      </w:r>
      <w:r w:rsidRPr="00F03387">
        <w:rPr>
          <w:lang w:val="pt-PT"/>
        </w:rPr>
        <w:t xml:space="preserve">. A </w:t>
      </w:r>
      <w:r w:rsidR="00C03FCB" w:rsidRPr="00F03387">
        <w:rPr>
          <w:lang w:val="pt-PT"/>
        </w:rPr>
        <w:t xml:space="preserve">exposição ao trastuzumab no útero e a </w:t>
      </w:r>
      <w:r w:rsidRPr="00F03387">
        <w:rPr>
          <w:lang w:val="pt-PT"/>
        </w:rPr>
        <w:t xml:space="preserve">presença de trastuzumab no plasma do macaco bebé não foi associada a nenhum efeito adverso no seu crescimento ou desenvolvimento entre o nascimento e 1 mês de idade. Desconhece-se se o trastuzumab é secretado no leite humano. Uma vez que a IgG humana é secretada no leite humano e se desconhece o potencial perigo para o </w:t>
      </w:r>
      <w:r w:rsidR="00B6155D" w:rsidRPr="00F03387">
        <w:rPr>
          <w:lang w:val="pt-PT"/>
        </w:rPr>
        <w:t>lactente</w:t>
      </w:r>
      <w:r w:rsidRPr="00F03387">
        <w:rPr>
          <w:lang w:val="pt-PT"/>
        </w:rPr>
        <w:t xml:space="preserve">, deve evitar-se </w:t>
      </w:r>
      <w:r w:rsidR="00B6155D" w:rsidRPr="00F03387">
        <w:rPr>
          <w:lang w:val="pt-PT"/>
        </w:rPr>
        <w:t>a amamentação</w:t>
      </w:r>
      <w:r w:rsidRPr="00F03387">
        <w:rPr>
          <w:lang w:val="pt-PT"/>
        </w:rPr>
        <w:t xml:space="preserve"> durante o tratamento com Herceptin e até </w:t>
      </w:r>
      <w:r w:rsidR="002062E7" w:rsidRPr="00F03387">
        <w:rPr>
          <w:lang w:val="pt-PT"/>
        </w:rPr>
        <w:t>7</w:t>
      </w:r>
      <w:r w:rsidRPr="00F03387">
        <w:rPr>
          <w:lang w:val="pt-PT"/>
        </w:rPr>
        <w:t xml:space="preserve"> meses após a última dose.</w:t>
      </w:r>
    </w:p>
    <w:p w14:paraId="60B67864" w14:textId="77777777" w:rsidR="00BE4052" w:rsidRPr="00F03387" w:rsidRDefault="00BE4052">
      <w:pPr>
        <w:suppressAutoHyphens/>
        <w:ind w:right="11"/>
        <w:rPr>
          <w:lang w:val="pt-PT"/>
        </w:rPr>
      </w:pPr>
    </w:p>
    <w:p w14:paraId="533590C8" w14:textId="77777777" w:rsidR="00BE4052" w:rsidRPr="00811FE5" w:rsidRDefault="00BE4052">
      <w:pPr>
        <w:suppressAutoHyphens/>
        <w:ind w:right="11"/>
        <w:rPr>
          <w:u w:val="single"/>
          <w:lang w:val="pt-PT"/>
        </w:rPr>
      </w:pPr>
      <w:r w:rsidRPr="00811FE5">
        <w:rPr>
          <w:u w:val="single"/>
          <w:lang w:val="pt-PT"/>
        </w:rPr>
        <w:t>Fertilidade</w:t>
      </w:r>
    </w:p>
    <w:p w14:paraId="49003D8B" w14:textId="77777777" w:rsidR="00C03FCB" w:rsidRPr="00F03387" w:rsidRDefault="00C03FCB">
      <w:pPr>
        <w:suppressAutoHyphens/>
        <w:ind w:right="11"/>
        <w:rPr>
          <w:i/>
          <w:lang w:val="pt-PT"/>
        </w:rPr>
      </w:pPr>
    </w:p>
    <w:p w14:paraId="2945E520" w14:textId="77777777" w:rsidR="00BE4052" w:rsidRPr="00F03387" w:rsidRDefault="00BE4052">
      <w:pPr>
        <w:suppressAutoHyphens/>
        <w:ind w:right="11"/>
        <w:rPr>
          <w:lang w:val="pt-PT"/>
        </w:rPr>
      </w:pPr>
      <w:r w:rsidRPr="00F03387">
        <w:rPr>
          <w:lang w:val="pt-PT"/>
        </w:rPr>
        <w:t>Não existe informação disponível sobre a fertilidade.</w:t>
      </w:r>
    </w:p>
    <w:p w14:paraId="7973B81D" w14:textId="77777777" w:rsidR="00B145D7" w:rsidRPr="00F03387" w:rsidRDefault="00B145D7">
      <w:pPr>
        <w:suppressAutoHyphens/>
        <w:rPr>
          <w:lang w:val="pt-PT"/>
        </w:rPr>
      </w:pPr>
    </w:p>
    <w:p w14:paraId="676B3947" w14:textId="77777777" w:rsidR="00B145D7" w:rsidRPr="00F03387" w:rsidRDefault="00B145D7">
      <w:pPr>
        <w:keepNext/>
        <w:keepLines/>
        <w:suppressAutoHyphens/>
        <w:ind w:left="567" w:hanging="567"/>
        <w:rPr>
          <w:lang w:val="pt-PT"/>
        </w:rPr>
      </w:pPr>
      <w:r w:rsidRPr="00F03387">
        <w:rPr>
          <w:b/>
          <w:lang w:val="pt-PT"/>
        </w:rPr>
        <w:t>4.7</w:t>
      </w:r>
      <w:r w:rsidRPr="00F03387">
        <w:rPr>
          <w:b/>
          <w:lang w:val="pt-PT"/>
        </w:rPr>
        <w:tab/>
        <w:t>Efeitos sobre a capacidade de conduzir e utilizar máquinas</w:t>
      </w:r>
    </w:p>
    <w:p w14:paraId="178145AB" w14:textId="77777777" w:rsidR="00B145D7" w:rsidRPr="00F03387" w:rsidRDefault="00B145D7">
      <w:pPr>
        <w:suppressAutoHyphens/>
        <w:rPr>
          <w:lang w:val="pt-PT"/>
        </w:rPr>
      </w:pPr>
    </w:p>
    <w:p w14:paraId="555A61AC" w14:textId="77777777" w:rsidR="00B145D7" w:rsidRPr="00F03387" w:rsidRDefault="00AE2D64">
      <w:pPr>
        <w:suppressAutoHyphens/>
        <w:ind w:right="11"/>
        <w:rPr>
          <w:lang w:val="pt-PT"/>
        </w:rPr>
      </w:pPr>
      <w:r w:rsidRPr="00F03387">
        <w:rPr>
          <w:lang w:val="pt-PT"/>
        </w:rPr>
        <w:t xml:space="preserve">Herceptin </w:t>
      </w:r>
      <w:r w:rsidR="00D830C2" w:rsidRPr="00F03387">
        <w:rPr>
          <w:lang w:val="pt-PT"/>
        </w:rPr>
        <w:t>tem</w:t>
      </w:r>
      <w:r w:rsidRPr="00F03387">
        <w:rPr>
          <w:lang w:val="pt-PT"/>
        </w:rPr>
        <w:t xml:space="preserve"> uma influência ligeira n</w:t>
      </w:r>
      <w:r w:rsidR="00B145D7" w:rsidRPr="00F03387">
        <w:rPr>
          <w:lang w:val="pt-PT"/>
        </w:rPr>
        <w:t xml:space="preserve">a capacidade </w:t>
      </w:r>
      <w:r w:rsidRPr="00F03387">
        <w:rPr>
          <w:lang w:val="pt-PT"/>
        </w:rPr>
        <w:t xml:space="preserve">de </w:t>
      </w:r>
      <w:r w:rsidR="00B145D7" w:rsidRPr="00F03387">
        <w:rPr>
          <w:lang w:val="pt-PT"/>
        </w:rPr>
        <w:t xml:space="preserve">conduzir </w:t>
      </w:r>
      <w:r w:rsidR="007E0C8F" w:rsidRPr="00F03387">
        <w:rPr>
          <w:lang w:val="pt-PT"/>
        </w:rPr>
        <w:t>ou</w:t>
      </w:r>
      <w:r w:rsidR="00B145D7" w:rsidRPr="00F03387">
        <w:rPr>
          <w:lang w:val="pt-PT"/>
        </w:rPr>
        <w:t xml:space="preserve"> utilizar máquinas</w:t>
      </w:r>
      <w:r w:rsidR="007E0C8F" w:rsidRPr="00F03387">
        <w:rPr>
          <w:lang w:val="pt-PT"/>
        </w:rPr>
        <w:t xml:space="preserve"> </w:t>
      </w:r>
      <w:r w:rsidRPr="00F03387">
        <w:rPr>
          <w:lang w:val="pt-PT"/>
        </w:rPr>
        <w:t>(ver secção 4.8)</w:t>
      </w:r>
      <w:r w:rsidR="00B145D7" w:rsidRPr="00F03387">
        <w:rPr>
          <w:lang w:val="pt-PT"/>
        </w:rPr>
        <w:t xml:space="preserve">. </w:t>
      </w:r>
      <w:r w:rsidR="003058A9" w:rsidRPr="00F03387">
        <w:rPr>
          <w:lang w:val="pt-PT"/>
        </w:rPr>
        <w:t xml:space="preserve">Podem ocorrer tonturas e sonolência durante o tratamento com Herceptin (ver secção 4.8). </w:t>
      </w:r>
      <w:r w:rsidRPr="00F03387">
        <w:rPr>
          <w:lang w:val="pt-PT"/>
        </w:rPr>
        <w:t>O</w:t>
      </w:r>
      <w:r w:rsidR="00B145D7" w:rsidRPr="00F03387">
        <w:rPr>
          <w:lang w:val="pt-PT"/>
        </w:rPr>
        <w:t xml:space="preserve">s doentes com sintomas relacionados com a perfusão </w:t>
      </w:r>
      <w:r w:rsidR="007E0C8F" w:rsidRPr="00F03387">
        <w:rPr>
          <w:lang w:val="pt-PT"/>
        </w:rPr>
        <w:t xml:space="preserve">(ver secção 4.4) </w:t>
      </w:r>
      <w:r w:rsidR="00B145D7" w:rsidRPr="00F03387">
        <w:rPr>
          <w:lang w:val="pt-PT"/>
        </w:rPr>
        <w:t>devem ser aconselhados a não conduzir nem utilizar máquinas até desaparecimento dos sintomas.</w:t>
      </w:r>
    </w:p>
    <w:p w14:paraId="0761F84D" w14:textId="77777777" w:rsidR="00B145D7" w:rsidRPr="00F03387" w:rsidRDefault="00B145D7">
      <w:pPr>
        <w:suppressAutoHyphens/>
        <w:rPr>
          <w:lang w:val="pt-PT"/>
        </w:rPr>
      </w:pPr>
    </w:p>
    <w:p w14:paraId="547F5C44" w14:textId="77777777" w:rsidR="00B145D7" w:rsidRPr="00F03387" w:rsidRDefault="00B145D7">
      <w:pPr>
        <w:keepNext/>
        <w:suppressAutoHyphens/>
        <w:ind w:left="567" w:hanging="567"/>
        <w:rPr>
          <w:lang w:val="pt-PT"/>
        </w:rPr>
      </w:pPr>
      <w:r w:rsidRPr="00F03387">
        <w:rPr>
          <w:b/>
          <w:lang w:val="pt-PT"/>
        </w:rPr>
        <w:t>4.8</w:t>
      </w:r>
      <w:r w:rsidRPr="00F03387">
        <w:rPr>
          <w:b/>
          <w:lang w:val="pt-PT"/>
        </w:rPr>
        <w:tab/>
        <w:t>Efeitos indesejáveis</w:t>
      </w:r>
    </w:p>
    <w:p w14:paraId="350382AE" w14:textId="77777777" w:rsidR="00B145D7" w:rsidRPr="00F03387" w:rsidRDefault="00B145D7">
      <w:pPr>
        <w:keepNext/>
        <w:suppressAutoHyphens/>
        <w:ind w:right="11"/>
        <w:rPr>
          <w:lang w:val="pt-PT"/>
        </w:rPr>
      </w:pPr>
    </w:p>
    <w:p w14:paraId="62B92F37" w14:textId="77777777" w:rsidR="0013352D" w:rsidRPr="00F03387" w:rsidRDefault="0013352D">
      <w:pPr>
        <w:suppressAutoHyphens/>
        <w:ind w:right="11"/>
        <w:rPr>
          <w:u w:val="single"/>
          <w:lang w:val="pt-PT"/>
        </w:rPr>
      </w:pPr>
      <w:r w:rsidRPr="00F03387">
        <w:rPr>
          <w:u w:val="single"/>
          <w:lang w:val="pt-PT"/>
        </w:rPr>
        <w:t>Resumo do perfil de segurança</w:t>
      </w:r>
    </w:p>
    <w:p w14:paraId="7555414C" w14:textId="77777777" w:rsidR="0013352D" w:rsidRPr="00F03387" w:rsidRDefault="0013352D">
      <w:pPr>
        <w:suppressAutoHyphens/>
        <w:ind w:right="11"/>
        <w:rPr>
          <w:lang w:val="pt-PT"/>
        </w:rPr>
      </w:pPr>
    </w:p>
    <w:p w14:paraId="62B6E529" w14:textId="77777777" w:rsidR="00B145D7" w:rsidRPr="00F03387" w:rsidRDefault="00B145D7">
      <w:pPr>
        <w:suppressAutoHyphens/>
        <w:ind w:right="11"/>
        <w:rPr>
          <w:lang w:val="pt-PT"/>
        </w:rPr>
      </w:pPr>
      <w:r w:rsidRPr="00F03387">
        <w:rPr>
          <w:lang w:val="pt-PT"/>
        </w:rPr>
        <w:t>Entre as reações adversas mais graves e/ou frequentes notificadas com a utilização de Herceptin</w:t>
      </w:r>
      <w:r w:rsidR="00D92517" w:rsidRPr="00F03387">
        <w:rPr>
          <w:lang w:val="pt-PT"/>
        </w:rPr>
        <w:t xml:space="preserve"> (formulações intravenosa e subcutânea)</w:t>
      </w:r>
      <w:r w:rsidRPr="00F03387">
        <w:rPr>
          <w:lang w:val="pt-PT"/>
        </w:rPr>
        <w:t xml:space="preserve"> até à data</w:t>
      </w:r>
      <w:r w:rsidR="00D92517" w:rsidRPr="00F03387">
        <w:rPr>
          <w:lang w:val="pt-PT"/>
        </w:rPr>
        <w:t>,</w:t>
      </w:r>
      <w:r w:rsidRPr="00F03387">
        <w:rPr>
          <w:lang w:val="pt-PT"/>
        </w:rPr>
        <w:t xml:space="preserve"> encontram-se </w:t>
      </w:r>
      <w:r w:rsidR="0013352D" w:rsidRPr="00F03387">
        <w:rPr>
          <w:lang w:val="pt-PT"/>
        </w:rPr>
        <w:t>disfunção cardíaca</w:t>
      </w:r>
      <w:r w:rsidRPr="00F03387">
        <w:rPr>
          <w:lang w:val="pt-PT"/>
        </w:rPr>
        <w:t xml:space="preserve">, reações associadas à perfusão, </w:t>
      </w:r>
      <w:r w:rsidR="00DC2F9F" w:rsidRPr="00F03387">
        <w:rPr>
          <w:lang w:val="pt-PT"/>
        </w:rPr>
        <w:t xml:space="preserve">toxicidade hematológica </w:t>
      </w:r>
      <w:r w:rsidRPr="00F03387">
        <w:rPr>
          <w:lang w:val="pt-PT"/>
        </w:rPr>
        <w:t>(em particular neutropenia)</w:t>
      </w:r>
      <w:r w:rsidR="00D92517" w:rsidRPr="00F03387">
        <w:rPr>
          <w:lang w:val="pt-PT"/>
        </w:rPr>
        <w:t>, infeções</w:t>
      </w:r>
      <w:r w:rsidRPr="00F03387">
        <w:rPr>
          <w:lang w:val="pt-PT"/>
        </w:rPr>
        <w:t xml:space="preserve"> e </w:t>
      </w:r>
      <w:r w:rsidR="0013352D" w:rsidRPr="00F03387">
        <w:rPr>
          <w:lang w:val="pt-PT"/>
        </w:rPr>
        <w:t xml:space="preserve">reações </w:t>
      </w:r>
      <w:r w:rsidRPr="00F03387">
        <w:rPr>
          <w:lang w:val="pt-PT"/>
        </w:rPr>
        <w:t>advers</w:t>
      </w:r>
      <w:r w:rsidR="0013352D" w:rsidRPr="00F03387">
        <w:rPr>
          <w:lang w:val="pt-PT"/>
        </w:rPr>
        <w:t>a</w:t>
      </w:r>
      <w:r w:rsidRPr="00F03387">
        <w:rPr>
          <w:lang w:val="pt-PT"/>
        </w:rPr>
        <w:t>s pulmonares.</w:t>
      </w:r>
    </w:p>
    <w:p w14:paraId="1D824D1C" w14:textId="77777777" w:rsidR="00B145D7" w:rsidRPr="00F03387" w:rsidRDefault="00B145D7">
      <w:pPr>
        <w:suppressAutoHyphens/>
        <w:ind w:right="11"/>
        <w:rPr>
          <w:lang w:val="pt-PT"/>
        </w:rPr>
      </w:pPr>
    </w:p>
    <w:p w14:paraId="2AD4DE46" w14:textId="77777777" w:rsidR="0013352D" w:rsidRPr="00F03387" w:rsidRDefault="0013352D">
      <w:pPr>
        <w:tabs>
          <w:tab w:val="left" w:pos="567"/>
        </w:tabs>
        <w:rPr>
          <w:u w:val="single"/>
          <w:lang w:val="pt-PT"/>
        </w:rPr>
      </w:pPr>
      <w:r w:rsidRPr="00F03387">
        <w:rPr>
          <w:u w:val="single"/>
          <w:lang w:val="pt-PT"/>
        </w:rPr>
        <w:t>Lista tabelada das reações adversas</w:t>
      </w:r>
    </w:p>
    <w:p w14:paraId="435FF8A0" w14:textId="77777777" w:rsidR="0013352D" w:rsidRPr="00F03387" w:rsidRDefault="0013352D">
      <w:pPr>
        <w:tabs>
          <w:tab w:val="left" w:pos="567"/>
        </w:tabs>
        <w:rPr>
          <w:lang w:val="pt-PT"/>
        </w:rPr>
      </w:pPr>
    </w:p>
    <w:p w14:paraId="53D1D9C1" w14:textId="77777777" w:rsidR="00B145D7" w:rsidRPr="00F03387" w:rsidRDefault="00B145D7">
      <w:pPr>
        <w:tabs>
          <w:tab w:val="left" w:pos="567"/>
        </w:tabs>
        <w:rPr>
          <w:lang w:val="pt-PT"/>
        </w:rPr>
      </w:pPr>
      <w:r w:rsidRPr="00F03387">
        <w:rPr>
          <w:lang w:val="pt-PT"/>
        </w:rPr>
        <w:t>Nesta secção foram utilizadas as seguintes categorias de frequência: muito frequente (</w:t>
      </w:r>
      <w:r w:rsidRPr="00F03387">
        <w:rPr>
          <w:rFonts w:ascii="Symbol" w:hAnsi="Symbol"/>
          <w:szCs w:val="24"/>
          <w:lang w:val="pt-PT"/>
        </w:rPr>
        <w:t></w:t>
      </w:r>
      <w:r w:rsidRPr="00F03387">
        <w:rPr>
          <w:lang w:val="pt-PT"/>
        </w:rPr>
        <w:t xml:space="preserve">1/10), frequente </w:t>
      </w:r>
      <w:r w:rsidRPr="00F03387">
        <w:rPr>
          <w:szCs w:val="24"/>
          <w:lang w:val="pt-PT"/>
        </w:rPr>
        <w:t>(</w:t>
      </w:r>
      <w:r w:rsidRPr="00F03387">
        <w:rPr>
          <w:rFonts w:ascii="Symbol" w:hAnsi="Symbol"/>
          <w:szCs w:val="24"/>
          <w:lang w:val="pt-PT"/>
        </w:rPr>
        <w:t></w:t>
      </w:r>
      <w:r w:rsidRPr="00F03387">
        <w:rPr>
          <w:szCs w:val="24"/>
          <w:lang w:val="pt-PT"/>
        </w:rPr>
        <w:t>1/100 a &lt;1/10), pouco frequente (</w:t>
      </w:r>
      <w:r w:rsidRPr="00F03387">
        <w:rPr>
          <w:rFonts w:ascii="Symbol" w:hAnsi="Symbol"/>
          <w:szCs w:val="24"/>
          <w:lang w:val="pt-PT"/>
        </w:rPr>
        <w:t></w:t>
      </w:r>
      <w:r w:rsidRPr="00F03387">
        <w:rPr>
          <w:szCs w:val="24"/>
          <w:lang w:val="pt-PT"/>
        </w:rPr>
        <w:t>1/1.000 a &lt;1/100), raro (</w:t>
      </w:r>
      <w:r w:rsidRPr="00F03387">
        <w:rPr>
          <w:rFonts w:ascii="Symbol" w:hAnsi="Symbol"/>
          <w:szCs w:val="24"/>
          <w:lang w:val="pt-PT"/>
        </w:rPr>
        <w:t></w:t>
      </w:r>
      <w:r w:rsidRPr="00F03387">
        <w:rPr>
          <w:szCs w:val="24"/>
          <w:lang w:val="pt-PT"/>
        </w:rPr>
        <w:t>1/10.000 a &lt;1/1.000), muito raro</w:t>
      </w:r>
      <w:r w:rsidRPr="00F03387">
        <w:rPr>
          <w:lang w:val="pt-PT"/>
        </w:rPr>
        <w:t xml:space="preserve"> (&lt;1/10.000), desconhecido (não pode ser estimada com os dados disponíveis). Em cada grupo de frequência, as reações adversas são apresentadas por ordem decrescente de gravidade.</w:t>
      </w:r>
    </w:p>
    <w:p w14:paraId="349BB3D4" w14:textId="77777777" w:rsidR="00B145D7" w:rsidRPr="00F03387" w:rsidRDefault="00B145D7">
      <w:pPr>
        <w:suppressAutoHyphens/>
        <w:ind w:right="11"/>
        <w:rPr>
          <w:lang w:val="pt-PT"/>
        </w:rPr>
      </w:pPr>
    </w:p>
    <w:p w14:paraId="544EA960" w14:textId="77777777" w:rsidR="00B145D7" w:rsidRPr="00F03387" w:rsidRDefault="00B145D7" w:rsidP="00D92517">
      <w:pPr>
        <w:keepNext/>
        <w:keepLines/>
        <w:suppressAutoHyphens/>
        <w:ind w:right="14"/>
        <w:rPr>
          <w:lang w:val="pt-PT"/>
        </w:rPr>
      </w:pPr>
      <w:r w:rsidRPr="00F03387">
        <w:rPr>
          <w:lang w:val="pt-PT"/>
        </w:rPr>
        <w:t xml:space="preserve">A </w:t>
      </w:r>
      <w:r w:rsidR="00D92517" w:rsidRPr="00F03387">
        <w:rPr>
          <w:lang w:val="pt-PT"/>
        </w:rPr>
        <w:t>T</w:t>
      </w:r>
      <w:r w:rsidRPr="00F03387">
        <w:rPr>
          <w:lang w:val="pt-PT"/>
        </w:rPr>
        <w:t xml:space="preserve">abela </w:t>
      </w:r>
      <w:r w:rsidR="00D92517" w:rsidRPr="00F03387">
        <w:rPr>
          <w:lang w:val="pt-PT"/>
        </w:rPr>
        <w:t xml:space="preserve">1 </w:t>
      </w:r>
      <w:r w:rsidRPr="00F03387">
        <w:rPr>
          <w:lang w:val="pt-PT"/>
        </w:rPr>
        <w:t>apresenta as reações adversas que foram notificadas em relação à utilização de Herceptin</w:t>
      </w:r>
      <w:r w:rsidR="0011094C" w:rsidRPr="00F03387">
        <w:rPr>
          <w:lang w:val="pt-PT"/>
        </w:rPr>
        <w:t xml:space="preserve"> por via intravenosa</w:t>
      </w:r>
      <w:r w:rsidRPr="00F03387">
        <w:rPr>
          <w:lang w:val="pt-PT"/>
        </w:rPr>
        <w:t>, em monoterapia ou em associação com quimioterapia, nos ensaios clínicos principais e no contexto pós-comercialização.</w:t>
      </w:r>
    </w:p>
    <w:p w14:paraId="68C4AE26" w14:textId="77777777" w:rsidR="00B145D7" w:rsidRPr="00F03387" w:rsidRDefault="00B145D7">
      <w:pPr>
        <w:tabs>
          <w:tab w:val="left" w:pos="360"/>
        </w:tabs>
        <w:ind w:left="360" w:hanging="360"/>
        <w:rPr>
          <w:lang w:val="pt-PT"/>
        </w:rPr>
      </w:pPr>
    </w:p>
    <w:p w14:paraId="5C59E5AF" w14:textId="77777777" w:rsidR="00B145D7" w:rsidRPr="00F03387" w:rsidRDefault="00B145D7" w:rsidP="00E068B5">
      <w:pPr>
        <w:keepLines/>
        <w:suppressAutoHyphens/>
        <w:ind w:right="11"/>
        <w:rPr>
          <w:lang w:val="pt-PT"/>
        </w:rPr>
      </w:pPr>
      <w:r w:rsidRPr="00F03387">
        <w:rPr>
          <w:lang w:val="pt-PT"/>
        </w:rPr>
        <w:t>Todos os termos incluídos são baseados na percentagem mais elevada observada nos ensaios clínicos principais.</w:t>
      </w:r>
      <w:r w:rsidR="00BA3DF8" w:rsidRPr="00F03387">
        <w:rPr>
          <w:lang w:val="pt-PT"/>
        </w:rPr>
        <w:t xml:space="preserve"> Adicionalmente, a Tabela 1 inclui os termos notificados no contexto pós-comercialização. </w:t>
      </w:r>
    </w:p>
    <w:p w14:paraId="7FCD4A67" w14:textId="77777777" w:rsidR="00B145D7" w:rsidRPr="00F03387" w:rsidRDefault="00B145D7" w:rsidP="00E068B5">
      <w:pPr>
        <w:keepLines/>
        <w:suppressAutoHyphens/>
        <w:ind w:right="11"/>
        <w:rPr>
          <w:lang w:val="pt-PT"/>
        </w:rPr>
      </w:pPr>
    </w:p>
    <w:p w14:paraId="01AC5DD6" w14:textId="77777777" w:rsidR="00D33518" w:rsidRPr="00F03387" w:rsidRDefault="00D33518" w:rsidP="00F9114B">
      <w:pPr>
        <w:keepNext/>
        <w:keepLines/>
        <w:suppressAutoHyphens/>
        <w:ind w:right="11"/>
        <w:rPr>
          <w:lang w:val="pt-PT"/>
        </w:rPr>
      </w:pPr>
      <w:r w:rsidRPr="00F03387">
        <w:rPr>
          <w:lang w:val="pt-PT"/>
        </w:rPr>
        <w:lastRenderedPageBreak/>
        <w:t xml:space="preserve">Tabela 1 Efeitos indesejáveis notificados com Herceptin </w:t>
      </w:r>
      <w:r w:rsidR="00D92517" w:rsidRPr="00F03387">
        <w:rPr>
          <w:lang w:val="pt-PT"/>
        </w:rPr>
        <w:t xml:space="preserve">intravenoso </w:t>
      </w:r>
      <w:r w:rsidRPr="00F03387">
        <w:rPr>
          <w:lang w:val="pt-PT"/>
        </w:rPr>
        <w:t xml:space="preserve">em monoterapia ou em associação com quimioterapia </w:t>
      </w:r>
      <w:r w:rsidR="00D92517" w:rsidRPr="00F03387">
        <w:rPr>
          <w:lang w:val="pt-PT"/>
        </w:rPr>
        <w:t>em</w:t>
      </w:r>
      <w:r w:rsidRPr="00F03387">
        <w:rPr>
          <w:lang w:val="pt-PT"/>
        </w:rPr>
        <w:t xml:space="preserve"> ensaios clínicos principais </w:t>
      </w:r>
      <w:r w:rsidR="00D92517" w:rsidRPr="00F03387">
        <w:rPr>
          <w:lang w:val="pt-PT"/>
        </w:rPr>
        <w:t xml:space="preserve">(N = 8386) </w:t>
      </w:r>
      <w:r w:rsidRPr="00F03387">
        <w:rPr>
          <w:lang w:val="pt-PT"/>
        </w:rPr>
        <w:t>e na experiência pós-comercialização</w:t>
      </w:r>
    </w:p>
    <w:p w14:paraId="4C989D81" w14:textId="77777777" w:rsidR="00E902D2" w:rsidRPr="00F03387" w:rsidRDefault="00E902D2" w:rsidP="00F9114B">
      <w:pPr>
        <w:keepNext/>
        <w:keepLines/>
        <w:suppressAutoHyphens/>
        <w:ind w:right="11"/>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4166"/>
        <w:gridCol w:w="2109"/>
      </w:tblGrid>
      <w:tr w:rsidR="00FD28F7" w:rsidRPr="00F03387" w14:paraId="33B58E20" w14:textId="77777777" w:rsidTr="00FD28F7">
        <w:trPr>
          <w:cantSplit/>
          <w:trHeight w:val="128"/>
          <w:tblHeader/>
        </w:trPr>
        <w:tc>
          <w:tcPr>
            <w:tcW w:w="1537" w:type="pct"/>
            <w:tcBorders>
              <w:top w:val="single" w:sz="4" w:space="0" w:color="auto"/>
              <w:left w:val="single" w:sz="4" w:space="0" w:color="auto"/>
              <w:bottom w:val="single" w:sz="4" w:space="0" w:color="auto"/>
              <w:right w:val="single" w:sz="4" w:space="0" w:color="auto"/>
            </w:tcBorders>
          </w:tcPr>
          <w:p w14:paraId="15DF31A3" w14:textId="77777777" w:rsidR="00E902D2" w:rsidRPr="00F03387" w:rsidRDefault="00E902D2" w:rsidP="0069666C">
            <w:pPr>
              <w:pStyle w:val="TableText10"/>
              <w:keepNext/>
              <w:keepLines/>
              <w:rPr>
                <w:b/>
                <w:sz w:val="22"/>
                <w:szCs w:val="22"/>
                <w:lang w:val="pt-PT"/>
              </w:rPr>
            </w:pPr>
            <w:r w:rsidRPr="00F03387">
              <w:rPr>
                <w:b/>
                <w:sz w:val="22"/>
                <w:szCs w:val="22"/>
                <w:lang w:val="pt-PT"/>
              </w:rPr>
              <w:t>Classes de sistemas de órgãos</w:t>
            </w:r>
          </w:p>
        </w:tc>
        <w:tc>
          <w:tcPr>
            <w:tcW w:w="2299" w:type="pct"/>
            <w:tcBorders>
              <w:top w:val="single" w:sz="4" w:space="0" w:color="auto"/>
              <w:left w:val="single" w:sz="4" w:space="0" w:color="auto"/>
              <w:bottom w:val="single" w:sz="4" w:space="0" w:color="auto"/>
              <w:right w:val="single" w:sz="4" w:space="0" w:color="auto"/>
            </w:tcBorders>
          </w:tcPr>
          <w:p w14:paraId="2E80078B" w14:textId="77777777" w:rsidR="00E902D2" w:rsidRPr="00F03387" w:rsidRDefault="00E902D2" w:rsidP="0069666C">
            <w:pPr>
              <w:pStyle w:val="TableText10"/>
              <w:keepNext/>
              <w:keepLines/>
              <w:rPr>
                <w:b/>
                <w:sz w:val="22"/>
                <w:szCs w:val="22"/>
                <w:lang w:val="pt-PT"/>
              </w:rPr>
            </w:pPr>
            <w:r w:rsidRPr="00F03387">
              <w:rPr>
                <w:b/>
                <w:sz w:val="22"/>
                <w:szCs w:val="22"/>
                <w:lang w:val="pt-PT"/>
              </w:rPr>
              <w:t xml:space="preserve">Reação adversa </w:t>
            </w:r>
          </w:p>
        </w:tc>
        <w:tc>
          <w:tcPr>
            <w:tcW w:w="1164" w:type="pct"/>
            <w:tcBorders>
              <w:top w:val="single" w:sz="4" w:space="0" w:color="auto"/>
              <w:left w:val="single" w:sz="4" w:space="0" w:color="auto"/>
              <w:bottom w:val="single" w:sz="4" w:space="0" w:color="auto"/>
              <w:right w:val="single" w:sz="4" w:space="0" w:color="auto"/>
            </w:tcBorders>
          </w:tcPr>
          <w:p w14:paraId="00AE245C" w14:textId="77777777" w:rsidR="00E902D2" w:rsidRPr="00F03387" w:rsidRDefault="00E902D2" w:rsidP="0069666C">
            <w:pPr>
              <w:pStyle w:val="TableText10"/>
              <w:keepNext/>
              <w:keepLines/>
              <w:rPr>
                <w:b/>
                <w:sz w:val="22"/>
                <w:szCs w:val="22"/>
                <w:lang w:val="pt-PT"/>
              </w:rPr>
            </w:pPr>
            <w:r w:rsidRPr="00F03387">
              <w:rPr>
                <w:b/>
                <w:sz w:val="22"/>
                <w:szCs w:val="22"/>
                <w:lang w:val="pt-PT"/>
              </w:rPr>
              <w:t xml:space="preserve">Frequência </w:t>
            </w:r>
          </w:p>
        </w:tc>
      </w:tr>
      <w:tr w:rsidR="00FD28F7" w:rsidRPr="00F03387" w14:paraId="2E94121A" w14:textId="77777777" w:rsidTr="00FD28F7">
        <w:trPr>
          <w:cantSplit/>
          <w:trHeight w:val="128"/>
        </w:trPr>
        <w:tc>
          <w:tcPr>
            <w:tcW w:w="1537" w:type="pct"/>
            <w:vMerge w:val="restart"/>
            <w:tcBorders>
              <w:top w:val="single" w:sz="4" w:space="0" w:color="auto"/>
            </w:tcBorders>
          </w:tcPr>
          <w:p w14:paraId="571A3E03" w14:textId="77777777" w:rsidR="00E902D2" w:rsidRPr="00F03387" w:rsidRDefault="00E902D2" w:rsidP="0069666C">
            <w:pPr>
              <w:pStyle w:val="TableText10"/>
              <w:keepNext/>
              <w:keepLines/>
              <w:rPr>
                <w:sz w:val="22"/>
                <w:szCs w:val="22"/>
                <w:lang w:val="pt-PT"/>
              </w:rPr>
            </w:pPr>
            <w:r w:rsidRPr="00F03387">
              <w:rPr>
                <w:sz w:val="22"/>
                <w:szCs w:val="22"/>
                <w:lang w:val="pt-PT"/>
              </w:rPr>
              <w:t>Infeções e infestações</w:t>
            </w:r>
          </w:p>
        </w:tc>
        <w:tc>
          <w:tcPr>
            <w:tcW w:w="2299" w:type="pct"/>
            <w:tcBorders>
              <w:top w:val="single" w:sz="4" w:space="0" w:color="auto"/>
            </w:tcBorders>
          </w:tcPr>
          <w:p w14:paraId="24C9DD02" w14:textId="77777777" w:rsidR="00E902D2" w:rsidRPr="00F03387" w:rsidRDefault="00E902D2" w:rsidP="0069666C">
            <w:pPr>
              <w:pStyle w:val="TableText10"/>
              <w:keepNext/>
              <w:keepLines/>
              <w:rPr>
                <w:sz w:val="22"/>
                <w:szCs w:val="22"/>
                <w:lang w:val="pt-PT"/>
              </w:rPr>
            </w:pPr>
            <w:r w:rsidRPr="00F03387">
              <w:rPr>
                <w:sz w:val="22"/>
                <w:szCs w:val="22"/>
                <w:lang w:val="pt-PT"/>
              </w:rPr>
              <w:t>Infeção</w:t>
            </w:r>
          </w:p>
        </w:tc>
        <w:tc>
          <w:tcPr>
            <w:tcW w:w="1164" w:type="pct"/>
            <w:tcBorders>
              <w:top w:val="single" w:sz="4" w:space="0" w:color="auto"/>
            </w:tcBorders>
          </w:tcPr>
          <w:p w14:paraId="6F3064B3"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0610307B" w14:textId="77777777" w:rsidTr="00FD28F7">
        <w:trPr>
          <w:cantSplit/>
          <w:trHeight w:val="128"/>
        </w:trPr>
        <w:tc>
          <w:tcPr>
            <w:tcW w:w="1537" w:type="pct"/>
            <w:vMerge/>
          </w:tcPr>
          <w:p w14:paraId="018738A8" w14:textId="77777777" w:rsidR="00E902D2" w:rsidRPr="00F03387" w:rsidRDefault="00E902D2" w:rsidP="0069666C">
            <w:pPr>
              <w:pStyle w:val="TableText10"/>
              <w:keepNext/>
              <w:keepLines/>
              <w:rPr>
                <w:sz w:val="22"/>
                <w:szCs w:val="22"/>
                <w:lang w:val="pt-PT"/>
              </w:rPr>
            </w:pPr>
          </w:p>
        </w:tc>
        <w:tc>
          <w:tcPr>
            <w:tcW w:w="2299" w:type="pct"/>
            <w:tcBorders>
              <w:top w:val="single" w:sz="4" w:space="0" w:color="auto"/>
            </w:tcBorders>
          </w:tcPr>
          <w:p w14:paraId="3B9523E7" w14:textId="77777777" w:rsidR="00E902D2" w:rsidRPr="00F03387" w:rsidRDefault="00E902D2" w:rsidP="0069666C">
            <w:pPr>
              <w:pStyle w:val="TableText10"/>
              <w:keepNext/>
              <w:keepLines/>
              <w:rPr>
                <w:sz w:val="22"/>
                <w:szCs w:val="22"/>
                <w:lang w:val="pt-PT"/>
              </w:rPr>
            </w:pPr>
            <w:r w:rsidRPr="00F03387">
              <w:rPr>
                <w:sz w:val="22"/>
                <w:szCs w:val="22"/>
                <w:lang w:val="pt-PT"/>
              </w:rPr>
              <w:t>Nasofaringite</w:t>
            </w:r>
          </w:p>
        </w:tc>
        <w:tc>
          <w:tcPr>
            <w:tcW w:w="1164" w:type="pct"/>
            <w:tcBorders>
              <w:top w:val="single" w:sz="4" w:space="0" w:color="auto"/>
            </w:tcBorders>
          </w:tcPr>
          <w:p w14:paraId="638F2876"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6DAF79EB" w14:textId="77777777" w:rsidTr="00FD28F7">
        <w:trPr>
          <w:cantSplit/>
          <w:trHeight w:val="128"/>
        </w:trPr>
        <w:tc>
          <w:tcPr>
            <w:tcW w:w="1537" w:type="pct"/>
            <w:vMerge/>
          </w:tcPr>
          <w:p w14:paraId="36208A98" w14:textId="77777777" w:rsidR="00E902D2" w:rsidRPr="00F03387" w:rsidRDefault="00E902D2" w:rsidP="0069666C">
            <w:pPr>
              <w:pStyle w:val="TableText10"/>
              <w:keepNext/>
              <w:keepLines/>
              <w:rPr>
                <w:sz w:val="22"/>
                <w:szCs w:val="22"/>
                <w:lang w:val="pt-PT"/>
              </w:rPr>
            </w:pPr>
          </w:p>
        </w:tc>
        <w:tc>
          <w:tcPr>
            <w:tcW w:w="2299" w:type="pct"/>
            <w:tcBorders>
              <w:top w:val="single" w:sz="4" w:space="0" w:color="auto"/>
            </w:tcBorders>
          </w:tcPr>
          <w:p w14:paraId="1971ADA2"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Sépsis neutropénica </w:t>
            </w:r>
          </w:p>
        </w:tc>
        <w:tc>
          <w:tcPr>
            <w:tcW w:w="1164" w:type="pct"/>
            <w:tcBorders>
              <w:top w:val="single" w:sz="4" w:space="0" w:color="auto"/>
            </w:tcBorders>
          </w:tcPr>
          <w:p w14:paraId="391ECD1C"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3C974C30" w14:textId="77777777" w:rsidTr="00FD28F7">
        <w:trPr>
          <w:cantSplit/>
          <w:trHeight w:val="128"/>
        </w:trPr>
        <w:tc>
          <w:tcPr>
            <w:tcW w:w="1537" w:type="pct"/>
            <w:vMerge/>
          </w:tcPr>
          <w:p w14:paraId="7FE528E6" w14:textId="77777777" w:rsidR="00E902D2" w:rsidRPr="00F03387" w:rsidRDefault="00E902D2" w:rsidP="0069666C">
            <w:pPr>
              <w:pStyle w:val="TableText10"/>
              <w:keepNext/>
              <w:keepLines/>
              <w:rPr>
                <w:sz w:val="22"/>
                <w:szCs w:val="22"/>
                <w:lang w:val="pt-PT"/>
              </w:rPr>
            </w:pPr>
          </w:p>
        </w:tc>
        <w:tc>
          <w:tcPr>
            <w:tcW w:w="2299" w:type="pct"/>
            <w:tcBorders>
              <w:top w:val="single" w:sz="4" w:space="0" w:color="auto"/>
            </w:tcBorders>
          </w:tcPr>
          <w:p w14:paraId="155EFB90" w14:textId="77777777" w:rsidR="00E902D2" w:rsidRPr="00F03387" w:rsidRDefault="00E902D2" w:rsidP="0069666C">
            <w:pPr>
              <w:pStyle w:val="TableText10"/>
              <w:keepNext/>
              <w:keepLines/>
              <w:rPr>
                <w:sz w:val="22"/>
                <w:szCs w:val="22"/>
                <w:lang w:val="pt-PT"/>
              </w:rPr>
            </w:pPr>
            <w:r w:rsidRPr="00F03387">
              <w:rPr>
                <w:sz w:val="22"/>
                <w:szCs w:val="22"/>
                <w:lang w:val="pt-PT"/>
              </w:rPr>
              <w:t>Cistite</w:t>
            </w:r>
          </w:p>
        </w:tc>
        <w:tc>
          <w:tcPr>
            <w:tcW w:w="1164" w:type="pct"/>
            <w:tcBorders>
              <w:top w:val="single" w:sz="4" w:space="0" w:color="auto"/>
            </w:tcBorders>
          </w:tcPr>
          <w:p w14:paraId="77E58E76"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4C267CDA" w14:textId="77777777" w:rsidTr="00FD28F7">
        <w:trPr>
          <w:cantSplit/>
          <w:trHeight w:val="120"/>
        </w:trPr>
        <w:tc>
          <w:tcPr>
            <w:tcW w:w="1537" w:type="pct"/>
            <w:vMerge/>
          </w:tcPr>
          <w:p w14:paraId="1352A914" w14:textId="77777777" w:rsidR="00E902D2" w:rsidRPr="00F03387" w:rsidRDefault="00E902D2" w:rsidP="0069666C">
            <w:pPr>
              <w:pStyle w:val="TableText10"/>
              <w:keepNext/>
              <w:keepLines/>
              <w:rPr>
                <w:sz w:val="22"/>
                <w:szCs w:val="22"/>
                <w:lang w:val="pt-PT"/>
              </w:rPr>
            </w:pPr>
          </w:p>
        </w:tc>
        <w:tc>
          <w:tcPr>
            <w:tcW w:w="2299" w:type="pct"/>
          </w:tcPr>
          <w:p w14:paraId="652D1D5C" w14:textId="77777777" w:rsidR="00E902D2" w:rsidRPr="00F03387" w:rsidRDefault="00E902D2" w:rsidP="0069666C">
            <w:pPr>
              <w:pStyle w:val="TableText10"/>
              <w:keepNext/>
              <w:keepLines/>
              <w:rPr>
                <w:sz w:val="22"/>
                <w:szCs w:val="22"/>
                <w:lang w:val="pt-PT"/>
              </w:rPr>
            </w:pPr>
            <w:r w:rsidRPr="00F03387">
              <w:rPr>
                <w:sz w:val="22"/>
                <w:szCs w:val="22"/>
                <w:lang w:val="pt-PT"/>
              </w:rPr>
              <w:t>Gripe</w:t>
            </w:r>
          </w:p>
        </w:tc>
        <w:tc>
          <w:tcPr>
            <w:tcW w:w="1164" w:type="pct"/>
          </w:tcPr>
          <w:p w14:paraId="0ECC3C00"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7D54C533" w14:textId="77777777" w:rsidTr="00FD28F7">
        <w:trPr>
          <w:cantSplit/>
          <w:trHeight w:val="173"/>
        </w:trPr>
        <w:tc>
          <w:tcPr>
            <w:tcW w:w="1537" w:type="pct"/>
            <w:vMerge/>
          </w:tcPr>
          <w:p w14:paraId="7B90A184" w14:textId="77777777" w:rsidR="00E902D2" w:rsidRPr="00F03387" w:rsidRDefault="00E902D2" w:rsidP="0069666C">
            <w:pPr>
              <w:pStyle w:val="TableText10"/>
              <w:keepNext/>
              <w:keepLines/>
              <w:rPr>
                <w:sz w:val="22"/>
                <w:szCs w:val="22"/>
                <w:lang w:val="pt-PT"/>
              </w:rPr>
            </w:pPr>
          </w:p>
        </w:tc>
        <w:tc>
          <w:tcPr>
            <w:tcW w:w="2299" w:type="pct"/>
          </w:tcPr>
          <w:p w14:paraId="76913B7D" w14:textId="77777777" w:rsidR="00E902D2" w:rsidRPr="00F03387" w:rsidRDefault="00E902D2" w:rsidP="0069666C">
            <w:pPr>
              <w:pStyle w:val="TableText10"/>
              <w:keepNext/>
              <w:keepLines/>
              <w:rPr>
                <w:sz w:val="22"/>
                <w:szCs w:val="22"/>
                <w:lang w:val="pt-PT"/>
              </w:rPr>
            </w:pPr>
            <w:r w:rsidRPr="00F03387">
              <w:rPr>
                <w:sz w:val="22"/>
                <w:szCs w:val="22"/>
                <w:lang w:val="pt-PT"/>
              </w:rPr>
              <w:t>Sinusite</w:t>
            </w:r>
          </w:p>
        </w:tc>
        <w:tc>
          <w:tcPr>
            <w:tcW w:w="1164" w:type="pct"/>
          </w:tcPr>
          <w:p w14:paraId="3CA41209"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0480A658" w14:textId="77777777" w:rsidTr="00FD28F7">
        <w:trPr>
          <w:cantSplit/>
          <w:trHeight w:val="120"/>
        </w:trPr>
        <w:tc>
          <w:tcPr>
            <w:tcW w:w="1537" w:type="pct"/>
            <w:vMerge/>
          </w:tcPr>
          <w:p w14:paraId="381E1EE1" w14:textId="77777777" w:rsidR="00E902D2" w:rsidRPr="00F03387" w:rsidRDefault="00E902D2" w:rsidP="0069666C">
            <w:pPr>
              <w:pStyle w:val="TableText10"/>
              <w:keepNext/>
              <w:keepLines/>
              <w:rPr>
                <w:sz w:val="22"/>
                <w:szCs w:val="22"/>
                <w:lang w:val="pt-PT"/>
              </w:rPr>
            </w:pPr>
          </w:p>
        </w:tc>
        <w:tc>
          <w:tcPr>
            <w:tcW w:w="2299" w:type="pct"/>
          </w:tcPr>
          <w:p w14:paraId="76936032" w14:textId="77777777" w:rsidR="00E902D2" w:rsidRPr="00F03387" w:rsidRDefault="00E902D2" w:rsidP="0069666C">
            <w:pPr>
              <w:pStyle w:val="TableText10"/>
              <w:keepNext/>
              <w:keepLines/>
              <w:rPr>
                <w:sz w:val="22"/>
                <w:szCs w:val="22"/>
                <w:lang w:val="pt-PT"/>
              </w:rPr>
            </w:pPr>
            <w:r w:rsidRPr="00F03387">
              <w:rPr>
                <w:sz w:val="22"/>
                <w:szCs w:val="22"/>
                <w:lang w:val="pt-PT"/>
              </w:rPr>
              <w:t>Infeção cutânea</w:t>
            </w:r>
          </w:p>
        </w:tc>
        <w:tc>
          <w:tcPr>
            <w:tcW w:w="1164" w:type="pct"/>
          </w:tcPr>
          <w:p w14:paraId="0EDE62CA"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2D3D743F" w14:textId="77777777" w:rsidTr="00FD28F7">
        <w:trPr>
          <w:cantSplit/>
          <w:trHeight w:val="127"/>
        </w:trPr>
        <w:tc>
          <w:tcPr>
            <w:tcW w:w="1537" w:type="pct"/>
            <w:vMerge/>
          </w:tcPr>
          <w:p w14:paraId="567A31F8" w14:textId="77777777" w:rsidR="00E902D2" w:rsidRPr="00F03387" w:rsidRDefault="00E902D2" w:rsidP="0069666C">
            <w:pPr>
              <w:pStyle w:val="TableText10"/>
              <w:keepNext/>
              <w:keepLines/>
              <w:rPr>
                <w:sz w:val="22"/>
                <w:szCs w:val="22"/>
                <w:lang w:val="pt-PT"/>
              </w:rPr>
            </w:pPr>
          </w:p>
        </w:tc>
        <w:tc>
          <w:tcPr>
            <w:tcW w:w="2299" w:type="pct"/>
          </w:tcPr>
          <w:p w14:paraId="28DBD32F" w14:textId="77777777" w:rsidR="00E902D2" w:rsidRPr="00F03387" w:rsidRDefault="00E902D2" w:rsidP="0069666C">
            <w:pPr>
              <w:pStyle w:val="TableText10"/>
              <w:keepNext/>
              <w:keepLines/>
              <w:rPr>
                <w:sz w:val="22"/>
                <w:szCs w:val="22"/>
                <w:lang w:val="pt-PT"/>
              </w:rPr>
            </w:pPr>
            <w:r w:rsidRPr="00F03387">
              <w:rPr>
                <w:sz w:val="22"/>
                <w:szCs w:val="22"/>
                <w:lang w:val="pt-PT"/>
              </w:rPr>
              <w:t>Rinite</w:t>
            </w:r>
          </w:p>
        </w:tc>
        <w:tc>
          <w:tcPr>
            <w:tcW w:w="1164" w:type="pct"/>
          </w:tcPr>
          <w:p w14:paraId="14416E9F"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2FA62438" w14:textId="77777777" w:rsidTr="00FD28F7">
        <w:trPr>
          <w:cantSplit/>
          <w:trHeight w:val="258"/>
        </w:trPr>
        <w:tc>
          <w:tcPr>
            <w:tcW w:w="1537" w:type="pct"/>
            <w:vMerge/>
          </w:tcPr>
          <w:p w14:paraId="29A16E5A" w14:textId="77777777" w:rsidR="00E902D2" w:rsidRPr="00F03387" w:rsidRDefault="00E902D2" w:rsidP="0069666C">
            <w:pPr>
              <w:pStyle w:val="TableText10"/>
              <w:rPr>
                <w:sz w:val="22"/>
                <w:szCs w:val="22"/>
                <w:lang w:val="pt-PT"/>
              </w:rPr>
            </w:pPr>
          </w:p>
        </w:tc>
        <w:tc>
          <w:tcPr>
            <w:tcW w:w="2299" w:type="pct"/>
          </w:tcPr>
          <w:p w14:paraId="311347E4" w14:textId="77777777" w:rsidR="00E902D2" w:rsidRPr="00F03387" w:rsidRDefault="00E902D2" w:rsidP="0069666C">
            <w:pPr>
              <w:pStyle w:val="TableText10"/>
              <w:rPr>
                <w:sz w:val="22"/>
                <w:szCs w:val="22"/>
                <w:lang w:val="pt-PT"/>
              </w:rPr>
            </w:pPr>
            <w:r w:rsidRPr="00F03387">
              <w:rPr>
                <w:sz w:val="22"/>
                <w:szCs w:val="22"/>
                <w:lang w:val="pt-PT"/>
              </w:rPr>
              <w:t>Infeção das vias respiratórias superiores</w:t>
            </w:r>
          </w:p>
        </w:tc>
        <w:tc>
          <w:tcPr>
            <w:tcW w:w="1164" w:type="pct"/>
          </w:tcPr>
          <w:p w14:paraId="4BB9BD76" w14:textId="77777777" w:rsidR="00E902D2" w:rsidRPr="00F03387" w:rsidRDefault="00E902D2" w:rsidP="0069666C">
            <w:pPr>
              <w:rPr>
                <w:szCs w:val="22"/>
                <w:lang w:val="pt-PT"/>
              </w:rPr>
            </w:pPr>
            <w:r w:rsidRPr="00F03387">
              <w:rPr>
                <w:szCs w:val="22"/>
                <w:lang w:val="pt-PT"/>
              </w:rPr>
              <w:t>Frequente</w:t>
            </w:r>
          </w:p>
        </w:tc>
      </w:tr>
      <w:tr w:rsidR="00FD28F7" w:rsidRPr="00F03387" w14:paraId="450B480C" w14:textId="77777777" w:rsidTr="00FD28F7">
        <w:trPr>
          <w:cantSplit/>
          <w:trHeight w:val="120"/>
        </w:trPr>
        <w:tc>
          <w:tcPr>
            <w:tcW w:w="1537" w:type="pct"/>
            <w:vMerge/>
          </w:tcPr>
          <w:p w14:paraId="13C855B5" w14:textId="77777777" w:rsidR="00E902D2" w:rsidRPr="00F03387" w:rsidRDefault="00E902D2" w:rsidP="0069666C">
            <w:pPr>
              <w:pStyle w:val="TableText10"/>
              <w:rPr>
                <w:sz w:val="22"/>
                <w:szCs w:val="22"/>
                <w:lang w:val="pt-PT"/>
              </w:rPr>
            </w:pPr>
          </w:p>
        </w:tc>
        <w:tc>
          <w:tcPr>
            <w:tcW w:w="2299" w:type="pct"/>
          </w:tcPr>
          <w:p w14:paraId="078CC0AC" w14:textId="77777777" w:rsidR="00E902D2" w:rsidRPr="00F03387" w:rsidRDefault="00E902D2" w:rsidP="0069666C">
            <w:pPr>
              <w:pStyle w:val="TableText10"/>
              <w:rPr>
                <w:sz w:val="22"/>
                <w:szCs w:val="22"/>
                <w:lang w:val="pt-PT"/>
              </w:rPr>
            </w:pPr>
            <w:r w:rsidRPr="00F03387">
              <w:rPr>
                <w:sz w:val="22"/>
                <w:szCs w:val="22"/>
                <w:lang w:val="pt-PT"/>
              </w:rPr>
              <w:t>Infeção do trato urinário</w:t>
            </w:r>
          </w:p>
        </w:tc>
        <w:tc>
          <w:tcPr>
            <w:tcW w:w="1164" w:type="pct"/>
          </w:tcPr>
          <w:p w14:paraId="3DC837A3" w14:textId="77777777" w:rsidR="00E902D2" w:rsidRPr="00F03387" w:rsidRDefault="00E902D2" w:rsidP="0069666C">
            <w:pPr>
              <w:rPr>
                <w:szCs w:val="22"/>
                <w:lang w:val="pt-PT"/>
              </w:rPr>
            </w:pPr>
            <w:r w:rsidRPr="00F03387">
              <w:rPr>
                <w:szCs w:val="22"/>
                <w:lang w:val="pt-PT"/>
              </w:rPr>
              <w:t>Frequente</w:t>
            </w:r>
          </w:p>
        </w:tc>
      </w:tr>
      <w:tr w:rsidR="00FD28F7" w:rsidRPr="00F03387" w14:paraId="311C2BA6" w14:textId="77777777" w:rsidTr="00FD28F7">
        <w:trPr>
          <w:cantSplit/>
          <w:trHeight w:val="120"/>
        </w:trPr>
        <w:tc>
          <w:tcPr>
            <w:tcW w:w="1537" w:type="pct"/>
            <w:vMerge/>
          </w:tcPr>
          <w:p w14:paraId="5CD7DA69" w14:textId="77777777" w:rsidR="00E902D2" w:rsidRPr="00F03387" w:rsidRDefault="00E902D2" w:rsidP="0069666C">
            <w:pPr>
              <w:pStyle w:val="TableText10"/>
              <w:rPr>
                <w:sz w:val="22"/>
                <w:szCs w:val="22"/>
                <w:lang w:val="pt-PT"/>
              </w:rPr>
            </w:pPr>
          </w:p>
        </w:tc>
        <w:tc>
          <w:tcPr>
            <w:tcW w:w="2299" w:type="pct"/>
          </w:tcPr>
          <w:p w14:paraId="5FE2D71E" w14:textId="77777777" w:rsidR="00E902D2" w:rsidRPr="00F03387" w:rsidRDefault="00E902D2" w:rsidP="0069666C">
            <w:pPr>
              <w:rPr>
                <w:szCs w:val="22"/>
                <w:lang w:val="pt-PT"/>
              </w:rPr>
            </w:pPr>
            <w:r w:rsidRPr="00F03387">
              <w:rPr>
                <w:szCs w:val="22"/>
                <w:lang w:val="pt-PT"/>
              </w:rPr>
              <w:t>Faringite</w:t>
            </w:r>
          </w:p>
        </w:tc>
        <w:tc>
          <w:tcPr>
            <w:tcW w:w="1164" w:type="pct"/>
          </w:tcPr>
          <w:p w14:paraId="1C638619" w14:textId="77777777" w:rsidR="00E902D2" w:rsidRPr="00F03387" w:rsidRDefault="00E902D2" w:rsidP="0069666C">
            <w:pPr>
              <w:rPr>
                <w:szCs w:val="22"/>
                <w:lang w:val="pt-PT"/>
              </w:rPr>
            </w:pPr>
            <w:r w:rsidRPr="00F03387">
              <w:rPr>
                <w:szCs w:val="22"/>
                <w:lang w:val="pt-PT"/>
              </w:rPr>
              <w:t>Frequente</w:t>
            </w:r>
          </w:p>
        </w:tc>
      </w:tr>
      <w:tr w:rsidR="00FD28F7" w:rsidRPr="00F03387" w14:paraId="1FC0EF0F" w14:textId="77777777" w:rsidTr="00FD28F7">
        <w:trPr>
          <w:cantSplit/>
          <w:trHeight w:val="242"/>
        </w:trPr>
        <w:tc>
          <w:tcPr>
            <w:tcW w:w="1537" w:type="pct"/>
            <w:vMerge w:val="restart"/>
          </w:tcPr>
          <w:p w14:paraId="20C34C7C" w14:textId="77777777" w:rsidR="00E902D2" w:rsidRPr="00F03387" w:rsidRDefault="00E902D2" w:rsidP="0069666C">
            <w:pPr>
              <w:pStyle w:val="TableText10"/>
              <w:rPr>
                <w:sz w:val="22"/>
                <w:szCs w:val="22"/>
                <w:lang w:val="pt-PT"/>
              </w:rPr>
            </w:pPr>
            <w:r w:rsidRPr="00F03387">
              <w:rPr>
                <w:sz w:val="22"/>
                <w:szCs w:val="22"/>
                <w:lang w:val="pt-PT"/>
              </w:rPr>
              <w:t>Neoplasias benignas, malignas e não especificadas (incl. quistos e p</w:t>
            </w:r>
            <w:r w:rsidR="009A0C7A" w:rsidRPr="00F03387">
              <w:rPr>
                <w:sz w:val="22"/>
                <w:szCs w:val="22"/>
                <w:lang w:val="pt-PT"/>
              </w:rPr>
              <w:t>ó</w:t>
            </w:r>
            <w:r w:rsidRPr="00F03387">
              <w:rPr>
                <w:sz w:val="22"/>
                <w:szCs w:val="22"/>
                <w:lang w:val="pt-PT"/>
              </w:rPr>
              <w:t>lipos)</w:t>
            </w:r>
          </w:p>
        </w:tc>
        <w:tc>
          <w:tcPr>
            <w:tcW w:w="2299" w:type="pct"/>
          </w:tcPr>
          <w:p w14:paraId="7F59E7F7" w14:textId="77777777" w:rsidR="00E902D2" w:rsidRPr="00F03387" w:rsidRDefault="00E902D2" w:rsidP="0069666C">
            <w:pPr>
              <w:pStyle w:val="TableText10"/>
              <w:rPr>
                <w:sz w:val="22"/>
                <w:szCs w:val="22"/>
                <w:lang w:val="pt-PT"/>
              </w:rPr>
            </w:pPr>
            <w:r w:rsidRPr="00F03387">
              <w:rPr>
                <w:sz w:val="22"/>
                <w:szCs w:val="22"/>
                <w:lang w:val="pt-PT"/>
              </w:rPr>
              <w:t>Progressão de neoplasia maligna</w:t>
            </w:r>
          </w:p>
        </w:tc>
        <w:tc>
          <w:tcPr>
            <w:tcW w:w="1164" w:type="pct"/>
          </w:tcPr>
          <w:p w14:paraId="3724F467"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449FC070" w14:textId="77777777" w:rsidTr="00FD28F7">
        <w:trPr>
          <w:cantSplit/>
          <w:trHeight w:val="375"/>
        </w:trPr>
        <w:tc>
          <w:tcPr>
            <w:tcW w:w="1537" w:type="pct"/>
            <w:vMerge/>
          </w:tcPr>
          <w:p w14:paraId="479FCB8B" w14:textId="77777777" w:rsidR="00E902D2" w:rsidRPr="00F03387" w:rsidRDefault="00E902D2" w:rsidP="0069666C">
            <w:pPr>
              <w:pStyle w:val="TableText10"/>
              <w:rPr>
                <w:sz w:val="22"/>
                <w:szCs w:val="22"/>
                <w:lang w:val="pt-PT"/>
              </w:rPr>
            </w:pPr>
          </w:p>
        </w:tc>
        <w:tc>
          <w:tcPr>
            <w:tcW w:w="2299" w:type="pct"/>
          </w:tcPr>
          <w:p w14:paraId="58507D12" w14:textId="77777777" w:rsidR="00E902D2" w:rsidRPr="00F03387" w:rsidRDefault="00E902D2" w:rsidP="0069666C">
            <w:pPr>
              <w:pStyle w:val="TableText10"/>
              <w:rPr>
                <w:sz w:val="22"/>
                <w:szCs w:val="22"/>
                <w:lang w:val="pt-PT"/>
              </w:rPr>
            </w:pPr>
            <w:r w:rsidRPr="00F03387">
              <w:rPr>
                <w:sz w:val="22"/>
                <w:szCs w:val="22"/>
                <w:lang w:val="pt-PT"/>
              </w:rPr>
              <w:t>Progressão neoplásica</w:t>
            </w:r>
          </w:p>
        </w:tc>
        <w:tc>
          <w:tcPr>
            <w:tcW w:w="1164" w:type="pct"/>
          </w:tcPr>
          <w:p w14:paraId="22DAF2C2"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71373614" w14:textId="77777777" w:rsidTr="00FD28F7">
        <w:trPr>
          <w:cantSplit/>
          <w:trHeight w:val="258"/>
        </w:trPr>
        <w:tc>
          <w:tcPr>
            <w:tcW w:w="1537" w:type="pct"/>
            <w:vMerge w:val="restart"/>
          </w:tcPr>
          <w:p w14:paraId="3FA658DC" w14:textId="77777777" w:rsidR="00E902D2" w:rsidRPr="00F03387" w:rsidRDefault="00E902D2" w:rsidP="0069666C">
            <w:pPr>
              <w:pStyle w:val="TableText10"/>
              <w:rPr>
                <w:sz w:val="22"/>
                <w:szCs w:val="22"/>
                <w:lang w:val="pt-PT"/>
              </w:rPr>
            </w:pPr>
            <w:r w:rsidRPr="00F03387">
              <w:rPr>
                <w:sz w:val="22"/>
                <w:szCs w:val="22"/>
                <w:lang w:val="pt-PT"/>
              </w:rPr>
              <w:t>Doenças do sangue e do sistema linfático</w:t>
            </w:r>
          </w:p>
        </w:tc>
        <w:tc>
          <w:tcPr>
            <w:tcW w:w="2299" w:type="pct"/>
          </w:tcPr>
          <w:p w14:paraId="6BABD765" w14:textId="77777777" w:rsidR="00E902D2" w:rsidRPr="00F03387" w:rsidRDefault="00E902D2" w:rsidP="0069666C">
            <w:pPr>
              <w:pStyle w:val="TableText10"/>
              <w:rPr>
                <w:sz w:val="22"/>
                <w:szCs w:val="22"/>
                <w:lang w:val="pt-PT"/>
              </w:rPr>
            </w:pPr>
            <w:r w:rsidRPr="00F03387">
              <w:rPr>
                <w:sz w:val="22"/>
                <w:szCs w:val="22"/>
                <w:lang w:val="pt-PT"/>
              </w:rPr>
              <w:t>Neutropenia febril</w:t>
            </w:r>
          </w:p>
        </w:tc>
        <w:tc>
          <w:tcPr>
            <w:tcW w:w="1164" w:type="pct"/>
          </w:tcPr>
          <w:p w14:paraId="3A7337FA" w14:textId="77777777" w:rsidR="00E902D2" w:rsidRPr="00F03387" w:rsidRDefault="00E902D2" w:rsidP="0069666C">
            <w:pPr>
              <w:rPr>
                <w:szCs w:val="22"/>
                <w:lang w:val="pt-PT"/>
              </w:rPr>
            </w:pPr>
            <w:r w:rsidRPr="00F03387">
              <w:rPr>
                <w:szCs w:val="22"/>
                <w:lang w:val="pt-PT"/>
              </w:rPr>
              <w:t>Muito frequente</w:t>
            </w:r>
          </w:p>
        </w:tc>
      </w:tr>
      <w:tr w:rsidR="00FD28F7" w:rsidRPr="00F03387" w14:paraId="57277C0D" w14:textId="77777777" w:rsidTr="00FD28F7">
        <w:trPr>
          <w:cantSplit/>
          <w:trHeight w:val="258"/>
        </w:trPr>
        <w:tc>
          <w:tcPr>
            <w:tcW w:w="1537" w:type="pct"/>
            <w:vMerge/>
          </w:tcPr>
          <w:p w14:paraId="6E22894F" w14:textId="77777777" w:rsidR="00E902D2" w:rsidRPr="00F03387" w:rsidRDefault="00E902D2" w:rsidP="0069666C">
            <w:pPr>
              <w:pStyle w:val="TableText10"/>
              <w:rPr>
                <w:sz w:val="22"/>
                <w:szCs w:val="22"/>
                <w:lang w:val="pt-PT"/>
              </w:rPr>
            </w:pPr>
          </w:p>
        </w:tc>
        <w:tc>
          <w:tcPr>
            <w:tcW w:w="2299" w:type="pct"/>
          </w:tcPr>
          <w:p w14:paraId="3DFA9934" w14:textId="77777777" w:rsidR="00E902D2" w:rsidRPr="00F03387" w:rsidRDefault="00E902D2" w:rsidP="0069666C">
            <w:pPr>
              <w:pStyle w:val="TableText10"/>
              <w:rPr>
                <w:sz w:val="22"/>
                <w:szCs w:val="22"/>
                <w:lang w:val="pt-PT"/>
              </w:rPr>
            </w:pPr>
            <w:r w:rsidRPr="00F03387">
              <w:rPr>
                <w:sz w:val="22"/>
                <w:szCs w:val="22"/>
                <w:lang w:val="pt-PT"/>
              </w:rPr>
              <w:t xml:space="preserve">Anemia </w:t>
            </w:r>
          </w:p>
        </w:tc>
        <w:tc>
          <w:tcPr>
            <w:tcW w:w="1164" w:type="pct"/>
          </w:tcPr>
          <w:p w14:paraId="51D44352" w14:textId="77777777" w:rsidR="00E902D2" w:rsidRPr="00F03387" w:rsidRDefault="00E902D2" w:rsidP="0069666C">
            <w:pPr>
              <w:rPr>
                <w:szCs w:val="22"/>
                <w:lang w:val="pt-PT"/>
              </w:rPr>
            </w:pPr>
            <w:r w:rsidRPr="00F03387">
              <w:rPr>
                <w:szCs w:val="22"/>
                <w:lang w:val="pt-PT"/>
              </w:rPr>
              <w:t>Muito frequente</w:t>
            </w:r>
          </w:p>
        </w:tc>
      </w:tr>
      <w:tr w:rsidR="00FD28F7" w:rsidRPr="00F03387" w14:paraId="64762F26" w14:textId="77777777" w:rsidTr="00FD28F7">
        <w:trPr>
          <w:cantSplit/>
          <w:trHeight w:val="258"/>
        </w:trPr>
        <w:tc>
          <w:tcPr>
            <w:tcW w:w="1537" w:type="pct"/>
            <w:vMerge/>
          </w:tcPr>
          <w:p w14:paraId="20CEE1B5" w14:textId="77777777" w:rsidR="00E902D2" w:rsidRPr="00F03387" w:rsidRDefault="00E902D2" w:rsidP="0069666C">
            <w:pPr>
              <w:pStyle w:val="TableText10"/>
              <w:rPr>
                <w:sz w:val="22"/>
                <w:szCs w:val="22"/>
                <w:lang w:val="pt-PT"/>
              </w:rPr>
            </w:pPr>
          </w:p>
        </w:tc>
        <w:tc>
          <w:tcPr>
            <w:tcW w:w="2299" w:type="pct"/>
          </w:tcPr>
          <w:p w14:paraId="3BB58E35" w14:textId="77777777" w:rsidR="00E902D2" w:rsidRPr="00F03387" w:rsidRDefault="00E902D2" w:rsidP="0069666C">
            <w:pPr>
              <w:pStyle w:val="TableText10"/>
              <w:rPr>
                <w:sz w:val="22"/>
                <w:szCs w:val="22"/>
                <w:lang w:val="pt-PT"/>
              </w:rPr>
            </w:pPr>
            <w:r w:rsidRPr="00F03387">
              <w:rPr>
                <w:sz w:val="22"/>
                <w:szCs w:val="22"/>
                <w:lang w:val="pt-PT"/>
              </w:rPr>
              <w:t xml:space="preserve">Neutropenia </w:t>
            </w:r>
          </w:p>
        </w:tc>
        <w:tc>
          <w:tcPr>
            <w:tcW w:w="1164" w:type="pct"/>
          </w:tcPr>
          <w:p w14:paraId="3F1D5C99" w14:textId="77777777" w:rsidR="00E902D2" w:rsidRPr="00F03387" w:rsidRDefault="00E902D2" w:rsidP="0069666C">
            <w:pPr>
              <w:rPr>
                <w:szCs w:val="22"/>
                <w:lang w:val="pt-PT"/>
              </w:rPr>
            </w:pPr>
            <w:r w:rsidRPr="00F03387">
              <w:rPr>
                <w:szCs w:val="22"/>
                <w:lang w:val="pt-PT"/>
              </w:rPr>
              <w:t>Muito frequente</w:t>
            </w:r>
          </w:p>
        </w:tc>
      </w:tr>
      <w:tr w:rsidR="00FD28F7" w:rsidRPr="00F03387" w14:paraId="7D34C9D5" w14:textId="77777777" w:rsidTr="00FD28F7">
        <w:trPr>
          <w:cantSplit/>
          <w:trHeight w:val="258"/>
        </w:trPr>
        <w:tc>
          <w:tcPr>
            <w:tcW w:w="1537" w:type="pct"/>
            <w:vMerge/>
          </w:tcPr>
          <w:p w14:paraId="24FBAF48" w14:textId="77777777" w:rsidR="00E902D2" w:rsidRPr="00F03387" w:rsidRDefault="00E902D2" w:rsidP="0069666C">
            <w:pPr>
              <w:pStyle w:val="TableText10"/>
              <w:rPr>
                <w:sz w:val="22"/>
                <w:szCs w:val="22"/>
                <w:lang w:val="pt-PT"/>
              </w:rPr>
            </w:pPr>
          </w:p>
        </w:tc>
        <w:tc>
          <w:tcPr>
            <w:tcW w:w="2299" w:type="pct"/>
          </w:tcPr>
          <w:p w14:paraId="668014E7" w14:textId="77777777" w:rsidR="00E902D2" w:rsidRPr="00F03387" w:rsidRDefault="00E902D2" w:rsidP="0069666C">
            <w:pPr>
              <w:pStyle w:val="TableText10"/>
              <w:rPr>
                <w:sz w:val="22"/>
                <w:szCs w:val="22"/>
                <w:lang w:val="pt-PT"/>
              </w:rPr>
            </w:pPr>
            <w:r w:rsidRPr="00F03387">
              <w:rPr>
                <w:sz w:val="22"/>
                <w:szCs w:val="22"/>
                <w:lang w:val="pt-PT"/>
              </w:rPr>
              <w:t>Número de leucócitos diminuído/ leucopenia</w:t>
            </w:r>
          </w:p>
        </w:tc>
        <w:tc>
          <w:tcPr>
            <w:tcW w:w="1164" w:type="pct"/>
          </w:tcPr>
          <w:p w14:paraId="5AAEC127" w14:textId="77777777" w:rsidR="00E902D2" w:rsidRPr="00F03387" w:rsidRDefault="00E902D2" w:rsidP="0069666C">
            <w:pPr>
              <w:rPr>
                <w:szCs w:val="22"/>
                <w:lang w:val="pt-PT"/>
              </w:rPr>
            </w:pPr>
            <w:r w:rsidRPr="00F03387">
              <w:rPr>
                <w:szCs w:val="22"/>
                <w:lang w:val="pt-PT"/>
              </w:rPr>
              <w:t xml:space="preserve">Muito </w:t>
            </w:r>
            <w:r w:rsidR="009A0C7A" w:rsidRPr="00F03387">
              <w:rPr>
                <w:szCs w:val="22"/>
                <w:lang w:val="pt-PT"/>
              </w:rPr>
              <w:t>f</w:t>
            </w:r>
            <w:r w:rsidRPr="00F03387">
              <w:rPr>
                <w:szCs w:val="22"/>
                <w:lang w:val="pt-PT"/>
              </w:rPr>
              <w:t>requente</w:t>
            </w:r>
          </w:p>
        </w:tc>
      </w:tr>
      <w:tr w:rsidR="00FD28F7" w:rsidRPr="00F03387" w14:paraId="4DEA5AA1" w14:textId="77777777" w:rsidTr="00FD28F7">
        <w:trPr>
          <w:cantSplit/>
          <w:trHeight w:val="128"/>
        </w:trPr>
        <w:tc>
          <w:tcPr>
            <w:tcW w:w="1537" w:type="pct"/>
            <w:vMerge/>
          </w:tcPr>
          <w:p w14:paraId="6D2FFA52" w14:textId="77777777" w:rsidR="00E902D2" w:rsidRPr="00F03387" w:rsidRDefault="00E902D2" w:rsidP="0069666C">
            <w:pPr>
              <w:pStyle w:val="TableText10"/>
              <w:rPr>
                <w:sz w:val="22"/>
                <w:szCs w:val="22"/>
                <w:lang w:val="pt-PT"/>
              </w:rPr>
            </w:pPr>
          </w:p>
        </w:tc>
        <w:tc>
          <w:tcPr>
            <w:tcW w:w="2299" w:type="pct"/>
          </w:tcPr>
          <w:p w14:paraId="64A30510" w14:textId="77777777" w:rsidR="00E902D2" w:rsidRPr="00F03387" w:rsidRDefault="00E902D2" w:rsidP="0069666C">
            <w:pPr>
              <w:pStyle w:val="TableText10"/>
              <w:rPr>
                <w:sz w:val="22"/>
                <w:szCs w:val="22"/>
                <w:lang w:val="pt-PT"/>
              </w:rPr>
            </w:pPr>
            <w:r w:rsidRPr="00F03387">
              <w:rPr>
                <w:sz w:val="22"/>
                <w:szCs w:val="22"/>
                <w:lang w:val="pt-PT"/>
              </w:rPr>
              <w:t>Trombocitopenia</w:t>
            </w:r>
          </w:p>
        </w:tc>
        <w:tc>
          <w:tcPr>
            <w:tcW w:w="1164" w:type="pct"/>
          </w:tcPr>
          <w:p w14:paraId="5D061898" w14:textId="77777777" w:rsidR="00E902D2" w:rsidRPr="00F03387" w:rsidRDefault="00E902D2" w:rsidP="0069666C">
            <w:pPr>
              <w:rPr>
                <w:szCs w:val="22"/>
                <w:lang w:val="pt-PT"/>
              </w:rPr>
            </w:pPr>
            <w:r w:rsidRPr="00F03387">
              <w:rPr>
                <w:szCs w:val="22"/>
                <w:lang w:val="pt-PT"/>
              </w:rPr>
              <w:t>Muito frequente</w:t>
            </w:r>
          </w:p>
        </w:tc>
      </w:tr>
      <w:tr w:rsidR="00FD28F7" w:rsidRPr="00F03387" w14:paraId="230DB7B2" w14:textId="77777777" w:rsidTr="00FD28F7">
        <w:trPr>
          <w:cantSplit/>
          <w:trHeight w:val="127"/>
        </w:trPr>
        <w:tc>
          <w:tcPr>
            <w:tcW w:w="1537" w:type="pct"/>
            <w:vMerge/>
          </w:tcPr>
          <w:p w14:paraId="32A3C368" w14:textId="77777777" w:rsidR="00E902D2" w:rsidRPr="00F03387" w:rsidRDefault="00E902D2" w:rsidP="0069666C">
            <w:pPr>
              <w:pStyle w:val="TableText10"/>
              <w:rPr>
                <w:sz w:val="22"/>
                <w:szCs w:val="22"/>
                <w:lang w:val="pt-PT"/>
              </w:rPr>
            </w:pPr>
          </w:p>
        </w:tc>
        <w:tc>
          <w:tcPr>
            <w:tcW w:w="2299" w:type="pct"/>
          </w:tcPr>
          <w:p w14:paraId="4F8C3C5B" w14:textId="77777777" w:rsidR="00E902D2" w:rsidRPr="00F03387" w:rsidRDefault="00E902D2" w:rsidP="0069666C">
            <w:pPr>
              <w:pStyle w:val="TableText10"/>
              <w:rPr>
                <w:sz w:val="22"/>
                <w:szCs w:val="22"/>
                <w:lang w:val="pt-PT"/>
              </w:rPr>
            </w:pPr>
            <w:r w:rsidRPr="00F03387">
              <w:rPr>
                <w:sz w:val="22"/>
                <w:szCs w:val="22"/>
                <w:lang w:val="pt-PT"/>
              </w:rPr>
              <w:t>Hipoprotrombinemia</w:t>
            </w:r>
          </w:p>
        </w:tc>
        <w:tc>
          <w:tcPr>
            <w:tcW w:w="1164" w:type="pct"/>
          </w:tcPr>
          <w:p w14:paraId="51F44527" w14:textId="77777777" w:rsidR="00E902D2" w:rsidRPr="00F03387" w:rsidRDefault="00E902D2" w:rsidP="0069666C">
            <w:pPr>
              <w:rPr>
                <w:szCs w:val="22"/>
                <w:lang w:val="pt-PT"/>
              </w:rPr>
            </w:pPr>
            <w:r w:rsidRPr="00F03387">
              <w:rPr>
                <w:szCs w:val="22"/>
                <w:lang w:val="pt-PT"/>
              </w:rPr>
              <w:t>Desconhecida</w:t>
            </w:r>
          </w:p>
        </w:tc>
      </w:tr>
      <w:tr w:rsidR="00FD28F7" w:rsidRPr="00F03387" w14:paraId="7067489C" w14:textId="77777777" w:rsidTr="00FD28F7">
        <w:trPr>
          <w:cantSplit/>
          <w:trHeight w:val="127"/>
        </w:trPr>
        <w:tc>
          <w:tcPr>
            <w:tcW w:w="1537" w:type="pct"/>
            <w:vMerge/>
          </w:tcPr>
          <w:p w14:paraId="604CE8ED" w14:textId="77777777" w:rsidR="00E902D2" w:rsidRPr="00F03387" w:rsidRDefault="00E902D2" w:rsidP="0069666C">
            <w:pPr>
              <w:pStyle w:val="TableText10"/>
              <w:rPr>
                <w:sz w:val="22"/>
                <w:szCs w:val="22"/>
                <w:lang w:val="pt-PT"/>
              </w:rPr>
            </w:pPr>
          </w:p>
        </w:tc>
        <w:tc>
          <w:tcPr>
            <w:tcW w:w="2299" w:type="pct"/>
          </w:tcPr>
          <w:p w14:paraId="0190ADF5" w14:textId="77777777" w:rsidR="00E902D2" w:rsidRPr="00F03387" w:rsidRDefault="00E902D2" w:rsidP="0069666C">
            <w:pPr>
              <w:pStyle w:val="TableText10"/>
              <w:rPr>
                <w:sz w:val="22"/>
                <w:szCs w:val="22"/>
                <w:lang w:val="pt-PT"/>
              </w:rPr>
            </w:pPr>
            <w:r w:rsidRPr="00F03387">
              <w:rPr>
                <w:sz w:val="22"/>
                <w:szCs w:val="22"/>
                <w:lang w:val="pt-PT"/>
              </w:rPr>
              <w:t>Trombocitopenia imune</w:t>
            </w:r>
          </w:p>
        </w:tc>
        <w:tc>
          <w:tcPr>
            <w:tcW w:w="1164" w:type="pct"/>
          </w:tcPr>
          <w:p w14:paraId="266E4C06" w14:textId="77777777" w:rsidR="00E902D2" w:rsidRPr="00F03387" w:rsidRDefault="00E902D2" w:rsidP="0069666C">
            <w:pPr>
              <w:rPr>
                <w:szCs w:val="22"/>
                <w:lang w:val="pt-PT"/>
              </w:rPr>
            </w:pPr>
            <w:r w:rsidRPr="00F03387">
              <w:rPr>
                <w:szCs w:val="22"/>
                <w:lang w:val="pt-PT"/>
              </w:rPr>
              <w:t>Desconhecida</w:t>
            </w:r>
          </w:p>
        </w:tc>
      </w:tr>
      <w:tr w:rsidR="00FD28F7" w:rsidRPr="00F03387" w14:paraId="20CE432C" w14:textId="77777777" w:rsidTr="00FD28F7">
        <w:trPr>
          <w:cantSplit/>
          <w:trHeight w:val="260"/>
        </w:trPr>
        <w:tc>
          <w:tcPr>
            <w:tcW w:w="1537" w:type="pct"/>
            <w:vMerge w:val="restart"/>
          </w:tcPr>
          <w:p w14:paraId="45598A7C" w14:textId="77777777" w:rsidR="00E902D2" w:rsidRPr="00F03387" w:rsidRDefault="00E902D2" w:rsidP="0069666C">
            <w:pPr>
              <w:pStyle w:val="Header"/>
              <w:rPr>
                <w:szCs w:val="22"/>
                <w:lang w:val="pt-PT"/>
              </w:rPr>
            </w:pPr>
            <w:r w:rsidRPr="00F03387">
              <w:rPr>
                <w:szCs w:val="22"/>
                <w:lang w:val="pt-PT"/>
              </w:rPr>
              <w:t xml:space="preserve">Doenças do sistema imunitário </w:t>
            </w:r>
          </w:p>
        </w:tc>
        <w:tc>
          <w:tcPr>
            <w:tcW w:w="2299" w:type="pct"/>
          </w:tcPr>
          <w:p w14:paraId="17229862" w14:textId="77777777" w:rsidR="00E902D2" w:rsidRPr="00F03387" w:rsidRDefault="00E902D2" w:rsidP="0069666C">
            <w:pPr>
              <w:pStyle w:val="TableText10"/>
              <w:rPr>
                <w:sz w:val="22"/>
                <w:szCs w:val="22"/>
                <w:lang w:val="pt-PT"/>
              </w:rPr>
            </w:pPr>
            <w:r w:rsidRPr="00F03387">
              <w:rPr>
                <w:sz w:val="22"/>
                <w:szCs w:val="22"/>
                <w:lang w:val="pt-PT"/>
              </w:rPr>
              <w:t>Hipersensibilidade</w:t>
            </w:r>
          </w:p>
        </w:tc>
        <w:tc>
          <w:tcPr>
            <w:tcW w:w="1164" w:type="pct"/>
          </w:tcPr>
          <w:p w14:paraId="253C9935"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41F5ADDC" w14:textId="77777777" w:rsidTr="00FD28F7">
        <w:trPr>
          <w:cantSplit/>
          <w:trHeight w:val="260"/>
        </w:trPr>
        <w:tc>
          <w:tcPr>
            <w:tcW w:w="1537" w:type="pct"/>
            <w:vMerge/>
          </w:tcPr>
          <w:p w14:paraId="23F3BC50" w14:textId="77777777" w:rsidR="00E902D2" w:rsidRPr="00F03387" w:rsidRDefault="00E902D2" w:rsidP="0069666C">
            <w:pPr>
              <w:pStyle w:val="TableText10"/>
              <w:rPr>
                <w:sz w:val="22"/>
                <w:szCs w:val="22"/>
                <w:lang w:val="pt-PT"/>
              </w:rPr>
            </w:pPr>
          </w:p>
        </w:tc>
        <w:tc>
          <w:tcPr>
            <w:tcW w:w="2299" w:type="pct"/>
          </w:tcPr>
          <w:p w14:paraId="588C0DEC"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Reação anafilática</w:t>
            </w:r>
          </w:p>
        </w:tc>
        <w:tc>
          <w:tcPr>
            <w:tcW w:w="1164" w:type="pct"/>
          </w:tcPr>
          <w:p w14:paraId="0FFEEDCE" w14:textId="77777777" w:rsidR="00E902D2" w:rsidRPr="00F03387" w:rsidRDefault="00E902D2" w:rsidP="0069666C">
            <w:pPr>
              <w:pStyle w:val="TableText10"/>
              <w:rPr>
                <w:sz w:val="22"/>
                <w:szCs w:val="22"/>
                <w:lang w:val="pt-PT"/>
              </w:rPr>
            </w:pPr>
            <w:r w:rsidRPr="00F03387">
              <w:rPr>
                <w:sz w:val="22"/>
                <w:szCs w:val="22"/>
                <w:lang w:val="pt-PT"/>
              </w:rPr>
              <w:t>Raro</w:t>
            </w:r>
          </w:p>
        </w:tc>
      </w:tr>
      <w:tr w:rsidR="00FD28F7" w:rsidRPr="00F03387" w14:paraId="452EF58E" w14:textId="77777777" w:rsidTr="00FD28F7">
        <w:trPr>
          <w:cantSplit/>
          <w:trHeight w:val="260"/>
        </w:trPr>
        <w:tc>
          <w:tcPr>
            <w:tcW w:w="1537" w:type="pct"/>
            <w:vMerge/>
          </w:tcPr>
          <w:p w14:paraId="091BA957" w14:textId="77777777" w:rsidR="00E902D2" w:rsidRPr="00F03387" w:rsidRDefault="00E902D2" w:rsidP="0069666C">
            <w:pPr>
              <w:pStyle w:val="TableText10"/>
              <w:rPr>
                <w:sz w:val="22"/>
                <w:szCs w:val="22"/>
                <w:lang w:val="pt-PT"/>
              </w:rPr>
            </w:pPr>
          </w:p>
        </w:tc>
        <w:tc>
          <w:tcPr>
            <w:tcW w:w="2299" w:type="pct"/>
          </w:tcPr>
          <w:p w14:paraId="053C2EF9"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Choque anafilático</w:t>
            </w:r>
          </w:p>
        </w:tc>
        <w:tc>
          <w:tcPr>
            <w:tcW w:w="1164" w:type="pct"/>
          </w:tcPr>
          <w:p w14:paraId="70E2BB0E" w14:textId="77777777" w:rsidR="00E902D2" w:rsidRPr="00F03387" w:rsidRDefault="00E902D2" w:rsidP="0069666C">
            <w:pPr>
              <w:pStyle w:val="TableText10"/>
              <w:rPr>
                <w:sz w:val="22"/>
                <w:szCs w:val="22"/>
                <w:lang w:val="pt-PT"/>
              </w:rPr>
            </w:pPr>
            <w:r w:rsidRPr="00F03387">
              <w:rPr>
                <w:sz w:val="22"/>
                <w:szCs w:val="22"/>
                <w:lang w:val="pt-PT"/>
              </w:rPr>
              <w:t>Raro</w:t>
            </w:r>
          </w:p>
        </w:tc>
      </w:tr>
      <w:tr w:rsidR="00FD28F7" w:rsidRPr="00F03387" w14:paraId="3089D711" w14:textId="77777777" w:rsidTr="00FD28F7">
        <w:trPr>
          <w:cantSplit/>
          <w:trHeight w:val="233"/>
        </w:trPr>
        <w:tc>
          <w:tcPr>
            <w:tcW w:w="1537" w:type="pct"/>
            <w:vMerge w:val="restart"/>
          </w:tcPr>
          <w:p w14:paraId="358F30F6" w14:textId="77777777" w:rsidR="00E902D2" w:rsidRPr="00F03387" w:rsidRDefault="00E902D2" w:rsidP="0069666C">
            <w:pPr>
              <w:pStyle w:val="TableText10"/>
              <w:rPr>
                <w:sz w:val="22"/>
                <w:szCs w:val="22"/>
                <w:lang w:val="pt-PT"/>
              </w:rPr>
            </w:pPr>
            <w:r w:rsidRPr="00F03387">
              <w:rPr>
                <w:sz w:val="22"/>
                <w:szCs w:val="22"/>
                <w:lang w:val="pt-PT"/>
              </w:rPr>
              <w:t>Doenças do metabolismo e da nutrição</w:t>
            </w:r>
          </w:p>
        </w:tc>
        <w:tc>
          <w:tcPr>
            <w:tcW w:w="2299" w:type="pct"/>
          </w:tcPr>
          <w:p w14:paraId="5156282E" w14:textId="77777777" w:rsidR="00E902D2" w:rsidRPr="00F03387" w:rsidRDefault="00E902D2" w:rsidP="0069666C">
            <w:pPr>
              <w:pStyle w:val="TableText10"/>
              <w:rPr>
                <w:sz w:val="22"/>
                <w:szCs w:val="22"/>
                <w:lang w:val="pt-PT"/>
              </w:rPr>
            </w:pPr>
            <w:r w:rsidRPr="00F03387">
              <w:rPr>
                <w:sz w:val="22"/>
                <w:szCs w:val="22"/>
                <w:lang w:val="pt-PT"/>
              </w:rPr>
              <w:t>Diminuição do peso / Perda de peso</w:t>
            </w:r>
          </w:p>
        </w:tc>
        <w:tc>
          <w:tcPr>
            <w:tcW w:w="1164" w:type="pct"/>
          </w:tcPr>
          <w:p w14:paraId="71504C3E"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FD28F7" w:rsidRPr="00F03387" w14:paraId="7E474ED5" w14:textId="77777777" w:rsidTr="00FD28F7">
        <w:trPr>
          <w:cantSplit/>
          <w:trHeight w:val="233"/>
        </w:trPr>
        <w:tc>
          <w:tcPr>
            <w:tcW w:w="1537" w:type="pct"/>
            <w:vMerge/>
          </w:tcPr>
          <w:p w14:paraId="330C7A6C" w14:textId="77777777" w:rsidR="00E902D2" w:rsidRPr="00F03387" w:rsidRDefault="00E902D2" w:rsidP="0069666C">
            <w:pPr>
              <w:pStyle w:val="TableText10"/>
              <w:rPr>
                <w:sz w:val="22"/>
                <w:szCs w:val="22"/>
                <w:lang w:val="pt-PT"/>
              </w:rPr>
            </w:pPr>
          </w:p>
        </w:tc>
        <w:tc>
          <w:tcPr>
            <w:tcW w:w="2299" w:type="pct"/>
          </w:tcPr>
          <w:p w14:paraId="00C15383" w14:textId="77777777" w:rsidR="00E902D2" w:rsidRPr="00F03387" w:rsidRDefault="00E902D2" w:rsidP="0069666C">
            <w:pPr>
              <w:pStyle w:val="TableText10"/>
              <w:rPr>
                <w:sz w:val="22"/>
                <w:szCs w:val="22"/>
                <w:lang w:val="pt-PT"/>
              </w:rPr>
            </w:pPr>
            <w:r w:rsidRPr="00F03387">
              <w:rPr>
                <w:sz w:val="22"/>
                <w:szCs w:val="22"/>
                <w:lang w:val="pt-PT"/>
              </w:rPr>
              <w:t>Anorexia</w:t>
            </w:r>
          </w:p>
        </w:tc>
        <w:tc>
          <w:tcPr>
            <w:tcW w:w="1164" w:type="pct"/>
          </w:tcPr>
          <w:p w14:paraId="13AD66A4"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FD28F7" w:rsidRPr="00F03387" w14:paraId="1E0F4377" w14:textId="77777777" w:rsidTr="00FD28F7">
        <w:trPr>
          <w:cantSplit/>
          <w:trHeight w:val="233"/>
        </w:trPr>
        <w:tc>
          <w:tcPr>
            <w:tcW w:w="1537" w:type="pct"/>
            <w:vMerge/>
          </w:tcPr>
          <w:p w14:paraId="10A841FF" w14:textId="77777777" w:rsidR="00E902D2" w:rsidRPr="00F03387" w:rsidRDefault="00E902D2" w:rsidP="0069666C">
            <w:pPr>
              <w:pStyle w:val="TableText10"/>
              <w:rPr>
                <w:sz w:val="22"/>
                <w:szCs w:val="22"/>
                <w:lang w:val="pt-PT"/>
              </w:rPr>
            </w:pPr>
          </w:p>
        </w:tc>
        <w:tc>
          <w:tcPr>
            <w:tcW w:w="2299" w:type="pct"/>
          </w:tcPr>
          <w:p w14:paraId="21F89234" w14:textId="77777777" w:rsidR="00E902D2" w:rsidRPr="00F03387" w:rsidRDefault="00E902D2" w:rsidP="0069666C">
            <w:pPr>
              <w:pStyle w:val="TableText10"/>
              <w:rPr>
                <w:sz w:val="22"/>
                <w:szCs w:val="22"/>
                <w:lang w:val="pt-PT"/>
              </w:rPr>
            </w:pPr>
            <w:r w:rsidRPr="00F03387">
              <w:rPr>
                <w:sz w:val="22"/>
                <w:szCs w:val="22"/>
                <w:lang w:val="pt-PT"/>
              </w:rPr>
              <w:t>Síndrome de lise tumoral</w:t>
            </w:r>
          </w:p>
        </w:tc>
        <w:tc>
          <w:tcPr>
            <w:tcW w:w="1164" w:type="pct"/>
          </w:tcPr>
          <w:p w14:paraId="580DA211"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60EFE0F0" w14:textId="77777777" w:rsidTr="00FD28F7">
        <w:trPr>
          <w:cantSplit/>
          <w:trHeight w:val="232"/>
        </w:trPr>
        <w:tc>
          <w:tcPr>
            <w:tcW w:w="1537" w:type="pct"/>
            <w:vMerge/>
          </w:tcPr>
          <w:p w14:paraId="4A9BE52D" w14:textId="77777777" w:rsidR="00E902D2" w:rsidRPr="00F03387" w:rsidRDefault="00E902D2" w:rsidP="0069666C">
            <w:pPr>
              <w:pStyle w:val="TableText10"/>
              <w:rPr>
                <w:sz w:val="22"/>
                <w:szCs w:val="22"/>
                <w:lang w:val="pt-PT"/>
              </w:rPr>
            </w:pPr>
          </w:p>
        </w:tc>
        <w:tc>
          <w:tcPr>
            <w:tcW w:w="2299" w:type="pct"/>
          </w:tcPr>
          <w:p w14:paraId="59B3CAFC" w14:textId="77777777" w:rsidR="00E902D2" w:rsidRPr="00F03387" w:rsidRDefault="00E902D2" w:rsidP="0069666C">
            <w:pPr>
              <w:pStyle w:val="TableText10"/>
              <w:rPr>
                <w:sz w:val="22"/>
                <w:szCs w:val="22"/>
                <w:lang w:val="pt-PT"/>
              </w:rPr>
            </w:pPr>
            <w:r w:rsidRPr="00F03387">
              <w:rPr>
                <w:sz w:val="22"/>
                <w:szCs w:val="22"/>
                <w:lang w:val="pt-PT"/>
              </w:rPr>
              <w:t>Hipercaliemia</w:t>
            </w:r>
          </w:p>
        </w:tc>
        <w:tc>
          <w:tcPr>
            <w:tcW w:w="1164" w:type="pct"/>
          </w:tcPr>
          <w:p w14:paraId="617F0501"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51BD9183" w14:textId="77777777" w:rsidTr="00FD28F7">
        <w:trPr>
          <w:cantSplit/>
          <w:trHeight w:val="120"/>
        </w:trPr>
        <w:tc>
          <w:tcPr>
            <w:tcW w:w="1537" w:type="pct"/>
            <w:vMerge w:val="restart"/>
          </w:tcPr>
          <w:p w14:paraId="6D952E67" w14:textId="77777777" w:rsidR="00E902D2" w:rsidRPr="00F03387" w:rsidRDefault="00E902D2" w:rsidP="0069666C">
            <w:pPr>
              <w:pStyle w:val="TableText10"/>
              <w:rPr>
                <w:sz w:val="22"/>
                <w:szCs w:val="22"/>
                <w:lang w:val="pt-PT"/>
              </w:rPr>
            </w:pPr>
            <w:r w:rsidRPr="00F03387">
              <w:rPr>
                <w:sz w:val="22"/>
                <w:szCs w:val="22"/>
                <w:lang w:val="pt-PT"/>
              </w:rPr>
              <w:t>Perturbações do foro psiquiátrico</w:t>
            </w:r>
          </w:p>
        </w:tc>
        <w:tc>
          <w:tcPr>
            <w:tcW w:w="2299" w:type="pct"/>
          </w:tcPr>
          <w:p w14:paraId="0F220FBF" w14:textId="77777777" w:rsidR="00E902D2" w:rsidRPr="00F03387" w:rsidRDefault="00E902D2" w:rsidP="0069666C">
            <w:pPr>
              <w:pStyle w:val="TableText10"/>
              <w:rPr>
                <w:sz w:val="22"/>
                <w:szCs w:val="22"/>
                <w:lang w:val="pt-PT"/>
              </w:rPr>
            </w:pPr>
            <w:r w:rsidRPr="00F03387">
              <w:rPr>
                <w:sz w:val="22"/>
                <w:szCs w:val="22"/>
                <w:lang w:val="pt-PT"/>
              </w:rPr>
              <w:t>Insónia</w:t>
            </w:r>
          </w:p>
        </w:tc>
        <w:tc>
          <w:tcPr>
            <w:tcW w:w="1164" w:type="pct"/>
          </w:tcPr>
          <w:p w14:paraId="28C2BC46"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FD28F7" w:rsidRPr="00F03387" w14:paraId="090FFA95" w14:textId="77777777" w:rsidTr="00FD28F7">
        <w:trPr>
          <w:cantSplit/>
          <w:trHeight w:val="120"/>
        </w:trPr>
        <w:tc>
          <w:tcPr>
            <w:tcW w:w="1537" w:type="pct"/>
            <w:vMerge/>
          </w:tcPr>
          <w:p w14:paraId="70841E63" w14:textId="77777777" w:rsidR="00E902D2" w:rsidRPr="00F03387" w:rsidRDefault="00E902D2" w:rsidP="0069666C">
            <w:pPr>
              <w:pStyle w:val="TableText10"/>
              <w:rPr>
                <w:sz w:val="22"/>
                <w:szCs w:val="22"/>
                <w:lang w:val="pt-PT"/>
              </w:rPr>
            </w:pPr>
          </w:p>
        </w:tc>
        <w:tc>
          <w:tcPr>
            <w:tcW w:w="2299" w:type="pct"/>
          </w:tcPr>
          <w:p w14:paraId="178EA6F7" w14:textId="77777777" w:rsidR="00E902D2" w:rsidRPr="00F03387" w:rsidRDefault="00E902D2" w:rsidP="0069666C">
            <w:pPr>
              <w:pStyle w:val="TableText10"/>
              <w:rPr>
                <w:sz w:val="22"/>
                <w:szCs w:val="22"/>
                <w:lang w:val="pt-PT"/>
              </w:rPr>
            </w:pPr>
            <w:r w:rsidRPr="00F03387">
              <w:rPr>
                <w:sz w:val="22"/>
                <w:szCs w:val="22"/>
                <w:lang w:val="pt-PT"/>
              </w:rPr>
              <w:t>Ansiedade</w:t>
            </w:r>
          </w:p>
        </w:tc>
        <w:tc>
          <w:tcPr>
            <w:tcW w:w="1164" w:type="pct"/>
          </w:tcPr>
          <w:p w14:paraId="56A813E4"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680CECBB" w14:textId="77777777" w:rsidTr="00FD28F7">
        <w:trPr>
          <w:cantSplit/>
          <w:trHeight w:val="120"/>
        </w:trPr>
        <w:tc>
          <w:tcPr>
            <w:tcW w:w="1537" w:type="pct"/>
            <w:vMerge/>
          </w:tcPr>
          <w:p w14:paraId="450CD70F" w14:textId="77777777" w:rsidR="00E902D2" w:rsidRPr="00F03387" w:rsidRDefault="00E902D2" w:rsidP="0069666C">
            <w:pPr>
              <w:pStyle w:val="TableText10"/>
              <w:rPr>
                <w:sz w:val="22"/>
                <w:szCs w:val="22"/>
                <w:lang w:val="pt-PT"/>
              </w:rPr>
            </w:pPr>
          </w:p>
        </w:tc>
        <w:tc>
          <w:tcPr>
            <w:tcW w:w="2299" w:type="pct"/>
          </w:tcPr>
          <w:p w14:paraId="18A32561" w14:textId="77777777" w:rsidR="00E902D2" w:rsidRPr="00F03387" w:rsidRDefault="00E902D2" w:rsidP="0069666C">
            <w:pPr>
              <w:pStyle w:val="TableText10"/>
              <w:rPr>
                <w:sz w:val="22"/>
                <w:szCs w:val="22"/>
                <w:lang w:val="pt-PT"/>
              </w:rPr>
            </w:pPr>
            <w:r w:rsidRPr="00F03387">
              <w:rPr>
                <w:sz w:val="22"/>
                <w:szCs w:val="22"/>
                <w:lang w:val="pt-PT"/>
              </w:rPr>
              <w:t>Depressão</w:t>
            </w:r>
          </w:p>
        </w:tc>
        <w:tc>
          <w:tcPr>
            <w:tcW w:w="1164" w:type="pct"/>
          </w:tcPr>
          <w:p w14:paraId="45DDC64A"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238FE4BD" w14:textId="77777777" w:rsidTr="00FD28F7">
        <w:trPr>
          <w:cantSplit/>
          <w:trHeight w:val="224"/>
        </w:trPr>
        <w:tc>
          <w:tcPr>
            <w:tcW w:w="1537" w:type="pct"/>
            <w:vMerge w:val="restart"/>
          </w:tcPr>
          <w:p w14:paraId="52E2B8B2" w14:textId="77777777" w:rsidR="00E902D2" w:rsidRPr="00F03387" w:rsidRDefault="00E902D2" w:rsidP="0069666C">
            <w:pPr>
              <w:pStyle w:val="TableText10"/>
              <w:keepNext/>
              <w:keepLines/>
              <w:rPr>
                <w:sz w:val="22"/>
                <w:szCs w:val="22"/>
                <w:lang w:val="pt-PT"/>
              </w:rPr>
            </w:pPr>
            <w:r w:rsidRPr="00F03387">
              <w:rPr>
                <w:sz w:val="22"/>
                <w:szCs w:val="22"/>
                <w:lang w:val="pt-PT"/>
              </w:rPr>
              <w:t>Doenças do sistema nervoso</w:t>
            </w:r>
          </w:p>
        </w:tc>
        <w:tc>
          <w:tcPr>
            <w:tcW w:w="2299" w:type="pct"/>
          </w:tcPr>
          <w:p w14:paraId="5ED45AAE"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Tremor</w:t>
            </w:r>
          </w:p>
        </w:tc>
        <w:tc>
          <w:tcPr>
            <w:tcW w:w="1164" w:type="pct"/>
          </w:tcPr>
          <w:p w14:paraId="13A7B322"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5B3BCAF7" w14:textId="77777777" w:rsidTr="00FD28F7">
        <w:trPr>
          <w:cantSplit/>
          <w:trHeight w:val="78"/>
        </w:trPr>
        <w:tc>
          <w:tcPr>
            <w:tcW w:w="1537" w:type="pct"/>
            <w:vMerge/>
          </w:tcPr>
          <w:p w14:paraId="6246E1C7" w14:textId="77777777" w:rsidR="00E902D2" w:rsidRPr="00F03387" w:rsidRDefault="00E902D2" w:rsidP="0069666C">
            <w:pPr>
              <w:pStyle w:val="TableText10"/>
              <w:keepNext/>
              <w:keepLines/>
              <w:rPr>
                <w:sz w:val="22"/>
                <w:szCs w:val="22"/>
                <w:lang w:val="pt-PT"/>
              </w:rPr>
            </w:pPr>
          </w:p>
        </w:tc>
        <w:tc>
          <w:tcPr>
            <w:tcW w:w="2299" w:type="pct"/>
          </w:tcPr>
          <w:p w14:paraId="54507532" w14:textId="77777777" w:rsidR="00E902D2" w:rsidRPr="00F03387" w:rsidRDefault="00E902D2" w:rsidP="0069666C">
            <w:pPr>
              <w:pStyle w:val="TableText10"/>
              <w:keepNext/>
              <w:keepLines/>
              <w:rPr>
                <w:sz w:val="22"/>
                <w:szCs w:val="22"/>
                <w:lang w:val="pt-PT"/>
              </w:rPr>
            </w:pPr>
            <w:r w:rsidRPr="00F03387">
              <w:rPr>
                <w:sz w:val="22"/>
                <w:szCs w:val="22"/>
                <w:lang w:val="pt-PT"/>
              </w:rPr>
              <w:t>Tonturas</w:t>
            </w:r>
          </w:p>
        </w:tc>
        <w:tc>
          <w:tcPr>
            <w:tcW w:w="1164" w:type="pct"/>
          </w:tcPr>
          <w:p w14:paraId="2DACDA34"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5BCFC56F" w14:textId="77777777" w:rsidTr="00FD28F7">
        <w:trPr>
          <w:cantSplit/>
          <w:trHeight w:val="120"/>
        </w:trPr>
        <w:tc>
          <w:tcPr>
            <w:tcW w:w="1537" w:type="pct"/>
            <w:vMerge/>
          </w:tcPr>
          <w:p w14:paraId="1FE649E9" w14:textId="77777777" w:rsidR="00E902D2" w:rsidRPr="00F03387" w:rsidRDefault="00E902D2" w:rsidP="0069666C">
            <w:pPr>
              <w:pStyle w:val="TableText10"/>
              <w:keepNext/>
              <w:keepLines/>
              <w:rPr>
                <w:sz w:val="22"/>
                <w:szCs w:val="22"/>
                <w:lang w:val="pt-PT"/>
              </w:rPr>
            </w:pPr>
          </w:p>
        </w:tc>
        <w:tc>
          <w:tcPr>
            <w:tcW w:w="2299" w:type="pct"/>
          </w:tcPr>
          <w:p w14:paraId="60AE43DD" w14:textId="77777777" w:rsidR="00E902D2" w:rsidRPr="00F03387" w:rsidRDefault="00E902D2" w:rsidP="0069666C">
            <w:pPr>
              <w:pStyle w:val="TableText10"/>
              <w:keepNext/>
              <w:keepLines/>
              <w:rPr>
                <w:sz w:val="22"/>
                <w:szCs w:val="22"/>
                <w:lang w:val="pt-PT"/>
              </w:rPr>
            </w:pPr>
            <w:r w:rsidRPr="00F03387">
              <w:rPr>
                <w:sz w:val="22"/>
                <w:szCs w:val="22"/>
                <w:lang w:val="pt-PT"/>
              </w:rPr>
              <w:t>Cefaleia</w:t>
            </w:r>
          </w:p>
        </w:tc>
        <w:tc>
          <w:tcPr>
            <w:tcW w:w="1164" w:type="pct"/>
          </w:tcPr>
          <w:p w14:paraId="186E556C"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26E4A9C6" w14:textId="77777777" w:rsidTr="00FD28F7">
        <w:trPr>
          <w:cantSplit/>
          <w:trHeight w:val="128"/>
        </w:trPr>
        <w:tc>
          <w:tcPr>
            <w:tcW w:w="1537" w:type="pct"/>
            <w:vMerge/>
          </w:tcPr>
          <w:p w14:paraId="4CD60BD0" w14:textId="77777777" w:rsidR="00E902D2" w:rsidRPr="00F03387" w:rsidRDefault="00E902D2" w:rsidP="0069666C">
            <w:pPr>
              <w:pStyle w:val="TableText10"/>
              <w:keepNext/>
              <w:keepLines/>
              <w:rPr>
                <w:sz w:val="22"/>
                <w:szCs w:val="22"/>
                <w:lang w:val="pt-PT"/>
              </w:rPr>
            </w:pPr>
          </w:p>
        </w:tc>
        <w:tc>
          <w:tcPr>
            <w:tcW w:w="2299" w:type="pct"/>
          </w:tcPr>
          <w:p w14:paraId="4A901842"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Parestesia </w:t>
            </w:r>
          </w:p>
        </w:tc>
        <w:tc>
          <w:tcPr>
            <w:tcW w:w="1164" w:type="pct"/>
          </w:tcPr>
          <w:p w14:paraId="14FF72D2"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3D750F3C" w14:textId="77777777" w:rsidTr="00FD28F7">
        <w:trPr>
          <w:cantSplit/>
          <w:trHeight w:val="128"/>
        </w:trPr>
        <w:tc>
          <w:tcPr>
            <w:tcW w:w="1537" w:type="pct"/>
            <w:vMerge/>
          </w:tcPr>
          <w:p w14:paraId="2D51CF59" w14:textId="77777777" w:rsidR="00E902D2" w:rsidRPr="00F03387" w:rsidRDefault="00E902D2" w:rsidP="0069666C">
            <w:pPr>
              <w:pStyle w:val="TableText10"/>
              <w:keepNext/>
              <w:keepLines/>
              <w:rPr>
                <w:sz w:val="22"/>
                <w:szCs w:val="22"/>
                <w:lang w:val="pt-PT"/>
              </w:rPr>
            </w:pPr>
          </w:p>
        </w:tc>
        <w:tc>
          <w:tcPr>
            <w:tcW w:w="2299" w:type="pct"/>
          </w:tcPr>
          <w:p w14:paraId="368C4893" w14:textId="77777777" w:rsidR="00E902D2" w:rsidRPr="00F03387" w:rsidRDefault="00E902D2" w:rsidP="0069666C">
            <w:pPr>
              <w:pStyle w:val="TableText10"/>
              <w:keepNext/>
              <w:keepLines/>
              <w:rPr>
                <w:sz w:val="22"/>
                <w:szCs w:val="22"/>
                <w:lang w:val="pt-PT"/>
              </w:rPr>
            </w:pPr>
            <w:r w:rsidRPr="00F03387">
              <w:rPr>
                <w:sz w:val="22"/>
                <w:szCs w:val="22"/>
                <w:lang w:val="pt-PT"/>
              </w:rPr>
              <w:t>Disgeusia</w:t>
            </w:r>
          </w:p>
        </w:tc>
        <w:tc>
          <w:tcPr>
            <w:tcW w:w="1164" w:type="pct"/>
          </w:tcPr>
          <w:p w14:paraId="3EC8EE91"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783200B5" w14:textId="77777777" w:rsidTr="00FD28F7">
        <w:trPr>
          <w:cantSplit/>
          <w:trHeight w:val="128"/>
        </w:trPr>
        <w:tc>
          <w:tcPr>
            <w:tcW w:w="1537" w:type="pct"/>
            <w:vMerge/>
          </w:tcPr>
          <w:p w14:paraId="4ED6537A" w14:textId="77777777" w:rsidR="00E902D2" w:rsidRPr="00F03387" w:rsidRDefault="00E902D2" w:rsidP="0069666C">
            <w:pPr>
              <w:pStyle w:val="TableText10"/>
              <w:keepNext/>
              <w:keepLines/>
              <w:rPr>
                <w:sz w:val="22"/>
                <w:szCs w:val="22"/>
                <w:lang w:val="pt-PT"/>
              </w:rPr>
            </w:pPr>
          </w:p>
        </w:tc>
        <w:tc>
          <w:tcPr>
            <w:tcW w:w="2299" w:type="pct"/>
          </w:tcPr>
          <w:p w14:paraId="0F4D51A1"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Neuropatia periférica </w:t>
            </w:r>
          </w:p>
        </w:tc>
        <w:tc>
          <w:tcPr>
            <w:tcW w:w="1164" w:type="pct"/>
          </w:tcPr>
          <w:p w14:paraId="24414CF4"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668CB897" w14:textId="77777777" w:rsidTr="00FD28F7">
        <w:trPr>
          <w:cantSplit/>
          <w:trHeight w:val="120"/>
        </w:trPr>
        <w:tc>
          <w:tcPr>
            <w:tcW w:w="1537" w:type="pct"/>
            <w:vMerge/>
          </w:tcPr>
          <w:p w14:paraId="31521851" w14:textId="77777777" w:rsidR="00E902D2" w:rsidRPr="00F03387" w:rsidRDefault="00E902D2" w:rsidP="0069666C">
            <w:pPr>
              <w:pStyle w:val="TableText10"/>
              <w:keepNext/>
              <w:keepLines/>
              <w:rPr>
                <w:sz w:val="22"/>
                <w:szCs w:val="22"/>
                <w:lang w:val="pt-PT"/>
              </w:rPr>
            </w:pPr>
          </w:p>
        </w:tc>
        <w:tc>
          <w:tcPr>
            <w:tcW w:w="2299" w:type="pct"/>
          </w:tcPr>
          <w:p w14:paraId="357B98F1" w14:textId="77777777" w:rsidR="00E902D2" w:rsidRPr="00F03387" w:rsidRDefault="00E902D2" w:rsidP="0069666C">
            <w:pPr>
              <w:pStyle w:val="TableText10"/>
              <w:keepNext/>
              <w:keepLines/>
              <w:rPr>
                <w:sz w:val="22"/>
                <w:szCs w:val="22"/>
                <w:lang w:val="pt-PT"/>
              </w:rPr>
            </w:pPr>
            <w:r w:rsidRPr="00F03387">
              <w:rPr>
                <w:sz w:val="22"/>
                <w:szCs w:val="22"/>
                <w:lang w:val="pt-PT"/>
              </w:rPr>
              <w:t>Hipertonia</w:t>
            </w:r>
          </w:p>
        </w:tc>
        <w:tc>
          <w:tcPr>
            <w:tcW w:w="1164" w:type="pct"/>
          </w:tcPr>
          <w:p w14:paraId="61A73442" w14:textId="77777777" w:rsidR="00E902D2" w:rsidRPr="00F03387" w:rsidRDefault="00E902D2" w:rsidP="0069666C">
            <w:pPr>
              <w:keepNext/>
              <w:keepLines/>
              <w:rPr>
                <w:szCs w:val="22"/>
                <w:lang w:val="pt-PT"/>
              </w:rPr>
            </w:pPr>
            <w:r w:rsidRPr="00F03387">
              <w:rPr>
                <w:szCs w:val="22"/>
                <w:lang w:val="pt-PT"/>
              </w:rPr>
              <w:t>Frequente</w:t>
            </w:r>
          </w:p>
        </w:tc>
      </w:tr>
      <w:tr w:rsidR="00FD28F7" w:rsidRPr="00F03387" w14:paraId="07DF4181" w14:textId="77777777" w:rsidTr="00FD28F7">
        <w:trPr>
          <w:cantSplit/>
          <w:trHeight w:val="120"/>
        </w:trPr>
        <w:tc>
          <w:tcPr>
            <w:tcW w:w="1537" w:type="pct"/>
            <w:vMerge/>
          </w:tcPr>
          <w:p w14:paraId="3F927948" w14:textId="77777777" w:rsidR="00E902D2" w:rsidRPr="00F03387" w:rsidRDefault="00E902D2" w:rsidP="0069666C">
            <w:pPr>
              <w:pStyle w:val="TableText10"/>
              <w:rPr>
                <w:sz w:val="22"/>
                <w:szCs w:val="22"/>
                <w:lang w:val="pt-PT"/>
              </w:rPr>
            </w:pPr>
          </w:p>
        </w:tc>
        <w:tc>
          <w:tcPr>
            <w:tcW w:w="2299" w:type="pct"/>
          </w:tcPr>
          <w:p w14:paraId="7143A5BB" w14:textId="77777777" w:rsidR="00E902D2" w:rsidRPr="00F03387" w:rsidRDefault="00E902D2" w:rsidP="0069666C">
            <w:pPr>
              <w:rPr>
                <w:szCs w:val="22"/>
                <w:lang w:val="pt-PT"/>
              </w:rPr>
            </w:pPr>
            <w:r w:rsidRPr="00F03387">
              <w:rPr>
                <w:szCs w:val="22"/>
                <w:lang w:val="pt-PT"/>
              </w:rPr>
              <w:t>Sonolência</w:t>
            </w:r>
          </w:p>
        </w:tc>
        <w:tc>
          <w:tcPr>
            <w:tcW w:w="1164" w:type="pct"/>
          </w:tcPr>
          <w:p w14:paraId="4B39EA53" w14:textId="77777777" w:rsidR="00E902D2" w:rsidRPr="00F03387" w:rsidRDefault="00E902D2" w:rsidP="0069666C">
            <w:pPr>
              <w:rPr>
                <w:szCs w:val="22"/>
                <w:lang w:val="pt-PT"/>
              </w:rPr>
            </w:pPr>
            <w:r w:rsidRPr="00F03387">
              <w:rPr>
                <w:szCs w:val="22"/>
                <w:lang w:val="pt-PT"/>
              </w:rPr>
              <w:t>Frequente</w:t>
            </w:r>
          </w:p>
        </w:tc>
      </w:tr>
      <w:tr w:rsidR="00FD28F7" w:rsidRPr="00F03387" w14:paraId="13FEC369" w14:textId="77777777" w:rsidTr="00FD28F7">
        <w:trPr>
          <w:cantSplit/>
          <w:trHeight w:val="128"/>
        </w:trPr>
        <w:tc>
          <w:tcPr>
            <w:tcW w:w="1537" w:type="pct"/>
            <w:vMerge w:val="restart"/>
          </w:tcPr>
          <w:p w14:paraId="1AE0B30E" w14:textId="77777777" w:rsidR="00E902D2" w:rsidRPr="00F03387" w:rsidRDefault="00E902D2" w:rsidP="0069666C">
            <w:pPr>
              <w:pStyle w:val="TableText10"/>
              <w:keepNext/>
              <w:keepLines/>
              <w:rPr>
                <w:sz w:val="22"/>
                <w:szCs w:val="22"/>
                <w:lang w:val="pt-PT"/>
              </w:rPr>
            </w:pPr>
            <w:r w:rsidRPr="00F03387">
              <w:rPr>
                <w:sz w:val="22"/>
                <w:szCs w:val="22"/>
                <w:lang w:val="pt-PT"/>
              </w:rPr>
              <w:t>Afeções oculares</w:t>
            </w:r>
          </w:p>
        </w:tc>
        <w:tc>
          <w:tcPr>
            <w:tcW w:w="2299" w:type="pct"/>
          </w:tcPr>
          <w:p w14:paraId="3941D49D" w14:textId="77777777" w:rsidR="00E902D2" w:rsidRPr="00F03387" w:rsidRDefault="00E902D2" w:rsidP="0069666C">
            <w:pPr>
              <w:pStyle w:val="TableText10"/>
              <w:keepNext/>
              <w:keepLines/>
              <w:rPr>
                <w:sz w:val="22"/>
                <w:szCs w:val="22"/>
                <w:lang w:val="pt-PT"/>
              </w:rPr>
            </w:pPr>
            <w:r w:rsidRPr="00F03387">
              <w:rPr>
                <w:sz w:val="22"/>
                <w:szCs w:val="22"/>
                <w:lang w:val="pt-PT"/>
              </w:rPr>
              <w:t>Conjuntivite</w:t>
            </w:r>
          </w:p>
        </w:tc>
        <w:tc>
          <w:tcPr>
            <w:tcW w:w="1164" w:type="pct"/>
          </w:tcPr>
          <w:p w14:paraId="2D864B2D"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24183379" w14:textId="77777777" w:rsidTr="00FD28F7">
        <w:trPr>
          <w:cantSplit/>
          <w:trHeight w:val="128"/>
        </w:trPr>
        <w:tc>
          <w:tcPr>
            <w:tcW w:w="1537" w:type="pct"/>
            <w:vMerge/>
          </w:tcPr>
          <w:p w14:paraId="2F9B4041" w14:textId="77777777" w:rsidR="00E902D2" w:rsidRPr="00F03387" w:rsidRDefault="00E902D2" w:rsidP="0069666C">
            <w:pPr>
              <w:pStyle w:val="TableText10"/>
              <w:keepNext/>
              <w:keepLines/>
              <w:rPr>
                <w:sz w:val="22"/>
                <w:szCs w:val="22"/>
                <w:lang w:val="pt-PT"/>
              </w:rPr>
            </w:pPr>
          </w:p>
        </w:tc>
        <w:tc>
          <w:tcPr>
            <w:tcW w:w="2299" w:type="pct"/>
          </w:tcPr>
          <w:p w14:paraId="71FCBE6C" w14:textId="77777777" w:rsidR="00E902D2" w:rsidRPr="00F03387" w:rsidRDefault="00E902D2" w:rsidP="0069666C">
            <w:pPr>
              <w:pStyle w:val="TableText10"/>
              <w:keepNext/>
              <w:keepLines/>
              <w:rPr>
                <w:sz w:val="22"/>
                <w:szCs w:val="22"/>
                <w:lang w:val="pt-PT"/>
              </w:rPr>
            </w:pPr>
            <w:r w:rsidRPr="00F03387">
              <w:rPr>
                <w:sz w:val="22"/>
                <w:szCs w:val="22"/>
                <w:lang w:val="pt-PT"/>
              </w:rPr>
              <w:t>Hipersecreção lacrimal</w:t>
            </w:r>
          </w:p>
        </w:tc>
        <w:tc>
          <w:tcPr>
            <w:tcW w:w="1164" w:type="pct"/>
          </w:tcPr>
          <w:p w14:paraId="08223A03"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06C39EFD" w14:textId="77777777" w:rsidTr="00FD28F7">
        <w:trPr>
          <w:cantSplit/>
          <w:trHeight w:val="127"/>
        </w:trPr>
        <w:tc>
          <w:tcPr>
            <w:tcW w:w="1537" w:type="pct"/>
            <w:vMerge/>
          </w:tcPr>
          <w:p w14:paraId="4F7B6D24" w14:textId="77777777" w:rsidR="00E902D2" w:rsidRPr="00F03387" w:rsidRDefault="00E902D2" w:rsidP="0069666C">
            <w:pPr>
              <w:pStyle w:val="TableText10"/>
              <w:keepNext/>
              <w:keepLines/>
              <w:rPr>
                <w:sz w:val="22"/>
                <w:szCs w:val="22"/>
                <w:lang w:val="pt-PT"/>
              </w:rPr>
            </w:pPr>
          </w:p>
        </w:tc>
        <w:tc>
          <w:tcPr>
            <w:tcW w:w="2299" w:type="pct"/>
          </w:tcPr>
          <w:p w14:paraId="4D16E328" w14:textId="77777777" w:rsidR="00E902D2" w:rsidRPr="00F03387" w:rsidRDefault="00E902D2" w:rsidP="0069666C">
            <w:pPr>
              <w:pStyle w:val="TableText10"/>
              <w:keepNext/>
              <w:keepLines/>
              <w:rPr>
                <w:sz w:val="22"/>
                <w:szCs w:val="22"/>
                <w:lang w:val="pt-PT"/>
              </w:rPr>
            </w:pPr>
            <w:r w:rsidRPr="00F03387">
              <w:rPr>
                <w:sz w:val="22"/>
                <w:szCs w:val="22"/>
                <w:lang w:val="pt-PT"/>
              </w:rPr>
              <w:t>Olho seco</w:t>
            </w:r>
          </w:p>
        </w:tc>
        <w:tc>
          <w:tcPr>
            <w:tcW w:w="1164" w:type="pct"/>
          </w:tcPr>
          <w:p w14:paraId="021550A6" w14:textId="77777777" w:rsidR="00E902D2" w:rsidRPr="00F03387" w:rsidRDefault="00E902D2" w:rsidP="0069666C">
            <w:pPr>
              <w:pStyle w:val="TableText10"/>
              <w:keepNext/>
              <w:keepLines/>
              <w:rPr>
                <w:sz w:val="22"/>
                <w:szCs w:val="22"/>
                <w:lang w:val="pt-PT"/>
              </w:rPr>
            </w:pPr>
            <w:r w:rsidRPr="00F03387">
              <w:rPr>
                <w:sz w:val="22"/>
                <w:szCs w:val="22"/>
                <w:lang w:val="pt-PT"/>
              </w:rPr>
              <w:t>Frequente</w:t>
            </w:r>
          </w:p>
        </w:tc>
      </w:tr>
      <w:tr w:rsidR="00FD28F7" w:rsidRPr="00F03387" w14:paraId="0265308C" w14:textId="77777777" w:rsidTr="00FD28F7">
        <w:trPr>
          <w:cantSplit/>
          <w:trHeight w:val="260"/>
        </w:trPr>
        <w:tc>
          <w:tcPr>
            <w:tcW w:w="1537" w:type="pct"/>
            <w:vMerge/>
          </w:tcPr>
          <w:p w14:paraId="19B7099C" w14:textId="77777777" w:rsidR="00E902D2" w:rsidRPr="00F03387" w:rsidRDefault="00E902D2" w:rsidP="0069666C">
            <w:pPr>
              <w:pStyle w:val="TableText10"/>
              <w:keepNext/>
              <w:keepLines/>
              <w:rPr>
                <w:sz w:val="22"/>
                <w:szCs w:val="22"/>
                <w:lang w:val="pt-PT"/>
              </w:rPr>
            </w:pPr>
          </w:p>
        </w:tc>
        <w:tc>
          <w:tcPr>
            <w:tcW w:w="2299" w:type="pct"/>
          </w:tcPr>
          <w:p w14:paraId="1DF86AE6" w14:textId="77777777" w:rsidR="00E902D2" w:rsidRPr="00F03387" w:rsidRDefault="00E902D2" w:rsidP="0069666C">
            <w:pPr>
              <w:pStyle w:val="TableText10"/>
              <w:keepNext/>
              <w:keepLines/>
              <w:rPr>
                <w:sz w:val="22"/>
                <w:szCs w:val="22"/>
                <w:lang w:val="pt-PT"/>
              </w:rPr>
            </w:pPr>
            <w:r w:rsidRPr="00F03387">
              <w:rPr>
                <w:sz w:val="22"/>
                <w:szCs w:val="22"/>
                <w:lang w:val="pt-PT"/>
              </w:rPr>
              <w:t>Edema da papila</w:t>
            </w:r>
          </w:p>
        </w:tc>
        <w:tc>
          <w:tcPr>
            <w:tcW w:w="1164" w:type="pct"/>
          </w:tcPr>
          <w:p w14:paraId="5E29BDDA" w14:textId="77777777" w:rsidR="00E902D2" w:rsidRPr="00F03387" w:rsidRDefault="00E902D2" w:rsidP="0069666C">
            <w:pPr>
              <w:pStyle w:val="TableText10"/>
              <w:keepNext/>
              <w:keepLines/>
              <w:rPr>
                <w:sz w:val="22"/>
                <w:szCs w:val="22"/>
                <w:lang w:val="pt-PT"/>
              </w:rPr>
            </w:pPr>
            <w:r w:rsidRPr="00F03387">
              <w:rPr>
                <w:sz w:val="22"/>
                <w:szCs w:val="22"/>
                <w:lang w:val="pt-PT"/>
              </w:rPr>
              <w:t>Desconhecida</w:t>
            </w:r>
          </w:p>
        </w:tc>
      </w:tr>
      <w:tr w:rsidR="00FD28F7" w:rsidRPr="00F03387" w14:paraId="0B39524F" w14:textId="77777777" w:rsidTr="00FD28F7">
        <w:trPr>
          <w:cantSplit/>
          <w:trHeight w:val="260"/>
        </w:trPr>
        <w:tc>
          <w:tcPr>
            <w:tcW w:w="1537" w:type="pct"/>
            <w:vMerge/>
          </w:tcPr>
          <w:p w14:paraId="7F042CA5" w14:textId="77777777" w:rsidR="00E902D2" w:rsidRPr="00F03387" w:rsidRDefault="00E902D2" w:rsidP="0069666C">
            <w:pPr>
              <w:pStyle w:val="TableText10"/>
              <w:rPr>
                <w:sz w:val="22"/>
                <w:szCs w:val="22"/>
                <w:lang w:val="pt-PT"/>
              </w:rPr>
            </w:pPr>
          </w:p>
        </w:tc>
        <w:tc>
          <w:tcPr>
            <w:tcW w:w="2299" w:type="pct"/>
          </w:tcPr>
          <w:p w14:paraId="5E31A237" w14:textId="77777777" w:rsidR="00E902D2" w:rsidRPr="00F03387" w:rsidRDefault="00E902D2" w:rsidP="0069666C">
            <w:pPr>
              <w:pStyle w:val="TableText10"/>
              <w:rPr>
                <w:sz w:val="22"/>
                <w:szCs w:val="22"/>
                <w:lang w:val="pt-PT"/>
              </w:rPr>
            </w:pPr>
            <w:r w:rsidRPr="00F03387">
              <w:rPr>
                <w:sz w:val="22"/>
                <w:szCs w:val="22"/>
                <w:lang w:val="pt-PT"/>
              </w:rPr>
              <w:t>Hemorragia na retina</w:t>
            </w:r>
          </w:p>
        </w:tc>
        <w:tc>
          <w:tcPr>
            <w:tcW w:w="1164" w:type="pct"/>
          </w:tcPr>
          <w:p w14:paraId="3128F485"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4EF7750D" w14:textId="77777777" w:rsidTr="00FD28F7">
        <w:trPr>
          <w:cantSplit/>
        </w:trPr>
        <w:tc>
          <w:tcPr>
            <w:tcW w:w="1537" w:type="pct"/>
          </w:tcPr>
          <w:p w14:paraId="311758D2" w14:textId="77777777" w:rsidR="00E902D2" w:rsidRPr="00F03387" w:rsidRDefault="00E902D2" w:rsidP="0069666C">
            <w:pPr>
              <w:pStyle w:val="TableText10"/>
              <w:rPr>
                <w:sz w:val="22"/>
                <w:szCs w:val="22"/>
                <w:lang w:val="pt-PT"/>
              </w:rPr>
            </w:pPr>
            <w:r w:rsidRPr="00F03387">
              <w:rPr>
                <w:sz w:val="22"/>
                <w:szCs w:val="22"/>
                <w:lang w:val="pt-PT"/>
              </w:rPr>
              <w:t>Afeções do ouvido e do labirinto</w:t>
            </w:r>
          </w:p>
        </w:tc>
        <w:tc>
          <w:tcPr>
            <w:tcW w:w="2299" w:type="pct"/>
          </w:tcPr>
          <w:p w14:paraId="67B74C00" w14:textId="77777777" w:rsidR="00E902D2" w:rsidRPr="00F03387" w:rsidRDefault="00E902D2" w:rsidP="0069666C">
            <w:pPr>
              <w:pStyle w:val="TableText10"/>
              <w:rPr>
                <w:sz w:val="22"/>
                <w:szCs w:val="22"/>
                <w:lang w:val="pt-PT"/>
              </w:rPr>
            </w:pPr>
            <w:r w:rsidRPr="00F03387">
              <w:rPr>
                <w:sz w:val="22"/>
                <w:szCs w:val="22"/>
                <w:lang w:val="pt-PT"/>
              </w:rPr>
              <w:t>Surdez</w:t>
            </w:r>
          </w:p>
        </w:tc>
        <w:tc>
          <w:tcPr>
            <w:tcW w:w="1164" w:type="pct"/>
          </w:tcPr>
          <w:p w14:paraId="7DEB826C" w14:textId="77777777" w:rsidR="00E902D2" w:rsidRPr="00F03387" w:rsidRDefault="00E902D2" w:rsidP="0069666C">
            <w:pPr>
              <w:pStyle w:val="TableText10"/>
              <w:rPr>
                <w:sz w:val="22"/>
                <w:szCs w:val="22"/>
                <w:lang w:val="pt-PT"/>
              </w:rPr>
            </w:pPr>
            <w:r w:rsidRPr="00F03387">
              <w:rPr>
                <w:sz w:val="22"/>
                <w:szCs w:val="22"/>
                <w:lang w:val="pt-PT"/>
              </w:rPr>
              <w:t>Pouco frequente</w:t>
            </w:r>
          </w:p>
        </w:tc>
      </w:tr>
      <w:tr w:rsidR="00FD28F7" w:rsidRPr="00F03387" w14:paraId="13B879BD" w14:textId="77777777" w:rsidTr="00FD28F7">
        <w:trPr>
          <w:cantSplit/>
          <w:trHeight w:val="261"/>
        </w:trPr>
        <w:tc>
          <w:tcPr>
            <w:tcW w:w="1537" w:type="pct"/>
            <w:vMerge w:val="restart"/>
          </w:tcPr>
          <w:p w14:paraId="06524B78" w14:textId="77777777" w:rsidR="00E902D2" w:rsidRPr="00F03387" w:rsidRDefault="00E902D2" w:rsidP="00811FE5">
            <w:pPr>
              <w:pStyle w:val="TableText10"/>
              <w:keepNext/>
              <w:keepLines/>
              <w:rPr>
                <w:sz w:val="22"/>
                <w:szCs w:val="22"/>
                <w:lang w:val="pt-PT"/>
              </w:rPr>
            </w:pPr>
            <w:r w:rsidRPr="00F03387">
              <w:rPr>
                <w:sz w:val="22"/>
                <w:szCs w:val="22"/>
                <w:lang w:val="pt-PT"/>
              </w:rPr>
              <w:lastRenderedPageBreak/>
              <w:t>Cardiopatias</w:t>
            </w:r>
          </w:p>
        </w:tc>
        <w:tc>
          <w:tcPr>
            <w:tcW w:w="2299" w:type="pct"/>
          </w:tcPr>
          <w:p w14:paraId="1E25E29C" w14:textId="77777777" w:rsidR="00E902D2" w:rsidRPr="00F03387" w:rsidRDefault="00E902D2" w:rsidP="00811FE5">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Tensão arterial diminuída</w:t>
            </w:r>
          </w:p>
        </w:tc>
        <w:tc>
          <w:tcPr>
            <w:tcW w:w="1164" w:type="pct"/>
          </w:tcPr>
          <w:p w14:paraId="2E732E00" w14:textId="77777777" w:rsidR="00E902D2" w:rsidRPr="00F03387" w:rsidRDefault="00E902D2" w:rsidP="00811FE5">
            <w:pPr>
              <w:pStyle w:val="TableText10"/>
              <w:keepNext/>
              <w:keepLines/>
              <w:rPr>
                <w:sz w:val="22"/>
                <w:szCs w:val="22"/>
                <w:lang w:val="pt-PT"/>
              </w:rPr>
            </w:pPr>
            <w:r w:rsidRPr="00F03387">
              <w:rPr>
                <w:sz w:val="22"/>
                <w:szCs w:val="22"/>
                <w:lang w:val="pt-PT"/>
              </w:rPr>
              <w:t>Muito frequente</w:t>
            </w:r>
          </w:p>
        </w:tc>
      </w:tr>
      <w:tr w:rsidR="00FD28F7" w:rsidRPr="00F03387" w14:paraId="66E9105F" w14:textId="77777777" w:rsidTr="00FD28F7">
        <w:trPr>
          <w:cantSplit/>
          <w:trHeight w:val="259"/>
        </w:trPr>
        <w:tc>
          <w:tcPr>
            <w:tcW w:w="1537" w:type="pct"/>
            <w:vMerge/>
          </w:tcPr>
          <w:p w14:paraId="272302EE" w14:textId="77777777" w:rsidR="00E902D2" w:rsidRPr="00F03387" w:rsidRDefault="00E902D2" w:rsidP="00811FE5">
            <w:pPr>
              <w:pStyle w:val="TableText10"/>
              <w:keepNext/>
              <w:keepLines/>
              <w:rPr>
                <w:sz w:val="22"/>
                <w:szCs w:val="22"/>
                <w:lang w:val="pt-PT"/>
              </w:rPr>
            </w:pPr>
          </w:p>
        </w:tc>
        <w:tc>
          <w:tcPr>
            <w:tcW w:w="2299" w:type="pct"/>
          </w:tcPr>
          <w:p w14:paraId="053431F1" w14:textId="77777777" w:rsidR="00E902D2" w:rsidRPr="00F03387" w:rsidRDefault="00E902D2" w:rsidP="00811FE5">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Tensão arterial aumentada</w:t>
            </w:r>
          </w:p>
        </w:tc>
        <w:tc>
          <w:tcPr>
            <w:tcW w:w="1164" w:type="pct"/>
          </w:tcPr>
          <w:p w14:paraId="3E6C96FC" w14:textId="77777777" w:rsidR="00E902D2" w:rsidRPr="00F03387" w:rsidRDefault="00E902D2" w:rsidP="00811FE5">
            <w:pPr>
              <w:pStyle w:val="TableText10"/>
              <w:keepNext/>
              <w:keepLines/>
              <w:rPr>
                <w:sz w:val="22"/>
                <w:szCs w:val="22"/>
                <w:lang w:val="pt-PT"/>
              </w:rPr>
            </w:pPr>
            <w:r w:rsidRPr="00F03387">
              <w:rPr>
                <w:sz w:val="22"/>
                <w:szCs w:val="22"/>
                <w:lang w:val="pt-PT"/>
              </w:rPr>
              <w:t>Muito frequente</w:t>
            </w:r>
          </w:p>
        </w:tc>
      </w:tr>
      <w:tr w:rsidR="00FD28F7" w:rsidRPr="00F03387" w14:paraId="062CD449" w14:textId="77777777" w:rsidTr="00FD28F7">
        <w:trPr>
          <w:cantSplit/>
          <w:trHeight w:val="128"/>
        </w:trPr>
        <w:tc>
          <w:tcPr>
            <w:tcW w:w="1537" w:type="pct"/>
            <w:vMerge/>
          </w:tcPr>
          <w:p w14:paraId="1625E9A7" w14:textId="77777777" w:rsidR="00E902D2" w:rsidRPr="00F03387" w:rsidRDefault="00E902D2" w:rsidP="0069666C">
            <w:pPr>
              <w:pStyle w:val="TableText10"/>
              <w:rPr>
                <w:sz w:val="22"/>
                <w:szCs w:val="22"/>
                <w:lang w:val="pt-PT"/>
              </w:rPr>
            </w:pPr>
          </w:p>
        </w:tc>
        <w:tc>
          <w:tcPr>
            <w:tcW w:w="2299" w:type="pct"/>
          </w:tcPr>
          <w:p w14:paraId="478156AD"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Batimento cardíaco irregular</w:t>
            </w:r>
          </w:p>
        </w:tc>
        <w:tc>
          <w:tcPr>
            <w:tcW w:w="1164" w:type="pct"/>
          </w:tcPr>
          <w:p w14:paraId="47E70EBA" w14:textId="77777777" w:rsidR="00E902D2" w:rsidRPr="00F03387" w:rsidRDefault="00E902D2" w:rsidP="0069666C">
            <w:pPr>
              <w:rPr>
                <w:szCs w:val="22"/>
                <w:lang w:val="pt-PT"/>
              </w:rPr>
            </w:pPr>
            <w:r w:rsidRPr="00F03387">
              <w:rPr>
                <w:szCs w:val="22"/>
                <w:lang w:val="pt-PT"/>
              </w:rPr>
              <w:t>Muito frequente</w:t>
            </w:r>
          </w:p>
        </w:tc>
      </w:tr>
      <w:tr w:rsidR="00FD28F7" w:rsidRPr="00F03387" w14:paraId="5AD39CE8" w14:textId="77777777" w:rsidTr="00FD28F7">
        <w:trPr>
          <w:cantSplit/>
          <w:trHeight w:val="259"/>
        </w:trPr>
        <w:tc>
          <w:tcPr>
            <w:tcW w:w="1537" w:type="pct"/>
            <w:vMerge/>
          </w:tcPr>
          <w:p w14:paraId="00D8986A" w14:textId="77777777" w:rsidR="00E902D2" w:rsidRPr="00F03387" w:rsidRDefault="00E902D2" w:rsidP="0069666C">
            <w:pPr>
              <w:pStyle w:val="TableText10"/>
              <w:rPr>
                <w:sz w:val="22"/>
                <w:szCs w:val="22"/>
                <w:lang w:val="pt-PT"/>
              </w:rPr>
            </w:pPr>
          </w:p>
        </w:tc>
        <w:tc>
          <w:tcPr>
            <w:tcW w:w="2299" w:type="pct"/>
          </w:tcPr>
          <w:p w14:paraId="105BCE36"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i/>
                <w:sz w:val="22"/>
                <w:szCs w:val="22"/>
                <w:lang w:val="pt-PT"/>
              </w:rPr>
              <w:t xml:space="preserve">Flutter </w:t>
            </w:r>
            <w:r w:rsidRPr="00F03387">
              <w:rPr>
                <w:sz w:val="22"/>
                <w:szCs w:val="22"/>
                <w:lang w:val="pt-PT"/>
              </w:rPr>
              <w:t xml:space="preserve">cardíaco </w:t>
            </w:r>
          </w:p>
        </w:tc>
        <w:tc>
          <w:tcPr>
            <w:tcW w:w="1164" w:type="pct"/>
          </w:tcPr>
          <w:p w14:paraId="2D02ADD5" w14:textId="77777777" w:rsidR="00E902D2" w:rsidRPr="00F03387" w:rsidRDefault="00E902D2" w:rsidP="0069666C">
            <w:pPr>
              <w:rPr>
                <w:szCs w:val="22"/>
                <w:lang w:val="pt-PT"/>
              </w:rPr>
            </w:pPr>
            <w:r w:rsidRPr="00F03387">
              <w:rPr>
                <w:szCs w:val="22"/>
                <w:lang w:val="pt-PT"/>
              </w:rPr>
              <w:t>Muito frequente</w:t>
            </w:r>
          </w:p>
        </w:tc>
      </w:tr>
      <w:tr w:rsidR="00FD28F7" w:rsidRPr="00F03387" w14:paraId="51E59568" w14:textId="77777777" w:rsidTr="00FD28F7">
        <w:trPr>
          <w:cantSplit/>
          <w:trHeight w:val="128"/>
        </w:trPr>
        <w:tc>
          <w:tcPr>
            <w:tcW w:w="1537" w:type="pct"/>
            <w:vMerge/>
          </w:tcPr>
          <w:p w14:paraId="03374E48" w14:textId="77777777" w:rsidR="00E902D2" w:rsidRPr="00F03387" w:rsidRDefault="00E902D2" w:rsidP="0069666C">
            <w:pPr>
              <w:pStyle w:val="TableText10"/>
              <w:rPr>
                <w:sz w:val="22"/>
                <w:szCs w:val="22"/>
                <w:lang w:val="pt-PT"/>
              </w:rPr>
            </w:pPr>
          </w:p>
        </w:tc>
        <w:tc>
          <w:tcPr>
            <w:tcW w:w="2299" w:type="pct"/>
          </w:tcPr>
          <w:p w14:paraId="7BC2E1CA" w14:textId="77777777" w:rsidR="00E902D2" w:rsidRPr="00F03387" w:rsidRDefault="00E902D2" w:rsidP="0069666C">
            <w:pPr>
              <w:pStyle w:val="TableText10"/>
              <w:rPr>
                <w:sz w:val="22"/>
                <w:szCs w:val="22"/>
                <w:lang w:val="pt-PT"/>
              </w:rPr>
            </w:pPr>
            <w:r w:rsidRPr="00F03387">
              <w:rPr>
                <w:sz w:val="22"/>
                <w:szCs w:val="22"/>
                <w:lang w:val="pt-PT"/>
              </w:rPr>
              <w:t>Fração de ejeção diminuída*</w:t>
            </w:r>
          </w:p>
        </w:tc>
        <w:tc>
          <w:tcPr>
            <w:tcW w:w="1164" w:type="pct"/>
          </w:tcPr>
          <w:p w14:paraId="7E5D0714" w14:textId="77777777" w:rsidR="00E902D2" w:rsidRPr="00F03387" w:rsidRDefault="00E902D2" w:rsidP="0069666C">
            <w:pPr>
              <w:pStyle w:val="TableText10"/>
              <w:rPr>
                <w:sz w:val="22"/>
                <w:szCs w:val="22"/>
                <w:lang w:val="pt-PT"/>
              </w:rPr>
            </w:pPr>
            <w:r w:rsidRPr="00F03387">
              <w:rPr>
                <w:sz w:val="22"/>
                <w:szCs w:val="22"/>
                <w:lang w:val="pt-PT"/>
              </w:rPr>
              <w:t xml:space="preserve">Muito frequente </w:t>
            </w:r>
          </w:p>
        </w:tc>
      </w:tr>
      <w:tr w:rsidR="00FD28F7" w:rsidRPr="00F03387" w14:paraId="6D77C6BE" w14:textId="77777777" w:rsidTr="00FD28F7">
        <w:trPr>
          <w:cantSplit/>
          <w:trHeight w:val="127"/>
        </w:trPr>
        <w:tc>
          <w:tcPr>
            <w:tcW w:w="1537" w:type="pct"/>
            <w:vMerge/>
          </w:tcPr>
          <w:p w14:paraId="6FA19C75" w14:textId="77777777" w:rsidR="00E902D2" w:rsidRPr="00F03387" w:rsidRDefault="00E902D2" w:rsidP="0069666C">
            <w:pPr>
              <w:pStyle w:val="TableText10"/>
              <w:rPr>
                <w:sz w:val="22"/>
                <w:szCs w:val="22"/>
                <w:lang w:val="pt-PT"/>
              </w:rPr>
            </w:pPr>
          </w:p>
        </w:tc>
        <w:tc>
          <w:tcPr>
            <w:tcW w:w="2299" w:type="pct"/>
          </w:tcPr>
          <w:p w14:paraId="25FC2101" w14:textId="77777777" w:rsidR="00E902D2" w:rsidRPr="00F03387" w:rsidRDefault="00E902D2" w:rsidP="0069666C">
            <w:pPr>
              <w:rPr>
                <w:szCs w:val="22"/>
                <w:lang w:val="pt-PT"/>
              </w:rPr>
            </w:pPr>
            <w:r w:rsidRPr="00F03387">
              <w:rPr>
                <w:szCs w:val="22"/>
                <w:vertAlign w:val="superscript"/>
                <w:lang w:val="pt-PT"/>
              </w:rPr>
              <w:t>+</w:t>
            </w:r>
            <w:r w:rsidRPr="00F03387">
              <w:rPr>
                <w:szCs w:val="22"/>
                <w:lang w:val="pt-PT"/>
              </w:rPr>
              <w:t>Insuficiência cardíaca (congestiva)</w:t>
            </w:r>
          </w:p>
        </w:tc>
        <w:tc>
          <w:tcPr>
            <w:tcW w:w="1164" w:type="pct"/>
          </w:tcPr>
          <w:p w14:paraId="548AD770" w14:textId="77777777" w:rsidR="00E902D2" w:rsidRPr="00F03387" w:rsidRDefault="00E902D2" w:rsidP="0069666C">
            <w:pPr>
              <w:rPr>
                <w:szCs w:val="22"/>
                <w:lang w:val="pt-PT"/>
              </w:rPr>
            </w:pPr>
            <w:r w:rsidRPr="00F03387">
              <w:rPr>
                <w:szCs w:val="22"/>
                <w:lang w:val="pt-PT"/>
              </w:rPr>
              <w:t>Frequente</w:t>
            </w:r>
          </w:p>
        </w:tc>
      </w:tr>
      <w:tr w:rsidR="00FD28F7" w:rsidRPr="00F03387" w14:paraId="66453F30" w14:textId="77777777" w:rsidTr="00FD28F7">
        <w:trPr>
          <w:cantSplit/>
          <w:trHeight w:val="259"/>
        </w:trPr>
        <w:tc>
          <w:tcPr>
            <w:tcW w:w="1537" w:type="pct"/>
            <w:vMerge/>
          </w:tcPr>
          <w:p w14:paraId="271045CF" w14:textId="77777777" w:rsidR="00E902D2" w:rsidRPr="00F03387" w:rsidRDefault="00E902D2" w:rsidP="0069666C">
            <w:pPr>
              <w:pStyle w:val="TableText10"/>
              <w:rPr>
                <w:sz w:val="22"/>
                <w:szCs w:val="22"/>
                <w:lang w:val="pt-PT"/>
              </w:rPr>
            </w:pPr>
          </w:p>
        </w:tc>
        <w:tc>
          <w:tcPr>
            <w:tcW w:w="2299" w:type="pct"/>
          </w:tcPr>
          <w:p w14:paraId="3652E77F" w14:textId="77777777" w:rsidR="00E902D2" w:rsidRPr="00F03387" w:rsidRDefault="00E902D2" w:rsidP="0069666C">
            <w:pPr>
              <w:pStyle w:val="TableText10"/>
              <w:rPr>
                <w:sz w:val="22"/>
                <w:szCs w:val="22"/>
                <w:lang w:val="pt-PT"/>
              </w:rPr>
            </w:pPr>
            <w:r w:rsidRPr="00F03387">
              <w:rPr>
                <w:szCs w:val="22"/>
                <w:vertAlign w:val="superscript"/>
                <w:lang w:val="pt-PT"/>
              </w:rPr>
              <w:t>+</w:t>
            </w:r>
            <w:r w:rsidRPr="00F03387">
              <w:rPr>
                <w:sz w:val="22"/>
                <w:szCs w:val="22"/>
                <w:vertAlign w:val="superscript"/>
                <w:lang w:val="pt-PT"/>
              </w:rPr>
              <w:t>1</w:t>
            </w:r>
            <w:r w:rsidRPr="00F03387">
              <w:rPr>
                <w:sz w:val="22"/>
                <w:szCs w:val="22"/>
                <w:lang w:val="pt-PT"/>
              </w:rPr>
              <w:t>Taquiarritmia supraventricular</w:t>
            </w:r>
          </w:p>
        </w:tc>
        <w:tc>
          <w:tcPr>
            <w:tcW w:w="1164" w:type="pct"/>
          </w:tcPr>
          <w:p w14:paraId="2587D00D" w14:textId="77777777" w:rsidR="00E902D2" w:rsidRPr="00F03387" w:rsidRDefault="00E902D2" w:rsidP="0069666C">
            <w:pPr>
              <w:rPr>
                <w:szCs w:val="22"/>
                <w:lang w:val="pt-PT"/>
              </w:rPr>
            </w:pPr>
            <w:r w:rsidRPr="00F03387">
              <w:rPr>
                <w:szCs w:val="22"/>
                <w:lang w:val="pt-PT"/>
              </w:rPr>
              <w:t>Frequente</w:t>
            </w:r>
          </w:p>
        </w:tc>
      </w:tr>
      <w:tr w:rsidR="00FD28F7" w:rsidRPr="00F03387" w14:paraId="3AE9079D" w14:textId="77777777" w:rsidTr="00FD28F7">
        <w:trPr>
          <w:cantSplit/>
          <w:trHeight w:val="128"/>
        </w:trPr>
        <w:tc>
          <w:tcPr>
            <w:tcW w:w="1537" w:type="pct"/>
            <w:vMerge/>
          </w:tcPr>
          <w:p w14:paraId="099604AF" w14:textId="77777777" w:rsidR="00E902D2" w:rsidRPr="00F03387" w:rsidRDefault="00E902D2" w:rsidP="0069666C">
            <w:pPr>
              <w:pStyle w:val="TableText10"/>
              <w:rPr>
                <w:sz w:val="22"/>
                <w:szCs w:val="22"/>
                <w:lang w:val="pt-PT"/>
              </w:rPr>
            </w:pPr>
          </w:p>
        </w:tc>
        <w:tc>
          <w:tcPr>
            <w:tcW w:w="2299" w:type="pct"/>
          </w:tcPr>
          <w:p w14:paraId="5B3E64CC" w14:textId="77777777" w:rsidR="00E902D2" w:rsidRPr="00F03387" w:rsidRDefault="00E902D2" w:rsidP="0069666C">
            <w:pPr>
              <w:pStyle w:val="TableText10"/>
              <w:rPr>
                <w:sz w:val="22"/>
                <w:szCs w:val="22"/>
                <w:lang w:val="pt-PT"/>
              </w:rPr>
            </w:pPr>
            <w:r w:rsidRPr="00F03387">
              <w:rPr>
                <w:sz w:val="22"/>
                <w:szCs w:val="22"/>
                <w:lang w:val="pt-PT"/>
              </w:rPr>
              <w:t xml:space="preserve">Cardiomiopatia </w:t>
            </w:r>
          </w:p>
        </w:tc>
        <w:tc>
          <w:tcPr>
            <w:tcW w:w="1164" w:type="pct"/>
          </w:tcPr>
          <w:p w14:paraId="03ADBAEF" w14:textId="77777777" w:rsidR="00E902D2" w:rsidRPr="00F03387" w:rsidRDefault="00E902D2" w:rsidP="0069666C">
            <w:pPr>
              <w:rPr>
                <w:szCs w:val="22"/>
                <w:lang w:val="pt-PT"/>
              </w:rPr>
            </w:pPr>
            <w:r w:rsidRPr="00F03387">
              <w:rPr>
                <w:szCs w:val="22"/>
                <w:lang w:val="pt-PT"/>
              </w:rPr>
              <w:t>Frequente</w:t>
            </w:r>
            <w:r w:rsidRPr="00F03387" w:rsidDel="007B7A69">
              <w:rPr>
                <w:szCs w:val="22"/>
                <w:lang w:val="pt-PT"/>
              </w:rPr>
              <w:t xml:space="preserve"> </w:t>
            </w:r>
          </w:p>
        </w:tc>
      </w:tr>
      <w:tr w:rsidR="00FD28F7" w:rsidRPr="00F03387" w14:paraId="15939A3E" w14:textId="77777777" w:rsidTr="00FD28F7">
        <w:trPr>
          <w:cantSplit/>
          <w:trHeight w:val="128"/>
        </w:trPr>
        <w:tc>
          <w:tcPr>
            <w:tcW w:w="1537" w:type="pct"/>
            <w:vMerge/>
          </w:tcPr>
          <w:p w14:paraId="18D5F2FF" w14:textId="77777777" w:rsidR="00E902D2" w:rsidRPr="00F03387" w:rsidRDefault="00E902D2" w:rsidP="0069666C">
            <w:pPr>
              <w:pStyle w:val="TableText10"/>
              <w:rPr>
                <w:sz w:val="22"/>
                <w:szCs w:val="22"/>
                <w:lang w:val="pt-PT"/>
              </w:rPr>
            </w:pPr>
          </w:p>
        </w:tc>
        <w:tc>
          <w:tcPr>
            <w:tcW w:w="2299" w:type="pct"/>
          </w:tcPr>
          <w:p w14:paraId="62D7D5C2"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Palpitações</w:t>
            </w:r>
          </w:p>
        </w:tc>
        <w:tc>
          <w:tcPr>
            <w:tcW w:w="1164" w:type="pct"/>
          </w:tcPr>
          <w:p w14:paraId="0D306B5E" w14:textId="77777777" w:rsidR="00E902D2" w:rsidRPr="00F03387" w:rsidRDefault="00E902D2" w:rsidP="0069666C">
            <w:pPr>
              <w:rPr>
                <w:szCs w:val="22"/>
                <w:lang w:val="pt-PT"/>
              </w:rPr>
            </w:pPr>
            <w:r w:rsidRPr="00F03387">
              <w:rPr>
                <w:szCs w:val="22"/>
                <w:lang w:val="pt-PT"/>
              </w:rPr>
              <w:t>Frequente</w:t>
            </w:r>
          </w:p>
        </w:tc>
      </w:tr>
      <w:tr w:rsidR="00FD28F7" w:rsidRPr="00F03387" w14:paraId="1217D27B" w14:textId="77777777" w:rsidTr="00FD28F7">
        <w:trPr>
          <w:cantSplit/>
          <w:trHeight w:val="127"/>
        </w:trPr>
        <w:tc>
          <w:tcPr>
            <w:tcW w:w="1537" w:type="pct"/>
            <w:vMerge/>
          </w:tcPr>
          <w:p w14:paraId="5A90ECA0" w14:textId="77777777" w:rsidR="00E902D2" w:rsidRPr="00F03387" w:rsidRDefault="00E902D2" w:rsidP="0069666C">
            <w:pPr>
              <w:pStyle w:val="TableText10"/>
              <w:rPr>
                <w:sz w:val="22"/>
                <w:szCs w:val="22"/>
                <w:lang w:val="pt-PT"/>
              </w:rPr>
            </w:pPr>
          </w:p>
        </w:tc>
        <w:tc>
          <w:tcPr>
            <w:tcW w:w="2299" w:type="pct"/>
          </w:tcPr>
          <w:p w14:paraId="04D2A77F" w14:textId="77777777" w:rsidR="00E902D2" w:rsidRPr="00F03387" w:rsidRDefault="00E902D2" w:rsidP="0069666C">
            <w:pPr>
              <w:pStyle w:val="TableText10"/>
              <w:rPr>
                <w:sz w:val="22"/>
                <w:szCs w:val="22"/>
                <w:lang w:val="pt-PT"/>
              </w:rPr>
            </w:pPr>
            <w:r w:rsidRPr="00F03387">
              <w:rPr>
                <w:sz w:val="22"/>
                <w:szCs w:val="22"/>
                <w:lang w:val="pt-PT"/>
              </w:rPr>
              <w:t>Derrame pericárdico</w:t>
            </w:r>
          </w:p>
        </w:tc>
        <w:tc>
          <w:tcPr>
            <w:tcW w:w="1164" w:type="pct"/>
          </w:tcPr>
          <w:p w14:paraId="20705FCC" w14:textId="77777777" w:rsidR="00E902D2" w:rsidRPr="00F03387" w:rsidRDefault="00E902D2" w:rsidP="0069666C">
            <w:pPr>
              <w:rPr>
                <w:szCs w:val="22"/>
                <w:lang w:val="pt-PT"/>
              </w:rPr>
            </w:pPr>
            <w:r w:rsidRPr="00F03387">
              <w:rPr>
                <w:szCs w:val="22"/>
                <w:lang w:val="pt-PT"/>
              </w:rPr>
              <w:t>Pouco frequente</w:t>
            </w:r>
          </w:p>
        </w:tc>
      </w:tr>
      <w:tr w:rsidR="00FD28F7" w:rsidRPr="00F03387" w14:paraId="502277DE" w14:textId="77777777" w:rsidTr="00FD28F7">
        <w:trPr>
          <w:cantSplit/>
          <w:trHeight w:val="120"/>
        </w:trPr>
        <w:tc>
          <w:tcPr>
            <w:tcW w:w="1537" w:type="pct"/>
            <w:vMerge/>
          </w:tcPr>
          <w:p w14:paraId="36F26318" w14:textId="77777777" w:rsidR="00E902D2" w:rsidRPr="00F03387" w:rsidRDefault="00E902D2" w:rsidP="0069666C">
            <w:pPr>
              <w:pStyle w:val="TableText10"/>
              <w:rPr>
                <w:sz w:val="22"/>
                <w:szCs w:val="22"/>
                <w:lang w:val="pt-PT"/>
              </w:rPr>
            </w:pPr>
          </w:p>
        </w:tc>
        <w:tc>
          <w:tcPr>
            <w:tcW w:w="2299" w:type="pct"/>
          </w:tcPr>
          <w:p w14:paraId="0BD06238" w14:textId="77777777" w:rsidR="00E902D2" w:rsidRPr="00F03387" w:rsidRDefault="00E902D2" w:rsidP="0069666C">
            <w:pPr>
              <w:pStyle w:val="TableText10"/>
              <w:rPr>
                <w:sz w:val="22"/>
                <w:szCs w:val="22"/>
                <w:vertAlign w:val="superscript"/>
                <w:lang w:val="pt-PT"/>
              </w:rPr>
            </w:pPr>
            <w:r w:rsidRPr="00F03387">
              <w:rPr>
                <w:sz w:val="22"/>
                <w:szCs w:val="22"/>
                <w:lang w:val="pt-PT"/>
              </w:rPr>
              <w:t>Choque cardiogénico</w:t>
            </w:r>
          </w:p>
        </w:tc>
        <w:tc>
          <w:tcPr>
            <w:tcW w:w="1164" w:type="pct"/>
          </w:tcPr>
          <w:p w14:paraId="5454B14B"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564AF813" w14:textId="77777777" w:rsidTr="00FD28F7">
        <w:trPr>
          <w:cantSplit/>
          <w:trHeight w:val="120"/>
        </w:trPr>
        <w:tc>
          <w:tcPr>
            <w:tcW w:w="1537" w:type="pct"/>
            <w:vMerge/>
          </w:tcPr>
          <w:p w14:paraId="555D4F85" w14:textId="77777777" w:rsidR="00E902D2" w:rsidRPr="00F03387" w:rsidRDefault="00E902D2" w:rsidP="0069666C">
            <w:pPr>
              <w:pStyle w:val="TableText10"/>
              <w:rPr>
                <w:sz w:val="22"/>
                <w:szCs w:val="22"/>
                <w:lang w:val="pt-PT"/>
              </w:rPr>
            </w:pPr>
          </w:p>
        </w:tc>
        <w:tc>
          <w:tcPr>
            <w:tcW w:w="2299" w:type="pct"/>
          </w:tcPr>
          <w:p w14:paraId="77C09347" w14:textId="77777777" w:rsidR="00E902D2" w:rsidRPr="00F03387" w:rsidRDefault="00E902D2" w:rsidP="0069666C">
            <w:pPr>
              <w:pStyle w:val="TableText10"/>
              <w:rPr>
                <w:sz w:val="22"/>
                <w:szCs w:val="22"/>
                <w:vertAlign w:val="superscript"/>
                <w:lang w:val="pt-PT"/>
              </w:rPr>
            </w:pPr>
            <w:r w:rsidRPr="00F03387">
              <w:rPr>
                <w:sz w:val="22"/>
                <w:szCs w:val="22"/>
                <w:lang w:val="pt-PT"/>
              </w:rPr>
              <w:t>Ritmo de galope presente</w:t>
            </w:r>
          </w:p>
        </w:tc>
        <w:tc>
          <w:tcPr>
            <w:tcW w:w="1164" w:type="pct"/>
          </w:tcPr>
          <w:p w14:paraId="31DF1590"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6D9140E2" w14:textId="77777777" w:rsidTr="00FD28F7">
        <w:trPr>
          <w:cantSplit/>
          <w:trHeight w:val="120"/>
        </w:trPr>
        <w:tc>
          <w:tcPr>
            <w:tcW w:w="1537" w:type="pct"/>
            <w:vMerge w:val="restart"/>
          </w:tcPr>
          <w:p w14:paraId="151BC4AD" w14:textId="77777777" w:rsidR="00E902D2" w:rsidRPr="00F03387" w:rsidRDefault="00E902D2" w:rsidP="0010587F">
            <w:pPr>
              <w:pStyle w:val="TableText10"/>
              <w:rPr>
                <w:sz w:val="22"/>
                <w:szCs w:val="22"/>
                <w:lang w:val="pt-PT"/>
              </w:rPr>
            </w:pPr>
            <w:r w:rsidRPr="00F03387">
              <w:rPr>
                <w:sz w:val="22"/>
                <w:szCs w:val="22"/>
                <w:lang w:val="pt-PT"/>
              </w:rPr>
              <w:t>Vasculopatias</w:t>
            </w:r>
          </w:p>
        </w:tc>
        <w:tc>
          <w:tcPr>
            <w:tcW w:w="2299" w:type="pct"/>
          </w:tcPr>
          <w:p w14:paraId="6554D72B" w14:textId="77777777" w:rsidR="00E902D2" w:rsidRPr="00F03387" w:rsidRDefault="00E902D2" w:rsidP="0069666C">
            <w:pPr>
              <w:pStyle w:val="TableText10"/>
              <w:keepNext/>
              <w:keepLines/>
              <w:rPr>
                <w:sz w:val="22"/>
                <w:szCs w:val="22"/>
                <w:lang w:val="pt-PT"/>
              </w:rPr>
            </w:pPr>
            <w:r w:rsidRPr="00F03387">
              <w:rPr>
                <w:sz w:val="22"/>
                <w:szCs w:val="22"/>
                <w:lang w:val="pt-PT"/>
              </w:rPr>
              <w:t>Afrontamentos</w:t>
            </w:r>
            <w:r w:rsidRPr="00F03387">
              <w:rPr>
                <w:sz w:val="22"/>
                <w:szCs w:val="22"/>
                <w:vertAlign w:val="superscript"/>
                <w:lang w:val="pt-PT"/>
              </w:rPr>
              <w:t xml:space="preserve"> </w:t>
            </w:r>
          </w:p>
        </w:tc>
        <w:tc>
          <w:tcPr>
            <w:tcW w:w="1164" w:type="pct"/>
          </w:tcPr>
          <w:p w14:paraId="02CF80EA" w14:textId="77777777" w:rsidR="00E902D2" w:rsidRPr="00F03387" w:rsidRDefault="00E902D2" w:rsidP="0069666C">
            <w:pPr>
              <w:pStyle w:val="TableText10"/>
              <w:rPr>
                <w:sz w:val="22"/>
                <w:szCs w:val="22"/>
                <w:lang w:val="pt-PT"/>
              </w:rPr>
            </w:pPr>
            <w:r w:rsidRPr="00F03387">
              <w:rPr>
                <w:sz w:val="22"/>
                <w:szCs w:val="22"/>
                <w:lang w:val="pt-PT"/>
              </w:rPr>
              <w:t xml:space="preserve">Muito frequente </w:t>
            </w:r>
          </w:p>
        </w:tc>
      </w:tr>
      <w:tr w:rsidR="00FD28F7" w:rsidRPr="00F03387" w14:paraId="628D007D" w14:textId="77777777" w:rsidTr="00FD28F7">
        <w:trPr>
          <w:cantSplit/>
          <w:trHeight w:val="120"/>
        </w:trPr>
        <w:tc>
          <w:tcPr>
            <w:tcW w:w="1537" w:type="pct"/>
            <w:vMerge/>
          </w:tcPr>
          <w:p w14:paraId="787320ED" w14:textId="77777777" w:rsidR="00E902D2" w:rsidRPr="00F03387" w:rsidRDefault="00E902D2" w:rsidP="0069666C">
            <w:pPr>
              <w:pStyle w:val="TableText10"/>
              <w:keepNext/>
              <w:keepLines/>
              <w:rPr>
                <w:sz w:val="22"/>
                <w:szCs w:val="22"/>
                <w:lang w:val="pt-PT"/>
              </w:rPr>
            </w:pPr>
          </w:p>
        </w:tc>
        <w:tc>
          <w:tcPr>
            <w:tcW w:w="2299" w:type="pct"/>
          </w:tcPr>
          <w:p w14:paraId="73C31A8E"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Hipotensão</w:t>
            </w:r>
          </w:p>
        </w:tc>
        <w:tc>
          <w:tcPr>
            <w:tcW w:w="1164" w:type="pct"/>
          </w:tcPr>
          <w:p w14:paraId="1EDEC089"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0DDEA9F7" w14:textId="77777777" w:rsidTr="00FD28F7">
        <w:trPr>
          <w:cantSplit/>
          <w:trHeight w:val="120"/>
        </w:trPr>
        <w:tc>
          <w:tcPr>
            <w:tcW w:w="1537" w:type="pct"/>
            <w:vMerge/>
          </w:tcPr>
          <w:p w14:paraId="5658A881" w14:textId="77777777" w:rsidR="00E902D2" w:rsidRPr="00F03387" w:rsidRDefault="00E902D2" w:rsidP="0069666C">
            <w:pPr>
              <w:pStyle w:val="TableText10"/>
              <w:rPr>
                <w:sz w:val="22"/>
                <w:szCs w:val="22"/>
                <w:lang w:val="pt-PT"/>
              </w:rPr>
            </w:pPr>
          </w:p>
        </w:tc>
        <w:tc>
          <w:tcPr>
            <w:tcW w:w="2299" w:type="pct"/>
          </w:tcPr>
          <w:p w14:paraId="224548B0" w14:textId="77777777" w:rsidR="00E902D2" w:rsidRPr="00F03387" w:rsidRDefault="00E902D2" w:rsidP="0069666C">
            <w:pPr>
              <w:pStyle w:val="TableText10"/>
              <w:rPr>
                <w:sz w:val="22"/>
                <w:szCs w:val="22"/>
                <w:lang w:val="pt-PT"/>
              </w:rPr>
            </w:pPr>
            <w:r w:rsidRPr="00F03387">
              <w:rPr>
                <w:sz w:val="22"/>
                <w:szCs w:val="22"/>
                <w:lang w:val="pt-PT"/>
              </w:rPr>
              <w:t>Vasodilatação</w:t>
            </w:r>
            <w:r w:rsidRPr="00F03387" w:rsidDel="00AA0073">
              <w:rPr>
                <w:sz w:val="22"/>
                <w:szCs w:val="22"/>
                <w:lang w:val="pt-PT"/>
              </w:rPr>
              <w:t xml:space="preserve"> </w:t>
            </w:r>
          </w:p>
        </w:tc>
        <w:tc>
          <w:tcPr>
            <w:tcW w:w="1164" w:type="pct"/>
          </w:tcPr>
          <w:p w14:paraId="57024A06" w14:textId="77777777" w:rsidR="00E902D2" w:rsidRPr="00F03387" w:rsidRDefault="00E902D2" w:rsidP="0069666C">
            <w:pPr>
              <w:pStyle w:val="TableText10"/>
              <w:rPr>
                <w:sz w:val="22"/>
                <w:szCs w:val="22"/>
                <w:lang w:val="pt-PT"/>
              </w:rPr>
            </w:pPr>
            <w:r w:rsidRPr="00F03387">
              <w:rPr>
                <w:sz w:val="22"/>
                <w:szCs w:val="22"/>
                <w:lang w:val="pt-PT"/>
              </w:rPr>
              <w:t>Frequente</w:t>
            </w:r>
            <w:r w:rsidRPr="00F03387" w:rsidDel="00AA0073">
              <w:rPr>
                <w:sz w:val="22"/>
                <w:szCs w:val="22"/>
                <w:lang w:val="pt-PT"/>
              </w:rPr>
              <w:t xml:space="preserve"> </w:t>
            </w:r>
          </w:p>
        </w:tc>
      </w:tr>
      <w:tr w:rsidR="00FD28F7" w:rsidRPr="00F03387" w14:paraId="7FFFC4E4" w14:textId="77777777" w:rsidTr="00FD28F7">
        <w:trPr>
          <w:cantSplit/>
          <w:trHeight w:val="262"/>
        </w:trPr>
        <w:tc>
          <w:tcPr>
            <w:tcW w:w="1537" w:type="pct"/>
            <w:vMerge w:val="restart"/>
          </w:tcPr>
          <w:p w14:paraId="322B1DC8" w14:textId="77777777" w:rsidR="00E902D2" w:rsidRPr="00F03387" w:rsidRDefault="00E902D2" w:rsidP="0069666C">
            <w:pPr>
              <w:pStyle w:val="TableText10"/>
              <w:rPr>
                <w:sz w:val="22"/>
                <w:szCs w:val="22"/>
                <w:lang w:val="pt-PT"/>
              </w:rPr>
            </w:pPr>
            <w:r w:rsidRPr="00F03387">
              <w:rPr>
                <w:sz w:val="22"/>
                <w:szCs w:val="22"/>
                <w:lang w:val="pt-PT"/>
              </w:rPr>
              <w:t>Doenças respiratórias, torácicas e do mediastino</w:t>
            </w:r>
          </w:p>
        </w:tc>
        <w:tc>
          <w:tcPr>
            <w:tcW w:w="2299" w:type="pct"/>
          </w:tcPr>
          <w:p w14:paraId="3B224C36"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Dispneia</w:t>
            </w:r>
          </w:p>
        </w:tc>
        <w:tc>
          <w:tcPr>
            <w:tcW w:w="1164" w:type="pct"/>
          </w:tcPr>
          <w:p w14:paraId="2DD28331"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FD28F7" w:rsidRPr="00F03387" w14:paraId="04F70825" w14:textId="77777777" w:rsidTr="00FD28F7">
        <w:trPr>
          <w:cantSplit/>
          <w:trHeight w:val="127"/>
        </w:trPr>
        <w:tc>
          <w:tcPr>
            <w:tcW w:w="1537" w:type="pct"/>
            <w:vMerge/>
          </w:tcPr>
          <w:p w14:paraId="123153B8" w14:textId="77777777" w:rsidR="00E902D2" w:rsidRPr="00F03387" w:rsidRDefault="00E902D2" w:rsidP="0069666C">
            <w:pPr>
              <w:pStyle w:val="TableText10"/>
              <w:rPr>
                <w:sz w:val="22"/>
                <w:szCs w:val="22"/>
                <w:lang w:val="pt-PT"/>
              </w:rPr>
            </w:pPr>
          </w:p>
        </w:tc>
        <w:tc>
          <w:tcPr>
            <w:tcW w:w="2299" w:type="pct"/>
          </w:tcPr>
          <w:p w14:paraId="09657B1C" w14:textId="77777777" w:rsidR="00E902D2" w:rsidRPr="00F03387" w:rsidRDefault="00E902D2" w:rsidP="0069666C">
            <w:pPr>
              <w:pStyle w:val="TableText10"/>
              <w:rPr>
                <w:sz w:val="22"/>
                <w:szCs w:val="22"/>
                <w:lang w:val="pt-PT"/>
              </w:rPr>
            </w:pPr>
            <w:r w:rsidRPr="00F03387">
              <w:rPr>
                <w:sz w:val="22"/>
                <w:szCs w:val="22"/>
                <w:lang w:val="pt-PT"/>
              </w:rPr>
              <w:t>Tosse</w:t>
            </w:r>
            <w:r w:rsidRPr="00F03387" w:rsidDel="00AA0073">
              <w:rPr>
                <w:sz w:val="22"/>
                <w:szCs w:val="22"/>
                <w:lang w:val="pt-PT"/>
              </w:rPr>
              <w:t xml:space="preserve"> </w:t>
            </w:r>
          </w:p>
        </w:tc>
        <w:tc>
          <w:tcPr>
            <w:tcW w:w="1164" w:type="pct"/>
          </w:tcPr>
          <w:p w14:paraId="15309CAB" w14:textId="77777777" w:rsidR="00E902D2" w:rsidRPr="00F03387" w:rsidRDefault="00E902D2" w:rsidP="0069666C">
            <w:pPr>
              <w:rPr>
                <w:szCs w:val="22"/>
                <w:lang w:val="pt-PT"/>
              </w:rPr>
            </w:pPr>
            <w:r w:rsidRPr="00F03387">
              <w:rPr>
                <w:szCs w:val="22"/>
                <w:lang w:val="pt-PT"/>
              </w:rPr>
              <w:t>Muito frequente</w:t>
            </w:r>
            <w:r w:rsidRPr="00F03387" w:rsidDel="00AA0073">
              <w:rPr>
                <w:szCs w:val="22"/>
                <w:lang w:val="pt-PT"/>
              </w:rPr>
              <w:t xml:space="preserve"> </w:t>
            </w:r>
          </w:p>
        </w:tc>
      </w:tr>
      <w:tr w:rsidR="00FD28F7" w:rsidRPr="00F03387" w14:paraId="1A1171AD" w14:textId="77777777" w:rsidTr="00FD28F7">
        <w:trPr>
          <w:cantSplit/>
          <w:trHeight w:val="179"/>
        </w:trPr>
        <w:tc>
          <w:tcPr>
            <w:tcW w:w="1537" w:type="pct"/>
            <w:vMerge/>
          </w:tcPr>
          <w:p w14:paraId="14001384" w14:textId="77777777" w:rsidR="00E902D2" w:rsidRPr="00F03387" w:rsidRDefault="00E902D2" w:rsidP="0069666C">
            <w:pPr>
              <w:pStyle w:val="TableText10"/>
              <w:rPr>
                <w:sz w:val="22"/>
                <w:szCs w:val="22"/>
                <w:lang w:val="pt-PT"/>
              </w:rPr>
            </w:pPr>
          </w:p>
        </w:tc>
        <w:tc>
          <w:tcPr>
            <w:tcW w:w="2299" w:type="pct"/>
          </w:tcPr>
          <w:p w14:paraId="61F95889" w14:textId="77777777" w:rsidR="00E902D2" w:rsidRPr="00F03387" w:rsidRDefault="00E902D2" w:rsidP="0069666C">
            <w:pPr>
              <w:pStyle w:val="TableText10"/>
              <w:rPr>
                <w:sz w:val="22"/>
                <w:szCs w:val="22"/>
                <w:lang w:val="pt-PT"/>
              </w:rPr>
            </w:pPr>
            <w:r w:rsidRPr="00F03387">
              <w:rPr>
                <w:sz w:val="22"/>
                <w:szCs w:val="22"/>
                <w:lang w:val="pt-PT"/>
              </w:rPr>
              <w:t>Epistax</w:t>
            </w:r>
            <w:r w:rsidR="009A0C7A" w:rsidRPr="00F03387">
              <w:rPr>
                <w:sz w:val="22"/>
                <w:szCs w:val="22"/>
                <w:lang w:val="pt-PT"/>
              </w:rPr>
              <w:t>e</w:t>
            </w:r>
          </w:p>
        </w:tc>
        <w:tc>
          <w:tcPr>
            <w:tcW w:w="1164" w:type="pct"/>
          </w:tcPr>
          <w:p w14:paraId="35C678B4" w14:textId="77777777" w:rsidR="00E902D2" w:rsidRPr="00F03387" w:rsidRDefault="00E902D2" w:rsidP="0069666C">
            <w:pPr>
              <w:rPr>
                <w:szCs w:val="22"/>
                <w:lang w:val="pt-PT"/>
              </w:rPr>
            </w:pPr>
            <w:r w:rsidRPr="00F03387">
              <w:rPr>
                <w:szCs w:val="22"/>
                <w:lang w:val="pt-PT"/>
              </w:rPr>
              <w:t>Muito frequente</w:t>
            </w:r>
          </w:p>
        </w:tc>
      </w:tr>
      <w:tr w:rsidR="00FD28F7" w:rsidRPr="00F03387" w14:paraId="3199F09A" w14:textId="77777777" w:rsidTr="00FD28F7">
        <w:trPr>
          <w:cantSplit/>
          <w:trHeight w:val="127"/>
        </w:trPr>
        <w:tc>
          <w:tcPr>
            <w:tcW w:w="1537" w:type="pct"/>
            <w:vMerge/>
          </w:tcPr>
          <w:p w14:paraId="2A42BCFC" w14:textId="77777777" w:rsidR="00E902D2" w:rsidRPr="00F03387" w:rsidRDefault="00E902D2" w:rsidP="0069666C">
            <w:pPr>
              <w:pStyle w:val="TableText10"/>
              <w:rPr>
                <w:sz w:val="22"/>
                <w:szCs w:val="22"/>
                <w:lang w:val="pt-PT"/>
              </w:rPr>
            </w:pPr>
          </w:p>
        </w:tc>
        <w:tc>
          <w:tcPr>
            <w:tcW w:w="2299" w:type="pct"/>
          </w:tcPr>
          <w:p w14:paraId="5D58DFCB" w14:textId="77777777" w:rsidR="00E902D2" w:rsidRPr="00F03387" w:rsidRDefault="00E902D2" w:rsidP="0069666C">
            <w:pPr>
              <w:pStyle w:val="TableText10"/>
              <w:rPr>
                <w:sz w:val="22"/>
                <w:szCs w:val="22"/>
                <w:lang w:val="pt-PT"/>
              </w:rPr>
            </w:pPr>
            <w:r w:rsidRPr="00F03387">
              <w:rPr>
                <w:sz w:val="22"/>
                <w:szCs w:val="22"/>
                <w:lang w:val="pt-PT"/>
              </w:rPr>
              <w:t>Rinorreia</w:t>
            </w:r>
          </w:p>
        </w:tc>
        <w:tc>
          <w:tcPr>
            <w:tcW w:w="1164" w:type="pct"/>
          </w:tcPr>
          <w:p w14:paraId="358E5D31" w14:textId="77777777" w:rsidR="00E902D2" w:rsidRPr="00F03387" w:rsidRDefault="00E902D2" w:rsidP="0069666C">
            <w:pPr>
              <w:rPr>
                <w:szCs w:val="22"/>
                <w:lang w:val="pt-PT"/>
              </w:rPr>
            </w:pPr>
            <w:r w:rsidRPr="00F03387">
              <w:rPr>
                <w:szCs w:val="22"/>
                <w:lang w:val="pt-PT"/>
              </w:rPr>
              <w:t>Muito frequente</w:t>
            </w:r>
          </w:p>
        </w:tc>
      </w:tr>
      <w:tr w:rsidR="00FD28F7" w:rsidRPr="00F03387" w14:paraId="21340F17" w14:textId="77777777" w:rsidTr="00FD28F7">
        <w:trPr>
          <w:cantSplit/>
          <w:trHeight w:val="128"/>
        </w:trPr>
        <w:tc>
          <w:tcPr>
            <w:tcW w:w="1537" w:type="pct"/>
            <w:vMerge/>
          </w:tcPr>
          <w:p w14:paraId="79B00894" w14:textId="77777777" w:rsidR="00E902D2" w:rsidRPr="00F03387" w:rsidRDefault="00E902D2" w:rsidP="0069666C">
            <w:pPr>
              <w:pStyle w:val="TableText10"/>
              <w:rPr>
                <w:sz w:val="22"/>
                <w:szCs w:val="22"/>
                <w:lang w:val="pt-PT"/>
              </w:rPr>
            </w:pPr>
          </w:p>
        </w:tc>
        <w:tc>
          <w:tcPr>
            <w:tcW w:w="2299" w:type="pct"/>
          </w:tcPr>
          <w:p w14:paraId="7145FE4A"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Pneumonia</w:t>
            </w:r>
          </w:p>
        </w:tc>
        <w:tc>
          <w:tcPr>
            <w:tcW w:w="1164" w:type="pct"/>
          </w:tcPr>
          <w:p w14:paraId="253945B6" w14:textId="77777777" w:rsidR="00E902D2" w:rsidRPr="00F03387" w:rsidRDefault="00E902D2" w:rsidP="0069666C">
            <w:pPr>
              <w:rPr>
                <w:szCs w:val="22"/>
                <w:lang w:val="pt-PT"/>
              </w:rPr>
            </w:pPr>
            <w:r w:rsidRPr="00F03387">
              <w:rPr>
                <w:szCs w:val="22"/>
                <w:lang w:val="pt-PT"/>
              </w:rPr>
              <w:t>Frequente</w:t>
            </w:r>
          </w:p>
        </w:tc>
      </w:tr>
      <w:tr w:rsidR="00FD28F7" w:rsidRPr="00F03387" w14:paraId="18C696EF" w14:textId="77777777" w:rsidTr="00FD28F7">
        <w:trPr>
          <w:cantSplit/>
          <w:trHeight w:val="128"/>
        </w:trPr>
        <w:tc>
          <w:tcPr>
            <w:tcW w:w="1537" w:type="pct"/>
            <w:vMerge/>
          </w:tcPr>
          <w:p w14:paraId="6533B321" w14:textId="77777777" w:rsidR="00E902D2" w:rsidRPr="00F03387" w:rsidRDefault="00E902D2" w:rsidP="0069666C">
            <w:pPr>
              <w:pStyle w:val="TableText10"/>
              <w:rPr>
                <w:sz w:val="22"/>
                <w:szCs w:val="22"/>
                <w:lang w:val="pt-PT"/>
              </w:rPr>
            </w:pPr>
          </w:p>
        </w:tc>
        <w:tc>
          <w:tcPr>
            <w:tcW w:w="2299" w:type="pct"/>
          </w:tcPr>
          <w:p w14:paraId="0B6BE7A9" w14:textId="77777777" w:rsidR="00E902D2" w:rsidRPr="00F03387" w:rsidRDefault="00E902D2" w:rsidP="0069666C">
            <w:pPr>
              <w:pStyle w:val="TableText10"/>
              <w:rPr>
                <w:sz w:val="22"/>
                <w:szCs w:val="22"/>
                <w:lang w:val="pt-PT"/>
              </w:rPr>
            </w:pPr>
            <w:r w:rsidRPr="00F03387">
              <w:rPr>
                <w:sz w:val="22"/>
                <w:szCs w:val="22"/>
                <w:lang w:val="pt-PT"/>
              </w:rPr>
              <w:t xml:space="preserve">Asma </w:t>
            </w:r>
          </w:p>
        </w:tc>
        <w:tc>
          <w:tcPr>
            <w:tcW w:w="1164" w:type="pct"/>
          </w:tcPr>
          <w:p w14:paraId="45A2FCBC" w14:textId="77777777" w:rsidR="00E902D2" w:rsidRPr="00F03387" w:rsidRDefault="00E902D2" w:rsidP="0069666C">
            <w:pPr>
              <w:rPr>
                <w:szCs w:val="22"/>
                <w:lang w:val="pt-PT"/>
              </w:rPr>
            </w:pPr>
            <w:r w:rsidRPr="00F03387">
              <w:rPr>
                <w:szCs w:val="22"/>
                <w:lang w:val="pt-PT"/>
              </w:rPr>
              <w:t xml:space="preserve">Frequente </w:t>
            </w:r>
          </w:p>
        </w:tc>
      </w:tr>
      <w:tr w:rsidR="00FD28F7" w:rsidRPr="00F03387" w14:paraId="055389E4" w14:textId="77777777" w:rsidTr="00FD28F7">
        <w:trPr>
          <w:cantSplit/>
          <w:trHeight w:val="127"/>
        </w:trPr>
        <w:tc>
          <w:tcPr>
            <w:tcW w:w="1537" w:type="pct"/>
            <w:vMerge/>
          </w:tcPr>
          <w:p w14:paraId="1599121D" w14:textId="77777777" w:rsidR="00E902D2" w:rsidRPr="00F03387" w:rsidRDefault="00E902D2" w:rsidP="0069666C">
            <w:pPr>
              <w:pStyle w:val="TableText10"/>
              <w:rPr>
                <w:sz w:val="22"/>
                <w:szCs w:val="22"/>
                <w:lang w:val="pt-PT"/>
              </w:rPr>
            </w:pPr>
          </w:p>
        </w:tc>
        <w:tc>
          <w:tcPr>
            <w:tcW w:w="2299" w:type="pct"/>
          </w:tcPr>
          <w:p w14:paraId="2C589A5C" w14:textId="77777777" w:rsidR="00E902D2" w:rsidRPr="00F03387" w:rsidRDefault="00E902D2" w:rsidP="0069666C">
            <w:pPr>
              <w:pStyle w:val="TableText10"/>
              <w:rPr>
                <w:sz w:val="22"/>
                <w:szCs w:val="22"/>
                <w:lang w:val="pt-PT"/>
              </w:rPr>
            </w:pPr>
            <w:r w:rsidRPr="00F03387">
              <w:rPr>
                <w:sz w:val="22"/>
                <w:szCs w:val="22"/>
                <w:lang w:val="pt-PT"/>
              </w:rPr>
              <w:t>Doenças pulmonares</w:t>
            </w:r>
            <w:r w:rsidRPr="00F03387" w:rsidDel="00AA0073">
              <w:rPr>
                <w:sz w:val="22"/>
                <w:szCs w:val="22"/>
                <w:lang w:val="pt-PT"/>
              </w:rPr>
              <w:t xml:space="preserve"> </w:t>
            </w:r>
          </w:p>
        </w:tc>
        <w:tc>
          <w:tcPr>
            <w:tcW w:w="1164" w:type="pct"/>
          </w:tcPr>
          <w:p w14:paraId="5E267B42" w14:textId="77777777" w:rsidR="00E902D2" w:rsidRPr="00F03387" w:rsidRDefault="00E902D2" w:rsidP="0069666C">
            <w:pPr>
              <w:rPr>
                <w:szCs w:val="22"/>
                <w:lang w:val="pt-PT"/>
              </w:rPr>
            </w:pPr>
            <w:r w:rsidRPr="00F03387">
              <w:rPr>
                <w:szCs w:val="22"/>
                <w:lang w:val="pt-PT"/>
              </w:rPr>
              <w:t>Frequente</w:t>
            </w:r>
            <w:r w:rsidRPr="00F03387" w:rsidDel="00AA0073">
              <w:rPr>
                <w:szCs w:val="22"/>
                <w:lang w:val="pt-PT"/>
              </w:rPr>
              <w:t xml:space="preserve"> </w:t>
            </w:r>
          </w:p>
        </w:tc>
      </w:tr>
      <w:tr w:rsidR="00FD28F7" w:rsidRPr="00F03387" w14:paraId="30A1875F" w14:textId="77777777" w:rsidTr="00FD28F7">
        <w:trPr>
          <w:cantSplit/>
          <w:trHeight w:val="128"/>
        </w:trPr>
        <w:tc>
          <w:tcPr>
            <w:tcW w:w="1537" w:type="pct"/>
            <w:vMerge/>
          </w:tcPr>
          <w:p w14:paraId="70DDAD6B" w14:textId="77777777" w:rsidR="00E902D2" w:rsidRPr="00F03387" w:rsidRDefault="00E902D2" w:rsidP="0069666C">
            <w:pPr>
              <w:pStyle w:val="TableText10"/>
              <w:rPr>
                <w:sz w:val="22"/>
                <w:szCs w:val="22"/>
                <w:lang w:val="pt-PT"/>
              </w:rPr>
            </w:pPr>
          </w:p>
        </w:tc>
        <w:tc>
          <w:tcPr>
            <w:tcW w:w="2299" w:type="pct"/>
          </w:tcPr>
          <w:p w14:paraId="0352C78E"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Derrame pleural</w:t>
            </w:r>
          </w:p>
        </w:tc>
        <w:tc>
          <w:tcPr>
            <w:tcW w:w="1164" w:type="pct"/>
          </w:tcPr>
          <w:p w14:paraId="19BE326F" w14:textId="77777777" w:rsidR="00E902D2" w:rsidRPr="00F03387" w:rsidRDefault="00E902D2" w:rsidP="0069666C">
            <w:pPr>
              <w:rPr>
                <w:szCs w:val="22"/>
                <w:lang w:val="pt-PT"/>
              </w:rPr>
            </w:pPr>
            <w:r w:rsidRPr="00F03387">
              <w:rPr>
                <w:szCs w:val="22"/>
                <w:lang w:val="pt-PT"/>
              </w:rPr>
              <w:t>Frequente</w:t>
            </w:r>
          </w:p>
        </w:tc>
      </w:tr>
      <w:tr w:rsidR="00FD28F7" w:rsidRPr="00F03387" w14:paraId="78B24693" w14:textId="77777777" w:rsidTr="00FD28F7">
        <w:trPr>
          <w:cantSplit/>
          <w:trHeight w:val="128"/>
        </w:trPr>
        <w:tc>
          <w:tcPr>
            <w:tcW w:w="1537" w:type="pct"/>
            <w:vMerge/>
          </w:tcPr>
          <w:p w14:paraId="3FD31716" w14:textId="77777777" w:rsidR="00E902D2" w:rsidRPr="00F03387" w:rsidRDefault="00E902D2" w:rsidP="0069666C">
            <w:pPr>
              <w:pStyle w:val="TableText10"/>
              <w:rPr>
                <w:sz w:val="22"/>
                <w:szCs w:val="22"/>
                <w:lang w:val="pt-PT"/>
              </w:rPr>
            </w:pPr>
          </w:p>
        </w:tc>
        <w:tc>
          <w:tcPr>
            <w:tcW w:w="2299" w:type="pct"/>
          </w:tcPr>
          <w:p w14:paraId="20297D16" w14:textId="77777777" w:rsidR="00E902D2" w:rsidRPr="00F03387" w:rsidRDefault="00E902D2" w:rsidP="0069666C">
            <w:pPr>
              <w:pStyle w:val="TableText10"/>
              <w:rPr>
                <w:sz w:val="22"/>
                <w:szCs w:val="22"/>
                <w:vertAlign w:val="superscript"/>
                <w:lang w:val="pt-PT"/>
              </w:rPr>
            </w:pPr>
            <w:r w:rsidRPr="00F03387">
              <w:rPr>
                <w:sz w:val="22"/>
                <w:szCs w:val="22"/>
                <w:vertAlign w:val="superscript"/>
                <w:lang w:val="pt-PT"/>
              </w:rPr>
              <w:t>+1</w:t>
            </w:r>
            <w:r w:rsidRPr="00F03387">
              <w:rPr>
                <w:sz w:val="22"/>
                <w:szCs w:val="22"/>
                <w:lang w:val="pt-PT"/>
              </w:rPr>
              <w:t>Sibilos</w:t>
            </w:r>
          </w:p>
        </w:tc>
        <w:tc>
          <w:tcPr>
            <w:tcW w:w="1164" w:type="pct"/>
          </w:tcPr>
          <w:p w14:paraId="72B08384" w14:textId="77777777" w:rsidR="00E902D2" w:rsidRPr="00F03387" w:rsidRDefault="00E902D2" w:rsidP="0069666C">
            <w:pPr>
              <w:rPr>
                <w:szCs w:val="22"/>
                <w:lang w:val="pt-PT"/>
              </w:rPr>
            </w:pPr>
            <w:r w:rsidRPr="00F03387">
              <w:rPr>
                <w:szCs w:val="22"/>
                <w:lang w:val="pt-PT"/>
              </w:rPr>
              <w:t>Pouco frequente</w:t>
            </w:r>
          </w:p>
        </w:tc>
      </w:tr>
      <w:tr w:rsidR="00FD28F7" w:rsidRPr="00F03387" w14:paraId="1ABBDF6B" w14:textId="77777777" w:rsidTr="00FD28F7">
        <w:trPr>
          <w:cantSplit/>
          <w:trHeight w:val="127"/>
        </w:trPr>
        <w:tc>
          <w:tcPr>
            <w:tcW w:w="1537" w:type="pct"/>
            <w:vMerge/>
          </w:tcPr>
          <w:p w14:paraId="6A4A7DB2" w14:textId="77777777" w:rsidR="00E902D2" w:rsidRPr="00F03387" w:rsidRDefault="00E902D2" w:rsidP="0069666C">
            <w:pPr>
              <w:pStyle w:val="TableText10"/>
              <w:rPr>
                <w:sz w:val="22"/>
                <w:szCs w:val="22"/>
                <w:lang w:val="pt-PT"/>
              </w:rPr>
            </w:pPr>
          </w:p>
        </w:tc>
        <w:tc>
          <w:tcPr>
            <w:tcW w:w="2299" w:type="pct"/>
          </w:tcPr>
          <w:p w14:paraId="46C4FF17" w14:textId="77777777" w:rsidR="00E902D2" w:rsidRPr="00F03387" w:rsidRDefault="00E902D2" w:rsidP="0069666C">
            <w:pPr>
              <w:pStyle w:val="TableText10"/>
              <w:rPr>
                <w:sz w:val="22"/>
                <w:szCs w:val="22"/>
                <w:lang w:val="pt-PT"/>
              </w:rPr>
            </w:pPr>
            <w:r w:rsidRPr="00F03387">
              <w:rPr>
                <w:sz w:val="22"/>
                <w:szCs w:val="22"/>
                <w:lang w:val="pt-PT"/>
              </w:rPr>
              <w:t>Pneumonite</w:t>
            </w:r>
          </w:p>
        </w:tc>
        <w:tc>
          <w:tcPr>
            <w:tcW w:w="1164" w:type="pct"/>
          </w:tcPr>
          <w:p w14:paraId="0E7ADEA4" w14:textId="77777777" w:rsidR="00E902D2" w:rsidRPr="00F03387" w:rsidRDefault="00E902D2" w:rsidP="0069666C">
            <w:pPr>
              <w:rPr>
                <w:szCs w:val="22"/>
                <w:lang w:val="pt-PT"/>
              </w:rPr>
            </w:pPr>
            <w:r w:rsidRPr="00F03387">
              <w:rPr>
                <w:szCs w:val="22"/>
                <w:lang w:val="pt-PT"/>
              </w:rPr>
              <w:t>Pouco frequente</w:t>
            </w:r>
          </w:p>
        </w:tc>
      </w:tr>
      <w:tr w:rsidR="00FD28F7" w:rsidRPr="00F03387" w14:paraId="52885BF8" w14:textId="77777777" w:rsidTr="00FD28F7">
        <w:trPr>
          <w:cantSplit/>
          <w:trHeight w:val="120"/>
        </w:trPr>
        <w:tc>
          <w:tcPr>
            <w:tcW w:w="1537" w:type="pct"/>
            <w:vMerge/>
          </w:tcPr>
          <w:p w14:paraId="3476DB4C" w14:textId="77777777" w:rsidR="00E902D2" w:rsidRPr="00F03387" w:rsidRDefault="00E902D2" w:rsidP="0069666C">
            <w:pPr>
              <w:pStyle w:val="TableText10"/>
              <w:rPr>
                <w:sz w:val="22"/>
                <w:szCs w:val="22"/>
                <w:lang w:val="pt-PT"/>
              </w:rPr>
            </w:pPr>
          </w:p>
        </w:tc>
        <w:tc>
          <w:tcPr>
            <w:tcW w:w="2299" w:type="pct"/>
          </w:tcPr>
          <w:p w14:paraId="4EC7BAC4"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Fibrose pulmonar</w:t>
            </w:r>
          </w:p>
        </w:tc>
        <w:tc>
          <w:tcPr>
            <w:tcW w:w="1164" w:type="pct"/>
          </w:tcPr>
          <w:p w14:paraId="5F54C7F8" w14:textId="77777777" w:rsidR="00E902D2" w:rsidRPr="00F03387" w:rsidRDefault="00E902D2" w:rsidP="0069666C">
            <w:pPr>
              <w:rPr>
                <w:szCs w:val="22"/>
                <w:lang w:val="pt-PT"/>
              </w:rPr>
            </w:pPr>
            <w:r w:rsidRPr="00F03387">
              <w:rPr>
                <w:szCs w:val="22"/>
                <w:lang w:val="pt-PT"/>
              </w:rPr>
              <w:t>Desconhecida</w:t>
            </w:r>
          </w:p>
        </w:tc>
      </w:tr>
      <w:tr w:rsidR="00FD28F7" w:rsidRPr="00F03387" w14:paraId="18114B07" w14:textId="77777777" w:rsidTr="00FD28F7">
        <w:trPr>
          <w:cantSplit/>
          <w:trHeight w:val="120"/>
        </w:trPr>
        <w:tc>
          <w:tcPr>
            <w:tcW w:w="1537" w:type="pct"/>
            <w:vMerge/>
          </w:tcPr>
          <w:p w14:paraId="543D21FE" w14:textId="77777777" w:rsidR="00E902D2" w:rsidRPr="00F03387" w:rsidRDefault="00E902D2" w:rsidP="0069666C">
            <w:pPr>
              <w:pStyle w:val="TableText10"/>
              <w:rPr>
                <w:sz w:val="22"/>
                <w:szCs w:val="22"/>
                <w:lang w:val="pt-PT"/>
              </w:rPr>
            </w:pPr>
          </w:p>
        </w:tc>
        <w:tc>
          <w:tcPr>
            <w:tcW w:w="2299" w:type="pct"/>
          </w:tcPr>
          <w:p w14:paraId="484DF280"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Dificuldade respiratória</w:t>
            </w:r>
          </w:p>
        </w:tc>
        <w:tc>
          <w:tcPr>
            <w:tcW w:w="1164" w:type="pct"/>
          </w:tcPr>
          <w:p w14:paraId="715D018C" w14:textId="77777777" w:rsidR="00E902D2" w:rsidRPr="00F03387" w:rsidRDefault="00E902D2" w:rsidP="0069666C">
            <w:pPr>
              <w:rPr>
                <w:szCs w:val="22"/>
                <w:lang w:val="pt-PT"/>
              </w:rPr>
            </w:pPr>
            <w:r w:rsidRPr="00F03387">
              <w:rPr>
                <w:szCs w:val="22"/>
                <w:lang w:val="pt-PT"/>
              </w:rPr>
              <w:t>Desconhecida</w:t>
            </w:r>
          </w:p>
        </w:tc>
      </w:tr>
      <w:tr w:rsidR="00FD28F7" w:rsidRPr="00F03387" w14:paraId="4CE591C2" w14:textId="77777777" w:rsidTr="00FD28F7">
        <w:trPr>
          <w:cantSplit/>
          <w:trHeight w:val="120"/>
        </w:trPr>
        <w:tc>
          <w:tcPr>
            <w:tcW w:w="1537" w:type="pct"/>
            <w:vMerge/>
          </w:tcPr>
          <w:p w14:paraId="6A78060F" w14:textId="77777777" w:rsidR="00E902D2" w:rsidRPr="00F03387" w:rsidRDefault="00E902D2" w:rsidP="0069666C">
            <w:pPr>
              <w:pStyle w:val="TableText10"/>
              <w:rPr>
                <w:sz w:val="22"/>
                <w:szCs w:val="22"/>
                <w:lang w:val="pt-PT"/>
              </w:rPr>
            </w:pPr>
          </w:p>
        </w:tc>
        <w:tc>
          <w:tcPr>
            <w:tcW w:w="2299" w:type="pct"/>
          </w:tcPr>
          <w:p w14:paraId="198D6856"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Insuficiência respiratória</w:t>
            </w:r>
          </w:p>
        </w:tc>
        <w:tc>
          <w:tcPr>
            <w:tcW w:w="1164" w:type="pct"/>
          </w:tcPr>
          <w:p w14:paraId="60E85A85" w14:textId="77777777" w:rsidR="00E902D2" w:rsidRPr="00F03387" w:rsidRDefault="00E902D2" w:rsidP="0069666C">
            <w:pPr>
              <w:rPr>
                <w:szCs w:val="22"/>
                <w:lang w:val="pt-PT"/>
              </w:rPr>
            </w:pPr>
            <w:r w:rsidRPr="00F03387">
              <w:rPr>
                <w:szCs w:val="22"/>
                <w:lang w:val="pt-PT"/>
              </w:rPr>
              <w:t>Desconhecida</w:t>
            </w:r>
          </w:p>
        </w:tc>
      </w:tr>
      <w:tr w:rsidR="00FD28F7" w:rsidRPr="00F03387" w14:paraId="7CBC2296" w14:textId="77777777" w:rsidTr="00FD28F7">
        <w:trPr>
          <w:cantSplit/>
          <w:trHeight w:val="120"/>
        </w:trPr>
        <w:tc>
          <w:tcPr>
            <w:tcW w:w="1537" w:type="pct"/>
            <w:vMerge/>
          </w:tcPr>
          <w:p w14:paraId="1E159978" w14:textId="77777777" w:rsidR="00E902D2" w:rsidRPr="00F03387" w:rsidRDefault="00E902D2" w:rsidP="0069666C">
            <w:pPr>
              <w:pStyle w:val="TableText10"/>
              <w:rPr>
                <w:sz w:val="22"/>
                <w:szCs w:val="22"/>
                <w:lang w:val="pt-PT"/>
              </w:rPr>
            </w:pPr>
          </w:p>
        </w:tc>
        <w:tc>
          <w:tcPr>
            <w:tcW w:w="2299" w:type="pct"/>
          </w:tcPr>
          <w:p w14:paraId="3DAD49D7"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Infiltrados pulmonares</w:t>
            </w:r>
          </w:p>
        </w:tc>
        <w:tc>
          <w:tcPr>
            <w:tcW w:w="1164" w:type="pct"/>
          </w:tcPr>
          <w:p w14:paraId="3BF68E41" w14:textId="77777777" w:rsidR="00E902D2" w:rsidRPr="00F03387" w:rsidRDefault="00E902D2" w:rsidP="0069666C">
            <w:pPr>
              <w:rPr>
                <w:szCs w:val="22"/>
                <w:lang w:val="pt-PT"/>
              </w:rPr>
            </w:pPr>
            <w:r w:rsidRPr="00F03387">
              <w:rPr>
                <w:szCs w:val="22"/>
                <w:lang w:val="pt-PT"/>
              </w:rPr>
              <w:t>Desconhecida</w:t>
            </w:r>
          </w:p>
        </w:tc>
      </w:tr>
      <w:tr w:rsidR="00FD28F7" w:rsidRPr="00F03387" w14:paraId="21EB83CA" w14:textId="77777777" w:rsidTr="00FD28F7">
        <w:trPr>
          <w:cantSplit/>
          <w:trHeight w:val="258"/>
        </w:trPr>
        <w:tc>
          <w:tcPr>
            <w:tcW w:w="1537" w:type="pct"/>
            <w:vMerge/>
          </w:tcPr>
          <w:p w14:paraId="5887BF90" w14:textId="77777777" w:rsidR="00E902D2" w:rsidRPr="00F03387" w:rsidRDefault="00E902D2" w:rsidP="0069666C">
            <w:pPr>
              <w:pStyle w:val="TableText10"/>
              <w:rPr>
                <w:sz w:val="22"/>
                <w:szCs w:val="22"/>
                <w:lang w:val="pt-PT"/>
              </w:rPr>
            </w:pPr>
          </w:p>
        </w:tc>
        <w:tc>
          <w:tcPr>
            <w:tcW w:w="2299" w:type="pct"/>
          </w:tcPr>
          <w:p w14:paraId="6ACCE6E1"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Edema pulmonar agudo</w:t>
            </w:r>
          </w:p>
        </w:tc>
        <w:tc>
          <w:tcPr>
            <w:tcW w:w="1164" w:type="pct"/>
          </w:tcPr>
          <w:p w14:paraId="51C23156" w14:textId="77777777" w:rsidR="00E902D2" w:rsidRPr="00F03387" w:rsidRDefault="00E902D2" w:rsidP="0069666C">
            <w:pPr>
              <w:rPr>
                <w:szCs w:val="22"/>
                <w:lang w:val="pt-PT"/>
              </w:rPr>
            </w:pPr>
            <w:r w:rsidRPr="00F03387">
              <w:rPr>
                <w:szCs w:val="22"/>
                <w:lang w:val="pt-PT"/>
              </w:rPr>
              <w:t>Desconhecida</w:t>
            </w:r>
          </w:p>
        </w:tc>
      </w:tr>
      <w:tr w:rsidR="00FD28F7" w:rsidRPr="00F03387" w14:paraId="2E87D1D9" w14:textId="77777777" w:rsidTr="00FD28F7">
        <w:trPr>
          <w:cantSplit/>
          <w:trHeight w:val="128"/>
        </w:trPr>
        <w:tc>
          <w:tcPr>
            <w:tcW w:w="1537" w:type="pct"/>
            <w:vMerge/>
          </w:tcPr>
          <w:p w14:paraId="632BA42A" w14:textId="77777777" w:rsidR="00E902D2" w:rsidRPr="00F03387" w:rsidRDefault="00E902D2" w:rsidP="0069666C">
            <w:pPr>
              <w:pStyle w:val="TableText10"/>
              <w:rPr>
                <w:sz w:val="22"/>
                <w:szCs w:val="22"/>
                <w:vertAlign w:val="superscript"/>
                <w:lang w:val="pt-PT"/>
              </w:rPr>
            </w:pPr>
          </w:p>
        </w:tc>
        <w:tc>
          <w:tcPr>
            <w:tcW w:w="2299" w:type="pct"/>
          </w:tcPr>
          <w:p w14:paraId="1C45B98D"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Síndrome de dificuldade respiratória aguda</w:t>
            </w:r>
          </w:p>
        </w:tc>
        <w:tc>
          <w:tcPr>
            <w:tcW w:w="1164" w:type="pct"/>
          </w:tcPr>
          <w:p w14:paraId="39EC04FB" w14:textId="77777777" w:rsidR="00E902D2" w:rsidRPr="00F03387" w:rsidRDefault="00E902D2" w:rsidP="0069666C">
            <w:pPr>
              <w:rPr>
                <w:szCs w:val="22"/>
                <w:lang w:val="pt-PT"/>
              </w:rPr>
            </w:pPr>
            <w:r w:rsidRPr="00F03387">
              <w:rPr>
                <w:szCs w:val="22"/>
                <w:lang w:val="pt-PT"/>
              </w:rPr>
              <w:t>Desconhecida</w:t>
            </w:r>
          </w:p>
        </w:tc>
      </w:tr>
      <w:tr w:rsidR="00FD28F7" w:rsidRPr="00F03387" w14:paraId="0D7FEC9E" w14:textId="77777777" w:rsidTr="00FD28F7">
        <w:trPr>
          <w:cantSplit/>
          <w:trHeight w:val="127"/>
        </w:trPr>
        <w:tc>
          <w:tcPr>
            <w:tcW w:w="1537" w:type="pct"/>
            <w:vMerge/>
          </w:tcPr>
          <w:p w14:paraId="2B8A424E" w14:textId="77777777" w:rsidR="00E902D2" w:rsidRPr="00F03387" w:rsidRDefault="00E902D2" w:rsidP="0069666C">
            <w:pPr>
              <w:pStyle w:val="TableText10"/>
              <w:rPr>
                <w:sz w:val="22"/>
                <w:szCs w:val="22"/>
                <w:vertAlign w:val="superscript"/>
                <w:lang w:val="pt-PT"/>
              </w:rPr>
            </w:pPr>
          </w:p>
        </w:tc>
        <w:tc>
          <w:tcPr>
            <w:tcW w:w="2299" w:type="pct"/>
          </w:tcPr>
          <w:p w14:paraId="721E8752"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Broncospasmo</w:t>
            </w:r>
          </w:p>
        </w:tc>
        <w:tc>
          <w:tcPr>
            <w:tcW w:w="1164" w:type="pct"/>
          </w:tcPr>
          <w:p w14:paraId="183A3E97" w14:textId="77777777" w:rsidR="00E902D2" w:rsidRPr="00F03387" w:rsidRDefault="00E902D2" w:rsidP="0069666C">
            <w:pPr>
              <w:rPr>
                <w:szCs w:val="22"/>
                <w:lang w:val="pt-PT"/>
              </w:rPr>
            </w:pPr>
            <w:r w:rsidRPr="00F03387">
              <w:rPr>
                <w:szCs w:val="22"/>
                <w:lang w:val="pt-PT"/>
              </w:rPr>
              <w:t>Desconhecida</w:t>
            </w:r>
          </w:p>
        </w:tc>
      </w:tr>
      <w:tr w:rsidR="00FD28F7" w:rsidRPr="00F03387" w14:paraId="54FDE712" w14:textId="77777777" w:rsidTr="00FD28F7">
        <w:trPr>
          <w:cantSplit/>
          <w:trHeight w:val="258"/>
        </w:trPr>
        <w:tc>
          <w:tcPr>
            <w:tcW w:w="1537" w:type="pct"/>
            <w:vMerge/>
          </w:tcPr>
          <w:p w14:paraId="7FA520FE" w14:textId="77777777" w:rsidR="00E902D2" w:rsidRPr="00F03387" w:rsidRDefault="00E902D2" w:rsidP="0069666C">
            <w:pPr>
              <w:pStyle w:val="TableText10"/>
              <w:rPr>
                <w:sz w:val="22"/>
                <w:szCs w:val="22"/>
                <w:lang w:val="pt-PT"/>
              </w:rPr>
            </w:pPr>
          </w:p>
        </w:tc>
        <w:tc>
          <w:tcPr>
            <w:tcW w:w="2299" w:type="pct"/>
          </w:tcPr>
          <w:p w14:paraId="7CEFA7EE"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Hipóxia</w:t>
            </w:r>
          </w:p>
        </w:tc>
        <w:tc>
          <w:tcPr>
            <w:tcW w:w="1164" w:type="pct"/>
          </w:tcPr>
          <w:p w14:paraId="110A58D0" w14:textId="77777777" w:rsidR="00E902D2" w:rsidRPr="00F03387" w:rsidRDefault="00E902D2" w:rsidP="0069666C">
            <w:pPr>
              <w:rPr>
                <w:szCs w:val="22"/>
                <w:lang w:val="pt-PT"/>
              </w:rPr>
            </w:pPr>
            <w:r w:rsidRPr="00F03387">
              <w:rPr>
                <w:szCs w:val="22"/>
                <w:lang w:val="pt-PT"/>
              </w:rPr>
              <w:t>Desconhecida</w:t>
            </w:r>
          </w:p>
        </w:tc>
      </w:tr>
      <w:tr w:rsidR="00FD28F7" w:rsidRPr="00F03387" w14:paraId="05C9ECD5" w14:textId="77777777" w:rsidTr="00FD28F7">
        <w:trPr>
          <w:cantSplit/>
          <w:trHeight w:val="120"/>
        </w:trPr>
        <w:tc>
          <w:tcPr>
            <w:tcW w:w="1537" w:type="pct"/>
            <w:vMerge/>
          </w:tcPr>
          <w:p w14:paraId="2B9690A1" w14:textId="77777777" w:rsidR="00E902D2" w:rsidRPr="00F03387" w:rsidRDefault="00E902D2" w:rsidP="0069666C">
            <w:pPr>
              <w:pStyle w:val="TableText10"/>
              <w:rPr>
                <w:sz w:val="22"/>
                <w:szCs w:val="22"/>
                <w:lang w:val="pt-PT"/>
              </w:rPr>
            </w:pPr>
          </w:p>
        </w:tc>
        <w:tc>
          <w:tcPr>
            <w:tcW w:w="2299" w:type="pct"/>
          </w:tcPr>
          <w:p w14:paraId="4A374A54"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Saturação de oxigénio diminuída</w:t>
            </w:r>
          </w:p>
        </w:tc>
        <w:tc>
          <w:tcPr>
            <w:tcW w:w="1164" w:type="pct"/>
          </w:tcPr>
          <w:p w14:paraId="462B4A30" w14:textId="77777777" w:rsidR="00E902D2" w:rsidRPr="00F03387" w:rsidRDefault="00E902D2" w:rsidP="0069666C">
            <w:pPr>
              <w:rPr>
                <w:szCs w:val="22"/>
                <w:lang w:val="pt-PT"/>
              </w:rPr>
            </w:pPr>
            <w:r w:rsidRPr="00F03387">
              <w:rPr>
                <w:szCs w:val="22"/>
                <w:lang w:val="pt-PT"/>
              </w:rPr>
              <w:t>Desconhecida</w:t>
            </w:r>
          </w:p>
        </w:tc>
      </w:tr>
      <w:tr w:rsidR="00FD28F7" w:rsidRPr="00F03387" w14:paraId="65418A72" w14:textId="77777777" w:rsidTr="00FD28F7">
        <w:trPr>
          <w:cantSplit/>
          <w:trHeight w:val="120"/>
        </w:trPr>
        <w:tc>
          <w:tcPr>
            <w:tcW w:w="1537" w:type="pct"/>
            <w:vMerge/>
          </w:tcPr>
          <w:p w14:paraId="2E8F4F3E" w14:textId="77777777" w:rsidR="00E902D2" w:rsidRPr="00F03387" w:rsidRDefault="00E902D2" w:rsidP="0069666C">
            <w:pPr>
              <w:pStyle w:val="TableText10"/>
              <w:rPr>
                <w:sz w:val="22"/>
                <w:szCs w:val="22"/>
                <w:lang w:val="pt-PT"/>
              </w:rPr>
            </w:pPr>
          </w:p>
        </w:tc>
        <w:tc>
          <w:tcPr>
            <w:tcW w:w="2299" w:type="pct"/>
          </w:tcPr>
          <w:p w14:paraId="4ADFC947" w14:textId="77777777" w:rsidR="00E902D2" w:rsidRPr="00F03387" w:rsidRDefault="00E902D2" w:rsidP="0069666C">
            <w:pPr>
              <w:pStyle w:val="TableText10"/>
              <w:rPr>
                <w:sz w:val="22"/>
                <w:szCs w:val="22"/>
                <w:lang w:val="pt-PT"/>
              </w:rPr>
            </w:pPr>
            <w:r w:rsidRPr="00F03387">
              <w:rPr>
                <w:sz w:val="22"/>
                <w:szCs w:val="22"/>
                <w:lang w:val="pt-PT"/>
              </w:rPr>
              <w:t>Edema laríngeo</w:t>
            </w:r>
          </w:p>
        </w:tc>
        <w:tc>
          <w:tcPr>
            <w:tcW w:w="1164" w:type="pct"/>
          </w:tcPr>
          <w:p w14:paraId="063974C6" w14:textId="77777777" w:rsidR="00E902D2" w:rsidRPr="00F03387" w:rsidRDefault="00E902D2" w:rsidP="0069666C">
            <w:pPr>
              <w:rPr>
                <w:szCs w:val="22"/>
                <w:lang w:val="pt-PT"/>
              </w:rPr>
            </w:pPr>
            <w:r w:rsidRPr="00F03387">
              <w:rPr>
                <w:szCs w:val="22"/>
                <w:lang w:val="pt-PT"/>
              </w:rPr>
              <w:t>Desconhecida</w:t>
            </w:r>
          </w:p>
        </w:tc>
      </w:tr>
      <w:tr w:rsidR="00FD28F7" w:rsidRPr="00F03387" w14:paraId="76BE8349" w14:textId="77777777" w:rsidTr="00FD28F7">
        <w:trPr>
          <w:cantSplit/>
          <w:trHeight w:val="127"/>
        </w:trPr>
        <w:tc>
          <w:tcPr>
            <w:tcW w:w="1537" w:type="pct"/>
            <w:vMerge/>
          </w:tcPr>
          <w:p w14:paraId="1E69324D" w14:textId="77777777" w:rsidR="00E902D2" w:rsidRPr="00F03387" w:rsidRDefault="00E902D2" w:rsidP="0069666C">
            <w:pPr>
              <w:pStyle w:val="TableText10"/>
              <w:rPr>
                <w:sz w:val="22"/>
                <w:szCs w:val="22"/>
                <w:lang w:val="pt-PT"/>
              </w:rPr>
            </w:pPr>
          </w:p>
        </w:tc>
        <w:tc>
          <w:tcPr>
            <w:tcW w:w="2299" w:type="pct"/>
          </w:tcPr>
          <w:p w14:paraId="44BB6341" w14:textId="77777777" w:rsidR="00E902D2" w:rsidRPr="00F03387" w:rsidRDefault="00E902D2" w:rsidP="0069666C">
            <w:pPr>
              <w:pStyle w:val="TableText10"/>
              <w:rPr>
                <w:sz w:val="22"/>
                <w:szCs w:val="22"/>
                <w:lang w:val="pt-PT"/>
              </w:rPr>
            </w:pPr>
            <w:r w:rsidRPr="00F03387">
              <w:rPr>
                <w:sz w:val="22"/>
                <w:szCs w:val="22"/>
                <w:lang w:val="pt-PT"/>
              </w:rPr>
              <w:t>Ortopneia</w:t>
            </w:r>
          </w:p>
        </w:tc>
        <w:tc>
          <w:tcPr>
            <w:tcW w:w="1164" w:type="pct"/>
          </w:tcPr>
          <w:p w14:paraId="63DB7FB1" w14:textId="77777777" w:rsidR="00E902D2" w:rsidRPr="00F03387" w:rsidRDefault="00E902D2" w:rsidP="0069666C">
            <w:pPr>
              <w:rPr>
                <w:szCs w:val="22"/>
                <w:lang w:val="pt-PT"/>
              </w:rPr>
            </w:pPr>
            <w:r w:rsidRPr="00F03387">
              <w:rPr>
                <w:szCs w:val="22"/>
                <w:lang w:val="pt-PT"/>
              </w:rPr>
              <w:t>Desconhecida</w:t>
            </w:r>
          </w:p>
        </w:tc>
      </w:tr>
      <w:tr w:rsidR="00FD28F7" w:rsidRPr="00F03387" w14:paraId="1C6289D4" w14:textId="77777777" w:rsidTr="00FD28F7">
        <w:trPr>
          <w:cantSplit/>
          <w:trHeight w:val="120"/>
        </w:trPr>
        <w:tc>
          <w:tcPr>
            <w:tcW w:w="1537" w:type="pct"/>
            <w:vMerge/>
          </w:tcPr>
          <w:p w14:paraId="05BF8D7F" w14:textId="77777777" w:rsidR="00E902D2" w:rsidRPr="00F03387" w:rsidRDefault="00E902D2" w:rsidP="0069666C">
            <w:pPr>
              <w:pStyle w:val="TableText10"/>
              <w:rPr>
                <w:sz w:val="22"/>
                <w:szCs w:val="22"/>
                <w:lang w:val="pt-PT"/>
              </w:rPr>
            </w:pPr>
          </w:p>
        </w:tc>
        <w:tc>
          <w:tcPr>
            <w:tcW w:w="2299" w:type="pct"/>
          </w:tcPr>
          <w:p w14:paraId="20A3EBEC" w14:textId="77777777" w:rsidR="00E902D2" w:rsidRPr="00F03387" w:rsidRDefault="00E902D2" w:rsidP="0069666C">
            <w:pPr>
              <w:pStyle w:val="TableText10"/>
              <w:rPr>
                <w:sz w:val="22"/>
                <w:szCs w:val="22"/>
                <w:lang w:val="pt-PT"/>
              </w:rPr>
            </w:pPr>
            <w:r w:rsidRPr="00F03387">
              <w:rPr>
                <w:sz w:val="22"/>
                <w:szCs w:val="22"/>
                <w:lang w:val="pt-PT"/>
              </w:rPr>
              <w:t>Edema pulmonar</w:t>
            </w:r>
          </w:p>
        </w:tc>
        <w:tc>
          <w:tcPr>
            <w:tcW w:w="1164" w:type="pct"/>
          </w:tcPr>
          <w:p w14:paraId="4B9E8BB5"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7EBF69A8" w14:textId="77777777" w:rsidTr="00FD28F7">
        <w:trPr>
          <w:cantSplit/>
          <w:trHeight w:val="120"/>
        </w:trPr>
        <w:tc>
          <w:tcPr>
            <w:tcW w:w="1537" w:type="pct"/>
            <w:vMerge/>
          </w:tcPr>
          <w:p w14:paraId="0B4E5326" w14:textId="77777777" w:rsidR="00E902D2" w:rsidRPr="00F03387" w:rsidRDefault="00E902D2" w:rsidP="0069666C">
            <w:pPr>
              <w:pStyle w:val="TableText10"/>
              <w:rPr>
                <w:sz w:val="22"/>
                <w:szCs w:val="22"/>
                <w:lang w:val="pt-PT"/>
              </w:rPr>
            </w:pPr>
          </w:p>
        </w:tc>
        <w:tc>
          <w:tcPr>
            <w:tcW w:w="2299" w:type="pct"/>
          </w:tcPr>
          <w:p w14:paraId="56D89712" w14:textId="77777777" w:rsidR="00E902D2" w:rsidRPr="00F03387" w:rsidRDefault="00E902D2" w:rsidP="0069666C">
            <w:pPr>
              <w:pStyle w:val="TableText10"/>
              <w:rPr>
                <w:sz w:val="22"/>
                <w:szCs w:val="22"/>
                <w:lang w:val="pt-PT"/>
              </w:rPr>
            </w:pPr>
            <w:r w:rsidRPr="00F03387">
              <w:rPr>
                <w:sz w:val="22"/>
                <w:szCs w:val="22"/>
                <w:lang w:val="pt-PT"/>
              </w:rPr>
              <w:t>Doença pulmonar intersticial</w:t>
            </w:r>
          </w:p>
        </w:tc>
        <w:tc>
          <w:tcPr>
            <w:tcW w:w="1164" w:type="pct"/>
          </w:tcPr>
          <w:p w14:paraId="4E286534"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16075186" w14:textId="77777777" w:rsidTr="00FD28F7">
        <w:trPr>
          <w:cantSplit/>
          <w:trHeight w:val="120"/>
        </w:trPr>
        <w:tc>
          <w:tcPr>
            <w:tcW w:w="1537" w:type="pct"/>
            <w:vMerge w:val="restart"/>
          </w:tcPr>
          <w:p w14:paraId="10455635" w14:textId="77777777" w:rsidR="00E902D2" w:rsidRPr="00F03387" w:rsidRDefault="00E902D2" w:rsidP="0010587F">
            <w:pPr>
              <w:pStyle w:val="TableText10"/>
              <w:rPr>
                <w:sz w:val="22"/>
                <w:szCs w:val="22"/>
                <w:lang w:val="pt-PT"/>
              </w:rPr>
            </w:pPr>
            <w:r w:rsidRPr="00F03387">
              <w:rPr>
                <w:sz w:val="22"/>
                <w:szCs w:val="22"/>
                <w:lang w:val="pt-PT"/>
              </w:rPr>
              <w:t>Doenças gastrointestinais</w:t>
            </w:r>
          </w:p>
        </w:tc>
        <w:tc>
          <w:tcPr>
            <w:tcW w:w="2299" w:type="pct"/>
          </w:tcPr>
          <w:p w14:paraId="4F08F29D"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Diarreia </w:t>
            </w:r>
          </w:p>
        </w:tc>
        <w:tc>
          <w:tcPr>
            <w:tcW w:w="1164" w:type="pct"/>
          </w:tcPr>
          <w:p w14:paraId="25505631"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583F3D67" w14:textId="77777777" w:rsidTr="00FD28F7">
        <w:trPr>
          <w:cantSplit/>
          <w:trHeight w:val="120"/>
        </w:trPr>
        <w:tc>
          <w:tcPr>
            <w:tcW w:w="1537" w:type="pct"/>
            <w:vMerge/>
          </w:tcPr>
          <w:p w14:paraId="31CF2C3D" w14:textId="77777777" w:rsidR="00E902D2" w:rsidRPr="00F03387" w:rsidRDefault="00E902D2" w:rsidP="0069666C">
            <w:pPr>
              <w:pStyle w:val="TableText10"/>
              <w:keepNext/>
              <w:keepLines/>
              <w:rPr>
                <w:sz w:val="22"/>
                <w:szCs w:val="22"/>
                <w:lang w:val="pt-PT"/>
              </w:rPr>
            </w:pPr>
          </w:p>
        </w:tc>
        <w:tc>
          <w:tcPr>
            <w:tcW w:w="2299" w:type="pct"/>
          </w:tcPr>
          <w:p w14:paraId="73E10097" w14:textId="77777777" w:rsidR="00E902D2" w:rsidRPr="00F03387" w:rsidRDefault="00E902D2" w:rsidP="0069666C">
            <w:pPr>
              <w:pStyle w:val="TableText10"/>
              <w:keepNext/>
              <w:keepLines/>
              <w:rPr>
                <w:sz w:val="22"/>
                <w:szCs w:val="22"/>
                <w:lang w:val="pt-PT"/>
              </w:rPr>
            </w:pPr>
            <w:r w:rsidRPr="00F03387">
              <w:rPr>
                <w:sz w:val="22"/>
                <w:szCs w:val="22"/>
                <w:lang w:val="pt-PT"/>
              </w:rPr>
              <w:t>Vómitos</w:t>
            </w:r>
          </w:p>
        </w:tc>
        <w:tc>
          <w:tcPr>
            <w:tcW w:w="1164" w:type="pct"/>
          </w:tcPr>
          <w:p w14:paraId="19E0984B"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064F2E94" w14:textId="77777777" w:rsidTr="00FD28F7">
        <w:trPr>
          <w:cantSplit/>
          <w:trHeight w:val="120"/>
        </w:trPr>
        <w:tc>
          <w:tcPr>
            <w:tcW w:w="1537" w:type="pct"/>
            <w:vMerge/>
          </w:tcPr>
          <w:p w14:paraId="0D236F30" w14:textId="77777777" w:rsidR="00E902D2" w:rsidRPr="00F03387" w:rsidRDefault="00E902D2" w:rsidP="0069666C">
            <w:pPr>
              <w:pStyle w:val="TableText10"/>
              <w:keepNext/>
              <w:keepLines/>
              <w:rPr>
                <w:sz w:val="22"/>
                <w:szCs w:val="22"/>
                <w:lang w:val="pt-PT"/>
              </w:rPr>
            </w:pPr>
          </w:p>
        </w:tc>
        <w:tc>
          <w:tcPr>
            <w:tcW w:w="2299" w:type="pct"/>
          </w:tcPr>
          <w:p w14:paraId="236D44F4"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Náuseas </w:t>
            </w:r>
          </w:p>
        </w:tc>
        <w:tc>
          <w:tcPr>
            <w:tcW w:w="1164" w:type="pct"/>
          </w:tcPr>
          <w:p w14:paraId="31FB072E"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0B9838FA" w14:textId="77777777" w:rsidTr="00FD28F7">
        <w:trPr>
          <w:cantSplit/>
          <w:trHeight w:val="120"/>
        </w:trPr>
        <w:tc>
          <w:tcPr>
            <w:tcW w:w="1537" w:type="pct"/>
            <w:vMerge/>
          </w:tcPr>
          <w:p w14:paraId="26BAA674" w14:textId="77777777" w:rsidR="00E902D2" w:rsidRPr="00F03387" w:rsidRDefault="00E902D2" w:rsidP="0069666C">
            <w:pPr>
              <w:pStyle w:val="TableText10"/>
              <w:keepNext/>
              <w:keepLines/>
              <w:rPr>
                <w:sz w:val="22"/>
                <w:szCs w:val="22"/>
                <w:lang w:val="pt-PT"/>
              </w:rPr>
            </w:pPr>
          </w:p>
        </w:tc>
        <w:tc>
          <w:tcPr>
            <w:tcW w:w="2299" w:type="pct"/>
          </w:tcPr>
          <w:p w14:paraId="61907CF1"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Tumefação labial</w:t>
            </w:r>
          </w:p>
        </w:tc>
        <w:tc>
          <w:tcPr>
            <w:tcW w:w="1164" w:type="pct"/>
          </w:tcPr>
          <w:p w14:paraId="7F160A5B"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Muito frequente </w:t>
            </w:r>
          </w:p>
        </w:tc>
      </w:tr>
      <w:tr w:rsidR="00FD28F7" w:rsidRPr="00F03387" w14:paraId="31A52716" w14:textId="77777777" w:rsidTr="00FD28F7">
        <w:trPr>
          <w:cantSplit/>
          <w:trHeight w:val="120"/>
        </w:trPr>
        <w:tc>
          <w:tcPr>
            <w:tcW w:w="1537" w:type="pct"/>
            <w:vMerge/>
          </w:tcPr>
          <w:p w14:paraId="69CE824B" w14:textId="77777777" w:rsidR="00E902D2" w:rsidRPr="00F03387" w:rsidRDefault="00E902D2" w:rsidP="0069666C">
            <w:pPr>
              <w:pStyle w:val="TableText10"/>
              <w:keepNext/>
              <w:keepLines/>
              <w:rPr>
                <w:sz w:val="22"/>
                <w:szCs w:val="22"/>
                <w:lang w:val="pt-PT"/>
              </w:rPr>
            </w:pPr>
          </w:p>
        </w:tc>
        <w:tc>
          <w:tcPr>
            <w:tcW w:w="2299" w:type="pct"/>
          </w:tcPr>
          <w:p w14:paraId="32696F48" w14:textId="77777777" w:rsidR="00E902D2" w:rsidRPr="00F03387" w:rsidRDefault="00E902D2" w:rsidP="0069666C">
            <w:pPr>
              <w:pStyle w:val="TableText10"/>
              <w:keepNext/>
              <w:keepLines/>
              <w:rPr>
                <w:sz w:val="22"/>
                <w:szCs w:val="22"/>
                <w:lang w:val="pt-PT"/>
              </w:rPr>
            </w:pPr>
            <w:r w:rsidRPr="00F03387">
              <w:rPr>
                <w:sz w:val="22"/>
                <w:szCs w:val="22"/>
                <w:lang w:val="pt-PT"/>
              </w:rPr>
              <w:t>Dor abdominal</w:t>
            </w:r>
          </w:p>
        </w:tc>
        <w:tc>
          <w:tcPr>
            <w:tcW w:w="1164" w:type="pct"/>
          </w:tcPr>
          <w:p w14:paraId="11DEF68D"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141651A5" w14:textId="77777777" w:rsidTr="00FD28F7">
        <w:trPr>
          <w:cantSplit/>
          <w:trHeight w:val="120"/>
        </w:trPr>
        <w:tc>
          <w:tcPr>
            <w:tcW w:w="1537" w:type="pct"/>
            <w:vMerge/>
          </w:tcPr>
          <w:p w14:paraId="27D942BF" w14:textId="77777777" w:rsidR="00E902D2" w:rsidRPr="00F03387" w:rsidRDefault="00E902D2" w:rsidP="0069666C">
            <w:pPr>
              <w:pStyle w:val="TableText10"/>
              <w:keepNext/>
              <w:keepLines/>
              <w:rPr>
                <w:sz w:val="22"/>
                <w:szCs w:val="22"/>
                <w:lang w:val="pt-PT"/>
              </w:rPr>
            </w:pPr>
          </w:p>
        </w:tc>
        <w:tc>
          <w:tcPr>
            <w:tcW w:w="2299" w:type="pct"/>
          </w:tcPr>
          <w:p w14:paraId="54E2655D" w14:textId="77777777" w:rsidR="00E902D2" w:rsidRPr="00F03387" w:rsidRDefault="00E902D2" w:rsidP="0069666C">
            <w:pPr>
              <w:keepNext/>
              <w:keepLines/>
              <w:rPr>
                <w:szCs w:val="22"/>
                <w:lang w:val="pt-PT"/>
              </w:rPr>
            </w:pPr>
            <w:r w:rsidRPr="00F03387">
              <w:rPr>
                <w:szCs w:val="22"/>
                <w:lang w:val="pt-PT"/>
              </w:rPr>
              <w:t>Dispepsia</w:t>
            </w:r>
          </w:p>
        </w:tc>
        <w:tc>
          <w:tcPr>
            <w:tcW w:w="1164" w:type="pct"/>
          </w:tcPr>
          <w:p w14:paraId="0C5781AC"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16B28C57" w14:textId="77777777" w:rsidTr="00FD28F7">
        <w:trPr>
          <w:cantSplit/>
          <w:trHeight w:val="127"/>
        </w:trPr>
        <w:tc>
          <w:tcPr>
            <w:tcW w:w="1537" w:type="pct"/>
            <w:vMerge/>
          </w:tcPr>
          <w:p w14:paraId="3746D639" w14:textId="77777777" w:rsidR="00E902D2" w:rsidRPr="00F03387" w:rsidRDefault="00E902D2" w:rsidP="0069666C">
            <w:pPr>
              <w:pStyle w:val="TableText10"/>
              <w:rPr>
                <w:sz w:val="22"/>
                <w:szCs w:val="22"/>
                <w:lang w:val="pt-PT"/>
              </w:rPr>
            </w:pPr>
          </w:p>
        </w:tc>
        <w:tc>
          <w:tcPr>
            <w:tcW w:w="2299" w:type="pct"/>
          </w:tcPr>
          <w:p w14:paraId="339513C9" w14:textId="77777777" w:rsidR="00E902D2" w:rsidRPr="00F03387" w:rsidRDefault="00E902D2" w:rsidP="0069666C">
            <w:pPr>
              <w:rPr>
                <w:szCs w:val="22"/>
                <w:lang w:val="pt-PT"/>
              </w:rPr>
            </w:pPr>
            <w:r w:rsidRPr="00F03387">
              <w:rPr>
                <w:szCs w:val="22"/>
                <w:lang w:val="pt-PT"/>
              </w:rPr>
              <w:t>Obstipação</w:t>
            </w:r>
          </w:p>
        </w:tc>
        <w:tc>
          <w:tcPr>
            <w:tcW w:w="1164" w:type="pct"/>
          </w:tcPr>
          <w:p w14:paraId="7924E001" w14:textId="77777777" w:rsidR="00E902D2" w:rsidRPr="00F03387" w:rsidRDefault="00E902D2" w:rsidP="0069666C">
            <w:pPr>
              <w:rPr>
                <w:szCs w:val="22"/>
                <w:lang w:val="pt-PT"/>
              </w:rPr>
            </w:pPr>
            <w:r w:rsidRPr="00F03387">
              <w:rPr>
                <w:szCs w:val="22"/>
                <w:lang w:val="pt-PT"/>
              </w:rPr>
              <w:t>Muito frequente</w:t>
            </w:r>
          </w:p>
        </w:tc>
      </w:tr>
      <w:tr w:rsidR="00FD28F7" w:rsidRPr="00F03387" w14:paraId="2D39497E" w14:textId="77777777" w:rsidTr="00FD28F7">
        <w:trPr>
          <w:cantSplit/>
          <w:trHeight w:val="258"/>
        </w:trPr>
        <w:tc>
          <w:tcPr>
            <w:tcW w:w="1537" w:type="pct"/>
            <w:vMerge/>
          </w:tcPr>
          <w:p w14:paraId="5ABE9063" w14:textId="77777777" w:rsidR="00E902D2" w:rsidRPr="00F03387" w:rsidRDefault="00E902D2" w:rsidP="0069666C">
            <w:pPr>
              <w:pStyle w:val="TableText10"/>
              <w:rPr>
                <w:sz w:val="22"/>
                <w:szCs w:val="22"/>
                <w:lang w:val="pt-PT"/>
              </w:rPr>
            </w:pPr>
          </w:p>
        </w:tc>
        <w:tc>
          <w:tcPr>
            <w:tcW w:w="2299" w:type="pct"/>
          </w:tcPr>
          <w:p w14:paraId="5BB61B4D" w14:textId="77777777" w:rsidR="00E902D2" w:rsidRPr="00F03387" w:rsidRDefault="00E902D2" w:rsidP="0069666C">
            <w:pPr>
              <w:rPr>
                <w:szCs w:val="22"/>
                <w:lang w:val="pt-PT"/>
              </w:rPr>
            </w:pPr>
            <w:r w:rsidRPr="00F03387">
              <w:rPr>
                <w:szCs w:val="22"/>
                <w:lang w:val="pt-PT"/>
              </w:rPr>
              <w:t>Estomatite</w:t>
            </w:r>
          </w:p>
        </w:tc>
        <w:tc>
          <w:tcPr>
            <w:tcW w:w="1164" w:type="pct"/>
          </w:tcPr>
          <w:p w14:paraId="7442440B" w14:textId="77777777" w:rsidR="00E902D2" w:rsidRPr="00F03387" w:rsidRDefault="00E902D2" w:rsidP="0069666C">
            <w:pPr>
              <w:rPr>
                <w:szCs w:val="22"/>
                <w:lang w:val="pt-PT"/>
              </w:rPr>
            </w:pPr>
            <w:r w:rsidRPr="00F03387">
              <w:rPr>
                <w:szCs w:val="22"/>
                <w:lang w:val="pt-PT"/>
              </w:rPr>
              <w:t>Muito frequente</w:t>
            </w:r>
          </w:p>
        </w:tc>
      </w:tr>
      <w:tr w:rsidR="00FD28F7" w:rsidRPr="00F03387" w14:paraId="0135DC21" w14:textId="77777777" w:rsidTr="00FD28F7">
        <w:trPr>
          <w:cantSplit/>
          <w:trHeight w:val="258"/>
        </w:trPr>
        <w:tc>
          <w:tcPr>
            <w:tcW w:w="1537" w:type="pct"/>
            <w:vMerge/>
          </w:tcPr>
          <w:p w14:paraId="09C5250B" w14:textId="77777777" w:rsidR="00E902D2" w:rsidRPr="00F03387" w:rsidRDefault="00E902D2" w:rsidP="0069666C">
            <w:pPr>
              <w:pStyle w:val="TableText10"/>
              <w:rPr>
                <w:sz w:val="22"/>
                <w:szCs w:val="22"/>
                <w:lang w:val="pt-PT"/>
              </w:rPr>
            </w:pPr>
          </w:p>
        </w:tc>
        <w:tc>
          <w:tcPr>
            <w:tcW w:w="2299" w:type="pct"/>
          </w:tcPr>
          <w:p w14:paraId="6B2AC84C" w14:textId="77777777" w:rsidR="00E902D2" w:rsidRPr="00F03387" w:rsidRDefault="00E902D2" w:rsidP="0069666C">
            <w:pPr>
              <w:rPr>
                <w:szCs w:val="22"/>
                <w:lang w:val="pt-PT"/>
              </w:rPr>
            </w:pPr>
            <w:r w:rsidRPr="00F03387">
              <w:rPr>
                <w:szCs w:val="22"/>
                <w:lang w:val="pt-PT"/>
              </w:rPr>
              <w:t>Hemorroidas</w:t>
            </w:r>
          </w:p>
        </w:tc>
        <w:tc>
          <w:tcPr>
            <w:tcW w:w="1164" w:type="pct"/>
          </w:tcPr>
          <w:p w14:paraId="6352F961" w14:textId="77777777" w:rsidR="00E902D2" w:rsidRPr="00F03387" w:rsidRDefault="00E902D2" w:rsidP="0069666C">
            <w:pPr>
              <w:rPr>
                <w:szCs w:val="22"/>
                <w:lang w:val="pt-PT"/>
              </w:rPr>
            </w:pPr>
            <w:r w:rsidRPr="00F03387">
              <w:rPr>
                <w:szCs w:val="22"/>
                <w:lang w:val="pt-PT"/>
              </w:rPr>
              <w:t>Frequente</w:t>
            </w:r>
          </w:p>
        </w:tc>
      </w:tr>
      <w:tr w:rsidR="00FD28F7" w:rsidRPr="00F03387" w14:paraId="1B606D11" w14:textId="77777777" w:rsidTr="00FD28F7">
        <w:trPr>
          <w:cantSplit/>
          <w:trHeight w:val="258"/>
        </w:trPr>
        <w:tc>
          <w:tcPr>
            <w:tcW w:w="1537" w:type="pct"/>
            <w:vMerge/>
          </w:tcPr>
          <w:p w14:paraId="0A4A81F5" w14:textId="77777777" w:rsidR="00E902D2" w:rsidRPr="00F03387" w:rsidRDefault="00E902D2" w:rsidP="0069666C">
            <w:pPr>
              <w:pStyle w:val="TableText10"/>
              <w:rPr>
                <w:sz w:val="22"/>
                <w:szCs w:val="22"/>
                <w:lang w:val="pt-PT"/>
              </w:rPr>
            </w:pPr>
          </w:p>
        </w:tc>
        <w:tc>
          <w:tcPr>
            <w:tcW w:w="2299" w:type="pct"/>
          </w:tcPr>
          <w:p w14:paraId="67684EAC" w14:textId="77777777" w:rsidR="00E902D2" w:rsidRPr="00F03387" w:rsidRDefault="00E902D2" w:rsidP="0069666C">
            <w:pPr>
              <w:rPr>
                <w:szCs w:val="22"/>
                <w:lang w:val="pt-PT"/>
              </w:rPr>
            </w:pPr>
            <w:r w:rsidRPr="00F03387">
              <w:rPr>
                <w:szCs w:val="22"/>
                <w:lang w:val="pt-PT"/>
              </w:rPr>
              <w:t>Boca seca</w:t>
            </w:r>
          </w:p>
        </w:tc>
        <w:tc>
          <w:tcPr>
            <w:tcW w:w="1164" w:type="pct"/>
          </w:tcPr>
          <w:p w14:paraId="279F0A72" w14:textId="77777777" w:rsidR="00E902D2" w:rsidRPr="00F03387" w:rsidRDefault="00E902D2" w:rsidP="0069666C">
            <w:pPr>
              <w:rPr>
                <w:szCs w:val="22"/>
                <w:lang w:val="pt-PT"/>
              </w:rPr>
            </w:pPr>
            <w:r w:rsidRPr="00F03387">
              <w:rPr>
                <w:szCs w:val="22"/>
                <w:lang w:val="pt-PT"/>
              </w:rPr>
              <w:t>Frequente</w:t>
            </w:r>
          </w:p>
        </w:tc>
      </w:tr>
      <w:tr w:rsidR="00FD28F7" w:rsidRPr="00F03387" w14:paraId="33C5B48A" w14:textId="77777777" w:rsidTr="00FD28F7">
        <w:trPr>
          <w:cantSplit/>
          <w:trHeight w:val="128"/>
        </w:trPr>
        <w:tc>
          <w:tcPr>
            <w:tcW w:w="1537" w:type="pct"/>
            <w:vMerge w:val="restart"/>
          </w:tcPr>
          <w:p w14:paraId="5D44DAC0" w14:textId="77777777" w:rsidR="00E902D2" w:rsidRPr="00F03387" w:rsidRDefault="00E902D2" w:rsidP="0069666C">
            <w:pPr>
              <w:pStyle w:val="TableText10"/>
              <w:rPr>
                <w:sz w:val="22"/>
                <w:szCs w:val="22"/>
                <w:lang w:val="pt-PT"/>
              </w:rPr>
            </w:pPr>
            <w:r w:rsidRPr="00F03387">
              <w:rPr>
                <w:sz w:val="22"/>
                <w:szCs w:val="22"/>
                <w:lang w:val="pt-PT"/>
              </w:rPr>
              <w:t>Afeções hepatobiliares</w:t>
            </w:r>
          </w:p>
        </w:tc>
        <w:tc>
          <w:tcPr>
            <w:tcW w:w="2299" w:type="pct"/>
          </w:tcPr>
          <w:p w14:paraId="3588CCB8" w14:textId="77777777" w:rsidR="00E902D2" w:rsidRPr="00F03387" w:rsidRDefault="00E902D2" w:rsidP="0069666C">
            <w:pPr>
              <w:pStyle w:val="TableText10"/>
              <w:rPr>
                <w:sz w:val="22"/>
                <w:szCs w:val="22"/>
                <w:lang w:val="pt-PT"/>
              </w:rPr>
            </w:pPr>
            <w:r w:rsidRPr="00F03387">
              <w:rPr>
                <w:sz w:val="22"/>
                <w:szCs w:val="22"/>
                <w:lang w:val="pt-PT"/>
              </w:rPr>
              <w:t xml:space="preserve">Lesão hepatocelular </w:t>
            </w:r>
          </w:p>
        </w:tc>
        <w:tc>
          <w:tcPr>
            <w:tcW w:w="1164" w:type="pct"/>
          </w:tcPr>
          <w:p w14:paraId="5C2287EF" w14:textId="77777777" w:rsidR="00E902D2" w:rsidRPr="00F03387" w:rsidRDefault="00E902D2" w:rsidP="0069666C">
            <w:pPr>
              <w:pStyle w:val="TableText10"/>
              <w:rPr>
                <w:sz w:val="22"/>
                <w:szCs w:val="22"/>
                <w:lang w:val="pt-PT"/>
              </w:rPr>
            </w:pPr>
            <w:r w:rsidRPr="00F03387">
              <w:rPr>
                <w:sz w:val="22"/>
                <w:szCs w:val="22"/>
                <w:lang w:val="pt-PT"/>
              </w:rPr>
              <w:t xml:space="preserve">Frequente </w:t>
            </w:r>
          </w:p>
        </w:tc>
      </w:tr>
      <w:tr w:rsidR="00FD28F7" w:rsidRPr="00F03387" w14:paraId="07A865F5" w14:textId="77777777" w:rsidTr="00FD28F7">
        <w:trPr>
          <w:cantSplit/>
          <w:trHeight w:val="127"/>
        </w:trPr>
        <w:tc>
          <w:tcPr>
            <w:tcW w:w="1537" w:type="pct"/>
            <w:vMerge/>
          </w:tcPr>
          <w:p w14:paraId="42ABEE5F" w14:textId="77777777" w:rsidR="00E902D2" w:rsidRPr="00F03387" w:rsidRDefault="00E902D2" w:rsidP="0069666C">
            <w:pPr>
              <w:pStyle w:val="TableText10"/>
              <w:rPr>
                <w:sz w:val="22"/>
                <w:szCs w:val="22"/>
                <w:lang w:val="pt-PT"/>
              </w:rPr>
            </w:pPr>
          </w:p>
        </w:tc>
        <w:tc>
          <w:tcPr>
            <w:tcW w:w="2299" w:type="pct"/>
          </w:tcPr>
          <w:p w14:paraId="58E47CFD" w14:textId="77777777" w:rsidR="00E902D2" w:rsidRPr="00F03387" w:rsidRDefault="00E902D2" w:rsidP="0069666C">
            <w:pPr>
              <w:rPr>
                <w:szCs w:val="22"/>
                <w:lang w:val="pt-PT"/>
              </w:rPr>
            </w:pPr>
            <w:r w:rsidRPr="00F03387">
              <w:rPr>
                <w:szCs w:val="22"/>
                <w:lang w:val="pt-PT"/>
              </w:rPr>
              <w:t>Hepatite</w:t>
            </w:r>
          </w:p>
        </w:tc>
        <w:tc>
          <w:tcPr>
            <w:tcW w:w="1164" w:type="pct"/>
          </w:tcPr>
          <w:p w14:paraId="509BE4E1"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1F51FD60" w14:textId="77777777" w:rsidTr="00FD28F7">
        <w:trPr>
          <w:cantSplit/>
          <w:trHeight w:val="258"/>
        </w:trPr>
        <w:tc>
          <w:tcPr>
            <w:tcW w:w="1537" w:type="pct"/>
            <w:vMerge/>
          </w:tcPr>
          <w:p w14:paraId="625C0FCA" w14:textId="77777777" w:rsidR="00E902D2" w:rsidRPr="00F03387" w:rsidRDefault="00E902D2" w:rsidP="0069666C">
            <w:pPr>
              <w:pStyle w:val="TableText10"/>
              <w:rPr>
                <w:sz w:val="22"/>
                <w:szCs w:val="22"/>
                <w:lang w:val="pt-PT"/>
              </w:rPr>
            </w:pPr>
          </w:p>
        </w:tc>
        <w:tc>
          <w:tcPr>
            <w:tcW w:w="2299" w:type="pct"/>
          </w:tcPr>
          <w:p w14:paraId="00D6A389" w14:textId="77777777" w:rsidR="00E902D2" w:rsidRPr="00F03387" w:rsidRDefault="00E902D2" w:rsidP="0069666C">
            <w:pPr>
              <w:pStyle w:val="TableText10"/>
              <w:rPr>
                <w:sz w:val="22"/>
                <w:szCs w:val="22"/>
                <w:lang w:val="pt-PT"/>
              </w:rPr>
            </w:pPr>
            <w:r w:rsidRPr="00F03387">
              <w:rPr>
                <w:sz w:val="22"/>
                <w:szCs w:val="22"/>
                <w:lang w:val="pt-PT"/>
              </w:rPr>
              <w:t>Hipersensibilidade dolorosa do fígado</w:t>
            </w:r>
          </w:p>
        </w:tc>
        <w:tc>
          <w:tcPr>
            <w:tcW w:w="1164" w:type="pct"/>
          </w:tcPr>
          <w:p w14:paraId="454C6881"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0387F285" w14:textId="77777777" w:rsidTr="00FD28F7">
        <w:trPr>
          <w:cantSplit/>
          <w:trHeight w:val="258"/>
        </w:trPr>
        <w:tc>
          <w:tcPr>
            <w:tcW w:w="1537" w:type="pct"/>
            <w:vMerge/>
          </w:tcPr>
          <w:p w14:paraId="27720905" w14:textId="77777777" w:rsidR="00E902D2" w:rsidRPr="00F03387" w:rsidRDefault="00E902D2" w:rsidP="0069666C">
            <w:pPr>
              <w:pStyle w:val="TableText10"/>
              <w:rPr>
                <w:sz w:val="22"/>
                <w:szCs w:val="22"/>
                <w:lang w:val="pt-PT"/>
              </w:rPr>
            </w:pPr>
          </w:p>
        </w:tc>
        <w:tc>
          <w:tcPr>
            <w:tcW w:w="2299" w:type="pct"/>
          </w:tcPr>
          <w:p w14:paraId="5CD0C0AF" w14:textId="77777777" w:rsidR="00E902D2" w:rsidRPr="00F03387" w:rsidRDefault="00E902D2" w:rsidP="0069666C">
            <w:pPr>
              <w:pStyle w:val="TableText10"/>
              <w:rPr>
                <w:sz w:val="22"/>
                <w:szCs w:val="22"/>
                <w:lang w:val="pt-PT"/>
              </w:rPr>
            </w:pPr>
            <w:r w:rsidRPr="00F03387">
              <w:rPr>
                <w:sz w:val="22"/>
                <w:szCs w:val="22"/>
                <w:lang w:val="pt-PT"/>
              </w:rPr>
              <w:t>Icterícia</w:t>
            </w:r>
          </w:p>
        </w:tc>
        <w:tc>
          <w:tcPr>
            <w:tcW w:w="1164" w:type="pct"/>
          </w:tcPr>
          <w:p w14:paraId="4F7CD86F" w14:textId="77777777" w:rsidR="00E902D2" w:rsidRPr="00F03387" w:rsidRDefault="00E902D2" w:rsidP="0069666C">
            <w:pPr>
              <w:pStyle w:val="TableText10"/>
              <w:rPr>
                <w:sz w:val="22"/>
                <w:szCs w:val="22"/>
                <w:lang w:val="pt-PT"/>
              </w:rPr>
            </w:pPr>
            <w:r w:rsidRPr="00F03387">
              <w:rPr>
                <w:sz w:val="22"/>
                <w:szCs w:val="22"/>
                <w:lang w:val="pt-PT"/>
              </w:rPr>
              <w:t>Rara</w:t>
            </w:r>
          </w:p>
        </w:tc>
      </w:tr>
      <w:tr w:rsidR="00FD28F7" w:rsidRPr="00F03387" w14:paraId="2DFD0905" w14:textId="77777777" w:rsidTr="00FD28F7">
        <w:trPr>
          <w:cantSplit/>
          <w:trHeight w:val="120"/>
        </w:trPr>
        <w:tc>
          <w:tcPr>
            <w:tcW w:w="1537" w:type="pct"/>
            <w:vMerge w:val="restart"/>
          </w:tcPr>
          <w:p w14:paraId="116F83C7" w14:textId="77777777" w:rsidR="00E902D2" w:rsidRPr="00F03387" w:rsidRDefault="00E902D2" w:rsidP="0069666C">
            <w:pPr>
              <w:pStyle w:val="TableText10"/>
              <w:keepNext/>
              <w:keepLines/>
              <w:rPr>
                <w:sz w:val="22"/>
                <w:szCs w:val="22"/>
                <w:lang w:val="pt-PT"/>
              </w:rPr>
            </w:pPr>
            <w:r w:rsidRPr="00F03387">
              <w:rPr>
                <w:sz w:val="22"/>
                <w:szCs w:val="22"/>
                <w:lang w:val="pt-PT"/>
              </w:rPr>
              <w:lastRenderedPageBreak/>
              <w:t>Afeções dos tecidos cutâneos e subcutâneos</w:t>
            </w:r>
          </w:p>
        </w:tc>
        <w:tc>
          <w:tcPr>
            <w:tcW w:w="2299" w:type="pct"/>
          </w:tcPr>
          <w:p w14:paraId="7E1F2A41" w14:textId="77777777" w:rsidR="00E902D2" w:rsidRPr="00F03387" w:rsidRDefault="00E902D2" w:rsidP="0069666C">
            <w:pPr>
              <w:keepNext/>
              <w:keepLines/>
              <w:rPr>
                <w:szCs w:val="22"/>
                <w:lang w:val="pt-PT"/>
              </w:rPr>
            </w:pPr>
            <w:r w:rsidRPr="00F03387">
              <w:rPr>
                <w:szCs w:val="22"/>
                <w:lang w:val="pt-PT"/>
              </w:rPr>
              <w:t>Eritema</w:t>
            </w:r>
          </w:p>
        </w:tc>
        <w:tc>
          <w:tcPr>
            <w:tcW w:w="1164" w:type="pct"/>
          </w:tcPr>
          <w:p w14:paraId="0CA4EBF7" w14:textId="77777777" w:rsidR="00E902D2" w:rsidRPr="00F03387" w:rsidRDefault="00E902D2" w:rsidP="0069666C">
            <w:pPr>
              <w:rPr>
                <w:szCs w:val="22"/>
                <w:lang w:val="pt-PT"/>
              </w:rPr>
            </w:pPr>
            <w:r w:rsidRPr="00F03387">
              <w:rPr>
                <w:szCs w:val="22"/>
                <w:lang w:val="pt-PT"/>
              </w:rPr>
              <w:t>Muito frequente</w:t>
            </w:r>
          </w:p>
        </w:tc>
      </w:tr>
      <w:tr w:rsidR="00FD28F7" w:rsidRPr="00F03387" w14:paraId="4A6EB206" w14:textId="77777777" w:rsidTr="00FD28F7">
        <w:trPr>
          <w:cantSplit/>
          <w:trHeight w:val="120"/>
        </w:trPr>
        <w:tc>
          <w:tcPr>
            <w:tcW w:w="1537" w:type="pct"/>
            <w:vMerge/>
          </w:tcPr>
          <w:p w14:paraId="5F4FD7AF" w14:textId="77777777" w:rsidR="00E902D2" w:rsidRPr="00F03387" w:rsidRDefault="00E902D2" w:rsidP="0069666C">
            <w:pPr>
              <w:pStyle w:val="TableText10"/>
              <w:keepNext/>
              <w:keepLines/>
              <w:rPr>
                <w:sz w:val="22"/>
                <w:szCs w:val="22"/>
                <w:lang w:val="pt-PT"/>
              </w:rPr>
            </w:pPr>
          </w:p>
        </w:tc>
        <w:tc>
          <w:tcPr>
            <w:tcW w:w="2299" w:type="pct"/>
          </w:tcPr>
          <w:p w14:paraId="151250BC" w14:textId="77777777" w:rsidR="00E902D2" w:rsidRPr="00F03387" w:rsidRDefault="00E902D2" w:rsidP="0069666C">
            <w:pPr>
              <w:keepNext/>
              <w:keepLines/>
              <w:rPr>
                <w:szCs w:val="22"/>
                <w:lang w:val="pt-PT"/>
              </w:rPr>
            </w:pPr>
            <w:r w:rsidRPr="00F03387">
              <w:rPr>
                <w:szCs w:val="22"/>
                <w:lang w:val="pt-PT"/>
              </w:rPr>
              <w:t>Erupção cutânea</w:t>
            </w:r>
          </w:p>
        </w:tc>
        <w:tc>
          <w:tcPr>
            <w:tcW w:w="1164" w:type="pct"/>
          </w:tcPr>
          <w:p w14:paraId="7AAFEEF2" w14:textId="77777777" w:rsidR="00E902D2" w:rsidRPr="00F03387" w:rsidRDefault="00E902D2" w:rsidP="0069666C">
            <w:pPr>
              <w:rPr>
                <w:szCs w:val="22"/>
                <w:lang w:val="pt-PT"/>
              </w:rPr>
            </w:pPr>
            <w:r w:rsidRPr="00F03387">
              <w:rPr>
                <w:szCs w:val="22"/>
                <w:lang w:val="pt-PT"/>
              </w:rPr>
              <w:t>Muito frequente</w:t>
            </w:r>
          </w:p>
        </w:tc>
      </w:tr>
      <w:tr w:rsidR="00FD28F7" w:rsidRPr="00F03387" w14:paraId="4BCDC79E" w14:textId="77777777" w:rsidTr="00FD28F7">
        <w:trPr>
          <w:cantSplit/>
          <w:trHeight w:val="127"/>
        </w:trPr>
        <w:tc>
          <w:tcPr>
            <w:tcW w:w="1537" w:type="pct"/>
            <w:vMerge/>
          </w:tcPr>
          <w:p w14:paraId="13B0709E" w14:textId="77777777" w:rsidR="00E902D2" w:rsidRPr="00F03387" w:rsidRDefault="00E902D2" w:rsidP="0069666C">
            <w:pPr>
              <w:pStyle w:val="TableText10"/>
              <w:keepNext/>
              <w:keepLines/>
              <w:rPr>
                <w:sz w:val="22"/>
                <w:szCs w:val="22"/>
                <w:lang w:val="pt-PT"/>
              </w:rPr>
            </w:pPr>
          </w:p>
        </w:tc>
        <w:tc>
          <w:tcPr>
            <w:tcW w:w="2299" w:type="pct"/>
          </w:tcPr>
          <w:p w14:paraId="72DD081B" w14:textId="77777777" w:rsidR="00E902D2" w:rsidRPr="00F03387" w:rsidRDefault="00E902D2" w:rsidP="0069666C">
            <w:pPr>
              <w:keepNext/>
              <w:keepLines/>
              <w:rPr>
                <w:szCs w:val="22"/>
                <w:lang w:val="pt-PT"/>
              </w:rPr>
            </w:pPr>
            <w:r w:rsidRPr="00F03387">
              <w:rPr>
                <w:szCs w:val="22"/>
                <w:vertAlign w:val="superscript"/>
                <w:lang w:val="pt-PT"/>
              </w:rPr>
              <w:t>1</w:t>
            </w:r>
            <w:r w:rsidRPr="00F03387">
              <w:rPr>
                <w:szCs w:val="22"/>
                <w:lang w:val="pt-PT"/>
              </w:rPr>
              <w:t>Edema facial</w:t>
            </w:r>
          </w:p>
        </w:tc>
        <w:tc>
          <w:tcPr>
            <w:tcW w:w="1164" w:type="pct"/>
          </w:tcPr>
          <w:p w14:paraId="248CE22E" w14:textId="77777777" w:rsidR="00E902D2" w:rsidRPr="00F03387" w:rsidRDefault="00E902D2" w:rsidP="0069666C">
            <w:pPr>
              <w:rPr>
                <w:szCs w:val="22"/>
                <w:lang w:val="pt-PT"/>
              </w:rPr>
            </w:pPr>
            <w:r w:rsidRPr="00F03387">
              <w:rPr>
                <w:szCs w:val="22"/>
                <w:lang w:val="pt-PT"/>
              </w:rPr>
              <w:t>Muito frequente</w:t>
            </w:r>
          </w:p>
        </w:tc>
      </w:tr>
      <w:tr w:rsidR="00FD28F7" w:rsidRPr="00F03387" w14:paraId="0BA4B36C" w14:textId="77777777" w:rsidTr="00FD28F7">
        <w:trPr>
          <w:cantSplit/>
          <w:trHeight w:val="120"/>
        </w:trPr>
        <w:tc>
          <w:tcPr>
            <w:tcW w:w="1537" w:type="pct"/>
            <w:vMerge/>
          </w:tcPr>
          <w:p w14:paraId="306FC820" w14:textId="77777777" w:rsidR="00E902D2" w:rsidRPr="00F03387" w:rsidRDefault="00E902D2" w:rsidP="0069666C">
            <w:pPr>
              <w:pStyle w:val="TableText10"/>
              <w:keepNext/>
              <w:keepLines/>
              <w:rPr>
                <w:sz w:val="22"/>
                <w:szCs w:val="22"/>
                <w:lang w:val="pt-PT"/>
              </w:rPr>
            </w:pPr>
          </w:p>
        </w:tc>
        <w:tc>
          <w:tcPr>
            <w:tcW w:w="2299" w:type="pct"/>
          </w:tcPr>
          <w:p w14:paraId="4B5D314A" w14:textId="77777777" w:rsidR="00E902D2" w:rsidRPr="00F03387" w:rsidRDefault="00E902D2" w:rsidP="0069666C">
            <w:pPr>
              <w:pStyle w:val="TableText10"/>
              <w:keepNext/>
              <w:keepLines/>
              <w:rPr>
                <w:sz w:val="22"/>
                <w:szCs w:val="22"/>
                <w:lang w:val="pt-PT"/>
              </w:rPr>
            </w:pPr>
            <w:r w:rsidRPr="00F03387">
              <w:rPr>
                <w:sz w:val="22"/>
                <w:szCs w:val="22"/>
                <w:lang w:val="pt-PT"/>
              </w:rPr>
              <w:t>Alopecia</w:t>
            </w:r>
          </w:p>
        </w:tc>
        <w:tc>
          <w:tcPr>
            <w:tcW w:w="1164" w:type="pct"/>
          </w:tcPr>
          <w:p w14:paraId="5138D087" w14:textId="77777777" w:rsidR="00E902D2" w:rsidRPr="00F03387" w:rsidRDefault="00E902D2" w:rsidP="0069666C">
            <w:pPr>
              <w:rPr>
                <w:szCs w:val="22"/>
                <w:lang w:val="pt-PT"/>
              </w:rPr>
            </w:pPr>
            <w:r w:rsidRPr="00F03387">
              <w:rPr>
                <w:szCs w:val="22"/>
                <w:lang w:val="pt-PT"/>
              </w:rPr>
              <w:t>Muito frequente</w:t>
            </w:r>
          </w:p>
        </w:tc>
      </w:tr>
      <w:tr w:rsidR="00FD28F7" w:rsidRPr="00F03387" w14:paraId="23390ECB" w14:textId="77777777" w:rsidTr="00FD28F7">
        <w:trPr>
          <w:cantSplit/>
          <w:trHeight w:val="120"/>
        </w:trPr>
        <w:tc>
          <w:tcPr>
            <w:tcW w:w="1537" w:type="pct"/>
            <w:vMerge/>
          </w:tcPr>
          <w:p w14:paraId="4883EAAF" w14:textId="77777777" w:rsidR="00E902D2" w:rsidRPr="00F03387" w:rsidRDefault="00E902D2" w:rsidP="0069666C">
            <w:pPr>
              <w:pStyle w:val="TableText10"/>
              <w:keepNext/>
              <w:keepLines/>
              <w:rPr>
                <w:sz w:val="22"/>
                <w:szCs w:val="22"/>
                <w:lang w:val="pt-PT"/>
              </w:rPr>
            </w:pPr>
          </w:p>
        </w:tc>
        <w:tc>
          <w:tcPr>
            <w:tcW w:w="2299" w:type="pct"/>
          </w:tcPr>
          <w:p w14:paraId="07CF1B1D" w14:textId="77777777" w:rsidR="00E902D2" w:rsidRPr="00F03387" w:rsidRDefault="00E902D2" w:rsidP="0069666C">
            <w:pPr>
              <w:pStyle w:val="TableText10"/>
              <w:keepNext/>
              <w:keepLines/>
              <w:rPr>
                <w:sz w:val="22"/>
                <w:szCs w:val="22"/>
                <w:lang w:val="pt-PT"/>
              </w:rPr>
            </w:pPr>
            <w:r w:rsidRPr="00F03387">
              <w:rPr>
                <w:sz w:val="22"/>
                <w:szCs w:val="22"/>
                <w:lang w:val="pt-PT"/>
              </w:rPr>
              <w:t>Alterações ungueais</w:t>
            </w:r>
          </w:p>
        </w:tc>
        <w:tc>
          <w:tcPr>
            <w:tcW w:w="1164" w:type="pct"/>
          </w:tcPr>
          <w:p w14:paraId="2F4FCB5A" w14:textId="77777777" w:rsidR="00E902D2" w:rsidRPr="00F03387" w:rsidRDefault="00E902D2" w:rsidP="0069666C">
            <w:pPr>
              <w:rPr>
                <w:szCs w:val="22"/>
                <w:lang w:val="pt-PT"/>
              </w:rPr>
            </w:pPr>
            <w:r w:rsidRPr="00F03387">
              <w:rPr>
                <w:szCs w:val="22"/>
                <w:lang w:val="pt-PT"/>
              </w:rPr>
              <w:t>Muito frequente</w:t>
            </w:r>
          </w:p>
        </w:tc>
      </w:tr>
      <w:tr w:rsidR="00FD28F7" w:rsidRPr="00F03387" w14:paraId="52AD4B56" w14:textId="77777777" w:rsidTr="00FD28F7">
        <w:trPr>
          <w:cantSplit/>
          <w:trHeight w:val="120"/>
        </w:trPr>
        <w:tc>
          <w:tcPr>
            <w:tcW w:w="1537" w:type="pct"/>
            <w:vMerge/>
          </w:tcPr>
          <w:p w14:paraId="5EF94614" w14:textId="77777777" w:rsidR="00E902D2" w:rsidRPr="00F03387" w:rsidRDefault="00E902D2" w:rsidP="0069666C">
            <w:pPr>
              <w:pStyle w:val="TableText10"/>
              <w:keepNext/>
              <w:keepLines/>
              <w:rPr>
                <w:sz w:val="22"/>
                <w:szCs w:val="22"/>
                <w:lang w:val="pt-PT"/>
              </w:rPr>
            </w:pPr>
          </w:p>
        </w:tc>
        <w:tc>
          <w:tcPr>
            <w:tcW w:w="2299" w:type="pct"/>
          </w:tcPr>
          <w:p w14:paraId="1C026048" w14:textId="77777777" w:rsidR="00E902D2" w:rsidRPr="00F03387" w:rsidRDefault="00E902D2" w:rsidP="0069666C">
            <w:pPr>
              <w:pStyle w:val="TableText10"/>
              <w:keepNext/>
              <w:keepLines/>
              <w:rPr>
                <w:sz w:val="22"/>
                <w:szCs w:val="22"/>
                <w:lang w:val="pt-PT"/>
              </w:rPr>
            </w:pPr>
            <w:r w:rsidRPr="00F03387">
              <w:rPr>
                <w:sz w:val="22"/>
                <w:szCs w:val="22"/>
                <w:lang w:val="pt-PT"/>
              </w:rPr>
              <w:t>Síndrome de eritrodisestesia palmoplantar</w:t>
            </w:r>
          </w:p>
        </w:tc>
        <w:tc>
          <w:tcPr>
            <w:tcW w:w="1164" w:type="pct"/>
          </w:tcPr>
          <w:p w14:paraId="22347D07" w14:textId="77777777" w:rsidR="00E902D2" w:rsidRPr="00F03387" w:rsidRDefault="00E902D2" w:rsidP="0069666C">
            <w:pPr>
              <w:rPr>
                <w:szCs w:val="22"/>
                <w:lang w:val="pt-PT"/>
              </w:rPr>
            </w:pPr>
            <w:r w:rsidRPr="00F03387">
              <w:rPr>
                <w:szCs w:val="22"/>
                <w:lang w:val="pt-PT"/>
              </w:rPr>
              <w:t>Muito frequente</w:t>
            </w:r>
          </w:p>
        </w:tc>
      </w:tr>
      <w:tr w:rsidR="00FD28F7" w:rsidRPr="00F03387" w14:paraId="42151DC8" w14:textId="77777777" w:rsidTr="00FD28F7">
        <w:trPr>
          <w:cantSplit/>
          <w:trHeight w:val="120"/>
        </w:trPr>
        <w:tc>
          <w:tcPr>
            <w:tcW w:w="1537" w:type="pct"/>
            <w:vMerge/>
          </w:tcPr>
          <w:p w14:paraId="5D2FFB41" w14:textId="77777777" w:rsidR="00E902D2" w:rsidRPr="00F03387" w:rsidRDefault="00E902D2" w:rsidP="0069666C">
            <w:pPr>
              <w:pStyle w:val="TableText10"/>
              <w:keepNext/>
              <w:keepLines/>
              <w:rPr>
                <w:sz w:val="22"/>
                <w:szCs w:val="22"/>
                <w:lang w:val="pt-PT"/>
              </w:rPr>
            </w:pPr>
          </w:p>
        </w:tc>
        <w:tc>
          <w:tcPr>
            <w:tcW w:w="2299" w:type="pct"/>
          </w:tcPr>
          <w:p w14:paraId="14C6E4BA" w14:textId="77777777" w:rsidR="00E902D2" w:rsidRPr="00F03387" w:rsidRDefault="00E902D2" w:rsidP="0069666C">
            <w:pPr>
              <w:pStyle w:val="TableText10"/>
              <w:keepNext/>
              <w:keepLines/>
              <w:rPr>
                <w:sz w:val="22"/>
                <w:szCs w:val="22"/>
                <w:lang w:val="pt-PT"/>
              </w:rPr>
            </w:pPr>
            <w:r w:rsidRPr="00F03387">
              <w:rPr>
                <w:sz w:val="22"/>
                <w:szCs w:val="22"/>
                <w:lang w:val="pt-PT"/>
              </w:rPr>
              <w:t>Acne</w:t>
            </w:r>
          </w:p>
        </w:tc>
        <w:tc>
          <w:tcPr>
            <w:tcW w:w="1164" w:type="pct"/>
          </w:tcPr>
          <w:p w14:paraId="2D416D91" w14:textId="77777777" w:rsidR="00E902D2" w:rsidRPr="00F03387" w:rsidRDefault="00E902D2" w:rsidP="0069666C">
            <w:pPr>
              <w:rPr>
                <w:szCs w:val="22"/>
                <w:lang w:val="pt-PT"/>
              </w:rPr>
            </w:pPr>
            <w:r w:rsidRPr="00F03387">
              <w:rPr>
                <w:szCs w:val="22"/>
                <w:lang w:val="pt-PT"/>
              </w:rPr>
              <w:t>Frequente</w:t>
            </w:r>
          </w:p>
        </w:tc>
      </w:tr>
      <w:tr w:rsidR="00FD28F7" w:rsidRPr="00F03387" w14:paraId="7B7DE81F" w14:textId="77777777" w:rsidTr="00FD28F7">
        <w:trPr>
          <w:cantSplit/>
          <w:trHeight w:val="120"/>
        </w:trPr>
        <w:tc>
          <w:tcPr>
            <w:tcW w:w="1537" w:type="pct"/>
            <w:vMerge/>
          </w:tcPr>
          <w:p w14:paraId="3F244DC9" w14:textId="77777777" w:rsidR="00E902D2" w:rsidRPr="00F03387" w:rsidRDefault="00E902D2" w:rsidP="0069666C">
            <w:pPr>
              <w:pStyle w:val="TableText10"/>
              <w:keepNext/>
              <w:keepLines/>
              <w:rPr>
                <w:sz w:val="22"/>
                <w:szCs w:val="22"/>
                <w:lang w:val="pt-PT"/>
              </w:rPr>
            </w:pPr>
          </w:p>
        </w:tc>
        <w:tc>
          <w:tcPr>
            <w:tcW w:w="2299" w:type="pct"/>
          </w:tcPr>
          <w:p w14:paraId="6EC8E079" w14:textId="77777777" w:rsidR="00E902D2" w:rsidRPr="00F03387" w:rsidRDefault="00E902D2" w:rsidP="0069666C">
            <w:pPr>
              <w:pStyle w:val="TableText10"/>
              <w:keepNext/>
              <w:keepLines/>
              <w:rPr>
                <w:sz w:val="22"/>
                <w:szCs w:val="22"/>
                <w:lang w:val="pt-PT"/>
              </w:rPr>
            </w:pPr>
            <w:r w:rsidRPr="00F03387">
              <w:rPr>
                <w:sz w:val="22"/>
                <w:szCs w:val="22"/>
                <w:lang w:val="pt-PT"/>
              </w:rPr>
              <w:t>Xerose cutânea</w:t>
            </w:r>
          </w:p>
        </w:tc>
        <w:tc>
          <w:tcPr>
            <w:tcW w:w="1164" w:type="pct"/>
          </w:tcPr>
          <w:p w14:paraId="2B587499" w14:textId="77777777" w:rsidR="00E902D2" w:rsidRPr="00F03387" w:rsidRDefault="00E902D2" w:rsidP="0069666C">
            <w:pPr>
              <w:rPr>
                <w:szCs w:val="22"/>
                <w:lang w:val="pt-PT"/>
              </w:rPr>
            </w:pPr>
            <w:r w:rsidRPr="00F03387">
              <w:rPr>
                <w:szCs w:val="22"/>
                <w:lang w:val="pt-PT"/>
              </w:rPr>
              <w:t>Frequente</w:t>
            </w:r>
          </w:p>
        </w:tc>
      </w:tr>
      <w:tr w:rsidR="00FD28F7" w:rsidRPr="00F03387" w14:paraId="1841C56B" w14:textId="77777777" w:rsidTr="00FD28F7">
        <w:trPr>
          <w:cantSplit/>
          <w:trHeight w:val="120"/>
        </w:trPr>
        <w:tc>
          <w:tcPr>
            <w:tcW w:w="1537" w:type="pct"/>
            <w:vMerge/>
          </w:tcPr>
          <w:p w14:paraId="283EE599" w14:textId="77777777" w:rsidR="00E902D2" w:rsidRPr="00F03387" w:rsidRDefault="00E902D2" w:rsidP="0069666C">
            <w:pPr>
              <w:pStyle w:val="TableText10"/>
              <w:keepNext/>
              <w:keepLines/>
              <w:rPr>
                <w:sz w:val="22"/>
                <w:szCs w:val="22"/>
                <w:lang w:val="pt-PT"/>
              </w:rPr>
            </w:pPr>
          </w:p>
        </w:tc>
        <w:tc>
          <w:tcPr>
            <w:tcW w:w="2299" w:type="pct"/>
          </w:tcPr>
          <w:p w14:paraId="0FFAEDA2" w14:textId="77777777" w:rsidR="00E902D2" w:rsidRPr="00F03387" w:rsidRDefault="00E902D2" w:rsidP="0069666C">
            <w:pPr>
              <w:pStyle w:val="TableText10"/>
              <w:keepNext/>
              <w:keepLines/>
              <w:rPr>
                <w:sz w:val="22"/>
                <w:szCs w:val="22"/>
                <w:lang w:val="pt-PT"/>
              </w:rPr>
            </w:pPr>
            <w:r w:rsidRPr="00F03387">
              <w:rPr>
                <w:sz w:val="22"/>
                <w:szCs w:val="22"/>
                <w:lang w:val="pt-PT"/>
              </w:rPr>
              <w:t>Equimose</w:t>
            </w:r>
          </w:p>
        </w:tc>
        <w:tc>
          <w:tcPr>
            <w:tcW w:w="1164" w:type="pct"/>
          </w:tcPr>
          <w:p w14:paraId="287B2B88" w14:textId="77777777" w:rsidR="00E902D2" w:rsidRPr="00F03387" w:rsidRDefault="00E902D2" w:rsidP="0069666C">
            <w:pPr>
              <w:rPr>
                <w:szCs w:val="22"/>
                <w:lang w:val="pt-PT"/>
              </w:rPr>
            </w:pPr>
            <w:r w:rsidRPr="00F03387">
              <w:rPr>
                <w:szCs w:val="22"/>
                <w:lang w:val="pt-PT"/>
              </w:rPr>
              <w:t>Frequente</w:t>
            </w:r>
          </w:p>
        </w:tc>
      </w:tr>
      <w:tr w:rsidR="00FD28F7" w:rsidRPr="00F03387" w14:paraId="099CF48E" w14:textId="77777777" w:rsidTr="00FD28F7">
        <w:trPr>
          <w:cantSplit/>
          <w:trHeight w:val="120"/>
        </w:trPr>
        <w:tc>
          <w:tcPr>
            <w:tcW w:w="1537" w:type="pct"/>
            <w:vMerge/>
          </w:tcPr>
          <w:p w14:paraId="2E3F5883" w14:textId="77777777" w:rsidR="00E902D2" w:rsidRPr="00F03387" w:rsidRDefault="00E902D2" w:rsidP="0069666C">
            <w:pPr>
              <w:pStyle w:val="TableText10"/>
              <w:keepNext/>
              <w:keepLines/>
              <w:rPr>
                <w:sz w:val="22"/>
                <w:szCs w:val="22"/>
                <w:lang w:val="pt-PT"/>
              </w:rPr>
            </w:pPr>
          </w:p>
        </w:tc>
        <w:tc>
          <w:tcPr>
            <w:tcW w:w="2299" w:type="pct"/>
          </w:tcPr>
          <w:p w14:paraId="4F336DBC" w14:textId="77777777" w:rsidR="00E902D2" w:rsidRPr="00F03387" w:rsidRDefault="00E902D2" w:rsidP="0069666C">
            <w:pPr>
              <w:pStyle w:val="TableText10"/>
              <w:keepNext/>
              <w:keepLines/>
              <w:rPr>
                <w:sz w:val="22"/>
                <w:szCs w:val="22"/>
                <w:lang w:val="pt-PT"/>
              </w:rPr>
            </w:pPr>
            <w:r w:rsidRPr="00F03387">
              <w:rPr>
                <w:sz w:val="22"/>
                <w:szCs w:val="22"/>
                <w:lang w:val="pt-PT"/>
              </w:rPr>
              <w:t>Hiperhidrose</w:t>
            </w:r>
          </w:p>
        </w:tc>
        <w:tc>
          <w:tcPr>
            <w:tcW w:w="1164" w:type="pct"/>
          </w:tcPr>
          <w:p w14:paraId="03059E77" w14:textId="77777777" w:rsidR="00E902D2" w:rsidRPr="00F03387" w:rsidRDefault="00E902D2" w:rsidP="0069666C">
            <w:pPr>
              <w:rPr>
                <w:szCs w:val="22"/>
                <w:lang w:val="pt-PT"/>
              </w:rPr>
            </w:pPr>
            <w:r w:rsidRPr="00F03387">
              <w:rPr>
                <w:szCs w:val="22"/>
                <w:lang w:val="pt-PT"/>
              </w:rPr>
              <w:t>Frequente</w:t>
            </w:r>
          </w:p>
        </w:tc>
      </w:tr>
      <w:tr w:rsidR="00FD28F7" w:rsidRPr="00F03387" w14:paraId="7C46BD91" w14:textId="77777777" w:rsidTr="00FD28F7">
        <w:trPr>
          <w:cantSplit/>
          <w:trHeight w:val="120"/>
        </w:trPr>
        <w:tc>
          <w:tcPr>
            <w:tcW w:w="1537" w:type="pct"/>
            <w:vMerge/>
          </w:tcPr>
          <w:p w14:paraId="655E9D57" w14:textId="77777777" w:rsidR="00E902D2" w:rsidRPr="00F03387" w:rsidRDefault="00E902D2" w:rsidP="0069666C">
            <w:pPr>
              <w:pStyle w:val="TableText10"/>
              <w:keepNext/>
              <w:keepLines/>
              <w:rPr>
                <w:sz w:val="22"/>
                <w:szCs w:val="22"/>
                <w:lang w:val="pt-PT"/>
              </w:rPr>
            </w:pPr>
          </w:p>
        </w:tc>
        <w:tc>
          <w:tcPr>
            <w:tcW w:w="2299" w:type="pct"/>
          </w:tcPr>
          <w:p w14:paraId="79C6F473" w14:textId="77777777" w:rsidR="00E902D2" w:rsidRPr="00F03387" w:rsidRDefault="00E902D2" w:rsidP="0069666C">
            <w:pPr>
              <w:pStyle w:val="TableText10"/>
              <w:keepNext/>
              <w:keepLines/>
              <w:rPr>
                <w:sz w:val="22"/>
                <w:szCs w:val="22"/>
                <w:lang w:val="pt-PT"/>
              </w:rPr>
            </w:pPr>
            <w:r w:rsidRPr="00F03387">
              <w:rPr>
                <w:sz w:val="22"/>
                <w:szCs w:val="22"/>
                <w:lang w:val="pt-PT"/>
              </w:rPr>
              <w:t>Erupção cutânea maculopapul</w:t>
            </w:r>
            <w:r w:rsidR="009A0C7A" w:rsidRPr="00F03387">
              <w:rPr>
                <w:sz w:val="22"/>
                <w:szCs w:val="22"/>
                <w:lang w:val="pt-PT"/>
              </w:rPr>
              <w:t>ar</w:t>
            </w:r>
          </w:p>
        </w:tc>
        <w:tc>
          <w:tcPr>
            <w:tcW w:w="1164" w:type="pct"/>
          </w:tcPr>
          <w:p w14:paraId="609CD93C" w14:textId="77777777" w:rsidR="00E902D2" w:rsidRPr="00F03387" w:rsidRDefault="00E902D2" w:rsidP="0069666C">
            <w:pPr>
              <w:rPr>
                <w:szCs w:val="22"/>
                <w:lang w:val="pt-PT"/>
              </w:rPr>
            </w:pPr>
            <w:r w:rsidRPr="00F03387">
              <w:rPr>
                <w:szCs w:val="22"/>
                <w:lang w:val="pt-PT"/>
              </w:rPr>
              <w:t>Frequente</w:t>
            </w:r>
          </w:p>
        </w:tc>
      </w:tr>
      <w:tr w:rsidR="00FD28F7" w:rsidRPr="00F03387" w14:paraId="0D5AF651" w14:textId="77777777" w:rsidTr="00FD28F7">
        <w:trPr>
          <w:cantSplit/>
          <w:trHeight w:val="120"/>
        </w:trPr>
        <w:tc>
          <w:tcPr>
            <w:tcW w:w="1537" w:type="pct"/>
            <w:vMerge/>
          </w:tcPr>
          <w:p w14:paraId="40E35DA9" w14:textId="77777777" w:rsidR="00E902D2" w:rsidRPr="00F03387" w:rsidRDefault="00E902D2" w:rsidP="0069666C">
            <w:pPr>
              <w:pStyle w:val="TableText10"/>
              <w:keepNext/>
              <w:keepLines/>
              <w:rPr>
                <w:sz w:val="22"/>
                <w:szCs w:val="22"/>
                <w:lang w:val="pt-PT"/>
              </w:rPr>
            </w:pPr>
          </w:p>
        </w:tc>
        <w:tc>
          <w:tcPr>
            <w:tcW w:w="2299" w:type="pct"/>
          </w:tcPr>
          <w:p w14:paraId="6D8CEB24" w14:textId="77777777" w:rsidR="00E902D2" w:rsidRPr="00F03387" w:rsidRDefault="00E902D2" w:rsidP="0069666C">
            <w:pPr>
              <w:pStyle w:val="TableText10"/>
              <w:keepNext/>
              <w:keepLines/>
              <w:rPr>
                <w:sz w:val="22"/>
                <w:szCs w:val="22"/>
                <w:lang w:val="pt-PT"/>
              </w:rPr>
            </w:pPr>
            <w:r w:rsidRPr="00F03387">
              <w:rPr>
                <w:sz w:val="22"/>
                <w:szCs w:val="22"/>
                <w:lang w:val="pt-PT"/>
              </w:rPr>
              <w:t>Prurido</w:t>
            </w:r>
          </w:p>
        </w:tc>
        <w:tc>
          <w:tcPr>
            <w:tcW w:w="1164" w:type="pct"/>
          </w:tcPr>
          <w:p w14:paraId="5225C09C" w14:textId="77777777" w:rsidR="00E902D2" w:rsidRPr="00F03387" w:rsidRDefault="00E902D2" w:rsidP="0069666C">
            <w:pPr>
              <w:rPr>
                <w:szCs w:val="22"/>
                <w:lang w:val="pt-PT"/>
              </w:rPr>
            </w:pPr>
            <w:r w:rsidRPr="00F03387">
              <w:rPr>
                <w:szCs w:val="22"/>
                <w:lang w:val="pt-PT"/>
              </w:rPr>
              <w:t>Frequente</w:t>
            </w:r>
          </w:p>
        </w:tc>
      </w:tr>
      <w:tr w:rsidR="00FD28F7" w:rsidRPr="00F03387" w14:paraId="09194BDC" w14:textId="77777777" w:rsidTr="00FD28F7">
        <w:trPr>
          <w:cantSplit/>
          <w:trHeight w:val="141"/>
        </w:trPr>
        <w:tc>
          <w:tcPr>
            <w:tcW w:w="1537" w:type="pct"/>
            <w:vMerge/>
          </w:tcPr>
          <w:p w14:paraId="75A84C80" w14:textId="77777777" w:rsidR="00E902D2" w:rsidRPr="00F03387" w:rsidRDefault="00E902D2" w:rsidP="0069666C">
            <w:pPr>
              <w:pStyle w:val="TableText10"/>
              <w:rPr>
                <w:sz w:val="22"/>
                <w:szCs w:val="22"/>
                <w:lang w:val="pt-PT"/>
              </w:rPr>
            </w:pPr>
          </w:p>
        </w:tc>
        <w:tc>
          <w:tcPr>
            <w:tcW w:w="2299" w:type="pct"/>
          </w:tcPr>
          <w:p w14:paraId="548BCADA" w14:textId="77777777" w:rsidR="00E902D2" w:rsidRPr="00F03387" w:rsidRDefault="00E902D2" w:rsidP="0069666C">
            <w:pPr>
              <w:rPr>
                <w:szCs w:val="22"/>
                <w:lang w:val="pt-PT"/>
              </w:rPr>
            </w:pPr>
            <w:r w:rsidRPr="00F03387">
              <w:rPr>
                <w:szCs w:val="22"/>
                <w:lang w:val="pt-PT"/>
              </w:rPr>
              <w:t>Onicoclasia</w:t>
            </w:r>
          </w:p>
        </w:tc>
        <w:tc>
          <w:tcPr>
            <w:tcW w:w="1164" w:type="pct"/>
          </w:tcPr>
          <w:p w14:paraId="11F1ECE2" w14:textId="77777777" w:rsidR="00E902D2" w:rsidRPr="00F03387" w:rsidRDefault="00E902D2" w:rsidP="0069666C">
            <w:pPr>
              <w:rPr>
                <w:szCs w:val="22"/>
                <w:lang w:val="pt-PT"/>
              </w:rPr>
            </w:pPr>
            <w:r w:rsidRPr="00F03387">
              <w:rPr>
                <w:szCs w:val="22"/>
                <w:lang w:val="pt-PT"/>
              </w:rPr>
              <w:t>Frequente</w:t>
            </w:r>
          </w:p>
        </w:tc>
      </w:tr>
      <w:tr w:rsidR="00FD28F7" w:rsidRPr="00F03387" w14:paraId="003FD70B" w14:textId="77777777" w:rsidTr="00FD28F7">
        <w:trPr>
          <w:cantSplit/>
          <w:trHeight w:val="127"/>
        </w:trPr>
        <w:tc>
          <w:tcPr>
            <w:tcW w:w="1537" w:type="pct"/>
            <w:vMerge/>
          </w:tcPr>
          <w:p w14:paraId="2A7FDB6A" w14:textId="77777777" w:rsidR="00E902D2" w:rsidRPr="00F03387" w:rsidRDefault="00E902D2" w:rsidP="0069666C">
            <w:pPr>
              <w:pStyle w:val="TableText10"/>
              <w:rPr>
                <w:sz w:val="22"/>
                <w:szCs w:val="22"/>
                <w:lang w:val="pt-PT"/>
              </w:rPr>
            </w:pPr>
          </w:p>
        </w:tc>
        <w:tc>
          <w:tcPr>
            <w:tcW w:w="2299" w:type="pct"/>
          </w:tcPr>
          <w:p w14:paraId="06113698" w14:textId="77777777" w:rsidR="00E902D2" w:rsidRPr="00F03387" w:rsidRDefault="00E902D2" w:rsidP="0069666C">
            <w:pPr>
              <w:rPr>
                <w:szCs w:val="22"/>
                <w:lang w:val="pt-PT"/>
              </w:rPr>
            </w:pPr>
            <w:r w:rsidRPr="00F03387">
              <w:rPr>
                <w:szCs w:val="22"/>
                <w:lang w:val="pt-PT"/>
              </w:rPr>
              <w:t>Dermatite</w:t>
            </w:r>
          </w:p>
        </w:tc>
        <w:tc>
          <w:tcPr>
            <w:tcW w:w="1164" w:type="pct"/>
          </w:tcPr>
          <w:p w14:paraId="5D682AD3" w14:textId="77777777" w:rsidR="00E902D2" w:rsidRPr="00F03387" w:rsidRDefault="00E902D2" w:rsidP="0069666C">
            <w:pPr>
              <w:rPr>
                <w:szCs w:val="22"/>
                <w:lang w:val="pt-PT"/>
              </w:rPr>
            </w:pPr>
            <w:r w:rsidRPr="00F03387">
              <w:rPr>
                <w:szCs w:val="22"/>
                <w:lang w:val="pt-PT"/>
              </w:rPr>
              <w:t>Frequente</w:t>
            </w:r>
          </w:p>
        </w:tc>
      </w:tr>
      <w:tr w:rsidR="00FD28F7" w:rsidRPr="00F03387" w14:paraId="36ACB053" w14:textId="77777777" w:rsidTr="00FD28F7">
        <w:trPr>
          <w:cantSplit/>
          <w:trHeight w:val="258"/>
        </w:trPr>
        <w:tc>
          <w:tcPr>
            <w:tcW w:w="1537" w:type="pct"/>
            <w:vMerge/>
          </w:tcPr>
          <w:p w14:paraId="2C29742C" w14:textId="77777777" w:rsidR="00E902D2" w:rsidRPr="00F03387" w:rsidRDefault="00E902D2" w:rsidP="0069666C">
            <w:pPr>
              <w:pStyle w:val="TableText10"/>
              <w:rPr>
                <w:sz w:val="22"/>
                <w:szCs w:val="22"/>
                <w:lang w:val="pt-PT"/>
              </w:rPr>
            </w:pPr>
          </w:p>
        </w:tc>
        <w:tc>
          <w:tcPr>
            <w:tcW w:w="2299" w:type="pct"/>
          </w:tcPr>
          <w:p w14:paraId="4D5A9826" w14:textId="77777777" w:rsidR="00E902D2" w:rsidRPr="00F03387" w:rsidRDefault="00E902D2" w:rsidP="0069666C">
            <w:pPr>
              <w:rPr>
                <w:szCs w:val="22"/>
                <w:lang w:val="pt-PT"/>
              </w:rPr>
            </w:pPr>
            <w:r w:rsidRPr="00F03387">
              <w:rPr>
                <w:szCs w:val="22"/>
                <w:lang w:val="pt-PT"/>
              </w:rPr>
              <w:t>Urticária</w:t>
            </w:r>
          </w:p>
        </w:tc>
        <w:tc>
          <w:tcPr>
            <w:tcW w:w="1164" w:type="pct"/>
          </w:tcPr>
          <w:p w14:paraId="278BBBB4" w14:textId="77777777" w:rsidR="00E902D2" w:rsidRPr="00F03387" w:rsidRDefault="00E902D2" w:rsidP="0069666C">
            <w:pPr>
              <w:rPr>
                <w:szCs w:val="22"/>
                <w:lang w:val="pt-PT"/>
              </w:rPr>
            </w:pPr>
            <w:r w:rsidRPr="00F03387">
              <w:rPr>
                <w:szCs w:val="22"/>
                <w:lang w:val="pt-PT"/>
              </w:rPr>
              <w:t>Pouco frequente</w:t>
            </w:r>
          </w:p>
        </w:tc>
      </w:tr>
      <w:tr w:rsidR="00FD28F7" w:rsidRPr="00F03387" w14:paraId="023B8CC1" w14:textId="77777777" w:rsidTr="00FD28F7">
        <w:trPr>
          <w:cantSplit/>
          <w:trHeight w:val="120"/>
        </w:trPr>
        <w:tc>
          <w:tcPr>
            <w:tcW w:w="1537" w:type="pct"/>
            <w:vMerge/>
          </w:tcPr>
          <w:p w14:paraId="19F52204" w14:textId="77777777" w:rsidR="00E902D2" w:rsidRPr="00F03387" w:rsidRDefault="00E902D2" w:rsidP="0069666C">
            <w:pPr>
              <w:pStyle w:val="PIListItem"/>
              <w:spacing w:before="0" w:after="0"/>
              <w:jc w:val="left"/>
              <w:rPr>
                <w:rFonts w:ascii="Times New Roman" w:hAnsi="Times New Roman"/>
                <w:sz w:val="22"/>
                <w:szCs w:val="22"/>
                <w:lang w:val="pt-PT"/>
              </w:rPr>
            </w:pPr>
          </w:p>
        </w:tc>
        <w:tc>
          <w:tcPr>
            <w:tcW w:w="2299" w:type="pct"/>
          </w:tcPr>
          <w:p w14:paraId="6C26C054" w14:textId="77777777" w:rsidR="00E902D2" w:rsidRPr="00F03387" w:rsidRDefault="00E902D2" w:rsidP="0069666C">
            <w:pPr>
              <w:pStyle w:val="TableText10"/>
              <w:rPr>
                <w:sz w:val="22"/>
                <w:szCs w:val="22"/>
                <w:lang w:val="pt-PT"/>
              </w:rPr>
            </w:pPr>
            <w:r w:rsidRPr="00F03387">
              <w:rPr>
                <w:sz w:val="22"/>
                <w:szCs w:val="22"/>
                <w:lang w:val="pt-PT"/>
              </w:rPr>
              <w:t>Angioedema</w:t>
            </w:r>
          </w:p>
        </w:tc>
        <w:tc>
          <w:tcPr>
            <w:tcW w:w="1164" w:type="pct"/>
          </w:tcPr>
          <w:p w14:paraId="25AD3E4B" w14:textId="77777777" w:rsidR="00E902D2" w:rsidRPr="00F03387" w:rsidRDefault="00E902D2" w:rsidP="0069666C">
            <w:pPr>
              <w:rPr>
                <w:szCs w:val="22"/>
                <w:lang w:val="pt-PT"/>
              </w:rPr>
            </w:pPr>
            <w:r w:rsidRPr="00F03387">
              <w:rPr>
                <w:szCs w:val="22"/>
                <w:lang w:val="pt-PT"/>
              </w:rPr>
              <w:t>Desconhecida</w:t>
            </w:r>
          </w:p>
        </w:tc>
      </w:tr>
      <w:tr w:rsidR="00FD28F7" w:rsidRPr="00F03387" w14:paraId="0B6E7985" w14:textId="77777777" w:rsidTr="00FD28F7">
        <w:trPr>
          <w:cantSplit/>
          <w:trHeight w:val="120"/>
        </w:trPr>
        <w:tc>
          <w:tcPr>
            <w:tcW w:w="1537" w:type="pct"/>
            <w:vMerge w:val="restart"/>
          </w:tcPr>
          <w:p w14:paraId="419382DB" w14:textId="77777777" w:rsidR="00E902D2" w:rsidRPr="00F03387" w:rsidRDefault="00E902D2" w:rsidP="0069666C">
            <w:pPr>
              <w:pStyle w:val="PIListItem"/>
              <w:spacing w:before="0" w:after="0"/>
              <w:jc w:val="left"/>
              <w:rPr>
                <w:rFonts w:ascii="Times New Roman" w:hAnsi="Times New Roman"/>
                <w:sz w:val="22"/>
                <w:szCs w:val="22"/>
                <w:lang w:val="pt-PT"/>
              </w:rPr>
            </w:pPr>
            <w:r w:rsidRPr="00F03387">
              <w:rPr>
                <w:rFonts w:ascii="Times New Roman" w:hAnsi="Times New Roman"/>
                <w:sz w:val="22"/>
                <w:szCs w:val="22"/>
                <w:lang w:val="pt-PT"/>
              </w:rPr>
              <w:t>Afeções musculosqueléticas e dos tecidos conjuntivos</w:t>
            </w:r>
          </w:p>
        </w:tc>
        <w:tc>
          <w:tcPr>
            <w:tcW w:w="2299" w:type="pct"/>
          </w:tcPr>
          <w:p w14:paraId="530FF4FC" w14:textId="77777777" w:rsidR="00E902D2" w:rsidRPr="00F03387" w:rsidRDefault="00E902D2" w:rsidP="0069666C">
            <w:pPr>
              <w:pStyle w:val="TableText10"/>
              <w:rPr>
                <w:sz w:val="22"/>
                <w:szCs w:val="22"/>
                <w:lang w:val="pt-PT"/>
              </w:rPr>
            </w:pPr>
            <w:r w:rsidRPr="00F03387">
              <w:rPr>
                <w:sz w:val="22"/>
                <w:szCs w:val="22"/>
                <w:lang w:val="pt-PT"/>
              </w:rPr>
              <w:t>Artralgia</w:t>
            </w:r>
          </w:p>
        </w:tc>
        <w:tc>
          <w:tcPr>
            <w:tcW w:w="1164" w:type="pct"/>
          </w:tcPr>
          <w:p w14:paraId="263647D5" w14:textId="77777777" w:rsidR="00E902D2" w:rsidRPr="00F03387" w:rsidRDefault="00E902D2" w:rsidP="0069666C">
            <w:pPr>
              <w:rPr>
                <w:szCs w:val="22"/>
                <w:lang w:val="pt-PT"/>
              </w:rPr>
            </w:pPr>
            <w:r w:rsidRPr="00F03387">
              <w:rPr>
                <w:szCs w:val="22"/>
                <w:lang w:val="pt-PT"/>
              </w:rPr>
              <w:t>Muito frequente</w:t>
            </w:r>
          </w:p>
        </w:tc>
      </w:tr>
      <w:tr w:rsidR="00FD28F7" w:rsidRPr="00F03387" w14:paraId="7C3FAB9C" w14:textId="77777777" w:rsidTr="00FD28F7">
        <w:trPr>
          <w:cantSplit/>
          <w:trHeight w:val="120"/>
        </w:trPr>
        <w:tc>
          <w:tcPr>
            <w:tcW w:w="1537" w:type="pct"/>
            <w:vMerge/>
          </w:tcPr>
          <w:p w14:paraId="28388D34" w14:textId="77777777" w:rsidR="00E902D2" w:rsidRPr="00F03387" w:rsidRDefault="00E902D2" w:rsidP="0069666C">
            <w:pPr>
              <w:pStyle w:val="TableText10"/>
              <w:rPr>
                <w:sz w:val="22"/>
                <w:szCs w:val="22"/>
                <w:lang w:val="pt-PT"/>
              </w:rPr>
            </w:pPr>
          </w:p>
        </w:tc>
        <w:tc>
          <w:tcPr>
            <w:tcW w:w="2299" w:type="pct"/>
          </w:tcPr>
          <w:p w14:paraId="1C8DCBF9"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Tensão muscular</w:t>
            </w:r>
          </w:p>
        </w:tc>
        <w:tc>
          <w:tcPr>
            <w:tcW w:w="1164" w:type="pct"/>
          </w:tcPr>
          <w:p w14:paraId="06D6DF42" w14:textId="77777777" w:rsidR="00E902D2" w:rsidRPr="00F03387" w:rsidRDefault="00E902D2" w:rsidP="0069666C">
            <w:pPr>
              <w:rPr>
                <w:szCs w:val="22"/>
                <w:lang w:val="pt-PT"/>
              </w:rPr>
            </w:pPr>
            <w:r w:rsidRPr="00F03387">
              <w:rPr>
                <w:szCs w:val="22"/>
                <w:lang w:val="pt-PT"/>
              </w:rPr>
              <w:t>Muito frequente</w:t>
            </w:r>
          </w:p>
        </w:tc>
      </w:tr>
      <w:tr w:rsidR="00FD28F7" w:rsidRPr="00F03387" w14:paraId="6C0D24F0" w14:textId="77777777" w:rsidTr="00FD28F7">
        <w:trPr>
          <w:cantSplit/>
          <w:trHeight w:val="120"/>
        </w:trPr>
        <w:tc>
          <w:tcPr>
            <w:tcW w:w="1537" w:type="pct"/>
            <w:vMerge/>
          </w:tcPr>
          <w:p w14:paraId="31A76833" w14:textId="77777777" w:rsidR="00E902D2" w:rsidRPr="00F03387" w:rsidRDefault="00E902D2" w:rsidP="0069666C">
            <w:pPr>
              <w:pStyle w:val="TableText10"/>
              <w:rPr>
                <w:sz w:val="22"/>
                <w:szCs w:val="22"/>
                <w:lang w:val="pt-PT"/>
              </w:rPr>
            </w:pPr>
          </w:p>
        </w:tc>
        <w:tc>
          <w:tcPr>
            <w:tcW w:w="2299" w:type="pct"/>
          </w:tcPr>
          <w:p w14:paraId="7E552EFC" w14:textId="77777777" w:rsidR="00E902D2" w:rsidRPr="00F03387" w:rsidRDefault="00E902D2" w:rsidP="0069666C">
            <w:pPr>
              <w:rPr>
                <w:szCs w:val="22"/>
                <w:lang w:val="pt-PT"/>
              </w:rPr>
            </w:pPr>
            <w:r w:rsidRPr="00F03387">
              <w:rPr>
                <w:szCs w:val="22"/>
                <w:lang w:val="pt-PT"/>
              </w:rPr>
              <w:t>Mialgia</w:t>
            </w:r>
          </w:p>
        </w:tc>
        <w:tc>
          <w:tcPr>
            <w:tcW w:w="1164" w:type="pct"/>
          </w:tcPr>
          <w:p w14:paraId="24F87E2C" w14:textId="77777777" w:rsidR="00E902D2" w:rsidRPr="00F03387" w:rsidRDefault="00E902D2" w:rsidP="0069666C">
            <w:pPr>
              <w:rPr>
                <w:szCs w:val="22"/>
                <w:lang w:val="pt-PT"/>
              </w:rPr>
            </w:pPr>
            <w:r w:rsidRPr="00F03387">
              <w:rPr>
                <w:szCs w:val="22"/>
                <w:lang w:val="pt-PT"/>
              </w:rPr>
              <w:t>Muito frequente</w:t>
            </w:r>
          </w:p>
        </w:tc>
      </w:tr>
      <w:tr w:rsidR="00FD28F7" w:rsidRPr="00F03387" w14:paraId="2AAD99C1" w14:textId="77777777" w:rsidTr="00FD28F7">
        <w:trPr>
          <w:cantSplit/>
          <w:trHeight w:val="120"/>
        </w:trPr>
        <w:tc>
          <w:tcPr>
            <w:tcW w:w="1537" w:type="pct"/>
            <w:vMerge/>
          </w:tcPr>
          <w:p w14:paraId="4F4F0BEA" w14:textId="77777777" w:rsidR="00E902D2" w:rsidRPr="00F03387" w:rsidRDefault="00E902D2" w:rsidP="0069666C">
            <w:pPr>
              <w:pStyle w:val="TableText10"/>
              <w:rPr>
                <w:sz w:val="22"/>
                <w:szCs w:val="22"/>
                <w:lang w:val="pt-PT"/>
              </w:rPr>
            </w:pPr>
          </w:p>
        </w:tc>
        <w:tc>
          <w:tcPr>
            <w:tcW w:w="2299" w:type="pct"/>
          </w:tcPr>
          <w:p w14:paraId="2688EC3F" w14:textId="77777777" w:rsidR="00E902D2" w:rsidRPr="00F03387" w:rsidRDefault="00E902D2" w:rsidP="0069666C">
            <w:pPr>
              <w:pStyle w:val="TableText10"/>
              <w:rPr>
                <w:sz w:val="22"/>
                <w:szCs w:val="22"/>
                <w:lang w:val="pt-PT"/>
              </w:rPr>
            </w:pPr>
            <w:r w:rsidRPr="00F03387">
              <w:rPr>
                <w:sz w:val="22"/>
                <w:szCs w:val="22"/>
                <w:lang w:val="pt-PT"/>
              </w:rPr>
              <w:t>Artrite</w:t>
            </w:r>
          </w:p>
        </w:tc>
        <w:tc>
          <w:tcPr>
            <w:tcW w:w="1164" w:type="pct"/>
          </w:tcPr>
          <w:p w14:paraId="6DDBF75D" w14:textId="77777777" w:rsidR="00E902D2" w:rsidRPr="00F03387" w:rsidRDefault="00E902D2" w:rsidP="0069666C">
            <w:pPr>
              <w:rPr>
                <w:szCs w:val="22"/>
                <w:lang w:val="pt-PT"/>
              </w:rPr>
            </w:pPr>
            <w:r w:rsidRPr="00F03387">
              <w:rPr>
                <w:szCs w:val="22"/>
                <w:lang w:val="pt-PT"/>
              </w:rPr>
              <w:t>Frequente</w:t>
            </w:r>
          </w:p>
        </w:tc>
      </w:tr>
      <w:tr w:rsidR="00FD28F7" w:rsidRPr="00F03387" w14:paraId="7CD383A7" w14:textId="77777777" w:rsidTr="00FD28F7">
        <w:trPr>
          <w:cantSplit/>
          <w:trHeight w:val="120"/>
        </w:trPr>
        <w:tc>
          <w:tcPr>
            <w:tcW w:w="1537" w:type="pct"/>
            <w:vMerge/>
          </w:tcPr>
          <w:p w14:paraId="60F05B66" w14:textId="77777777" w:rsidR="00E902D2" w:rsidRPr="00F03387" w:rsidRDefault="00E902D2" w:rsidP="0069666C">
            <w:pPr>
              <w:pStyle w:val="TableText10"/>
              <w:rPr>
                <w:sz w:val="22"/>
                <w:szCs w:val="22"/>
                <w:lang w:val="pt-PT"/>
              </w:rPr>
            </w:pPr>
          </w:p>
        </w:tc>
        <w:tc>
          <w:tcPr>
            <w:tcW w:w="2299" w:type="pct"/>
          </w:tcPr>
          <w:p w14:paraId="7FEF5388" w14:textId="77777777" w:rsidR="00E902D2" w:rsidRPr="00F03387" w:rsidRDefault="00E902D2" w:rsidP="0069666C">
            <w:pPr>
              <w:pStyle w:val="TableText10"/>
              <w:rPr>
                <w:sz w:val="22"/>
                <w:szCs w:val="22"/>
                <w:lang w:val="pt-PT"/>
              </w:rPr>
            </w:pPr>
            <w:r w:rsidRPr="00F03387">
              <w:rPr>
                <w:sz w:val="22"/>
                <w:szCs w:val="22"/>
                <w:lang w:val="pt-PT"/>
              </w:rPr>
              <w:t>Lombalgia</w:t>
            </w:r>
          </w:p>
        </w:tc>
        <w:tc>
          <w:tcPr>
            <w:tcW w:w="1164" w:type="pct"/>
          </w:tcPr>
          <w:p w14:paraId="1B6495CC" w14:textId="77777777" w:rsidR="00E902D2" w:rsidRPr="00F03387" w:rsidRDefault="00E902D2" w:rsidP="0069666C">
            <w:pPr>
              <w:rPr>
                <w:szCs w:val="22"/>
                <w:lang w:val="pt-PT"/>
              </w:rPr>
            </w:pPr>
            <w:r w:rsidRPr="00F03387">
              <w:rPr>
                <w:szCs w:val="22"/>
                <w:lang w:val="pt-PT"/>
              </w:rPr>
              <w:t>Frequente</w:t>
            </w:r>
          </w:p>
        </w:tc>
      </w:tr>
      <w:tr w:rsidR="00FD28F7" w:rsidRPr="00F03387" w14:paraId="2D44A81D" w14:textId="77777777" w:rsidTr="00FD28F7">
        <w:trPr>
          <w:cantSplit/>
          <w:trHeight w:val="195"/>
        </w:trPr>
        <w:tc>
          <w:tcPr>
            <w:tcW w:w="1537" w:type="pct"/>
            <w:vMerge/>
          </w:tcPr>
          <w:p w14:paraId="596EA7FC" w14:textId="77777777" w:rsidR="00E902D2" w:rsidRPr="00F03387" w:rsidRDefault="00E902D2" w:rsidP="0069666C">
            <w:pPr>
              <w:pStyle w:val="TableText10"/>
              <w:rPr>
                <w:sz w:val="22"/>
                <w:szCs w:val="22"/>
                <w:lang w:val="pt-PT"/>
              </w:rPr>
            </w:pPr>
          </w:p>
        </w:tc>
        <w:tc>
          <w:tcPr>
            <w:tcW w:w="2299" w:type="pct"/>
          </w:tcPr>
          <w:p w14:paraId="052F5461" w14:textId="77777777" w:rsidR="00E902D2" w:rsidRPr="00F03387" w:rsidRDefault="00E902D2" w:rsidP="0069666C">
            <w:pPr>
              <w:pStyle w:val="TableText10"/>
              <w:rPr>
                <w:sz w:val="22"/>
                <w:szCs w:val="22"/>
                <w:lang w:val="pt-PT"/>
              </w:rPr>
            </w:pPr>
            <w:r w:rsidRPr="00F03387">
              <w:rPr>
                <w:sz w:val="22"/>
                <w:szCs w:val="22"/>
                <w:lang w:val="pt-PT"/>
              </w:rPr>
              <w:t>Dor óssea</w:t>
            </w:r>
          </w:p>
        </w:tc>
        <w:tc>
          <w:tcPr>
            <w:tcW w:w="1164" w:type="pct"/>
          </w:tcPr>
          <w:p w14:paraId="03C4BAF3" w14:textId="77777777" w:rsidR="00E902D2" w:rsidRPr="00F03387" w:rsidRDefault="00E902D2" w:rsidP="0069666C">
            <w:pPr>
              <w:rPr>
                <w:szCs w:val="22"/>
                <w:lang w:val="pt-PT"/>
              </w:rPr>
            </w:pPr>
            <w:r w:rsidRPr="00F03387">
              <w:rPr>
                <w:szCs w:val="22"/>
                <w:lang w:val="pt-PT"/>
              </w:rPr>
              <w:t>Frequente</w:t>
            </w:r>
          </w:p>
        </w:tc>
      </w:tr>
      <w:tr w:rsidR="00FD28F7" w:rsidRPr="00F03387" w14:paraId="04A8A2A1" w14:textId="77777777" w:rsidTr="00FD28F7">
        <w:trPr>
          <w:cantSplit/>
          <w:trHeight w:val="120"/>
        </w:trPr>
        <w:tc>
          <w:tcPr>
            <w:tcW w:w="1537" w:type="pct"/>
            <w:vMerge/>
          </w:tcPr>
          <w:p w14:paraId="3DF21DFA" w14:textId="77777777" w:rsidR="00E902D2" w:rsidRPr="00F03387" w:rsidRDefault="00E902D2" w:rsidP="0069666C">
            <w:pPr>
              <w:pStyle w:val="TableText10"/>
              <w:rPr>
                <w:sz w:val="22"/>
                <w:szCs w:val="22"/>
                <w:lang w:val="pt-PT"/>
              </w:rPr>
            </w:pPr>
          </w:p>
        </w:tc>
        <w:tc>
          <w:tcPr>
            <w:tcW w:w="2299" w:type="pct"/>
          </w:tcPr>
          <w:p w14:paraId="0C74D791" w14:textId="77777777" w:rsidR="00E902D2" w:rsidRPr="00F03387" w:rsidRDefault="00E902D2" w:rsidP="0069666C">
            <w:pPr>
              <w:pStyle w:val="TableText10"/>
              <w:rPr>
                <w:sz w:val="22"/>
                <w:szCs w:val="22"/>
                <w:lang w:val="pt-PT"/>
              </w:rPr>
            </w:pPr>
            <w:r w:rsidRPr="00F03387">
              <w:rPr>
                <w:sz w:val="22"/>
                <w:szCs w:val="22"/>
                <w:lang w:val="pt-PT"/>
              </w:rPr>
              <w:t>Espasmos musculares</w:t>
            </w:r>
          </w:p>
        </w:tc>
        <w:tc>
          <w:tcPr>
            <w:tcW w:w="1164" w:type="pct"/>
          </w:tcPr>
          <w:p w14:paraId="797E7DAF" w14:textId="77777777" w:rsidR="00E902D2" w:rsidRPr="00F03387" w:rsidRDefault="00E902D2" w:rsidP="0069666C">
            <w:pPr>
              <w:rPr>
                <w:szCs w:val="22"/>
                <w:lang w:val="pt-PT"/>
              </w:rPr>
            </w:pPr>
            <w:r w:rsidRPr="00F03387">
              <w:rPr>
                <w:szCs w:val="22"/>
                <w:lang w:val="pt-PT"/>
              </w:rPr>
              <w:t>Frequente</w:t>
            </w:r>
          </w:p>
        </w:tc>
      </w:tr>
      <w:tr w:rsidR="00FD28F7" w:rsidRPr="00F03387" w14:paraId="21E9E5B4" w14:textId="77777777" w:rsidTr="00FD28F7">
        <w:trPr>
          <w:cantSplit/>
          <w:trHeight w:val="120"/>
        </w:trPr>
        <w:tc>
          <w:tcPr>
            <w:tcW w:w="1537" w:type="pct"/>
            <w:vMerge/>
          </w:tcPr>
          <w:p w14:paraId="5473BE4C" w14:textId="77777777" w:rsidR="00E902D2" w:rsidRPr="00F03387" w:rsidRDefault="00E902D2" w:rsidP="0069666C">
            <w:pPr>
              <w:pStyle w:val="TableText10"/>
              <w:rPr>
                <w:sz w:val="22"/>
                <w:szCs w:val="22"/>
                <w:lang w:val="pt-PT"/>
              </w:rPr>
            </w:pPr>
          </w:p>
        </w:tc>
        <w:tc>
          <w:tcPr>
            <w:tcW w:w="2299" w:type="pct"/>
          </w:tcPr>
          <w:p w14:paraId="77585235" w14:textId="77777777" w:rsidR="00E902D2" w:rsidRPr="00F03387" w:rsidRDefault="00E902D2" w:rsidP="0069666C">
            <w:pPr>
              <w:pStyle w:val="TableText10"/>
              <w:rPr>
                <w:sz w:val="22"/>
                <w:szCs w:val="22"/>
                <w:lang w:val="pt-PT"/>
              </w:rPr>
            </w:pPr>
            <w:r w:rsidRPr="00F03387">
              <w:rPr>
                <w:sz w:val="22"/>
                <w:szCs w:val="22"/>
                <w:lang w:val="pt-PT"/>
              </w:rPr>
              <w:t>Dor cervical</w:t>
            </w:r>
          </w:p>
        </w:tc>
        <w:tc>
          <w:tcPr>
            <w:tcW w:w="1164" w:type="pct"/>
          </w:tcPr>
          <w:p w14:paraId="1256AAFA" w14:textId="77777777" w:rsidR="00E902D2" w:rsidRPr="00F03387" w:rsidRDefault="00E902D2" w:rsidP="0069666C">
            <w:pPr>
              <w:rPr>
                <w:szCs w:val="22"/>
                <w:lang w:val="pt-PT"/>
              </w:rPr>
            </w:pPr>
            <w:r w:rsidRPr="00F03387">
              <w:rPr>
                <w:szCs w:val="22"/>
                <w:lang w:val="pt-PT"/>
              </w:rPr>
              <w:t>Frequente</w:t>
            </w:r>
          </w:p>
        </w:tc>
      </w:tr>
      <w:tr w:rsidR="00FD28F7" w:rsidRPr="00F03387" w14:paraId="7696C445" w14:textId="77777777" w:rsidTr="00FD28F7">
        <w:trPr>
          <w:cantSplit/>
          <w:trHeight w:val="285"/>
        </w:trPr>
        <w:tc>
          <w:tcPr>
            <w:tcW w:w="1537" w:type="pct"/>
            <w:vMerge/>
          </w:tcPr>
          <w:p w14:paraId="251DFCAA" w14:textId="77777777" w:rsidR="00E902D2" w:rsidRPr="00F03387" w:rsidRDefault="00E902D2" w:rsidP="0069666C">
            <w:pPr>
              <w:pStyle w:val="TableText10"/>
              <w:rPr>
                <w:sz w:val="22"/>
                <w:szCs w:val="22"/>
                <w:lang w:val="pt-PT"/>
              </w:rPr>
            </w:pPr>
          </w:p>
        </w:tc>
        <w:tc>
          <w:tcPr>
            <w:tcW w:w="2299" w:type="pct"/>
          </w:tcPr>
          <w:p w14:paraId="0A72CA2C" w14:textId="77777777" w:rsidR="00E902D2" w:rsidRPr="00F03387" w:rsidRDefault="00E902D2" w:rsidP="0069666C">
            <w:pPr>
              <w:pStyle w:val="TableText10"/>
              <w:rPr>
                <w:sz w:val="22"/>
                <w:szCs w:val="22"/>
                <w:lang w:val="pt-PT"/>
              </w:rPr>
            </w:pPr>
            <w:r w:rsidRPr="00F03387">
              <w:rPr>
                <w:sz w:val="22"/>
                <w:szCs w:val="22"/>
                <w:lang w:val="pt-PT"/>
              </w:rPr>
              <w:t>Dor nas extremidades</w:t>
            </w:r>
          </w:p>
        </w:tc>
        <w:tc>
          <w:tcPr>
            <w:tcW w:w="1164" w:type="pct"/>
          </w:tcPr>
          <w:p w14:paraId="70C2A73D"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0D983C1C" w14:textId="77777777" w:rsidTr="00FD28F7">
        <w:trPr>
          <w:cantSplit/>
          <w:trHeight w:val="285"/>
        </w:trPr>
        <w:tc>
          <w:tcPr>
            <w:tcW w:w="1537" w:type="pct"/>
            <w:vMerge w:val="restart"/>
          </w:tcPr>
          <w:p w14:paraId="10F487AD" w14:textId="77777777" w:rsidR="00E902D2" w:rsidRPr="00F03387" w:rsidRDefault="00E902D2" w:rsidP="0069666C">
            <w:pPr>
              <w:pStyle w:val="TableText10"/>
              <w:rPr>
                <w:sz w:val="22"/>
                <w:szCs w:val="22"/>
                <w:lang w:val="pt-PT"/>
              </w:rPr>
            </w:pPr>
            <w:r w:rsidRPr="00F03387">
              <w:rPr>
                <w:sz w:val="22"/>
                <w:szCs w:val="22"/>
                <w:lang w:val="pt-PT"/>
              </w:rPr>
              <w:t>Doenças renais e urinárias</w:t>
            </w:r>
          </w:p>
        </w:tc>
        <w:tc>
          <w:tcPr>
            <w:tcW w:w="2299" w:type="pct"/>
          </w:tcPr>
          <w:p w14:paraId="1005AE06" w14:textId="77777777" w:rsidR="00E902D2" w:rsidRPr="00F03387" w:rsidRDefault="00E902D2" w:rsidP="0069666C">
            <w:pPr>
              <w:pStyle w:val="TableText10"/>
              <w:rPr>
                <w:sz w:val="22"/>
                <w:szCs w:val="22"/>
                <w:lang w:val="pt-PT"/>
              </w:rPr>
            </w:pPr>
            <w:r w:rsidRPr="00F03387">
              <w:rPr>
                <w:sz w:val="22"/>
                <w:szCs w:val="22"/>
                <w:lang w:val="pt-PT"/>
              </w:rPr>
              <w:t xml:space="preserve">Anomalia renal </w:t>
            </w:r>
          </w:p>
        </w:tc>
        <w:tc>
          <w:tcPr>
            <w:tcW w:w="1164" w:type="pct"/>
          </w:tcPr>
          <w:p w14:paraId="44F1DC2B"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FD28F7" w:rsidRPr="00F03387" w14:paraId="4C9E38E9" w14:textId="77777777" w:rsidTr="00FD28F7">
        <w:trPr>
          <w:cantSplit/>
          <w:trHeight w:val="143"/>
        </w:trPr>
        <w:tc>
          <w:tcPr>
            <w:tcW w:w="1537" w:type="pct"/>
            <w:vMerge/>
          </w:tcPr>
          <w:p w14:paraId="2446B386" w14:textId="77777777" w:rsidR="00E902D2" w:rsidRPr="00F03387" w:rsidRDefault="00E902D2" w:rsidP="0069666C">
            <w:pPr>
              <w:pStyle w:val="TableText10"/>
              <w:rPr>
                <w:sz w:val="22"/>
                <w:szCs w:val="22"/>
                <w:lang w:val="pt-PT"/>
              </w:rPr>
            </w:pPr>
          </w:p>
        </w:tc>
        <w:tc>
          <w:tcPr>
            <w:tcW w:w="2299" w:type="pct"/>
          </w:tcPr>
          <w:p w14:paraId="4761DBBE" w14:textId="77777777" w:rsidR="00E902D2" w:rsidRPr="00F03387" w:rsidRDefault="00E902D2" w:rsidP="0069666C">
            <w:pPr>
              <w:pStyle w:val="TableText10"/>
              <w:rPr>
                <w:sz w:val="22"/>
                <w:szCs w:val="22"/>
                <w:lang w:val="pt-PT"/>
              </w:rPr>
            </w:pPr>
            <w:r w:rsidRPr="00F03387">
              <w:rPr>
                <w:sz w:val="22"/>
                <w:szCs w:val="22"/>
                <w:lang w:val="pt-PT"/>
              </w:rPr>
              <w:t>Glomerulonefrite membranosa</w:t>
            </w:r>
          </w:p>
        </w:tc>
        <w:tc>
          <w:tcPr>
            <w:tcW w:w="1164" w:type="pct"/>
          </w:tcPr>
          <w:p w14:paraId="1037ED7B"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6219BCF8" w14:textId="77777777" w:rsidTr="00FD28F7">
        <w:trPr>
          <w:cantSplit/>
          <w:trHeight w:val="142"/>
        </w:trPr>
        <w:tc>
          <w:tcPr>
            <w:tcW w:w="1537" w:type="pct"/>
            <w:vMerge/>
          </w:tcPr>
          <w:p w14:paraId="6CFA2972" w14:textId="77777777" w:rsidR="00E902D2" w:rsidRPr="00F03387" w:rsidRDefault="00E902D2" w:rsidP="0069666C">
            <w:pPr>
              <w:pStyle w:val="TableText10"/>
              <w:rPr>
                <w:sz w:val="22"/>
                <w:szCs w:val="22"/>
                <w:lang w:val="pt-PT"/>
              </w:rPr>
            </w:pPr>
          </w:p>
        </w:tc>
        <w:tc>
          <w:tcPr>
            <w:tcW w:w="2299" w:type="pct"/>
          </w:tcPr>
          <w:p w14:paraId="5414DC58" w14:textId="77777777" w:rsidR="00E902D2" w:rsidRPr="00F03387" w:rsidRDefault="00E902D2" w:rsidP="0069666C">
            <w:pPr>
              <w:pStyle w:val="TableText10"/>
              <w:rPr>
                <w:sz w:val="22"/>
                <w:szCs w:val="22"/>
                <w:lang w:val="pt-PT"/>
              </w:rPr>
            </w:pPr>
            <w:r w:rsidRPr="00F03387">
              <w:rPr>
                <w:sz w:val="22"/>
                <w:szCs w:val="22"/>
                <w:lang w:val="pt-PT"/>
              </w:rPr>
              <w:t>Glomerulonefropatia</w:t>
            </w:r>
          </w:p>
        </w:tc>
        <w:tc>
          <w:tcPr>
            <w:tcW w:w="1164" w:type="pct"/>
          </w:tcPr>
          <w:p w14:paraId="3F560565"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153CE62F" w14:textId="77777777" w:rsidTr="00FD28F7">
        <w:trPr>
          <w:cantSplit/>
          <w:trHeight w:val="285"/>
        </w:trPr>
        <w:tc>
          <w:tcPr>
            <w:tcW w:w="1537" w:type="pct"/>
            <w:vMerge/>
          </w:tcPr>
          <w:p w14:paraId="107368AA" w14:textId="77777777" w:rsidR="00E902D2" w:rsidRPr="00F03387" w:rsidRDefault="00E902D2" w:rsidP="0069666C">
            <w:pPr>
              <w:pStyle w:val="TableText10"/>
              <w:rPr>
                <w:sz w:val="22"/>
                <w:szCs w:val="22"/>
                <w:lang w:val="pt-PT"/>
              </w:rPr>
            </w:pPr>
          </w:p>
        </w:tc>
        <w:tc>
          <w:tcPr>
            <w:tcW w:w="2299" w:type="pct"/>
          </w:tcPr>
          <w:p w14:paraId="3682EAD2" w14:textId="77777777" w:rsidR="00E902D2" w:rsidRPr="00F03387" w:rsidRDefault="00E902D2" w:rsidP="0069666C">
            <w:pPr>
              <w:pStyle w:val="TableText10"/>
              <w:rPr>
                <w:sz w:val="22"/>
                <w:szCs w:val="22"/>
                <w:lang w:val="pt-PT"/>
              </w:rPr>
            </w:pPr>
            <w:r w:rsidRPr="00F03387">
              <w:rPr>
                <w:sz w:val="22"/>
                <w:szCs w:val="22"/>
                <w:lang w:val="pt-PT"/>
              </w:rPr>
              <w:t>Insuficiência renal</w:t>
            </w:r>
          </w:p>
        </w:tc>
        <w:tc>
          <w:tcPr>
            <w:tcW w:w="1164" w:type="pct"/>
          </w:tcPr>
          <w:p w14:paraId="57774272"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49C565A3" w14:textId="77777777" w:rsidTr="00FD28F7">
        <w:trPr>
          <w:cantSplit/>
          <w:trHeight w:val="285"/>
        </w:trPr>
        <w:tc>
          <w:tcPr>
            <w:tcW w:w="1537" w:type="pct"/>
            <w:vMerge w:val="restart"/>
          </w:tcPr>
          <w:p w14:paraId="5C575996" w14:textId="77777777" w:rsidR="00E902D2" w:rsidRPr="00F03387" w:rsidRDefault="00E902D2" w:rsidP="0069666C">
            <w:pPr>
              <w:pStyle w:val="Header"/>
              <w:rPr>
                <w:szCs w:val="22"/>
                <w:lang w:val="pt-PT"/>
              </w:rPr>
            </w:pPr>
            <w:r w:rsidRPr="00F03387">
              <w:rPr>
                <w:szCs w:val="22"/>
                <w:lang w:val="pt-PT"/>
              </w:rPr>
              <w:t xml:space="preserve">Situações na gravidez, no puerpério e perinatais </w:t>
            </w:r>
          </w:p>
        </w:tc>
        <w:tc>
          <w:tcPr>
            <w:tcW w:w="2299" w:type="pct"/>
            <w:tcBorders>
              <w:top w:val="single" w:sz="4" w:space="0" w:color="auto"/>
              <w:left w:val="single" w:sz="4" w:space="0" w:color="auto"/>
              <w:bottom w:val="single" w:sz="4" w:space="0" w:color="auto"/>
              <w:right w:val="single" w:sz="4" w:space="0" w:color="auto"/>
            </w:tcBorders>
          </w:tcPr>
          <w:p w14:paraId="1E14B865" w14:textId="77777777" w:rsidR="00E902D2" w:rsidRPr="00F03387" w:rsidRDefault="00E902D2" w:rsidP="0069666C">
            <w:pPr>
              <w:pStyle w:val="TableText10"/>
              <w:rPr>
                <w:sz w:val="22"/>
                <w:szCs w:val="22"/>
                <w:lang w:val="pt-PT"/>
              </w:rPr>
            </w:pPr>
            <w:r w:rsidRPr="00F03387">
              <w:rPr>
                <w:sz w:val="22"/>
                <w:szCs w:val="22"/>
                <w:lang w:val="pt-PT"/>
              </w:rPr>
              <w:t>Oligoidrâmnios</w:t>
            </w:r>
          </w:p>
        </w:tc>
        <w:tc>
          <w:tcPr>
            <w:tcW w:w="1164" w:type="pct"/>
            <w:tcBorders>
              <w:top w:val="single" w:sz="4" w:space="0" w:color="auto"/>
              <w:left w:val="single" w:sz="4" w:space="0" w:color="auto"/>
              <w:bottom w:val="single" w:sz="4" w:space="0" w:color="auto"/>
              <w:right w:val="single" w:sz="4" w:space="0" w:color="auto"/>
            </w:tcBorders>
          </w:tcPr>
          <w:p w14:paraId="1BF2B98F"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3DE08098" w14:textId="77777777" w:rsidTr="00FD28F7">
        <w:trPr>
          <w:cantSplit/>
          <w:trHeight w:val="285"/>
        </w:trPr>
        <w:tc>
          <w:tcPr>
            <w:tcW w:w="1537" w:type="pct"/>
            <w:vMerge/>
          </w:tcPr>
          <w:p w14:paraId="34D8EB04" w14:textId="77777777" w:rsidR="00E902D2" w:rsidRPr="00F03387" w:rsidRDefault="00E902D2" w:rsidP="0069666C">
            <w:pPr>
              <w:pStyle w:val="Header"/>
              <w:rPr>
                <w:szCs w:val="22"/>
                <w:lang w:val="pt-PT"/>
              </w:rPr>
            </w:pPr>
          </w:p>
        </w:tc>
        <w:tc>
          <w:tcPr>
            <w:tcW w:w="2299" w:type="pct"/>
            <w:tcBorders>
              <w:top w:val="single" w:sz="4" w:space="0" w:color="auto"/>
              <w:left w:val="single" w:sz="4" w:space="0" w:color="auto"/>
              <w:bottom w:val="single" w:sz="4" w:space="0" w:color="auto"/>
              <w:right w:val="single" w:sz="4" w:space="0" w:color="auto"/>
            </w:tcBorders>
          </w:tcPr>
          <w:p w14:paraId="00BCD944" w14:textId="77777777" w:rsidR="00E902D2" w:rsidRPr="00F03387" w:rsidRDefault="00E902D2" w:rsidP="0069666C">
            <w:pPr>
              <w:pStyle w:val="TableText10"/>
              <w:tabs>
                <w:tab w:val="left" w:pos="667"/>
              </w:tabs>
              <w:rPr>
                <w:sz w:val="22"/>
                <w:szCs w:val="22"/>
                <w:lang w:val="pt-PT"/>
              </w:rPr>
            </w:pPr>
            <w:r w:rsidRPr="00F03387">
              <w:rPr>
                <w:sz w:val="22"/>
                <w:szCs w:val="22"/>
                <w:lang w:val="pt-PT"/>
              </w:rPr>
              <w:t>Hipoplasia renal</w:t>
            </w:r>
          </w:p>
        </w:tc>
        <w:tc>
          <w:tcPr>
            <w:tcW w:w="1164" w:type="pct"/>
            <w:tcBorders>
              <w:top w:val="single" w:sz="4" w:space="0" w:color="auto"/>
              <w:left w:val="single" w:sz="4" w:space="0" w:color="auto"/>
              <w:bottom w:val="single" w:sz="4" w:space="0" w:color="auto"/>
              <w:right w:val="single" w:sz="4" w:space="0" w:color="auto"/>
            </w:tcBorders>
          </w:tcPr>
          <w:p w14:paraId="67E7ACE3"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5D3D3EF5" w14:textId="77777777" w:rsidTr="00FD28F7">
        <w:trPr>
          <w:cantSplit/>
          <w:trHeight w:val="285"/>
        </w:trPr>
        <w:tc>
          <w:tcPr>
            <w:tcW w:w="1537" w:type="pct"/>
            <w:vMerge/>
          </w:tcPr>
          <w:p w14:paraId="68B21D62" w14:textId="77777777" w:rsidR="00E902D2" w:rsidRPr="00F03387" w:rsidRDefault="00E902D2" w:rsidP="0069666C">
            <w:pPr>
              <w:pStyle w:val="Header"/>
              <w:rPr>
                <w:szCs w:val="22"/>
                <w:lang w:val="pt-PT"/>
              </w:rPr>
            </w:pPr>
          </w:p>
        </w:tc>
        <w:tc>
          <w:tcPr>
            <w:tcW w:w="2299" w:type="pct"/>
            <w:tcBorders>
              <w:top w:val="single" w:sz="4" w:space="0" w:color="auto"/>
              <w:left w:val="single" w:sz="4" w:space="0" w:color="auto"/>
              <w:bottom w:val="single" w:sz="4" w:space="0" w:color="auto"/>
              <w:right w:val="single" w:sz="4" w:space="0" w:color="auto"/>
            </w:tcBorders>
          </w:tcPr>
          <w:p w14:paraId="141E3476" w14:textId="77777777" w:rsidR="00E902D2" w:rsidRPr="00F03387" w:rsidRDefault="00E902D2" w:rsidP="0069666C">
            <w:pPr>
              <w:pStyle w:val="TableText10"/>
              <w:rPr>
                <w:sz w:val="22"/>
                <w:szCs w:val="22"/>
                <w:lang w:val="pt-PT"/>
              </w:rPr>
            </w:pPr>
            <w:r w:rsidRPr="00F03387">
              <w:rPr>
                <w:sz w:val="22"/>
                <w:szCs w:val="22"/>
                <w:lang w:val="pt-PT"/>
              </w:rPr>
              <w:t>Hipoplasia pulmonar</w:t>
            </w:r>
          </w:p>
        </w:tc>
        <w:tc>
          <w:tcPr>
            <w:tcW w:w="1164" w:type="pct"/>
            <w:tcBorders>
              <w:top w:val="single" w:sz="4" w:space="0" w:color="auto"/>
              <w:left w:val="single" w:sz="4" w:space="0" w:color="auto"/>
              <w:bottom w:val="single" w:sz="4" w:space="0" w:color="auto"/>
              <w:right w:val="single" w:sz="4" w:space="0" w:color="auto"/>
            </w:tcBorders>
          </w:tcPr>
          <w:p w14:paraId="65CF5002"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FD28F7" w:rsidRPr="00F03387" w14:paraId="79406B67" w14:textId="77777777" w:rsidTr="00FD28F7">
        <w:trPr>
          <w:cantSplit/>
          <w:trHeight w:val="260"/>
        </w:trPr>
        <w:tc>
          <w:tcPr>
            <w:tcW w:w="1537" w:type="pct"/>
          </w:tcPr>
          <w:p w14:paraId="11A51BDE" w14:textId="77777777" w:rsidR="00E902D2" w:rsidRPr="00F03387" w:rsidRDefault="00E902D2" w:rsidP="0069666C">
            <w:pPr>
              <w:pStyle w:val="TableText10"/>
              <w:keepNext/>
              <w:keepLines/>
              <w:rPr>
                <w:sz w:val="22"/>
                <w:szCs w:val="22"/>
                <w:lang w:val="pt-PT"/>
              </w:rPr>
            </w:pPr>
            <w:r w:rsidRPr="00F03387">
              <w:rPr>
                <w:sz w:val="22"/>
                <w:szCs w:val="22"/>
                <w:lang w:val="pt-PT"/>
              </w:rPr>
              <w:t>Doenças dos órgãos genitais e da mama</w:t>
            </w:r>
          </w:p>
        </w:tc>
        <w:tc>
          <w:tcPr>
            <w:tcW w:w="2299" w:type="pct"/>
          </w:tcPr>
          <w:p w14:paraId="062AC57B" w14:textId="77777777" w:rsidR="00E902D2" w:rsidRPr="00F03387" w:rsidRDefault="00E902D2" w:rsidP="0069666C">
            <w:pPr>
              <w:pStyle w:val="TableText10"/>
              <w:keepNext/>
              <w:keepLines/>
              <w:rPr>
                <w:sz w:val="22"/>
                <w:szCs w:val="22"/>
                <w:lang w:val="pt-PT"/>
              </w:rPr>
            </w:pPr>
            <w:r w:rsidRPr="00F03387">
              <w:rPr>
                <w:sz w:val="22"/>
                <w:szCs w:val="22"/>
                <w:lang w:val="pt-PT"/>
              </w:rPr>
              <w:t>Inflamação da mama/mastite</w:t>
            </w:r>
          </w:p>
        </w:tc>
        <w:tc>
          <w:tcPr>
            <w:tcW w:w="1164" w:type="pct"/>
          </w:tcPr>
          <w:p w14:paraId="31E6AB25" w14:textId="77777777" w:rsidR="00E902D2" w:rsidRPr="00F03387" w:rsidRDefault="00E902D2" w:rsidP="0069666C">
            <w:pPr>
              <w:pStyle w:val="TableText10"/>
              <w:keepNext/>
              <w:keepLines/>
              <w:rPr>
                <w:sz w:val="22"/>
                <w:szCs w:val="22"/>
                <w:lang w:val="pt-PT"/>
              </w:rPr>
            </w:pPr>
            <w:r w:rsidRPr="00F03387">
              <w:rPr>
                <w:sz w:val="22"/>
                <w:szCs w:val="22"/>
                <w:lang w:val="pt-PT"/>
              </w:rPr>
              <w:t>Frequente</w:t>
            </w:r>
          </w:p>
        </w:tc>
      </w:tr>
      <w:tr w:rsidR="00FD28F7" w:rsidRPr="00F03387" w14:paraId="442ECAC1" w14:textId="77777777" w:rsidTr="00FD28F7">
        <w:trPr>
          <w:cantSplit/>
          <w:trHeight w:val="261"/>
        </w:trPr>
        <w:tc>
          <w:tcPr>
            <w:tcW w:w="1537" w:type="pct"/>
            <w:vMerge w:val="restart"/>
          </w:tcPr>
          <w:p w14:paraId="37653AC4" w14:textId="77777777" w:rsidR="00E902D2" w:rsidRPr="00F03387" w:rsidRDefault="00E902D2" w:rsidP="0069666C">
            <w:pPr>
              <w:pStyle w:val="TableText10"/>
              <w:keepNext/>
              <w:keepLines/>
              <w:rPr>
                <w:sz w:val="22"/>
                <w:szCs w:val="22"/>
                <w:lang w:val="pt-PT"/>
              </w:rPr>
            </w:pPr>
            <w:r w:rsidRPr="00F03387">
              <w:rPr>
                <w:sz w:val="22"/>
                <w:szCs w:val="22"/>
                <w:lang w:val="pt-PT"/>
              </w:rPr>
              <w:t>Perturbações gerais e alterações no local de administração</w:t>
            </w:r>
          </w:p>
        </w:tc>
        <w:tc>
          <w:tcPr>
            <w:tcW w:w="2299" w:type="pct"/>
          </w:tcPr>
          <w:p w14:paraId="418C3DDB" w14:textId="77777777" w:rsidR="00E902D2" w:rsidRPr="00F03387" w:rsidRDefault="00E902D2" w:rsidP="0069666C">
            <w:pPr>
              <w:pStyle w:val="TableText10"/>
              <w:keepNext/>
              <w:keepLines/>
              <w:rPr>
                <w:sz w:val="22"/>
                <w:szCs w:val="22"/>
                <w:lang w:val="pt-PT"/>
              </w:rPr>
            </w:pPr>
            <w:r w:rsidRPr="00F03387">
              <w:rPr>
                <w:sz w:val="22"/>
                <w:szCs w:val="22"/>
                <w:lang w:val="pt-PT"/>
              </w:rPr>
              <w:t>Astenia</w:t>
            </w:r>
          </w:p>
        </w:tc>
        <w:tc>
          <w:tcPr>
            <w:tcW w:w="1164" w:type="pct"/>
          </w:tcPr>
          <w:p w14:paraId="3C2DCD6E"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31F23149" w14:textId="77777777" w:rsidTr="00FD28F7">
        <w:trPr>
          <w:cantSplit/>
          <w:trHeight w:val="259"/>
        </w:trPr>
        <w:tc>
          <w:tcPr>
            <w:tcW w:w="1537" w:type="pct"/>
            <w:vMerge/>
          </w:tcPr>
          <w:p w14:paraId="52252721" w14:textId="77777777" w:rsidR="00E902D2" w:rsidRPr="00F03387" w:rsidRDefault="00E902D2" w:rsidP="0069666C">
            <w:pPr>
              <w:pStyle w:val="TableText10"/>
              <w:keepNext/>
              <w:keepLines/>
              <w:rPr>
                <w:sz w:val="22"/>
                <w:szCs w:val="22"/>
                <w:lang w:val="pt-PT"/>
              </w:rPr>
            </w:pPr>
          </w:p>
        </w:tc>
        <w:tc>
          <w:tcPr>
            <w:tcW w:w="2299" w:type="pct"/>
          </w:tcPr>
          <w:p w14:paraId="765AEEBB" w14:textId="77777777" w:rsidR="00E902D2" w:rsidRPr="00F03387" w:rsidRDefault="00E902D2" w:rsidP="0069666C">
            <w:pPr>
              <w:pStyle w:val="TableText10"/>
              <w:keepNext/>
              <w:keepLines/>
              <w:rPr>
                <w:sz w:val="22"/>
                <w:szCs w:val="22"/>
                <w:lang w:val="pt-PT"/>
              </w:rPr>
            </w:pPr>
            <w:r w:rsidRPr="00F03387">
              <w:rPr>
                <w:sz w:val="22"/>
                <w:szCs w:val="22"/>
                <w:lang w:val="pt-PT"/>
              </w:rPr>
              <w:t>Dor torácica</w:t>
            </w:r>
          </w:p>
        </w:tc>
        <w:tc>
          <w:tcPr>
            <w:tcW w:w="1164" w:type="pct"/>
          </w:tcPr>
          <w:p w14:paraId="198582A8"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6FE60101" w14:textId="77777777" w:rsidTr="00FD28F7">
        <w:trPr>
          <w:cantSplit/>
          <w:trHeight w:val="259"/>
        </w:trPr>
        <w:tc>
          <w:tcPr>
            <w:tcW w:w="1537" w:type="pct"/>
            <w:vMerge/>
          </w:tcPr>
          <w:p w14:paraId="33599796" w14:textId="77777777" w:rsidR="00E902D2" w:rsidRPr="00F03387" w:rsidRDefault="00E902D2" w:rsidP="0069666C">
            <w:pPr>
              <w:pStyle w:val="TableText10"/>
              <w:keepNext/>
              <w:keepLines/>
              <w:rPr>
                <w:sz w:val="22"/>
                <w:szCs w:val="22"/>
                <w:lang w:val="pt-PT"/>
              </w:rPr>
            </w:pPr>
          </w:p>
        </w:tc>
        <w:tc>
          <w:tcPr>
            <w:tcW w:w="2299" w:type="pct"/>
          </w:tcPr>
          <w:p w14:paraId="0F1915B6" w14:textId="77777777" w:rsidR="00E902D2" w:rsidRPr="00F03387" w:rsidRDefault="00E902D2" w:rsidP="0069666C">
            <w:pPr>
              <w:pStyle w:val="TableText10"/>
              <w:keepNext/>
              <w:keepLines/>
              <w:rPr>
                <w:sz w:val="22"/>
                <w:szCs w:val="22"/>
                <w:lang w:val="pt-PT"/>
              </w:rPr>
            </w:pPr>
            <w:r w:rsidRPr="00F03387">
              <w:rPr>
                <w:sz w:val="22"/>
                <w:szCs w:val="22"/>
                <w:lang w:val="pt-PT"/>
              </w:rPr>
              <w:t>Arrepios</w:t>
            </w:r>
          </w:p>
        </w:tc>
        <w:tc>
          <w:tcPr>
            <w:tcW w:w="1164" w:type="pct"/>
          </w:tcPr>
          <w:p w14:paraId="50628DC8"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5DBAD680" w14:textId="77777777" w:rsidTr="00FD28F7">
        <w:trPr>
          <w:cantSplit/>
          <w:trHeight w:val="259"/>
        </w:trPr>
        <w:tc>
          <w:tcPr>
            <w:tcW w:w="1537" w:type="pct"/>
            <w:vMerge/>
          </w:tcPr>
          <w:p w14:paraId="65C16AEA" w14:textId="77777777" w:rsidR="00E902D2" w:rsidRPr="00F03387" w:rsidRDefault="00E902D2" w:rsidP="0069666C">
            <w:pPr>
              <w:pStyle w:val="TableText10"/>
              <w:keepNext/>
              <w:keepLines/>
              <w:rPr>
                <w:sz w:val="22"/>
                <w:szCs w:val="22"/>
                <w:lang w:val="pt-PT"/>
              </w:rPr>
            </w:pPr>
          </w:p>
        </w:tc>
        <w:tc>
          <w:tcPr>
            <w:tcW w:w="2299" w:type="pct"/>
          </w:tcPr>
          <w:p w14:paraId="482F6E0C" w14:textId="77777777" w:rsidR="00E902D2" w:rsidRPr="00F03387" w:rsidRDefault="00E902D2" w:rsidP="0069666C">
            <w:pPr>
              <w:pStyle w:val="TableText10"/>
              <w:keepNext/>
              <w:keepLines/>
              <w:rPr>
                <w:sz w:val="22"/>
                <w:szCs w:val="22"/>
                <w:lang w:val="pt-PT"/>
              </w:rPr>
            </w:pPr>
            <w:r w:rsidRPr="00F03387">
              <w:rPr>
                <w:sz w:val="22"/>
                <w:szCs w:val="22"/>
                <w:lang w:val="pt-PT"/>
              </w:rPr>
              <w:t>Fadiga</w:t>
            </w:r>
          </w:p>
        </w:tc>
        <w:tc>
          <w:tcPr>
            <w:tcW w:w="1164" w:type="pct"/>
          </w:tcPr>
          <w:p w14:paraId="5E9D906F"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6AEDFC0E" w14:textId="77777777" w:rsidTr="00FD28F7">
        <w:trPr>
          <w:cantSplit/>
          <w:trHeight w:val="128"/>
        </w:trPr>
        <w:tc>
          <w:tcPr>
            <w:tcW w:w="1537" w:type="pct"/>
            <w:vMerge/>
          </w:tcPr>
          <w:p w14:paraId="63C3E715" w14:textId="77777777" w:rsidR="00E902D2" w:rsidRPr="00F03387" w:rsidRDefault="00E902D2" w:rsidP="0069666C">
            <w:pPr>
              <w:pStyle w:val="TableText10"/>
              <w:keepNext/>
              <w:keepLines/>
              <w:rPr>
                <w:sz w:val="22"/>
                <w:szCs w:val="22"/>
                <w:lang w:val="pt-PT"/>
              </w:rPr>
            </w:pPr>
          </w:p>
        </w:tc>
        <w:tc>
          <w:tcPr>
            <w:tcW w:w="2299" w:type="pct"/>
          </w:tcPr>
          <w:p w14:paraId="6D84F0C2" w14:textId="77777777" w:rsidR="00E902D2" w:rsidRPr="00F03387" w:rsidRDefault="00E902D2" w:rsidP="0069666C">
            <w:pPr>
              <w:pStyle w:val="TableText10"/>
              <w:keepNext/>
              <w:keepLines/>
              <w:rPr>
                <w:sz w:val="22"/>
                <w:szCs w:val="22"/>
                <w:lang w:val="pt-PT"/>
              </w:rPr>
            </w:pPr>
            <w:r w:rsidRPr="00F03387">
              <w:rPr>
                <w:sz w:val="22"/>
                <w:szCs w:val="22"/>
                <w:lang w:val="pt-PT"/>
              </w:rPr>
              <w:t>Síndrome gripal</w:t>
            </w:r>
          </w:p>
        </w:tc>
        <w:tc>
          <w:tcPr>
            <w:tcW w:w="1164" w:type="pct"/>
          </w:tcPr>
          <w:p w14:paraId="20154468"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1944FD76" w14:textId="77777777" w:rsidTr="00FD28F7">
        <w:trPr>
          <w:cantSplit/>
          <w:trHeight w:val="120"/>
        </w:trPr>
        <w:tc>
          <w:tcPr>
            <w:tcW w:w="1537" w:type="pct"/>
            <w:vMerge/>
          </w:tcPr>
          <w:p w14:paraId="46EBA0B8" w14:textId="77777777" w:rsidR="00E902D2" w:rsidRPr="00F03387" w:rsidRDefault="00E902D2" w:rsidP="0069666C">
            <w:pPr>
              <w:pStyle w:val="TableText10"/>
              <w:keepNext/>
              <w:keepLines/>
              <w:rPr>
                <w:sz w:val="22"/>
                <w:szCs w:val="22"/>
                <w:lang w:val="pt-PT"/>
              </w:rPr>
            </w:pPr>
          </w:p>
        </w:tc>
        <w:tc>
          <w:tcPr>
            <w:tcW w:w="2299" w:type="pct"/>
          </w:tcPr>
          <w:p w14:paraId="58818198" w14:textId="77777777" w:rsidR="00E902D2" w:rsidRPr="00F03387" w:rsidRDefault="00E902D2" w:rsidP="0069666C">
            <w:pPr>
              <w:keepNext/>
              <w:keepLines/>
              <w:outlineLvl w:val="0"/>
              <w:rPr>
                <w:i/>
                <w:szCs w:val="22"/>
                <w:lang w:val="pt-PT"/>
              </w:rPr>
            </w:pPr>
            <w:r w:rsidRPr="00F03387">
              <w:rPr>
                <w:szCs w:val="22"/>
                <w:lang w:val="pt-PT"/>
              </w:rPr>
              <w:t>Reações associadas à perfusão</w:t>
            </w:r>
          </w:p>
        </w:tc>
        <w:tc>
          <w:tcPr>
            <w:tcW w:w="1164" w:type="pct"/>
          </w:tcPr>
          <w:p w14:paraId="7B557A62"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79002EAD" w14:textId="77777777" w:rsidTr="00FD28F7">
        <w:trPr>
          <w:cantSplit/>
          <w:trHeight w:val="120"/>
        </w:trPr>
        <w:tc>
          <w:tcPr>
            <w:tcW w:w="1537" w:type="pct"/>
            <w:vMerge/>
          </w:tcPr>
          <w:p w14:paraId="06BC5516" w14:textId="77777777" w:rsidR="00E902D2" w:rsidRPr="00F03387" w:rsidRDefault="00E902D2" w:rsidP="0069666C">
            <w:pPr>
              <w:pStyle w:val="TableText10"/>
              <w:keepNext/>
              <w:keepLines/>
              <w:rPr>
                <w:sz w:val="22"/>
                <w:szCs w:val="22"/>
                <w:lang w:val="pt-PT"/>
              </w:rPr>
            </w:pPr>
          </w:p>
        </w:tc>
        <w:tc>
          <w:tcPr>
            <w:tcW w:w="2299" w:type="pct"/>
          </w:tcPr>
          <w:p w14:paraId="0218EFD5" w14:textId="77777777" w:rsidR="00E902D2" w:rsidRPr="00F03387" w:rsidRDefault="00E902D2" w:rsidP="0069666C">
            <w:pPr>
              <w:pStyle w:val="TableText10"/>
              <w:keepNext/>
              <w:keepLines/>
              <w:rPr>
                <w:sz w:val="22"/>
                <w:szCs w:val="22"/>
                <w:lang w:val="pt-PT"/>
              </w:rPr>
            </w:pPr>
            <w:r w:rsidRPr="00F03387">
              <w:rPr>
                <w:sz w:val="22"/>
                <w:szCs w:val="22"/>
                <w:lang w:val="pt-PT"/>
              </w:rPr>
              <w:t>Dor</w:t>
            </w:r>
          </w:p>
        </w:tc>
        <w:tc>
          <w:tcPr>
            <w:tcW w:w="1164" w:type="pct"/>
          </w:tcPr>
          <w:p w14:paraId="11B572C2"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591C81E0" w14:textId="77777777" w:rsidTr="00FD28F7">
        <w:trPr>
          <w:cantSplit/>
          <w:trHeight w:val="120"/>
        </w:trPr>
        <w:tc>
          <w:tcPr>
            <w:tcW w:w="1537" w:type="pct"/>
            <w:vMerge/>
          </w:tcPr>
          <w:p w14:paraId="170BAE84" w14:textId="77777777" w:rsidR="00E902D2" w:rsidRPr="00F03387" w:rsidRDefault="00E902D2" w:rsidP="0069666C">
            <w:pPr>
              <w:pStyle w:val="TableText10"/>
              <w:keepNext/>
              <w:keepLines/>
              <w:rPr>
                <w:sz w:val="22"/>
                <w:szCs w:val="22"/>
                <w:lang w:val="pt-PT"/>
              </w:rPr>
            </w:pPr>
          </w:p>
        </w:tc>
        <w:tc>
          <w:tcPr>
            <w:tcW w:w="2299" w:type="pct"/>
          </w:tcPr>
          <w:p w14:paraId="3632C79C" w14:textId="77777777" w:rsidR="00E902D2" w:rsidRPr="00F03387" w:rsidRDefault="00E902D2" w:rsidP="0069666C">
            <w:pPr>
              <w:pStyle w:val="TableText10"/>
              <w:keepNext/>
              <w:keepLines/>
              <w:rPr>
                <w:sz w:val="22"/>
                <w:szCs w:val="22"/>
                <w:lang w:val="pt-PT"/>
              </w:rPr>
            </w:pPr>
            <w:r w:rsidRPr="00F03387">
              <w:rPr>
                <w:sz w:val="22"/>
                <w:szCs w:val="22"/>
                <w:lang w:val="pt-PT"/>
              </w:rPr>
              <w:t>Pirexia</w:t>
            </w:r>
          </w:p>
        </w:tc>
        <w:tc>
          <w:tcPr>
            <w:tcW w:w="1164" w:type="pct"/>
          </w:tcPr>
          <w:p w14:paraId="5520745A"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FD28F7" w:rsidRPr="00F03387" w14:paraId="4D13E9B5" w14:textId="77777777" w:rsidTr="00FD28F7">
        <w:trPr>
          <w:cantSplit/>
          <w:trHeight w:val="120"/>
        </w:trPr>
        <w:tc>
          <w:tcPr>
            <w:tcW w:w="1537" w:type="pct"/>
            <w:vMerge/>
          </w:tcPr>
          <w:p w14:paraId="35AF5EC5" w14:textId="77777777" w:rsidR="00E902D2" w:rsidRPr="00F03387" w:rsidRDefault="00E902D2" w:rsidP="0069666C">
            <w:pPr>
              <w:pStyle w:val="TableText10"/>
              <w:keepNext/>
              <w:keepLines/>
              <w:rPr>
                <w:sz w:val="22"/>
                <w:szCs w:val="22"/>
                <w:lang w:val="pt-PT"/>
              </w:rPr>
            </w:pPr>
          </w:p>
        </w:tc>
        <w:tc>
          <w:tcPr>
            <w:tcW w:w="2299" w:type="pct"/>
          </w:tcPr>
          <w:p w14:paraId="23D370BA" w14:textId="77777777" w:rsidR="00E902D2" w:rsidRPr="00F03387" w:rsidRDefault="00E902D2" w:rsidP="0069666C">
            <w:pPr>
              <w:keepNext/>
              <w:keepLines/>
              <w:rPr>
                <w:szCs w:val="22"/>
                <w:lang w:val="pt-PT"/>
              </w:rPr>
            </w:pPr>
            <w:r w:rsidRPr="00F03387">
              <w:rPr>
                <w:szCs w:val="22"/>
                <w:lang w:val="pt-PT"/>
              </w:rPr>
              <w:t xml:space="preserve">Inflamação da mucosa </w:t>
            </w:r>
          </w:p>
        </w:tc>
        <w:tc>
          <w:tcPr>
            <w:tcW w:w="1164" w:type="pct"/>
          </w:tcPr>
          <w:p w14:paraId="01985C27" w14:textId="77777777" w:rsidR="00E902D2" w:rsidRPr="00F03387" w:rsidRDefault="00E902D2" w:rsidP="0069666C">
            <w:pPr>
              <w:keepNext/>
              <w:keepLines/>
              <w:rPr>
                <w:szCs w:val="22"/>
                <w:lang w:val="pt-PT"/>
              </w:rPr>
            </w:pPr>
            <w:r w:rsidRPr="00F03387">
              <w:rPr>
                <w:szCs w:val="22"/>
                <w:lang w:val="pt-PT"/>
              </w:rPr>
              <w:t>Muito frequente</w:t>
            </w:r>
          </w:p>
        </w:tc>
      </w:tr>
      <w:tr w:rsidR="00FD28F7" w:rsidRPr="00F03387" w14:paraId="6C9DAE1E" w14:textId="77777777" w:rsidTr="00FD28F7">
        <w:trPr>
          <w:cantSplit/>
          <w:trHeight w:val="120"/>
        </w:trPr>
        <w:tc>
          <w:tcPr>
            <w:tcW w:w="1537" w:type="pct"/>
            <w:vMerge/>
          </w:tcPr>
          <w:p w14:paraId="0FF99EAC" w14:textId="77777777" w:rsidR="00E902D2" w:rsidRPr="00F03387" w:rsidRDefault="00E902D2" w:rsidP="0069666C">
            <w:pPr>
              <w:pStyle w:val="TableText10"/>
              <w:rPr>
                <w:sz w:val="22"/>
                <w:szCs w:val="22"/>
                <w:lang w:val="pt-PT"/>
              </w:rPr>
            </w:pPr>
          </w:p>
        </w:tc>
        <w:tc>
          <w:tcPr>
            <w:tcW w:w="2299" w:type="pct"/>
          </w:tcPr>
          <w:p w14:paraId="7648EA39" w14:textId="77777777" w:rsidR="00E902D2" w:rsidRPr="00F03387" w:rsidRDefault="00E902D2" w:rsidP="0069666C">
            <w:pPr>
              <w:rPr>
                <w:szCs w:val="22"/>
                <w:lang w:val="pt-PT"/>
              </w:rPr>
            </w:pPr>
            <w:r w:rsidRPr="00F03387">
              <w:rPr>
                <w:szCs w:val="22"/>
                <w:lang w:val="pt-PT"/>
              </w:rPr>
              <w:t>Edema periférico</w:t>
            </w:r>
          </w:p>
        </w:tc>
        <w:tc>
          <w:tcPr>
            <w:tcW w:w="1164" w:type="pct"/>
          </w:tcPr>
          <w:p w14:paraId="664E8052" w14:textId="77777777" w:rsidR="00E902D2" w:rsidRPr="00F03387" w:rsidRDefault="00E902D2" w:rsidP="0069666C">
            <w:pPr>
              <w:rPr>
                <w:szCs w:val="22"/>
                <w:lang w:val="pt-PT"/>
              </w:rPr>
            </w:pPr>
            <w:r w:rsidRPr="00F03387">
              <w:rPr>
                <w:szCs w:val="22"/>
                <w:lang w:val="pt-PT"/>
              </w:rPr>
              <w:t>Muito frequente</w:t>
            </w:r>
          </w:p>
        </w:tc>
      </w:tr>
      <w:tr w:rsidR="00FD28F7" w:rsidRPr="00F03387" w14:paraId="13022774" w14:textId="77777777" w:rsidTr="00FD28F7">
        <w:trPr>
          <w:cantSplit/>
          <w:trHeight w:val="259"/>
        </w:trPr>
        <w:tc>
          <w:tcPr>
            <w:tcW w:w="1537" w:type="pct"/>
            <w:vMerge/>
          </w:tcPr>
          <w:p w14:paraId="782D970D" w14:textId="77777777" w:rsidR="00E902D2" w:rsidRPr="00F03387" w:rsidRDefault="00E902D2" w:rsidP="0069666C">
            <w:pPr>
              <w:pStyle w:val="TableText10"/>
              <w:rPr>
                <w:sz w:val="22"/>
                <w:szCs w:val="22"/>
                <w:lang w:val="pt-PT"/>
              </w:rPr>
            </w:pPr>
          </w:p>
        </w:tc>
        <w:tc>
          <w:tcPr>
            <w:tcW w:w="2299" w:type="pct"/>
          </w:tcPr>
          <w:p w14:paraId="0808CC21" w14:textId="77777777" w:rsidR="00E902D2" w:rsidRPr="00F03387" w:rsidRDefault="00E902D2" w:rsidP="0069666C">
            <w:pPr>
              <w:rPr>
                <w:szCs w:val="22"/>
                <w:lang w:val="pt-PT"/>
              </w:rPr>
            </w:pPr>
            <w:r w:rsidRPr="00F03387">
              <w:rPr>
                <w:szCs w:val="22"/>
                <w:lang w:val="pt-PT"/>
              </w:rPr>
              <w:t>Mal-estar geral</w:t>
            </w:r>
          </w:p>
        </w:tc>
        <w:tc>
          <w:tcPr>
            <w:tcW w:w="1164" w:type="pct"/>
          </w:tcPr>
          <w:p w14:paraId="548BD1F3" w14:textId="77777777" w:rsidR="00E902D2" w:rsidRPr="00F03387" w:rsidRDefault="00E902D2" w:rsidP="0069666C">
            <w:pPr>
              <w:rPr>
                <w:szCs w:val="22"/>
                <w:lang w:val="pt-PT"/>
              </w:rPr>
            </w:pPr>
            <w:r w:rsidRPr="00F03387">
              <w:rPr>
                <w:szCs w:val="22"/>
                <w:lang w:val="pt-PT"/>
              </w:rPr>
              <w:t>Frequente</w:t>
            </w:r>
          </w:p>
        </w:tc>
      </w:tr>
      <w:tr w:rsidR="00FD28F7" w:rsidRPr="00F03387" w14:paraId="3294F397" w14:textId="77777777" w:rsidTr="00FD28F7">
        <w:trPr>
          <w:cantSplit/>
          <w:trHeight w:val="248"/>
        </w:trPr>
        <w:tc>
          <w:tcPr>
            <w:tcW w:w="1537" w:type="pct"/>
            <w:vMerge/>
          </w:tcPr>
          <w:p w14:paraId="54B04E41" w14:textId="77777777" w:rsidR="00E902D2" w:rsidRPr="00F03387" w:rsidRDefault="00E902D2" w:rsidP="0069666C">
            <w:pPr>
              <w:pStyle w:val="TableText10"/>
              <w:rPr>
                <w:sz w:val="22"/>
                <w:szCs w:val="22"/>
                <w:lang w:val="pt-PT"/>
              </w:rPr>
            </w:pPr>
          </w:p>
        </w:tc>
        <w:tc>
          <w:tcPr>
            <w:tcW w:w="2299" w:type="pct"/>
          </w:tcPr>
          <w:p w14:paraId="0AB6E789" w14:textId="77777777" w:rsidR="00E902D2" w:rsidRPr="00F03387" w:rsidRDefault="00E902D2" w:rsidP="0069666C">
            <w:pPr>
              <w:pStyle w:val="TableText10"/>
              <w:rPr>
                <w:sz w:val="22"/>
                <w:szCs w:val="22"/>
                <w:lang w:val="pt-PT"/>
              </w:rPr>
            </w:pPr>
            <w:r w:rsidRPr="00F03387">
              <w:rPr>
                <w:sz w:val="22"/>
                <w:szCs w:val="22"/>
                <w:lang w:val="pt-PT"/>
              </w:rPr>
              <w:t>Edema</w:t>
            </w:r>
          </w:p>
        </w:tc>
        <w:tc>
          <w:tcPr>
            <w:tcW w:w="1164" w:type="pct"/>
          </w:tcPr>
          <w:p w14:paraId="25DD3708" w14:textId="77777777" w:rsidR="00E902D2" w:rsidRPr="00F03387" w:rsidRDefault="00E902D2" w:rsidP="0069666C">
            <w:pPr>
              <w:rPr>
                <w:szCs w:val="22"/>
                <w:lang w:val="pt-PT"/>
              </w:rPr>
            </w:pPr>
            <w:r w:rsidRPr="00F03387">
              <w:rPr>
                <w:szCs w:val="22"/>
                <w:lang w:val="pt-PT"/>
              </w:rPr>
              <w:t>Frequente</w:t>
            </w:r>
          </w:p>
        </w:tc>
      </w:tr>
      <w:tr w:rsidR="00FD28F7" w:rsidRPr="00F03387" w14:paraId="2A7B2C60" w14:textId="77777777" w:rsidTr="00FD28F7">
        <w:trPr>
          <w:cantSplit/>
          <w:trHeight w:val="759"/>
        </w:trPr>
        <w:tc>
          <w:tcPr>
            <w:tcW w:w="1537" w:type="pct"/>
          </w:tcPr>
          <w:p w14:paraId="1751BEDA" w14:textId="77777777" w:rsidR="00E902D2" w:rsidRPr="00F03387" w:rsidRDefault="00E902D2" w:rsidP="0069666C">
            <w:pPr>
              <w:pStyle w:val="TableText10"/>
              <w:keepNext/>
              <w:rPr>
                <w:sz w:val="22"/>
                <w:szCs w:val="22"/>
                <w:lang w:val="pt-PT"/>
              </w:rPr>
            </w:pPr>
            <w:r w:rsidRPr="00F03387">
              <w:rPr>
                <w:sz w:val="22"/>
                <w:szCs w:val="22"/>
                <w:lang w:val="pt-PT"/>
              </w:rPr>
              <w:t>Complicações de intervenções relacionadas com lesões e intoxicações</w:t>
            </w:r>
          </w:p>
        </w:tc>
        <w:tc>
          <w:tcPr>
            <w:tcW w:w="2299" w:type="pct"/>
          </w:tcPr>
          <w:p w14:paraId="36136040" w14:textId="77777777" w:rsidR="00E902D2" w:rsidRPr="00F03387" w:rsidRDefault="00E902D2" w:rsidP="0069666C">
            <w:pPr>
              <w:pStyle w:val="TableText10"/>
              <w:keepNext/>
              <w:rPr>
                <w:sz w:val="22"/>
                <w:szCs w:val="22"/>
                <w:lang w:val="pt-PT"/>
              </w:rPr>
            </w:pPr>
            <w:r w:rsidRPr="00F03387">
              <w:rPr>
                <w:sz w:val="22"/>
                <w:szCs w:val="22"/>
                <w:lang w:val="pt-PT"/>
              </w:rPr>
              <w:t>Contusão</w:t>
            </w:r>
          </w:p>
        </w:tc>
        <w:tc>
          <w:tcPr>
            <w:tcW w:w="1164" w:type="pct"/>
          </w:tcPr>
          <w:p w14:paraId="206053CA" w14:textId="77777777" w:rsidR="00E902D2" w:rsidRPr="00F03387" w:rsidRDefault="00E902D2" w:rsidP="0069666C">
            <w:pPr>
              <w:pStyle w:val="TableText10"/>
              <w:keepNext/>
              <w:rPr>
                <w:sz w:val="22"/>
                <w:szCs w:val="22"/>
                <w:lang w:val="pt-PT"/>
              </w:rPr>
            </w:pPr>
            <w:r w:rsidRPr="00F03387">
              <w:rPr>
                <w:sz w:val="22"/>
                <w:szCs w:val="22"/>
                <w:lang w:val="pt-PT"/>
              </w:rPr>
              <w:t>Frequente</w:t>
            </w:r>
          </w:p>
        </w:tc>
      </w:tr>
    </w:tbl>
    <w:p w14:paraId="526216FF" w14:textId="77777777" w:rsidR="00B145D7" w:rsidRPr="00F03387" w:rsidRDefault="00B145D7">
      <w:pPr>
        <w:keepNext/>
        <w:rPr>
          <w:sz w:val="20"/>
          <w:szCs w:val="22"/>
          <w:lang w:val="pt-PT" w:eastAsia="en-US"/>
        </w:rPr>
      </w:pPr>
      <w:r w:rsidRPr="00F03387">
        <w:rPr>
          <w:sz w:val="20"/>
          <w:szCs w:val="22"/>
          <w:lang w:val="pt-PT" w:eastAsia="en-US"/>
        </w:rPr>
        <w:t>+ Refere-se a reações adversas que foram notificadas em associação com uma consequência fatal.</w:t>
      </w:r>
    </w:p>
    <w:p w14:paraId="1819105A" w14:textId="77777777" w:rsidR="00B145D7" w:rsidRPr="00F03387" w:rsidRDefault="00B145D7">
      <w:pPr>
        <w:keepNext/>
        <w:rPr>
          <w:sz w:val="20"/>
          <w:szCs w:val="22"/>
          <w:lang w:val="pt-PT" w:eastAsia="en-US"/>
        </w:rPr>
      </w:pPr>
      <w:r w:rsidRPr="00F03387">
        <w:rPr>
          <w:sz w:val="20"/>
          <w:szCs w:val="22"/>
          <w:lang w:val="pt-PT" w:eastAsia="en-US"/>
        </w:rPr>
        <w:t xml:space="preserve">1 Refere-se a reações adversas que são notificadas prevalentemente em </w:t>
      </w:r>
      <w:r w:rsidR="00882F63" w:rsidRPr="00F03387">
        <w:rPr>
          <w:sz w:val="20"/>
          <w:szCs w:val="22"/>
          <w:lang w:val="pt-PT" w:eastAsia="en-US"/>
        </w:rPr>
        <w:t xml:space="preserve">associação </w:t>
      </w:r>
      <w:r w:rsidRPr="00F03387">
        <w:rPr>
          <w:sz w:val="20"/>
          <w:szCs w:val="22"/>
          <w:lang w:val="pt-PT" w:eastAsia="en-US"/>
        </w:rPr>
        <w:t>com reações associadas à perfusão. As percentagens específicas para estes não estão disponíveis.</w:t>
      </w:r>
    </w:p>
    <w:p w14:paraId="14950CC3" w14:textId="77777777" w:rsidR="00B145D7" w:rsidRPr="00F03387" w:rsidRDefault="00B145D7">
      <w:pPr>
        <w:rPr>
          <w:sz w:val="20"/>
          <w:szCs w:val="22"/>
          <w:lang w:val="pt-PT" w:eastAsia="en-US"/>
        </w:rPr>
      </w:pPr>
      <w:r w:rsidRPr="00F03387">
        <w:rPr>
          <w:sz w:val="20"/>
          <w:szCs w:val="22"/>
          <w:lang w:val="pt-PT" w:eastAsia="en-US"/>
        </w:rPr>
        <w:t>* Observado com tratamento em associação, no seguimento de antraciclinas e em associação com taxanos.</w:t>
      </w:r>
    </w:p>
    <w:p w14:paraId="351753EE" w14:textId="77777777" w:rsidR="00B145D7" w:rsidRPr="00F03387" w:rsidRDefault="00B145D7">
      <w:pPr>
        <w:suppressAutoHyphens/>
        <w:ind w:right="11"/>
        <w:rPr>
          <w:lang w:val="pt-PT"/>
        </w:rPr>
      </w:pPr>
    </w:p>
    <w:p w14:paraId="5AFBA90D" w14:textId="77777777" w:rsidR="00B145D7" w:rsidRPr="00F03387" w:rsidRDefault="00B145D7">
      <w:pPr>
        <w:suppressAutoHyphens/>
        <w:ind w:right="11"/>
        <w:rPr>
          <w:u w:val="single"/>
          <w:lang w:val="pt-PT"/>
        </w:rPr>
      </w:pPr>
      <w:r w:rsidRPr="00F03387">
        <w:rPr>
          <w:u w:val="single"/>
          <w:lang w:val="pt-PT"/>
        </w:rPr>
        <w:t>Descrição de reações adversas selecionadas</w:t>
      </w:r>
    </w:p>
    <w:p w14:paraId="03913E87" w14:textId="77777777" w:rsidR="00B145D7" w:rsidRPr="00F03387" w:rsidRDefault="00B145D7">
      <w:pPr>
        <w:suppressAutoHyphens/>
        <w:ind w:right="11"/>
        <w:rPr>
          <w:lang w:val="pt-PT"/>
        </w:rPr>
      </w:pPr>
    </w:p>
    <w:p w14:paraId="76187C9C" w14:textId="77777777" w:rsidR="00B145D7" w:rsidRPr="00F03387" w:rsidRDefault="00882F63">
      <w:pPr>
        <w:suppressAutoHyphens/>
        <w:ind w:right="11"/>
        <w:rPr>
          <w:i/>
          <w:u w:val="single"/>
          <w:lang w:val="pt-PT"/>
        </w:rPr>
      </w:pPr>
      <w:r w:rsidRPr="00F03387">
        <w:rPr>
          <w:i/>
          <w:u w:val="single"/>
          <w:lang w:val="pt-PT"/>
        </w:rPr>
        <w:t>Disfunção cardíaca</w:t>
      </w:r>
    </w:p>
    <w:p w14:paraId="24715606" w14:textId="77777777" w:rsidR="00524EB5" w:rsidRPr="00F03387" w:rsidRDefault="00B145D7" w:rsidP="00B144C5">
      <w:pPr>
        <w:suppressAutoHyphens/>
        <w:ind w:right="11"/>
        <w:rPr>
          <w:szCs w:val="22"/>
          <w:lang w:val="pt-PT"/>
        </w:rPr>
      </w:pPr>
      <w:r w:rsidRPr="00F03387">
        <w:rPr>
          <w:lang w:val="pt-PT"/>
        </w:rPr>
        <w:t>A insuficiência cardíaca</w:t>
      </w:r>
      <w:r w:rsidR="00882F63" w:rsidRPr="00F03387">
        <w:rPr>
          <w:lang w:val="pt-PT"/>
        </w:rPr>
        <w:t xml:space="preserve"> congestiva</w:t>
      </w:r>
      <w:r w:rsidRPr="00F03387">
        <w:rPr>
          <w:lang w:val="pt-PT"/>
        </w:rPr>
        <w:t xml:space="preserve"> </w:t>
      </w:r>
      <w:r w:rsidR="004965C1" w:rsidRPr="00F03387">
        <w:rPr>
          <w:lang w:val="pt-PT"/>
        </w:rPr>
        <w:t>(</w:t>
      </w:r>
      <w:r w:rsidRPr="00F03387">
        <w:rPr>
          <w:lang w:val="pt-PT"/>
        </w:rPr>
        <w:t>NYHA</w:t>
      </w:r>
      <w:r w:rsidR="004965C1" w:rsidRPr="00F03387">
        <w:rPr>
          <w:lang w:val="pt-PT"/>
        </w:rPr>
        <w:t xml:space="preserve"> Classe</w:t>
      </w:r>
      <w:r w:rsidRPr="00F03387">
        <w:rPr>
          <w:lang w:val="pt-PT"/>
        </w:rPr>
        <w:t xml:space="preserve"> II </w:t>
      </w:r>
      <w:r w:rsidR="004965C1" w:rsidRPr="00F03387">
        <w:rPr>
          <w:lang w:val="pt-PT"/>
        </w:rPr>
        <w:t>–</w:t>
      </w:r>
      <w:r w:rsidRPr="00F03387">
        <w:rPr>
          <w:lang w:val="pt-PT"/>
        </w:rPr>
        <w:t xml:space="preserve"> IV</w:t>
      </w:r>
      <w:r w:rsidR="004965C1" w:rsidRPr="00F03387">
        <w:rPr>
          <w:lang w:val="pt-PT"/>
        </w:rPr>
        <w:t>)</w:t>
      </w:r>
      <w:r w:rsidRPr="00F03387">
        <w:rPr>
          <w:lang w:val="pt-PT"/>
        </w:rPr>
        <w:t xml:space="preserve"> é uma reação adversa frequente associada à utilização de Herceptin e tem sido associada a consequência fatal (ver secção 4.4).</w:t>
      </w:r>
      <w:r w:rsidR="00524EB5" w:rsidRPr="00F03387">
        <w:rPr>
          <w:lang w:val="pt-PT"/>
        </w:rPr>
        <w:t xml:space="preserve"> Foram observados sinais e sintomas de disfunção cardíaca em doentes tratados com Herceptin, tais como dispneia, ortopneia, aumento da tosse, edema pulmonar, galope de S3 ou fração de ejeção ventricular diminuída</w:t>
      </w:r>
      <w:r w:rsidR="00B144C5" w:rsidRPr="00F03387">
        <w:rPr>
          <w:lang w:val="pt-PT"/>
        </w:rPr>
        <w:t xml:space="preserve"> </w:t>
      </w:r>
      <w:r w:rsidR="00524EB5" w:rsidRPr="00F03387">
        <w:rPr>
          <w:lang w:val="pt-PT"/>
        </w:rPr>
        <w:t>(ver secção 4.4).</w:t>
      </w:r>
    </w:p>
    <w:p w14:paraId="2AFDE6A5" w14:textId="77777777" w:rsidR="00524EB5" w:rsidRPr="00F03387" w:rsidRDefault="00524EB5">
      <w:pPr>
        <w:suppressAutoHyphens/>
        <w:ind w:right="11"/>
        <w:rPr>
          <w:lang w:val="pt-PT"/>
        </w:rPr>
      </w:pPr>
    </w:p>
    <w:p w14:paraId="6985FFD6" w14:textId="77777777" w:rsidR="00B145D7" w:rsidRPr="00F03387" w:rsidRDefault="00B145D7">
      <w:pPr>
        <w:suppressAutoHyphens/>
        <w:ind w:right="11"/>
        <w:rPr>
          <w:szCs w:val="22"/>
          <w:lang w:val="pt-PT"/>
        </w:rPr>
      </w:pPr>
      <w:r w:rsidRPr="00F03387">
        <w:rPr>
          <w:lang w:val="pt-PT"/>
        </w:rPr>
        <w:t xml:space="preserve">Em 3 ensaios clínicos principais de </w:t>
      </w:r>
      <w:r w:rsidR="00BF5429" w:rsidRPr="00F03387">
        <w:rPr>
          <w:lang w:val="pt-PT"/>
        </w:rPr>
        <w:t xml:space="preserve">Herceptin </w:t>
      </w:r>
      <w:r w:rsidRPr="00F03387">
        <w:rPr>
          <w:lang w:val="pt-PT"/>
        </w:rPr>
        <w:t>adjuvante administrado em associação com</w:t>
      </w:r>
      <w:r w:rsidR="00B144C5" w:rsidRPr="00F03387">
        <w:rPr>
          <w:lang w:val="pt-PT"/>
        </w:rPr>
        <w:t xml:space="preserve"> </w:t>
      </w:r>
      <w:r w:rsidRPr="00F03387">
        <w:rPr>
          <w:lang w:val="pt-PT"/>
        </w:rPr>
        <w:t>quimioterapia, a incidência de disfunção cardíaca de grau 3/4 (</w:t>
      </w:r>
      <w:r w:rsidR="00DB2768" w:rsidRPr="00F03387">
        <w:rPr>
          <w:lang w:val="pt-PT"/>
        </w:rPr>
        <w:t xml:space="preserve">especificamente </w:t>
      </w:r>
      <w:r w:rsidRPr="00F03387">
        <w:rPr>
          <w:lang w:val="pt-PT"/>
        </w:rPr>
        <w:t xml:space="preserve">insuficiência cardíaca congestiva sintomática) foi semelhante nos doentes aos quais foi administrado apenas quimioterapia (ie, que não receberam Herceptin) e nos doentes aos quais foi administrado Herceptin sequencialmente </w:t>
      </w:r>
      <w:r w:rsidR="004965C1" w:rsidRPr="00F03387">
        <w:rPr>
          <w:lang w:val="pt-PT"/>
        </w:rPr>
        <w:t>após</w:t>
      </w:r>
      <w:r w:rsidRPr="00F03387">
        <w:rPr>
          <w:lang w:val="pt-PT"/>
        </w:rPr>
        <w:t xml:space="preserve"> um taxano </w:t>
      </w:r>
      <w:r w:rsidRPr="00F03387">
        <w:rPr>
          <w:szCs w:val="22"/>
          <w:lang w:val="pt-PT"/>
        </w:rPr>
        <w:t>(0,3</w:t>
      </w:r>
      <w:r w:rsidR="00882F63" w:rsidRPr="00F03387">
        <w:rPr>
          <w:szCs w:val="22"/>
          <w:lang w:val="pt-PT"/>
        </w:rPr>
        <w:t xml:space="preserve"> – </w:t>
      </w:r>
      <w:r w:rsidRPr="00F03387">
        <w:rPr>
          <w:szCs w:val="22"/>
          <w:lang w:val="pt-PT"/>
        </w:rPr>
        <w:t>0,4</w:t>
      </w:r>
      <w:r w:rsidR="00882F63" w:rsidRPr="00F03387">
        <w:rPr>
          <w:szCs w:val="22"/>
          <w:lang w:val="pt-PT"/>
        </w:rPr>
        <w:t xml:space="preserve"> </w:t>
      </w:r>
      <w:r w:rsidRPr="00F03387">
        <w:rPr>
          <w:szCs w:val="22"/>
          <w:lang w:val="pt-PT"/>
        </w:rPr>
        <w:t>%). A taxa foi mais elevada em doentes</w:t>
      </w:r>
      <w:r w:rsidRPr="00F03387">
        <w:rPr>
          <w:lang w:val="pt-PT"/>
        </w:rPr>
        <w:t xml:space="preserve"> aos quais foi administrado Herceptin concomitantemente com um taxano </w:t>
      </w:r>
      <w:r w:rsidRPr="00F03387">
        <w:rPr>
          <w:szCs w:val="22"/>
          <w:lang w:val="pt-PT"/>
        </w:rPr>
        <w:t>(2,0</w:t>
      </w:r>
      <w:r w:rsidR="00882F63" w:rsidRPr="00F03387">
        <w:rPr>
          <w:szCs w:val="22"/>
          <w:lang w:val="pt-PT"/>
        </w:rPr>
        <w:t xml:space="preserve"> </w:t>
      </w:r>
      <w:r w:rsidRPr="00F03387">
        <w:rPr>
          <w:szCs w:val="22"/>
          <w:lang w:val="pt-PT"/>
        </w:rPr>
        <w:t>%).</w:t>
      </w:r>
      <w:r w:rsidR="00B144C5" w:rsidRPr="00F03387">
        <w:rPr>
          <w:szCs w:val="22"/>
          <w:lang w:val="pt-PT"/>
        </w:rPr>
        <w:t xml:space="preserve"> No contexto neoadjuvante, a experiência da administração concomitante de Herceptin e um regime de antraciclina</w:t>
      </w:r>
      <w:r w:rsidR="00EC3947" w:rsidRPr="00F03387">
        <w:rPr>
          <w:szCs w:val="22"/>
          <w:lang w:val="pt-PT"/>
        </w:rPr>
        <w:t>s</w:t>
      </w:r>
      <w:r w:rsidR="00B144C5" w:rsidRPr="00F03387">
        <w:rPr>
          <w:szCs w:val="22"/>
          <w:lang w:val="pt-PT"/>
        </w:rPr>
        <w:t xml:space="preserve"> em dose baixa é limitada (ver secção 4.4).</w:t>
      </w:r>
    </w:p>
    <w:p w14:paraId="54B4A1E9" w14:textId="77777777" w:rsidR="00882F63" w:rsidRPr="00F03387" w:rsidRDefault="00882F63">
      <w:pPr>
        <w:suppressAutoHyphens/>
        <w:ind w:right="11"/>
        <w:rPr>
          <w:lang w:val="pt-PT"/>
        </w:rPr>
      </w:pPr>
    </w:p>
    <w:p w14:paraId="30B45A70" w14:textId="77777777" w:rsidR="00882F63" w:rsidRPr="00F03387" w:rsidRDefault="00975ACA">
      <w:pPr>
        <w:suppressAutoHyphens/>
        <w:ind w:right="11"/>
        <w:rPr>
          <w:lang w:val="pt-PT"/>
        </w:rPr>
      </w:pPr>
      <w:r w:rsidRPr="00F03387">
        <w:rPr>
          <w:lang w:val="pt-PT"/>
        </w:rPr>
        <w:t>Quando Herceptin foi administrado após a conclusão de quimioterapia adjuvante, o</w:t>
      </w:r>
      <w:r w:rsidR="00980F04" w:rsidRPr="00F03387">
        <w:rPr>
          <w:lang w:val="pt-PT"/>
        </w:rPr>
        <w:t xml:space="preserve">bservou-se insuficiência cardíaca </w:t>
      </w:r>
      <w:r w:rsidR="004965C1" w:rsidRPr="00F03387">
        <w:rPr>
          <w:lang w:val="pt-PT"/>
        </w:rPr>
        <w:t>C</w:t>
      </w:r>
      <w:r w:rsidR="00980F04" w:rsidRPr="00F03387">
        <w:rPr>
          <w:lang w:val="pt-PT"/>
        </w:rPr>
        <w:t>lasse III-IV NYHA em 0,6 % dos doentes</w:t>
      </w:r>
      <w:r w:rsidRPr="00F03387">
        <w:rPr>
          <w:lang w:val="pt-PT"/>
        </w:rPr>
        <w:t>,</w:t>
      </w:r>
      <w:r w:rsidR="00980F04" w:rsidRPr="00F03387">
        <w:rPr>
          <w:lang w:val="pt-PT"/>
        </w:rPr>
        <w:t xml:space="preserve"> no grupo de tratamento de um ano</w:t>
      </w:r>
      <w:r w:rsidRPr="00F03387">
        <w:rPr>
          <w:lang w:val="pt-PT"/>
        </w:rPr>
        <w:t>,</w:t>
      </w:r>
      <w:r w:rsidR="00980F04" w:rsidRPr="00F03387">
        <w:rPr>
          <w:lang w:val="pt-PT"/>
        </w:rPr>
        <w:t xml:space="preserve"> após um seguimento mediano de 12 meses</w:t>
      </w:r>
      <w:r w:rsidRPr="00F03387">
        <w:rPr>
          <w:lang w:val="pt-PT"/>
        </w:rPr>
        <w:t xml:space="preserve">. </w:t>
      </w:r>
      <w:r w:rsidR="00BA1F09" w:rsidRPr="00F03387">
        <w:rPr>
          <w:lang w:val="pt-PT"/>
        </w:rPr>
        <w:t>No estudo BO16348, a</w:t>
      </w:r>
      <w:r w:rsidRPr="00F03387">
        <w:rPr>
          <w:lang w:val="pt-PT"/>
        </w:rPr>
        <w:t>pós um seguimento mediano de 8 anos, a incidência de insuficiência cardíaca congestiva grave (NYHA</w:t>
      </w:r>
      <w:r w:rsidR="004965C1" w:rsidRPr="00F03387">
        <w:rPr>
          <w:lang w:val="pt-PT"/>
        </w:rPr>
        <w:t xml:space="preserve"> Classe</w:t>
      </w:r>
      <w:r w:rsidRPr="00F03387">
        <w:rPr>
          <w:lang w:val="pt-PT"/>
        </w:rPr>
        <w:t xml:space="preserve"> III e IV) </w:t>
      </w:r>
      <w:r w:rsidR="00CE4799" w:rsidRPr="00F03387">
        <w:rPr>
          <w:lang w:val="pt-PT"/>
        </w:rPr>
        <w:t xml:space="preserve">no grupo de tratamento com 1 ano de Herceptin </w:t>
      </w:r>
      <w:r w:rsidRPr="00F03387">
        <w:rPr>
          <w:lang w:val="pt-PT"/>
        </w:rPr>
        <w:t>foi de 0,8 %, e a taxa de disfunção ventricular esquerda</w:t>
      </w:r>
      <w:r w:rsidR="00446717" w:rsidRPr="00F03387">
        <w:rPr>
          <w:lang w:val="pt-PT"/>
        </w:rPr>
        <w:t xml:space="preserve"> sintomática leve e assintomática foi de </w:t>
      </w:r>
      <w:r w:rsidR="00BA1F09" w:rsidRPr="00F03387">
        <w:rPr>
          <w:lang w:val="pt-PT"/>
        </w:rPr>
        <w:t>4,6</w:t>
      </w:r>
      <w:r w:rsidR="00446717" w:rsidRPr="00F03387">
        <w:rPr>
          <w:lang w:val="pt-PT"/>
        </w:rPr>
        <w:t xml:space="preserve"> %.</w:t>
      </w:r>
    </w:p>
    <w:p w14:paraId="11FE38A8" w14:textId="77777777" w:rsidR="00D950ED" w:rsidRPr="00F03387" w:rsidRDefault="00D950ED">
      <w:pPr>
        <w:suppressAutoHyphens/>
        <w:ind w:right="11"/>
        <w:rPr>
          <w:lang w:val="pt-PT"/>
        </w:rPr>
      </w:pPr>
    </w:p>
    <w:p w14:paraId="60D040D3" w14:textId="77777777" w:rsidR="00446717" w:rsidRPr="00F03387" w:rsidRDefault="00446717">
      <w:pPr>
        <w:suppressAutoHyphens/>
        <w:ind w:right="11"/>
        <w:rPr>
          <w:lang w:val="pt-PT"/>
        </w:rPr>
      </w:pPr>
      <w:r w:rsidRPr="00F03387">
        <w:rPr>
          <w:lang w:val="pt-PT"/>
        </w:rPr>
        <w:t>A reversibilidade d</w:t>
      </w:r>
      <w:r w:rsidR="00EC3947" w:rsidRPr="00F03387">
        <w:rPr>
          <w:lang w:val="pt-PT"/>
        </w:rPr>
        <w:t>a</w:t>
      </w:r>
      <w:r w:rsidRPr="00F03387">
        <w:rPr>
          <w:lang w:val="pt-PT"/>
        </w:rPr>
        <w:t xml:space="preserve"> </w:t>
      </w:r>
      <w:r w:rsidR="00EC3947" w:rsidRPr="00F03387">
        <w:rPr>
          <w:lang w:val="pt-PT"/>
        </w:rPr>
        <w:t>ICC</w:t>
      </w:r>
      <w:r w:rsidRPr="00F03387">
        <w:rPr>
          <w:lang w:val="pt-PT"/>
        </w:rPr>
        <w:t xml:space="preserve"> grave (definida como uma sequência de pelo menos dois valores consecutivos da FEVE </w:t>
      </w:r>
      <w:r w:rsidRPr="00F03387">
        <w:rPr>
          <w:szCs w:val="22"/>
          <w:lang w:val="pt-PT"/>
        </w:rPr>
        <w:t xml:space="preserve">≥ 50 % após o acontecimento) foi evidente para </w:t>
      </w:r>
      <w:r w:rsidR="00BA1F09" w:rsidRPr="00F03387">
        <w:rPr>
          <w:szCs w:val="22"/>
          <w:lang w:val="pt-PT"/>
        </w:rPr>
        <w:t>71,4</w:t>
      </w:r>
      <w:r w:rsidRPr="00F03387">
        <w:rPr>
          <w:szCs w:val="22"/>
          <w:lang w:val="pt-PT"/>
        </w:rPr>
        <w:t xml:space="preserve"> % dos doentes tratados com Herceptin. </w:t>
      </w:r>
      <w:r w:rsidRPr="00F03387">
        <w:rPr>
          <w:lang w:val="pt-PT"/>
        </w:rPr>
        <w:t>A reversibilidade d</w:t>
      </w:r>
      <w:r w:rsidR="009B7900" w:rsidRPr="00F03387">
        <w:rPr>
          <w:lang w:val="pt-PT"/>
        </w:rPr>
        <w:t>a</w:t>
      </w:r>
      <w:r w:rsidRPr="00F03387">
        <w:rPr>
          <w:lang w:val="pt-PT"/>
        </w:rPr>
        <w:t xml:space="preserve"> disfunção ventricular esquerda sintomática leve e assintomática foi demonstrada para </w:t>
      </w:r>
      <w:r w:rsidR="00BA1F09" w:rsidRPr="00F03387">
        <w:rPr>
          <w:lang w:val="pt-PT"/>
        </w:rPr>
        <w:t>79,5</w:t>
      </w:r>
      <w:r w:rsidRPr="00F03387">
        <w:rPr>
          <w:lang w:val="pt-PT"/>
        </w:rPr>
        <w:t xml:space="preserve"> % </w:t>
      </w:r>
      <w:r w:rsidRPr="00F03387">
        <w:rPr>
          <w:szCs w:val="22"/>
          <w:lang w:val="pt-PT"/>
        </w:rPr>
        <w:t>dos doentes tratados com Herceptin. Aproximadamente 1</w:t>
      </w:r>
      <w:r w:rsidR="00BA1F09" w:rsidRPr="00F03387">
        <w:rPr>
          <w:szCs w:val="22"/>
          <w:lang w:val="pt-PT"/>
        </w:rPr>
        <w:t>7</w:t>
      </w:r>
      <w:r w:rsidRPr="00F03387">
        <w:rPr>
          <w:szCs w:val="22"/>
          <w:lang w:val="pt-PT"/>
        </w:rPr>
        <w:t xml:space="preserve"> % dos </w:t>
      </w:r>
      <w:r w:rsidR="00217B0C" w:rsidRPr="00F03387">
        <w:rPr>
          <w:szCs w:val="22"/>
          <w:lang w:val="pt-PT"/>
        </w:rPr>
        <w:t>acontecimentos relacionados com disfunção</w:t>
      </w:r>
      <w:r w:rsidRPr="00F03387">
        <w:rPr>
          <w:szCs w:val="22"/>
          <w:lang w:val="pt-PT"/>
        </w:rPr>
        <w:t xml:space="preserve"> cardíac</w:t>
      </w:r>
      <w:r w:rsidR="00217B0C" w:rsidRPr="00F03387">
        <w:rPr>
          <w:szCs w:val="22"/>
          <w:lang w:val="pt-PT"/>
        </w:rPr>
        <w:t>a</w:t>
      </w:r>
      <w:r w:rsidRPr="00F03387">
        <w:rPr>
          <w:szCs w:val="22"/>
          <w:lang w:val="pt-PT"/>
        </w:rPr>
        <w:t xml:space="preserve"> ocorreram após a conclusão de Herceptin.</w:t>
      </w:r>
    </w:p>
    <w:p w14:paraId="3053B68B" w14:textId="77777777" w:rsidR="00882F63" w:rsidRPr="00F03387" w:rsidRDefault="00882F63">
      <w:pPr>
        <w:suppressAutoHyphens/>
        <w:ind w:right="11"/>
        <w:rPr>
          <w:lang w:val="pt-PT"/>
        </w:rPr>
      </w:pPr>
    </w:p>
    <w:p w14:paraId="168ECED0" w14:textId="77777777" w:rsidR="00B145D7" w:rsidRPr="00F03387" w:rsidRDefault="00EC3947" w:rsidP="00E4007C">
      <w:pPr>
        <w:keepNext/>
        <w:keepLines/>
        <w:suppressAutoHyphens/>
        <w:ind w:right="11"/>
        <w:rPr>
          <w:lang w:val="pt-PT"/>
        </w:rPr>
      </w:pPr>
      <w:r w:rsidRPr="00F03387">
        <w:rPr>
          <w:szCs w:val="22"/>
          <w:lang w:val="pt-PT"/>
        </w:rPr>
        <w:t xml:space="preserve">Nos ensaios principais de </w:t>
      </w:r>
      <w:r w:rsidRPr="00F03387">
        <w:rPr>
          <w:lang w:val="pt-PT"/>
        </w:rPr>
        <w:t xml:space="preserve">Herceptin intravenoso em contexto metastizado, a incidência de disfunção cardíaca variou entre 9 % e 12 % quando em associação com paclitaxel, em comparação com 1 % – 4 % com apenas paclitaxel. Em monoterapia, a taxa foi de 6 % – 9 %. A taxa mais elevada de disfunção cardíaca foi observada em doentes a receber Herceptin em associação com antraciclina/ciclofosfamida (27 %), </w:t>
      </w:r>
      <w:r w:rsidR="004965C1" w:rsidRPr="00F03387">
        <w:rPr>
          <w:lang w:val="pt-PT"/>
        </w:rPr>
        <w:t xml:space="preserve">e foi </w:t>
      </w:r>
      <w:r w:rsidRPr="00F03387">
        <w:rPr>
          <w:lang w:val="pt-PT"/>
        </w:rPr>
        <w:t>significativamente superior do que com apenas antraciclina/ciclofosfamida (7 % – 10 %). Num ensaio subsequente com monitorização prospetiva da função cardíaca, a incidência da ICC sintomática foi de 2,2 % em doentes a receber Herceptin e docetaxel, comparado com 0 % em doentes a receber apenas docetaxel. A maioria dos doentes (79 %) que desenvolveu disfunção cardíaca nestes ensaios melhorou após receber tratamento padrão para a ICC.</w:t>
      </w:r>
    </w:p>
    <w:p w14:paraId="7FA0ACA5" w14:textId="77777777" w:rsidR="00446717" w:rsidRPr="00F03387" w:rsidRDefault="00446717">
      <w:pPr>
        <w:keepNext/>
        <w:keepLines/>
        <w:suppressAutoHyphens/>
        <w:outlineLvl w:val="0"/>
        <w:rPr>
          <w:lang w:val="pt-PT"/>
        </w:rPr>
      </w:pPr>
    </w:p>
    <w:p w14:paraId="520C20CA" w14:textId="77777777" w:rsidR="00B145D7" w:rsidRPr="00F03387" w:rsidRDefault="00B145D7">
      <w:pPr>
        <w:keepNext/>
        <w:keepLines/>
        <w:suppressAutoHyphens/>
        <w:outlineLvl w:val="0"/>
        <w:rPr>
          <w:i/>
          <w:lang w:val="pt-PT"/>
        </w:rPr>
      </w:pPr>
      <w:r w:rsidRPr="00F03387">
        <w:rPr>
          <w:i/>
          <w:lang w:val="pt-PT"/>
        </w:rPr>
        <w:t>Reações à perfusão, reações do tipo alérgico e hipersensibilidade</w:t>
      </w:r>
    </w:p>
    <w:p w14:paraId="3652C01F" w14:textId="77777777" w:rsidR="00B145D7" w:rsidRPr="00F03387" w:rsidRDefault="00B145D7">
      <w:pPr>
        <w:suppressAutoHyphens/>
        <w:ind w:right="11"/>
        <w:rPr>
          <w:lang w:val="pt-PT"/>
        </w:rPr>
      </w:pPr>
      <w:r w:rsidRPr="00F03387">
        <w:rPr>
          <w:lang w:val="pt-PT"/>
        </w:rPr>
        <w:t xml:space="preserve">Estima-se que aproximadamente 40% dos doentes que são tratados com Herceptin irão ter alguma forma de reação associada à perfusão. No entanto, a maioria das reações associadas à perfusão são de intensidade ligeira a moderada (sistema de classificação NCI-CTC) e tendem a ocorrer no início do tratamento, isto é, durante a primeira, segunda e terceira perfusões e com menor frequência nas perfusões subsequentes. As reações incluem arrepios, febre, </w:t>
      </w:r>
      <w:r w:rsidR="001364B6" w:rsidRPr="00F03387">
        <w:rPr>
          <w:lang w:val="pt-PT"/>
        </w:rPr>
        <w:t>dispneia, hipotensão, s</w:t>
      </w:r>
      <w:r w:rsidR="003920FC" w:rsidRPr="00F03387">
        <w:rPr>
          <w:lang w:val="pt-PT"/>
        </w:rPr>
        <w:t>i</w:t>
      </w:r>
      <w:r w:rsidR="001364B6" w:rsidRPr="00F03387">
        <w:rPr>
          <w:lang w:val="pt-PT"/>
        </w:rPr>
        <w:t>bilos, broncospasmo, taquicardia, saturação de oxigénio</w:t>
      </w:r>
      <w:r w:rsidR="003920FC" w:rsidRPr="00F03387">
        <w:rPr>
          <w:lang w:val="pt-PT"/>
        </w:rPr>
        <w:t xml:space="preserve"> diminuída</w:t>
      </w:r>
      <w:r w:rsidR="001364B6" w:rsidRPr="00F03387">
        <w:rPr>
          <w:lang w:val="pt-PT"/>
        </w:rPr>
        <w:t xml:space="preserve">, </w:t>
      </w:r>
      <w:r w:rsidR="003920FC" w:rsidRPr="00F03387">
        <w:rPr>
          <w:lang w:val="pt-PT"/>
        </w:rPr>
        <w:t>dificuldade</w:t>
      </w:r>
      <w:r w:rsidR="001364B6" w:rsidRPr="00F03387">
        <w:rPr>
          <w:lang w:val="pt-PT"/>
        </w:rPr>
        <w:t xml:space="preserve"> respiratória, </w:t>
      </w:r>
      <w:r w:rsidRPr="00F03387">
        <w:rPr>
          <w:lang w:val="pt-PT"/>
        </w:rPr>
        <w:t>erupção cutânea, náuseas</w:t>
      </w:r>
      <w:r w:rsidR="001364B6" w:rsidRPr="00F03387">
        <w:rPr>
          <w:lang w:val="pt-PT"/>
        </w:rPr>
        <w:t>,</w:t>
      </w:r>
      <w:r w:rsidRPr="00F03387">
        <w:rPr>
          <w:lang w:val="pt-PT"/>
        </w:rPr>
        <w:t xml:space="preserve"> vómitos e cefaleia (ver secção 4.4).</w:t>
      </w:r>
      <w:r w:rsidR="001364B6" w:rsidRPr="00F03387">
        <w:rPr>
          <w:lang w:val="pt-PT"/>
        </w:rPr>
        <w:t xml:space="preserve"> A taxa </w:t>
      </w:r>
      <w:r w:rsidR="003920FC" w:rsidRPr="00F03387">
        <w:rPr>
          <w:lang w:val="pt-PT"/>
        </w:rPr>
        <w:t xml:space="preserve">de todas as classes </w:t>
      </w:r>
      <w:r w:rsidR="001364B6" w:rsidRPr="00F03387">
        <w:rPr>
          <w:lang w:val="pt-PT"/>
        </w:rPr>
        <w:t>de reações relacionadas com a perfusão variou entre estudos</w:t>
      </w:r>
      <w:r w:rsidR="00297E7B" w:rsidRPr="00F03387">
        <w:rPr>
          <w:lang w:val="pt-PT"/>
        </w:rPr>
        <w:t>,</w:t>
      </w:r>
      <w:r w:rsidR="001364B6" w:rsidRPr="00F03387">
        <w:rPr>
          <w:lang w:val="pt-PT"/>
        </w:rPr>
        <w:t xml:space="preserve"> dependendo da indicação, da metodologia de recolha de dados</w:t>
      </w:r>
      <w:r w:rsidR="00297E7B" w:rsidRPr="00F03387">
        <w:rPr>
          <w:lang w:val="pt-PT"/>
        </w:rPr>
        <w:t xml:space="preserve"> e </w:t>
      </w:r>
      <w:r w:rsidR="005E3F72" w:rsidRPr="00F03387">
        <w:rPr>
          <w:lang w:val="pt-PT"/>
        </w:rPr>
        <w:t>se</w:t>
      </w:r>
      <w:r w:rsidR="00297E7B" w:rsidRPr="00F03387">
        <w:rPr>
          <w:lang w:val="pt-PT"/>
        </w:rPr>
        <w:t xml:space="preserve"> o trastuzumab </w:t>
      </w:r>
      <w:r w:rsidR="005E3F72" w:rsidRPr="00F03387">
        <w:rPr>
          <w:lang w:val="pt-PT"/>
        </w:rPr>
        <w:t>foi</w:t>
      </w:r>
      <w:r w:rsidR="00297E7B" w:rsidRPr="00F03387">
        <w:rPr>
          <w:lang w:val="pt-PT"/>
        </w:rPr>
        <w:t xml:space="preserve"> administrado concomitantemente com quimioterapia ou em monoterapia.</w:t>
      </w:r>
    </w:p>
    <w:p w14:paraId="1FA13DD4" w14:textId="77777777" w:rsidR="008328F3" w:rsidRPr="00F03387" w:rsidRDefault="008328F3">
      <w:pPr>
        <w:suppressAutoHyphens/>
        <w:ind w:right="11"/>
        <w:rPr>
          <w:lang w:val="pt-PT"/>
        </w:rPr>
      </w:pPr>
    </w:p>
    <w:p w14:paraId="07CDBC52" w14:textId="77777777" w:rsidR="00B145D7" w:rsidRPr="00F03387" w:rsidRDefault="00B145D7">
      <w:pPr>
        <w:suppressAutoHyphens/>
        <w:ind w:right="11"/>
        <w:rPr>
          <w:lang w:val="pt-PT"/>
        </w:rPr>
      </w:pPr>
      <w:r w:rsidRPr="00F03387">
        <w:rPr>
          <w:lang w:val="pt-PT"/>
        </w:rPr>
        <w:lastRenderedPageBreak/>
        <w:t>Reações anafiláticas graves que requeiram intervenção adicional imediata ocorrem normalmente, durante a primeira ou segunda perfusão de Herceptin (ver secção 4.4) e têm sido associadas a consequência fatal.</w:t>
      </w:r>
    </w:p>
    <w:p w14:paraId="7ABE4225" w14:textId="77777777" w:rsidR="00297E7B" w:rsidRPr="00F03387" w:rsidRDefault="00297E7B">
      <w:pPr>
        <w:suppressAutoHyphens/>
        <w:ind w:right="11"/>
        <w:rPr>
          <w:lang w:val="pt-PT"/>
        </w:rPr>
      </w:pPr>
    </w:p>
    <w:p w14:paraId="6FFC73A9" w14:textId="77777777" w:rsidR="00297E7B" w:rsidRPr="00F03387" w:rsidRDefault="00297E7B" w:rsidP="00297E7B">
      <w:pPr>
        <w:suppressAutoHyphens/>
        <w:ind w:right="11"/>
        <w:rPr>
          <w:lang w:val="pt-PT"/>
        </w:rPr>
      </w:pPr>
      <w:r w:rsidRPr="00F03387">
        <w:rPr>
          <w:lang w:val="pt-PT"/>
        </w:rPr>
        <w:t>Foram observadas reações anafilact</w:t>
      </w:r>
      <w:r w:rsidR="00936BD3" w:rsidRPr="00F03387">
        <w:rPr>
          <w:lang w:val="pt-PT"/>
        </w:rPr>
        <w:t>o</w:t>
      </w:r>
      <w:r w:rsidRPr="00F03387">
        <w:rPr>
          <w:lang w:val="pt-PT"/>
        </w:rPr>
        <w:t>ides em casos isolados.</w:t>
      </w:r>
    </w:p>
    <w:p w14:paraId="42EDFBBA" w14:textId="77777777" w:rsidR="00B145D7" w:rsidRPr="00F03387" w:rsidRDefault="00B145D7">
      <w:pPr>
        <w:suppressAutoHyphens/>
        <w:ind w:right="11"/>
        <w:rPr>
          <w:lang w:val="pt-PT"/>
        </w:rPr>
      </w:pPr>
    </w:p>
    <w:p w14:paraId="3EDEE69D" w14:textId="77777777" w:rsidR="00B145D7" w:rsidRPr="00F03387" w:rsidRDefault="007D61FB">
      <w:pPr>
        <w:keepNext/>
        <w:suppressAutoHyphens/>
        <w:ind w:right="11"/>
        <w:rPr>
          <w:i/>
          <w:lang w:val="pt-PT"/>
        </w:rPr>
      </w:pPr>
      <w:r w:rsidRPr="00F03387">
        <w:rPr>
          <w:i/>
          <w:lang w:val="pt-PT"/>
        </w:rPr>
        <w:t>Toxicidade hematológica</w:t>
      </w:r>
    </w:p>
    <w:p w14:paraId="0841D8ED" w14:textId="77777777" w:rsidR="00B145D7" w:rsidRPr="00F03387" w:rsidRDefault="00383E46">
      <w:pPr>
        <w:suppressAutoHyphens/>
        <w:ind w:right="11"/>
        <w:rPr>
          <w:lang w:val="pt-PT"/>
        </w:rPr>
      </w:pPr>
      <w:r w:rsidRPr="00F03387">
        <w:rPr>
          <w:lang w:val="pt-PT"/>
        </w:rPr>
        <w:t>Ocorreram muito frequentemente</w:t>
      </w:r>
      <w:r w:rsidR="00B145D7" w:rsidRPr="00F03387">
        <w:rPr>
          <w:lang w:val="pt-PT"/>
        </w:rPr>
        <w:t xml:space="preserve"> neutropenia febril</w:t>
      </w:r>
      <w:r w:rsidRPr="00F03387">
        <w:rPr>
          <w:lang w:val="pt-PT"/>
        </w:rPr>
        <w:t>,</w:t>
      </w:r>
      <w:r w:rsidR="003807F0" w:rsidRPr="00F03387">
        <w:rPr>
          <w:lang w:val="pt-PT"/>
        </w:rPr>
        <w:t xml:space="preserve"> leucopenia</w:t>
      </w:r>
      <w:r w:rsidRPr="00F03387">
        <w:rPr>
          <w:lang w:val="pt-PT"/>
        </w:rPr>
        <w:t>, anemia, trombocitopenia e neutropenia</w:t>
      </w:r>
      <w:r w:rsidR="00B145D7" w:rsidRPr="00F03387">
        <w:rPr>
          <w:lang w:val="pt-PT"/>
        </w:rPr>
        <w:t>. A frequência da ocorrência de hipoprotrombinemia não é conhecida. O risco de trombocitopenia pode estar ligeiramente aumentado quando trastuzumab é administrado com docetaxel após tratamento com antraciclinas.</w:t>
      </w:r>
    </w:p>
    <w:p w14:paraId="612B9EF0" w14:textId="77777777" w:rsidR="00B145D7" w:rsidRPr="00F03387" w:rsidRDefault="00B145D7">
      <w:pPr>
        <w:suppressAutoHyphens/>
        <w:ind w:right="11"/>
        <w:rPr>
          <w:lang w:val="pt-PT"/>
        </w:rPr>
      </w:pPr>
    </w:p>
    <w:p w14:paraId="617D48C8" w14:textId="77777777" w:rsidR="00B145D7" w:rsidRPr="00F03387" w:rsidRDefault="00B145D7">
      <w:pPr>
        <w:keepLines/>
        <w:suppressAutoHyphens/>
        <w:ind w:right="11"/>
        <w:rPr>
          <w:i/>
          <w:lang w:val="pt-PT"/>
        </w:rPr>
      </w:pPr>
      <w:r w:rsidRPr="00F03387">
        <w:rPr>
          <w:i/>
          <w:lang w:val="pt-PT"/>
        </w:rPr>
        <w:t>Acontecimentos pulmonares</w:t>
      </w:r>
    </w:p>
    <w:p w14:paraId="1E5E1A91" w14:textId="301F4C70" w:rsidR="00B145D7" w:rsidRPr="00F03387" w:rsidRDefault="00B145D7">
      <w:pPr>
        <w:suppressAutoHyphens/>
        <w:ind w:right="11"/>
        <w:rPr>
          <w:lang w:val="pt-PT"/>
        </w:rPr>
      </w:pPr>
      <w:r w:rsidRPr="00F03387">
        <w:rPr>
          <w:lang w:val="pt-PT"/>
        </w:rPr>
        <w:t>Ocorrem reações adversas pulmonares graves em associação com a utilização de Herceptin, tendo sido associadas a consequência fatal. Estas incluem, mas não são limitadas a, infiltrados pulmonares, síndrom</w:t>
      </w:r>
      <w:r w:rsidR="00A86A3C">
        <w:rPr>
          <w:lang w:val="pt-PT"/>
        </w:rPr>
        <w:t>e</w:t>
      </w:r>
      <w:r w:rsidRPr="00F03387">
        <w:rPr>
          <w:lang w:val="pt-PT"/>
        </w:rPr>
        <w:t xml:space="preserve"> de dificuldade respiratória aguda, pneumonia, pneumonite, derrame pleural, dificuldades respiratórias, edema pulmonar agudo e insuficiência respiratória (ver secção 4.4).</w:t>
      </w:r>
    </w:p>
    <w:p w14:paraId="1B2DF476" w14:textId="77777777" w:rsidR="00B145D7" w:rsidRPr="00F03387" w:rsidRDefault="00B145D7">
      <w:pPr>
        <w:outlineLvl w:val="0"/>
        <w:rPr>
          <w:lang w:val="pt-PT"/>
        </w:rPr>
      </w:pPr>
    </w:p>
    <w:p w14:paraId="4D0806CB" w14:textId="77777777" w:rsidR="006D0D0E" w:rsidRPr="00F03387" w:rsidRDefault="00B145D7" w:rsidP="006D0D0E">
      <w:pPr>
        <w:rPr>
          <w:lang w:val="pt-PT"/>
        </w:rPr>
      </w:pPr>
      <w:r w:rsidRPr="00F03387">
        <w:rPr>
          <w:lang w:val="pt-PT"/>
        </w:rPr>
        <w:t>Os detalhes das medidas de minimização de risco consistentes com o Plano de Gestão do Risco Europeu são apresentados em Advertências e precauções especiais de utilização (secção 4.4).</w:t>
      </w:r>
    </w:p>
    <w:p w14:paraId="47F96EDD" w14:textId="77777777" w:rsidR="004965C1" w:rsidRPr="00F03387" w:rsidRDefault="004965C1" w:rsidP="006D0D0E">
      <w:pPr>
        <w:rPr>
          <w:lang w:val="pt-PT"/>
        </w:rPr>
      </w:pPr>
    </w:p>
    <w:p w14:paraId="471EFB50" w14:textId="77777777" w:rsidR="004965C1" w:rsidRPr="00F03387" w:rsidRDefault="004965C1" w:rsidP="004965C1">
      <w:pPr>
        <w:keepNext/>
        <w:ind w:right="-1"/>
        <w:outlineLvl w:val="0"/>
        <w:rPr>
          <w:szCs w:val="22"/>
          <w:u w:val="single"/>
          <w:lang w:val="pt-PT"/>
        </w:rPr>
      </w:pPr>
      <w:r w:rsidRPr="00F03387">
        <w:rPr>
          <w:szCs w:val="22"/>
          <w:u w:val="single"/>
          <w:lang w:val="pt-PT"/>
        </w:rPr>
        <w:t>Imunogenicidade</w:t>
      </w:r>
    </w:p>
    <w:p w14:paraId="0A9BFC8A" w14:textId="77777777" w:rsidR="004965C1" w:rsidRPr="00F03387" w:rsidRDefault="004965C1" w:rsidP="004965C1">
      <w:pPr>
        <w:keepNext/>
        <w:ind w:right="-1"/>
        <w:outlineLvl w:val="0"/>
        <w:rPr>
          <w:szCs w:val="22"/>
          <w:highlight w:val="green"/>
          <w:u w:val="single"/>
          <w:lang w:val="pt-PT"/>
        </w:rPr>
      </w:pPr>
    </w:p>
    <w:p w14:paraId="1D33F0C2" w14:textId="77777777" w:rsidR="004965C1" w:rsidRPr="00F03387" w:rsidRDefault="004965C1" w:rsidP="004965C1">
      <w:pPr>
        <w:keepNext/>
        <w:ind w:right="-1"/>
        <w:outlineLvl w:val="0"/>
        <w:rPr>
          <w:szCs w:val="22"/>
          <w:lang w:val="pt-PT"/>
        </w:rPr>
      </w:pPr>
      <w:r w:rsidRPr="00F03387">
        <w:rPr>
          <w:szCs w:val="22"/>
          <w:lang w:val="pt-PT"/>
        </w:rPr>
        <w:t xml:space="preserve">No </w:t>
      </w:r>
      <w:r w:rsidR="00856F91" w:rsidRPr="00F03387">
        <w:rPr>
          <w:szCs w:val="22"/>
          <w:lang w:val="pt-PT"/>
        </w:rPr>
        <w:t xml:space="preserve">estudo </w:t>
      </w:r>
      <w:r w:rsidRPr="00F03387">
        <w:rPr>
          <w:szCs w:val="22"/>
          <w:lang w:val="pt-PT"/>
        </w:rPr>
        <w:t xml:space="preserve">neoadjuvante-adjuvante de </w:t>
      </w:r>
      <w:r w:rsidRPr="00F03387">
        <w:rPr>
          <w:lang w:val="pt-PT"/>
        </w:rPr>
        <w:t>cancro da mama em est</w:t>
      </w:r>
      <w:r w:rsidR="000243C8" w:rsidRPr="00F03387">
        <w:rPr>
          <w:lang w:val="pt-PT"/>
        </w:rPr>
        <w:t>á</w:t>
      </w:r>
      <w:r w:rsidRPr="00F03387">
        <w:rPr>
          <w:lang w:val="pt-PT"/>
        </w:rPr>
        <w:t>dios precoces</w:t>
      </w:r>
      <w:r w:rsidR="00856F91" w:rsidRPr="00F03387">
        <w:rPr>
          <w:lang w:val="pt-PT"/>
        </w:rPr>
        <w:t xml:space="preserve"> (BO22227)</w:t>
      </w:r>
      <w:r w:rsidR="00856F91" w:rsidRPr="00F03387">
        <w:rPr>
          <w:szCs w:val="22"/>
          <w:lang w:val="pt-PT"/>
        </w:rPr>
        <w:t>, com um seguimento mediano superior a 70 meses, 10,1% (30</w:t>
      </w:r>
      <w:r w:rsidRPr="00F03387">
        <w:rPr>
          <w:szCs w:val="22"/>
          <w:lang w:val="pt-PT"/>
        </w:rPr>
        <w:t>/296) dos doentes tratados com Herceptin intravenoso desenvolveu anticorpos contra o trastuzumab. Foram detetados anticorpos neutralizantes anti-trastuzumab, após o início do tratamento, em amost</w:t>
      </w:r>
      <w:r w:rsidR="00875F05" w:rsidRPr="00F03387">
        <w:rPr>
          <w:szCs w:val="22"/>
          <w:lang w:val="pt-PT"/>
        </w:rPr>
        <w:t>r</w:t>
      </w:r>
      <w:r w:rsidRPr="00F03387">
        <w:rPr>
          <w:szCs w:val="22"/>
          <w:lang w:val="pt-PT"/>
        </w:rPr>
        <w:t xml:space="preserve">as de 2 de </w:t>
      </w:r>
      <w:r w:rsidR="00856F91" w:rsidRPr="00F03387">
        <w:rPr>
          <w:szCs w:val="22"/>
          <w:lang w:val="pt-PT"/>
        </w:rPr>
        <w:t xml:space="preserve">30 </w:t>
      </w:r>
      <w:r w:rsidRPr="00F03387">
        <w:rPr>
          <w:szCs w:val="22"/>
          <w:lang w:val="pt-PT"/>
        </w:rPr>
        <w:t xml:space="preserve">doentes </w:t>
      </w:r>
      <w:r w:rsidR="00856F91" w:rsidRPr="00F03387">
        <w:rPr>
          <w:szCs w:val="22"/>
          <w:lang w:val="pt-PT"/>
        </w:rPr>
        <w:t xml:space="preserve">no braço de </w:t>
      </w:r>
      <w:r w:rsidRPr="00F03387">
        <w:rPr>
          <w:szCs w:val="22"/>
          <w:lang w:val="pt-PT"/>
        </w:rPr>
        <w:t>Herceptin intravenoso.</w:t>
      </w:r>
    </w:p>
    <w:p w14:paraId="6CA805E9" w14:textId="77777777" w:rsidR="000243C8" w:rsidRPr="00F03387" w:rsidRDefault="000243C8" w:rsidP="004965C1">
      <w:pPr>
        <w:keepNext/>
        <w:ind w:right="-1"/>
        <w:outlineLvl w:val="0"/>
        <w:rPr>
          <w:szCs w:val="22"/>
          <w:lang w:val="pt-PT"/>
        </w:rPr>
      </w:pPr>
    </w:p>
    <w:p w14:paraId="04F7A7C5" w14:textId="77777777" w:rsidR="004965C1" w:rsidRPr="00F03387" w:rsidRDefault="004965C1" w:rsidP="004965C1">
      <w:pPr>
        <w:keepNext/>
        <w:ind w:right="-1"/>
        <w:outlineLvl w:val="0"/>
        <w:rPr>
          <w:szCs w:val="22"/>
          <w:lang w:val="pt-PT"/>
        </w:rPr>
      </w:pPr>
      <w:r w:rsidRPr="00F03387">
        <w:rPr>
          <w:szCs w:val="22"/>
          <w:lang w:val="pt-PT"/>
        </w:rPr>
        <w:t>A relevância clínica destes anticorpos não é conhecida</w:t>
      </w:r>
      <w:r w:rsidR="00856F91" w:rsidRPr="00F03387">
        <w:rPr>
          <w:szCs w:val="22"/>
          <w:lang w:val="pt-PT"/>
        </w:rPr>
        <w:t xml:space="preserve">. A presença de anticorpos contra o trastuzumab não teve impacto na </w:t>
      </w:r>
      <w:r w:rsidRPr="00F03387">
        <w:rPr>
          <w:szCs w:val="22"/>
          <w:lang w:val="pt-PT"/>
        </w:rPr>
        <w:t>farmacocinética, eficácia (determinada pela resposta patológica completa [pCR])</w:t>
      </w:r>
      <w:r w:rsidR="00856F91" w:rsidRPr="00F03387">
        <w:rPr>
          <w:szCs w:val="22"/>
          <w:lang w:val="pt-PT"/>
        </w:rPr>
        <w:t>,</w:t>
      </w:r>
      <w:r w:rsidRPr="00F03387">
        <w:rPr>
          <w:szCs w:val="22"/>
          <w:lang w:val="pt-PT"/>
        </w:rPr>
        <w:t xml:space="preserve"> </w:t>
      </w:r>
      <w:r w:rsidR="00856F91" w:rsidRPr="00F03387">
        <w:rPr>
          <w:lang w:val="pt-PT" w:eastAsia="en-US"/>
        </w:rPr>
        <w:t xml:space="preserve">sobrevivência livre de eventos </w:t>
      </w:r>
      <w:r w:rsidR="00AE2D64" w:rsidRPr="00F03387">
        <w:rPr>
          <w:szCs w:val="22"/>
          <w:lang w:val="pt-PT"/>
        </w:rPr>
        <w:t>[</w:t>
      </w:r>
      <w:r w:rsidR="00856F91" w:rsidRPr="00F03387">
        <w:rPr>
          <w:lang w:val="pt-PT" w:eastAsia="en-US"/>
        </w:rPr>
        <w:t>EFS</w:t>
      </w:r>
      <w:r w:rsidR="00AE2D64" w:rsidRPr="00F03387">
        <w:rPr>
          <w:szCs w:val="22"/>
          <w:lang w:val="pt-PT"/>
        </w:rPr>
        <w:t>]</w:t>
      </w:r>
      <w:r w:rsidR="00856F91" w:rsidRPr="00F03387">
        <w:rPr>
          <w:lang w:val="pt-PT" w:eastAsia="en-US"/>
        </w:rPr>
        <w:t xml:space="preserve">) </w:t>
      </w:r>
      <w:r w:rsidR="00856F91" w:rsidRPr="00F03387">
        <w:rPr>
          <w:szCs w:val="22"/>
          <w:lang w:val="pt-PT"/>
        </w:rPr>
        <w:t xml:space="preserve">ou </w:t>
      </w:r>
      <w:r w:rsidRPr="00F03387">
        <w:rPr>
          <w:szCs w:val="22"/>
          <w:lang w:val="pt-PT"/>
        </w:rPr>
        <w:t>segurança determinada pela ocorrência de reações relacionadas com a administração de Herceptin intravenoso.</w:t>
      </w:r>
    </w:p>
    <w:p w14:paraId="2BEBE83D" w14:textId="77777777" w:rsidR="004965C1" w:rsidRPr="00F03387" w:rsidRDefault="004965C1" w:rsidP="004965C1">
      <w:pPr>
        <w:keepNext/>
        <w:ind w:right="-1"/>
        <w:outlineLvl w:val="0"/>
        <w:rPr>
          <w:szCs w:val="22"/>
          <w:highlight w:val="green"/>
          <w:u w:val="single"/>
          <w:lang w:val="pt-PT"/>
        </w:rPr>
      </w:pPr>
    </w:p>
    <w:p w14:paraId="1439446E" w14:textId="77777777" w:rsidR="006D0D0E" w:rsidRPr="00F03387" w:rsidRDefault="004965C1" w:rsidP="006D0D0E">
      <w:pPr>
        <w:rPr>
          <w:lang w:val="pt-PT"/>
        </w:rPr>
      </w:pPr>
      <w:r w:rsidRPr="00F03387">
        <w:rPr>
          <w:lang w:val="pt-PT"/>
        </w:rPr>
        <w:t>Não estão disponíveis dados de imunogenicidade relativos à utilização de Herceptin no cancro gástrico.</w:t>
      </w:r>
    </w:p>
    <w:p w14:paraId="7402E263" w14:textId="77777777" w:rsidR="009113EC" w:rsidRPr="00F03387" w:rsidRDefault="009113EC" w:rsidP="006D0D0E">
      <w:pPr>
        <w:rPr>
          <w:lang w:val="pt-PT"/>
        </w:rPr>
      </w:pPr>
    </w:p>
    <w:p w14:paraId="2DB3D32C" w14:textId="77777777" w:rsidR="006D0D0E" w:rsidRPr="00F03387" w:rsidRDefault="00C27567" w:rsidP="006D0D0E">
      <w:pPr>
        <w:rPr>
          <w:u w:val="single"/>
          <w:lang w:val="pt-PT"/>
        </w:rPr>
      </w:pPr>
      <w:r w:rsidRPr="00F03387">
        <w:rPr>
          <w:u w:val="single"/>
          <w:lang w:val="pt-PT"/>
        </w:rPr>
        <w:t>Mudança</w:t>
      </w:r>
      <w:r w:rsidR="00EC6F7D" w:rsidRPr="00F03387">
        <w:rPr>
          <w:u w:val="single"/>
          <w:lang w:val="pt-PT"/>
        </w:rPr>
        <w:t xml:space="preserve"> </w:t>
      </w:r>
      <w:r w:rsidR="006D0D0E" w:rsidRPr="00F03387">
        <w:rPr>
          <w:u w:val="single"/>
          <w:lang w:val="pt-PT"/>
        </w:rPr>
        <w:t>de tratamento entre a formulação de Herceptin intravenoso e Herceptin subcutâneo e</w:t>
      </w:r>
      <w:r w:rsidR="00521463" w:rsidRPr="00F03387">
        <w:rPr>
          <w:u w:val="single"/>
          <w:lang w:val="pt-PT"/>
        </w:rPr>
        <w:t xml:space="preserve"> vice</w:t>
      </w:r>
      <w:r w:rsidR="00521463" w:rsidRPr="00F03387">
        <w:rPr>
          <w:u w:val="single"/>
          <w:lang w:val="pt-PT"/>
        </w:rPr>
        <w:noBreakHyphen/>
        <w:t>versa</w:t>
      </w:r>
      <w:r w:rsidR="006D0D0E" w:rsidRPr="00F03387">
        <w:rPr>
          <w:u w:val="single"/>
          <w:lang w:val="pt-PT"/>
        </w:rPr>
        <w:t xml:space="preserve"> </w:t>
      </w:r>
    </w:p>
    <w:p w14:paraId="66B90557" w14:textId="77777777" w:rsidR="006D0D0E" w:rsidRPr="00F03387" w:rsidRDefault="006D0D0E" w:rsidP="006D0D0E">
      <w:pPr>
        <w:rPr>
          <w:lang w:val="pt-PT"/>
        </w:rPr>
      </w:pPr>
    </w:p>
    <w:p w14:paraId="630EC9F2" w14:textId="77777777" w:rsidR="005A6E49" w:rsidRPr="00F03387" w:rsidRDefault="006D0D0E" w:rsidP="005A6E49">
      <w:pPr>
        <w:rPr>
          <w:szCs w:val="22"/>
          <w:lang w:val="pt-PT"/>
        </w:rPr>
      </w:pPr>
      <w:r w:rsidRPr="00F03387">
        <w:rPr>
          <w:lang w:val="pt-PT"/>
        </w:rPr>
        <w:t xml:space="preserve">No estudo MO22982 foi investigada a </w:t>
      </w:r>
      <w:r w:rsidR="00C27567" w:rsidRPr="00F03387">
        <w:rPr>
          <w:lang w:val="pt-PT"/>
        </w:rPr>
        <w:t>mudança</w:t>
      </w:r>
      <w:r w:rsidRPr="00F03387">
        <w:rPr>
          <w:lang w:val="pt-PT"/>
        </w:rPr>
        <w:t xml:space="preserve"> entre a formulação de Herceptin intravenoso e Herceptin subcutâneo com o objetivo primário de avaliar a preferência dos doentes pela via de administração de trastuzumab intravenosa ou subcutânea. Neste ensaio, foram investigad</w:t>
      </w:r>
      <w:r w:rsidR="00875F05" w:rsidRPr="00F03387">
        <w:rPr>
          <w:lang w:val="pt-PT"/>
        </w:rPr>
        <w:t>a</w:t>
      </w:r>
      <w:r w:rsidRPr="00F03387">
        <w:rPr>
          <w:lang w:val="pt-PT"/>
        </w:rPr>
        <w:t>s d</w:t>
      </w:r>
      <w:r w:rsidR="00875F05" w:rsidRPr="00F03387">
        <w:rPr>
          <w:lang w:val="pt-PT"/>
        </w:rPr>
        <w:t>ua</w:t>
      </w:r>
      <w:r w:rsidRPr="00F03387">
        <w:rPr>
          <w:lang w:val="pt-PT"/>
        </w:rPr>
        <w:t>s coortes (um</w:t>
      </w:r>
      <w:r w:rsidR="009A0C7A" w:rsidRPr="00F03387">
        <w:rPr>
          <w:lang w:val="pt-PT"/>
        </w:rPr>
        <w:t>a</w:t>
      </w:r>
      <w:r w:rsidRPr="00F03387">
        <w:rPr>
          <w:lang w:val="pt-PT"/>
        </w:rPr>
        <w:t xml:space="preserve"> utilizando a formulação subcutânea em frasco para injetáveis e </w:t>
      </w:r>
      <w:r w:rsidR="00991035" w:rsidRPr="00F03387">
        <w:rPr>
          <w:lang w:val="pt-PT"/>
        </w:rPr>
        <w:t>outr</w:t>
      </w:r>
      <w:r w:rsidR="009A0C7A" w:rsidRPr="00F03387">
        <w:rPr>
          <w:lang w:val="pt-PT"/>
        </w:rPr>
        <w:t>a</w:t>
      </w:r>
      <w:r w:rsidRPr="00F03387">
        <w:rPr>
          <w:lang w:val="pt-PT"/>
        </w:rPr>
        <w:t xml:space="preserve"> utilizando a formulação subcutânea em sistema de administração) usando um desenho de 2 braços, cruzado</w:t>
      </w:r>
      <w:r w:rsidR="00521463" w:rsidRPr="00F03387">
        <w:rPr>
          <w:lang w:val="pt-PT"/>
        </w:rPr>
        <w:t>,</w:t>
      </w:r>
      <w:r w:rsidRPr="00F03387">
        <w:rPr>
          <w:lang w:val="pt-PT"/>
        </w:rPr>
        <w:t xml:space="preserve"> com </w:t>
      </w:r>
      <w:r w:rsidR="00BF5429" w:rsidRPr="00F03387">
        <w:rPr>
          <w:lang w:val="pt-PT"/>
        </w:rPr>
        <w:t xml:space="preserve">488 </w:t>
      </w:r>
      <w:r w:rsidRPr="00F03387">
        <w:rPr>
          <w:lang w:val="pt-PT"/>
        </w:rPr>
        <w:t xml:space="preserve">doentes aleatorizados </w:t>
      </w:r>
      <w:r w:rsidR="00521463" w:rsidRPr="00F03387">
        <w:rPr>
          <w:lang w:val="pt-PT"/>
        </w:rPr>
        <w:t>para</w:t>
      </w:r>
      <w:r w:rsidRPr="00F03387">
        <w:rPr>
          <w:lang w:val="pt-PT"/>
        </w:rPr>
        <w:t xml:space="preserve"> uma de duas </w:t>
      </w:r>
      <w:r w:rsidR="00521463" w:rsidRPr="00F03387">
        <w:rPr>
          <w:lang w:val="pt-PT"/>
        </w:rPr>
        <w:t xml:space="preserve">sequências </w:t>
      </w:r>
      <w:r w:rsidRPr="00F03387">
        <w:rPr>
          <w:lang w:val="pt-PT"/>
        </w:rPr>
        <w:t xml:space="preserve">diferentes de Herceptin de 3 em 3 semanas </w:t>
      </w:r>
      <w:r w:rsidRPr="00F03387">
        <w:rPr>
          <w:szCs w:val="22"/>
          <w:lang w:val="pt-PT"/>
        </w:rPr>
        <w:t xml:space="preserve">(IV [Ciclos 1-4]→ SC [Ciclos 5-8] ou SC [Ciclos 1-4]→ IV [Ciclos 5-8]). Os doentes não tinham recebido tratamento prévio com Herceptin IV (20,3%) ou </w:t>
      </w:r>
      <w:r w:rsidR="00D43DE0" w:rsidRPr="00F03387">
        <w:rPr>
          <w:szCs w:val="22"/>
          <w:lang w:val="pt-PT"/>
        </w:rPr>
        <w:t>tinham sido</w:t>
      </w:r>
      <w:r w:rsidRPr="00F03387">
        <w:rPr>
          <w:szCs w:val="22"/>
          <w:lang w:val="pt-PT"/>
        </w:rPr>
        <w:t xml:space="preserve"> pré-expostos ao Herceptin IV (79,7%). </w:t>
      </w:r>
      <w:r w:rsidR="00BF5429" w:rsidRPr="00F03387">
        <w:rPr>
          <w:szCs w:val="22"/>
          <w:lang w:val="pt-PT"/>
        </w:rPr>
        <w:t>Para a sequência IV→SC (</w:t>
      </w:r>
      <w:r w:rsidR="005A6E49" w:rsidRPr="00F03387">
        <w:rPr>
          <w:szCs w:val="22"/>
          <w:lang w:val="pt-PT"/>
        </w:rPr>
        <w:t xml:space="preserve">nas coortes combinadas </w:t>
      </w:r>
      <w:r w:rsidR="00BF5429" w:rsidRPr="00F03387">
        <w:rPr>
          <w:lang w:val="pt-PT"/>
        </w:rPr>
        <w:t xml:space="preserve">formulação SC em </w:t>
      </w:r>
      <w:r w:rsidR="00BF5429" w:rsidRPr="00F03387">
        <w:rPr>
          <w:szCs w:val="22"/>
          <w:lang w:val="pt-PT"/>
        </w:rPr>
        <w:t>frasco para injetáveis e formulação SC em sistema de administração</w:t>
      </w:r>
      <w:r w:rsidR="005A6E49" w:rsidRPr="00F03387">
        <w:rPr>
          <w:szCs w:val="22"/>
          <w:lang w:val="pt-PT"/>
        </w:rPr>
        <w:t xml:space="preserve">) </w:t>
      </w:r>
      <w:r w:rsidR="00BF5429" w:rsidRPr="00F03387">
        <w:rPr>
          <w:szCs w:val="22"/>
          <w:lang w:val="pt-PT"/>
        </w:rPr>
        <w:t>a</w:t>
      </w:r>
      <w:r w:rsidR="00D43DE0" w:rsidRPr="00F03387">
        <w:rPr>
          <w:szCs w:val="22"/>
          <w:lang w:val="pt-PT"/>
        </w:rPr>
        <w:t>s</w:t>
      </w:r>
      <w:r w:rsidR="00BF5429" w:rsidRPr="00F03387">
        <w:rPr>
          <w:szCs w:val="22"/>
          <w:lang w:val="pt-PT"/>
        </w:rPr>
        <w:t xml:space="preserve"> taxa</w:t>
      </w:r>
      <w:r w:rsidR="00D43DE0" w:rsidRPr="00F03387">
        <w:rPr>
          <w:szCs w:val="22"/>
          <w:lang w:val="pt-PT"/>
        </w:rPr>
        <w:t>s</w:t>
      </w:r>
      <w:r w:rsidR="00BF5429" w:rsidRPr="00F03387">
        <w:rPr>
          <w:szCs w:val="22"/>
          <w:lang w:val="pt-PT"/>
        </w:rPr>
        <w:t xml:space="preserve"> de </w:t>
      </w:r>
      <w:r w:rsidR="0049375F" w:rsidRPr="00F03387">
        <w:rPr>
          <w:szCs w:val="22"/>
          <w:lang w:val="pt-PT"/>
        </w:rPr>
        <w:t>acontecimentos</w:t>
      </w:r>
      <w:r w:rsidR="00BF5429" w:rsidRPr="00F03387">
        <w:rPr>
          <w:szCs w:val="22"/>
          <w:lang w:val="pt-PT"/>
        </w:rPr>
        <w:t xml:space="preserve"> adversos (todos os graus) </w:t>
      </w:r>
      <w:r w:rsidR="005A6E49" w:rsidRPr="00F03387">
        <w:rPr>
          <w:szCs w:val="22"/>
          <w:lang w:val="pt-PT"/>
        </w:rPr>
        <w:t>fo</w:t>
      </w:r>
      <w:r w:rsidR="00D43DE0" w:rsidRPr="00F03387">
        <w:rPr>
          <w:szCs w:val="22"/>
          <w:lang w:val="pt-PT"/>
        </w:rPr>
        <w:t>ram</w:t>
      </w:r>
      <w:r w:rsidR="005A6E49" w:rsidRPr="00F03387">
        <w:rPr>
          <w:szCs w:val="22"/>
          <w:lang w:val="pt-PT"/>
        </w:rPr>
        <w:t xml:space="preserve"> descrita</w:t>
      </w:r>
      <w:r w:rsidR="00D43DE0" w:rsidRPr="00F03387">
        <w:rPr>
          <w:szCs w:val="22"/>
          <w:lang w:val="pt-PT"/>
        </w:rPr>
        <w:t>s</w:t>
      </w:r>
      <w:r w:rsidR="005A6E49" w:rsidRPr="00F03387">
        <w:rPr>
          <w:szCs w:val="22"/>
          <w:lang w:val="pt-PT"/>
        </w:rPr>
        <w:t xml:space="preserve"> como </w:t>
      </w:r>
      <w:r w:rsidR="00D43DE0" w:rsidRPr="00F03387">
        <w:rPr>
          <w:szCs w:val="22"/>
          <w:lang w:val="pt-PT"/>
        </w:rPr>
        <w:t xml:space="preserve">sendo de </w:t>
      </w:r>
      <w:r w:rsidR="005A6E49" w:rsidRPr="00F03387">
        <w:rPr>
          <w:szCs w:val="22"/>
          <w:lang w:val="pt-PT"/>
        </w:rPr>
        <w:t xml:space="preserve">53,8% vs. 56,4% </w:t>
      </w:r>
      <w:r w:rsidR="00BF5429" w:rsidRPr="00F03387">
        <w:rPr>
          <w:szCs w:val="22"/>
          <w:lang w:val="pt-PT"/>
        </w:rPr>
        <w:t xml:space="preserve">antes da mudança de tratamento (Ciclos 1-4) </w:t>
      </w:r>
      <w:r w:rsidR="005A6E49" w:rsidRPr="00F03387">
        <w:rPr>
          <w:szCs w:val="22"/>
          <w:lang w:val="pt-PT"/>
        </w:rPr>
        <w:t xml:space="preserve">e </w:t>
      </w:r>
      <w:r w:rsidR="00BF5429" w:rsidRPr="00F03387">
        <w:rPr>
          <w:szCs w:val="22"/>
          <w:lang w:val="pt-PT"/>
        </w:rPr>
        <w:t>após a mudança (Ciclos 5-8)</w:t>
      </w:r>
      <w:r w:rsidR="005A6E49" w:rsidRPr="00F03387">
        <w:rPr>
          <w:szCs w:val="22"/>
          <w:lang w:val="pt-PT"/>
        </w:rPr>
        <w:t xml:space="preserve">, respetivamente; para a sequência </w:t>
      </w:r>
      <w:r w:rsidR="00BF5429" w:rsidRPr="00F03387">
        <w:rPr>
          <w:szCs w:val="22"/>
          <w:lang w:val="pt-PT"/>
        </w:rPr>
        <w:t>SC→IV (</w:t>
      </w:r>
      <w:r w:rsidR="005A6E49" w:rsidRPr="00F03387">
        <w:rPr>
          <w:szCs w:val="22"/>
          <w:lang w:val="pt-PT"/>
        </w:rPr>
        <w:t xml:space="preserve">nas coortes combinadas </w:t>
      </w:r>
      <w:r w:rsidR="005A6E49" w:rsidRPr="00F03387">
        <w:rPr>
          <w:lang w:val="pt-PT"/>
        </w:rPr>
        <w:t xml:space="preserve">formulação SC em </w:t>
      </w:r>
      <w:r w:rsidR="005A6E49" w:rsidRPr="00F03387">
        <w:rPr>
          <w:szCs w:val="22"/>
          <w:lang w:val="pt-PT"/>
        </w:rPr>
        <w:t xml:space="preserve">frasco para injetáveis e formulação SC em sistema de administração) as taxas de </w:t>
      </w:r>
      <w:r w:rsidR="0049375F" w:rsidRPr="00F03387">
        <w:rPr>
          <w:szCs w:val="22"/>
          <w:lang w:val="pt-PT"/>
        </w:rPr>
        <w:t>acontecimentos</w:t>
      </w:r>
      <w:r w:rsidR="005A6E49" w:rsidRPr="00F03387">
        <w:rPr>
          <w:szCs w:val="22"/>
          <w:lang w:val="pt-PT"/>
        </w:rPr>
        <w:t xml:space="preserve"> adversos (todos os graus) foram descritas como sendo de 65,4% vs. 48,7% pré e pós</w:t>
      </w:r>
      <w:r w:rsidR="00D43DE0" w:rsidRPr="00F03387">
        <w:rPr>
          <w:szCs w:val="22"/>
          <w:lang w:val="pt-PT"/>
        </w:rPr>
        <w:noBreakHyphen/>
      </w:r>
      <w:r w:rsidR="005A6E49" w:rsidRPr="00F03387">
        <w:rPr>
          <w:szCs w:val="22"/>
          <w:lang w:val="pt-PT"/>
        </w:rPr>
        <w:t>mudança</w:t>
      </w:r>
      <w:r w:rsidR="00D43DE0" w:rsidRPr="00F03387">
        <w:rPr>
          <w:szCs w:val="22"/>
          <w:lang w:val="pt-PT"/>
        </w:rPr>
        <w:t>,</w:t>
      </w:r>
      <w:r w:rsidR="005A6E49" w:rsidRPr="00F03387">
        <w:rPr>
          <w:szCs w:val="22"/>
          <w:lang w:val="pt-PT"/>
        </w:rPr>
        <w:t xml:space="preserve"> respetivamente. </w:t>
      </w:r>
    </w:p>
    <w:p w14:paraId="496645F8" w14:textId="77777777" w:rsidR="00991729" w:rsidRPr="00F03387" w:rsidRDefault="00991729" w:rsidP="005A6E49">
      <w:pPr>
        <w:rPr>
          <w:szCs w:val="22"/>
          <w:lang w:val="pt-PT"/>
        </w:rPr>
      </w:pPr>
    </w:p>
    <w:p w14:paraId="73971B00" w14:textId="77777777" w:rsidR="006D0D0E" w:rsidRPr="00F03387" w:rsidRDefault="00C27567" w:rsidP="005A6E49">
      <w:pPr>
        <w:rPr>
          <w:lang w:val="pt-PT"/>
        </w:rPr>
      </w:pPr>
      <w:r w:rsidRPr="00F03387">
        <w:rPr>
          <w:szCs w:val="22"/>
          <w:lang w:val="pt-PT"/>
        </w:rPr>
        <w:lastRenderedPageBreak/>
        <w:t>Antes da mudança de tratamento</w:t>
      </w:r>
      <w:r w:rsidR="006D0D0E" w:rsidRPr="00F03387">
        <w:rPr>
          <w:szCs w:val="22"/>
          <w:lang w:val="pt-PT"/>
        </w:rPr>
        <w:t xml:space="preserve"> (Ciclos 1-4) as taxas de </w:t>
      </w:r>
      <w:r w:rsidR="0049375F" w:rsidRPr="00F03387">
        <w:rPr>
          <w:szCs w:val="22"/>
          <w:lang w:val="pt-PT"/>
        </w:rPr>
        <w:t>acontecimentos</w:t>
      </w:r>
      <w:r w:rsidR="006D0D0E" w:rsidRPr="00F03387">
        <w:rPr>
          <w:szCs w:val="22"/>
          <w:lang w:val="pt-PT"/>
        </w:rPr>
        <w:t xml:space="preserve"> adversos graves, </w:t>
      </w:r>
      <w:r w:rsidR="0049375F" w:rsidRPr="00F03387">
        <w:rPr>
          <w:szCs w:val="22"/>
          <w:lang w:val="pt-PT"/>
        </w:rPr>
        <w:t>acontecimentos</w:t>
      </w:r>
      <w:r w:rsidR="006D0D0E" w:rsidRPr="00F03387">
        <w:rPr>
          <w:szCs w:val="22"/>
          <w:lang w:val="pt-PT"/>
        </w:rPr>
        <w:t xml:space="preserve"> adversos de grau 3 e descontinuaç</w:t>
      </w:r>
      <w:r w:rsidR="00D43DE0" w:rsidRPr="00F03387">
        <w:rPr>
          <w:szCs w:val="22"/>
          <w:lang w:val="pt-PT"/>
        </w:rPr>
        <w:t>ões</w:t>
      </w:r>
      <w:r w:rsidR="006D0D0E" w:rsidRPr="00F03387">
        <w:rPr>
          <w:szCs w:val="22"/>
          <w:lang w:val="pt-PT"/>
        </w:rPr>
        <w:t xml:space="preserve"> d</w:t>
      </w:r>
      <w:r w:rsidR="00D43DE0" w:rsidRPr="00F03387">
        <w:rPr>
          <w:szCs w:val="22"/>
          <w:lang w:val="pt-PT"/>
        </w:rPr>
        <w:t>e</w:t>
      </w:r>
      <w:r w:rsidR="006D0D0E" w:rsidRPr="00F03387">
        <w:rPr>
          <w:szCs w:val="22"/>
          <w:lang w:val="pt-PT"/>
        </w:rPr>
        <w:t xml:space="preserve"> tratamento devido a </w:t>
      </w:r>
      <w:r w:rsidR="0049375F" w:rsidRPr="00F03387">
        <w:rPr>
          <w:szCs w:val="22"/>
          <w:lang w:val="pt-PT"/>
        </w:rPr>
        <w:t>acontecimentos</w:t>
      </w:r>
      <w:r w:rsidR="006D0D0E" w:rsidRPr="00F03387">
        <w:rPr>
          <w:szCs w:val="22"/>
          <w:lang w:val="pt-PT"/>
        </w:rPr>
        <w:t xml:space="preserve"> adversos foram baixas (&lt;5%) e semelhantes às taxas </w:t>
      </w:r>
      <w:r w:rsidRPr="00F03387">
        <w:rPr>
          <w:szCs w:val="22"/>
          <w:lang w:val="pt-PT"/>
        </w:rPr>
        <w:t>após a mudança</w:t>
      </w:r>
      <w:r w:rsidR="006D0D0E" w:rsidRPr="00F03387">
        <w:rPr>
          <w:szCs w:val="22"/>
          <w:lang w:val="pt-PT"/>
        </w:rPr>
        <w:t xml:space="preserve"> (Ciclos 5-8). Não foram notificados </w:t>
      </w:r>
      <w:r w:rsidR="0049375F" w:rsidRPr="00F03387">
        <w:rPr>
          <w:szCs w:val="22"/>
          <w:lang w:val="pt-PT"/>
        </w:rPr>
        <w:t>acontecimentos</w:t>
      </w:r>
      <w:r w:rsidR="006D0D0E" w:rsidRPr="00F03387">
        <w:rPr>
          <w:szCs w:val="22"/>
          <w:lang w:val="pt-PT"/>
        </w:rPr>
        <w:t xml:space="preserve"> adversos de grau 4 ou grau 5.   </w:t>
      </w:r>
    </w:p>
    <w:p w14:paraId="06F3BC06" w14:textId="77777777" w:rsidR="00B145D7" w:rsidRPr="00F03387" w:rsidRDefault="00B145D7">
      <w:pPr>
        <w:suppressAutoHyphens/>
        <w:ind w:right="11"/>
        <w:rPr>
          <w:lang w:val="pt-PT"/>
        </w:rPr>
      </w:pPr>
    </w:p>
    <w:p w14:paraId="4F80F0BF" w14:textId="77777777" w:rsidR="00F47D73" w:rsidRPr="00F03387" w:rsidRDefault="00F47D73" w:rsidP="00F47D73">
      <w:pPr>
        <w:suppressAutoHyphens/>
        <w:rPr>
          <w:szCs w:val="22"/>
          <w:u w:val="single"/>
          <w:lang w:val="pt-PT"/>
        </w:rPr>
      </w:pPr>
      <w:r w:rsidRPr="00F03387">
        <w:rPr>
          <w:szCs w:val="22"/>
          <w:u w:val="single"/>
          <w:lang w:val="pt-PT"/>
        </w:rPr>
        <w:t>Notificação de suspeitas de reações adversas</w:t>
      </w:r>
    </w:p>
    <w:p w14:paraId="20A09C91" w14:textId="77777777" w:rsidR="00F47D73" w:rsidRPr="00F03387" w:rsidRDefault="00F47D73" w:rsidP="00135E3D">
      <w:pPr>
        <w:suppressAutoHyphens/>
        <w:autoSpaceDE w:val="0"/>
        <w:ind w:right="11"/>
        <w:rPr>
          <w:lang w:val="pt-PT"/>
        </w:rPr>
      </w:pPr>
      <w:r w:rsidRPr="00F03387">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F03387">
        <w:rPr>
          <w:szCs w:val="22"/>
          <w:highlight w:val="lightGray"/>
          <w:lang w:val="pt-PT"/>
        </w:rPr>
        <w:t xml:space="preserve">do sistema nacional de notificação mencionado no </w:t>
      </w:r>
      <w:r w:rsidR="007D00DC" w:rsidRPr="00F03387">
        <w:rPr>
          <w:rFonts w:ascii="ZWAdobeF" w:hAnsi="ZWAdobeF" w:cs="ZWAdobeF"/>
          <w:sz w:val="2"/>
          <w:szCs w:val="22"/>
          <w:highlight w:val="lightGray"/>
          <w:lang w:val="pt-PT"/>
        </w:rPr>
        <w:t>0H</w:t>
      </w:r>
      <w:r w:rsidR="00135E3D" w:rsidRPr="00F03387">
        <w:rPr>
          <w:rFonts w:ascii="ZWAdobeF" w:hAnsi="ZWAdobeF" w:cs="ZWAdobeF"/>
          <w:sz w:val="2"/>
          <w:szCs w:val="22"/>
          <w:highlight w:val="lightGray"/>
          <w:lang w:val="pt-PT"/>
        </w:rPr>
        <w:t>0H</w:t>
      </w:r>
      <w:r>
        <w:fldChar w:fldCharType="begin"/>
      </w:r>
      <w:r w:rsidRPr="00353CBE">
        <w:rPr>
          <w:lang w:val="pt-PT"/>
          <w:rPrChange w:id="0" w:author="TCS" w:date="2025-11-13T10:49:00Z" w16du:dateUtc="2025-11-13T05:19:00Z">
            <w:rPr/>
          </w:rPrChange>
        </w:rPr>
        <w:instrText>HYPERLINK "https://www.ema.europa.eu/en/documents/template-form/qrd-appendix-v-adverse-drug-reaction-reporting-details_en.docx"</w:instrText>
      </w:r>
      <w:r>
        <w:fldChar w:fldCharType="separate"/>
      </w:r>
      <w:r w:rsidRPr="00F03387">
        <w:rPr>
          <w:rStyle w:val="Hyperlink"/>
          <w:highlight w:val="lightGray"/>
          <w:lang w:val="pt-PT"/>
        </w:rPr>
        <w:t>Apêndice V</w:t>
      </w:r>
      <w:r>
        <w:fldChar w:fldCharType="end"/>
      </w:r>
      <w:r w:rsidRPr="00F03387">
        <w:rPr>
          <w:szCs w:val="22"/>
          <w:highlight w:val="lightGray"/>
          <w:lang w:val="pt-PT"/>
        </w:rPr>
        <w:t>*.</w:t>
      </w:r>
    </w:p>
    <w:p w14:paraId="4CA31D99" w14:textId="77777777" w:rsidR="00B145D7" w:rsidRPr="00F03387" w:rsidRDefault="00B145D7">
      <w:pPr>
        <w:rPr>
          <w:lang w:val="pt-PT"/>
        </w:rPr>
      </w:pPr>
    </w:p>
    <w:p w14:paraId="28B355E4" w14:textId="77777777" w:rsidR="00B145D7" w:rsidRPr="00F03387" w:rsidRDefault="00B145D7" w:rsidP="009119D8">
      <w:pPr>
        <w:keepNext/>
        <w:keepLines/>
        <w:widowControl w:val="0"/>
        <w:ind w:left="567" w:hanging="567"/>
        <w:rPr>
          <w:lang w:val="pt-PT"/>
        </w:rPr>
      </w:pPr>
      <w:r w:rsidRPr="00F03387">
        <w:rPr>
          <w:b/>
          <w:lang w:val="pt-PT"/>
        </w:rPr>
        <w:t>4.9</w:t>
      </w:r>
      <w:r w:rsidRPr="00F03387">
        <w:rPr>
          <w:b/>
          <w:lang w:val="pt-PT"/>
        </w:rPr>
        <w:tab/>
        <w:t>Sobredosagem</w:t>
      </w:r>
    </w:p>
    <w:p w14:paraId="02F2E778" w14:textId="77777777" w:rsidR="00B145D7" w:rsidRPr="00F03387" w:rsidRDefault="00B145D7" w:rsidP="00064CC6">
      <w:pPr>
        <w:keepNext/>
        <w:keepLines/>
        <w:widowControl w:val="0"/>
        <w:rPr>
          <w:lang w:val="pt-PT"/>
        </w:rPr>
      </w:pPr>
    </w:p>
    <w:p w14:paraId="3BA69FB1" w14:textId="77777777" w:rsidR="00B145D7" w:rsidRPr="00F03387" w:rsidRDefault="00B145D7" w:rsidP="00064CC6">
      <w:pPr>
        <w:keepNext/>
        <w:keepLines/>
        <w:widowControl w:val="0"/>
        <w:rPr>
          <w:lang w:val="pt-PT"/>
        </w:rPr>
      </w:pPr>
      <w:r w:rsidRPr="00F03387">
        <w:rPr>
          <w:lang w:val="pt-PT"/>
        </w:rPr>
        <w:t>Não existe experiência de sobredosagem em ensaios clínicos. Nos ensaios clínicos, não foram administradas isoladamente doses únicas de Herceptin superiores a 10 mg/Kg</w:t>
      </w:r>
      <w:r w:rsidR="001600EF" w:rsidRPr="00F03387">
        <w:rPr>
          <w:lang w:val="pt-PT"/>
        </w:rPr>
        <w:t>;</w:t>
      </w:r>
      <w:r w:rsidR="0075341F" w:rsidRPr="00F03387">
        <w:rPr>
          <w:lang w:val="pt-PT"/>
        </w:rPr>
        <w:t xml:space="preserve"> uma dose de manutenção de 10 mg/kg</w:t>
      </w:r>
      <w:r w:rsidR="00C33EE5" w:rsidRPr="00F03387">
        <w:rPr>
          <w:lang w:val="pt-PT"/>
        </w:rPr>
        <w:t xml:space="preserve"> de</w:t>
      </w:r>
      <w:r w:rsidR="0075341F" w:rsidRPr="00F03387">
        <w:rPr>
          <w:lang w:val="pt-PT"/>
        </w:rPr>
        <w:t xml:space="preserve"> </w:t>
      </w:r>
      <w:r w:rsidR="00C33EE5" w:rsidRPr="00F03387">
        <w:rPr>
          <w:lang w:val="pt-PT"/>
        </w:rPr>
        <w:t>3 em 3 semanas</w:t>
      </w:r>
      <w:r w:rsidR="0075341F" w:rsidRPr="00F03387">
        <w:rPr>
          <w:lang w:val="pt-PT"/>
        </w:rPr>
        <w:t xml:space="preserve"> na sequência de uma dose </w:t>
      </w:r>
      <w:r w:rsidR="009A0C7A" w:rsidRPr="00F03387">
        <w:rPr>
          <w:lang w:val="pt-PT"/>
        </w:rPr>
        <w:t>d</w:t>
      </w:r>
      <w:r w:rsidR="0075341F" w:rsidRPr="00F03387">
        <w:rPr>
          <w:lang w:val="pt-PT"/>
        </w:rPr>
        <w:t>e carga de 8 mg/kg foi estudad</w:t>
      </w:r>
      <w:r w:rsidR="008C0E01" w:rsidRPr="00F03387">
        <w:rPr>
          <w:lang w:val="pt-PT"/>
        </w:rPr>
        <w:t>a</w:t>
      </w:r>
      <w:r w:rsidR="0075341F" w:rsidRPr="00F03387">
        <w:rPr>
          <w:lang w:val="pt-PT"/>
        </w:rPr>
        <w:t xml:space="preserve"> num ensaio clínico em doentes com cancro gástrico metastizado</w:t>
      </w:r>
      <w:r w:rsidRPr="00F03387">
        <w:rPr>
          <w:lang w:val="pt-PT"/>
        </w:rPr>
        <w:t>. Doses até este limite foram bem toleradas.</w:t>
      </w:r>
    </w:p>
    <w:p w14:paraId="02490C85" w14:textId="77777777" w:rsidR="00B145D7" w:rsidRPr="00F03387" w:rsidRDefault="00B145D7" w:rsidP="00064CC6">
      <w:pPr>
        <w:keepNext/>
        <w:keepLines/>
        <w:suppressAutoHyphens/>
        <w:rPr>
          <w:lang w:val="pt-PT"/>
        </w:rPr>
      </w:pPr>
    </w:p>
    <w:p w14:paraId="4771EBCF" w14:textId="77777777" w:rsidR="00B145D7" w:rsidRPr="00F03387" w:rsidRDefault="00B145D7" w:rsidP="00064CC6">
      <w:pPr>
        <w:keepNext/>
        <w:keepLines/>
        <w:suppressAutoHyphens/>
        <w:rPr>
          <w:lang w:val="pt-PT"/>
        </w:rPr>
      </w:pPr>
    </w:p>
    <w:p w14:paraId="78704575" w14:textId="77777777" w:rsidR="00B145D7" w:rsidRPr="00F03387" w:rsidRDefault="00B145D7" w:rsidP="009119D8">
      <w:pPr>
        <w:keepNext/>
        <w:keepLines/>
        <w:suppressAutoHyphens/>
        <w:ind w:left="567" w:hanging="567"/>
        <w:rPr>
          <w:lang w:val="pt-PT"/>
        </w:rPr>
      </w:pPr>
      <w:r w:rsidRPr="00F03387">
        <w:rPr>
          <w:b/>
          <w:lang w:val="pt-PT"/>
        </w:rPr>
        <w:t>5.</w:t>
      </w:r>
      <w:r w:rsidRPr="00F03387">
        <w:rPr>
          <w:b/>
          <w:lang w:val="pt-PT"/>
        </w:rPr>
        <w:tab/>
        <w:t>PROPRIEDADES FARMACOLÓGICAS</w:t>
      </w:r>
    </w:p>
    <w:p w14:paraId="06258182" w14:textId="77777777" w:rsidR="00B145D7" w:rsidRPr="00F03387" w:rsidRDefault="00B145D7" w:rsidP="00064CC6">
      <w:pPr>
        <w:keepNext/>
        <w:keepLines/>
        <w:suppressAutoHyphens/>
        <w:rPr>
          <w:lang w:val="pt-PT"/>
        </w:rPr>
      </w:pPr>
    </w:p>
    <w:p w14:paraId="67E61032" w14:textId="77777777" w:rsidR="00B145D7" w:rsidRPr="00F03387" w:rsidRDefault="00B145D7">
      <w:pPr>
        <w:keepNext/>
        <w:keepLines/>
        <w:ind w:left="567" w:hanging="567"/>
        <w:rPr>
          <w:lang w:val="pt-PT"/>
        </w:rPr>
      </w:pPr>
      <w:r w:rsidRPr="00F03387">
        <w:rPr>
          <w:b/>
          <w:lang w:val="pt-PT"/>
        </w:rPr>
        <w:t>5.1</w:t>
      </w:r>
      <w:r w:rsidRPr="00F03387">
        <w:rPr>
          <w:b/>
          <w:lang w:val="pt-PT"/>
        </w:rPr>
        <w:tab/>
        <w:t>Propriedades farmacodinâmicas</w:t>
      </w:r>
    </w:p>
    <w:p w14:paraId="0008424F" w14:textId="77777777" w:rsidR="00B145D7" w:rsidRPr="00F03387" w:rsidRDefault="00B145D7">
      <w:pPr>
        <w:keepNext/>
        <w:keepLines/>
        <w:rPr>
          <w:lang w:val="pt-PT"/>
        </w:rPr>
      </w:pPr>
    </w:p>
    <w:p w14:paraId="57E472A4" w14:textId="77777777" w:rsidR="00B145D7" w:rsidRPr="00F03387" w:rsidRDefault="00B145D7">
      <w:pPr>
        <w:keepNext/>
        <w:keepLines/>
        <w:outlineLvl w:val="0"/>
        <w:rPr>
          <w:lang w:val="pt-PT"/>
        </w:rPr>
      </w:pPr>
      <w:r w:rsidRPr="00F03387">
        <w:rPr>
          <w:lang w:val="pt-PT"/>
        </w:rPr>
        <w:t xml:space="preserve">Grupo farmacoterapêutico: Agente antineoplásico, anticorpos monoclonais, código ATC: </w:t>
      </w:r>
      <w:r w:rsidR="00327E11">
        <w:rPr>
          <w:lang w:val="pt-PT"/>
        </w:rPr>
        <w:t>L01FD01</w:t>
      </w:r>
    </w:p>
    <w:p w14:paraId="720EE248" w14:textId="77777777" w:rsidR="00B145D7" w:rsidRPr="00F03387" w:rsidRDefault="00B145D7">
      <w:pPr>
        <w:keepNext/>
        <w:keepLines/>
        <w:suppressAutoHyphens/>
        <w:ind w:left="567" w:right="11" w:hanging="567"/>
        <w:rPr>
          <w:lang w:val="pt-PT"/>
        </w:rPr>
      </w:pPr>
    </w:p>
    <w:p w14:paraId="400BD06E" w14:textId="77777777" w:rsidR="00B145D7" w:rsidRPr="00F03387" w:rsidRDefault="00B145D7">
      <w:pPr>
        <w:suppressAutoHyphens/>
        <w:ind w:right="11"/>
        <w:rPr>
          <w:lang w:val="pt-PT"/>
        </w:rPr>
      </w:pPr>
      <w:r w:rsidRPr="00F03387">
        <w:rPr>
          <w:lang w:val="pt-PT"/>
        </w:rPr>
        <w:t xml:space="preserve">O trastuzumab é um anticorpo monoclonal IgG1 humanizado recombinante do recetor-2 do fator de crescimento epidérmico humano (HER2). Observa-se sobre-expressão do HER2 em 20 %-30 % das neoplasias primárias da mama. Estudos das taxas de positividade HER2 no cancro gástrico, utilizando imunohistoquímica (IHQ) e hibridação </w:t>
      </w:r>
      <w:r w:rsidRPr="00F03387">
        <w:rPr>
          <w:i/>
          <w:lang w:val="pt-PT"/>
        </w:rPr>
        <w:t>in situ</w:t>
      </w:r>
      <w:r w:rsidRPr="00F03387">
        <w:rPr>
          <w:lang w:val="pt-PT"/>
        </w:rPr>
        <w:t xml:space="preserve"> de fluorescência (FISH) ou hibridação </w:t>
      </w:r>
      <w:r w:rsidRPr="00F03387">
        <w:rPr>
          <w:i/>
          <w:lang w:val="pt-PT"/>
        </w:rPr>
        <w:t>in situ</w:t>
      </w:r>
      <w:r w:rsidRPr="00F03387">
        <w:rPr>
          <w:lang w:val="pt-PT"/>
        </w:rPr>
        <w:t xml:space="preserve"> cromogénica (CISH), demonstraram que existe uma ampla variação da positividade HER2, variando de 6,8 % a 34,0 % </w:t>
      </w:r>
      <w:r w:rsidR="009A0C7A" w:rsidRPr="00F03387">
        <w:rPr>
          <w:lang w:val="pt-PT"/>
        </w:rPr>
        <w:t>com</w:t>
      </w:r>
      <w:r w:rsidRPr="00F03387">
        <w:rPr>
          <w:lang w:val="pt-PT"/>
        </w:rPr>
        <w:t xml:space="preserve"> IHQ e de 7,1 % a 42,6 % </w:t>
      </w:r>
      <w:r w:rsidR="009A0C7A" w:rsidRPr="00F03387">
        <w:rPr>
          <w:lang w:val="pt-PT"/>
        </w:rPr>
        <w:t>com</w:t>
      </w:r>
      <w:r w:rsidRPr="00F03387">
        <w:rPr>
          <w:lang w:val="pt-PT"/>
        </w:rPr>
        <w:t xml:space="preserve"> FISH. Os estudos indicam que os doentes com cancro de mama cujos tumores apresentam sobre-expressão do HER2, têm um tempo de </w:t>
      </w:r>
      <w:r w:rsidR="00AC0BCD" w:rsidRPr="00F03387">
        <w:rPr>
          <w:lang w:val="pt-PT"/>
        </w:rPr>
        <w:t xml:space="preserve">sobrevivência </w:t>
      </w:r>
      <w:r w:rsidR="009A0C7A" w:rsidRPr="00F03387">
        <w:rPr>
          <w:lang w:val="pt-PT"/>
        </w:rPr>
        <w:t xml:space="preserve">livre de </w:t>
      </w:r>
      <w:r w:rsidRPr="00F03387">
        <w:rPr>
          <w:lang w:val="pt-PT"/>
        </w:rPr>
        <w:t>doença menor do que os doentes que não apresentam sobre-expressão do HER2. O domínio extracelular do recetor (ECD, p105) pode libertar-se na corrente sanguínea e pode ser determinado em amostras de soro.</w:t>
      </w:r>
    </w:p>
    <w:p w14:paraId="2047D192" w14:textId="77777777" w:rsidR="00B145D7" w:rsidRPr="00F03387" w:rsidRDefault="00B145D7">
      <w:pPr>
        <w:suppressAutoHyphens/>
        <w:ind w:right="11"/>
        <w:rPr>
          <w:lang w:val="pt-PT"/>
        </w:rPr>
      </w:pPr>
    </w:p>
    <w:p w14:paraId="7E3F9E0F" w14:textId="77777777" w:rsidR="00B145D7" w:rsidRPr="00F03387" w:rsidRDefault="00B145D7">
      <w:pPr>
        <w:suppressAutoHyphens/>
        <w:ind w:right="11"/>
        <w:rPr>
          <w:u w:val="single"/>
          <w:lang w:val="pt-PT"/>
        </w:rPr>
      </w:pPr>
      <w:r w:rsidRPr="00F03387">
        <w:rPr>
          <w:u w:val="single"/>
          <w:lang w:val="pt-PT"/>
        </w:rPr>
        <w:t>Mecanismo de ação</w:t>
      </w:r>
    </w:p>
    <w:p w14:paraId="699FA559" w14:textId="77777777" w:rsidR="00F47D73" w:rsidRPr="00F03387" w:rsidRDefault="00F47D73">
      <w:pPr>
        <w:suppressAutoHyphens/>
        <w:ind w:right="11"/>
        <w:rPr>
          <w:lang w:val="pt-PT"/>
        </w:rPr>
      </w:pPr>
    </w:p>
    <w:p w14:paraId="2C9749EF" w14:textId="77777777" w:rsidR="00B145D7" w:rsidRPr="00F03387" w:rsidRDefault="00B145D7">
      <w:pPr>
        <w:suppressAutoHyphens/>
        <w:ind w:right="11"/>
        <w:rPr>
          <w:lang w:val="pt-PT"/>
        </w:rPr>
      </w:pPr>
      <w:r w:rsidRPr="00F03387">
        <w:rPr>
          <w:lang w:val="pt-PT"/>
        </w:rPr>
        <w:t xml:space="preserve">O trastuzumab liga-se com elevada afinidade e especificidade ao subdomínio IV, uma região justamembranar do domínio extracelular do HER2. A ligação do trastuzumab ao HER2 inibe a sinalização independente de ligando do HER2 e previne a clivagem proteolítica do seu domínio extracelular, um mecanismo de ativação do HER2. Como resultado, em ensaios </w:t>
      </w:r>
      <w:r w:rsidRPr="00F03387">
        <w:rPr>
          <w:i/>
          <w:lang w:val="pt-PT"/>
        </w:rPr>
        <w:t>in vitro</w:t>
      </w:r>
      <w:r w:rsidRPr="00F03387">
        <w:rPr>
          <w:lang w:val="pt-PT"/>
        </w:rPr>
        <w:t xml:space="preserve"> e em estudos no animal, o trastuzumab demonstrou inibir a proliferação de células tumorais humanas com sobre-expressão do HER2. Adicionalmente, o trastuzumab é um mediador potente da citotoxicidade </w:t>
      </w:r>
      <w:r w:rsidR="009A0C7A" w:rsidRPr="00F03387">
        <w:rPr>
          <w:lang w:val="pt-PT"/>
        </w:rPr>
        <w:t xml:space="preserve">celular dependente de </w:t>
      </w:r>
      <w:r w:rsidRPr="00F03387">
        <w:rPr>
          <w:lang w:val="pt-PT"/>
        </w:rPr>
        <w:t xml:space="preserve">anticorpos (ADCC – </w:t>
      </w:r>
      <w:r w:rsidRPr="0010587F">
        <w:rPr>
          <w:i/>
          <w:lang w:val="pt-PT"/>
        </w:rPr>
        <w:t>antibody-dependent cell-mediated cytotoxicity</w:t>
      </w:r>
      <w:r w:rsidRPr="00F03387">
        <w:rPr>
          <w:lang w:val="pt-PT"/>
        </w:rPr>
        <w:t>)</w:t>
      </w:r>
      <w:r w:rsidRPr="00F03387">
        <w:rPr>
          <w:i/>
          <w:lang w:val="pt-PT"/>
        </w:rPr>
        <w:t>. In vitro</w:t>
      </w:r>
      <w:r w:rsidRPr="00F03387">
        <w:rPr>
          <w:lang w:val="pt-PT"/>
        </w:rPr>
        <w:t>, a ADCC mediada pelo trastuzumab, tem demonstrado exercer-se preferencialmente nas células neoplásicas com sobre-expressão do HER2, comparativamente com células neoplásicas que não apresentam sobre-expressão do HER2.</w:t>
      </w:r>
    </w:p>
    <w:p w14:paraId="42FC204E" w14:textId="77777777" w:rsidR="00B145D7" w:rsidRPr="00F03387" w:rsidRDefault="00B145D7">
      <w:pPr>
        <w:suppressAutoHyphens/>
        <w:ind w:right="11"/>
        <w:rPr>
          <w:lang w:val="pt-PT"/>
        </w:rPr>
      </w:pPr>
    </w:p>
    <w:p w14:paraId="5D7018F1" w14:textId="77777777" w:rsidR="00B145D7" w:rsidRPr="00F03387" w:rsidRDefault="00B145D7" w:rsidP="009C3311">
      <w:pPr>
        <w:keepNext/>
        <w:keepLines/>
        <w:suppressAutoHyphens/>
        <w:ind w:right="11"/>
        <w:rPr>
          <w:u w:val="single"/>
          <w:lang w:val="pt-PT"/>
        </w:rPr>
      </w:pPr>
      <w:r w:rsidRPr="00F03387">
        <w:rPr>
          <w:u w:val="single"/>
          <w:lang w:val="pt-PT"/>
        </w:rPr>
        <w:t>Deteção da sobre-expressão do HER2 ou da amplificação do gene HER2</w:t>
      </w:r>
    </w:p>
    <w:p w14:paraId="3079AFC4" w14:textId="77777777" w:rsidR="00B145D7" w:rsidRPr="00F03387" w:rsidRDefault="00B145D7" w:rsidP="009C3311">
      <w:pPr>
        <w:keepNext/>
        <w:keepLines/>
        <w:suppressAutoHyphens/>
        <w:ind w:right="11"/>
        <w:rPr>
          <w:lang w:val="pt-PT"/>
        </w:rPr>
      </w:pPr>
    </w:p>
    <w:p w14:paraId="4758C05A" w14:textId="77777777" w:rsidR="00B145D7" w:rsidRPr="00F03387" w:rsidRDefault="00B145D7" w:rsidP="009C3311">
      <w:pPr>
        <w:keepNext/>
        <w:keepLines/>
        <w:outlineLvl w:val="0"/>
        <w:rPr>
          <w:i/>
          <w:lang w:val="pt-PT"/>
        </w:rPr>
      </w:pPr>
      <w:r w:rsidRPr="00F03387">
        <w:rPr>
          <w:i/>
          <w:lang w:val="pt-PT"/>
        </w:rPr>
        <w:t>Deteção da sobre-expressão do HER2 ou da amplificação do gene HER2 no cancro da mama</w:t>
      </w:r>
    </w:p>
    <w:p w14:paraId="32D827D8" w14:textId="77777777" w:rsidR="00B145D7" w:rsidRPr="00F03387" w:rsidRDefault="00B145D7">
      <w:pPr>
        <w:suppressAutoHyphens/>
        <w:ind w:right="11"/>
        <w:rPr>
          <w:lang w:val="pt-PT"/>
        </w:rPr>
      </w:pPr>
      <w:r w:rsidRPr="00F03387">
        <w:rPr>
          <w:lang w:val="pt-PT"/>
        </w:rPr>
        <w:t xml:space="preserve">Herceptin só deve ser usado no tratamento de doentes cujos tumores apresentem sobre-expressão da proteína HER2 ou amplificação do gene HER2 determinadas por um método exato e validado. A sobre-expressão do HER2 deve ser determinada pela avaliação imunohistoquímica (IHQ) de fragmentos de biópsia tumoral fixada (ver secção 4.4). A amplificação do gene HER2 deve ser </w:t>
      </w:r>
      <w:r w:rsidRPr="00F03387">
        <w:rPr>
          <w:lang w:val="pt-PT"/>
        </w:rPr>
        <w:lastRenderedPageBreak/>
        <w:t xml:space="preserve">determinada em fragmentos de biópsia tumoral fixada, utilizando a hibridação </w:t>
      </w:r>
      <w:r w:rsidRPr="00F03387">
        <w:rPr>
          <w:i/>
          <w:lang w:val="pt-PT"/>
        </w:rPr>
        <w:t>in situ</w:t>
      </w:r>
      <w:r w:rsidRPr="00F03387">
        <w:rPr>
          <w:lang w:val="pt-PT"/>
        </w:rPr>
        <w:t xml:space="preserve"> de fluorescência (FISH) ou a hibridação </w:t>
      </w:r>
      <w:r w:rsidRPr="00F03387">
        <w:rPr>
          <w:i/>
          <w:lang w:val="pt-PT"/>
        </w:rPr>
        <w:t>in situ</w:t>
      </w:r>
      <w:r w:rsidRPr="00F03387">
        <w:rPr>
          <w:lang w:val="pt-PT"/>
        </w:rPr>
        <w:t xml:space="preserve"> cromogénica (CISH). Os doentes </w:t>
      </w:r>
      <w:r w:rsidR="009A0C7A" w:rsidRPr="00F03387">
        <w:rPr>
          <w:lang w:val="pt-PT"/>
        </w:rPr>
        <w:t>são elegíveis</w:t>
      </w:r>
      <w:r w:rsidRPr="00F03387">
        <w:rPr>
          <w:lang w:val="pt-PT"/>
        </w:rPr>
        <w:t xml:space="preserve"> para o tratamento com Herceptin se apresentarem uma sobre-expressão marcada do HER2, com classificação 3+ por IHQ ou resultado positivo por FISH ou CISH.</w:t>
      </w:r>
    </w:p>
    <w:p w14:paraId="297D5992" w14:textId="77777777" w:rsidR="00B145D7" w:rsidRPr="00F03387" w:rsidRDefault="00B145D7">
      <w:pPr>
        <w:suppressAutoHyphens/>
        <w:ind w:right="11"/>
        <w:rPr>
          <w:lang w:val="pt-PT"/>
        </w:rPr>
      </w:pPr>
    </w:p>
    <w:p w14:paraId="48E1F02F" w14:textId="77777777" w:rsidR="00B145D7" w:rsidRPr="00F03387" w:rsidRDefault="00B145D7">
      <w:pPr>
        <w:suppressAutoHyphens/>
        <w:ind w:right="11"/>
        <w:rPr>
          <w:lang w:val="pt-PT"/>
        </w:rPr>
      </w:pPr>
      <w:r w:rsidRPr="00F03387">
        <w:rPr>
          <w:lang w:val="pt-PT"/>
        </w:rPr>
        <w:t>Para garantir resultados precisos e reprodutíveis, a determinação deverá ser efetuada num laboratório especializado, que possa garantir a validação dos procedimentos do teste.</w:t>
      </w:r>
    </w:p>
    <w:p w14:paraId="1EC8131E" w14:textId="77777777" w:rsidR="00B145D7" w:rsidRPr="00F03387" w:rsidRDefault="00B145D7">
      <w:pPr>
        <w:suppressAutoHyphens/>
        <w:ind w:right="11"/>
        <w:rPr>
          <w:lang w:val="pt-PT"/>
        </w:rPr>
      </w:pPr>
    </w:p>
    <w:p w14:paraId="7C9229C8" w14:textId="77777777" w:rsidR="00B145D7" w:rsidRPr="00F03387" w:rsidRDefault="00B145D7">
      <w:pPr>
        <w:keepNext/>
        <w:keepLines/>
        <w:suppressAutoHyphens/>
        <w:ind w:right="11"/>
        <w:rPr>
          <w:lang w:val="pt-PT"/>
        </w:rPr>
      </w:pPr>
      <w:r w:rsidRPr="00F03387">
        <w:rPr>
          <w:lang w:val="pt-PT"/>
        </w:rPr>
        <w:t xml:space="preserve">O sistema de classificação recomendado para avaliar o padrão de coloração do ensaio IHQ é </w:t>
      </w:r>
      <w:r w:rsidR="008E6463" w:rsidRPr="00F03387">
        <w:rPr>
          <w:lang w:val="pt-PT"/>
        </w:rPr>
        <w:t>indicado na Tabela 2</w:t>
      </w:r>
      <w:r w:rsidRPr="00F03387">
        <w:rPr>
          <w:lang w:val="pt-PT"/>
        </w:rPr>
        <w:t>:</w:t>
      </w:r>
    </w:p>
    <w:p w14:paraId="0E59CD3A" w14:textId="77777777" w:rsidR="00F47D73" w:rsidRPr="00F03387" w:rsidRDefault="00F47D73">
      <w:pPr>
        <w:keepNext/>
        <w:keepLines/>
        <w:suppressAutoHyphens/>
        <w:ind w:right="11"/>
        <w:rPr>
          <w:lang w:val="pt-PT"/>
        </w:rPr>
      </w:pPr>
    </w:p>
    <w:p w14:paraId="2622EF62" w14:textId="77777777" w:rsidR="00F47D73" w:rsidRPr="00F03387" w:rsidRDefault="00F47D73" w:rsidP="000E6BA2">
      <w:pPr>
        <w:keepNext/>
        <w:keepLines/>
        <w:suppressAutoHyphens/>
        <w:ind w:right="14"/>
        <w:rPr>
          <w:lang w:val="pt-PT"/>
        </w:rPr>
      </w:pPr>
      <w:r w:rsidRPr="00F03387">
        <w:rPr>
          <w:lang w:val="pt-PT"/>
        </w:rPr>
        <w:t xml:space="preserve">Tabela 2 Sistema de classificação recomendado para avaliar o padrão de coloração </w:t>
      </w:r>
      <w:r w:rsidR="00F2227C" w:rsidRPr="00F03387">
        <w:rPr>
          <w:lang w:val="pt-PT"/>
        </w:rPr>
        <w:t>por</w:t>
      </w:r>
      <w:r w:rsidRPr="00F03387">
        <w:rPr>
          <w:lang w:val="pt-PT"/>
        </w:rPr>
        <w:t xml:space="preserve"> IHQ no cancro da mama</w:t>
      </w:r>
    </w:p>
    <w:p w14:paraId="254636C1" w14:textId="77777777" w:rsidR="00B145D7" w:rsidRPr="00F03387" w:rsidRDefault="00B145D7" w:rsidP="000E6BA2">
      <w:pPr>
        <w:keepNext/>
        <w:keepLines/>
        <w:suppressAutoHyphens/>
        <w:ind w:right="14"/>
        <w:rPr>
          <w:lang w:val="pt-PT"/>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5520"/>
        <w:gridCol w:w="2108"/>
      </w:tblGrid>
      <w:tr w:rsidR="00B145D7" w:rsidRPr="008B19C3" w14:paraId="36901359" w14:textId="77777777">
        <w:trPr>
          <w:tblHeader/>
        </w:trPr>
        <w:tc>
          <w:tcPr>
            <w:tcW w:w="1788" w:type="dxa"/>
          </w:tcPr>
          <w:p w14:paraId="11AF4DC7" w14:textId="77777777" w:rsidR="00B145D7" w:rsidRPr="00F03387" w:rsidRDefault="00B145D7" w:rsidP="000E6BA2">
            <w:pPr>
              <w:keepNext/>
              <w:keepLines/>
              <w:suppressAutoHyphens/>
              <w:ind w:right="14"/>
              <w:rPr>
                <w:b/>
                <w:lang w:val="pt-PT"/>
              </w:rPr>
            </w:pPr>
            <w:r w:rsidRPr="00F03387">
              <w:rPr>
                <w:b/>
                <w:lang w:val="pt-PT"/>
              </w:rPr>
              <w:t>Classificação</w:t>
            </w:r>
          </w:p>
        </w:tc>
        <w:tc>
          <w:tcPr>
            <w:tcW w:w="5520" w:type="dxa"/>
          </w:tcPr>
          <w:p w14:paraId="0D477F99" w14:textId="77777777" w:rsidR="00B145D7" w:rsidRPr="00F03387" w:rsidRDefault="00B145D7" w:rsidP="000E6BA2">
            <w:pPr>
              <w:keepNext/>
              <w:keepLines/>
              <w:suppressAutoHyphens/>
              <w:ind w:right="14"/>
              <w:rPr>
                <w:b/>
                <w:lang w:val="pt-PT"/>
              </w:rPr>
            </w:pPr>
            <w:r w:rsidRPr="00F03387">
              <w:rPr>
                <w:b/>
                <w:lang w:val="pt-PT"/>
              </w:rPr>
              <w:t>Padrão de coloração</w:t>
            </w:r>
          </w:p>
        </w:tc>
        <w:tc>
          <w:tcPr>
            <w:tcW w:w="2108" w:type="dxa"/>
          </w:tcPr>
          <w:p w14:paraId="0AF6BBD2" w14:textId="77777777" w:rsidR="00B145D7" w:rsidRPr="00F03387" w:rsidRDefault="00B145D7" w:rsidP="000E6BA2">
            <w:pPr>
              <w:keepNext/>
              <w:keepLines/>
              <w:suppressAutoHyphens/>
              <w:ind w:right="14"/>
              <w:rPr>
                <w:b/>
                <w:lang w:val="pt-PT"/>
              </w:rPr>
            </w:pPr>
            <w:r w:rsidRPr="00F03387">
              <w:rPr>
                <w:b/>
                <w:lang w:val="pt-PT"/>
              </w:rPr>
              <w:t xml:space="preserve">Avaliação da sobre-expressão </w:t>
            </w:r>
            <w:r w:rsidR="009A0C7A" w:rsidRPr="00F03387">
              <w:rPr>
                <w:b/>
                <w:lang w:val="pt-PT"/>
              </w:rPr>
              <w:t xml:space="preserve">de </w:t>
            </w:r>
            <w:r w:rsidRPr="00F03387">
              <w:rPr>
                <w:b/>
                <w:lang w:val="pt-PT"/>
              </w:rPr>
              <w:t>HER2</w:t>
            </w:r>
          </w:p>
        </w:tc>
      </w:tr>
      <w:tr w:rsidR="00B145D7" w:rsidRPr="00F03387" w14:paraId="310BBB2F" w14:textId="77777777">
        <w:tc>
          <w:tcPr>
            <w:tcW w:w="1788" w:type="dxa"/>
          </w:tcPr>
          <w:p w14:paraId="50430FAD" w14:textId="77777777" w:rsidR="00B145D7" w:rsidRPr="00F03387" w:rsidRDefault="00B145D7" w:rsidP="000E6BA2">
            <w:pPr>
              <w:keepNext/>
              <w:keepLines/>
              <w:suppressAutoHyphens/>
              <w:ind w:right="14"/>
              <w:rPr>
                <w:lang w:val="pt-PT"/>
              </w:rPr>
            </w:pPr>
            <w:r w:rsidRPr="00F03387">
              <w:rPr>
                <w:lang w:val="pt-PT"/>
              </w:rPr>
              <w:t>0</w:t>
            </w:r>
          </w:p>
        </w:tc>
        <w:tc>
          <w:tcPr>
            <w:tcW w:w="5520" w:type="dxa"/>
          </w:tcPr>
          <w:p w14:paraId="37BD5197" w14:textId="77777777" w:rsidR="00B145D7" w:rsidRPr="00F03387" w:rsidRDefault="00B145D7" w:rsidP="000E6BA2">
            <w:pPr>
              <w:keepNext/>
              <w:keepLines/>
              <w:suppressAutoHyphens/>
              <w:ind w:right="14"/>
              <w:rPr>
                <w:lang w:val="pt-PT"/>
              </w:rPr>
            </w:pPr>
            <w:r w:rsidRPr="00F03387">
              <w:rPr>
                <w:lang w:val="pt-PT"/>
              </w:rPr>
              <w:t>Não se observa coloração ou observa-se coloração da membrana em &lt; 10 % das células tumorais</w:t>
            </w:r>
          </w:p>
        </w:tc>
        <w:tc>
          <w:tcPr>
            <w:tcW w:w="2108" w:type="dxa"/>
          </w:tcPr>
          <w:p w14:paraId="74EFDD5A" w14:textId="77777777" w:rsidR="00B145D7" w:rsidRPr="00F03387" w:rsidRDefault="00B145D7" w:rsidP="000E6BA2">
            <w:pPr>
              <w:keepNext/>
              <w:keepLines/>
              <w:suppressAutoHyphens/>
              <w:ind w:right="14"/>
              <w:rPr>
                <w:lang w:val="pt-PT"/>
              </w:rPr>
            </w:pPr>
            <w:r w:rsidRPr="00F03387">
              <w:rPr>
                <w:lang w:val="pt-PT"/>
              </w:rPr>
              <w:t>Negativo</w:t>
            </w:r>
          </w:p>
        </w:tc>
      </w:tr>
      <w:tr w:rsidR="00B145D7" w:rsidRPr="00F03387" w14:paraId="73781BB4" w14:textId="77777777">
        <w:tc>
          <w:tcPr>
            <w:tcW w:w="1788" w:type="dxa"/>
          </w:tcPr>
          <w:p w14:paraId="2A18CCB9" w14:textId="77777777" w:rsidR="00B145D7" w:rsidRPr="00F03387" w:rsidRDefault="00B145D7" w:rsidP="000E6BA2">
            <w:pPr>
              <w:keepNext/>
              <w:keepLines/>
              <w:suppressAutoHyphens/>
              <w:ind w:right="14"/>
              <w:rPr>
                <w:lang w:val="pt-PT"/>
              </w:rPr>
            </w:pPr>
            <w:r w:rsidRPr="00F03387">
              <w:rPr>
                <w:lang w:val="pt-PT"/>
              </w:rPr>
              <w:t>1+</w:t>
            </w:r>
          </w:p>
        </w:tc>
        <w:tc>
          <w:tcPr>
            <w:tcW w:w="5520" w:type="dxa"/>
          </w:tcPr>
          <w:p w14:paraId="14729619" w14:textId="77777777" w:rsidR="00B145D7" w:rsidRPr="00F03387" w:rsidRDefault="00B145D7" w:rsidP="000E6BA2">
            <w:pPr>
              <w:keepNext/>
              <w:keepLines/>
              <w:suppressAutoHyphens/>
              <w:ind w:right="14"/>
              <w:rPr>
                <w:lang w:val="pt-PT"/>
              </w:rPr>
            </w:pPr>
            <w:r w:rsidRPr="00F03387">
              <w:rPr>
                <w:lang w:val="pt-PT"/>
              </w:rPr>
              <w:t>Deteta-se uma coloração ligeira/quase impercetível da membrana em &gt; 10 % das células tumorais. Apenas parte da membrana celular se encontra corada.</w:t>
            </w:r>
          </w:p>
        </w:tc>
        <w:tc>
          <w:tcPr>
            <w:tcW w:w="2108" w:type="dxa"/>
          </w:tcPr>
          <w:p w14:paraId="0AF4FC1A" w14:textId="77777777" w:rsidR="00B145D7" w:rsidRPr="00F03387" w:rsidRDefault="00B145D7" w:rsidP="000E6BA2">
            <w:pPr>
              <w:keepNext/>
              <w:keepLines/>
              <w:suppressAutoHyphens/>
              <w:ind w:right="14"/>
              <w:rPr>
                <w:lang w:val="pt-PT"/>
              </w:rPr>
            </w:pPr>
            <w:r w:rsidRPr="00F03387">
              <w:rPr>
                <w:lang w:val="pt-PT"/>
              </w:rPr>
              <w:t>Negativo</w:t>
            </w:r>
          </w:p>
        </w:tc>
      </w:tr>
      <w:tr w:rsidR="00B145D7" w:rsidRPr="00F03387" w14:paraId="2EC456E0" w14:textId="77777777">
        <w:tc>
          <w:tcPr>
            <w:tcW w:w="1788" w:type="dxa"/>
          </w:tcPr>
          <w:p w14:paraId="61CBB350" w14:textId="77777777" w:rsidR="00B145D7" w:rsidRPr="00F03387" w:rsidRDefault="00B145D7" w:rsidP="000E6BA2">
            <w:pPr>
              <w:keepNext/>
              <w:keepLines/>
              <w:suppressAutoHyphens/>
              <w:ind w:right="14"/>
              <w:rPr>
                <w:lang w:val="pt-PT"/>
              </w:rPr>
            </w:pPr>
            <w:r w:rsidRPr="00F03387">
              <w:rPr>
                <w:lang w:val="pt-PT"/>
              </w:rPr>
              <w:t>2+</w:t>
            </w:r>
          </w:p>
        </w:tc>
        <w:tc>
          <w:tcPr>
            <w:tcW w:w="5520" w:type="dxa"/>
          </w:tcPr>
          <w:p w14:paraId="5EAAE5B1" w14:textId="77777777" w:rsidR="00B145D7" w:rsidRPr="00F03387" w:rsidRDefault="00B145D7" w:rsidP="000E6BA2">
            <w:pPr>
              <w:keepNext/>
              <w:keepLines/>
              <w:suppressAutoHyphens/>
              <w:ind w:right="14"/>
              <w:rPr>
                <w:lang w:val="pt-PT"/>
              </w:rPr>
            </w:pPr>
            <w:r w:rsidRPr="00F03387">
              <w:rPr>
                <w:lang w:val="pt-PT"/>
              </w:rPr>
              <w:t>Deteta-se uma coloração completa, fraca a moderada, da membrana em &gt; 10 % das células tumorais.</w:t>
            </w:r>
          </w:p>
        </w:tc>
        <w:tc>
          <w:tcPr>
            <w:tcW w:w="2108" w:type="dxa"/>
          </w:tcPr>
          <w:p w14:paraId="5D3AAB23" w14:textId="77777777" w:rsidR="00B145D7" w:rsidRPr="00F03387" w:rsidRDefault="00B145D7" w:rsidP="000E6BA2">
            <w:pPr>
              <w:keepNext/>
              <w:keepLines/>
              <w:suppressAutoHyphens/>
              <w:ind w:right="14"/>
              <w:rPr>
                <w:lang w:val="pt-PT"/>
              </w:rPr>
            </w:pPr>
            <w:r w:rsidRPr="00F03387">
              <w:rPr>
                <w:lang w:val="pt-PT"/>
              </w:rPr>
              <w:t>Equívoco</w:t>
            </w:r>
          </w:p>
        </w:tc>
      </w:tr>
      <w:tr w:rsidR="00B145D7" w:rsidRPr="00F03387" w14:paraId="1C3F73DF" w14:textId="77777777">
        <w:tc>
          <w:tcPr>
            <w:tcW w:w="1788" w:type="dxa"/>
          </w:tcPr>
          <w:p w14:paraId="3D459E33" w14:textId="77777777" w:rsidR="00B145D7" w:rsidRPr="00F03387" w:rsidRDefault="00B145D7">
            <w:pPr>
              <w:suppressAutoHyphens/>
              <w:ind w:right="11"/>
              <w:rPr>
                <w:lang w:val="pt-PT"/>
              </w:rPr>
            </w:pPr>
            <w:r w:rsidRPr="00F03387">
              <w:rPr>
                <w:lang w:val="pt-PT"/>
              </w:rPr>
              <w:t>3+</w:t>
            </w:r>
          </w:p>
        </w:tc>
        <w:tc>
          <w:tcPr>
            <w:tcW w:w="5520" w:type="dxa"/>
          </w:tcPr>
          <w:p w14:paraId="32D2E7AA" w14:textId="77777777" w:rsidR="00B145D7" w:rsidRPr="00F03387" w:rsidRDefault="00B145D7">
            <w:pPr>
              <w:suppressAutoHyphens/>
              <w:ind w:right="11"/>
              <w:rPr>
                <w:lang w:val="pt-PT"/>
              </w:rPr>
            </w:pPr>
            <w:r w:rsidRPr="00F03387">
              <w:rPr>
                <w:lang w:val="pt-PT"/>
              </w:rPr>
              <w:t>Deteta-se uma coloração completa e forte da membrana em &gt; 10 % das células tumorais.</w:t>
            </w:r>
          </w:p>
        </w:tc>
        <w:tc>
          <w:tcPr>
            <w:tcW w:w="2108" w:type="dxa"/>
          </w:tcPr>
          <w:p w14:paraId="600E3621" w14:textId="77777777" w:rsidR="00B145D7" w:rsidRPr="00F03387" w:rsidRDefault="00B145D7">
            <w:pPr>
              <w:suppressAutoHyphens/>
              <w:ind w:right="11"/>
              <w:rPr>
                <w:lang w:val="pt-PT"/>
              </w:rPr>
            </w:pPr>
            <w:r w:rsidRPr="00F03387">
              <w:rPr>
                <w:lang w:val="pt-PT"/>
              </w:rPr>
              <w:t>Positivo</w:t>
            </w:r>
          </w:p>
        </w:tc>
      </w:tr>
    </w:tbl>
    <w:p w14:paraId="494CEA5C" w14:textId="77777777" w:rsidR="00B145D7" w:rsidRPr="00F03387" w:rsidRDefault="00B145D7">
      <w:pPr>
        <w:suppressAutoHyphens/>
        <w:ind w:right="11"/>
        <w:rPr>
          <w:lang w:val="pt-PT"/>
        </w:rPr>
      </w:pPr>
    </w:p>
    <w:p w14:paraId="26C795AD" w14:textId="77777777" w:rsidR="00B145D7" w:rsidRPr="00F03387" w:rsidRDefault="00B145D7">
      <w:pPr>
        <w:suppressAutoHyphens/>
        <w:ind w:right="11"/>
        <w:rPr>
          <w:lang w:val="pt-PT"/>
        </w:rPr>
      </w:pPr>
      <w:r w:rsidRPr="00F03387">
        <w:rPr>
          <w:lang w:val="pt-PT"/>
        </w:rPr>
        <w:t>De um modo geral, o teste FISH considera-se positivo se a razão entre o número de cópias do gene HER2 por célula tumoral e o número de cópias do cromossoma 17 for superior ou igual a 2, ou se existirem mais do que 4 cópias do gene HER2 por célula tumoral, no caso de não ser utilizado cromossoma 17 como controlo.</w:t>
      </w:r>
    </w:p>
    <w:p w14:paraId="51C5E7E9" w14:textId="77777777" w:rsidR="00B145D7" w:rsidRPr="00F03387" w:rsidRDefault="00B145D7">
      <w:pPr>
        <w:suppressAutoHyphens/>
        <w:ind w:right="11"/>
        <w:rPr>
          <w:lang w:val="pt-PT"/>
        </w:rPr>
      </w:pPr>
    </w:p>
    <w:p w14:paraId="305EBC39" w14:textId="77777777" w:rsidR="00B145D7" w:rsidRPr="00F03387" w:rsidRDefault="00B145D7">
      <w:pPr>
        <w:suppressAutoHyphens/>
        <w:ind w:right="11"/>
        <w:rPr>
          <w:lang w:val="pt-PT"/>
        </w:rPr>
      </w:pPr>
      <w:r w:rsidRPr="00F03387">
        <w:rPr>
          <w:lang w:val="pt-PT"/>
        </w:rPr>
        <w:t>De um modo geral, o teste CISH considera-se positivo se existirem mais do que 5 cópias do gene HER2 por núcleo, em mais de 50 % das células tumorais.</w:t>
      </w:r>
    </w:p>
    <w:p w14:paraId="3D67A3BC" w14:textId="77777777" w:rsidR="00B145D7" w:rsidRPr="00F03387" w:rsidRDefault="00B145D7">
      <w:pPr>
        <w:suppressAutoHyphens/>
        <w:ind w:right="11"/>
        <w:rPr>
          <w:lang w:val="pt-PT"/>
        </w:rPr>
      </w:pPr>
    </w:p>
    <w:p w14:paraId="4C0132A5" w14:textId="77777777" w:rsidR="00B145D7" w:rsidRPr="00F03387" w:rsidRDefault="00B145D7">
      <w:pPr>
        <w:suppressAutoHyphens/>
        <w:ind w:right="11"/>
        <w:rPr>
          <w:lang w:val="pt-PT"/>
        </w:rPr>
      </w:pPr>
      <w:r w:rsidRPr="00F03387">
        <w:rPr>
          <w:lang w:val="pt-PT"/>
        </w:rPr>
        <w:t>Para instruções detalhadas sobre o modo de realização e interpretação do teste, consulte o folheto informativo dos testes validados FISH e CISH. Podem também ser aplicáveis as recomendações oficiais para a determinação do HER2.</w:t>
      </w:r>
    </w:p>
    <w:p w14:paraId="6500CB7E" w14:textId="77777777" w:rsidR="00B145D7" w:rsidRPr="00F03387" w:rsidRDefault="00B145D7">
      <w:pPr>
        <w:suppressAutoHyphens/>
        <w:ind w:right="11"/>
        <w:rPr>
          <w:lang w:val="pt-PT"/>
        </w:rPr>
      </w:pPr>
    </w:p>
    <w:p w14:paraId="6A8B7BA9" w14:textId="77777777" w:rsidR="00B145D7" w:rsidRPr="00F03387" w:rsidRDefault="00B145D7">
      <w:pPr>
        <w:suppressAutoHyphens/>
        <w:ind w:right="11"/>
        <w:rPr>
          <w:lang w:val="pt-PT"/>
        </w:rPr>
      </w:pPr>
      <w:r w:rsidRPr="00F03387">
        <w:rPr>
          <w:lang w:val="pt-PT"/>
        </w:rPr>
        <w:t>Para qualquer outro método que possa seja utilizado na determinação da expressão da proteína ou do gene HER2, os testes devem ser efetuados apenas por laboratórios que utilizem métodos validados, de acordo com o estado da arte. Tais métodos devem ser suficientemente precisos e exatos para demonstrar a sobre-expressão do HER2 e devem permitir a distinção entre a sobre-expressão moderada (conformidade com 2+) e a intensa (conformidade com 3+).</w:t>
      </w:r>
    </w:p>
    <w:p w14:paraId="0413E8E7" w14:textId="77777777" w:rsidR="00B145D7" w:rsidRPr="00F03387" w:rsidRDefault="00B145D7">
      <w:pPr>
        <w:widowControl w:val="0"/>
        <w:rPr>
          <w:i/>
          <w:lang w:val="pt-PT"/>
        </w:rPr>
      </w:pPr>
    </w:p>
    <w:p w14:paraId="0ADA859E" w14:textId="77777777" w:rsidR="00B145D7" w:rsidRPr="00F03387" w:rsidRDefault="00B145D7">
      <w:pPr>
        <w:outlineLvl w:val="0"/>
        <w:rPr>
          <w:i/>
          <w:lang w:val="pt-PT"/>
        </w:rPr>
      </w:pPr>
      <w:r w:rsidRPr="00F03387">
        <w:rPr>
          <w:i/>
          <w:lang w:val="pt-PT"/>
        </w:rPr>
        <w:t>Deteção da sobre-expressão do HER2 ou da amplificação do gene HER2 no cancro gástrico</w:t>
      </w:r>
    </w:p>
    <w:p w14:paraId="7C44AB80" w14:textId="77777777" w:rsidR="00B145D7" w:rsidRPr="00F03387" w:rsidRDefault="00B145D7">
      <w:pPr>
        <w:suppressAutoHyphens/>
        <w:ind w:right="11"/>
        <w:rPr>
          <w:lang w:val="pt-PT"/>
        </w:rPr>
      </w:pPr>
      <w:r w:rsidRPr="00F03387">
        <w:rPr>
          <w:lang w:val="pt-PT"/>
        </w:rPr>
        <w:t xml:space="preserve">Apenas deve ser utilizado um método preciso e validado para detetar a sobre-expressão do HER2 ou a amplificação do gene HER2. A imunohistoquímica (IHQ) é recomendada como primeiro método de teste e, em casos em que também é necessária a determinação da amplificação do gene HER2, deve ser aplicada uma técnica de hibridação </w:t>
      </w:r>
      <w:r w:rsidRPr="00F03387">
        <w:rPr>
          <w:i/>
          <w:lang w:val="pt-PT"/>
        </w:rPr>
        <w:t>in situ</w:t>
      </w:r>
      <w:r w:rsidRPr="00F03387">
        <w:rPr>
          <w:lang w:val="pt-PT"/>
        </w:rPr>
        <w:t xml:space="preserve"> por prata (SISH) ou uma técnica de hibridação </w:t>
      </w:r>
      <w:r w:rsidRPr="00F03387">
        <w:rPr>
          <w:i/>
          <w:lang w:val="pt-PT"/>
        </w:rPr>
        <w:t>in situ</w:t>
      </w:r>
      <w:r w:rsidRPr="00F03387">
        <w:rPr>
          <w:lang w:val="pt-PT"/>
        </w:rPr>
        <w:t xml:space="preserve"> de fluorescência (FISH). No entanto, a tecnologia SISH é recomendada de modo a permitir a avaliação paralela da histologia e a morfologia do tumor. Para garantir a validação dos procedimentos do teste e a obtenção de resultados precisos e reprodutíveis, o teste HER2 deve ser efetuado num laboratório com profissionais treinados. As instruções completas para a realização dos testes e interpretação dos resultados devem ser obtidas através do folheto informativo fornecido com os métodos de teste de HER2 utilizados.</w:t>
      </w:r>
    </w:p>
    <w:p w14:paraId="71745B09" w14:textId="77777777" w:rsidR="00B145D7" w:rsidRPr="00F03387" w:rsidRDefault="00B145D7">
      <w:pPr>
        <w:suppressAutoHyphens/>
        <w:ind w:right="11"/>
        <w:rPr>
          <w:lang w:val="pt-PT"/>
        </w:rPr>
      </w:pPr>
    </w:p>
    <w:p w14:paraId="17D56D1F" w14:textId="77777777" w:rsidR="00B145D7" w:rsidRPr="00F03387" w:rsidRDefault="00B145D7">
      <w:pPr>
        <w:suppressAutoHyphens/>
        <w:ind w:right="11"/>
        <w:rPr>
          <w:lang w:val="pt-PT"/>
        </w:rPr>
      </w:pPr>
      <w:r w:rsidRPr="00F03387">
        <w:rPr>
          <w:lang w:val="pt-PT"/>
        </w:rPr>
        <w:lastRenderedPageBreak/>
        <w:t>No ensaio ToGA (BO18255), os doentes cujos tumores eram IHQ3+ ou FISH positivos foram definidos como sendo HER2 positivos e, assim, incluídos no ensaio. Com base nos resultados de ensaios clínicos, os efeitos benéficos limitaram-se aos doentes com os níveis mais elevados de sobre-expressão da proteína HER2, definido pela classificação 3+ por IHQ, ou pela classificação 2+ por IHQ e resultado positivo por FISH.</w:t>
      </w:r>
    </w:p>
    <w:p w14:paraId="71C7F3AF" w14:textId="77777777" w:rsidR="00B145D7" w:rsidRPr="00F03387" w:rsidRDefault="00B145D7">
      <w:pPr>
        <w:suppressAutoHyphens/>
        <w:ind w:right="11"/>
        <w:rPr>
          <w:lang w:val="pt-PT"/>
        </w:rPr>
      </w:pPr>
    </w:p>
    <w:p w14:paraId="1EDC6DF9" w14:textId="77777777" w:rsidR="00B145D7" w:rsidRPr="00F03387" w:rsidRDefault="00B145D7">
      <w:pPr>
        <w:suppressAutoHyphens/>
        <w:ind w:right="11"/>
        <w:rPr>
          <w:lang w:val="pt-PT"/>
        </w:rPr>
      </w:pPr>
      <w:r w:rsidRPr="00F03387">
        <w:rPr>
          <w:lang w:val="pt-PT"/>
        </w:rPr>
        <w:t xml:space="preserve">Num estudo de comparação de métodos (estudo </w:t>
      </w:r>
      <w:r w:rsidRPr="00F03387">
        <w:rPr>
          <w:color w:val="000000"/>
          <w:szCs w:val="22"/>
          <w:lang w:val="pt-PT" w:eastAsia="de-DE"/>
        </w:rPr>
        <w:t>D008548) foi observado um elevado grau de concordância (&gt;</w:t>
      </w:r>
      <w:r w:rsidR="00F2227C" w:rsidRPr="00F03387">
        <w:rPr>
          <w:color w:val="000000"/>
          <w:szCs w:val="22"/>
          <w:lang w:val="pt-PT" w:eastAsia="de-DE"/>
        </w:rPr>
        <w:t xml:space="preserve"> </w:t>
      </w:r>
      <w:r w:rsidRPr="00F03387">
        <w:rPr>
          <w:color w:val="000000"/>
          <w:szCs w:val="22"/>
          <w:lang w:val="pt-PT" w:eastAsia="de-DE"/>
        </w:rPr>
        <w:t>95</w:t>
      </w:r>
      <w:r w:rsidR="00F2227C" w:rsidRPr="00F03387">
        <w:rPr>
          <w:color w:val="000000"/>
          <w:szCs w:val="22"/>
          <w:lang w:val="pt-PT" w:eastAsia="de-DE"/>
        </w:rPr>
        <w:t xml:space="preserve"> </w:t>
      </w:r>
      <w:r w:rsidRPr="00F03387">
        <w:rPr>
          <w:color w:val="000000"/>
          <w:szCs w:val="22"/>
          <w:lang w:val="pt-PT" w:eastAsia="de-DE"/>
        </w:rPr>
        <w:t>%) para as técnicas SISH e FISH na deteção da amplificação do gene HER2 em doentes com cancro gástrico.</w:t>
      </w:r>
    </w:p>
    <w:p w14:paraId="0973A46E" w14:textId="77777777" w:rsidR="00B145D7" w:rsidRPr="00F03387" w:rsidRDefault="00B145D7">
      <w:pPr>
        <w:suppressAutoHyphens/>
        <w:ind w:right="11"/>
        <w:rPr>
          <w:lang w:val="pt-PT"/>
        </w:rPr>
      </w:pPr>
    </w:p>
    <w:p w14:paraId="3477C191" w14:textId="77777777" w:rsidR="00B145D7" w:rsidRPr="00F03387" w:rsidRDefault="00B145D7">
      <w:pPr>
        <w:suppressAutoHyphens/>
        <w:ind w:right="11"/>
        <w:rPr>
          <w:lang w:val="pt-PT"/>
        </w:rPr>
      </w:pPr>
      <w:r w:rsidRPr="00F03387">
        <w:rPr>
          <w:lang w:val="pt-PT"/>
        </w:rPr>
        <w:t xml:space="preserve">A sobre-expressão do HER2 deve ser detetada utilizando uma avaliação baseada em imunohistoquímica (IHQ) de blocos de tumor fixados; a amplificação do gene HER2 deve ser detetada em blocos de tumor fixados utilizando a hibridação </w:t>
      </w:r>
      <w:r w:rsidRPr="00F03387">
        <w:rPr>
          <w:i/>
          <w:lang w:val="pt-PT"/>
        </w:rPr>
        <w:t>in situ</w:t>
      </w:r>
      <w:r w:rsidRPr="00F03387">
        <w:rPr>
          <w:lang w:val="pt-PT"/>
        </w:rPr>
        <w:t>, usando quer SISH ou FISH.</w:t>
      </w:r>
    </w:p>
    <w:p w14:paraId="71499497" w14:textId="77777777" w:rsidR="00B145D7" w:rsidRPr="00F03387" w:rsidRDefault="00B145D7">
      <w:pPr>
        <w:suppressAutoHyphens/>
        <w:ind w:right="11"/>
        <w:rPr>
          <w:lang w:val="pt-PT"/>
        </w:rPr>
      </w:pPr>
    </w:p>
    <w:p w14:paraId="2ED6588C" w14:textId="77777777" w:rsidR="00B145D7" w:rsidRPr="00F03387" w:rsidRDefault="00B145D7">
      <w:pPr>
        <w:suppressAutoHyphens/>
        <w:ind w:right="11"/>
        <w:rPr>
          <w:lang w:val="pt-PT"/>
        </w:rPr>
      </w:pPr>
      <w:r w:rsidRPr="00F03387">
        <w:rPr>
          <w:lang w:val="pt-PT"/>
        </w:rPr>
        <w:t xml:space="preserve">O sistema de classificação recomendado para avaliar o padrão de coloração da IHQ é </w:t>
      </w:r>
      <w:r w:rsidR="008E6463" w:rsidRPr="00F03387">
        <w:rPr>
          <w:lang w:val="pt-PT"/>
        </w:rPr>
        <w:t>indicado na Tabela 3</w:t>
      </w:r>
      <w:r w:rsidRPr="00F03387">
        <w:rPr>
          <w:lang w:val="pt-PT"/>
        </w:rPr>
        <w:t>:</w:t>
      </w:r>
    </w:p>
    <w:p w14:paraId="700FB7B7" w14:textId="77777777" w:rsidR="00F2227C" w:rsidRPr="00F03387" w:rsidRDefault="00F2227C">
      <w:pPr>
        <w:suppressAutoHyphens/>
        <w:ind w:right="11"/>
        <w:rPr>
          <w:lang w:val="pt-PT"/>
        </w:rPr>
      </w:pPr>
    </w:p>
    <w:p w14:paraId="2607E4EA" w14:textId="77777777" w:rsidR="00F2227C" w:rsidRPr="00F03387" w:rsidRDefault="00F2227C">
      <w:pPr>
        <w:suppressAutoHyphens/>
        <w:ind w:right="11"/>
        <w:rPr>
          <w:lang w:val="pt-PT"/>
        </w:rPr>
      </w:pPr>
      <w:r w:rsidRPr="00F03387">
        <w:rPr>
          <w:lang w:val="pt-PT"/>
        </w:rPr>
        <w:t>Tabela 3 Sistema de classificação recomendado para avaliar o padrão de coloração por IHQ no cancro gástrico</w:t>
      </w:r>
    </w:p>
    <w:p w14:paraId="17E59B2F" w14:textId="77777777" w:rsidR="00B145D7" w:rsidRPr="00F03387" w:rsidRDefault="00B145D7">
      <w:pPr>
        <w:rPr>
          <w:szCs w:val="22"/>
          <w:lang w:val="pt-PT"/>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520"/>
        <w:gridCol w:w="2520"/>
        <w:gridCol w:w="2160"/>
      </w:tblGrid>
      <w:tr w:rsidR="00B145D7" w:rsidRPr="008B19C3" w14:paraId="647AB1EA" w14:textId="77777777">
        <w:trPr>
          <w:tblHeader/>
        </w:trPr>
        <w:tc>
          <w:tcPr>
            <w:tcW w:w="1548" w:type="dxa"/>
          </w:tcPr>
          <w:p w14:paraId="5E7F1A10" w14:textId="77777777" w:rsidR="00B145D7" w:rsidRPr="00F03387" w:rsidRDefault="00B145D7">
            <w:pPr>
              <w:suppressAutoHyphens/>
              <w:ind w:right="11"/>
              <w:rPr>
                <w:b/>
                <w:lang w:val="pt-PT"/>
              </w:rPr>
            </w:pPr>
            <w:r w:rsidRPr="00F03387">
              <w:rPr>
                <w:b/>
                <w:lang w:val="pt-PT"/>
              </w:rPr>
              <w:t>Classificação</w:t>
            </w:r>
          </w:p>
        </w:tc>
        <w:tc>
          <w:tcPr>
            <w:tcW w:w="2520" w:type="dxa"/>
          </w:tcPr>
          <w:p w14:paraId="4D17B64C" w14:textId="77777777" w:rsidR="00B145D7" w:rsidRPr="00F03387" w:rsidRDefault="00B145D7">
            <w:pPr>
              <w:suppressAutoHyphens/>
              <w:ind w:right="11"/>
              <w:rPr>
                <w:b/>
                <w:lang w:val="pt-PT"/>
              </w:rPr>
            </w:pPr>
            <w:r w:rsidRPr="00F03387">
              <w:rPr>
                <w:b/>
                <w:lang w:val="pt-PT"/>
              </w:rPr>
              <w:t>Peça operatória - padrão de coloração</w:t>
            </w:r>
          </w:p>
        </w:tc>
        <w:tc>
          <w:tcPr>
            <w:tcW w:w="2520" w:type="dxa"/>
          </w:tcPr>
          <w:p w14:paraId="21B95D53" w14:textId="77777777" w:rsidR="00B145D7" w:rsidRPr="00F03387" w:rsidRDefault="00B145D7">
            <w:pPr>
              <w:suppressAutoHyphens/>
              <w:ind w:right="11"/>
              <w:rPr>
                <w:b/>
                <w:lang w:val="pt-PT"/>
              </w:rPr>
            </w:pPr>
            <w:r w:rsidRPr="00F03387">
              <w:rPr>
                <w:b/>
                <w:lang w:val="pt-PT"/>
              </w:rPr>
              <w:t xml:space="preserve">Biópsia - </w:t>
            </w:r>
          </w:p>
          <w:p w14:paraId="5F3DF937" w14:textId="77777777" w:rsidR="00B145D7" w:rsidRPr="00F03387" w:rsidRDefault="00B145D7">
            <w:pPr>
              <w:suppressAutoHyphens/>
              <w:ind w:right="11"/>
              <w:rPr>
                <w:b/>
                <w:lang w:val="pt-PT"/>
              </w:rPr>
            </w:pPr>
            <w:r w:rsidRPr="00F03387">
              <w:rPr>
                <w:b/>
                <w:lang w:val="pt-PT"/>
              </w:rPr>
              <w:t>padrão de coloração</w:t>
            </w:r>
          </w:p>
        </w:tc>
        <w:tc>
          <w:tcPr>
            <w:tcW w:w="2160" w:type="dxa"/>
          </w:tcPr>
          <w:p w14:paraId="678E986E" w14:textId="77777777" w:rsidR="00B145D7" w:rsidRPr="00F03387" w:rsidRDefault="00B145D7">
            <w:pPr>
              <w:suppressAutoHyphens/>
              <w:ind w:right="11"/>
              <w:rPr>
                <w:b/>
                <w:lang w:val="pt-PT"/>
              </w:rPr>
            </w:pPr>
            <w:r w:rsidRPr="00F03387">
              <w:rPr>
                <w:b/>
                <w:lang w:val="pt-PT"/>
              </w:rPr>
              <w:t xml:space="preserve">Avaliação da sobre-expressão </w:t>
            </w:r>
            <w:r w:rsidR="009A0C7A" w:rsidRPr="00F03387">
              <w:rPr>
                <w:b/>
                <w:lang w:val="pt-PT"/>
              </w:rPr>
              <w:t xml:space="preserve">de </w:t>
            </w:r>
            <w:r w:rsidRPr="00F03387">
              <w:rPr>
                <w:b/>
                <w:lang w:val="pt-PT"/>
              </w:rPr>
              <w:t>HER2</w:t>
            </w:r>
          </w:p>
        </w:tc>
      </w:tr>
      <w:tr w:rsidR="00B145D7" w:rsidRPr="00F03387" w14:paraId="21D3C0B2" w14:textId="77777777">
        <w:tc>
          <w:tcPr>
            <w:tcW w:w="1548" w:type="dxa"/>
          </w:tcPr>
          <w:p w14:paraId="520844CF" w14:textId="77777777" w:rsidR="00B145D7" w:rsidRPr="00F03387" w:rsidRDefault="00B145D7">
            <w:pPr>
              <w:suppressAutoHyphens/>
              <w:ind w:right="11"/>
              <w:rPr>
                <w:lang w:val="pt-PT"/>
              </w:rPr>
            </w:pPr>
            <w:r w:rsidRPr="00F03387">
              <w:rPr>
                <w:lang w:val="pt-PT"/>
              </w:rPr>
              <w:t>0</w:t>
            </w:r>
          </w:p>
        </w:tc>
        <w:tc>
          <w:tcPr>
            <w:tcW w:w="2520" w:type="dxa"/>
          </w:tcPr>
          <w:p w14:paraId="22449B22" w14:textId="77777777" w:rsidR="00B145D7" w:rsidRPr="00F03387" w:rsidRDefault="00B145D7">
            <w:pPr>
              <w:suppressAutoHyphens/>
              <w:ind w:right="11"/>
              <w:rPr>
                <w:lang w:val="pt-PT"/>
              </w:rPr>
            </w:pPr>
            <w:r w:rsidRPr="00F03387">
              <w:rPr>
                <w:lang w:val="pt-PT"/>
              </w:rPr>
              <w:t>Sem reatividade ou reatividade da membrana em &lt; 10 % das células tumorais</w:t>
            </w:r>
          </w:p>
        </w:tc>
        <w:tc>
          <w:tcPr>
            <w:tcW w:w="2520" w:type="dxa"/>
          </w:tcPr>
          <w:p w14:paraId="3D002A57" w14:textId="77777777" w:rsidR="00B145D7" w:rsidRPr="00F03387" w:rsidRDefault="00B145D7">
            <w:pPr>
              <w:suppressAutoHyphens/>
              <w:ind w:right="11"/>
              <w:rPr>
                <w:lang w:val="pt-PT"/>
              </w:rPr>
            </w:pPr>
            <w:r w:rsidRPr="00F03387">
              <w:rPr>
                <w:lang w:val="pt-PT"/>
              </w:rPr>
              <w:t>Sem reatividade ou sem reatividade da membrana em qualquer célula tumoral</w:t>
            </w:r>
          </w:p>
        </w:tc>
        <w:tc>
          <w:tcPr>
            <w:tcW w:w="2160" w:type="dxa"/>
          </w:tcPr>
          <w:p w14:paraId="4A650DEB" w14:textId="77777777" w:rsidR="00B145D7" w:rsidRPr="00F03387" w:rsidRDefault="00B145D7">
            <w:pPr>
              <w:suppressAutoHyphens/>
              <w:ind w:right="11"/>
              <w:rPr>
                <w:lang w:val="pt-PT"/>
              </w:rPr>
            </w:pPr>
            <w:r w:rsidRPr="00F03387">
              <w:rPr>
                <w:lang w:val="pt-PT"/>
              </w:rPr>
              <w:t>Negativo</w:t>
            </w:r>
          </w:p>
        </w:tc>
      </w:tr>
      <w:tr w:rsidR="00B145D7" w:rsidRPr="00F03387" w14:paraId="72E97FBF" w14:textId="77777777">
        <w:tc>
          <w:tcPr>
            <w:tcW w:w="1548" w:type="dxa"/>
          </w:tcPr>
          <w:p w14:paraId="53943BB6" w14:textId="77777777" w:rsidR="00B145D7" w:rsidRPr="00F03387" w:rsidRDefault="00B145D7">
            <w:pPr>
              <w:suppressAutoHyphens/>
              <w:ind w:right="11"/>
              <w:rPr>
                <w:lang w:val="pt-PT"/>
              </w:rPr>
            </w:pPr>
            <w:r w:rsidRPr="00F03387">
              <w:rPr>
                <w:lang w:val="pt-PT"/>
              </w:rPr>
              <w:t>1+</w:t>
            </w:r>
          </w:p>
        </w:tc>
        <w:tc>
          <w:tcPr>
            <w:tcW w:w="2520" w:type="dxa"/>
          </w:tcPr>
          <w:p w14:paraId="78C3A728" w14:textId="77777777" w:rsidR="00B145D7" w:rsidRPr="00F03387" w:rsidRDefault="00B145D7">
            <w:pPr>
              <w:suppressAutoHyphens/>
              <w:ind w:right="11"/>
              <w:rPr>
                <w:lang w:val="pt-PT"/>
              </w:rPr>
            </w:pPr>
            <w:r w:rsidRPr="00F03387">
              <w:rPr>
                <w:lang w:val="pt-PT"/>
              </w:rPr>
              <w:t>Reatividade ligeira/quase impercetível da membrana em ≥ 10 % das células tumorais; as células são reativas apenas em parte da sua membrana</w:t>
            </w:r>
          </w:p>
        </w:tc>
        <w:tc>
          <w:tcPr>
            <w:tcW w:w="2520" w:type="dxa"/>
          </w:tcPr>
          <w:p w14:paraId="04F094E8" w14:textId="77777777" w:rsidR="00B145D7" w:rsidRPr="00F03387" w:rsidRDefault="00B145D7">
            <w:pPr>
              <w:suppressAutoHyphens/>
              <w:ind w:right="11"/>
              <w:rPr>
                <w:lang w:val="pt-PT"/>
              </w:rPr>
            </w:pPr>
            <w:r w:rsidRPr="00F03387">
              <w:rPr>
                <w:lang w:val="pt-PT"/>
              </w:rPr>
              <w:t>Agregado de células tumorais com reatividade ligeira/quase impercetível da membrana, independentemente da percentagem das células tumorais coradas</w:t>
            </w:r>
          </w:p>
        </w:tc>
        <w:tc>
          <w:tcPr>
            <w:tcW w:w="2160" w:type="dxa"/>
          </w:tcPr>
          <w:p w14:paraId="1C8D4700" w14:textId="77777777" w:rsidR="00B145D7" w:rsidRPr="00F03387" w:rsidRDefault="00B145D7">
            <w:pPr>
              <w:suppressAutoHyphens/>
              <w:ind w:right="11"/>
              <w:rPr>
                <w:lang w:val="pt-PT"/>
              </w:rPr>
            </w:pPr>
            <w:r w:rsidRPr="00F03387">
              <w:rPr>
                <w:lang w:val="pt-PT"/>
              </w:rPr>
              <w:t>Negativo</w:t>
            </w:r>
          </w:p>
        </w:tc>
      </w:tr>
      <w:tr w:rsidR="00B145D7" w:rsidRPr="00F03387" w14:paraId="7EDCAFDA" w14:textId="77777777">
        <w:tc>
          <w:tcPr>
            <w:tcW w:w="1548" w:type="dxa"/>
          </w:tcPr>
          <w:p w14:paraId="02D6BDCC" w14:textId="77777777" w:rsidR="00B145D7" w:rsidRPr="00F03387" w:rsidRDefault="00B145D7">
            <w:pPr>
              <w:suppressAutoHyphens/>
              <w:ind w:right="11"/>
              <w:rPr>
                <w:lang w:val="pt-PT"/>
              </w:rPr>
            </w:pPr>
            <w:r w:rsidRPr="00F03387">
              <w:rPr>
                <w:lang w:val="pt-PT"/>
              </w:rPr>
              <w:t>2+</w:t>
            </w:r>
          </w:p>
        </w:tc>
        <w:tc>
          <w:tcPr>
            <w:tcW w:w="2520" w:type="dxa"/>
          </w:tcPr>
          <w:p w14:paraId="033BF4E2" w14:textId="77777777" w:rsidR="00B145D7" w:rsidRPr="00F03387" w:rsidRDefault="00B145D7">
            <w:pPr>
              <w:suppressAutoHyphens/>
              <w:ind w:right="11"/>
              <w:rPr>
                <w:lang w:val="pt-PT"/>
              </w:rPr>
            </w:pPr>
            <w:r w:rsidRPr="00F03387">
              <w:rPr>
                <w:lang w:val="pt-PT"/>
              </w:rPr>
              <w:t>Reatividade fraca a moderada da membrana, completa, basolateral ou lateral, em ≥ 10 % das células tumorais</w:t>
            </w:r>
          </w:p>
        </w:tc>
        <w:tc>
          <w:tcPr>
            <w:tcW w:w="2520" w:type="dxa"/>
          </w:tcPr>
          <w:p w14:paraId="2E2E374E" w14:textId="77777777" w:rsidR="00B145D7" w:rsidRPr="00F03387" w:rsidRDefault="00B145D7">
            <w:pPr>
              <w:suppressAutoHyphens/>
              <w:ind w:right="11"/>
              <w:rPr>
                <w:lang w:val="pt-PT"/>
              </w:rPr>
            </w:pPr>
            <w:r w:rsidRPr="00F03387">
              <w:rPr>
                <w:lang w:val="pt-PT"/>
              </w:rPr>
              <w:t>Agregado de células tumorais com reatividade fraca a moderada da membrana, completa, basolateral ou lateral, independentemente da percentagem das células tumorais coradas</w:t>
            </w:r>
          </w:p>
        </w:tc>
        <w:tc>
          <w:tcPr>
            <w:tcW w:w="2160" w:type="dxa"/>
          </w:tcPr>
          <w:p w14:paraId="3E0C7476" w14:textId="77777777" w:rsidR="00B145D7" w:rsidRPr="00F03387" w:rsidRDefault="00B145D7">
            <w:pPr>
              <w:suppressAutoHyphens/>
              <w:ind w:right="11"/>
              <w:rPr>
                <w:lang w:val="pt-PT"/>
              </w:rPr>
            </w:pPr>
            <w:r w:rsidRPr="00F03387">
              <w:rPr>
                <w:lang w:val="pt-PT"/>
              </w:rPr>
              <w:t>Equívoco</w:t>
            </w:r>
          </w:p>
        </w:tc>
      </w:tr>
      <w:tr w:rsidR="00B145D7" w:rsidRPr="00F03387" w14:paraId="05902889" w14:textId="77777777">
        <w:trPr>
          <w:trHeight w:val="416"/>
        </w:trPr>
        <w:tc>
          <w:tcPr>
            <w:tcW w:w="1548" w:type="dxa"/>
          </w:tcPr>
          <w:p w14:paraId="735327FE" w14:textId="77777777" w:rsidR="00B145D7" w:rsidRPr="00F03387" w:rsidRDefault="00B145D7" w:rsidP="00233370">
            <w:pPr>
              <w:keepNext/>
              <w:keepLines/>
              <w:suppressAutoHyphens/>
              <w:ind w:right="11"/>
              <w:rPr>
                <w:lang w:val="pt-PT"/>
              </w:rPr>
            </w:pPr>
            <w:r w:rsidRPr="00F03387">
              <w:rPr>
                <w:lang w:val="pt-PT"/>
              </w:rPr>
              <w:t>3+</w:t>
            </w:r>
          </w:p>
        </w:tc>
        <w:tc>
          <w:tcPr>
            <w:tcW w:w="2520" w:type="dxa"/>
          </w:tcPr>
          <w:p w14:paraId="58322765" w14:textId="77777777" w:rsidR="00B145D7" w:rsidRPr="00F03387" w:rsidRDefault="003527AD" w:rsidP="00233370">
            <w:pPr>
              <w:keepNext/>
              <w:keepLines/>
              <w:suppressAutoHyphens/>
              <w:ind w:right="11"/>
              <w:rPr>
                <w:lang w:val="pt-PT"/>
              </w:rPr>
            </w:pPr>
            <w:r w:rsidRPr="00F03387">
              <w:rPr>
                <w:lang w:val="pt-PT"/>
              </w:rPr>
              <w:t>R</w:t>
            </w:r>
            <w:r w:rsidR="00B145D7" w:rsidRPr="00F03387">
              <w:rPr>
                <w:lang w:val="pt-PT"/>
              </w:rPr>
              <w:t>eatividade forte da membrana, completa, basolateral ou lateral, em ≥ 10 % das células tumorais</w:t>
            </w:r>
          </w:p>
        </w:tc>
        <w:tc>
          <w:tcPr>
            <w:tcW w:w="2520" w:type="dxa"/>
          </w:tcPr>
          <w:p w14:paraId="171E2BBB" w14:textId="77777777" w:rsidR="00B145D7" w:rsidRPr="00F03387" w:rsidRDefault="00B145D7" w:rsidP="00233370">
            <w:pPr>
              <w:keepNext/>
              <w:keepLines/>
              <w:suppressAutoHyphens/>
              <w:ind w:right="11"/>
              <w:rPr>
                <w:lang w:val="pt-PT"/>
              </w:rPr>
            </w:pPr>
            <w:r w:rsidRPr="00F03387">
              <w:rPr>
                <w:lang w:val="pt-PT"/>
              </w:rPr>
              <w:t>Agregado de células tumorais com reatividade forte da membrana, completa, basolateral ou lateral, independentemente da percentagem das células tumorais coradas</w:t>
            </w:r>
          </w:p>
        </w:tc>
        <w:tc>
          <w:tcPr>
            <w:tcW w:w="2160" w:type="dxa"/>
          </w:tcPr>
          <w:p w14:paraId="7B8056D5" w14:textId="77777777" w:rsidR="00B145D7" w:rsidRPr="00F03387" w:rsidRDefault="00B145D7" w:rsidP="00233370">
            <w:pPr>
              <w:keepNext/>
              <w:keepLines/>
              <w:suppressAutoHyphens/>
              <w:ind w:right="11"/>
              <w:rPr>
                <w:lang w:val="pt-PT"/>
              </w:rPr>
            </w:pPr>
            <w:r w:rsidRPr="00F03387">
              <w:rPr>
                <w:lang w:val="pt-PT"/>
              </w:rPr>
              <w:t>Positivo</w:t>
            </w:r>
          </w:p>
        </w:tc>
      </w:tr>
    </w:tbl>
    <w:p w14:paraId="066FCCB1" w14:textId="77777777" w:rsidR="00B145D7" w:rsidRPr="00F03387" w:rsidRDefault="00B145D7">
      <w:pPr>
        <w:suppressAutoHyphens/>
        <w:ind w:right="11"/>
        <w:rPr>
          <w:lang w:val="pt-PT"/>
        </w:rPr>
      </w:pPr>
    </w:p>
    <w:p w14:paraId="0A0C4944" w14:textId="77777777" w:rsidR="00B145D7" w:rsidRPr="00F03387" w:rsidRDefault="00B145D7">
      <w:pPr>
        <w:suppressAutoHyphens/>
        <w:ind w:right="11"/>
        <w:rPr>
          <w:lang w:val="pt-PT"/>
        </w:rPr>
      </w:pPr>
      <w:r w:rsidRPr="00F03387">
        <w:rPr>
          <w:lang w:val="pt-PT"/>
        </w:rPr>
        <w:t>De um modo geral, o SISH ou FISH são considerados positivos se a razão entre o número de cópias do gene HER2 por célula tumoral e o número de cópias do cromossoma 17 for superior ou igual a 2.</w:t>
      </w:r>
    </w:p>
    <w:p w14:paraId="14637A91" w14:textId="77777777" w:rsidR="00B145D7" w:rsidRPr="00F03387" w:rsidRDefault="00B145D7">
      <w:pPr>
        <w:suppressAutoHyphens/>
        <w:ind w:right="11"/>
        <w:rPr>
          <w:lang w:val="pt-PT"/>
        </w:rPr>
      </w:pPr>
    </w:p>
    <w:p w14:paraId="4761BD61" w14:textId="77777777" w:rsidR="00B145D7" w:rsidRPr="00F03387" w:rsidRDefault="00B145D7" w:rsidP="00692812">
      <w:pPr>
        <w:keepNext/>
        <w:keepLines/>
        <w:suppressAutoHyphens/>
        <w:ind w:right="11"/>
        <w:rPr>
          <w:u w:val="single"/>
          <w:lang w:val="pt-PT"/>
        </w:rPr>
      </w:pPr>
      <w:r w:rsidRPr="00F03387">
        <w:rPr>
          <w:u w:val="single"/>
          <w:lang w:val="pt-PT"/>
        </w:rPr>
        <w:lastRenderedPageBreak/>
        <w:t>Eficácia e segurança</w:t>
      </w:r>
      <w:r w:rsidR="009A0C7A" w:rsidRPr="00F03387">
        <w:rPr>
          <w:u w:val="single"/>
          <w:lang w:val="pt-PT"/>
        </w:rPr>
        <w:t xml:space="preserve"> clínicas</w:t>
      </w:r>
    </w:p>
    <w:p w14:paraId="0BAB0EA1" w14:textId="77777777" w:rsidR="00B145D7" w:rsidRPr="00F03387" w:rsidRDefault="00B145D7" w:rsidP="00692812">
      <w:pPr>
        <w:keepNext/>
        <w:keepLines/>
        <w:suppressAutoHyphens/>
        <w:ind w:right="11"/>
        <w:rPr>
          <w:b/>
          <w:lang w:val="pt-PT"/>
        </w:rPr>
      </w:pPr>
    </w:p>
    <w:p w14:paraId="3C5CE88A" w14:textId="77777777" w:rsidR="00B145D7" w:rsidRPr="00F03387" w:rsidRDefault="00B145D7" w:rsidP="00692812">
      <w:pPr>
        <w:keepNext/>
        <w:keepLines/>
        <w:suppressAutoHyphens/>
        <w:ind w:right="11"/>
        <w:rPr>
          <w:i/>
          <w:u w:val="single"/>
          <w:lang w:val="pt-PT"/>
        </w:rPr>
      </w:pPr>
      <w:r w:rsidRPr="00F03387">
        <w:rPr>
          <w:i/>
          <w:u w:val="single"/>
          <w:lang w:val="pt-PT"/>
        </w:rPr>
        <w:t>Cancro da mama metast</w:t>
      </w:r>
      <w:r w:rsidR="00890F20" w:rsidRPr="00F03387">
        <w:rPr>
          <w:i/>
          <w:u w:val="single"/>
          <w:lang w:val="pt-PT"/>
        </w:rPr>
        <w:t>izado</w:t>
      </w:r>
    </w:p>
    <w:p w14:paraId="5351DCDC" w14:textId="77777777" w:rsidR="00B145D7" w:rsidRPr="00F03387" w:rsidRDefault="00B145D7" w:rsidP="00692812">
      <w:pPr>
        <w:keepNext/>
        <w:keepLines/>
        <w:widowControl w:val="0"/>
        <w:rPr>
          <w:lang w:val="pt-PT"/>
        </w:rPr>
      </w:pPr>
    </w:p>
    <w:p w14:paraId="0692BEE3" w14:textId="77777777" w:rsidR="00B145D7" w:rsidRPr="00F03387" w:rsidRDefault="00B145D7">
      <w:pPr>
        <w:widowControl w:val="0"/>
        <w:rPr>
          <w:lang w:val="pt-PT"/>
        </w:rPr>
      </w:pPr>
      <w:r w:rsidRPr="00F03387">
        <w:rPr>
          <w:lang w:val="pt-PT"/>
        </w:rPr>
        <w:t xml:space="preserve">Herceptin tem sido utilizado em ensaios clínicos em monoterapia nos doentes com </w:t>
      </w:r>
      <w:r w:rsidR="00F2227C" w:rsidRPr="00F03387">
        <w:rPr>
          <w:lang w:val="pt-PT"/>
        </w:rPr>
        <w:t xml:space="preserve">cancro </w:t>
      </w:r>
      <w:r w:rsidRPr="00F03387">
        <w:rPr>
          <w:lang w:val="pt-PT"/>
        </w:rPr>
        <w:t>da mama metast</w:t>
      </w:r>
      <w:r w:rsidR="00890F20" w:rsidRPr="00F03387">
        <w:rPr>
          <w:lang w:val="pt-PT"/>
        </w:rPr>
        <w:t>izado</w:t>
      </w:r>
      <w:r w:rsidRPr="00F03387">
        <w:rPr>
          <w:lang w:val="pt-PT"/>
        </w:rPr>
        <w:t>, cujos tumores apresentam sobre-expressão do HER2 e que apresentaram falência a um ou a mais regimes de quimioterapia no tratamento da doença metast</w:t>
      </w:r>
      <w:r w:rsidR="00890F20" w:rsidRPr="00F03387">
        <w:rPr>
          <w:lang w:val="pt-PT"/>
        </w:rPr>
        <w:t>izada</w:t>
      </w:r>
      <w:r w:rsidRPr="00F03387">
        <w:rPr>
          <w:lang w:val="pt-PT"/>
        </w:rPr>
        <w:t xml:space="preserve"> (apenas Herceptin).</w:t>
      </w:r>
    </w:p>
    <w:p w14:paraId="46B1D192" w14:textId="77777777" w:rsidR="00B145D7" w:rsidRPr="00F03387" w:rsidRDefault="00B145D7">
      <w:pPr>
        <w:suppressAutoHyphens/>
        <w:ind w:right="11"/>
        <w:rPr>
          <w:lang w:val="pt-PT"/>
        </w:rPr>
      </w:pPr>
    </w:p>
    <w:p w14:paraId="2EC1B657" w14:textId="77777777" w:rsidR="00B145D7" w:rsidRPr="00F03387" w:rsidRDefault="00B145D7">
      <w:pPr>
        <w:suppressAutoHyphens/>
        <w:ind w:right="11"/>
        <w:rPr>
          <w:lang w:val="pt-PT"/>
        </w:rPr>
      </w:pPr>
      <w:r w:rsidRPr="00F03387">
        <w:rPr>
          <w:lang w:val="pt-PT"/>
        </w:rPr>
        <w:t>Herceptin tem sido também utilizado em associação com paclitaxel ou docetaxel no tratamento de doentes não submetidos anteriormente a quimioterapia para a doença metast</w:t>
      </w:r>
      <w:r w:rsidR="00890F20" w:rsidRPr="00F03387">
        <w:rPr>
          <w:lang w:val="pt-PT"/>
        </w:rPr>
        <w:t>izada</w:t>
      </w:r>
      <w:r w:rsidRPr="00F03387">
        <w:rPr>
          <w:lang w:val="pt-PT"/>
        </w:rPr>
        <w:t>. Os doentes que tinham anteriormente sido tratados com regimes de quimioterapia adjuvante com antraciclinas, foram tratados com paclitaxel (175 mg/m</w:t>
      </w:r>
      <w:r w:rsidRPr="00F03387">
        <w:rPr>
          <w:vertAlign w:val="superscript"/>
          <w:lang w:val="pt-PT"/>
        </w:rPr>
        <w:t>2</w:t>
      </w:r>
      <w:r w:rsidRPr="00F03387">
        <w:rPr>
          <w:lang w:val="pt-PT"/>
        </w:rPr>
        <w:t xml:space="preserve"> em perfusão durante 3 horas) com ou sem Herceptin. No ensaio principal do docetaxel (100 mg/m</w:t>
      </w:r>
      <w:r w:rsidRPr="00F03387">
        <w:rPr>
          <w:szCs w:val="22"/>
          <w:vertAlign w:val="superscript"/>
          <w:lang w:val="pt-PT"/>
        </w:rPr>
        <w:t>2</w:t>
      </w:r>
      <w:r w:rsidRPr="00F03387">
        <w:rPr>
          <w:lang w:val="pt-PT"/>
        </w:rPr>
        <w:t xml:space="preserve"> em perfusão durante 1 hora), com ou sem Herceptin, 60 % dos doentes tinham sido submetidos a quimioterapia adjuvante com antraciclinas. Os doentes foram tratados com Herceptin até progressão da doença.</w:t>
      </w:r>
    </w:p>
    <w:p w14:paraId="587CFB73" w14:textId="77777777" w:rsidR="00B145D7" w:rsidRPr="00F03387" w:rsidRDefault="00B145D7">
      <w:pPr>
        <w:suppressAutoHyphens/>
        <w:ind w:right="11"/>
        <w:rPr>
          <w:lang w:val="pt-PT"/>
        </w:rPr>
      </w:pPr>
    </w:p>
    <w:p w14:paraId="4DC74E6E" w14:textId="77777777" w:rsidR="00B145D7" w:rsidRPr="00F03387" w:rsidRDefault="00B145D7">
      <w:pPr>
        <w:suppressAutoHyphens/>
        <w:ind w:right="11"/>
        <w:rPr>
          <w:lang w:val="pt-PT"/>
        </w:rPr>
      </w:pPr>
      <w:r w:rsidRPr="00F03387">
        <w:rPr>
          <w:lang w:val="pt-PT"/>
        </w:rPr>
        <w:t>Não foi estudada a eficácia de Herceptin em associação com paclitaxel em doentes que não foram tratados previamente com antraciclinas em contexto adjuvante. No entanto, Herceptin mais docetaxel foi eficaz em doentes que foram ou não tratados previamente com antraciclinas em contexto adjuvante.</w:t>
      </w:r>
    </w:p>
    <w:p w14:paraId="7218C220" w14:textId="77777777" w:rsidR="00B145D7" w:rsidRPr="00F03387" w:rsidRDefault="00B145D7">
      <w:pPr>
        <w:suppressAutoHyphens/>
        <w:ind w:right="11"/>
        <w:rPr>
          <w:lang w:val="pt-PT"/>
        </w:rPr>
      </w:pPr>
    </w:p>
    <w:p w14:paraId="3ADC429B" w14:textId="77777777" w:rsidR="00B145D7" w:rsidRPr="00F03387" w:rsidRDefault="00B145D7">
      <w:pPr>
        <w:suppressAutoHyphens/>
        <w:ind w:right="11"/>
        <w:rPr>
          <w:lang w:val="pt-PT"/>
        </w:rPr>
      </w:pPr>
      <w:r w:rsidRPr="00F03387">
        <w:rPr>
          <w:lang w:val="pt-PT"/>
        </w:rPr>
        <w:t>O método para determinação da sobre-expressão do HER2 utilizado para determinar a elegibilidade dos doentes incluídos nos ensaios clínicos principais de Herceptin em monoterapia e de Herceptin mais paclitaxel, implicou a marcação imunohistoquímica para HER2 do material fixado de tumores mamários, utilizando anticorpos monoclonais murinos CB11 e 4D5. Estes tecidos foram fixados em formalina ou agente fixador de Bouin. Este método de investigação do ensaio clínico, realizado num laboratório central, utilizou uma escala de 0 a 3+. Os doentes classificados com colorações 2+ ou 3+ foram incluídos, enquanto que os que apresentavam colorações 0 ou 1+ foram excluídos. Mais de 70 % dos doentes recrutados apresentavam sobre-expressão 3+. Os dados sugerem que os efeitos benéficos foram maiores nos doentes com níveis superiores de sobre-expressão do HER2 (3+).</w:t>
      </w:r>
    </w:p>
    <w:p w14:paraId="2EF40D40" w14:textId="77777777" w:rsidR="00B145D7" w:rsidRPr="00F03387" w:rsidRDefault="00B145D7">
      <w:pPr>
        <w:suppressAutoHyphens/>
        <w:ind w:right="11"/>
        <w:rPr>
          <w:lang w:val="pt-PT"/>
        </w:rPr>
      </w:pPr>
    </w:p>
    <w:p w14:paraId="63AD1B07" w14:textId="77777777" w:rsidR="00B145D7" w:rsidRPr="00F03387" w:rsidRDefault="00B145D7">
      <w:pPr>
        <w:suppressAutoHyphens/>
        <w:ind w:right="11"/>
        <w:rPr>
          <w:lang w:val="pt-PT"/>
        </w:rPr>
      </w:pPr>
      <w:r w:rsidRPr="00F03387">
        <w:rPr>
          <w:lang w:val="pt-PT"/>
        </w:rPr>
        <w:t xml:space="preserve">O principal método de ensaio utilizado para determinar a positividade HER2, no ensaio principal do docetaxel, com ou sem Herceptin, foi a imunohistoquímica. Uma minoria de doentes foi submetida a testes de hibridação </w:t>
      </w:r>
      <w:r w:rsidRPr="00F03387">
        <w:rPr>
          <w:i/>
          <w:lang w:val="pt-PT"/>
        </w:rPr>
        <w:t>in situ</w:t>
      </w:r>
      <w:r w:rsidRPr="00F03387">
        <w:rPr>
          <w:lang w:val="pt-PT"/>
        </w:rPr>
        <w:t xml:space="preserve"> de fluorescência (FISH). Neste ensaio, 87 % dos doentes recrutados apresentava doença IHQ3+, e 95 % apresentava doença IHQ3+ e/ou FISH-positiva.</w:t>
      </w:r>
    </w:p>
    <w:p w14:paraId="02F2C007" w14:textId="77777777" w:rsidR="00B145D7" w:rsidRPr="00F03387" w:rsidRDefault="00B145D7">
      <w:pPr>
        <w:suppressAutoHyphens/>
        <w:ind w:right="11"/>
        <w:rPr>
          <w:lang w:val="pt-PT"/>
        </w:rPr>
      </w:pPr>
    </w:p>
    <w:p w14:paraId="35BD6FE9" w14:textId="77777777" w:rsidR="00B145D7" w:rsidRPr="00F03387" w:rsidRDefault="00B145D7">
      <w:pPr>
        <w:keepNext/>
        <w:keepLines/>
        <w:suppressAutoHyphens/>
        <w:ind w:right="11"/>
        <w:outlineLvl w:val="0"/>
        <w:rPr>
          <w:i/>
          <w:lang w:val="pt-PT"/>
        </w:rPr>
      </w:pPr>
      <w:r w:rsidRPr="00F03387">
        <w:rPr>
          <w:i/>
          <w:lang w:val="pt-PT"/>
        </w:rPr>
        <w:lastRenderedPageBreak/>
        <w:t>Posologia semanal no cancro da mama metast</w:t>
      </w:r>
      <w:r w:rsidR="00890F20" w:rsidRPr="00F03387">
        <w:rPr>
          <w:i/>
          <w:lang w:val="pt-PT"/>
        </w:rPr>
        <w:t>izado</w:t>
      </w:r>
    </w:p>
    <w:p w14:paraId="3F7B0D4C" w14:textId="77777777" w:rsidR="00B145D7" w:rsidRPr="00F03387" w:rsidRDefault="00B145D7">
      <w:pPr>
        <w:keepNext/>
        <w:keepLines/>
        <w:ind w:right="11"/>
        <w:rPr>
          <w:lang w:val="pt-PT"/>
        </w:rPr>
      </w:pPr>
      <w:r w:rsidRPr="00F03387">
        <w:rPr>
          <w:lang w:val="pt-PT"/>
        </w:rPr>
        <w:t xml:space="preserve">Os resultados de eficácia provenientes dos estudos de monoterapia e terapêutica combinada estão resumidos na </w:t>
      </w:r>
      <w:r w:rsidR="008E6463" w:rsidRPr="00F03387">
        <w:rPr>
          <w:lang w:val="pt-PT"/>
        </w:rPr>
        <w:t>T</w:t>
      </w:r>
      <w:r w:rsidRPr="00F03387">
        <w:rPr>
          <w:lang w:val="pt-PT"/>
        </w:rPr>
        <w:t>abela</w:t>
      </w:r>
      <w:r w:rsidR="008E6463" w:rsidRPr="00F03387">
        <w:rPr>
          <w:lang w:val="pt-PT"/>
        </w:rPr>
        <w:t xml:space="preserve"> 4</w:t>
      </w:r>
      <w:r w:rsidRPr="00F03387">
        <w:rPr>
          <w:lang w:val="pt-PT"/>
        </w:rPr>
        <w:t>:</w:t>
      </w:r>
    </w:p>
    <w:p w14:paraId="6EB9EA4F" w14:textId="77777777" w:rsidR="00F2227C" w:rsidRPr="00F03387" w:rsidRDefault="00F2227C">
      <w:pPr>
        <w:keepNext/>
        <w:keepLines/>
        <w:ind w:right="11"/>
        <w:rPr>
          <w:lang w:val="pt-PT"/>
        </w:rPr>
      </w:pPr>
    </w:p>
    <w:p w14:paraId="6D5EC066" w14:textId="77777777" w:rsidR="00F2227C" w:rsidRPr="00F03387" w:rsidRDefault="00F2227C" w:rsidP="001E0739">
      <w:pPr>
        <w:keepNext/>
        <w:keepLines/>
        <w:ind w:right="11"/>
        <w:rPr>
          <w:lang w:val="pt-PT"/>
        </w:rPr>
      </w:pPr>
      <w:r w:rsidRPr="00F03387">
        <w:rPr>
          <w:lang w:val="pt-PT"/>
        </w:rPr>
        <w:t>Tabela 4 Resultados de eficácia provenientes dos estudos de monoterapia e terapêutica combinada</w:t>
      </w:r>
    </w:p>
    <w:p w14:paraId="6707F1E1" w14:textId="77777777" w:rsidR="00B145D7" w:rsidRPr="00F03387" w:rsidRDefault="00B145D7" w:rsidP="001E0739">
      <w:pPr>
        <w:keepNext/>
        <w:keepLines/>
        <w:ind w:right="11"/>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524"/>
        <w:gridCol w:w="1500"/>
        <w:gridCol w:w="1501"/>
        <w:gridCol w:w="1498"/>
        <w:gridCol w:w="1502"/>
      </w:tblGrid>
      <w:tr w:rsidR="00B145D7" w:rsidRPr="00F03387" w14:paraId="622340BB" w14:textId="77777777">
        <w:trPr>
          <w:cantSplit/>
          <w:tblHeader/>
        </w:trPr>
        <w:tc>
          <w:tcPr>
            <w:tcW w:w="1536" w:type="dxa"/>
          </w:tcPr>
          <w:p w14:paraId="36D72313" w14:textId="77777777" w:rsidR="00B145D7" w:rsidRPr="00F03387" w:rsidRDefault="00B145D7" w:rsidP="001E0739">
            <w:pPr>
              <w:keepNext/>
              <w:keepLines/>
              <w:rPr>
                <w:b/>
                <w:szCs w:val="22"/>
                <w:lang w:val="pt-PT"/>
              </w:rPr>
            </w:pPr>
            <w:r w:rsidRPr="00F03387">
              <w:rPr>
                <w:b/>
                <w:szCs w:val="22"/>
                <w:lang w:val="pt-PT"/>
              </w:rPr>
              <w:t>Parâmetro</w:t>
            </w:r>
          </w:p>
        </w:tc>
        <w:tc>
          <w:tcPr>
            <w:tcW w:w="1533" w:type="dxa"/>
          </w:tcPr>
          <w:p w14:paraId="76695DAD" w14:textId="77777777" w:rsidR="00B145D7" w:rsidRPr="00F03387" w:rsidRDefault="00B145D7" w:rsidP="001E0739">
            <w:pPr>
              <w:keepNext/>
              <w:keepLines/>
              <w:jc w:val="center"/>
              <w:rPr>
                <w:szCs w:val="22"/>
                <w:lang w:val="pt-PT"/>
              </w:rPr>
            </w:pPr>
            <w:r w:rsidRPr="00F03387">
              <w:rPr>
                <w:b/>
                <w:szCs w:val="22"/>
                <w:lang w:val="pt-PT"/>
              </w:rPr>
              <w:t>Monoterapia</w:t>
            </w:r>
          </w:p>
        </w:tc>
        <w:tc>
          <w:tcPr>
            <w:tcW w:w="6134" w:type="dxa"/>
            <w:gridSpan w:val="4"/>
          </w:tcPr>
          <w:p w14:paraId="433BA484" w14:textId="77777777" w:rsidR="00B145D7" w:rsidRPr="00F03387" w:rsidRDefault="00B145D7" w:rsidP="001E0739">
            <w:pPr>
              <w:keepNext/>
              <w:keepLines/>
              <w:jc w:val="center"/>
              <w:rPr>
                <w:szCs w:val="22"/>
                <w:lang w:val="pt-PT"/>
              </w:rPr>
            </w:pPr>
            <w:r w:rsidRPr="00F03387">
              <w:rPr>
                <w:b/>
                <w:szCs w:val="22"/>
                <w:lang w:val="pt-PT"/>
              </w:rPr>
              <w:t>Terapêutica combinada</w:t>
            </w:r>
          </w:p>
        </w:tc>
      </w:tr>
      <w:tr w:rsidR="00B145D7" w:rsidRPr="00F03387" w14:paraId="56A7778B" w14:textId="77777777">
        <w:trPr>
          <w:cantSplit/>
          <w:tblHeader/>
        </w:trPr>
        <w:tc>
          <w:tcPr>
            <w:tcW w:w="1536" w:type="dxa"/>
          </w:tcPr>
          <w:p w14:paraId="7D772B88" w14:textId="77777777" w:rsidR="00B145D7" w:rsidRPr="00F03387" w:rsidRDefault="00B145D7" w:rsidP="001E0739">
            <w:pPr>
              <w:keepNext/>
              <w:keepLines/>
              <w:rPr>
                <w:b/>
                <w:lang w:val="pt-PT"/>
              </w:rPr>
            </w:pPr>
          </w:p>
        </w:tc>
        <w:tc>
          <w:tcPr>
            <w:tcW w:w="1533" w:type="dxa"/>
          </w:tcPr>
          <w:p w14:paraId="5FCE0C4C" w14:textId="77777777" w:rsidR="00B145D7" w:rsidRPr="00F03387" w:rsidRDefault="00B145D7" w:rsidP="001E0739">
            <w:pPr>
              <w:keepNext/>
              <w:keepLines/>
              <w:jc w:val="center"/>
              <w:rPr>
                <w:b/>
                <w:lang w:val="pt-PT"/>
              </w:rPr>
            </w:pPr>
            <w:r w:rsidRPr="00F03387">
              <w:rPr>
                <w:b/>
                <w:lang w:val="pt-PT"/>
              </w:rPr>
              <w:t>Herceptin</w:t>
            </w:r>
            <w:r w:rsidRPr="00F03387">
              <w:rPr>
                <w:b/>
                <w:szCs w:val="22"/>
                <w:vertAlign w:val="superscript"/>
                <w:lang w:val="pt-PT"/>
              </w:rPr>
              <w:t>1</w:t>
            </w:r>
          </w:p>
          <w:p w14:paraId="7EBA9E3E" w14:textId="77777777" w:rsidR="00B145D7" w:rsidRPr="00F03387" w:rsidRDefault="00B145D7" w:rsidP="001E0739">
            <w:pPr>
              <w:keepNext/>
              <w:keepLines/>
              <w:jc w:val="center"/>
              <w:rPr>
                <w:b/>
                <w:lang w:val="pt-PT"/>
              </w:rPr>
            </w:pPr>
          </w:p>
          <w:p w14:paraId="58559A2C" w14:textId="77777777" w:rsidR="003807F0" w:rsidRPr="00F03387" w:rsidRDefault="003807F0" w:rsidP="001E0739">
            <w:pPr>
              <w:keepNext/>
              <w:keepLines/>
              <w:jc w:val="center"/>
              <w:rPr>
                <w:b/>
                <w:lang w:val="pt-PT"/>
              </w:rPr>
            </w:pPr>
          </w:p>
          <w:p w14:paraId="67086851" w14:textId="77777777" w:rsidR="00B145D7" w:rsidRPr="00F03387" w:rsidRDefault="00B145D7" w:rsidP="001E0739">
            <w:pPr>
              <w:keepNext/>
              <w:keepLines/>
              <w:jc w:val="center"/>
              <w:rPr>
                <w:b/>
                <w:lang w:val="pt-PT"/>
              </w:rPr>
            </w:pPr>
            <w:r w:rsidRPr="00F03387">
              <w:rPr>
                <w:b/>
                <w:lang w:val="pt-PT"/>
              </w:rPr>
              <w:t>N</w:t>
            </w:r>
            <w:r w:rsidR="00E8760D" w:rsidRPr="00F03387">
              <w:rPr>
                <w:b/>
                <w:lang w:val="pt-PT"/>
              </w:rPr>
              <w:t xml:space="preserve"> </w:t>
            </w:r>
            <w:r w:rsidRPr="00F03387">
              <w:rPr>
                <w:b/>
                <w:lang w:val="pt-PT"/>
              </w:rPr>
              <w:t>=</w:t>
            </w:r>
            <w:r w:rsidR="00E8760D" w:rsidRPr="00F03387">
              <w:rPr>
                <w:b/>
                <w:lang w:val="pt-PT"/>
              </w:rPr>
              <w:t xml:space="preserve"> </w:t>
            </w:r>
            <w:r w:rsidRPr="00F03387">
              <w:rPr>
                <w:b/>
                <w:lang w:val="pt-PT"/>
              </w:rPr>
              <w:t>172</w:t>
            </w:r>
          </w:p>
        </w:tc>
        <w:tc>
          <w:tcPr>
            <w:tcW w:w="1533" w:type="dxa"/>
          </w:tcPr>
          <w:p w14:paraId="4896DF90" w14:textId="77777777" w:rsidR="00B145D7" w:rsidRPr="00F03387" w:rsidRDefault="00B145D7" w:rsidP="001E0739">
            <w:pPr>
              <w:keepNext/>
              <w:keepLines/>
              <w:jc w:val="center"/>
              <w:rPr>
                <w:b/>
                <w:lang w:val="pt-PT"/>
              </w:rPr>
            </w:pPr>
            <w:r w:rsidRPr="00F03387">
              <w:rPr>
                <w:b/>
                <w:lang w:val="pt-PT"/>
              </w:rPr>
              <w:t>Herceptin mais paclitaxel</w:t>
            </w:r>
            <w:r w:rsidRPr="00F03387">
              <w:rPr>
                <w:b/>
                <w:szCs w:val="22"/>
                <w:vertAlign w:val="superscript"/>
                <w:lang w:val="pt-PT"/>
              </w:rPr>
              <w:t>2</w:t>
            </w:r>
          </w:p>
          <w:p w14:paraId="5F0B85FB" w14:textId="77777777" w:rsidR="00B145D7" w:rsidRPr="00F03387" w:rsidRDefault="00B145D7" w:rsidP="001E0739">
            <w:pPr>
              <w:keepNext/>
              <w:keepLines/>
              <w:jc w:val="center"/>
              <w:rPr>
                <w:b/>
                <w:lang w:val="pt-PT"/>
              </w:rPr>
            </w:pPr>
            <w:r w:rsidRPr="00F03387">
              <w:rPr>
                <w:b/>
                <w:lang w:val="pt-PT"/>
              </w:rPr>
              <w:t>N</w:t>
            </w:r>
            <w:r w:rsidR="00E8760D" w:rsidRPr="00F03387">
              <w:rPr>
                <w:b/>
                <w:lang w:val="pt-PT"/>
              </w:rPr>
              <w:t xml:space="preserve"> </w:t>
            </w:r>
            <w:r w:rsidRPr="00F03387">
              <w:rPr>
                <w:b/>
                <w:lang w:val="pt-PT"/>
              </w:rPr>
              <w:t>=</w:t>
            </w:r>
            <w:r w:rsidR="00E8760D" w:rsidRPr="00F03387">
              <w:rPr>
                <w:b/>
                <w:lang w:val="pt-PT"/>
              </w:rPr>
              <w:t xml:space="preserve"> </w:t>
            </w:r>
            <w:r w:rsidRPr="00F03387">
              <w:rPr>
                <w:b/>
                <w:lang w:val="pt-PT"/>
              </w:rPr>
              <w:t>68</w:t>
            </w:r>
          </w:p>
        </w:tc>
        <w:tc>
          <w:tcPr>
            <w:tcW w:w="1533" w:type="dxa"/>
          </w:tcPr>
          <w:p w14:paraId="581FD2E3" w14:textId="77777777" w:rsidR="00B145D7" w:rsidRPr="00F03387" w:rsidRDefault="00B145D7" w:rsidP="001E0739">
            <w:pPr>
              <w:keepNext/>
              <w:keepLines/>
              <w:jc w:val="center"/>
              <w:rPr>
                <w:b/>
                <w:lang w:val="pt-PT"/>
              </w:rPr>
            </w:pPr>
            <w:r w:rsidRPr="00F03387">
              <w:rPr>
                <w:b/>
                <w:lang w:val="pt-PT"/>
              </w:rPr>
              <w:t>Paclitaxel</w:t>
            </w:r>
            <w:r w:rsidRPr="00F03387">
              <w:rPr>
                <w:b/>
                <w:szCs w:val="22"/>
                <w:vertAlign w:val="superscript"/>
                <w:lang w:val="pt-PT"/>
              </w:rPr>
              <w:t>2</w:t>
            </w:r>
          </w:p>
          <w:p w14:paraId="57EA2D19" w14:textId="77777777" w:rsidR="00B145D7" w:rsidRPr="00F03387" w:rsidRDefault="00B145D7" w:rsidP="001E0739">
            <w:pPr>
              <w:keepNext/>
              <w:keepLines/>
              <w:jc w:val="center"/>
              <w:rPr>
                <w:b/>
                <w:lang w:val="pt-PT"/>
              </w:rPr>
            </w:pPr>
          </w:p>
          <w:p w14:paraId="4DD101BB" w14:textId="77777777" w:rsidR="00B145D7" w:rsidRPr="00F03387" w:rsidRDefault="00B145D7" w:rsidP="001E0739">
            <w:pPr>
              <w:keepNext/>
              <w:keepLines/>
              <w:jc w:val="center"/>
              <w:rPr>
                <w:b/>
                <w:lang w:val="pt-PT"/>
              </w:rPr>
            </w:pPr>
            <w:r w:rsidRPr="00F03387">
              <w:rPr>
                <w:b/>
                <w:lang w:val="pt-PT"/>
              </w:rPr>
              <w:t>N</w:t>
            </w:r>
            <w:r w:rsidR="00E8760D" w:rsidRPr="00F03387">
              <w:rPr>
                <w:b/>
                <w:lang w:val="pt-PT"/>
              </w:rPr>
              <w:t xml:space="preserve"> </w:t>
            </w:r>
            <w:r w:rsidRPr="00F03387">
              <w:rPr>
                <w:b/>
                <w:lang w:val="pt-PT"/>
              </w:rPr>
              <w:t>=</w:t>
            </w:r>
            <w:r w:rsidR="00E8760D" w:rsidRPr="00F03387">
              <w:rPr>
                <w:b/>
                <w:lang w:val="pt-PT"/>
              </w:rPr>
              <w:t xml:space="preserve"> </w:t>
            </w:r>
            <w:r w:rsidRPr="00F03387">
              <w:rPr>
                <w:b/>
                <w:lang w:val="pt-PT"/>
              </w:rPr>
              <w:t>77</w:t>
            </w:r>
          </w:p>
        </w:tc>
        <w:tc>
          <w:tcPr>
            <w:tcW w:w="1534" w:type="dxa"/>
          </w:tcPr>
          <w:p w14:paraId="663C411E" w14:textId="77777777" w:rsidR="00B145D7" w:rsidRPr="00F03387" w:rsidRDefault="00B145D7" w:rsidP="001E0739">
            <w:pPr>
              <w:keepNext/>
              <w:keepLines/>
              <w:jc w:val="center"/>
              <w:rPr>
                <w:b/>
                <w:lang w:val="pt-PT"/>
              </w:rPr>
            </w:pPr>
            <w:r w:rsidRPr="00F03387">
              <w:rPr>
                <w:b/>
                <w:lang w:val="pt-PT"/>
              </w:rPr>
              <w:t>Herceptin mais docetaxel</w:t>
            </w:r>
            <w:r w:rsidRPr="00F03387">
              <w:rPr>
                <w:b/>
                <w:szCs w:val="22"/>
                <w:vertAlign w:val="superscript"/>
                <w:lang w:val="pt-PT"/>
              </w:rPr>
              <w:t>3</w:t>
            </w:r>
          </w:p>
          <w:p w14:paraId="309B021A" w14:textId="77777777" w:rsidR="00B145D7" w:rsidRPr="00F03387" w:rsidRDefault="00B145D7" w:rsidP="001E0739">
            <w:pPr>
              <w:keepNext/>
              <w:keepLines/>
              <w:jc w:val="center"/>
              <w:rPr>
                <w:b/>
                <w:lang w:val="pt-PT"/>
              </w:rPr>
            </w:pPr>
            <w:r w:rsidRPr="00F03387">
              <w:rPr>
                <w:b/>
                <w:lang w:val="pt-PT"/>
              </w:rPr>
              <w:t>N</w:t>
            </w:r>
            <w:r w:rsidR="00E8760D" w:rsidRPr="00F03387">
              <w:rPr>
                <w:b/>
                <w:lang w:val="pt-PT"/>
              </w:rPr>
              <w:t xml:space="preserve"> </w:t>
            </w:r>
            <w:r w:rsidRPr="00F03387">
              <w:rPr>
                <w:b/>
                <w:lang w:val="pt-PT"/>
              </w:rPr>
              <w:t>=</w:t>
            </w:r>
            <w:r w:rsidR="00E8760D" w:rsidRPr="00F03387">
              <w:rPr>
                <w:b/>
                <w:lang w:val="pt-PT"/>
              </w:rPr>
              <w:t xml:space="preserve"> </w:t>
            </w:r>
            <w:r w:rsidRPr="00F03387">
              <w:rPr>
                <w:b/>
                <w:lang w:val="pt-PT"/>
              </w:rPr>
              <w:t>92</w:t>
            </w:r>
          </w:p>
        </w:tc>
        <w:tc>
          <w:tcPr>
            <w:tcW w:w="1534" w:type="dxa"/>
          </w:tcPr>
          <w:p w14:paraId="45AC6FFE" w14:textId="77777777" w:rsidR="00B145D7" w:rsidRPr="00F03387" w:rsidRDefault="00B145D7" w:rsidP="001E0739">
            <w:pPr>
              <w:keepNext/>
              <w:keepLines/>
              <w:jc w:val="center"/>
              <w:rPr>
                <w:b/>
                <w:lang w:val="pt-PT"/>
              </w:rPr>
            </w:pPr>
            <w:r w:rsidRPr="00F03387">
              <w:rPr>
                <w:b/>
                <w:lang w:val="pt-PT"/>
              </w:rPr>
              <w:t>Docetaxel</w:t>
            </w:r>
            <w:r w:rsidRPr="00F03387">
              <w:rPr>
                <w:b/>
                <w:szCs w:val="22"/>
                <w:vertAlign w:val="superscript"/>
                <w:lang w:val="pt-PT"/>
              </w:rPr>
              <w:t>3</w:t>
            </w:r>
          </w:p>
          <w:p w14:paraId="0351473B" w14:textId="77777777" w:rsidR="00B145D7" w:rsidRPr="00F03387" w:rsidRDefault="00B145D7" w:rsidP="001E0739">
            <w:pPr>
              <w:keepNext/>
              <w:keepLines/>
              <w:jc w:val="center"/>
              <w:rPr>
                <w:b/>
                <w:lang w:val="pt-PT"/>
              </w:rPr>
            </w:pPr>
          </w:p>
          <w:p w14:paraId="602661BF" w14:textId="77777777" w:rsidR="003807F0" w:rsidRPr="00F03387" w:rsidRDefault="003807F0" w:rsidP="001E0739">
            <w:pPr>
              <w:keepNext/>
              <w:keepLines/>
              <w:jc w:val="center"/>
              <w:rPr>
                <w:b/>
                <w:lang w:val="pt-PT"/>
              </w:rPr>
            </w:pPr>
          </w:p>
          <w:p w14:paraId="3B80C8E3" w14:textId="77777777" w:rsidR="00B145D7" w:rsidRPr="00F03387" w:rsidRDefault="00B145D7" w:rsidP="001E0739">
            <w:pPr>
              <w:keepNext/>
              <w:keepLines/>
              <w:jc w:val="center"/>
              <w:rPr>
                <w:b/>
                <w:lang w:val="pt-PT"/>
              </w:rPr>
            </w:pPr>
            <w:r w:rsidRPr="00F03387">
              <w:rPr>
                <w:b/>
                <w:lang w:val="pt-PT"/>
              </w:rPr>
              <w:t>N</w:t>
            </w:r>
            <w:r w:rsidR="00E8760D" w:rsidRPr="00F03387">
              <w:rPr>
                <w:b/>
                <w:lang w:val="pt-PT"/>
              </w:rPr>
              <w:t xml:space="preserve"> </w:t>
            </w:r>
            <w:r w:rsidRPr="00F03387">
              <w:rPr>
                <w:b/>
                <w:lang w:val="pt-PT"/>
              </w:rPr>
              <w:t>=</w:t>
            </w:r>
            <w:r w:rsidR="00E8760D" w:rsidRPr="00F03387">
              <w:rPr>
                <w:b/>
                <w:lang w:val="pt-PT"/>
              </w:rPr>
              <w:t xml:space="preserve"> </w:t>
            </w:r>
            <w:r w:rsidRPr="00F03387">
              <w:rPr>
                <w:b/>
                <w:lang w:val="pt-PT"/>
              </w:rPr>
              <w:t>94</w:t>
            </w:r>
          </w:p>
        </w:tc>
      </w:tr>
      <w:tr w:rsidR="00B145D7" w:rsidRPr="00F03387" w14:paraId="08C6F812" w14:textId="77777777">
        <w:tc>
          <w:tcPr>
            <w:tcW w:w="1536" w:type="dxa"/>
          </w:tcPr>
          <w:p w14:paraId="71A1E97B" w14:textId="77777777" w:rsidR="00B145D7" w:rsidRPr="00F03387" w:rsidRDefault="00B145D7" w:rsidP="001E0739">
            <w:pPr>
              <w:keepNext/>
              <w:keepLines/>
              <w:rPr>
                <w:b/>
                <w:lang w:val="pt-PT"/>
              </w:rPr>
            </w:pPr>
            <w:r w:rsidRPr="00F03387">
              <w:rPr>
                <w:b/>
                <w:lang w:val="pt-PT"/>
              </w:rPr>
              <w:t>Taxa de resposta</w:t>
            </w:r>
          </w:p>
          <w:p w14:paraId="6B8719A7" w14:textId="77777777" w:rsidR="00B145D7" w:rsidRPr="00F03387" w:rsidRDefault="00B145D7" w:rsidP="001E0739">
            <w:pPr>
              <w:keepNext/>
              <w:keepLines/>
              <w:rPr>
                <w:b/>
                <w:lang w:val="pt-PT"/>
              </w:rPr>
            </w:pPr>
            <w:r w:rsidRPr="00F03387">
              <w:rPr>
                <w:b/>
                <w:lang w:val="pt-PT"/>
              </w:rPr>
              <w:t>(IC 95 %)</w:t>
            </w:r>
          </w:p>
        </w:tc>
        <w:tc>
          <w:tcPr>
            <w:tcW w:w="1533" w:type="dxa"/>
          </w:tcPr>
          <w:p w14:paraId="38F0132E"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18 %</w:t>
            </w:r>
          </w:p>
          <w:p w14:paraId="6D1C9AC2" w14:textId="77777777" w:rsidR="00B145D7" w:rsidRPr="00F03387" w:rsidRDefault="00B145D7" w:rsidP="001E0739">
            <w:pPr>
              <w:keepNext/>
              <w:keepLines/>
              <w:jc w:val="center"/>
              <w:rPr>
                <w:lang w:val="pt-PT"/>
              </w:rPr>
            </w:pPr>
            <w:r w:rsidRPr="00F03387">
              <w:rPr>
                <w:lang w:val="pt-PT"/>
              </w:rPr>
              <w:t>(13</w:t>
            </w:r>
            <w:r w:rsidR="00F2227C" w:rsidRPr="00F03387">
              <w:rPr>
                <w:lang w:val="pt-PT"/>
              </w:rPr>
              <w:t xml:space="preserve"> – </w:t>
            </w:r>
            <w:r w:rsidRPr="00F03387">
              <w:rPr>
                <w:lang w:val="pt-PT"/>
              </w:rPr>
              <w:t>25)</w:t>
            </w:r>
          </w:p>
        </w:tc>
        <w:tc>
          <w:tcPr>
            <w:tcW w:w="1533" w:type="dxa"/>
          </w:tcPr>
          <w:p w14:paraId="7D69F684"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49 %</w:t>
            </w:r>
          </w:p>
          <w:p w14:paraId="65231179" w14:textId="77777777" w:rsidR="00B145D7" w:rsidRPr="00F03387" w:rsidRDefault="00B145D7" w:rsidP="001E0739">
            <w:pPr>
              <w:keepNext/>
              <w:keepLines/>
              <w:jc w:val="center"/>
              <w:rPr>
                <w:lang w:val="pt-PT"/>
              </w:rPr>
            </w:pPr>
            <w:r w:rsidRPr="00F03387">
              <w:rPr>
                <w:lang w:val="pt-PT"/>
              </w:rPr>
              <w:t>(36</w:t>
            </w:r>
            <w:r w:rsidR="00F2227C" w:rsidRPr="00F03387">
              <w:rPr>
                <w:lang w:val="pt-PT"/>
              </w:rPr>
              <w:t xml:space="preserve"> – </w:t>
            </w:r>
            <w:r w:rsidRPr="00F03387">
              <w:rPr>
                <w:lang w:val="pt-PT"/>
              </w:rPr>
              <w:t>61)</w:t>
            </w:r>
          </w:p>
        </w:tc>
        <w:tc>
          <w:tcPr>
            <w:tcW w:w="1533" w:type="dxa"/>
          </w:tcPr>
          <w:p w14:paraId="0D6241FA"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17 %</w:t>
            </w:r>
          </w:p>
          <w:p w14:paraId="0D89C055" w14:textId="77777777" w:rsidR="00B145D7" w:rsidRPr="00F03387" w:rsidRDefault="00B145D7" w:rsidP="001E0739">
            <w:pPr>
              <w:keepNext/>
              <w:keepLines/>
              <w:jc w:val="center"/>
              <w:rPr>
                <w:lang w:val="pt-PT"/>
              </w:rPr>
            </w:pPr>
            <w:r w:rsidRPr="00F03387">
              <w:rPr>
                <w:lang w:val="pt-PT"/>
              </w:rPr>
              <w:t>(9</w:t>
            </w:r>
            <w:r w:rsidR="00F2227C" w:rsidRPr="00F03387">
              <w:rPr>
                <w:lang w:val="pt-PT"/>
              </w:rPr>
              <w:t xml:space="preserve"> – </w:t>
            </w:r>
            <w:r w:rsidRPr="00F03387">
              <w:rPr>
                <w:lang w:val="pt-PT"/>
              </w:rPr>
              <w:t>27)</w:t>
            </w:r>
          </w:p>
        </w:tc>
        <w:tc>
          <w:tcPr>
            <w:tcW w:w="1534" w:type="dxa"/>
          </w:tcPr>
          <w:p w14:paraId="78A42C4E" w14:textId="77777777" w:rsidR="00B145D7" w:rsidRPr="00F03387" w:rsidRDefault="00B145D7" w:rsidP="001E0739">
            <w:pPr>
              <w:keepNext/>
              <w:keepLines/>
              <w:jc w:val="center"/>
              <w:rPr>
                <w:lang w:val="pt-PT"/>
              </w:rPr>
            </w:pPr>
            <w:r w:rsidRPr="00F03387">
              <w:rPr>
                <w:lang w:val="pt-PT"/>
              </w:rPr>
              <w:t>61 %</w:t>
            </w:r>
          </w:p>
          <w:p w14:paraId="4D44ABB7" w14:textId="77777777" w:rsidR="00B145D7" w:rsidRPr="00F03387" w:rsidRDefault="00B145D7" w:rsidP="001E0739">
            <w:pPr>
              <w:keepNext/>
              <w:keepLines/>
              <w:jc w:val="center"/>
              <w:rPr>
                <w:lang w:val="pt-PT"/>
              </w:rPr>
            </w:pPr>
            <w:r w:rsidRPr="00F03387">
              <w:rPr>
                <w:lang w:val="pt-PT"/>
              </w:rPr>
              <w:t>(50</w:t>
            </w:r>
            <w:r w:rsidR="00F2227C" w:rsidRPr="00F03387">
              <w:rPr>
                <w:lang w:val="pt-PT"/>
              </w:rPr>
              <w:t xml:space="preserve"> – </w:t>
            </w:r>
            <w:r w:rsidRPr="00F03387">
              <w:rPr>
                <w:lang w:val="pt-PT"/>
              </w:rPr>
              <w:t>71)</w:t>
            </w:r>
          </w:p>
        </w:tc>
        <w:tc>
          <w:tcPr>
            <w:tcW w:w="1534" w:type="dxa"/>
          </w:tcPr>
          <w:p w14:paraId="5E7C5D3A" w14:textId="77777777" w:rsidR="00B145D7" w:rsidRPr="00F03387" w:rsidRDefault="00B145D7" w:rsidP="001E0739">
            <w:pPr>
              <w:keepNext/>
              <w:keepLines/>
              <w:jc w:val="center"/>
              <w:rPr>
                <w:lang w:val="pt-PT"/>
              </w:rPr>
            </w:pPr>
            <w:r w:rsidRPr="00F03387">
              <w:rPr>
                <w:lang w:val="pt-PT"/>
              </w:rPr>
              <w:t>34 %</w:t>
            </w:r>
          </w:p>
          <w:p w14:paraId="64115A6D" w14:textId="77777777" w:rsidR="00B145D7" w:rsidRPr="00F03387" w:rsidRDefault="00B145D7" w:rsidP="001E0739">
            <w:pPr>
              <w:keepNext/>
              <w:keepLines/>
              <w:jc w:val="center"/>
              <w:rPr>
                <w:lang w:val="pt-PT"/>
              </w:rPr>
            </w:pPr>
            <w:r w:rsidRPr="00F03387">
              <w:rPr>
                <w:lang w:val="pt-PT"/>
              </w:rPr>
              <w:t>(25</w:t>
            </w:r>
            <w:r w:rsidR="00F2227C" w:rsidRPr="00F03387">
              <w:rPr>
                <w:lang w:val="pt-PT"/>
              </w:rPr>
              <w:t xml:space="preserve"> – </w:t>
            </w:r>
            <w:r w:rsidRPr="00F03387">
              <w:rPr>
                <w:lang w:val="pt-PT"/>
              </w:rPr>
              <w:t>45)</w:t>
            </w:r>
          </w:p>
        </w:tc>
      </w:tr>
      <w:tr w:rsidR="00B145D7" w:rsidRPr="00F03387" w14:paraId="22625F14" w14:textId="77777777">
        <w:tc>
          <w:tcPr>
            <w:tcW w:w="1536" w:type="dxa"/>
          </w:tcPr>
          <w:p w14:paraId="5427704D" w14:textId="77777777" w:rsidR="00B145D7" w:rsidRPr="00F03387" w:rsidRDefault="00B145D7" w:rsidP="001E0739">
            <w:pPr>
              <w:keepNext/>
              <w:keepLines/>
              <w:rPr>
                <w:b/>
                <w:lang w:val="pt-PT"/>
              </w:rPr>
            </w:pPr>
            <w:r w:rsidRPr="00F03387">
              <w:rPr>
                <w:b/>
                <w:lang w:val="pt-PT"/>
              </w:rPr>
              <w:t>Duração mediana da resposta (meses)</w:t>
            </w:r>
          </w:p>
          <w:p w14:paraId="080C28CC" w14:textId="77777777" w:rsidR="00B145D7" w:rsidRPr="00F03387" w:rsidRDefault="00B145D7" w:rsidP="001E0739">
            <w:pPr>
              <w:keepNext/>
              <w:keepLines/>
              <w:rPr>
                <w:b/>
                <w:lang w:val="pt-PT"/>
              </w:rPr>
            </w:pPr>
            <w:r w:rsidRPr="00F03387">
              <w:rPr>
                <w:b/>
                <w:lang w:val="pt-PT"/>
              </w:rPr>
              <w:t>(IC 95 %)</w:t>
            </w:r>
          </w:p>
        </w:tc>
        <w:tc>
          <w:tcPr>
            <w:tcW w:w="1533" w:type="dxa"/>
          </w:tcPr>
          <w:p w14:paraId="5585C006" w14:textId="77777777" w:rsidR="003807F0" w:rsidRPr="00F03387" w:rsidRDefault="003807F0" w:rsidP="001E0739">
            <w:pPr>
              <w:pStyle w:val="TableCellCenter"/>
              <w:spacing w:before="0" w:after="0" w:line="240" w:lineRule="auto"/>
              <w:rPr>
                <w:rFonts w:ascii="Times New Roman" w:hAnsi="Times New Roman"/>
                <w:sz w:val="22"/>
                <w:lang w:val="pt-PT"/>
              </w:rPr>
            </w:pPr>
          </w:p>
          <w:p w14:paraId="07247C93"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9,1</w:t>
            </w:r>
          </w:p>
          <w:p w14:paraId="1DCBD771" w14:textId="77777777" w:rsidR="00B145D7" w:rsidRPr="00F03387" w:rsidRDefault="00B145D7" w:rsidP="001E0739">
            <w:pPr>
              <w:keepNext/>
              <w:keepLines/>
              <w:jc w:val="center"/>
              <w:rPr>
                <w:lang w:val="pt-PT"/>
              </w:rPr>
            </w:pPr>
            <w:r w:rsidRPr="00F03387">
              <w:rPr>
                <w:lang w:val="pt-PT"/>
              </w:rPr>
              <w:t>(5,6</w:t>
            </w:r>
            <w:r w:rsidR="00F2227C" w:rsidRPr="00F03387">
              <w:rPr>
                <w:lang w:val="pt-PT"/>
              </w:rPr>
              <w:t xml:space="preserve"> – </w:t>
            </w:r>
            <w:r w:rsidRPr="00F03387">
              <w:rPr>
                <w:lang w:val="pt-PT"/>
              </w:rPr>
              <w:t>10,3)</w:t>
            </w:r>
          </w:p>
        </w:tc>
        <w:tc>
          <w:tcPr>
            <w:tcW w:w="1533" w:type="dxa"/>
          </w:tcPr>
          <w:p w14:paraId="3014BAD5" w14:textId="77777777" w:rsidR="003807F0" w:rsidRPr="00F03387" w:rsidRDefault="003807F0" w:rsidP="001E0739">
            <w:pPr>
              <w:pStyle w:val="TableCellCenter"/>
              <w:spacing w:before="0" w:after="0" w:line="240" w:lineRule="auto"/>
              <w:rPr>
                <w:rFonts w:ascii="Times New Roman" w:hAnsi="Times New Roman"/>
                <w:sz w:val="22"/>
                <w:lang w:val="pt-PT"/>
              </w:rPr>
            </w:pPr>
          </w:p>
          <w:p w14:paraId="26503A5F"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8,3</w:t>
            </w:r>
          </w:p>
          <w:p w14:paraId="6EDC22CE" w14:textId="77777777" w:rsidR="00B145D7" w:rsidRPr="00F03387" w:rsidRDefault="00B145D7" w:rsidP="001E0739">
            <w:pPr>
              <w:keepNext/>
              <w:keepLines/>
              <w:jc w:val="center"/>
              <w:rPr>
                <w:lang w:val="pt-PT"/>
              </w:rPr>
            </w:pPr>
            <w:r w:rsidRPr="00F03387">
              <w:rPr>
                <w:lang w:val="pt-PT"/>
              </w:rPr>
              <w:t>(7,3</w:t>
            </w:r>
            <w:r w:rsidR="00F2227C" w:rsidRPr="00F03387">
              <w:rPr>
                <w:lang w:val="pt-PT"/>
              </w:rPr>
              <w:t xml:space="preserve"> – </w:t>
            </w:r>
            <w:r w:rsidRPr="00F03387">
              <w:rPr>
                <w:lang w:val="pt-PT"/>
              </w:rPr>
              <w:t>8,8)</w:t>
            </w:r>
          </w:p>
        </w:tc>
        <w:tc>
          <w:tcPr>
            <w:tcW w:w="1533" w:type="dxa"/>
          </w:tcPr>
          <w:p w14:paraId="0E301FF1" w14:textId="77777777" w:rsidR="003807F0" w:rsidRPr="00F03387" w:rsidRDefault="003807F0" w:rsidP="001E0739">
            <w:pPr>
              <w:pStyle w:val="TableCellCenter"/>
              <w:spacing w:before="0" w:after="0" w:line="240" w:lineRule="auto"/>
              <w:rPr>
                <w:rFonts w:ascii="Times New Roman" w:hAnsi="Times New Roman"/>
                <w:sz w:val="22"/>
                <w:lang w:val="pt-PT"/>
              </w:rPr>
            </w:pPr>
          </w:p>
          <w:p w14:paraId="674611A0" w14:textId="77777777" w:rsidR="00B145D7" w:rsidRPr="00F03387" w:rsidRDefault="00B145D7" w:rsidP="001E0739">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4,6</w:t>
            </w:r>
          </w:p>
          <w:p w14:paraId="061F265B" w14:textId="77777777" w:rsidR="00B145D7" w:rsidRPr="00F03387" w:rsidRDefault="00B145D7" w:rsidP="001E0739">
            <w:pPr>
              <w:keepNext/>
              <w:keepLines/>
              <w:jc w:val="center"/>
              <w:rPr>
                <w:lang w:val="pt-PT"/>
              </w:rPr>
            </w:pPr>
            <w:r w:rsidRPr="00F03387">
              <w:rPr>
                <w:lang w:val="pt-PT"/>
              </w:rPr>
              <w:t>(3,7</w:t>
            </w:r>
            <w:r w:rsidR="00F2227C" w:rsidRPr="00F03387">
              <w:rPr>
                <w:lang w:val="pt-PT"/>
              </w:rPr>
              <w:t xml:space="preserve"> – </w:t>
            </w:r>
            <w:r w:rsidRPr="00F03387">
              <w:rPr>
                <w:lang w:val="pt-PT"/>
              </w:rPr>
              <w:t>7,4)</w:t>
            </w:r>
          </w:p>
        </w:tc>
        <w:tc>
          <w:tcPr>
            <w:tcW w:w="1534" w:type="dxa"/>
          </w:tcPr>
          <w:p w14:paraId="740F34DE" w14:textId="77777777" w:rsidR="003807F0" w:rsidRPr="00F03387" w:rsidRDefault="003807F0" w:rsidP="001E0739">
            <w:pPr>
              <w:keepNext/>
              <w:keepLines/>
              <w:jc w:val="center"/>
              <w:rPr>
                <w:lang w:val="pt-PT"/>
              </w:rPr>
            </w:pPr>
          </w:p>
          <w:p w14:paraId="066C1141" w14:textId="77777777" w:rsidR="00B145D7" w:rsidRPr="00F03387" w:rsidRDefault="00B145D7" w:rsidP="001E0739">
            <w:pPr>
              <w:keepNext/>
              <w:keepLines/>
              <w:jc w:val="center"/>
              <w:rPr>
                <w:lang w:val="pt-PT"/>
              </w:rPr>
            </w:pPr>
            <w:r w:rsidRPr="00F03387">
              <w:rPr>
                <w:lang w:val="pt-PT"/>
              </w:rPr>
              <w:t>11,7</w:t>
            </w:r>
          </w:p>
          <w:p w14:paraId="7ADE8D9A" w14:textId="77777777" w:rsidR="00B145D7" w:rsidRPr="00F03387" w:rsidRDefault="00B145D7" w:rsidP="001E0739">
            <w:pPr>
              <w:keepNext/>
              <w:keepLines/>
              <w:jc w:val="center"/>
              <w:rPr>
                <w:lang w:val="pt-PT"/>
              </w:rPr>
            </w:pPr>
            <w:r w:rsidRPr="00F03387">
              <w:rPr>
                <w:lang w:val="pt-PT"/>
              </w:rPr>
              <w:t>(9,3 – 15,0)</w:t>
            </w:r>
          </w:p>
        </w:tc>
        <w:tc>
          <w:tcPr>
            <w:tcW w:w="1534" w:type="dxa"/>
          </w:tcPr>
          <w:p w14:paraId="46EB467B" w14:textId="77777777" w:rsidR="003807F0" w:rsidRPr="00F03387" w:rsidRDefault="003807F0" w:rsidP="001E0739">
            <w:pPr>
              <w:keepNext/>
              <w:keepLines/>
              <w:jc w:val="center"/>
              <w:rPr>
                <w:lang w:val="pt-PT"/>
              </w:rPr>
            </w:pPr>
          </w:p>
          <w:p w14:paraId="4AFBA823" w14:textId="77777777" w:rsidR="00B145D7" w:rsidRPr="00F03387" w:rsidRDefault="00B145D7" w:rsidP="001E0739">
            <w:pPr>
              <w:keepNext/>
              <w:keepLines/>
              <w:jc w:val="center"/>
              <w:rPr>
                <w:lang w:val="pt-PT"/>
              </w:rPr>
            </w:pPr>
            <w:r w:rsidRPr="00F03387">
              <w:rPr>
                <w:lang w:val="pt-PT"/>
              </w:rPr>
              <w:t>5,7</w:t>
            </w:r>
          </w:p>
          <w:p w14:paraId="336E1D2F" w14:textId="77777777" w:rsidR="00B145D7" w:rsidRPr="00F03387" w:rsidRDefault="00B145D7" w:rsidP="001E0739">
            <w:pPr>
              <w:keepNext/>
              <w:keepLines/>
              <w:jc w:val="center"/>
              <w:rPr>
                <w:lang w:val="pt-PT"/>
              </w:rPr>
            </w:pPr>
            <w:r w:rsidRPr="00F03387">
              <w:rPr>
                <w:lang w:val="pt-PT"/>
              </w:rPr>
              <w:t>(4,6 – 7,6)</w:t>
            </w:r>
          </w:p>
        </w:tc>
      </w:tr>
      <w:tr w:rsidR="00B145D7" w:rsidRPr="00F03387" w14:paraId="1D4E3281" w14:textId="77777777">
        <w:tc>
          <w:tcPr>
            <w:tcW w:w="1536" w:type="dxa"/>
          </w:tcPr>
          <w:p w14:paraId="32E6554A" w14:textId="77777777" w:rsidR="00B145D7" w:rsidRPr="00F03387" w:rsidRDefault="00B145D7" w:rsidP="001E0739">
            <w:pPr>
              <w:keepNext/>
              <w:keepLines/>
              <w:rPr>
                <w:b/>
                <w:lang w:val="pt-PT"/>
              </w:rPr>
            </w:pPr>
            <w:r w:rsidRPr="00F03387">
              <w:rPr>
                <w:b/>
                <w:lang w:val="pt-PT"/>
              </w:rPr>
              <w:t>TTP mediana</w:t>
            </w:r>
          </w:p>
          <w:p w14:paraId="4962B540" w14:textId="77777777" w:rsidR="00B145D7" w:rsidRPr="00F03387" w:rsidRDefault="00B145D7" w:rsidP="001E0739">
            <w:pPr>
              <w:keepNext/>
              <w:keepLines/>
              <w:rPr>
                <w:b/>
                <w:lang w:val="pt-PT"/>
              </w:rPr>
            </w:pPr>
            <w:r w:rsidRPr="00F03387">
              <w:rPr>
                <w:b/>
                <w:lang w:val="pt-PT"/>
              </w:rPr>
              <w:t>(meses)</w:t>
            </w:r>
          </w:p>
          <w:p w14:paraId="6AD02905" w14:textId="77777777" w:rsidR="00B145D7" w:rsidRPr="00F03387" w:rsidRDefault="00B145D7" w:rsidP="001E0739">
            <w:pPr>
              <w:keepNext/>
              <w:keepLines/>
              <w:rPr>
                <w:b/>
                <w:lang w:val="pt-PT"/>
              </w:rPr>
            </w:pPr>
            <w:r w:rsidRPr="00F03387">
              <w:rPr>
                <w:b/>
                <w:lang w:val="pt-PT"/>
              </w:rPr>
              <w:t>(IC 95 %)</w:t>
            </w:r>
          </w:p>
        </w:tc>
        <w:tc>
          <w:tcPr>
            <w:tcW w:w="1533" w:type="dxa"/>
          </w:tcPr>
          <w:p w14:paraId="4EC29DAD" w14:textId="77777777" w:rsidR="00B145D7" w:rsidRPr="00F03387" w:rsidRDefault="00B145D7" w:rsidP="001E0739">
            <w:pPr>
              <w:keepNext/>
              <w:keepLines/>
              <w:jc w:val="center"/>
              <w:rPr>
                <w:lang w:val="pt-PT"/>
              </w:rPr>
            </w:pPr>
            <w:r w:rsidRPr="00F03387">
              <w:rPr>
                <w:lang w:val="pt-PT"/>
              </w:rPr>
              <w:t>3,2</w:t>
            </w:r>
          </w:p>
          <w:p w14:paraId="1B27CF3D" w14:textId="77777777" w:rsidR="00B145D7" w:rsidRPr="00F03387" w:rsidRDefault="00B145D7" w:rsidP="001E0739">
            <w:pPr>
              <w:keepNext/>
              <w:keepLines/>
              <w:jc w:val="center"/>
              <w:rPr>
                <w:lang w:val="pt-PT"/>
              </w:rPr>
            </w:pPr>
            <w:r w:rsidRPr="00F03387">
              <w:rPr>
                <w:lang w:val="pt-PT"/>
              </w:rPr>
              <w:t>(2,6</w:t>
            </w:r>
            <w:r w:rsidR="00F2227C" w:rsidRPr="00F03387">
              <w:rPr>
                <w:lang w:val="pt-PT"/>
              </w:rPr>
              <w:t xml:space="preserve"> – </w:t>
            </w:r>
            <w:r w:rsidRPr="00F03387">
              <w:rPr>
                <w:lang w:val="pt-PT"/>
              </w:rPr>
              <w:t>3,5)</w:t>
            </w:r>
          </w:p>
        </w:tc>
        <w:tc>
          <w:tcPr>
            <w:tcW w:w="1533" w:type="dxa"/>
          </w:tcPr>
          <w:p w14:paraId="61462562" w14:textId="77777777" w:rsidR="00B145D7" w:rsidRPr="00F03387" w:rsidRDefault="00B145D7" w:rsidP="001E0739">
            <w:pPr>
              <w:keepNext/>
              <w:keepLines/>
              <w:jc w:val="center"/>
              <w:rPr>
                <w:lang w:val="pt-PT"/>
              </w:rPr>
            </w:pPr>
            <w:r w:rsidRPr="00F03387">
              <w:rPr>
                <w:lang w:val="pt-PT"/>
              </w:rPr>
              <w:t>7,1</w:t>
            </w:r>
          </w:p>
          <w:p w14:paraId="5B1512B7" w14:textId="77777777" w:rsidR="00B145D7" w:rsidRPr="00F03387" w:rsidRDefault="00B145D7" w:rsidP="001E0739">
            <w:pPr>
              <w:keepNext/>
              <w:keepLines/>
              <w:jc w:val="center"/>
              <w:rPr>
                <w:lang w:val="pt-PT"/>
              </w:rPr>
            </w:pPr>
            <w:r w:rsidRPr="00F03387">
              <w:rPr>
                <w:lang w:val="pt-PT"/>
              </w:rPr>
              <w:t>(6,2</w:t>
            </w:r>
            <w:r w:rsidR="00F2227C" w:rsidRPr="00F03387">
              <w:rPr>
                <w:lang w:val="pt-PT"/>
              </w:rPr>
              <w:t xml:space="preserve"> – </w:t>
            </w:r>
            <w:r w:rsidRPr="00F03387">
              <w:rPr>
                <w:lang w:val="pt-PT"/>
              </w:rPr>
              <w:t>12,0)</w:t>
            </w:r>
          </w:p>
        </w:tc>
        <w:tc>
          <w:tcPr>
            <w:tcW w:w="1533" w:type="dxa"/>
          </w:tcPr>
          <w:p w14:paraId="527BE8D2" w14:textId="77777777" w:rsidR="00B145D7" w:rsidRPr="00F03387" w:rsidRDefault="00B145D7" w:rsidP="001E0739">
            <w:pPr>
              <w:keepNext/>
              <w:keepLines/>
              <w:jc w:val="center"/>
              <w:rPr>
                <w:lang w:val="pt-PT"/>
              </w:rPr>
            </w:pPr>
            <w:r w:rsidRPr="00F03387">
              <w:rPr>
                <w:lang w:val="pt-PT"/>
              </w:rPr>
              <w:t>3,0</w:t>
            </w:r>
          </w:p>
          <w:p w14:paraId="769FA12B" w14:textId="77777777" w:rsidR="00B145D7" w:rsidRPr="00F03387" w:rsidRDefault="00B145D7" w:rsidP="001E0739">
            <w:pPr>
              <w:keepNext/>
              <w:keepLines/>
              <w:jc w:val="center"/>
              <w:rPr>
                <w:lang w:val="pt-PT"/>
              </w:rPr>
            </w:pPr>
            <w:r w:rsidRPr="00F03387">
              <w:rPr>
                <w:lang w:val="pt-PT"/>
              </w:rPr>
              <w:t>(2,0</w:t>
            </w:r>
            <w:r w:rsidR="00F2227C" w:rsidRPr="00F03387">
              <w:rPr>
                <w:lang w:val="pt-PT"/>
              </w:rPr>
              <w:t xml:space="preserve"> – </w:t>
            </w:r>
            <w:r w:rsidRPr="00F03387">
              <w:rPr>
                <w:lang w:val="pt-PT"/>
              </w:rPr>
              <w:t>4,4)</w:t>
            </w:r>
          </w:p>
        </w:tc>
        <w:tc>
          <w:tcPr>
            <w:tcW w:w="1534" w:type="dxa"/>
          </w:tcPr>
          <w:p w14:paraId="64F6E980" w14:textId="77777777" w:rsidR="00B145D7" w:rsidRPr="00F03387" w:rsidRDefault="00B145D7" w:rsidP="001E0739">
            <w:pPr>
              <w:keepNext/>
              <w:keepLines/>
              <w:jc w:val="center"/>
              <w:rPr>
                <w:lang w:val="pt-PT"/>
              </w:rPr>
            </w:pPr>
            <w:r w:rsidRPr="00F03387">
              <w:rPr>
                <w:lang w:val="pt-PT"/>
              </w:rPr>
              <w:t>11,7</w:t>
            </w:r>
          </w:p>
          <w:p w14:paraId="6F68CF81" w14:textId="77777777" w:rsidR="00B145D7" w:rsidRPr="00F03387" w:rsidRDefault="00B145D7" w:rsidP="001E0739">
            <w:pPr>
              <w:keepNext/>
              <w:keepLines/>
              <w:jc w:val="center"/>
              <w:rPr>
                <w:lang w:val="pt-PT"/>
              </w:rPr>
            </w:pPr>
            <w:r w:rsidRPr="00F03387">
              <w:rPr>
                <w:lang w:val="pt-PT"/>
              </w:rPr>
              <w:t>(9,2 – 13,5)</w:t>
            </w:r>
          </w:p>
        </w:tc>
        <w:tc>
          <w:tcPr>
            <w:tcW w:w="1534" w:type="dxa"/>
          </w:tcPr>
          <w:p w14:paraId="22ED794F" w14:textId="77777777" w:rsidR="00B145D7" w:rsidRPr="00F03387" w:rsidRDefault="00B145D7" w:rsidP="001E0739">
            <w:pPr>
              <w:keepNext/>
              <w:keepLines/>
              <w:jc w:val="center"/>
              <w:rPr>
                <w:lang w:val="pt-PT"/>
              </w:rPr>
            </w:pPr>
            <w:r w:rsidRPr="00F03387">
              <w:rPr>
                <w:lang w:val="pt-PT"/>
              </w:rPr>
              <w:t>6,1</w:t>
            </w:r>
          </w:p>
          <w:p w14:paraId="0B537F7A" w14:textId="77777777" w:rsidR="00B145D7" w:rsidRPr="00F03387" w:rsidRDefault="00B145D7" w:rsidP="001E0739">
            <w:pPr>
              <w:keepNext/>
              <w:keepLines/>
              <w:jc w:val="center"/>
              <w:rPr>
                <w:lang w:val="pt-PT"/>
              </w:rPr>
            </w:pPr>
            <w:r w:rsidRPr="00F03387">
              <w:rPr>
                <w:lang w:val="pt-PT"/>
              </w:rPr>
              <w:t>(5,4 – 7,2)</w:t>
            </w:r>
          </w:p>
        </w:tc>
      </w:tr>
      <w:tr w:rsidR="00B145D7" w:rsidRPr="00F03387" w14:paraId="2F912983" w14:textId="77777777">
        <w:trPr>
          <w:cantSplit/>
        </w:trPr>
        <w:tc>
          <w:tcPr>
            <w:tcW w:w="1536" w:type="dxa"/>
          </w:tcPr>
          <w:p w14:paraId="5BF447C4" w14:textId="77777777" w:rsidR="00B145D7" w:rsidRPr="00F03387" w:rsidRDefault="00B145D7" w:rsidP="001E0739">
            <w:pPr>
              <w:keepNext/>
              <w:keepLines/>
              <w:tabs>
                <w:tab w:val="left" w:pos="318"/>
              </w:tabs>
              <w:rPr>
                <w:b/>
                <w:lang w:val="pt-PT"/>
              </w:rPr>
            </w:pPr>
            <w:r w:rsidRPr="00F03387">
              <w:rPr>
                <w:b/>
                <w:lang w:val="pt-PT"/>
              </w:rPr>
              <w:t>Sobrevivência mediana</w:t>
            </w:r>
          </w:p>
          <w:p w14:paraId="4572204A" w14:textId="77777777" w:rsidR="00B145D7" w:rsidRPr="00F03387" w:rsidRDefault="00B145D7" w:rsidP="001E0739">
            <w:pPr>
              <w:keepNext/>
              <w:keepLines/>
              <w:rPr>
                <w:b/>
                <w:lang w:val="pt-PT"/>
              </w:rPr>
            </w:pPr>
            <w:r w:rsidRPr="00F03387">
              <w:rPr>
                <w:b/>
                <w:lang w:val="pt-PT"/>
              </w:rPr>
              <w:t>(meses)</w:t>
            </w:r>
          </w:p>
          <w:p w14:paraId="464D9AE9" w14:textId="77777777" w:rsidR="00B145D7" w:rsidRPr="00F03387" w:rsidRDefault="00B145D7" w:rsidP="001E0739">
            <w:pPr>
              <w:keepNext/>
              <w:keepLines/>
              <w:rPr>
                <w:b/>
                <w:lang w:val="pt-PT"/>
              </w:rPr>
            </w:pPr>
            <w:r w:rsidRPr="00F03387">
              <w:rPr>
                <w:b/>
                <w:lang w:val="pt-PT"/>
              </w:rPr>
              <w:t>(IC 95 %)</w:t>
            </w:r>
          </w:p>
        </w:tc>
        <w:tc>
          <w:tcPr>
            <w:tcW w:w="1533" w:type="dxa"/>
          </w:tcPr>
          <w:p w14:paraId="2A3CC94B" w14:textId="77777777" w:rsidR="003807F0" w:rsidRPr="00F03387" w:rsidRDefault="003807F0" w:rsidP="001E0739">
            <w:pPr>
              <w:keepNext/>
              <w:keepLines/>
              <w:tabs>
                <w:tab w:val="right" w:pos="998"/>
              </w:tabs>
              <w:jc w:val="center"/>
              <w:rPr>
                <w:lang w:val="pt-PT"/>
              </w:rPr>
            </w:pPr>
          </w:p>
          <w:p w14:paraId="79030441" w14:textId="77777777" w:rsidR="00B145D7" w:rsidRPr="00F03387" w:rsidRDefault="00B145D7" w:rsidP="001E0739">
            <w:pPr>
              <w:keepNext/>
              <w:keepLines/>
              <w:tabs>
                <w:tab w:val="right" w:pos="998"/>
              </w:tabs>
              <w:jc w:val="center"/>
              <w:rPr>
                <w:lang w:val="pt-PT"/>
              </w:rPr>
            </w:pPr>
            <w:r w:rsidRPr="00F03387">
              <w:rPr>
                <w:lang w:val="pt-PT"/>
              </w:rPr>
              <w:t>16,4</w:t>
            </w:r>
          </w:p>
          <w:p w14:paraId="03C732CB" w14:textId="77777777" w:rsidR="00B145D7" w:rsidRPr="00F03387" w:rsidRDefault="00B145D7" w:rsidP="001E0739">
            <w:pPr>
              <w:keepNext/>
              <w:keepLines/>
              <w:jc w:val="center"/>
              <w:rPr>
                <w:lang w:val="pt-PT"/>
              </w:rPr>
            </w:pPr>
            <w:r w:rsidRPr="00F03387">
              <w:rPr>
                <w:lang w:val="pt-PT"/>
              </w:rPr>
              <w:t>(12,3</w:t>
            </w:r>
            <w:r w:rsidR="00F2227C" w:rsidRPr="00F03387">
              <w:rPr>
                <w:lang w:val="pt-PT"/>
              </w:rPr>
              <w:t xml:space="preserve"> – </w:t>
            </w:r>
            <w:r w:rsidRPr="00F03387">
              <w:rPr>
                <w:lang w:val="pt-PT"/>
              </w:rPr>
              <w:t>ne)</w:t>
            </w:r>
          </w:p>
        </w:tc>
        <w:tc>
          <w:tcPr>
            <w:tcW w:w="1533" w:type="dxa"/>
          </w:tcPr>
          <w:p w14:paraId="0BF44EEB" w14:textId="77777777" w:rsidR="003807F0" w:rsidRPr="00F03387" w:rsidRDefault="003807F0" w:rsidP="001E0739">
            <w:pPr>
              <w:pStyle w:val="TableCellCenter"/>
              <w:tabs>
                <w:tab w:val="right" w:pos="1083"/>
              </w:tabs>
              <w:spacing w:before="0" w:after="0" w:line="240" w:lineRule="auto"/>
              <w:rPr>
                <w:rFonts w:ascii="Times New Roman" w:hAnsi="Times New Roman"/>
                <w:sz w:val="22"/>
                <w:lang w:val="pt-PT"/>
              </w:rPr>
            </w:pPr>
          </w:p>
          <w:p w14:paraId="3684578D" w14:textId="77777777" w:rsidR="00B145D7" w:rsidRPr="00F03387" w:rsidRDefault="00B145D7" w:rsidP="001E0739">
            <w:pPr>
              <w:pStyle w:val="TableCellCenter"/>
              <w:tabs>
                <w:tab w:val="right" w:pos="1083"/>
              </w:tabs>
              <w:spacing w:before="0" w:after="0" w:line="240" w:lineRule="auto"/>
              <w:rPr>
                <w:rFonts w:ascii="Times New Roman" w:hAnsi="Times New Roman"/>
                <w:sz w:val="22"/>
                <w:lang w:val="pt-PT"/>
              </w:rPr>
            </w:pPr>
            <w:r w:rsidRPr="00F03387">
              <w:rPr>
                <w:rFonts w:ascii="Times New Roman" w:hAnsi="Times New Roman"/>
                <w:sz w:val="22"/>
                <w:lang w:val="pt-PT"/>
              </w:rPr>
              <w:t>24,8</w:t>
            </w:r>
          </w:p>
          <w:p w14:paraId="0E1F8F52" w14:textId="77777777" w:rsidR="00B145D7" w:rsidRPr="00F03387" w:rsidRDefault="00B145D7" w:rsidP="001E0739">
            <w:pPr>
              <w:keepNext/>
              <w:keepLines/>
              <w:jc w:val="center"/>
              <w:rPr>
                <w:lang w:val="pt-PT"/>
              </w:rPr>
            </w:pPr>
            <w:r w:rsidRPr="00F03387">
              <w:rPr>
                <w:lang w:val="pt-PT"/>
              </w:rPr>
              <w:t>(18,6</w:t>
            </w:r>
            <w:r w:rsidR="00F2227C" w:rsidRPr="00F03387">
              <w:rPr>
                <w:lang w:val="pt-PT"/>
              </w:rPr>
              <w:t xml:space="preserve"> – </w:t>
            </w:r>
            <w:r w:rsidRPr="00F03387">
              <w:rPr>
                <w:lang w:val="pt-PT"/>
              </w:rPr>
              <w:t>33,7)</w:t>
            </w:r>
          </w:p>
        </w:tc>
        <w:tc>
          <w:tcPr>
            <w:tcW w:w="1533" w:type="dxa"/>
          </w:tcPr>
          <w:p w14:paraId="6BCA011F" w14:textId="77777777" w:rsidR="003807F0" w:rsidRPr="00F03387" w:rsidRDefault="003807F0" w:rsidP="001E0739">
            <w:pPr>
              <w:keepNext/>
              <w:keepLines/>
              <w:tabs>
                <w:tab w:val="right" w:pos="969"/>
              </w:tabs>
              <w:jc w:val="center"/>
              <w:rPr>
                <w:lang w:val="pt-PT"/>
              </w:rPr>
            </w:pPr>
          </w:p>
          <w:p w14:paraId="3F99F547" w14:textId="77777777" w:rsidR="00B145D7" w:rsidRPr="00F03387" w:rsidRDefault="00B145D7" w:rsidP="001E0739">
            <w:pPr>
              <w:keepNext/>
              <w:keepLines/>
              <w:tabs>
                <w:tab w:val="right" w:pos="969"/>
              </w:tabs>
              <w:jc w:val="center"/>
              <w:rPr>
                <w:lang w:val="pt-PT"/>
              </w:rPr>
            </w:pPr>
            <w:r w:rsidRPr="00F03387">
              <w:rPr>
                <w:lang w:val="pt-PT"/>
              </w:rPr>
              <w:t>17,9</w:t>
            </w:r>
          </w:p>
          <w:p w14:paraId="106377BE" w14:textId="77777777" w:rsidR="00B145D7" w:rsidRPr="00F03387" w:rsidRDefault="00B145D7" w:rsidP="001E0739">
            <w:pPr>
              <w:keepNext/>
              <w:keepLines/>
              <w:jc w:val="center"/>
              <w:rPr>
                <w:lang w:val="pt-PT"/>
              </w:rPr>
            </w:pPr>
            <w:r w:rsidRPr="00F03387">
              <w:rPr>
                <w:lang w:val="pt-PT"/>
              </w:rPr>
              <w:t>(11,2</w:t>
            </w:r>
            <w:r w:rsidR="00F2227C" w:rsidRPr="00F03387">
              <w:rPr>
                <w:lang w:val="pt-PT"/>
              </w:rPr>
              <w:t xml:space="preserve"> – </w:t>
            </w:r>
            <w:r w:rsidRPr="00F03387">
              <w:rPr>
                <w:lang w:val="pt-PT"/>
              </w:rPr>
              <w:t>23,8)</w:t>
            </w:r>
          </w:p>
        </w:tc>
        <w:tc>
          <w:tcPr>
            <w:tcW w:w="1534" w:type="dxa"/>
          </w:tcPr>
          <w:p w14:paraId="52F56A6C" w14:textId="77777777" w:rsidR="003807F0" w:rsidRPr="00F03387" w:rsidRDefault="003807F0" w:rsidP="001E0739">
            <w:pPr>
              <w:keepNext/>
              <w:keepLines/>
              <w:jc w:val="center"/>
              <w:rPr>
                <w:lang w:val="pt-PT"/>
              </w:rPr>
            </w:pPr>
          </w:p>
          <w:p w14:paraId="2C008621" w14:textId="77777777" w:rsidR="00B145D7" w:rsidRPr="00F03387" w:rsidRDefault="00B145D7" w:rsidP="001E0739">
            <w:pPr>
              <w:keepNext/>
              <w:keepLines/>
              <w:jc w:val="center"/>
              <w:rPr>
                <w:lang w:val="pt-PT"/>
              </w:rPr>
            </w:pPr>
            <w:r w:rsidRPr="00F03387">
              <w:rPr>
                <w:lang w:val="pt-PT"/>
              </w:rPr>
              <w:t>31,2</w:t>
            </w:r>
          </w:p>
          <w:p w14:paraId="2B26721C" w14:textId="77777777" w:rsidR="00B145D7" w:rsidRPr="00F03387" w:rsidRDefault="00B145D7" w:rsidP="001E0739">
            <w:pPr>
              <w:keepNext/>
              <w:keepLines/>
              <w:jc w:val="center"/>
              <w:rPr>
                <w:lang w:val="pt-PT"/>
              </w:rPr>
            </w:pPr>
            <w:r w:rsidRPr="00F03387">
              <w:rPr>
                <w:lang w:val="pt-PT"/>
              </w:rPr>
              <w:t>(27,3 – 40,8)</w:t>
            </w:r>
          </w:p>
        </w:tc>
        <w:tc>
          <w:tcPr>
            <w:tcW w:w="1534" w:type="dxa"/>
          </w:tcPr>
          <w:p w14:paraId="7CF47901" w14:textId="77777777" w:rsidR="003807F0" w:rsidRPr="00F03387" w:rsidRDefault="003807F0" w:rsidP="001E0739">
            <w:pPr>
              <w:keepNext/>
              <w:keepLines/>
              <w:jc w:val="center"/>
              <w:rPr>
                <w:lang w:val="pt-PT"/>
              </w:rPr>
            </w:pPr>
          </w:p>
          <w:p w14:paraId="49D31D97" w14:textId="77777777" w:rsidR="00B145D7" w:rsidRPr="00F03387" w:rsidRDefault="00B145D7" w:rsidP="001E0739">
            <w:pPr>
              <w:keepNext/>
              <w:keepLines/>
              <w:jc w:val="center"/>
              <w:rPr>
                <w:lang w:val="pt-PT"/>
              </w:rPr>
            </w:pPr>
            <w:r w:rsidRPr="00F03387">
              <w:rPr>
                <w:lang w:val="pt-PT"/>
              </w:rPr>
              <w:t>22,74</w:t>
            </w:r>
          </w:p>
          <w:p w14:paraId="4322F801" w14:textId="77777777" w:rsidR="00B145D7" w:rsidRPr="00F03387" w:rsidRDefault="00B145D7" w:rsidP="001E0739">
            <w:pPr>
              <w:keepNext/>
              <w:keepLines/>
              <w:jc w:val="center"/>
              <w:rPr>
                <w:lang w:val="pt-PT"/>
              </w:rPr>
            </w:pPr>
            <w:r w:rsidRPr="00F03387">
              <w:rPr>
                <w:lang w:val="pt-PT"/>
              </w:rPr>
              <w:t>(19,1 – 30,8)</w:t>
            </w:r>
          </w:p>
        </w:tc>
      </w:tr>
    </w:tbl>
    <w:p w14:paraId="6EF256B0" w14:textId="77777777" w:rsidR="00B145D7" w:rsidRPr="00F03387" w:rsidRDefault="00B145D7" w:rsidP="001E0739">
      <w:pPr>
        <w:keepNext/>
        <w:keepLines/>
        <w:rPr>
          <w:sz w:val="20"/>
          <w:szCs w:val="22"/>
          <w:lang w:val="pt-PT"/>
        </w:rPr>
      </w:pPr>
      <w:r w:rsidRPr="00F03387">
        <w:rPr>
          <w:sz w:val="20"/>
          <w:szCs w:val="22"/>
          <w:lang w:val="pt-PT"/>
        </w:rPr>
        <w:t>TTP</w:t>
      </w:r>
      <w:r w:rsidR="00F03387" w:rsidRPr="00F03387">
        <w:rPr>
          <w:sz w:val="20"/>
          <w:szCs w:val="22"/>
          <w:lang w:val="pt-PT"/>
        </w:rPr>
        <w:t xml:space="preserve"> </w:t>
      </w:r>
      <w:r w:rsidRPr="00F03387">
        <w:rPr>
          <w:sz w:val="20"/>
          <w:szCs w:val="22"/>
          <w:lang w:val="pt-PT"/>
        </w:rPr>
        <w:t>= “time to progression” (tempo decorrido até progressão da doença); “ne”= indica que não pode ser estimado ou que não foi ainda obtido.</w:t>
      </w:r>
    </w:p>
    <w:p w14:paraId="61F47E72" w14:textId="77777777" w:rsidR="00B145D7" w:rsidRPr="00F03387" w:rsidRDefault="00B145D7" w:rsidP="001E0739">
      <w:pPr>
        <w:keepNext/>
        <w:keepLines/>
        <w:tabs>
          <w:tab w:val="left" w:pos="567"/>
        </w:tabs>
        <w:rPr>
          <w:sz w:val="20"/>
          <w:szCs w:val="22"/>
          <w:lang w:val="pt-PT"/>
        </w:rPr>
      </w:pPr>
      <w:r w:rsidRPr="00F03387">
        <w:rPr>
          <w:sz w:val="20"/>
          <w:szCs w:val="22"/>
          <w:lang w:val="pt-PT"/>
        </w:rPr>
        <w:t>1.</w:t>
      </w:r>
      <w:r w:rsidRPr="00F03387">
        <w:rPr>
          <w:sz w:val="20"/>
          <w:szCs w:val="22"/>
          <w:lang w:val="pt-PT"/>
        </w:rPr>
        <w:tab/>
        <w:t>Estudo H0649g: subgrupo de doentes IHQ3+</w:t>
      </w:r>
    </w:p>
    <w:p w14:paraId="7BA3B374" w14:textId="77777777" w:rsidR="00B145D7" w:rsidRPr="00F03387" w:rsidRDefault="00B145D7">
      <w:pPr>
        <w:tabs>
          <w:tab w:val="left" w:pos="567"/>
        </w:tabs>
        <w:rPr>
          <w:sz w:val="20"/>
          <w:szCs w:val="22"/>
          <w:lang w:val="pt-PT"/>
        </w:rPr>
      </w:pPr>
      <w:r w:rsidRPr="00F03387">
        <w:rPr>
          <w:sz w:val="20"/>
          <w:szCs w:val="22"/>
          <w:lang w:val="pt-PT"/>
        </w:rPr>
        <w:t>2.</w:t>
      </w:r>
      <w:r w:rsidRPr="00F03387">
        <w:rPr>
          <w:sz w:val="20"/>
          <w:szCs w:val="22"/>
          <w:lang w:val="pt-PT"/>
        </w:rPr>
        <w:tab/>
        <w:t>Estudo H0648g: subgrupo de doentes IHQ3+</w:t>
      </w:r>
    </w:p>
    <w:p w14:paraId="52285363" w14:textId="77777777" w:rsidR="00B145D7" w:rsidRPr="00F03387" w:rsidRDefault="00B145D7">
      <w:pPr>
        <w:tabs>
          <w:tab w:val="left" w:pos="567"/>
        </w:tabs>
        <w:rPr>
          <w:sz w:val="20"/>
          <w:szCs w:val="22"/>
          <w:lang w:val="pt-PT"/>
        </w:rPr>
      </w:pPr>
      <w:r w:rsidRPr="00F03387">
        <w:rPr>
          <w:sz w:val="20"/>
          <w:szCs w:val="22"/>
          <w:lang w:val="pt-PT"/>
        </w:rPr>
        <w:t>3.</w:t>
      </w:r>
      <w:r w:rsidRPr="00F03387">
        <w:rPr>
          <w:sz w:val="20"/>
          <w:szCs w:val="22"/>
          <w:lang w:val="pt-PT"/>
        </w:rPr>
        <w:tab/>
        <w:t>Estudo M77001: Análise global (</w:t>
      </w:r>
      <w:r w:rsidRPr="00F03387">
        <w:rPr>
          <w:i/>
          <w:sz w:val="20"/>
          <w:szCs w:val="22"/>
          <w:lang w:val="pt-PT"/>
        </w:rPr>
        <w:t>intent-to-treat</w:t>
      </w:r>
      <w:r w:rsidRPr="00F03387">
        <w:rPr>
          <w:sz w:val="20"/>
          <w:szCs w:val="22"/>
          <w:lang w:val="pt-PT"/>
        </w:rPr>
        <w:t>), resultados a 24 meses</w:t>
      </w:r>
    </w:p>
    <w:p w14:paraId="7013ECAE" w14:textId="77777777" w:rsidR="00B145D7" w:rsidRPr="00F03387" w:rsidRDefault="00B145D7">
      <w:pPr>
        <w:rPr>
          <w:lang w:val="pt-PT"/>
        </w:rPr>
      </w:pPr>
    </w:p>
    <w:p w14:paraId="476BC8BF" w14:textId="77777777" w:rsidR="00B145D7" w:rsidRPr="00F03387" w:rsidRDefault="00B145D7">
      <w:pPr>
        <w:keepNext/>
        <w:outlineLvl w:val="0"/>
        <w:rPr>
          <w:i/>
          <w:lang w:val="pt-PT"/>
        </w:rPr>
      </w:pPr>
      <w:r w:rsidRPr="00F03387">
        <w:rPr>
          <w:i/>
          <w:lang w:val="pt-PT"/>
        </w:rPr>
        <w:t>Tratamento com Herceptin e anastrozol em associação</w:t>
      </w:r>
    </w:p>
    <w:p w14:paraId="0D0112D8" w14:textId="77777777" w:rsidR="00B145D7" w:rsidRPr="00F03387" w:rsidRDefault="00B145D7">
      <w:pPr>
        <w:rPr>
          <w:lang w:val="pt-PT"/>
        </w:rPr>
      </w:pPr>
      <w:r w:rsidRPr="00F03387">
        <w:rPr>
          <w:lang w:val="pt-PT"/>
        </w:rPr>
        <w:t>Herceptin foi estudado em associação com anastrozol no tratamento de primeira linha d</w:t>
      </w:r>
      <w:r w:rsidR="009B7900" w:rsidRPr="00F03387">
        <w:rPr>
          <w:lang w:val="pt-PT"/>
        </w:rPr>
        <w:t>e</w:t>
      </w:r>
      <w:r w:rsidRPr="00F03387">
        <w:rPr>
          <w:lang w:val="pt-PT"/>
        </w:rPr>
        <w:t xml:space="preserve"> </w:t>
      </w:r>
      <w:r w:rsidR="009B7900" w:rsidRPr="00F03387">
        <w:rPr>
          <w:lang w:val="pt-PT"/>
        </w:rPr>
        <w:t xml:space="preserve">doentes pós-menopáusicas com </w:t>
      </w:r>
      <w:r w:rsidRPr="00F03387">
        <w:rPr>
          <w:lang w:val="pt-PT"/>
        </w:rPr>
        <w:t xml:space="preserve">cancro da mama metastizado HER2 positivo, com </w:t>
      </w:r>
      <w:r w:rsidR="009B7900" w:rsidRPr="00F03387">
        <w:rPr>
          <w:lang w:val="pt-PT"/>
        </w:rPr>
        <w:t xml:space="preserve">expressão de </w:t>
      </w:r>
      <w:r w:rsidRPr="00F03387">
        <w:rPr>
          <w:lang w:val="pt-PT"/>
        </w:rPr>
        <w:t>recetores hormonais (i.e.</w:t>
      </w:r>
      <w:r w:rsidR="00875F05" w:rsidRPr="00F03387">
        <w:rPr>
          <w:lang w:val="pt-PT"/>
        </w:rPr>
        <w:t>,</w:t>
      </w:r>
      <w:r w:rsidRPr="00F03387">
        <w:rPr>
          <w:lang w:val="pt-PT"/>
        </w:rPr>
        <w:t xml:space="preserve"> recetores do estrogénio (RE) e/ou recetores da progesterona (RP)). No grupo do Herceptin com anastrozol, a sobrevivência livre de progressão duplicou, quando comparada com o anastrozol (4,8 meses </w:t>
      </w:r>
      <w:r w:rsidRPr="00F03387">
        <w:rPr>
          <w:i/>
          <w:lang w:val="pt-PT"/>
        </w:rPr>
        <w:t>versus</w:t>
      </w:r>
      <w:r w:rsidRPr="00F03387">
        <w:rPr>
          <w:lang w:val="pt-PT"/>
        </w:rPr>
        <w:t xml:space="preserve"> 2,4 meses). Relativamente aos outros parâmetros, </w:t>
      </w:r>
      <w:r w:rsidR="00F55CDD" w:rsidRPr="00F03387">
        <w:rPr>
          <w:lang w:val="pt-PT"/>
        </w:rPr>
        <w:t xml:space="preserve">as melhorias </w:t>
      </w:r>
      <w:r w:rsidR="00693FC2" w:rsidRPr="00F03387">
        <w:rPr>
          <w:lang w:val="pt-PT"/>
        </w:rPr>
        <w:t>observadas</w:t>
      </w:r>
      <w:r w:rsidR="00F55CDD" w:rsidRPr="00F03387">
        <w:rPr>
          <w:lang w:val="pt-PT"/>
        </w:rPr>
        <w:t xml:space="preserve"> </w:t>
      </w:r>
      <w:r w:rsidRPr="00F03387">
        <w:rPr>
          <w:lang w:val="pt-PT"/>
        </w:rPr>
        <w:t xml:space="preserve">com a associação </w:t>
      </w:r>
      <w:r w:rsidR="00F55CDD" w:rsidRPr="00F03387">
        <w:rPr>
          <w:lang w:val="pt-PT"/>
        </w:rPr>
        <w:t>foram</w:t>
      </w:r>
      <w:r w:rsidRPr="00F03387">
        <w:rPr>
          <w:lang w:val="pt-PT"/>
        </w:rPr>
        <w:t>: resposta global (</w:t>
      </w:r>
      <w:r w:rsidRPr="00F03387">
        <w:rPr>
          <w:szCs w:val="22"/>
          <w:lang w:val="pt-PT"/>
        </w:rPr>
        <w:t>16,5</w:t>
      </w:r>
      <w:r w:rsidRPr="00F03387">
        <w:rPr>
          <w:lang w:val="pt-PT"/>
        </w:rPr>
        <w:t> </w:t>
      </w:r>
      <w:r w:rsidRPr="00F03387">
        <w:rPr>
          <w:szCs w:val="22"/>
          <w:lang w:val="pt-PT"/>
        </w:rPr>
        <w:t xml:space="preserve">% </w:t>
      </w:r>
      <w:r w:rsidRPr="00F03387">
        <w:rPr>
          <w:i/>
          <w:szCs w:val="22"/>
          <w:lang w:val="pt-PT"/>
        </w:rPr>
        <w:t>versus</w:t>
      </w:r>
      <w:r w:rsidRPr="00F03387">
        <w:rPr>
          <w:szCs w:val="22"/>
          <w:lang w:val="pt-PT"/>
        </w:rPr>
        <w:t xml:space="preserve"> 6,7</w:t>
      </w:r>
      <w:r w:rsidRPr="00F03387">
        <w:rPr>
          <w:lang w:val="pt-PT"/>
        </w:rPr>
        <w:t> </w:t>
      </w:r>
      <w:r w:rsidRPr="00F03387">
        <w:rPr>
          <w:szCs w:val="22"/>
          <w:lang w:val="pt-PT"/>
        </w:rPr>
        <w:t>%); taxa de benefício clínico (42,7</w:t>
      </w:r>
      <w:r w:rsidRPr="00F03387">
        <w:rPr>
          <w:lang w:val="pt-PT"/>
        </w:rPr>
        <w:t> </w:t>
      </w:r>
      <w:r w:rsidRPr="00F03387">
        <w:rPr>
          <w:szCs w:val="22"/>
          <w:lang w:val="pt-PT"/>
        </w:rPr>
        <w:t xml:space="preserve">% </w:t>
      </w:r>
      <w:r w:rsidRPr="00F03387">
        <w:rPr>
          <w:i/>
          <w:szCs w:val="22"/>
          <w:lang w:val="pt-PT"/>
        </w:rPr>
        <w:t>versus</w:t>
      </w:r>
      <w:r w:rsidRPr="00F03387">
        <w:rPr>
          <w:szCs w:val="22"/>
          <w:lang w:val="pt-PT"/>
        </w:rPr>
        <w:t xml:space="preserve"> 27,9</w:t>
      </w:r>
      <w:r w:rsidRPr="00F03387">
        <w:rPr>
          <w:lang w:val="pt-PT"/>
        </w:rPr>
        <w:t> </w:t>
      </w:r>
      <w:r w:rsidRPr="00F03387">
        <w:rPr>
          <w:szCs w:val="22"/>
          <w:lang w:val="pt-PT"/>
        </w:rPr>
        <w:t xml:space="preserve">%); tempo até progressão (4,8 meses </w:t>
      </w:r>
      <w:r w:rsidRPr="00F03387">
        <w:rPr>
          <w:i/>
          <w:szCs w:val="22"/>
          <w:lang w:val="pt-PT"/>
        </w:rPr>
        <w:t>versus</w:t>
      </w:r>
      <w:r w:rsidRPr="00F03387">
        <w:rPr>
          <w:szCs w:val="22"/>
          <w:lang w:val="pt-PT"/>
        </w:rPr>
        <w:t xml:space="preserve"> 2,4 meses). No que diz respeito ao tempo até resposta e duração da resposta, não foram registadas diferenças entre os </w:t>
      </w:r>
      <w:r w:rsidRPr="00F03387">
        <w:rPr>
          <w:lang w:val="pt-PT"/>
        </w:rPr>
        <w:t>grupo</w:t>
      </w:r>
      <w:r w:rsidRPr="00F03387">
        <w:rPr>
          <w:szCs w:val="22"/>
          <w:lang w:val="pt-PT"/>
        </w:rPr>
        <w:t xml:space="preserve">s. Nos doentes do </w:t>
      </w:r>
      <w:r w:rsidRPr="00F03387">
        <w:rPr>
          <w:lang w:val="pt-PT"/>
        </w:rPr>
        <w:t>grupo</w:t>
      </w:r>
      <w:r w:rsidRPr="00F03387">
        <w:rPr>
          <w:szCs w:val="22"/>
          <w:lang w:val="pt-PT"/>
        </w:rPr>
        <w:t xml:space="preserve"> da associação, a sobrevivência global mediana foi aumentada em 4,6 meses. A diferença não foi estatisticamente significativa; no entanto, mais de metade dos doentes do </w:t>
      </w:r>
      <w:r w:rsidRPr="00F03387">
        <w:rPr>
          <w:lang w:val="pt-PT"/>
        </w:rPr>
        <w:t>grupo</w:t>
      </w:r>
      <w:r w:rsidRPr="00F03387">
        <w:rPr>
          <w:szCs w:val="22"/>
          <w:lang w:val="pt-PT"/>
        </w:rPr>
        <w:t xml:space="preserve"> de anastrozol (em monoterapia), mudaram para um regime contendo Herceptin, após progressão da doença.</w:t>
      </w:r>
    </w:p>
    <w:p w14:paraId="7D3C9892" w14:textId="77777777" w:rsidR="00B145D7" w:rsidRPr="00F03387" w:rsidRDefault="00B145D7">
      <w:pPr>
        <w:rPr>
          <w:lang w:val="pt-PT"/>
        </w:rPr>
      </w:pPr>
    </w:p>
    <w:p w14:paraId="18B60A69" w14:textId="77777777" w:rsidR="00B145D7" w:rsidRPr="00F03387" w:rsidRDefault="00B145D7">
      <w:pPr>
        <w:keepNext/>
        <w:keepLines/>
        <w:suppressAutoHyphens/>
        <w:ind w:right="11"/>
        <w:outlineLvl w:val="0"/>
        <w:rPr>
          <w:i/>
          <w:lang w:val="pt-PT"/>
        </w:rPr>
      </w:pPr>
      <w:r w:rsidRPr="00F03387">
        <w:rPr>
          <w:i/>
          <w:lang w:val="pt-PT"/>
        </w:rPr>
        <w:lastRenderedPageBreak/>
        <w:t>Posologia de 3 em 3 semanas no cancro da mama metast</w:t>
      </w:r>
      <w:r w:rsidR="00890F20" w:rsidRPr="00F03387">
        <w:rPr>
          <w:i/>
          <w:lang w:val="pt-PT"/>
        </w:rPr>
        <w:t>izado</w:t>
      </w:r>
    </w:p>
    <w:p w14:paraId="1ABA0AE1" w14:textId="77777777" w:rsidR="00B145D7" w:rsidRPr="00F03387" w:rsidRDefault="00B145D7">
      <w:pPr>
        <w:keepNext/>
        <w:keepLines/>
        <w:ind w:right="11"/>
        <w:rPr>
          <w:lang w:val="pt-PT"/>
        </w:rPr>
      </w:pPr>
      <w:r w:rsidRPr="00F03387">
        <w:rPr>
          <w:lang w:val="pt-PT"/>
        </w:rPr>
        <w:t xml:space="preserve">Os resultados de eficácia provenientes dos estudos não comparativos de monoterapia e terapêutica combinada estão resumidos na </w:t>
      </w:r>
      <w:r w:rsidR="008E6463" w:rsidRPr="00F03387">
        <w:rPr>
          <w:lang w:val="pt-PT"/>
        </w:rPr>
        <w:t>T</w:t>
      </w:r>
      <w:r w:rsidRPr="00F03387">
        <w:rPr>
          <w:lang w:val="pt-PT"/>
        </w:rPr>
        <w:t xml:space="preserve">abela </w:t>
      </w:r>
      <w:r w:rsidR="008E6463" w:rsidRPr="00F03387">
        <w:rPr>
          <w:lang w:val="pt-PT"/>
        </w:rPr>
        <w:t>5</w:t>
      </w:r>
      <w:r w:rsidRPr="00F03387">
        <w:rPr>
          <w:lang w:val="pt-PT"/>
        </w:rPr>
        <w:t>:</w:t>
      </w:r>
    </w:p>
    <w:p w14:paraId="6E401E12" w14:textId="77777777" w:rsidR="000B1F98" w:rsidRPr="00F03387" w:rsidRDefault="000B1F98">
      <w:pPr>
        <w:keepNext/>
        <w:keepLines/>
        <w:ind w:right="11"/>
        <w:rPr>
          <w:lang w:val="pt-PT"/>
        </w:rPr>
      </w:pPr>
    </w:p>
    <w:p w14:paraId="2CCE8B8E" w14:textId="77777777" w:rsidR="000B1F98" w:rsidRPr="00F03387" w:rsidRDefault="000B1F98">
      <w:pPr>
        <w:keepNext/>
        <w:keepLines/>
        <w:ind w:right="11"/>
        <w:rPr>
          <w:lang w:val="pt-PT"/>
        </w:rPr>
      </w:pPr>
      <w:r w:rsidRPr="00F03387">
        <w:rPr>
          <w:lang w:val="pt-PT"/>
        </w:rPr>
        <w:t>Tabela 5 Resultados de eficácia provenientes dos estudos não comparativos de monoterapia e terapêutica combinada</w:t>
      </w:r>
    </w:p>
    <w:p w14:paraId="0ACC9989" w14:textId="77777777" w:rsidR="00B145D7" w:rsidRPr="00F03387" w:rsidRDefault="00B145D7">
      <w:pPr>
        <w:keepNext/>
        <w:keepLines/>
        <w:ind w:right="11"/>
        <w:rPr>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520"/>
        <w:gridCol w:w="1521"/>
        <w:gridCol w:w="2127"/>
        <w:gridCol w:w="2126"/>
      </w:tblGrid>
      <w:tr w:rsidR="00B145D7" w:rsidRPr="00F03387" w14:paraId="6041BCBD" w14:textId="77777777">
        <w:trPr>
          <w:cantSplit/>
        </w:trPr>
        <w:tc>
          <w:tcPr>
            <w:tcW w:w="2028" w:type="dxa"/>
          </w:tcPr>
          <w:p w14:paraId="662AD32A" w14:textId="77777777" w:rsidR="00B145D7" w:rsidRPr="00F03387" w:rsidRDefault="00B145D7">
            <w:pPr>
              <w:keepNext/>
              <w:keepLines/>
              <w:spacing w:before="60" w:after="60"/>
              <w:rPr>
                <w:szCs w:val="22"/>
                <w:lang w:val="pt-PT"/>
              </w:rPr>
            </w:pPr>
            <w:r w:rsidRPr="00F03387">
              <w:rPr>
                <w:b/>
                <w:szCs w:val="22"/>
                <w:lang w:val="pt-PT"/>
              </w:rPr>
              <w:t>Parâmetro</w:t>
            </w:r>
          </w:p>
        </w:tc>
        <w:tc>
          <w:tcPr>
            <w:tcW w:w="3041" w:type="dxa"/>
            <w:gridSpan w:val="2"/>
          </w:tcPr>
          <w:p w14:paraId="13F3ED85" w14:textId="77777777" w:rsidR="00B145D7" w:rsidRPr="00F03387" w:rsidRDefault="00B145D7">
            <w:pPr>
              <w:keepNext/>
              <w:keepLines/>
              <w:spacing w:before="60" w:after="60"/>
              <w:jc w:val="center"/>
              <w:rPr>
                <w:szCs w:val="22"/>
                <w:lang w:val="pt-PT"/>
              </w:rPr>
            </w:pPr>
            <w:r w:rsidRPr="00F03387">
              <w:rPr>
                <w:b/>
                <w:szCs w:val="22"/>
                <w:lang w:val="pt-PT"/>
              </w:rPr>
              <w:t>Monoterapia</w:t>
            </w:r>
          </w:p>
        </w:tc>
        <w:tc>
          <w:tcPr>
            <w:tcW w:w="4253" w:type="dxa"/>
            <w:gridSpan w:val="2"/>
          </w:tcPr>
          <w:p w14:paraId="0FEBB314" w14:textId="77777777" w:rsidR="00B145D7" w:rsidRPr="00F03387" w:rsidRDefault="00B145D7">
            <w:pPr>
              <w:keepNext/>
              <w:keepLines/>
              <w:spacing w:before="60" w:after="60"/>
              <w:jc w:val="center"/>
              <w:rPr>
                <w:szCs w:val="22"/>
                <w:lang w:val="pt-PT"/>
              </w:rPr>
            </w:pPr>
            <w:r w:rsidRPr="00F03387">
              <w:rPr>
                <w:b/>
                <w:szCs w:val="22"/>
                <w:lang w:val="pt-PT"/>
              </w:rPr>
              <w:t>Terapêutica combinada</w:t>
            </w:r>
          </w:p>
        </w:tc>
      </w:tr>
      <w:tr w:rsidR="00B145D7" w:rsidRPr="00F03387" w14:paraId="77FF0571" w14:textId="77777777">
        <w:tc>
          <w:tcPr>
            <w:tcW w:w="2028" w:type="dxa"/>
          </w:tcPr>
          <w:p w14:paraId="54F27A85" w14:textId="77777777" w:rsidR="00B145D7" w:rsidRPr="00F03387" w:rsidRDefault="00B145D7">
            <w:pPr>
              <w:keepNext/>
              <w:keepLines/>
              <w:ind w:left="-57" w:right="-57"/>
              <w:rPr>
                <w:szCs w:val="22"/>
                <w:lang w:val="pt-PT"/>
              </w:rPr>
            </w:pPr>
          </w:p>
        </w:tc>
        <w:tc>
          <w:tcPr>
            <w:tcW w:w="1520" w:type="dxa"/>
          </w:tcPr>
          <w:p w14:paraId="755334AD" w14:textId="77777777" w:rsidR="00B145D7" w:rsidRPr="00F03387" w:rsidRDefault="00B145D7">
            <w:pPr>
              <w:keepNext/>
              <w:keepLines/>
              <w:ind w:left="-57" w:right="-57"/>
              <w:jc w:val="center"/>
              <w:rPr>
                <w:b/>
                <w:szCs w:val="22"/>
                <w:lang w:val="pt-PT"/>
              </w:rPr>
            </w:pPr>
            <w:r w:rsidRPr="00F03387">
              <w:rPr>
                <w:b/>
                <w:szCs w:val="22"/>
                <w:lang w:val="pt-PT"/>
              </w:rPr>
              <w:t>Herceptin</w:t>
            </w:r>
            <w:r w:rsidRPr="00F03387">
              <w:rPr>
                <w:b/>
                <w:szCs w:val="22"/>
                <w:vertAlign w:val="superscript"/>
                <w:lang w:val="pt-PT"/>
              </w:rPr>
              <w:t>1</w:t>
            </w:r>
          </w:p>
          <w:p w14:paraId="1418D46D" w14:textId="77777777" w:rsidR="00B145D7" w:rsidRPr="00F03387" w:rsidRDefault="00B145D7">
            <w:pPr>
              <w:keepNext/>
              <w:keepLines/>
              <w:ind w:left="-57" w:right="-57"/>
              <w:jc w:val="center"/>
              <w:rPr>
                <w:b/>
                <w:szCs w:val="22"/>
                <w:lang w:val="pt-PT"/>
              </w:rPr>
            </w:pPr>
          </w:p>
          <w:p w14:paraId="179A0B94" w14:textId="77777777" w:rsidR="00B145D7" w:rsidRPr="00F03387" w:rsidRDefault="00B145D7">
            <w:pPr>
              <w:keepNext/>
              <w:keepLines/>
              <w:ind w:left="-57" w:right="-57"/>
              <w:jc w:val="center"/>
              <w:rPr>
                <w:b/>
                <w:szCs w:val="22"/>
                <w:lang w:val="pt-PT"/>
              </w:rPr>
            </w:pPr>
            <w:r w:rsidRPr="00F03387">
              <w:rPr>
                <w:b/>
                <w:szCs w:val="22"/>
                <w:lang w:val="pt-PT"/>
              </w:rPr>
              <w:t>N</w:t>
            </w:r>
            <w:r w:rsidR="00E8760D" w:rsidRPr="00F03387">
              <w:rPr>
                <w:b/>
                <w:szCs w:val="22"/>
                <w:lang w:val="pt-PT"/>
              </w:rPr>
              <w:t xml:space="preserve"> </w:t>
            </w:r>
            <w:r w:rsidRPr="00F03387">
              <w:rPr>
                <w:b/>
                <w:szCs w:val="22"/>
                <w:lang w:val="pt-PT"/>
              </w:rPr>
              <w:t>=</w:t>
            </w:r>
            <w:r w:rsidR="00E8760D" w:rsidRPr="00F03387">
              <w:rPr>
                <w:b/>
                <w:szCs w:val="22"/>
                <w:lang w:val="pt-PT"/>
              </w:rPr>
              <w:t xml:space="preserve"> </w:t>
            </w:r>
            <w:r w:rsidRPr="00F03387">
              <w:rPr>
                <w:b/>
                <w:szCs w:val="22"/>
                <w:lang w:val="pt-PT"/>
              </w:rPr>
              <w:t>105</w:t>
            </w:r>
          </w:p>
        </w:tc>
        <w:tc>
          <w:tcPr>
            <w:tcW w:w="1521" w:type="dxa"/>
          </w:tcPr>
          <w:p w14:paraId="0BBAE62A" w14:textId="77777777" w:rsidR="00B145D7" w:rsidRPr="00F03387" w:rsidRDefault="00B145D7">
            <w:pPr>
              <w:keepNext/>
              <w:keepLines/>
              <w:ind w:left="-57" w:right="-57"/>
              <w:jc w:val="center"/>
              <w:rPr>
                <w:b/>
                <w:szCs w:val="22"/>
                <w:lang w:val="pt-PT"/>
              </w:rPr>
            </w:pPr>
            <w:r w:rsidRPr="00F03387">
              <w:rPr>
                <w:b/>
                <w:szCs w:val="22"/>
                <w:lang w:val="pt-PT"/>
              </w:rPr>
              <w:t>Herceptin</w:t>
            </w:r>
            <w:r w:rsidRPr="00F03387">
              <w:rPr>
                <w:b/>
                <w:szCs w:val="22"/>
                <w:vertAlign w:val="superscript"/>
                <w:lang w:val="pt-PT"/>
              </w:rPr>
              <w:t>2</w:t>
            </w:r>
          </w:p>
          <w:p w14:paraId="1C1C91FB" w14:textId="77777777" w:rsidR="00B145D7" w:rsidRPr="00F03387" w:rsidRDefault="00B145D7">
            <w:pPr>
              <w:keepNext/>
              <w:keepLines/>
              <w:ind w:left="-57" w:right="-57"/>
              <w:jc w:val="center"/>
              <w:rPr>
                <w:b/>
                <w:szCs w:val="22"/>
                <w:lang w:val="pt-PT"/>
              </w:rPr>
            </w:pPr>
          </w:p>
          <w:p w14:paraId="0F1910EB" w14:textId="77777777" w:rsidR="00B145D7" w:rsidRPr="00F03387" w:rsidRDefault="00B145D7">
            <w:pPr>
              <w:keepNext/>
              <w:keepLines/>
              <w:ind w:left="-57" w:right="-57"/>
              <w:jc w:val="center"/>
              <w:rPr>
                <w:szCs w:val="22"/>
                <w:lang w:val="pt-PT"/>
              </w:rPr>
            </w:pPr>
            <w:r w:rsidRPr="00F03387">
              <w:rPr>
                <w:b/>
                <w:szCs w:val="22"/>
                <w:lang w:val="pt-PT"/>
              </w:rPr>
              <w:t>N</w:t>
            </w:r>
            <w:r w:rsidR="00E8760D" w:rsidRPr="00F03387">
              <w:rPr>
                <w:b/>
                <w:szCs w:val="22"/>
                <w:lang w:val="pt-PT"/>
              </w:rPr>
              <w:t xml:space="preserve"> </w:t>
            </w:r>
            <w:r w:rsidRPr="00F03387">
              <w:rPr>
                <w:b/>
                <w:szCs w:val="22"/>
                <w:lang w:val="pt-PT"/>
              </w:rPr>
              <w:t>=</w:t>
            </w:r>
            <w:r w:rsidR="00E8760D" w:rsidRPr="00F03387">
              <w:rPr>
                <w:b/>
                <w:szCs w:val="22"/>
                <w:lang w:val="pt-PT"/>
              </w:rPr>
              <w:t xml:space="preserve"> </w:t>
            </w:r>
            <w:r w:rsidRPr="00F03387">
              <w:rPr>
                <w:b/>
                <w:szCs w:val="22"/>
                <w:lang w:val="pt-PT"/>
              </w:rPr>
              <w:t>72</w:t>
            </w:r>
          </w:p>
        </w:tc>
        <w:tc>
          <w:tcPr>
            <w:tcW w:w="2127" w:type="dxa"/>
          </w:tcPr>
          <w:p w14:paraId="4FAACCD4" w14:textId="77777777" w:rsidR="00B145D7" w:rsidRPr="00F03387" w:rsidRDefault="00B145D7">
            <w:pPr>
              <w:keepNext/>
              <w:keepLines/>
              <w:ind w:left="-57" w:right="-57"/>
              <w:jc w:val="center"/>
              <w:rPr>
                <w:b/>
                <w:szCs w:val="22"/>
                <w:vertAlign w:val="superscript"/>
                <w:lang w:val="pt-PT"/>
              </w:rPr>
            </w:pPr>
            <w:r w:rsidRPr="00F03387">
              <w:rPr>
                <w:b/>
                <w:szCs w:val="22"/>
                <w:lang w:val="pt-PT"/>
              </w:rPr>
              <w:t>Herceptin mais paclitaxel</w:t>
            </w:r>
            <w:r w:rsidRPr="00F03387">
              <w:rPr>
                <w:b/>
                <w:szCs w:val="22"/>
                <w:vertAlign w:val="superscript"/>
                <w:lang w:val="pt-PT"/>
              </w:rPr>
              <w:t>3</w:t>
            </w:r>
          </w:p>
          <w:p w14:paraId="6680C977" w14:textId="77777777" w:rsidR="00B145D7" w:rsidRPr="00F03387" w:rsidRDefault="00B145D7">
            <w:pPr>
              <w:keepNext/>
              <w:keepLines/>
              <w:ind w:left="-57" w:right="-57"/>
              <w:jc w:val="center"/>
              <w:rPr>
                <w:b/>
                <w:szCs w:val="22"/>
                <w:lang w:val="pt-PT"/>
              </w:rPr>
            </w:pPr>
            <w:r w:rsidRPr="00F03387">
              <w:rPr>
                <w:b/>
                <w:szCs w:val="22"/>
                <w:lang w:val="pt-PT"/>
              </w:rPr>
              <w:t>N</w:t>
            </w:r>
            <w:r w:rsidR="00E8760D" w:rsidRPr="00F03387">
              <w:rPr>
                <w:b/>
                <w:szCs w:val="22"/>
                <w:lang w:val="pt-PT"/>
              </w:rPr>
              <w:t xml:space="preserve"> </w:t>
            </w:r>
            <w:r w:rsidRPr="00F03387">
              <w:rPr>
                <w:b/>
                <w:szCs w:val="22"/>
                <w:lang w:val="pt-PT"/>
              </w:rPr>
              <w:t>=</w:t>
            </w:r>
            <w:r w:rsidR="00E8760D" w:rsidRPr="00F03387">
              <w:rPr>
                <w:b/>
                <w:szCs w:val="22"/>
                <w:lang w:val="pt-PT"/>
              </w:rPr>
              <w:t xml:space="preserve"> </w:t>
            </w:r>
            <w:r w:rsidRPr="00F03387">
              <w:rPr>
                <w:b/>
                <w:szCs w:val="22"/>
                <w:lang w:val="pt-PT"/>
              </w:rPr>
              <w:t>32</w:t>
            </w:r>
          </w:p>
        </w:tc>
        <w:tc>
          <w:tcPr>
            <w:tcW w:w="2126" w:type="dxa"/>
          </w:tcPr>
          <w:p w14:paraId="75BDBC02" w14:textId="77777777" w:rsidR="00B145D7" w:rsidRPr="00F03387" w:rsidRDefault="00B145D7">
            <w:pPr>
              <w:keepNext/>
              <w:keepLines/>
              <w:ind w:left="-57" w:right="-57"/>
              <w:jc w:val="center"/>
              <w:rPr>
                <w:b/>
                <w:szCs w:val="22"/>
                <w:lang w:val="pt-PT"/>
              </w:rPr>
            </w:pPr>
            <w:r w:rsidRPr="00F03387">
              <w:rPr>
                <w:b/>
                <w:szCs w:val="22"/>
                <w:lang w:val="pt-PT"/>
              </w:rPr>
              <w:t xml:space="preserve">Herceptin mais </w:t>
            </w:r>
          </w:p>
          <w:p w14:paraId="0AE29A82" w14:textId="77777777" w:rsidR="00B145D7" w:rsidRPr="00F03387" w:rsidRDefault="00B145D7">
            <w:pPr>
              <w:keepNext/>
              <w:keepLines/>
              <w:ind w:left="-57" w:right="-57"/>
              <w:jc w:val="center"/>
              <w:rPr>
                <w:b/>
                <w:szCs w:val="22"/>
                <w:lang w:val="pt-PT"/>
              </w:rPr>
            </w:pPr>
            <w:r w:rsidRPr="00F03387">
              <w:rPr>
                <w:b/>
                <w:szCs w:val="22"/>
                <w:lang w:val="pt-PT"/>
              </w:rPr>
              <w:t>docetaxel</w:t>
            </w:r>
            <w:r w:rsidRPr="00F03387">
              <w:rPr>
                <w:b/>
                <w:szCs w:val="22"/>
                <w:vertAlign w:val="superscript"/>
                <w:lang w:val="pt-PT"/>
              </w:rPr>
              <w:t>4</w:t>
            </w:r>
          </w:p>
          <w:p w14:paraId="324E116B" w14:textId="77777777" w:rsidR="00B145D7" w:rsidRPr="00F03387" w:rsidRDefault="00B145D7">
            <w:pPr>
              <w:keepNext/>
              <w:keepLines/>
              <w:ind w:left="-57" w:right="-57"/>
              <w:jc w:val="center"/>
              <w:rPr>
                <w:b/>
                <w:szCs w:val="22"/>
                <w:lang w:val="pt-PT"/>
              </w:rPr>
            </w:pPr>
            <w:r w:rsidRPr="00F03387">
              <w:rPr>
                <w:b/>
                <w:szCs w:val="22"/>
                <w:lang w:val="pt-PT"/>
              </w:rPr>
              <w:t>N</w:t>
            </w:r>
            <w:r w:rsidR="00E8760D" w:rsidRPr="00F03387">
              <w:rPr>
                <w:b/>
                <w:szCs w:val="22"/>
                <w:lang w:val="pt-PT"/>
              </w:rPr>
              <w:t xml:space="preserve"> </w:t>
            </w:r>
            <w:r w:rsidRPr="00F03387">
              <w:rPr>
                <w:b/>
                <w:szCs w:val="22"/>
                <w:lang w:val="pt-PT"/>
              </w:rPr>
              <w:t>=</w:t>
            </w:r>
            <w:r w:rsidR="00E8760D" w:rsidRPr="00F03387">
              <w:rPr>
                <w:b/>
                <w:szCs w:val="22"/>
                <w:lang w:val="pt-PT"/>
              </w:rPr>
              <w:t xml:space="preserve"> </w:t>
            </w:r>
            <w:r w:rsidRPr="00F03387">
              <w:rPr>
                <w:b/>
                <w:szCs w:val="22"/>
                <w:lang w:val="pt-PT"/>
              </w:rPr>
              <w:t>110</w:t>
            </w:r>
          </w:p>
        </w:tc>
      </w:tr>
      <w:tr w:rsidR="00B145D7" w:rsidRPr="00F03387" w14:paraId="3AF12B46" w14:textId="77777777">
        <w:tc>
          <w:tcPr>
            <w:tcW w:w="2028" w:type="dxa"/>
          </w:tcPr>
          <w:p w14:paraId="0D80BC83" w14:textId="77777777" w:rsidR="00B145D7" w:rsidRPr="00F03387" w:rsidRDefault="00B145D7">
            <w:pPr>
              <w:keepNext/>
              <w:keepLines/>
              <w:rPr>
                <w:b/>
                <w:lang w:val="pt-PT"/>
              </w:rPr>
            </w:pPr>
            <w:r w:rsidRPr="00F03387">
              <w:rPr>
                <w:b/>
                <w:lang w:val="pt-PT"/>
              </w:rPr>
              <w:t>Taxa de resposta (IC 95 %)</w:t>
            </w:r>
          </w:p>
        </w:tc>
        <w:tc>
          <w:tcPr>
            <w:tcW w:w="1520" w:type="dxa"/>
          </w:tcPr>
          <w:p w14:paraId="1ECC95D4" w14:textId="77777777" w:rsidR="00B145D7" w:rsidRPr="00F03387" w:rsidRDefault="00B145D7">
            <w:pPr>
              <w:keepNext/>
              <w:keepLines/>
              <w:spacing w:before="60" w:after="60"/>
              <w:ind w:left="-57" w:right="-57"/>
              <w:jc w:val="center"/>
              <w:rPr>
                <w:szCs w:val="22"/>
                <w:lang w:val="pt-PT"/>
              </w:rPr>
            </w:pPr>
            <w:r w:rsidRPr="00F03387">
              <w:rPr>
                <w:szCs w:val="22"/>
                <w:lang w:val="pt-PT"/>
              </w:rPr>
              <w:t>24%</w:t>
            </w:r>
          </w:p>
          <w:p w14:paraId="299CAE40" w14:textId="77777777" w:rsidR="00B145D7" w:rsidRPr="00F03387" w:rsidRDefault="00B145D7">
            <w:pPr>
              <w:keepNext/>
              <w:keepLines/>
              <w:spacing w:before="60" w:after="60"/>
              <w:ind w:left="-57" w:right="-57"/>
              <w:jc w:val="center"/>
              <w:rPr>
                <w:szCs w:val="22"/>
                <w:lang w:val="pt-PT"/>
              </w:rPr>
            </w:pPr>
            <w:r w:rsidRPr="00F03387">
              <w:rPr>
                <w:szCs w:val="22"/>
                <w:lang w:val="pt-PT"/>
              </w:rPr>
              <w:t xml:space="preserve">(15 </w:t>
            </w:r>
            <w:r w:rsidR="000B1F98" w:rsidRPr="00F03387">
              <w:rPr>
                <w:szCs w:val="22"/>
                <w:lang w:val="pt-PT"/>
              </w:rPr>
              <w:t xml:space="preserve">– </w:t>
            </w:r>
            <w:r w:rsidRPr="00F03387">
              <w:rPr>
                <w:szCs w:val="22"/>
                <w:lang w:val="pt-PT"/>
              </w:rPr>
              <w:t>35)</w:t>
            </w:r>
          </w:p>
        </w:tc>
        <w:tc>
          <w:tcPr>
            <w:tcW w:w="1521" w:type="dxa"/>
          </w:tcPr>
          <w:p w14:paraId="7AD5849E" w14:textId="77777777" w:rsidR="00B145D7" w:rsidRPr="00F03387" w:rsidRDefault="00B145D7">
            <w:pPr>
              <w:keepNext/>
              <w:keepLines/>
              <w:spacing w:before="60" w:after="60"/>
              <w:ind w:left="-57" w:right="-57"/>
              <w:jc w:val="center"/>
              <w:rPr>
                <w:szCs w:val="22"/>
                <w:lang w:val="pt-PT"/>
              </w:rPr>
            </w:pPr>
            <w:r w:rsidRPr="00F03387">
              <w:rPr>
                <w:szCs w:val="22"/>
                <w:lang w:val="pt-PT"/>
              </w:rPr>
              <w:t>27%</w:t>
            </w:r>
          </w:p>
          <w:p w14:paraId="6C4DAA84" w14:textId="77777777" w:rsidR="00B145D7" w:rsidRPr="00F03387" w:rsidRDefault="00B145D7">
            <w:pPr>
              <w:keepNext/>
              <w:keepLines/>
              <w:spacing w:before="60" w:after="60"/>
              <w:ind w:left="-57" w:right="-57"/>
              <w:jc w:val="center"/>
              <w:rPr>
                <w:szCs w:val="22"/>
                <w:lang w:val="pt-PT"/>
              </w:rPr>
            </w:pPr>
            <w:r w:rsidRPr="00F03387">
              <w:rPr>
                <w:szCs w:val="22"/>
                <w:lang w:val="pt-PT"/>
              </w:rPr>
              <w:t xml:space="preserve">(14 </w:t>
            </w:r>
            <w:r w:rsidR="000B1F98" w:rsidRPr="00F03387">
              <w:rPr>
                <w:szCs w:val="22"/>
                <w:lang w:val="pt-PT"/>
              </w:rPr>
              <w:t>–</w:t>
            </w:r>
            <w:r w:rsidRPr="00F03387">
              <w:rPr>
                <w:szCs w:val="22"/>
                <w:lang w:val="pt-PT"/>
              </w:rPr>
              <w:t xml:space="preserve"> 43)</w:t>
            </w:r>
          </w:p>
        </w:tc>
        <w:tc>
          <w:tcPr>
            <w:tcW w:w="2127" w:type="dxa"/>
          </w:tcPr>
          <w:p w14:paraId="7A937360" w14:textId="77777777" w:rsidR="00B145D7" w:rsidRPr="00F03387" w:rsidRDefault="00B145D7">
            <w:pPr>
              <w:keepNext/>
              <w:keepLines/>
              <w:spacing w:before="60" w:after="60"/>
              <w:ind w:left="-57" w:right="-57"/>
              <w:jc w:val="center"/>
              <w:rPr>
                <w:szCs w:val="22"/>
                <w:lang w:val="pt-PT"/>
              </w:rPr>
            </w:pPr>
            <w:r w:rsidRPr="00F03387">
              <w:rPr>
                <w:szCs w:val="22"/>
                <w:lang w:val="pt-PT"/>
              </w:rPr>
              <w:t>59%</w:t>
            </w:r>
          </w:p>
          <w:p w14:paraId="05BE1999" w14:textId="77777777" w:rsidR="00B145D7" w:rsidRPr="00F03387" w:rsidRDefault="00B145D7">
            <w:pPr>
              <w:keepNext/>
              <w:keepLines/>
              <w:spacing w:before="60" w:after="60"/>
              <w:ind w:left="-57" w:right="-57"/>
              <w:jc w:val="center"/>
              <w:rPr>
                <w:szCs w:val="22"/>
                <w:lang w:val="pt-PT"/>
              </w:rPr>
            </w:pPr>
            <w:r w:rsidRPr="00F03387">
              <w:rPr>
                <w:szCs w:val="22"/>
                <w:lang w:val="pt-PT"/>
              </w:rPr>
              <w:t>(41</w:t>
            </w:r>
            <w:r w:rsidR="000B1F98" w:rsidRPr="00F03387">
              <w:rPr>
                <w:szCs w:val="22"/>
                <w:lang w:val="pt-PT"/>
              </w:rPr>
              <w:t xml:space="preserve"> – </w:t>
            </w:r>
            <w:r w:rsidRPr="00F03387">
              <w:rPr>
                <w:szCs w:val="22"/>
                <w:lang w:val="pt-PT"/>
              </w:rPr>
              <w:t>76)</w:t>
            </w:r>
          </w:p>
        </w:tc>
        <w:tc>
          <w:tcPr>
            <w:tcW w:w="2126" w:type="dxa"/>
          </w:tcPr>
          <w:p w14:paraId="68E8AF76" w14:textId="77777777" w:rsidR="00B145D7" w:rsidRPr="00F03387" w:rsidRDefault="00B145D7">
            <w:pPr>
              <w:keepNext/>
              <w:keepLines/>
              <w:spacing w:before="60" w:after="60"/>
              <w:ind w:left="-57" w:right="-57"/>
              <w:jc w:val="center"/>
              <w:rPr>
                <w:szCs w:val="22"/>
                <w:lang w:val="pt-PT"/>
              </w:rPr>
            </w:pPr>
            <w:r w:rsidRPr="00F03387">
              <w:rPr>
                <w:szCs w:val="22"/>
                <w:lang w:val="pt-PT"/>
              </w:rPr>
              <w:t>73%</w:t>
            </w:r>
          </w:p>
          <w:p w14:paraId="41A03A81" w14:textId="77777777" w:rsidR="00B145D7" w:rsidRPr="00F03387" w:rsidRDefault="00B145D7">
            <w:pPr>
              <w:keepNext/>
              <w:keepLines/>
              <w:spacing w:before="60" w:after="60"/>
              <w:ind w:left="-57" w:right="-57"/>
              <w:jc w:val="center"/>
              <w:rPr>
                <w:szCs w:val="22"/>
                <w:lang w:val="pt-PT"/>
              </w:rPr>
            </w:pPr>
            <w:r w:rsidRPr="00F03387">
              <w:rPr>
                <w:szCs w:val="22"/>
                <w:lang w:val="pt-PT"/>
              </w:rPr>
              <w:t>(63</w:t>
            </w:r>
            <w:r w:rsidR="000B1F98" w:rsidRPr="00F03387">
              <w:rPr>
                <w:szCs w:val="22"/>
                <w:lang w:val="pt-PT"/>
              </w:rPr>
              <w:t xml:space="preserve"> – </w:t>
            </w:r>
            <w:r w:rsidRPr="00F03387">
              <w:rPr>
                <w:szCs w:val="22"/>
                <w:lang w:val="pt-PT"/>
              </w:rPr>
              <w:t>81)</w:t>
            </w:r>
          </w:p>
        </w:tc>
      </w:tr>
      <w:tr w:rsidR="00B145D7" w:rsidRPr="00F03387" w14:paraId="3213F490" w14:textId="77777777">
        <w:trPr>
          <w:trHeight w:val="836"/>
        </w:trPr>
        <w:tc>
          <w:tcPr>
            <w:tcW w:w="2028" w:type="dxa"/>
          </w:tcPr>
          <w:p w14:paraId="5115F00D" w14:textId="77777777" w:rsidR="00B145D7" w:rsidRPr="00F03387" w:rsidRDefault="00B145D7">
            <w:pPr>
              <w:keepNext/>
              <w:keepLines/>
              <w:ind w:right="-57"/>
              <w:rPr>
                <w:b/>
                <w:szCs w:val="22"/>
                <w:lang w:val="pt-PT"/>
              </w:rPr>
            </w:pPr>
            <w:r w:rsidRPr="00F03387">
              <w:rPr>
                <w:b/>
                <w:lang w:val="pt-PT"/>
              </w:rPr>
              <w:t xml:space="preserve">Duração mediana da resposta (meses) </w:t>
            </w:r>
            <w:r w:rsidRPr="00F03387">
              <w:rPr>
                <w:b/>
                <w:szCs w:val="22"/>
                <w:lang w:val="pt-PT"/>
              </w:rPr>
              <w:t>(intervalo)</w:t>
            </w:r>
          </w:p>
        </w:tc>
        <w:tc>
          <w:tcPr>
            <w:tcW w:w="1520" w:type="dxa"/>
          </w:tcPr>
          <w:p w14:paraId="51A6F179" w14:textId="77777777" w:rsidR="00B145D7" w:rsidRPr="00F03387" w:rsidRDefault="00B145D7">
            <w:pPr>
              <w:keepNext/>
              <w:keepLines/>
              <w:spacing w:before="60" w:after="60"/>
              <w:ind w:left="-57" w:right="-57"/>
              <w:jc w:val="center"/>
              <w:rPr>
                <w:szCs w:val="22"/>
                <w:lang w:val="pt-PT"/>
              </w:rPr>
            </w:pPr>
            <w:r w:rsidRPr="00F03387">
              <w:rPr>
                <w:szCs w:val="22"/>
                <w:lang w:val="pt-PT"/>
              </w:rPr>
              <w:t>10,1</w:t>
            </w:r>
          </w:p>
          <w:p w14:paraId="0C8A8521" w14:textId="77777777" w:rsidR="00B145D7" w:rsidRPr="00F03387" w:rsidRDefault="00B145D7">
            <w:pPr>
              <w:keepNext/>
              <w:keepLines/>
              <w:spacing w:before="60" w:after="60"/>
              <w:ind w:left="-57" w:right="-57"/>
              <w:jc w:val="center"/>
              <w:rPr>
                <w:szCs w:val="22"/>
                <w:lang w:val="pt-PT"/>
              </w:rPr>
            </w:pPr>
            <w:r w:rsidRPr="00F03387">
              <w:rPr>
                <w:szCs w:val="22"/>
                <w:lang w:val="pt-PT"/>
              </w:rPr>
              <w:t>(2,8</w:t>
            </w:r>
            <w:r w:rsidR="000B1F98" w:rsidRPr="00F03387">
              <w:rPr>
                <w:szCs w:val="22"/>
                <w:lang w:val="pt-PT"/>
              </w:rPr>
              <w:t xml:space="preserve"> – </w:t>
            </w:r>
            <w:r w:rsidRPr="00F03387">
              <w:rPr>
                <w:szCs w:val="22"/>
                <w:lang w:val="pt-PT"/>
              </w:rPr>
              <w:t>35,6)</w:t>
            </w:r>
          </w:p>
        </w:tc>
        <w:tc>
          <w:tcPr>
            <w:tcW w:w="1521" w:type="dxa"/>
          </w:tcPr>
          <w:p w14:paraId="3921F21E" w14:textId="77777777" w:rsidR="00B145D7" w:rsidRPr="00F03387" w:rsidRDefault="00B145D7">
            <w:pPr>
              <w:keepNext/>
              <w:keepLines/>
              <w:spacing w:before="60" w:after="60"/>
              <w:ind w:left="-57" w:right="-57"/>
              <w:jc w:val="center"/>
              <w:rPr>
                <w:szCs w:val="22"/>
                <w:lang w:val="pt-PT"/>
              </w:rPr>
            </w:pPr>
            <w:r w:rsidRPr="00F03387">
              <w:rPr>
                <w:szCs w:val="22"/>
                <w:lang w:val="pt-PT"/>
              </w:rPr>
              <w:t>7,9</w:t>
            </w:r>
          </w:p>
          <w:p w14:paraId="66524C67" w14:textId="77777777" w:rsidR="00B145D7" w:rsidRPr="00F03387" w:rsidRDefault="00B145D7">
            <w:pPr>
              <w:keepNext/>
              <w:keepLines/>
              <w:spacing w:before="60" w:after="60"/>
              <w:ind w:left="-57" w:right="-57"/>
              <w:jc w:val="center"/>
              <w:rPr>
                <w:szCs w:val="22"/>
                <w:lang w:val="pt-PT"/>
              </w:rPr>
            </w:pPr>
            <w:r w:rsidRPr="00F03387">
              <w:rPr>
                <w:szCs w:val="22"/>
                <w:lang w:val="pt-PT"/>
              </w:rPr>
              <w:t>(2,1</w:t>
            </w:r>
            <w:r w:rsidR="000B1F98" w:rsidRPr="00F03387">
              <w:rPr>
                <w:szCs w:val="22"/>
                <w:lang w:val="pt-PT"/>
              </w:rPr>
              <w:t xml:space="preserve"> – </w:t>
            </w:r>
            <w:r w:rsidRPr="00F03387">
              <w:rPr>
                <w:szCs w:val="22"/>
                <w:lang w:val="pt-PT"/>
              </w:rPr>
              <w:t>18,8)</w:t>
            </w:r>
          </w:p>
        </w:tc>
        <w:tc>
          <w:tcPr>
            <w:tcW w:w="2127" w:type="dxa"/>
          </w:tcPr>
          <w:p w14:paraId="7E49EDA5" w14:textId="77777777" w:rsidR="00B145D7" w:rsidRPr="00F03387" w:rsidRDefault="00B145D7">
            <w:pPr>
              <w:pStyle w:val="EndnoteText"/>
              <w:keepNext/>
              <w:keepLines/>
              <w:spacing w:before="60" w:after="60" w:line="260" w:lineRule="exact"/>
              <w:ind w:left="-57" w:right="-57"/>
              <w:jc w:val="center"/>
              <w:rPr>
                <w:szCs w:val="22"/>
                <w:lang w:val="pt-PT"/>
              </w:rPr>
            </w:pPr>
            <w:r w:rsidRPr="00F03387">
              <w:rPr>
                <w:szCs w:val="22"/>
                <w:lang w:val="pt-PT"/>
              </w:rPr>
              <w:t>10,5</w:t>
            </w:r>
          </w:p>
          <w:p w14:paraId="752ED829" w14:textId="77777777" w:rsidR="00B145D7" w:rsidRPr="00F03387" w:rsidRDefault="00B145D7">
            <w:pPr>
              <w:keepNext/>
              <w:keepLines/>
              <w:jc w:val="center"/>
              <w:rPr>
                <w:szCs w:val="22"/>
                <w:lang w:val="pt-PT"/>
              </w:rPr>
            </w:pPr>
            <w:r w:rsidRPr="00F03387">
              <w:rPr>
                <w:szCs w:val="22"/>
                <w:lang w:val="pt-PT"/>
              </w:rPr>
              <w:t>(1,8</w:t>
            </w:r>
            <w:r w:rsidR="000B1F98" w:rsidRPr="00F03387">
              <w:rPr>
                <w:szCs w:val="22"/>
                <w:lang w:val="pt-PT"/>
              </w:rPr>
              <w:t xml:space="preserve"> – </w:t>
            </w:r>
            <w:r w:rsidRPr="00F03387">
              <w:rPr>
                <w:szCs w:val="22"/>
                <w:lang w:val="pt-PT"/>
              </w:rPr>
              <w:t>21)</w:t>
            </w:r>
          </w:p>
        </w:tc>
        <w:tc>
          <w:tcPr>
            <w:tcW w:w="2126" w:type="dxa"/>
          </w:tcPr>
          <w:p w14:paraId="21279B9A" w14:textId="77777777" w:rsidR="00B145D7" w:rsidRPr="00F03387" w:rsidRDefault="00B145D7">
            <w:pPr>
              <w:keepNext/>
              <w:keepLines/>
              <w:spacing w:before="60" w:after="60"/>
              <w:ind w:left="-57" w:right="-57"/>
              <w:jc w:val="center"/>
              <w:rPr>
                <w:szCs w:val="22"/>
                <w:lang w:val="pt-PT"/>
              </w:rPr>
            </w:pPr>
            <w:r w:rsidRPr="00F03387">
              <w:rPr>
                <w:szCs w:val="22"/>
                <w:lang w:val="pt-PT"/>
              </w:rPr>
              <w:t>13,4</w:t>
            </w:r>
          </w:p>
          <w:p w14:paraId="07891C6B" w14:textId="77777777" w:rsidR="00B145D7" w:rsidRPr="00F03387" w:rsidRDefault="00B145D7">
            <w:pPr>
              <w:keepNext/>
              <w:keepLines/>
              <w:spacing w:before="60" w:after="60"/>
              <w:ind w:left="-57" w:right="-57"/>
              <w:jc w:val="center"/>
              <w:rPr>
                <w:szCs w:val="22"/>
                <w:lang w:val="pt-PT"/>
              </w:rPr>
            </w:pPr>
            <w:r w:rsidRPr="00F03387">
              <w:rPr>
                <w:szCs w:val="22"/>
                <w:lang w:val="pt-PT"/>
              </w:rPr>
              <w:t>(2,1</w:t>
            </w:r>
            <w:r w:rsidR="000B1F98" w:rsidRPr="00F03387">
              <w:rPr>
                <w:szCs w:val="22"/>
                <w:lang w:val="pt-PT"/>
              </w:rPr>
              <w:t xml:space="preserve"> – </w:t>
            </w:r>
            <w:r w:rsidRPr="00F03387">
              <w:rPr>
                <w:szCs w:val="22"/>
                <w:lang w:val="pt-PT"/>
              </w:rPr>
              <w:t>55,1)</w:t>
            </w:r>
          </w:p>
        </w:tc>
      </w:tr>
      <w:tr w:rsidR="00B145D7" w:rsidRPr="00F03387" w14:paraId="1D09F9EE" w14:textId="77777777">
        <w:trPr>
          <w:trHeight w:val="836"/>
        </w:trPr>
        <w:tc>
          <w:tcPr>
            <w:tcW w:w="2028" w:type="dxa"/>
          </w:tcPr>
          <w:p w14:paraId="4299FAED" w14:textId="77777777" w:rsidR="00B145D7" w:rsidRPr="00F03387" w:rsidRDefault="00B145D7">
            <w:pPr>
              <w:keepNext/>
              <w:keepLines/>
              <w:rPr>
                <w:b/>
                <w:lang w:val="pt-PT"/>
              </w:rPr>
            </w:pPr>
            <w:r w:rsidRPr="00F03387">
              <w:rPr>
                <w:b/>
                <w:lang w:val="pt-PT"/>
              </w:rPr>
              <w:t xml:space="preserve">TTP mediana (meses) </w:t>
            </w:r>
          </w:p>
          <w:p w14:paraId="283C1BEF" w14:textId="77777777" w:rsidR="00B145D7" w:rsidRPr="00F03387" w:rsidRDefault="00B145D7">
            <w:pPr>
              <w:keepNext/>
              <w:keepLines/>
              <w:rPr>
                <w:b/>
                <w:lang w:val="pt-PT"/>
              </w:rPr>
            </w:pPr>
            <w:r w:rsidRPr="00F03387">
              <w:rPr>
                <w:b/>
                <w:lang w:val="pt-PT"/>
              </w:rPr>
              <w:t>(IC 95 %)</w:t>
            </w:r>
          </w:p>
        </w:tc>
        <w:tc>
          <w:tcPr>
            <w:tcW w:w="1520" w:type="dxa"/>
          </w:tcPr>
          <w:p w14:paraId="25085E64" w14:textId="77777777" w:rsidR="00B145D7" w:rsidRPr="00F03387" w:rsidRDefault="00B145D7">
            <w:pPr>
              <w:keepNext/>
              <w:keepLines/>
              <w:spacing w:before="60" w:after="60"/>
              <w:ind w:left="-57" w:right="-57"/>
              <w:jc w:val="center"/>
              <w:rPr>
                <w:szCs w:val="22"/>
                <w:lang w:val="pt-PT"/>
              </w:rPr>
            </w:pPr>
            <w:r w:rsidRPr="00F03387">
              <w:rPr>
                <w:szCs w:val="22"/>
                <w:lang w:val="pt-PT"/>
              </w:rPr>
              <w:t>3,4</w:t>
            </w:r>
          </w:p>
          <w:p w14:paraId="4D19EF81" w14:textId="77777777" w:rsidR="00B145D7" w:rsidRPr="00F03387" w:rsidRDefault="00B145D7">
            <w:pPr>
              <w:keepNext/>
              <w:keepLines/>
              <w:spacing w:before="60" w:after="60"/>
              <w:ind w:left="-57" w:right="-57"/>
              <w:jc w:val="center"/>
              <w:rPr>
                <w:szCs w:val="22"/>
                <w:lang w:val="pt-PT"/>
              </w:rPr>
            </w:pPr>
            <w:r w:rsidRPr="00F03387">
              <w:rPr>
                <w:szCs w:val="22"/>
                <w:lang w:val="pt-PT"/>
              </w:rPr>
              <w:t>(2,8</w:t>
            </w:r>
            <w:r w:rsidR="000B1F98" w:rsidRPr="00F03387">
              <w:rPr>
                <w:szCs w:val="22"/>
                <w:lang w:val="pt-PT"/>
              </w:rPr>
              <w:t xml:space="preserve"> – </w:t>
            </w:r>
            <w:r w:rsidRPr="00F03387">
              <w:rPr>
                <w:szCs w:val="22"/>
                <w:lang w:val="pt-PT"/>
              </w:rPr>
              <w:t>4,1)</w:t>
            </w:r>
          </w:p>
        </w:tc>
        <w:tc>
          <w:tcPr>
            <w:tcW w:w="1521" w:type="dxa"/>
          </w:tcPr>
          <w:p w14:paraId="77060525" w14:textId="77777777" w:rsidR="00B145D7" w:rsidRPr="00F03387" w:rsidRDefault="00B145D7">
            <w:pPr>
              <w:keepNext/>
              <w:keepLines/>
              <w:spacing w:before="60" w:after="60"/>
              <w:ind w:left="-57" w:right="-57"/>
              <w:jc w:val="center"/>
              <w:rPr>
                <w:szCs w:val="22"/>
                <w:lang w:val="pt-PT"/>
              </w:rPr>
            </w:pPr>
            <w:r w:rsidRPr="00F03387">
              <w:rPr>
                <w:szCs w:val="22"/>
                <w:lang w:val="pt-PT"/>
              </w:rPr>
              <w:t>7,7</w:t>
            </w:r>
          </w:p>
          <w:p w14:paraId="3D00621D" w14:textId="77777777" w:rsidR="00B145D7" w:rsidRPr="00F03387" w:rsidRDefault="00B145D7">
            <w:pPr>
              <w:keepNext/>
              <w:keepLines/>
              <w:spacing w:before="60" w:after="60"/>
              <w:ind w:left="-57" w:right="-57"/>
              <w:jc w:val="center"/>
              <w:rPr>
                <w:szCs w:val="22"/>
                <w:lang w:val="pt-PT"/>
              </w:rPr>
            </w:pPr>
            <w:r w:rsidRPr="00F03387">
              <w:rPr>
                <w:szCs w:val="22"/>
                <w:lang w:val="pt-PT"/>
              </w:rPr>
              <w:t>(4,2</w:t>
            </w:r>
            <w:r w:rsidR="000B1F98" w:rsidRPr="00F03387">
              <w:rPr>
                <w:szCs w:val="22"/>
                <w:lang w:val="pt-PT"/>
              </w:rPr>
              <w:t xml:space="preserve"> – </w:t>
            </w:r>
            <w:r w:rsidRPr="00F03387">
              <w:rPr>
                <w:szCs w:val="22"/>
                <w:lang w:val="pt-PT"/>
              </w:rPr>
              <w:t>8,3)</w:t>
            </w:r>
          </w:p>
        </w:tc>
        <w:tc>
          <w:tcPr>
            <w:tcW w:w="2127" w:type="dxa"/>
          </w:tcPr>
          <w:p w14:paraId="52C0CE2C" w14:textId="77777777" w:rsidR="00B145D7" w:rsidRPr="00F03387" w:rsidRDefault="00B145D7">
            <w:pPr>
              <w:keepNext/>
              <w:keepLines/>
              <w:spacing w:before="60" w:after="60"/>
              <w:ind w:left="-57" w:right="-57"/>
              <w:jc w:val="center"/>
              <w:rPr>
                <w:szCs w:val="22"/>
                <w:lang w:val="pt-PT"/>
              </w:rPr>
            </w:pPr>
            <w:r w:rsidRPr="00F03387">
              <w:rPr>
                <w:szCs w:val="22"/>
                <w:lang w:val="pt-PT"/>
              </w:rPr>
              <w:t>12,2</w:t>
            </w:r>
          </w:p>
          <w:p w14:paraId="49B24D71" w14:textId="77777777" w:rsidR="00B145D7" w:rsidRPr="00F03387" w:rsidRDefault="00B145D7">
            <w:pPr>
              <w:keepNext/>
              <w:keepLines/>
              <w:spacing w:before="60" w:after="60"/>
              <w:ind w:left="-57" w:right="-57"/>
              <w:jc w:val="center"/>
              <w:rPr>
                <w:szCs w:val="22"/>
                <w:lang w:val="pt-PT"/>
              </w:rPr>
            </w:pPr>
            <w:r w:rsidRPr="00F03387">
              <w:rPr>
                <w:szCs w:val="22"/>
                <w:lang w:val="pt-PT"/>
              </w:rPr>
              <w:t>(6,2</w:t>
            </w:r>
            <w:r w:rsidR="000B1F98" w:rsidRPr="00F03387">
              <w:rPr>
                <w:szCs w:val="22"/>
                <w:lang w:val="pt-PT"/>
              </w:rPr>
              <w:t xml:space="preserve"> – </w:t>
            </w:r>
            <w:r w:rsidRPr="00F03387">
              <w:rPr>
                <w:szCs w:val="22"/>
                <w:lang w:val="pt-PT"/>
              </w:rPr>
              <w:t>ne)</w:t>
            </w:r>
          </w:p>
        </w:tc>
        <w:tc>
          <w:tcPr>
            <w:tcW w:w="2126" w:type="dxa"/>
          </w:tcPr>
          <w:p w14:paraId="5851D1A0" w14:textId="77777777" w:rsidR="00B145D7" w:rsidRPr="00F03387" w:rsidRDefault="00B145D7">
            <w:pPr>
              <w:keepNext/>
              <w:keepLines/>
              <w:spacing w:before="60" w:after="60"/>
              <w:ind w:left="-57" w:right="-57"/>
              <w:jc w:val="center"/>
              <w:rPr>
                <w:szCs w:val="22"/>
                <w:lang w:val="pt-PT"/>
              </w:rPr>
            </w:pPr>
            <w:r w:rsidRPr="00F03387">
              <w:rPr>
                <w:szCs w:val="22"/>
                <w:lang w:val="pt-PT"/>
              </w:rPr>
              <w:t>13,6</w:t>
            </w:r>
          </w:p>
          <w:p w14:paraId="55E3BE57" w14:textId="77777777" w:rsidR="00B145D7" w:rsidRPr="00F03387" w:rsidRDefault="00B145D7">
            <w:pPr>
              <w:keepNext/>
              <w:keepLines/>
              <w:spacing w:before="60" w:after="60"/>
              <w:ind w:left="-57" w:right="-57"/>
              <w:jc w:val="center"/>
              <w:rPr>
                <w:szCs w:val="22"/>
                <w:lang w:val="pt-PT"/>
              </w:rPr>
            </w:pPr>
            <w:r w:rsidRPr="00F03387">
              <w:rPr>
                <w:szCs w:val="22"/>
                <w:lang w:val="pt-PT"/>
              </w:rPr>
              <w:t>(11</w:t>
            </w:r>
            <w:r w:rsidR="000B1F98" w:rsidRPr="00F03387">
              <w:rPr>
                <w:szCs w:val="22"/>
                <w:lang w:val="pt-PT"/>
              </w:rPr>
              <w:t xml:space="preserve"> – </w:t>
            </w:r>
            <w:r w:rsidRPr="00F03387">
              <w:rPr>
                <w:szCs w:val="22"/>
                <w:lang w:val="pt-PT"/>
              </w:rPr>
              <w:t>16)</w:t>
            </w:r>
          </w:p>
        </w:tc>
      </w:tr>
      <w:tr w:rsidR="00B145D7" w:rsidRPr="00F03387" w14:paraId="74B640A4" w14:textId="77777777">
        <w:trPr>
          <w:trHeight w:val="884"/>
        </w:trPr>
        <w:tc>
          <w:tcPr>
            <w:tcW w:w="2028" w:type="dxa"/>
          </w:tcPr>
          <w:p w14:paraId="22C5EFA3" w14:textId="77777777" w:rsidR="00B145D7" w:rsidRPr="00F03387" w:rsidRDefault="00B145D7">
            <w:pPr>
              <w:keepNext/>
              <w:keepLines/>
              <w:tabs>
                <w:tab w:val="left" w:pos="318"/>
              </w:tabs>
              <w:rPr>
                <w:b/>
                <w:lang w:val="pt-PT"/>
              </w:rPr>
            </w:pPr>
            <w:r w:rsidRPr="00F03387">
              <w:rPr>
                <w:b/>
                <w:lang w:val="pt-PT"/>
              </w:rPr>
              <w:t>Sobrevivência mediana (meses) (IC 95 %)</w:t>
            </w:r>
          </w:p>
        </w:tc>
        <w:tc>
          <w:tcPr>
            <w:tcW w:w="1520" w:type="dxa"/>
          </w:tcPr>
          <w:p w14:paraId="1E870154" w14:textId="77777777" w:rsidR="00B145D7" w:rsidRPr="00F03387" w:rsidRDefault="00B145D7">
            <w:pPr>
              <w:keepNext/>
              <w:keepLines/>
              <w:spacing w:before="60" w:after="60"/>
              <w:ind w:left="-57" w:right="-57"/>
              <w:jc w:val="center"/>
              <w:rPr>
                <w:szCs w:val="22"/>
                <w:lang w:val="pt-PT"/>
              </w:rPr>
            </w:pPr>
            <w:r w:rsidRPr="00F03387">
              <w:rPr>
                <w:szCs w:val="22"/>
                <w:lang w:val="pt-PT"/>
              </w:rPr>
              <w:t>ne</w:t>
            </w:r>
          </w:p>
        </w:tc>
        <w:tc>
          <w:tcPr>
            <w:tcW w:w="1521" w:type="dxa"/>
          </w:tcPr>
          <w:p w14:paraId="3C4AC770" w14:textId="77777777" w:rsidR="00B145D7" w:rsidRPr="00F03387" w:rsidRDefault="003807F0">
            <w:pPr>
              <w:keepNext/>
              <w:keepLines/>
              <w:spacing w:before="60" w:after="60"/>
              <w:ind w:left="-57" w:right="-57"/>
              <w:jc w:val="center"/>
              <w:rPr>
                <w:szCs w:val="22"/>
                <w:lang w:val="pt-PT"/>
              </w:rPr>
            </w:pPr>
            <w:r w:rsidRPr="00F03387">
              <w:rPr>
                <w:szCs w:val="22"/>
                <w:lang w:val="pt-PT"/>
              </w:rPr>
              <w:t>n</w:t>
            </w:r>
            <w:r w:rsidR="00B145D7" w:rsidRPr="00F03387">
              <w:rPr>
                <w:szCs w:val="22"/>
                <w:lang w:val="pt-PT"/>
              </w:rPr>
              <w:t>e</w:t>
            </w:r>
          </w:p>
        </w:tc>
        <w:tc>
          <w:tcPr>
            <w:tcW w:w="2127" w:type="dxa"/>
          </w:tcPr>
          <w:p w14:paraId="1BD1D7F3" w14:textId="77777777" w:rsidR="00B145D7" w:rsidRPr="00F03387" w:rsidRDefault="00B145D7">
            <w:pPr>
              <w:keepNext/>
              <w:keepLines/>
              <w:spacing w:before="60" w:after="60"/>
              <w:ind w:left="-57" w:right="-57"/>
              <w:jc w:val="center"/>
              <w:rPr>
                <w:szCs w:val="22"/>
                <w:lang w:val="pt-PT"/>
              </w:rPr>
            </w:pPr>
            <w:r w:rsidRPr="00F03387">
              <w:rPr>
                <w:szCs w:val="22"/>
                <w:lang w:val="pt-PT"/>
              </w:rPr>
              <w:t>ne</w:t>
            </w:r>
          </w:p>
          <w:p w14:paraId="5C564AF6" w14:textId="77777777" w:rsidR="00B145D7" w:rsidRPr="00F03387" w:rsidRDefault="00B145D7">
            <w:pPr>
              <w:keepNext/>
              <w:keepLines/>
              <w:spacing w:before="60" w:after="60"/>
              <w:ind w:left="-57" w:right="-57"/>
              <w:jc w:val="center"/>
              <w:rPr>
                <w:szCs w:val="22"/>
                <w:lang w:val="pt-PT"/>
              </w:rPr>
            </w:pPr>
          </w:p>
        </w:tc>
        <w:tc>
          <w:tcPr>
            <w:tcW w:w="2126" w:type="dxa"/>
          </w:tcPr>
          <w:p w14:paraId="7586965B" w14:textId="77777777" w:rsidR="00B145D7" w:rsidRPr="00F03387" w:rsidRDefault="00B145D7">
            <w:pPr>
              <w:keepNext/>
              <w:keepLines/>
              <w:spacing w:before="60" w:after="60"/>
              <w:ind w:left="-57" w:right="-57"/>
              <w:jc w:val="center"/>
              <w:rPr>
                <w:szCs w:val="22"/>
                <w:lang w:val="pt-PT"/>
              </w:rPr>
            </w:pPr>
            <w:r w:rsidRPr="00F03387">
              <w:rPr>
                <w:szCs w:val="22"/>
                <w:lang w:val="pt-PT"/>
              </w:rPr>
              <w:t>47,3</w:t>
            </w:r>
          </w:p>
          <w:p w14:paraId="47431CD7" w14:textId="77777777" w:rsidR="00B145D7" w:rsidRPr="00F03387" w:rsidRDefault="00B145D7">
            <w:pPr>
              <w:keepNext/>
              <w:keepLines/>
              <w:spacing w:before="60" w:after="60"/>
              <w:ind w:left="-57" w:right="-57"/>
              <w:jc w:val="center"/>
              <w:rPr>
                <w:szCs w:val="22"/>
                <w:lang w:val="pt-PT"/>
              </w:rPr>
            </w:pPr>
            <w:r w:rsidRPr="00F03387">
              <w:rPr>
                <w:szCs w:val="22"/>
                <w:lang w:val="pt-PT"/>
              </w:rPr>
              <w:t>(32</w:t>
            </w:r>
            <w:r w:rsidR="000B1F98" w:rsidRPr="00F03387">
              <w:rPr>
                <w:szCs w:val="22"/>
                <w:lang w:val="pt-PT"/>
              </w:rPr>
              <w:t xml:space="preserve"> – </w:t>
            </w:r>
            <w:r w:rsidRPr="00F03387">
              <w:rPr>
                <w:szCs w:val="22"/>
                <w:lang w:val="pt-PT"/>
              </w:rPr>
              <w:t>ne)</w:t>
            </w:r>
          </w:p>
        </w:tc>
      </w:tr>
    </w:tbl>
    <w:p w14:paraId="0EDAB9EF" w14:textId="77777777" w:rsidR="00B145D7" w:rsidRPr="00F03387" w:rsidRDefault="00B145D7">
      <w:pPr>
        <w:rPr>
          <w:sz w:val="20"/>
          <w:szCs w:val="22"/>
          <w:lang w:val="pt-PT"/>
        </w:rPr>
      </w:pPr>
      <w:r w:rsidRPr="00F03387">
        <w:rPr>
          <w:sz w:val="20"/>
          <w:szCs w:val="22"/>
          <w:lang w:val="pt-PT"/>
        </w:rPr>
        <w:t>TTP= “time to progression” (tempo decorrido até progressão da doença); “ne” indica que não pode ser estimado ou que não foi ainda obtido.</w:t>
      </w:r>
    </w:p>
    <w:p w14:paraId="781BBE18" w14:textId="77777777" w:rsidR="00B145D7" w:rsidRPr="00F03387" w:rsidRDefault="00B145D7">
      <w:pPr>
        <w:tabs>
          <w:tab w:val="left" w:pos="567"/>
        </w:tabs>
        <w:ind w:left="567" w:hanging="567"/>
        <w:rPr>
          <w:sz w:val="20"/>
          <w:szCs w:val="22"/>
          <w:lang w:val="pt-PT"/>
        </w:rPr>
      </w:pPr>
      <w:r w:rsidRPr="00F03387">
        <w:rPr>
          <w:sz w:val="20"/>
          <w:szCs w:val="22"/>
          <w:lang w:val="pt-PT"/>
        </w:rPr>
        <w:t>1.</w:t>
      </w:r>
      <w:r w:rsidRPr="00F03387">
        <w:rPr>
          <w:sz w:val="20"/>
          <w:szCs w:val="22"/>
          <w:lang w:val="pt-PT"/>
        </w:rPr>
        <w:tab/>
        <w:t>Estudo WO16229: dose de carga de 8 mg/kg, seguida de 6 mg/kg no regime de 3 em 3 semanas</w:t>
      </w:r>
    </w:p>
    <w:p w14:paraId="5B58885E" w14:textId="77777777" w:rsidR="00B145D7" w:rsidRPr="00F03387" w:rsidRDefault="00B145D7">
      <w:pPr>
        <w:tabs>
          <w:tab w:val="left" w:pos="567"/>
        </w:tabs>
        <w:ind w:left="567" w:hanging="567"/>
        <w:rPr>
          <w:sz w:val="20"/>
          <w:szCs w:val="22"/>
          <w:lang w:val="pt-PT"/>
        </w:rPr>
      </w:pPr>
      <w:r w:rsidRPr="00F03387">
        <w:rPr>
          <w:sz w:val="20"/>
          <w:szCs w:val="22"/>
          <w:lang w:val="pt-PT"/>
        </w:rPr>
        <w:t>2.</w:t>
      </w:r>
      <w:r w:rsidRPr="00F03387">
        <w:rPr>
          <w:sz w:val="20"/>
          <w:szCs w:val="22"/>
          <w:lang w:val="pt-PT"/>
        </w:rPr>
        <w:tab/>
        <w:t>Estudo MO16982: dose de carga de 6 mg/kg semanal x 3; seguida de 6 mg/kg no regime de 3 em 3 semanas</w:t>
      </w:r>
    </w:p>
    <w:p w14:paraId="6E745C7B" w14:textId="77777777" w:rsidR="00B145D7" w:rsidRPr="00F03387" w:rsidRDefault="00B145D7">
      <w:pPr>
        <w:tabs>
          <w:tab w:val="left" w:pos="567"/>
        </w:tabs>
        <w:rPr>
          <w:sz w:val="20"/>
          <w:szCs w:val="22"/>
          <w:lang w:val="pt-PT"/>
        </w:rPr>
      </w:pPr>
      <w:r w:rsidRPr="00F03387">
        <w:rPr>
          <w:sz w:val="20"/>
          <w:szCs w:val="22"/>
          <w:lang w:val="pt-PT"/>
        </w:rPr>
        <w:t>3.</w:t>
      </w:r>
      <w:r w:rsidRPr="00F03387">
        <w:rPr>
          <w:sz w:val="20"/>
          <w:szCs w:val="22"/>
          <w:lang w:val="pt-PT"/>
        </w:rPr>
        <w:tab/>
        <w:t>Estudo BO15935</w:t>
      </w:r>
    </w:p>
    <w:p w14:paraId="010CCED4" w14:textId="77777777" w:rsidR="00B145D7" w:rsidRPr="00F03387" w:rsidRDefault="00B145D7">
      <w:pPr>
        <w:tabs>
          <w:tab w:val="left" w:pos="567"/>
        </w:tabs>
        <w:rPr>
          <w:sz w:val="20"/>
          <w:szCs w:val="22"/>
          <w:lang w:val="pt-PT"/>
        </w:rPr>
      </w:pPr>
      <w:r w:rsidRPr="00F03387">
        <w:rPr>
          <w:sz w:val="20"/>
          <w:szCs w:val="22"/>
          <w:lang w:val="pt-PT"/>
        </w:rPr>
        <w:t>4.</w:t>
      </w:r>
      <w:r w:rsidRPr="00F03387">
        <w:rPr>
          <w:sz w:val="20"/>
          <w:szCs w:val="22"/>
          <w:lang w:val="pt-PT"/>
        </w:rPr>
        <w:tab/>
        <w:t>Estudo MO16419</w:t>
      </w:r>
    </w:p>
    <w:p w14:paraId="63673D1B" w14:textId="77777777" w:rsidR="00B145D7" w:rsidRPr="00F03387" w:rsidRDefault="00B145D7">
      <w:pPr>
        <w:rPr>
          <w:lang w:val="pt-PT"/>
        </w:rPr>
      </w:pPr>
    </w:p>
    <w:p w14:paraId="0AA02774" w14:textId="77777777" w:rsidR="00B145D7" w:rsidRPr="00F03387" w:rsidRDefault="00B145D7">
      <w:pPr>
        <w:rPr>
          <w:i/>
          <w:lang w:val="pt-PT"/>
        </w:rPr>
      </w:pPr>
      <w:r w:rsidRPr="00F03387">
        <w:rPr>
          <w:i/>
          <w:lang w:val="pt-PT"/>
        </w:rPr>
        <w:t>Locais de progressão</w:t>
      </w:r>
    </w:p>
    <w:p w14:paraId="3D1648A2" w14:textId="77777777" w:rsidR="00B145D7" w:rsidRPr="00F03387" w:rsidRDefault="00B145D7">
      <w:pPr>
        <w:rPr>
          <w:lang w:val="pt-PT"/>
        </w:rPr>
      </w:pPr>
      <w:r w:rsidRPr="00F03387">
        <w:rPr>
          <w:lang w:val="pt-PT"/>
        </w:rPr>
        <w:t xml:space="preserve">A frequência de progressão hepática foi significativamente reduzida em doentes tratados com a associação Herceptin e paclitaxel, em comparação com paclitaxel em monoterapia (21,8% </w:t>
      </w:r>
      <w:r w:rsidRPr="00F03387">
        <w:rPr>
          <w:i/>
          <w:lang w:val="pt-PT"/>
        </w:rPr>
        <w:t>v</w:t>
      </w:r>
      <w:r w:rsidR="008E6463" w:rsidRPr="00F03387">
        <w:rPr>
          <w:i/>
          <w:lang w:val="pt-PT"/>
        </w:rPr>
        <w:t>ersu</w:t>
      </w:r>
      <w:r w:rsidRPr="00F03387">
        <w:rPr>
          <w:i/>
          <w:lang w:val="pt-PT"/>
        </w:rPr>
        <w:t>s</w:t>
      </w:r>
      <w:r w:rsidRPr="00F03387">
        <w:rPr>
          <w:lang w:val="pt-PT"/>
        </w:rPr>
        <w:t xml:space="preserve"> 45,7%; p=0,004). Mais doentes tratados com Herceptin e paclitaxel tiveram progressão no sistema nervoso central, do que os </w:t>
      </w:r>
      <w:r w:rsidR="00F55CDD" w:rsidRPr="00F03387">
        <w:rPr>
          <w:lang w:val="pt-PT"/>
        </w:rPr>
        <w:t xml:space="preserve">doentes </w:t>
      </w:r>
      <w:r w:rsidRPr="00F03387">
        <w:rPr>
          <w:lang w:val="pt-PT"/>
        </w:rPr>
        <w:t xml:space="preserve">tratados com paclitaxel em monoterapia (12,6% </w:t>
      </w:r>
      <w:r w:rsidRPr="00F03387">
        <w:rPr>
          <w:i/>
          <w:lang w:val="pt-PT"/>
        </w:rPr>
        <w:t>v</w:t>
      </w:r>
      <w:r w:rsidR="008E6463" w:rsidRPr="00F03387">
        <w:rPr>
          <w:i/>
          <w:lang w:val="pt-PT"/>
        </w:rPr>
        <w:t>ersu</w:t>
      </w:r>
      <w:r w:rsidRPr="00F03387">
        <w:rPr>
          <w:i/>
          <w:lang w:val="pt-PT"/>
        </w:rPr>
        <w:t>s</w:t>
      </w:r>
      <w:r w:rsidRPr="00F03387">
        <w:rPr>
          <w:lang w:val="pt-PT"/>
        </w:rPr>
        <w:t xml:space="preserve"> 6,5%; p=0,377).</w:t>
      </w:r>
    </w:p>
    <w:p w14:paraId="1AED513C" w14:textId="77777777" w:rsidR="00B145D7" w:rsidRPr="00F03387" w:rsidRDefault="00B145D7">
      <w:pPr>
        <w:rPr>
          <w:lang w:val="pt-PT"/>
        </w:rPr>
      </w:pPr>
    </w:p>
    <w:p w14:paraId="1D52313B" w14:textId="77777777" w:rsidR="00B145D7" w:rsidRPr="00F03387" w:rsidRDefault="00B145D7" w:rsidP="000E6BA2">
      <w:pPr>
        <w:keepNext/>
        <w:keepLines/>
        <w:outlineLvl w:val="0"/>
        <w:rPr>
          <w:i/>
          <w:u w:val="single"/>
          <w:lang w:val="pt-PT"/>
        </w:rPr>
      </w:pPr>
      <w:r w:rsidRPr="00F03387">
        <w:rPr>
          <w:i/>
          <w:u w:val="single"/>
          <w:lang w:val="pt-PT"/>
        </w:rPr>
        <w:t xml:space="preserve">Cancro da mama em </w:t>
      </w:r>
      <w:r w:rsidR="002E0E6F" w:rsidRPr="00F03387">
        <w:rPr>
          <w:i/>
          <w:u w:val="single"/>
          <w:lang w:val="pt-PT"/>
        </w:rPr>
        <w:t>estádios</w:t>
      </w:r>
      <w:r w:rsidR="00B51274" w:rsidRPr="00F03387">
        <w:rPr>
          <w:i/>
          <w:u w:val="single"/>
          <w:lang w:val="pt-PT"/>
        </w:rPr>
        <w:t xml:space="preserve"> </w:t>
      </w:r>
      <w:r w:rsidRPr="00F03387">
        <w:rPr>
          <w:i/>
          <w:u w:val="single"/>
          <w:lang w:val="pt-PT"/>
        </w:rPr>
        <w:t>precoce</w:t>
      </w:r>
      <w:r w:rsidR="00B51274" w:rsidRPr="00F03387">
        <w:rPr>
          <w:i/>
          <w:u w:val="single"/>
          <w:lang w:val="pt-PT"/>
        </w:rPr>
        <w:t>s</w:t>
      </w:r>
      <w:r w:rsidR="000B1F98" w:rsidRPr="00F03387">
        <w:rPr>
          <w:i/>
          <w:u w:val="single"/>
          <w:lang w:val="pt-PT"/>
        </w:rPr>
        <w:t xml:space="preserve"> (contexto adjuvante)</w:t>
      </w:r>
    </w:p>
    <w:p w14:paraId="75377461" w14:textId="77777777" w:rsidR="00B145D7" w:rsidRPr="00F03387" w:rsidRDefault="00B145D7" w:rsidP="000E6BA2">
      <w:pPr>
        <w:keepNext/>
        <w:keepLines/>
        <w:outlineLvl w:val="0"/>
        <w:rPr>
          <w:b/>
          <w:lang w:val="pt-PT"/>
        </w:rPr>
      </w:pPr>
    </w:p>
    <w:p w14:paraId="6B78A62C" w14:textId="77777777" w:rsidR="00B145D7" w:rsidRPr="00F03387" w:rsidRDefault="00B145D7" w:rsidP="000E6BA2">
      <w:pPr>
        <w:keepNext/>
        <w:keepLines/>
        <w:rPr>
          <w:lang w:val="pt-PT"/>
        </w:rPr>
      </w:pPr>
      <w:r w:rsidRPr="00F03387">
        <w:rPr>
          <w:lang w:val="pt-PT"/>
        </w:rPr>
        <w:t xml:space="preserve">O cancro da mama em </w:t>
      </w:r>
      <w:r w:rsidR="002E0E6F" w:rsidRPr="00F03387">
        <w:rPr>
          <w:lang w:val="pt-PT"/>
        </w:rPr>
        <w:t>estádios</w:t>
      </w:r>
      <w:r w:rsidR="00B51274" w:rsidRPr="00F03387">
        <w:rPr>
          <w:lang w:val="pt-PT"/>
        </w:rPr>
        <w:t xml:space="preserve"> </w:t>
      </w:r>
      <w:r w:rsidRPr="00F03387">
        <w:rPr>
          <w:lang w:val="pt-PT"/>
        </w:rPr>
        <w:t>precoce</w:t>
      </w:r>
      <w:r w:rsidR="00B51274" w:rsidRPr="00F03387">
        <w:rPr>
          <w:lang w:val="pt-PT"/>
        </w:rPr>
        <w:t>s</w:t>
      </w:r>
      <w:r w:rsidRPr="00F03387">
        <w:rPr>
          <w:lang w:val="pt-PT"/>
        </w:rPr>
        <w:t xml:space="preserve"> é definido como um carcinoma da mama primário invasivo, não metast</w:t>
      </w:r>
      <w:r w:rsidR="00890F20" w:rsidRPr="00F03387">
        <w:rPr>
          <w:lang w:val="pt-PT"/>
        </w:rPr>
        <w:t>izado</w:t>
      </w:r>
      <w:r w:rsidRPr="00F03387">
        <w:rPr>
          <w:lang w:val="pt-PT"/>
        </w:rPr>
        <w:t xml:space="preserve">. </w:t>
      </w:r>
    </w:p>
    <w:p w14:paraId="0E8BC66C" w14:textId="77777777" w:rsidR="00B145D7" w:rsidRPr="00F03387" w:rsidRDefault="00B145D7" w:rsidP="000E6BA2">
      <w:pPr>
        <w:keepNext/>
        <w:keepLines/>
        <w:rPr>
          <w:lang w:val="pt-PT"/>
        </w:rPr>
      </w:pPr>
      <w:r w:rsidRPr="00F03387">
        <w:rPr>
          <w:lang w:val="pt-PT"/>
        </w:rPr>
        <w:t xml:space="preserve">No contexto </w:t>
      </w:r>
      <w:r w:rsidR="003E49EC" w:rsidRPr="00F03387">
        <w:rPr>
          <w:lang w:val="pt-PT"/>
        </w:rPr>
        <w:t xml:space="preserve">de tratamento </w:t>
      </w:r>
      <w:r w:rsidRPr="00F03387">
        <w:rPr>
          <w:lang w:val="pt-PT"/>
        </w:rPr>
        <w:t>adjuvante, o Herceptin foi investigado em 4 ensaios de grande dimensão, multicêntricos e aleatorizados:</w:t>
      </w:r>
    </w:p>
    <w:p w14:paraId="2347C805" w14:textId="77777777" w:rsidR="00B145D7" w:rsidRPr="00F03387" w:rsidRDefault="00B145D7" w:rsidP="000E6BA2">
      <w:pPr>
        <w:keepNext/>
        <w:keepLines/>
        <w:ind w:left="480" w:hanging="480"/>
        <w:rPr>
          <w:lang w:val="pt-PT"/>
        </w:rPr>
      </w:pPr>
      <w:r w:rsidRPr="00F03387">
        <w:rPr>
          <w:lang w:val="pt-PT"/>
        </w:rPr>
        <w:t>-</w:t>
      </w:r>
      <w:r w:rsidRPr="00F03387">
        <w:rPr>
          <w:lang w:val="pt-PT"/>
        </w:rPr>
        <w:tab/>
        <w:t xml:space="preserve">O estudo </w:t>
      </w:r>
      <w:r w:rsidR="008E6463" w:rsidRPr="00F03387">
        <w:rPr>
          <w:lang w:val="pt-PT"/>
        </w:rPr>
        <w:t xml:space="preserve">BO16348 </w:t>
      </w:r>
      <w:r w:rsidRPr="00F03387">
        <w:rPr>
          <w:lang w:val="pt-PT"/>
        </w:rPr>
        <w:t xml:space="preserve">foi desenhado para comparar um </w:t>
      </w:r>
      <w:r w:rsidR="000B1F98" w:rsidRPr="00F03387">
        <w:rPr>
          <w:lang w:val="pt-PT"/>
        </w:rPr>
        <w:t xml:space="preserve">e dois </w:t>
      </w:r>
      <w:r w:rsidRPr="00F03387">
        <w:rPr>
          <w:lang w:val="pt-PT"/>
        </w:rPr>
        <w:t>ano</w:t>
      </w:r>
      <w:r w:rsidR="000B1F98" w:rsidRPr="00F03387">
        <w:rPr>
          <w:lang w:val="pt-PT"/>
        </w:rPr>
        <w:t>s</w:t>
      </w:r>
      <w:r w:rsidRPr="00F03387">
        <w:rPr>
          <w:lang w:val="pt-PT"/>
        </w:rPr>
        <w:t xml:space="preserve"> de tratamento com Herceptin administrado de 3 em 3 semanas </w:t>
      </w:r>
      <w:r w:rsidRPr="00F03387">
        <w:rPr>
          <w:i/>
          <w:lang w:val="pt-PT"/>
        </w:rPr>
        <w:t>versus</w:t>
      </w:r>
      <w:r w:rsidRPr="00F03387">
        <w:rPr>
          <w:lang w:val="pt-PT"/>
        </w:rPr>
        <w:t xml:space="preserve"> observação em doentes com cancro da mama HER2 positivo em </w:t>
      </w:r>
      <w:r w:rsidR="002E0E6F" w:rsidRPr="00F03387">
        <w:rPr>
          <w:lang w:val="pt-PT"/>
        </w:rPr>
        <w:t>estádios</w:t>
      </w:r>
      <w:r w:rsidR="00B51274" w:rsidRPr="00F03387">
        <w:rPr>
          <w:lang w:val="pt-PT"/>
        </w:rPr>
        <w:t xml:space="preserve"> </w:t>
      </w:r>
      <w:r w:rsidRPr="00F03387">
        <w:rPr>
          <w:lang w:val="pt-PT"/>
        </w:rPr>
        <w:t>precoce</w:t>
      </w:r>
      <w:r w:rsidR="00B51274" w:rsidRPr="00F03387">
        <w:rPr>
          <w:lang w:val="pt-PT"/>
        </w:rPr>
        <w:t>s</w:t>
      </w:r>
      <w:r w:rsidRPr="00F03387">
        <w:rPr>
          <w:lang w:val="pt-PT"/>
        </w:rPr>
        <w:t xml:space="preserve">, na sequência de cirurgia, quimioterapia estabelecida e radioterapia (se aplicável). </w:t>
      </w:r>
      <w:r w:rsidR="009A7232" w:rsidRPr="00F03387">
        <w:rPr>
          <w:lang w:val="pt-PT"/>
        </w:rPr>
        <w:t xml:space="preserve">Além disso, foi feita a comparação do tratamento de Herceptin de dois anos </w:t>
      </w:r>
      <w:r w:rsidR="009A7232" w:rsidRPr="00F03387">
        <w:rPr>
          <w:i/>
          <w:lang w:val="pt-PT"/>
        </w:rPr>
        <w:t>versus</w:t>
      </w:r>
      <w:r w:rsidR="009A7232" w:rsidRPr="00F03387">
        <w:rPr>
          <w:lang w:val="pt-PT"/>
        </w:rPr>
        <w:t xml:space="preserve"> </w:t>
      </w:r>
      <w:r w:rsidR="003E49EC" w:rsidRPr="00F03387">
        <w:rPr>
          <w:lang w:val="pt-PT"/>
        </w:rPr>
        <w:t xml:space="preserve">tratamento com Herceptin de </w:t>
      </w:r>
      <w:r w:rsidR="009A7232" w:rsidRPr="00F03387">
        <w:rPr>
          <w:lang w:val="pt-PT"/>
        </w:rPr>
        <w:t xml:space="preserve">1 ano. </w:t>
      </w:r>
      <w:r w:rsidRPr="00F03387">
        <w:rPr>
          <w:lang w:val="pt-PT"/>
        </w:rPr>
        <w:t>Aos doentes recrutados para receberem Herceptin foi-lhes administrad</w:t>
      </w:r>
      <w:r w:rsidR="00F55CDD" w:rsidRPr="00F03387">
        <w:rPr>
          <w:lang w:val="pt-PT"/>
        </w:rPr>
        <w:t>a</w:t>
      </w:r>
      <w:r w:rsidRPr="00F03387">
        <w:rPr>
          <w:lang w:val="pt-PT"/>
        </w:rPr>
        <w:t xml:space="preserve"> uma dose de carga inicial de 8 mg/kg, seguid</w:t>
      </w:r>
      <w:r w:rsidR="00F55CDD" w:rsidRPr="00F03387">
        <w:rPr>
          <w:lang w:val="pt-PT"/>
        </w:rPr>
        <w:t>a</w:t>
      </w:r>
      <w:r w:rsidRPr="00F03387">
        <w:rPr>
          <w:lang w:val="pt-PT"/>
        </w:rPr>
        <w:t xml:space="preserve"> de 6 mg/kg de 3 em 3 semanas durante um </w:t>
      </w:r>
      <w:r w:rsidR="009A7232" w:rsidRPr="00F03387">
        <w:rPr>
          <w:lang w:val="pt-PT"/>
        </w:rPr>
        <w:t xml:space="preserve">ou dois </w:t>
      </w:r>
      <w:r w:rsidRPr="00F03387">
        <w:rPr>
          <w:lang w:val="pt-PT"/>
        </w:rPr>
        <w:t>ano</w:t>
      </w:r>
      <w:r w:rsidR="009A7232" w:rsidRPr="00F03387">
        <w:rPr>
          <w:lang w:val="pt-PT"/>
        </w:rPr>
        <w:t>s</w:t>
      </w:r>
      <w:r w:rsidRPr="00F03387">
        <w:rPr>
          <w:lang w:val="pt-PT"/>
        </w:rPr>
        <w:t>.</w:t>
      </w:r>
    </w:p>
    <w:p w14:paraId="13D136CB" w14:textId="77777777" w:rsidR="00B145D7" w:rsidRPr="00F03387" w:rsidRDefault="00B145D7">
      <w:pPr>
        <w:ind w:left="480" w:hanging="480"/>
        <w:rPr>
          <w:szCs w:val="22"/>
          <w:lang w:val="pt-PT"/>
        </w:rPr>
      </w:pPr>
      <w:r w:rsidRPr="00F03387">
        <w:rPr>
          <w:lang w:val="pt-PT"/>
        </w:rPr>
        <w:t>-</w:t>
      </w:r>
      <w:r w:rsidRPr="00F03387">
        <w:rPr>
          <w:lang w:val="pt-PT"/>
        </w:rPr>
        <w:tab/>
        <w:t xml:space="preserve">Os estudos </w:t>
      </w:r>
      <w:r w:rsidR="009F3B82" w:rsidRPr="00F03387">
        <w:rPr>
          <w:szCs w:val="22"/>
          <w:lang w:val="pt-PT"/>
        </w:rPr>
        <w:t xml:space="preserve">NSABP B-31 e </w:t>
      </w:r>
      <w:r w:rsidRPr="00F03387">
        <w:rPr>
          <w:szCs w:val="22"/>
          <w:lang w:val="pt-PT"/>
        </w:rPr>
        <w:t xml:space="preserve">NCCTG N9831, que abrangem a análise conjunta, foram desenhados para investigar a utilidade clínica da associação do tratamento com Herceptin e paclitaxel, no seguimento de quimioterapia com AC; adicionalmente, o estudo NCCTG N9831 também investigou a adição sequencial de Herceptin a quimioterapia com AC→P, após cirurgia em doentes com cancro da mama HER2 positivo em </w:t>
      </w:r>
      <w:r w:rsidR="002E0E6F" w:rsidRPr="00F03387">
        <w:rPr>
          <w:lang w:val="pt-PT"/>
        </w:rPr>
        <w:t>estádios</w:t>
      </w:r>
      <w:r w:rsidRPr="00F03387">
        <w:rPr>
          <w:szCs w:val="22"/>
          <w:lang w:val="pt-PT"/>
        </w:rPr>
        <w:t xml:space="preserve"> precoce</w:t>
      </w:r>
      <w:r w:rsidR="00B51274" w:rsidRPr="00F03387">
        <w:rPr>
          <w:szCs w:val="22"/>
          <w:lang w:val="pt-PT"/>
        </w:rPr>
        <w:t>s</w:t>
      </w:r>
      <w:r w:rsidRPr="00F03387">
        <w:rPr>
          <w:szCs w:val="22"/>
          <w:lang w:val="pt-PT"/>
        </w:rPr>
        <w:t>.</w:t>
      </w:r>
    </w:p>
    <w:p w14:paraId="5C2FCE74" w14:textId="77777777" w:rsidR="00B145D7" w:rsidRPr="00F03387" w:rsidRDefault="00B145D7" w:rsidP="009C3311">
      <w:pPr>
        <w:keepNext/>
        <w:keepLines/>
        <w:ind w:left="482" w:hanging="482"/>
        <w:rPr>
          <w:szCs w:val="22"/>
          <w:lang w:val="pt-PT"/>
        </w:rPr>
      </w:pPr>
      <w:r w:rsidRPr="00F03387">
        <w:rPr>
          <w:szCs w:val="22"/>
          <w:lang w:val="pt-PT"/>
        </w:rPr>
        <w:lastRenderedPageBreak/>
        <w:t>-</w:t>
      </w:r>
      <w:r w:rsidRPr="00F03387">
        <w:rPr>
          <w:szCs w:val="22"/>
          <w:lang w:val="pt-PT"/>
        </w:rPr>
        <w:tab/>
        <w:t xml:space="preserve">O estudo BCIRG 006 foi desenhado para investigar a associação do tratamento com Herceptin e docetaxel no seguimento de quimioterapia com AC, ou a associação com docetaxel e carboplatina, após cirurgia em doentes com cancro da mama HER2 positivo em </w:t>
      </w:r>
      <w:r w:rsidR="002E0E6F" w:rsidRPr="00F03387">
        <w:rPr>
          <w:lang w:val="pt-PT"/>
        </w:rPr>
        <w:t>estádios</w:t>
      </w:r>
      <w:r w:rsidRPr="00F03387">
        <w:rPr>
          <w:szCs w:val="22"/>
          <w:lang w:val="pt-PT"/>
        </w:rPr>
        <w:t xml:space="preserve"> precoce</w:t>
      </w:r>
      <w:r w:rsidR="00B51274" w:rsidRPr="00F03387">
        <w:rPr>
          <w:szCs w:val="22"/>
          <w:lang w:val="pt-PT"/>
        </w:rPr>
        <w:t>s</w:t>
      </w:r>
      <w:r w:rsidRPr="00F03387">
        <w:rPr>
          <w:szCs w:val="22"/>
          <w:lang w:val="pt-PT"/>
        </w:rPr>
        <w:t>.</w:t>
      </w:r>
    </w:p>
    <w:p w14:paraId="311027A3" w14:textId="77777777" w:rsidR="00B145D7" w:rsidRPr="00F03387" w:rsidRDefault="00B145D7">
      <w:pPr>
        <w:ind w:left="480" w:hanging="480"/>
        <w:rPr>
          <w:szCs w:val="22"/>
          <w:lang w:val="pt-PT"/>
        </w:rPr>
      </w:pPr>
    </w:p>
    <w:p w14:paraId="53CD567B" w14:textId="77777777" w:rsidR="00B145D7" w:rsidRPr="00F03387" w:rsidRDefault="00B145D7">
      <w:pPr>
        <w:rPr>
          <w:szCs w:val="22"/>
          <w:lang w:val="pt-PT"/>
        </w:rPr>
      </w:pPr>
      <w:r w:rsidRPr="00F03387">
        <w:rPr>
          <w:lang w:val="pt-PT"/>
        </w:rPr>
        <w:t xml:space="preserve">No ensaio HERA, o cancro da mama em </w:t>
      </w:r>
      <w:r w:rsidR="002E0E6F" w:rsidRPr="00F03387">
        <w:rPr>
          <w:lang w:val="pt-PT"/>
        </w:rPr>
        <w:t>estádios</w:t>
      </w:r>
      <w:r w:rsidRPr="00F03387">
        <w:rPr>
          <w:lang w:val="pt-PT"/>
        </w:rPr>
        <w:t xml:space="preserve"> precoce</w:t>
      </w:r>
      <w:r w:rsidR="00B51274" w:rsidRPr="00F03387">
        <w:rPr>
          <w:lang w:val="pt-PT"/>
        </w:rPr>
        <w:t>s</w:t>
      </w:r>
      <w:r w:rsidRPr="00F03387">
        <w:rPr>
          <w:lang w:val="pt-PT"/>
        </w:rPr>
        <w:t xml:space="preserve"> foi limitado a adenocarcinoma da mama primário operável, invasivo, com gânglios axilares positivos ou gânglios axilares negativos se os tumores tivessem pelo menos 1 cm de diâmetro.</w:t>
      </w:r>
    </w:p>
    <w:p w14:paraId="077B845A" w14:textId="77777777" w:rsidR="00B145D7" w:rsidRPr="00F03387" w:rsidRDefault="00B145D7">
      <w:pPr>
        <w:ind w:left="480" w:hanging="480"/>
        <w:rPr>
          <w:lang w:val="pt-PT"/>
        </w:rPr>
      </w:pPr>
    </w:p>
    <w:p w14:paraId="2891381B" w14:textId="77777777" w:rsidR="00B145D7" w:rsidRPr="00F03387" w:rsidRDefault="00B145D7">
      <w:pPr>
        <w:rPr>
          <w:lang w:val="pt-PT"/>
        </w:rPr>
      </w:pPr>
      <w:r w:rsidRPr="00F03387">
        <w:rPr>
          <w:lang w:val="pt-PT"/>
        </w:rPr>
        <w:t xml:space="preserve">Na análise conjunta dos estudos </w:t>
      </w:r>
      <w:r w:rsidR="00B0564E" w:rsidRPr="00F03387">
        <w:rPr>
          <w:szCs w:val="22"/>
          <w:lang w:val="pt-PT"/>
        </w:rPr>
        <w:t xml:space="preserve">NSABP B-31 e </w:t>
      </w:r>
      <w:r w:rsidRPr="00F03387">
        <w:rPr>
          <w:szCs w:val="22"/>
          <w:lang w:val="pt-PT"/>
        </w:rPr>
        <w:t xml:space="preserve">NCCTG N9831, o </w:t>
      </w:r>
      <w:r w:rsidRPr="00F03387">
        <w:rPr>
          <w:lang w:val="pt-PT"/>
        </w:rPr>
        <w:t xml:space="preserve">cancro da mama em </w:t>
      </w:r>
      <w:r w:rsidR="002E0E6F" w:rsidRPr="00F03387">
        <w:rPr>
          <w:lang w:val="pt-PT"/>
        </w:rPr>
        <w:t>estádios</w:t>
      </w:r>
      <w:r w:rsidRPr="00F03387">
        <w:rPr>
          <w:lang w:val="pt-PT"/>
        </w:rPr>
        <w:t xml:space="preserve"> precoce</w:t>
      </w:r>
      <w:r w:rsidR="00B51274" w:rsidRPr="00F03387">
        <w:rPr>
          <w:lang w:val="pt-PT"/>
        </w:rPr>
        <w:t>s</w:t>
      </w:r>
      <w:r w:rsidRPr="00F03387">
        <w:rPr>
          <w:lang w:val="pt-PT"/>
        </w:rPr>
        <w:t xml:space="preserve"> foi limitado a mulheres com cancro da mama operável em risco elevado, definido como HER2 positivo e gânglios linfáticos axilares positivos, ou como HER2 positivo e gânglios linfáticos negativos com características de risco elevado (dimensão do tumor &gt; 1 cm e RE negativos ou dimensão do tumor &gt; 2 cm independentemente da classificação hormonal).</w:t>
      </w:r>
    </w:p>
    <w:p w14:paraId="66221B41" w14:textId="77777777" w:rsidR="00B145D7" w:rsidRPr="00F03387" w:rsidRDefault="00B145D7">
      <w:pPr>
        <w:rPr>
          <w:lang w:val="pt-PT"/>
        </w:rPr>
      </w:pPr>
    </w:p>
    <w:p w14:paraId="457C7656" w14:textId="77777777" w:rsidR="00B145D7" w:rsidRPr="00F03387" w:rsidRDefault="00B145D7">
      <w:pPr>
        <w:rPr>
          <w:lang w:val="pt-PT"/>
        </w:rPr>
      </w:pPr>
      <w:r w:rsidRPr="00F03387">
        <w:rPr>
          <w:lang w:val="pt-PT"/>
        </w:rPr>
        <w:t xml:space="preserve">No estudo </w:t>
      </w:r>
      <w:r w:rsidRPr="00F03387">
        <w:rPr>
          <w:szCs w:val="22"/>
          <w:lang w:val="pt-PT"/>
        </w:rPr>
        <w:t xml:space="preserve">BCIRG 006, o cancro </w:t>
      </w:r>
      <w:r w:rsidRPr="00F03387">
        <w:rPr>
          <w:lang w:val="pt-PT"/>
        </w:rPr>
        <w:t xml:space="preserve">da mama em </w:t>
      </w:r>
      <w:r w:rsidR="002E0E6F" w:rsidRPr="00F03387">
        <w:rPr>
          <w:lang w:val="pt-PT"/>
        </w:rPr>
        <w:t>estádios</w:t>
      </w:r>
      <w:r w:rsidR="00B51274" w:rsidRPr="00F03387">
        <w:rPr>
          <w:lang w:val="pt-PT"/>
        </w:rPr>
        <w:t xml:space="preserve"> </w:t>
      </w:r>
      <w:r w:rsidRPr="00F03387">
        <w:rPr>
          <w:lang w:val="pt-PT"/>
        </w:rPr>
        <w:t>precoce</w:t>
      </w:r>
      <w:r w:rsidR="00B51274" w:rsidRPr="00F03387">
        <w:rPr>
          <w:lang w:val="pt-PT"/>
        </w:rPr>
        <w:t>s</w:t>
      </w:r>
      <w:r w:rsidRPr="00F03387">
        <w:rPr>
          <w:lang w:val="pt-PT"/>
        </w:rPr>
        <w:t xml:space="preserve"> HER2 positivo foi definido como gânglios linfáticos positivos, ou doentes com gânglios negativos em risco elevado sem envolvimento de gânglios linfáticos (pN0) e, pelo menos, um dos seguintes fatores: dimensão do tumor superior a 2 cm, recetores de estrogénio ou recetores de progesterona negativos, grau histológico e/ou nuclear 2-3 ou idade &lt; 35 anos).</w:t>
      </w:r>
    </w:p>
    <w:p w14:paraId="52D4A665" w14:textId="77777777" w:rsidR="00B145D7" w:rsidRPr="00F03387" w:rsidRDefault="00B145D7">
      <w:pPr>
        <w:rPr>
          <w:lang w:val="pt-PT"/>
        </w:rPr>
      </w:pPr>
    </w:p>
    <w:p w14:paraId="430052C6" w14:textId="77777777" w:rsidR="00B145D7" w:rsidRPr="00F03387" w:rsidRDefault="00B145D7" w:rsidP="00E4007C">
      <w:pPr>
        <w:keepNext/>
        <w:keepLines/>
        <w:rPr>
          <w:lang w:val="pt-PT"/>
        </w:rPr>
      </w:pPr>
      <w:r w:rsidRPr="00F03387">
        <w:rPr>
          <w:lang w:val="pt-PT"/>
        </w:rPr>
        <w:t xml:space="preserve">Os resultados de eficácia do ensaio </w:t>
      </w:r>
      <w:r w:rsidR="008E6463" w:rsidRPr="00F03387">
        <w:rPr>
          <w:lang w:val="pt-PT"/>
        </w:rPr>
        <w:t>BO16348</w:t>
      </w:r>
      <w:r w:rsidR="00561631" w:rsidRPr="00F03387">
        <w:rPr>
          <w:lang w:val="pt-PT"/>
        </w:rPr>
        <w:t xml:space="preserve">, </w:t>
      </w:r>
      <w:r w:rsidR="008A30BE" w:rsidRPr="00F03387">
        <w:rPr>
          <w:lang w:val="pt-PT"/>
        </w:rPr>
        <w:t xml:space="preserve">após </w:t>
      </w:r>
      <w:r w:rsidR="00561631" w:rsidRPr="00F03387">
        <w:rPr>
          <w:lang w:val="pt-PT"/>
        </w:rPr>
        <w:t xml:space="preserve">um seguimento mediano </w:t>
      </w:r>
      <w:r w:rsidR="008A30BE" w:rsidRPr="00F03387">
        <w:rPr>
          <w:lang w:val="pt-PT"/>
        </w:rPr>
        <w:t>de 12 meses* e de 8 anos**,</w:t>
      </w:r>
      <w:r w:rsidRPr="00F03387">
        <w:rPr>
          <w:lang w:val="pt-PT"/>
        </w:rPr>
        <w:t xml:space="preserve"> encontram-se resumidos na </w:t>
      </w:r>
      <w:r w:rsidR="008E6463" w:rsidRPr="00F03387">
        <w:rPr>
          <w:lang w:val="pt-PT"/>
        </w:rPr>
        <w:t>T</w:t>
      </w:r>
      <w:r w:rsidRPr="00F03387">
        <w:rPr>
          <w:lang w:val="pt-PT"/>
        </w:rPr>
        <w:t xml:space="preserve">abela </w:t>
      </w:r>
      <w:r w:rsidR="008E6463" w:rsidRPr="00F03387">
        <w:rPr>
          <w:lang w:val="pt-PT"/>
        </w:rPr>
        <w:t>6</w:t>
      </w:r>
      <w:r w:rsidRPr="00F03387">
        <w:rPr>
          <w:lang w:val="pt-PT"/>
        </w:rPr>
        <w:t>:</w:t>
      </w:r>
    </w:p>
    <w:p w14:paraId="7E7446D9" w14:textId="77777777" w:rsidR="005D0970" w:rsidRPr="00F03387" w:rsidRDefault="005D0970" w:rsidP="00E4007C">
      <w:pPr>
        <w:keepNext/>
        <w:keepLines/>
        <w:rPr>
          <w:lang w:val="pt-PT"/>
        </w:rPr>
      </w:pPr>
    </w:p>
    <w:p w14:paraId="4DCEF9A1" w14:textId="77777777" w:rsidR="005D0970" w:rsidRPr="00F03387" w:rsidRDefault="005D0970" w:rsidP="00E4007C">
      <w:pPr>
        <w:keepNext/>
        <w:keepLines/>
        <w:rPr>
          <w:lang w:val="pt-PT"/>
        </w:rPr>
      </w:pPr>
      <w:r w:rsidRPr="00F03387">
        <w:rPr>
          <w:lang w:val="pt-PT"/>
        </w:rPr>
        <w:t xml:space="preserve">Tabela 6 Resultados de </w:t>
      </w:r>
      <w:r w:rsidR="00770D5F" w:rsidRPr="00F03387">
        <w:rPr>
          <w:lang w:val="pt-PT"/>
        </w:rPr>
        <w:t>e</w:t>
      </w:r>
      <w:r w:rsidRPr="00F03387">
        <w:rPr>
          <w:lang w:val="pt-PT"/>
        </w:rPr>
        <w:t>ficácia do estudo BO16348</w:t>
      </w:r>
    </w:p>
    <w:p w14:paraId="184B66A3" w14:textId="77777777" w:rsidR="00B145D7" w:rsidRPr="00F03387" w:rsidRDefault="00B145D7" w:rsidP="00423E57">
      <w:pPr>
        <w:keepNext/>
        <w:keepLines/>
        <w:rPr>
          <w:lang w:val="pt-P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560"/>
        <w:gridCol w:w="1560"/>
        <w:gridCol w:w="1578"/>
        <w:gridCol w:w="1701"/>
      </w:tblGrid>
      <w:tr w:rsidR="005D0970" w:rsidRPr="00F03387" w14:paraId="56E4F567" w14:textId="77777777" w:rsidTr="0010587F">
        <w:trPr>
          <w:tblHeader/>
        </w:trPr>
        <w:tc>
          <w:tcPr>
            <w:tcW w:w="3348" w:type="dxa"/>
            <w:tcBorders>
              <w:bottom w:val="single" w:sz="4" w:space="0" w:color="auto"/>
            </w:tcBorders>
          </w:tcPr>
          <w:p w14:paraId="1FAD4A31" w14:textId="77777777" w:rsidR="005D0970" w:rsidRPr="00F03387" w:rsidRDefault="005D0970" w:rsidP="00423E57">
            <w:pPr>
              <w:keepNext/>
              <w:keepLines/>
              <w:rPr>
                <w:lang w:val="pt-PT"/>
              </w:rPr>
            </w:pPr>
          </w:p>
        </w:tc>
        <w:tc>
          <w:tcPr>
            <w:tcW w:w="3120" w:type="dxa"/>
            <w:gridSpan w:val="2"/>
            <w:tcBorders>
              <w:bottom w:val="single" w:sz="4" w:space="0" w:color="auto"/>
            </w:tcBorders>
          </w:tcPr>
          <w:p w14:paraId="5603FE82" w14:textId="77777777" w:rsidR="005D0970" w:rsidRPr="00F03387" w:rsidRDefault="005D0970" w:rsidP="00423E57">
            <w:pPr>
              <w:keepNext/>
              <w:keepLines/>
              <w:jc w:val="center"/>
              <w:rPr>
                <w:lang w:val="pt-PT"/>
              </w:rPr>
            </w:pPr>
            <w:r w:rsidRPr="00F03387">
              <w:rPr>
                <w:lang w:val="pt-PT"/>
              </w:rPr>
              <w:t>Seguimento mediano</w:t>
            </w:r>
          </w:p>
          <w:p w14:paraId="7247B0B8" w14:textId="77777777" w:rsidR="005D0970" w:rsidRPr="00F03387" w:rsidRDefault="005D0970" w:rsidP="00423E57">
            <w:pPr>
              <w:keepNext/>
              <w:keepLines/>
              <w:jc w:val="center"/>
              <w:rPr>
                <w:lang w:val="pt-PT"/>
              </w:rPr>
            </w:pPr>
            <w:r w:rsidRPr="00F03387">
              <w:rPr>
                <w:lang w:val="pt-PT"/>
              </w:rPr>
              <w:t>12 meses</w:t>
            </w:r>
            <w:r w:rsidR="00680E44" w:rsidRPr="00F03387">
              <w:rPr>
                <w:lang w:val="pt-PT"/>
              </w:rPr>
              <w:t>*</w:t>
            </w:r>
          </w:p>
        </w:tc>
        <w:tc>
          <w:tcPr>
            <w:tcW w:w="3279" w:type="dxa"/>
            <w:gridSpan w:val="2"/>
            <w:tcBorders>
              <w:bottom w:val="single" w:sz="4" w:space="0" w:color="auto"/>
            </w:tcBorders>
          </w:tcPr>
          <w:p w14:paraId="43536779" w14:textId="77777777" w:rsidR="005D0970" w:rsidRPr="00F03387" w:rsidRDefault="005D0970" w:rsidP="00423E57">
            <w:pPr>
              <w:keepNext/>
              <w:keepLines/>
              <w:jc w:val="center"/>
              <w:rPr>
                <w:lang w:val="pt-PT"/>
              </w:rPr>
            </w:pPr>
            <w:r w:rsidRPr="00F03387">
              <w:rPr>
                <w:lang w:val="pt-PT"/>
              </w:rPr>
              <w:t>Seguimento mediano</w:t>
            </w:r>
          </w:p>
          <w:p w14:paraId="71B564B2" w14:textId="77777777" w:rsidR="005D0970" w:rsidRPr="00F03387" w:rsidRDefault="005D0970" w:rsidP="00423E57">
            <w:pPr>
              <w:keepNext/>
              <w:keepLines/>
              <w:jc w:val="center"/>
              <w:rPr>
                <w:lang w:val="pt-PT"/>
              </w:rPr>
            </w:pPr>
            <w:r w:rsidRPr="00F03387">
              <w:rPr>
                <w:lang w:val="pt-PT"/>
              </w:rPr>
              <w:t>8 anos</w:t>
            </w:r>
            <w:r w:rsidR="00680E44" w:rsidRPr="00F03387">
              <w:rPr>
                <w:lang w:val="pt-PT"/>
              </w:rPr>
              <w:t>**</w:t>
            </w:r>
          </w:p>
        </w:tc>
      </w:tr>
      <w:tr w:rsidR="00B145D7" w:rsidRPr="00F03387" w14:paraId="46E0AD22" w14:textId="77777777" w:rsidTr="0010587F">
        <w:trPr>
          <w:tblHeader/>
        </w:trPr>
        <w:tc>
          <w:tcPr>
            <w:tcW w:w="3348" w:type="dxa"/>
            <w:tcBorders>
              <w:bottom w:val="single" w:sz="4" w:space="0" w:color="auto"/>
            </w:tcBorders>
          </w:tcPr>
          <w:p w14:paraId="28A74A42" w14:textId="77777777" w:rsidR="00B145D7" w:rsidRPr="00F03387" w:rsidRDefault="00B145D7" w:rsidP="00423E57">
            <w:pPr>
              <w:keepNext/>
              <w:keepLines/>
              <w:rPr>
                <w:lang w:val="pt-PT"/>
              </w:rPr>
            </w:pPr>
            <w:r w:rsidRPr="00F03387">
              <w:rPr>
                <w:lang w:val="pt-PT"/>
              </w:rPr>
              <w:t>Parâmetro</w:t>
            </w:r>
          </w:p>
        </w:tc>
        <w:tc>
          <w:tcPr>
            <w:tcW w:w="1560" w:type="dxa"/>
            <w:tcBorders>
              <w:bottom w:val="single" w:sz="4" w:space="0" w:color="auto"/>
            </w:tcBorders>
          </w:tcPr>
          <w:p w14:paraId="34D897A6" w14:textId="77777777" w:rsidR="00B145D7" w:rsidRPr="00F03387" w:rsidRDefault="00B145D7" w:rsidP="00423E57">
            <w:pPr>
              <w:keepNext/>
              <w:keepLines/>
              <w:jc w:val="center"/>
              <w:rPr>
                <w:lang w:val="pt-PT"/>
              </w:rPr>
            </w:pPr>
            <w:r w:rsidRPr="00F03387">
              <w:rPr>
                <w:lang w:val="pt-PT"/>
              </w:rPr>
              <w:t>Observação</w:t>
            </w:r>
          </w:p>
          <w:p w14:paraId="743E94B1" w14:textId="77777777" w:rsidR="00B145D7" w:rsidRPr="00F03387" w:rsidRDefault="00B145D7" w:rsidP="00423E57">
            <w:pPr>
              <w:keepNext/>
              <w:keepLines/>
              <w:jc w:val="center"/>
              <w:rPr>
                <w:lang w:val="pt-PT"/>
              </w:rPr>
            </w:pPr>
            <w:r w:rsidRPr="00F03387">
              <w:rPr>
                <w:lang w:val="pt-PT"/>
              </w:rPr>
              <w:t>N</w:t>
            </w:r>
            <w:r w:rsidR="005D0970" w:rsidRPr="00F03387">
              <w:rPr>
                <w:lang w:val="pt-PT"/>
              </w:rPr>
              <w:t xml:space="preserve"> </w:t>
            </w:r>
            <w:r w:rsidRPr="00F03387">
              <w:rPr>
                <w:lang w:val="pt-PT"/>
              </w:rPr>
              <w:t>=</w:t>
            </w:r>
            <w:r w:rsidR="005D0970" w:rsidRPr="00F03387">
              <w:rPr>
                <w:lang w:val="pt-PT"/>
              </w:rPr>
              <w:t xml:space="preserve"> </w:t>
            </w:r>
            <w:r w:rsidRPr="00F03387">
              <w:rPr>
                <w:lang w:val="pt-PT"/>
              </w:rPr>
              <w:t>1693</w:t>
            </w:r>
          </w:p>
        </w:tc>
        <w:tc>
          <w:tcPr>
            <w:tcW w:w="1560" w:type="dxa"/>
            <w:tcBorders>
              <w:bottom w:val="single" w:sz="4" w:space="0" w:color="auto"/>
            </w:tcBorders>
          </w:tcPr>
          <w:p w14:paraId="1FDB3EE4" w14:textId="77777777" w:rsidR="00B145D7" w:rsidRPr="00F03387" w:rsidRDefault="00B145D7" w:rsidP="00423E57">
            <w:pPr>
              <w:keepNext/>
              <w:keepLines/>
              <w:jc w:val="center"/>
              <w:rPr>
                <w:lang w:val="pt-PT"/>
              </w:rPr>
            </w:pPr>
            <w:r w:rsidRPr="00F03387">
              <w:rPr>
                <w:lang w:val="pt-PT"/>
              </w:rPr>
              <w:t>Herceptin</w:t>
            </w:r>
          </w:p>
          <w:p w14:paraId="39087C95" w14:textId="77777777" w:rsidR="00B145D7" w:rsidRPr="00F03387" w:rsidRDefault="00B145D7" w:rsidP="00423E57">
            <w:pPr>
              <w:keepNext/>
              <w:keepLines/>
              <w:jc w:val="center"/>
              <w:rPr>
                <w:lang w:val="pt-PT"/>
              </w:rPr>
            </w:pPr>
            <w:r w:rsidRPr="00F03387">
              <w:rPr>
                <w:lang w:val="pt-PT"/>
              </w:rPr>
              <w:t>1 Ano</w:t>
            </w:r>
          </w:p>
          <w:p w14:paraId="15A02C1C" w14:textId="77777777" w:rsidR="00B145D7" w:rsidRPr="00F03387" w:rsidRDefault="00B145D7" w:rsidP="00423E57">
            <w:pPr>
              <w:keepNext/>
              <w:keepLines/>
              <w:jc w:val="center"/>
              <w:rPr>
                <w:lang w:val="pt-PT"/>
              </w:rPr>
            </w:pPr>
            <w:r w:rsidRPr="00F03387">
              <w:rPr>
                <w:lang w:val="pt-PT"/>
              </w:rPr>
              <w:t>N = 1693</w:t>
            </w:r>
          </w:p>
        </w:tc>
        <w:tc>
          <w:tcPr>
            <w:tcW w:w="1578" w:type="dxa"/>
            <w:tcBorders>
              <w:bottom w:val="single" w:sz="4" w:space="0" w:color="auto"/>
            </w:tcBorders>
          </w:tcPr>
          <w:p w14:paraId="3CC8E8B1" w14:textId="77777777" w:rsidR="005D0970" w:rsidRPr="00F03387" w:rsidRDefault="005D0970" w:rsidP="00423E57">
            <w:pPr>
              <w:keepNext/>
              <w:keepLines/>
              <w:jc w:val="center"/>
              <w:rPr>
                <w:lang w:val="pt-PT"/>
              </w:rPr>
            </w:pPr>
            <w:r w:rsidRPr="00F03387">
              <w:rPr>
                <w:lang w:val="pt-PT"/>
              </w:rPr>
              <w:t>Observação</w:t>
            </w:r>
          </w:p>
          <w:p w14:paraId="0293A2D3" w14:textId="77777777" w:rsidR="00B145D7" w:rsidRPr="00F03387" w:rsidRDefault="005D0970" w:rsidP="00423E57">
            <w:pPr>
              <w:keepNext/>
              <w:keepLines/>
              <w:jc w:val="center"/>
              <w:rPr>
                <w:lang w:val="pt-PT"/>
              </w:rPr>
            </w:pPr>
            <w:r w:rsidRPr="00F03387">
              <w:rPr>
                <w:lang w:val="pt-PT"/>
              </w:rPr>
              <w:t>N = 1697***</w:t>
            </w:r>
          </w:p>
        </w:tc>
        <w:tc>
          <w:tcPr>
            <w:tcW w:w="1701" w:type="dxa"/>
            <w:tcBorders>
              <w:bottom w:val="single" w:sz="4" w:space="0" w:color="auto"/>
            </w:tcBorders>
          </w:tcPr>
          <w:p w14:paraId="74DA27EE" w14:textId="77777777" w:rsidR="005D0970" w:rsidRPr="00F03387" w:rsidRDefault="005D0970" w:rsidP="00423E57">
            <w:pPr>
              <w:keepNext/>
              <w:keepLines/>
              <w:jc w:val="center"/>
              <w:rPr>
                <w:lang w:val="pt-PT"/>
              </w:rPr>
            </w:pPr>
            <w:r w:rsidRPr="00F03387">
              <w:rPr>
                <w:lang w:val="pt-PT"/>
              </w:rPr>
              <w:t>Herceptin</w:t>
            </w:r>
          </w:p>
          <w:p w14:paraId="703AC6E7" w14:textId="77777777" w:rsidR="005D0970" w:rsidRPr="00F03387" w:rsidRDefault="005D0970" w:rsidP="00423E57">
            <w:pPr>
              <w:keepNext/>
              <w:keepLines/>
              <w:jc w:val="center"/>
              <w:rPr>
                <w:lang w:val="pt-PT"/>
              </w:rPr>
            </w:pPr>
            <w:r w:rsidRPr="00F03387">
              <w:rPr>
                <w:lang w:val="pt-PT"/>
              </w:rPr>
              <w:t>1 Ano</w:t>
            </w:r>
          </w:p>
          <w:p w14:paraId="19ED7CFD" w14:textId="77777777" w:rsidR="00B145D7" w:rsidRPr="00F03387" w:rsidRDefault="005D0970" w:rsidP="00423E57">
            <w:pPr>
              <w:keepNext/>
              <w:keepLines/>
              <w:jc w:val="center"/>
              <w:rPr>
                <w:lang w:val="pt-PT"/>
              </w:rPr>
            </w:pPr>
            <w:r w:rsidRPr="00F03387">
              <w:rPr>
                <w:lang w:val="pt-PT"/>
              </w:rPr>
              <w:t>N = 1702***</w:t>
            </w:r>
          </w:p>
        </w:tc>
      </w:tr>
      <w:tr w:rsidR="00B145D7" w:rsidRPr="00F03387" w14:paraId="0FE08AA4" w14:textId="77777777" w:rsidTr="0010587F">
        <w:tc>
          <w:tcPr>
            <w:tcW w:w="3348" w:type="dxa"/>
            <w:tcBorders>
              <w:bottom w:val="nil"/>
              <w:right w:val="single" w:sz="4" w:space="0" w:color="auto"/>
            </w:tcBorders>
          </w:tcPr>
          <w:p w14:paraId="345EC62C" w14:textId="77777777" w:rsidR="00B145D7" w:rsidRPr="00F03387" w:rsidRDefault="00B145D7" w:rsidP="00423E57">
            <w:pPr>
              <w:keepNext/>
              <w:keepLines/>
              <w:rPr>
                <w:lang w:val="pt-PT"/>
              </w:rPr>
            </w:pPr>
            <w:r w:rsidRPr="00F03387">
              <w:rPr>
                <w:lang w:val="pt-PT"/>
              </w:rPr>
              <w:t>Sobrevivência livre de doença</w:t>
            </w:r>
          </w:p>
        </w:tc>
        <w:tc>
          <w:tcPr>
            <w:tcW w:w="1560" w:type="dxa"/>
            <w:tcBorders>
              <w:left w:val="single" w:sz="4" w:space="0" w:color="auto"/>
              <w:bottom w:val="nil"/>
              <w:right w:val="nil"/>
            </w:tcBorders>
          </w:tcPr>
          <w:p w14:paraId="32E55123" w14:textId="77777777" w:rsidR="00B145D7" w:rsidRPr="00F03387" w:rsidRDefault="00B145D7" w:rsidP="00423E57">
            <w:pPr>
              <w:keepNext/>
              <w:keepLines/>
              <w:jc w:val="center"/>
              <w:rPr>
                <w:lang w:val="pt-PT"/>
              </w:rPr>
            </w:pPr>
          </w:p>
        </w:tc>
        <w:tc>
          <w:tcPr>
            <w:tcW w:w="1560" w:type="dxa"/>
            <w:tcBorders>
              <w:left w:val="nil"/>
              <w:bottom w:val="nil"/>
              <w:right w:val="single" w:sz="4" w:space="0" w:color="auto"/>
            </w:tcBorders>
          </w:tcPr>
          <w:p w14:paraId="22668CAD" w14:textId="77777777" w:rsidR="00B145D7" w:rsidRPr="00F03387" w:rsidRDefault="00B145D7" w:rsidP="00423E57">
            <w:pPr>
              <w:keepNext/>
              <w:keepLines/>
              <w:jc w:val="center"/>
              <w:rPr>
                <w:lang w:val="pt-PT"/>
              </w:rPr>
            </w:pPr>
          </w:p>
        </w:tc>
        <w:tc>
          <w:tcPr>
            <w:tcW w:w="1578" w:type="dxa"/>
            <w:tcBorders>
              <w:left w:val="single" w:sz="4" w:space="0" w:color="auto"/>
              <w:bottom w:val="nil"/>
              <w:right w:val="nil"/>
            </w:tcBorders>
          </w:tcPr>
          <w:p w14:paraId="532F7DF9" w14:textId="77777777" w:rsidR="00B145D7" w:rsidRPr="00F03387" w:rsidRDefault="00B145D7" w:rsidP="00423E57">
            <w:pPr>
              <w:keepNext/>
              <w:keepLines/>
              <w:jc w:val="center"/>
              <w:rPr>
                <w:lang w:val="pt-PT"/>
              </w:rPr>
            </w:pPr>
          </w:p>
        </w:tc>
        <w:tc>
          <w:tcPr>
            <w:tcW w:w="1701" w:type="dxa"/>
            <w:tcBorders>
              <w:left w:val="nil"/>
              <w:bottom w:val="nil"/>
            </w:tcBorders>
          </w:tcPr>
          <w:p w14:paraId="60008AFA" w14:textId="77777777" w:rsidR="00B145D7" w:rsidRPr="00F03387" w:rsidRDefault="00B145D7" w:rsidP="00423E57">
            <w:pPr>
              <w:keepNext/>
              <w:keepLines/>
              <w:jc w:val="center"/>
              <w:rPr>
                <w:lang w:val="pt-PT"/>
              </w:rPr>
            </w:pPr>
          </w:p>
        </w:tc>
      </w:tr>
      <w:tr w:rsidR="00B145D7" w:rsidRPr="00F03387" w14:paraId="2DA4BC2D" w14:textId="77777777" w:rsidTr="0010587F">
        <w:tc>
          <w:tcPr>
            <w:tcW w:w="3348" w:type="dxa"/>
            <w:tcBorders>
              <w:top w:val="nil"/>
              <w:bottom w:val="nil"/>
              <w:right w:val="single" w:sz="4" w:space="0" w:color="auto"/>
            </w:tcBorders>
          </w:tcPr>
          <w:p w14:paraId="343365AF" w14:textId="77777777" w:rsidR="00B145D7" w:rsidRPr="00F03387" w:rsidRDefault="00B145D7" w:rsidP="00423E57">
            <w:pPr>
              <w:keepNext/>
              <w:keepLines/>
              <w:rPr>
                <w:lang w:val="pt-PT"/>
              </w:rPr>
            </w:pPr>
            <w:r w:rsidRPr="00F03387">
              <w:rPr>
                <w:lang w:val="pt-PT"/>
              </w:rPr>
              <w:t>- No. doentes com acontecimento</w:t>
            </w:r>
          </w:p>
        </w:tc>
        <w:tc>
          <w:tcPr>
            <w:tcW w:w="1560" w:type="dxa"/>
            <w:tcBorders>
              <w:top w:val="nil"/>
              <w:left w:val="single" w:sz="4" w:space="0" w:color="auto"/>
              <w:bottom w:val="nil"/>
              <w:right w:val="nil"/>
            </w:tcBorders>
          </w:tcPr>
          <w:p w14:paraId="32D0B594" w14:textId="77777777" w:rsidR="00B145D7" w:rsidRPr="00F03387" w:rsidRDefault="00B145D7" w:rsidP="00423E57">
            <w:pPr>
              <w:keepNext/>
              <w:keepLines/>
              <w:jc w:val="center"/>
              <w:rPr>
                <w:lang w:val="pt-PT"/>
              </w:rPr>
            </w:pPr>
            <w:r w:rsidRPr="00F03387">
              <w:rPr>
                <w:lang w:val="pt-PT"/>
              </w:rPr>
              <w:t>219 (12,9 %)</w:t>
            </w:r>
          </w:p>
        </w:tc>
        <w:tc>
          <w:tcPr>
            <w:tcW w:w="1560" w:type="dxa"/>
            <w:tcBorders>
              <w:top w:val="nil"/>
              <w:left w:val="nil"/>
              <w:bottom w:val="nil"/>
              <w:right w:val="single" w:sz="4" w:space="0" w:color="auto"/>
            </w:tcBorders>
          </w:tcPr>
          <w:p w14:paraId="0BD2C1CA" w14:textId="77777777" w:rsidR="00B145D7" w:rsidRPr="00F03387" w:rsidRDefault="00B145D7" w:rsidP="00423E57">
            <w:pPr>
              <w:keepNext/>
              <w:keepLines/>
              <w:jc w:val="center"/>
              <w:rPr>
                <w:lang w:val="pt-PT"/>
              </w:rPr>
            </w:pPr>
            <w:r w:rsidRPr="00F03387">
              <w:rPr>
                <w:lang w:val="pt-PT"/>
              </w:rPr>
              <w:t>127 (7,5 %)</w:t>
            </w:r>
          </w:p>
        </w:tc>
        <w:tc>
          <w:tcPr>
            <w:tcW w:w="1578" w:type="dxa"/>
            <w:tcBorders>
              <w:top w:val="nil"/>
              <w:left w:val="single" w:sz="4" w:space="0" w:color="auto"/>
              <w:bottom w:val="nil"/>
              <w:right w:val="nil"/>
            </w:tcBorders>
          </w:tcPr>
          <w:p w14:paraId="2F611FC0" w14:textId="77777777" w:rsidR="00B145D7" w:rsidRPr="00F03387" w:rsidRDefault="005D0970" w:rsidP="00423E57">
            <w:pPr>
              <w:keepNext/>
              <w:keepLines/>
              <w:jc w:val="center"/>
              <w:rPr>
                <w:lang w:val="pt-PT"/>
              </w:rPr>
            </w:pPr>
            <w:r w:rsidRPr="00F03387">
              <w:rPr>
                <w:lang w:val="pt-PT"/>
              </w:rPr>
              <w:t>570 (33,6 %)</w:t>
            </w:r>
          </w:p>
        </w:tc>
        <w:tc>
          <w:tcPr>
            <w:tcW w:w="1701" w:type="dxa"/>
            <w:tcBorders>
              <w:top w:val="nil"/>
              <w:left w:val="nil"/>
              <w:bottom w:val="nil"/>
            </w:tcBorders>
          </w:tcPr>
          <w:p w14:paraId="3C0BD986" w14:textId="77777777" w:rsidR="00B145D7" w:rsidRPr="00F03387" w:rsidRDefault="005D0970" w:rsidP="00423E57">
            <w:pPr>
              <w:keepNext/>
              <w:keepLines/>
              <w:jc w:val="center"/>
              <w:rPr>
                <w:lang w:val="pt-PT"/>
              </w:rPr>
            </w:pPr>
            <w:r w:rsidRPr="00F03387">
              <w:rPr>
                <w:lang w:val="pt-PT"/>
              </w:rPr>
              <w:t>471 (27,7 %)</w:t>
            </w:r>
          </w:p>
        </w:tc>
      </w:tr>
      <w:tr w:rsidR="00B145D7" w:rsidRPr="00F03387" w14:paraId="71EDA118" w14:textId="77777777" w:rsidTr="0010587F">
        <w:tc>
          <w:tcPr>
            <w:tcW w:w="3348" w:type="dxa"/>
            <w:tcBorders>
              <w:top w:val="nil"/>
              <w:bottom w:val="nil"/>
              <w:right w:val="single" w:sz="4" w:space="0" w:color="auto"/>
            </w:tcBorders>
          </w:tcPr>
          <w:p w14:paraId="23D3E3AA" w14:textId="77777777" w:rsidR="00B145D7" w:rsidRPr="00F03387" w:rsidRDefault="00B145D7" w:rsidP="00423E57">
            <w:pPr>
              <w:keepNext/>
              <w:keepLines/>
              <w:rPr>
                <w:lang w:val="pt-PT"/>
              </w:rPr>
            </w:pPr>
            <w:r w:rsidRPr="00F03387">
              <w:rPr>
                <w:lang w:val="pt-PT"/>
              </w:rPr>
              <w:t>- No. doentes sem acontecimento</w:t>
            </w:r>
          </w:p>
        </w:tc>
        <w:tc>
          <w:tcPr>
            <w:tcW w:w="1560" w:type="dxa"/>
            <w:tcBorders>
              <w:top w:val="nil"/>
              <w:left w:val="single" w:sz="4" w:space="0" w:color="auto"/>
              <w:bottom w:val="nil"/>
              <w:right w:val="nil"/>
            </w:tcBorders>
          </w:tcPr>
          <w:p w14:paraId="12D1B805" w14:textId="77777777" w:rsidR="00B145D7" w:rsidRPr="00F03387" w:rsidRDefault="00B145D7" w:rsidP="00423E57">
            <w:pPr>
              <w:keepNext/>
              <w:keepLines/>
              <w:jc w:val="center"/>
              <w:rPr>
                <w:lang w:val="pt-PT"/>
              </w:rPr>
            </w:pPr>
            <w:r w:rsidRPr="00F03387">
              <w:rPr>
                <w:lang w:val="pt-PT"/>
              </w:rPr>
              <w:t>1474 (87,1 %)</w:t>
            </w:r>
          </w:p>
        </w:tc>
        <w:tc>
          <w:tcPr>
            <w:tcW w:w="1560" w:type="dxa"/>
            <w:tcBorders>
              <w:top w:val="nil"/>
              <w:left w:val="nil"/>
              <w:bottom w:val="nil"/>
              <w:right w:val="single" w:sz="4" w:space="0" w:color="auto"/>
            </w:tcBorders>
          </w:tcPr>
          <w:p w14:paraId="128D4154" w14:textId="77777777" w:rsidR="00B145D7" w:rsidRPr="00F03387" w:rsidRDefault="00B145D7" w:rsidP="00423E57">
            <w:pPr>
              <w:keepNext/>
              <w:keepLines/>
              <w:jc w:val="center"/>
              <w:rPr>
                <w:lang w:val="pt-PT"/>
              </w:rPr>
            </w:pPr>
            <w:r w:rsidRPr="00F03387">
              <w:rPr>
                <w:lang w:val="pt-PT"/>
              </w:rPr>
              <w:t>1566 (92,5 %)</w:t>
            </w:r>
          </w:p>
        </w:tc>
        <w:tc>
          <w:tcPr>
            <w:tcW w:w="1578" w:type="dxa"/>
            <w:tcBorders>
              <w:top w:val="nil"/>
              <w:left w:val="single" w:sz="4" w:space="0" w:color="auto"/>
              <w:bottom w:val="nil"/>
              <w:right w:val="nil"/>
            </w:tcBorders>
          </w:tcPr>
          <w:p w14:paraId="500FFF1E" w14:textId="77777777" w:rsidR="00B145D7" w:rsidRPr="00F03387" w:rsidRDefault="005D0970" w:rsidP="00423E57">
            <w:pPr>
              <w:keepNext/>
              <w:keepLines/>
              <w:jc w:val="center"/>
              <w:rPr>
                <w:lang w:val="pt-PT"/>
              </w:rPr>
            </w:pPr>
            <w:r w:rsidRPr="00F03387">
              <w:rPr>
                <w:lang w:val="pt-PT"/>
              </w:rPr>
              <w:t>1127 (66,4 %)</w:t>
            </w:r>
          </w:p>
        </w:tc>
        <w:tc>
          <w:tcPr>
            <w:tcW w:w="1701" w:type="dxa"/>
            <w:tcBorders>
              <w:top w:val="nil"/>
              <w:left w:val="nil"/>
              <w:bottom w:val="nil"/>
            </w:tcBorders>
          </w:tcPr>
          <w:p w14:paraId="10BB064E" w14:textId="77777777" w:rsidR="00B145D7" w:rsidRPr="00F03387" w:rsidRDefault="005D0970" w:rsidP="00423E57">
            <w:pPr>
              <w:keepNext/>
              <w:keepLines/>
              <w:jc w:val="center"/>
              <w:rPr>
                <w:lang w:val="pt-PT"/>
              </w:rPr>
            </w:pPr>
            <w:r w:rsidRPr="00F03387">
              <w:rPr>
                <w:lang w:val="pt-PT"/>
              </w:rPr>
              <w:t>1231 (72,3 %)</w:t>
            </w:r>
          </w:p>
        </w:tc>
      </w:tr>
      <w:tr w:rsidR="005D0970" w:rsidRPr="00F03387" w14:paraId="7FAB7C90" w14:textId="77777777" w:rsidTr="0010587F">
        <w:tc>
          <w:tcPr>
            <w:tcW w:w="3348" w:type="dxa"/>
            <w:tcBorders>
              <w:top w:val="nil"/>
              <w:bottom w:val="nil"/>
              <w:right w:val="single" w:sz="4" w:space="0" w:color="auto"/>
            </w:tcBorders>
          </w:tcPr>
          <w:p w14:paraId="444A0FDA" w14:textId="77777777" w:rsidR="005D0970" w:rsidRPr="00F03387" w:rsidRDefault="005D0970" w:rsidP="00423E57">
            <w:pPr>
              <w:keepNext/>
              <w:keepLines/>
              <w:rPr>
                <w:lang w:val="pt-PT"/>
              </w:rPr>
            </w:pPr>
            <w:r w:rsidRPr="00F03387">
              <w:rPr>
                <w:lang w:val="pt-PT"/>
              </w:rPr>
              <w:t xml:space="preserve">Valor de P </w:t>
            </w:r>
            <w:r w:rsidRPr="00F03387">
              <w:rPr>
                <w:i/>
                <w:lang w:val="pt-PT"/>
              </w:rPr>
              <w:t>versus</w:t>
            </w:r>
            <w:r w:rsidRPr="00F03387">
              <w:rPr>
                <w:lang w:val="pt-PT"/>
              </w:rPr>
              <w:t xml:space="preserve"> Observação</w:t>
            </w:r>
          </w:p>
        </w:tc>
        <w:tc>
          <w:tcPr>
            <w:tcW w:w="3120" w:type="dxa"/>
            <w:gridSpan w:val="2"/>
            <w:tcBorders>
              <w:top w:val="nil"/>
              <w:left w:val="single" w:sz="4" w:space="0" w:color="auto"/>
              <w:bottom w:val="nil"/>
              <w:right w:val="single" w:sz="4" w:space="0" w:color="auto"/>
            </w:tcBorders>
          </w:tcPr>
          <w:p w14:paraId="684EFB08" w14:textId="77777777" w:rsidR="005D0970" w:rsidRPr="00F03387" w:rsidRDefault="005D0970" w:rsidP="00423E57">
            <w:pPr>
              <w:keepNext/>
              <w:keepLines/>
              <w:jc w:val="center"/>
              <w:rPr>
                <w:lang w:val="pt-PT"/>
              </w:rPr>
            </w:pPr>
            <w:r w:rsidRPr="00F03387">
              <w:rPr>
                <w:lang w:val="pt-PT"/>
              </w:rPr>
              <w:t>&lt; 0,0001</w:t>
            </w:r>
          </w:p>
        </w:tc>
        <w:tc>
          <w:tcPr>
            <w:tcW w:w="3279" w:type="dxa"/>
            <w:gridSpan w:val="2"/>
            <w:tcBorders>
              <w:top w:val="nil"/>
              <w:left w:val="single" w:sz="4" w:space="0" w:color="auto"/>
              <w:bottom w:val="nil"/>
            </w:tcBorders>
          </w:tcPr>
          <w:p w14:paraId="39013DC5" w14:textId="77777777" w:rsidR="005D0970" w:rsidRPr="00F03387" w:rsidRDefault="005D0970" w:rsidP="00423E57">
            <w:pPr>
              <w:keepNext/>
              <w:keepLines/>
              <w:jc w:val="center"/>
              <w:rPr>
                <w:lang w:val="pt-PT"/>
              </w:rPr>
            </w:pPr>
            <w:r w:rsidRPr="00F03387">
              <w:rPr>
                <w:lang w:val="pt-PT"/>
              </w:rPr>
              <w:t>&lt; 0,0001</w:t>
            </w:r>
          </w:p>
        </w:tc>
      </w:tr>
      <w:tr w:rsidR="005D0970" w:rsidRPr="00F03387" w14:paraId="48FE7740" w14:textId="77777777" w:rsidTr="0010587F">
        <w:tc>
          <w:tcPr>
            <w:tcW w:w="3348" w:type="dxa"/>
            <w:tcBorders>
              <w:top w:val="nil"/>
              <w:bottom w:val="single" w:sz="4" w:space="0" w:color="auto"/>
              <w:right w:val="single" w:sz="4" w:space="0" w:color="auto"/>
            </w:tcBorders>
          </w:tcPr>
          <w:p w14:paraId="70D6A3E2" w14:textId="77777777" w:rsidR="005D0970" w:rsidRPr="00F03387" w:rsidRDefault="00F55CDD" w:rsidP="00423E57">
            <w:pPr>
              <w:keepNext/>
              <w:keepLines/>
              <w:rPr>
                <w:lang w:val="pt-PT"/>
              </w:rPr>
            </w:pPr>
            <w:r w:rsidRPr="00F03387">
              <w:rPr>
                <w:lang w:val="pt-PT"/>
              </w:rPr>
              <w:t xml:space="preserve">Razão </w:t>
            </w:r>
            <w:r w:rsidR="005D0970" w:rsidRPr="00F03387">
              <w:rPr>
                <w:lang w:val="pt-PT"/>
              </w:rPr>
              <w:t>de risco</w:t>
            </w:r>
            <w:r w:rsidR="005D0970" w:rsidRPr="00F03387">
              <w:rPr>
                <w:i/>
                <w:lang w:val="pt-PT"/>
              </w:rPr>
              <w:t xml:space="preserve"> versus</w:t>
            </w:r>
            <w:r w:rsidR="005D0970" w:rsidRPr="00F03387">
              <w:rPr>
                <w:lang w:val="pt-PT"/>
              </w:rPr>
              <w:t xml:space="preserve"> Observação</w:t>
            </w:r>
          </w:p>
        </w:tc>
        <w:tc>
          <w:tcPr>
            <w:tcW w:w="3120" w:type="dxa"/>
            <w:gridSpan w:val="2"/>
            <w:tcBorders>
              <w:top w:val="nil"/>
              <w:left w:val="single" w:sz="4" w:space="0" w:color="auto"/>
              <w:bottom w:val="single" w:sz="4" w:space="0" w:color="auto"/>
              <w:right w:val="single" w:sz="4" w:space="0" w:color="auto"/>
            </w:tcBorders>
          </w:tcPr>
          <w:p w14:paraId="755A13CD" w14:textId="77777777" w:rsidR="005D0970" w:rsidRPr="00F03387" w:rsidRDefault="005D0970" w:rsidP="00423E57">
            <w:pPr>
              <w:keepNext/>
              <w:keepLines/>
              <w:jc w:val="center"/>
              <w:rPr>
                <w:lang w:val="pt-PT"/>
              </w:rPr>
            </w:pPr>
            <w:r w:rsidRPr="00F03387">
              <w:rPr>
                <w:lang w:val="pt-PT"/>
              </w:rPr>
              <w:t>0,54</w:t>
            </w:r>
          </w:p>
        </w:tc>
        <w:tc>
          <w:tcPr>
            <w:tcW w:w="3279" w:type="dxa"/>
            <w:gridSpan w:val="2"/>
            <w:tcBorders>
              <w:top w:val="nil"/>
              <w:left w:val="single" w:sz="4" w:space="0" w:color="auto"/>
              <w:bottom w:val="single" w:sz="4" w:space="0" w:color="auto"/>
            </w:tcBorders>
          </w:tcPr>
          <w:p w14:paraId="1BB6A5AC" w14:textId="77777777" w:rsidR="005D0970" w:rsidRPr="00F03387" w:rsidRDefault="005D0970" w:rsidP="00423E57">
            <w:pPr>
              <w:keepNext/>
              <w:keepLines/>
              <w:jc w:val="center"/>
              <w:rPr>
                <w:lang w:val="pt-PT"/>
              </w:rPr>
            </w:pPr>
            <w:r w:rsidRPr="00F03387">
              <w:rPr>
                <w:lang w:val="pt-PT"/>
              </w:rPr>
              <w:t>0,76</w:t>
            </w:r>
          </w:p>
        </w:tc>
      </w:tr>
      <w:tr w:rsidR="00B145D7" w:rsidRPr="00F03387" w14:paraId="76AC7399" w14:textId="77777777" w:rsidTr="0010587F">
        <w:tc>
          <w:tcPr>
            <w:tcW w:w="3348" w:type="dxa"/>
            <w:tcBorders>
              <w:bottom w:val="nil"/>
            </w:tcBorders>
          </w:tcPr>
          <w:p w14:paraId="65319BD4" w14:textId="77777777" w:rsidR="00B145D7" w:rsidRPr="00F03387" w:rsidRDefault="00B145D7" w:rsidP="00423E57">
            <w:pPr>
              <w:keepNext/>
              <w:keepLines/>
              <w:rPr>
                <w:lang w:val="pt-PT"/>
              </w:rPr>
            </w:pPr>
            <w:r w:rsidRPr="00F03387">
              <w:rPr>
                <w:lang w:val="pt-PT"/>
              </w:rPr>
              <w:t>Sobrevivência livre de recorrência</w:t>
            </w:r>
          </w:p>
        </w:tc>
        <w:tc>
          <w:tcPr>
            <w:tcW w:w="1560" w:type="dxa"/>
            <w:tcBorders>
              <w:bottom w:val="nil"/>
              <w:right w:val="nil"/>
            </w:tcBorders>
          </w:tcPr>
          <w:p w14:paraId="3B33FC17" w14:textId="77777777" w:rsidR="00B145D7" w:rsidRPr="00F03387" w:rsidRDefault="00B145D7" w:rsidP="00423E57">
            <w:pPr>
              <w:keepNext/>
              <w:keepLines/>
              <w:jc w:val="center"/>
              <w:rPr>
                <w:lang w:val="pt-PT"/>
              </w:rPr>
            </w:pPr>
          </w:p>
        </w:tc>
        <w:tc>
          <w:tcPr>
            <w:tcW w:w="1560" w:type="dxa"/>
            <w:tcBorders>
              <w:left w:val="nil"/>
              <w:bottom w:val="nil"/>
            </w:tcBorders>
          </w:tcPr>
          <w:p w14:paraId="545AE3A8" w14:textId="77777777" w:rsidR="00B145D7" w:rsidRPr="00F03387" w:rsidRDefault="00B145D7" w:rsidP="00423E57">
            <w:pPr>
              <w:keepNext/>
              <w:keepLines/>
              <w:jc w:val="center"/>
              <w:rPr>
                <w:lang w:val="pt-PT"/>
              </w:rPr>
            </w:pPr>
          </w:p>
        </w:tc>
        <w:tc>
          <w:tcPr>
            <w:tcW w:w="1578" w:type="dxa"/>
            <w:tcBorders>
              <w:bottom w:val="nil"/>
              <w:right w:val="nil"/>
            </w:tcBorders>
          </w:tcPr>
          <w:p w14:paraId="3DDC940D" w14:textId="77777777" w:rsidR="00B145D7" w:rsidRPr="00F03387" w:rsidRDefault="00B145D7" w:rsidP="00423E57">
            <w:pPr>
              <w:keepNext/>
              <w:keepLines/>
              <w:jc w:val="center"/>
              <w:rPr>
                <w:lang w:val="pt-PT"/>
              </w:rPr>
            </w:pPr>
          </w:p>
        </w:tc>
        <w:tc>
          <w:tcPr>
            <w:tcW w:w="1701" w:type="dxa"/>
            <w:tcBorders>
              <w:left w:val="nil"/>
              <w:bottom w:val="nil"/>
            </w:tcBorders>
          </w:tcPr>
          <w:p w14:paraId="52287F67" w14:textId="77777777" w:rsidR="00B145D7" w:rsidRPr="00F03387" w:rsidRDefault="00B145D7" w:rsidP="00423E57">
            <w:pPr>
              <w:keepNext/>
              <w:keepLines/>
              <w:jc w:val="center"/>
              <w:rPr>
                <w:lang w:val="pt-PT"/>
              </w:rPr>
            </w:pPr>
          </w:p>
        </w:tc>
      </w:tr>
      <w:tr w:rsidR="00B145D7" w:rsidRPr="00F03387" w14:paraId="4EDDA9B3" w14:textId="77777777" w:rsidTr="0010587F">
        <w:tc>
          <w:tcPr>
            <w:tcW w:w="3348" w:type="dxa"/>
            <w:tcBorders>
              <w:top w:val="nil"/>
              <w:bottom w:val="nil"/>
            </w:tcBorders>
          </w:tcPr>
          <w:p w14:paraId="50DBA4F9" w14:textId="77777777" w:rsidR="00B145D7" w:rsidRPr="00F03387" w:rsidRDefault="00B145D7" w:rsidP="00423E57">
            <w:pPr>
              <w:keepNext/>
              <w:keepLines/>
              <w:rPr>
                <w:lang w:val="pt-PT"/>
              </w:rPr>
            </w:pPr>
            <w:r w:rsidRPr="00F03387">
              <w:rPr>
                <w:lang w:val="pt-PT"/>
              </w:rPr>
              <w:t>- No. doentes com acontecimento</w:t>
            </w:r>
          </w:p>
        </w:tc>
        <w:tc>
          <w:tcPr>
            <w:tcW w:w="1560" w:type="dxa"/>
            <w:tcBorders>
              <w:top w:val="nil"/>
              <w:bottom w:val="nil"/>
              <w:right w:val="nil"/>
            </w:tcBorders>
          </w:tcPr>
          <w:p w14:paraId="1554CFFB" w14:textId="77777777" w:rsidR="00B145D7" w:rsidRPr="00F03387" w:rsidRDefault="00B145D7" w:rsidP="00423E57">
            <w:pPr>
              <w:keepNext/>
              <w:keepLines/>
              <w:jc w:val="center"/>
              <w:rPr>
                <w:lang w:val="pt-PT"/>
              </w:rPr>
            </w:pPr>
            <w:r w:rsidRPr="00F03387">
              <w:rPr>
                <w:lang w:val="pt-PT"/>
              </w:rPr>
              <w:t>208 (12,3 %)</w:t>
            </w:r>
          </w:p>
        </w:tc>
        <w:tc>
          <w:tcPr>
            <w:tcW w:w="1560" w:type="dxa"/>
            <w:tcBorders>
              <w:top w:val="nil"/>
              <w:left w:val="nil"/>
              <w:bottom w:val="nil"/>
            </w:tcBorders>
          </w:tcPr>
          <w:p w14:paraId="71BB9CC2" w14:textId="77777777" w:rsidR="00B145D7" w:rsidRPr="00F03387" w:rsidRDefault="00B145D7" w:rsidP="00423E57">
            <w:pPr>
              <w:keepNext/>
              <w:keepLines/>
              <w:jc w:val="center"/>
              <w:rPr>
                <w:lang w:val="pt-PT"/>
              </w:rPr>
            </w:pPr>
            <w:r w:rsidRPr="00F03387">
              <w:rPr>
                <w:lang w:val="pt-PT"/>
              </w:rPr>
              <w:t>113 (6,7 %)</w:t>
            </w:r>
          </w:p>
        </w:tc>
        <w:tc>
          <w:tcPr>
            <w:tcW w:w="1578" w:type="dxa"/>
            <w:tcBorders>
              <w:top w:val="nil"/>
              <w:bottom w:val="nil"/>
              <w:right w:val="nil"/>
            </w:tcBorders>
          </w:tcPr>
          <w:p w14:paraId="4579B0BE" w14:textId="77777777" w:rsidR="00B145D7" w:rsidRPr="00F03387" w:rsidRDefault="009E4C7D" w:rsidP="00423E57">
            <w:pPr>
              <w:keepNext/>
              <w:keepLines/>
              <w:jc w:val="center"/>
              <w:rPr>
                <w:lang w:val="pt-PT"/>
              </w:rPr>
            </w:pPr>
            <w:r w:rsidRPr="00F03387">
              <w:rPr>
                <w:lang w:val="pt-PT"/>
              </w:rPr>
              <w:t>506 (29,8 %)</w:t>
            </w:r>
          </w:p>
        </w:tc>
        <w:tc>
          <w:tcPr>
            <w:tcW w:w="1701" w:type="dxa"/>
            <w:tcBorders>
              <w:top w:val="nil"/>
              <w:left w:val="nil"/>
              <w:bottom w:val="nil"/>
            </w:tcBorders>
          </w:tcPr>
          <w:p w14:paraId="687E4303" w14:textId="77777777" w:rsidR="00B145D7" w:rsidRPr="00F03387" w:rsidRDefault="009E4C7D" w:rsidP="00423E57">
            <w:pPr>
              <w:keepNext/>
              <w:keepLines/>
              <w:jc w:val="center"/>
              <w:rPr>
                <w:lang w:val="pt-PT"/>
              </w:rPr>
            </w:pPr>
            <w:r w:rsidRPr="00F03387">
              <w:rPr>
                <w:lang w:val="pt-PT"/>
              </w:rPr>
              <w:t>399 (23,4 %)</w:t>
            </w:r>
          </w:p>
        </w:tc>
      </w:tr>
      <w:tr w:rsidR="00B145D7" w:rsidRPr="00F03387" w14:paraId="4C8D3675" w14:textId="77777777" w:rsidTr="0010587F">
        <w:tc>
          <w:tcPr>
            <w:tcW w:w="3348" w:type="dxa"/>
            <w:tcBorders>
              <w:top w:val="nil"/>
              <w:bottom w:val="nil"/>
            </w:tcBorders>
          </w:tcPr>
          <w:p w14:paraId="28C4092D" w14:textId="77777777" w:rsidR="00B145D7" w:rsidRPr="00F03387" w:rsidRDefault="00B145D7" w:rsidP="00423E57">
            <w:pPr>
              <w:keepNext/>
              <w:keepLines/>
              <w:rPr>
                <w:lang w:val="pt-PT"/>
              </w:rPr>
            </w:pPr>
            <w:r w:rsidRPr="00F03387">
              <w:rPr>
                <w:lang w:val="pt-PT"/>
              </w:rPr>
              <w:t>- No. doentes sem acontecimento</w:t>
            </w:r>
          </w:p>
        </w:tc>
        <w:tc>
          <w:tcPr>
            <w:tcW w:w="1560" w:type="dxa"/>
            <w:tcBorders>
              <w:top w:val="nil"/>
              <w:bottom w:val="nil"/>
              <w:right w:val="nil"/>
            </w:tcBorders>
          </w:tcPr>
          <w:p w14:paraId="03A0D253" w14:textId="77777777" w:rsidR="00B145D7" w:rsidRPr="00F03387" w:rsidRDefault="00B145D7" w:rsidP="00423E57">
            <w:pPr>
              <w:keepNext/>
              <w:keepLines/>
              <w:jc w:val="center"/>
              <w:rPr>
                <w:lang w:val="pt-PT"/>
              </w:rPr>
            </w:pPr>
            <w:r w:rsidRPr="00F03387">
              <w:rPr>
                <w:lang w:val="pt-PT"/>
              </w:rPr>
              <w:t>1485 (87,7 %)</w:t>
            </w:r>
          </w:p>
        </w:tc>
        <w:tc>
          <w:tcPr>
            <w:tcW w:w="1560" w:type="dxa"/>
            <w:tcBorders>
              <w:top w:val="nil"/>
              <w:left w:val="nil"/>
              <w:bottom w:val="nil"/>
            </w:tcBorders>
          </w:tcPr>
          <w:p w14:paraId="4BB17EDC" w14:textId="77777777" w:rsidR="00B145D7" w:rsidRPr="00F03387" w:rsidRDefault="00B145D7" w:rsidP="00423E57">
            <w:pPr>
              <w:keepNext/>
              <w:keepLines/>
              <w:jc w:val="center"/>
              <w:rPr>
                <w:lang w:val="pt-PT"/>
              </w:rPr>
            </w:pPr>
            <w:r w:rsidRPr="00F03387">
              <w:rPr>
                <w:lang w:val="pt-PT"/>
              </w:rPr>
              <w:t>1580 (93,3 %)</w:t>
            </w:r>
          </w:p>
        </w:tc>
        <w:tc>
          <w:tcPr>
            <w:tcW w:w="1578" w:type="dxa"/>
            <w:tcBorders>
              <w:top w:val="nil"/>
              <w:bottom w:val="nil"/>
              <w:right w:val="nil"/>
            </w:tcBorders>
          </w:tcPr>
          <w:p w14:paraId="735CAD6A" w14:textId="77777777" w:rsidR="00B145D7" w:rsidRPr="00F03387" w:rsidRDefault="009E4C7D" w:rsidP="00423E57">
            <w:pPr>
              <w:keepNext/>
              <w:keepLines/>
              <w:jc w:val="center"/>
              <w:rPr>
                <w:lang w:val="pt-PT"/>
              </w:rPr>
            </w:pPr>
            <w:r w:rsidRPr="00F03387">
              <w:rPr>
                <w:lang w:val="pt-PT"/>
              </w:rPr>
              <w:t>1191 (70,2 %)</w:t>
            </w:r>
          </w:p>
        </w:tc>
        <w:tc>
          <w:tcPr>
            <w:tcW w:w="1701" w:type="dxa"/>
            <w:tcBorders>
              <w:top w:val="nil"/>
              <w:left w:val="nil"/>
              <w:bottom w:val="nil"/>
            </w:tcBorders>
          </w:tcPr>
          <w:p w14:paraId="4575A023" w14:textId="77777777" w:rsidR="00B145D7" w:rsidRPr="00F03387" w:rsidRDefault="009E4C7D" w:rsidP="00423E57">
            <w:pPr>
              <w:keepNext/>
              <w:keepLines/>
              <w:jc w:val="center"/>
              <w:rPr>
                <w:lang w:val="pt-PT"/>
              </w:rPr>
            </w:pPr>
            <w:r w:rsidRPr="00F03387">
              <w:rPr>
                <w:lang w:val="pt-PT"/>
              </w:rPr>
              <w:t>1303 (76,6 %)</w:t>
            </w:r>
          </w:p>
        </w:tc>
      </w:tr>
      <w:tr w:rsidR="005D0970" w:rsidRPr="00F03387" w14:paraId="60890E4B" w14:textId="77777777" w:rsidTr="0010587F">
        <w:tc>
          <w:tcPr>
            <w:tcW w:w="3348" w:type="dxa"/>
            <w:tcBorders>
              <w:top w:val="nil"/>
              <w:bottom w:val="nil"/>
            </w:tcBorders>
          </w:tcPr>
          <w:p w14:paraId="606EF4E1" w14:textId="77777777" w:rsidR="005D0970" w:rsidRPr="00F03387" w:rsidRDefault="009E4C7D" w:rsidP="00423E57">
            <w:pPr>
              <w:keepNext/>
              <w:keepLines/>
              <w:rPr>
                <w:lang w:val="pt-PT"/>
              </w:rPr>
            </w:pPr>
            <w:r w:rsidRPr="00F03387">
              <w:rPr>
                <w:lang w:val="pt-PT"/>
              </w:rPr>
              <w:t xml:space="preserve">Valor de P </w:t>
            </w:r>
            <w:r w:rsidRPr="00F03387">
              <w:rPr>
                <w:i/>
                <w:lang w:val="pt-PT"/>
              </w:rPr>
              <w:t>versus</w:t>
            </w:r>
            <w:r w:rsidRPr="00F03387">
              <w:rPr>
                <w:lang w:val="pt-PT"/>
              </w:rPr>
              <w:t xml:space="preserve"> Observação</w:t>
            </w:r>
          </w:p>
        </w:tc>
        <w:tc>
          <w:tcPr>
            <w:tcW w:w="3120" w:type="dxa"/>
            <w:gridSpan w:val="2"/>
            <w:tcBorders>
              <w:top w:val="nil"/>
              <w:bottom w:val="nil"/>
            </w:tcBorders>
          </w:tcPr>
          <w:p w14:paraId="1BB5356E" w14:textId="77777777" w:rsidR="005D0970" w:rsidRPr="00F03387" w:rsidRDefault="005D0970" w:rsidP="00423E57">
            <w:pPr>
              <w:keepNext/>
              <w:keepLines/>
              <w:jc w:val="center"/>
              <w:rPr>
                <w:lang w:val="pt-PT"/>
              </w:rPr>
            </w:pPr>
            <w:r w:rsidRPr="00F03387">
              <w:rPr>
                <w:lang w:val="pt-PT"/>
              </w:rPr>
              <w:t>&lt; 0,0001</w:t>
            </w:r>
          </w:p>
        </w:tc>
        <w:tc>
          <w:tcPr>
            <w:tcW w:w="3279" w:type="dxa"/>
            <w:gridSpan w:val="2"/>
            <w:tcBorders>
              <w:top w:val="nil"/>
              <w:bottom w:val="nil"/>
            </w:tcBorders>
          </w:tcPr>
          <w:p w14:paraId="11CF80B3" w14:textId="77777777" w:rsidR="005D0970" w:rsidRPr="00F03387" w:rsidRDefault="005D0970" w:rsidP="00423E57">
            <w:pPr>
              <w:keepNext/>
              <w:keepLines/>
              <w:jc w:val="center"/>
              <w:rPr>
                <w:lang w:val="pt-PT"/>
              </w:rPr>
            </w:pPr>
            <w:r w:rsidRPr="00F03387">
              <w:rPr>
                <w:lang w:val="pt-PT"/>
              </w:rPr>
              <w:t>&lt; 0,0001</w:t>
            </w:r>
          </w:p>
        </w:tc>
      </w:tr>
      <w:tr w:rsidR="005D0970" w:rsidRPr="00F03387" w14:paraId="6BC80363" w14:textId="77777777" w:rsidTr="0010587F">
        <w:tc>
          <w:tcPr>
            <w:tcW w:w="3348" w:type="dxa"/>
            <w:tcBorders>
              <w:top w:val="nil"/>
              <w:bottom w:val="single" w:sz="4" w:space="0" w:color="auto"/>
            </w:tcBorders>
          </w:tcPr>
          <w:p w14:paraId="04F64717" w14:textId="77777777" w:rsidR="005D0970" w:rsidRPr="00F03387" w:rsidRDefault="00F55CDD" w:rsidP="00100D18">
            <w:pPr>
              <w:keepNext/>
              <w:keepLines/>
              <w:rPr>
                <w:lang w:val="pt-PT"/>
              </w:rPr>
            </w:pPr>
            <w:r w:rsidRPr="00F03387">
              <w:rPr>
                <w:lang w:val="pt-PT"/>
              </w:rPr>
              <w:t xml:space="preserve">Razão </w:t>
            </w:r>
            <w:r w:rsidR="009E4C7D" w:rsidRPr="00F03387">
              <w:rPr>
                <w:lang w:val="pt-PT"/>
              </w:rPr>
              <w:t>de risco</w:t>
            </w:r>
            <w:r w:rsidR="009E4C7D" w:rsidRPr="00F03387">
              <w:rPr>
                <w:i/>
                <w:lang w:val="pt-PT"/>
              </w:rPr>
              <w:t xml:space="preserve"> versus </w:t>
            </w:r>
            <w:r w:rsidR="009E4C7D" w:rsidRPr="00F03387">
              <w:rPr>
                <w:lang w:val="pt-PT"/>
              </w:rPr>
              <w:t>Observação</w:t>
            </w:r>
          </w:p>
        </w:tc>
        <w:tc>
          <w:tcPr>
            <w:tcW w:w="3120" w:type="dxa"/>
            <w:gridSpan w:val="2"/>
            <w:tcBorders>
              <w:top w:val="nil"/>
              <w:bottom w:val="single" w:sz="4" w:space="0" w:color="auto"/>
            </w:tcBorders>
          </w:tcPr>
          <w:p w14:paraId="7711E9C9" w14:textId="77777777" w:rsidR="005D0970" w:rsidRPr="00F03387" w:rsidRDefault="005D0970" w:rsidP="00100D18">
            <w:pPr>
              <w:keepNext/>
              <w:keepLines/>
              <w:jc w:val="center"/>
              <w:rPr>
                <w:lang w:val="pt-PT"/>
              </w:rPr>
            </w:pPr>
            <w:r w:rsidRPr="00F03387">
              <w:rPr>
                <w:lang w:val="pt-PT"/>
              </w:rPr>
              <w:t>0,51</w:t>
            </w:r>
          </w:p>
        </w:tc>
        <w:tc>
          <w:tcPr>
            <w:tcW w:w="3279" w:type="dxa"/>
            <w:gridSpan w:val="2"/>
            <w:tcBorders>
              <w:top w:val="nil"/>
              <w:bottom w:val="single" w:sz="4" w:space="0" w:color="auto"/>
            </w:tcBorders>
          </w:tcPr>
          <w:p w14:paraId="0542B936" w14:textId="77777777" w:rsidR="005D0970" w:rsidRPr="00F03387" w:rsidRDefault="005D0970" w:rsidP="00100D18">
            <w:pPr>
              <w:keepNext/>
              <w:keepLines/>
              <w:jc w:val="center"/>
              <w:rPr>
                <w:lang w:val="pt-PT"/>
              </w:rPr>
            </w:pPr>
            <w:r w:rsidRPr="00F03387">
              <w:rPr>
                <w:lang w:val="pt-PT"/>
              </w:rPr>
              <w:t>0,73</w:t>
            </w:r>
          </w:p>
        </w:tc>
      </w:tr>
      <w:tr w:rsidR="00B145D7" w:rsidRPr="008B19C3" w14:paraId="170B5012" w14:textId="77777777" w:rsidTr="0010587F">
        <w:tc>
          <w:tcPr>
            <w:tcW w:w="3348" w:type="dxa"/>
            <w:tcBorders>
              <w:bottom w:val="nil"/>
            </w:tcBorders>
          </w:tcPr>
          <w:p w14:paraId="7336E4B3" w14:textId="77777777" w:rsidR="00B145D7" w:rsidRPr="00F03387" w:rsidRDefault="00B145D7" w:rsidP="00236B36">
            <w:pPr>
              <w:keepNext/>
              <w:keepLines/>
              <w:rPr>
                <w:lang w:val="pt-PT"/>
              </w:rPr>
            </w:pPr>
            <w:r w:rsidRPr="00F03387">
              <w:rPr>
                <w:lang w:val="pt-PT"/>
              </w:rPr>
              <w:t>Sobrevivência livre de metastização à distância</w:t>
            </w:r>
          </w:p>
        </w:tc>
        <w:tc>
          <w:tcPr>
            <w:tcW w:w="1560" w:type="dxa"/>
            <w:tcBorders>
              <w:bottom w:val="nil"/>
              <w:right w:val="nil"/>
            </w:tcBorders>
          </w:tcPr>
          <w:p w14:paraId="1BF08B0F" w14:textId="77777777" w:rsidR="00B145D7" w:rsidRPr="00F03387" w:rsidRDefault="00B145D7" w:rsidP="00B7434C">
            <w:pPr>
              <w:keepNext/>
              <w:keepLines/>
              <w:jc w:val="center"/>
              <w:rPr>
                <w:lang w:val="pt-PT"/>
              </w:rPr>
            </w:pPr>
          </w:p>
        </w:tc>
        <w:tc>
          <w:tcPr>
            <w:tcW w:w="1560" w:type="dxa"/>
            <w:tcBorders>
              <w:left w:val="nil"/>
              <w:bottom w:val="nil"/>
            </w:tcBorders>
          </w:tcPr>
          <w:p w14:paraId="761384CE" w14:textId="77777777" w:rsidR="00B145D7" w:rsidRPr="00F03387" w:rsidRDefault="00B145D7" w:rsidP="00EE13CB">
            <w:pPr>
              <w:keepNext/>
              <w:keepLines/>
              <w:jc w:val="center"/>
              <w:rPr>
                <w:lang w:val="pt-PT"/>
              </w:rPr>
            </w:pPr>
          </w:p>
        </w:tc>
        <w:tc>
          <w:tcPr>
            <w:tcW w:w="1578" w:type="dxa"/>
            <w:tcBorders>
              <w:bottom w:val="nil"/>
              <w:right w:val="nil"/>
            </w:tcBorders>
          </w:tcPr>
          <w:p w14:paraId="65DAC22D" w14:textId="77777777" w:rsidR="00B145D7" w:rsidRPr="00F03387" w:rsidRDefault="00B145D7" w:rsidP="00EE13CB">
            <w:pPr>
              <w:keepNext/>
              <w:keepLines/>
              <w:jc w:val="center"/>
              <w:rPr>
                <w:lang w:val="pt-PT"/>
              </w:rPr>
            </w:pPr>
          </w:p>
        </w:tc>
        <w:tc>
          <w:tcPr>
            <w:tcW w:w="1701" w:type="dxa"/>
            <w:tcBorders>
              <w:left w:val="nil"/>
              <w:bottom w:val="nil"/>
            </w:tcBorders>
          </w:tcPr>
          <w:p w14:paraId="1458358E" w14:textId="77777777" w:rsidR="00B145D7" w:rsidRPr="00F03387" w:rsidRDefault="00B145D7" w:rsidP="00EE13CB">
            <w:pPr>
              <w:keepNext/>
              <w:keepLines/>
              <w:jc w:val="center"/>
              <w:rPr>
                <w:lang w:val="pt-PT"/>
              </w:rPr>
            </w:pPr>
          </w:p>
        </w:tc>
      </w:tr>
      <w:tr w:rsidR="00B145D7" w:rsidRPr="00F03387" w14:paraId="5FAD4F0C" w14:textId="77777777" w:rsidTr="0010587F">
        <w:tc>
          <w:tcPr>
            <w:tcW w:w="3348" w:type="dxa"/>
            <w:tcBorders>
              <w:top w:val="nil"/>
              <w:bottom w:val="nil"/>
            </w:tcBorders>
          </w:tcPr>
          <w:p w14:paraId="280B80F5" w14:textId="77777777" w:rsidR="00B145D7" w:rsidRPr="00F03387" w:rsidRDefault="00B145D7" w:rsidP="00100D18">
            <w:pPr>
              <w:keepNext/>
              <w:keepLines/>
              <w:rPr>
                <w:lang w:val="pt-PT"/>
              </w:rPr>
            </w:pPr>
            <w:r w:rsidRPr="00F03387">
              <w:rPr>
                <w:lang w:val="pt-PT"/>
              </w:rPr>
              <w:t>- No. doentes com acontecimento</w:t>
            </w:r>
          </w:p>
        </w:tc>
        <w:tc>
          <w:tcPr>
            <w:tcW w:w="1560" w:type="dxa"/>
            <w:tcBorders>
              <w:top w:val="nil"/>
              <w:bottom w:val="nil"/>
              <w:right w:val="nil"/>
            </w:tcBorders>
          </w:tcPr>
          <w:p w14:paraId="5C5EF63E" w14:textId="77777777" w:rsidR="00B145D7" w:rsidRPr="00F03387" w:rsidRDefault="00B145D7" w:rsidP="00100D18">
            <w:pPr>
              <w:keepNext/>
              <w:keepLines/>
              <w:jc w:val="center"/>
              <w:rPr>
                <w:lang w:val="pt-PT"/>
              </w:rPr>
            </w:pPr>
            <w:r w:rsidRPr="00F03387">
              <w:rPr>
                <w:lang w:val="pt-PT"/>
              </w:rPr>
              <w:t>184 (10,9 %)</w:t>
            </w:r>
          </w:p>
        </w:tc>
        <w:tc>
          <w:tcPr>
            <w:tcW w:w="1560" w:type="dxa"/>
            <w:tcBorders>
              <w:top w:val="nil"/>
              <w:left w:val="nil"/>
              <w:bottom w:val="nil"/>
            </w:tcBorders>
          </w:tcPr>
          <w:p w14:paraId="42198E0D" w14:textId="77777777" w:rsidR="00B145D7" w:rsidRPr="00F03387" w:rsidRDefault="00B145D7" w:rsidP="00100D18">
            <w:pPr>
              <w:keepNext/>
              <w:keepLines/>
              <w:jc w:val="center"/>
              <w:rPr>
                <w:lang w:val="pt-PT"/>
              </w:rPr>
            </w:pPr>
            <w:r w:rsidRPr="00F03387">
              <w:rPr>
                <w:lang w:val="pt-PT"/>
              </w:rPr>
              <w:t>99 (5,8 %)</w:t>
            </w:r>
          </w:p>
        </w:tc>
        <w:tc>
          <w:tcPr>
            <w:tcW w:w="1578" w:type="dxa"/>
            <w:tcBorders>
              <w:top w:val="nil"/>
              <w:bottom w:val="nil"/>
              <w:right w:val="nil"/>
            </w:tcBorders>
          </w:tcPr>
          <w:p w14:paraId="696B6748" w14:textId="77777777" w:rsidR="00B145D7" w:rsidRPr="00F03387" w:rsidRDefault="009E4C7D" w:rsidP="00100D18">
            <w:pPr>
              <w:keepNext/>
              <w:keepLines/>
              <w:jc w:val="center"/>
              <w:rPr>
                <w:lang w:val="pt-PT"/>
              </w:rPr>
            </w:pPr>
            <w:r w:rsidRPr="00F03387">
              <w:rPr>
                <w:lang w:val="pt-PT"/>
              </w:rPr>
              <w:t>488 (28,8 %)</w:t>
            </w:r>
          </w:p>
        </w:tc>
        <w:tc>
          <w:tcPr>
            <w:tcW w:w="1701" w:type="dxa"/>
            <w:tcBorders>
              <w:top w:val="nil"/>
              <w:left w:val="nil"/>
              <w:bottom w:val="nil"/>
            </w:tcBorders>
          </w:tcPr>
          <w:p w14:paraId="586617D6" w14:textId="77777777" w:rsidR="00B145D7" w:rsidRPr="00F03387" w:rsidRDefault="009E4C7D" w:rsidP="00100D18">
            <w:pPr>
              <w:keepNext/>
              <w:keepLines/>
              <w:jc w:val="center"/>
              <w:rPr>
                <w:lang w:val="pt-PT"/>
              </w:rPr>
            </w:pPr>
            <w:r w:rsidRPr="00F03387">
              <w:rPr>
                <w:lang w:val="pt-PT"/>
              </w:rPr>
              <w:t>399 (23,4 %)</w:t>
            </w:r>
          </w:p>
        </w:tc>
      </w:tr>
      <w:tr w:rsidR="00B145D7" w:rsidRPr="00F03387" w14:paraId="08A9CE54" w14:textId="77777777" w:rsidTr="0010587F">
        <w:tc>
          <w:tcPr>
            <w:tcW w:w="3348" w:type="dxa"/>
            <w:tcBorders>
              <w:top w:val="nil"/>
              <w:bottom w:val="nil"/>
            </w:tcBorders>
          </w:tcPr>
          <w:p w14:paraId="16BE6531" w14:textId="77777777" w:rsidR="00B145D7" w:rsidRPr="00F03387" w:rsidRDefault="00B145D7" w:rsidP="00100D18">
            <w:pPr>
              <w:keepNext/>
              <w:keepLines/>
              <w:rPr>
                <w:lang w:val="pt-PT"/>
              </w:rPr>
            </w:pPr>
            <w:r w:rsidRPr="00F03387">
              <w:rPr>
                <w:lang w:val="pt-PT"/>
              </w:rPr>
              <w:t>- No. doentes sem acontecimento</w:t>
            </w:r>
          </w:p>
        </w:tc>
        <w:tc>
          <w:tcPr>
            <w:tcW w:w="1560" w:type="dxa"/>
            <w:tcBorders>
              <w:top w:val="nil"/>
              <w:bottom w:val="nil"/>
              <w:right w:val="nil"/>
            </w:tcBorders>
          </w:tcPr>
          <w:p w14:paraId="213CB682" w14:textId="77777777" w:rsidR="00B145D7" w:rsidRPr="00F03387" w:rsidRDefault="00B145D7" w:rsidP="00100D18">
            <w:pPr>
              <w:keepNext/>
              <w:keepLines/>
              <w:jc w:val="center"/>
              <w:rPr>
                <w:lang w:val="pt-PT"/>
              </w:rPr>
            </w:pPr>
            <w:r w:rsidRPr="00F03387">
              <w:rPr>
                <w:lang w:val="pt-PT"/>
              </w:rPr>
              <w:t>1508 (89,1 %)</w:t>
            </w:r>
          </w:p>
        </w:tc>
        <w:tc>
          <w:tcPr>
            <w:tcW w:w="1560" w:type="dxa"/>
            <w:tcBorders>
              <w:top w:val="nil"/>
              <w:left w:val="nil"/>
              <w:bottom w:val="nil"/>
            </w:tcBorders>
          </w:tcPr>
          <w:p w14:paraId="31326B6D" w14:textId="77777777" w:rsidR="00B145D7" w:rsidRPr="00F03387" w:rsidRDefault="00B145D7" w:rsidP="00100D18">
            <w:pPr>
              <w:keepNext/>
              <w:keepLines/>
              <w:jc w:val="center"/>
              <w:rPr>
                <w:lang w:val="pt-PT"/>
              </w:rPr>
            </w:pPr>
            <w:r w:rsidRPr="00F03387">
              <w:rPr>
                <w:lang w:val="pt-PT"/>
              </w:rPr>
              <w:t>1594 (94,</w:t>
            </w:r>
            <w:r w:rsidR="009E4C7D" w:rsidRPr="00F03387">
              <w:rPr>
                <w:lang w:val="pt-PT"/>
              </w:rPr>
              <w:t>6</w:t>
            </w:r>
            <w:r w:rsidRPr="00F03387">
              <w:rPr>
                <w:lang w:val="pt-PT"/>
              </w:rPr>
              <w:t> %)</w:t>
            </w:r>
          </w:p>
        </w:tc>
        <w:tc>
          <w:tcPr>
            <w:tcW w:w="1578" w:type="dxa"/>
            <w:tcBorders>
              <w:top w:val="nil"/>
              <w:bottom w:val="nil"/>
              <w:right w:val="nil"/>
            </w:tcBorders>
          </w:tcPr>
          <w:p w14:paraId="764FF209" w14:textId="77777777" w:rsidR="00B145D7" w:rsidRPr="00F03387" w:rsidRDefault="009E4C7D" w:rsidP="00100D18">
            <w:pPr>
              <w:keepNext/>
              <w:keepLines/>
              <w:jc w:val="center"/>
              <w:rPr>
                <w:lang w:val="pt-PT"/>
              </w:rPr>
            </w:pPr>
            <w:r w:rsidRPr="00F03387">
              <w:rPr>
                <w:lang w:val="pt-PT"/>
              </w:rPr>
              <w:t>1209 (71,2 %)</w:t>
            </w:r>
          </w:p>
        </w:tc>
        <w:tc>
          <w:tcPr>
            <w:tcW w:w="1701" w:type="dxa"/>
            <w:tcBorders>
              <w:top w:val="nil"/>
              <w:left w:val="nil"/>
              <w:bottom w:val="nil"/>
            </w:tcBorders>
          </w:tcPr>
          <w:p w14:paraId="7405415F" w14:textId="77777777" w:rsidR="00B145D7" w:rsidRPr="00F03387" w:rsidRDefault="009E4C7D" w:rsidP="00100D18">
            <w:pPr>
              <w:keepNext/>
              <w:keepLines/>
              <w:jc w:val="center"/>
              <w:rPr>
                <w:lang w:val="pt-PT"/>
              </w:rPr>
            </w:pPr>
            <w:r w:rsidRPr="00F03387">
              <w:rPr>
                <w:lang w:val="pt-PT"/>
              </w:rPr>
              <w:t>1303 (76,6 %)</w:t>
            </w:r>
          </w:p>
        </w:tc>
      </w:tr>
      <w:tr w:rsidR="009E4C7D" w:rsidRPr="00F03387" w14:paraId="57C9DDF5" w14:textId="77777777" w:rsidTr="0010587F">
        <w:tc>
          <w:tcPr>
            <w:tcW w:w="3348" w:type="dxa"/>
            <w:tcBorders>
              <w:top w:val="nil"/>
              <w:bottom w:val="nil"/>
            </w:tcBorders>
          </w:tcPr>
          <w:p w14:paraId="755D26E2" w14:textId="77777777" w:rsidR="009E4C7D" w:rsidRPr="00F03387" w:rsidRDefault="009E4C7D" w:rsidP="00100D18">
            <w:pPr>
              <w:keepNext/>
              <w:keepLines/>
              <w:rPr>
                <w:lang w:val="pt-PT"/>
              </w:rPr>
            </w:pPr>
            <w:r w:rsidRPr="00F03387">
              <w:rPr>
                <w:lang w:val="pt-PT"/>
              </w:rPr>
              <w:t xml:space="preserve">Valor de P </w:t>
            </w:r>
            <w:r w:rsidRPr="00F03387">
              <w:rPr>
                <w:i/>
                <w:lang w:val="pt-PT"/>
              </w:rPr>
              <w:t>versus</w:t>
            </w:r>
            <w:r w:rsidRPr="00F03387">
              <w:rPr>
                <w:lang w:val="pt-PT"/>
              </w:rPr>
              <w:t xml:space="preserve"> Observação</w:t>
            </w:r>
          </w:p>
        </w:tc>
        <w:tc>
          <w:tcPr>
            <w:tcW w:w="3120" w:type="dxa"/>
            <w:gridSpan w:val="2"/>
            <w:tcBorders>
              <w:top w:val="nil"/>
              <w:bottom w:val="nil"/>
            </w:tcBorders>
          </w:tcPr>
          <w:p w14:paraId="11A9990D" w14:textId="77777777" w:rsidR="009E4C7D" w:rsidRPr="00F03387" w:rsidRDefault="009E4C7D" w:rsidP="00100D18">
            <w:pPr>
              <w:keepNext/>
              <w:keepLines/>
              <w:jc w:val="center"/>
              <w:rPr>
                <w:lang w:val="pt-PT"/>
              </w:rPr>
            </w:pPr>
            <w:r w:rsidRPr="00F03387">
              <w:rPr>
                <w:lang w:val="pt-PT"/>
              </w:rPr>
              <w:t>&lt; 0,0001</w:t>
            </w:r>
          </w:p>
        </w:tc>
        <w:tc>
          <w:tcPr>
            <w:tcW w:w="3279" w:type="dxa"/>
            <w:gridSpan w:val="2"/>
            <w:tcBorders>
              <w:top w:val="nil"/>
              <w:bottom w:val="nil"/>
            </w:tcBorders>
          </w:tcPr>
          <w:p w14:paraId="32613F65" w14:textId="77777777" w:rsidR="009E4C7D" w:rsidRPr="00F03387" w:rsidRDefault="009E4C7D" w:rsidP="00100D18">
            <w:pPr>
              <w:keepNext/>
              <w:keepLines/>
              <w:jc w:val="center"/>
              <w:rPr>
                <w:lang w:val="pt-PT"/>
              </w:rPr>
            </w:pPr>
            <w:r w:rsidRPr="00F03387">
              <w:rPr>
                <w:lang w:val="pt-PT"/>
              </w:rPr>
              <w:t>&lt; 0,0001</w:t>
            </w:r>
          </w:p>
        </w:tc>
      </w:tr>
      <w:tr w:rsidR="009E4C7D" w:rsidRPr="00F03387" w14:paraId="6EE1D9FA" w14:textId="77777777" w:rsidTr="0010587F">
        <w:tc>
          <w:tcPr>
            <w:tcW w:w="3348" w:type="dxa"/>
            <w:tcBorders>
              <w:top w:val="nil"/>
              <w:bottom w:val="single" w:sz="4" w:space="0" w:color="auto"/>
            </w:tcBorders>
          </w:tcPr>
          <w:p w14:paraId="7654D8CA" w14:textId="77777777" w:rsidR="009E4C7D" w:rsidRPr="00F03387" w:rsidRDefault="00F55CDD" w:rsidP="00100D18">
            <w:pPr>
              <w:keepNext/>
              <w:keepLines/>
              <w:rPr>
                <w:lang w:val="pt-PT"/>
              </w:rPr>
            </w:pPr>
            <w:r w:rsidRPr="00F03387">
              <w:rPr>
                <w:lang w:val="pt-PT"/>
              </w:rPr>
              <w:t xml:space="preserve">Razão </w:t>
            </w:r>
            <w:r w:rsidR="009E4C7D" w:rsidRPr="00F03387">
              <w:rPr>
                <w:lang w:val="pt-PT"/>
              </w:rPr>
              <w:t>de risco</w:t>
            </w:r>
            <w:r w:rsidR="009E4C7D" w:rsidRPr="00F03387">
              <w:rPr>
                <w:i/>
                <w:lang w:val="pt-PT"/>
              </w:rPr>
              <w:t xml:space="preserve"> versus </w:t>
            </w:r>
            <w:r w:rsidR="009E4C7D" w:rsidRPr="00F03387">
              <w:rPr>
                <w:lang w:val="pt-PT"/>
              </w:rPr>
              <w:t>Observação</w:t>
            </w:r>
          </w:p>
        </w:tc>
        <w:tc>
          <w:tcPr>
            <w:tcW w:w="3120" w:type="dxa"/>
            <w:gridSpan w:val="2"/>
            <w:tcBorders>
              <w:top w:val="nil"/>
              <w:bottom w:val="single" w:sz="4" w:space="0" w:color="auto"/>
            </w:tcBorders>
          </w:tcPr>
          <w:p w14:paraId="300DC6F4" w14:textId="77777777" w:rsidR="009E4C7D" w:rsidRPr="00F03387" w:rsidRDefault="009E4C7D" w:rsidP="00100D18">
            <w:pPr>
              <w:keepNext/>
              <w:keepLines/>
              <w:jc w:val="center"/>
              <w:rPr>
                <w:lang w:val="pt-PT"/>
              </w:rPr>
            </w:pPr>
            <w:r w:rsidRPr="00F03387">
              <w:rPr>
                <w:lang w:val="pt-PT"/>
              </w:rPr>
              <w:t>0,50</w:t>
            </w:r>
          </w:p>
        </w:tc>
        <w:tc>
          <w:tcPr>
            <w:tcW w:w="3279" w:type="dxa"/>
            <w:gridSpan w:val="2"/>
            <w:tcBorders>
              <w:top w:val="nil"/>
              <w:bottom w:val="single" w:sz="4" w:space="0" w:color="auto"/>
            </w:tcBorders>
          </w:tcPr>
          <w:p w14:paraId="1B964500" w14:textId="77777777" w:rsidR="009E4C7D" w:rsidRPr="00F03387" w:rsidRDefault="009E4C7D" w:rsidP="00100D18">
            <w:pPr>
              <w:keepNext/>
              <w:keepLines/>
              <w:jc w:val="center"/>
              <w:rPr>
                <w:lang w:val="pt-PT"/>
              </w:rPr>
            </w:pPr>
            <w:r w:rsidRPr="00F03387">
              <w:rPr>
                <w:lang w:val="pt-PT"/>
              </w:rPr>
              <w:t>0,76</w:t>
            </w:r>
          </w:p>
        </w:tc>
      </w:tr>
      <w:tr w:rsidR="009E4C7D" w:rsidRPr="00F03387" w14:paraId="158AA918" w14:textId="77777777" w:rsidTr="0010587F">
        <w:tc>
          <w:tcPr>
            <w:tcW w:w="3348" w:type="dxa"/>
            <w:tcBorders>
              <w:top w:val="single" w:sz="4" w:space="0" w:color="auto"/>
              <w:bottom w:val="nil"/>
            </w:tcBorders>
          </w:tcPr>
          <w:p w14:paraId="697448E0" w14:textId="77777777" w:rsidR="009E4C7D" w:rsidRPr="00F03387" w:rsidRDefault="009E4C7D" w:rsidP="00236B36">
            <w:pPr>
              <w:keepNext/>
              <w:keepLines/>
              <w:rPr>
                <w:lang w:val="pt-PT"/>
              </w:rPr>
            </w:pPr>
            <w:r w:rsidRPr="00F03387">
              <w:rPr>
                <w:lang w:val="pt-PT"/>
              </w:rPr>
              <w:t>Sobrevivência global (morte)</w:t>
            </w:r>
          </w:p>
        </w:tc>
        <w:tc>
          <w:tcPr>
            <w:tcW w:w="3120" w:type="dxa"/>
            <w:gridSpan w:val="2"/>
            <w:tcBorders>
              <w:top w:val="single" w:sz="4" w:space="0" w:color="auto"/>
              <w:bottom w:val="nil"/>
            </w:tcBorders>
          </w:tcPr>
          <w:p w14:paraId="2D1C995C" w14:textId="77777777" w:rsidR="009E4C7D" w:rsidRPr="00F03387" w:rsidRDefault="009E4C7D" w:rsidP="00B7434C">
            <w:pPr>
              <w:keepNext/>
              <w:keepLines/>
              <w:jc w:val="center"/>
              <w:rPr>
                <w:lang w:val="pt-PT"/>
              </w:rPr>
            </w:pPr>
          </w:p>
        </w:tc>
        <w:tc>
          <w:tcPr>
            <w:tcW w:w="3279" w:type="dxa"/>
            <w:gridSpan w:val="2"/>
            <w:tcBorders>
              <w:top w:val="single" w:sz="4" w:space="0" w:color="auto"/>
              <w:bottom w:val="nil"/>
            </w:tcBorders>
          </w:tcPr>
          <w:p w14:paraId="3D342C0C" w14:textId="77777777" w:rsidR="009E4C7D" w:rsidRPr="00F03387" w:rsidRDefault="009E4C7D" w:rsidP="00EE13CB">
            <w:pPr>
              <w:keepNext/>
              <w:keepLines/>
              <w:jc w:val="center"/>
              <w:rPr>
                <w:lang w:val="pt-PT"/>
              </w:rPr>
            </w:pPr>
          </w:p>
        </w:tc>
      </w:tr>
      <w:tr w:rsidR="009E4C7D" w:rsidRPr="00F03387" w14:paraId="0E1A5D71" w14:textId="77777777" w:rsidTr="0010587F">
        <w:tc>
          <w:tcPr>
            <w:tcW w:w="3348" w:type="dxa"/>
            <w:tcBorders>
              <w:top w:val="nil"/>
              <w:bottom w:val="nil"/>
            </w:tcBorders>
          </w:tcPr>
          <w:p w14:paraId="0385C44E" w14:textId="77777777" w:rsidR="009E4C7D" w:rsidRPr="00F03387" w:rsidRDefault="009E4C7D" w:rsidP="00236B36">
            <w:pPr>
              <w:keepNext/>
              <w:keepLines/>
              <w:rPr>
                <w:lang w:val="pt-PT"/>
              </w:rPr>
            </w:pPr>
            <w:r w:rsidRPr="00F03387">
              <w:rPr>
                <w:lang w:val="pt-PT"/>
              </w:rPr>
              <w:t>- No. doentes com acontecimento</w:t>
            </w:r>
          </w:p>
        </w:tc>
        <w:tc>
          <w:tcPr>
            <w:tcW w:w="1560" w:type="dxa"/>
            <w:tcBorders>
              <w:top w:val="nil"/>
              <w:bottom w:val="nil"/>
              <w:right w:val="nil"/>
            </w:tcBorders>
          </w:tcPr>
          <w:p w14:paraId="3DC89BDC" w14:textId="77777777" w:rsidR="009E4C7D" w:rsidRPr="00F03387" w:rsidRDefault="00174BE9" w:rsidP="00B7434C">
            <w:pPr>
              <w:keepNext/>
              <w:keepLines/>
              <w:jc w:val="center"/>
              <w:rPr>
                <w:lang w:val="pt-PT"/>
              </w:rPr>
            </w:pPr>
            <w:r w:rsidRPr="00F03387">
              <w:rPr>
                <w:lang w:val="pt-PT"/>
              </w:rPr>
              <w:t>40 (2,4 %)</w:t>
            </w:r>
          </w:p>
        </w:tc>
        <w:tc>
          <w:tcPr>
            <w:tcW w:w="1560" w:type="dxa"/>
            <w:tcBorders>
              <w:top w:val="nil"/>
              <w:left w:val="nil"/>
              <w:bottom w:val="nil"/>
            </w:tcBorders>
          </w:tcPr>
          <w:p w14:paraId="54101140" w14:textId="77777777" w:rsidR="009E4C7D" w:rsidRPr="00F03387" w:rsidRDefault="00174BE9" w:rsidP="00EE13CB">
            <w:pPr>
              <w:keepNext/>
              <w:keepLines/>
              <w:jc w:val="center"/>
              <w:rPr>
                <w:lang w:val="pt-PT"/>
              </w:rPr>
            </w:pPr>
            <w:r w:rsidRPr="00F03387">
              <w:rPr>
                <w:lang w:val="pt-PT"/>
              </w:rPr>
              <w:t>31 (1,8%)</w:t>
            </w:r>
          </w:p>
        </w:tc>
        <w:tc>
          <w:tcPr>
            <w:tcW w:w="1578" w:type="dxa"/>
            <w:tcBorders>
              <w:top w:val="nil"/>
              <w:bottom w:val="nil"/>
              <w:right w:val="nil"/>
            </w:tcBorders>
          </w:tcPr>
          <w:p w14:paraId="0772A549" w14:textId="77777777" w:rsidR="009E4C7D" w:rsidRPr="00F03387" w:rsidRDefault="00174BE9" w:rsidP="00EE13CB">
            <w:pPr>
              <w:keepNext/>
              <w:keepLines/>
              <w:jc w:val="center"/>
              <w:rPr>
                <w:lang w:val="pt-PT"/>
              </w:rPr>
            </w:pPr>
            <w:r w:rsidRPr="00F03387">
              <w:rPr>
                <w:lang w:val="pt-PT"/>
              </w:rPr>
              <w:t>350 (20,6 %)</w:t>
            </w:r>
          </w:p>
        </w:tc>
        <w:tc>
          <w:tcPr>
            <w:tcW w:w="1701" w:type="dxa"/>
            <w:tcBorders>
              <w:top w:val="nil"/>
              <w:left w:val="nil"/>
              <w:bottom w:val="nil"/>
            </w:tcBorders>
          </w:tcPr>
          <w:p w14:paraId="543B9D9C" w14:textId="77777777" w:rsidR="009E4C7D" w:rsidRPr="00F03387" w:rsidRDefault="00174BE9" w:rsidP="00EE13CB">
            <w:pPr>
              <w:keepNext/>
              <w:keepLines/>
              <w:jc w:val="center"/>
              <w:rPr>
                <w:lang w:val="pt-PT"/>
              </w:rPr>
            </w:pPr>
            <w:r w:rsidRPr="00F03387">
              <w:rPr>
                <w:lang w:val="pt-PT"/>
              </w:rPr>
              <w:t>278 (16,3 %)</w:t>
            </w:r>
          </w:p>
        </w:tc>
      </w:tr>
      <w:tr w:rsidR="00174BE9" w:rsidRPr="00F03387" w14:paraId="3458C57B" w14:textId="77777777" w:rsidTr="0010587F">
        <w:tc>
          <w:tcPr>
            <w:tcW w:w="3348" w:type="dxa"/>
            <w:tcBorders>
              <w:top w:val="nil"/>
              <w:bottom w:val="nil"/>
            </w:tcBorders>
          </w:tcPr>
          <w:p w14:paraId="247F5D84" w14:textId="77777777" w:rsidR="00174BE9" w:rsidRPr="00F03387" w:rsidRDefault="00174BE9" w:rsidP="00236B36">
            <w:pPr>
              <w:keepNext/>
              <w:keepLines/>
              <w:rPr>
                <w:lang w:val="pt-PT"/>
              </w:rPr>
            </w:pPr>
            <w:r w:rsidRPr="00F03387">
              <w:rPr>
                <w:lang w:val="pt-PT"/>
              </w:rPr>
              <w:t>- No. doentes sem acontecimento</w:t>
            </w:r>
          </w:p>
        </w:tc>
        <w:tc>
          <w:tcPr>
            <w:tcW w:w="1560" w:type="dxa"/>
            <w:tcBorders>
              <w:top w:val="nil"/>
              <w:bottom w:val="nil"/>
              <w:right w:val="nil"/>
            </w:tcBorders>
          </w:tcPr>
          <w:p w14:paraId="453363E6" w14:textId="77777777" w:rsidR="00174BE9" w:rsidRPr="00F03387" w:rsidRDefault="00174BE9" w:rsidP="00B7434C">
            <w:pPr>
              <w:keepNext/>
              <w:keepLines/>
              <w:rPr>
                <w:lang w:val="pt-PT"/>
              </w:rPr>
            </w:pPr>
            <w:r w:rsidRPr="00F03387">
              <w:rPr>
                <w:lang w:val="pt-PT"/>
              </w:rPr>
              <w:t>1653 (97,6 %)</w:t>
            </w:r>
          </w:p>
        </w:tc>
        <w:tc>
          <w:tcPr>
            <w:tcW w:w="1560" w:type="dxa"/>
            <w:tcBorders>
              <w:top w:val="nil"/>
              <w:left w:val="nil"/>
              <w:bottom w:val="nil"/>
            </w:tcBorders>
          </w:tcPr>
          <w:p w14:paraId="5F8C4B50" w14:textId="77777777" w:rsidR="00174BE9" w:rsidRPr="00F03387" w:rsidRDefault="00174BE9" w:rsidP="00EE13CB">
            <w:pPr>
              <w:keepNext/>
              <w:keepLines/>
              <w:jc w:val="center"/>
              <w:rPr>
                <w:lang w:val="pt-PT"/>
              </w:rPr>
            </w:pPr>
            <w:r w:rsidRPr="00F03387">
              <w:rPr>
                <w:lang w:val="pt-PT"/>
              </w:rPr>
              <w:t>1662 (98,2 %)</w:t>
            </w:r>
          </w:p>
        </w:tc>
        <w:tc>
          <w:tcPr>
            <w:tcW w:w="1578" w:type="dxa"/>
            <w:tcBorders>
              <w:top w:val="nil"/>
              <w:bottom w:val="nil"/>
              <w:right w:val="nil"/>
            </w:tcBorders>
          </w:tcPr>
          <w:p w14:paraId="24323752" w14:textId="77777777" w:rsidR="00174BE9" w:rsidRPr="00F03387" w:rsidRDefault="00174BE9" w:rsidP="00EE13CB">
            <w:pPr>
              <w:keepNext/>
              <w:keepLines/>
              <w:jc w:val="center"/>
              <w:rPr>
                <w:lang w:val="pt-PT"/>
              </w:rPr>
            </w:pPr>
            <w:r w:rsidRPr="00F03387">
              <w:rPr>
                <w:lang w:val="pt-PT"/>
              </w:rPr>
              <w:t>1347 (79,4 %)</w:t>
            </w:r>
          </w:p>
        </w:tc>
        <w:tc>
          <w:tcPr>
            <w:tcW w:w="1701" w:type="dxa"/>
            <w:tcBorders>
              <w:top w:val="nil"/>
              <w:left w:val="nil"/>
              <w:bottom w:val="nil"/>
            </w:tcBorders>
          </w:tcPr>
          <w:p w14:paraId="358116E9" w14:textId="77777777" w:rsidR="00174BE9" w:rsidRPr="00F03387" w:rsidRDefault="00174BE9" w:rsidP="00EE13CB">
            <w:pPr>
              <w:keepNext/>
              <w:keepLines/>
              <w:jc w:val="center"/>
              <w:rPr>
                <w:lang w:val="pt-PT"/>
              </w:rPr>
            </w:pPr>
            <w:r w:rsidRPr="00F03387">
              <w:rPr>
                <w:lang w:val="pt-PT"/>
              </w:rPr>
              <w:t>1424 (83,7 %)</w:t>
            </w:r>
          </w:p>
        </w:tc>
      </w:tr>
      <w:tr w:rsidR="00174BE9" w:rsidRPr="00F03387" w14:paraId="49ACA0B1" w14:textId="77777777" w:rsidTr="0010587F">
        <w:tc>
          <w:tcPr>
            <w:tcW w:w="3348" w:type="dxa"/>
            <w:tcBorders>
              <w:top w:val="nil"/>
              <w:bottom w:val="nil"/>
            </w:tcBorders>
          </w:tcPr>
          <w:p w14:paraId="4C9CDB8C" w14:textId="77777777" w:rsidR="00174BE9" w:rsidRPr="00F03387" w:rsidRDefault="00174BE9" w:rsidP="00236B36">
            <w:pPr>
              <w:keepNext/>
              <w:keepLines/>
              <w:rPr>
                <w:lang w:val="pt-PT"/>
              </w:rPr>
            </w:pPr>
            <w:r w:rsidRPr="00F03387">
              <w:rPr>
                <w:lang w:val="pt-PT"/>
              </w:rPr>
              <w:t xml:space="preserve">Valor de P </w:t>
            </w:r>
            <w:r w:rsidRPr="00F03387">
              <w:rPr>
                <w:i/>
                <w:lang w:val="pt-PT"/>
              </w:rPr>
              <w:t>versus</w:t>
            </w:r>
            <w:r w:rsidRPr="00F03387">
              <w:rPr>
                <w:lang w:val="pt-PT"/>
              </w:rPr>
              <w:t xml:space="preserve"> Observação</w:t>
            </w:r>
          </w:p>
        </w:tc>
        <w:tc>
          <w:tcPr>
            <w:tcW w:w="3120" w:type="dxa"/>
            <w:gridSpan w:val="2"/>
            <w:tcBorders>
              <w:top w:val="nil"/>
              <w:bottom w:val="nil"/>
            </w:tcBorders>
          </w:tcPr>
          <w:p w14:paraId="389F57DC" w14:textId="77777777" w:rsidR="00174BE9" w:rsidRPr="00F03387" w:rsidRDefault="00174BE9" w:rsidP="00B7434C">
            <w:pPr>
              <w:keepNext/>
              <w:keepLines/>
              <w:jc w:val="center"/>
              <w:rPr>
                <w:lang w:val="pt-PT"/>
              </w:rPr>
            </w:pPr>
            <w:r w:rsidRPr="00F03387">
              <w:rPr>
                <w:lang w:val="pt-PT"/>
              </w:rPr>
              <w:t>0,24</w:t>
            </w:r>
          </w:p>
        </w:tc>
        <w:tc>
          <w:tcPr>
            <w:tcW w:w="3279" w:type="dxa"/>
            <w:gridSpan w:val="2"/>
            <w:tcBorders>
              <w:top w:val="nil"/>
              <w:bottom w:val="nil"/>
            </w:tcBorders>
          </w:tcPr>
          <w:p w14:paraId="53FA7022" w14:textId="77777777" w:rsidR="00174BE9" w:rsidRPr="00F03387" w:rsidRDefault="00174BE9" w:rsidP="00EE13CB">
            <w:pPr>
              <w:keepNext/>
              <w:keepLines/>
              <w:jc w:val="center"/>
              <w:rPr>
                <w:lang w:val="pt-PT"/>
              </w:rPr>
            </w:pPr>
            <w:r w:rsidRPr="00F03387">
              <w:rPr>
                <w:lang w:val="pt-PT"/>
              </w:rPr>
              <w:t>0,0005</w:t>
            </w:r>
          </w:p>
        </w:tc>
      </w:tr>
      <w:tr w:rsidR="00174BE9" w:rsidRPr="00F03387" w14:paraId="2D987C45" w14:textId="77777777" w:rsidTr="0010587F">
        <w:tc>
          <w:tcPr>
            <w:tcW w:w="3348" w:type="dxa"/>
            <w:tcBorders>
              <w:top w:val="nil"/>
              <w:bottom w:val="single" w:sz="4" w:space="0" w:color="auto"/>
            </w:tcBorders>
          </w:tcPr>
          <w:p w14:paraId="7E9D860E" w14:textId="77777777" w:rsidR="00174BE9" w:rsidRPr="00F03387" w:rsidRDefault="00F55CDD" w:rsidP="00100D18">
            <w:pPr>
              <w:keepNext/>
              <w:keepLines/>
              <w:rPr>
                <w:lang w:val="pt-PT"/>
              </w:rPr>
            </w:pPr>
            <w:r w:rsidRPr="00F03387">
              <w:rPr>
                <w:lang w:val="pt-PT"/>
              </w:rPr>
              <w:t xml:space="preserve">Razão </w:t>
            </w:r>
            <w:r w:rsidR="00174BE9" w:rsidRPr="00F03387">
              <w:rPr>
                <w:lang w:val="pt-PT"/>
              </w:rPr>
              <w:t>de risco</w:t>
            </w:r>
            <w:r w:rsidR="00174BE9" w:rsidRPr="00F03387">
              <w:rPr>
                <w:i/>
                <w:lang w:val="pt-PT"/>
              </w:rPr>
              <w:t xml:space="preserve"> versus </w:t>
            </w:r>
            <w:r w:rsidR="00174BE9" w:rsidRPr="00F03387">
              <w:rPr>
                <w:lang w:val="pt-PT"/>
              </w:rPr>
              <w:t>Observação</w:t>
            </w:r>
          </w:p>
        </w:tc>
        <w:tc>
          <w:tcPr>
            <w:tcW w:w="3120" w:type="dxa"/>
            <w:gridSpan w:val="2"/>
            <w:tcBorders>
              <w:top w:val="nil"/>
              <w:bottom w:val="single" w:sz="4" w:space="0" w:color="auto"/>
            </w:tcBorders>
          </w:tcPr>
          <w:p w14:paraId="7C2CCC88" w14:textId="77777777" w:rsidR="00174BE9" w:rsidRPr="00F03387" w:rsidRDefault="00174BE9" w:rsidP="00100D18">
            <w:pPr>
              <w:keepNext/>
              <w:keepLines/>
              <w:jc w:val="center"/>
              <w:rPr>
                <w:lang w:val="pt-PT"/>
              </w:rPr>
            </w:pPr>
            <w:r w:rsidRPr="00F03387">
              <w:rPr>
                <w:lang w:val="pt-PT"/>
              </w:rPr>
              <w:t>0,75</w:t>
            </w:r>
          </w:p>
        </w:tc>
        <w:tc>
          <w:tcPr>
            <w:tcW w:w="3279" w:type="dxa"/>
            <w:gridSpan w:val="2"/>
            <w:tcBorders>
              <w:top w:val="nil"/>
              <w:bottom w:val="single" w:sz="4" w:space="0" w:color="auto"/>
            </w:tcBorders>
          </w:tcPr>
          <w:p w14:paraId="5DAF6A93" w14:textId="77777777" w:rsidR="00174BE9" w:rsidRPr="00F03387" w:rsidRDefault="00174BE9" w:rsidP="00100D18">
            <w:pPr>
              <w:keepNext/>
              <w:keepLines/>
              <w:jc w:val="center"/>
              <w:rPr>
                <w:lang w:val="pt-PT"/>
              </w:rPr>
            </w:pPr>
            <w:r w:rsidRPr="00F03387">
              <w:rPr>
                <w:lang w:val="pt-PT"/>
              </w:rPr>
              <w:t>0,76</w:t>
            </w:r>
          </w:p>
        </w:tc>
      </w:tr>
    </w:tbl>
    <w:p w14:paraId="4DE42800" w14:textId="77777777" w:rsidR="009E4C7D" w:rsidRPr="00F03387" w:rsidRDefault="00174BE9">
      <w:pPr>
        <w:rPr>
          <w:sz w:val="20"/>
          <w:szCs w:val="22"/>
          <w:lang w:val="pt-PT"/>
        </w:rPr>
      </w:pPr>
      <w:r w:rsidRPr="00F03387">
        <w:rPr>
          <w:sz w:val="20"/>
          <w:szCs w:val="22"/>
          <w:lang w:val="pt-PT"/>
        </w:rPr>
        <w:t>*</w:t>
      </w:r>
      <w:r w:rsidR="00B51274" w:rsidRPr="00F03387">
        <w:rPr>
          <w:sz w:val="20"/>
          <w:szCs w:val="22"/>
          <w:lang w:val="pt-PT"/>
        </w:rPr>
        <w:t>Objetivo</w:t>
      </w:r>
      <w:r w:rsidRPr="00F03387">
        <w:rPr>
          <w:sz w:val="20"/>
          <w:szCs w:val="22"/>
          <w:lang w:val="pt-PT"/>
        </w:rPr>
        <w:t xml:space="preserve"> coprimário de 1 ano de sobrevivência livre de doença </w:t>
      </w:r>
      <w:r w:rsidRPr="00F03387">
        <w:rPr>
          <w:i/>
          <w:sz w:val="20"/>
          <w:szCs w:val="22"/>
          <w:lang w:val="pt-PT"/>
        </w:rPr>
        <w:t>v</w:t>
      </w:r>
      <w:r w:rsidR="008E6463" w:rsidRPr="00F03387">
        <w:rPr>
          <w:i/>
          <w:sz w:val="20"/>
          <w:szCs w:val="22"/>
          <w:lang w:val="pt-PT"/>
        </w:rPr>
        <w:t>ersu</w:t>
      </w:r>
      <w:r w:rsidRPr="00F03387">
        <w:rPr>
          <w:i/>
          <w:sz w:val="20"/>
          <w:szCs w:val="22"/>
          <w:lang w:val="pt-PT"/>
        </w:rPr>
        <w:t>s</w:t>
      </w:r>
      <w:r w:rsidRPr="00F03387">
        <w:rPr>
          <w:sz w:val="20"/>
          <w:szCs w:val="22"/>
          <w:lang w:val="pt-PT"/>
        </w:rPr>
        <w:t xml:space="preserve"> </w:t>
      </w:r>
      <w:r w:rsidR="007531F2" w:rsidRPr="00F03387">
        <w:rPr>
          <w:sz w:val="20"/>
          <w:szCs w:val="22"/>
          <w:lang w:val="pt-PT"/>
        </w:rPr>
        <w:t>observação atingiu o limite estatístico pré-definido</w:t>
      </w:r>
    </w:p>
    <w:p w14:paraId="44DF6609" w14:textId="77777777" w:rsidR="00174BE9" w:rsidRPr="00F03387" w:rsidRDefault="007531F2">
      <w:pPr>
        <w:rPr>
          <w:sz w:val="20"/>
          <w:szCs w:val="22"/>
          <w:lang w:val="pt-PT"/>
        </w:rPr>
      </w:pPr>
      <w:r w:rsidRPr="00F03387">
        <w:rPr>
          <w:sz w:val="20"/>
          <w:szCs w:val="22"/>
          <w:lang w:val="pt-PT"/>
        </w:rPr>
        <w:t xml:space="preserve">**Análise final (incluindo </w:t>
      </w:r>
      <w:r w:rsidR="009B7900" w:rsidRPr="00F03387">
        <w:rPr>
          <w:sz w:val="20"/>
          <w:szCs w:val="22"/>
          <w:lang w:val="pt-PT"/>
        </w:rPr>
        <w:t>o tratamento com Herceptin</w:t>
      </w:r>
      <w:r w:rsidRPr="00F03387">
        <w:rPr>
          <w:sz w:val="20"/>
          <w:szCs w:val="22"/>
          <w:lang w:val="pt-PT"/>
        </w:rPr>
        <w:t xml:space="preserve"> (</w:t>
      </w:r>
      <w:r w:rsidRPr="00F03387">
        <w:rPr>
          <w:i/>
          <w:sz w:val="20"/>
          <w:szCs w:val="22"/>
          <w:lang w:val="pt-PT"/>
        </w:rPr>
        <w:t>crossover</w:t>
      </w:r>
      <w:r w:rsidRPr="00F03387">
        <w:rPr>
          <w:sz w:val="20"/>
          <w:szCs w:val="22"/>
          <w:lang w:val="pt-PT"/>
        </w:rPr>
        <w:t xml:space="preserve">) de 52% dos doentes do </w:t>
      </w:r>
      <w:r w:rsidR="0002574A" w:rsidRPr="00F03387">
        <w:rPr>
          <w:sz w:val="20"/>
          <w:szCs w:val="22"/>
          <w:lang w:val="pt-PT"/>
        </w:rPr>
        <w:t>grupo</w:t>
      </w:r>
      <w:r w:rsidRPr="00F03387">
        <w:rPr>
          <w:sz w:val="20"/>
          <w:szCs w:val="22"/>
          <w:lang w:val="pt-PT"/>
        </w:rPr>
        <w:t xml:space="preserve"> de observação)</w:t>
      </w:r>
    </w:p>
    <w:p w14:paraId="495A3F89" w14:textId="77777777" w:rsidR="007531F2" w:rsidRPr="00F03387" w:rsidRDefault="007531F2">
      <w:pPr>
        <w:rPr>
          <w:sz w:val="20"/>
          <w:szCs w:val="22"/>
          <w:lang w:val="pt-PT"/>
        </w:rPr>
      </w:pPr>
      <w:r w:rsidRPr="00F03387">
        <w:rPr>
          <w:sz w:val="20"/>
          <w:szCs w:val="22"/>
          <w:lang w:val="pt-PT"/>
        </w:rPr>
        <w:t>***Existe uma discrepância</w:t>
      </w:r>
      <w:r w:rsidR="00512F75" w:rsidRPr="00F03387">
        <w:rPr>
          <w:sz w:val="20"/>
          <w:szCs w:val="22"/>
          <w:lang w:val="pt-PT"/>
        </w:rPr>
        <w:t xml:space="preserve"> no tamanho geral da amostra devido a um pequeno número de doentes ter sido aleatorizado após a data de </w:t>
      </w:r>
      <w:r w:rsidR="00B51274" w:rsidRPr="00F03387">
        <w:rPr>
          <w:sz w:val="20"/>
          <w:szCs w:val="22"/>
          <w:lang w:val="pt-PT"/>
        </w:rPr>
        <w:t>corte</w:t>
      </w:r>
      <w:r w:rsidR="00512F75" w:rsidRPr="00F03387">
        <w:rPr>
          <w:sz w:val="20"/>
          <w:szCs w:val="22"/>
          <w:lang w:val="pt-PT"/>
        </w:rPr>
        <w:t>, para a análise do seguimento mediano de 12 meses</w:t>
      </w:r>
    </w:p>
    <w:p w14:paraId="26444390" w14:textId="77777777" w:rsidR="00B145D7" w:rsidRPr="00F03387" w:rsidRDefault="00B145D7">
      <w:pPr>
        <w:rPr>
          <w:lang w:val="pt-PT"/>
        </w:rPr>
      </w:pPr>
    </w:p>
    <w:p w14:paraId="23E0A828" w14:textId="77777777" w:rsidR="00B145D7" w:rsidRPr="00F03387" w:rsidRDefault="00512F75">
      <w:pPr>
        <w:rPr>
          <w:lang w:val="pt-PT"/>
        </w:rPr>
      </w:pPr>
      <w:r w:rsidRPr="00F03387">
        <w:rPr>
          <w:lang w:val="pt-PT"/>
        </w:rPr>
        <w:t>Os resultados de eficácia da análise de eficácia interina</w:t>
      </w:r>
      <w:r w:rsidR="00B51274" w:rsidRPr="00F03387">
        <w:rPr>
          <w:lang w:val="pt-PT"/>
        </w:rPr>
        <w:t xml:space="preserve"> ultrapassaram</w:t>
      </w:r>
      <w:r w:rsidRPr="00F03387">
        <w:rPr>
          <w:lang w:val="pt-PT"/>
        </w:rPr>
        <w:t xml:space="preserve"> o limite estatístico pré-definido no protocolo na comparação de 1 ano de Herceptin </w:t>
      </w:r>
      <w:r w:rsidRPr="00F03387">
        <w:rPr>
          <w:i/>
          <w:lang w:val="pt-PT"/>
        </w:rPr>
        <w:t>v</w:t>
      </w:r>
      <w:r w:rsidR="009C5235" w:rsidRPr="00F03387">
        <w:rPr>
          <w:i/>
          <w:lang w:val="pt-PT"/>
        </w:rPr>
        <w:t>ersu</w:t>
      </w:r>
      <w:r w:rsidRPr="00F03387">
        <w:rPr>
          <w:i/>
          <w:lang w:val="pt-PT"/>
        </w:rPr>
        <w:t>s</w:t>
      </w:r>
      <w:r w:rsidRPr="00F03387">
        <w:rPr>
          <w:lang w:val="pt-PT"/>
        </w:rPr>
        <w:t xml:space="preserve"> observação. </w:t>
      </w:r>
      <w:r w:rsidR="0002574A" w:rsidRPr="00F03387">
        <w:rPr>
          <w:lang w:val="pt-PT"/>
        </w:rPr>
        <w:t xml:space="preserve">Após um seguimento mediano de 12 meses, a </w:t>
      </w:r>
      <w:r w:rsidR="00F55CDD" w:rsidRPr="00F03387">
        <w:rPr>
          <w:lang w:val="pt-PT"/>
        </w:rPr>
        <w:t xml:space="preserve">razão </w:t>
      </w:r>
      <w:r w:rsidR="0002574A" w:rsidRPr="00F03387">
        <w:rPr>
          <w:lang w:val="pt-PT"/>
        </w:rPr>
        <w:t>de risco (</w:t>
      </w:r>
      <w:r w:rsidR="00A16B81" w:rsidRPr="00F03387">
        <w:rPr>
          <w:lang w:val="pt-PT"/>
        </w:rPr>
        <w:t>HR</w:t>
      </w:r>
      <w:r w:rsidR="0002574A" w:rsidRPr="00F03387">
        <w:rPr>
          <w:lang w:val="pt-PT"/>
        </w:rPr>
        <w:t>) para a sobrevivência livre de do</w:t>
      </w:r>
      <w:r w:rsidR="003B5DC2" w:rsidRPr="00F03387">
        <w:rPr>
          <w:lang w:val="pt-PT"/>
        </w:rPr>
        <w:t>ença foi de 0,54 (</w:t>
      </w:r>
      <w:r w:rsidR="00F55CDD" w:rsidRPr="00F03387">
        <w:rPr>
          <w:lang w:val="pt-PT"/>
        </w:rPr>
        <w:t xml:space="preserve">IC </w:t>
      </w:r>
      <w:r w:rsidR="003B5DC2" w:rsidRPr="00F03387">
        <w:rPr>
          <w:lang w:val="pt-PT"/>
        </w:rPr>
        <w:t>95 % 0,44;</w:t>
      </w:r>
      <w:r w:rsidR="0002574A" w:rsidRPr="00F03387">
        <w:rPr>
          <w:lang w:val="pt-PT"/>
        </w:rPr>
        <w:t xml:space="preserve"> 0,67), que se </w:t>
      </w:r>
      <w:r w:rsidR="00B145D7" w:rsidRPr="00F03387">
        <w:rPr>
          <w:lang w:val="pt-PT"/>
        </w:rPr>
        <w:t xml:space="preserve">traduz num benefício absoluto, em termos de taxa de sobrevivência livre de doença a 2 anos, de 7,6 pontos percentuais (85,8 % </w:t>
      </w:r>
      <w:r w:rsidR="00B145D7" w:rsidRPr="00F03387">
        <w:rPr>
          <w:i/>
          <w:lang w:val="pt-PT"/>
        </w:rPr>
        <w:t>v</w:t>
      </w:r>
      <w:r w:rsidR="009C5235" w:rsidRPr="00F03387">
        <w:rPr>
          <w:i/>
          <w:lang w:val="pt-PT"/>
        </w:rPr>
        <w:t>ersu</w:t>
      </w:r>
      <w:r w:rsidR="00B145D7" w:rsidRPr="00F03387">
        <w:rPr>
          <w:i/>
          <w:lang w:val="pt-PT"/>
        </w:rPr>
        <w:t>s</w:t>
      </w:r>
      <w:r w:rsidR="00B145D7" w:rsidRPr="00F03387">
        <w:rPr>
          <w:lang w:val="pt-PT"/>
        </w:rPr>
        <w:t xml:space="preserve"> 78,2 %) a favor do grupo com Herceptin.</w:t>
      </w:r>
    </w:p>
    <w:p w14:paraId="7C9FCCE3" w14:textId="77777777" w:rsidR="0002574A" w:rsidRPr="00F03387" w:rsidRDefault="0002574A">
      <w:pPr>
        <w:rPr>
          <w:lang w:val="pt-PT"/>
        </w:rPr>
      </w:pPr>
    </w:p>
    <w:p w14:paraId="19840FD0" w14:textId="77777777" w:rsidR="0002574A" w:rsidRPr="00F03387" w:rsidRDefault="0002574A">
      <w:pPr>
        <w:rPr>
          <w:lang w:val="pt-PT"/>
        </w:rPr>
      </w:pPr>
      <w:r w:rsidRPr="00F03387">
        <w:rPr>
          <w:lang w:val="pt-PT"/>
        </w:rPr>
        <w:t>Foi realizada uma análise final após o seguimento mediano de 8 anos, que demonstrou que 1 ano de t</w:t>
      </w:r>
      <w:r w:rsidR="003B5DC2" w:rsidRPr="00F03387">
        <w:rPr>
          <w:lang w:val="pt-PT"/>
        </w:rPr>
        <w:t>erapêutica</w:t>
      </w:r>
      <w:r w:rsidRPr="00F03387">
        <w:rPr>
          <w:lang w:val="pt-PT"/>
        </w:rPr>
        <w:t xml:space="preserve"> com Herceptin está associado </w:t>
      </w:r>
      <w:r w:rsidR="003B5DC2" w:rsidRPr="00F03387">
        <w:rPr>
          <w:lang w:val="pt-PT"/>
        </w:rPr>
        <w:t>a</w:t>
      </w:r>
      <w:r w:rsidRPr="00F03387">
        <w:rPr>
          <w:lang w:val="pt-PT"/>
        </w:rPr>
        <w:t xml:space="preserve"> uma redução do risco de 24 % quando comparado com a observação apenas (</w:t>
      </w:r>
      <w:r w:rsidR="00A16B81" w:rsidRPr="00F03387">
        <w:rPr>
          <w:lang w:val="pt-PT"/>
        </w:rPr>
        <w:t xml:space="preserve">HR = 0,76, </w:t>
      </w:r>
      <w:r w:rsidR="00F55CDD" w:rsidRPr="00F03387">
        <w:rPr>
          <w:lang w:val="pt-PT"/>
        </w:rPr>
        <w:t xml:space="preserve">IC </w:t>
      </w:r>
      <w:r w:rsidR="00A16B81" w:rsidRPr="00F03387">
        <w:rPr>
          <w:lang w:val="pt-PT"/>
        </w:rPr>
        <w:t>95 % 0,67; 0,86). Isto traduz-se num benefício absoluto em termos de taxa de sobrevivência livre de doença a 8 anos de 6,4 pontos percentuais a favor de 1 ano de t</w:t>
      </w:r>
      <w:r w:rsidR="003B5DC2" w:rsidRPr="00F03387">
        <w:rPr>
          <w:lang w:val="pt-PT"/>
        </w:rPr>
        <w:t>erapêutica</w:t>
      </w:r>
      <w:r w:rsidR="00A16B81" w:rsidRPr="00F03387">
        <w:rPr>
          <w:lang w:val="pt-PT"/>
        </w:rPr>
        <w:t xml:space="preserve"> com Herceptin.</w:t>
      </w:r>
    </w:p>
    <w:p w14:paraId="7A5F4F0A" w14:textId="77777777" w:rsidR="00A16B81" w:rsidRPr="00F03387" w:rsidRDefault="00A16B81">
      <w:pPr>
        <w:rPr>
          <w:lang w:val="pt-PT"/>
        </w:rPr>
      </w:pPr>
    </w:p>
    <w:p w14:paraId="3568207B" w14:textId="77777777" w:rsidR="00A16B81" w:rsidRPr="00F03387" w:rsidRDefault="00A16B81">
      <w:pPr>
        <w:rPr>
          <w:lang w:val="pt-PT"/>
        </w:rPr>
      </w:pPr>
      <w:r w:rsidRPr="00F03387">
        <w:rPr>
          <w:lang w:val="pt-PT"/>
        </w:rPr>
        <w:t>Nesta análise final, a extensão d</w:t>
      </w:r>
      <w:r w:rsidR="003B5DC2" w:rsidRPr="00F03387">
        <w:rPr>
          <w:lang w:val="pt-PT"/>
        </w:rPr>
        <w:t>a</w:t>
      </w:r>
      <w:r w:rsidRPr="00F03387">
        <w:rPr>
          <w:lang w:val="pt-PT"/>
        </w:rPr>
        <w:t xml:space="preserve"> t</w:t>
      </w:r>
      <w:r w:rsidR="003B5DC2" w:rsidRPr="00F03387">
        <w:rPr>
          <w:lang w:val="pt-PT"/>
        </w:rPr>
        <w:t>erapêutica</w:t>
      </w:r>
      <w:r w:rsidRPr="00F03387">
        <w:rPr>
          <w:lang w:val="pt-PT"/>
        </w:rPr>
        <w:t xml:space="preserve"> com Herceptin </w:t>
      </w:r>
      <w:r w:rsidR="00CE654F" w:rsidRPr="00F03387">
        <w:rPr>
          <w:lang w:val="pt-PT"/>
        </w:rPr>
        <w:t>para um</w:t>
      </w:r>
      <w:r w:rsidRPr="00F03387">
        <w:rPr>
          <w:lang w:val="pt-PT"/>
        </w:rPr>
        <w:t>a duração de dois anos</w:t>
      </w:r>
      <w:r w:rsidR="00CE654F" w:rsidRPr="00F03387">
        <w:rPr>
          <w:lang w:val="pt-PT"/>
        </w:rPr>
        <w:t xml:space="preserve"> não demonstrou um benefício adicional em relação </w:t>
      </w:r>
      <w:r w:rsidR="003B5DC2" w:rsidRPr="00F03387">
        <w:rPr>
          <w:lang w:val="pt-PT"/>
        </w:rPr>
        <w:t>à</w:t>
      </w:r>
      <w:r w:rsidR="00CE654F" w:rsidRPr="00F03387">
        <w:rPr>
          <w:lang w:val="pt-PT"/>
        </w:rPr>
        <w:t xml:space="preserve"> t</w:t>
      </w:r>
      <w:r w:rsidR="003B5DC2" w:rsidRPr="00F03387">
        <w:rPr>
          <w:lang w:val="pt-PT"/>
        </w:rPr>
        <w:t>erapêutica</w:t>
      </w:r>
      <w:r w:rsidR="00CE654F" w:rsidRPr="00F03387">
        <w:rPr>
          <w:lang w:val="pt-PT"/>
        </w:rPr>
        <w:t xml:space="preserve"> de 1 ano [</w:t>
      </w:r>
      <w:r w:rsidR="00F55CDD" w:rsidRPr="00F03387">
        <w:rPr>
          <w:lang w:val="pt-PT"/>
        </w:rPr>
        <w:t xml:space="preserve">razão </w:t>
      </w:r>
      <w:r w:rsidR="00CE654F" w:rsidRPr="00F03387">
        <w:rPr>
          <w:lang w:val="pt-PT"/>
        </w:rPr>
        <w:t xml:space="preserve">de risco para a sobrevivência livre de doença na população de intenção de tratar de 2 anos </w:t>
      </w:r>
      <w:r w:rsidR="00CE654F" w:rsidRPr="00F03387">
        <w:rPr>
          <w:i/>
          <w:lang w:val="pt-PT"/>
        </w:rPr>
        <w:t>v</w:t>
      </w:r>
      <w:r w:rsidR="009C5235" w:rsidRPr="00F03387">
        <w:rPr>
          <w:i/>
          <w:lang w:val="pt-PT"/>
        </w:rPr>
        <w:t>ersu</w:t>
      </w:r>
      <w:r w:rsidR="00CE654F" w:rsidRPr="00F03387">
        <w:rPr>
          <w:i/>
          <w:lang w:val="pt-PT"/>
        </w:rPr>
        <w:t>s</w:t>
      </w:r>
      <w:r w:rsidR="00CE654F" w:rsidRPr="00F03387">
        <w:rPr>
          <w:lang w:val="pt-PT"/>
        </w:rPr>
        <w:t xml:space="preserve"> 1 ano = 0,99 (</w:t>
      </w:r>
      <w:r w:rsidR="00F55CDD" w:rsidRPr="00F03387">
        <w:rPr>
          <w:lang w:val="pt-PT"/>
        </w:rPr>
        <w:t xml:space="preserve">IC </w:t>
      </w:r>
      <w:r w:rsidR="00CE654F" w:rsidRPr="00F03387">
        <w:rPr>
          <w:lang w:val="pt-PT"/>
        </w:rPr>
        <w:t xml:space="preserve">95 % IC: 0,87; 1,13), valor de P = 0,90 e </w:t>
      </w:r>
      <w:r w:rsidR="00F55CDD" w:rsidRPr="00F03387">
        <w:rPr>
          <w:lang w:val="pt-PT"/>
        </w:rPr>
        <w:t xml:space="preserve">razão </w:t>
      </w:r>
      <w:r w:rsidR="00CE654F" w:rsidRPr="00F03387">
        <w:rPr>
          <w:lang w:val="pt-PT"/>
        </w:rPr>
        <w:t xml:space="preserve">de risco para a sobrevivência global = 0,98 (0,83; 1,15), valor de P = 0,78]. </w:t>
      </w:r>
      <w:r w:rsidR="001068D1" w:rsidRPr="00F03387">
        <w:rPr>
          <w:lang w:val="pt-PT"/>
        </w:rPr>
        <w:t>A taxa da disfunção cardíaca assi</w:t>
      </w:r>
      <w:r w:rsidR="00F55CDD" w:rsidRPr="00F03387">
        <w:rPr>
          <w:lang w:val="pt-PT"/>
        </w:rPr>
        <w:t>n</w:t>
      </w:r>
      <w:r w:rsidR="001068D1" w:rsidRPr="00F03387">
        <w:rPr>
          <w:lang w:val="pt-PT"/>
        </w:rPr>
        <w:t>tomática sofreu um aumento no grupo d</w:t>
      </w:r>
      <w:r w:rsidR="003B5DC2" w:rsidRPr="00F03387">
        <w:rPr>
          <w:lang w:val="pt-PT"/>
        </w:rPr>
        <w:t>a</w:t>
      </w:r>
      <w:r w:rsidR="001068D1" w:rsidRPr="00F03387">
        <w:rPr>
          <w:lang w:val="pt-PT"/>
        </w:rPr>
        <w:t xml:space="preserve"> t</w:t>
      </w:r>
      <w:r w:rsidR="003B5DC2" w:rsidRPr="00F03387">
        <w:rPr>
          <w:lang w:val="pt-PT"/>
        </w:rPr>
        <w:t>erapêutica</w:t>
      </w:r>
      <w:r w:rsidR="001068D1" w:rsidRPr="00F03387">
        <w:rPr>
          <w:lang w:val="pt-PT"/>
        </w:rPr>
        <w:t xml:space="preserve"> de dois anos (8</w:t>
      </w:r>
      <w:r w:rsidR="003B5DC2" w:rsidRPr="00F03387">
        <w:rPr>
          <w:lang w:val="pt-PT"/>
        </w:rPr>
        <w:t>,</w:t>
      </w:r>
      <w:r w:rsidR="001068D1" w:rsidRPr="00F03387">
        <w:rPr>
          <w:lang w:val="pt-PT"/>
        </w:rPr>
        <w:t xml:space="preserve">1 % </w:t>
      </w:r>
      <w:r w:rsidR="001068D1" w:rsidRPr="00F03387">
        <w:rPr>
          <w:i/>
          <w:lang w:val="pt-PT"/>
        </w:rPr>
        <w:t>versus</w:t>
      </w:r>
      <w:r w:rsidR="001068D1" w:rsidRPr="00F03387">
        <w:rPr>
          <w:lang w:val="pt-PT"/>
        </w:rPr>
        <w:t xml:space="preserve"> 4,6 % no grupo d</w:t>
      </w:r>
      <w:r w:rsidR="003B5DC2" w:rsidRPr="00F03387">
        <w:rPr>
          <w:lang w:val="pt-PT"/>
        </w:rPr>
        <w:t>a</w:t>
      </w:r>
      <w:r w:rsidR="001068D1" w:rsidRPr="00F03387">
        <w:rPr>
          <w:lang w:val="pt-PT"/>
        </w:rPr>
        <w:t xml:space="preserve"> t</w:t>
      </w:r>
      <w:r w:rsidR="003B5DC2" w:rsidRPr="00F03387">
        <w:rPr>
          <w:lang w:val="pt-PT"/>
        </w:rPr>
        <w:t>erapêutica</w:t>
      </w:r>
      <w:r w:rsidR="001068D1" w:rsidRPr="00F03387">
        <w:rPr>
          <w:lang w:val="pt-PT"/>
        </w:rPr>
        <w:t xml:space="preserve"> de um ano). Um maior número de doentes </w:t>
      </w:r>
      <w:r w:rsidR="00F55CDD" w:rsidRPr="00F03387">
        <w:rPr>
          <w:lang w:val="pt-PT"/>
        </w:rPr>
        <w:t xml:space="preserve">apresentou </w:t>
      </w:r>
      <w:r w:rsidR="001068D1" w:rsidRPr="00F03387">
        <w:rPr>
          <w:lang w:val="pt-PT"/>
        </w:rPr>
        <w:t>pelo menos um acontecimento adverso de grau 3 ou 4 no grupo d</w:t>
      </w:r>
      <w:r w:rsidR="003B5DC2" w:rsidRPr="00F03387">
        <w:rPr>
          <w:lang w:val="pt-PT"/>
        </w:rPr>
        <w:t>a</w:t>
      </w:r>
      <w:r w:rsidR="001068D1" w:rsidRPr="00F03387">
        <w:rPr>
          <w:lang w:val="pt-PT"/>
        </w:rPr>
        <w:t xml:space="preserve"> t</w:t>
      </w:r>
      <w:r w:rsidR="003B5DC2" w:rsidRPr="00F03387">
        <w:rPr>
          <w:lang w:val="pt-PT"/>
        </w:rPr>
        <w:t>erapêutica</w:t>
      </w:r>
      <w:r w:rsidR="001068D1" w:rsidRPr="00F03387">
        <w:rPr>
          <w:lang w:val="pt-PT"/>
        </w:rPr>
        <w:t xml:space="preserve"> de dois anos (20,4 %) quando comparado com o grupo d</w:t>
      </w:r>
      <w:r w:rsidR="003B5DC2" w:rsidRPr="00F03387">
        <w:rPr>
          <w:lang w:val="pt-PT"/>
        </w:rPr>
        <w:t>a</w:t>
      </w:r>
      <w:r w:rsidR="001068D1" w:rsidRPr="00F03387">
        <w:rPr>
          <w:lang w:val="pt-PT"/>
        </w:rPr>
        <w:t xml:space="preserve"> t</w:t>
      </w:r>
      <w:r w:rsidR="003B5DC2" w:rsidRPr="00F03387">
        <w:rPr>
          <w:lang w:val="pt-PT"/>
        </w:rPr>
        <w:t>erapêutica</w:t>
      </w:r>
      <w:r w:rsidR="001068D1" w:rsidRPr="00F03387">
        <w:rPr>
          <w:lang w:val="pt-PT"/>
        </w:rPr>
        <w:t xml:space="preserve"> de um ano (16,3 %).</w:t>
      </w:r>
    </w:p>
    <w:p w14:paraId="76B2CD3F" w14:textId="77777777" w:rsidR="00B145D7" w:rsidRPr="00F03387" w:rsidRDefault="00B145D7">
      <w:pPr>
        <w:rPr>
          <w:lang w:val="pt-PT"/>
        </w:rPr>
      </w:pPr>
    </w:p>
    <w:p w14:paraId="4478DD6D" w14:textId="77777777" w:rsidR="00B145D7" w:rsidRPr="00F03387" w:rsidRDefault="00B145D7">
      <w:pPr>
        <w:rPr>
          <w:szCs w:val="22"/>
          <w:lang w:val="pt-PT"/>
        </w:rPr>
      </w:pPr>
      <w:r w:rsidRPr="00F03387">
        <w:rPr>
          <w:lang w:val="pt-PT"/>
        </w:rPr>
        <w:t xml:space="preserve">Nos estudos </w:t>
      </w:r>
      <w:r w:rsidR="00B0564E" w:rsidRPr="00F03387">
        <w:rPr>
          <w:szCs w:val="22"/>
          <w:lang w:val="pt-PT"/>
        </w:rPr>
        <w:t xml:space="preserve">NSABP B-31 e </w:t>
      </w:r>
      <w:r w:rsidRPr="00F03387">
        <w:rPr>
          <w:szCs w:val="22"/>
          <w:lang w:val="pt-PT"/>
        </w:rPr>
        <w:t xml:space="preserve">NCCTG N9831, Herceptin foi administrado em associação com paclitaxel, no seguimento de quimioterapia com AC. </w:t>
      </w:r>
    </w:p>
    <w:p w14:paraId="6BD37C08" w14:textId="77777777" w:rsidR="00B145D7" w:rsidRPr="00F03387" w:rsidRDefault="00B145D7">
      <w:pPr>
        <w:keepNext/>
        <w:outlineLvl w:val="0"/>
        <w:rPr>
          <w:szCs w:val="22"/>
          <w:lang w:val="pt-PT"/>
        </w:rPr>
      </w:pPr>
    </w:p>
    <w:p w14:paraId="2B4A2C27" w14:textId="77777777" w:rsidR="00B145D7" w:rsidRPr="00F03387" w:rsidRDefault="00B145D7">
      <w:pPr>
        <w:rPr>
          <w:szCs w:val="22"/>
          <w:lang w:val="pt-PT"/>
        </w:rPr>
      </w:pPr>
      <w:r w:rsidRPr="00F03387">
        <w:rPr>
          <w:szCs w:val="22"/>
          <w:lang w:val="pt-PT"/>
        </w:rPr>
        <w:t>A doxo</w:t>
      </w:r>
      <w:r w:rsidR="00C407FA" w:rsidRPr="00F03387">
        <w:rPr>
          <w:szCs w:val="22"/>
          <w:lang w:val="pt-PT"/>
        </w:rPr>
        <w:t>r</w:t>
      </w:r>
      <w:r w:rsidRPr="00F03387">
        <w:rPr>
          <w:szCs w:val="22"/>
          <w:lang w:val="pt-PT"/>
        </w:rPr>
        <w:t xml:space="preserve">rubicina e a ciclofosfamida foram administradas concomitantemente do seguinte modo: </w:t>
      </w:r>
    </w:p>
    <w:p w14:paraId="578CA7B6" w14:textId="77777777" w:rsidR="00B145D7" w:rsidRPr="00F03387" w:rsidRDefault="00B145D7">
      <w:pPr>
        <w:ind w:left="480" w:hanging="480"/>
        <w:rPr>
          <w:lang w:val="pt-PT"/>
        </w:rPr>
      </w:pPr>
    </w:p>
    <w:p w14:paraId="4A0ADF43" w14:textId="77777777" w:rsidR="00B145D7" w:rsidRPr="00F03387" w:rsidRDefault="00B145D7">
      <w:pPr>
        <w:ind w:left="480" w:hanging="480"/>
        <w:rPr>
          <w:lang w:val="pt-PT"/>
        </w:rPr>
      </w:pPr>
      <w:r w:rsidRPr="00F03387">
        <w:rPr>
          <w:lang w:val="pt-PT"/>
        </w:rPr>
        <w:t>-</w:t>
      </w:r>
      <w:r w:rsidRPr="00F03387">
        <w:rPr>
          <w:lang w:val="pt-PT"/>
        </w:rPr>
        <w:tab/>
        <w:t>injeção intravenosa de doxor</w:t>
      </w:r>
      <w:r w:rsidR="00C407FA" w:rsidRPr="00F03387">
        <w:rPr>
          <w:lang w:val="pt-PT"/>
        </w:rPr>
        <w:t>r</w:t>
      </w:r>
      <w:r w:rsidRPr="00F03387">
        <w:rPr>
          <w:lang w:val="pt-PT"/>
        </w:rPr>
        <w:t>ubicina, 60 mg/m</w:t>
      </w:r>
      <w:r w:rsidRPr="00F03387">
        <w:rPr>
          <w:vertAlign w:val="superscript"/>
          <w:lang w:val="pt-PT"/>
        </w:rPr>
        <w:t>2</w:t>
      </w:r>
      <w:r w:rsidRPr="00F03387">
        <w:rPr>
          <w:lang w:val="pt-PT"/>
        </w:rPr>
        <w:t>, administrada a cada 3 semanas durante 4 ciclos.</w:t>
      </w:r>
    </w:p>
    <w:p w14:paraId="1E23E7A1" w14:textId="77777777" w:rsidR="00B145D7" w:rsidRPr="00F03387" w:rsidRDefault="00B145D7">
      <w:pPr>
        <w:ind w:left="480" w:hanging="480"/>
        <w:rPr>
          <w:lang w:val="pt-PT"/>
        </w:rPr>
      </w:pPr>
    </w:p>
    <w:p w14:paraId="6279E09B" w14:textId="77777777" w:rsidR="00B145D7" w:rsidRPr="00F03387" w:rsidRDefault="00B145D7">
      <w:pPr>
        <w:ind w:left="480" w:hanging="480"/>
        <w:rPr>
          <w:lang w:val="pt-PT"/>
        </w:rPr>
      </w:pPr>
      <w:r w:rsidRPr="00F03387">
        <w:rPr>
          <w:lang w:val="pt-PT"/>
        </w:rPr>
        <w:t>-</w:t>
      </w:r>
      <w:r w:rsidRPr="00F03387">
        <w:rPr>
          <w:lang w:val="pt-PT"/>
        </w:rPr>
        <w:tab/>
        <w:t>ciclofosfamida intravenosa, 600 mg/m</w:t>
      </w:r>
      <w:r w:rsidRPr="00F03387">
        <w:rPr>
          <w:vertAlign w:val="superscript"/>
          <w:lang w:val="pt-PT"/>
        </w:rPr>
        <w:t>2</w:t>
      </w:r>
      <w:r w:rsidRPr="00F03387">
        <w:rPr>
          <w:lang w:val="pt-PT"/>
        </w:rPr>
        <w:t xml:space="preserve"> durante 30 minutos, administrada a cada 3 semanas durante 4 ciclos.</w:t>
      </w:r>
    </w:p>
    <w:p w14:paraId="78AA8155" w14:textId="77777777" w:rsidR="00B145D7" w:rsidRPr="00F03387" w:rsidRDefault="00B145D7">
      <w:pPr>
        <w:rPr>
          <w:szCs w:val="22"/>
          <w:lang w:val="pt-PT"/>
        </w:rPr>
      </w:pPr>
    </w:p>
    <w:p w14:paraId="403090B7" w14:textId="77777777" w:rsidR="00B145D7" w:rsidRPr="00F03387" w:rsidRDefault="00B145D7">
      <w:pPr>
        <w:rPr>
          <w:szCs w:val="22"/>
          <w:lang w:val="pt-PT"/>
        </w:rPr>
      </w:pPr>
      <w:r w:rsidRPr="00F03387">
        <w:rPr>
          <w:szCs w:val="22"/>
          <w:lang w:val="pt-PT"/>
        </w:rPr>
        <w:t>O paclitaxel, em associação com Herceptin, foi administrado do seguinte modo:</w:t>
      </w:r>
    </w:p>
    <w:p w14:paraId="222C999E" w14:textId="77777777" w:rsidR="00B145D7" w:rsidRPr="00F03387" w:rsidRDefault="00B145D7">
      <w:pPr>
        <w:rPr>
          <w:szCs w:val="22"/>
          <w:lang w:val="pt-PT"/>
        </w:rPr>
      </w:pPr>
    </w:p>
    <w:p w14:paraId="240E13C6" w14:textId="77777777" w:rsidR="00B145D7" w:rsidRPr="00F03387" w:rsidRDefault="00B145D7">
      <w:pPr>
        <w:ind w:left="480" w:hanging="480"/>
        <w:rPr>
          <w:lang w:val="pt-PT"/>
        </w:rPr>
      </w:pPr>
      <w:r w:rsidRPr="00F03387">
        <w:rPr>
          <w:lang w:val="pt-PT"/>
        </w:rPr>
        <w:t>-</w:t>
      </w:r>
      <w:r w:rsidRPr="00F03387">
        <w:rPr>
          <w:lang w:val="pt-PT"/>
        </w:rPr>
        <w:tab/>
        <w:t>paclitaxel intravenoso - 80 mg/m</w:t>
      </w:r>
      <w:r w:rsidRPr="00F03387">
        <w:rPr>
          <w:szCs w:val="22"/>
          <w:vertAlign w:val="superscript"/>
          <w:lang w:val="pt-PT"/>
        </w:rPr>
        <w:t>2</w:t>
      </w:r>
      <w:r w:rsidRPr="00F03387">
        <w:rPr>
          <w:lang w:val="pt-PT"/>
        </w:rPr>
        <w:t xml:space="preserve"> como perfusão i</w:t>
      </w:r>
      <w:r w:rsidR="001068D1" w:rsidRPr="00F03387">
        <w:rPr>
          <w:lang w:val="pt-PT"/>
        </w:rPr>
        <w:t>ntravenosa</w:t>
      </w:r>
      <w:r w:rsidRPr="00F03387">
        <w:rPr>
          <w:lang w:val="pt-PT"/>
        </w:rPr>
        <w:t xml:space="preserve"> contínua, administrado semanalmente durante 12 semanas</w:t>
      </w:r>
    </w:p>
    <w:p w14:paraId="4B195072" w14:textId="77777777" w:rsidR="00B145D7" w:rsidRPr="00F03387" w:rsidRDefault="00B145D7">
      <w:pPr>
        <w:rPr>
          <w:szCs w:val="22"/>
          <w:lang w:val="pt-PT"/>
        </w:rPr>
      </w:pPr>
      <w:r w:rsidRPr="00F03387">
        <w:rPr>
          <w:szCs w:val="22"/>
          <w:lang w:val="pt-PT"/>
        </w:rPr>
        <w:t>ou</w:t>
      </w:r>
    </w:p>
    <w:p w14:paraId="25300420" w14:textId="77777777" w:rsidR="00B145D7" w:rsidRPr="00F03387" w:rsidRDefault="00B145D7">
      <w:pPr>
        <w:ind w:left="480" w:hanging="480"/>
        <w:rPr>
          <w:lang w:val="pt-PT"/>
        </w:rPr>
      </w:pPr>
      <w:r w:rsidRPr="00F03387">
        <w:rPr>
          <w:lang w:val="pt-PT"/>
        </w:rPr>
        <w:t xml:space="preserve">- </w:t>
      </w:r>
      <w:r w:rsidRPr="00F03387">
        <w:rPr>
          <w:lang w:val="pt-PT"/>
        </w:rPr>
        <w:tab/>
        <w:t>paclitaxel intravenoso - 175 mg/m</w:t>
      </w:r>
      <w:r w:rsidRPr="00F03387">
        <w:rPr>
          <w:szCs w:val="22"/>
          <w:vertAlign w:val="superscript"/>
          <w:lang w:val="pt-PT"/>
        </w:rPr>
        <w:t>2</w:t>
      </w:r>
      <w:r w:rsidRPr="00F03387">
        <w:rPr>
          <w:lang w:val="pt-PT"/>
        </w:rPr>
        <w:t xml:space="preserve"> como perfusão i</w:t>
      </w:r>
      <w:r w:rsidR="001068D1" w:rsidRPr="00F03387">
        <w:rPr>
          <w:lang w:val="pt-PT"/>
        </w:rPr>
        <w:t>ntravenosa</w:t>
      </w:r>
      <w:r w:rsidRPr="00F03387">
        <w:rPr>
          <w:lang w:val="pt-PT"/>
        </w:rPr>
        <w:t xml:space="preserve"> contínua, administrado a cada 3 semanas durante 4 ciclos (dia 1 de cada ciclo)</w:t>
      </w:r>
    </w:p>
    <w:p w14:paraId="3E1B09E1" w14:textId="77777777" w:rsidR="00B145D7" w:rsidRPr="00F03387" w:rsidRDefault="00B145D7">
      <w:pPr>
        <w:rPr>
          <w:lang w:val="pt-PT"/>
        </w:rPr>
      </w:pPr>
    </w:p>
    <w:p w14:paraId="2E56D6CE" w14:textId="77777777" w:rsidR="00B145D7" w:rsidRPr="00F03387" w:rsidRDefault="00B145D7">
      <w:pPr>
        <w:rPr>
          <w:szCs w:val="22"/>
          <w:lang w:val="pt-PT"/>
        </w:rPr>
      </w:pPr>
      <w:r w:rsidRPr="00F03387">
        <w:rPr>
          <w:lang w:val="pt-PT"/>
        </w:rPr>
        <w:t xml:space="preserve">Os resultados de eficácia da análise conjunta dos ensaios </w:t>
      </w:r>
      <w:r w:rsidR="00B0564E" w:rsidRPr="00F03387">
        <w:rPr>
          <w:szCs w:val="22"/>
          <w:lang w:val="pt-PT"/>
        </w:rPr>
        <w:t xml:space="preserve">NSABP B-31 e </w:t>
      </w:r>
      <w:r w:rsidRPr="00F03387">
        <w:rPr>
          <w:szCs w:val="22"/>
          <w:lang w:val="pt-PT"/>
        </w:rPr>
        <w:t xml:space="preserve">NCCTG N9831 </w:t>
      </w:r>
      <w:r w:rsidR="00C35F93" w:rsidRPr="00F03387">
        <w:rPr>
          <w:lang w:val="pt-PT"/>
        </w:rPr>
        <w:t>aquando da</w:t>
      </w:r>
      <w:r w:rsidR="00913F6F" w:rsidRPr="00F03387">
        <w:rPr>
          <w:lang w:val="pt-PT"/>
        </w:rPr>
        <w:t xml:space="preserve"> análise definitiva da </w:t>
      </w:r>
      <w:r w:rsidR="009C04A9" w:rsidRPr="00F03387">
        <w:rPr>
          <w:rFonts w:eastAsia="MS Mincho"/>
          <w:szCs w:val="22"/>
          <w:lang w:val="pt-PT"/>
        </w:rPr>
        <w:t>s</w:t>
      </w:r>
      <w:r w:rsidR="00913F6F" w:rsidRPr="00F03387">
        <w:rPr>
          <w:rFonts w:eastAsia="MS Mincho"/>
          <w:szCs w:val="22"/>
          <w:lang w:val="pt-PT"/>
        </w:rPr>
        <w:t>obrevivência livre de doença</w:t>
      </w:r>
      <w:r w:rsidR="00913F6F" w:rsidRPr="00F03387">
        <w:rPr>
          <w:lang w:val="pt-PT"/>
        </w:rPr>
        <w:t xml:space="preserve">* </w:t>
      </w:r>
      <w:r w:rsidRPr="00F03387">
        <w:rPr>
          <w:szCs w:val="22"/>
          <w:lang w:val="pt-PT"/>
        </w:rPr>
        <w:t xml:space="preserve">encontram-se resumidos na </w:t>
      </w:r>
      <w:r w:rsidR="009C5235" w:rsidRPr="00F03387">
        <w:rPr>
          <w:szCs w:val="22"/>
          <w:lang w:val="pt-PT"/>
        </w:rPr>
        <w:t>T</w:t>
      </w:r>
      <w:r w:rsidRPr="00F03387">
        <w:rPr>
          <w:szCs w:val="22"/>
          <w:lang w:val="pt-PT"/>
        </w:rPr>
        <w:t xml:space="preserve">abela </w:t>
      </w:r>
      <w:r w:rsidR="009C5235" w:rsidRPr="00F03387">
        <w:rPr>
          <w:szCs w:val="22"/>
          <w:lang w:val="pt-PT"/>
        </w:rPr>
        <w:t>7</w:t>
      </w:r>
      <w:r w:rsidRPr="00F03387">
        <w:rPr>
          <w:szCs w:val="22"/>
          <w:lang w:val="pt-PT"/>
        </w:rPr>
        <w:t>. A duração mediana do seguimento foi de 1,8 anos para os doentes no braço AC→P e 2,0 anos para os doentes no braço AC→PH.</w:t>
      </w:r>
    </w:p>
    <w:p w14:paraId="547B5D0C" w14:textId="77777777" w:rsidR="001068D1" w:rsidRPr="00F03387" w:rsidRDefault="001068D1">
      <w:pPr>
        <w:rPr>
          <w:szCs w:val="22"/>
          <w:lang w:val="pt-PT"/>
        </w:rPr>
      </w:pPr>
    </w:p>
    <w:p w14:paraId="1BAD88C0" w14:textId="77777777" w:rsidR="001068D1" w:rsidRPr="00F03387" w:rsidRDefault="001068D1" w:rsidP="005E0385">
      <w:pPr>
        <w:keepNext/>
        <w:keepLines/>
        <w:rPr>
          <w:szCs w:val="22"/>
          <w:u w:val="single"/>
          <w:lang w:val="pt-PT"/>
        </w:rPr>
      </w:pPr>
      <w:r w:rsidRPr="00F03387">
        <w:rPr>
          <w:szCs w:val="22"/>
          <w:lang w:val="pt-PT"/>
        </w:rPr>
        <w:lastRenderedPageBreak/>
        <w:t xml:space="preserve">Tabela 7 </w:t>
      </w:r>
      <w:r w:rsidR="00D255E2" w:rsidRPr="00F03387">
        <w:rPr>
          <w:szCs w:val="22"/>
          <w:lang w:val="pt-PT"/>
        </w:rPr>
        <w:t>Sumário dos resultados de eficácia da análise conjunta dos ensaios NSABP B-31 e NCCTG N983</w:t>
      </w:r>
      <w:r w:rsidR="00D255E2" w:rsidRPr="00F03387">
        <w:rPr>
          <w:lang w:val="pt-PT"/>
        </w:rPr>
        <w:t xml:space="preserve"> aquando da análise definitiva da </w:t>
      </w:r>
      <w:r w:rsidR="00D255E2" w:rsidRPr="00F03387">
        <w:rPr>
          <w:rFonts w:eastAsia="MS Mincho"/>
          <w:szCs w:val="22"/>
          <w:lang w:val="pt-PT"/>
        </w:rPr>
        <w:t>sobrevivência livre de doença</w:t>
      </w:r>
      <w:r w:rsidR="00D255E2" w:rsidRPr="00F03387">
        <w:rPr>
          <w:lang w:val="pt-PT"/>
        </w:rPr>
        <w:t>*</w:t>
      </w:r>
    </w:p>
    <w:p w14:paraId="6B63FD19" w14:textId="77777777" w:rsidR="00B145D7" w:rsidRPr="00F03387" w:rsidRDefault="00B145D7" w:rsidP="005E0385">
      <w:pPr>
        <w:keepNext/>
        <w:keepLines/>
        <w:rPr>
          <w:szCs w:val="22"/>
          <w:lang w:val="pt-PT" w:eastAsia="en-US"/>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60"/>
        <w:gridCol w:w="1560"/>
        <w:gridCol w:w="2520"/>
      </w:tblGrid>
      <w:tr w:rsidR="00B145D7" w:rsidRPr="00F03387" w14:paraId="4881F252" w14:textId="77777777" w:rsidTr="00137E28">
        <w:tc>
          <w:tcPr>
            <w:tcW w:w="3348" w:type="dxa"/>
            <w:tcBorders>
              <w:bottom w:val="single" w:sz="4" w:space="0" w:color="auto"/>
            </w:tcBorders>
          </w:tcPr>
          <w:p w14:paraId="75F18FA1" w14:textId="77777777" w:rsidR="00B145D7" w:rsidRPr="00F03387" w:rsidRDefault="00B145D7" w:rsidP="005E0385">
            <w:pPr>
              <w:keepNext/>
              <w:keepLines/>
              <w:jc w:val="center"/>
              <w:rPr>
                <w:rFonts w:eastAsia="MS Mincho"/>
                <w:szCs w:val="22"/>
                <w:lang w:val="pt-PT"/>
              </w:rPr>
            </w:pPr>
            <w:r w:rsidRPr="00F03387">
              <w:rPr>
                <w:rFonts w:eastAsia="MS Mincho"/>
                <w:szCs w:val="22"/>
                <w:lang w:val="pt-PT"/>
              </w:rPr>
              <w:t>Parâmetro</w:t>
            </w:r>
          </w:p>
          <w:p w14:paraId="4F2014E4" w14:textId="77777777" w:rsidR="00B145D7" w:rsidRPr="00F03387" w:rsidRDefault="00B145D7" w:rsidP="005E0385">
            <w:pPr>
              <w:keepNext/>
              <w:keepLines/>
              <w:rPr>
                <w:rFonts w:eastAsia="MS Mincho"/>
                <w:szCs w:val="22"/>
                <w:lang w:val="pt-PT" w:eastAsia="en-US"/>
              </w:rPr>
            </w:pPr>
          </w:p>
        </w:tc>
        <w:tc>
          <w:tcPr>
            <w:tcW w:w="1560" w:type="dxa"/>
            <w:tcBorders>
              <w:bottom w:val="single" w:sz="4" w:space="0" w:color="auto"/>
            </w:tcBorders>
          </w:tcPr>
          <w:p w14:paraId="1CCE3CFB" w14:textId="77777777" w:rsidR="00B145D7" w:rsidRPr="00F03387" w:rsidRDefault="00B145D7" w:rsidP="005E0385">
            <w:pPr>
              <w:keepNext/>
              <w:keepLines/>
              <w:jc w:val="center"/>
              <w:rPr>
                <w:rFonts w:eastAsia="MS Mincho"/>
                <w:szCs w:val="22"/>
                <w:lang w:val="pt-PT" w:eastAsia="zh-CN"/>
              </w:rPr>
            </w:pPr>
            <w:r w:rsidRPr="00F03387">
              <w:rPr>
                <w:rFonts w:eastAsia="MS Mincho"/>
                <w:szCs w:val="22"/>
                <w:lang w:val="pt-PT" w:eastAsia="zh-CN"/>
              </w:rPr>
              <w:t>AC</w:t>
            </w:r>
            <w:r w:rsidRPr="00F03387">
              <w:rPr>
                <w:rFonts w:eastAsia="MS Mincho"/>
                <w:szCs w:val="22"/>
                <w:lang w:val="pt-PT"/>
              </w:rPr>
              <w:t>→</w:t>
            </w:r>
            <w:r w:rsidRPr="00F03387">
              <w:rPr>
                <w:rFonts w:eastAsia="MS Mincho"/>
                <w:szCs w:val="22"/>
                <w:lang w:val="pt-PT" w:eastAsia="zh-CN"/>
              </w:rPr>
              <w:t>P</w:t>
            </w:r>
          </w:p>
          <w:p w14:paraId="2F062DF8" w14:textId="77777777" w:rsidR="00B145D7" w:rsidRPr="00F03387" w:rsidRDefault="00B145D7" w:rsidP="005E0385">
            <w:pPr>
              <w:keepNext/>
              <w:keepLines/>
              <w:jc w:val="center"/>
              <w:rPr>
                <w:rFonts w:eastAsia="MS Mincho"/>
                <w:szCs w:val="22"/>
                <w:lang w:val="pt-PT" w:eastAsia="en-US"/>
              </w:rPr>
            </w:pPr>
            <w:r w:rsidRPr="00F03387">
              <w:rPr>
                <w:rFonts w:eastAsia="MS Mincho"/>
                <w:szCs w:val="22"/>
                <w:lang w:val="pt-PT" w:eastAsia="zh-CN"/>
              </w:rPr>
              <w:t>(n</w:t>
            </w:r>
            <w:r w:rsidR="00EC42F2" w:rsidRPr="00F03387">
              <w:rPr>
                <w:rFonts w:eastAsia="MS Mincho"/>
                <w:szCs w:val="22"/>
                <w:lang w:val="pt-PT" w:eastAsia="zh-CN"/>
              </w:rPr>
              <w:t xml:space="preserve"> </w:t>
            </w:r>
            <w:r w:rsidRPr="00F03387">
              <w:rPr>
                <w:rFonts w:eastAsia="MS Mincho"/>
                <w:szCs w:val="22"/>
                <w:lang w:val="pt-PT" w:eastAsia="zh-CN"/>
              </w:rPr>
              <w:t>=</w:t>
            </w:r>
            <w:r w:rsidR="00EC42F2" w:rsidRPr="00F03387">
              <w:rPr>
                <w:rFonts w:eastAsia="MS Mincho"/>
                <w:szCs w:val="22"/>
                <w:lang w:val="pt-PT" w:eastAsia="zh-CN"/>
              </w:rPr>
              <w:t xml:space="preserve"> </w:t>
            </w:r>
            <w:r w:rsidRPr="00F03387">
              <w:rPr>
                <w:rFonts w:eastAsia="MS Mincho"/>
                <w:szCs w:val="22"/>
                <w:lang w:val="pt-PT" w:eastAsia="zh-CN"/>
              </w:rPr>
              <w:t>16</w:t>
            </w:r>
            <w:r w:rsidR="00DB2768" w:rsidRPr="00F03387">
              <w:rPr>
                <w:rFonts w:eastAsia="MS Mincho"/>
                <w:szCs w:val="22"/>
                <w:lang w:val="pt-PT" w:eastAsia="zh-CN"/>
              </w:rPr>
              <w:t>7</w:t>
            </w:r>
            <w:r w:rsidR="00D979CC" w:rsidRPr="00F03387">
              <w:rPr>
                <w:rFonts w:eastAsia="MS Mincho"/>
                <w:szCs w:val="22"/>
                <w:lang w:val="pt-PT" w:eastAsia="zh-CN"/>
              </w:rPr>
              <w:t>9</w:t>
            </w:r>
            <w:r w:rsidRPr="00F03387">
              <w:rPr>
                <w:rFonts w:eastAsia="MS Mincho"/>
                <w:szCs w:val="22"/>
                <w:lang w:val="pt-PT" w:eastAsia="zh-CN"/>
              </w:rPr>
              <w:t>)</w:t>
            </w:r>
          </w:p>
        </w:tc>
        <w:tc>
          <w:tcPr>
            <w:tcW w:w="1560" w:type="dxa"/>
            <w:tcBorders>
              <w:bottom w:val="single" w:sz="4" w:space="0" w:color="auto"/>
            </w:tcBorders>
          </w:tcPr>
          <w:p w14:paraId="1B1E5332" w14:textId="77777777" w:rsidR="00B145D7" w:rsidRPr="00F03387" w:rsidRDefault="00B145D7" w:rsidP="005E0385">
            <w:pPr>
              <w:keepNext/>
              <w:keepLines/>
              <w:jc w:val="center"/>
              <w:rPr>
                <w:rFonts w:eastAsia="MS Mincho"/>
                <w:szCs w:val="22"/>
                <w:lang w:val="pt-PT" w:eastAsia="zh-CN"/>
              </w:rPr>
            </w:pPr>
            <w:r w:rsidRPr="00F03387">
              <w:rPr>
                <w:rFonts w:eastAsia="MS Mincho"/>
                <w:szCs w:val="22"/>
                <w:lang w:val="pt-PT" w:eastAsia="zh-CN"/>
              </w:rPr>
              <w:t>AC</w:t>
            </w:r>
            <w:r w:rsidRPr="00F03387">
              <w:rPr>
                <w:rFonts w:eastAsia="MS Mincho"/>
                <w:szCs w:val="22"/>
                <w:lang w:val="pt-PT"/>
              </w:rPr>
              <w:t>→</w:t>
            </w:r>
            <w:r w:rsidRPr="00F03387">
              <w:rPr>
                <w:rFonts w:eastAsia="MS Mincho"/>
                <w:szCs w:val="22"/>
                <w:lang w:val="pt-PT" w:eastAsia="zh-CN"/>
              </w:rPr>
              <w:t>PH</w:t>
            </w:r>
          </w:p>
          <w:p w14:paraId="756A5F4E" w14:textId="77777777" w:rsidR="00B145D7" w:rsidRPr="00F03387" w:rsidRDefault="00B145D7" w:rsidP="005E0385">
            <w:pPr>
              <w:keepNext/>
              <w:keepLines/>
              <w:jc w:val="center"/>
              <w:rPr>
                <w:rFonts w:eastAsia="MS Mincho"/>
                <w:szCs w:val="22"/>
                <w:lang w:val="pt-PT" w:eastAsia="en-US"/>
              </w:rPr>
            </w:pPr>
            <w:r w:rsidRPr="00F03387">
              <w:rPr>
                <w:rFonts w:eastAsia="MS Mincho"/>
                <w:szCs w:val="22"/>
                <w:lang w:val="pt-PT" w:eastAsia="zh-CN"/>
              </w:rPr>
              <w:t>(n</w:t>
            </w:r>
            <w:r w:rsidR="00EC42F2" w:rsidRPr="00F03387">
              <w:rPr>
                <w:rFonts w:eastAsia="MS Mincho"/>
                <w:szCs w:val="22"/>
                <w:lang w:val="pt-PT" w:eastAsia="zh-CN"/>
              </w:rPr>
              <w:t xml:space="preserve"> </w:t>
            </w:r>
            <w:r w:rsidRPr="00F03387">
              <w:rPr>
                <w:rFonts w:eastAsia="MS Mincho"/>
                <w:szCs w:val="22"/>
                <w:lang w:val="pt-PT" w:eastAsia="zh-CN"/>
              </w:rPr>
              <w:t>=</w:t>
            </w:r>
            <w:r w:rsidR="00EC42F2" w:rsidRPr="00F03387">
              <w:rPr>
                <w:rFonts w:eastAsia="MS Mincho"/>
                <w:szCs w:val="22"/>
                <w:lang w:val="pt-PT" w:eastAsia="zh-CN"/>
              </w:rPr>
              <w:t xml:space="preserve"> </w:t>
            </w:r>
            <w:r w:rsidRPr="00F03387">
              <w:rPr>
                <w:rFonts w:eastAsia="MS Mincho"/>
                <w:szCs w:val="22"/>
                <w:lang w:val="pt-PT" w:eastAsia="zh-CN"/>
              </w:rPr>
              <w:t>1672)</w:t>
            </w:r>
          </w:p>
        </w:tc>
        <w:tc>
          <w:tcPr>
            <w:tcW w:w="2520" w:type="dxa"/>
            <w:tcBorders>
              <w:bottom w:val="single" w:sz="4" w:space="0" w:color="auto"/>
            </w:tcBorders>
          </w:tcPr>
          <w:p w14:paraId="0CD731BE" w14:textId="77777777" w:rsidR="00B145D7" w:rsidRPr="00F03387" w:rsidRDefault="00F55CDD" w:rsidP="005E0385">
            <w:pPr>
              <w:keepNext/>
              <w:keepLines/>
              <w:jc w:val="center"/>
              <w:rPr>
                <w:rFonts w:eastAsia="MS Mincho"/>
                <w:szCs w:val="22"/>
                <w:lang w:val="pt-PT" w:eastAsia="zh-CN"/>
              </w:rPr>
            </w:pPr>
            <w:r w:rsidRPr="00F03387">
              <w:rPr>
                <w:rFonts w:eastAsia="MS Mincho"/>
                <w:lang w:val="pt-PT"/>
              </w:rPr>
              <w:t xml:space="preserve">Razão </w:t>
            </w:r>
            <w:r w:rsidR="00B145D7" w:rsidRPr="00F03387">
              <w:rPr>
                <w:rFonts w:eastAsia="MS Mincho"/>
                <w:lang w:val="pt-PT"/>
              </w:rPr>
              <w:t>de risco</w:t>
            </w:r>
            <w:r w:rsidR="00B145D7" w:rsidRPr="00F03387">
              <w:rPr>
                <w:rFonts w:eastAsia="MS Mincho"/>
                <w:szCs w:val="22"/>
                <w:lang w:val="pt-PT" w:eastAsia="zh-CN"/>
              </w:rPr>
              <w:t xml:space="preserve"> </w:t>
            </w:r>
            <w:r w:rsidR="00B145D7" w:rsidRPr="00F03387">
              <w:rPr>
                <w:rFonts w:eastAsia="MS Mincho"/>
                <w:i/>
                <w:szCs w:val="22"/>
                <w:lang w:val="pt-PT" w:eastAsia="zh-CN"/>
              </w:rPr>
              <w:t>vs</w:t>
            </w:r>
            <w:r w:rsidR="00EC42F2" w:rsidRPr="00F03387">
              <w:rPr>
                <w:rFonts w:eastAsia="MS Mincho"/>
                <w:szCs w:val="22"/>
                <w:lang w:val="pt-PT" w:eastAsia="zh-CN"/>
              </w:rPr>
              <w:t>.</w:t>
            </w:r>
            <w:r w:rsidR="00B145D7" w:rsidRPr="00F03387">
              <w:rPr>
                <w:rFonts w:eastAsia="MS Mincho"/>
                <w:szCs w:val="22"/>
                <w:lang w:val="pt-PT" w:eastAsia="zh-CN"/>
              </w:rPr>
              <w:t xml:space="preserve"> AC</w:t>
            </w:r>
            <w:r w:rsidR="00B145D7" w:rsidRPr="00F03387">
              <w:rPr>
                <w:rFonts w:eastAsia="MS Mincho"/>
                <w:szCs w:val="22"/>
                <w:lang w:val="pt-PT"/>
              </w:rPr>
              <w:t>→</w:t>
            </w:r>
            <w:r w:rsidR="00B145D7" w:rsidRPr="00F03387">
              <w:rPr>
                <w:rFonts w:eastAsia="MS Mincho"/>
                <w:szCs w:val="22"/>
                <w:lang w:val="pt-PT" w:eastAsia="zh-CN"/>
              </w:rPr>
              <w:t>P</w:t>
            </w:r>
          </w:p>
          <w:p w14:paraId="369C09FC" w14:textId="77777777" w:rsidR="00B145D7" w:rsidRPr="00F03387" w:rsidRDefault="00B145D7" w:rsidP="005E0385">
            <w:pPr>
              <w:keepNext/>
              <w:keepLines/>
              <w:jc w:val="center"/>
              <w:rPr>
                <w:rFonts w:eastAsia="MS Mincho"/>
                <w:szCs w:val="22"/>
                <w:lang w:val="pt-PT" w:eastAsia="zh-CN"/>
              </w:rPr>
            </w:pPr>
            <w:r w:rsidRPr="00F03387">
              <w:rPr>
                <w:rFonts w:eastAsia="MS Mincho"/>
                <w:szCs w:val="22"/>
                <w:lang w:val="pt-PT" w:eastAsia="zh-CN"/>
              </w:rPr>
              <w:t>(IC 95</w:t>
            </w:r>
            <w:r w:rsidR="00EC42F2" w:rsidRPr="00F03387">
              <w:rPr>
                <w:rFonts w:eastAsia="MS Mincho"/>
                <w:szCs w:val="22"/>
                <w:lang w:val="pt-PT" w:eastAsia="zh-CN"/>
              </w:rPr>
              <w:t xml:space="preserve"> </w:t>
            </w:r>
            <w:r w:rsidRPr="00F03387">
              <w:rPr>
                <w:rFonts w:eastAsia="MS Mincho"/>
                <w:szCs w:val="22"/>
                <w:lang w:val="pt-PT" w:eastAsia="zh-CN"/>
              </w:rPr>
              <w:t>%)</w:t>
            </w:r>
          </w:p>
          <w:p w14:paraId="1B37D8B9" w14:textId="77777777" w:rsidR="00B145D7" w:rsidRPr="00F03387" w:rsidRDefault="00B145D7" w:rsidP="005E0385">
            <w:pPr>
              <w:keepNext/>
              <w:keepLines/>
              <w:jc w:val="center"/>
              <w:rPr>
                <w:rFonts w:eastAsia="MS Mincho"/>
                <w:szCs w:val="22"/>
                <w:lang w:val="pt-PT" w:eastAsia="en-US"/>
              </w:rPr>
            </w:pPr>
            <w:r w:rsidRPr="00F03387">
              <w:rPr>
                <w:rFonts w:eastAsia="MS Mincho"/>
                <w:szCs w:val="22"/>
                <w:lang w:val="pt-PT" w:eastAsia="en-US"/>
              </w:rPr>
              <w:t>valor de p</w:t>
            </w:r>
          </w:p>
        </w:tc>
      </w:tr>
      <w:tr w:rsidR="00B145D7" w:rsidRPr="00F03387" w14:paraId="25657ABC" w14:textId="77777777" w:rsidTr="00137E28">
        <w:tc>
          <w:tcPr>
            <w:tcW w:w="3348" w:type="dxa"/>
            <w:tcBorders>
              <w:bottom w:val="nil"/>
            </w:tcBorders>
          </w:tcPr>
          <w:p w14:paraId="3C3A07B6" w14:textId="77777777" w:rsidR="00B145D7" w:rsidRPr="00F03387" w:rsidRDefault="00B145D7">
            <w:pPr>
              <w:keepNext/>
              <w:widowControl w:val="0"/>
              <w:rPr>
                <w:rFonts w:eastAsia="MS Mincho"/>
                <w:szCs w:val="22"/>
                <w:lang w:val="pt-PT"/>
              </w:rPr>
            </w:pPr>
            <w:r w:rsidRPr="00F03387">
              <w:rPr>
                <w:rFonts w:eastAsia="MS Mincho"/>
                <w:szCs w:val="22"/>
                <w:lang w:val="pt-PT"/>
              </w:rPr>
              <w:t>Sobrevivência livre de doença</w:t>
            </w:r>
          </w:p>
          <w:p w14:paraId="19469561" w14:textId="77777777" w:rsidR="00B145D7" w:rsidRPr="00F03387" w:rsidRDefault="00B145D7">
            <w:pPr>
              <w:keepNext/>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r w:rsidRPr="00F03387">
              <w:rPr>
                <w:rFonts w:eastAsia="MS Mincho"/>
                <w:szCs w:val="22"/>
                <w:lang w:val="pt-PT"/>
              </w:rPr>
              <w:t xml:space="preserve"> (%)</w:t>
            </w:r>
          </w:p>
        </w:tc>
        <w:tc>
          <w:tcPr>
            <w:tcW w:w="1560" w:type="dxa"/>
            <w:tcBorders>
              <w:bottom w:val="nil"/>
            </w:tcBorders>
          </w:tcPr>
          <w:p w14:paraId="43DD6FEC" w14:textId="77777777" w:rsidR="00B145D7" w:rsidRPr="00F03387" w:rsidRDefault="00B145D7">
            <w:pPr>
              <w:keepNext/>
              <w:widowControl w:val="0"/>
              <w:jc w:val="center"/>
              <w:rPr>
                <w:rFonts w:eastAsia="MS Mincho"/>
                <w:szCs w:val="22"/>
                <w:lang w:val="pt-PT"/>
              </w:rPr>
            </w:pPr>
          </w:p>
          <w:p w14:paraId="211B87BA" w14:textId="77777777" w:rsidR="00B145D7" w:rsidRPr="00F03387" w:rsidRDefault="00B145D7">
            <w:pPr>
              <w:keepNext/>
              <w:widowControl w:val="0"/>
              <w:jc w:val="center"/>
              <w:rPr>
                <w:rFonts w:eastAsia="MS Mincho"/>
                <w:szCs w:val="22"/>
                <w:lang w:val="pt-PT" w:eastAsia="en-US"/>
              </w:rPr>
            </w:pPr>
            <w:r w:rsidRPr="00F03387">
              <w:rPr>
                <w:rFonts w:eastAsia="MS Mincho"/>
                <w:szCs w:val="22"/>
                <w:lang w:val="pt-PT"/>
              </w:rPr>
              <w:t>261 (15,</w:t>
            </w:r>
            <w:r w:rsidR="00D979CC" w:rsidRPr="00F03387">
              <w:rPr>
                <w:rFonts w:eastAsia="MS Mincho"/>
                <w:szCs w:val="22"/>
                <w:lang w:val="pt-PT"/>
              </w:rPr>
              <w:t>5</w:t>
            </w:r>
            <w:r w:rsidRPr="00F03387">
              <w:rPr>
                <w:rFonts w:eastAsia="MS Mincho"/>
                <w:szCs w:val="22"/>
                <w:lang w:val="pt-PT"/>
              </w:rPr>
              <w:t>)</w:t>
            </w:r>
          </w:p>
        </w:tc>
        <w:tc>
          <w:tcPr>
            <w:tcW w:w="1560" w:type="dxa"/>
            <w:tcBorders>
              <w:bottom w:val="nil"/>
            </w:tcBorders>
          </w:tcPr>
          <w:p w14:paraId="3832BFFD" w14:textId="77777777" w:rsidR="00B145D7" w:rsidRPr="00F03387" w:rsidRDefault="00B145D7">
            <w:pPr>
              <w:keepNext/>
              <w:widowControl w:val="0"/>
              <w:jc w:val="center"/>
              <w:rPr>
                <w:rFonts w:eastAsia="MS Mincho"/>
                <w:szCs w:val="22"/>
                <w:lang w:val="pt-PT"/>
              </w:rPr>
            </w:pPr>
          </w:p>
          <w:p w14:paraId="0DFC2973" w14:textId="77777777" w:rsidR="00B145D7" w:rsidRPr="00F03387" w:rsidRDefault="00B145D7">
            <w:pPr>
              <w:keepNext/>
              <w:widowControl w:val="0"/>
              <w:jc w:val="center"/>
              <w:rPr>
                <w:rFonts w:eastAsia="MS Mincho"/>
                <w:szCs w:val="22"/>
                <w:lang w:val="pt-PT" w:eastAsia="en-US"/>
              </w:rPr>
            </w:pPr>
            <w:r w:rsidRPr="00F03387">
              <w:rPr>
                <w:rFonts w:eastAsia="MS Mincho"/>
                <w:szCs w:val="22"/>
                <w:lang w:val="pt-PT"/>
              </w:rPr>
              <w:t>133 (</w:t>
            </w:r>
            <w:r w:rsidR="00D979CC" w:rsidRPr="00F03387">
              <w:rPr>
                <w:rFonts w:eastAsia="MS Mincho"/>
                <w:szCs w:val="22"/>
                <w:lang w:val="pt-PT"/>
              </w:rPr>
              <w:t>8,0</w:t>
            </w:r>
            <w:r w:rsidRPr="00F03387">
              <w:rPr>
                <w:rFonts w:eastAsia="MS Mincho"/>
                <w:szCs w:val="22"/>
                <w:lang w:val="pt-PT"/>
              </w:rPr>
              <w:t>)</w:t>
            </w:r>
          </w:p>
        </w:tc>
        <w:tc>
          <w:tcPr>
            <w:tcW w:w="2520" w:type="dxa"/>
            <w:tcBorders>
              <w:bottom w:val="nil"/>
            </w:tcBorders>
          </w:tcPr>
          <w:p w14:paraId="1DCEE0C5" w14:textId="77777777" w:rsidR="00B145D7" w:rsidRPr="00F03387" w:rsidRDefault="00B145D7">
            <w:pPr>
              <w:keepNext/>
              <w:widowControl w:val="0"/>
              <w:jc w:val="center"/>
              <w:rPr>
                <w:rFonts w:eastAsia="MS Mincho"/>
                <w:szCs w:val="22"/>
                <w:lang w:val="pt-PT"/>
              </w:rPr>
            </w:pPr>
          </w:p>
          <w:p w14:paraId="24919DB1" w14:textId="77777777" w:rsidR="00B145D7" w:rsidRPr="00F03387" w:rsidRDefault="00B145D7">
            <w:pPr>
              <w:keepNext/>
              <w:widowControl w:val="0"/>
              <w:jc w:val="center"/>
              <w:rPr>
                <w:rFonts w:eastAsia="MS Mincho"/>
                <w:szCs w:val="22"/>
                <w:lang w:val="pt-PT"/>
              </w:rPr>
            </w:pPr>
            <w:r w:rsidRPr="00F03387">
              <w:rPr>
                <w:rFonts w:eastAsia="MS Mincho"/>
                <w:szCs w:val="22"/>
                <w:lang w:val="pt-PT"/>
              </w:rPr>
              <w:t>0,48 (0,39; 0,59)</w:t>
            </w:r>
          </w:p>
          <w:p w14:paraId="015B44A7" w14:textId="77777777" w:rsidR="00B145D7" w:rsidRPr="00F03387" w:rsidRDefault="00EC42F2">
            <w:pPr>
              <w:keepNext/>
              <w:widowControl w:val="0"/>
              <w:jc w:val="center"/>
              <w:rPr>
                <w:rFonts w:eastAsia="MS Mincho"/>
                <w:szCs w:val="22"/>
                <w:lang w:val="pt-PT" w:eastAsia="en-US"/>
              </w:rPr>
            </w:pPr>
            <w:r w:rsidRPr="00F03387">
              <w:rPr>
                <w:rFonts w:eastAsia="MS Mincho"/>
                <w:szCs w:val="22"/>
                <w:lang w:val="pt-PT"/>
              </w:rPr>
              <w:t xml:space="preserve">p </w:t>
            </w:r>
            <w:r w:rsidR="00B145D7" w:rsidRPr="00F03387">
              <w:rPr>
                <w:rFonts w:eastAsia="MS Mincho"/>
                <w:szCs w:val="22"/>
                <w:lang w:val="pt-PT"/>
              </w:rPr>
              <w:t>&lt;</w:t>
            </w:r>
            <w:r w:rsidRPr="00F03387">
              <w:rPr>
                <w:rFonts w:eastAsia="MS Mincho"/>
                <w:szCs w:val="22"/>
                <w:lang w:val="pt-PT"/>
              </w:rPr>
              <w:t xml:space="preserve"> </w:t>
            </w:r>
            <w:r w:rsidR="00B145D7" w:rsidRPr="00F03387">
              <w:rPr>
                <w:rFonts w:eastAsia="MS Mincho"/>
                <w:szCs w:val="22"/>
                <w:lang w:val="pt-PT"/>
              </w:rPr>
              <w:t>0,0001</w:t>
            </w:r>
          </w:p>
        </w:tc>
      </w:tr>
      <w:tr w:rsidR="00B145D7" w:rsidRPr="00F03387" w14:paraId="455D4D45" w14:textId="77777777" w:rsidTr="00137E28">
        <w:tc>
          <w:tcPr>
            <w:tcW w:w="3348" w:type="dxa"/>
            <w:tcBorders>
              <w:top w:val="nil"/>
              <w:bottom w:val="nil"/>
            </w:tcBorders>
          </w:tcPr>
          <w:p w14:paraId="41223D63" w14:textId="77777777" w:rsidR="00B145D7" w:rsidRPr="00F03387" w:rsidRDefault="00B145D7">
            <w:pPr>
              <w:keepNext/>
              <w:widowControl w:val="0"/>
              <w:rPr>
                <w:rFonts w:eastAsia="MS Mincho"/>
                <w:szCs w:val="22"/>
                <w:lang w:val="pt-PT"/>
              </w:rPr>
            </w:pPr>
            <w:r w:rsidRPr="00F03387">
              <w:rPr>
                <w:rFonts w:eastAsia="MS Mincho"/>
                <w:szCs w:val="22"/>
                <w:lang w:val="pt-PT"/>
              </w:rPr>
              <w:t>Recorrência à distância</w:t>
            </w:r>
          </w:p>
          <w:p w14:paraId="5999E20E" w14:textId="77777777" w:rsidR="00B145D7" w:rsidRPr="00F03387" w:rsidRDefault="00B145D7">
            <w:pPr>
              <w:keepNext/>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p>
        </w:tc>
        <w:tc>
          <w:tcPr>
            <w:tcW w:w="1560" w:type="dxa"/>
            <w:tcBorders>
              <w:top w:val="nil"/>
              <w:bottom w:val="nil"/>
            </w:tcBorders>
          </w:tcPr>
          <w:p w14:paraId="7F822892" w14:textId="77777777" w:rsidR="00B145D7" w:rsidRPr="00F03387" w:rsidRDefault="00B145D7">
            <w:pPr>
              <w:keepNext/>
              <w:widowControl w:val="0"/>
              <w:jc w:val="center"/>
              <w:rPr>
                <w:rFonts w:eastAsia="MS Mincho"/>
                <w:szCs w:val="22"/>
                <w:lang w:val="pt-PT"/>
              </w:rPr>
            </w:pPr>
          </w:p>
          <w:p w14:paraId="3F5B620C" w14:textId="77777777" w:rsidR="00B145D7" w:rsidRPr="00F03387" w:rsidRDefault="00B145D7">
            <w:pPr>
              <w:keepNext/>
              <w:widowControl w:val="0"/>
              <w:jc w:val="center"/>
              <w:rPr>
                <w:rFonts w:eastAsia="MS Mincho"/>
                <w:szCs w:val="22"/>
                <w:lang w:val="pt-PT" w:eastAsia="en-US"/>
              </w:rPr>
            </w:pPr>
            <w:r w:rsidRPr="00F03387">
              <w:rPr>
                <w:rFonts w:eastAsia="MS Mincho"/>
                <w:szCs w:val="22"/>
                <w:lang w:val="pt-PT"/>
              </w:rPr>
              <w:t>1</w:t>
            </w:r>
            <w:r w:rsidR="00D979CC" w:rsidRPr="00F03387">
              <w:rPr>
                <w:rFonts w:eastAsia="MS Mincho"/>
                <w:szCs w:val="22"/>
                <w:lang w:val="pt-PT"/>
              </w:rPr>
              <w:t>93 (11,5)</w:t>
            </w:r>
          </w:p>
        </w:tc>
        <w:tc>
          <w:tcPr>
            <w:tcW w:w="1560" w:type="dxa"/>
            <w:tcBorders>
              <w:top w:val="nil"/>
              <w:bottom w:val="nil"/>
            </w:tcBorders>
          </w:tcPr>
          <w:p w14:paraId="2FCD4DB0" w14:textId="77777777" w:rsidR="00B145D7" w:rsidRPr="00F03387" w:rsidRDefault="00B145D7">
            <w:pPr>
              <w:keepNext/>
              <w:widowControl w:val="0"/>
              <w:jc w:val="center"/>
              <w:rPr>
                <w:rFonts w:eastAsia="MS Mincho"/>
                <w:szCs w:val="22"/>
                <w:lang w:val="pt-PT"/>
              </w:rPr>
            </w:pPr>
          </w:p>
          <w:p w14:paraId="722A1EEB" w14:textId="77777777" w:rsidR="00B145D7" w:rsidRPr="00F03387" w:rsidRDefault="00B145D7" w:rsidP="00D979CC">
            <w:pPr>
              <w:keepNext/>
              <w:widowControl w:val="0"/>
              <w:jc w:val="center"/>
              <w:rPr>
                <w:rFonts w:eastAsia="MS Mincho"/>
                <w:szCs w:val="22"/>
                <w:lang w:val="pt-PT" w:eastAsia="en-US"/>
              </w:rPr>
            </w:pPr>
            <w:r w:rsidRPr="00F03387">
              <w:rPr>
                <w:rFonts w:eastAsia="MS Mincho"/>
                <w:szCs w:val="22"/>
                <w:lang w:val="pt-PT"/>
              </w:rPr>
              <w:t>9</w:t>
            </w:r>
            <w:r w:rsidR="00D979CC" w:rsidRPr="00F03387">
              <w:rPr>
                <w:rFonts w:eastAsia="MS Mincho"/>
                <w:szCs w:val="22"/>
                <w:lang w:val="pt-PT"/>
              </w:rPr>
              <w:t>6 (5,7)</w:t>
            </w:r>
          </w:p>
        </w:tc>
        <w:tc>
          <w:tcPr>
            <w:tcW w:w="2520" w:type="dxa"/>
            <w:tcBorders>
              <w:top w:val="nil"/>
              <w:bottom w:val="nil"/>
            </w:tcBorders>
          </w:tcPr>
          <w:p w14:paraId="54F1103C" w14:textId="77777777" w:rsidR="00B145D7" w:rsidRPr="00F03387" w:rsidRDefault="00B145D7">
            <w:pPr>
              <w:keepNext/>
              <w:widowControl w:val="0"/>
              <w:jc w:val="center"/>
              <w:rPr>
                <w:rFonts w:eastAsia="MS Mincho"/>
                <w:szCs w:val="22"/>
                <w:lang w:val="pt-PT"/>
              </w:rPr>
            </w:pPr>
          </w:p>
          <w:p w14:paraId="3F08B92B" w14:textId="77777777" w:rsidR="00B145D7" w:rsidRPr="00F03387" w:rsidRDefault="00B145D7">
            <w:pPr>
              <w:keepNext/>
              <w:widowControl w:val="0"/>
              <w:jc w:val="center"/>
              <w:rPr>
                <w:rFonts w:eastAsia="MS Mincho"/>
                <w:szCs w:val="22"/>
                <w:lang w:val="pt-PT"/>
              </w:rPr>
            </w:pPr>
            <w:r w:rsidRPr="00F03387">
              <w:rPr>
                <w:rFonts w:eastAsia="MS Mincho"/>
                <w:szCs w:val="22"/>
                <w:lang w:val="pt-PT"/>
              </w:rPr>
              <w:t>0,47 (0,37; 0,60)</w:t>
            </w:r>
          </w:p>
          <w:p w14:paraId="4CB48BA0" w14:textId="77777777" w:rsidR="00B145D7" w:rsidRPr="00F03387" w:rsidRDefault="00EC42F2">
            <w:pPr>
              <w:keepNext/>
              <w:widowControl w:val="0"/>
              <w:jc w:val="center"/>
              <w:rPr>
                <w:rFonts w:eastAsia="MS Mincho"/>
                <w:szCs w:val="22"/>
                <w:lang w:val="pt-PT" w:eastAsia="en-US"/>
              </w:rPr>
            </w:pPr>
            <w:r w:rsidRPr="00F03387">
              <w:rPr>
                <w:rFonts w:eastAsia="MS Mincho"/>
                <w:szCs w:val="22"/>
                <w:lang w:val="pt-PT"/>
              </w:rPr>
              <w:t xml:space="preserve">p </w:t>
            </w:r>
            <w:r w:rsidR="00B145D7" w:rsidRPr="00F03387">
              <w:rPr>
                <w:rFonts w:eastAsia="MS Mincho"/>
                <w:szCs w:val="22"/>
                <w:lang w:val="pt-PT"/>
              </w:rPr>
              <w:t>&lt;</w:t>
            </w:r>
            <w:r w:rsidRPr="00F03387">
              <w:rPr>
                <w:rFonts w:eastAsia="MS Mincho"/>
                <w:szCs w:val="22"/>
                <w:lang w:val="pt-PT"/>
              </w:rPr>
              <w:t xml:space="preserve"> </w:t>
            </w:r>
            <w:r w:rsidR="00B145D7" w:rsidRPr="00F03387">
              <w:rPr>
                <w:rFonts w:eastAsia="MS Mincho"/>
                <w:szCs w:val="22"/>
                <w:lang w:val="pt-PT"/>
              </w:rPr>
              <w:t>0,0001</w:t>
            </w:r>
          </w:p>
        </w:tc>
      </w:tr>
      <w:tr w:rsidR="00B145D7" w:rsidRPr="00F03387" w14:paraId="22ADA438" w14:textId="77777777" w:rsidTr="00137E28">
        <w:trPr>
          <w:trHeight w:val="860"/>
        </w:trPr>
        <w:tc>
          <w:tcPr>
            <w:tcW w:w="3348" w:type="dxa"/>
            <w:tcBorders>
              <w:top w:val="nil"/>
            </w:tcBorders>
          </w:tcPr>
          <w:p w14:paraId="276A293C" w14:textId="77777777" w:rsidR="00B145D7" w:rsidRPr="00F03387" w:rsidRDefault="00B145D7">
            <w:pPr>
              <w:keepNext/>
              <w:widowControl w:val="0"/>
              <w:rPr>
                <w:rFonts w:eastAsia="MS Mincho"/>
                <w:szCs w:val="22"/>
                <w:lang w:val="pt-PT"/>
              </w:rPr>
            </w:pPr>
            <w:r w:rsidRPr="00F03387">
              <w:rPr>
                <w:rFonts w:eastAsia="MS Mincho"/>
                <w:szCs w:val="22"/>
                <w:lang w:val="pt-PT"/>
              </w:rPr>
              <w:t xml:space="preserve">Morte (acontecimento </w:t>
            </w:r>
            <w:r w:rsidR="00F55CDD" w:rsidRPr="00F03387">
              <w:rPr>
                <w:rFonts w:eastAsia="MS Mincho"/>
                <w:szCs w:val="22"/>
                <w:lang w:val="pt-PT"/>
              </w:rPr>
              <w:t xml:space="preserve">de </w:t>
            </w:r>
            <w:r w:rsidRPr="00F03387">
              <w:rPr>
                <w:rFonts w:eastAsia="MS Mincho"/>
                <w:szCs w:val="22"/>
                <w:lang w:val="pt-PT"/>
              </w:rPr>
              <w:t>sobrevivência global)</w:t>
            </w:r>
          </w:p>
          <w:p w14:paraId="2EBC9C1E" w14:textId="77777777" w:rsidR="00B145D7" w:rsidRPr="00F03387" w:rsidRDefault="00B145D7">
            <w:pPr>
              <w:keepNext/>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p>
        </w:tc>
        <w:tc>
          <w:tcPr>
            <w:tcW w:w="1560" w:type="dxa"/>
            <w:tcBorders>
              <w:top w:val="nil"/>
            </w:tcBorders>
          </w:tcPr>
          <w:p w14:paraId="14BE0304" w14:textId="77777777" w:rsidR="00B145D7" w:rsidRPr="00F03387" w:rsidRDefault="00B145D7">
            <w:pPr>
              <w:keepNext/>
              <w:widowControl w:val="0"/>
              <w:jc w:val="center"/>
              <w:rPr>
                <w:rFonts w:eastAsia="MS Mincho"/>
                <w:szCs w:val="22"/>
                <w:lang w:val="pt-PT"/>
              </w:rPr>
            </w:pPr>
          </w:p>
          <w:p w14:paraId="58867B4E" w14:textId="77777777" w:rsidR="00B145D7" w:rsidRPr="00F03387" w:rsidRDefault="00B145D7">
            <w:pPr>
              <w:keepNext/>
              <w:widowControl w:val="0"/>
              <w:jc w:val="center"/>
              <w:rPr>
                <w:rFonts w:eastAsia="MS Mincho"/>
                <w:szCs w:val="22"/>
                <w:lang w:val="pt-PT"/>
              </w:rPr>
            </w:pPr>
          </w:p>
          <w:p w14:paraId="3A354AC9" w14:textId="77777777" w:rsidR="00B145D7" w:rsidRPr="00F03387" w:rsidRDefault="00B145D7">
            <w:pPr>
              <w:keepNext/>
              <w:widowControl w:val="0"/>
              <w:jc w:val="center"/>
              <w:rPr>
                <w:rFonts w:eastAsia="MS Mincho"/>
                <w:szCs w:val="22"/>
                <w:lang w:val="pt-PT" w:eastAsia="en-US"/>
              </w:rPr>
            </w:pPr>
            <w:r w:rsidRPr="00F03387">
              <w:rPr>
                <w:rFonts w:eastAsia="MS Mincho"/>
                <w:szCs w:val="22"/>
                <w:lang w:val="pt-PT"/>
              </w:rPr>
              <w:t>92</w:t>
            </w:r>
            <w:r w:rsidR="00D979CC" w:rsidRPr="00F03387">
              <w:rPr>
                <w:rFonts w:eastAsia="MS Mincho"/>
                <w:szCs w:val="22"/>
                <w:lang w:val="pt-PT"/>
              </w:rPr>
              <w:t xml:space="preserve"> (5,5)</w:t>
            </w:r>
          </w:p>
        </w:tc>
        <w:tc>
          <w:tcPr>
            <w:tcW w:w="1560" w:type="dxa"/>
            <w:tcBorders>
              <w:top w:val="nil"/>
            </w:tcBorders>
          </w:tcPr>
          <w:p w14:paraId="2982C6A1" w14:textId="77777777" w:rsidR="00B145D7" w:rsidRPr="00F03387" w:rsidRDefault="00B145D7">
            <w:pPr>
              <w:keepNext/>
              <w:widowControl w:val="0"/>
              <w:jc w:val="center"/>
              <w:rPr>
                <w:rFonts w:eastAsia="MS Mincho"/>
                <w:szCs w:val="22"/>
                <w:lang w:val="pt-PT"/>
              </w:rPr>
            </w:pPr>
          </w:p>
          <w:p w14:paraId="190ADE84" w14:textId="77777777" w:rsidR="00B145D7" w:rsidRPr="00F03387" w:rsidRDefault="00B145D7">
            <w:pPr>
              <w:keepNext/>
              <w:widowControl w:val="0"/>
              <w:jc w:val="center"/>
              <w:rPr>
                <w:rFonts w:eastAsia="MS Mincho"/>
                <w:szCs w:val="22"/>
                <w:lang w:val="pt-PT"/>
              </w:rPr>
            </w:pPr>
          </w:p>
          <w:p w14:paraId="51072121" w14:textId="77777777" w:rsidR="00B145D7" w:rsidRPr="00F03387" w:rsidRDefault="00B145D7">
            <w:pPr>
              <w:keepNext/>
              <w:widowControl w:val="0"/>
              <w:jc w:val="center"/>
              <w:rPr>
                <w:rFonts w:eastAsia="MS Mincho"/>
                <w:szCs w:val="22"/>
                <w:lang w:val="pt-PT" w:eastAsia="en-US"/>
              </w:rPr>
            </w:pPr>
            <w:r w:rsidRPr="00F03387">
              <w:rPr>
                <w:rFonts w:eastAsia="MS Mincho"/>
                <w:szCs w:val="22"/>
                <w:lang w:val="pt-PT"/>
              </w:rPr>
              <w:t>62</w:t>
            </w:r>
            <w:r w:rsidR="00D979CC" w:rsidRPr="00F03387">
              <w:rPr>
                <w:rFonts w:eastAsia="MS Mincho"/>
                <w:szCs w:val="22"/>
                <w:lang w:val="pt-PT"/>
              </w:rPr>
              <w:t xml:space="preserve"> (3,7)</w:t>
            </w:r>
          </w:p>
        </w:tc>
        <w:tc>
          <w:tcPr>
            <w:tcW w:w="2520" w:type="dxa"/>
            <w:tcBorders>
              <w:top w:val="nil"/>
            </w:tcBorders>
          </w:tcPr>
          <w:p w14:paraId="198ECB27" w14:textId="77777777" w:rsidR="00B145D7" w:rsidRPr="00F03387" w:rsidRDefault="00B145D7">
            <w:pPr>
              <w:keepNext/>
              <w:widowControl w:val="0"/>
              <w:jc w:val="center"/>
              <w:rPr>
                <w:rFonts w:eastAsia="MS Mincho"/>
                <w:szCs w:val="22"/>
                <w:lang w:val="pt-PT"/>
              </w:rPr>
            </w:pPr>
          </w:p>
          <w:p w14:paraId="16145AAE" w14:textId="77777777" w:rsidR="00B145D7" w:rsidRPr="00F03387" w:rsidRDefault="00B145D7">
            <w:pPr>
              <w:keepNext/>
              <w:widowControl w:val="0"/>
              <w:jc w:val="center"/>
              <w:rPr>
                <w:rFonts w:eastAsia="MS Mincho"/>
                <w:szCs w:val="22"/>
                <w:lang w:val="pt-PT"/>
              </w:rPr>
            </w:pPr>
          </w:p>
          <w:p w14:paraId="25E791F0" w14:textId="77777777" w:rsidR="00B145D7" w:rsidRPr="00F03387" w:rsidRDefault="00B145D7">
            <w:pPr>
              <w:keepNext/>
              <w:widowControl w:val="0"/>
              <w:jc w:val="center"/>
              <w:rPr>
                <w:rFonts w:eastAsia="MS Mincho"/>
                <w:szCs w:val="22"/>
                <w:lang w:val="pt-PT"/>
              </w:rPr>
            </w:pPr>
            <w:r w:rsidRPr="00F03387">
              <w:rPr>
                <w:rFonts w:eastAsia="MS Mincho"/>
                <w:szCs w:val="22"/>
                <w:lang w:val="pt-PT"/>
              </w:rPr>
              <w:t>0.67 (0</w:t>
            </w:r>
            <w:r w:rsidR="00906316" w:rsidRPr="00F03387">
              <w:rPr>
                <w:rFonts w:eastAsia="MS Mincho"/>
                <w:szCs w:val="22"/>
                <w:lang w:val="pt-PT"/>
              </w:rPr>
              <w:t>,</w:t>
            </w:r>
            <w:r w:rsidRPr="00F03387">
              <w:rPr>
                <w:rFonts w:eastAsia="MS Mincho"/>
                <w:szCs w:val="22"/>
                <w:lang w:val="pt-PT"/>
              </w:rPr>
              <w:t>48; 0</w:t>
            </w:r>
            <w:r w:rsidR="00906316" w:rsidRPr="00F03387">
              <w:rPr>
                <w:rFonts w:eastAsia="MS Mincho"/>
                <w:szCs w:val="22"/>
                <w:lang w:val="pt-PT"/>
              </w:rPr>
              <w:t>,</w:t>
            </w:r>
            <w:r w:rsidRPr="00F03387">
              <w:rPr>
                <w:rFonts w:eastAsia="MS Mincho"/>
                <w:szCs w:val="22"/>
                <w:lang w:val="pt-PT"/>
              </w:rPr>
              <w:t>92)</w:t>
            </w:r>
          </w:p>
          <w:p w14:paraId="3FD67E07" w14:textId="77777777" w:rsidR="00B145D7" w:rsidRPr="00F03387" w:rsidRDefault="00EC42F2">
            <w:pPr>
              <w:keepNext/>
              <w:widowControl w:val="0"/>
              <w:jc w:val="center"/>
              <w:rPr>
                <w:rFonts w:eastAsia="MS Mincho"/>
                <w:szCs w:val="22"/>
                <w:lang w:val="pt-PT" w:eastAsia="en-US"/>
              </w:rPr>
            </w:pPr>
            <w:r w:rsidRPr="00F03387">
              <w:rPr>
                <w:rFonts w:eastAsia="MS Mincho"/>
                <w:szCs w:val="22"/>
                <w:lang w:val="pt-PT"/>
              </w:rPr>
              <w:t xml:space="preserve">p </w:t>
            </w:r>
            <w:r w:rsidR="00B145D7" w:rsidRPr="00F03387">
              <w:rPr>
                <w:rFonts w:eastAsia="MS Mincho"/>
                <w:szCs w:val="22"/>
                <w:lang w:val="pt-PT"/>
              </w:rPr>
              <w:t>=</w:t>
            </w:r>
            <w:r w:rsidRPr="00F03387">
              <w:rPr>
                <w:rFonts w:eastAsia="MS Mincho"/>
                <w:szCs w:val="22"/>
                <w:lang w:val="pt-PT"/>
              </w:rPr>
              <w:t xml:space="preserve"> </w:t>
            </w:r>
            <w:r w:rsidR="00B145D7" w:rsidRPr="00F03387">
              <w:rPr>
                <w:rFonts w:eastAsia="MS Mincho"/>
                <w:szCs w:val="22"/>
                <w:lang w:val="pt-PT"/>
              </w:rPr>
              <w:t>0,014</w:t>
            </w:r>
            <w:r w:rsidR="002C1458" w:rsidRPr="00F03387">
              <w:rPr>
                <w:rFonts w:eastAsia="MS Mincho"/>
                <w:szCs w:val="22"/>
                <w:lang w:val="pt-PT"/>
              </w:rPr>
              <w:t>**</w:t>
            </w:r>
          </w:p>
        </w:tc>
      </w:tr>
    </w:tbl>
    <w:p w14:paraId="7A81AB5E" w14:textId="77777777" w:rsidR="00B145D7" w:rsidRPr="00F03387" w:rsidRDefault="00B145D7">
      <w:pPr>
        <w:widowControl w:val="0"/>
        <w:rPr>
          <w:sz w:val="20"/>
          <w:szCs w:val="22"/>
          <w:lang w:val="pt-PT"/>
        </w:rPr>
      </w:pPr>
      <w:r w:rsidRPr="00F03387">
        <w:rPr>
          <w:sz w:val="20"/>
          <w:szCs w:val="22"/>
          <w:lang w:val="pt-PT"/>
        </w:rPr>
        <w:t>A: doxo</w:t>
      </w:r>
      <w:r w:rsidR="00C407FA" w:rsidRPr="00F03387">
        <w:rPr>
          <w:sz w:val="20"/>
          <w:szCs w:val="22"/>
          <w:lang w:val="pt-PT"/>
        </w:rPr>
        <w:t>r</w:t>
      </w:r>
      <w:r w:rsidRPr="00F03387">
        <w:rPr>
          <w:sz w:val="20"/>
          <w:szCs w:val="22"/>
          <w:lang w:val="pt-PT"/>
        </w:rPr>
        <w:t>rubicina; C: ciclofosfamida; P: paclitaxel; H: trastuzumab</w:t>
      </w:r>
    </w:p>
    <w:p w14:paraId="5B9829BC" w14:textId="77777777" w:rsidR="00D255E2" w:rsidRPr="00F03387" w:rsidRDefault="00D255E2" w:rsidP="00D255E2">
      <w:pPr>
        <w:rPr>
          <w:sz w:val="20"/>
          <w:szCs w:val="22"/>
          <w:lang w:val="pt-PT"/>
        </w:rPr>
      </w:pPr>
      <w:r w:rsidRPr="00F03387">
        <w:rPr>
          <w:sz w:val="20"/>
          <w:szCs w:val="22"/>
          <w:lang w:val="pt-PT"/>
        </w:rPr>
        <w:t xml:space="preserve">* </w:t>
      </w:r>
      <w:r w:rsidR="00A9127D" w:rsidRPr="00F03387">
        <w:rPr>
          <w:sz w:val="20"/>
          <w:szCs w:val="22"/>
          <w:lang w:val="pt-PT"/>
        </w:rPr>
        <w:t>Duração mediana de seguimento de 1,8 anos para os doentes no braço AC→P e de 2,0 anos para os doentes no braço AC→PH</w:t>
      </w:r>
    </w:p>
    <w:p w14:paraId="77860369" w14:textId="77777777" w:rsidR="00D255E2" w:rsidRPr="00F03387" w:rsidRDefault="00D255E2" w:rsidP="00D255E2">
      <w:pPr>
        <w:widowControl w:val="0"/>
        <w:rPr>
          <w:sz w:val="20"/>
          <w:szCs w:val="22"/>
          <w:lang w:val="pt-PT"/>
        </w:rPr>
      </w:pPr>
      <w:r w:rsidRPr="00F03387">
        <w:rPr>
          <w:sz w:val="20"/>
          <w:szCs w:val="22"/>
          <w:lang w:val="pt-PT"/>
        </w:rPr>
        <w:t xml:space="preserve">** </w:t>
      </w:r>
      <w:r w:rsidR="00F55CDD" w:rsidRPr="00F03387">
        <w:rPr>
          <w:sz w:val="20"/>
          <w:szCs w:val="22"/>
          <w:lang w:val="pt-PT"/>
        </w:rPr>
        <w:t>O v</w:t>
      </w:r>
      <w:r w:rsidRPr="00F03387">
        <w:rPr>
          <w:sz w:val="20"/>
          <w:szCs w:val="22"/>
          <w:lang w:val="pt-PT"/>
        </w:rPr>
        <w:t xml:space="preserve">alor de p para a sobrevivência global não atingiu o </w:t>
      </w:r>
      <w:r w:rsidR="00680E44" w:rsidRPr="00F03387">
        <w:rPr>
          <w:sz w:val="20"/>
          <w:szCs w:val="22"/>
          <w:lang w:val="pt-PT"/>
        </w:rPr>
        <w:t xml:space="preserve">limite estatístico pré-definido </w:t>
      </w:r>
      <w:r w:rsidRPr="00F03387">
        <w:rPr>
          <w:sz w:val="20"/>
          <w:szCs w:val="22"/>
          <w:lang w:val="pt-PT"/>
        </w:rPr>
        <w:t xml:space="preserve">para a comparação de AC→PH </w:t>
      </w:r>
      <w:r w:rsidRPr="00F03387">
        <w:rPr>
          <w:i/>
          <w:sz w:val="20"/>
          <w:szCs w:val="22"/>
          <w:lang w:val="pt-PT"/>
        </w:rPr>
        <w:t>vs</w:t>
      </w:r>
      <w:r w:rsidRPr="00F03387">
        <w:rPr>
          <w:sz w:val="20"/>
          <w:szCs w:val="22"/>
          <w:lang w:val="pt-PT"/>
        </w:rPr>
        <w:t>. AC→P</w:t>
      </w:r>
    </w:p>
    <w:p w14:paraId="6B3DC57C" w14:textId="77777777" w:rsidR="00D255E2" w:rsidRPr="00F03387" w:rsidRDefault="00D255E2" w:rsidP="00D255E2">
      <w:pPr>
        <w:widowControl w:val="0"/>
        <w:rPr>
          <w:szCs w:val="22"/>
          <w:lang w:val="pt-PT"/>
        </w:rPr>
      </w:pPr>
    </w:p>
    <w:p w14:paraId="3BCE0714" w14:textId="77777777" w:rsidR="00B145D7" w:rsidRPr="00F03387" w:rsidRDefault="00B145D7" w:rsidP="007566F5">
      <w:pPr>
        <w:keepNext/>
        <w:keepLines/>
        <w:widowControl w:val="0"/>
        <w:rPr>
          <w:szCs w:val="22"/>
          <w:lang w:val="pt-PT"/>
        </w:rPr>
      </w:pPr>
      <w:r w:rsidRPr="00F03387">
        <w:rPr>
          <w:szCs w:val="22"/>
          <w:lang w:val="pt-PT" w:eastAsia="en-US"/>
        </w:rPr>
        <w:t>Para o objetivo principal, s</w:t>
      </w:r>
      <w:r w:rsidRPr="00F03387">
        <w:rPr>
          <w:szCs w:val="22"/>
          <w:lang w:val="pt-PT"/>
        </w:rPr>
        <w:t>obrevivência livre de doença, a adição de Herceptin a quimioterapia com paclitaxel originou uma redução de 52</w:t>
      </w:r>
      <w:r w:rsidR="00EC42F2" w:rsidRPr="00F03387">
        <w:rPr>
          <w:szCs w:val="22"/>
          <w:lang w:val="pt-PT"/>
        </w:rPr>
        <w:t xml:space="preserve"> </w:t>
      </w:r>
      <w:r w:rsidRPr="00F03387">
        <w:rPr>
          <w:szCs w:val="22"/>
          <w:lang w:val="pt-PT"/>
        </w:rPr>
        <w:t xml:space="preserve">% no risco de recorrência da doença. A </w:t>
      </w:r>
      <w:r w:rsidR="00F55CDD" w:rsidRPr="00F03387">
        <w:rPr>
          <w:szCs w:val="22"/>
          <w:lang w:val="pt-PT"/>
        </w:rPr>
        <w:t>razão</w:t>
      </w:r>
      <w:r w:rsidR="00F55CDD" w:rsidRPr="00F03387">
        <w:rPr>
          <w:lang w:val="pt-PT"/>
        </w:rPr>
        <w:t xml:space="preserve"> </w:t>
      </w:r>
      <w:r w:rsidRPr="00F03387">
        <w:rPr>
          <w:lang w:val="pt-PT"/>
        </w:rPr>
        <w:t xml:space="preserve">de risco traduz-se num benefício absoluto, em termos de taxa de </w:t>
      </w:r>
      <w:r w:rsidRPr="00F03387">
        <w:rPr>
          <w:szCs w:val="22"/>
          <w:lang w:val="pt-PT"/>
        </w:rPr>
        <w:t xml:space="preserve">sobrevivência livre de doença a 3 anos, de 11,8 pontos percentuais (87,2 %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75,4 %), a favor do braço AC→PH (Herceptin). </w:t>
      </w:r>
    </w:p>
    <w:p w14:paraId="69F26CCB" w14:textId="77777777" w:rsidR="00B145D7" w:rsidRPr="00F03387" w:rsidRDefault="00B145D7">
      <w:pPr>
        <w:widowControl w:val="0"/>
        <w:rPr>
          <w:szCs w:val="22"/>
          <w:lang w:val="pt-PT"/>
        </w:rPr>
      </w:pPr>
      <w:r w:rsidRPr="00F03387">
        <w:rPr>
          <w:szCs w:val="22"/>
          <w:lang w:val="pt-PT"/>
        </w:rPr>
        <w:t xml:space="preserve">No momento da atualização de segurança após um seguimento mediano de 3,5-3,8 anos, uma análise da sobrevivência livre de doença reconfirma a magnitude do benefício demonstrado na análise definitiva da sobrevivência livre de doença. Apesar do </w:t>
      </w:r>
      <w:r w:rsidRPr="00F03387">
        <w:rPr>
          <w:i/>
          <w:szCs w:val="22"/>
          <w:lang w:val="pt-PT"/>
        </w:rPr>
        <w:t>crossover</w:t>
      </w:r>
      <w:r w:rsidRPr="00F03387">
        <w:rPr>
          <w:szCs w:val="22"/>
          <w:lang w:val="pt-PT"/>
        </w:rPr>
        <w:t xml:space="preserve"> para Herceptin no braço controlo, a adição de Herceptin a quimioterapia com paclitaxel resultou numa diminuição de 52</w:t>
      </w:r>
      <w:r w:rsidR="00EC42F2" w:rsidRPr="00F03387">
        <w:rPr>
          <w:szCs w:val="22"/>
          <w:lang w:val="pt-PT"/>
        </w:rPr>
        <w:t xml:space="preserve"> </w:t>
      </w:r>
      <w:r w:rsidRPr="00F03387">
        <w:rPr>
          <w:szCs w:val="22"/>
          <w:lang w:val="pt-PT"/>
        </w:rPr>
        <w:t>% do risco de recorrência de doença. A adição de Herceptin a quimioterapia com paclitaxel também resultou numa diminuição de 37</w:t>
      </w:r>
      <w:r w:rsidR="00EC42F2" w:rsidRPr="00F03387">
        <w:rPr>
          <w:szCs w:val="22"/>
          <w:lang w:val="pt-PT"/>
        </w:rPr>
        <w:t xml:space="preserve"> </w:t>
      </w:r>
      <w:r w:rsidRPr="00F03387">
        <w:rPr>
          <w:szCs w:val="22"/>
          <w:lang w:val="pt-PT"/>
        </w:rPr>
        <w:t>% do risco de morte.</w:t>
      </w:r>
    </w:p>
    <w:p w14:paraId="1444A27B" w14:textId="77777777" w:rsidR="00B145D7" w:rsidRPr="00F03387" w:rsidRDefault="00B145D7">
      <w:pPr>
        <w:widowControl w:val="0"/>
        <w:rPr>
          <w:szCs w:val="22"/>
          <w:lang w:val="pt-PT"/>
        </w:rPr>
      </w:pPr>
    </w:p>
    <w:p w14:paraId="281A1064" w14:textId="77777777" w:rsidR="00F9507A" w:rsidRPr="00F03387" w:rsidRDefault="00F9507A" w:rsidP="00D255E2">
      <w:pPr>
        <w:rPr>
          <w:bCs/>
          <w:szCs w:val="22"/>
          <w:lang w:val="pt-PT"/>
        </w:rPr>
      </w:pPr>
      <w:r w:rsidRPr="00F03387">
        <w:rPr>
          <w:bCs/>
          <w:szCs w:val="22"/>
          <w:lang w:val="pt-PT"/>
        </w:rPr>
        <w:t>A análise final pr</w:t>
      </w:r>
      <w:r w:rsidR="00680E44" w:rsidRPr="00F03387">
        <w:rPr>
          <w:bCs/>
          <w:szCs w:val="22"/>
          <w:lang w:val="pt-PT"/>
        </w:rPr>
        <w:t>é-definida da s</w:t>
      </w:r>
      <w:r w:rsidRPr="00F03387">
        <w:rPr>
          <w:bCs/>
          <w:szCs w:val="22"/>
          <w:lang w:val="pt-PT"/>
        </w:rPr>
        <w:t>obreviv</w:t>
      </w:r>
      <w:r w:rsidR="00680E44" w:rsidRPr="00F03387">
        <w:rPr>
          <w:bCs/>
          <w:szCs w:val="22"/>
          <w:lang w:val="pt-PT"/>
        </w:rPr>
        <w:t>ência g</w:t>
      </w:r>
      <w:r w:rsidRPr="00F03387">
        <w:rPr>
          <w:bCs/>
          <w:szCs w:val="22"/>
          <w:lang w:val="pt-PT"/>
        </w:rPr>
        <w:t>lobal da análise conjunta dos ensaios NSABP B-31 e NCCTG N9831</w:t>
      </w:r>
      <w:r w:rsidR="00875F05" w:rsidRPr="00F03387">
        <w:rPr>
          <w:bCs/>
          <w:szCs w:val="22"/>
          <w:lang w:val="pt-PT"/>
        </w:rPr>
        <w:t xml:space="preserve"> </w:t>
      </w:r>
      <w:r w:rsidRPr="00F03387">
        <w:rPr>
          <w:bCs/>
          <w:szCs w:val="22"/>
          <w:lang w:val="pt-PT"/>
        </w:rPr>
        <w:t xml:space="preserve">foi realizada </w:t>
      </w:r>
      <w:r w:rsidR="00680E44" w:rsidRPr="00F03387">
        <w:rPr>
          <w:bCs/>
          <w:szCs w:val="22"/>
          <w:lang w:val="pt-PT"/>
        </w:rPr>
        <w:t>quando ocorreram</w:t>
      </w:r>
      <w:r w:rsidRPr="00F03387">
        <w:rPr>
          <w:bCs/>
          <w:szCs w:val="22"/>
          <w:lang w:val="pt-PT"/>
        </w:rPr>
        <w:t xml:space="preserve"> 707 mortes (seguimento mediano de 8,3 anos no grupo AC→P H). O tratamento com AC→PH resultou na melhoria estatisticamente significativa da sobrevivência global comparativamente a AC→P (HR estratificado = 0,64; IC 95% [0,55, 0,74];</w:t>
      </w:r>
      <w:r w:rsidR="00AA673F" w:rsidRPr="00F03387">
        <w:rPr>
          <w:bCs/>
          <w:szCs w:val="22"/>
          <w:lang w:val="pt-PT"/>
        </w:rPr>
        <w:t xml:space="preserve"> </w:t>
      </w:r>
      <w:r w:rsidRPr="00F03387">
        <w:rPr>
          <w:bCs/>
          <w:szCs w:val="22"/>
          <w:lang w:val="pt-PT"/>
        </w:rPr>
        <w:t xml:space="preserve">valor de p </w:t>
      </w:r>
      <w:r w:rsidR="00AA673F" w:rsidRPr="00F03387">
        <w:rPr>
          <w:bCs/>
          <w:szCs w:val="22"/>
          <w:lang w:val="pt-PT"/>
        </w:rPr>
        <w:t>log</w:t>
      </w:r>
      <w:r w:rsidR="00875F05" w:rsidRPr="00F03387">
        <w:rPr>
          <w:bCs/>
          <w:szCs w:val="22"/>
          <w:lang w:val="pt-PT"/>
        </w:rPr>
        <w:t>-</w:t>
      </w:r>
      <w:r w:rsidR="00AA673F" w:rsidRPr="00F03387">
        <w:rPr>
          <w:bCs/>
          <w:szCs w:val="22"/>
          <w:lang w:val="pt-PT"/>
        </w:rPr>
        <w:t xml:space="preserve">rank </w:t>
      </w:r>
      <w:r w:rsidR="00840A5E" w:rsidRPr="00F03387">
        <w:rPr>
          <w:bCs/>
          <w:szCs w:val="22"/>
          <w:lang w:val="pt-PT"/>
        </w:rPr>
        <w:t>&lt; 0</w:t>
      </w:r>
      <w:r w:rsidR="00AA673F" w:rsidRPr="00F03387">
        <w:rPr>
          <w:bCs/>
          <w:szCs w:val="22"/>
          <w:lang w:val="pt-PT"/>
        </w:rPr>
        <w:t>,</w:t>
      </w:r>
      <w:r w:rsidRPr="00F03387">
        <w:rPr>
          <w:bCs/>
          <w:szCs w:val="22"/>
          <w:lang w:val="pt-PT"/>
        </w:rPr>
        <w:t>0001).</w:t>
      </w:r>
      <w:r w:rsidR="00680E44" w:rsidRPr="00F03387">
        <w:rPr>
          <w:bCs/>
          <w:szCs w:val="22"/>
          <w:lang w:val="pt-PT"/>
        </w:rPr>
        <w:t xml:space="preserve"> Aos 8 anos, a taxa de sobrevivência foi estimada em 86,9% </w:t>
      </w:r>
      <w:r w:rsidR="00AA673F" w:rsidRPr="00F03387">
        <w:rPr>
          <w:bCs/>
          <w:szCs w:val="22"/>
          <w:lang w:val="pt-PT"/>
        </w:rPr>
        <w:t xml:space="preserve">para o </w:t>
      </w:r>
      <w:r w:rsidR="00680E44" w:rsidRPr="00F03387">
        <w:rPr>
          <w:bCs/>
          <w:szCs w:val="22"/>
          <w:lang w:val="pt-PT"/>
        </w:rPr>
        <w:t>braço AC→PH</w:t>
      </w:r>
      <w:r w:rsidR="00AA673F" w:rsidRPr="00F03387">
        <w:rPr>
          <w:bCs/>
          <w:szCs w:val="22"/>
          <w:lang w:val="pt-PT"/>
        </w:rPr>
        <w:t xml:space="preserve"> e em </w:t>
      </w:r>
      <w:r w:rsidR="00680E44" w:rsidRPr="00F03387">
        <w:rPr>
          <w:bCs/>
          <w:szCs w:val="22"/>
          <w:lang w:val="pt-PT"/>
        </w:rPr>
        <w:t>79,4% no braço AC→P, um benefício absoluto de 7,4% (IC 95% 4,</w:t>
      </w:r>
      <w:r w:rsidR="00AA673F" w:rsidRPr="00F03387">
        <w:rPr>
          <w:bCs/>
          <w:szCs w:val="22"/>
          <w:lang w:val="pt-PT"/>
        </w:rPr>
        <w:t>9%,</w:t>
      </w:r>
      <w:r w:rsidR="00680E44" w:rsidRPr="00F03387">
        <w:rPr>
          <w:bCs/>
          <w:szCs w:val="22"/>
          <w:lang w:val="pt-PT"/>
        </w:rPr>
        <w:t xml:space="preserve"> 10,0%).</w:t>
      </w:r>
    </w:p>
    <w:p w14:paraId="0AF39FA7" w14:textId="77777777" w:rsidR="00991729" w:rsidRPr="00F03387" w:rsidRDefault="00991729" w:rsidP="00D255E2">
      <w:pPr>
        <w:rPr>
          <w:bCs/>
          <w:szCs w:val="22"/>
          <w:lang w:val="pt-PT"/>
        </w:rPr>
      </w:pPr>
    </w:p>
    <w:p w14:paraId="3F407C8B" w14:textId="77777777" w:rsidR="00680E44" w:rsidRPr="00F03387" w:rsidRDefault="00680E44" w:rsidP="00680E44">
      <w:pPr>
        <w:rPr>
          <w:bCs/>
          <w:szCs w:val="22"/>
          <w:lang w:val="pt-PT"/>
        </w:rPr>
      </w:pPr>
      <w:r w:rsidRPr="00F03387">
        <w:rPr>
          <w:bCs/>
          <w:szCs w:val="22"/>
          <w:lang w:val="pt-PT"/>
        </w:rPr>
        <w:t>Os result</w:t>
      </w:r>
      <w:r w:rsidR="00AA673F" w:rsidRPr="00F03387">
        <w:rPr>
          <w:bCs/>
          <w:szCs w:val="22"/>
          <w:lang w:val="pt-PT"/>
        </w:rPr>
        <w:t>ados finais de</w:t>
      </w:r>
      <w:r w:rsidRPr="00F03387">
        <w:rPr>
          <w:bCs/>
          <w:szCs w:val="22"/>
          <w:lang w:val="pt-PT"/>
        </w:rPr>
        <w:t xml:space="preserve"> sobrevivência global da análise conjunta dos ensaios NSABP B-31 e NCCTG N9831 est</w:t>
      </w:r>
      <w:r w:rsidR="00AA673F" w:rsidRPr="00F03387">
        <w:rPr>
          <w:bCs/>
          <w:szCs w:val="22"/>
          <w:lang w:val="pt-PT"/>
        </w:rPr>
        <w:t xml:space="preserve">ão resumidos na Tabela </w:t>
      </w:r>
      <w:r w:rsidR="000E1DDC" w:rsidRPr="00F03387">
        <w:rPr>
          <w:bCs/>
          <w:szCs w:val="22"/>
          <w:lang w:val="pt-PT"/>
        </w:rPr>
        <w:t>8</w:t>
      </w:r>
      <w:r w:rsidRPr="00F03387">
        <w:rPr>
          <w:bCs/>
          <w:szCs w:val="22"/>
          <w:lang w:val="pt-PT"/>
        </w:rPr>
        <w:t xml:space="preserve"> abaixo:</w:t>
      </w:r>
    </w:p>
    <w:p w14:paraId="27F6C726" w14:textId="77777777" w:rsidR="00680E44" w:rsidRPr="00F03387" w:rsidRDefault="00680E44" w:rsidP="00680E44">
      <w:pPr>
        <w:rPr>
          <w:bCs/>
          <w:szCs w:val="22"/>
          <w:lang w:val="pt-PT"/>
        </w:rPr>
      </w:pPr>
    </w:p>
    <w:p w14:paraId="4142D0CD" w14:textId="77777777" w:rsidR="00D255E2" w:rsidRPr="00F03387" w:rsidRDefault="00D255E2" w:rsidP="00163D6B">
      <w:pPr>
        <w:rPr>
          <w:bCs/>
          <w:szCs w:val="22"/>
          <w:lang w:val="pt-PT"/>
        </w:rPr>
      </w:pPr>
      <w:r w:rsidRPr="00F03387">
        <w:rPr>
          <w:rFonts w:eastAsia="SimSun"/>
          <w:szCs w:val="22"/>
          <w:lang w:val="pt-PT"/>
        </w:rPr>
        <w:t>Tabela</w:t>
      </w:r>
      <w:r w:rsidR="00AA673F" w:rsidRPr="00F03387">
        <w:rPr>
          <w:rFonts w:eastAsia="SimSun"/>
          <w:szCs w:val="22"/>
          <w:lang w:val="pt-PT"/>
        </w:rPr>
        <w:t xml:space="preserve"> </w:t>
      </w:r>
      <w:r w:rsidR="000E1DDC" w:rsidRPr="00F03387">
        <w:rPr>
          <w:rFonts w:eastAsia="SimSun"/>
          <w:szCs w:val="22"/>
          <w:lang w:val="pt-PT"/>
        </w:rPr>
        <w:t>8</w:t>
      </w:r>
      <w:r w:rsidRPr="00F03387">
        <w:rPr>
          <w:rFonts w:eastAsia="SimSun"/>
          <w:szCs w:val="22"/>
          <w:lang w:val="pt-PT"/>
        </w:rPr>
        <w:t xml:space="preserve"> </w:t>
      </w:r>
      <w:r w:rsidR="000C51BA" w:rsidRPr="00F03387">
        <w:rPr>
          <w:rFonts w:eastAsia="SimSun"/>
          <w:szCs w:val="22"/>
          <w:lang w:val="pt-PT"/>
        </w:rPr>
        <w:t>Análise final da s</w:t>
      </w:r>
      <w:r w:rsidR="004A73C6" w:rsidRPr="00F03387">
        <w:rPr>
          <w:rFonts w:eastAsia="SimSun"/>
          <w:szCs w:val="22"/>
          <w:lang w:val="pt-PT"/>
        </w:rPr>
        <w:t xml:space="preserve">obrevivência global da análise conjunta dos ensaios NSABP </w:t>
      </w:r>
      <w:r w:rsidR="004A73C6" w:rsidRPr="00F03387">
        <w:rPr>
          <w:rFonts w:eastAsia="SimSun"/>
          <w:szCs w:val="22"/>
          <w:lang w:val="pt-PT"/>
        </w:rPr>
        <w:br/>
        <w:t>B-31 e</w:t>
      </w:r>
      <w:r w:rsidRPr="00F03387">
        <w:rPr>
          <w:rFonts w:eastAsia="SimSun"/>
          <w:szCs w:val="22"/>
          <w:lang w:val="pt-PT"/>
        </w:rPr>
        <w:t xml:space="preserve"> NCCTG N9831 </w:t>
      </w:r>
    </w:p>
    <w:p w14:paraId="3B5113B4" w14:textId="77777777" w:rsidR="00D255E2" w:rsidRPr="00F03387" w:rsidRDefault="00D255E2" w:rsidP="00163D6B">
      <w:pPr>
        <w:keepNext/>
        <w:outlineLvl w:val="6"/>
        <w:rPr>
          <w:rFonts w:eastAsia="SimSun"/>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995"/>
        <w:gridCol w:w="1381"/>
        <w:gridCol w:w="1726"/>
        <w:gridCol w:w="1358"/>
        <w:gridCol w:w="1601"/>
      </w:tblGrid>
      <w:tr w:rsidR="00D255E2" w:rsidRPr="00A64F73" w14:paraId="4F85B4F8" w14:textId="77777777" w:rsidTr="000C51BA">
        <w:tc>
          <w:tcPr>
            <w:tcW w:w="3045" w:type="dxa"/>
            <w:tcBorders>
              <w:top w:val="single" w:sz="4" w:space="0" w:color="auto"/>
              <w:left w:val="single" w:sz="4" w:space="0" w:color="auto"/>
              <w:bottom w:val="single" w:sz="4" w:space="0" w:color="auto"/>
              <w:right w:val="single" w:sz="4" w:space="0" w:color="auto"/>
            </w:tcBorders>
          </w:tcPr>
          <w:p w14:paraId="306DA1F4" w14:textId="77777777" w:rsidR="00D255E2" w:rsidRPr="00F03387" w:rsidRDefault="00D255E2" w:rsidP="008D3960">
            <w:pPr>
              <w:keepNext/>
              <w:rPr>
                <w:rFonts w:eastAsia="SimSun"/>
                <w:szCs w:val="22"/>
                <w:lang w:val="pt-PT"/>
              </w:rPr>
            </w:pPr>
            <w:r w:rsidRPr="00F03387">
              <w:rPr>
                <w:rFonts w:eastAsia="SimSun"/>
                <w:szCs w:val="22"/>
                <w:lang w:val="pt-PT"/>
              </w:rPr>
              <w:t>Parâmetro</w:t>
            </w:r>
          </w:p>
          <w:p w14:paraId="78EAE501" w14:textId="77777777" w:rsidR="00D255E2" w:rsidRPr="00F03387" w:rsidRDefault="00D255E2" w:rsidP="008D3960">
            <w:pPr>
              <w:keepNext/>
              <w:rPr>
                <w:rFonts w:eastAsia="SimSun"/>
                <w:szCs w:val="22"/>
                <w:lang w:val="pt-PT"/>
              </w:rPr>
            </w:pPr>
          </w:p>
        </w:tc>
        <w:tc>
          <w:tcPr>
            <w:tcW w:w="1403" w:type="dxa"/>
            <w:tcBorders>
              <w:top w:val="single" w:sz="4" w:space="0" w:color="auto"/>
              <w:left w:val="single" w:sz="4" w:space="0" w:color="auto"/>
              <w:bottom w:val="single" w:sz="4" w:space="0" w:color="auto"/>
              <w:right w:val="single" w:sz="4" w:space="0" w:color="auto"/>
            </w:tcBorders>
          </w:tcPr>
          <w:p w14:paraId="66604F9F" w14:textId="77777777" w:rsidR="00D255E2" w:rsidRPr="00F03387" w:rsidRDefault="00D255E2" w:rsidP="008D3960">
            <w:pPr>
              <w:keepNext/>
              <w:jc w:val="center"/>
              <w:rPr>
                <w:rFonts w:eastAsia="SimSun"/>
                <w:szCs w:val="22"/>
                <w:lang w:val="pt-PT"/>
              </w:rPr>
            </w:pPr>
            <w:r w:rsidRPr="00F03387">
              <w:rPr>
                <w:rFonts w:eastAsia="SimSun"/>
                <w:szCs w:val="22"/>
                <w:lang w:val="pt-PT"/>
              </w:rPr>
              <w:t>AC→P</w:t>
            </w:r>
          </w:p>
          <w:p w14:paraId="17DB7522" w14:textId="77777777" w:rsidR="00D255E2" w:rsidRPr="00F03387" w:rsidRDefault="00D255E2" w:rsidP="008D3960">
            <w:pPr>
              <w:keepNext/>
              <w:jc w:val="center"/>
              <w:rPr>
                <w:rFonts w:eastAsia="SimSun"/>
                <w:szCs w:val="22"/>
                <w:lang w:val="pt-PT"/>
              </w:rPr>
            </w:pPr>
            <w:r w:rsidRPr="00F03387">
              <w:rPr>
                <w:rFonts w:eastAsia="SimSun"/>
                <w:szCs w:val="22"/>
                <w:lang w:val="pt-PT"/>
              </w:rPr>
              <w:t>(N=2032)</w:t>
            </w:r>
          </w:p>
        </w:tc>
        <w:tc>
          <w:tcPr>
            <w:tcW w:w="1754" w:type="dxa"/>
            <w:tcBorders>
              <w:top w:val="single" w:sz="4" w:space="0" w:color="auto"/>
              <w:left w:val="single" w:sz="4" w:space="0" w:color="auto"/>
              <w:bottom w:val="single" w:sz="4" w:space="0" w:color="auto"/>
              <w:right w:val="single" w:sz="4" w:space="0" w:color="auto"/>
            </w:tcBorders>
          </w:tcPr>
          <w:p w14:paraId="5929622E" w14:textId="77777777" w:rsidR="00D255E2" w:rsidRPr="00F03387" w:rsidRDefault="00D255E2" w:rsidP="008D3960">
            <w:pPr>
              <w:keepNext/>
              <w:jc w:val="center"/>
              <w:rPr>
                <w:rFonts w:eastAsia="SimSun"/>
                <w:szCs w:val="22"/>
                <w:lang w:val="pt-PT"/>
              </w:rPr>
            </w:pPr>
            <w:r w:rsidRPr="00F03387">
              <w:rPr>
                <w:rFonts w:eastAsia="SimSun"/>
                <w:szCs w:val="22"/>
                <w:lang w:val="pt-PT"/>
              </w:rPr>
              <w:t>AC→PH</w:t>
            </w:r>
          </w:p>
          <w:p w14:paraId="23A86DD5" w14:textId="77777777" w:rsidR="00D255E2" w:rsidRPr="00F03387" w:rsidRDefault="00D255E2" w:rsidP="008D3960">
            <w:pPr>
              <w:keepNext/>
              <w:jc w:val="center"/>
              <w:rPr>
                <w:rFonts w:eastAsia="SimSun"/>
                <w:szCs w:val="22"/>
                <w:lang w:val="pt-PT"/>
              </w:rPr>
            </w:pPr>
            <w:r w:rsidRPr="00F03387">
              <w:rPr>
                <w:rFonts w:eastAsia="SimSun"/>
                <w:szCs w:val="22"/>
                <w:lang w:val="pt-PT"/>
              </w:rPr>
              <w:t>(N=2031)</w:t>
            </w:r>
          </w:p>
        </w:tc>
        <w:tc>
          <w:tcPr>
            <w:tcW w:w="1379" w:type="dxa"/>
            <w:tcBorders>
              <w:top w:val="single" w:sz="4" w:space="0" w:color="auto"/>
              <w:left w:val="single" w:sz="4" w:space="0" w:color="auto"/>
              <w:bottom w:val="single" w:sz="4" w:space="0" w:color="auto"/>
              <w:right w:val="single" w:sz="4" w:space="0" w:color="auto"/>
            </w:tcBorders>
          </w:tcPr>
          <w:p w14:paraId="0F8A462B" w14:textId="77777777" w:rsidR="00D255E2" w:rsidRPr="00F03387" w:rsidRDefault="00D255E2" w:rsidP="008D3960">
            <w:pPr>
              <w:keepNext/>
              <w:jc w:val="center"/>
              <w:rPr>
                <w:rFonts w:eastAsia="SimSun"/>
                <w:szCs w:val="22"/>
                <w:lang w:val="pt-PT"/>
              </w:rPr>
            </w:pPr>
            <w:r w:rsidRPr="00F03387">
              <w:rPr>
                <w:rFonts w:eastAsia="SimSun"/>
                <w:szCs w:val="22"/>
                <w:lang w:val="pt-PT"/>
              </w:rPr>
              <w:t xml:space="preserve">Valor de p </w:t>
            </w:r>
            <w:r w:rsidRPr="00F03387">
              <w:rPr>
                <w:rFonts w:eastAsia="SimSun"/>
                <w:i/>
                <w:szCs w:val="22"/>
                <w:lang w:val="pt-PT"/>
              </w:rPr>
              <w:t>versus</w:t>
            </w:r>
            <w:r w:rsidRPr="00F03387">
              <w:rPr>
                <w:rFonts w:eastAsia="SimSun"/>
                <w:szCs w:val="22"/>
                <w:lang w:val="pt-PT"/>
              </w:rPr>
              <w:t xml:space="preserve"> AC→P</w:t>
            </w:r>
          </w:p>
          <w:p w14:paraId="46B2A587" w14:textId="77777777" w:rsidR="00D255E2" w:rsidRPr="00F03387" w:rsidRDefault="00D255E2" w:rsidP="008D3960">
            <w:pPr>
              <w:keepNext/>
              <w:jc w:val="center"/>
              <w:rPr>
                <w:rFonts w:eastAsia="SimSun"/>
                <w:szCs w:val="22"/>
                <w:lang w:val="pt-PT"/>
              </w:rPr>
            </w:pPr>
          </w:p>
        </w:tc>
        <w:tc>
          <w:tcPr>
            <w:tcW w:w="1626" w:type="dxa"/>
            <w:tcBorders>
              <w:top w:val="single" w:sz="4" w:space="0" w:color="auto"/>
              <w:left w:val="single" w:sz="4" w:space="0" w:color="auto"/>
              <w:bottom w:val="single" w:sz="4" w:space="0" w:color="auto"/>
              <w:right w:val="single" w:sz="4" w:space="0" w:color="auto"/>
            </w:tcBorders>
          </w:tcPr>
          <w:p w14:paraId="4E8517F0" w14:textId="77777777" w:rsidR="00D255E2" w:rsidRPr="00F03387" w:rsidRDefault="00F55CDD" w:rsidP="008D3960">
            <w:pPr>
              <w:keepNext/>
              <w:jc w:val="center"/>
              <w:rPr>
                <w:rFonts w:eastAsia="SimSun"/>
                <w:szCs w:val="22"/>
                <w:lang w:val="pt-PT"/>
              </w:rPr>
            </w:pPr>
            <w:r w:rsidRPr="00F03387">
              <w:rPr>
                <w:rFonts w:eastAsia="SimSun"/>
                <w:szCs w:val="22"/>
                <w:lang w:val="pt-PT"/>
              </w:rPr>
              <w:t xml:space="preserve">Razão </w:t>
            </w:r>
            <w:r w:rsidR="000C51BA" w:rsidRPr="00F03387">
              <w:rPr>
                <w:rFonts w:eastAsia="SimSun"/>
                <w:szCs w:val="22"/>
                <w:lang w:val="pt-PT"/>
              </w:rPr>
              <w:t>de risco</w:t>
            </w:r>
            <w:r w:rsidR="00D255E2" w:rsidRPr="00F03387">
              <w:rPr>
                <w:rFonts w:eastAsia="SimSun"/>
                <w:i/>
                <w:szCs w:val="22"/>
                <w:lang w:val="pt-PT"/>
              </w:rPr>
              <w:t xml:space="preserve"> versus</w:t>
            </w:r>
            <w:r w:rsidR="00D255E2" w:rsidRPr="00F03387">
              <w:rPr>
                <w:rFonts w:eastAsia="SimSun"/>
                <w:szCs w:val="22"/>
                <w:lang w:val="pt-PT"/>
              </w:rPr>
              <w:t xml:space="preserve"> AC→P</w:t>
            </w:r>
          </w:p>
          <w:p w14:paraId="62F4419B" w14:textId="77777777" w:rsidR="00D255E2" w:rsidRPr="00F03387" w:rsidRDefault="00D255E2" w:rsidP="008D3960">
            <w:pPr>
              <w:keepNext/>
              <w:jc w:val="center"/>
              <w:rPr>
                <w:rFonts w:eastAsia="SimSun"/>
                <w:szCs w:val="22"/>
                <w:lang w:val="pt-PT"/>
              </w:rPr>
            </w:pPr>
            <w:r w:rsidRPr="00F03387">
              <w:rPr>
                <w:rFonts w:eastAsia="SimSun"/>
                <w:szCs w:val="22"/>
                <w:lang w:val="pt-PT"/>
              </w:rPr>
              <w:t>(</w:t>
            </w:r>
            <w:r w:rsidR="00F55CDD" w:rsidRPr="00F03387">
              <w:rPr>
                <w:rFonts w:eastAsia="SimSun"/>
                <w:szCs w:val="22"/>
                <w:lang w:val="pt-PT"/>
              </w:rPr>
              <w:t xml:space="preserve">IC </w:t>
            </w:r>
            <w:r w:rsidRPr="00F03387">
              <w:rPr>
                <w:rFonts w:eastAsia="SimSun"/>
                <w:szCs w:val="22"/>
                <w:lang w:val="pt-PT"/>
              </w:rPr>
              <w:t>95%)</w:t>
            </w:r>
          </w:p>
        </w:tc>
      </w:tr>
      <w:tr w:rsidR="00D255E2" w:rsidRPr="00F03387" w14:paraId="0174082C" w14:textId="77777777" w:rsidTr="000C51BA">
        <w:tc>
          <w:tcPr>
            <w:tcW w:w="3045" w:type="dxa"/>
            <w:tcBorders>
              <w:top w:val="single" w:sz="4" w:space="0" w:color="auto"/>
              <w:left w:val="single" w:sz="4" w:space="0" w:color="auto"/>
              <w:bottom w:val="single" w:sz="4" w:space="0" w:color="auto"/>
              <w:right w:val="single" w:sz="4" w:space="0" w:color="auto"/>
            </w:tcBorders>
          </w:tcPr>
          <w:p w14:paraId="577C69E1" w14:textId="77777777" w:rsidR="00D255E2" w:rsidRPr="00F03387" w:rsidRDefault="00D255E2" w:rsidP="008D3960">
            <w:pPr>
              <w:keepNext/>
              <w:rPr>
                <w:rFonts w:eastAsia="SimSun"/>
                <w:szCs w:val="22"/>
                <w:lang w:val="pt-PT"/>
              </w:rPr>
            </w:pPr>
            <w:r w:rsidRPr="00F03387">
              <w:rPr>
                <w:rFonts w:eastAsia="SimSun"/>
                <w:szCs w:val="22"/>
                <w:lang w:val="pt-PT"/>
              </w:rPr>
              <w:t xml:space="preserve">Morte (evento </w:t>
            </w:r>
            <w:r w:rsidR="00F55CDD" w:rsidRPr="00F03387">
              <w:rPr>
                <w:rFonts w:eastAsia="SimSun"/>
                <w:szCs w:val="22"/>
                <w:lang w:val="pt-PT"/>
              </w:rPr>
              <w:t xml:space="preserve">de </w:t>
            </w:r>
            <w:r w:rsidRPr="00F03387">
              <w:rPr>
                <w:rFonts w:eastAsia="SimSun"/>
                <w:szCs w:val="22"/>
                <w:lang w:val="pt-PT"/>
              </w:rPr>
              <w:t>OS):</w:t>
            </w:r>
          </w:p>
          <w:p w14:paraId="5AF6CA22" w14:textId="77777777" w:rsidR="00D255E2" w:rsidRPr="00F03387" w:rsidRDefault="00D255E2" w:rsidP="00D255E2">
            <w:pPr>
              <w:keepNext/>
              <w:rPr>
                <w:rFonts w:eastAsia="SimSun"/>
                <w:szCs w:val="22"/>
                <w:lang w:val="pt-PT"/>
              </w:rPr>
            </w:pPr>
            <w:r w:rsidRPr="00F03387">
              <w:rPr>
                <w:rFonts w:eastAsia="SimSun"/>
                <w:szCs w:val="22"/>
                <w:lang w:val="pt-PT"/>
              </w:rPr>
              <w:t>Nº de doentes com o evento (%)</w:t>
            </w:r>
          </w:p>
        </w:tc>
        <w:tc>
          <w:tcPr>
            <w:tcW w:w="1403" w:type="dxa"/>
            <w:tcBorders>
              <w:top w:val="single" w:sz="4" w:space="0" w:color="auto"/>
              <w:left w:val="single" w:sz="4" w:space="0" w:color="auto"/>
              <w:bottom w:val="single" w:sz="4" w:space="0" w:color="auto"/>
              <w:right w:val="single" w:sz="4" w:space="0" w:color="auto"/>
            </w:tcBorders>
          </w:tcPr>
          <w:p w14:paraId="48B55BAF" w14:textId="77777777" w:rsidR="00D255E2" w:rsidRPr="00F03387" w:rsidRDefault="00D255E2" w:rsidP="008D3960">
            <w:pPr>
              <w:keepNext/>
              <w:jc w:val="center"/>
              <w:rPr>
                <w:rFonts w:eastAsia="SimSun"/>
                <w:szCs w:val="22"/>
                <w:lang w:val="pt-PT"/>
              </w:rPr>
            </w:pPr>
          </w:p>
          <w:p w14:paraId="708B208A" w14:textId="77777777" w:rsidR="00D255E2" w:rsidRPr="00F03387" w:rsidRDefault="00D255E2" w:rsidP="008D3960">
            <w:pPr>
              <w:keepNext/>
              <w:jc w:val="center"/>
              <w:rPr>
                <w:rFonts w:eastAsia="SimSun"/>
                <w:szCs w:val="22"/>
                <w:lang w:val="pt-PT"/>
              </w:rPr>
            </w:pPr>
            <w:r w:rsidRPr="00F03387">
              <w:rPr>
                <w:rFonts w:eastAsia="SimSun"/>
                <w:szCs w:val="22"/>
                <w:lang w:val="pt-PT"/>
              </w:rPr>
              <w:t>418 (20</w:t>
            </w:r>
            <w:r w:rsidR="000C51BA" w:rsidRPr="00F03387">
              <w:rPr>
                <w:rFonts w:eastAsia="SimSun"/>
                <w:szCs w:val="22"/>
                <w:lang w:val="pt-PT"/>
              </w:rPr>
              <w:t>,</w:t>
            </w:r>
            <w:r w:rsidRPr="00F03387">
              <w:rPr>
                <w:rFonts w:eastAsia="SimSun"/>
                <w:szCs w:val="22"/>
                <w:lang w:val="pt-PT"/>
              </w:rPr>
              <w:t>6%)</w:t>
            </w:r>
          </w:p>
        </w:tc>
        <w:tc>
          <w:tcPr>
            <w:tcW w:w="1754" w:type="dxa"/>
            <w:tcBorders>
              <w:top w:val="single" w:sz="4" w:space="0" w:color="auto"/>
              <w:left w:val="single" w:sz="4" w:space="0" w:color="auto"/>
              <w:bottom w:val="single" w:sz="4" w:space="0" w:color="auto"/>
              <w:right w:val="single" w:sz="4" w:space="0" w:color="auto"/>
            </w:tcBorders>
          </w:tcPr>
          <w:p w14:paraId="246C316A" w14:textId="77777777" w:rsidR="00D255E2" w:rsidRPr="00F03387" w:rsidRDefault="00D255E2" w:rsidP="008D3960">
            <w:pPr>
              <w:keepNext/>
              <w:jc w:val="center"/>
              <w:rPr>
                <w:rFonts w:eastAsia="SimSun"/>
                <w:szCs w:val="22"/>
                <w:lang w:val="pt-PT"/>
              </w:rPr>
            </w:pPr>
          </w:p>
          <w:p w14:paraId="65B07CE8" w14:textId="77777777" w:rsidR="00D255E2" w:rsidRPr="00F03387" w:rsidRDefault="00D255E2" w:rsidP="008D3960">
            <w:pPr>
              <w:keepNext/>
              <w:jc w:val="center"/>
              <w:rPr>
                <w:rFonts w:eastAsia="SimSun"/>
                <w:szCs w:val="22"/>
                <w:lang w:val="pt-PT"/>
              </w:rPr>
            </w:pPr>
            <w:r w:rsidRPr="00F03387">
              <w:rPr>
                <w:rFonts w:eastAsia="SimSun"/>
                <w:szCs w:val="22"/>
                <w:lang w:val="pt-PT"/>
              </w:rPr>
              <w:t>289 (14,2%)</w:t>
            </w:r>
          </w:p>
        </w:tc>
        <w:tc>
          <w:tcPr>
            <w:tcW w:w="1379" w:type="dxa"/>
            <w:tcBorders>
              <w:top w:val="single" w:sz="4" w:space="0" w:color="auto"/>
              <w:left w:val="single" w:sz="4" w:space="0" w:color="auto"/>
              <w:bottom w:val="single" w:sz="4" w:space="0" w:color="auto"/>
              <w:right w:val="single" w:sz="4" w:space="0" w:color="auto"/>
            </w:tcBorders>
          </w:tcPr>
          <w:p w14:paraId="3EB4C279" w14:textId="77777777" w:rsidR="00D255E2" w:rsidRPr="00F03387" w:rsidRDefault="00D255E2" w:rsidP="008D3960">
            <w:pPr>
              <w:keepNext/>
              <w:jc w:val="center"/>
              <w:rPr>
                <w:rFonts w:eastAsia="SimSun"/>
                <w:szCs w:val="22"/>
                <w:lang w:val="pt-PT"/>
              </w:rPr>
            </w:pPr>
          </w:p>
          <w:p w14:paraId="37956EE7" w14:textId="77777777" w:rsidR="00D255E2" w:rsidRPr="00F03387" w:rsidRDefault="00D255E2" w:rsidP="008D3960">
            <w:pPr>
              <w:keepNext/>
              <w:jc w:val="center"/>
              <w:rPr>
                <w:rFonts w:eastAsia="SimSun"/>
                <w:szCs w:val="22"/>
                <w:lang w:val="pt-PT"/>
              </w:rPr>
            </w:pPr>
            <w:r w:rsidRPr="00F03387">
              <w:rPr>
                <w:rFonts w:eastAsia="SimSun"/>
                <w:szCs w:val="22"/>
                <w:lang w:val="pt-PT"/>
              </w:rPr>
              <w:t>&lt; 0,0001</w:t>
            </w:r>
          </w:p>
        </w:tc>
        <w:tc>
          <w:tcPr>
            <w:tcW w:w="1626" w:type="dxa"/>
            <w:tcBorders>
              <w:top w:val="single" w:sz="4" w:space="0" w:color="auto"/>
              <w:left w:val="single" w:sz="4" w:space="0" w:color="auto"/>
              <w:bottom w:val="single" w:sz="4" w:space="0" w:color="auto"/>
              <w:right w:val="single" w:sz="4" w:space="0" w:color="auto"/>
            </w:tcBorders>
          </w:tcPr>
          <w:p w14:paraId="7ACC70AD" w14:textId="77777777" w:rsidR="00D255E2" w:rsidRPr="00F03387" w:rsidRDefault="00D255E2" w:rsidP="008D3960">
            <w:pPr>
              <w:keepNext/>
              <w:jc w:val="center"/>
              <w:rPr>
                <w:rFonts w:eastAsia="SimSun"/>
                <w:szCs w:val="22"/>
                <w:lang w:val="pt-PT"/>
              </w:rPr>
            </w:pPr>
          </w:p>
          <w:p w14:paraId="100B981C" w14:textId="77777777" w:rsidR="00D255E2" w:rsidRPr="00F03387" w:rsidRDefault="00D255E2" w:rsidP="008D3960">
            <w:pPr>
              <w:keepNext/>
              <w:jc w:val="center"/>
              <w:rPr>
                <w:rFonts w:eastAsia="SimSun"/>
                <w:szCs w:val="22"/>
                <w:lang w:val="pt-PT" w:eastAsia="zh-CN"/>
              </w:rPr>
            </w:pPr>
            <w:r w:rsidRPr="00F03387">
              <w:rPr>
                <w:rFonts w:eastAsia="SimSun"/>
                <w:szCs w:val="22"/>
                <w:lang w:val="pt-PT" w:eastAsia="zh-CN"/>
              </w:rPr>
              <w:t>0,64</w:t>
            </w:r>
          </w:p>
          <w:p w14:paraId="27D71602" w14:textId="77777777" w:rsidR="00D255E2" w:rsidRPr="00F03387" w:rsidRDefault="00D255E2" w:rsidP="008D3960">
            <w:pPr>
              <w:keepNext/>
              <w:jc w:val="center"/>
              <w:rPr>
                <w:rFonts w:eastAsia="SimSun"/>
                <w:szCs w:val="22"/>
                <w:lang w:val="pt-PT"/>
              </w:rPr>
            </w:pPr>
            <w:r w:rsidRPr="00F03387">
              <w:rPr>
                <w:rFonts w:eastAsia="SimSun"/>
                <w:szCs w:val="22"/>
                <w:lang w:val="pt-PT"/>
              </w:rPr>
              <w:t>(0,55, 0,74)</w:t>
            </w:r>
          </w:p>
        </w:tc>
      </w:tr>
    </w:tbl>
    <w:p w14:paraId="5B6A315C" w14:textId="77777777" w:rsidR="00D255E2" w:rsidRDefault="00D255E2" w:rsidP="00B55B5D">
      <w:pPr>
        <w:jc w:val="both"/>
        <w:rPr>
          <w:rFonts w:eastAsia="SimSun"/>
          <w:sz w:val="20"/>
          <w:szCs w:val="22"/>
          <w:lang w:val="pt-PT" w:eastAsia="zh-CN"/>
        </w:rPr>
      </w:pPr>
      <w:r w:rsidRPr="00F03387">
        <w:rPr>
          <w:rFonts w:eastAsia="SimSun"/>
          <w:sz w:val="20"/>
          <w:szCs w:val="22"/>
          <w:lang w:val="pt-PT"/>
        </w:rPr>
        <w:t>A: doxor</w:t>
      </w:r>
      <w:r w:rsidR="003527AD" w:rsidRPr="00F03387">
        <w:rPr>
          <w:rFonts w:eastAsia="SimSun"/>
          <w:sz w:val="20"/>
          <w:szCs w:val="22"/>
          <w:lang w:val="pt-PT"/>
        </w:rPr>
        <w:t>r</w:t>
      </w:r>
      <w:r w:rsidRPr="00F03387">
        <w:rPr>
          <w:rFonts w:eastAsia="SimSun"/>
          <w:sz w:val="20"/>
          <w:szCs w:val="22"/>
          <w:lang w:val="pt-PT"/>
        </w:rPr>
        <w:t xml:space="preserve">ubicina; C: ciclofosfamida; P: paclitaxel; H: </w:t>
      </w:r>
      <w:r w:rsidRPr="00F03387">
        <w:rPr>
          <w:rFonts w:eastAsia="SimSun"/>
          <w:sz w:val="20"/>
          <w:szCs w:val="22"/>
          <w:lang w:val="pt-PT" w:eastAsia="zh-CN"/>
        </w:rPr>
        <w:t>trastuzumab</w:t>
      </w:r>
    </w:p>
    <w:p w14:paraId="13F48B2A" w14:textId="77777777" w:rsidR="005839A5" w:rsidRPr="00F03387" w:rsidRDefault="005839A5" w:rsidP="00B55B5D">
      <w:pPr>
        <w:jc w:val="both"/>
        <w:rPr>
          <w:rFonts w:eastAsia="SimSun"/>
          <w:sz w:val="20"/>
          <w:szCs w:val="22"/>
          <w:lang w:val="pt-PT" w:eastAsia="zh-CN"/>
        </w:rPr>
      </w:pPr>
    </w:p>
    <w:p w14:paraId="278B890D" w14:textId="77777777" w:rsidR="00177F02" w:rsidRPr="00F03387" w:rsidRDefault="004D1758" w:rsidP="005E0385">
      <w:pPr>
        <w:keepNext/>
        <w:keepLines/>
        <w:rPr>
          <w:bCs/>
          <w:szCs w:val="22"/>
          <w:lang w:val="pt-PT"/>
        </w:rPr>
      </w:pPr>
      <w:r w:rsidRPr="00F03387">
        <w:rPr>
          <w:szCs w:val="22"/>
          <w:lang w:val="pt-PT"/>
        </w:rPr>
        <w:lastRenderedPageBreak/>
        <w:t>Foi também realizada a análise da sobrevivência livre de doença na</w:t>
      </w:r>
      <w:r w:rsidRPr="00F03387">
        <w:rPr>
          <w:bCs/>
          <w:szCs w:val="22"/>
          <w:lang w:val="pt-PT"/>
        </w:rPr>
        <w:t xml:space="preserve"> análise final da sobrevivência global da análise conjunta dos ensaios NSABP B-31 e NCCTG N9831</w:t>
      </w:r>
      <w:r w:rsidR="00177F81" w:rsidRPr="00F03387">
        <w:rPr>
          <w:bCs/>
          <w:szCs w:val="22"/>
          <w:lang w:val="pt-PT"/>
        </w:rPr>
        <w:t xml:space="preserve">. Os resultados atualizados da análise da sobrevivência livre de doença (HR estratificado = 0,61; IC 95% [0,54, 0,69]) </w:t>
      </w:r>
      <w:r w:rsidR="00177F02" w:rsidRPr="00F03387">
        <w:rPr>
          <w:bCs/>
          <w:szCs w:val="22"/>
          <w:lang w:val="pt-PT"/>
        </w:rPr>
        <w:t>de</w:t>
      </w:r>
      <w:r w:rsidR="00177F81" w:rsidRPr="00F03387">
        <w:rPr>
          <w:bCs/>
          <w:szCs w:val="22"/>
          <w:lang w:val="pt-PT"/>
        </w:rPr>
        <w:t>mo</w:t>
      </w:r>
      <w:r w:rsidR="00177F02" w:rsidRPr="00F03387">
        <w:rPr>
          <w:bCs/>
          <w:szCs w:val="22"/>
          <w:lang w:val="pt-PT"/>
        </w:rPr>
        <w:t>n</w:t>
      </w:r>
      <w:r w:rsidR="00177F81" w:rsidRPr="00F03387">
        <w:rPr>
          <w:bCs/>
          <w:szCs w:val="22"/>
          <w:lang w:val="pt-PT"/>
        </w:rPr>
        <w:t>straram um benefício da sobrevivência livre de doença semelhante ao da análise prim</w:t>
      </w:r>
      <w:r w:rsidR="00D7051D" w:rsidRPr="00F03387">
        <w:rPr>
          <w:bCs/>
          <w:szCs w:val="22"/>
          <w:lang w:val="pt-PT"/>
        </w:rPr>
        <w:t xml:space="preserve">ária definitiva, apesar do </w:t>
      </w:r>
      <w:r w:rsidR="00D7051D" w:rsidRPr="00F03387">
        <w:rPr>
          <w:bCs/>
          <w:i/>
          <w:szCs w:val="22"/>
          <w:lang w:val="pt-PT"/>
        </w:rPr>
        <w:t>crossover</w:t>
      </w:r>
      <w:r w:rsidR="00D7051D" w:rsidRPr="00F03387">
        <w:rPr>
          <w:bCs/>
          <w:szCs w:val="22"/>
          <w:lang w:val="pt-PT"/>
        </w:rPr>
        <w:t xml:space="preserve"> para Herceptin de</w:t>
      </w:r>
      <w:r w:rsidR="00177F81" w:rsidRPr="00F03387">
        <w:rPr>
          <w:bCs/>
          <w:szCs w:val="22"/>
          <w:lang w:val="pt-PT"/>
        </w:rPr>
        <w:t xml:space="preserve"> 24,8% dos doentes do braço AC→P. Aos 8 anos, a taxa de sobrevivência livre de doença foi estimada em 77,2% (</w:t>
      </w:r>
      <w:r w:rsidR="00177F81" w:rsidRPr="00F03387">
        <w:rPr>
          <w:szCs w:val="22"/>
          <w:lang w:val="pt-PT"/>
        </w:rPr>
        <w:t>IC</w:t>
      </w:r>
      <w:r w:rsidR="00D7051D" w:rsidRPr="00F03387">
        <w:rPr>
          <w:szCs w:val="22"/>
          <w:lang w:val="pt-PT"/>
        </w:rPr>
        <w:t xml:space="preserve"> 95%</w:t>
      </w:r>
      <w:r w:rsidR="00177F81" w:rsidRPr="00F03387">
        <w:rPr>
          <w:szCs w:val="22"/>
          <w:lang w:val="pt-PT"/>
        </w:rPr>
        <w:t>: 75,4, 79,1</w:t>
      </w:r>
      <w:r w:rsidR="00D7051D" w:rsidRPr="00F03387">
        <w:rPr>
          <w:szCs w:val="22"/>
          <w:lang w:val="pt-PT"/>
        </w:rPr>
        <w:t>) para o</w:t>
      </w:r>
      <w:r w:rsidR="00177F81" w:rsidRPr="00F03387">
        <w:rPr>
          <w:szCs w:val="22"/>
          <w:lang w:val="pt-PT"/>
        </w:rPr>
        <w:t xml:space="preserve"> braço </w:t>
      </w:r>
      <w:r w:rsidR="00177F81" w:rsidRPr="00F03387">
        <w:rPr>
          <w:bCs/>
          <w:szCs w:val="22"/>
          <w:lang w:val="pt-PT"/>
        </w:rPr>
        <w:t>AC→PH, um benefício absoluto de 11,8% comparativamente ao braço AC→P.</w:t>
      </w:r>
    </w:p>
    <w:p w14:paraId="2F157371" w14:textId="77777777" w:rsidR="00177F02" w:rsidRPr="00F03387" w:rsidRDefault="00177F02" w:rsidP="00177F02">
      <w:pPr>
        <w:jc w:val="both"/>
        <w:rPr>
          <w:bCs/>
          <w:szCs w:val="22"/>
          <w:lang w:val="pt-PT"/>
        </w:rPr>
      </w:pPr>
    </w:p>
    <w:p w14:paraId="64FA86F9" w14:textId="77777777" w:rsidR="00B145D7" w:rsidRPr="00F03387" w:rsidRDefault="00B145D7" w:rsidP="00B440FC">
      <w:pPr>
        <w:keepNext/>
        <w:rPr>
          <w:szCs w:val="22"/>
          <w:lang w:val="pt-PT"/>
        </w:rPr>
      </w:pPr>
      <w:r w:rsidRPr="00F03387">
        <w:rPr>
          <w:szCs w:val="22"/>
          <w:lang w:val="pt-PT"/>
        </w:rPr>
        <w:t>No estudo BCIRG 006, o Herceptin foi administrado em combinação com docetaxel no seguimento de quimioterapia com AC (AC→DH), ou em combinação com docetaxel e carboplatina (DCarbH).</w:t>
      </w:r>
    </w:p>
    <w:p w14:paraId="7A18DEE3" w14:textId="77777777" w:rsidR="00B145D7" w:rsidRPr="00F03387" w:rsidRDefault="00B145D7">
      <w:pPr>
        <w:keepNext/>
        <w:rPr>
          <w:szCs w:val="22"/>
          <w:lang w:val="pt-PT"/>
        </w:rPr>
      </w:pPr>
    </w:p>
    <w:p w14:paraId="272BA1E7" w14:textId="77777777" w:rsidR="00B145D7" w:rsidRPr="00F03387" w:rsidRDefault="00B145D7">
      <w:pPr>
        <w:keepNext/>
        <w:rPr>
          <w:szCs w:val="22"/>
          <w:lang w:val="pt-PT"/>
        </w:rPr>
      </w:pPr>
      <w:r w:rsidRPr="00F03387">
        <w:rPr>
          <w:szCs w:val="22"/>
          <w:lang w:val="pt-PT"/>
        </w:rPr>
        <w:t>O docetaxel foi administrado do seguinte modo:</w:t>
      </w:r>
    </w:p>
    <w:p w14:paraId="4FEEE313" w14:textId="77777777" w:rsidR="00B145D7" w:rsidRPr="00F03387" w:rsidRDefault="00B145D7">
      <w:pPr>
        <w:ind w:left="480" w:hanging="480"/>
        <w:rPr>
          <w:lang w:val="pt-PT"/>
        </w:rPr>
      </w:pPr>
      <w:r w:rsidRPr="00F03387">
        <w:rPr>
          <w:lang w:val="pt-PT"/>
        </w:rPr>
        <w:t>-</w:t>
      </w:r>
      <w:r w:rsidRPr="00F03387">
        <w:rPr>
          <w:lang w:val="pt-PT"/>
        </w:rPr>
        <w:tab/>
        <w:t>docetaxel intravenoso - 100 mg/m</w:t>
      </w:r>
      <w:r w:rsidRPr="00F03387">
        <w:rPr>
          <w:szCs w:val="22"/>
          <w:vertAlign w:val="superscript"/>
          <w:lang w:val="pt-PT"/>
        </w:rPr>
        <w:t>2</w:t>
      </w:r>
      <w:r w:rsidRPr="00F03387">
        <w:rPr>
          <w:lang w:val="pt-PT"/>
        </w:rPr>
        <w:t xml:space="preserve"> como perfusão i</w:t>
      </w:r>
      <w:r w:rsidR="00EC42F2" w:rsidRPr="00F03387">
        <w:rPr>
          <w:lang w:val="pt-PT"/>
        </w:rPr>
        <w:t>ntravenosa</w:t>
      </w:r>
      <w:r w:rsidRPr="00F03387">
        <w:rPr>
          <w:lang w:val="pt-PT"/>
        </w:rPr>
        <w:t xml:space="preserve"> durante 1 hora, administrada de 3 em 3 semanas durante 4 ciclos (dia 2 do primeiro ciclo de docetaxel e</w:t>
      </w:r>
      <w:r w:rsidR="00F55CDD" w:rsidRPr="00F03387">
        <w:rPr>
          <w:lang w:val="pt-PT"/>
        </w:rPr>
        <w:t>,</w:t>
      </w:r>
      <w:r w:rsidRPr="00F03387">
        <w:rPr>
          <w:lang w:val="pt-PT"/>
        </w:rPr>
        <w:t xml:space="preserve"> depois</w:t>
      </w:r>
      <w:r w:rsidR="00F55CDD" w:rsidRPr="00F03387">
        <w:rPr>
          <w:lang w:val="pt-PT"/>
        </w:rPr>
        <w:t>, no</w:t>
      </w:r>
      <w:r w:rsidRPr="00F03387">
        <w:rPr>
          <w:lang w:val="pt-PT"/>
        </w:rPr>
        <w:t xml:space="preserve"> dia 1 de cada ciclo subsequente)</w:t>
      </w:r>
    </w:p>
    <w:p w14:paraId="1A8A26AC" w14:textId="77777777" w:rsidR="00B145D7" w:rsidRPr="00F03387" w:rsidRDefault="00B145D7">
      <w:pPr>
        <w:keepNext/>
        <w:rPr>
          <w:szCs w:val="22"/>
          <w:lang w:val="pt-PT"/>
        </w:rPr>
      </w:pPr>
      <w:r w:rsidRPr="00F03387">
        <w:rPr>
          <w:szCs w:val="22"/>
          <w:lang w:val="pt-PT"/>
        </w:rPr>
        <w:t>ou</w:t>
      </w:r>
    </w:p>
    <w:p w14:paraId="40FA54FF" w14:textId="77777777" w:rsidR="00B145D7" w:rsidRPr="00F03387" w:rsidRDefault="00B145D7">
      <w:pPr>
        <w:ind w:left="480" w:hanging="480"/>
        <w:rPr>
          <w:lang w:val="pt-PT"/>
        </w:rPr>
      </w:pPr>
      <w:r w:rsidRPr="00F03387">
        <w:rPr>
          <w:lang w:val="pt-PT"/>
        </w:rPr>
        <w:t>-</w:t>
      </w:r>
      <w:r w:rsidRPr="00F03387">
        <w:rPr>
          <w:lang w:val="pt-PT"/>
        </w:rPr>
        <w:tab/>
        <w:t>docetaxel intravenoso - 75 mg/m</w:t>
      </w:r>
      <w:r w:rsidRPr="00F03387">
        <w:rPr>
          <w:szCs w:val="22"/>
          <w:vertAlign w:val="superscript"/>
          <w:lang w:val="pt-PT"/>
        </w:rPr>
        <w:t>2</w:t>
      </w:r>
      <w:r w:rsidRPr="00F03387">
        <w:rPr>
          <w:lang w:val="pt-PT"/>
        </w:rPr>
        <w:t xml:space="preserve"> como perfusão i</w:t>
      </w:r>
      <w:r w:rsidR="00EC42F2" w:rsidRPr="00F03387">
        <w:rPr>
          <w:lang w:val="pt-PT"/>
        </w:rPr>
        <w:t>ntravenosa</w:t>
      </w:r>
      <w:r w:rsidRPr="00F03387">
        <w:rPr>
          <w:lang w:val="pt-PT"/>
        </w:rPr>
        <w:t xml:space="preserve"> durante 1 hora, administrada de 3 em 3 semanas durante 6 ciclos (dia 2 do ciclo 1 e</w:t>
      </w:r>
      <w:r w:rsidR="00F55CDD" w:rsidRPr="00F03387">
        <w:rPr>
          <w:lang w:val="pt-PT"/>
        </w:rPr>
        <w:t>,</w:t>
      </w:r>
      <w:r w:rsidRPr="00F03387">
        <w:rPr>
          <w:lang w:val="pt-PT"/>
        </w:rPr>
        <w:t xml:space="preserve"> depois</w:t>
      </w:r>
      <w:r w:rsidR="00F55CDD" w:rsidRPr="00F03387">
        <w:rPr>
          <w:lang w:val="pt-PT"/>
        </w:rPr>
        <w:t>, no</w:t>
      </w:r>
      <w:r w:rsidRPr="00F03387">
        <w:rPr>
          <w:lang w:val="pt-PT"/>
        </w:rPr>
        <w:t xml:space="preserve"> dia 1 de cada ciclo)</w:t>
      </w:r>
    </w:p>
    <w:p w14:paraId="5E9BA389" w14:textId="77777777" w:rsidR="00B145D7" w:rsidRPr="00F03387" w:rsidRDefault="00B145D7">
      <w:pPr>
        <w:ind w:left="480" w:hanging="480"/>
        <w:rPr>
          <w:lang w:val="pt-PT"/>
        </w:rPr>
      </w:pPr>
      <w:r w:rsidRPr="00F03387">
        <w:rPr>
          <w:lang w:val="pt-PT"/>
        </w:rPr>
        <w:t>que foi seguido por:</w:t>
      </w:r>
    </w:p>
    <w:p w14:paraId="13DDA400" w14:textId="77777777" w:rsidR="00B145D7" w:rsidRPr="00F03387" w:rsidRDefault="00B145D7">
      <w:pPr>
        <w:ind w:left="480" w:hanging="480"/>
        <w:rPr>
          <w:lang w:val="pt-PT"/>
        </w:rPr>
      </w:pPr>
      <w:r w:rsidRPr="00F03387">
        <w:rPr>
          <w:lang w:val="pt-PT"/>
        </w:rPr>
        <w:t>-</w:t>
      </w:r>
      <w:r w:rsidRPr="00F03387">
        <w:rPr>
          <w:lang w:val="pt-PT"/>
        </w:rPr>
        <w:tab/>
        <w:t xml:space="preserve">carboplatina - com um objetivo de AUC = 6 mg/ml/min, administrada por perfusão </w:t>
      </w:r>
      <w:r w:rsidR="00DB2768" w:rsidRPr="00F03387">
        <w:rPr>
          <w:lang w:val="pt-PT"/>
        </w:rPr>
        <w:t>intravenosa</w:t>
      </w:r>
      <w:r w:rsidRPr="00F03387">
        <w:rPr>
          <w:lang w:val="pt-PT"/>
        </w:rPr>
        <w:t>, durante 30-60 minutos, repetida a cada 3 semanas durante um total de 6 ciclos.</w:t>
      </w:r>
    </w:p>
    <w:p w14:paraId="38E956B0" w14:textId="77777777" w:rsidR="00B145D7" w:rsidRPr="00F03387" w:rsidRDefault="00B145D7">
      <w:pPr>
        <w:rPr>
          <w:lang w:val="pt-PT"/>
        </w:rPr>
      </w:pPr>
    </w:p>
    <w:p w14:paraId="6AAF6ABD" w14:textId="77777777" w:rsidR="00B145D7" w:rsidRPr="00F03387" w:rsidRDefault="00B145D7">
      <w:pPr>
        <w:rPr>
          <w:lang w:val="pt-PT"/>
        </w:rPr>
      </w:pPr>
      <w:r w:rsidRPr="00F03387">
        <w:rPr>
          <w:lang w:val="pt-PT"/>
        </w:rPr>
        <w:t>Herceptin foi administrado semanalmente com quimioterapia e</w:t>
      </w:r>
      <w:r w:rsidR="00F55CDD" w:rsidRPr="00F03387">
        <w:rPr>
          <w:lang w:val="pt-PT"/>
        </w:rPr>
        <w:t>,</w:t>
      </w:r>
      <w:r w:rsidRPr="00F03387">
        <w:rPr>
          <w:lang w:val="pt-PT"/>
        </w:rPr>
        <w:t xml:space="preserve"> depois</w:t>
      </w:r>
      <w:r w:rsidR="00F55CDD" w:rsidRPr="00F03387">
        <w:rPr>
          <w:lang w:val="pt-PT"/>
        </w:rPr>
        <w:t>,</w:t>
      </w:r>
      <w:r w:rsidRPr="00F03387">
        <w:rPr>
          <w:lang w:val="pt-PT"/>
        </w:rPr>
        <w:t xml:space="preserve"> de 3 em 3 semanas</w:t>
      </w:r>
      <w:r w:rsidR="00F55CDD" w:rsidRPr="00F03387">
        <w:rPr>
          <w:lang w:val="pt-PT"/>
        </w:rPr>
        <w:t>,</w:t>
      </w:r>
      <w:r w:rsidRPr="00F03387">
        <w:rPr>
          <w:lang w:val="pt-PT"/>
        </w:rPr>
        <w:t xml:space="preserve"> durante um total de 52 semanas.</w:t>
      </w:r>
    </w:p>
    <w:p w14:paraId="669EB577" w14:textId="77777777" w:rsidR="00B145D7" w:rsidRPr="00F03387" w:rsidRDefault="00B145D7">
      <w:pPr>
        <w:rPr>
          <w:lang w:val="pt-PT"/>
        </w:rPr>
      </w:pPr>
    </w:p>
    <w:p w14:paraId="71A48A24" w14:textId="77777777" w:rsidR="00B145D7" w:rsidRPr="00F03387" w:rsidRDefault="00B145D7">
      <w:pPr>
        <w:rPr>
          <w:szCs w:val="22"/>
          <w:lang w:val="pt-PT"/>
        </w:rPr>
      </w:pPr>
      <w:r w:rsidRPr="00F03387">
        <w:rPr>
          <w:lang w:val="pt-PT"/>
        </w:rPr>
        <w:t xml:space="preserve">Os resultados de eficácia do </w:t>
      </w:r>
      <w:r w:rsidRPr="00F03387">
        <w:rPr>
          <w:szCs w:val="22"/>
          <w:lang w:val="pt-PT"/>
        </w:rPr>
        <w:t xml:space="preserve">BCIRG 006 estão resumidos nas </w:t>
      </w:r>
      <w:r w:rsidR="00D979CC" w:rsidRPr="00F03387">
        <w:rPr>
          <w:szCs w:val="22"/>
          <w:lang w:val="pt-PT"/>
        </w:rPr>
        <w:t>T</w:t>
      </w:r>
      <w:r w:rsidRPr="00F03387">
        <w:rPr>
          <w:szCs w:val="22"/>
          <w:lang w:val="pt-PT"/>
        </w:rPr>
        <w:t xml:space="preserve">abelas </w:t>
      </w:r>
      <w:r w:rsidR="000C51BA" w:rsidRPr="00F03387">
        <w:rPr>
          <w:szCs w:val="22"/>
          <w:lang w:val="pt-PT"/>
        </w:rPr>
        <w:t>9</w:t>
      </w:r>
      <w:r w:rsidR="00D979CC" w:rsidRPr="00F03387">
        <w:rPr>
          <w:szCs w:val="22"/>
          <w:lang w:val="pt-PT"/>
        </w:rPr>
        <w:t xml:space="preserve"> e </w:t>
      </w:r>
      <w:r w:rsidR="000C51BA" w:rsidRPr="00F03387">
        <w:rPr>
          <w:szCs w:val="22"/>
          <w:lang w:val="pt-PT"/>
        </w:rPr>
        <w:t>10</w:t>
      </w:r>
      <w:r w:rsidRPr="00F03387">
        <w:rPr>
          <w:szCs w:val="22"/>
          <w:lang w:val="pt-PT"/>
        </w:rPr>
        <w:t>. A duração mediana do seguimento foi de 2,9 anos para o braço AC→D e 3,0 anos para cada um dos braços AC→DH e DCarbH.</w:t>
      </w:r>
    </w:p>
    <w:p w14:paraId="50548734" w14:textId="77777777" w:rsidR="00B145D7" w:rsidRPr="00F03387" w:rsidRDefault="00B145D7">
      <w:pPr>
        <w:rPr>
          <w:szCs w:val="22"/>
          <w:lang w:val="pt-PT"/>
        </w:rPr>
      </w:pPr>
    </w:p>
    <w:p w14:paraId="55D3C71B" w14:textId="77777777" w:rsidR="00B145D7" w:rsidRPr="00F03387" w:rsidRDefault="00EC42F2">
      <w:pPr>
        <w:keepNext/>
        <w:keepLines/>
        <w:widowControl w:val="0"/>
        <w:rPr>
          <w:szCs w:val="22"/>
          <w:lang w:val="pt-PT"/>
        </w:rPr>
      </w:pPr>
      <w:r w:rsidRPr="00F03387">
        <w:rPr>
          <w:szCs w:val="22"/>
          <w:lang w:val="pt-PT"/>
        </w:rPr>
        <w:t xml:space="preserve">Tabela </w:t>
      </w:r>
      <w:r w:rsidR="00AB782D" w:rsidRPr="00F03387">
        <w:rPr>
          <w:szCs w:val="22"/>
          <w:lang w:val="pt-PT"/>
        </w:rPr>
        <w:t>9</w:t>
      </w:r>
      <w:r w:rsidRPr="00F03387">
        <w:rPr>
          <w:szCs w:val="22"/>
          <w:lang w:val="pt-PT"/>
        </w:rPr>
        <w:t xml:space="preserve"> </w:t>
      </w:r>
      <w:r w:rsidR="00B145D7" w:rsidRPr="00F03387">
        <w:rPr>
          <w:szCs w:val="22"/>
          <w:lang w:val="pt-PT"/>
        </w:rPr>
        <w:t xml:space="preserve">Síntese da análise de eficácia BCIRG 006 AC→D </w:t>
      </w:r>
      <w:r w:rsidR="00B145D7" w:rsidRPr="00F03387">
        <w:rPr>
          <w:i/>
          <w:szCs w:val="22"/>
          <w:lang w:val="pt-PT"/>
        </w:rPr>
        <w:t>versus</w:t>
      </w:r>
      <w:r w:rsidR="00B145D7" w:rsidRPr="00F03387">
        <w:rPr>
          <w:szCs w:val="22"/>
          <w:lang w:val="pt-PT"/>
        </w:rPr>
        <w:t xml:space="preserve"> AC→DH</w:t>
      </w:r>
    </w:p>
    <w:p w14:paraId="388A4242" w14:textId="77777777" w:rsidR="00EC42F2" w:rsidRPr="00F03387" w:rsidRDefault="00EC42F2">
      <w:pPr>
        <w:keepNext/>
        <w:keepLines/>
        <w:widowControl w:val="0"/>
        <w:rPr>
          <w:szCs w:val="22"/>
          <w:lang w:val="pt-PT"/>
        </w:rPr>
      </w:pPr>
    </w:p>
    <w:tbl>
      <w:tblPr>
        <w:tblW w:w="479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97"/>
        <w:gridCol w:w="1670"/>
        <w:gridCol w:w="1670"/>
        <w:gridCol w:w="2445"/>
      </w:tblGrid>
      <w:tr w:rsidR="00B145D7" w:rsidRPr="00F03387" w14:paraId="4C44D508" w14:textId="77777777" w:rsidTr="00137E28">
        <w:trPr>
          <w:tblHeader/>
        </w:trPr>
        <w:tc>
          <w:tcPr>
            <w:tcW w:w="2948" w:type="dxa"/>
            <w:tcBorders>
              <w:top w:val="single" w:sz="6" w:space="0" w:color="000000"/>
              <w:left w:val="single" w:sz="6" w:space="0" w:color="000000"/>
              <w:bottom w:val="single" w:sz="6" w:space="0" w:color="000000"/>
            </w:tcBorders>
          </w:tcPr>
          <w:p w14:paraId="2B1CA396"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Parâmetro</w:t>
            </w:r>
          </w:p>
          <w:p w14:paraId="04BC8185" w14:textId="77777777" w:rsidR="00B145D7" w:rsidRPr="00F03387" w:rsidRDefault="00B145D7">
            <w:pPr>
              <w:pStyle w:val="TableText10"/>
              <w:keepNext/>
              <w:keepLines/>
              <w:jc w:val="center"/>
              <w:rPr>
                <w:rFonts w:eastAsia="MS Mincho"/>
                <w:sz w:val="22"/>
                <w:szCs w:val="22"/>
                <w:lang w:val="pt-PT"/>
              </w:rPr>
            </w:pPr>
          </w:p>
        </w:tc>
        <w:tc>
          <w:tcPr>
            <w:tcW w:w="1697" w:type="dxa"/>
            <w:tcBorders>
              <w:top w:val="single" w:sz="6" w:space="0" w:color="000000"/>
              <w:bottom w:val="single" w:sz="6" w:space="0" w:color="000000"/>
            </w:tcBorders>
          </w:tcPr>
          <w:p w14:paraId="4EC17E7E"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AC→D</w:t>
            </w:r>
          </w:p>
          <w:p w14:paraId="701E83EF"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(n</w:t>
            </w:r>
            <w:r w:rsidR="00EC42F2" w:rsidRPr="00F03387">
              <w:rPr>
                <w:rFonts w:eastAsia="MS Mincho"/>
                <w:sz w:val="22"/>
                <w:szCs w:val="22"/>
                <w:lang w:val="pt-PT"/>
              </w:rPr>
              <w:t xml:space="preserve"> </w:t>
            </w:r>
            <w:r w:rsidRPr="00F03387">
              <w:rPr>
                <w:rFonts w:eastAsia="MS Mincho"/>
                <w:sz w:val="22"/>
                <w:szCs w:val="22"/>
                <w:lang w:val="pt-PT"/>
              </w:rPr>
              <w:t>=</w:t>
            </w:r>
            <w:r w:rsidR="00EC42F2" w:rsidRPr="00F03387">
              <w:rPr>
                <w:rFonts w:eastAsia="MS Mincho"/>
                <w:sz w:val="22"/>
                <w:szCs w:val="22"/>
                <w:lang w:val="pt-PT"/>
              </w:rPr>
              <w:t xml:space="preserve"> </w:t>
            </w:r>
            <w:r w:rsidRPr="00F03387">
              <w:rPr>
                <w:rFonts w:eastAsia="MS Mincho"/>
                <w:sz w:val="22"/>
                <w:szCs w:val="22"/>
                <w:lang w:val="pt-PT"/>
              </w:rPr>
              <w:t>1073)</w:t>
            </w:r>
          </w:p>
        </w:tc>
        <w:tc>
          <w:tcPr>
            <w:tcW w:w="1697" w:type="dxa"/>
            <w:tcBorders>
              <w:top w:val="single" w:sz="6" w:space="0" w:color="000000"/>
              <w:bottom w:val="single" w:sz="6" w:space="0" w:color="000000"/>
            </w:tcBorders>
          </w:tcPr>
          <w:p w14:paraId="5DB851B2"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AC→DH</w:t>
            </w:r>
          </w:p>
          <w:p w14:paraId="03230CD5"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(n</w:t>
            </w:r>
            <w:r w:rsidR="00EC42F2" w:rsidRPr="00F03387">
              <w:rPr>
                <w:rFonts w:eastAsia="MS Mincho"/>
                <w:sz w:val="22"/>
                <w:szCs w:val="22"/>
                <w:lang w:val="pt-PT"/>
              </w:rPr>
              <w:t xml:space="preserve"> </w:t>
            </w:r>
            <w:r w:rsidRPr="00F03387">
              <w:rPr>
                <w:rFonts w:eastAsia="MS Mincho"/>
                <w:sz w:val="22"/>
                <w:szCs w:val="22"/>
                <w:lang w:val="pt-PT"/>
              </w:rPr>
              <w:t>=</w:t>
            </w:r>
            <w:r w:rsidR="00EC42F2" w:rsidRPr="00F03387">
              <w:rPr>
                <w:rFonts w:eastAsia="MS Mincho"/>
                <w:sz w:val="22"/>
                <w:szCs w:val="22"/>
                <w:lang w:val="pt-PT"/>
              </w:rPr>
              <w:t xml:space="preserve"> </w:t>
            </w:r>
            <w:r w:rsidRPr="00F03387">
              <w:rPr>
                <w:rFonts w:eastAsia="MS Mincho"/>
                <w:sz w:val="22"/>
                <w:szCs w:val="22"/>
                <w:lang w:val="pt-PT"/>
              </w:rPr>
              <w:t>1074)</w:t>
            </w:r>
          </w:p>
        </w:tc>
        <w:tc>
          <w:tcPr>
            <w:tcW w:w="2486" w:type="dxa"/>
            <w:tcBorders>
              <w:top w:val="single" w:sz="6" w:space="0" w:color="000000"/>
              <w:bottom w:val="single" w:sz="6" w:space="0" w:color="000000"/>
              <w:right w:val="single" w:sz="6" w:space="0" w:color="000000"/>
            </w:tcBorders>
          </w:tcPr>
          <w:p w14:paraId="72B001D2" w14:textId="77777777" w:rsidR="00B145D7" w:rsidRPr="00F03387" w:rsidRDefault="00F55CDD">
            <w:pPr>
              <w:pStyle w:val="TableText10"/>
              <w:keepNext/>
              <w:keepLines/>
              <w:jc w:val="center"/>
              <w:rPr>
                <w:rFonts w:eastAsia="SimSun"/>
                <w:sz w:val="22"/>
                <w:szCs w:val="22"/>
                <w:lang w:val="pt-PT" w:eastAsia="zh-CN"/>
              </w:rPr>
            </w:pPr>
            <w:r w:rsidRPr="00F03387">
              <w:rPr>
                <w:rFonts w:eastAsia="MS Mincho"/>
                <w:sz w:val="22"/>
                <w:szCs w:val="22"/>
                <w:lang w:val="pt-PT"/>
              </w:rPr>
              <w:t xml:space="preserve">Razão </w:t>
            </w:r>
            <w:r w:rsidR="00B145D7" w:rsidRPr="00F03387">
              <w:rPr>
                <w:rFonts w:eastAsia="MS Mincho"/>
                <w:sz w:val="22"/>
                <w:szCs w:val="22"/>
                <w:lang w:val="pt-PT"/>
              </w:rPr>
              <w:t>de risco</w:t>
            </w:r>
            <w:r w:rsidR="00B145D7" w:rsidRPr="00F03387">
              <w:rPr>
                <w:rFonts w:eastAsia="SimSun"/>
                <w:sz w:val="22"/>
                <w:szCs w:val="22"/>
                <w:lang w:val="pt-PT" w:eastAsia="zh-CN"/>
              </w:rPr>
              <w:t xml:space="preserve"> </w:t>
            </w:r>
            <w:r w:rsidR="00B145D7" w:rsidRPr="00F03387">
              <w:rPr>
                <w:rFonts w:eastAsia="SimSun"/>
                <w:i/>
                <w:sz w:val="22"/>
                <w:szCs w:val="22"/>
                <w:lang w:val="pt-PT" w:eastAsia="zh-CN"/>
              </w:rPr>
              <w:t>vs</w:t>
            </w:r>
            <w:r w:rsidR="00EC42F2" w:rsidRPr="00F03387">
              <w:rPr>
                <w:rFonts w:eastAsia="SimSun"/>
                <w:sz w:val="22"/>
                <w:szCs w:val="22"/>
                <w:lang w:val="pt-PT" w:eastAsia="zh-CN"/>
              </w:rPr>
              <w:t>.</w:t>
            </w:r>
            <w:r w:rsidR="00B145D7" w:rsidRPr="00F03387">
              <w:rPr>
                <w:rFonts w:eastAsia="SimSun"/>
                <w:sz w:val="22"/>
                <w:szCs w:val="22"/>
                <w:lang w:val="pt-PT" w:eastAsia="zh-CN"/>
              </w:rPr>
              <w:t xml:space="preserve"> AC</w:t>
            </w:r>
            <w:r w:rsidR="00B145D7" w:rsidRPr="00F03387">
              <w:rPr>
                <w:rFonts w:eastAsia="MS Mincho"/>
                <w:sz w:val="22"/>
                <w:szCs w:val="22"/>
                <w:lang w:val="pt-PT"/>
              </w:rPr>
              <w:t>→</w:t>
            </w:r>
            <w:r w:rsidR="00B145D7" w:rsidRPr="00F03387">
              <w:rPr>
                <w:rFonts w:eastAsia="SimSun"/>
                <w:sz w:val="22"/>
                <w:szCs w:val="22"/>
                <w:lang w:val="pt-PT" w:eastAsia="zh-CN"/>
              </w:rPr>
              <w:t>D</w:t>
            </w:r>
          </w:p>
          <w:p w14:paraId="6542C934"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(IC 95</w:t>
            </w:r>
            <w:r w:rsidR="00EC42F2" w:rsidRPr="00F03387">
              <w:rPr>
                <w:rFonts w:eastAsia="MS Mincho"/>
                <w:sz w:val="22"/>
                <w:szCs w:val="22"/>
                <w:lang w:val="pt-PT"/>
              </w:rPr>
              <w:t xml:space="preserve"> </w:t>
            </w:r>
            <w:r w:rsidRPr="00F03387">
              <w:rPr>
                <w:rFonts w:eastAsia="MS Mincho"/>
                <w:sz w:val="22"/>
                <w:szCs w:val="22"/>
                <w:lang w:val="pt-PT"/>
              </w:rPr>
              <w:t>%)</w:t>
            </w:r>
          </w:p>
          <w:p w14:paraId="4E2DC0A8" w14:textId="77777777" w:rsidR="00B145D7" w:rsidRPr="00F03387" w:rsidRDefault="00B145D7">
            <w:pPr>
              <w:pStyle w:val="TableText10"/>
              <w:keepNext/>
              <w:keepLines/>
              <w:jc w:val="center"/>
              <w:rPr>
                <w:rFonts w:eastAsia="MS Mincho"/>
                <w:sz w:val="22"/>
                <w:szCs w:val="22"/>
                <w:lang w:val="pt-PT"/>
              </w:rPr>
            </w:pPr>
            <w:r w:rsidRPr="00F03387">
              <w:rPr>
                <w:rFonts w:eastAsia="MS Mincho"/>
                <w:sz w:val="22"/>
                <w:szCs w:val="22"/>
                <w:lang w:val="pt-PT"/>
              </w:rPr>
              <w:t>valor de p</w:t>
            </w:r>
          </w:p>
        </w:tc>
      </w:tr>
      <w:tr w:rsidR="00B145D7" w:rsidRPr="00F03387" w14:paraId="39253AC6" w14:textId="77777777" w:rsidTr="00137E28">
        <w:tc>
          <w:tcPr>
            <w:tcW w:w="2948" w:type="dxa"/>
            <w:tcBorders>
              <w:left w:val="single" w:sz="6" w:space="0" w:color="000000"/>
              <w:bottom w:val="nil"/>
            </w:tcBorders>
          </w:tcPr>
          <w:p w14:paraId="07AD723F" w14:textId="77777777" w:rsidR="00B145D7" w:rsidRPr="00F03387" w:rsidRDefault="00B145D7">
            <w:pPr>
              <w:pStyle w:val="TableText10"/>
              <w:keepNext/>
              <w:keepLines/>
              <w:rPr>
                <w:sz w:val="22"/>
                <w:lang w:val="pt-PT"/>
              </w:rPr>
            </w:pPr>
            <w:r w:rsidRPr="00F03387">
              <w:rPr>
                <w:sz w:val="22"/>
                <w:lang w:val="pt-PT"/>
              </w:rPr>
              <w:t>Sobrevivência livre de doença</w:t>
            </w:r>
          </w:p>
        </w:tc>
        <w:tc>
          <w:tcPr>
            <w:tcW w:w="1697" w:type="dxa"/>
            <w:tcBorders>
              <w:bottom w:val="nil"/>
            </w:tcBorders>
          </w:tcPr>
          <w:p w14:paraId="2404824D" w14:textId="77777777" w:rsidR="00B145D7" w:rsidRPr="00F03387" w:rsidRDefault="00B145D7">
            <w:pPr>
              <w:pStyle w:val="TableText10"/>
              <w:keepNext/>
              <w:keepLines/>
              <w:jc w:val="center"/>
              <w:rPr>
                <w:sz w:val="22"/>
                <w:lang w:val="pt-PT"/>
              </w:rPr>
            </w:pPr>
          </w:p>
        </w:tc>
        <w:tc>
          <w:tcPr>
            <w:tcW w:w="1697" w:type="dxa"/>
            <w:tcBorders>
              <w:bottom w:val="nil"/>
            </w:tcBorders>
          </w:tcPr>
          <w:p w14:paraId="5C078C47" w14:textId="77777777" w:rsidR="00B145D7" w:rsidRPr="00F03387" w:rsidRDefault="00B145D7">
            <w:pPr>
              <w:pStyle w:val="TableText10"/>
              <w:keepNext/>
              <w:keepLines/>
              <w:jc w:val="center"/>
              <w:rPr>
                <w:sz w:val="22"/>
                <w:lang w:val="pt-PT"/>
              </w:rPr>
            </w:pPr>
          </w:p>
        </w:tc>
        <w:tc>
          <w:tcPr>
            <w:tcW w:w="2486" w:type="dxa"/>
            <w:tcBorders>
              <w:bottom w:val="nil"/>
              <w:right w:val="single" w:sz="6" w:space="0" w:color="000000"/>
            </w:tcBorders>
          </w:tcPr>
          <w:p w14:paraId="289D6480" w14:textId="77777777" w:rsidR="00B145D7" w:rsidRPr="00F03387" w:rsidRDefault="00B145D7">
            <w:pPr>
              <w:pStyle w:val="TableText10"/>
              <w:keepNext/>
              <w:keepLines/>
              <w:jc w:val="center"/>
              <w:rPr>
                <w:sz w:val="22"/>
                <w:lang w:val="pt-PT"/>
              </w:rPr>
            </w:pPr>
          </w:p>
        </w:tc>
      </w:tr>
      <w:tr w:rsidR="00B145D7" w:rsidRPr="00F03387" w14:paraId="0462778D" w14:textId="77777777" w:rsidTr="00137E28">
        <w:tc>
          <w:tcPr>
            <w:tcW w:w="2948" w:type="dxa"/>
            <w:tcBorders>
              <w:top w:val="nil"/>
              <w:left w:val="single" w:sz="6" w:space="0" w:color="000000"/>
              <w:bottom w:val="single" w:sz="6" w:space="0" w:color="000000"/>
            </w:tcBorders>
          </w:tcPr>
          <w:p w14:paraId="644C8137" w14:textId="77777777" w:rsidR="00B145D7" w:rsidRPr="00F03387" w:rsidRDefault="00B145D7">
            <w:pPr>
              <w:pStyle w:val="TableText10"/>
              <w:keepNext/>
              <w:keepLines/>
              <w:rPr>
                <w:sz w:val="22"/>
                <w:lang w:val="pt-PT"/>
              </w:rPr>
            </w:pPr>
            <w:r w:rsidRPr="00F03387">
              <w:rPr>
                <w:sz w:val="22"/>
                <w:lang w:val="pt-PT"/>
              </w:rPr>
              <w:t>Nº doentes com acontecimento</w:t>
            </w:r>
          </w:p>
        </w:tc>
        <w:tc>
          <w:tcPr>
            <w:tcW w:w="1697" w:type="dxa"/>
            <w:tcBorders>
              <w:top w:val="nil"/>
              <w:bottom w:val="single" w:sz="6" w:space="0" w:color="000000"/>
            </w:tcBorders>
          </w:tcPr>
          <w:p w14:paraId="6605F92A" w14:textId="77777777" w:rsidR="00B145D7" w:rsidRPr="00F03387" w:rsidRDefault="00B145D7">
            <w:pPr>
              <w:pStyle w:val="TableText10"/>
              <w:keepNext/>
              <w:keepLines/>
              <w:jc w:val="center"/>
              <w:rPr>
                <w:sz w:val="22"/>
                <w:lang w:val="pt-PT"/>
              </w:rPr>
            </w:pPr>
            <w:r w:rsidRPr="00F03387">
              <w:rPr>
                <w:sz w:val="22"/>
                <w:lang w:val="pt-PT"/>
              </w:rPr>
              <w:t>195</w:t>
            </w:r>
          </w:p>
        </w:tc>
        <w:tc>
          <w:tcPr>
            <w:tcW w:w="1697" w:type="dxa"/>
            <w:tcBorders>
              <w:top w:val="nil"/>
              <w:bottom w:val="single" w:sz="6" w:space="0" w:color="000000"/>
            </w:tcBorders>
          </w:tcPr>
          <w:p w14:paraId="0E34A677" w14:textId="77777777" w:rsidR="00B145D7" w:rsidRPr="00F03387" w:rsidRDefault="00B145D7">
            <w:pPr>
              <w:pStyle w:val="TableText10"/>
              <w:keepNext/>
              <w:keepLines/>
              <w:jc w:val="center"/>
              <w:rPr>
                <w:sz w:val="22"/>
                <w:lang w:val="pt-PT"/>
              </w:rPr>
            </w:pPr>
            <w:r w:rsidRPr="00F03387">
              <w:rPr>
                <w:sz w:val="22"/>
                <w:lang w:val="pt-PT"/>
              </w:rPr>
              <w:t>134</w:t>
            </w:r>
          </w:p>
        </w:tc>
        <w:tc>
          <w:tcPr>
            <w:tcW w:w="2486" w:type="dxa"/>
            <w:tcBorders>
              <w:top w:val="nil"/>
              <w:bottom w:val="single" w:sz="6" w:space="0" w:color="000000"/>
              <w:right w:val="single" w:sz="6" w:space="0" w:color="000000"/>
            </w:tcBorders>
          </w:tcPr>
          <w:p w14:paraId="14E2CD6B" w14:textId="77777777" w:rsidR="00B145D7" w:rsidRPr="00F03387" w:rsidRDefault="00B145D7">
            <w:pPr>
              <w:pStyle w:val="TableText10"/>
              <w:keepNext/>
              <w:keepLines/>
              <w:jc w:val="center"/>
              <w:rPr>
                <w:sz w:val="22"/>
                <w:lang w:val="pt-PT"/>
              </w:rPr>
            </w:pPr>
            <w:r w:rsidRPr="00F03387">
              <w:rPr>
                <w:sz w:val="22"/>
                <w:lang w:val="pt-PT"/>
              </w:rPr>
              <w:t>0,61 (0,49; 0,77)</w:t>
            </w:r>
          </w:p>
          <w:p w14:paraId="5BEF3F76" w14:textId="77777777" w:rsidR="00B145D7" w:rsidRPr="00F03387" w:rsidRDefault="00EC42F2">
            <w:pPr>
              <w:pStyle w:val="TableText10"/>
              <w:keepNext/>
              <w:keepLines/>
              <w:jc w:val="center"/>
              <w:rPr>
                <w:sz w:val="22"/>
                <w:lang w:val="pt-PT"/>
              </w:rPr>
            </w:pPr>
            <w:r w:rsidRPr="00F03387">
              <w:rPr>
                <w:rFonts w:eastAsia="MS Mincho"/>
                <w:sz w:val="22"/>
                <w:szCs w:val="22"/>
                <w:lang w:val="pt-PT"/>
              </w:rPr>
              <w:t xml:space="preserve">p </w:t>
            </w:r>
            <w:r w:rsidR="00B145D7" w:rsidRPr="00F03387">
              <w:rPr>
                <w:rFonts w:eastAsia="MS Mincho"/>
                <w:sz w:val="22"/>
                <w:szCs w:val="22"/>
                <w:lang w:val="pt-PT"/>
              </w:rPr>
              <w:t>&lt;</w:t>
            </w:r>
            <w:r w:rsidRPr="00F03387">
              <w:rPr>
                <w:rFonts w:eastAsia="MS Mincho"/>
                <w:sz w:val="22"/>
                <w:szCs w:val="22"/>
                <w:lang w:val="pt-PT"/>
              </w:rPr>
              <w:t xml:space="preserve"> </w:t>
            </w:r>
            <w:r w:rsidR="00B145D7" w:rsidRPr="00F03387">
              <w:rPr>
                <w:rFonts w:eastAsia="MS Mincho"/>
                <w:sz w:val="22"/>
                <w:szCs w:val="22"/>
                <w:lang w:val="pt-PT"/>
              </w:rPr>
              <w:t>0,0001</w:t>
            </w:r>
          </w:p>
        </w:tc>
      </w:tr>
      <w:tr w:rsidR="00B145D7" w:rsidRPr="00F03387" w14:paraId="0CB5E2CB" w14:textId="77777777" w:rsidTr="00137E28">
        <w:tc>
          <w:tcPr>
            <w:tcW w:w="2948" w:type="dxa"/>
            <w:tcBorders>
              <w:top w:val="single" w:sz="6" w:space="0" w:color="000000"/>
              <w:left w:val="single" w:sz="6" w:space="0" w:color="000000"/>
              <w:bottom w:val="nil"/>
            </w:tcBorders>
          </w:tcPr>
          <w:p w14:paraId="5090FBFE" w14:textId="77777777" w:rsidR="00B145D7" w:rsidRPr="00F03387" w:rsidRDefault="00B145D7">
            <w:pPr>
              <w:pStyle w:val="TableText10"/>
              <w:keepNext/>
              <w:keepLines/>
              <w:rPr>
                <w:sz w:val="22"/>
                <w:lang w:val="pt-PT"/>
              </w:rPr>
            </w:pPr>
            <w:r w:rsidRPr="00F03387">
              <w:rPr>
                <w:sz w:val="22"/>
                <w:lang w:val="pt-PT"/>
              </w:rPr>
              <w:t>Recorrência à distância</w:t>
            </w:r>
          </w:p>
        </w:tc>
        <w:tc>
          <w:tcPr>
            <w:tcW w:w="1697" w:type="dxa"/>
            <w:tcBorders>
              <w:top w:val="single" w:sz="6" w:space="0" w:color="000000"/>
              <w:bottom w:val="nil"/>
            </w:tcBorders>
          </w:tcPr>
          <w:p w14:paraId="652019B6" w14:textId="77777777" w:rsidR="00B145D7" w:rsidRPr="00F03387" w:rsidRDefault="00B145D7">
            <w:pPr>
              <w:pStyle w:val="TableText10"/>
              <w:keepNext/>
              <w:keepLines/>
              <w:jc w:val="center"/>
              <w:rPr>
                <w:sz w:val="22"/>
                <w:lang w:val="pt-PT"/>
              </w:rPr>
            </w:pPr>
          </w:p>
        </w:tc>
        <w:tc>
          <w:tcPr>
            <w:tcW w:w="1697" w:type="dxa"/>
            <w:tcBorders>
              <w:top w:val="single" w:sz="6" w:space="0" w:color="000000"/>
              <w:bottom w:val="nil"/>
            </w:tcBorders>
          </w:tcPr>
          <w:p w14:paraId="1B873E2D" w14:textId="77777777" w:rsidR="00B145D7" w:rsidRPr="00F03387" w:rsidRDefault="00B145D7">
            <w:pPr>
              <w:pStyle w:val="TableText10"/>
              <w:keepNext/>
              <w:keepLines/>
              <w:jc w:val="center"/>
              <w:rPr>
                <w:sz w:val="22"/>
                <w:lang w:val="pt-PT"/>
              </w:rPr>
            </w:pPr>
          </w:p>
        </w:tc>
        <w:tc>
          <w:tcPr>
            <w:tcW w:w="2486" w:type="dxa"/>
            <w:tcBorders>
              <w:top w:val="single" w:sz="6" w:space="0" w:color="000000"/>
              <w:bottom w:val="nil"/>
              <w:right w:val="single" w:sz="6" w:space="0" w:color="000000"/>
            </w:tcBorders>
          </w:tcPr>
          <w:p w14:paraId="2E68FCC5" w14:textId="77777777" w:rsidR="00B145D7" w:rsidRPr="00F03387" w:rsidRDefault="00B145D7">
            <w:pPr>
              <w:pStyle w:val="TableText10"/>
              <w:keepNext/>
              <w:keepLines/>
              <w:jc w:val="center"/>
              <w:rPr>
                <w:sz w:val="22"/>
                <w:lang w:val="pt-PT"/>
              </w:rPr>
            </w:pPr>
          </w:p>
        </w:tc>
      </w:tr>
      <w:tr w:rsidR="00B145D7" w:rsidRPr="00F03387" w14:paraId="1B9133A4" w14:textId="77777777" w:rsidTr="00137E28">
        <w:tc>
          <w:tcPr>
            <w:tcW w:w="2948" w:type="dxa"/>
            <w:tcBorders>
              <w:top w:val="nil"/>
              <w:left w:val="single" w:sz="6" w:space="0" w:color="000000"/>
              <w:bottom w:val="single" w:sz="6" w:space="0" w:color="000000"/>
            </w:tcBorders>
          </w:tcPr>
          <w:p w14:paraId="38CA3554" w14:textId="77777777" w:rsidR="00B145D7" w:rsidRPr="00F03387" w:rsidRDefault="00B145D7">
            <w:pPr>
              <w:pStyle w:val="TableText10"/>
              <w:rPr>
                <w:sz w:val="22"/>
                <w:lang w:val="pt-PT"/>
              </w:rPr>
            </w:pPr>
            <w:r w:rsidRPr="00F03387">
              <w:rPr>
                <w:sz w:val="22"/>
                <w:lang w:val="pt-PT"/>
              </w:rPr>
              <w:t>Nº doentes com acontecimento</w:t>
            </w:r>
          </w:p>
        </w:tc>
        <w:tc>
          <w:tcPr>
            <w:tcW w:w="1697" w:type="dxa"/>
            <w:tcBorders>
              <w:top w:val="nil"/>
              <w:bottom w:val="single" w:sz="6" w:space="0" w:color="000000"/>
            </w:tcBorders>
          </w:tcPr>
          <w:p w14:paraId="406C981B" w14:textId="77777777" w:rsidR="00B145D7" w:rsidRPr="00F03387" w:rsidRDefault="00B145D7">
            <w:pPr>
              <w:pStyle w:val="TableText10"/>
              <w:jc w:val="center"/>
              <w:rPr>
                <w:sz w:val="22"/>
                <w:lang w:val="pt-PT"/>
              </w:rPr>
            </w:pPr>
            <w:r w:rsidRPr="00F03387">
              <w:rPr>
                <w:sz w:val="22"/>
                <w:lang w:val="pt-PT"/>
              </w:rPr>
              <w:t>144</w:t>
            </w:r>
          </w:p>
        </w:tc>
        <w:tc>
          <w:tcPr>
            <w:tcW w:w="1697" w:type="dxa"/>
            <w:tcBorders>
              <w:top w:val="nil"/>
              <w:bottom w:val="single" w:sz="6" w:space="0" w:color="000000"/>
            </w:tcBorders>
          </w:tcPr>
          <w:p w14:paraId="21140D51" w14:textId="77777777" w:rsidR="00B145D7" w:rsidRPr="00F03387" w:rsidRDefault="00B145D7">
            <w:pPr>
              <w:pStyle w:val="TableText10"/>
              <w:jc w:val="center"/>
              <w:rPr>
                <w:sz w:val="22"/>
                <w:lang w:val="pt-PT"/>
              </w:rPr>
            </w:pPr>
            <w:r w:rsidRPr="00F03387">
              <w:rPr>
                <w:sz w:val="22"/>
                <w:lang w:val="pt-PT"/>
              </w:rPr>
              <w:t>95</w:t>
            </w:r>
          </w:p>
        </w:tc>
        <w:tc>
          <w:tcPr>
            <w:tcW w:w="2486" w:type="dxa"/>
            <w:tcBorders>
              <w:top w:val="nil"/>
              <w:bottom w:val="single" w:sz="6" w:space="0" w:color="000000"/>
              <w:right w:val="single" w:sz="6" w:space="0" w:color="000000"/>
            </w:tcBorders>
          </w:tcPr>
          <w:p w14:paraId="194F972C" w14:textId="77777777" w:rsidR="00B145D7" w:rsidRPr="00F03387" w:rsidRDefault="00B145D7">
            <w:pPr>
              <w:pStyle w:val="TableText10"/>
              <w:jc w:val="center"/>
              <w:rPr>
                <w:sz w:val="22"/>
                <w:lang w:val="pt-PT"/>
              </w:rPr>
            </w:pPr>
            <w:r w:rsidRPr="00F03387">
              <w:rPr>
                <w:sz w:val="22"/>
                <w:lang w:val="pt-PT"/>
              </w:rPr>
              <w:t>0,59 (0,46; 0,77)</w:t>
            </w:r>
          </w:p>
          <w:p w14:paraId="1D67360C" w14:textId="77777777" w:rsidR="00B145D7" w:rsidRPr="00F03387" w:rsidRDefault="00EC42F2">
            <w:pPr>
              <w:pStyle w:val="TableText10"/>
              <w:jc w:val="center"/>
              <w:rPr>
                <w:sz w:val="22"/>
                <w:lang w:val="pt-PT"/>
              </w:rPr>
            </w:pPr>
            <w:r w:rsidRPr="00F03387">
              <w:rPr>
                <w:rFonts w:eastAsia="MS Mincho"/>
                <w:sz w:val="22"/>
                <w:szCs w:val="22"/>
                <w:lang w:val="pt-PT"/>
              </w:rPr>
              <w:t xml:space="preserve">p </w:t>
            </w:r>
            <w:r w:rsidR="00B145D7" w:rsidRPr="00F03387">
              <w:rPr>
                <w:rFonts w:eastAsia="MS Mincho"/>
                <w:sz w:val="22"/>
                <w:szCs w:val="22"/>
                <w:lang w:val="pt-PT"/>
              </w:rPr>
              <w:t>&lt;</w:t>
            </w:r>
            <w:r w:rsidRPr="00F03387">
              <w:rPr>
                <w:rFonts w:eastAsia="MS Mincho"/>
                <w:sz w:val="22"/>
                <w:szCs w:val="22"/>
                <w:lang w:val="pt-PT"/>
              </w:rPr>
              <w:t xml:space="preserve"> </w:t>
            </w:r>
            <w:r w:rsidR="00B145D7" w:rsidRPr="00F03387">
              <w:rPr>
                <w:rFonts w:eastAsia="MS Mincho"/>
                <w:sz w:val="22"/>
                <w:szCs w:val="22"/>
                <w:lang w:val="pt-PT"/>
              </w:rPr>
              <w:t>0,0001</w:t>
            </w:r>
          </w:p>
        </w:tc>
      </w:tr>
      <w:tr w:rsidR="00B145D7" w:rsidRPr="00F03387" w14:paraId="5E4FC9E5" w14:textId="77777777" w:rsidTr="00137E28">
        <w:tc>
          <w:tcPr>
            <w:tcW w:w="2948" w:type="dxa"/>
            <w:tcBorders>
              <w:top w:val="single" w:sz="6" w:space="0" w:color="000000"/>
              <w:left w:val="single" w:sz="6" w:space="0" w:color="000000"/>
              <w:bottom w:val="nil"/>
            </w:tcBorders>
          </w:tcPr>
          <w:p w14:paraId="2C76E6C8" w14:textId="77777777" w:rsidR="00B145D7" w:rsidRPr="00F03387" w:rsidRDefault="00B145D7">
            <w:pPr>
              <w:widowControl w:val="0"/>
              <w:rPr>
                <w:rFonts w:eastAsia="MS Mincho"/>
                <w:szCs w:val="22"/>
                <w:lang w:val="pt-PT"/>
              </w:rPr>
            </w:pPr>
            <w:r w:rsidRPr="00F03387">
              <w:rPr>
                <w:rFonts w:eastAsia="MS Mincho"/>
                <w:lang w:val="pt-PT"/>
              </w:rPr>
              <w:t>Morte (acontecimento sobrevivência global)</w:t>
            </w:r>
          </w:p>
        </w:tc>
        <w:tc>
          <w:tcPr>
            <w:tcW w:w="1697" w:type="dxa"/>
            <w:tcBorders>
              <w:top w:val="single" w:sz="6" w:space="0" w:color="000000"/>
              <w:bottom w:val="nil"/>
            </w:tcBorders>
          </w:tcPr>
          <w:p w14:paraId="68805614" w14:textId="77777777" w:rsidR="00B145D7" w:rsidRPr="00F03387" w:rsidRDefault="00B145D7">
            <w:pPr>
              <w:pStyle w:val="TableText10"/>
              <w:keepNext/>
              <w:keepLines/>
              <w:jc w:val="center"/>
              <w:rPr>
                <w:sz w:val="22"/>
                <w:lang w:val="pt-PT"/>
              </w:rPr>
            </w:pPr>
          </w:p>
        </w:tc>
        <w:tc>
          <w:tcPr>
            <w:tcW w:w="1697" w:type="dxa"/>
            <w:tcBorders>
              <w:top w:val="single" w:sz="6" w:space="0" w:color="000000"/>
              <w:bottom w:val="nil"/>
            </w:tcBorders>
          </w:tcPr>
          <w:p w14:paraId="1E732BCA" w14:textId="77777777" w:rsidR="00B145D7" w:rsidRPr="00F03387" w:rsidRDefault="00B145D7">
            <w:pPr>
              <w:pStyle w:val="TableText10"/>
              <w:keepNext/>
              <w:keepLines/>
              <w:jc w:val="center"/>
              <w:rPr>
                <w:sz w:val="22"/>
                <w:lang w:val="pt-PT"/>
              </w:rPr>
            </w:pPr>
          </w:p>
        </w:tc>
        <w:tc>
          <w:tcPr>
            <w:tcW w:w="2486" w:type="dxa"/>
            <w:tcBorders>
              <w:top w:val="single" w:sz="6" w:space="0" w:color="000000"/>
              <w:bottom w:val="nil"/>
              <w:right w:val="single" w:sz="6" w:space="0" w:color="000000"/>
            </w:tcBorders>
          </w:tcPr>
          <w:p w14:paraId="436394C9" w14:textId="77777777" w:rsidR="00B145D7" w:rsidRPr="00F03387" w:rsidRDefault="00B145D7">
            <w:pPr>
              <w:pStyle w:val="TableText10"/>
              <w:keepNext/>
              <w:keepLines/>
              <w:jc w:val="center"/>
              <w:rPr>
                <w:sz w:val="22"/>
                <w:lang w:val="pt-PT"/>
              </w:rPr>
            </w:pPr>
          </w:p>
        </w:tc>
      </w:tr>
      <w:tr w:rsidR="00B145D7" w:rsidRPr="00F03387" w14:paraId="4175D49B" w14:textId="77777777" w:rsidTr="00137E28">
        <w:trPr>
          <w:trHeight w:val="390"/>
        </w:trPr>
        <w:tc>
          <w:tcPr>
            <w:tcW w:w="2948" w:type="dxa"/>
            <w:tcBorders>
              <w:top w:val="nil"/>
              <w:left w:val="single" w:sz="6" w:space="0" w:color="000000"/>
              <w:bottom w:val="single" w:sz="6" w:space="0" w:color="000000"/>
            </w:tcBorders>
          </w:tcPr>
          <w:p w14:paraId="36013F18" w14:textId="77777777" w:rsidR="00B145D7" w:rsidRPr="00F03387" w:rsidRDefault="00B145D7">
            <w:pPr>
              <w:pStyle w:val="TableText10"/>
              <w:rPr>
                <w:sz w:val="22"/>
                <w:lang w:val="pt-PT"/>
              </w:rPr>
            </w:pPr>
            <w:r w:rsidRPr="00F03387">
              <w:rPr>
                <w:sz w:val="22"/>
                <w:lang w:val="pt-PT"/>
              </w:rPr>
              <w:t>Nº doentes com acontecimento</w:t>
            </w:r>
          </w:p>
        </w:tc>
        <w:tc>
          <w:tcPr>
            <w:tcW w:w="1697" w:type="dxa"/>
            <w:tcBorders>
              <w:top w:val="nil"/>
              <w:bottom w:val="single" w:sz="6" w:space="0" w:color="000000"/>
            </w:tcBorders>
          </w:tcPr>
          <w:p w14:paraId="68DE3A95" w14:textId="77777777" w:rsidR="00B145D7" w:rsidRPr="00F03387" w:rsidRDefault="00B145D7">
            <w:pPr>
              <w:pStyle w:val="TableText10"/>
              <w:jc w:val="center"/>
              <w:rPr>
                <w:sz w:val="22"/>
                <w:lang w:val="pt-PT"/>
              </w:rPr>
            </w:pPr>
            <w:r w:rsidRPr="00F03387">
              <w:rPr>
                <w:rFonts w:eastAsia="MS Mincho"/>
                <w:sz w:val="22"/>
                <w:lang w:val="pt-PT"/>
              </w:rPr>
              <w:t>80</w:t>
            </w:r>
          </w:p>
        </w:tc>
        <w:tc>
          <w:tcPr>
            <w:tcW w:w="1697" w:type="dxa"/>
            <w:tcBorders>
              <w:top w:val="nil"/>
              <w:bottom w:val="single" w:sz="6" w:space="0" w:color="000000"/>
            </w:tcBorders>
          </w:tcPr>
          <w:p w14:paraId="307A4F2E" w14:textId="77777777" w:rsidR="00B145D7" w:rsidRPr="00F03387" w:rsidRDefault="00B145D7">
            <w:pPr>
              <w:pStyle w:val="TableText10"/>
              <w:jc w:val="center"/>
              <w:rPr>
                <w:sz w:val="22"/>
                <w:lang w:val="pt-PT"/>
              </w:rPr>
            </w:pPr>
            <w:r w:rsidRPr="00F03387">
              <w:rPr>
                <w:rFonts w:eastAsia="MS Mincho"/>
                <w:sz w:val="22"/>
                <w:lang w:val="pt-PT"/>
              </w:rPr>
              <w:t>49</w:t>
            </w:r>
          </w:p>
        </w:tc>
        <w:tc>
          <w:tcPr>
            <w:tcW w:w="2486" w:type="dxa"/>
            <w:tcBorders>
              <w:top w:val="nil"/>
              <w:bottom w:val="single" w:sz="6" w:space="0" w:color="000000"/>
              <w:right w:val="single" w:sz="6" w:space="0" w:color="000000"/>
            </w:tcBorders>
          </w:tcPr>
          <w:p w14:paraId="5F3C6483" w14:textId="77777777" w:rsidR="00B145D7" w:rsidRPr="00F03387" w:rsidRDefault="00B145D7">
            <w:pPr>
              <w:pStyle w:val="TableText10"/>
              <w:jc w:val="center"/>
              <w:rPr>
                <w:rFonts w:eastAsia="MS Mincho"/>
                <w:sz w:val="22"/>
                <w:lang w:val="pt-PT"/>
              </w:rPr>
            </w:pPr>
            <w:r w:rsidRPr="00F03387">
              <w:rPr>
                <w:rFonts w:eastAsia="MS Mincho"/>
                <w:sz w:val="22"/>
                <w:lang w:val="pt-PT"/>
              </w:rPr>
              <w:t>0,58 (0,40; 0,83)</w:t>
            </w:r>
          </w:p>
          <w:p w14:paraId="2AE8D666" w14:textId="77777777" w:rsidR="00B145D7" w:rsidRPr="00F03387" w:rsidRDefault="00EC42F2">
            <w:pPr>
              <w:pStyle w:val="TableText10"/>
              <w:jc w:val="center"/>
              <w:rPr>
                <w:sz w:val="22"/>
                <w:lang w:val="pt-PT"/>
              </w:rPr>
            </w:pPr>
            <w:r w:rsidRPr="00F03387">
              <w:rPr>
                <w:rFonts w:eastAsia="MS Mincho"/>
                <w:sz w:val="22"/>
                <w:szCs w:val="22"/>
                <w:lang w:val="pt-PT"/>
              </w:rPr>
              <w:t xml:space="preserve">p </w:t>
            </w:r>
            <w:r w:rsidR="00B145D7" w:rsidRPr="00F03387">
              <w:rPr>
                <w:rFonts w:eastAsia="MS Mincho"/>
                <w:sz w:val="22"/>
                <w:szCs w:val="22"/>
                <w:lang w:val="pt-PT"/>
              </w:rPr>
              <w:t>=</w:t>
            </w:r>
            <w:r w:rsidRPr="00F03387">
              <w:rPr>
                <w:rFonts w:eastAsia="MS Mincho"/>
                <w:sz w:val="22"/>
                <w:szCs w:val="22"/>
                <w:lang w:val="pt-PT"/>
              </w:rPr>
              <w:t xml:space="preserve"> </w:t>
            </w:r>
            <w:r w:rsidR="00B145D7" w:rsidRPr="00F03387">
              <w:rPr>
                <w:rFonts w:eastAsia="MS Mincho"/>
                <w:sz w:val="22"/>
                <w:szCs w:val="22"/>
                <w:lang w:val="pt-PT"/>
              </w:rPr>
              <w:t>0,0024</w:t>
            </w:r>
          </w:p>
        </w:tc>
      </w:tr>
    </w:tbl>
    <w:p w14:paraId="606A1812" w14:textId="77777777" w:rsidR="00B145D7" w:rsidRPr="00F03387" w:rsidRDefault="00B145D7">
      <w:pPr>
        <w:rPr>
          <w:sz w:val="20"/>
          <w:szCs w:val="22"/>
          <w:lang w:val="pt-PT"/>
        </w:rPr>
      </w:pPr>
      <w:r w:rsidRPr="00F03387">
        <w:rPr>
          <w:sz w:val="20"/>
          <w:szCs w:val="22"/>
          <w:lang w:val="pt-PT"/>
        </w:rPr>
        <w:t>AC→D = doxo</w:t>
      </w:r>
      <w:r w:rsidR="00C407FA" w:rsidRPr="00F03387">
        <w:rPr>
          <w:sz w:val="20"/>
          <w:szCs w:val="22"/>
          <w:lang w:val="pt-PT"/>
        </w:rPr>
        <w:t>r</w:t>
      </w:r>
      <w:r w:rsidRPr="00F03387">
        <w:rPr>
          <w:sz w:val="20"/>
          <w:szCs w:val="22"/>
          <w:lang w:val="pt-PT"/>
        </w:rPr>
        <w:t>rubicina mais ciclofosfamida, seguido de docetaxel; AC→DH = doxo</w:t>
      </w:r>
      <w:r w:rsidR="00C407FA" w:rsidRPr="00F03387">
        <w:rPr>
          <w:sz w:val="20"/>
          <w:szCs w:val="22"/>
          <w:lang w:val="pt-PT"/>
        </w:rPr>
        <w:t>r</w:t>
      </w:r>
      <w:r w:rsidRPr="00F03387">
        <w:rPr>
          <w:sz w:val="20"/>
          <w:szCs w:val="22"/>
          <w:lang w:val="pt-PT"/>
        </w:rPr>
        <w:t>rubicina mais ciclofosfamida, seguido de docetaxel mais trastuzumab; IC = intervalo de confiança</w:t>
      </w:r>
    </w:p>
    <w:p w14:paraId="612A5B9B" w14:textId="77777777" w:rsidR="00B145D7" w:rsidRPr="00F03387" w:rsidRDefault="00B145D7">
      <w:pPr>
        <w:rPr>
          <w:szCs w:val="22"/>
          <w:lang w:val="pt-PT"/>
        </w:rPr>
      </w:pPr>
    </w:p>
    <w:p w14:paraId="310926D2" w14:textId="77777777" w:rsidR="00B145D7" w:rsidRPr="00F03387" w:rsidRDefault="00EC42F2">
      <w:pPr>
        <w:keepNext/>
        <w:rPr>
          <w:szCs w:val="22"/>
          <w:lang w:val="pt-PT"/>
        </w:rPr>
      </w:pPr>
      <w:r w:rsidRPr="00F03387">
        <w:rPr>
          <w:szCs w:val="22"/>
          <w:lang w:val="pt-PT"/>
        </w:rPr>
        <w:lastRenderedPageBreak/>
        <w:t xml:space="preserve">Tabela </w:t>
      </w:r>
      <w:r w:rsidR="00AB782D" w:rsidRPr="00F03387">
        <w:rPr>
          <w:szCs w:val="22"/>
          <w:lang w:val="pt-PT"/>
        </w:rPr>
        <w:t>10</w:t>
      </w:r>
      <w:r w:rsidRPr="00F03387">
        <w:rPr>
          <w:szCs w:val="22"/>
          <w:lang w:val="pt-PT"/>
        </w:rPr>
        <w:t xml:space="preserve"> </w:t>
      </w:r>
      <w:r w:rsidR="00B145D7" w:rsidRPr="00F03387">
        <w:rPr>
          <w:szCs w:val="22"/>
          <w:lang w:val="pt-PT"/>
        </w:rPr>
        <w:t xml:space="preserve">Síntese da análise de eficácia BCIRG 006 AC→D </w:t>
      </w:r>
      <w:r w:rsidR="00B145D7" w:rsidRPr="00F03387">
        <w:rPr>
          <w:i/>
          <w:szCs w:val="22"/>
          <w:lang w:val="pt-PT"/>
        </w:rPr>
        <w:t>versus</w:t>
      </w:r>
      <w:r w:rsidR="00B145D7" w:rsidRPr="00F03387">
        <w:rPr>
          <w:szCs w:val="22"/>
          <w:lang w:val="pt-PT"/>
        </w:rPr>
        <w:t xml:space="preserve"> DCarbH </w:t>
      </w:r>
    </w:p>
    <w:p w14:paraId="47231424" w14:textId="77777777" w:rsidR="00EC42F2" w:rsidRPr="00F03387" w:rsidRDefault="00EC42F2">
      <w:pPr>
        <w:keepNext/>
        <w:rPr>
          <w:szCs w:val="22"/>
          <w:lang w:val="pt-PT"/>
        </w:rPr>
      </w:pPr>
    </w:p>
    <w:tbl>
      <w:tblPr>
        <w:tblW w:w="4859"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7"/>
        <w:gridCol w:w="1609"/>
        <w:gridCol w:w="1902"/>
        <w:gridCol w:w="2442"/>
      </w:tblGrid>
      <w:tr w:rsidR="00B145D7" w:rsidRPr="00F03387" w14:paraId="0F577A98" w14:textId="77777777" w:rsidTr="00137E28">
        <w:tc>
          <w:tcPr>
            <w:tcW w:w="2896" w:type="dxa"/>
            <w:tcBorders>
              <w:top w:val="single" w:sz="6" w:space="0" w:color="000000"/>
              <w:left w:val="single" w:sz="6" w:space="0" w:color="000000"/>
              <w:bottom w:val="single" w:sz="6" w:space="0" w:color="000000"/>
            </w:tcBorders>
          </w:tcPr>
          <w:p w14:paraId="27C8785B"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Parâmetro</w:t>
            </w:r>
          </w:p>
          <w:p w14:paraId="50BDF547" w14:textId="77777777" w:rsidR="00B145D7" w:rsidRPr="00F03387" w:rsidRDefault="00B145D7">
            <w:pPr>
              <w:pStyle w:val="TableText10"/>
              <w:keepNext/>
              <w:jc w:val="center"/>
              <w:rPr>
                <w:rFonts w:eastAsia="MS Mincho"/>
                <w:sz w:val="22"/>
                <w:szCs w:val="22"/>
                <w:lang w:val="pt-PT"/>
              </w:rPr>
            </w:pPr>
          </w:p>
        </w:tc>
        <w:tc>
          <w:tcPr>
            <w:tcW w:w="1635" w:type="dxa"/>
            <w:tcBorders>
              <w:top w:val="single" w:sz="6" w:space="0" w:color="000000"/>
              <w:bottom w:val="single" w:sz="6" w:space="0" w:color="000000"/>
            </w:tcBorders>
          </w:tcPr>
          <w:p w14:paraId="227783CE"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AC→D</w:t>
            </w:r>
          </w:p>
          <w:p w14:paraId="5E083599"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(n</w:t>
            </w:r>
            <w:r w:rsidR="00EC42F2" w:rsidRPr="00F03387">
              <w:rPr>
                <w:rFonts w:eastAsia="MS Mincho"/>
                <w:sz w:val="22"/>
                <w:szCs w:val="22"/>
                <w:lang w:val="pt-PT"/>
              </w:rPr>
              <w:t xml:space="preserve"> </w:t>
            </w:r>
            <w:r w:rsidRPr="00F03387">
              <w:rPr>
                <w:rFonts w:eastAsia="MS Mincho"/>
                <w:sz w:val="22"/>
                <w:szCs w:val="22"/>
                <w:lang w:val="pt-PT"/>
              </w:rPr>
              <w:t>=</w:t>
            </w:r>
            <w:r w:rsidR="00EC42F2" w:rsidRPr="00F03387">
              <w:rPr>
                <w:rFonts w:eastAsia="MS Mincho"/>
                <w:sz w:val="22"/>
                <w:szCs w:val="22"/>
                <w:lang w:val="pt-PT"/>
              </w:rPr>
              <w:t xml:space="preserve"> </w:t>
            </w:r>
            <w:r w:rsidRPr="00F03387">
              <w:rPr>
                <w:rFonts w:eastAsia="MS Mincho"/>
                <w:sz w:val="22"/>
                <w:szCs w:val="22"/>
                <w:lang w:val="pt-PT"/>
              </w:rPr>
              <w:t>1073)</w:t>
            </w:r>
          </w:p>
        </w:tc>
        <w:tc>
          <w:tcPr>
            <w:tcW w:w="1934" w:type="dxa"/>
            <w:tcBorders>
              <w:top w:val="single" w:sz="6" w:space="0" w:color="000000"/>
              <w:bottom w:val="single" w:sz="6" w:space="0" w:color="000000"/>
            </w:tcBorders>
          </w:tcPr>
          <w:p w14:paraId="7BFD1E86"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DCarbH</w:t>
            </w:r>
          </w:p>
          <w:p w14:paraId="3888E2C2"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(n</w:t>
            </w:r>
            <w:r w:rsidR="00EC42F2" w:rsidRPr="00F03387">
              <w:rPr>
                <w:rFonts w:eastAsia="MS Mincho"/>
                <w:sz w:val="22"/>
                <w:szCs w:val="22"/>
                <w:lang w:val="pt-PT"/>
              </w:rPr>
              <w:t xml:space="preserve"> </w:t>
            </w:r>
            <w:r w:rsidRPr="00F03387">
              <w:rPr>
                <w:rFonts w:eastAsia="MS Mincho"/>
                <w:sz w:val="22"/>
                <w:szCs w:val="22"/>
                <w:lang w:val="pt-PT"/>
              </w:rPr>
              <w:t>=</w:t>
            </w:r>
            <w:r w:rsidR="00EC42F2" w:rsidRPr="00F03387">
              <w:rPr>
                <w:rFonts w:eastAsia="MS Mincho"/>
                <w:sz w:val="22"/>
                <w:szCs w:val="22"/>
                <w:lang w:val="pt-PT"/>
              </w:rPr>
              <w:t xml:space="preserve"> </w:t>
            </w:r>
            <w:r w:rsidRPr="00F03387">
              <w:rPr>
                <w:rFonts w:eastAsia="MS Mincho"/>
                <w:sz w:val="22"/>
                <w:szCs w:val="22"/>
                <w:lang w:val="pt-PT"/>
              </w:rPr>
              <w:t>1074)</w:t>
            </w:r>
          </w:p>
        </w:tc>
        <w:tc>
          <w:tcPr>
            <w:tcW w:w="2483" w:type="dxa"/>
            <w:tcBorders>
              <w:top w:val="single" w:sz="6" w:space="0" w:color="000000"/>
              <w:bottom w:val="single" w:sz="6" w:space="0" w:color="000000"/>
              <w:right w:val="single" w:sz="6" w:space="0" w:color="000000"/>
            </w:tcBorders>
          </w:tcPr>
          <w:p w14:paraId="766FEB7D" w14:textId="77777777" w:rsidR="00B145D7" w:rsidRPr="00F03387" w:rsidRDefault="00F55CDD">
            <w:pPr>
              <w:pStyle w:val="TableText10"/>
              <w:keepNext/>
              <w:jc w:val="center"/>
              <w:rPr>
                <w:rFonts w:eastAsia="SimSun"/>
                <w:sz w:val="22"/>
                <w:szCs w:val="22"/>
                <w:lang w:val="pt-PT" w:eastAsia="zh-CN"/>
              </w:rPr>
            </w:pPr>
            <w:r w:rsidRPr="00F03387">
              <w:rPr>
                <w:sz w:val="22"/>
                <w:lang w:val="pt-PT"/>
              </w:rPr>
              <w:t xml:space="preserve">Razão </w:t>
            </w:r>
            <w:r w:rsidR="00B145D7" w:rsidRPr="00F03387">
              <w:rPr>
                <w:rFonts w:eastAsia="MS Mincho"/>
                <w:sz w:val="22"/>
                <w:szCs w:val="22"/>
                <w:lang w:val="pt-PT"/>
              </w:rPr>
              <w:t>de risco</w:t>
            </w:r>
            <w:r w:rsidR="00B145D7" w:rsidRPr="00F03387">
              <w:rPr>
                <w:rFonts w:eastAsia="SimSun"/>
                <w:sz w:val="22"/>
                <w:szCs w:val="22"/>
                <w:lang w:val="pt-PT" w:eastAsia="zh-CN"/>
              </w:rPr>
              <w:t xml:space="preserve"> </w:t>
            </w:r>
            <w:r w:rsidR="00B145D7" w:rsidRPr="00F03387">
              <w:rPr>
                <w:rFonts w:eastAsia="SimSun"/>
                <w:i/>
                <w:sz w:val="22"/>
                <w:szCs w:val="22"/>
                <w:lang w:val="pt-PT" w:eastAsia="zh-CN"/>
              </w:rPr>
              <w:t>vs</w:t>
            </w:r>
            <w:r w:rsidR="00EC42F2" w:rsidRPr="00F03387">
              <w:rPr>
                <w:rFonts w:eastAsia="SimSun"/>
                <w:sz w:val="22"/>
                <w:szCs w:val="22"/>
                <w:lang w:val="pt-PT" w:eastAsia="zh-CN"/>
              </w:rPr>
              <w:t>.</w:t>
            </w:r>
            <w:r w:rsidR="00B145D7" w:rsidRPr="00F03387">
              <w:rPr>
                <w:rFonts w:eastAsia="SimSun"/>
                <w:sz w:val="22"/>
                <w:szCs w:val="22"/>
                <w:lang w:val="pt-PT" w:eastAsia="zh-CN"/>
              </w:rPr>
              <w:t xml:space="preserve"> AC</w:t>
            </w:r>
            <w:r w:rsidR="00B145D7" w:rsidRPr="00F03387">
              <w:rPr>
                <w:rFonts w:eastAsia="MS Mincho"/>
                <w:sz w:val="22"/>
                <w:szCs w:val="22"/>
                <w:lang w:val="pt-PT"/>
              </w:rPr>
              <w:t>→</w:t>
            </w:r>
            <w:r w:rsidR="00B145D7" w:rsidRPr="00F03387">
              <w:rPr>
                <w:rFonts w:eastAsia="SimSun"/>
                <w:sz w:val="22"/>
                <w:szCs w:val="22"/>
                <w:lang w:val="pt-PT" w:eastAsia="zh-CN"/>
              </w:rPr>
              <w:t>D</w:t>
            </w:r>
          </w:p>
          <w:p w14:paraId="3EAA1166"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(IC 95</w:t>
            </w:r>
            <w:r w:rsidR="00EC42F2" w:rsidRPr="00F03387">
              <w:rPr>
                <w:rFonts w:eastAsia="MS Mincho"/>
                <w:sz w:val="22"/>
                <w:szCs w:val="22"/>
                <w:lang w:val="pt-PT"/>
              </w:rPr>
              <w:t xml:space="preserve"> </w:t>
            </w:r>
            <w:r w:rsidRPr="00F03387">
              <w:rPr>
                <w:rFonts w:eastAsia="MS Mincho"/>
                <w:sz w:val="22"/>
                <w:szCs w:val="22"/>
                <w:lang w:val="pt-PT"/>
              </w:rPr>
              <w:t>%)</w:t>
            </w:r>
          </w:p>
          <w:p w14:paraId="1D6A3A9E"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valor de p</w:t>
            </w:r>
          </w:p>
        </w:tc>
      </w:tr>
      <w:tr w:rsidR="00B145D7" w:rsidRPr="00F03387" w14:paraId="5F12B9E4" w14:textId="77777777" w:rsidTr="00137E28">
        <w:tc>
          <w:tcPr>
            <w:tcW w:w="2896" w:type="dxa"/>
            <w:tcBorders>
              <w:left w:val="single" w:sz="6" w:space="0" w:color="000000"/>
              <w:bottom w:val="nil"/>
            </w:tcBorders>
          </w:tcPr>
          <w:p w14:paraId="2A06DFBA" w14:textId="77777777" w:rsidR="00B145D7" w:rsidRPr="00F03387" w:rsidRDefault="00B145D7">
            <w:pPr>
              <w:pStyle w:val="TableText10"/>
              <w:keepNext/>
              <w:rPr>
                <w:rFonts w:eastAsia="MS Mincho"/>
                <w:sz w:val="22"/>
                <w:szCs w:val="22"/>
                <w:lang w:val="pt-PT"/>
              </w:rPr>
            </w:pPr>
            <w:r w:rsidRPr="00F03387">
              <w:rPr>
                <w:sz w:val="22"/>
                <w:lang w:val="pt-PT"/>
              </w:rPr>
              <w:t>Sobrevivência livre de doença</w:t>
            </w:r>
          </w:p>
        </w:tc>
        <w:tc>
          <w:tcPr>
            <w:tcW w:w="1635" w:type="dxa"/>
            <w:tcBorders>
              <w:bottom w:val="nil"/>
            </w:tcBorders>
          </w:tcPr>
          <w:p w14:paraId="64C1B97C" w14:textId="77777777" w:rsidR="00B145D7" w:rsidRPr="00F03387" w:rsidRDefault="00B145D7">
            <w:pPr>
              <w:pStyle w:val="TableText10"/>
              <w:keepNext/>
              <w:jc w:val="center"/>
              <w:rPr>
                <w:rFonts w:eastAsia="MS Mincho"/>
                <w:sz w:val="22"/>
                <w:szCs w:val="22"/>
                <w:lang w:val="pt-PT"/>
              </w:rPr>
            </w:pPr>
          </w:p>
        </w:tc>
        <w:tc>
          <w:tcPr>
            <w:tcW w:w="1934" w:type="dxa"/>
            <w:tcBorders>
              <w:bottom w:val="nil"/>
            </w:tcBorders>
          </w:tcPr>
          <w:p w14:paraId="76F5BEDB" w14:textId="77777777" w:rsidR="00B145D7" w:rsidRPr="00F03387" w:rsidRDefault="00B145D7">
            <w:pPr>
              <w:pStyle w:val="TableText10"/>
              <w:keepNext/>
              <w:jc w:val="center"/>
              <w:rPr>
                <w:rFonts w:eastAsia="MS Mincho"/>
                <w:sz w:val="22"/>
                <w:szCs w:val="22"/>
                <w:lang w:val="pt-PT"/>
              </w:rPr>
            </w:pPr>
          </w:p>
        </w:tc>
        <w:tc>
          <w:tcPr>
            <w:tcW w:w="2483" w:type="dxa"/>
            <w:tcBorders>
              <w:bottom w:val="nil"/>
              <w:right w:val="single" w:sz="6" w:space="0" w:color="000000"/>
            </w:tcBorders>
          </w:tcPr>
          <w:p w14:paraId="4CA7DE94" w14:textId="77777777" w:rsidR="00B145D7" w:rsidRPr="00F03387" w:rsidRDefault="00B145D7">
            <w:pPr>
              <w:pStyle w:val="TableText10"/>
              <w:keepNext/>
              <w:jc w:val="center"/>
              <w:rPr>
                <w:rFonts w:eastAsia="MS Mincho"/>
                <w:sz w:val="22"/>
                <w:szCs w:val="22"/>
                <w:lang w:val="pt-PT"/>
              </w:rPr>
            </w:pPr>
          </w:p>
        </w:tc>
      </w:tr>
      <w:tr w:rsidR="00B145D7" w:rsidRPr="00F03387" w14:paraId="2218BFCF" w14:textId="77777777" w:rsidTr="00137E28">
        <w:tc>
          <w:tcPr>
            <w:tcW w:w="2896" w:type="dxa"/>
            <w:tcBorders>
              <w:top w:val="nil"/>
              <w:left w:val="single" w:sz="6" w:space="0" w:color="000000"/>
              <w:bottom w:val="single" w:sz="6" w:space="0" w:color="000000"/>
            </w:tcBorders>
          </w:tcPr>
          <w:p w14:paraId="6C724FC5" w14:textId="77777777" w:rsidR="00B145D7" w:rsidRPr="00F03387" w:rsidRDefault="00B145D7">
            <w:pPr>
              <w:pStyle w:val="TableText10"/>
              <w:keepNext/>
              <w:rPr>
                <w:rFonts w:eastAsia="MS Mincho"/>
                <w:sz w:val="22"/>
                <w:szCs w:val="22"/>
                <w:lang w:val="pt-PT"/>
              </w:rPr>
            </w:pPr>
            <w:r w:rsidRPr="00F03387">
              <w:rPr>
                <w:sz w:val="22"/>
                <w:lang w:val="pt-PT"/>
              </w:rPr>
              <w:t>Nº doentes com acontecimento</w:t>
            </w:r>
          </w:p>
        </w:tc>
        <w:tc>
          <w:tcPr>
            <w:tcW w:w="1635" w:type="dxa"/>
            <w:tcBorders>
              <w:top w:val="nil"/>
              <w:bottom w:val="single" w:sz="6" w:space="0" w:color="000000"/>
            </w:tcBorders>
          </w:tcPr>
          <w:p w14:paraId="786B20A4"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195</w:t>
            </w:r>
          </w:p>
        </w:tc>
        <w:tc>
          <w:tcPr>
            <w:tcW w:w="1934" w:type="dxa"/>
            <w:tcBorders>
              <w:top w:val="nil"/>
              <w:bottom w:val="single" w:sz="6" w:space="0" w:color="000000"/>
            </w:tcBorders>
          </w:tcPr>
          <w:p w14:paraId="40D018F5"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145</w:t>
            </w:r>
          </w:p>
        </w:tc>
        <w:tc>
          <w:tcPr>
            <w:tcW w:w="2483" w:type="dxa"/>
            <w:tcBorders>
              <w:top w:val="nil"/>
              <w:bottom w:val="single" w:sz="6" w:space="0" w:color="000000"/>
              <w:right w:val="single" w:sz="6" w:space="0" w:color="000000"/>
            </w:tcBorders>
          </w:tcPr>
          <w:p w14:paraId="0A5A3FB5"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0,67 (0,54; 0,83)</w:t>
            </w:r>
          </w:p>
          <w:p w14:paraId="434AA7EB" w14:textId="77777777" w:rsidR="00B145D7" w:rsidRPr="00F03387" w:rsidRDefault="00EC42F2">
            <w:pPr>
              <w:pStyle w:val="TableText10"/>
              <w:keepNext/>
              <w:jc w:val="center"/>
              <w:rPr>
                <w:rFonts w:eastAsia="MS Mincho"/>
                <w:sz w:val="22"/>
                <w:szCs w:val="22"/>
                <w:lang w:val="pt-PT"/>
              </w:rPr>
            </w:pPr>
            <w:r w:rsidRPr="00F03387">
              <w:rPr>
                <w:rFonts w:eastAsia="MS Mincho"/>
                <w:sz w:val="22"/>
                <w:szCs w:val="22"/>
                <w:lang w:val="pt-PT"/>
              </w:rPr>
              <w:t xml:space="preserve">p </w:t>
            </w:r>
            <w:r w:rsidR="00B145D7" w:rsidRPr="00F03387">
              <w:rPr>
                <w:rFonts w:eastAsia="MS Mincho"/>
                <w:sz w:val="22"/>
                <w:szCs w:val="22"/>
                <w:lang w:val="pt-PT"/>
              </w:rPr>
              <w:t>=</w:t>
            </w:r>
            <w:r w:rsidRPr="00F03387">
              <w:rPr>
                <w:rFonts w:eastAsia="MS Mincho"/>
                <w:sz w:val="22"/>
                <w:szCs w:val="22"/>
                <w:lang w:val="pt-PT"/>
              </w:rPr>
              <w:t xml:space="preserve"> </w:t>
            </w:r>
            <w:r w:rsidR="00B145D7" w:rsidRPr="00F03387">
              <w:rPr>
                <w:rFonts w:eastAsia="MS Mincho"/>
                <w:sz w:val="22"/>
                <w:szCs w:val="22"/>
                <w:lang w:val="pt-PT"/>
              </w:rPr>
              <w:t>0,0003</w:t>
            </w:r>
          </w:p>
        </w:tc>
      </w:tr>
      <w:tr w:rsidR="00B145D7" w:rsidRPr="00F03387" w14:paraId="4E5A6681" w14:textId="77777777" w:rsidTr="00137E28">
        <w:tc>
          <w:tcPr>
            <w:tcW w:w="2896" w:type="dxa"/>
            <w:tcBorders>
              <w:top w:val="single" w:sz="6" w:space="0" w:color="000000"/>
              <w:left w:val="single" w:sz="6" w:space="0" w:color="000000"/>
              <w:bottom w:val="nil"/>
            </w:tcBorders>
          </w:tcPr>
          <w:p w14:paraId="2A832F15" w14:textId="77777777" w:rsidR="00B145D7" w:rsidRPr="00F03387" w:rsidRDefault="00B145D7">
            <w:pPr>
              <w:pStyle w:val="TableText10"/>
              <w:keepNext/>
              <w:rPr>
                <w:rFonts w:eastAsia="MS Mincho"/>
                <w:sz w:val="22"/>
                <w:szCs w:val="22"/>
                <w:lang w:val="pt-PT"/>
              </w:rPr>
            </w:pPr>
            <w:r w:rsidRPr="00F03387">
              <w:rPr>
                <w:sz w:val="22"/>
                <w:lang w:val="pt-PT"/>
              </w:rPr>
              <w:t>Recorrência à distância</w:t>
            </w:r>
          </w:p>
        </w:tc>
        <w:tc>
          <w:tcPr>
            <w:tcW w:w="1635" w:type="dxa"/>
            <w:tcBorders>
              <w:top w:val="single" w:sz="6" w:space="0" w:color="000000"/>
              <w:bottom w:val="nil"/>
            </w:tcBorders>
          </w:tcPr>
          <w:p w14:paraId="05B20C07" w14:textId="77777777" w:rsidR="00B145D7" w:rsidRPr="00F03387" w:rsidRDefault="00B145D7">
            <w:pPr>
              <w:pStyle w:val="TableText10"/>
              <w:keepNext/>
              <w:jc w:val="center"/>
              <w:rPr>
                <w:rFonts w:eastAsia="MS Mincho"/>
                <w:sz w:val="22"/>
                <w:szCs w:val="22"/>
                <w:lang w:val="pt-PT"/>
              </w:rPr>
            </w:pPr>
          </w:p>
        </w:tc>
        <w:tc>
          <w:tcPr>
            <w:tcW w:w="1934" w:type="dxa"/>
            <w:tcBorders>
              <w:top w:val="single" w:sz="6" w:space="0" w:color="000000"/>
              <w:bottom w:val="nil"/>
            </w:tcBorders>
          </w:tcPr>
          <w:p w14:paraId="1A842264" w14:textId="77777777" w:rsidR="00B145D7" w:rsidRPr="00F03387" w:rsidRDefault="00B145D7">
            <w:pPr>
              <w:pStyle w:val="TableText10"/>
              <w:keepNext/>
              <w:jc w:val="center"/>
              <w:rPr>
                <w:rFonts w:eastAsia="MS Mincho"/>
                <w:sz w:val="22"/>
                <w:szCs w:val="22"/>
                <w:lang w:val="pt-PT"/>
              </w:rPr>
            </w:pPr>
          </w:p>
        </w:tc>
        <w:tc>
          <w:tcPr>
            <w:tcW w:w="2483" w:type="dxa"/>
            <w:tcBorders>
              <w:top w:val="single" w:sz="6" w:space="0" w:color="000000"/>
              <w:bottom w:val="nil"/>
              <w:right w:val="single" w:sz="6" w:space="0" w:color="000000"/>
            </w:tcBorders>
          </w:tcPr>
          <w:p w14:paraId="5A28127F" w14:textId="77777777" w:rsidR="00B145D7" w:rsidRPr="00F03387" w:rsidRDefault="00B145D7">
            <w:pPr>
              <w:pStyle w:val="TableText10"/>
              <w:keepNext/>
              <w:jc w:val="center"/>
              <w:rPr>
                <w:rFonts w:eastAsia="MS Mincho"/>
                <w:sz w:val="22"/>
                <w:szCs w:val="22"/>
                <w:lang w:val="pt-PT"/>
              </w:rPr>
            </w:pPr>
          </w:p>
        </w:tc>
      </w:tr>
      <w:tr w:rsidR="00B145D7" w:rsidRPr="00F03387" w14:paraId="0259E864" w14:textId="77777777" w:rsidTr="00137E28">
        <w:tc>
          <w:tcPr>
            <w:tcW w:w="2896" w:type="dxa"/>
            <w:tcBorders>
              <w:top w:val="nil"/>
              <w:left w:val="single" w:sz="6" w:space="0" w:color="000000"/>
              <w:bottom w:val="single" w:sz="6" w:space="0" w:color="000000"/>
            </w:tcBorders>
          </w:tcPr>
          <w:p w14:paraId="7D1B50EE" w14:textId="77777777" w:rsidR="00B145D7" w:rsidRPr="00F03387" w:rsidRDefault="00B145D7">
            <w:pPr>
              <w:pStyle w:val="TableText10"/>
              <w:keepNext/>
              <w:rPr>
                <w:rFonts w:eastAsia="MS Mincho"/>
                <w:sz w:val="22"/>
                <w:szCs w:val="22"/>
                <w:lang w:val="pt-PT"/>
              </w:rPr>
            </w:pPr>
            <w:r w:rsidRPr="00F03387">
              <w:rPr>
                <w:sz w:val="22"/>
                <w:lang w:val="pt-PT"/>
              </w:rPr>
              <w:t>Nº doentes com acontecimento</w:t>
            </w:r>
          </w:p>
        </w:tc>
        <w:tc>
          <w:tcPr>
            <w:tcW w:w="1635" w:type="dxa"/>
            <w:tcBorders>
              <w:top w:val="nil"/>
              <w:bottom w:val="single" w:sz="6" w:space="0" w:color="000000"/>
            </w:tcBorders>
          </w:tcPr>
          <w:p w14:paraId="1BFCB426"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144</w:t>
            </w:r>
          </w:p>
        </w:tc>
        <w:tc>
          <w:tcPr>
            <w:tcW w:w="1934" w:type="dxa"/>
            <w:tcBorders>
              <w:top w:val="nil"/>
              <w:bottom w:val="single" w:sz="6" w:space="0" w:color="000000"/>
            </w:tcBorders>
          </w:tcPr>
          <w:p w14:paraId="4897C8AE"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103</w:t>
            </w:r>
          </w:p>
        </w:tc>
        <w:tc>
          <w:tcPr>
            <w:tcW w:w="2483" w:type="dxa"/>
            <w:tcBorders>
              <w:top w:val="nil"/>
              <w:bottom w:val="single" w:sz="6" w:space="0" w:color="000000"/>
              <w:right w:val="single" w:sz="6" w:space="0" w:color="000000"/>
            </w:tcBorders>
          </w:tcPr>
          <w:p w14:paraId="01FAA1DE"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0,65 (0,50; 0,84)</w:t>
            </w:r>
          </w:p>
          <w:p w14:paraId="07206F49" w14:textId="77777777" w:rsidR="00B145D7" w:rsidRPr="00F03387" w:rsidRDefault="00EC42F2">
            <w:pPr>
              <w:pStyle w:val="TableText10"/>
              <w:keepNext/>
              <w:jc w:val="center"/>
              <w:rPr>
                <w:rFonts w:eastAsia="MS Mincho"/>
                <w:sz w:val="22"/>
                <w:szCs w:val="22"/>
                <w:lang w:val="pt-PT"/>
              </w:rPr>
            </w:pPr>
            <w:r w:rsidRPr="00F03387">
              <w:rPr>
                <w:rFonts w:eastAsia="MS Mincho"/>
                <w:sz w:val="22"/>
                <w:szCs w:val="22"/>
                <w:lang w:val="pt-PT"/>
              </w:rPr>
              <w:t xml:space="preserve">p </w:t>
            </w:r>
            <w:r w:rsidR="00B145D7" w:rsidRPr="00F03387">
              <w:rPr>
                <w:rFonts w:eastAsia="MS Mincho"/>
                <w:sz w:val="22"/>
                <w:szCs w:val="22"/>
                <w:lang w:val="pt-PT"/>
              </w:rPr>
              <w:t>=</w:t>
            </w:r>
            <w:r w:rsidRPr="00F03387">
              <w:rPr>
                <w:rFonts w:eastAsia="MS Mincho"/>
                <w:sz w:val="22"/>
                <w:szCs w:val="22"/>
                <w:lang w:val="pt-PT"/>
              </w:rPr>
              <w:t xml:space="preserve"> </w:t>
            </w:r>
            <w:r w:rsidR="00B145D7" w:rsidRPr="00F03387">
              <w:rPr>
                <w:rFonts w:eastAsia="MS Mincho"/>
                <w:sz w:val="22"/>
                <w:szCs w:val="22"/>
                <w:lang w:val="pt-PT"/>
              </w:rPr>
              <w:t>0,0008</w:t>
            </w:r>
          </w:p>
        </w:tc>
      </w:tr>
      <w:tr w:rsidR="00B145D7" w:rsidRPr="00F03387" w14:paraId="74BDE15A" w14:textId="77777777" w:rsidTr="00137E28">
        <w:tc>
          <w:tcPr>
            <w:tcW w:w="2896" w:type="dxa"/>
            <w:tcBorders>
              <w:top w:val="single" w:sz="6" w:space="0" w:color="000000"/>
              <w:left w:val="single" w:sz="6" w:space="0" w:color="000000"/>
              <w:bottom w:val="nil"/>
            </w:tcBorders>
          </w:tcPr>
          <w:p w14:paraId="4E34F685" w14:textId="77777777" w:rsidR="00B145D7" w:rsidRPr="00F03387" w:rsidRDefault="00B145D7">
            <w:pPr>
              <w:keepNext/>
              <w:rPr>
                <w:rFonts w:eastAsia="MS Mincho"/>
                <w:szCs w:val="22"/>
                <w:lang w:val="pt-PT"/>
              </w:rPr>
            </w:pPr>
            <w:r w:rsidRPr="00F03387">
              <w:rPr>
                <w:rFonts w:eastAsia="MS Mincho"/>
                <w:lang w:val="pt-PT"/>
              </w:rPr>
              <w:t>Morte (acontecimento sobrevivência global)</w:t>
            </w:r>
          </w:p>
        </w:tc>
        <w:tc>
          <w:tcPr>
            <w:tcW w:w="1635" w:type="dxa"/>
            <w:tcBorders>
              <w:top w:val="single" w:sz="6" w:space="0" w:color="000000"/>
              <w:bottom w:val="nil"/>
            </w:tcBorders>
          </w:tcPr>
          <w:p w14:paraId="60E231B9" w14:textId="77777777" w:rsidR="00B145D7" w:rsidRPr="00F03387" w:rsidRDefault="00B145D7">
            <w:pPr>
              <w:pStyle w:val="TableText10"/>
              <w:keepNext/>
              <w:jc w:val="center"/>
              <w:rPr>
                <w:rFonts w:eastAsia="MS Mincho"/>
                <w:sz w:val="22"/>
                <w:szCs w:val="22"/>
                <w:lang w:val="pt-PT"/>
              </w:rPr>
            </w:pPr>
          </w:p>
        </w:tc>
        <w:tc>
          <w:tcPr>
            <w:tcW w:w="1934" w:type="dxa"/>
            <w:tcBorders>
              <w:top w:val="single" w:sz="6" w:space="0" w:color="000000"/>
              <w:bottom w:val="nil"/>
            </w:tcBorders>
          </w:tcPr>
          <w:p w14:paraId="609A7540" w14:textId="77777777" w:rsidR="00B145D7" w:rsidRPr="00F03387" w:rsidRDefault="00B145D7">
            <w:pPr>
              <w:pStyle w:val="TableText10"/>
              <w:keepNext/>
              <w:jc w:val="center"/>
              <w:rPr>
                <w:rFonts w:eastAsia="MS Mincho"/>
                <w:sz w:val="22"/>
                <w:szCs w:val="22"/>
                <w:lang w:val="pt-PT"/>
              </w:rPr>
            </w:pPr>
          </w:p>
        </w:tc>
        <w:tc>
          <w:tcPr>
            <w:tcW w:w="2483" w:type="dxa"/>
            <w:tcBorders>
              <w:top w:val="single" w:sz="6" w:space="0" w:color="000000"/>
              <w:bottom w:val="nil"/>
              <w:right w:val="single" w:sz="6" w:space="0" w:color="000000"/>
            </w:tcBorders>
          </w:tcPr>
          <w:p w14:paraId="2090F96F" w14:textId="77777777" w:rsidR="00B145D7" w:rsidRPr="00F03387" w:rsidRDefault="00B145D7">
            <w:pPr>
              <w:pStyle w:val="TableText10"/>
              <w:keepNext/>
              <w:jc w:val="center"/>
              <w:rPr>
                <w:rFonts w:eastAsia="MS Mincho"/>
                <w:sz w:val="22"/>
                <w:szCs w:val="22"/>
                <w:lang w:val="pt-PT"/>
              </w:rPr>
            </w:pPr>
          </w:p>
        </w:tc>
      </w:tr>
      <w:tr w:rsidR="00B145D7" w:rsidRPr="00F03387" w14:paraId="3DAA2C20" w14:textId="77777777" w:rsidTr="00137E28">
        <w:trPr>
          <w:trHeight w:val="378"/>
        </w:trPr>
        <w:tc>
          <w:tcPr>
            <w:tcW w:w="2896" w:type="dxa"/>
            <w:tcBorders>
              <w:top w:val="nil"/>
              <w:left w:val="single" w:sz="6" w:space="0" w:color="000000"/>
              <w:bottom w:val="single" w:sz="6" w:space="0" w:color="000000"/>
            </w:tcBorders>
          </w:tcPr>
          <w:p w14:paraId="337B2538" w14:textId="77777777" w:rsidR="00B145D7" w:rsidRPr="00F03387" w:rsidRDefault="00B145D7">
            <w:pPr>
              <w:pStyle w:val="TableText10"/>
              <w:keepNext/>
              <w:rPr>
                <w:rFonts w:eastAsia="MS Mincho"/>
                <w:sz w:val="22"/>
                <w:szCs w:val="22"/>
                <w:lang w:val="pt-PT"/>
              </w:rPr>
            </w:pPr>
            <w:r w:rsidRPr="00F03387">
              <w:rPr>
                <w:sz w:val="22"/>
                <w:lang w:val="pt-PT"/>
              </w:rPr>
              <w:t>Nº doentes com acontecimento</w:t>
            </w:r>
          </w:p>
        </w:tc>
        <w:tc>
          <w:tcPr>
            <w:tcW w:w="1635" w:type="dxa"/>
            <w:tcBorders>
              <w:top w:val="nil"/>
              <w:bottom w:val="single" w:sz="6" w:space="0" w:color="000000"/>
            </w:tcBorders>
          </w:tcPr>
          <w:p w14:paraId="164FA200"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80</w:t>
            </w:r>
          </w:p>
        </w:tc>
        <w:tc>
          <w:tcPr>
            <w:tcW w:w="1934" w:type="dxa"/>
            <w:tcBorders>
              <w:top w:val="nil"/>
              <w:bottom w:val="single" w:sz="6" w:space="0" w:color="000000"/>
            </w:tcBorders>
          </w:tcPr>
          <w:p w14:paraId="08068683"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56</w:t>
            </w:r>
          </w:p>
        </w:tc>
        <w:tc>
          <w:tcPr>
            <w:tcW w:w="2483" w:type="dxa"/>
            <w:tcBorders>
              <w:top w:val="nil"/>
              <w:bottom w:val="single" w:sz="6" w:space="0" w:color="000000"/>
              <w:right w:val="single" w:sz="6" w:space="0" w:color="000000"/>
            </w:tcBorders>
          </w:tcPr>
          <w:p w14:paraId="7D62FF04" w14:textId="77777777" w:rsidR="00B145D7" w:rsidRPr="00F03387" w:rsidRDefault="00B145D7">
            <w:pPr>
              <w:pStyle w:val="TableText10"/>
              <w:keepNext/>
              <w:jc w:val="center"/>
              <w:rPr>
                <w:rFonts w:eastAsia="MS Mincho"/>
                <w:sz w:val="22"/>
                <w:szCs w:val="22"/>
                <w:lang w:val="pt-PT"/>
              </w:rPr>
            </w:pPr>
            <w:r w:rsidRPr="00F03387">
              <w:rPr>
                <w:rFonts w:eastAsia="MS Mincho"/>
                <w:sz w:val="22"/>
                <w:szCs w:val="22"/>
                <w:lang w:val="pt-PT"/>
              </w:rPr>
              <w:t>0,66 (0,47; 0,93)</w:t>
            </w:r>
          </w:p>
          <w:p w14:paraId="59DE3BD4" w14:textId="77777777" w:rsidR="00B145D7" w:rsidRPr="00F03387" w:rsidRDefault="00EC42F2">
            <w:pPr>
              <w:pStyle w:val="TableText10"/>
              <w:keepNext/>
              <w:jc w:val="center"/>
              <w:rPr>
                <w:rFonts w:eastAsia="MS Mincho"/>
                <w:sz w:val="22"/>
                <w:szCs w:val="22"/>
                <w:lang w:val="pt-PT"/>
              </w:rPr>
            </w:pPr>
            <w:r w:rsidRPr="00F03387">
              <w:rPr>
                <w:rFonts w:eastAsia="MS Mincho"/>
                <w:sz w:val="22"/>
                <w:szCs w:val="22"/>
                <w:lang w:val="pt-PT"/>
              </w:rPr>
              <w:t xml:space="preserve">p </w:t>
            </w:r>
            <w:r w:rsidR="00B145D7" w:rsidRPr="00F03387">
              <w:rPr>
                <w:rFonts w:eastAsia="MS Mincho"/>
                <w:sz w:val="22"/>
                <w:szCs w:val="22"/>
                <w:lang w:val="pt-PT"/>
              </w:rPr>
              <w:t>=</w:t>
            </w:r>
            <w:r w:rsidRPr="00F03387">
              <w:rPr>
                <w:rFonts w:eastAsia="MS Mincho"/>
                <w:sz w:val="22"/>
                <w:szCs w:val="22"/>
                <w:lang w:val="pt-PT"/>
              </w:rPr>
              <w:t xml:space="preserve"> </w:t>
            </w:r>
            <w:r w:rsidR="00B145D7" w:rsidRPr="00F03387">
              <w:rPr>
                <w:rFonts w:eastAsia="MS Mincho"/>
                <w:sz w:val="22"/>
                <w:szCs w:val="22"/>
                <w:lang w:val="pt-PT"/>
              </w:rPr>
              <w:t>0,0182</w:t>
            </w:r>
          </w:p>
        </w:tc>
      </w:tr>
    </w:tbl>
    <w:p w14:paraId="446BA7FC" w14:textId="77777777" w:rsidR="00B145D7" w:rsidRPr="00F03387" w:rsidRDefault="00B145D7" w:rsidP="00F6187D">
      <w:pPr>
        <w:rPr>
          <w:sz w:val="20"/>
          <w:szCs w:val="22"/>
          <w:lang w:val="pt-PT"/>
        </w:rPr>
      </w:pPr>
      <w:r w:rsidRPr="00F03387">
        <w:rPr>
          <w:sz w:val="20"/>
          <w:szCs w:val="22"/>
          <w:lang w:val="pt-PT"/>
        </w:rPr>
        <w:t>AC→D = doxor</w:t>
      </w:r>
      <w:r w:rsidR="00C407FA" w:rsidRPr="00F03387">
        <w:rPr>
          <w:sz w:val="20"/>
          <w:szCs w:val="22"/>
          <w:lang w:val="pt-PT"/>
        </w:rPr>
        <w:t>r</w:t>
      </w:r>
      <w:r w:rsidRPr="00F03387">
        <w:rPr>
          <w:sz w:val="20"/>
          <w:szCs w:val="22"/>
          <w:lang w:val="pt-PT"/>
        </w:rPr>
        <w:t>ubicina mais ciclofosfamida, seguido de docetaxel; DCarbH = docetaxel, carboplatina e trastuzumab; IC = intervalo de confiança</w:t>
      </w:r>
    </w:p>
    <w:p w14:paraId="711838A6" w14:textId="77777777" w:rsidR="00B145D7" w:rsidRPr="00F03387" w:rsidRDefault="00B145D7">
      <w:pPr>
        <w:rPr>
          <w:lang w:val="pt-PT"/>
        </w:rPr>
      </w:pPr>
    </w:p>
    <w:p w14:paraId="49422ACB" w14:textId="77777777" w:rsidR="00B145D7" w:rsidRPr="00F03387" w:rsidRDefault="00B145D7">
      <w:pPr>
        <w:rPr>
          <w:lang w:val="pt-PT"/>
        </w:rPr>
      </w:pPr>
      <w:r w:rsidRPr="00F03387">
        <w:rPr>
          <w:lang w:val="pt-PT"/>
        </w:rPr>
        <w:t xml:space="preserve">No estudo </w:t>
      </w:r>
      <w:r w:rsidRPr="00F03387">
        <w:rPr>
          <w:szCs w:val="22"/>
          <w:lang w:val="pt-PT"/>
        </w:rPr>
        <w:t xml:space="preserve">BCIRG 006, para o objetivo principal, </w:t>
      </w:r>
      <w:r w:rsidRPr="00F03387">
        <w:rPr>
          <w:lang w:val="pt-PT"/>
        </w:rPr>
        <w:t xml:space="preserve">sobrevivência livre de doença, a </w:t>
      </w:r>
      <w:r w:rsidR="00F55CDD" w:rsidRPr="00F03387">
        <w:rPr>
          <w:szCs w:val="22"/>
          <w:lang w:val="pt-PT"/>
        </w:rPr>
        <w:t>razão</w:t>
      </w:r>
      <w:r w:rsidR="00F55CDD" w:rsidRPr="00F03387">
        <w:rPr>
          <w:lang w:val="pt-PT"/>
        </w:rPr>
        <w:t xml:space="preserve"> </w:t>
      </w:r>
      <w:r w:rsidRPr="00F03387">
        <w:rPr>
          <w:lang w:val="pt-PT"/>
        </w:rPr>
        <w:t xml:space="preserve">de risco traduz-se num benefício absoluto, em termos de taxa de sobrevivência livre de doença a 3 anos, estimado em </w:t>
      </w:r>
      <w:r w:rsidRPr="00F03387">
        <w:rPr>
          <w:szCs w:val="22"/>
          <w:lang w:val="pt-PT"/>
        </w:rPr>
        <w:t xml:space="preserve">5,8 pontos percentuais (86,7 %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80,9 %) a favor do braço AC→DH (Herceptin) e 4,6 pontos percentuais (85,5 %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80,9 %) a favor do braço DCarbH (Herceptin), em comparação com AC→D.</w:t>
      </w:r>
    </w:p>
    <w:p w14:paraId="0A709C92" w14:textId="77777777" w:rsidR="00B145D7" w:rsidRPr="00F03387" w:rsidRDefault="00B145D7">
      <w:pPr>
        <w:rPr>
          <w:lang w:val="pt-PT"/>
        </w:rPr>
      </w:pPr>
    </w:p>
    <w:p w14:paraId="1D3332F5" w14:textId="77777777" w:rsidR="00B145D7" w:rsidRPr="00F03387" w:rsidRDefault="00B145D7">
      <w:pPr>
        <w:rPr>
          <w:szCs w:val="22"/>
          <w:lang w:val="pt-PT"/>
        </w:rPr>
      </w:pPr>
      <w:r w:rsidRPr="00F03387">
        <w:rPr>
          <w:szCs w:val="22"/>
          <w:lang w:val="pt-PT"/>
        </w:rPr>
        <w:t xml:space="preserve">No estudo BCIRG 006, 213/1075 doentes no braço DCarbH (TCH), 221/1074 doentes no braço </w:t>
      </w:r>
      <w:r w:rsidRPr="00F03387">
        <w:rPr>
          <w:rStyle w:val="TextTi12Char"/>
          <w:rFonts w:eastAsia="SimSun"/>
          <w:sz w:val="22"/>
          <w:szCs w:val="22"/>
          <w:lang w:val="pt-PT"/>
        </w:rPr>
        <w:t>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DH (AC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TH),</w:t>
      </w:r>
      <w:r w:rsidRPr="00F03387">
        <w:rPr>
          <w:szCs w:val="22"/>
          <w:lang w:val="pt-PT"/>
        </w:rPr>
        <w:t xml:space="preserve"> e 217/1073 no braço AC→D </w:t>
      </w:r>
      <w:r w:rsidRPr="00F03387">
        <w:rPr>
          <w:rStyle w:val="TextTi12Char"/>
          <w:rFonts w:eastAsia="SimSun"/>
          <w:sz w:val="22"/>
          <w:szCs w:val="22"/>
          <w:lang w:val="pt-PT"/>
        </w:rPr>
        <w:t>(AC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T) apresentavam um</w:t>
      </w:r>
      <w:r w:rsidRPr="00F03387">
        <w:rPr>
          <w:szCs w:val="22"/>
          <w:lang w:val="pt-PT"/>
        </w:rPr>
        <w:t xml:space="preserve"> </w:t>
      </w:r>
      <w:r w:rsidR="00B51274" w:rsidRPr="00F03387">
        <w:rPr>
          <w:szCs w:val="22"/>
          <w:lang w:val="pt-PT"/>
        </w:rPr>
        <w:t xml:space="preserve">Índice de Desempenho de </w:t>
      </w:r>
      <w:r w:rsidRPr="00F03387">
        <w:rPr>
          <w:szCs w:val="22"/>
          <w:lang w:val="pt-PT"/>
        </w:rPr>
        <w:t xml:space="preserve">Karnofsky </w:t>
      </w:r>
      <w:r w:rsidR="00B51274" w:rsidRPr="00F03387">
        <w:rPr>
          <w:szCs w:val="22"/>
          <w:lang w:val="pt-PT"/>
        </w:rPr>
        <w:t>(</w:t>
      </w:r>
      <w:r w:rsidRPr="00F03387">
        <w:rPr>
          <w:i/>
          <w:szCs w:val="22"/>
          <w:lang w:val="pt-PT"/>
        </w:rPr>
        <w:t>performance status</w:t>
      </w:r>
      <w:r w:rsidR="00B51274" w:rsidRPr="00F03387">
        <w:rPr>
          <w:szCs w:val="22"/>
          <w:lang w:val="pt-PT"/>
        </w:rPr>
        <w:t>)</w:t>
      </w:r>
      <w:r w:rsidRPr="00F03387">
        <w:rPr>
          <w:szCs w:val="22"/>
          <w:lang w:val="pt-PT"/>
        </w:rPr>
        <w:t xml:space="preserve"> ≤90 (quer 80 ou 90). Não se identificou benefício de sobrevivência livre de doença neste subgrupo de doentes (</w:t>
      </w:r>
      <w:r w:rsidR="00F55CDD" w:rsidRPr="00F03387">
        <w:rPr>
          <w:szCs w:val="22"/>
          <w:lang w:val="pt-PT"/>
        </w:rPr>
        <w:t>razão</w:t>
      </w:r>
      <w:r w:rsidR="00F55CDD" w:rsidRPr="00F03387">
        <w:rPr>
          <w:lang w:val="pt-PT"/>
        </w:rPr>
        <w:t xml:space="preserve"> </w:t>
      </w:r>
      <w:r w:rsidRPr="00F03387">
        <w:rPr>
          <w:lang w:val="pt-PT"/>
        </w:rPr>
        <w:t>de risco</w:t>
      </w:r>
      <w:r w:rsidRPr="00F03387">
        <w:rPr>
          <w:szCs w:val="22"/>
          <w:lang w:val="pt-PT"/>
        </w:rPr>
        <w:t xml:space="preserve"> = 1,16; </w:t>
      </w:r>
      <w:r w:rsidR="00F55CDD" w:rsidRPr="00F03387">
        <w:rPr>
          <w:szCs w:val="22"/>
          <w:lang w:val="pt-PT"/>
        </w:rPr>
        <w:t xml:space="preserve">IC </w:t>
      </w:r>
      <w:r w:rsidRPr="00F03387">
        <w:rPr>
          <w:szCs w:val="22"/>
          <w:lang w:val="pt-PT"/>
        </w:rPr>
        <w:t>95</w:t>
      </w:r>
      <w:r w:rsidR="00EC42F2" w:rsidRPr="00F03387">
        <w:rPr>
          <w:szCs w:val="22"/>
          <w:lang w:val="pt-PT"/>
        </w:rPr>
        <w:t xml:space="preserve"> </w:t>
      </w:r>
      <w:r w:rsidRPr="00F03387">
        <w:rPr>
          <w:szCs w:val="22"/>
          <w:lang w:val="pt-PT"/>
        </w:rPr>
        <w:t xml:space="preserve">% [0,73; 1,83] para DCarbH (TCH)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AC</w:t>
      </w:r>
      <w:r w:rsidRPr="00F03387">
        <w:rPr>
          <w:rFonts w:ascii="Symbol" w:hAnsi="Symbol"/>
          <w:szCs w:val="22"/>
          <w:lang w:val="pt-PT"/>
        </w:rPr>
        <w:t></w:t>
      </w:r>
      <w:r w:rsidRPr="00F03387">
        <w:rPr>
          <w:szCs w:val="22"/>
          <w:lang w:val="pt-PT"/>
        </w:rPr>
        <w:t>D (AC</w:t>
      </w:r>
      <w:r w:rsidRPr="00F03387">
        <w:rPr>
          <w:rFonts w:ascii="Symbol" w:hAnsi="Symbol"/>
          <w:szCs w:val="22"/>
          <w:lang w:val="pt-PT"/>
        </w:rPr>
        <w:t></w:t>
      </w:r>
      <w:r w:rsidRPr="00F03387">
        <w:rPr>
          <w:szCs w:val="22"/>
          <w:lang w:val="pt-PT"/>
        </w:rPr>
        <w:t xml:space="preserve">T); </w:t>
      </w:r>
      <w:r w:rsidR="00F55CDD" w:rsidRPr="00F03387">
        <w:rPr>
          <w:szCs w:val="22"/>
          <w:lang w:val="pt-PT"/>
        </w:rPr>
        <w:t>razão</w:t>
      </w:r>
      <w:r w:rsidR="00F55CDD" w:rsidRPr="00F03387">
        <w:rPr>
          <w:lang w:val="pt-PT"/>
        </w:rPr>
        <w:t xml:space="preserve"> </w:t>
      </w:r>
      <w:r w:rsidRPr="00F03387">
        <w:rPr>
          <w:lang w:val="pt-PT"/>
        </w:rPr>
        <w:t>de risco</w:t>
      </w:r>
      <w:r w:rsidRPr="00F03387">
        <w:rPr>
          <w:szCs w:val="22"/>
          <w:lang w:val="pt-PT"/>
        </w:rPr>
        <w:t xml:space="preserve"> 0,97; </w:t>
      </w:r>
      <w:r w:rsidR="00F55CDD" w:rsidRPr="00F03387">
        <w:rPr>
          <w:szCs w:val="22"/>
          <w:lang w:val="pt-PT"/>
        </w:rPr>
        <w:t xml:space="preserve">IC </w:t>
      </w:r>
      <w:r w:rsidRPr="00F03387">
        <w:rPr>
          <w:szCs w:val="22"/>
          <w:lang w:val="pt-PT"/>
        </w:rPr>
        <w:t>95</w:t>
      </w:r>
      <w:r w:rsidR="00EC42F2" w:rsidRPr="00F03387">
        <w:rPr>
          <w:szCs w:val="22"/>
          <w:lang w:val="pt-PT"/>
        </w:rPr>
        <w:t xml:space="preserve"> </w:t>
      </w:r>
      <w:r w:rsidRPr="00F03387">
        <w:rPr>
          <w:szCs w:val="22"/>
          <w:lang w:val="pt-PT"/>
        </w:rPr>
        <w:t>% [0,60; 1,55] para AC</w:t>
      </w:r>
      <w:r w:rsidRPr="00F03387">
        <w:rPr>
          <w:rFonts w:ascii="Symbol" w:hAnsi="Symbol"/>
          <w:szCs w:val="22"/>
          <w:lang w:val="pt-PT"/>
        </w:rPr>
        <w:t></w:t>
      </w:r>
      <w:r w:rsidRPr="00F03387">
        <w:rPr>
          <w:szCs w:val="22"/>
          <w:lang w:val="pt-PT"/>
        </w:rPr>
        <w:t>DH (AC</w:t>
      </w:r>
      <w:r w:rsidRPr="00F03387">
        <w:rPr>
          <w:rFonts w:ascii="Symbol" w:hAnsi="Symbol"/>
          <w:szCs w:val="22"/>
          <w:lang w:val="pt-PT"/>
        </w:rPr>
        <w:t></w:t>
      </w:r>
      <w:r w:rsidRPr="00F03387">
        <w:rPr>
          <w:szCs w:val="22"/>
          <w:lang w:val="pt-PT"/>
        </w:rPr>
        <w:t xml:space="preserve">TH)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AC</w:t>
      </w:r>
      <w:r w:rsidRPr="00F03387">
        <w:rPr>
          <w:rFonts w:ascii="Symbol" w:hAnsi="Symbol"/>
          <w:szCs w:val="22"/>
          <w:lang w:val="pt-PT"/>
        </w:rPr>
        <w:t></w:t>
      </w:r>
      <w:r w:rsidRPr="00F03387">
        <w:rPr>
          <w:szCs w:val="22"/>
          <w:lang w:val="pt-PT"/>
        </w:rPr>
        <w:t>D).</w:t>
      </w:r>
    </w:p>
    <w:p w14:paraId="50369108" w14:textId="77777777" w:rsidR="00B145D7" w:rsidRPr="00F03387" w:rsidRDefault="00B145D7">
      <w:pPr>
        <w:rPr>
          <w:szCs w:val="22"/>
          <w:lang w:val="pt-PT"/>
        </w:rPr>
      </w:pPr>
    </w:p>
    <w:p w14:paraId="5866CA4E" w14:textId="77777777" w:rsidR="00B145D7" w:rsidRPr="00F03387" w:rsidRDefault="00B145D7" w:rsidP="00233370">
      <w:pPr>
        <w:keepNext/>
        <w:keepLines/>
        <w:rPr>
          <w:szCs w:val="22"/>
          <w:lang w:val="pt-PT"/>
        </w:rPr>
      </w:pPr>
      <w:r w:rsidRPr="00F03387">
        <w:rPr>
          <w:szCs w:val="22"/>
          <w:lang w:val="pt-PT"/>
        </w:rPr>
        <w:lastRenderedPageBreak/>
        <w:t xml:space="preserve">Adicionalmente foi realizada uma análise exploratória </w:t>
      </w:r>
      <w:r w:rsidRPr="00F03387">
        <w:rPr>
          <w:i/>
          <w:szCs w:val="22"/>
          <w:lang w:val="pt-PT"/>
        </w:rPr>
        <w:t>post-hoc</w:t>
      </w:r>
      <w:r w:rsidRPr="00F03387">
        <w:rPr>
          <w:szCs w:val="22"/>
          <w:lang w:val="pt-PT"/>
        </w:rPr>
        <w:t xml:space="preserve"> dos conjuntos de dados da análise conjunta dos estudos clínicos </w:t>
      </w:r>
      <w:r w:rsidRPr="00F03387">
        <w:rPr>
          <w:szCs w:val="22"/>
          <w:lang w:val="pt-PT" w:eastAsia="en-US"/>
        </w:rPr>
        <w:t>NSABP B-31/NCCTG N9831</w:t>
      </w:r>
      <w:r w:rsidR="00F55CDD" w:rsidRPr="00F03387">
        <w:rPr>
          <w:szCs w:val="22"/>
          <w:vertAlign w:val="superscript"/>
          <w:lang w:val="pt-PT"/>
        </w:rPr>
        <w:t>*</w:t>
      </w:r>
      <w:r w:rsidRPr="00F03387">
        <w:rPr>
          <w:szCs w:val="22"/>
          <w:lang w:val="pt-PT" w:eastAsia="en-US"/>
        </w:rPr>
        <w:t xml:space="preserve"> e BCIRG006, combinando os acontecimentos sobrevivência livre de doença (DFS) e os acontecimentos</w:t>
      </w:r>
      <w:r w:rsidRPr="00F03387">
        <w:rPr>
          <w:szCs w:val="22"/>
          <w:lang w:val="pt-PT"/>
        </w:rPr>
        <w:t xml:space="preserve"> cardíacos sintomáticos, resumida na </w:t>
      </w:r>
      <w:r w:rsidR="00D979CC" w:rsidRPr="00F03387">
        <w:rPr>
          <w:szCs w:val="22"/>
          <w:lang w:val="pt-PT"/>
        </w:rPr>
        <w:t>T</w:t>
      </w:r>
      <w:r w:rsidRPr="00F03387">
        <w:rPr>
          <w:szCs w:val="22"/>
          <w:lang w:val="pt-PT"/>
        </w:rPr>
        <w:t xml:space="preserve">abela </w:t>
      </w:r>
      <w:r w:rsidR="00D979CC" w:rsidRPr="00F03387">
        <w:rPr>
          <w:szCs w:val="22"/>
          <w:lang w:val="pt-PT"/>
        </w:rPr>
        <w:t>1</w:t>
      </w:r>
      <w:r w:rsidR="000E1DDC" w:rsidRPr="00F03387">
        <w:rPr>
          <w:szCs w:val="22"/>
          <w:lang w:val="pt-PT"/>
        </w:rPr>
        <w:t>1</w:t>
      </w:r>
      <w:r w:rsidRPr="00F03387">
        <w:rPr>
          <w:szCs w:val="22"/>
          <w:lang w:val="pt-PT"/>
        </w:rPr>
        <w:t>:</w:t>
      </w:r>
    </w:p>
    <w:p w14:paraId="7A6BE979" w14:textId="77777777" w:rsidR="00E8760D" w:rsidRPr="00F03387" w:rsidRDefault="00E8760D" w:rsidP="00233370">
      <w:pPr>
        <w:keepNext/>
        <w:keepLines/>
        <w:rPr>
          <w:szCs w:val="22"/>
          <w:lang w:val="pt-PT"/>
        </w:rPr>
      </w:pPr>
    </w:p>
    <w:p w14:paraId="18E8D0AE" w14:textId="77777777" w:rsidR="00E8760D" w:rsidRPr="00F03387" w:rsidRDefault="00E8760D" w:rsidP="00233370">
      <w:pPr>
        <w:keepNext/>
        <w:keepLines/>
        <w:rPr>
          <w:szCs w:val="22"/>
          <w:lang w:val="pt-PT"/>
        </w:rPr>
      </w:pPr>
      <w:r w:rsidRPr="00F03387">
        <w:rPr>
          <w:szCs w:val="22"/>
          <w:lang w:val="pt-PT"/>
        </w:rPr>
        <w:t>Tabela 1</w:t>
      </w:r>
      <w:r w:rsidR="00AB782D" w:rsidRPr="00F03387">
        <w:rPr>
          <w:szCs w:val="22"/>
          <w:lang w:val="pt-PT"/>
        </w:rPr>
        <w:t>1</w:t>
      </w:r>
      <w:r w:rsidRPr="00F03387">
        <w:rPr>
          <w:szCs w:val="22"/>
          <w:lang w:val="pt-PT"/>
        </w:rPr>
        <w:t xml:space="preserve"> Resultados da análise exploratória </w:t>
      </w:r>
      <w:r w:rsidRPr="00F03387">
        <w:rPr>
          <w:i/>
          <w:szCs w:val="22"/>
          <w:lang w:val="pt-PT"/>
        </w:rPr>
        <w:t>post-hoc</w:t>
      </w:r>
      <w:r w:rsidRPr="00F03387">
        <w:rPr>
          <w:szCs w:val="22"/>
          <w:lang w:val="pt-PT"/>
        </w:rPr>
        <w:t xml:space="preserve"> da análise conjunta dos estudos clínicos </w:t>
      </w:r>
      <w:r w:rsidRPr="00F03387">
        <w:rPr>
          <w:szCs w:val="22"/>
          <w:lang w:val="pt-PT" w:eastAsia="en-US"/>
        </w:rPr>
        <w:t>NSABP B-31/NCCTG N9831</w:t>
      </w:r>
      <w:r w:rsidR="007E3AAF" w:rsidRPr="00F03387">
        <w:rPr>
          <w:szCs w:val="22"/>
          <w:lang w:val="pt-PT" w:eastAsia="en-US"/>
        </w:rPr>
        <w:t>*</w:t>
      </w:r>
      <w:r w:rsidRPr="00F03387">
        <w:rPr>
          <w:szCs w:val="22"/>
          <w:lang w:val="pt-PT" w:eastAsia="en-US"/>
        </w:rPr>
        <w:t xml:space="preserve"> e BCIRG006, combinando os acontecimentos sobrevivência livre de doença e os acontecimentos</w:t>
      </w:r>
      <w:r w:rsidRPr="00F03387">
        <w:rPr>
          <w:szCs w:val="22"/>
          <w:lang w:val="pt-PT"/>
        </w:rPr>
        <w:t xml:space="preserve"> cardíacos sintomáticos</w:t>
      </w:r>
    </w:p>
    <w:p w14:paraId="369A514B" w14:textId="77777777" w:rsidR="00B145D7" w:rsidRPr="00F03387" w:rsidRDefault="00B145D7" w:rsidP="00233370">
      <w:pPr>
        <w:keepNext/>
        <w:keepLines/>
        <w:rPr>
          <w:rFonts w:ascii="Arial" w:eastAsia="SimSun" w:hAnsi="Arial" w:cs="Arial"/>
          <w:bCs/>
          <w:szCs w:val="22"/>
          <w:lang w:val="pt-PT"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B145D7" w:rsidRPr="008B19C3" w14:paraId="6C41D803" w14:textId="77777777">
        <w:trPr>
          <w:trHeight w:val="1032"/>
        </w:trPr>
        <w:tc>
          <w:tcPr>
            <w:tcW w:w="1602" w:type="pct"/>
            <w:tcBorders>
              <w:top w:val="single" w:sz="4" w:space="0" w:color="auto"/>
              <w:left w:val="single" w:sz="4" w:space="0" w:color="auto"/>
              <w:bottom w:val="single" w:sz="4" w:space="0" w:color="auto"/>
              <w:right w:val="single" w:sz="4" w:space="0" w:color="auto"/>
            </w:tcBorders>
          </w:tcPr>
          <w:p w14:paraId="592D78EB" w14:textId="77777777" w:rsidR="00B145D7" w:rsidRPr="00F03387" w:rsidRDefault="00B145D7" w:rsidP="00233370">
            <w:pPr>
              <w:keepNext/>
              <w:keepLines/>
              <w:jc w:val="center"/>
              <w:rPr>
                <w:rFonts w:eastAsia="Verdana"/>
                <w:szCs w:val="22"/>
                <w:lang w:val="pt-PT"/>
              </w:rPr>
            </w:pPr>
          </w:p>
        </w:tc>
        <w:tc>
          <w:tcPr>
            <w:tcW w:w="1133" w:type="pct"/>
            <w:tcBorders>
              <w:top w:val="single" w:sz="4" w:space="0" w:color="auto"/>
              <w:left w:val="single" w:sz="4" w:space="0" w:color="auto"/>
              <w:bottom w:val="single" w:sz="4" w:space="0" w:color="auto"/>
              <w:right w:val="single" w:sz="4" w:space="0" w:color="auto"/>
            </w:tcBorders>
          </w:tcPr>
          <w:p w14:paraId="4084C4EF" w14:textId="77777777" w:rsidR="00B145D7" w:rsidRPr="00F03387" w:rsidRDefault="00B145D7" w:rsidP="00233370">
            <w:pPr>
              <w:keepNext/>
              <w:keepLines/>
              <w:jc w:val="center"/>
              <w:rPr>
                <w:szCs w:val="22"/>
                <w:lang w:val="pt-PT"/>
              </w:rPr>
            </w:pPr>
            <w:r w:rsidRPr="00F03387">
              <w:rPr>
                <w:szCs w:val="22"/>
                <w:lang w:val="pt-PT"/>
              </w:rPr>
              <w:t>AC</w:t>
            </w:r>
            <w:r w:rsidRPr="00F03387">
              <w:rPr>
                <w:rFonts w:ascii="Symbol" w:hAnsi="Symbol"/>
                <w:szCs w:val="22"/>
                <w:lang w:val="pt-PT"/>
              </w:rPr>
              <w:t></w:t>
            </w:r>
            <w:r w:rsidRPr="00F03387">
              <w:rPr>
                <w:szCs w:val="22"/>
                <w:lang w:val="pt-PT"/>
              </w:rPr>
              <w:t xml:space="preserve">PH </w:t>
            </w:r>
          </w:p>
          <w:p w14:paraId="4083DE70" w14:textId="77777777" w:rsidR="00B145D7" w:rsidRPr="00F03387" w:rsidRDefault="00B145D7" w:rsidP="00233370">
            <w:pPr>
              <w:keepNext/>
              <w:keepLines/>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P)</w:t>
            </w:r>
          </w:p>
          <w:p w14:paraId="1DF951D2" w14:textId="77777777" w:rsidR="00B145D7" w:rsidRPr="00F03387" w:rsidRDefault="00B145D7" w:rsidP="00233370">
            <w:pPr>
              <w:keepNext/>
              <w:keepLines/>
              <w:jc w:val="center"/>
              <w:rPr>
                <w:szCs w:val="22"/>
                <w:lang w:val="pt-PT"/>
              </w:rPr>
            </w:pPr>
            <w:r w:rsidRPr="00F03387">
              <w:rPr>
                <w:szCs w:val="22"/>
                <w:lang w:val="pt-PT"/>
              </w:rPr>
              <w:t>(</w:t>
            </w:r>
            <w:r w:rsidRPr="00F03387">
              <w:rPr>
                <w:rFonts w:eastAsia="Batang"/>
                <w:szCs w:val="22"/>
                <w:lang w:val="pt-PT"/>
              </w:rPr>
              <w:t>NSABP B-31 e NCCTG N9831)</w:t>
            </w:r>
            <w:r w:rsidR="002C1458" w:rsidRPr="00F03387">
              <w:rPr>
                <w:rFonts w:eastAsia="Batang"/>
                <w:szCs w:val="22"/>
                <w:lang w:val="pt-PT"/>
              </w:rPr>
              <w:t>*</w:t>
            </w:r>
          </w:p>
        </w:tc>
        <w:tc>
          <w:tcPr>
            <w:tcW w:w="1133" w:type="pct"/>
            <w:tcBorders>
              <w:top w:val="single" w:sz="4" w:space="0" w:color="auto"/>
              <w:left w:val="single" w:sz="4" w:space="0" w:color="auto"/>
              <w:bottom w:val="single" w:sz="4" w:space="0" w:color="auto"/>
              <w:right w:val="single" w:sz="4" w:space="0" w:color="auto"/>
            </w:tcBorders>
          </w:tcPr>
          <w:p w14:paraId="00C4A4AF" w14:textId="77777777" w:rsidR="00B145D7" w:rsidRPr="00F03387" w:rsidRDefault="00B145D7" w:rsidP="00233370">
            <w:pPr>
              <w:keepNext/>
              <w:keepLines/>
              <w:jc w:val="center"/>
              <w:rPr>
                <w:szCs w:val="22"/>
                <w:lang w:val="pt-PT"/>
              </w:rPr>
            </w:pPr>
            <w:r w:rsidRPr="00F03387">
              <w:rPr>
                <w:szCs w:val="22"/>
                <w:lang w:val="pt-PT"/>
              </w:rPr>
              <w:t>AC</w:t>
            </w:r>
            <w:r w:rsidRPr="00F03387">
              <w:rPr>
                <w:rFonts w:ascii="Symbol" w:hAnsi="Symbol"/>
                <w:szCs w:val="22"/>
                <w:lang w:val="pt-PT"/>
              </w:rPr>
              <w:t></w:t>
            </w:r>
            <w:r w:rsidRPr="00F03387">
              <w:rPr>
                <w:szCs w:val="22"/>
                <w:lang w:val="pt-PT"/>
              </w:rPr>
              <w:t xml:space="preserve">DH </w:t>
            </w:r>
          </w:p>
          <w:p w14:paraId="12EE7451" w14:textId="77777777" w:rsidR="00B145D7" w:rsidRPr="00F03387" w:rsidRDefault="00B145D7" w:rsidP="00233370">
            <w:pPr>
              <w:keepNext/>
              <w:keepLines/>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D)</w:t>
            </w:r>
          </w:p>
          <w:p w14:paraId="60F0F761" w14:textId="77777777" w:rsidR="00B145D7" w:rsidRPr="00F03387" w:rsidRDefault="00B145D7" w:rsidP="00233370">
            <w:pPr>
              <w:keepNext/>
              <w:keepLines/>
              <w:jc w:val="center"/>
              <w:rPr>
                <w:rFonts w:eastAsia="Verdana"/>
                <w:szCs w:val="22"/>
                <w:lang w:val="pt-PT"/>
              </w:rPr>
            </w:pPr>
            <w:r w:rsidRPr="00F03387">
              <w:rPr>
                <w:szCs w:val="22"/>
                <w:lang w:val="pt-PT"/>
              </w:rPr>
              <w:t>(BCIRG 006)</w:t>
            </w:r>
          </w:p>
        </w:tc>
        <w:tc>
          <w:tcPr>
            <w:tcW w:w="1132" w:type="pct"/>
            <w:tcBorders>
              <w:top w:val="single" w:sz="4" w:space="0" w:color="auto"/>
              <w:left w:val="single" w:sz="4" w:space="0" w:color="auto"/>
              <w:bottom w:val="single" w:sz="4" w:space="0" w:color="auto"/>
              <w:right w:val="single" w:sz="4" w:space="0" w:color="auto"/>
            </w:tcBorders>
          </w:tcPr>
          <w:p w14:paraId="174F332C" w14:textId="77777777" w:rsidR="00B145D7" w:rsidRPr="00F03387" w:rsidRDefault="00B145D7" w:rsidP="00233370">
            <w:pPr>
              <w:keepNext/>
              <w:keepLines/>
              <w:jc w:val="center"/>
              <w:rPr>
                <w:szCs w:val="22"/>
                <w:lang w:val="pt-PT"/>
              </w:rPr>
            </w:pPr>
            <w:r w:rsidRPr="00F03387">
              <w:rPr>
                <w:szCs w:val="22"/>
                <w:lang w:val="pt-PT"/>
              </w:rPr>
              <w:t xml:space="preserve">DCarbH </w:t>
            </w:r>
          </w:p>
          <w:p w14:paraId="546AE292" w14:textId="77777777" w:rsidR="00B145D7" w:rsidRPr="00F03387" w:rsidRDefault="00B145D7" w:rsidP="00233370">
            <w:pPr>
              <w:keepNext/>
              <w:keepLines/>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D)</w:t>
            </w:r>
          </w:p>
          <w:p w14:paraId="2382CEBC" w14:textId="77777777" w:rsidR="00B145D7" w:rsidRPr="00F03387" w:rsidRDefault="00B145D7" w:rsidP="00233370">
            <w:pPr>
              <w:keepNext/>
              <w:keepLines/>
              <w:jc w:val="center"/>
              <w:rPr>
                <w:rFonts w:eastAsia="Verdana"/>
                <w:szCs w:val="22"/>
                <w:lang w:val="pt-PT"/>
              </w:rPr>
            </w:pPr>
            <w:r w:rsidRPr="00F03387">
              <w:rPr>
                <w:szCs w:val="22"/>
                <w:lang w:val="pt-PT"/>
              </w:rPr>
              <w:t>(BCIRG 006)</w:t>
            </w:r>
          </w:p>
        </w:tc>
      </w:tr>
      <w:tr w:rsidR="00B145D7" w:rsidRPr="00F03387" w14:paraId="7E769BD0" w14:textId="77777777">
        <w:trPr>
          <w:trHeight w:val="1064"/>
        </w:trPr>
        <w:tc>
          <w:tcPr>
            <w:tcW w:w="1602" w:type="pct"/>
            <w:tcBorders>
              <w:top w:val="single" w:sz="4" w:space="0" w:color="auto"/>
              <w:left w:val="single" w:sz="4" w:space="0" w:color="auto"/>
              <w:bottom w:val="single" w:sz="4" w:space="0" w:color="auto"/>
              <w:right w:val="single" w:sz="4" w:space="0" w:color="auto"/>
            </w:tcBorders>
          </w:tcPr>
          <w:p w14:paraId="3508E380"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Análise primária de eficácia</w:t>
            </w:r>
          </w:p>
          <w:p w14:paraId="310C7B72" w14:textId="77777777" w:rsidR="00B145D7" w:rsidRPr="00F03387" w:rsidRDefault="00F55CDD" w:rsidP="00233370">
            <w:pPr>
              <w:keepNext/>
              <w:keepLines/>
              <w:jc w:val="center"/>
              <w:rPr>
                <w:rFonts w:eastAsia="Verdana"/>
                <w:szCs w:val="22"/>
                <w:lang w:val="pt-PT"/>
              </w:rPr>
            </w:pPr>
            <w:r w:rsidRPr="00F03387">
              <w:rPr>
                <w:lang w:val="pt-PT"/>
              </w:rPr>
              <w:t xml:space="preserve">Razão </w:t>
            </w:r>
            <w:r w:rsidR="00B145D7" w:rsidRPr="00F03387">
              <w:rPr>
                <w:lang w:val="pt-PT"/>
              </w:rPr>
              <w:t>de risco de DFS</w:t>
            </w:r>
          </w:p>
          <w:p w14:paraId="46E88501"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(IC 95</w:t>
            </w:r>
            <w:r w:rsidR="00E8760D" w:rsidRPr="00F03387">
              <w:rPr>
                <w:rFonts w:eastAsia="Verdana"/>
                <w:szCs w:val="22"/>
                <w:lang w:val="pt-PT"/>
              </w:rPr>
              <w:t xml:space="preserve"> </w:t>
            </w:r>
            <w:r w:rsidRPr="00F03387">
              <w:rPr>
                <w:rFonts w:eastAsia="Verdana"/>
                <w:szCs w:val="22"/>
                <w:lang w:val="pt-PT"/>
              </w:rPr>
              <w:t>%)</w:t>
            </w:r>
          </w:p>
          <w:p w14:paraId="614340DE"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valor de p</w:t>
            </w:r>
          </w:p>
        </w:tc>
        <w:tc>
          <w:tcPr>
            <w:tcW w:w="1133" w:type="pct"/>
            <w:tcBorders>
              <w:top w:val="single" w:sz="4" w:space="0" w:color="auto"/>
              <w:left w:val="single" w:sz="4" w:space="0" w:color="auto"/>
              <w:bottom w:val="single" w:sz="4" w:space="0" w:color="auto"/>
              <w:right w:val="single" w:sz="4" w:space="0" w:color="auto"/>
            </w:tcBorders>
          </w:tcPr>
          <w:p w14:paraId="6C1C65C1" w14:textId="77777777" w:rsidR="00B145D7" w:rsidRPr="00F03387" w:rsidRDefault="00B145D7" w:rsidP="00233370">
            <w:pPr>
              <w:keepNext/>
              <w:keepLines/>
              <w:jc w:val="center"/>
              <w:rPr>
                <w:rFonts w:eastAsia="Verdana"/>
                <w:szCs w:val="22"/>
                <w:lang w:val="pt-PT"/>
              </w:rPr>
            </w:pPr>
          </w:p>
          <w:p w14:paraId="1878868A"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0,48</w:t>
            </w:r>
          </w:p>
          <w:p w14:paraId="62CE257C"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 xml:space="preserve">(0,39; 0,59) </w:t>
            </w:r>
          </w:p>
          <w:p w14:paraId="1980FF95" w14:textId="77777777" w:rsidR="00B145D7" w:rsidRPr="00F03387" w:rsidRDefault="00E8760D" w:rsidP="00233370">
            <w:pPr>
              <w:keepNext/>
              <w:keepLines/>
              <w:jc w:val="center"/>
              <w:rPr>
                <w:rFonts w:eastAsia="Verdana"/>
                <w:szCs w:val="22"/>
                <w:lang w:val="pt-PT"/>
              </w:rPr>
            </w:pPr>
            <w:r w:rsidRPr="00F03387">
              <w:rPr>
                <w:rFonts w:eastAsia="Verdana"/>
                <w:szCs w:val="22"/>
                <w:lang w:val="pt-PT"/>
              </w:rPr>
              <w:t xml:space="preserve">p </w:t>
            </w:r>
            <w:r w:rsidR="00B145D7" w:rsidRPr="00F03387">
              <w:rPr>
                <w:rFonts w:eastAsia="Verdana"/>
                <w:szCs w:val="22"/>
                <w:lang w:val="pt-PT"/>
              </w:rPr>
              <w:t>&lt;</w:t>
            </w:r>
            <w:r w:rsidRPr="00F03387">
              <w:rPr>
                <w:rFonts w:eastAsia="Verdana"/>
                <w:szCs w:val="22"/>
                <w:lang w:val="pt-PT"/>
              </w:rPr>
              <w:t xml:space="preserve"> </w:t>
            </w:r>
            <w:r w:rsidR="00B145D7" w:rsidRPr="00F03387">
              <w:rPr>
                <w:rFonts w:eastAsia="Verdana"/>
                <w:szCs w:val="22"/>
                <w:lang w:val="pt-PT"/>
              </w:rPr>
              <w:t>0,0001</w:t>
            </w:r>
          </w:p>
        </w:tc>
        <w:tc>
          <w:tcPr>
            <w:tcW w:w="1133" w:type="pct"/>
            <w:tcBorders>
              <w:top w:val="single" w:sz="4" w:space="0" w:color="auto"/>
              <w:left w:val="single" w:sz="4" w:space="0" w:color="auto"/>
              <w:bottom w:val="single" w:sz="4" w:space="0" w:color="auto"/>
              <w:right w:val="single" w:sz="4" w:space="0" w:color="auto"/>
            </w:tcBorders>
          </w:tcPr>
          <w:p w14:paraId="04D9C270" w14:textId="77777777" w:rsidR="00B145D7" w:rsidRPr="00F03387" w:rsidRDefault="00B145D7" w:rsidP="00233370">
            <w:pPr>
              <w:keepNext/>
              <w:keepLines/>
              <w:jc w:val="center"/>
              <w:rPr>
                <w:rFonts w:eastAsia="Batang"/>
                <w:szCs w:val="22"/>
                <w:lang w:val="pt-PT"/>
              </w:rPr>
            </w:pPr>
          </w:p>
          <w:p w14:paraId="3104E4DB"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0,61</w:t>
            </w:r>
          </w:p>
          <w:p w14:paraId="23CC78CE"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(0,49; 0,77)</w:t>
            </w:r>
          </w:p>
          <w:p w14:paraId="7643491B" w14:textId="77777777" w:rsidR="00B145D7" w:rsidRPr="00F03387" w:rsidRDefault="00E8760D" w:rsidP="00233370">
            <w:pPr>
              <w:keepNext/>
              <w:keepLines/>
              <w:jc w:val="center"/>
              <w:rPr>
                <w:rFonts w:eastAsia="Verdana"/>
                <w:szCs w:val="22"/>
                <w:lang w:val="pt-PT"/>
              </w:rPr>
            </w:pPr>
            <w:r w:rsidRPr="00F03387">
              <w:rPr>
                <w:rFonts w:eastAsia="Batang"/>
                <w:szCs w:val="22"/>
                <w:lang w:val="pt-PT"/>
              </w:rPr>
              <w:t xml:space="preserve">p </w:t>
            </w:r>
            <w:r w:rsidR="00B145D7" w:rsidRPr="00F03387">
              <w:rPr>
                <w:rFonts w:eastAsia="Batang"/>
                <w:szCs w:val="22"/>
                <w:lang w:val="pt-PT"/>
              </w:rPr>
              <w:t>&lt; 0,0001</w:t>
            </w:r>
          </w:p>
        </w:tc>
        <w:tc>
          <w:tcPr>
            <w:tcW w:w="1132" w:type="pct"/>
            <w:tcBorders>
              <w:top w:val="single" w:sz="4" w:space="0" w:color="auto"/>
              <w:left w:val="single" w:sz="4" w:space="0" w:color="auto"/>
              <w:bottom w:val="single" w:sz="4" w:space="0" w:color="auto"/>
              <w:right w:val="single" w:sz="4" w:space="0" w:color="auto"/>
            </w:tcBorders>
          </w:tcPr>
          <w:p w14:paraId="0E587B96" w14:textId="77777777" w:rsidR="00B145D7" w:rsidRPr="00F03387" w:rsidRDefault="00B145D7" w:rsidP="00233370">
            <w:pPr>
              <w:keepNext/>
              <w:keepLines/>
              <w:jc w:val="center"/>
              <w:rPr>
                <w:rFonts w:eastAsia="Batang"/>
                <w:szCs w:val="22"/>
                <w:lang w:val="pt-PT"/>
              </w:rPr>
            </w:pPr>
          </w:p>
          <w:p w14:paraId="7389D6D2"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0,67</w:t>
            </w:r>
          </w:p>
          <w:p w14:paraId="0A033260"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(0,54; 0,83)</w:t>
            </w:r>
          </w:p>
          <w:p w14:paraId="37B0388F" w14:textId="77777777" w:rsidR="00B145D7" w:rsidRPr="00F03387" w:rsidRDefault="00E8760D" w:rsidP="00233370">
            <w:pPr>
              <w:keepNext/>
              <w:keepLines/>
              <w:jc w:val="center"/>
              <w:rPr>
                <w:rFonts w:eastAsia="Verdana"/>
                <w:szCs w:val="22"/>
                <w:lang w:val="pt-PT"/>
              </w:rPr>
            </w:pPr>
            <w:r w:rsidRPr="00F03387">
              <w:rPr>
                <w:rFonts w:eastAsia="Batang"/>
                <w:szCs w:val="22"/>
                <w:lang w:val="pt-PT"/>
              </w:rPr>
              <w:t xml:space="preserve">p </w:t>
            </w:r>
            <w:r w:rsidR="00B145D7" w:rsidRPr="00F03387">
              <w:rPr>
                <w:rFonts w:eastAsia="Batang"/>
                <w:szCs w:val="22"/>
                <w:lang w:val="pt-PT"/>
              </w:rPr>
              <w:t>=</w:t>
            </w:r>
            <w:r w:rsidRPr="00F03387">
              <w:rPr>
                <w:rFonts w:eastAsia="Batang"/>
                <w:szCs w:val="22"/>
                <w:lang w:val="pt-PT"/>
              </w:rPr>
              <w:t xml:space="preserve"> </w:t>
            </w:r>
            <w:r w:rsidR="00B145D7" w:rsidRPr="00F03387">
              <w:rPr>
                <w:rFonts w:eastAsia="Batang"/>
                <w:szCs w:val="22"/>
                <w:lang w:val="pt-PT"/>
              </w:rPr>
              <w:t>0,0003</w:t>
            </w:r>
          </w:p>
        </w:tc>
      </w:tr>
      <w:tr w:rsidR="007E3AAF" w:rsidRPr="00F03387" w14:paraId="11CE41A6" w14:textId="77777777" w:rsidTr="007E3AAF">
        <w:trPr>
          <w:trHeight w:val="1064"/>
        </w:trPr>
        <w:tc>
          <w:tcPr>
            <w:tcW w:w="1602" w:type="pct"/>
            <w:tcBorders>
              <w:top w:val="single" w:sz="4" w:space="0" w:color="auto"/>
              <w:left w:val="single" w:sz="4" w:space="0" w:color="auto"/>
              <w:bottom w:val="single" w:sz="4" w:space="0" w:color="auto"/>
              <w:right w:val="single" w:sz="4" w:space="0" w:color="auto"/>
            </w:tcBorders>
          </w:tcPr>
          <w:p w14:paraId="274480E9" w14:textId="77777777" w:rsidR="007E3AAF" w:rsidRPr="00F03387" w:rsidRDefault="007E3AAF" w:rsidP="007E3AAF">
            <w:pPr>
              <w:keepNext/>
              <w:keepLines/>
              <w:jc w:val="center"/>
              <w:rPr>
                <w:rFonts w:eastAsia="Verdana"/>
                <w:szCs w:val="22"/>
                <w:lang w:val="pt-PT"/>
              </w:rPr>
            </w:pPr>
            <w:r w:rsidRPr="00F03387">
              <w:rPr>
                <w:rFonts w:eastAsia="Verdana"/>
                <w:szCs w:val="22"/>
                <w:lang w:val="pt-PT"/>
              </w:rPr>
              <w:t xml:space="preserve">Análise de eficácia </w:t>
            </w:r>
            <w:r w:rsidR="00F85698" w:rsidRPr="00F03387">
              <w:rPr>
                <w:rFonts w:eastAsia="Verdana"/>
                <w:szCs w:val="22"/>
                <w:lang w:val="pt-PT"/>
              </w:rPr>
              <w:t>no</w:t>
            </w:r>
            <w:r w:rsidRPr="00F03387">
              <w:rPr>
                <w:rFonts w:eastAsia="Verdana"/>
                <w:szCs w:val="22"/>
                <w:lang w:val="pt-PT"/>
              </w:rPr>
              <w:t xml:space="preserve"> seguimento a longo prazo** </w:t>
            </w:r>
          </w:p>
          <w:p w14:paraId="0A123859" w14:textId="77777777" w:rsidR="007E3AAF" w:rsidRPr="00F03387" w:rsidRDefault="00F55CDD" w:rsidP="007E3AAF">
            <w:pPr>
              <w:keepNext/>
              <w:keepLines/>
              <w:jc w:val="center"/>
              <w:rPr>
                <w:rFonts w:eastAsia="Verdana"/>
                <w:i/>
                <w:szCs w:val="22"/>
                <w:lang w:val="pt-PT"/>
              </w:rPr>
            </w:pPr>
            <w:r w:rsidRPr="00F03387">
              <w:rPr>
                <w:lang w:val="pt-PT"/>
              </w:rPr>
              <w:t xml:space="preserve">Razão </w:t>
            </w:r>
            <w:r w:rsidR="00514067" w:rsidRPr="00F03387">
              <w:rPr>
                <w:rFonts w:eastAsia="Verdana"/>
                <w:szCs w:val="22"/>
                <w:lang w:val="pt-PT"/>
              </w:rPr>
              <w:t xml:space="preserve">de risco de </w:t>
            </w:r>
            <w:r w:rsidR="007E3AAF" w:rsidRPr="00F03387">
              <w:rPr>
                <w:rFonts w:eastAsia="Verdana"/>
                <w:szCs w:val="22"/>
                <w:lang w:val="pt-PT"/>
              </w:rPr>
              <w:t xml:space="preserve">DFS </w:t>
            </w:r>
          </w:p>
          <w:p w14:paraId="78086FAB" w14:textId="77777777" w:rsidR="007E3AAF" w:rsidRPr="00F03387" w:rsidRDefault="007E3AAF" w:rsidP="007E3AAF">
            <w:pPr>
              <w:keepNext/>
              <w:keepLines/>
              <w:jc w:val="center"/>
              <w:rPr>
                <w:rFonts w:eastAsia="Verdana"/>
                <w:szCs w:val="22"/>
                <w:lang w:val="pt-PT"/>
              </w:rPr>
            </w:pPr>
            <w:r w:rsidRPr="00F03387">
              <w:rPr>
                <w:rFonts w:eastAsia="Verdana"/>
                <w:szCs w:val="22"/>
                <w:lang w:val="pt-PT"/>
              </w:rPr>
              <w:t>(IC 95 %)</w:t>
            </w:r>
          </w:p>
          <w:p w14:paraId="76B0DBF1" w14:textId="77777777" w:rsidR="007E3AAF" w:rsidRPr="00F03387" w:rsidRDefault="007E3AAF" w:rsidP="007E3AAF">
            <w:pPr>
              <w:keepNext/>
              <w:keepLines/>
              <w:jc w:val="center"/>
              <w:rPr>
                <w:rFonts w:eastAsia="Verdana"/>
                <w:szCs w:val="22"/>
                <w:lang w:val="pt-PT"/>
              </w:rPr>
            </w:pPr>
            <w:r w:rsidRPr="00F03387">
              <w:rPr>
                <w:rFonts w:eastAsia="Verdana"/>
                <w:szCs w:val="22"/>
                <w:lang w:val="pt-PT"/>
              </w:rPr>
              <w:t>Valor de p</w:t>
            </w:r>
          </w:p>
        </w:tc>
        <w:tc>
          <w:tcPr>
            <w:tcW w:w="1133" w:type="pct"/>
            <w:tcBorders>
              <w:top w:val="single" w:sz="4" w:space="0" w:color="auto"/>
              <w:left w:val="single" w:sz="4" w:space="0" w:color="auto"/>
              <w:bottom w:val="single" w:sz="4" w:space="0" w:color="auto"/>
              <w:right w:val="single" w:sz="4" w:space="0" w:color="auto"/>
            </w:tcBorders>
          </w:tcPr>
          <w:p w14:paraId="79F2B13F" w14:textId="77777777" w:rsidR="007E3AAF" w:rsidRPr="00F03387" w:rsidRDefault="007E3AAF" w:rsidP="007E3AAF">
            <w:pPr>
              <w:keepNext/>
              <w:keepLines/>
              <w:jc w:val="center"/>
              <w:rPr>
                <w:rFonts w:eastAsia="Verdana"/>
                <w:szCs w:val="22"/>
                <w:lang w:val="pt-PT"/>
              </w:rPr>
            </w:pPr>
          </w:p>
          <w:p w14:paraId="6E86B219" w14:textId="77777777" w:rsidR="007E3AAF" w:rsidRPr="00F03387" w:rsidRDefault="007E3AAF" w:rsidP="007E3AAF">
            <w:pPr>
              <w:keepNext/>
              <w:keepLines/>
              <w:jc w:val="center"/>
              <w:rPr>
                <w:rFonts w:eastAsia="Verdana"/>
                <w:szCs w:val="22"/>
                <w:lang w:val="pt-PT"/>
              </w:rPr>
            </w:pPr>
          </w:p>
          <w:p w14:paraId="406B5ECB" w14:textId="77777777" w:rsidR="007E3AAF" w:rsidRPr="00F03387" w:rsidRDefault="007E3AAF" w:rsidP="007E3AAF">
            <w:pPr>
              <w:keepNext/>
              <w:keepLines/>
              <w:jc w:val="center"/>
              <w:rPr>
                <w:rFonts w:eastAsia="Verdana"/>
                <w:szCs w:val="22"/>
                <w:lang w:val="pt-PT"/>
              </w:rPr>
            </w:pPr>
            <w:r w:rsidRPr="00F03387">
              <w:rPr>
                <w:rFonts w:eastAsia="Verdana"/>
                <w:szCs w:val="22"/>
                <w:lang w:val="pt-PT"/>
              </w:rPr>
              <w:t>0,61</w:t>
            </w:r>
          </w:p>
          <w:p w14:paraId="7220795F" w14:textId="77777777" w:rsidR="007E3AAF" w:rsidRPr="00F03387" w:rsidRDefault="007E3AAF" w:rsidP="007E3AAF">
            <w:pPr>
              <w:keepNext/>
              <w:keepLines/>
              <w:jc w:val="center"/>
              <w:rPr>
                <w:rFonts w:eastAsia="Verdana"/>
                <w:szCs w:val="22"/>
                <w:lang w:val="pt-PT"/>
              </w:rPr>
            </w:pPr>
            <w:r w:rsidRPr="00F03387">
              <w:rPr>
                <w:rFonts w:eastAsia="Verdana"/>
                <w:szCs w:val="22"/>
                <w:lang w:val="pt-PT"/>
              </w:rPr>
              <w:t>(0,54, 0,69)</w:t>
            </w:r>
          </w:p>
          <w:p w14:paraId="62DD135E" w14:textId="77777777" w:rsidR="007E3AAF" w:rsidRPr="00F03387" w:rsidRDefault="00F85698" w:rsidP="007E3AAF">
            <w:pPr>
              <w:keepNext/>
              <w:keepLines/>
              <w:jc w:val="center"/>
              <w:rPr>
                <w:rFonts w:eastAsia="Verdana"/>
                <w:szCs w:val="22"/>
                <w:lang w:val="pt-PT"/>
              </w:rPr>
            </w:pPr>
            <w:r w:rsidRPr="00F03387">
              <w:rPr>
                <w:rFonts w:eastAsia="Verdana"/>
                <w:szCs w:val="22"/>
                <w:lang w:val="pt-PT"/>
              </w:rPr>
              <w:t>p</w:t>
            </w:r>
            <w:r w:rsidR="007E3AAF" w:rsidRPr="00F03387">
              <w:rPr>
                <w:rFonts w:eastAsia="Verdana"/>
                <w:szCs w:val="22"/>
                <w:lang w:val="pt-PT"/>
              </w:rPr>
              <w:t xml:space="preserve"> &lt; 0,0001</w:t>
            </w:r>
          </w:p>
        </w:tc>
        <w:tc>
          <w:tcPr>
            <w:tcW w:w="1133" w:type="pct"/>
            <w:tcBorders>
              <w:top w:val="single" w:sz="4" w:space="0" w:color="auto"/>
              <w:left w:val="single" w:sz="4" w:space="0" w:color="auto"/>
              <w:bottom w:val="single" w:sz="4" w:space="0" w:color="auto"/>
              <w:right w:val="single" w:sz="4" w:space="0" w:color="auto"/>
            </w:tcBorders>
          </w:tcPr>
          <w:p w14:paraId="563CDFAE" w14:textId="77777777" w:rsidR="007E3AAF" w:rsidRPr="00F03387" w:rsidRDefault="007E3AAF" w:rsidP="007E3AAF">
            <w:pPr>
              <w:keepNext/>
              <w:keepLines/>
              <w:jc w:val="center"/>
              <w:rPr>
                <w:rFonts w:eastAsia="Batang"/>
                <w:szCs w:val="22"/>
                <w:lang w:val="pt-PT"/>
              </w:rPr>
            </w:pPr>
          </w:p>
          <w:p w14:paraId="785DEA94" w14:textId="77777777" w:rsidR="007E3AAF" w:rsidRPr="00F03387" w:rsidRDefault="007E3AAF" w:rsidP="007E3AAF">
            <w:pPr>
              <w:keepNext/>
              <w:keepLines/>
              <w:jc w:val="center"/>
              <w:rPr>
                <w:rFonts w:eastAsia="Batang"/>
                <w:szCs w:val="22"/>
                <w:lang w:val="pt-PT"/>
              </w:rPr>
            </w:pPr>
          </w:p>
          <w:p w14:paraId="45FD1DD6"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0,72</w:t>
            </w:r>
          </w:p>
          <w:p w14:paraId="1A6E6E24"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(0,61, 0,85)</w:t>
            </w:r>
          </w:p>
          <w:p w14:paraId="198414ED"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p &lt; 0,0001</w:t>
            </w:r>
          </w:p>
        </w:tc>
        <w:tc>
          <w:tcPr>
            <w:tcW w:w="1132" w:type="pct"/>
            <w:tcBorders>
              <w:top w:val="single" w:sz="4" w:space="0" w:color="auto"/>
              <w:left w:val="single" w:sz="4" w:space="0" w:color="auto"/>
              <w:bottom w:val="single" w:sz="4" w:space="0" w:color="auto"/>
              <w:right w:val="single" w:sz="4" w:space="0" w:color="auto"/>
            </w:tcBorders>
          </w:tcPr>
          <w:p w14:paraId="7B238443" w14:textId="77777777" w:rsidR="007E3AAF" w:rsidRPr="00F03387" w:rsidRDefault="007E3AAF" w:rsidP="007E3AAF">
            <w:pPr>
              <w:keepNext/>
              <w:keepLines/>
              <w:jc w:val="center"/>
              <w:rPr>
                <w:rFonts w:eastAsia="Batang"/>
                <w:szCs w:val="22"/>
                <w:lang w:val="pt-PT"/>
              </w:rPr>
            </w:pPr>
          </w:p>
          <w:p w14:paraId="1C95F913" w14:textId="77777777" w:rsidR="007E3AAF" w:rsidRPr="00F03387" w:rsidRDefault="007E3AAF" w:rsidP="007E3AAF">
            <w:pPr>
              <w:keepNext/>
              <w:keepLines/>
              <w:jc w:val="center"/>
              <w:rPr>
                <w:rFonts w:eastAsia="Batang"/>
                <w:szCs w:val="22"/>
                <w:lang w:val="pt-PT"/>
              </w:rPr>
            </w:pPr>
          </w:p>
          <w:p w14:paraId="408115C2"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0,77</w:t>
            </w:r>
          </w:p>
          <w:p w14:paraId="332C94BC"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(0,65, 0,90)</w:t>
            </w:r>
          </w:p>
          <w:p w14:paraId="5052C14B" w14:textId="77777777" w:rsidR="007E3AAF" w:rsidRPr="00F03387" w:rsidRDefault="007E3AAF" w:rsidP="007E3AAF">
            <w:pPr>
              <w:keepNext/>
              <w:keepLines/>
              <w:jc w:val="center"/>
              <w:rPr>
                <w:rFonts w:eastAsia="Batang"/>
                <w:szCs w:val="22"/>
                <w:lang w:val="pt-PT"/>
              </w:rPr>
            </w:pPr>
            <w:r w:rsidRPr="00F03387">
              <w:rPr>
                <w:rFonts w:eastAsia="Batang"/>
                <w:szCs w:val="22"/>
                <w:lang w:val="pt-PT"/>
              </w:rPr>
              <w:t>p= 0,0011</w:t>
            </w:r>
          </w:p>
        </w:tc>
      </w:tr>
      <w:tr w:rsidR="00B145D7" w:rsidRPr="00F03387" w14:paraId="296766AE"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30B94A42" w14:textId="77777777" w:rsidR="00B145D7" w:rsidRPr="00F03387" w:rsidRDefault="00B145D7" w:rsidP="00233370">
            <w:pPr>
              <w:keepNext/>
              <w:keepLines/>
              <w:jc w:val="center"/>
              <w:rPr>
                <w:rFonts w:eastAsia="Verdana"/>
                <w:szCs w:val="22"/>
                <w:lang w:val="pt-PT"/>
              </w:rPr>
            </w:pPr>
            <w:r w:rsidRPr="00F03387">
              <w:rPr>
                <w:szCs w:val="22"/>
                <w:lang w:val="pt-PT"/>
              </w:rPr>
              <w:t xml:space="preserve">Análise exploratória </w:t>
            </w:r>
            <w:r w:rsidRPr="00F03387">
              <w:rPr>
                <w:i/>
                <w:szCs w:val="22"/>
                <w:lang w:val="pt-PT"/>
              </w:rPr>
              <w:t>post-hoc</w:t>
            </w:r>
            <w:r w:rsidRPr="00F03387">
              <w:rPr>
                <w:szCs w:val="22"/>
                <w:lang w:val="pt-PT"/>
              </w:rPr>
              <w:t xml:space="preserve"> com</w:t>
            </w:r>
            <w:r w:rsidRPr="00F03387">
              <w:rPr>
                <w:rFonts w:eastAsia="Verdana"/>
                <w:szCs w:val="22"/>
                <w:lang w:val="pt-PT"/>
              </w:rPr>
              <w:t xml:space="preserve"> </w:t>
            </w:r>
            <w:r w:rsidR="00F55CDD" w:rsidRPr="00F03387">
              <w:rPr>
                <w:rFonts w:eastAsia="Verdana"/>
                <w:szCs w:val="22"/>
                <w:lang w:val="pt-PT"/>
              </w:rPr>
              <w:t xml:space="preserve">acontecimentos </w:t>
            </w:r>
            <w:r w:rsidRPr="00F03387">
              <w:rPr>
                <w:rFonts w:eastAsia="Verdana"/>
                <w:szCs w:val="22"/>
                <w:lang w:val="pt-PT"/>
              </w:rPr>
              <w:t>DFS e acontecimentos cardíacos sintomáticos</w:t>
            </w:r>
          </w:p>
          <w:p w14:paraId="4F628E5B" w14:textId="77777777" w:rsidR="00F85698" w:rsidRPr="00F03387" w:rsidRDefault="00F85698" w:rsidP="00233370">
            <w:pPr>
              <w:keepNext/>
              <w:keepLines/>
              <w:jc w:val="center"/>
              <w:rPr>
                <w:rFonts w:eastAsia="Verdana"/>
                <w:szCs w:val="22"/>
                <w:lang w:val="pt-PT"/>
              </w:rPr>
            </w:pPr>
            <w:r w:rsidRPr="00F03387">
              <w:rPr>
                <w:rFonts w:eastAsia="Verdana"/>
                <w:szCs w:val="22"/>
                <w:lang w:val="pt-PT"/>
              </w:rPr>
              <w:t>Seguimento a longo</w:t>
            </w:r>
            <w:r w:rsidR="00F55CDD" w:rsidRPr="00F03387">
              <w:rPr>
                <w:rFonts w:eastAsia="Verdana"/>
                <w:szCs w:val="22"/>
                <w:lang w:val="pt-PT"/>
              </w:rPr>
              <w:t xml:space="preserve"> </w:t>
            </w:r>
            <w:r w:rsidRPr="00F03387">
              <w:rPr>
                <w:rFonts w:eastAsia="Verdana"/>
                <w:szCs w:val="22"/>
                <w:lang w:val="pt-PT"/>
              </w:rPr>
              <w:t>prazo**</w:t>
            </w:r>
          </w:p>
          <w:p w14:paraId="12FC24BC" w14:textId="77777777" w:rsidR="00B145D7" w:rsidRPr="00F03387" w:rsidRDefault="00F55CDD" w:rsidP="00233370">
            <w:pPr>
              <w:keepNext/>
              <w:keepLines/>
              <w:jc w:val="center"/>
              <w:rPr>
                <w:lang w:val="pt-PT"/>
              </w:rPr>
            </w:pPr>
            <w:r w:rsidRPr="00F03387">
              <w:rPr>
                <w:szCs w:val="22"/>
                <w:lang w:val="pt-PT"/>
              </w:rPr>
              <w:t>Razão</w:t>
            </w:r>
            <w:r w:rsidRPr="00F03387">
              <w:rPr>
                <w:lang w:val="pt-PT"/>
              </w:rPr>
              <w:t xml:space="preserve"> </w:t>
            </w:r>
            <w:r w:rsidR="00B145D7" w:rsidRPr="00F03387">
              <w:rPr>
                <w:lang w:val="pt-PT"/>
              </w:rPr>
              <w:t xml:space="preserve">de risco </w:t>
            </w:r>
          </w:p>
          <w:p w14:paraId="6E19F472" w14:textId="77777777" w:rsidR="00B145D7" w:rsidRPr="00F03387" w:rsidRDefault="00B145D7" w:rsidP="00233370">
            <w:pPr>
              <w:keepNext/>
              <w:keepLines/>
              <w:jc w:val="center"/>
              <w:rPr>
                <w:rFonts w:eastAsia="Verdana"/>
                <w:szCs w:val="22"/>
                <w:lang w:val="pt-PT"/>
              </w:rPr>
            </w:pPr>
            <w:r w:rsidRPr="00F03387">
              <w:rPr>
                <w:rFonts w:eastAsia="Verdana"/>
                <w:szCs w:val="22"/>
                <w:lang w:val="pt-PT"/>
              </w:rPr>
              <w:t>(IC 95</w:t>
            </w:r>
            <w:r w:rsidR="00E8760D" w:rsidRPr="00F03387">
              <w:rPr>
                <w:rFonts w:eastAsia="Verdana"/>
                <w:szCs w:val="22"/>
                <w:lang w:val="pt-PT"/>
              </w:rPr>
              <w:t xml:space="preserve"> </w:t>
            </w:r>
            <w:r w:rsidRPr="00F03387">
              <w:rPr>
                <w:rFonts w:eastAsia="Verdana"/>
                <w:szCs w:val="22"/>
                <w:lang w:val="pt-PT"/>
              </w:rPr>
              <w:t>%)</w:t>
            </w:r>
          </w:p>
          <w:p w14:paraId="74C3A36F" w14:textId="77777777" w:rsidR="00697487" w:rsidRPr="00F03387" w:rsidRDefault="00697487" w:rsidP="00233370">
            <w:pPr>
              <w:keepNext/>
              <w:keepLines/>
              <w:jc w:val="center"/>
              <w:rPr>
                <w:rFonts w:eastAsia="Verdana"/>
                <w:szCs w:val="22"/>
                <w:lang w:val="pt-PT"/>
              </w:rPr>
            </w:pPr>
          </w:p>
        </w:tc>
        <w:tc>
          <w:tcPr>
            <w:tcW w:w="1133" w:type="pct"/>
            <w:tcBorders>
              <w:top w:val="single" w:sz="4" w:space="0" w:color="auto"/>
              <w:left w:val="single" w:sz="4" w:space="0" w:color="auto"/>
              <w:bottom w:val="single" w:sz="4" w:space="0" w:color="auto"/>
              <w:right w:val="single" w:sz="4" w:space="0" w:color="auto"/>
            </w:tcBorders>
          </w:tcPr>
          <w:p w14:paraId="1061DA6E" w14:textId="77777777" w:rsidR="00B145D7" w:rsidRPr="00F03387" w:rsidRDefault="00B145D7" w:rsidP="00233370">
            <w:pPr>
              <w:keepNext/>
              <w:keepLines/>
              <w:jc w:val="center"/>
              <w:rPr>
                <w:szCs w:val="22"/>
                <w:lang w:val="pt-PT"/>
              </w:rPr>
            </w:pPr>
          </w:p>
          <w:p w14:paraId="1505603E" w14:textId="77777777" w:rsidR="00B145D7" w:rsidRPr="00F03387" w:rsidRDefault="00B145D7" w:rsidP="00233370">
            <w:pPr>
              <w:keepNext/>
              <w:keepLines/>
              <w:jc w:val="center"/>
              <w:rPr>
                <w:szCs w:val="22"/>
                <w:lang w:val="pt-PT"/>
              </w:rPr>
            </w:pPr>
          </w:p>
          <w:p w14:paraId="0A49D96F" w14:textId="77777777" w:rsidR="00B145D7" w:rsidRPr="00F03387" w:rsidRDefault="00B145D7" w:rsidP="00233370">
            <w:pPr>
              <w:keepNext/>
              <w:keepLines/>
              <w:jc w:val="center"/>
              <w:rPr>
                <w:szCs w:val="22"/>
                <w:lang w:val="pt-PT"/>
              </w:rPr>
            </w:pPr>
          </w:p>
          <w:p w14:paraId="4E271F8F" w14:textId="77777777" w:rsidR="00F55CDD" w:rsidRPr="00F03387" w:rsidRDefault="00F55CDD" w:rsidP="00233370">
            <w:pPr>
              <w:keepNext/>
              <w:keepLines/>
              <w:jc w:val="center"/>
              <w:rPr>
                <w:szCs w:val="22"/>
                <w:lang w:val="pt-PT"/>
              </w:rPr>
            </w:pPr>
          </w:p>
          <w:p w14:paraId="4DF29F8B" w14:textId="77777777" w:rsidR="00B145D7" w:rsidRPr="00F03387" w:rsidRDefault="00B145D7" w:rsidP="00233370">
            <w:pPr>
              <w:keepNext/>
              <w:keepLines/>
              <w:jc w:val="center"/>
              <w:rPr>
                <w:szCs w:val="22"/>
                <w:lang w:val="pt-PT"/>
              </w:rPr>
            </w:pPr>
            <w:r w:rsidRPr="00F03387">
              <w:rPr>
                <w:szCs w:val="22"/>
                <w:lang w:val="pt-PT"/>
              </w:rPr>
              <w:t>0,6</w:t>
            </w:r>
            <w:r w:rsidR="00F85698" w:rsidRPr="00F03387">
              <w:rPr>
                <w:szCs w:val="22"/>
                <w:lang w:val="pt-PT"/>
              </w:rPr>
              <w:t>7</w:t>
            </w:r>
          </w:p>
          <w:p w14:paraId="6FDF753B" w14:textId="77777777" w:rsidR="00B145D7" w:rsidRPr="00F03387" w:rsidRDefault="00B145D7" w:rsidP="00F85698">
            <w:pPr>
              <w:keepNext/>
              <w:keepLines/>
              <w:jc w:val="center"/>
              <w:rPr>
                <w:szCs w:val="22"/>
                <w:lang w:val="pt-PT"/>
              </w:rPr>
            </w:pPr>
            <w:r w:rsidRPr="00F03387">
              <w:rPr>
                <w:szCs w:val="22"/>
                <w:lang w:val="pt-PT"/>
              </w:rPr>
              <w:t>(0,</w:t>
            </w:r>
            <w:r w:rsidR="00F85698" w:rsidRPr="00F03387">
              <w:rPr>
                <w:szCs w:val="22"/>
                <w:lang w:val="pt-PT"/>
              </w:rPr>
              <w:t>60</w:t>
            </w:r>
            <w:r w:rsidRPr="00F03387">
              <w:rPr>
                <w:szCs w:val="22"/>
                <w:lang w:val="pt-PT"/>
              </w:rPr>
              <w:t>; 0,7</w:t>
            </w:r>
            <w:r w:rsidR="00F85698" w:rsidRPr="00F03387">
              <w:rPr>
                <w:szCs w:val="22"/>
                <w:lang w:val="pt-PT"/>
              </w:rPr>
              <w:t>5</w:t>
            </w:r>
            <w:r w:rsidRPr="00F03387">
              <w:rPr>
                <w:szCs w:val="22"/>
                <w:lang w:val="pt-PT"/>
              </w:rPr>
              <w:t>)</w:t>
            </w:r>
          </w:p>
        </w:tc>
        <w:tc>
          <w:tcPr>
            <w:tcW w:w="1133" w:type="pct"/>
            <w:tcBorders>
              <w:top w:val="single" w:sz="4" w:space="0" w:color="auto"/>
              <w:left w:val="single" w:sz="4" w:space="0" w:color="auto"/>
              <w:bottom w:val="single" w:sz="4" w:space="0" w:color="auto"/>
              <w:right w:val="single" w:sz="4" w:space="0" w:color="auto"/>
            </w:tcBorders>
          </w:tcPr>
          <w:p w14:paraId="6AA13B30" w14:textId="77777777" w:rsidR="00B145D7" w:rsidRPr="00F03387" w:rsidRDefault="00B145D7" w:rsidP="00233370">
            <w:pPr>
              <w:keepNext/>
              <w:keepLines/>
              <w:jc w:val="center"/>
              <w:rPr>
                <w:rFonts w:eastAsia="Batang"/>
                <w:szCs w:val="22"/>
                <w:lang w:val="pt-PT"/>
              </w:rPr>
            </w:pPr>
          </w:p>
          <w:p w14:paraId="466889DD" w14:textId="77777777" w:rsidR="00B145D7" w:rsidRPr="00F03387" w:rsidRDefault="00B145D7" w:rsidP="00233370">
            <w:pPr>
              <w:keepNext/>
              <w:keepLines/>
              <w:jc w:val="center"/>
              <w:rPr>
                <w:rFonts w:eastAsia="Batang"/>
                <w:szCs w:val="22"/>
                <w:lang w:val="pt-PT"/>
              </w:rPr>
            </w:pPr>
          </w:p>
          <w:p w14:paraId="337DAC91" w14:textId="77777777" w:rsidR="00B145D7" w:rsidRPr="00F03387" w:rsidRDefault="00B145D7" w:rsidP="00233370">
            <w:pPr>
              <w:keepNext/>
              <w:keepLines/>
              <w:jc w:val="center"/>
              <w:rPr>
                <w:rFonts w:eastAsia="Batang"/>
                <w:szCs w:val="22"/>
                <w:lang w:val="pt-PT"/>
              </w:rPr>
            </w:pPr>
          </w:p>
          <w:p w14:paraId="775202E0" w14:textId="77777777" w:rsidR="00F55CDD" w:rsidRPr="00F03387" w:rsidRDefault="00F55CDD" w:rsidP="00233370">
            <w:pPr>
              <w:keepNext/>
              <w:keepLines/>
              <w:jc w:val="center"/>
              <w:rPr>
                <w:rFonts w:eastAsia="Batang"/>
                <w:szCs w:val="22"/>
                <w:lang w:val="pt-PT"/>
              </w:rPr>
            </w:pPr>
          </w:p>
          <w:p w14:paraId="2045412A"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0,7</w:t>
            </w:r>
            <w:r w:rsidR="00F85698" w:rsidRPr="00F03387">
              <w:rPr>
                <w:rFonts w:eastAsia="Batang"/>
                <w:szCs w:val="22"/>
                <w:lang w:val="pt-PT"/>
              </w:rPr>
              <w:t>7</w:t>
            </w:r>
          </w:p>
          <w:p w14:paraId="1BE1B06B" w14:textId="77777777" w:rsidR="00B145D7" w:rsidRPr="00F03387" w:rsidRDefault="00B145D7" w:rsidP="00F85698">
            <w:pPr>
              <w:keepNext/>
              <w:keepLines/>
              <w:jc w:val="center"/>
              <w:rPr>
                <w:rFonts w:eastAsia="Batang"/>
                <w:szCs w:val="22"/>
                <w:lang w:val="pt-PT"/>
              </w:rPr>
            </w:pPr>
            <w:r w:rsidRPr="00F03387">
              <w:rPr>
                <w:rFonts w:eastAsia="Batang"/>
                <w:szCs w:val="22"/>
                <w:lang w:val="pt-PT"/>
              </w:rPr>
              <w:t>(0,</w:t>
            </w:r>
            <w:r w:rsidR="00F85698" w:rsidRPr="00F03387">
              <w:rPr>
                <w:rFonts w:eastAsia="Batang"/>
                <w:szCs w:val="22"/>
                <w:lang w:val="pt-PT"/>
              </w:rPr>
              <w:t>66</w:t>
            </w:r>
            <w:r w:rsidRPr="00F03387">
              <w:rPr>
                <w:rFonts w:eastAsia="Batang"/>
                <w:szCs w:val="22"/>
                <w:lang w:val="pt-PT"/>
              </w:rPr>
              <w:t>; 0,</w:t>
            </w:r>
            <w:r w:rsidR="00F85698" w:rsidRPr="00F03387">
              <w:rPr>
                <w:rFonts w:eastAsia="Batang"/>
                <w:szCs w:val="22"/>
                <w:lang w:val="pt-PT"/>
              </w:rPr>
              <w:t>90</w:t>
            </w:r>
            <w:r w:rsidRPr="00F03387">
              <w:rPr>
                <w:rFonts w:eastAsia="Batang"/>
                <w:szCs w:val="22"/>
                <w:lang w:val="pt-PT"/>
              </w:rPr>
              <w:t>)</w:t>
            </w:r>
          </w:p>
        </w:tc>
        <w:tc>
          <w:tcPr>
            <w:tcW w:w="1132" w:type="pct"/>
            <w:tcBorders>
              <w:top w:val="single" w:sz="4" w:space="0" w:color="auto"/>
              <w:left w:val="single" w:sz="4" w:space="0" w:color="auto"/>
              <w:bottom w:val="single" w:sz="4" w:space="0" w:color="auto"/>
              <w:right w:val="single" w:sz="4" w:space="0" w:color="auto"/>
            </w:tcBorders>
          </w:tcPr>
          <w:p w14:paraId="3C39A946" w14:textId="77777777" w:rsidR="00B145D7" w:rsidRPr="00F03387" w:rsidRDefault="00B145D7" w:rsidP="00233370">
            <w:pPr>
              <w:keepNext/>
              <w:keepLines/>
              <w:jc w:val="center"/>
              <w:rPr>
                <w:rFonts w:eastAsia="Batang"/>
                <w:szCs w:val="22"/>
                <w:lang w:val="pt-PT"/>
              </w:rPr>
            </w:pPr>
          </w:p>
          <w:p w14:paraId="0B1FC94F" w14:textId="77777777" w:rsidR="00B145D7" w:rsidRPr="00F03387" w:rsidRDefault="00B145D7" w:rsidP="00233370">
            <w:pPr>
              <w:keepNext/>
              <w:keepLines/>
              <w:jc w:val="center"/>
              <w:rPr>
                <w:rFonts w:eastAsia="Batang"/>
                <w:szCs w:val="22"/>
                <w:lang w:val="pt-PT"/>
              </w:rPr>
            </w:pPr>
          </w:p>
          <w:p w14:paraId="5D7A9E3C" w14:textId="77777777" w:rsidR="00B145D7" w:rsidRPr="00F03387" w:rsidRDefault="00B145D7" w:rsidP="00233370">
            <w:pPr>
              <w:keepNext/>
              <w:keepLines/>
              <w:jc w:val="center"/>
              <w:rPr>
                <w:rFonts w:eastAsia="Batang"/>
                <w:szCs w:val="22"/>
                <w:lang w:val="pt-PT"/>
              </w:rPr>
            </w:pPr>
          </w:p>
          <w:p w14:paraId="44154906" w14:textId="77777777" w:rsidR="00F55CDD" w:rsidRPr="00F03387" w:rsidRDefault="00F55CDD" w:rsidP="00233370">
            <w:pPr>
              <w:keepNext/>
              <w:keepLines/>
              <w:jc w:val="center"/>
              <w:rPr>
                <w:rFonts w:eastAsia="Batang"/>
                <w:szCs w:val="22"/>
                <w:lang w:val="pt-PT"/>
              </w:rPr>
            </w:pPr>
          </w:p>
          <w:p w14:paraId="7F9F543A" w14:textId="77777777" w:rsidR="00B145D7" w:rsidRPr="00F03387" w:rsidRDefault="00B145D7" w:rsidP="00233370">
            <w:pPr>
              <w:keepNext/>
              <w:keepLines/>
              <w:jc w:val="center"/>
              <w:rPr>
                <w:rFonts w:eastAsia="Batang"/>
                <w:szCs w:val="22"/>
                <w:lang w:val="pt-PT"/>
              </w:rPr>
            </w:pPr>
            <w:r w:rsidRPr="00F03387">
              <w:rPr>
                <w:rFonts w:eastAsia="Batang"/>
                <w:szCs w:val="22"/>
                <w:lang w:val="pt-PT"/>
              </w:rPr>
              <w:t>0,7</w:t>
            </w:r>
            <w:r w:rsidR="00F85698" w:rsidRPr="00F03387">
              <w:rPr>
                <w:rFonts w:eastAsia="Batang"/>
                <w:szCs w:val="22"/>
                <w:lang w:val="pt-PT"/>
              </w:rPr>
              <w:t>7</w:t>
            </w:r>
          </w:p>
          <w:p w14:paraId="1E6F283D" w14:textId="77777777" w:rsidR="00B145D7" w:rsidRPr="00F03387" w:rsidRDefault="00B145D7" w:rsidP="00F85698">
            <w:pPr>
              <w:keepNext/>
              <w:keepLines/>
              <w:jc w:val="center"/>
              <w:rPr>
                <w:rFonts w:eastAsia="Batang"/>
                <w:szCs w:val="22"/>
                <w:lang w:val="pt-PT"/>
              </w:rPr>
            </w:pPr>
            <w:r w:rsidRPr="00F03387">
              <w:rPr>
                <w:rFonts w:eastAsia="Batang"/>
                <w:szCs w:val="22"/>
                <w:lang w:val="pt-PT"/>
              </w:rPr>
              <w:t>(0,</w:t>
            </w:r>
            <w:r w:rsidR="00F85698" w:rsidRPr="00F03387">
              <w:rPr>
                <w:rFonts w:eastAsia="Batang"/>
                <w:szCs w:val="22"/>
                <w:lang w:val="pt-PT"/>
              </w:rPr>
              <w:t>66</w:t>
            </w:r>
            <w:r w:rsidRPr="00F03387">
              <w:rPr>
                <w:rFonts w:eastAsia="Batang"/>
                <w:szCs w:val="22"/>
                <w:lang w:val="pt-PT"/>
              </w:rPr>
              <w:t>; 0,</w:t>
            </w:r>
            <w:r w:rsidR="00F85698" w:rsidRPr="00F03387">
              <w:rPr>
                <w:rFonts w:eastAsia="Batang"/>
                <w:szCs w:val="22"/>
                <w:lang w:val="pt-PT"/>
              </w:rPr>
              <w:t>90</w:t>
            </w:r>
            <w:r w:rsidRPr="00F03387">
              <w:rPr>
                <w:rFonts w:eastAsia="Batang"/>
                <w:szCs w:val="22"/>
                <w:lang w:val="pt-PT"/>
              </w:rPr>
              <w:t>)</w:t>
            </w:r>
          </w:p>
        </w:tc>
      </w:tr>
    </w:tbl>
    <w:p w14:paraId="7EDAF5BA" w14:textId="77777777" w:rsidR="00B145D7" w:rsidRPr="00F03387" w:rsidRDefault="00B145D7" w:rsidP="00233370">
      <w:pPr>
        <w:keepNext/>
        <w:keepLines/>
        <w:rPr>
          <w:sz w:val="20"/>
          <w:szCs w:val="22"/>
          <w:lang w:val="pt-PT"/>
        </w:rPr>
      </w:pPr>
      <w:r w:rsidRPr="00F03387">
        <w:rPr>
          <w:sz w:val="20"/>
          <w:szCs w:val="22"/>
          <w:lang w:val="pt-PT"/>
        </w:rPr>
        <w:t>A: doxo</w:t>
      </w:r>
      <w:r w:rsidR="00C407FA" w:rsidRPr="00F03387">
        <w:rPr>
          <w:sz w:val="20"/>
          <w:szCs w:val="22"/>
          <w:lang w:val="pt-PT"/>
        </w:rPr>
        <w:t>r</w:t>
      </w:r>
      <w:r w:rsidRPr="00F03387">
        <w:rPr>
          <w:sz w:val="20"/>
          <w:szCs w:val="22"/>
          <w:lang w:val="pt-PT"/>
        </w:rPr>
        <w:t>rubicina; C: ciclofosfamida; P: paclitaxel; D: docetaxel; Carb: carboplatina; H: trastuzumab</w:t>
      </w:r>
    </w:p>
    <w:p w14:paraId="3111DC94" w14:textId="77777777" w:rsidR="00B145D7" w:rsidRPr="00F03387" w:rsidRDefault="00B145D7" w:rsidP="00233370">
      <w:pPr>
        <w:keepNext/>
        <w:keepLines/>
        <w:rPr>
          <w:sz w:val="20"/>
          <w:szCs w:val="22"/>
          <w:lang w:val="pt-PT"/>
        </w:rPr>
      </w:pPr>
      <w:r w:rsidRPr="00F03387">
        <w:rPr>
          <w:sz w:val="20"/>
          <w:szCs w:val="22"/>
          <w:lang w:val="pt-PT"/>
        </w:rPr>
        <w:t>IC = intervalo de confiança</w:t>
      </w:r>
    </w:p>
    <w:p w14:paraId="1547E4EC" w14:textId="77777777" w:rsidR="00B145D7" w:rsidRPr="00F03387" w:rsidRDefault="00AB782D">
      <w:pPr>
        <w:rPr>
          <w:sz w:val="20"/>
          <w:szCs w:val="22"/>
          <w:lang w:val="pt-PT"/>
        </w:rPr>
      </w:pPr>
      <w:r w:rsidRPr="00F03387">
        <w:rPr>
          <w:sz w:val="20"/>
          <w:szCs w:val="22"/>
          <w:vertAlign w:val="superscript"/>
          <w:lang w:val="pt-PT"/>
        </w:rPr>
        <w:t>*</w:t>
      </w:r>
      <w:r w:rsidRPr="00F03387">
        <w:rPr>
          <w:sz w:val="20"/>
          <w:szCs w:val="22"/>
          <w:lang w:val="pt-PT"/>
        </w:rPr>
        <w:t xml:space="preserve"> Aquando da análise def</w:t>
      </w:r>
      <w:r w:rsidR="000F5FA1" w:rsidRPr="00F03387">
        <w:rPr>
          <w:sz w:val="20"/>
          <w:szCs w:val="22"/>
          <w:lang w:val="pt-PT"/>
        </w:rPr>
        <w:t>initiva</w:t>
      </w:r>
      <w:r w:rsidRPr="00F03387">
        <w:rPr>
          <w:sz w:val="20"/>
          <w:szCs w:val="22"/>
          <w:lang w:val="pt-PT"/>
        </w:rPr>
        <w:t xml:space="preserve"> da sobrevivência livre de doença. </w:t>
      </w:r>
      <w:r w:rsidR="000E1DDC" w:rsidRPr="00F03387">
        <w:rPr>
          <w:sz w:val="20"/>
          <w:szCs w:val="22"/>
          <w:lang w:val="pt-PT"/>
        </w:rPr>
        <w:t>A d</w:t>
      </w:r>
      <w:r w:rsidRPr="00F03387">
        <w:rPr>
          <w:sz w:val="20"/>
          <w:szCs w:val="22"/>
          <w:lang w:val="pt-PT"/>
        </w:rPr>
        <w:t>uração mediana do seguimento foi de 1,8 anos no braço AC→P e de 2,0 anos no braço AC→PH</w:t>
      </w:r>
    </w:p>
    <w:p w14:paraId="0225EC55" w14:textId="3BC438AF" w:rsidR="00F85698" w:rsidRPr="00F03387" w:rsidRDefault="00F85698" w:rsidP="00F85698">
      <w:pPr>
        <w:rPr>
          <w:sz w:val="20"/>
          <w:lang w:val="pt-PT"/>
        </w:rPr>
      </w:pPr>
      <w:r w:rsidRPr="00F03387">
        <w:rPr>
          <w:sz w:val="20"/>
          <w:vertAlign w:val="superscript"/>
          <w:lang w:val="pt-PT"/>
        </w:rPr>
        <w:t>**</w:t>
      </w:r>
      <w:r w:rsidRPr="00F03387">
        <w:rPr>
          <w:sz w:val="20"/>
          <w:lang w:val="pt-PT"/>
        </w:rPr>
        <w:t xml:space="preserve"> A duração mediana de seguimento a longo prazo para a Análise Conjunta dos estudos clínicos foi de 8,3 anos (intervalo: 0,1 a 12,1) para o </w:t>
      </w:r>
      <w:r w:rsidR="00383E46" w:rsidRPr="00F03387">
        <w:rPr>
          <w:sz w:val="20"/>
          <w:lang w:val="pt-PT"/>
        </w:rPr>
        <w:t>braço</w:t>
      </w:r>
      <w:r w:rsidRPr="00F03387">
        <w:rPr>
          <w:sz w:val="20"/>
          <w:lang w:val="pt-PT"/>
        </w:rPr>
        <w:t xml:space="preserve"> AC→PH e 7,9 anos (intervalo: 0</w:t>
      </w:r>
      <w:r w:rsidR="00383E46" w:rsidRPr="00F03387">
        <w:rPr>
          <w:sz w:val="20"/>
          <w:lang w:val="pt-PT"/>
        </w:rPr>
        <w:t>,0</w:t>
      </w:r>
      <w:r w:rsidRPr="00F03387">
        <w:rPr>
          <w:sz w:val="20"/>
          <w:lang w:val="pt-PT"/>
        </w:rPr>
        <w:t xml:space="preserve"> a 12,2) para o </w:t>
      </w:r>
      <w:r w:rsidR="00383E46" w:rsidRPr="00F03387">
        <w:rPr>
          <w:sz w:val="20"/>
          <w:lang w:val="pt-PT"/>
        </w:rPr>
        <w:t>braço</w:t>
      </w:r>
      <w:r w:rsidRPr="00F03387">
        <w:rPr>
          <w:sz w:val="20"/>
          <w:lang w:val="pt-PT"/>
        </w:rPr>
        <w:t xml:space="preserve"> AC→P; A duração mediana de seguimento a longo prazo </w:t>
      </w:r>
      <w:r w:rsidR="00F55CDD" w:rsidRPr="00F03387">
        <w:rPr>
          <w:sz w:val="20"/>
          <w:lang w:val="pt-PT"/>
        </w:rPr>
        <w:t>d</w:t>
      </w:r>
      <w:r w:rsidR="006F2E9E" w:rsidRPr="00F03387">
        <w:rPr>
          <w:sz w:val="20"/>
          <w:lang w:val="pt-PT"/>
        </w:rPr>
        <w:t>o</w:t>
      </w:r>
      <w:r w:rsidRPr="00F03387">
        <w:rPr>
          <w:sz w:val="20"/>
          <w:lang w:val="pt-PT"/>
        </w:rPr>
        <w:t xml:space="preserve"> </w:t>
      </w:r>
      <w:r w:rsidR="00383E46" w:rsidRPr="00F03387">
        <w:rPr>
          <w:sz w:val="20"/>
          <w:lang w:val="pt-PT"/>
        </w:rPr>
        <w:t xml:space="preserve">estudo </w:t>
      </w:r>
      <w:r w:rsidRPr="00F03387">
        <w:rPr>
          <w:sz w:val="20"/>
          <w:lang w:val="pt-PT"/>
        </w:rPr>
        <w:t xml:space="preserve">BCIRG 006 foi de 10,3 anos </w:t>
      </w:r>
      <w:r w:rsidR="00383E46" w:rsidRPr="00F03387">
        <w:rPr>
          <w:sz w:val="20"/>
          <w:lang w:val="pt-PT"/>
        </w:rPr>
        <w:t xml:space="preserve">para </w:t>
      </w:r>
      <w:r w:rsidRPr="00F03387">
        <w:rPr>
          <w:sz w:val="20"/>
          <w:lang w:val="pt-PT"/>
        </w:rPr>
        <w:t>o braço AC→D (intervalo:  0,0</w:t>
      </w:r>
      <w:r w:rsidR="00383E46" w:rsidRPr="00F03387">
        <w:rPr>
          <w:sz w:val="20"/>
          <w:lang w:val="pt-PT"/>
        </w:rPr>
        <w:t xml:space="preserve"> a </w:t>
      </w:r>
      <w:r w:rsidRPr="00F03387">
        <w:rPr>
          <w:sz w:val="20"/>
          <w:lang w:val="pt-PT"/>
        </w:rPr>
        <w:t xml:space="preserve">12,6) e </w:t>
      </w:r>
      <w:r w:rsidR="00383E46" w:rsidRPr="00F03387">
        <w:rPr>
          <w:sz w:val="20"/>
          <w:lang w:val="pt-PT"/>
        </w:rPr>
        <w:t xml:space="preserve">braço </w:t>
      </w:r>
      <w:r w:rsidRPr="00F03387">
        <w:rPr>
          <w:sz w:val="20"/>
          <w:lang w:val="pt-PT"/>
        </w:rPr>
        <w:t>DCarbH (intervalo: 0,0</w:t>
      </w:r>
      <w:r w:rsidR="00383E46" w:rsidRPr="00F03387">
        <w:rPr>
          <w:sz w:val="20"/>
          <w:lang w:val="pt-PT"/>
        </w:rPr>
        <w:t xml:space="preserve"> a </w:t>
      </w:r>
      <w:r w:rsidRPr="00F03387">
        <w:rPr>
          <w:sz w:val="20"/>
          <w:lang w:val="pt-PT"/>
        </w:rPr>
        <w:t>13,1)</w:t>
      </w:r>
      <w:r w:rsidR="006F2E9E" w:rsidRPr="00F03387">
        <w:rPr>
          <w:sz w:val="20"/>
          <w:lang w:val="pt-PT"/>
        </w:rPr>
        <w:t xml:space="preserve"> e foi de 10,4 anos </w:t>
      </w:r>
      <w:r w:rsidR="00383E46" w:rsidRPr="00F03387">
        <w:rPr>
          <w:sz w:val="20"/>
          <w:lang w:val="pt-PT"/>
        </w:rPr>
        <w:t xml:space="preserve">(intervalo: 0,0 a 12,7) </w:t>
      </w:r>
      <w:r w:rsidR="006F2E9E" w:rsidRPr="00F03387">
        <w:rPr>
          <w:sz w:val="20"/>
          <w:lang w:val="pt-PT"/>
        </w:rPr>
        <w:t xml:space="preserve">no braço AC→DH. </w:t>
      </w:r>
      <w:r w:rsidRPr="00F03387">
        <w:rPr>
          <w:sz w:val="20"/>
          <w:lang w:val="pt-PT"/>
        </w:rPr>
        <w:t xml:space="preserve"> </w:t>
      </w:r>
    </w:p>
    <w:p w14:paraId="03E82E02" w14:textId="77777777" w:rsidR="00AB782D" w:rsidRPr="00F03387" w:rsidRDefault="00F85698">
      <w:pPr>
        <w:rPr>
          <w:szCs w:val="22"/>
          <w:lang w:val="pt-PT"/>
        </w:rPr>
      </w:pPr>
      <w:r w:rsidRPr="00F03387">
        <w:rPr>
          <w:szCs w:val="22"/>
          <w:lang w:val="pt-PT"/>
        </w:rPr>
        <w:t xml:space="preserve"> </w:t>
      </w:r>
    </w:p>
    <w:p w14:paraId="7D39ADE2" w14:textId="77777777" w:rsidR="00B145D7" w:rsidRPr="00F03387" w:rsidRDefault="00E8760D">
      <w:pPr>
        <w:rPr>
          <w:lang w:val="pt-PT"/>
        </w:rPr>
      </w:pPr>
      <w:r w:rsidRPr="00F03387">
        <w:rPr>
          <w:i/>
          <w:u w:val="single"/>
          <w:lang w:val="pt-PT"/>
        </w:rPr>
        <w:t xml:space="preserve">Cancro da mama em </w:t>
      </w:r>
      <w:r w:rsidR="002E0E6F" w:rsidRPr="00F03387">
        <w:rPr>
          <w:i/>
          <w:u w:val="single"/>
          <w:lang w:val="pt-PT"/>
        </w:rPr>
        <w:t>estádios</w:t>
      </w:r>
      <w:r w:rsidRPr="00F03387">
        <w:rPr>
          <w:i/>
          <w:u w:val="single"/>
          <w:lang w:val="pt-PT"/>
        </w:rPr>
        <w:t xml:space="preserve"> precoce</w:t>
      </w:r>
      <w:r w:rsidR="00B51274" w:rsidRPr="00F03387">
        <w:rPr>
          <w:i/>
          <w:u w:val="single"/>
          <w:lang w:val="pt-PT"/>
        </w:rPr>
        <w:t>s</w:t>
      </w:r>
      <w:r w:rsidRPr="00F03387">
        <w:rPr>
          <w:i/>
          <w:u w:val="single"/>
          <w:lang w:val="pt-PT"/>
        </w:rPr>
        <w:t xml:space="preserve"> (contexto</w:t>
      </w:r>
      <w:r w:rsidR="00B145D7" w:rsidRPr="00F03387">
        <w:rPr>
          <w:i/>
          <w:u w:val="single"/>
          <w:lang w:val="pt-PT"/>
        </w:rPr>
        <w:t xml:space="preserve"> neoadjuvante/adjuvante</w:t>
      </w:r>
      <w:r w:rsidRPr="00F03387">
        <w:rPr>
          <w:i/>
          <w:u w:val="single"/>
          <w:lang w:val="pt-PT"/>
        </w:rPr>
        <w:t>)</w:t>
      </w:r>
    </w:p>
    <w:p w14:paraId="28D0BFEA" w14:textId="77777777" w:rsidR="00B145D7" w:rsidRPr="00F03387" w:rsidRDefault="00B145D7">
      <w:pPr>
        <w:rPr>
          <w:lang w:val="pt-PT"/>
        </w:rPr>
      </w:pPr>
    </w:p>
    <w:p w14:paraId="6B5F3245" w14:textId="77777777" w:rsidR="00B145D7" w:rsidRPr="00F03387" w:rsidRDefault="00B145D7">
      <w:pPr>
        <w:rPr>
          <w:lang w:val="pt-PT"/>
        </w:rPr>
      </w:pPr>
      <w:r w:rsidRPr="00F03387">
        <w:rPr>
          <w:lang w:val="pt-PT"/>
        </w:rPr>
        <w:t>Até ao momento, não estão disponíveis resultados que comparem a eficácia de Herceptin administrado com quimioterapia em contexto adjuvante com a obtida em contexto neoadjuvante/adjuvante.</w:t>
      </w:r>
    </w:p>
    <w:p w14:paraId="3E187F19" w14:textId="77777777" w:rsidR="00B145D7" w:rsidRPr="00F03387" w:rsidRDefault="00B145D7">
      <w:pPr>
        <w:rPr>
          <w:lang w:val="pt-PT"/>
        </w:rPr>
      </w:pPr>
    </w:p>
    <w:p w14:paraId="4CD0A9A3" w14:textId="77777777" w:rsidR="00B145D7" w:rsidRPr="00F03387" w:rsidRDefault="00B145D7">
      <w:pPr>
        <w:rPr>
          <w:lang w:val="pt-PT"/>
        </w:rPr>
      </w:pPr>
      <w:r w:rsidRPr="00F03387">
        <w:rPr>
          <w:lang w:val="pt-PT"/>
        </w:rPr>
        <w:t xml:space="preserve">Em contexto </w:t>
      </w:r>
      <w:r w:rsidR="003E49EC" w:rsidRPr="00F03387">
        <w:rPr>
          <w:lang w:val="pt-PT"/>
        </w:rPr>
        <w:t xml:space="preserve">de tratamento </w:t>
      </w:r>
      <w:r w:rsidRPr="00F03387">
        <w:rPr>
          <w:lang w:val="pt-PT"/>
        </w:rPr>
        <w:t>neoadjuvante/adjuvante, o estudo MO16432, um ensaio multicêntrico aleatorizado, foi desenhado para investigar a eficácia clínica da administração concomitante de Herceptin com quimioterapia neoadjuvante incluindo uma antraciclina e um taxano, seguido de Herceptin adjuvante, até 1 ano de duração total de tratamento. Foram recrutados doentes com cancro da mama localmente avançado recém-diagnosticados (</w:t>
      </w:r>
      <w:r w:rsidR="002E0E6F" w:rsidRPr="00F03387">
        <w:rPr>
          <w:lang w:val="pt-PT"/>
        </w:rPr>
        <w:t>estádio</w:t>
      </w:r>
      <w:r w:rsidRPr="00F03387">
        <w:rPr>
          <w:lang w:val="pt-PT"/>
        </w:rPr>
        <w:t xml:space="preserve"> III) ou com cancro da mama </w:t>
      </w:r>
      <w:r w:rsidR="0002123B" w:rsidRPr="00F03387">
        <w:rPr>
          <w:lang w:val="pt-PT"/>
        </w:rPr>
        <w:t xml:space="preserve">em </w:t>
      </w:r>
      <w:r w:rsidR="002E0E6F" w:rsidRPr="00F03387">
        <w:rPr>
          <w:lang w:val="pt-PT"/>
        </w:rPr>
        <w:t>estádios</w:t>
      </w:r>
      <w:r w:rsidR="0002123B" w:rsidRPr="00F03387">
        <w:rPr>
          <w:lang w:val="pt-PT"/>
        </w:rPr>
        <w:t xml:space="preserve"> precoce</w:t>
      </w:r>
      <w:r w:rsidR="00B51274" w:rsidRPr="00F03387">
        <w:rPr>
          <w:lang w:val="pt-PT"/>
        </w:rPr>
        <w:t>s</w:t>
      </w:r>
      <w:r w:rsidR="0002123B" w:rsidRPr="00F03387">
        <w:rPr>
          <w:lang w:val="pt-PT"/>
        </w:rPr>
        <w:t xml:space="preserve"> </w:t>
      </w:r>
      <w:r w:rsidRPr="00F03387">
        <w:rPr>
          <w:lang w:val="pt-PT"/>
        </w:rPr>
        <w:t>inflamatório. Os doentes com tumores HER2+ foram aleatorizados para receber quimioterapia neoadjuvante concomitantemente com Herceptin neoadjuvante/adjuvante, ou apenas quimioterapia neoadjuvante.</w:t>
      </w:r>
    </w:p>
    <w:p w14:paraId="7C08BDF5" w14:textId="77777777" w:rsidR="00B145D7" w:rsidRPr="00F03387" w:rsidRDefault="00B145D7">
      <w:pPr>
        <w:rPr>
          <w:lang w:val="pt-PT"/>
        </w:rPr>
      </w:pPr>
    </w:p>
    <w:p w14:paraId="766C67D9" w14:textId="77777777" w:rsidR="00B145D7" w:rsidRPr="00F03387" w:rsidRDefault="00B145D7" w:rsidP="006A4769">
      <w:pPr>
        <w:keepNext/>
        <w:keepLines/>
        <w:rPr>
          <w:szCs w:val="22"/>
          <w:lang w:val="pt-PT"/>
        </w:rPr>
      </w:pPr>
      <w:r w:rsidRPr="00F03387">
        <w:rPr>
          <w:szCs w:val="22"/>
          <w:lang w:val="pt-PT"/>
        </w:rPr>
        <w:lastRenderedPageBreak/>
        <w:t xml:space="preserve">No estudo MO16432, Herceptin (8 mg/kg dose de carga, seguido de 6 mg/kg de manutenção, </w:t>
      </w:r>
      <w:r w:rsidR="00F55CDD" w:rsidRPr="00F03387">
        <w:rPr>
          <w:szCs w:val="22"/>
          <w:lang w:val="pt-PT"/>
        </w:rPr>
        <w:t xml:space="preserve">a </w:t>
      </w:r>
      <w:r w:rsidRPr="00F03387">
        <w:rPr>
          <w:szCs w:val="22"/>
          <w:lang w:val="pt-PT"/>
        </w:rPr>
        <w:t>cada 3 semanas) foi administrado concomitantemente com 10 ciclos de quimioterapia neoadjuvante</w:t>
      </w:r>
    </w:p>
    <w:p w14:paraId="37D8D5CF" w14:textId="77777777" w:rsidR="00B145D7" w:rsidRPr="00F03387" w:rsidRDefault="00B145D7" w:rsidP="006A4769">
      <w:pPr>
        <w:keepNext/>
        <w:keepLines/>
        <w:rPr>
          <w:szCs w:val="22"/>
          <w:lang w:val="pt-PT"/>
        </w:rPr>
      </w:pPr>
    </w:p>
    <w:p w14:paraId="148F4849" w14:textId="77777777" w:rsidR="00B145D7" w:rsidRPr="00F03387" w:rsidRDefault="00B145D7" w:rsidP="006A4769">
      <w:pPr>
        <w:keepNext/>
        <w:keepLines/>
        <w:rPr>
          <w:szCs w:val="22"/>
          <w:lang w:val="pt-PT"/>
        </w:rPr>
      </w:pPr>
      <w:r w:rsidRPr="00F03387">
        <w:rPr>
          <w:szCs w:val="22"/>
          <w:lang w:val="pt-PT"/>
        </w:rPr>
        <w:t>do seguinte modo:</w:t>
      </w:r>
    </w:p>
    <w:p w14:paraId="57D4C314" w14:textId="77777777" w:rsidR="00B145D7" w:rsidRPr="00F03387" w:rsidRDefault="00B145D7">
      <w:pPr>
        <w:rPr>
          <w:szCs w:val="22"/>
          <w:lang w:val="pt-PT"/>
        </w:rPr>
      </w:pPr>
    </w:p>
    <w:p w14:paraId="184CB6B3" w14:textId="77777777" w:rsidR="00B145D7" w:rsidRPr="00F03387" w:rsidRDefault="00B145D7">
      <w:pPr>
        <w:ind w:left="922" w:hanging="360"/>
        <w:rPr>
          <w:lang w:val="pt-PT"/>
        </w:rPr>
      </w:pPr>
      <w:r w:rsidRPr="00F03387">
        <w:rPr>
          <w:rFonts w:ascii="Symbol" w:hAnsi="Symbol"/>
          <w:lang w:val="pt-PT"/>
        </w:rPr>
        <w:t></w:t>
      </w:r>
      <w:r w:rsidRPr="00F03387">
        <w:rPr>
          <w:lang w:val="pt-PT"/>
        </w:rPr>
        <w:tab/>
        <w:t>Doxorrubicina 60 mg/m</w:t>
      </w:r>
      <w:r w:rsidRPr="00F03387">
        <w:rPr>
          <w:vertAlign w:val="superscript"/>
          <w:lang w:val="pt-PT"/>
        </w:rPr>
        <w:t>2</w:t>
      </w:r>
      <w:r w:rsidRPr="00F03387">
        <w:rPr>
          <w:lang w:val="pt-PT"/>
        </w:rPr>
        <w:t xml:space="preserve"> e paclitaxel 150 mg/m</w:t>
      </w:r>
      <w:r w:rsidRPr="00F03387">
        <w:rPr>
          <w:vertAlign w:val="superscript"/>
          <w:lang w:val="pt-PT"/>
        </w:rPr>
        <w:t>2</w:t>
      </w:r>
      <w:r w:rsidRPr="00F03387">
        <w:rPr>
          <w:lang w:val="pt-PT"/>
        </w:rPr>
        <w:t>, administrado de 3 em 3 semanas durante 3 ciclos</w:t>
      </w:r>
    </w:p>
    <w:p w14:paraId="5209C219" w14:textId="77777777" w:rsidR="00B145D7" w:rsidRPr="00F03387" w:rsidRDefault="00B145D7">
      <w:pPr>
        <w:rPr>
          <w:lang w:val="pt-PT"/>
        </w:rPr>
      </w:pPr>
    </w:p>
    <w:p w14:paraId="5B682773" w14:textId="77777777" w:rsidR="00B145D7" w:rsidRPr="00F03387" w:rsidRDefault="00B145D7">
      <w:pPr>
        <w:rPr>
          <w:lang w:val="pt-PT"/>
        </w:rPr>
      </w:pPr>
      <w:r w:rsidRPr="00F03387">
        <w:rPr>
          <w:lang w:val="pt-PT"/>
        </w:rPr>
        <w:t xml:space="preserve">seguido de </w:t>
      </w:r>
    </w:p>
    <w:p w14:paraId="45BE55F9" w14:textId="77777777" w:rsidR="00B145D7" w:rsidRPr="00F03387" w:rsidRDefault="00B145D7">
      <w:pPr>
        <w:ind w:left="922" w:hanging="360"/>
        <w:rPr>
          <w:lang w:val="pt-PT"/>
        </w:rPr>
      </w:pPr>
      <w:r w:rsidRPr="00F03387">
        <w:rPr>
          <w:rFonts w:ascii="Symbol" w:hAnsi="Symbol"/>
          <w:lang w:val="pt-PT"/>
        </w:rPr>
        <w:t></w:t>
      </w:r>
      <w:r w:rsidRPr="00F03387">
        <w:rPr>
          <w:lang w:val="pt-PT"/>
        </w:rPr>
        <w:tab/>
        <w:t>Paclitaxel 175 mg/m</w:t>
      </w:r>
      <w:r w:rsidRPr="00F03387">
        <w:rPr>
          <w:vertAlign w:val="superscript"/>
          <w:lang w:val="pt-PT"/>
        </w:rPr>
        <w:t>2</w:t>
      </w:r>
      <w:r w:rsidRPr="00F03387">
        <w:rPr>
          <w:lang w:val="pt-PT"/>
        </w:rPr>
        <w:t xml:space="preserve"> administrado de 3 em 3 semanas durante 4 ciclos,</w:t>
      </w:r>
    </w:p>
    <w:p w14:paraId="31F4FA37" w14:textId="77777777" w:rsidR="00B145D7" w:rsidRPr="00F03387" w:rsidRDefault="00B145D7">
      <w:pPr>
        <w:rPr>
          <w:lang w:val="pt-PT"/>
        </w:rPr>
      </w:pPr>
    </w:p>
    <w:p w14:paraId="1E2FD1C5" w14:textId="77777777" w:rsidR="00B145D7" w:rsidRPr="00F03387" w:rsidRDefault="00B145D7">
      <w:pPr>
        <w:rPr>
          <w:lang w:val="pt-PT"/>
        </w:rPr>
      </w:pPr>
      <w:r w:rsidRPr="00F03387">
        <w:rPr>
          <w:lang w:val="pt-PT"/>
        </w:rPr>
        <w:t xml:space="preserve">seguido de </w:t>
      </w:r>
    </w:p>
    <w:p w14:paraId="2B8F387A" w14:textId="77777777" w:rsidR="00B145D7" w:rsidRPr="00F03387" w:rsidRDefault="00B145D7">
      <w:pPr>
        <w:ind w:left="922" w:hanging="360"/>
        <w:rPr>
          <w:lang w:val="pt-PT"/>
        </w:rPr>
      </w:pPr>
      <w:r w:rsidRPr="00F03387">
        <w:rPr>
          <w:rFonts w:ascii="Symbol" w:hAnsi="Symbol"/>
          <w:lang w:val="pt-PT"/>
        </w:rPr>
        <w:t></w:t>
      </w:r>
      <w:r w:rsidRPr="00F03387">
        <w:rPr>
          <w:lang w:val="pt-PT"/>
        </w:rPr>
        <w:tab/>
        <w:t>CMF no dia 1 e 8, a cada 4 semanas durante 3 ciclos</w:t>
      </w:r>
    </w:p>
    <w:p w14:paraId="307665DB" w14:textId="77777777" w:rsidR="00B145D7" w:rsidRPr="00F03387" w:rsidRDefault="00B145D7">
      <w:pPr>
        <w:rPr>
          <w:lang w:val="pt-PT"/>
        </w:rPr>
      </w:pPr>
    </w:p>
    <w:p w14:paraId="492E4B9D" w14:textId="77777777" w:rsidR="00B145D7" w:rsidRPr="00F03387" w:rsidRDefault="00B145D7" w:rsidP="00A41D4E">
      <w:pPr>
        <w:keepNext/>
        <w:keepLines/>
        <w:widowControl w:val="0"/>
        <w:rPr>
          <w:lang w:val="pt-PT"/>
        </w:rPr>
      </w:pPr>
      <w:r w:rsidRPr="00F03387">
        <w:rPr>
          <w:lang w:val="pt-PT"/>
        </w:rPr>
        <w:t xml:space="preserve">seguido após a cirurgia de </w:t>
      </w:r>
    </w:p>
    <w:p w14:paraId="1017A3B3" w14:textId="77777777" w:rsidR="00B145D7" w:rsidRPr="00F03387" w:rsidRDefault="00B145D7">
      <w:pPr>
        <w:ind w:left="922" w:hanging="360"/>
        <w:rPr>
          <w:lang w:val="pt-PT"/>
        </w:rPr>
      </w:pPr>
      <w:r w:rsidRPr="00F03387">
        <w:rPr>
          <w:rFonts w:ascii="Symbol" w:hAnsi="Symbol"/>
          <w:lang w:val="pt-PT"/>
        </w:rPr>
        <w:t></w:t>
      </w:r>
      <w:r w:rsidRPr="00F03387">
        <w:rPr>
          <w:lang w:val="pt-PT"/>
        </w:rPr>
        <w:tab/>
        <w:t>ciclos adicionais de Herceptin adjuvante (para completar 1 ano de tratamento)</w:t>
      </w:r>
    </w:p>
    <w:p w14:paraId="75EFBF73" w14:textId="77777777" w:rsidR="00B145D7" w:rsidRPr="00F03387" w:rsidRDefault="00B145D7">
      <w:pPr>
        <w:rPr>
          <w:lang w:val="pt-PT"/>
        </w:rPr>
      </w:pPr>
    </w:p>
    <w:p w14:paraId="09908C2D" w14:textId="77777777" w:rsidR="00B145D7" w:rsidRPr="00F03387" w:rsidRDefault="00B145D7">
      <w:pPr>
        <w:rPr>
          <w:szCs w:val="22"/>
          <w:lang w:val="pt-PT"/>
        </w:rPr>
      </w:pPr>
      <w:r w:rsidRPr="00F03387">
        <w:rPr>
          <w:szCs w:val="22"/>
          <w:lang w:val="pt-PT"/>
        </w:rPr>
        <w:t xml:space="preserve">A </w:t>
      </w:r>
      <w:r w:rsidR="00D979CC" w:rsidRPr="00F03387">
        <w:rPr>
          <w:szCs w:val="22"/>
          <w:lang w:val="pt-PT"/>
        </w:rPr>
        <w:t>T</w:t>
      </w:r>
      <w:r w:rsidRPr="00F03387">
        <w:rPr>
          <w:szCs w:val="22"/>
          <w:lang w:val="pt-PT"/>
        </w:rPr>
        <w:t xml:space="preserve">abela </w:t>
      </w:r>
      <w:r w:rsidR="00D979CC" w:rsidRPr="00F03387">
        <w:rPr>
          <w:szCs w:val="22"/>
          <w:lang w:val="pt-PT"/>
        </w:rPr>
        <w:t>1</w:t>
      </w:r>
      <w:r w:rsidR="000F5FA1" w:rsidRPr="00F03387">
        <w:rPr>
          <w:szCs w:val="22"/>
          <w:lang w:val="pt-PT"/>
        </w:rPr>
        <w:t>2</w:t>
      </w:r>
      <w:r w:rsidRPr="00F03387">
        <w:rPr>
          <w:szCs w:val="22"/>
          <w:lang w:val="pt-PT"/>
        </w:rPr>
        <w:t xml:space="preserve"> resume os resultados de eficácia do estudo MO16432. No grupo Herceptin a duração do seguimento mediano foi de 3,8 anos.</w:t>
      </w:r>
    </w:p>
    <w:p w14:paraId="095E5552" w14:textId="77777777" w:rsidR="0002123B" w:rsidRPr="00F03387" w:rsidRDefault="0002123B">
      <w:pPr>
        <w:rPr>
          <w:szCs w:val="22"/>
          <w:lang w:val="pt-PT"/>
        </w:rPr>
      </w:pPr>
    </w:p>
    <w:p w14:paraId="02FBDC65" w14:textId="77777777" w:rsidR="0002123B" w:rsidRPr="00F03387" w:rsidRDefault="0002123B">
      <w:pPr>
        <w:rPr>
          <w:szCs w:val="22"/>
          <w:lang w:val="pt-PT"/>
        </w:rPr>
      </w:pPr>
      <w:r w:rsidRPr="00F03387">
        <w:rPr>
          <w:szCs w:val="22"/>
          <w:lang w:val="pt-PT"/>
        </w:rPr>
        <w:t>Tabela 1</w:t>
      </w:r>
      <w:r w:rsidR="000F5FA1" w:rsidRPr="00F03387">
        <w:rPr>
          <w:szCs w:val="22"/>
          <w:lang w:val="pt-PT"/>
        </w:rPr>
        <w:t>2</w:t>
      </w:r>
      <w:r w:rsidRPr="00F03387">
        <w:rPr>
          <w:szCs w:val="22"/>
          <w:lang w:val="pt-PT"/>
        </w:rPr>
        <w:t xml:space="preserve"> Resultados de eficácia do estudo MO16432</w:t>
      </w:r>
    </w:p>
    <w:p w14:paraId="1342CB9C" w14:textId="77777777" w:rsidR="00B145D7" w:rsidRPr="00F03387" w:rsidRDefault="00B145D7">
      <w:pPr>
        <w:rPr>
          <w:szCs w:val="22"/>
          <w:lang w:val="pt-PT"/>
        </w:rPr>
      </w:pPr>
    </w:p>
    <w:tbl>
      <w:tblPr>
        <w:tblW w:w="4485"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2"/>
        <w:gridCol w:w="1609"/>
        <w:gridCol w:w="1904"/>
        <w:gridCol w:w="1755"/>
        <w:gridCol w:w="8"/>
      </w:tblGrid>
      <w:tr w:rsidR="00B145D7" w:rsidRPr="00F03387" w14:paraId="2C69B37D" w14:textId="77777777">
        <w:trPr>
          <w:gridAfter w:val="1"/>
          <w:wAfter w:w="8" w:type="dxa"/>
        </w:trPr>
        <w:tc>
          <w:tcPr>
            <w:tcW w:w="2901" w:type="dxa"/>
            <w:tcBorders>
              <w:top w:val="single" w:sz="4" w:space="0" w:color="auto"/>
              <w:left w:val="single" w:sz="4" w:space="0" w:color="auto"/>
              <w:bottom w:val="single" w:sz="6" w:space="0" w:color="000000"/>
            </w:tcBorders>
          </w:tcPr>
          <w:p w14:paraId="0489ED01" w14:textId="77777777" w:rsidR="00B145D7" w:rsidRPr="00F03387" w:rsidRDefault="00B145D7">
            <w:pPr>
              <w:keepNext/>
              <w:jc w:val="center"/>
              <w:rPr>
                <w:lang w:val="pt-PT"/>
              </w:rPr>
            </w:pPr>
            <w:r w:rsidRPr="00F03387">
              <w:rPr>
                <w:lang w:val="pt-PT"/>
              </w:rPr>
              <w:t>Parâmetro</w:t>
            </w:r>
          </w:p>
          <w:p w14:paraId="3A55F4DD" w14:textId="77777777" w:rsidR="00B145D7" w:rsidRPr="00F03387" w:rsidRDefault="00B145D7">
            <w:pPr>
              <w:keepNext/>
              <w:rPr>
                <w:lang w:val="pt-PT"/>
              </w:rPr>
            </w:pPr>
          </w:p>
        </w:tc>
        <w:tc>
          <w:tcPr>
            <w:tcW w:w="1635" w:type="dxa"/>
            <w:tcBorders>
              <w:top w:val="single" w:sz="4" w:space="0" w:color="auto"/>
              <w:bottom w:val="single" w:sz="6" w:space="0" w:color="000000"/>
            </w:tcBorders>
          </w:tcPr>
          <w:p w14:paraId="0E9F904A" w14:textId="77777777" w:rsidR="00B145D7" w:rsidRPr="00F03387" w:rsidRDefault="00B145D7">
            <w:pPr>
              <w:keepNext/>
              <w:jc w:val="center"/>
              <w:rPr>
                <w:lang w:val="pt-PT"/>
              </w:rPr>
            </w:pPr>
            <w:r w:rsidRPr="00F03387">
              <w:rPr>
                <w:lang w:val="pt-PT"/>
              </w:rPr>
              <w:t>Quimioterapia + Herceptin</w:t>
            </w:r>
          </w:p>
          <w:p w14:paraId="1A6F1DBC" w14:textId="77777777" w:rsidR="00B145D7" w:rsidRPr="00F03387" w:rsidRDefault="00B145D7">
            <w:pPr>
              <w:keepNext/>
              <w:jc w:val="center"/>
              <w:rPr>
                <w:lang w:val="pt-PT"/>
              </w:rPr>
            </w:pPr>
            <w:r w:rsidRPr="00F03387">
              <w:rPr>
                <w:lang w:val="pt-PT"/>
              </w:rPr>
              <w:t>(n</w:t>
            </w:r>
            <w:r w:rsidR="0002123B" w:rsidRPr="00F03387">
              <w:rPr>
                <w:lang w:val="pt-PT"/>
              </w:rPr>
              <w:t xml:space="preserve"> </w:t>
            </w:r>
            <w:r w:rsidRPr="00F03387">
              <w:rPr>
                <w:lang w:val="pt-PT"/>
              </w:rPr>
              <w:t>=</w:t>
            </w:r>
            <w:r w:rsidR="0002123B" w:rsidRPr="00F03387">
              <w:rPr>
                <w:lang w:val="pt-PT"/>
              </w:rPr>
              <w:t xml:space="preserve"> </w:t>
            </w:r>
            <w:r w:rsidRPr="00F03387">
              <w:rPr>
                <w:lang w:val="pt-PT"/>
              </w:rPr>
              <w:t>115)</w:t>
            </w:r>
          </w:p>
        </w:tc>
        <w:tc>
          <w:tcPr>
            <w:tcW w:w="1932" w:type="dxa"/>
            <w:tcBorders>
              <w:top w:val="single" w:sz="4" w:space="0" w:color="auto"/>
              <w:bottom w:val="single" w:sz="6" w:space="0" w:color="000000"/>
            </w:tcBorders>
          </w:tcPr>
          <w:p w14:paraId="33D46746" w14:textId="77777777" w:rsidR="00B145D7" w:rsidRPr="00F03387" w:rsidRDefault="00B145D7">
            <w:pPr>
              <w:keepNext/>
              <w:jc w:val="center"/>
              <w:rPr>
                <w:lang w:val="pt-PT"/>
              </w:rPr>
            </w:pPr>
            <w:r w:rsidRPr="00F03387">
              <w:rPr>
                <w:lang w:val="pt-PT"/>
              </w:rPr>
              <w:t>Apenas quimioterapia</w:t>
            </w:r>
          </w:p>
          <w:p w14:paraId="768AC82F" w14:textId="77777777" w:rsidR="00B145D7" w:rsidRPr="00F03387" w:rsidRDefault="00B145D7">
            <w:pPr>
              <w:keepNext/>
              <w:jc w:val="center"/>
              <w:rPr>
                <w:lang w:val="pt-PT"/>
              </w:rPr>
            </w:pPr>
            <w:r w:rsidRPr="00F03387">
              <w:rPr>
                <w:lang w:val="pt-PT"/>
              </w:rPr>
              <w:t>(n</w:t>
            </w:r>
            <w:r w:rsidR="0002123B" w:rsidRPr="00F03387">
              <w:rPr>
                <w:lang w:val="pt-PT"/>
              </w:rPr>
              <w:t xml:space="preserve"> </w:t>
            </w:r>
            <w:r w:rsidRPr="00F03387">
              <w:rPr>
                <w:lang w:val="pt-PT"/>
              </w:rPr>
              <w:t>=</w:t>
            </w:r>
            <w:r w:rsidR="0002123B" w:rsidRPr="00F03387">
              <w:rPr>
                <w:lang w:val="pt-PT"/>
              </w:rPr>
              <w:t xml:space="preserve"> </w:t>
            </w:r>
            <w:r w:rsidRPr="00F03387">
              <w:rPr>
                <w:lang w:val="pt-PT"/>
              </w:rPr>
              <w:t>116)</w:t>
            </w:r>
          </w:p>
        </w:tc>
        <w:tc>
          <w:tcPr>
            <w:tcW w:w="1783" w:type="dxa"/>
            <w:tcBorders>
              <w:top w:val="single" w:sz="4" w:space="0" w:color="auto"/>
              <w:bottom w:val="single" w:sz="6" w:space="0" w:color="000000"/>
              <w:right w:val="single" w:sz="4" w:space="0" w:color="auto"/>
            </w:tcBorders>
          </w:tcPr>
          <w:p w14:paraId="452EB886" w14:textId="77777777" w:rsidR="00B145D7" w:rsidRPr="00F03387" w:rsidRDefault="00B145D7">
            <w:pPr>
              <w:keepNext/>
              <w:rPr>
                <w:lang w:val="pt-PT"/>
              </w:rPr>
            </w:pPr>
          </w:p>
        </w:tc>
      </w:tr>
      <w:tr w:rsidR="00B145D7" w:rsidRPr="00F03387" w14:paraId="7747E3F1" w14:textId="77777777">
        <w:trPr>
          <w:gridAfter w:val="1"/>
          <w:wAfter w:w="8" w:type="dxa"/>
        </w:trPr>
        <w:tc>
          <w:tcPr>
            <w:tcW w:w="2901" w:type="dxa"/>
            <w:tcBorders>
              <w:left w:val="single" w:sz="4" w:space="0" w:color="auto"/>
              <w:bottom w:val="nil"/>
            </w:tcBorders>
          </w:tcPr>
          <w:p w14:paraId="6E178ED6" w14:textId="77777777" w:rsidR="00B145D7" w:rsidRPr="00F03387" w:rsidRDefault="00B145D7">
            <w:pPr>
              <w:keepNext/>
              <w:rPr>
                <w:lang w:val="pt-PT"/>
              </w:rPr>
            </w:pPr>
            <w:r w:rsidRPr="00F03387">
              <w:rPr>
                <w:lang w:val="pt-PT"/>
              </w:rPr>
              <w:t>Sobrevivência livre de acontecimento</w:t>
            </w:r>
            <w:r w:rsidR="00F55CDD" w:rsidRPr="00F03387">
              <w:rPr>
                <w:lang w:val="pt-PT"/>
              </w:rPr>
              <w:t>s</w:t>
            </w:r>
          </w:p>
        </w:tc>
        <w:tc>
          <w:tcPr>
            <w:tcW w:w="1635" w:type="dxa"/>
            <w:tcBorders>
              <w:bottom w:val="nil"/>
            </w:tcBorders>
          </w:tcPr>
          <w:p w14:paraId="18CF8C13" w14:textId="77777777" w:rsidR="00B145D7" w:rsidRPr="00F03387" w:rsidRDefault="00B145D7">
            <w:pPr>
              <w:keepNext/>
              <w:rPr>
                <w:lang w:val="pt-PT"/>
              </w:rPr>
            </w:pPr>
          </w:p>
        </w:tc>
        <w:tc>
          <w:tcPr>
            <w:tcW w:w="1932" w:type="dxa"/>
            <w:tcBorders>
              <w:bottom w:val="nil"/>
            </w:tcBorders>
          </w:tcPr>
          <w:p w14:paraId="6D3D70C5" w14:textId="77777777" w:rsidR="00B145D7" w:rsidRPr="00F03387" w:rsidRDefault="00B145D7">
            <w:pPr>
              <w:keepNext/>
              <w:rPr>
                <w:lang w:val="pt-PT"/>
              </w:rPr>
            </w:pPr>
          </w:p>
        </w:tc>
        <w:tc>
          <w:tcPr>
            <w:tcW w:w="1783" w:type="dxa"/>
            <w:tcBorders>
              <w:bottom w:val="nil"/>
              <w:right w:val="single" w:sz="4" w:space="0" w:color="auto"/>
            </w:tcBorders>
          </w:tcPr>
          <w:p w14:paraId="691C146C" w14:textId="77777777" w:rsidR="00B145D7" w:rsidRPr="00F03387" w:rsidRDefault="00F55CDD">
            <w:pPr>
              <w:keepNext/>
              <w:jc w:val="center"/>
              <w:rPr>
                <w:lang w:val="pt-PT"/>
              </w:rPr>
            </w:pPr>
            <w:r w:rsidRPr="00F03387">
              <w:rPr>
                <w:lang w:val="pt-PT"/>
              </w:rPr>
              <w:t xml:space="preserve">Razão </w:t>
            </w:r>
            <w:r w:rsidR="00B145D7" w:rsidRPr="00F03387">
              <w:rPr>
                <w:lang w:val="pt-PT"/>
              </w:rPr>
              <w:t>de risco</w:t>
            </w:r>
          </w:p>
          <w:p w14:paraId="754871EF" w14:textId="77777777" w:rsidR="00B145D7" w:rsidRPr="00F03387" w:rsidRDefault="00B145D7">
            <w:pPr>
              <w:keepNext/>
              <w:jc w:val="center"/>
              <w:rPr>
                <w:lang w:val="pt-PT"/>
              </w:rPr>
            </w:pPr>
            <w:r w:rsidRPr="00F03387">
              <w:rPr>
                <w:lang w:val="pt-PT"/>
              </w:rPr>
              <w:t>(</w:t>
            </w:r>
            <w:r w:rsidR="00F55CDD" w:rsidRPr="00F03387">
              <w:rPr>
                <w:lang w:val="pt-PT"/>
              </w:rPr>
              <w:t xml:space="preserve">IC </w:t>
            </w:r>
            <w:r w:rsidRPr="00F03387">
              <w:rPr>
                <w:lang w:val="pt-PT"/>
              </w:rPr>
              <w:t>95</w:t>
            </w:r>
            <w:r w:rsidR="0002123B" w:rsidRPr="00F03387">
              <w:rPr>
                <w:lang w:val="pt-PT"/>
              </w:rPr>
              <w:t xml:space="preserve"> </w:t>
            </w:r>
            <w:r w:rsidRPr="00F03387">
              <w:rPr>
                <w:lang w:val="pt-PT"/>
              </w:rPr>
              <w:t>%)</w:t>
            </w:r>
          </w:p>
        </w:tc>
      </w:tr>
      <w:tr w:rsidR="00B145D7" w:rsidRPr="00F03387" w14:paraId="29D04A09" w14:textId="77777777">
        <w:trPr>
          <w:gridAfter w:val="1"/>
          <w:wAfter w:w="8" w:type="dxa"/>
        </w:trPr>
        <w:tc>
          <w:tcPr>
            <w:tcW w:w="2901" w:type="dxa"/>
            <w:tcBorders>
              <w:top w:val="nil"/>
              <w:left w:val="single" w:sz="4" w:space="0" w:color="auto"/>
              <w:bottom w:val="single" w:sz="6" w:space="0" w:color="000000"/>
            </w:tcBorders>
          </w:tcPr>
          <w:p w14:paraId="1C009A27" w14:textId="77777777" w:rsidR="00B145D7" w:rsidRPr="00F03387" w:rsidRDefault="00B145D7">
            <w:pPr>
              <w:rPr>
                <w:lang w:val="pt-PT"/>
              </w:rPr>
            </w:pPr>
            <w:r w:rsidRPr="00F03387">
              <w:rPr>
                <w:lang w:val="pt-PT"/>
              </w:rPr>
              <w:t>Nº de doentes com acontecimento</w:t>
            </w:r>
          </w:p>
        </w:tc>
        <w:tc>
          <w:tcPr>
            <w:tcW w:w="1635" w:type="dxa"/>
            <w:tcBorders>
              <w:top w:val="nil"/>
              <w:bottom w:val="single" w:sz="6" w:space="0" w:color="000000"/>
            </w:tcBorders>
          </w:tcPr>
          <w:p w14:paraId="5E26788C" w14:textId="77777777" w:rsidR="00B145D7" w:rsidRPr="00F03387" w:rsidRDefault="00B145D7">
            <w:pPr>
              <w:jc w:val="center"/>
              <w:rPr>
                <w:lang w:val="pt-PT"/>
              </w:rPr>
            </w:pPr>
            <w:r w:rsidRPr="00F03387">
              <w:rPr>
                <w:lang w:val="pt-PT"/>
              </w:rPr>
              <w:t>46</w:t>
            </w:r>
          </w:p>
        </w:tc>
        <w:tc>
          <w:tcPr>
            <w:tcW w:w="1932" w:type="dxa"/>
            <w:tcBorders>
              <w:top w:val="nil"/>
              <w:bottom w:val="single" w:sz="6" w:space="0" w:color="000000"/>
            </w:tcBorders>
          </w:tcPr>
          <w:p w14:paraId="04EB7D69" w14:textId="77777777" w:rsidR="00B145D7" w:rsidRPr="00F03387" w:rsidRDefault="00B145D7">
            <w:pPr>
              <w:jc w:val="center"/>
              <w:rPr>
                <w:lang w:val="pt-PT"/>
              </w:rPr>
            </w:pPr>
            <w:r w:rsidRPr="00F03387">
              <w:rPr>
                <w:lang w:val="pt-PT"/>
              </w:rPr>
              <w:t>59</w:t>
            </w:r>
          </w:p>
        </w:tc>
        <w:tc>
          <w:tcPr>
            <w:tcW w:w="1783" w:type="dxa"/>
            <w:tcBorders>
              <w:top w:val="nil"/>
              <w:bottom w:val="single" w:sz="6" w:space="0" w:color="000000"/>
              <w:right w:val="single" w:sz="4" w:space="0" w:color="auto"/>
            </w:tcBorders>
          </w:tcPr>
          <w:p w14:paraId="5936E3DC" w14:textId="77777777" w:rsidR="00B145D7" w:rsidRPr="00F03387" w:rsidRDefault="00B145D7">
            <w:pPr>
              <w:jc w:val="center"/>
              <w:rPr>
                <w:lang w:val="pt-PT"/>
              </w:rPr>
            </w:pPr>
            <w:r w:rsidRPr="00F03387">
              <w:rPr>
                <w:lang w:val="pt-PT"/>
              </w:rPr>
              <w:t>0,65 (0,44; 0,96)</w:t>
            </w:r>
            <w:r w:rsidRPr="00F03387">
              <w:rPr>
                <w:lang w:val="pt-PT"/>
              </w:rPr>
              <w:br/>
            </w:r>
            <w:r w:rsidR="0002123B" w:rsidRPr="00F03387">
              <w:rPr>
                <w:lang w:val="pt-PT"/>
              </w:rPr>
              <w:t xml:space="preserve">p </w:t>
            </w:r>
            <w:r w:rsidRPr="00F03387">
              <w:rPr>
                <w:lang w:val="pt-PT"/>
              </w:rPr>
              <w:t>=</w:t>
            </w:r>
            <w:r w:rsidR="0002123B" w:rsidRPr="00F03387">
              <w:rPr>
                <w:lang w:val="pt-PT"/>
              </w:rPr>
              <w:t xml:space="preserve"> </w:t>
            </w:r>
            <w:r w:rsidRPr="00F03387">
              <w:rPr>
                <w:lang w:val="pt-PT"/>
              </w:rPr>
              <w:t>0,0275</w:t>
            </w:r>
          </w:p>
        </w:tc>
      </w:tr>
      <w:tr w:rsidR="00B145D7" w:rsidRPr="00F03387" w14:paraId="2704CE19" w14:textId="77777777">
        <w:trPr>
          <w:gridAfter w:val="1"/>
          <w:wAfter w:w="8" w:type="dxa"/>
        </w:trPr>
        <w:tc>
          <w:tcPr>
            <w:tcW w:w="2901" w:type="dxa"/>
            <w:tcBorders>
              <w:top w:val="single" w:sz="6" w:space="0" w:color="000000"/>
              <w:left w:val="single" w:sz="4" w:space="0" w:color="auto"/>
              <w:bottom w:val="single" w:sz="4" w:space="0" w:color="auto"/>
            </w:tcBorders>
          </w:tcPr>
          <w:p w14:paraId="36B51050" w14:textId="77777777" w:rsidR="00B145D7" w:rsidRPr="00F03387" w:rsidRDefault="00F55CDD">
            <w:pPr>
              <w:rPr>
                <w:lang w:val="pt-PT"/>
              </w:rPr>
            </w:pPr>
            <w:r w:rsidRPr="00F03387">
              <w:rPr>
                <w:lang w:val="pt-PT"/>
              </w:rPr>
              <w:t>R</w:t>
            </w:r>
            <w:r w:rsidR="00B145D7" w:rsidRPr="00F03387">
              <w:rPr>
                <w:lang w:val="pt-PT"/>
              </w:rPr>
              <w:t>esposta patológica completa</w:t>
            </w:r>
            <w:r w:rsidRPr="00F03387">
              <w:rPr>
                <w:lang w:val="pt-PT"/>
              </w:rPr>
              <w:t xml:space="preserve"> total</w:t>
            </w:r>
            <w:r w:rsidR="00B145D7" w:rsidRPr="00F03387">
              <w:rPr>
                <w:lang w:val="pt-PT"/>
              </w:rPr>
              <w:t>* (</w:t>
            </w:r>
            <w:r w:rsidRPr="00F03387">
              <w:rPr>
                <w:lang w:val="pt-PT"/>
              </w:rPr>
              <w:t xml:space="preserve">IC </w:t>
            </w:r>
            <w:r w:rsidR="00B145D7" w:rsidRPr="00F03387">
              <w:rPr>
                <w:lang w:val="pt-PT"/>
              </w:rPr>
              <w:t>95</w:t>
            </w:r>
            <w:r w:rsidR="0002123B" w:rsidRPr="00F03387">
              <w:rPr>
                <w:lang w:val="pt-PT"/>
              </w:rPr>
              <w:t xml:space="preserve"> </w:t>
            </w:r>
            <w:r w:rsidR="00B145D7" w:rsidRPr="00F03387">
              <w:rPr>
                <w:lang w:val="pt-PT"/>
              </w:rPr>
              <w:t>%)</w:t>
            </w:r>
          </w:p>
        </w:tc>
        <w:tc>
          <w:tcPr>
            <w:tcW w:w="1635" w:type="dxa"/>
            <w:tcBorders>
              <w:top w:val="single" w:sz="6" w:space="0" w:color="000000"/>
              <w:bottom w:val="single" w:sz="4" w:space="0" w:color="auto"/>
              <w:right w:val="single" w:sz="4" w:space="0" w:color="auto"/>
            </w:tcBorders>
          </w:tcPr>
          <w:p w14:paraId="5B3FAD1F" w14:textId="77777777" w:rsidR="00B145D7" w:rsidRPr="00F03387" w:rsidRDefault="00B145D7">
            <w:pPr>
              <w:jc w:val="center"/>
              <w:rPr>
                <w:lang w:val="pt-PT"/>
              </w:rPr>
            </w:pPr>
            <w:r w:rsidRPr="00F03387">
              <w:rPr>
                <w:lang w:val="pt-PT"/>
              </w:rPr>
              <w:t>40</w:t>
            </w:r>
            <w:r w:rsidR="0002123B" w:rsidRPr="00F03387">
              <w:rPr>
                <w:lang w:val="pt-PT"/>
              </w:rPr>
              <w:t xml:space="preserve"> </w:t>
            </w:r>
            <w:r w:rsidRPr="00F03387">
              <w:rPr>
                <w:lang w:val="pt-PT"/>
              </w:rPr>
              <w:t>%</w:t>
            </w:r>
          </w:p>
          <w:p w14:paraId="34E152DB" w14:textId="77777777" w:rsidR="00B145D7" w:rsidRPr="00F03387" w:rsidRDefault="00B145D7">
            <w:pPr>
              <w:jc w:val="center"/>
              <w:rPr>
                <w:lang w:val="pt-PT"/>
              </w:rPr>
            </w:pPr>
            <w:r w:rsidRPr="00F03387">
              <w:rPr>
                <w:lang w:val="pt-PT"/>
              </w:rPr>
              <w:t>(31,0; 49,6)</w:t>
            </w:r>
          </w:p>
        </w:tc>
        <w:tc>
          <w:tcPr>
            <w:tcW w:w="1932" w:type="dxa"/>
            <w:tcBorders>
              <w:top w:val="single" w:sz="6" w:space="0" w:color="000000"/>
              <w:left w:val="single" w:sz="4" w:space="0" w:color="auto"/>
              <w:bottom w:val="single" w:sz="4" w:space="0" w:color="auto"/>
              <w:right w:val="single" w:sz="4" w:space="0" w:color="auto"/>
            </w:tcBorders>
          </w:tcPr>
          <w:p w14:paraId="4334782C" w14:textId="77777777" w:rsidR="00B145D7" w:rsidRPr="00F03387" w:rsidRDefault="00B145D7">
            <w:pPr>
              <w:jc w:val="center"/>
              <w:rPr>
                <w:lang w:val="pt-PT"/>
              </w:rPr>
            </w:pPr>
            <w:r w:rsidRPr="00F03387">
              <w:rPr>
                <w:lang w:val="pt-PT"/>
              </w:rPr>
              <w:t>20,7</w:t>
            </w:r>
            <w:r w:rsidR="0002123B" w:rsidRPr="00F03387">
              <w:rPr>
                <w:lang w:val="pt-PT"/>
              </w:rPr>
              <w:t xml:space="preserve"> </w:t>
            </w:r>
            <w:r w:rsidRPr="00F03387">
              <w:rPr>
                <w:lang w:val="pt-PT"/>
              </w:rPr>
              <w:t>%</w:t>
            </w:r>
          </w:p>
          <w:p w14:paraId="4EF2F6F1" w14:textId="77777777" w:rsidR="00B145D7" w:rsidRPr="00F03387" w:rsidRDefault="00B145D7">
            <w:pPr>
              <w:jc w:val="center"/>
              <w:rPr>
                <w:lang w:val="pt-PT"/>
              </w:rPr>
            </w:pPr>
            <w:r w:rsidRPr="00F03387">
              <w:rPr>
                <w:lang w:val="pt-PT"/>
              </w:rPr>
              <w:t>(13,7; 29,2)</w:t>
            </w:r>
          </w:p>
        </w:tc>
        <w:tc>
          <w:tcPr>
            <w:tcW w:w="1783" w:type="dxa"/>
            <w:tcBorders>
              <w:top w:val="single" w:sz="6" w:space="0" w:color="000000"/>
              <w:left w:val="single" w:sz="4" w:space="0" w:color="auto"/>
              <w:bottom w:val="single" w:sz="4" w:space="0" w:color="auto"/>
              <w:right w:val="single" w:sz="4" w:space="0" w:color="auto"/>
            </w:tcBorders>
          </w:tcPr>
          <w:p w14:paraId="59F855EA" w14:textId="77777777" w:rsidR="00B145D7" w:rsidRPr="00F03387" w:rsidRDefault="0002123B">
            <w:pPr>
              <w:jc w:val="center"/>
              <w:rPr>
                <w:lang w:val="pt-PT"/>
              </w:rPr>
            </w:pPr>
            <w:r w:rsidRPr="00F03387">
              <w:rPr>
                <w:lang w:val="pt-PT"/>
              </w:rPr>
              <w:t xml:space="preserve">p </w:t>
            </w:r>
            <w:r w:rsidR="00B145D7" w:rsidRPr="00F03387">
              <w:rPr>
                <w:lang w:val="pt-PT"/>
              </w:rPr>
              <w:t>=</w:t>
            </w:r>
            <w:r w:rsidRPr="00F03387">
              <w:rPr>
                <w:lang w:val="pt-PT"/>
              </w:rPr>
              <w:t xml:space="preserve"> </w:t>
            </w:r>
            <w:r w:rsidR="00B145D7" w:rsidRPr="00F03387">
              <w:rPr>
                <w:lang w:val="pt-PT"/>
              </w:rPr>
              <w:t>0,0014</w:t>
            </w:r>
          </w:p>
        </w:tc>
      </w:tr>
      <w:tr w:rsidR="00B145D7" w:rsidRPr="00F03387" w14:paraId="2468D517" w14:textId="77777777" w:rsidTr="00021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2901" w:type="dxa"/>
            <w:tcBorders>
              <w:bottom w:val="nil"/>
            </w:tcBorders>
          </w:tcPr>
          <w:p w14:paraId="7E63519F" w14:textId="77777777" w:rsidR="00B145D7" w:rsidRPr="00F03387" w:rsidRDefault="00B145D7">
            <w:pPr>
              <w:rPr>
                <w:lang w:val="pt-PT"/>
              </w:rPr>
            </w:pPr>
            <w:r w:rsidRPr="00F03387">
              <w:rPr>
                <w:lang w:val="pt-PT"/>
              </w:rPr>
              <w:t>Sobrevivência global</w:t>
            </w:r>
          </w:p>
        </w:tc>
        <w:tc>
          <w:tcPr>
            <w:tcW w:w="1635" w:type="dxa"/>
            <w:tcBorders>
              <w:bottom w:val="nil"/>
            </w:tcBorders>
          </w:tcPr>
          <w:p w14:paraId="433F37F9" w14:textId="77777777" w:rsidR="00B145D7" w:rsidRPr="00F03387" w:rsidRDefault="00B145D7" w:rsidP="0002123B">
            <w:pPr>
              <w:rPr>
                <w:lang w:val="pt-PT"/>
              </w:rPr>
            </w:pPr>
          </w:p>
        </w:tc>
        <w:tc>
          <w:tcPr>
            <w:tcW w:w="1935" w:type="dxa"/>
            <w:tcBorders>
              <w:bottom w:val="nil"/>
            </w:tcBorders>
          </w:tcPr>
          <w:p w14:paraId="6B5324FE" w14:textId="77777777" w:rsidR="00B145D7" w:rsidRPr="00F03387" w:rsidRDefault="00B145D7" w:rsidP="0002123B">
            <w:pPr>
              <w:rPr>
                <w:b/>
                <w:lang w:val="pt-PT"/>
              </w:rPr>
            </w:pPr>
          </w:p>
        </w:tc>
        <w:tc>
          <w:tcPr>
            <w:tcW w:w="1788" w:type="dxa"/>
            <w:gridSpan w:val="2"/>
            <w:tcBorders>
              <w:bottom w:val="nil"/>
            </w:tcBorders>
          </w:tcPr>
          <w:p w14:paraId="6FBF26CC" w14:textId="77777777" w:rsidR="00B145D7" w:rsidRPr="00F03387" w:rsidRDefault="00F55CDD">
            <w:pPr>
              <w:jc w:val="center"/>
              <w:rPr>
                <w:lang w:val="pt-PT"/>
              </w:rPr>
            </w:pPr>
            <w:r w:rsidRPr="00F03387">
              <w:rPr>
                <w:lang w:val="pt-PT"/>
              </w:rPr>
              <w:t xml:space="preserve">Razão </w:t>
            </w:r>
            <w:r w:rsidR="00B145D7" w:rsidRPr="00F03387">
              <w:rPr>
                <w:lang w:val="pt-PT"/>
              </w:rPr>
              <w:t>de risco</w:t>
            </w:r>
          </w:p>
          <w:p w14:paraId="13404A23" w14:textId="77777777" w:rsidR="00B145D7" w:rsidRPr="00F03387" w:rsidRDefault="00B145D7" w:rsidP="0002123B">
            <w:pPr>
              <w:jc w:val="center"/>
              <w:rPr>
                <w:lang w:val="pt-PT"/>
              </w:rPr>
            </w:pPr>
            <w:r w:rsidRPr="00F03387">
              <w:rPr>
                <w:lang w:val="pt-PT"/>
              </w:rPr>
              <w:t>(</w:t>
            </w:r>
            <w:r w:rsidR="00F55CDD" w:rsidRPr="00F03387">
              <w:rPr>
                <w:lang w:val="pt-PT"/>
              </w:rPr>
              <w:t xml:space="preserve">IC </w:t>
            </w:r>
            <w:r w:rsidRPr="00F03387">
              <w:rPr>
                <w:lang w:val="pt-PT"/>
              </w:rPr>
              <w:t>95</w:t>
            </w:r>
            <w:r w:rsidR="0002123B" w:rsidRPr="00F03387">
              <w:rPr>
                <w:lang w:val="pt-PT"/>
              </w:rPr>
              <w:t xml:space="preserve"> </w:t>
            </w:r>
            <w:r w:rsidRPr="00F03387">
              <w:rPr>
                <w:lang w:val="pt-PT"/>
              </w:rPr>
              <w:t>%</w:t>
            </w:r>
            <w:r w:rsidR="0002123B" w:rsidRPr="00F03387">
              <w:rPr>
                <w:lang w:val="pt-PT"/>
              </w:rPr>
              <w:t>)</w:t>
            </w:r>
          </w:p>
        </w:tc>
      </w:tr>
      <w:tr w:rsidR="0002123B" w:rsidRPr="00F03387" w14:paraId="2640CF81" w14:textId="77777777" w:rsidTr="00021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2901" w:type="dxa"/>
            <w:tcBorders>
              <w:top w:val="nil"/>
            </w:tcBorders>
          </w:tcPr>
          <w:p w14:paraId="64C3ABEB" w14:textId="77777777" w:rsidR="0002123B" w:rsidRPr="00F03387" w:rsidRDefault="0002123B">
            <w:pPr>
              <w:rPr>
                <w:lang w:val="pt-PT"/>
              </w:rPr>
            </w:pPr>
            <w:r w:rsidRPr="00F03387">
              <w:rPr>
                <w:lang w:val="pt-PT"/>
              </w:rPr>
              <w:t>Nº de doentes com acontecimento</w:t>
            </w:r>
          </w:p>
          <w:p w14:paraId="41A74B09" w14:textId="77777777" w:rsidR="003807F0" w:rsidRPr="00F03387" w:rsidRDefault="003807F0">
            <w:pPr>
              <w:rPr>
                <w:lang w:val="pt-PT"/>
              </w:rPr>
            </w:pPr>
          </w:p>
        </w:tc>
        <w:tc>
          <w:tcPr>
            <w:tcW w:w="1635" w:type="dxa"/>
            <w:tcBorders>
              <w:top w:val="nil"/>
            </w:tcBorders>
          </w:tcPr>
          <w:p w14:paraId="49F66AFD" w14:textId="77777777" w:rsidR="0002123B" w:rsidRPr="00F03387" w:rsidRDefault="0002123B" w:rsidP="00BB3B80">
            <w:pPr>
              <w:jc w:val="center"/>
              <w:rPr>
                <w:lang w:val="pt-PT"/>
              </w:rPr>
            </w:pPr>
            <w:r w:rsidRPr="00F03387">
              <w:rPr>
                <w:lang w:val="pt-PT"/>
              </w:rPr>
              <w:t>22</w:t>
            </w:r>
          </w:p>
        </w:tc>
        <w:tc>
          <w:tcPr>
            <w:tcW w:w="1935" w:type="dxa"/>
            <w:tcBorders>
              <w:top w:val="nil"/>
            </w:tcBorders>
          </w:tcPr>
          <w:p w14:paraId="0D735A22" w14:textId="77777777" w:rsidR="0002123B" w:rsidRPr="00F03387" w:rsidRDefault="0002123B" w:rsidP="00BB3B80">
            <w:pPr>
              <w:jc w:val="center"/>
              <w:rPr>
                <w:b/>
                <w:lang w:val="pt-PT"/>
              </w:rPr>
            </w:pPr>
            <w:r w:rsidRPr="00F03387">
              <w:rPr>
                <w:lang w:val="pt-PT"/>
              </w:rPr>
              <w:t>33</w:t>
            </w:r>
          </w:p>
        </w:tc>
        <w:tc>
          <w:tcPr>
            <w:tcW w:w="1788" w:type="dxa"/>
            <w:gridSpan w:val="2"/>
            <w:tcBorders>
              <w:top w:val="nil"/>
            </w:tcBorders>
          </w:tcPr>
          <w:p w14:paraId="1D55853F" w14:textId="77777777" w:rsidR="0002123B" w:rsidRPr="00F03387" w:rsidRDefault="0002123B" w:rsidP="0002123B">
            <w:pPr>
              <w:jc w:val="center"/>
              <w:rPr>
                <w:lang w:val="pt-PT"/>
              </w:rPr>
            </w:pPr>
            <w:r w:rsidRPr="00F03387">
              <w:rPr>
                <w:lang w:val="pt-PT"/>
              </w:rPr>
              <w:t>0,59 (0,35; 1,02)</w:t>
            </w:r>
          </w:p>
          <w:p w14:paraId="74E592E2" w14:textId="77777777" w:rsidR="0002123B" w:rsidRPr="00F03387" w:rsidRDefault="0002123B" w:rsidP="0002123B">
            <w:pPr>
              <w:jc w:val="center"/>
              <w:rPr>
                <w:lang w:val="pt-PT"/>
              </w:rPr>
            </w:pPr>
            <w:r w:rsidRPr="00F03387">
              <w:rPr>
                <w:lang w:val="pt-PT"/>
              </w:rPr>
              <w:t>p = 0,0555</w:t>
            </w:r>
          </w:p>
        </w:tc>
      </w:tr>
    </w:tbl>
    <w:p w14:paraId="1F6554D1" w14:textId="77777777" w:rsidR="00B145D7" w:rsidRPr="00F03387" w:rsidRDefault="00B145D7">
      <w:pPr>
        <w:rPr>
          <w:sz w:val="20"/>
          <w:szCs w:val="22"/>
          <w:lang w:val="pt-PT"/>
        </w:rPr>
      </w:pPr>
      <w:r w:rsidRPr="00F03387">
        <w:rPr>
          <w:sz w:val="20"/>
          <w:szCs w:val="22"/>
          <w:lang w:val="pt-PT"/>
        </w:rPr>
        <w:t>*definido como qualquer ausência de cancro invasivo tanto na mama como nos gânglios axilares</w:t>
      </w:r>
    </w:p>
    <w:p w14:paraId="0D739E4F" w14:textId="77777777" w:rsidR="00B145D7" w:rsidRPr="00F03387" w:rsidRDefault="00B145D7">
      <w:pPr>
        <w:rPr>
          <w:lang w:val="pt-PT"/>
        </w:rPr>
      </w:pPr>
    </w:p>
    <w:p w14:paraId="278D0202" w14:textId="77777777" w:rsidR="00B145D7" w:rsidRPr="00F03387" w:rsidRDefault="00B145D7">
      <w:pPr>
        <w:rPr>
          <w:lang w:val="pt-PT"/>
        </w:rPr>
      </w:pPr>
      <w:r w:rsidRPr="00F03387">
        <w:rPr>
          <w:lang w:val="pt-PT"/>
        </w:rPr>
        <w:t xml:space="preserve">Um benefício absoluto de 13 pontos percentuais, a favor do grupo Herceptin, foi estimado </w:t>
      </w:r>
      <w:r w:rsidRPr="00F03387">
        <w:rPr>
          <w:szCs w:val="22"/>
          <w:lang w:val="pt-PT"/>
        </w:rPr>
        <w:t xml:space="preserve">em termos de taxa de sobrevivência livre de acontecimento a 3 anos (65% </w:t>
      </w:r>
      <w:r w:rsidRPr="00F03387">
        <w:rPr>
          <w:i/>
          <w:szCs w:val="22"/>
          <w:lang w:val="pt-PT"/>
        </w:rPr>
        <w:t>v</w:t>
      </w:r>
      <w:r w:rsidR="00D979CC" w:rsidRPr="00F03387">
        <w:rPr>
          <w:i/>
          <w:szCs w:val="22"/>
          <w:lang w:val="pt-PT"/>
        </w:rPr>
        <w:t>ersu</w:t>
      </w:r>
      <w:r w:rsidRPr="00F03387">
        <w:rPr>
          <w:i/>
          <w:szCs w:val="22"/>
          <w:lang w:val="pt-PT"/>
        </w:rPr>
        <w:t>s</w:t>
      </w:r>
      <w:r w:rsidRPr="00F03387">
        <w:rPr>
          <w:szCs w:val="22"/>
          <w:lang w:val="pt-PT"/>
        </w:rPr>
        <w:t xml:space="preserve"> 52%).</w:t>
      </w:r>
    </w:p>
    <w:p w14:paraId="6792E13D" w14:textId="77777777" w:rsidR="00B145D7" w:rsidRPr="00F03387" w:rsidRDefault="00B145D7">
      <w:pPr>
        <w:rPr>
          <w:lang w:val="pt-PT"/>
        </w:rPr>
      </w:pPr>
    </w:p>
    <w:p w14:paraId="08D7CB30" w14:textId="77777777" w:rsidR="00B145D7" w:rsidRPr="00F03387" w:rsidRDefault="00B145D7">
      <w:pPr>
        <w:rPr>
          <w:i/>
          <w:u w:val="single"/>
          <w:lang w:val="pt-PT"/>
        </w:rPr>
      </w:pPr>
      <w:r w:rsidRPr="00F03387">
        <w:rPr>
          <w:i/>
          <w:u w:val="single"/>
          <w:lang w:val="pt-PT"/>
        </w:rPr>
        <w:t>Cancro gástrico metast</w:t>
      </w:r>
      <w:r w:rsidR="00890F20" w:rsidRPr="00F03387">
        <w:rPr>
          <w:i/>
          <w:u w:val="single"/>
          <w:lang w:val="pt-PT"/>
        </w:rPr>
        <w:t>izado</w:t>
      </w:r>
    </w:p>
    <w:p w14:paraId="599AA4BC" w14:textId="77777777" w:rsidR="00B145D7" w:rsidRPr="00F03387" w:rsidRDefault="00B145D7">
      <w:pPr>
        <w:rPr>
          <w:lang w:val="pt-PT"/>
        </w:rPr>
      </w:pPr>
    </w:p>
    <w:p w14:paraId="1CAEB842" w14:textId="77777777" w:rsidR="00B145D7" w:rsidRPr="00F03387" w:rsidRDefault="00B145D7">
      <w:pPr>
        <w:rPr>
          <w:lang w:val="pt-PT"/>
        </w:rPr>
      </w:pPr>
      <w:r w:rsidRPr="00F03387">
        <w:rPr>
          <w:lang w:val="pt-PT"/>
        </w:rPr>
        <w:t xml:space="preserve">Herceptin foi estudado no ensaio ToGA (BO18255), aberto, de fase III, aleatorizado, em associação com quimioterapia, </w:t>
      </w:r>
      <w:r w:rsidRPr="00F03387">
        <w:rPr>
          <w:i/>
          <w:lang w:val="pt-PT"/>
        </w:rPr>
        <w:t>versus</w:t>
      </w:r>
      <w:r w:rsidRPr="00F03387">
        <w:rPr>
          <w:lang w:val="pt-PT"/>
        </w:rPr>
        <w:t xml:space="preserve"> quimioterapia apenas.</w:t>
      </w:r>
    </w:p>
    <w:p w14:paraId="75DF8E65" w14:textId="77777777" w:rsidR="00B145D7" w:rsidRPr="00F03387" w:rsidRDefault="00B145D7">
      <w:pPr>
        <w:rPr>
          <w:lang w:val="pt-PT"/>
        </w:rPr>
      </w:pPr>
    </w:p>
    <w:p w14:paraId="1C66B167" w14:textId="77777777" w:rsidR="00B145D7" w:rsidRPr="00F03387" w:rsidRDefault="00B145D7">
      <w:pPr>
        <w:rPr>
          <w:lang w:val="pt-PT"/>
        </w:rPr>
      </w:pPr>
      <w:r w:rsidRPr="00F03387">
        <w:rPr>
          <w:lang w:val="pt-PT"/>
        </w:rPr>
        <w:t>A quimioterapia foi administrada do seguinte modo:</w:t>
      </w:r>
    </w:p>
    <w:p w14:paraId="2AB087DF" w14:textId="77777777" w:rsidR="00B145D7" w:rsidRPr="00F03387" w:rsidRDefault="00B145D7">
      <w:pPr>
        <w:rPr>
          <w:lang w:val="pt-PT"/>
        </w:rPr>
      </w:pPr>
    </w:p>
    <w:p w14:paraId="51594C7A" w14:textId="77777777" w:rsidR="00B145D7" w:rsidRPr="00F03387" w:rsidRDefault="00B145D7">
      <w:pPr>
        <w:autoSpaceDE w:val="0"/>
        <w:autoSpaceDN w:val="0"/>
        <w:adjustRightInd w:val="0"/>
        <w:ind w:left="567" w:hanging="283"/>
        <w:rPr>
          <w:lang w:val="pt-PT"/>
        </w:rPr>
      </w:pPr>
      <w:r w:rsidRPr="00F03387">
        <w:rPr>
          <w:lang w:val="pt-PT"/>
        </w:rPr>
        <w:t>-</w:t>
      </w:r>
      <w:r w:rsidRPr="00F03387">
        <w:rPr>
          <w:lang w:val="pt-PT"/>
        </w:rPr>
        <w:tab/>
        <w:t>capecitabina - 1000 mg/m</w:t>
      </w:r>
      <w:r w:rsidRPr="00F03387">
        <w:rPr>
          <w:vertAlign w:val="superscript"/>
          <w:lang w:val="pt-PT"/>
        </w:rPr>
        <w:t>2</w:t>
      </w:r>
      <w:r w:rsidRPr="00F03387">
        <w:rPr>
          <w:lang w:val="pt-PT"/>
        </w:rPr>
        <w:t xml:space="preserve"> por via oral, duas vezes por dia durante 14 dias, de 3 em 3 semanas, durante 6 ciclos (da noite do dia 1 até à manhã do dia 15 de cada ciclo) </w:t>
      </w:r>
    </w:p>
    <w:p w14:paraId="69D7D5AF" w14:textId="77777777" w:rsidR="00B145D7" w:rsidRPr="00F03387" w:rsidRDefault="00B145D7">
      <w:pPr>
        <w:autoSpaceDE w:val="0"/>
        <w:autoSpaceDN w:val="0"/>
        <w:adjustRightInd w:val="0"/>
        <w:rPr>
          <w:lang w:val="pt-PT"/>
        </w:rPr>
      </w:pPr>
      <w:r w:rsidRPr="00F03387">
        <w:rPr>
          <w:lang w:val="pt-PT"/>
        </w:rPr>
        <w:t xml:space="preserve">ou </w:t>
      </w:r>
    </w:p>
    <w:p w14:paraId="182D93F6" w14:textId="77777777" w:rsidR="00B145D7" w:rsidRPr="00F03387" w:rsidRDefault="00B145D7">
      <w:pPr>
        <w:autoSpaceDE w:val="0"/>
        <w:autoSpaceDN w:val="0"/>
        <w:adjustRightInd w:val="0"/>
        <w:ind w:left="567" w:hanging="283"/>
        <w:rPr>
          <w:lang w:val="pt-PT"/>
        </w:rPr>
      </w:pPr>
      <w:r w:rsidRPr="00F03387">
        <w:rPr>
          <w:lang w:val="pt-PT"/>
        </w:rPr>
        <w:t>-</w:t>
      </w:r>
      <w:r w:rsidRPr="00F03387">
        <w:rPr>
          <w:lang w:val="pt-PT"/>
        </w:rPr>
        <w:tab/>
        <w:t>5-fluorouracilo endovenoso - 800 mg/m</w:t>
      </w:r>
      <w:r w:rsidRPr="00F03387">
        <w:rPr>
          <w:vertAlign w:val="superscript"/>
          <w:lang w:val="pt-PT"/>
        </w:rPr>
        <w:t>2</w:t>
      </w:r>
      <w:r w:rsidRPr="00F03387">
        <w:rPr>
          <w:lang w:val="pt-PT"/>
        </w:rPr>
        <w:t>/dia em perfusão i</w:t>
      </w:r>
      <w:r w:rsidR="0002123B" w:rsidRPr="00F03387">
        <w:rPr>
          <w:lang w:val="pt-PT"/>
        </w:rPr>
        <w:t>ntravenosa</w:t>
      </w:r>
      <w:r w:rsidRPr="00F03387">
        <w:rPr>
          <w:lang w:val="pt-PT"/>
        </w:rPr>
        <w:t xml:space="preserve"> contínua durante 5 dias, administrada de 3 em 3 semanas durante 6 ciclos (dias 1 a 5 de cada ciclo)</w:t>
      </w:r>
    </w:p>
    <w:p w14:paraId="279201BC" w14:textId="77777777" w:rsidR="00B145D7" w:rsidRPr="00F03387" w:rsidRDefault="00B145D7">
      <w:pPr>
        <w:autoSpaceDE w:val="0"/>
        <w:autoSpaceDN w:val="0"/>
        <w:adjustRightInd w:val="0"/>
        <w:rPr>
          <w:lang w:val="pt-PT"/>
        </w:rPr>
      </w:pPr>
    </w:p>
    <w:p w14:paraId="27595A12" w14:textId="77777777" w:rsidR="00B145D7" w:rsidRPr="00F03387" w:rsidRDefault="00B145D7" w:rsidP="006A4769">
      <w:pPr>
        <w:keepNext/>
        <w:keepLines/>
        <w:rPr>
          <w:lang w:val="pt-PT"/>
        </w:rPr>
      </w:pPr>
      <w:r w:rsidRPr="00F03387">
        <w:rPr>
          <w:lang w:val="pt-PT"/>
        </w:rPr>
        <w:t xml:space="preserve"> Cada um do</w:t>
      </w:r>
      <w:r w:rsidR="00F55CDD" w:rsidRPr="00F03387">
        <w:rPr>
          <w:lang w:val="pt-PT"/>
        </w:rPr>
        <w:t>s</w:t>
      </w:r>
      <w:r w:rsidRPr="00F03387">
        <w:rPr>
          <w:lang w:val="pt-PT"/>
        </w:rPr>
        <w:t xml:space="preserve"> qua</w:t>
      </w:r>
      <w:r w:rsidR="00F55CDD" w:rsidRPr="00F03387">
        <w:rPr>
          <w:lang w:val="pt-PT"/>
        </w:rPr>
        <w:t>is</w:t>
      </w:r>
      <w:r w:rsidRPr="00F03387">
        <w:rPr>
          <w:lang w:val="pt-PT"/>
        </w:rPr>
        <w:t xml:space="preserve"> foi administrado com:</w:t>
      </w:r>
    </w:p>
    <w:p w14:paraId="29E13709" w14:textId="77777777" w:rsidR="00B145D7" w:rsidRPr="00F03387" w:rsidRDefault="00B145D7">
      <w:pPr>
        <w:rPr>
          <w:lang w:val="pt-PT"/>
        </w:rPr>
      </w:pPr>
    </w:p>
    <w:p w14:paraId="40092D96" w14:textId="77777777" w:rsidR="00B145D7" w:rsidRPr="00F03387" w:rsidRDefault="00B145D7">
      <w:pPr>
        <w:autoSpaceDE w:val="0"/>
        <w:autoSpaceDN w:val="0"/>
        <w:adjustRightInd w:val="0"/>
        <w:ind w:left="567" w:hanging="283"/>
        <w:rPr>
          <w:lang w:val="pt-PT"/>
        </w:rPr>
      </w:pPr>
      <w:r w:rsidRPr="00F03387">
        <w:rPr>
          <w:lang w:val="pt-PT"/>
        </w:rPr>
        <w:t>-</w:t>
      </w:r>
      <w:r w:rsidRPr="00F03387">
        <w:rPr>
          <w:lang w:val="pt-PT"/>
        </w:rPr>
        <w:tab/>
        <w:t>cisplatina – 80 mg/m</w:t>
      </w:r>
      <w:r w:rsidRPr="00F03387">
        <w:rPr>
          <w:vertAlign w:val="superscript"/>
          <w:lang w:val="pt-PT"/>
        </w:rPr>
        <w:t>2</w:t>
      </w:r>
      <w:r w:rsidRPr="00F03387">
        <w:rPr>
          <w:lang w:val="pt-PT"/>
        </w:rPr>
        <w:t xml:space="preserve"> de 3 em 3 semanas durante 6 ciclos, no dia 1 de cada ciclo.</w:t>
      </w:r>
    </w:p>
    <w:p w14:paraId="3B269AC0" w14:textId="77777777" w:rsidR="00B145D7" w:rsidRPr="00F03387" w:rsidRDefault="00B145D7">
      <w:pPr>
        <w:rPr>
          <w:lang w:val="pt-PT"/>
        </w:rPr>
      </w:pPr>
    </w:p>
    <w:p w14:paraId="530B879F" w14:textId="77777777" w:rsidR="00B145D7" w:rsidRPr="00F03387" w:rsidRDefault="00B145D7">
      <w:pPr>
        <w:keepNext/>
        <w:rPr>
          <w:lang w:val="pt-PT"/>
        </w:rPr>
      </w:pPr>
      <w:r w:rsidRPr="00F03387">
        <w:rPr>
          <w:lang w:val="pt-PT"/>
        </w:rPr>
        <w:t xml:space="preserve">A </w:t>
      </w:r>
      <w:r w:rsidR="00D979CC" w:rsidRPr="00F03387">
        <w:rPr>
          <w:lang w:val="pt-PT"/>
        </w:rPr>
        <w:t>T</w:t>
      </w:r>
      <w:r w:rsidRPr="00F03387">
        <w:rPr>
          <w:lang w:val="pt-PT"/>
        </w:rPr>
        <w:t xml:space="preserve">abela </w:t>
      </w:r>
      <w:r w:rsidR="00D979CC" w:rsidRPr="00F03387">
        <w:rPr>
          <w:lang w:val="pt-PT"/>
        </w:rPr>
        <w:t>1</w:t>
      </w:r>
      <w:r w:rsidR="000F5FA1" w:rsidRPr="00F03387">
        <w:rPr>
          <w:lang w:val="pt-PT"/>
        </w:rPr>
        <w:t>3</w:t>
      </w:r>
      <w:r w:rsidRPr="00F03387">
        <w:rPr>
          <w:lang w:val="pt-PT"/>
        </w:rPr>
        <w:t xml:space="preserve"> resume os resultados de eficácia do estudo BO18225:</w:t>
      </w:r>
    </w:p>
    <w:p w14:paraId="7C5ED0B9" w14:textId="77777777" w:rsidR="0002123B" w:rsidRPr="00F03387" w:rsidRDefault="0002123B">
      <w:pPr>
        <w:keepNext/>
        <w:rPr>
          <w:lang w:val="pt-PT"/>
        </w:rPr>
      </w:pPr>
    </w:p>
    <w:p w14:paraId="5C7A53F9" w14:textId="77777777" w:rsidR="0002123B" w:rsidRPr="00F03387" w:rsidRDefault="0002123B">
      <w:pPr>
        <w:keepNext/>
        <w:rPr>
          <w:lang w:val="pt-PT"/>
        </w:rPr>
      </w:pPr>
      <w:r w:rsidRPr="00F03387">
        <w:rPr>
          <w:lang w:val="pt-PT"/>
        </w:rPr>
        <w:t>Tabela 1</w:t>
      </w:r>
      <w:r w:rsidR="000F5FA1" w:rsidRPr="00F03387">
        <w:rPr>
          <w:lang w:val="pt-PT"/>
        </w:rPr>
        <w:t>3</w:t>
      </w:r>
      <w:r w:rsidRPr="00F03387">
        <w:rPr>
          <w:lang w:val="pt-PT"/>
        </w:rPr>
        <w:t xml:space="preserve"> Resultados de eficácia do estudo BO18225</w:t>
      </w:r>
    </w:p>
    <w:p w14:paraId="5BF46094" w14:textId="77777777" w:rsidR="00B145D7" w:rsidRPr="00F03387" w:rsidRDefault="00B145D7">
      <w:pPr>
        <w:keepNext/>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170"/>
        <w:gridCol w:w="1170"/>
        <w:gridCol w:w="1800"/>
        <w:gridCol w:w="1260"/>
      </w:tblGrid>
      <w:tr w:rsidR="00B145D7" w:rsidRPr="00F03387" w14:paraId="48BD23FA" w14:textId="77777777">
        <w:trPr>
          <w:tblHeader/>
        </w:trPr>
        <w:tc>
          <w:tcPr>
            <w:tcW w:w="3348" w:type="dxa"/>
          </w:tcPr>
          <w:p w14:paraId="492A07E6" w14:textId="77777777" w:rsidR="00B145D7" w:rsidRPr="00F03387" w:rsidRDefault="00B145D7">
            <w:pPr>
              <w:keepNext/>
              <w:jc w:val="center"/>
              <w:rPr>
                <w:b/>
                <w:szCs w:val="22"/>
                <w:lang w:val="pt-PT"/>
              </w:rPr>
            </w:pPr>
            <w:r w:rsidRPr="00F03387">
              <w:rPr>
                <w:b/>
                <w:szCs w:val="22"/>
                <w:lang w:val="pt-PT"/>
              </w:rPr>
              <w:t>Parâmetro</w:t>
            </w:r>
          </w:p>
        </w:tc>
        <w:tc>
          <w:tcPr>
            <w:tcW w:w="1170" w:type="dxa"/>
          </w:tcPr>
          <w:p w14:paraId="6C7DDF3D" w14:textId="77777777" w:rsidR="00B145D7" w:rsidRPr="00F03387" w:rsidRDefault="00B145D7">
            <w:pPr>
              <w:keepNext/>
              <w:jc w:val="center"/>
              <w:rPr>
                <w:b/>
                <w:szCs w:val="22"/>
                <w:lang w:val="pt-PT"/>
              </w:rPr>
            </w:pPr>
            <w:r w:rsidRPr="00F03387">
              <w:rPr>
                <w:b/>
                <w:szCs w:val="22"/>
                <w:lang w:val="pt-PT"/>
              </w:rPr>
              <w:t>FP</w:t>
            </w:r>
          </w:p>
          <w:p w14:paraId="33EA1B73" w14:textId="77777777" w:rsidR="00B145D7" w:rsidRPr="00F03387" w:rsidRDefault="00B145D7">
            <w:pPr>
              <w:keepNext/>
              <w:jc w:val="center"/>
              <w:rPr>
                <w:b/>
                <w:szCs w:val="22"/>
                <w:lang w:val="pt-PT"/>
              </w:rPr>
            </w:pPr>
            <w:r w:rsidRPr="00F03387">
              <w:rPr>
                <w:b/>
                <w:szCs w:val="22"/>
                <w:lang w:val="pt-PT"/>
              </w:rPr>
              <w:t>N = 290</w:t>
            </w:r>
          </w:p>
        </w:tc>
        <w:tc>
          <w:tcPr>
            <w:tcW w:w="1170" w:type="dxa"/>
          </w:tcPr>
          <w:p w14:paraId="372BE105" w14:textId="77777777" w:rsidR="00B145D7" w:rsidRPr="00F03387" w:rsidRDefault="00B145D7">
            <w:pPr>
              <w:keepNext/>
              <w:jc w:val="center"/>
              <w:rPr>
                <w:b/>
                <w:szCs w:val="22"/>
                <w:lang w:val="pt-PT"/>
              </w:rPr>
            </w:pPr>
            <w:r w:rsidRPr="00F03387">
              <w:rPr>
                <w:b/>
                <w:szCs w:val="22"/>
                <w:lang w:val="pt-PT"/>
              </w:rPr>
              <w:t>FP+H</w:t>
            </w:r>
          </w:p>
          <w:p w14:paraId="29645948" w14:textId="77777777" w:rsidR="00B145D7" w:rsidRPr="00F03387" w:rsidRDefault="00B145D7">
            <w:pPr>
              <w:keepNext/>
              <w:jc w:val="center"/>
              <w:rPr>
                <w:b/>
                <w:szCs w:val="22"/>
                <w:lang w:val="pt-PT"/>
              </w:rPr>
            </w:pPr>
            <w:r w:rsidRPr="00F03387">
              <w:rPr>
                <w:b/>
                <w:szCs w:val="22"/>
                <w:lang w:val="pt-PT"/>
              </w:rPr>
              <w:t>N = 294</w:t>
            </w:r>
          </w:p>
        </w:tc>
        <w:tc>
          <w:tcPr>
            <w:tcW w:w="1800" w:type="dxa"/>
          </w:tcPr>
          <w:p w14:paraId="09C1D82E" w14:textId="77777777" w:rsidR="00B145D7" w:rsidRPr="00F03387" w:rsidRDefault="00B145D7">
            <w:pPr>
              <w:keepNext/>
              <w:jc w:val="center"/>
              <w:rPr>
                <w:b/>
                <w:szCs w:val="22"/>
                <w:lang w:val="pt-PT"/>
              </w:rPr>
            </w:pPr>
            <w:r w:rsidRPr="00F03387">
              <w:rPr>
                <w:b/>
                <w:szCs w:val="22"/>
                <w:lang w:val="pt-PT"/>
              </w:rPr>
              <w:t>HR (IC de 95%)</w:t>
            </w:r>
          </w:p>
        </w:tc>
        <w:tc>
          <w:tcPr>
            <w:tcW w:w="1260" w:type="dxa"/>
          </w:tcPr>
          <w:p w14:paraId="6C8F18F3" w14:textId="77777777" w:rsidR="00B145D7" w:rsidRPr="00F03387" w:rsidRDefault="00B145D7">
            <w:pPr>
              <w:keepNext/>
              <w:jc w:val="center"/>
              <w:rPr>
                <w:b/>
                <w:szCs w:val="22"/>
                <w:lang w:val="pt-PT"/>
              </w:rPr>
            </w:pPr>
            <w:r w:rsidRPr="00F03387">
              <w:rPr>
                <w:b/>
                <w:szCs w:val="22"/>
                <w:lang w:val="pt-PT"/>
              </w:rPr>
              <w:t>valor de p</w:t>
            </w:r>
          </w:p>
        </w:tc>
      </w:tr>
      <w:tr w:rsidR="00B145D7" w:rsidRPr="00F03387" w14:paraId="77E63942" w14:textId="77777777">
        <w:tc>
          <w:tcPr>
            <w:tcW w:w="3348" w:type="dxa"/>
          </w:tcPr>
          <w:p w14:paraId="1B1A17D9" w14:textId="77777777" w:rsidR="00B145D7" w:rsidRPr="00F03387" w:rsidRDefault="00B145D7">
            <w:pPr>
              <w:keepNext/>
              <w:rPr>
                <w:szCs w:val="22"/>
                <w:lang w:val="pt-PT"/>
              </w:rPr>
            </w:pPr>
            <w:r w:rsidRPr="00F03387">
              <w:rPr>
                <w:szCs w:val="22"/>
                <w:lang w:val="pt-PT"/>
              </w:rPr>
              <w:t xml:space="preserve">Sobrevivência global, </w:t>
            </w:r>
          </w:p>
          <w:p w14:paraId="53119422" w14:textId="77777777" w:rsidR="00B145D7" w:rsidRPr="00F03387" w:rsidRDefault="00B145D7">
            <w:pPr>
              <w:keepNext/>
              <w:rPr>
                <w:szCs w:val="22"/>
                <w:lang w:val="pt-PT"/>
              </w:rPr>
            </w:pPr>
            <w:r w:rsidRPr="00F03387">
              <w:rPr>
                <w:szCs w:val="22"/>
                <w:lang w:val="pt-PT"/>
              </w:rPr>
              <w:t>Mediana (meses)</w:t>
            </w:r>
          </w:p>
        </w:tc>
        <w:tc>
          <w:tcPr>
            <w:tcW w:w="1170" w:type="dxa"/>
          </w:tcPr>
          <w:p w14:paraId="646CADF2" w14:textId="77777777" w:rsidR="00B145D7" w:rsidRPr="00F03387" w:rsidRDefault="00B145D7">
            <w:pPr>
              <w:keepNext/>
              <w:jc w:val="center"/>
              <w:rPr>
                <w:szCs w:val="22"/>
                <w:lang w:val="pt-PT"/>
              </w:rPr>
            </w:pPr>
            <w:r w:rsidRPr="00F03387">
              <w:rPr>
                <w:szCs w:val="22"/>
                <w:lang w:val="pt-PT"/>
              </w:rPr>
              <w:t>11,1</w:t>
            </w:r>
          </w:p>
        </w:tc>
        <w:tc>
          <w:tcPr>
            <w:tcW w:w="1170" w:type="dxa"/>
          </w:tcPr>
          <w:p w14:paraId="385A15B3" w14:textId="77777777" w:rsidR="00B145D7" w:rsidRPr="00F03387" w:rsidRDefault="00B145D7">
            <w:pPr>
              <w:keepNext/>
              <w:jc w:val="center"/>
              <w:rPr>
                <w:szCs w:val="22"/>
                <w:lang w:val="pt-PT"/>
              </w:rPr>
            </w:pPr>
            <w:r w:rsidRPr="00F03387">
              <w:rPr>
                <w:szCs w:val="22"/>
                <w:lang w:val="pt-PT"/>
              </w:rPr>
              <w:t>13,8</w:t>
            </w:r>
          </w:p>
        </w:tc>
        <w:tc>
          <w:tcPr>
            <w:tcW w:w="1800" w:type="dxa"/>
          </w:tcPr>
          <w:p w14:paraId="72FF465F" w14:textId="77777777" w:rsidR="00B145D7" w:rsidRPr="00F03387" w:rsidRDefault="00B145D7">
            <w:pPr>
              <w:keepNext/>
              <w:jc w:val="center"/>
              <w:rPr>
                <w:szCs w:val="22"/>
                <w:lang w:val="pt-PT"/>
              </w:rPr>
            </w:pPr>
            <w:r w:rsidRPr="00F03387">
              <w:rPr>
                <w:szCs w:val="22"/>
                <w:lang w:val="pt-PT"/>
              </w:rPr>
              <w:t>0,74 (0,60-0,91)</w:t>
            </w:r>
          </w:p>
        </w:tc>
        <w:tc>
          <w:tcPr>
            <w:tcW w:w="1260" w:type="dxa"/>
          </w:tcPr>
          <w:p w14:paraId="463B9C41" w14:textId="77777777" w:rsidR="00B145D7" w:rsidRPr="00F03387" w:rsidRDefault="00B145D7">
            <w:pPr>
              <w:keepNext/>
              <w:jc w:val="center"/>
              <w:rPr>
                <w:szCs w:val="22"/>
                <w:lang w:val="pt-PT"/>
              </w:rPr>
            </w:pPr>
            <w:r w:rsidRPr="00F03387">
              <w:rPr>
                <w:szCs w:val="22"/>
                <w:lang w:val="pt-PT"/>
              </w:rPr>
              <w:t>0,0046</w:t>
            </w:r>
          </w:p>
        </w:tc>
      </w:tr>
      <w:tr w:rsidR="00B145D7" w:rsidRPr="00F03387" w14:paraId="7A2A4C15" w14:textId="77777777">
        <w:tc>
          <w:tcPr>
            <w:tcW w:w="3348" w:type="dxa"/>
          </w:tcPr>
          <w:p w14:paraId="562F9C66" w14:textId="77777777" w:rsidR="00B145D7" w:rsidRPr="00F03387" w:rsidRDefault="00B145D7">
            <w:pPr>
              <w:keepNext/>
              <w:rPr>
                <w:szCs w:val="22"/>
                <w:lang w:val="pt-PT"/>
              </w:rPr>
            </w:pPr>
            <w:r w:rsidRPr="00F03387">
              <w:rPr>
                <w:szCs w:val="22"/>
                <w:lang w:val="pt-PT"/>
              </w:rPr>
              <w:t>Sobrevivência livre de progressão, Mediana (meses)</w:t>
            </w:r>
          </w:p>
        </w:tc>
        <w:tc>
          <w:tcPr>
            <w:tcW w:w="1170" w:type="dxa"/>
          </w:tcPr>
          <w:p w14:paraId="7B8FE5F8" w14:textId="77777777" w:rsidR="00B145D7" w:rsidRPr="00F03387" w:rsidRDefault="00B145D7">
            <w:pPr>
              <w:keepNext/>
              <w:jc w:val="center"/>
              <w:rPr>
                <w:szCs w:val="22"/>
                <w:lang w:val="pt-PT"/>
              </w:rPr>
            </w:pPr>
            <w:r w:rsidRPr="00F03387">
              <w:rPr>
                <w:szCs w:val="22"/>
                <w:lang w:val="pt-PT"/>
              </w:rPr>
              <w:t>5,5</w:t>
            </w:r>
          </w:p>
        </w:tc>
        <w:tc>
          <w:tcPr>
            <w:tcW w:w="1170" w:type="dxa"/>
          </w:tcPr>
          <w:p w14:paraId="5A765108" w14:textId="77777777" w:rsidR="00B145D7" w:rsidRPr="00F03387" w:rsidRDefault="00B145D7">
            <w:pPr>
              <w:keepNext/>
              <w:jc w:val="center"/>
              <w:rPr>
                <w:szCs w:val="22"/>
                <w:lang w:val="pt-PT"/>
              </w:rPr>
            </w:pPr>
            <w:r w:rsidRPr="00F03387">
              <w:rPr>
                <w:szCs w:val="22"/>
                <w:lang w:val="pt-PT"/>
              </w:rPr>
              <w:t>6,7</w:t>
            </w:r>
          </w:p>
        </w:tc>
        <w:tc>
          <w:tcPr>
            <w:tcW w:w="1800" w:type="dxa"/>
          </w:tcPr>
          <w:p w14:paraId="080F7627" w14:textId="77777777" w:rsidR="00B145D7" w:rsidRPr="00F03387" w:rsidRDefault="00B145D7">
            <w:pPr>
              <w:keepNext/>
              <w:jc w:val="center"/>
              <w:rPr>
                <w:szCs w:val="22"/>
                <w:lang w:val="pt-PT"/>
              </w:rPr>
            </w:pPr>
            <w:r w:rsidRPr="00F03387">
              <w:rPr>
                <w:szCs w:val="22"/>
                <w:lang w:val="pt-PT"/>
              </w:rPr>
              <w:t>0,71 (0,59-0,85)</w:t>
            </w:r>
          </w:p>
        </w:tc>
        <w:tc>
          <w:tcPr>
            <w:tcW w:w="1260" w:type="dxa"/>
          </w:tcPr>
          <w:p w14:paraId="54346C44" w14:textId="77777777" w:rsidR="00B145D7" w:rsidRPr="00F03387" w:rsidRDefault="00B145D7">
            <w:pPr>
              <w:keepNext/>
              <w:jc w:val="center"/>
              <w:rPr>
                <w:szCs w:val="22"/>
                <w:lang w:val="pt-PT"/>
              </w:rPr>
            </w:pPr>
            <w:r w:rsidRPr="00F03387">
              <w:rPr>
                <w:szCs w:val="22"/>
                <w:lang w:val="pt-PT"/>
              </w:rPr>
              <w:t>0,0002</w:t>
            </w:r>
          </w:p>
        </w:tc>
      </w:tr>
      <w:tr w:rsidR="00B145D7" w:rsidRPr="00F03387" w14:paraId="717B673F" w14:textId="77777777">
        <w:tc>
          <w:tcPr>
            <w:tcW w:w="3348" w:type="dxa"/>
          </w:tcPr>
          <w:p w14:paraId="43B5CA99" w14:textId="77777777" w:rsidR="00B145D7" w:rsidRPr="00F03387" w:rsidRDefault="00B145D7">
            <w:pPr>
              <w:keepNext/>
              <w:rPr>
                <w:szCs w:val="22"/>
                <w:lang w:val="pt-PT"/>
              </w:rPr>
            </w:pPr>
            <w:r w:rsidRPr="00F03387">
              <w:rPr>
                <w:szCs w:val="22"/>
                <w:lang w:val="pt-PT"/>
              </w:rPr>
              <w:t>Tempo até à progressão da doença, Mediana (meses)</w:t>
            </w:r>
          </w:p>
        </w:tc>
        <w:tc>
          <w:tcPr>
            <w:tcW w:w="1170" w:type="dxa"/>
          </w:tcPr>
          <w:p w14:paraId="302A2AEC" w14:textId="77777777" w:rsidR="00B145D7" w:rsidRPr="00F03387" w:rsidRDefault="00B145D7">
            <w:pPr>
              <w:keepNext/>
              <w:jc w:val="center"/>
              <w:rPr>
                <w:szCs w:val="22"/>
                <w:lang w:val="pt-PT"/>
              </w:rPr>
            </w:pPr>
            <w:r w:rsidRPr="00F03387">
              <w:rPr>
                <w:szCs w:val="22"/>
                <w:lang w:val="pt-PT"/>
              </w:rPr>
              <w:t>5,6</w:t>
            </w:r>
          </w:p>
        </w:tc>
        <w:tc>
          <w:tcPr>
            <w:tcW w:w="1170" w:type="dxa"/>
          </w:tcPr>
          <w:p w14:paraId="5CBD6351" w14:textId="77777777" w:rsidR="00B145D7" w:rsidRPr="00F03387" w:rsidRDefault="00B145D7">
            <w:pPr>
              <w:keepNext/>
              <w:jc w:val="center"/>
              <w:rPr>
                <w:szCs w:val="22"/>
                <w:lang w:val="pt-PT"/>
              </w:rPr>
            </w:pPr>
            <w:r w:rsidRPr="00F03387">
              <w:rPr>
                <w:szCs w:val="22"/>
                <w:lang w:val="pt-PT"/>
              </w:rPr>
              <w:t>7,1</w:t>
            </w:r>
          </w:p>
        </w:tc>
        <w:tc>
          <w:tcPr>
            <w:tcW w:w="1800" w:type="dxa"/>
          </w:tcPr>
          <w:p w14:paraId="6898147B" w14:textId="77777777" w:rsidR="00B145D7" w:rsidRPr="00F03387" w:rsidRDefault="00B145D7">
            <w:pPr>
              <w:keepNext/>
              <w:jc w:val="center"/>
              <w:rPr>
                <w:szCs w:val="22"/>
                <w:lang w:val="pt-PT"/>
              </w:rPr>
            </w:pPr>
            <w:r w:rsidRPr="00F03387">
              <w:rPr>
                <w:szCs w:val="22"/>
                <w:lang w:val="pt-PT"/>
              </w:rPr>
              <w:t>0,70 (0,58-0,85)</w:t>
            </w:r>
          </w:p>
        </w:tc>
        <w:tc>
          <w:tcPr>
            <w:tcW w:w="1260" w:type="dxa"/>
          </w:tcPr>
          <w:p w14:paraId="2D56AEC4" w14:textId="77777777" w:rsidR="00B145D7" w:rsidRPr="00F03387" w:rsidRDefault="00B145D7">
            <w:pPr>
              <w:keepNext/>
              <w:jc w:val="center"/>
              <w:rPr>
                <w:szCs w:val="22"/>
                <w:lang w:val="pt-PT"/>
              </w:rPr>
            </w:pPr>
            <w:r w:rsidRPr="00F03387">
              <w:rPr>
                <w:szCs w:val="22"/>
                <w:lang w:val="pt-PT"/>
              </w:rPr>
              <w:t>0,0003</w:t>
            </w:r>
          </w:p>
        </w:tc>
      </w:tr>
      <w:tr w:rsidR="00B145D7" w:rsidRPr="00F03387" w14:paraId="0CA46EFF" w14:textId="77777777">
        <w:tc>
          <w:tcPr>
            <w:tcW w:w="3348" w:type="dxa"/>
          </w:tcPr>
          <w:p w14:paraId="2634D81F" w14:textId="77777777" w:rsidR="00B145D7" w:rsidRPr="00F03387" w:rsidRDefault="00B145D7" w:rsidP="00F55CDD">
            <w:pPr>
              <w:keepNext/>
              <w:rPr>
                <w:szCs w:val="22"/>
                <w:lang w:val="pt-PT"/>
              </w:rPr>
            </w:pPr>
            <w:r w:rsidRPr="00F03387">
              <w:rPr>
                <w:szCs w:val="22"/>
                <w:lang w:val="pt-PT"/>
              </w:rPr>
              <w:t>Taxa de resposta global, %</w:t>
            </w:r>
          </w:p>
        </w:tc>
        <w:tc>
          <w:tcPr>
            <w:tcW w:w="1170" w:type="dxa"/>
          </w:tcPr>
          <w:p w14:paraId="5453D708" w14:textId="77777777" w:rsidR="00B145D7" w:rsidRPr="00F03387" w:rsidRDefault="00B145D7">
            <w:pPr>
              <w:keepNext/>
              <w:jc w:val="center"/>
              <w:rPr>
                <w:szCs w:val="22"/>
                <w:lang w:val="pt-PT"/>
              </w:rPr>
            </w:pPr>
            <w:r w:rsidRPr="00F03387">
              <w:rPr>
                <w:szCs w:val="22"/>
                <w:lang w:val="pt-PT"/>
              </w:rPr>
              <w:t>34,5</w:t>
            </w:r>
            <w:r w:rsidRPr="00F03387">
              <w:rPr>
                <w:lang w:val="pt-PT"/>
              </w:rPr>
              <w:t> </w:t>
            </w:r>
            <w:r w:rsidRPr="00F03387">
              <w:rPr>
                <w:szCs w:val="22"/>
                <w:lang w:val="pt-PT"/>
              </w:rPr>
              <w:t>%</w:t>
            </w:r>
          </w:p>
        </w:tc>
        <w:tc>
          <w:tcPr>
            <w:tcW w:w="1170" w:type="dxa"/>
          </w:tcPr>
          <w:p w14:paraId="2F6D2978" w14:textId="77777777" w:rsidR="00B145D7" w:rsidRPr="00F03387" w:rsidRDefault="00B145D7">
            <w:pPr>
              <w:keepNext/>
              <w:jc w:val="center"/>
              <w:rPr>
                <w:szCs w:val="22"/>
                <w:lang w:val="pt-PT"/>
              </w:rPr>
            </w:pPr>
            <w:r w:rsidRPr="00F03387">
              <w:rPr>
                <w:szCs w:val="22"/>
                <w:lang w:val="pt-PT"/>
              </w:rPr>
              <w:t>47,3</w:t>
            </w:r>
            <w:r w:rsidRPr="00F03387">
              <w:rPr>
                <w:lang w:val="pt-PT"/>
              </w:rPr>
              <w:t> </w:t>
            </w:r>
            <w:r w:rsidRPr="00F03387">
              <w:rPr>
                <w:szCs w:val="22"/>
                <w:lang w:val="pt-PT"/>
              </w:rPr>
              <w:t>%</w:t>
            </w:r>
          </w:p>
        </w:tc>
        <w:tc>
          <w:tcPr>
            <w:tcW w:w="1800" w:type="dxa"/>
          </w:tcPr>
          <w:p w14:paraId="09DCB916" w14:textId="77777777" w:rsidR="00B145D7" w:rsidRPr="00F03387" w:rsidRDefault="00B145D7">
            <w:pPr>
              <w:keepNext/>
              <w:jc w:val="center"/>
              <w:rPr>
                <w:szCs w:val="22"/>
                <w:lang w:val="pt-PT"/>
              </w:rPr>
            </w:pPr>
            <w:r w:rsidRPr="00F03387">
              <w:rPr>
                <w:szCs w:val="22"/>
                <w:lang w:val="pt-PT"/>
              </w:rPr>
              <w:t>1,70</w:t>
            </w:r>
            <w:r w:rsidRPr="00F03387">
              <w:rPr>
                <w:szCs w:val="22"/>
                <w:vertAlign w:val="superscript"/>
                <w:lang w:val="pt-PT"/>
              </w:rPr>
              <w:t>a</w:t>
            </w:r>
            <w:r w:rsidRPr="00F03387">
              <w:rPr>
                <w:szCs w:val="22"/>
                <w:lang w:val="pt-PT"/>
              </w:rPr>
              <w:t xml:space="preserve"> (1,22, 2,38)</w:t>
            </w:r>
          </w:p>
        </w:tc>
        <w:tc>
          <w:tcPr>
            <w:tcW w:w="1260" w:type="dxa"/>
          </w:tcPr>
          <w:p w14:paraId="73B54852" w14:textId="77777777" w:rsidR="00B145D7" w:rsidRPr="00F03387" w:rsidRDefault="00B145D7">
            <w:pPr>
              <w:keepNext/>
              <w:jc w:val="center"/>
              <w:rPr>
                <w:szCs w:val="22"/>
                <w:lang w:val="pt-PT"/>
              </w:rPr>
            </w:pPr>
            <w:r w:rsidRPr="00F03387">
              <w:rPr>
                <w:szCs w:val="22"/>
                <w:lang w:val="pt-PT"/>
              </w:rPr>
              <w:t>0,0017</w:t>
            </w:r>
          </w:p>
        </w:tc>
      </w:tr>
      <w:tr w:rsidR="00B145D7" w:rsidRPr="00F03387" w14:paraId="1388F4AE" w14:textId="77777777">
        <w:tc>
          <w:tcPr>
            <w:tcW w:w="3348" w:type="dxa"/>
          </w:tcPr>
          <w:p w14:paraId="1B42F432" w14:textId="77777777" w:rsidR="00B145D7" w:rsidRPr="00F03387" w:rsidRDefault="00B145D7">
            <w:pPr>
              <w:keepNext/>
              <w:keepLines/>
              <w:rPr>
                <w:szCs w:val="22"/>
                <w:lang w:val="pt-PT"/>
              </w:rPr>
            </w:pPr>
            <w:r w:rsidRPr="00F03387">
              <w:rPr>
                <w:szCs w:val="22"/>
                <w:lang w:val="pt-PT"/>
              </w:rPr>
              <w:t xml:space="preserve">Duração da resposta, </w:t>
            </w:r>
          </w:p>
          <w:p w14:paraId="729EE78B" w14:textId="77777777" w:rsidR="00B145D7" w:rsidRPr="00F03387" w:rsidRDefault="00B145D7">
            <w:pPr>
              <w:keepNext/>
              <w:keepLines/>
              <w:rPr>
                <w:szCs w:val="22"/>
                <w:lang w:val="pt-PT"/>
              </w:rPr>
            </w:pPr>
            <w:r w:rsidRPr="00F03387">
              <w:rPr>
                <w:szCs w:val="22"/>
                <w:lang w:val="pt-PT"/>
              </w:rPr>
              <w:t>Mediana (meses)</w:t>
            </w:r>
          </w:p>
        </w:tc>
        <w:tc>
          <w:tcPr>
            <w:tcW w:w="1170" w:type="dxa"/>
          </w:tcPr>
          <w:p w14:paraId="5525C757" w14:textId="77777777" w:rsidR="00B145D7" w:rsidRPr="00F03387" w:rsidRDefault="00B145D7">
            <w:pPr>
              <w:keepNext/>
              <w:keepLines/>
              <w:jc w:val="center"/>
              <w:rPr>
                <w:szCs w:val="22"/>
                <w:lang w:val="pt-PT"/>
              </w:rPr>
            </w:pPr>
            <w:r w:rsidRPr="00F03387">
              <w:rPr>
                <w:szCs w:val="22"/>
                <w:lang w:val="pt-PT"/>
              </w:rPr>
              <w:t>4,8</w:t>
            </w:r>
          </w:p>
        </w:tc>
        <w:tc>
          <w:tcPr>
            <w:tcW w:w="1170" w:type="dxa"/>
          </w:tcPr>
          <w:p w14:paraId="255D3A96" w14:textId="77777777" w:rsidR="00B145D7" w:rsidRPr="00F03387" w:rsidRDefault="00B145D7">
            <w:pPr>
              <w:keepNext/>
              <w:keepLines/>
              <w:jc w:val="center"/>
              <w:rPr>
                <w:szCs w:val="22"/>
                <w:lang w:val="pt-PT"/>
              </w:rPr>
            </w:pPr>
            <w:r w:rsidRPr="00F03387">
              <w:rPr>
                <w:szCs w:val="22"/>
                <w:lang w:val="pt-PT"/>
              </w:rPr>
              <w:t>6,9</w:t>
            </w:r>
          </w:p>
        </w:tc>
        <w:tc>
          <w:tcPr>
            <w:tcW w:w="1800" w:type="dxa"/>
          </w:tcPr>
          <w:p w14:paraId="049D4824" w14:textId="77777777" w:rsidR="00B145D7" w:rsidRPr="00F03387" w:rsidRDefault="00B145D7">
            <w:pPr>
              <w:keepNext/>
              <w:keepLines/>
              <w:jc w:val="center"/>
              <w:rPr>
                <w:szCs w:val="22"/>
                <w:lang w:val="pt-PT"/>
              </w:rPr>
            </w:pPr>
            <w:r w:rsidRPr="00F03387">
              <w:rPr>
                <w:szCs w:val="22"/>
                <w:lang w:val="pt-PT"/>
              </w:rPr>
              <w:t>0,54 (0,40-0,73)</w:t>
            </w:r>
          </w:p>
        </w:tc>
        <w:tc>
          <w:tcPr>
            <w:tcW w:w="1260" w:type="dxa"/>
          </w:tcPr>
          <w:p w14:paraId="20E530AC" w14:textId="77777777" w:rsidR="00B145D7" w:rsidRPr="00F03387" w:rsidRDefault="00B145D7">
            <w:pPr>
              <w:keepNext/>
              <w:keepLines/>
              <w:jc w:val="center"/>
              <w:rPr>
                <w:szCs w:val="22"/>
                <w:lang w:val="pt-PT"/>
              </w:rPr>
            </w:pPr>
            <w:r w:rsidRPr="00F03387">
              <w:rPr>
                <w:szCs w:val="22"/>
                <w:lang w:val="pt-PT"/>
              </w:rPr>
              <w:t>&lt; 0,0001</w:t>
            </w:r>
          </w:p>
        </w:tc>
      </w:tr>
    </w:tbl>
    <w:p w14:paraId="081F618D" w14:textId="77777777" w:rsidR="00B145D7" w:rsidRPr="00F03387" w:rsidRDefault="00B145D7">
      <w:pPr>
        <w:keepNext/>
        <w:keepLines/>
        <w:rPr>
          <w:sz w:val="20"/>
          <w:szCs w:val="22"/>
          <w:lang w:val="pt-PT"/>
        </w:rPr>
      </w:pPr>
      <w:r w:rsidRPr="00F03387">
        <w:rPr>
          <w:sz w:val="20"/>
          <w:szCs w:val="22"/>
          <w:lang w:val="pt-PT"/>
        </w:rPr>
        <w:t xml:space="preserve">FP+H: Fluoropirimidina/cisplatina + Herceptin </w:t>
      </w:r>
    </w:p>
    <w:p w14:paraId="36EE0363" w14:textId="77777777" w:rsidR="00B145D7" w:rsidRPr="00F03387" w:rsidRDefault="00B145D7">
      <w:pPr>
        <w:rPr>
          <w:sz w:val="20"/>
          <w:szCs w:val="22"/>
          <w:lang w:val="pt-PT"/>
        </w:rPr>
      </w:pPr>
      <w:r w:rsidRPr="00F03387">
        <w:rPr>
          <w:sz w:val="20"/>
          <w:szCs w:val="22"/>
          <w:lang w:val="pt-PT"/>
        </w:rPr>
        <w:t>FP: Fluoropirimidina/cisplatina</w:t>
      </w:r>
    </w:p>
    <w:p w14:paraId="6404CA66" w14:textId="77777777" w:rsidR="00B145D7" w:rsidRPr="00F03387" w:rsidRDefault="00B145D7">
      <w:pPr>
        <w:rPr>
          <w:sz w:val="20"/>
          <w:szCs w:val="22"/>
          <w:lang w:val="pt-PT"/>
        </w:rPr>
      </w:pPr>
      <w:r w:rsidRPr="00F03387">
        <w:rPr>
          <w:sz w:val="20"/>
          <w:szCs w:val="22"/>
          <w:vertAlign w:val="superscript"/>
          <w:lang w:val="pt-PT"/>
        </w:rPr>
        <w:t>a</w:t>
      </w:r>
      <w:r w:rsidRPr="00F03387">
        <w:rPr>
          <w:sz w:val="20"/>
          <w:szCs w:val="22"/>
          <w:lang w:val="pt-PT"/>
        </w:rPr>
        <w:t xml:space="preserve"> Razão de probabilidade (</w:t>
      </w:r>
      <w:r w:rsidRPr="00F03387">
        <w:rPr>
          <w:i/>
          <w:sz w:val="20"/>
          <w:szCs w:val="22"/>
          <w:lang w:val="pt-PT"/>
        </w:rPr>
        <w:t>odds ratio</w:t>
      </w:r>
      <w:r w:rsidRPr="00F03387">
        <w:rPr>
          <w:sz w:val="20"/>
          <w:szCs w:val="22"/>
          <w:lang w:val="pt-PT"/>
        </w:rPr>
        <w:t>)</w:t>
      </w:r>
    </w:p>
    <w:p w14:paraId="26D5984D" w14:textId="77777777" w:rsidR="00B145D7" w:rsidRPr="00F03387" w:rsidRDefault="00B145D7">
      <w:pPr>
        <w:rPr>
          <w:szCs w:val="22"/>
          <w:lang w:val="pt-PT"/>
        </w:rPr>
      </w:pPr>
    </w:p>
    <w:p w14:paraId="6B40955E" w14:textId="77777777" w:rsidR="00B145D7" w:rsidRPr="00F03387" w:rsidRDefault="00B145D7">
      <w:pPr>
        <w:rPr>
          <w:lang w:val="pt-PT"/>
        </w:rPr>
      </w:pPr>
      <w:r w:rsidRPr="00F03387">
        <w:rPr>
          <w:lang w:val="pt-PT"/>
        </w:rPr>
        <w:t>Foram recrutados para o ensaio doentes com tumores HER-2 positivos sem indicação cirúrgica, que não tenham sido tratados anteriormente para o adenocarcinoma do estômago ou da junção gastroesofágica localmente avançado ou recorrente e/ou metast</w:t>
      </w:r>
      <w:r w:rsidR="00890F20" w:rsidRPr="00F03387">
        <w:rPr>
          <w:lang w:val="pt-PT"/>
        </w:rPr>
        <w:t>izado</w:t>
      </w:r>
      <w:r w:rsidRPr="00F03387">
        <w:rPr>
          <w:lang w:val="pt-PT"/>
        </w:rPr>
        <w:t>, sem critérios para tratamento curativo. O objetivo primário foi a sobrevivência global, que foi definida como o tempo desde a data da aleatorização até à data de morte por qualquer causa. Aquando da análise, um total de 349 doentes aleatorizados tinha morrido: 182 doentes (62,8 %) do grupo controlo e 167 doentes (56,8 %) no grupo de tratamento. A maioria das mortes foi devida a acontecimentos relacionados com o cancro subjacente.</w:t>
      </w:r>
    </w:p>
    <w:p w14:paraId="27AF175C" w14:textId="77777777" w:rsidR="00B145D7" w:rsidRPr="00F03387" w:rsidRDefault="00B145D7">
      <w:pPr>
        <w:rPr>
          <w:lang w:val="pt-PT"/>
        </w:rPr>
      </w:pPr>
    </w:p>
    <w:p w14:paraId="031FE098" w14:textId="77777777" w:rsidR="00B145D7" w:rsidRPr="00F03387" w:rsidRDefault="00F55CDD">
      <w:pPr>
        <w:rPr>
          <w:lang w:val="pt-PT"/>
        </w:rPr>
      </w:pPr>
      <w:r w:rsidRPr="00F03387">
        <w:rPr>
          <w:lang w:val="pt-PT"/>
        </w:rPr>
        <w:t>As</w:t>
      </w:r>
      <w:r w:rsidR="00B145D7" w:rsidRPr="00F03387">
        <w:rPr>
          <w:lang w:val="pt-PT"/>
        </w:rPr>
        <w:t xml:space="preserve"> análise</w:t>
      </w:r>
      <w:r w:rsidRPr="00F03387">
        <w:rPr>
          <w:lang w:val="pt-PT"/>
        </w:rPr>
        <w:t>s</w:t>
      </w:r>
      <w:r w:rsidR="00B145D7" w:rsidRPr="00F03387">
        <w:rPr>
          <w:lang w:val="pt-PT"/>
        </w:rPr>
        <w:t xml:space="preserve"> de subgrupo </w:t>
      </w:r>
      <w:r w:rsidR="00B145D7" w:rsidRPr="00F03387">
        <w:rPr>
          <w:i/>
          <w:szCs w:val="22"/>
          <w:lang w:val="pt-PT"/>
        </w:rPr>
        <w:t>post</w:t>
      </w:r>
      <w:r w:rsidR="00B145D7" w:rsidRPr="00F03387">
        <w:rPr>
          <w:i/>
          <w:szCs w:val="22"/>
          <w:lang w:val="pt-PT"/>
        </w:rPr>
        <w:noBreakHyphen/>
        <w:t>hoc</w:t>
      </w:r>
      <w:r w:rsidR="00B145D7" w:rsidRPr="00F03387">
        <w:rPr>
          <w:szCs w:val="22"/>
          <w:lang w:val="pt-PT"/>
        </w:rPr>
        <w:t xml:space="preserve"> indica</w:t>
      </w:r>
      <w:r w:rsidRPr="00F03387">
        <w:rPr>
          <w:szCs w:val="22"/>
          <w:lang w:val="pt-PT"/>
        </w:rPr>
        <w:t>m</w:t>
      </w:r>
      <w:r w:rsidR="00B145D7" w:rsidRPr="00F03387">
        <w:rPr>
          <w:szCs w:val="22"/>
          <w:lang w:val="pt-PT"/>
        </w:rPr>
        <w:t xml:space="preserve"> que os efeitos positivos do tratamento são limitados aos tumores com níveis mais elevados de proteína HER2 (IHQ 2+/FISH+ ou IHQ 3+). A sobrevivência global mediana do grupo com expressão elevada de HER2 foi de 11,8 meses </w:t>
      </w:r>
      <w:r w:rsidR="00B145D7" w:rsidRPr="00F03387">
        <w:rPr>
          <w:i/>
          <w:szCs w:val="22"/>
          <w:lang w:val="pt-PT"/>
        </w:rPr>
        <w:t xml:space="preserve">versus </w:t>
      </w:r>
      <w:r w:rsidR="00B145D7" w:rsidRPr="00F03387">
        <w:rPr>
          <w:szCs w:val="22"/>
          <w:lang w:val="pt-PT"/>
        </w:rPr>
        <w:t xml:space="preserve">16 meses, razão de risco (HR) 0,65 (IC de 95 %; 0,51-0,83), e a sobrevivência livre de progressão mediana foi de 5,5 meses </w:t>
      </w:r>
      <w:r w:rsidR="00B145D7" w:rsidRPr="00F03387">
        <w:rPr>
          <w:i/>
          <w:szCs w:val="22"/>
          <w:lang w:val="pt-PT"/>
        </w:rPr>
        <w:t>versus</w:t>
      </w:r>
      <w:r w:rsidR="00B145D7" w:rsidRPr="00F03387">
        <w:rPr>
          <w:szCs w:val="22"/>
          <w:lang w:val="pt-PT"/>
        </w:rPr>
        <w:t xml:space="preserve"> 7,6 meses, HR 0,64 (IC de 95 %; 0,51-0,79), para FP </w:t>
      </w:r>
      <w:r w:rsidR="00B145D7" w:rsidRPr="00F03387">
        <w:rPr>
          <w:i/>
          <w:szCs w:val="22"/>
          <w:lang w:val="pt-PT"/>
        </w:rPr>
        <w:t>versus</w:t>
      </w:r>
      <w:r w:rsidR="00B145D7" w:rsidRPr="00F03387">
        <w:rPr>
          <w:szCs w:val="22"/>
          <w:lang w:val="pt-PT"/>
        </w:rPr>
        <w:t xml:space="preserve"> FP + H, respetivamente. Para a sobrevivência global, o HR foi de </w:t>
      </w:r>
      <w:r w:rsidR="00B145D7" w:rsidRPr="00F03387">
        <w:rPr>
          <w:rFonts w:eastAsia="SimSun"/>
          <w:lang w:val="pt-PT"/>
        </w:rPr>
        <w:t>0,75 (IC de 95%; 0,51</w:t>
      </w:r>
      <w:r w:rsidR="00B145D7" w:rsidRPr="00F03387">
        <w:rPr>
          <w:rFonts w:eastAsia="SimSun"/>
          <w:lang w:val="pt-PT"/>
        </w:rPr>
        <w:noBreakHyphen/>
        <w:t>1,11) no grupo IHQ 2+/FISH+ e o HR foi de 0,58 (IC de 95%; 0,41</w:t>
      </w:r>
      <w:r w:rsidR="00B145D7" w:rsidRPr="00F03387">
        <w:rPr>
          <w:rFonts w:eastAsia="SimSun"/>
          <w:lang w:val="pt-PT"/>
        </w:rPr>
        <w:noBreakHyphen/>
        <w:t>0,81) no grupo IHQ 3+/FISH+.</w:t>
      </w:r>
    </w:p>
    <w:p w14:paraId="78F7D539" w14:textId="77777777" w:rsidR="00B145D7" w:rsidRPr="00F03387" w:rsidRDefault="00B145D7">
      <w:pPr>
        <w:rPr>
          <w:lang w:val="pt-PT"/>
        </w:rPr>
      </w:pPr>
    </w:p>
    <w:p w14:paraId="56BBD9C7" w14:textId="77777777" w:rsidR="00B145D7" w:rsidRPr="00F03387" w:rsidRDefault="00B145D7">
      <w:pPr>
        <w:rPr>
          <w:lang w:val="pt-PT"/>
        </w:rPr>
      </w:pPr>
      <w:r w:rsidRPr="00F03387">
        <w:rPr>
          <w:lang w:val="pt-PT"/>
        </w:rPr>
        <w:t xml:space="preserve">Numa análise de subgrupo exploratória realizada no ensaio ToGA (BO18255), não houve benefício aparente na sobrevivência global com a adição de Herceptin a doentes com ECOG PS 2 no início [HR 0,96 (IC de 95%; 0,51-1,79)], doença não mesurável [HR 1,78 (IC de 95%; 0,87-3,66)] e localmente avançada [HR 1,20 (IC de 95%; 0,29-4,97)]. </w:t>
      </w:r>
    </w:p>
    <w:p w14:paraId="7F9E919D" w14:textId="77777777" w:rsidR="00B145D7" w:rsidRPr="00F03387" w:rsidRDefault="00B145D7">
      <w:pPr>
        <w:rPr>
          <w:lang w:val="pt-PT"/>
        </w:rPr>
      </w:pPr>
    </w:p>
    <w:p w14:paraId="01452A93" w14:textId="77777777" w:rsidR="00B145D7" w:rsidRPr="00F03387" w:rsidRDefault="00B145D7">
      <w:pPr>
        <w:suppressAutoHyphens/>
        <w:ind w:left="567" w:right="11" w:hanging="567"/>
        <w:rPr>
          <w:u w:val="single"/>
          <w:lang w:val="pt-PT"/>
        </w:rPr>
      </w:pPr>
      <w:r w:rsidRPr="00F03387">
        <w:rPr>
          <w:u w:val="single"/>
          <w:lang w:val="pt-PT"/>
        </w:rPr>
        <w:t>População pediátrica</w:t>
      </w:r>
    </w:p>
    <w:p w14:paraId="557F0AAA" w14:textId="77777777" w:rsidR="00B145D7" w:rsidRPr="00F03387" w:rsidRDefault="00B145D7">
      <w:pPr>
        <w:suppressAutoHyphens/>
        <w:ind w:left="567" w:right="11" w:hanging="567"/>
        <w:rPr>
          <w:lang w:val="pt-PT"/>
        </w:rPr>
      </w:pPr>
    </w:p>
    <w:p w14:paraId="05C8FD9F" w14:textId="77777777" w:rsidR="00B145D7" w:rsidRPr="00F03387" w:rsidRDefault="00B145D7">
      <w:pPr>
        <w:outlineLvl w:val="0"/>
        <w:rPr>
          <w:rFonts w:eastAsia="SimSun"/>
          <w:szCs w:val="22"/>
          <w:lang w:val="pt-PT" w:eastAsia="zh-CN"/>
        </w:rPr>
      </w:pPr>
      <w:r w:rsidRPr="00F03387">
        <w:rPr>
          <w:rFonts w:eastAsia="SimSun"/>
          <w:szCs w:val="22"/>
          <w:lang w:val="pt-PT" w:eastAsia="zh-CN"/>
        </w:rPr>
        <w:t xml:space="preserve">A </w:t>
      </w:r>
      <w:r w:rsidRPr="00F03387">
        <w:rPr>
          <w:lang w:val="pt-PT"/>
        </w:rPr>
        <w:t>Agência Europeia de Medicamentos dispensou a obrigação de submissão dos resultados dos estudos com Herceptin</w:t>
      </w:r>
      <w:r w:rsidRPr="00F03387">
        <w:rPr>
          <w:rFonts w:eastAsia="SimSun"/>
          <w:szCs w:val="22"/>
          <w:lang w:val="pt-PT" w:eastAsia="zh-CN"/>
        </w:rPr>
        <w:t xml:space="preserve"> em todos os subgrupos da população pediátrica </w:t>
      </w:r>
      <w:r w:rsidR="006F2E9E" w:rsidRPr="00F03387">
        <w:rPr>
          <w:rFonts w:eastAsia="SimSun"/>
          <w:szCs w:val="22"/>
          <w:lang w:val="pt-PT" w:eastAsia="zh-CN"/>
        </w:rPr>
        <w:t>para</w:t>
      </w:r>
      <w:r w:rsidR="00514067" w:rsidRPr="00F03387">
        <w:rPr>
          <w:rFonts w:eastAsia="SimSun"/>
          <w:szCs w:val="22"/>
          <w:lang w:val="pt-PT" w:eastAsia="zh-CN"/>
        </w:rPr>
        <w:t xml:space="preserve"> o</w:t>
      </w:r>
      <w:r w:rsidRPr="00F03387">
        <w:rPr>
          <w:rFonts w:eastAsia="SimSun"/>
          <w:szCs w:val="22"/>
          <w:lang w:val="pt-PT" w:eastAsia="zh-CN"/>
        </w:rPr>
        <w:t xml:space="preserve"> </w:t>
      </w:r>
      <w:r w:rsidRPr="00F03387">
        <w:rPr>
          <w:lang w:val="pt-PT"/>
        </w:rPr>
        <w:t>cancro da mama e cancro gástrico</w:t>
      </w:r>
      <w:r w:rsidR="0002123B" w:rsidRPr="00F03387">
        <w:rPr>
          <w:rFonts w:eastAsia="SimSun"/>
          <w:szCs w:val="22"/>
          <w:lang w:val="pt-PT" w:eastAsia="zh-CN"/>
        </w:rPr>
        <w:t>,</w:t>
      </w:r>
      <w:r w:rsidRPr="00F03387">
        <w:rPr>
          <w:rFonts w:eastAsia="SimSun"/>
          <w:szCs w:val="22"/>
          <w:lang w:val="pt-PT" w:eastAsia="zh-CN"/>
        </w:rPr>
        <w:t xml:space="preserve"> </w:t>
      </w:r>
      <w:r w:rsidR="0002123B" w:rsidRPr="00F03387">
        <w:rPr>
          <w:rFonts w:eastAsia="SimSun"/>
          <w:szCs w:val="22"/>
          <w:lang w:val="pt-PT" w:eastAsia="zh-CN"/>
        </w:rPr>
        <w:t>(v</w:t>
      </w:r>
      <w:r w:rsidRPr="00F03387">
        <w:rPr>
          <w:rFonts w:eastAsia="SimSun"/>
          <w:szCs w:val="22"/>
          <w:lang w:val="pt-PT" w:eastAsia="zh-CN"/>
        </w:rPr>
        <w:t>er secção 4.2 para informação sobre utilização pediátrica</w:t>
      </w:r>
      <w:r w:rsidR="0002123B" w:rsidRPr="00F03387">
        <w:rPr>
          <w:rFonts w:eastAsia="SimSun"/>
          <w:szCs w:val="22"/>
          <w:lang w:val="pt-PT" w:eastAsia="zh-CN"/>
        </w:rPr>
        <w:t>)</w:t>
      </w:r>
      <w:r w:rsidRPr="00F03387">
        <w:rPr>
          <w:rFonts w:eastAsia="SimSun"/>
          <w:szCs w:val="22"/>
          <w:lang w:val="pt-PT" w:eastAsia="zh-CN"/>
        </w:rPr>
        <w:t>.</w:t>
      </w:r>
    </w:p>
    <w:p w14:paraId="0AB65DE2" w14:textId="77777777" w:rsidR="00B145D7" w:rsidRPr="00F03387" w:rsidRDefault="00B145D7">
      <w:pPr>
        <w:suppressAutoHyphens/>
        <w:ind w:left="567" w:right="11" w:hanging="567"/>
        <w:rPr>
          <w:lang w:val="pt-PT"/>
        </w:rPr>
      </w:pPr>
    </w:p>
    <w:p w14:paraId="113C6585" w14:textId="77777777" w:rsidR="00B145D7" w:rsidRPr="00F03387" w:rsidRDefault="00B145D7" w:rsidP="00E4007C">
      <w:pPr>
        <w:keepNext/>
        <w:keepLines/>
        <w:suppressAutoHyphens/>
        <w:ind w:left="567" w:right="11" w:hanging="567"/>
        <w:rPr>
          <w:b/>
          <w:lang w:val="pt-PT"/>
        </w:rPr>
      </w:pPr>
      <w:r w:rsidRPr="00F03387">
        <w:rPr>
          <w:b/>
          <w:lang w:val="pt-PT"/>
        </w:rPr>
        <w:lastRenderedPageBreak/>
        <w:t>5.2</w:t>
      </w:r>
      <w:r w:rsidRPr="00F03387">
        <w:rPr>
          <w:b/>
          <w:lang w:val="pt-PT"/>
        </w:rPr>
        <w:tab/>
        <w:t>Propriedades farmacocinéticas</w:t>
      </w:r>
    </w:p>
    <w:p w14:paraId="550F5E8E" w14:textId="77777777" w:rsidR="00B145D7" w:rsidRPr="00F03387" w:rsidRDefault="00B145D7" w:rsidP="00E4007C">
      <w:pPr>
        <w:keepNext/>
        <w:keepLines/>
        <w:rPr>
          <w:lang w:val="pt-PT"/>
        </w:rPr>
      </w:pPr>
    </w:p>
    <w:p w14:paraId="49AB531D" w14:textId="77777777" w:rsidR="007B6265" w:rsidRPr="00F03387" w:rsidRDefault="007B6265" w:rsidP="00E4007C">
      <w:pPr>
        <w:keepNext/>
        <w:keepLines/>
        <w:widowControl w:val="0"/>
        <w:suppressAutoHyphens/>
        <w:rPr>
          <w:lang w:val="pt-PT"/>
        </w:rPr>
      </w:pPr>
      <w:r w:rsidRPr="00F03387">
        <w:rPr>
          <w:lang w:val="pt-PT"/>
        </w:rPr>
        <w:t xml:space="preserve">A farmacocinética do trastuzumab foi avaliada numa análise de modelo de farmacocinética populacional utilizando dados agrupados de 1.582 doentes, incluindo doentes com cancro da mama metastizado HER2 positivo (CMm), cancro da mama HER2 positivo em </w:t>
      </w:r>
      <w:r w:rsidR="002E0E6F" w:rsidRPr="00F03387">
        <w:rPr>
          <w:lang w:val="pt-PT"/>
        </w:rPr>
        <w:t>estádios</w:t>
      </w:r>
      <w:r w:rsidRPr="00F03387">
        <w:rPr>
          <w:lang w:val="pt-PT"/>
        </w:rPr>
        <w:t xml:space="preserve"> precoces (CMp), cancro gástrico avançado HER2 positivo (CGa) ou outros tipos de tumor, e voluntários saudáveis, em 18 ensaios de Fase I, II e III a receber Herceptin IV. Um modelo de dois compartimentos com eliminação do compartimento central linear paralela e não</w:t>
      </w:r>
      <w:r w:rsidRPr="00F03387">
        <w:rPr>
          <w:lang w:val="pt-PT"/>
        </w:rPr>
        <w:noBreakHyphen/>
        <w:t>linear, descreveu o perfil de concentração</w:t>
      </w:r>
      <w:r w:rsidRPr="00F03387">
        <w:rPr>
          <w:lang w:val="pt-PT"/>
        </w:rPr>
        <w:noBreakHyphen/>
        <w:t>tempo de trastuzumab. Devido à eliminação não</w:t>
      </w:r>
      <w:r w:rsidRPr="00F03387">
        <w:rPr>
          <w:lang w:val="pt-PT"/>
        </w:rPr>
        <w:noBreakHyphen/>
        <w:t>linear, a depuração total aumentou com a diminuição da concentração.</w:t>
      </w:r>
    </w:p>
    <w:p w14:paraId="4CA05E18" w14:textId="77777777" w:rsidR="00991729" w:rsidRPr="00F03387" w:rsidRDefault="00991729">
      <w:pPr>
        <w:widowControl w:val="0"/>
        <w:suppressAutoHyphens/>
        <w:rPr>
          <w:lang w:val="pt-PT"/>
        </w:rPr>
      </w:pPr>
    </w:p>
    <w:p w14:paraId="3F46A166" w14:textId="77777777" w:rsidR="007B6265" w:rsidRPr="00F03387" w:rsidRDefault="007B6265" w:rsidP="007B6265">
      <w:pPr>
        <w:suppressAutoHyphens/>
        <w:rPr>
          <w:lang w:val="pt-PT"/>
        </w:rPr>
      </w:pPr>
      <w:r w:rsidRPr="00F03387">
        <w:rPr>
          <w:lang w:val="pt-PT"/>
        </w:rPr>
        <w:t>Consequentemente, não se pode inferir um valor constante para a semivida do trastuzumab. O t</w:t>
      </w:r>
      <w:r w:rsidR="00A31DFF" w:rsidRPr="00F03387">
        <w:rPr>
          <w:lang w:val="pt-PT"/>
        </w:rPr>
        <w:t>empo de semivida diminui com a</w:t>
      </w:r>
      <w:r w:rsidRPr="00F03387">
        <w:rPr>
          <w:lang w:val="pt-PT"/>
        </w:rPr>
        <w:t xml:space="preserve"> diminuiç</w:t>
      </w:r>
      <w:r w:rsidR="00A31DFF" w:rsidRPr="00F03387">
        <w:rPr>
          <w:lang w:val="pt-PT"/>
        </w:rPr>
        <w:t>ão</w:t>
      </w:r>
      <w:r w:rsidRPr="00F03387">
        <w:rPr>
          <w:lang w:val="pt-PT"/>
        </w:rPr>
        <w:t xml:space="preserve"> d</w:t>
      </w:r>
      <w:r w:rsidR="00A31DFF" w:rsidRPr="00F03387">
        <w:rPr>
          <w:lang w:val="pt-PT"/>
        </w:rPr>
        <w:t>as</w:t>
      </w:r>
      <w:r w:rsidRPr="00F03387">
        <w:rPr>
          <w:lang w:val="pt-PT"/>
        </w:rPr>
        <w:t xml:space="preserve"> concentraç</w:t>
      </w:r>
      <w:r w:rsidR="00A31DFF" w:rsidRPr="00F03387">
        <w:rPr>
          <w:lang w:val="pt-PT"/>
        </w:rPr>
        <w:t>ões</w:t>
      </w:r>
      <w:r w:rsidRPr="00F03387">
        <w:rPr>
          <w:lang w:val="pt-PT"/>
        </w:rPr>
        <w:t xml:space="preserve"> dentro de um intervalo posológico (ver Tabela 16). Os doentes com CMm e CMp tiveram parâmetros farmacocinéticos (ex. depuração (CL), volume do compartimento central (V</w:t>
      </w:r>
      <w:r w:rsidRPr="00F03387">
        <w:rPr>
          <w:vertAlign w:val="subscript"/>
          <w:lang w:val="pt-PT"/>
        </w:rPr>
        <w:t>c</w:t>
      </w:r>
      <w:r w:rsidRPr="00F03387">
        <w:rPr>
          <w:lang w:val="pt-PT"/>
        </w:rPr>
        <w:t xml:space="preserve">)) e exposições de estado estacionário previstas para a população </w:t>
      </w:r>
      <w:r w:rsidRPr="00F03387">
        <w:rPr>
          <w:szCs w:val="22"/>
          <w:lang w:val="pt-PT"/>
        </w:rPr>
        <w:t>(C</w:t>
      </w:r>
      <w:r w:rsidRPr="00F03387">
        <w:rPr>
          <w:szCs w:val="22"/>
          <w:vertAlign w:val="subscript"/>
          <w:lang w:val="pt-PT"/>
        </w:rPr>
        <w:t>min</w:t>
      </w:r>
      <w:r w:rsidRPr="00F03387">
        <w:rPr>
          <w:szCs w:val="22"/>
          <w:lang w:val="pt-PT"/>
        </w:rPr>
        <w:t>, C</w:t>
      </w:r>
      <w:r w:rsidRPr="00F03387">
        <w:rPr>
          <w:szCs w:val="22"/>
          <w:vertAlign w:val="subscript"/>
          <w:lang w:val="pt-PT"/>
        </w:rPr>
        <w:t>max</w:t>
      </w:r>
      <w:r w:rsidRPr="00F03387">
        <w:rPr>
          <w:szCs w:val="22"/>
          <w:lang w:val="pt-PT"/>
        </w:rPr>
        <w:t xml:space="preserve"> e AUC)</w:t>
      </w:r>
      <w:r w:rsidR="00F55CDD" w:rsidRPr="00F03387">
        <w:rPr>
          <w:szCs w:val="22"/>
          <w:lang w:val="pt-PT"/>
        </w:rPr>
        <w:t xml:space="preserve"> </w:t>
      </w:r>
      <w:r w:rsidR="00F55CDD" w:rsidRPr="00F03387">
        <w:rPr>
          <w:lang w:val="pt-PT"/>
        </w:rPr>
        <w:t>semelhantes</w:t>
      </w:r>
      <w:r w:rsidRPr="00F03387">
        <w:rPr>
          <w:lang w:val="pt-PT"/>
        </w:rPr>
        <w:t>. A depuração linear foi de 0,136 l/dia para o CMm, 0,112 l/dia para o CMp e 0,176 l/dia para o CGa. Os valores do parâmetro eliminação não</w:t>
      </w:r>
      <w:r w:rsidRPr="00F03387">
        <w:rPr>
          <w:lang w:val="pt-PT"/>
        </w:rPr>
        <w:noBreakHyphen/>
        <w:t>linear foram de 8,81 mg/dia para a taxa de eliminação máxima (V</w:t>
      </w:r>
      <w:r w:rsidRPr="00F03387">
        <w:rPr>
          <w:vertAlign w:val="subscript"/>
          <w:lang w:val="pt-PT"/>
        </w:rPr>
        <w:t>max</w:t>
      </w:r>
      <w:r w:rsidRPr="00F03387">
        <w:rPr>
          <w:lang w:val="pt-PT"/>
        </w:rPr>
        <w:t xml:space="preserve">) e de 8,92 </w:t>
      </w:r>
      <w:r w:rsidR="009F502A" w:rsidRPr="00F03387">
        <w:rPr>
          <w:lang w:val="pt-PT"/>
        </w:rPr>
        <w:t>mc</w:t>
      </w:r>
      <w:r w:rsidRPr="00F03387">
        <w:rPr>
          <w:lang w:val="pt-PT"/>
        </w:rPr>
        <w:t>g/ml para a constante de Michaelis-Menten (K</w:t>
      </w:r>
      <w:r w:rsidRPr="00F03387">
        <w:rPr>
          <w:vertAlign w:val="subscript"/>
          <w:lang w:val="pt-PT"/>
        </w:rPr>
        <w:t>m</w:t>
      </w:r>
      <w:r w:rsidRPr="00F03387">
        <w:rPr>
          <w:lang w:val="pt-PT"/>
        </w:rPr>
        <w:t xml:space="preserve">) nos doentes com CMm, CMp e CGa. O volume do compartimento central foi de 2,62 l para doentes com CMm e CMp e 3,63 l para doentes com CGa. No modelo final de farmacocinética populacional, adicionalmente ao tipo de tumor primário, </w:t>
      </w:r>
      <w:r w:rsidR="00F55CDD" w:rsidRPr="00F03387">
        <w:rPr>
          <w:lang w:val="pt-PT"/>
        </w:rPr>
        <w:t>as co</w:t>
      </w:r>
      <w:r w:rsidR="00F55CDD" w:rsidRPr="00F03387">
        <w:rPr>
          <w:lang w:val="pt-PT"/>
        </w:rPr>
        <w:noBreakHyphen/>
        <w:t xml:space="preserve">variáveis </w:t>
      </w:r>
      <w:r w:rsidRPr="00F03387">
        <w:rPr>
          <w:lang w:val="pt-PT"/>
        </w:rPr>
        <w:t xml:space="preserve">identificadas como estatisticamente significativas, afetando a exposição ao trastuzumab, </w:t>
      </w:r>
      <w:r w:rsidR="00F55CDD" w:rsidRPr="00F03387">
        <w:rPr>
          <w:lang w:val="pt-PT"/>
        </w:rPr>
        <w:t xml:space="preserve">foram o </w:t>
      </w:r>
      <w:r w:rsidRPr="00F03387">
        <w:rPr>
          <w:lang w:val="pt-PT"/>
        </w:rPr>
        <w:t>peso corporal</w:t>
      </w:r>
      <w:r w:rsidR="00F55CDD" w:rsidRPr="00F03387">
        <w:rPr>
          <w:lang w:val="pt-PT"/>
        </w:rPr>
        <w:t xml:space="preserve"> e a </w:t>
      </w:r>
      <w:r w:rsidRPr="00F03387">
        <w:rPr>
          <w:lang w:val="pt-PT"/>
        </w:rPr>
        <w:t>aspartato aminotransferase e albumina séricas. No entanto, a magnitude do efeito destas co</w:t>
      </w:r>
      <w:r w:rsidRPr="00F03387">
        <w:rPr>
          <w:lang w:val="pt-PT"/>
        </w:rPr>
        <w:noBreakHyphen/>
        <w:t xml:space="preserve">variáveis na exposição ao trastuzumab sugere </w:t>
      </w:r>
      <w:r w:rsidR="00F55CDD" w:rsidRPr="00F03387">
        <w:rPr>
          <w:lang w:val="pt-PT"/>
        </w:rPr>
        <w:t xml:space="preserve">que é </w:t>
      </w:r>
      <w:r w:rsidRPr="00F03387">
        <w:rPr>
          <w:lang w:val="pt-PT"/>
        </w:rPr>
        <w:t xml:space="preserve">pouco provável </w:t>
      </w:r>
      <w:r w:rsidR="00F55CDD" w:rsidRPr="00F03387">
        <w:rPr>
          <w:lang w:val="pt-PT"/>
        </w:rPr>
        <w:t xml:space="preserve">haver </w:t>
      </w:r>
      <w:r w:rsidRPr="00F03387">
        <w:rPr>
          <w:lang w:val="pt-PT"/>
        </w:rPr>
        <w:t>um efeito clinicamente significativo nas concentrações de trastuzumab.</w:t>
      </w:r>
    </w:p>
    <w:p w14:paraId="13AAA85D" w14:textId="77777777" w:rsidR="007B6265" w:rsidRPr="00F03387" w:rsidRDefault="007B6265" w:rsidP="007B6265">
      <w:pPr>
        <w:suppressAutoHyphens/>
        <w:rPr>
          <w:lang w:val="pt-PT"/>
        </w:rPr>
      </w:pPr>
    </w:p>
    <w:p w14:paraId="1509B741" w14:textId="77777777" w:rsidR="007B6265" w:rsidRPr="00F03387" w:rsidRDefault="007B6265" w:rsidP="00721A0D">
      <w:pPr>
        <w:rPr>
          <w:lang w:val="pt-PT"/>
        </w:rPr>
      </w:pPr>
      <w:r w:rsidRPr="00F03387">
        <w:rPr>
          <w:lang w:val="pt-PT"/>
        </w:rPr>
        <w:t>Os valores da exposição farmacocinética previstos para a população (mediana com percentis 5º - 95º) e os valores dos parâmetros farmacocinéticos (Cmax e Cmin) em concentrações clinicamente relevantes para doentes com CMm, CMp e CGa, tratados com os regimes semanal e de 3 em 3 semanas aprovados são apresentados na Tabela 14 (Ciclo 1), Tabela 15 (estado estacionário) e Tabela 16 (parâmetros farmacocinéticos) abaixo.</w:t>
      </w:r>
    </w:p>
    <w:p w14:paraId="30C7E652" w14:textId="77777777" w:rsidR="00721A0D" w:rsidRPr="00F03387" w:rsidRDefault="00721A0D" w:rsidP="00721A0D">
      <w:pPr>
        <w:rPr>
          <w:lang w:val="pt-PT"/>
        </w:rPr>
      </w:pPr>
    </w:p>
    <w:p w14:paraId="7FDBA9FB" w14:textId="77777777" w:rsidR="007B6265" w:rsidRPr="00F03387" w:rsidRDefault="007B6265" w:rsidP="00721A0D">
      <w:pPr>
        <w:rPr>
          <w:lang w:val="pt-PT"/>
        </w:rPr>
      </w:pPr>
      <w:r w:rsidRPr="00F03387">
        <w:rPr>
          <w:lang w:val="pt-PT"/>
        </w:rPr>
        <w:t>Tabela 14 Valores da exposição farmacocinética previstos para a popula</w:t>
      </w:r>
      <w:r w:rsidR="00875F05" w:rsidRPr="00F03387">
        <w:rPr>
          <w:lang w:val="pt-PT"/>
        </w:rPr>
        <w:t>ç</w:t>
      </w:r>
      <w:r w:rsidRPr="00F03387">
        <w:rPr>
          <w:lang w:val="pt-PT"/>
        </w:rPr>
        <w:t xml:space="preserve">ão no ciclo 1 (mediana com percentis 5º - 95º) para os regimes </w:t>
      </w:r>
      <w:r w:rsidR="00F55CDD" w:rsidRPr="00F03387">
        <w:rPr>
          <w:lang w:val="pt-PT"/>
        </w:rPr>
        <w:t>posológicos</w:t>
      </w:r>
      <w:r w:rsidRPr="00F03387">
        <w:rPr>
          <w:lang w:val="pt-PT"/>
        </w:rPr>
        <w:t xml:space="preserve"> de Herceptin IV nos doentes com CMm, CMp e CGa</w:t>
      </w:r>
    </w:p>
    <w:p w14:paraId="29150C5A" w14:textId="77777777" w:rsidR="0071198C" w:rsidRPr="00F03387" w:rsidRDefault="0071198C" w:rsidP="00721A0D">
      <w:pPr>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848"/>
        <w:gridCol w:w="1080"/>
        <w:gridCol w:w="1432"/>
        <w:gridCol w:w="1542"/>
        <w:gridCol w:w="1763"/>
      </w:tblGrid>
      <w:tr w:rsidR="007B6265" w:rsidRPr="008B19C3" w14:paraId="34FA7C56" w14:textId="77777777" w:rsidTr="00FF69BB">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2787B070"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Regime</w:t>
            </w:r>
          </w:p>
        </w:tc>
        <w:tc>
          <w:tcPr>
            <w:tcW w:w="1020" w:type="pct"/>
            <w:tcBorders>
              <w:top w:val="single" w:sz="4" w:space="0" w:color="auto"/>
              <w:left w:val="single" w:sz="4" w:space="0" w:color="auto"/>
              <w:bottom w:val="single" w:sz="4" w:space="0" w:color="auto"/>
              <w:right w:val="single" w:sz="4" w:space="0" w:color="auto"/>
            </w:tcBorders>
            <w:vAlign w:val="center"/>
          </w:tcPr>
          <w:p w14:paraId="1B888711"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Tipo de tumor primário</w:t>
            </w:r>
          </w:p>
        </w:tc>
        <w:tc>
          <w:tcPr>
            <w:tcW w:w="596" w:type="pct"/>
            <w:tcBorders>
              <w:top w:val="single" w:sz="4" w:space="0" w:color="auto"/>
              <w:left w:val="single" w:sz="4" w:space="0" w:color="auto"/>
              <w:bottom w:val="single" w:sz="4" w:space="0" w:color="auto"/>
              <w:right w:val="single" w:sz="4" w:space="0" w:color="auto"/>
            </w:tcBorders>
            <w:vAlign w:val="center"/>
          </w:tcPr>
          <w:p w14:paraId="5FB24A80" w14:textId="77777777" w:rsidR="007B6265" w:rsidRPr="00F03387" w:rsidRDefault="003D6D9C" w:rsidP="003D6D9C">
            <w:pPr>
              <w:pStyle w:val="ParagraphFPI"/>
              <w:tabs>
                <w:tab w:val="left" w:pos="240"/>
              </w:tabs>
              <w:spacing w:before="60" w:after="60"/>
              <w:jc w:val="center"/>
              <w:rPr>
                <w:sz w:val="22"/>
                <w:lang w:val="pt-PT" w:eastAsia="ja-JP"/>
              </w:rPr>
            </w:pPr>
            <w:r w:rsidRPr="00F03387">
              <w:rPr>
                <w:sz w:val="22"/>
                <w:lang w:val="pt-PT"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55E0FA99"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C</w:t>
            </w:r>
            <w:r w:rsidRPr="00F03387">
              <w:rPr>
                <w:sz w:val="22"/>
                <w:vertAlign w:val="subscript"/>
                <w:lang w:val="pt-PT" w:eastAsia="ja-JP"/>
              </w:rPr>
              <w:t>min</w:t>
            </w:r>
          </w:p>
          <w:p w14:paraId="32FAA137"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w:t>
            </w:r>
            <w:r w:rsidR="009F502A" w:rsidRPr="00F03387">
              <w:rPr>
                <w:sz w:val="22"/>
                <w:lang w:val="pt-PT" w:eastAsia="ja-JP"/>
              </w:rPr>
              <w:t>mc</w:t>
            </w:r>
            <w:r w:rsidRPr="00F03387">
              <w:rPr>
                <w:sz w:val="22"/>
                <w:lang w:val="pt-PT" w:eastAsia="ja-JP"/>
              </w:rPr>
              <w:t>g/ml)</w:t>
            </w:r>
          </w:p>
        </w:tc>
        <w:tc>
          <w:tcPr>
            <w:tcW w:w="851" w:type="pct"/>
            <w:tcBorders>
              <w:top w:val="single" w:sz="4" w:space="0" w:color="auto"/>
              <w:left w:val="single" w:sz="4" w:space="0" w:color="auto"/>
              <w:bottom w:val="single" w:sz="4" w:space="0" w:color="auto"/>
              <w:right w:val="single" w:sz="4" w:space="0" w:color="auto"/>
            </w:tcBorders>
            <w:vAlign w:val="center"/>
          </w:tcPr>
          <w:p w14:paraId="54078875"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C</w:t>
            </w:r>
            <w:r w:rsidRPr="00F03387">
              <w:rPr>
                <w:sz w:val="22"/>
                <w:vertAlign w:val="subscript"/>
                <w:lang w:val="pt-PT" w:eastAsia="ja-JP"/>
              </w:rPr>
              <w:t>max</w:t>
            </w:r>
          </w:p>
          <w:p w14:paraId="400AC34D" w14:textId="77777777" w:rsidR="007B6265" w:rsidRPr="00F03387" w:rsidRDefault="007B6265" w:rsidP="009F502A">
            <w:pPr>
              <w:pStyle w:val="ParagraphFPI"/>
              <w:tabs>
                <w:tab w:val="left" w:pos="240"/>
              </w:tabs>
              <w:spacing w:before="60" w:after="60"/>
              <w:jc w:val="center"/>
              <w:rPr>
                <w:sz w:val="22"/>
                <w:lang w:val="pt-PT" w:eastAsia="ja-JP"/>
              </w:rPr>
            </w:pPr>
            <w:r w:rsidRPr="00F03387">
              <w:rPr>
                <w:sz w:val="22"/>
                <w:lang w:val="pt-PT" w:eastAsia="ja-JP"/>
              </w:rPr>
              <w:t>(</w:t>
            </w:r>
            <w:r w:rsidR="009F502A" w:rsidRPr="00F03387">
              <w:rPr>
                <w:sz w:val="22"/>
                <w:lang w:val="pt-PT" w:eastAsia="ja-JP"/>
              </w:rPr>
              <w:t>mc</w:t>
            </w:r>
            <w:r w:rsidRPr="00F03387">
              <w:rPr>
                <w:sz w:val="22"/>
                <w:lang w:val="pt-PT" w:eastAsia="ja-JP"/>
              </w:rPr>
              <w:t>g/ml)</w:t>
            </w:r>
          </w:p>
        </w:tc>
        <w:tc>
          <w:tcPr>
            <w:tcW w:w="973" w:type="pct"/>
            <w:tcBorders>
              <w:top w:val="single" w:sz="4" w:space="0" w:color="auto"/>
              <w:left w:val="single" w:sz="4" w:space="0" w:color="auto"/>
              <w:bottom w:val="single" w:sz="4" w:space="0" w:color="auto"/>
              <w:right w:val="single" w:sz="4" w:space="0" w:color="auto"/>
            </w:tcBorders>
            <w:vAlign w:val="center"/>
          </w:tcPr>
          <w:p w14:paraId="77F32FCB"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AUC</w:t>
            </w:r>
            <w:r w:rsidRPr="00F03387">
              <w:rPr>
                <w:sz w:val="22"/>
                <w:vertAlign w:val="subscript"/>
                <w:lang w:val="pt-PT" w:eastAsia="ja-JP"/>
              </w:rPr>
              <w:t>0-21 dias</w:t>
            </w:r>
          </w:p>
          <w:p w14:paraId="477D823F" w14:textId="77777777" w:rsidR="007B6265" w:rsidRPr="00F03387" w:rsidRDefault="009F502A" w:rsidP="00FF69BB">
            <w:pPr>
              <w:pStyle w:val="ParagraphFPI"/>
              <w:tabs>
                <w:tab w:val="left" w:pos="240"/>
              </w:tabs>
              <w:spacing w:before="60" w:after="60"/>
              <w:jc w:val="center"/>
              <w:rPr>
                <w:sz w:val="22"/>
                <w:lang w:val="pt-PT" w:eastAsia="ja-JP"/>
              </w:rPr>
            </w:pPr>
            <w:r w:rsidRPr="00F03387">
              <w:rPr>
                <w:sz w:val="22"/>
                <w:lang w:val="pt-PT" w:eastAsia="ja-JP"/>
              </w:rPr>
              <w:t>(mc</w:t>
            </w:r>
            <w:r w:rsidR="007B6265" w:rsidRPr="00F03387">
              <w:rPr>
                <w:sz w:val="22"/>
                <w:lang w:val="pt-PT" w:eastAsia="ja-JP"/>
              </w:rPr>
              <w:t>g.dia/ml)</w:t>
            </w:r>
          </w:p>
        </w:tc>
      </w:tr>
      <w:tr w:rsidR="007B6265" w:rsidRPr="00F03387" w14:paraId="5196CF46" w14:textId="77777777" w:rsidTr="00FF69BB">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0880B3BB" w14:textId="77777777" w:rsidR="007B6265" w:rsidRPr="0069684D" w:rsidRDefault="007B6265" w:rsidP="00FF69BB">
            <w:pPr>
              <w:pStyle w:val="ParagraphFPI"/>
              <w:tabs>
                <w:tab w:val="left" w:pos="240"/>
              </w:tabs>
              <w:spacing w:before="60" w:after="60"/>
              <w:jc w:val="center"/>
              <w:rPr>
                <w:sz w:val="22"/>
                <w:lang w:val="fr-FR" w:eastAsia="ja-JP"/>
              </w:rPr>
            </w:pPr>
            <w:r w:rsidRPr="0069684D">
              <w:rPr>
                <w:sz w:val="22"/>
                <w:lang w:val="fr-FR" w:eastAsia="ja-JP"/>
              </w:rPr>
              <w:t>8mg/kg +</w:t>
            </w:r>
            <w:r w:rsidRPr="0069684D">
              <w:rPr>
                <w:sz w:val="22"/>
                <w:lang w:val="fr-FR" w:eastAsia="ja-JP"/>
              </w:rPr>
              <w:br/>
              <w:t>6mg/kg q3w</w:t>
            </w:r>
          </w:p>
        </w:tc>
        <w:tc>
          <w:tcPr>
            <w:tcW w:w="1020" w:type="pct"/>
            <w:tcBorders>
              <w:top w:val="single" w:sz="4" w:space="0" w:color="auto"/>
              <w:left w:val="single" w:sz="4" w:space="0" w:color="auto"/>
              <w:bottom w:val="single" w:sz="4" w:space="0" w:color="auto"/>
              <w:right w:val="single" w:sz="4" w:space="0" w:color="auto"/>
            </w:tcBorders>
            <w:vAlign w:val="center"/>
          </w:tcPr>
          <w:p w14:paraId="4C7BC128" w14:textId="77777777" w:rsidR="007B6265" w:rsidRPr="00F03387" w:rsidRDefault="007B6265" w:rsidP="00FF69BB">
            <w:pPr>
              <w:spacing w:before="60" w:after="60"/>
              <w:jc w:val="center"/>
              <w:rPr>
                <w:lang w:val="pt-PT"/>
              </w:rPr>
            </w:pPr>
            <w:r w:rsidRPr="00F03387">
              <w:rPr>
                <w:lang w:val="pt-PT"/>
              </w:rPr>
              <w:t>CMm</w:t>
            </w:r>
          </w:p>
        </w:tc>
        <w:tc>
          <w:tcPr>
            <w:tcW w:w="596" w:type="pct"/>
            <w:tcBorders>
              <w:top w:val="single" w:sz="4" w:space="0" w:color="auto"/>
              <w:left w:val="single" w:sz="4" w:space="0" w:color="auto"/>
              <w:bottom w:val="single" w:sz="4" w:space="0" w:color="auto"/>
              <w:right w:val="single" w:sz="4" w:space="0" w:color="auto"/>
            </w:tcBorders>
            <w:vAlign w:val="center"/>
          </w:tcPr>
          <w:p w14:paraId="42AE0C86" w14:textId="77777777" w:rsidR="007B6265" w:rsidRPr="00F03387" w:rsidRDefault="007B6265" w:rsidP="00FF69BB">
            <w:pPr>
              <w:spacing w:before="60" w:after="60"/>
              <w:jc w:val="center"/>
              <w:rPr>
                <w:lang w:val="pt-PT"/>
              </w:rPr>
            </w:pPr>
            <w:r w:rsidRPr="00F03387">
              <w:rPr>
                <w:lang w:val="pt-PT"/>
              </w:rPr>
              <w:t>805</w:t>
            </w:r>
          </w:p>
        </w:tc>
        <w:tc>
          <w:tcPr>
            <w:tcW w:w="790" w:type="pct"/>
            <w:tcBorders>
              <w:top w:val="single" w:sz="4" w:space="0" w:color="auto"/>
              <w:left w:val="single" w:sz="4" w:space="0" w:color="auto"/>
              <w:bottom w:val="single" w:sz="4" w:space="0" w:color="auto"/>
              <w:right w:val="single" w:sz="4" w:space="0" w:color="auto"/>
            </w:tcBorders>
            <w:vAlign w:val="center"/>
          </w:tcPr>
          <w:p w14:paraId="2A234739" w14:textId="77777777" w:rsidR="007B6265" w:rsidRPr="00F03387" w:rsidRDefault="007B6265" w:rsidP="00FF69BB">
            <w:pPr>
              <w:spacing w:before="60" w:after="60"/>
              <w:jc w:val="center"/>
              <w:rPr>
                <w:lang w:val="pt-PT"/>
              </w:rPr>
            </w:pPr>
            <w:r w:rsidRPr="00F03387">
              <w:rPr>
                <w:lang w:val="pt-PT"/>
              </w:rPr>
              <w:t xml:space="preserve">28,7 </w:t>
            </w:r>
            <w:r w:rsidRPr="00F03387">
              <w:rPr>
                <w:lang w:val="pt-PT"/>
              </w:rPr>
              <w:br/>
              <w:t>(2,9 – 46,3)</w:t>
            </w:r>
          </w:p>
        </w:tc>
        <w:tc>
          <w:tcPr>
            <w:tcW w:w="851" w:type="pct"/>
            <w:tcBorders>
              <w:top w:val="single" w:sz="4" w:space="0" w:color="auto"/>
              <w:left w:val="single" w:sz="4" w:space="0" w:color="auto"/>
              <w:bottom w:val="single" w:sz="4" w:space="0" w:color="auto"/>
              <w:right w:val="single" w:sz="4" w:space="0" w:color="auto"/>
            </w:tcBorders>
            <w:vAlign w:val="center"/>
          </w:tcPr>
          <w:p w14:paraId="267027AE" w14:textId="77777777" w:rsidR="007B6265" w:rsidRPr="00F03387" w:rsidRDefault="007B6265" w:rsidP="00FF69BB">
            <w:pPr>
              <w:spacing w:before="60" w:after="60"/>
              <w:jc w:val="center"/>
              <w:rPr>
                <w:lang w:val="pt-PT"/>
              </w:rPr>
            </w:pPr>
            <w:r w:rsidRPr="00F03387">
              <w:rPr>
                <w:lang w:val="pt-PT"/>
              </w:rPr>
              <w:t xml:space="preserve">182 </w:t>
            </w:r>
            <w:r w:rsidRPr="00F03387">
              <w:rPr>
                <w:lang w:val="pt-PT"/>
              </w:rPr>
              <w:br/>
              <w:t>(134 - 280)</w:t>
            </w:r>
          </w:p>
        </w:tc>
        <w:tc>
          <w:tcPr>
            <w:tcW w:w="973" w:type="pct"/>
            <w:tcBorders>
              <w:top w:val="single" w:sz="4" w:space="0" w:color="auto"/>
              <w:left w:val="single" w:sz="4" w:space="0" w:color="auto"/>
              <w:bottom w:val="single" w:sz="4" w:space="0" w:color="auto"/>
              <w:right w:val="single" w:sz="4" w:space="0" w:color="auto"/>
            </w:tcBorders>
            <w:vAlign w:val="center"/>
          </w:tcPr>
          <w:p w14:paraId="37AF0D1C" w14:textId="77777777" w:rsidR="007B6265" w:rsidRPr="00F03387" w:rsidRDefault="007B6265" w:rsidP="00FF69BB">
            <w:pPr>
              <w:spacing w:before="60" w:after="60"/>
              <w:jc w:val="center"/>
              <w:rPr>
                <w:lang w:val="pt-PT"/>
              </w:rPr>
            </w:pPr>
            <w:r w:rsidRPr="00F03387">
              <w:rPr>
                <w:lang w:val="pt-PT"/>
              </w:rPr>
              <w:t>1376</w:t>
            </w:r>
            <w:r w:rsidRPr="00F03387">
              <w:rPr>
                <w:lang w:val="pt-PT"/>
              </w:rPr>
              <w:br/>
              <w:t>(728 - 1998)</w:t>
            </w:r>
          </w:p>
        </w:tc>
      </w:tr>
      <w:tr w:rsidR="007B6265" w:rsidRPr="00F03387" w14:paraId="3BB59A55" w14:textId="77777777" w:rsidTr="00FF69BB">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219AA40C" w14:textId="77777777" w:rsidR="007B6265" w:rsidRPr="00F03387" w:rsidRDefault="007B6265" w:rsidP="00FF69BB">
            <w:pPr>
              <w:pStyle w:val="ParagraphFPI"/>
              <w:tabs>
                <w:tab w:val="left" w:pos="240"/>
              </w:tabs>
              <w:spacing w:before="60" w:after="60"/>
              <w:jc w:val="center"/>
              <w:rPr>
                <w:sz w:val="22"/>
                <w:lang w:val="pt-PT"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44941E40" w14:textId="77777777" w:rsidR="007B6265" w:rsidRPr="00F03387" w:rsidRDefault="007B6265" w:rsidP="00FF69BB">
            <w:pPr>
              <w:spacing w:before="60" w:after="60"/>
              <w:jc w:val="center"/>
              <w:rPr>
                <w:lang w:val="pt-PT"/>
              </w:rPr>
            </w:pPr>
            <w:r w:rsidRPr="00F03387">
              <w:rPr>
                <w:lang w:val="pt-PT"/>
              </w:rPr>
              <w:t>CMp</w:t>
            </w:r>
          </w:p>
        </w:tc>
        <w:tc>
          <w:tcPr>
            <w:tcW w:w="596" w:type="pct"/>
            <w:tcBorders>
              <w:top w:val="single" w:sz="4" w:space="0" w:color="auto"/>
              <w:left w:val="single" w:sz="4" w:space="0" w:color="auto"/>
              <w:bottom w:val="single" w:sz="4" w:space="0" w:color="auto"/>
              <w:right w:val="single" w:sz="4" w:space="0" w:color="auto"/>
            </w:tcBorders>
            <w:vAlign w:val="center"/>
          </w:tcPr>
          <w:p w14:paraId="01595871" w14:textId="77777777" w:rsidR="007B6265" w:rsidRPr="00F03387" w:rsidRDefault="007B6265" w:rsidP="00FF69BB">
            <w:pPr>
              <w:spacing w:before="60" w:after="60"/>
              <w:jc w:val="center"/>
              <w:rPr>
                <w:lang w:val="pt-PT"/>
              </w:rPr>
            </w:pPr>
            <w:r w:rsidRPr="00F03387">
              <w:rPr>
                <w:lang w:val="pt-PT"/>
              </w:rPr>
              <w:t>390</w:t>
            </w:r>
          </w:p>
        </w:tc>
        <w:tc>
          <w:tcPr>
            <w:tcW w:w="790" w:type="pct"/>
            <w:tcBorders>
              <w:top w:val="single" w:sz="4" w:space="0" w:color="auto"/>
              <w:left w:val="single" w:sz="4" w:space="0" w:color="auto"/>
              <w:bottom w:val="single" w:sz="4" w:space="0" w:color="auto"/>
              <w:right w:val="single" w:sz="4" w:space="0" w:color="auto"/>
            </w:tcBorders>
            <w:vAlign w:val="center"/>
          </w:tcPr>
          <w:p w14:paraId="5BA29CB3" w14:textId="77777777" w:rsidR="007B6265" w:rsidRPr="00F03387" w:rsidRDefault="007B6265" w:rsidP="00FF69BB">
            <w:pPr>
              <w:spacing w:before="60" w:after="60"/>
              <w:jc w:val="center"/>
              <w:rPr>
                <w:lang w:val="pt-PT"/>
              </w:rPr>
            </w:pPr>
            <w:r w:rsidRPr="00F03387">
              <w:rPr>
                <w:lang w:val="pt-PT"/>
              </w:rPr>
              <w:t xml:space="preserve">30,9 </w:t>
            </w:r>
            <w:r w:rsidRPr="00F03387">
              <w:rPr>
                <w:lang w:val="pt-PT"/>
              </w:rPr>
              <w:br/>
              <w:t>(18,7 - 45,5)</w:t>
            </w:r>
          </w:p>
        </w:tc>
        <w:tc>
          <w:tcPr>
            <w:tcW w:w="851" w:type="pct"/>
            <w:tcBorders>
              <w:top w:val="single" w:sz="4" w:space="0" w:color="auto"/>
              <w:left w:val="single" w:sz="4" w:space="0" w:color="auto"/>
              <w:bottom w:val="single" w:sz="4" w:space="0" w:color="auto"/>
              <w:right w:val="single" w:sz="4" w:space="0" w:color="auto"/>
            </w:tcBorders>
            <w:vAlign w:val="center"/>
          </w:tcPr>
          <w:p w14:paraId="08625AF8" w14:textId="77777777" w:rsidR="007B6265" w:rsidRPr="00F03387" w:rsidRDefault="007B6265" w:rsidP="00FF69BB">
            <w:pPr>
              <w:spacing w:before="60" w:after="60"/>
              <w:jc w:val="center"/>
              <w:rPr>
                <w:lang w:val="pt-PT"/>
              </w:rPr>
            </w:pPr>
            <w:r w:rsidRPr="00F03387">
              <w:rPr>
                <w:lang w:val="pt-PT"/>
              </w:rPr>
              <w:t xml:space="preserve">176 </w:t>
            </w:r>
            <w:r w:rsidRPr="00F03387">
              <w:rPr>
                <w:lang w:val="pt-PT"/>
              </w:rPr>
              <w:br/>
              <w:t>(127 - 227)</w:t>
            </w:r>
          </w:p>
        </w:tc>
        <w:tc>
          <w:tcPr>
            <w:tcW w:w="973" w:type="pct"/>
            <w:tcBorders>
              <w:top w:val="single" w:sz="4" w:space="0" w:color="auto"/>
              <w:left w:val="single" w:sz="4" w:space="0" w:color="auto"/>
              <w:bottom w:val="single" w:sz="4" w:space="0" w:color="auto"/>
              <w:right w:val="single" w:sz="4" w:space="0" w:color="auto"/>
            </w:tcBorders>
            <w:vAlign w:val="center"/>
          </w:tcPr>
          <w:p w14:paraId="4048962A" w14:textId="77777777" w:rsidR="007B6265" w:rsidRPr="00F03387" w:rsidRDefault="007B6265" w:rsidP="00FF69BB">
            <w:pPr>
              <w:spacing w:before="60" w:after="60"/>
              <w:jc w:val="center"/>
              <w:rPr>
                <w:lang w:val="pt-PT"/>
              </w:rPr>
            </w:pPr>
            <w:r w:rsidRPr="00F03387">
              <w:rPr>
                <w:lang w:val="pt-PT"/>
              </w:rPr>
              <w:t>1390</w:t>
            </w:r>
            <w:r w:rsidRPr="00F03387">
              <w:rPr>
                <w:lang w:val="pt-PT"/>
              </w:rPr>
              <w:br/>
              <w:t>(1039 - 1895)</w:t>
            </w:r>
          </w:p>
        </w:tc>
      </w:tr>
      <w:tr w:rsidR="007B6265" w:rsidRPr="00F03387" w14:paraId="690E113C" w14:textId="77777777" w:rsidTr="00FF69BB">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40EE76E3" w14:textId="77777777" w:rsidR="007B6265" w:rsidRPr="00F03387" w:rsidRDefault="007B6265" w:rsidP="00FF69BB">
            <w:pPr>
              <w:rPr>
                <w:lang w:val="pt-PT"/>
              </w:rPr>
            </w:pPr>
          </w:p>
        </w:tc>
        <w:tc>
          <w:tcPr>
            <w:tcW w:w="1020" w:type="pct"/>
            <w:tcBorders>
              <w:top w:val="single" w:sz="4" w:space="0" w:color="auto"/>
              <w:left w:val="single" w:sz="4" w:space="0" w:color="auto"/>
              <w:bottom w:val="single" w:sz="4" w:space="0" w:color="auto"/>
              <w:right w:val="single" w:sz="4" w:space="0" w:color="auto"/>
            </w:tcBorders>
            <w:vAlign w:val="center"/>
          </w:tcPr>
          <w:p w14:paraId="1753AB4C" w14:textId="77777777" w:rsidR="007B6265" w:rsidRPr="00F03387" w:rsidRDefault="007B6265" w:rsidP="00FF69BB">
            <w:pPr>
              <w:spacing w:before="60" w:after="60"/>
              <w:jc w:val="center"/>
              <w:rPr>
                <w:lang w:val="pt-PT"/>
              </w:rPr>
            </w:pPr>
            <w:r w:rsidRPr="00F03387">
              <w:rPr>
                <w:lang w:val="pt-PT"/>
              </w:rPr>
              <w:t>CGa</w:t>
            </w:r>
          </w:p>
        </w:tc>
        <w:tc>
          <w:tcPr>
            <w:tcW w:w="596" w:type="pct"/>
            <w:tcBorders>
              <w:top w:val="single" w:sz="4" w:space="0" w:color="auto"/>
              <w:left w:val="single" w:sz="4" w:space="0" w:color="auto"/>
              <w:bottom w:val="single" w:sz="4" w:space="0" w:color="auto"/>
              <w:right w:val="single" w:sz="4" w:space="0" w:color="auto"/>
            </w:tcBorders>
            <w:vAlign w:val="center"/>
          </w:tcPr>
          <w:p w14:paraId="7FDF4B5C" w14:textId="77777777" w:rsidR="007B6265" w:rsidRPr="00F03387" w:rsidRDefault="007B6265" w:rsidP="00FF69BB">
            <w:pPr>
              <w:spacing w:before="60" w:after="60"/>
              <w:jc w:val="center"/>
              <w:rPr>
                <w:lang w:val="pt-PT"/>
              </w:rPr>
            </w:pPr>
            <w:r w:rsidRPr="00F03387">
              <w:rPr>
                <w:lang w:val="pt-PT"/>
              </w:rPr>
              <w:t>274</w:t>
            </w:r>
          </w:p>
        </w:tc>
        <w:tc>
          <w:tcPr>
            <w:tcW w:w="790" w:type="pct"/>
            <w:tcBorders>
              <w:top w:val="single" w:sz="4" w:space="0" w:color="auto"/>
              <w:left w:val="single" w:sz="4" w:space="0" w:color="auto"/>
              <w:bottom w:val="single" w:sz="4" w:space="0" w:color="auto"/>
              <w:right w:val="single" w:sz="4" w:space="0" w:color="auto"/>
            </w:tcBorders>
            <w:vAlign w:val="center"/>
          </w:tcPr>
          <w:p w14:paraId="345B16F0" w14:textId="77777777" w:rsidR="007B6265" w:rsidRPr="00F03387" w:rsidRDefault="007B6265" w:rsidP="00FF69BB">
            <w:pPr>
              <w:spacing w:before="60" w:after="60"/>
              <w:jc w:val="center"/>
              <w:rPr>
                <w:lang w:val="pt-PT"/>
              </w:rPr>
            </w:pPr>
            <w:r w:rsidRPr="00F03387">
              <w:rPr>
                <w:lang w:val="pt-PT"/>
              </w:rPr>
              <w:t>23,1</w:t>
            </w:r>
            <w:r w:rsidRPr="00F03387">
              <w:rPr>
                <w:lang w:val="pt-PT"/>
              </w:rPr>
              <w:br/>
              <w:t>(6,1 - 50,3)</w:t>
            </w:r>
          </w:p>
        </w:tc>
        <w:tc>
          <w:tcPr>
            <w:tcW w:w="851" w:type="pct"/>
            <w:tcBorders>
              <w:top w:val="single" w:sz="4" w:space="0" w:color="auto"/>
              <w:left w:val="single" w:sz="4" w:space="0" w:color="auto"/>
              <w:bottom w:val="single" w:sz="4" w:space="0" w:color="auto"/>
              <w:right w:val="single" w:sz="4" w:space="0" w:color="auto"/>
            </w:tcBorders>
            <w:vAlign w:val="center"/>
          </w:tcPr>
          <w:p w14:paraId="258BBB3F" w14:textId="77777777" w:rsidR="007B6265" w:rsidRPr="00F03387" w:rsidRDefault="007B6265" w:rsidP="00FF69BB">
            <w:pPr>
              <w:spacing w:before="60" w:after="60"/>
              <w:jc w:val="center"/>
              <w:rPr>
                <w:lang w:val="pt-PT"/>
              </w:rPr>
            </w:pPr>
            <w:r w:rsidRPr="00F03387">
              <w:rPr>
                <w:lang w:val="pt-PT"/>
              </w:rPr>
              <w:t>132</w:t>
            </w:r>
            <w:r w:rsidRPr="00F03387">
              <w:rPr>
                <w:lang w:val="pt-PT"/>
              </w:rPr>
              <w:br/>
              <w:t>(84,2 – 225)</w:t>
            </w:r>
          </w:p>
        </w:tc>
        <w:tc>
          <w:tcPr>
            <w:tcW w:w="973" w:type="pct"/>
            <w:tcBorders>
              <w:top w:val="single" w:sz="4" w:space="0" w:color="auto"/>
              <w:left w:val="single" w:sz="4" w:space="0" w:color="auto"/>
              <w:bottom w:val="single" w:sz="4" w:space="0" w:color="auto"/>
              <w:right w:val="single" w:sz="4" w:space="0" w:color="auto"/>
            </w:tcBorders>
            <w:vAlign w:val="center"/>
          </w:tcPr>
          <w:p w14:paraId="7C9B335A" w14:textId="77777777" w:rsidR="007B6265" w:rsidRPr="00F03387" w:rsidRDefault="007B6265" w:rsidP="00FF69BB">
            <w:pPr>
              <w:spacing w:before="60" w:after="60"/>
              <w:jc w:val="center"/>
              <w:rPr>
                <w:lang w:val="pt-PT"/>
              </w:rPr>
            </w:pPr>
            <w:r w:rsidRPr="00F03387">
              <w:rPr>
                <w:lang w:val="pt-PT"/>
              </w:rPr>
              <w:t>1109</w:t>
            </w:r>
            <w:r w:rsidRPr="00F03387">
              <w:rPr>
                <w:lang w:val="pt-PT"/>
              </w:rPr>
              <w:br/>
              <w:t>(588 – 1938)</w:t>
            </w:r>
          </w:p>
        </w:tc>
      </w:tr>
      <w:tr w:rsidR="007B6265" w:rsidRPr="00F03387" w14:paraId="404575BD" w14:textId="77777777" w:rsidTr="00FF69BB">
        <w:trPr>
          <w:trHeight w:val="177"/>
        </w:trPr>
        <w:tc>
          <w:tcPr>
            <w:tcW w:w="770" w:type="pct"/>
            <w:vMerge w:val="restart"/>
            <w:tcBorders>
              <w:top w:val="single" w:sz="4" w:space="0" w:color="auto"/>
              <w:left w:val="single" w:sz="4" w:space="0" w:color="auto"/>
              <w:right w:val="single" w:sz="4" w:space="0" w:color="auto"/>
            </w:tcBorders>
            <w:vAlign w:val="center"/>
          </w:tcPr>
          <w:p w14:paraId="5BB80948" w14:textId="77777777" w:rsidR="007B6265" w:rsidRPr="0055583F" w:rsidRDefault="007B6265" w:rsidP="00FF69BB">
            <w:pPr>
              <w:pStyle w:val="ParagraphFPI"/>
              <w:keepNext/>
              <w:tabs>
                <w:tab w:val="left" w:pos="240"/>
              </w:tabs>
              <w:spacing w:before="60" w:after="60"/>
              <w:outlineLvl w:val="3"/>
              <w:rPr>
                <w:sz w:val="22"/>
                <w:lang w:eastAsia="ja-JP"/>
              </w:rPr>
            </w:pPr>
            <w:r w:rsidRPr="0055583F">
              <w:rPr>
                <w:sz w:val="22"/>
                <w:lang w:eastAsia="ja-JP"/>
              </w:rPr>
              <w:t>4mg/kg +</w:t>
            </w:r>
            <w:r w:rsidRPr="0055583F">
              <w:rPr>
                <w:sz w:val="22"/>
                <w:lang w:eastAsia="ja-JP"/>
              </w:rPr>
              <w:br/>
              <w:t xml:space="preserve">2mg/kg </w:t>
            </w:r>
            <w:proofErr w:type="spellStart"/>
            <w:r w:rsidRPr="0055583F">
              <w:rPr>
                <w:sz w:val="22"/>
                <w:lang w:eastAsia="ja-JP"/>
              </w:rPr>
              <w:t>qw</w:t>
            </w:r>
            <w:proofErr w:type="spellEnd"/>
          </w:p>
        </w:tc>
        <w:tc>
          <w:tcPr>
            <w:tcW w:w="1020" w:type="pct"/>
            <w:tcBorders>
              <w:top w:val="single" w:sz="4" w:space="0" w:color="auto"/>
              <w:left w:val="single" w:sz="4" w:space="0" w:color="auto"/>
              <w:bottom w:val="single" w:sz="4" w:space="0" w:color="auto"/>
              <w:right w:val="single" w:sz="4" w:space="0" w:color="auto"/>
            </w:tcBorders>
            <w:vAlign w:val="center"/>
          </w:tcPr>
          <w:p w14:paraId="3E48EADE" w14:textId="77777777" w:rsidR="007B6265" w:rsidRPr="00F03387" w:rsidRDefault="007B6265" w:rsidP="00FF69BB">
            <w:pPr>
              <w:spacing w:before="60" w:after="60"/>
              <w:jc w:val="center"/>
              <w:rPr>
                <w:lang w:val="pt-PT"/>
              </w:rPr>
            </w:pPr>
            <w:r w:rsidRPr="00F03387">
              <w:rPr>
                <w:lang w:val="pt-PT"/>
              </w:rPr>
              <w:t>CMm</w:t>
            </w:r>
          </w:p>
        </w:tc>
        <w:tc>
          <w:tcPr>
            <w:tcW w:w="596" w:type="pct"/>
            <w:tcBorders>
              <w:top w:val="single" w:sz="4" w:space="0" w:color="auto"/>
              <w:left w:val="single" w:sz="4" w:space="0" w:color="auto"/>
              <w:bottom w:val="single" w:sz="4" w:space="0" w:color="auto"/>
              <w:right w:val="single" w:sz="4" w:space="0" w:color="auto"/>
            </w:tcBorders>
            <w:vAlign w:val="center"/>
          </w:tcPr>
          <w:p w14:paraId="0E672D14" w14:textId="77777777" w:rsidR="007B6265" w:rsidRPr="00F03387" w:rsidRDefault="007B6265" w:rsidP="00FF69BB">
            <w:pPr>
              <w:spacing w:before="60" w:after="60"/>
              <w:jc w:val="center"/>
              <w:rPr>
                <w:lang w:val="pt-PT"/>
              </w:rPr>
            </w:pPr>
            <w:r w:rsidRPr="00F03387">
              <w:rPr>
                <w:lang w:val="pt-PT"/>
              </w:rPr>
              <w:t>805</w:t>
            </w:r>
          </w:p>
        </w:tc>
        <w:tc>
          <w:tcPr>
            <w:tcW w:w="790" w:type="pct"/>
            <w:tcBorders>
              <w:top w:val="single" w:sz="4" w:space="0" w:color="auto"/>
              <w:left w:val="single" w:sz="4" w:space="0" w:color="auto"/>
              <w:bottom w:val="single" w:sz="4" w:space="0" w:color="auto"/>
              <w:right w:val="single" w:sz="4" w:space="0" w:color="auto"/>
            </w:tcBorders>
            <w:vAlign w:val="center"/>
          </w:tcPr>
          <w:p w14:paraId="2739175B" w14:textId="77777777" w:rsidR="007B6265" w:rsidRPr="00F03387" w:rsidRDefault="007B6265" w:rsidP="00FF69BB">
            <w:pPr>
              <w:spacing w:before="60" w:after="60"/>
              <w:jc w:val="center"/>
              <w:rPr>
                <w:lang w:val="pt-PT"/>
              </w:rPr>
            </w:pPr>
            <w:r w:rsidRPr="00F03387">
              <w:rPr>
                <w:lang w:val="pt-PT"/>
              </w:rPr>
              <w:t xml:space="preserve">37,4 </w:t>
            </w:r>
            <w:r w:rsidRPr="00F03387">
              <w:rPr>
                <w:lang w:val="pt-PT"/>
              </w:rPr>
              <w:br/>
              <w:t>(8,7 - 58,9)</w:t>
            </w:r>
          </w:p>
        </w:tc>
        <w:tc>
          <w:tcPr>
            <w:tcW w:w="851" w:type="pct"/>
            <w:tcBorders>
              <w:top w:val="single" w:sz="4" w:space="0" w:color="auto"/>
              <w:left w:val="single" w:sz="4" w:space="0" w:color="auto"/>
              <w:bottom w:val="single" w:sz="4" w:space="0" w:color="auto"/>
              <w:right w:val="single" w:sz="4" w:space="0" w:color="auto"/>
            </w:tcBorders>
            <w:vAlign w:val="center"/>
          </w:tcPr>
          <w:p w14:paraId="5441D5A6" w14:textId="77777777" w:rsidR="007B6265" w:rsidRPr="00F03387" w:rsidRDefault="007B6265" w:rsidP="00FF69BB">
            <w:pPr>
              <w:spacing w:before="60" w:after="60"/>
              <w:jc w:val="center"/>
              <w:rPr>
                <w:lang w:val="pt-PT"/>
              </w:rPr>
            </w:pPr>
            <w:r w:rsidRPr="00F03387">
              <w:rPr>
                <w:lang w:val="pt-PT"/>
              </w:rPr>
              <w:t xml:space="preserve">76,5 </w:t>
            </w:r>
            <w:r w:rsidRPr="00F03387">
              <w:rPr>
                <w:lang w:val="pt-PT"/>
              </w:rPr>
              <w:br/>
              <w:t>(49,4 - 114)</w:t>
            </w:r>
          </w:p>
        </w:tc>
        <w:tc>
          <w:tcPr>
            <w:tcW w:w="973" w:type="pct"/>
            <w:tcBorders>
              <w:top w:val="single" w:sz="4" w:space="0" w:color="auto"/>
              <w:left w:val="single" w:sz="4" w:space="0" w:color="auto"/>
              <w:bottom w:val="single" w:sz="4" w:space="0" w:color="auto"/>
              <w:right w:val="single" w:sz="4" w:space="0" w:color="auto"/>
            </w:tcBorders>
            <w:vAlign w:val="center"/>
          </w:tcPr>
          <w:p w14:paraId="7CAE281A" w14:textId="77777777" w:rsidR="007B6265" w:rsidRPr="00F03387" w:rsidRDefault="007B6265" w:rsidP="00FF69BB">
            <w:pPr>
              <w:spacing w:before="60" w:after="60"/>
              <w:jc w:val="center"/>
              <w:rPr>
                <w:lang w:val="pt-PT"/>
              </w:rPr>
            </w:pPr>
            <w:r w:rsidRPr="00F03387">
              <w:rPr>
                <w:lang w:val="pt-PT"/>
              </w:rPr>
              <w:t xml:space="preserve">1073 </w:t>
            </w:r>
            <w:r w:rsidRPr="00F03387">
              <w:rPr>
                <w:lang w:val="pt-PT"/>
              </w:rPr>
              <w:br/>
              <w:t>(597 – 1584)</w:t>
            </w:r>
          </w:p>
        </w:tc>
      </w:tr>
      <w:tr w:rsidR="007B6265" w:rsidRPr="00F03387" w14:paraId="1B2CF9BF" w14:textId="77777777" w:rsidTr="00FF69BB">
        <w:trPr>
          <w:trHeight w:val="177"/>
        </w:trPr>
        <w:tc>
          <w:tcPr>
            <w:tcW w:w="770" w:type="pct"/>
            <w:vMerge/>
            <w:tcBorders>
              <w:left w:val="single" w:sz="4" w:space="0" w:color="auto"/>
              <w:bottom w:val="single" w:sz="4" w:space="0" w:color="auto"/>
              <w:right w:val="single" w:sz="4" w:space="0" w:color="auto"/>
            </w:tcBorders>
            <w:vAlign w:val="center"/>
          </w:tcPr>
          <w:p w14:paraId="43C2BD16" w14:textId="77777777" w:rsidR="007B6265" w:rsidRPr="00F03387" w:rsidRDefault="007B6265" w:rsidP="00FF69BB">
            <w:pPr>
              <w:pStyle w:val="ParagraphFPI"/>
              <w:tabs>
                <w:tab w:val="left" w:pos="240"/>
              </w:tabs>
              <w:spacing w:before="60" w:after="60"/>
              <w:jc w:val="center"/>
              <w:rPr>
                <w:sz w:val="22"/>
                <w:lang w:val="pt-PT"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20DCBE46" w14:textId="77777777" w:rsidR="007B6265" w:rsidRPr="00F03387" w:rsidRDefault="007B6265" w:rsidP="00FF69BB">
            <w:pPr>
              <w:spacing w:before="60" w:after="60"/>
              <w:jc w:val="center"/>
              <w:rPr>
                <w:lang w:val="pt-PT"/>
              </w:rPr>
            </w:pPr>
            <w:r w:rsidRPr="00F03387">
              <w:rPr>
                <w:lang w:val="pt-PT"/>
              </w:rPr>
              <w:t>CMp</w:t>
            </w:r>
          </w:p>
        </w:tc>
        <w:tc>
          <w:tcPr>
            <w:tcW w:w="596" w:type="pct"/>
            <w:tcBorders>
              <w:top w:val="single" w:sz="4" w:space="0" w:color="auto"/>
              <w:left w:val="single" w:sz="4" w:space="0" w:color="auto"/>
              <w:bottom w:val="single" w:sz="4" w:space="0" w:color="auto"/>
              <w:right w:val="single" w:sz="4" w:space="0" w:color="auto"/>
            </w:tcBorders>
            <w:vAlign w:val="center"/>
          </w:tcPr>
          <w:p w14:paraId="4F7C4FA2" w14:textId="77777777" w:rsidR="007B6265" w:rsidRPr="00F03387" w:rsidRDefault="007B6265" w:rsidP="00FF69BB">
            <w:pPr>
              <w:spacing w:before="60" w:after="60"/>
              <w:jc w:val="center"/>
              <w:rPr>
                <w:lang w:val="pt-PT"/>
              </w:rPr>
            </w:pPr>
            <w:r w:rsidRPr="00F03387">
              <w:rPr>
                <w:lang w:val="pt-PT"/>
              </w:rPr>
              <w:t>390</w:t>
            </w:r>
          </w:p>
        </w:tc>
        <w:tc>
          <w:tcPr>
            <w:tcW w:w="790" w:type="pct"/>
            <w:tcBorders>
              <w:top w:val="single" w:sz="4" w:space="0" w:color="auto"/>
              <w:left w:val="single" w:sz="4" w:space="0" w:color="auto"/>
              <w:bottom w:val="single" w:sz="4" w:space="0" w:color="auto"/>
              <w:right w:val="single" w:sz="4" w:space="0" w:color="auto"/>
            </w:tcBorders>
            <w:vAlign w:val="center"/>
          </w:tcPr>
          <w:p w14:paraId="6F07C946" w14:textId="77777777" w:rsidR="007B6265" w:rsidRPr="00F03387" w:rsidRDefault="007B6265" w:rsidP="00FF69BB">
            <w:pPr>
              <w:spacing w:before="60" w:after="60"/>
              <w:jc w:val="center"/>
              <w:rPr>
                <w:lang w:val="pt-PT"/>
              </w:rPr>
            </w:pPr>
            <w:r w:rsidRPr="00F03387">
              <w:rPr>
                <w:lang w:val="pt-PT"/>
              </w:rPr>
              <w:t xml:space="preserve">38,9 </w:t>
            </w:r>
            <w:r w:rsidRPr="00F03387">
              <w:rPr>
                <w:lang w:val="pt-PT"/>
              </w:rPr>
              <w:br/>
              <w:t>(25,3 - 58,8)</w:t>
            </w:r>
          </w:p>
        </w:tc>
        <w:tc>
          <w:tcPr>
            <w:tcW w:w="851" w:type="pct"/>
            <w:tcBorders>
              <w:top w:val="single" w:sz="4" w:space="0" w:color="auto"/>
              <w:left w:val="single" w:sz="4" w:space="0" w:color="auto"/>
              <w:bottom w:val="single" w:sz="4" w:space="0" w:color="auto"/>
              <w:right w:val="single" w:sz="4" w:space="0" w:color="auto"/>
            </w:tcBorders>
            <w:vAlign w:val="center"/>
          </w:tcPr>
          <w:p w14:paraId="18C170F4" w14:textId="77777777" w:rsidR="007B6265" w:rsidRPr="00F03387" w:rsidRDefault="007B6265" w:rsidP="00FF69BB">
            <w:pPr>
              <w:spacing w:before="60" w:after="60"/>
              <w:jc w:val="center"/>
              <w:rPr>
                <w:lang w:val="pt-PT"/>
              </w:rPr>
            </w:pPr>
            <w:r w:rsidRPr="00F03387">
              <w:rPr>
                <w:lang w:val="pt-PT"/>
              </w:rPr>
              <w:t>76,0</w:t>
            </w:r>
            <w:r w:rsidRPr="00F03387">
              <w:rPr>
                <w:lang w:val="pt-PT"/>
              </w:rPr>
              <w:br/>
              <w:t>(54,7 - 104)</w:t>
            </w:r>
          </w:p>
        </w:tc>
        <w:tc>
          <w:tcPr>
            <w:tcW w:w="973" w:type="pct"/>
            <w:tcBorders>
              <w:top w:val="single" w:sz="4" w:space="0" w:color="auto"/>
              <w:left w:val="single" w:sz="4" w:space="0" w:color="auto"/>
              <w:bottom w:val="single" w:sz="4" w:space="0" w:color="auto"/>
              <w:right w:val="single" w:sz="4" w:space="0" w:color="auto"/>
            </w:tcBorders>
            <w:vAlign w:val="center"/>
          </w:tcPr>
          <w:p w14:paraId="5016F11E" w14:textId="77777777" w:rsidR="007B6265" w:rsidRPr="00F03387" w:rsidRDefault="007B6265" w:rsidP="00FF69BB">
            <w:pPr>
              <w:spacing w:before="60" w:after="60"/>
              <w:jc w:val="center"/>
              <w:rPr>
                <w:lang w:val="pt-PT"/>
              </w:rPr>
            </w:pPr>
            <w:r w:rsidRPr="00F03387">
              <w:rPr>
                <w:lang w:val="pt-PT"/>
              </w:rPr>
              <w:t xml:space="preserve">1074 </w:t>
            </w:r>
            <w:r w:rsidRPr="00F03387">
              <w:rPr>
                <w:lang w:val="pt-PT"/>
              </w:rPr>
              <w:br/>
              <w:t>(783 - 1502)</w:t>
            </w:r>
          </w:p>
        </w:tc>
      </w:tr>
    </w:tbl>
    <w:p w14:paraId="2775D2CE" w14:textId="77777777" w:rsidR="007B6265" w:rsidRPr="00F03387" w:rsidRDefault="007B6265" w:rsidP="00721A0D">
      <w:pPr>
        <w:rPr>
          <w:lang w:val="pt-PT"/>
        </w:rPr>
      </w:pPr>
    </w:p>
    <w:p w14:paraId="6E24E813" w14:textId="77777777" w:rsidR="007B6265" w:rsidRPr="00F03387" w:rsidRDefault="007B6265" w:rsidP="00984F7D">
      <w:pPr>
        <w:keepNext/>
        <w:keepLines/>
        <w:rPr>
          <w:lang w:val="pt-PT"/>
        </w:rPr>
      </w:pPr>
      <w:r w:rsidRPr="00F03387">
        <w:rPr>
          <w:lang w:val="pt-PT"/>
        </w:rPr>
        <w:lastRenderedPageBreak/>
        <w:t>Tabela 15 Valores da exposição farmacocinética previstos para a popula</w:t>
      </w:r>
      <w:r w:rsidR="00875F05" w:rsidRPr="00F03387">
        <w:rPr>
          <w:lang w:val="pt-PT"/>
        </w:rPr>
        <w:t>ç</w:t>
      </w:r>
      <w:r w:rsidRPr="00F03387">
        <w:rPr>
          <w:lang w:val="pt-PT"/>
        </w:rPr>
        <w:t>ão no estado estacionário (</w:t>
      </w:r>
      <w:r w:rsidR="002D3B1B" w:rsidRPr="00F03387">
        <w:rPr>
          <w:lang w:val="pt-PT"/>
        </w:rPr>
        <w:t xml:space="preserve">mediana </w:t>
      </w:r>
      <w:r w:rsidRPr="00F03387">
        <w:rPr>
          <w:lang w:val="pt-PT"/>
        </w:rPr>
        <w:t xml:space="preserve">com percentis 5º - 95º) para os regimes </w:t>
      </w:r>
      <w:r w:rsidR="00F55CDD" w:rsidRPr="00F03387">
        <w:rPr>
          <w:lang w:val="pt-PT"/>
        </w:rPr>
        <w:t>posológicos</w:t>
      </w:r>
      <w:r w:rsidRPr="00F03387">
        <w:rPr>
          <w:lang w:val="pt-PT"/>
        </w:rPr>
        <w:t xml:space="preserve"> de Herceptin IV nos doentes com CMm, CMp e C</w:t>
      </w:r>
      <w:r w:rsidR="00F55CDD" w:rsidRPr="00F03387">
        <w:rPr>
          <w:lang w:val="pt-PT"/>
        </w:rPr>
        <w:t>G</w:t>
      </w:r>
      <w:r w:rsidRPr="00F03387">
        <w:rPr>
          <w:lang w:val="pt-PT"/>
        </w:rPr>
        <w:t>a</w:t>
      </w:r>
    </w:p>
    <w:p w14:paraId="18E8066F" w14:textId="77777777" w:rsidR="00721A0D" w:rsidRPr="00F03387" w:rsidRDefault="00721A0D" w:rsidP="00984F7D">
      <w:pPr>
        <w:keepNext/>
        <w:keepLines/>
        <w:rPr>
          <w:lang w:val="pt-PT"/>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522"/>
        <w:gridCol w:w="808"/>
        <w:gridCol w:w="1558"/>
        <w:gridCol w:w="1417"/>
        <w:gridCol w:w="1472"/>
        <w:gridCol w:w="1243"/>
      </w:tblGrid>
      <w:tr w:rsidR="007B6265" w:rsidRPr="008B19C3" w14:paraId="0E171982" w14:textId="77777777" w:rsidTr="00811FE5">
        <w:trPr>
          <w:trHeight w:val="117"/>
        </w:trPr>
        <w:tc>
          <w:tcPr>
            <w:tcW w:w="721" w:type="pct"/>
            <w:tcBorders>
              <w:top w:val="single" w:sz="4" w:space="0" w:color="auto"/>
              <w:left w:val="single" w:sz="4" w:space="0" w:color="auto"/>
              <w:bottom w:val="single" w:sz="4" w:space="0" w:color="auto"/>
              <w:right w:val="single" w:sz="4" w:space="0" w:color="auto"/>
            </w:tcBorders>
            <w:vAlign w:val="center"/>
          </w:tcPr>
          <w:p w14:paraId="184B8899"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Regime</w:t>
            </w:r>
          </w:p>
        </w:tc>
        <w:tc>
          <w:tcPr>
            <w:tcW w:w="812" w:type="pct"/>
            <w:tcBorders>
              <w:top w:val="single" w:sz="4" w:space="0" w:color="auto"/>
              <w:left w:val="single" w:sz="4" w:space="0" w:color="auto"/>
              <w:bottom w:val="single" w:sz="4" w:space="0" w:color="auto"/>
              <w:right w:val="single" w:sz="4" w:space="0" w:color="auto"/>
            </w:tcBorders>
            <w:vAlign w:val="center"/>
          </w:tcPr>
          <w:p w14:paraId="24C418DF"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Tipo de tumor primário</w:t>
            </w:r>
          </w:p>
        </w:tc>
        <w:tc>
          <w:tcPr>
            <w:tcW w:w="431" w:type="pct"/>
            <w:tcBorders>
              <w:top w:val="single" w:sz="4" w:space="0" w:color="auto"/>
              <w:left w:val="single" w:sz="4" w:space="0" w:color="auto"/>
              <w:bottom w:val="single" w:sz="4" w:space="0" w:color="auto"/>
              <w:right w:val="single" w:sz="4" w:space="0" w:color="auto"/>
            </w:tcBorders>
            <w:vAlign w:val="center"/>
          </w:tcPr>
          <w:p w14:paraId="11FADAD6" w14:textId="77777777" w:rsidR="007B6265" w:rsidRPr="00F03387" w:rsidRDefault="003D6D9C" w:rsidP="003D6D9C">
            <w:pPr>
              <w:pStyle w:val="ParagraphFPI"/>
              <w:keepNext/>
              <w:keepLines/>
              <w:tabs>
                <w:tab w:val="left" w:pos="240"/>
              </w:tabs>
              <w:spacing w:before="60" w:after="60"/>
              <w:jc w:val="center"/>
              <w:rPr>
                <w:sz w:val="22"/>
                <w:lang w:val="pt-PT" w:eastAsia="ja-JP"/>
              </w:rPr>
            </w:pPr>
            <w:r w:rsidRPr="00F03387">
              <w:rPr>
                <w:sz w:val="22"/>
                <w:lang w:val="pt-PT" w:eastAsia="ja-JP"/>
              </w:rPr>
              <w:t>N</w:t>
            </w:r>
          </w:p>
        </w:tc>
        <w:tc>
          <w:tcPr>
            <w:tcW w:w="831" w:type="pct"/>
            <w:tcBorders>
              <w:top w:val="single" w:sz="4" w:space="0" w:color="auto"/>
              <w:left w:val="single" w:sz="4" w:space="0" w:color="auto"/>
              <w:bottom w:val="single" w:sz="4" w:space="0" w:color="auto"/>
              <w:right w:val="single" w:sz="4" w:space="0" w:color="auto"/>
            </w:tcBorders>
            <w:vAlign w:val="center"/>
          </w:tcPr>
          <w:p w14:paraId="5FAA0394"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C</w:t>
            </w:r>
            <w:r w:rsidRPr="00F03387">
              <w:rPr>
                <w:sz w:val="22"/>
                <w:vertAlign w:val="subscript"/>
                <w:lang w:val="pt-PT" w:eastAsia="ja-JP"/>
              </w:rPr>
              <w:t>min,ss*</w:t>
            </w:r>
          </w:p>
          <w:p w14:paraId="18583BAE"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w:t>
            </w:r>
            <w:r w:rsidR="009F502A" w:rsidRPr="00F03387">
              <w:rPr>
                <w:sz w:val="22"/>
                <w:lang w:val="pt-PT" w:eastAsia="ja-JP"/>
              </w:rPr>
              <w:t>mc</w:t>
            </w:r>
            <w:r w:rsidRPr="00F03387">
              <w:rPr>
                <w:sz w:val="22"/>
                <w:lang w:val="pt-PT" w:eastAsia="ja-JP"/>
              </w:rPr>
              <w:t>g/ml)</w:t>
            </w:r>
          </w:p>
        </w:tc>
        <w:tc>
          <w:tcPr>
            <w:tcW w:w="756" w:type="pct"/>
            <w:tcBorders>
              <w:top w:val="single" w:sz="4" w:space="0" w:color="auto"/>
              <w:left w:val="single" w:sz="4" w:space="0" w:color="auto"/>
              <w:bottom w:val="single" w:sz="4" w:space="0" w:color="auto"/>
              <w:right w:val="single" w:sz="4" w:space="0" w:color="auto"/>
            </w:tcBorders>
            <w:vAlign w:val="center"/>
          </w:tcPr>
          <w:p w14:paraId="0BF63FCE" w14:textId="77777777" w:rsidR="007B6265" w:rsidRPr="00F03387" w:rsidRDefault="007B6265" w:rsidP="00984F7D">
            <w:pPr>
              <w:pStyle w:val="ParagraphFPI"/>
              <w:keepNext/>
              <w:keepLines/>
              <w:tabs>
                <w:tab w:val="left" w:pos="240"/>
              </w:tabs>
              <w:spacing w:before="60" w:after="60"/>
              <w:jc w:val="center"/>
              <w:rPr>
                <w:sz w:val="22"/>
                <w:vertAlign w:val="subscript"/>
                <w:lang w:val="pt-PT" w:eastAsia="ja-JP"/>
              </w:rPr>
            </w:pPr>
            <w:r w:rsidRPr="00F03387">
              <w:rPr>
                <w:sz w:val="22"/>
                <w:lang w:val="pt-PT" w:eastAsia="ja-JP"/>
              </w:rPr>
              <w:t>C</w:t>
            </w:r>
            <w:r w:rsidRPr="00F03387">
              <w:rPr>
                <w:sz w:val="22"/>
                <w:vertAlign w:val="subscript"/>
                <w:lang w:val="pt-PT" w:eastAsia="ja-JP"/>
              </w:rPr>
              <w:t>max,ss**</w:t>
            </w:r>
          </w:p>
          <w:p w14:paraId="00FA8128"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w:t>
            </w:r>
            <w:r w:rsidR="009F502A" w:rsidRPr="00F03387">
              <w:rPr>
                <w:sz w:val="22"/>
                <w:lang w:val="pt-PT" w:eastAsia="ja-JP"/>
              </w:rPr>
              <w:t>mc</w:t>
            </w:r>
            <w:r w:rsidRPr="00F03387">
              <w:rPr>
                <w:sz w:val="22"/>
                <w:lang w:val="pt-PT" w:eastAsia="ja-JP"/>
              </w:rPr>
              <w:t>g/ml)</w:t>
            </w:r>
          </w:p>
        </w:tc>
        <w:tc>
          <w:tcPr>
            <w:tcW w:w="785" w:type="pct"/>
            <w:tcBorders>
              <w:top w:val="single" w:sz="4" w:space="0" w:color="auto"/>
              <w:left w:val="single" w:sz="4" w:space="0" w:color="auto"/>
              <w:bottom w:val="single" w:sz="4" w:space="0" w:color="auto"/>
              <w:right w:val="single" w:sz="4" w:space="0" w:color="auto"/>
            </w:tcBorders>
            <w:vAlign w:val="center"/>
          </w:tcPr>
          <w:p w14:paraId="25397B4E"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AUC</w:t>
            </w:r>
            <w:r w:rsidRPr="00F03387">
              <w:rPr>
                <w:sz w:val="22"/>
                <w:vertAlign w:val="subscript"/>
                <w:lang w:val="pt-PT" w:eastAsia="ja-JP"/>
              </w:rPr>
              <w:t>ss0-21 dias</w:t>
            </w:r>
          </w:p>
          <w:p w14:paraId="293C136A"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w:t>
            </w:r>
            <w:r w:rsidR="009F502A" w:rsidRPr="00F03387">
              <w:rPr>
                <w:sz w:val="22"/>
                <w:lang w:val="pt-PT" w:eastAsia="ja-JP"/>
              </w:rPr>
              <w:t>mc</w:t>
            </w:r>
            <w:r w:rsidRPr="00F03387">
              <w:rPr>
                <w:sz w:val="22"/>
                <w:lang w:val="pt-PT" w:eastAsia="ja-JP"/>
              </w:rPr>
              <w:t>g.dia/ml)</w:t>
            </w:r>
          </w:p>
        </w:tc>
        <w:tc>
          <w:tcPr>
            <w:tcW w:w="663" w:type="pct"/>
            <w:tcBorders>
              <w:top w:val="single" w:sz="4" w:space="0" w:color="auto"/>
              <w:left w:val="single" w:sz="4" w:space="0" w:color="auto"/>
              <w:bottom w:val="single" w:sz="4" w:space="0" w:color="auto"/>
              <w:right w:val="single" w:sz="4" w:space="0" w:color="auto"/>
            </w:tcBorders>
            <w:vAlign w:val="center"/>
          </w:tcPr>
          <w:p w14:paraId="00C191B5"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Tempo até estado estacionário***</w:t>
            </w:r>
          </w:p>
          <w:p w14:paraId="1CFF6D76"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(Semanas)</w:t>
            </w:r>
          </w:p>
        </w:tc>
      </w:tr>
      <w:tr w:rsidR="007B6265" w:rsidRPr="00F03387" w14:paraId="556042D4" w14:textId="77777777" w:rsidTr="00811FE5">
        <w:trPr>
          <w:trHeight w:val="430"/>
        </w:trPr>
        <w:tc>
          <w:tcPr>
            <w:tcW w:w="721" w:type="pct"/>
            <w:vMerge w:val="restart"/>
            <w:tcBorders>
              <w:top w:val="single" w:sz="4" w:space="0" w:color="auto"/>
              <w:left w:val="single" w:sz="4" w:space="0" w:color="auto"/>
              <w:bottom w:val="single" w:sz="4" w:space="0" w:color="auto"/>
              <w:right w:val="single" w:sz="4" w:space="0" w:color="auto"/>
            </w:tcBorders>
            <w:vAlign w:val="center"/>
          </w:tcPr>
          <w:p w14:paraId="273A3817" w14:textId="77777777" w:rsidR="007B6265" w:rsidRPr="0069684D" w:rsidRDefault="007B6265" w:rsidP="00984F7D">
            <w:pPr>
              <w:pStyle w:val="ParagraphFPI"/>
              <w:keepNext/>
              <w:keepLines/>
              <w:tabs>
                <w:tab w:val="left" w:pos="240"/>
              </w:tabs>
              <w:spacing w:before="60" w:after="60"/>
              <w:jc w:val="center"/>
              <w:rPr>
                <w:sz w:val="22"/>
                <w:lang w:val="it-IT" w:eastAsia="ja-JP"/>
              </w:rPr>
            </w:pPr>
            <w:r w:rsidRPr="0069684D">
              <w:rPr>
                <w:sz w:val="22"/>
                <w:lang w:val="it-IT" w:eastAsia="ja-JP"/>
              </w:rPr>
              <w:t>8mg/kg +</w:t>
            </w:r>
            <w:r w:rsidRPr="0069684D">
              <w:rPr>
                <w:sz w:val="22"/>
                <w:lang w:val="it-IT" w:eastAsia="ja-JP"/>
              </w:rPr>
              <w:br/>
              <w:t>6mg/kg q3w</w:t>
            </w:r>
          </w:p>
        </w:tc>
        <w:tc>
          <w:tcPr>
            <w:tcW w:w="812" w:type="pct"/>
            <w:tcBorders>
              <w:top w:val="single" w:sz="4" w:space="0" w:color="auto"/>
              <w:left w:val="single" w:sz="4" w:space="0" w:color="auto"/>
              <w:bottom w:val="single" w:sz="4" w:space="0" w:color="auto"/>
              <w:right w:val="single" w:sz="4" w:space="0" w:color="auto"/>
            </w:tcBorders>
            <w:vAlign w:val="center"/>
          </w:tcPr>
          <w:p w14:paraId="7F86961B" w14:textId="77777777" w:rsidR="007B6265" w:rsidRPr="00F03387" w:rsidRDefault="007B6265" w:rsidP="00984F7D">
            <w:pPr>
              <w:pStyle w:val="ParagraphFPI"/>
              <w:keepNext/>
              <w:keepLines/>
              <w:tabs>
                <w:tab w:val="left" w:pos="240"/>
              </w:tabs>
              <w:spacing w:before="60" w:after="60"/>
              <w:jc w:val="center"/>
              <w:rPr>
                <w:sz w:val="22"/>
                <w:szCs w:val="22"/>
                <w:lang w:val="pt-PT" w:eastAsia="ja-JP"/>
              </w:rPr>
            </w:pPr>
            <w:r w:rsidRPr="00F03387">
              <w:rPr>
                <w:sz w:val="22"/>
                <w:szCs w:val="22"/>
                <w:lang w:val="pt-PT"/>
              </w:rPr>
              <w:t>CMm</w:t>
            </w:r>
          </w:p>
        </w:tc>
        <w:tc>
          <w:tcPr>
            <w:tcW w:w="431" w:type="pct"/>
            <w:tcBorders>
              <w:top w:val="single" w:sz="4" w:space="0" w:color="auto"/>
              <w:left w:val="single" w:sz="4" w:space="0" w:color="auto"/>
              <w:bottom w:val="single" w:sz="4" w:space="0" w:color="auto"/>
              <w:right w:val="single" w:sz="4" w:space="0" w:color="auto"/>
            </w:tcBorders>
            <w:vAlign w:val="center"/>
          </w:tcPr>
          <w:p w14:paraId="69397C26"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805</w:t>
            </w:r>
          </w:p>
        </w:tc>
        <w:tc>
          <w:tcPr>
            <w:tcW w:w="831" w:type="pct"/>
            <w:tcBorders>
              <w:top w:val="single" w:sz="4" w:space="0" w:color="auto"/>
              <w:left w:val="single" w:sz="4" w:space="0" w:color="auto"/>
              <w:bottom w:val="single" w:sz="4" w:space="0" w:color="auto"/>
              <w:right w:val="single" w:sz="4" w:space="0" w:color="auto"/>
            </w:tcBorders>
            <w:vAlign w:val="center"/>
          </w:tcPr>
          <w:p w14:paraId="5D5C9ED6"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44,2 </w:t>
            </w:r>
            <w:r w:rsidRPr="00F03387">
              <w:rPr>
                <w:sz w:val="22"/>
                <w:lang w:val="pt-PT" w:eastAsia="ja-JP"/>
              </w:rPr>
              <w:br/>
              <w:t>(1,8 - 85,4)</w:t>
            </w:r>
          </w:p>
        </w:tc>
        <w:tc>
          <w:tcPr>
            <w:tcW w:w="756" w:type="pct"/>
            <w:tcBorders>
              <w:top w:val="single" w:sz="4" w:space="0" w:color="auto"/>
              <w:left w:val="single" w:sz="4" w:space="0" w:color="auto"/>
              <w:bottom w:val="single" w:sz="4" w:space="0" w:color="auto"/>
              <w:right w:val="single" w:sz="4" w:space="0" w:color="auto"/>
            </w:tcBorders>
            <w:vAlign w:val="center"/>
          </w:tcPr>
          <w:p w14:paraId="45465A33"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179 </w:t>
            </w:r>
            <w:r w:rsidRPr="00F03387">
              <w:rPr>
                <w:sz w:val="22"/>
                <w:lang w:val="pt-PT" w:eastAsia="ja-JP"/>
              </w:rPr>
              <w:br/>
              <w:t>(123 - 266)</w:t>
            </w:r>
          </w:p>
        </w:tc>
        <w:tc>
          <w:tcPr>
            <w:tcW w:w="785" w:type="pct"/>
            <w:tcBorders>
              <w:top w:val="single" w:sz="4" w:space="0" w:color="auto"/>
              <w:left w:val="single" w:sz="4" w:space="0" w:color="auto"/>
              <w:bottom w:val="single" w:sz="4" w:space="0" w:color="auto"/>
              <w:right w:val="single" w:sz="4" w:space="0" w:color="auto"/>
            </w:tcBorders>
            <w:vAlign w:val="center"/>
          </w:tcPr>
          <w:p w14:paraId="36FF23EE"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1736 </w:t>
            </w:r>
            <w:r w:rsidRPr="00F03387">
              <w:rPr>
                <w:sz w:val="22"/>
                <w:lang w:val="pt-PT" w:eastAsia="ja-JP"/>
              </w:rPr>
              <w:br/>
              <w:t>(618 - 2756)</w:t>
            </w:r>
          </w:p>
        </w:tc>
        <w:tc>
          <w:tcPr>
            <w:tcW w:w="663" w:type="pct"/>
            <w:tcBorders>
              <w:top w:val="single" w:sz="4" w:space="0" w:color="auto"/>
              <w:left w:val="single" w:sz="4" w:space="0" w:color="auto"/>
              <w:bottom w:val="single" w:sz="4" w:space="0" w:color="auto"/>
              <w:right w:val="single" w:sz="4" w:space="0" w:color="auto"/>
            </w:tcBorders>
            <w:vAlign w:val="center"/>
          </w:tcPr>
          <w:p w14:paraId="75122D49"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12</w:t>
            </w:r>
          </w:p>
        </w:tc>
      </w:tr>
      <w:tr w:rsidR="007B6265" w:rsidRPr="00F03387" w14:paraId="766C28D0" w14:textId="77777777" w:rsidTr="00811FE5">
        <w:trPr>
          <w:trHeight w:val="430"/>
        </w:trPr>
        <w:tc>
          <w:tcPr>
            <w:tcW w:w="721" w:type="pct"/>
            <w:vMerge/>
            <w:tcBorders>
              <w:top w:val="single" w:sz="4" w:space="0" w:color="auto"/>
              <w:left w:val="single" w:sz="4" w:space="0" w:color="auto"/>
              <w:bottom w:val="single" w:sz="4" w:space="0" w:color="auto"/>
              <w:right w:val="single" w:sz="4" w:space="0" w:color="auto"/>
            </w:tcBorders>
            <w:vAlign w:val="center"/>
          </w:tcPr>
          <w:p w14:paraId="68F09BD9" w14:textId="77777777" w:rsidR="007B6265" w:rsidRPr="00F03387" w:rsidRDefault="007B6265" w:rsidP="00984F7D">
            <w:pPr>
              <w:pStyle w:val="ParagraphFPI"/>
              <w:keepNext/>
              <w:keepLines/>
              <w:tabs>
                <w:tab w:val="left" w:pos="240"/>
              </w:tabs>
              <w:spacing w:before="60" w:after="60"/>
              <w:jc w:val="center"/>
              <w:rPr>
                <w:sz w:val="22"/>
                <w:lang w:val="pt-PT"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7197D60E" w14:textId="77777777" w:rsidR="007B6265" w:rsidRPr="00F03387" w:rsidRDefault="007B6265" w:rsidP="00984F7D">
            <w:pPr>
              <w:pStyle w:val="ParagraphFPI"/>
              <w:keepNext/>
              <w:keepLines/>
              <w:tabs>
                <w:tab w:val="left" w:pos="240"/>
              </w:tabs>
              <w:spacing w:before="60" w:after="60"/>
              <w:jc w:val="center"/>
              <w:rPr>
                <w:sz w:val="22"/>
                <w:szCs w:val="22"/>
                <w:lang w:val="pt-PT" w:eastAsia="ja-JP"/>
              </w:rPr>
            </w:pPr>
            <w:r w:rsidRPr="00F03387">
              <w:rPr>
                <w:sz w:val="22"/>
                <w:szCs w:val="22"/>
                <w:lang w:val="pt-PT"/>
              </w:rPr>
              <w:t>CMp</w:t>
            </w:r>
          </w:p>
        </w:tc>
        <w:tc>
          <w:tcPr>
            <w:tcW w:w="431" w:type="pct"/>
            <w:tcBorders>
              <w:top w:val="single" w:sz="4" w:space="0" w:color="auto"/>
              <w:left w:val="single" w:sz="4" w:space="0" w:color="auto"/>
              <w:bottom w:val="single" w:sz="4" w:space="0" w:color="auto"/>
              <w:right w:val="single" w:sz="4" w:space="0" w:color="auto"/>
            </w:tcBorders>
            <w:vAlign w:val="center"/>
          </w:tcPr>
          <w:p w14:paraId="68FBCB73"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390</w:t>
            </w:r>
          </w:p>
        </w:tc>
        <w:tc>
          <w:tcPr>
            <w:tcW w:w="831" w:type="pct"/>
            <w:tcBorders>
              <w:top w:val="single" w:sz="4" w:space="0" w:color="auto"/>
              <w:left w:val="single" w:sz="4" w:space="0" w:color="auto"/>
              <w:bottom w:val="single" w:sz="4" w:space="0" w:color="auto"/>
              <w:right w:val="single" w:sz="4" w:space="0" w:color="auto"/>
            </w:tcBorders>
            <w:vAlign w:val="center"/>
          </w:tcPr>
          <w:p w14:paraId="1EB8D811"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53,8 </w:t>
            </w:r>
            <w:r w:rsidRPr="00F03387">
              <w:rPr>
                <w:sz w:val="22"/>
                <w:lang w:val="pt-PT" w:eastAsia="ja-JP"/>
              </w:rPr>
              <w:br/>
              <w:t>(28,7 - 85,8)</w:t>
            </w:r>
          </w:p>
        </w:tc>
        <w:tc>
          <w:tcPr>
            <w:tcW w:w="756" w:type="pct"/>
            <w:tcBorders>
              <w:top w:val="single" w:sz="4" w:space="0" w:color="auto"/>
              <w:left w:val="single" w:sz="4" w:space="0" w:color="auto"/>
              <w:bottom w:val="single" w:sz="4" w:space="0" w:color="auto"/>
              <w:right w:val="single" w:sz="4" w:space="0" w:color="auto"/>
            </w:tcBorders>
            <w:vAlign w:val="center"/>
          </w:tcPr>
          <w:p w14:paraId="3445BD1F"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184 </w:t>
            </w:r>
            <w:r w:rsidRPr="00F03387">
              <w:rPr>
                <w:sz w:val="22"/>
                <w:lang w:val="pt-PT" w:eastAsia="ja-JP"/>
              </w:rPr>
              <w:br/>
              <w:t>(134 - 247)</w:t>
            </w:r>
          </w:p>
        </w:tc>
        <w:tc>
          <w:tcPr>
            <w:tcW w:w="785" w:type="pct"/>
            <w:tcBorders>
              <w:top w:val="single" w:sz="4" w:space="0" w:color="auto"/>
              <w:left w:val="single" w:sz="4" w:space="0" w:color="auto"/>
              <w:bottom w:val="single" w:sz="4" w:space="0" w:color="auto"/>
              <w:right w:val="single" w:sz="4" w:space="0" w:color="auto"/>
            </w:tcBorders>
            <w:vAlign w:val="center"/>
          </w:tcPr>
          <w:p w14:paraId="727529E5"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1927 </w:t>
            </w:r>
            <w:r w:rsidRPr="00F03387">
              <w:rPr>
                <w:sz w:val="22"/>
                <w:lang w:val="pt-PT" w:eastAsia="ja-JP"/>
              </w:rPr>
              <w:br/>
              <w:t>(1332 -2771)</w:t>
            </w:r>
          </w:p>
        </w:tc>
        <w:tc>
          <w:tcPr>
            <w:tcW w:w="663" w:type="pct"/>
            <w:tcBorders>
              <w:top w:val="single" w:sz="4" w:space="0" w:color="auto"/>
              <w:left w:val="single" w:sz="4" w:space="0" w:color="auto"/>
              <w:bottom w:val="single" w:sz="4" w:space="0" w:color="auto"/>
              <w:right w:val="single" w:sz="4" w:space="0" w:color="auto"/>
            </w:tcBorders>
            <w:vAlign w:val="center"/>
          </w:tcPr>
          <w:p w14:paraId="13D53C04"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15</w:t>
            </w:r>
          </w:p>
        </w:tc>
      </w:tr>
      <w:tr w:rsidR="007B6265" w:rsidRPr="00F03387" w14:paraId="3CE50F8E" w14:textId="77777777" w:rsidTr="00811FE5">
        <w:trPr>
          <w:trHeight w:val="177"/>
        </w:trPr>
        <w:tc>
          <w:tcPr>
            <w:tcW w:w="721" w:type="pct"/>
            <w:vMerge/>
            <w:tcBorders>
              <w:top w:val="single" w:sz="4" w:space="0" w:color="auto"/>
              <w:left w:val="single" w:sz="4" w:space="0" w:color="auto"/>
              <w:bottom w:val="single" w:sz="4" w:space="0" w:color="auto"/>
              <w:right w:val="single" w:sz="4" w:space="0" w:color="auto"/>
            </w:tcBorders>
            <w:vAlign w:val="center"/>
          </w:tcPr>
          <w:p w14:paraId="2E6698B8" w14:textId="77777777" w:rsidR="007B6265" w:rsidRPr="00F03387" w:rsidRDefault="007B6265" w:rsidP="00984F7D">
            <w:pPr>
              <w:keepNext/>
              <w:keepLines/>
              <w:rPr>
                <w:lang w:val="pt-PT"/>
              </w:rPr>
            </w:pPr>
          </w:p>
        </w:tc>
        <w:tc>
          <w:tcPr>
            <w:tcW w:w="812" w:type="pct"/>
            <w:tcBorders>
              <w:top w:val="single" w:sz="4" w:space="0" w:color="auto"/>
              <w:left w:val="single" w:sz="4" w:space="0" w:color="auto"/>
              <w:bottom w:val="single" w:sz="4" w:space="0" w:color="auto"/>
              <w:right w:val="single" w:sz="4" w:space="0" w:color="auto"/>
            </w:tcBorders>
            <w:vAlign w:val="center"/>
          </w:tcPr>
          <w:p w14:paraId="30FD86B6" w14:textId="77777777" w:rsidR="007B6265" w:rsidRPr="00F03387" w:rsidRDefault="007B6265" w:rsidP="00984F7D">
            <w:pPr>
              <w:pStyle w:val="ParagraphFPI"/>
              <w:keepNext/>
              <w:keepLines/>
              <w:tabs>
                <w:tab w:val="left" w:pos="240"/>
              </w:tabs>
              <w:spacing w:before="60" w:after="60"/>
              <w:jc w:val="center"/>
              <w:rPr>
                <w:sz w:val="22"/>
                <w:szCs w:val="22"/>
                <w:lang w:val="pt-PT" w:eastAsia="ja-JP"/>
              </w:rPr>
            </w:pPr>
            <w:r w:rsidRPr="00F03387">
              <w:rPr>
                <w:sz w:val="22"/>
                <w:szCs w:val="22"/>
                <w:lang w:val="pt-PT"/>
              </w:rPr>
              <w:t>CGa</w:t>
            </w:r>
          </w:p>
        </w:tc>
        <w:tc>
          <w:tcPr>
            <w:tcW w:w="431" w:type="pct"/>
            <w:tcBorders>
              <w:top w:val="single" w:sz="4" w:space="0" w:color="auto"/>
              <w:left w:val="single" w:sz="4" w:space="0" w:color="auto"/>
              <w:bottom w:val="single" w:sz="4" w:space="0" w:color="auto"/>
              <w:right w:val="single" w:sz="4" w:space="0" w:color="auto"/>
            </w:tcBorders>
            <w:vAlign w:val="center"/>
          </w:tcPr>
          <w:p w14:paraId="0925D2FB"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274</w:t>
            </w:r>
          </w:p>
        </w:tc>
        <w:tc>
          <w:tcPr>
            <w:tcW w:w="831" w:type="pct"/>
            <w:tcBorders>
              <w:top w:val="single" w:sz="4" w:space="0" w:color="auto"/>
              <w:left w:val="single" w:sz="4" w:space="0" w:color="auto"/>
              <w:bottom w:val="single" w:sz="4" w:space="0" w:color="auto"/>
              <w:right w:val="single" w:sz="4" w:space="0" w:color="auto"/>
            </w:tcBorders>
            <w:vAlign w:val="center"/>
          </w:tcPr>
          <w:p w14:paraId="0B1B9904"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32,9 </w:t>
            </w:r>
            <w:r w:rsidRPr="00F03387">
              <w:rPr>
                <w:sz w:val="22"/>
                <w:lang w:val="pt-PT" w:eastAsia="ja-JP"/>
              </w:rPr>
              <w:br/>
              <w:t>(6,1 – 88,9)</w:t>
            </w:r>
          </w:p>
        </w:tc>
        <w:tc>
          <w:tcPr>
            <w:tcW w:w="756" w:type="pct"/>
            <w:tcBorders>
              <w:top w:val="single" w:sz="4" w:space="0" w:color="auto"/>
              <w:left w:val="single" w:sz="4" w:space="0" w:color="auto"/>
              <w:bottom w:val="single" w:sz="4" w:space="0" w:color="auto"/>
              <w:right w:val="single" w:sz="4" w:space="0" w:color="auto"/>
            </w:tcBorders>
            <w:vAlign w:val="center"/>
          </w:tcPr>
          <w:p w14:paraId="3CC9D9E9" w14:textId="0CC934B8"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131 </w:t>
            </w:r>
            <w:r w:rsidRPr="00F03387">
              <w:rPr>
                <w:sz w:val="22"/>
                <w:lang w:val="pt-PT" w:eastAsia="ja-JP"/>
              </w:rPr>
              <w:br/>
              <w:t>(72,5 -</w:t>
            </w:r>
            <w:r w:rsidR="00A86A3C">
              <w:rPr>
                <w:sz w:val="22"/>
                <w:lang w:val="pt-PT" w:eastAsia="ja-JP"/>
              </w:rPr>
              <w:t xml:space="preserve"> </w:t>
            </w:r>
            <w:r w:rsidRPr="00F03387">
              <w:rPr>
                <w:sz w:val="22"/>
                <w:lang w:val="pt-PT" w:eastAsia="ja-JP"/>
              </w:rPr>
              <w:t>251)</w:t>
            </w:r>
          </w:p>
        </w:tc>
        <w:tc>
          <w:tcPr>
            <w:tcW w:w="785" w:type="pct"/>
            <w:tcBorders>
              <w:top w:val="single" w:sz="4" w:space="0" w:color="auto"/>
              <w:left w:val="single" w:sz="4" w:space="0" w:color="auto"/>
              <w:bottom w:val="single" w:sz="4" w:space="0" w:color="auto"/>
              <w:right w:val="single" w:sz="4" w:space="0" w:color="auto"/>
            </w:tcBorders>
            <w:vAlign w:val="center"/>
          </w:tcPr>
          <w:p w14:paraId="26B9A6F9"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 xml:space="preserve">1338 </w:t>
            </w:r>
            <w:r w:rsidRPr="00F03387">
              <w:rPr>
                <w:sz w:val="22"/>
                <w:lang w:val="pt-PT" w:eastAsia="ja-JP"/>
              </w:rPr>
              <w:br/>
              <w:t>(557 - 2875)</w:t>
            </w:r>
          </w:p>
        </w:tc>
        <w:tc>
          <w:tcPr>
            <w:tcW w:w="663" w:type="pct"/>
            <w:tcBorders>
              <w:top w:val="single" w:sz="4" w:space="0" w:color="auto"/>
              <w:left w:val="single" w:sz="4" w:space="0" w:color="auto"/>
              <w:bottom w:val="single" w:sz="4" w:space="0" w:color="auto"/>
              <w:right w:val="single" w:sz="4" w:space="0" w:color="auto"/>
            </w:tcBorders>
            <w:vAlign w:val="center"/>
          </w:tcPr>
          <w:p w14:paraId="3B476471" w14:textId="77777777" w:rsidR="007B6265" w:rsidRPr="00F03387" w:rsidRDefault="007B6265" w:rsidP="00984F7D">
            <w:pPr>
              <w:pStyle w:val="ParagraphFPI"/>
              <w:keepNext/>
              <w:keepLines/>
              <w:tabs>
                <w:tab w:val="left" w:pos="240"/>
              </w:tabs>
              <w:spacing w:before="60" w:after="60"/>
              <w:jc w:val="center"/>
              <w:rPr>
                <w:sz w:val="22"/>
                <w:lang w:val="pt-PT" w:eastAsia="ja-JP"/>
              </w:rPr>
            </w:pPr>
            <w:r w:rsidRPr="00F03387">
              <w:rPr>
                <w:sz w:val="22"/>
                <w:lang w:val="pt-PT" w:eastAsia="ja-JP"/>
              </w:rPr>
              <w:t>9</w:t>
            </w:r>
          </w:p>
        </w:tc>
      </w:tr>
      <w:tr w:rsidR="007B6265" w:rsidRPr="00F03387" w14:paraId="412E87CD" w14:textId="77777777" w:rsidTr="00811FE5">
        <w:trPr>
          <w:trHeight w:val="177"/>
        </w:trPr>
        <w:tc>
          <w:tcPr>
            <w:tcW w:w="721" w:type="pct"/>
            <w:vMerge w:val="restart"/>
            <w:tcBorders>
              <w:top w:val="single" w:sz="4" w:space="0" w:color="auto"/>
              <w:left w:val="single" w:sz="4" w:space="0" w:color="auto"/>
              <w:right w:val="single" w:sz="4" w:space="0" w:color="auto"/>
            </w:tcBorders>
            <w:vAlign w:val="center"/>
          </w:tcPr>
          <w:p w14:paraId="3A927F85" w14:textId="77777777" w:rsidR="007B6265" w:rsidRPr="0055583F" w:rsidRDefault="007B6265" w:rsidP="00FF69BB">
            <w:pPr>
              <w:pStyle w:val="ParagraphFPI"/>
              <w:keepNext/>
              <w:tabs>
                <w:tab w:val="left" w:pos="240"/>
              </w:tabs>
              <w:spacing w:before="60" w:after="60"/>
              <w:jc w:val="center"/>
              <w:outlineLvl w:val="3"/>
              <w:rPr>
                <w:sz w:val="22"/>
                <w:lang w:eastAsia="ja-JP"/>
              </w:rPr>
            </w:pPr>
            <w:r w:rsidRPr="0055583F">
              <w:rPr>
                <w:sz w:val="22"/>
                <w:lang w:eastAsia="ja-JP"/>
              </w:rPr>
              <w:t>4mg/kg +</w:t>
            </w:r>
            <w:r w:rsidRPr="0055583F">
              <w:rPr>
                <w:sz w:val="22"/>
                <w:lang w:eastAsia="ja-JP"/>
              </w:rPr>
              <w:br/>
              <w:t xml:space="preserve">2mg/kg </w:t>
            </w:r>
            <w:proofErr w:type="spellStart"/>
            <w:r w:rsidRPr="0055583F">
              <w:rPr>
                <w:sz w:val="22"/>
                <w:lang w:eastAsia="ja-JP"/>
              </w:rPr>
              <w:t>qw</w:t>
            </w:r>
            <w:proofErr w:type="spellEnd"/>
          </w:p>
        </w:tc>
        <w:tc>
          <w:tcPr>
            <w:tcW w:w="812" w:type="pct"/>
            <w:tcBorders>
              <w:top w:val="single" w:sz="4" w:space="0" w:color="auto"/>
              <w:left w:val="single" w:sz="4" w:space="0" w:color="auto"/>
              <w:bottom w:val="single" w:sz="4" w:space="0" w:color="auto"/>
              <w:right w:val="single" w:sz="4" w:space="0" w:color="auto"/>
            </w:tcBorders>
            <w:vAlign w:val="center"/>
          </w:tcPr>
          <w:p w14:paraId="2132EF5B"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CMm</w:t>
            </w:r>
          </w:p>
        </w:tc>
        <w:tc>
          <w:tcPr>
            <w:tcW w:w="431" w:type="pct"/>
            <w:tcBorders>
              <w:top w:val="single" w:sz="4" w:space="0" w:color="auto"/>
              <w:left w:val="single" w:sz="4" w:space="0" w:color="auto"/>
              <w:bottom w:val="single" w:sz="4" w:space="0" w:color="auto"/>
              <w:right w:val="single" w:sz="4" w:space="0" w:color="auto"/>
            </w:tcBorders>
            <w:vAlign w:val="center"/>
          </w:tcPr>
          <w:p w14:paraId="3A1527F6"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805</w:t>
            </w:r>
          </w:p>
        </w:tc>
        <w:tc>
          <w:tcPr>
            <w:tcW w:w="831" w:type="pct"/>
            <w:tcBorders>
              <w:top w:val="single" w:sz="4" w:space="0" w:color="auto"/>
              <w:left w:val="single" w:sz="4" w:space="0" w:color="auto"/>
              <w:bottom w:val="single" w:sz="4" w:space="0" w:color="auto"/>
              <w:right w:val="single" w:sz="4" w:space="0" w:color="auto"/>
            </w:tcBorders>
            <w:vAlign w:val="center"/>
          </w:tcPr>
          <w:p w14:paraId="58AAE128"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63,1 </w:t>
            </w:r>
            <w:r w:rsidRPr="00F03387">
              <w:rPr>
                <w:sz w:val="22"/>
                <w:lang w:val="pt-PT" w:eastAsia="ja-JP"/>
              </w:rPr>
              <w:br/>
              <w:t>(11,7 - 107)</w:t>
            </w:r>
          </w:p>
        </w:tc>
        <w:tc>
          <w:tcPr>
            <w:tcW w:w="756" w:type="pct"/>
            <w:tcBorders>
              <w:top w:val="single" w:sz="4" w:space="0" w:color="auto"/>
              <w:left w:val="single" w:sz="4" w:space="0" w:color="auto"/>
              <w:bottom w:val="single" w:sz="4" w:space="0" w:color="auto"/>
              <w:right w:val="single" w:sz="4" w:space="0" w:color="auto"/>
            </w:tcBorders>
            <w:vAlign w:val="center"/>
          </w:tcPr>
          <w:p w14:paraId="2E8C9EBD"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107 </w:t>
            </w:r>
            <w:r w:rsidRPr="00F03387">
              <w:rPr>
                <w:sz w:val="22"/>
                <w:lang w:val="pt-PT" w:eastAsia="ja-JP"/>
              </w:rPr>
              <w:br/>
              <w:t>(54,2 - 164)</w:t>
            </w:r>
          </w:p>
        </w:tc>
        <w:tc>
          <w:tcPr>
            <w:tcW w:w="785" w:type="pct"/>
            <w:tcBorders>
              <w:top w:val="single" w:sz="4" w:space="0" w:color="auto"/>
              <w:left w:val="single" w:sz="4" w:space="0" w:color="auto"/>
              <w:bottom w:val="single" w:sz="4" w:space="0" w:color="auto"/>
              <w:right w:val="single" w:sz="4" w:space="0" w:color="auto"/>
            </w:tcBorders>
            <w:vAlign w:val="center"/>
          </w:tcPr>
          <w:p w14:paraId="63B27F04"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1710 </w:t>
            </w:r>
            <w:r w:rsidRPr="00F03387">
              <w:rPr>
                <w:sz w:val="22"/>
                <w:lang w:val="pt-PT" w:eastAsia="ja-JP"/>
              </w:rPr>
              <w:br/>
              <w:t>(581 - 2715)</w:t>
            </w:r>
          </w:p>
        </w:tc>
        <w:tc>
          <w:tcPr>
            <w:tcW w:w="663" w:type="pct"/>
            <w:tcBorders>
              <w:top w:val="single" w:sz="4" w:space="0" w:color="auto"/>
              <w:left w:val="single" w:sz="4" w:space="0" w:color="auto"/>
              <w:bottom w:val="single" w:sz="4" w:space="0" w:color="auto"/>
              <w:right w:val="single" w:sz="4" w:space="0" w:color="auto"/>
            </w:tcBorders>
            <w:vAlign w:val="center"/>
          </w:tcPr>
          <w:p w14:paraId="51BFABCC"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12</w:t>
            </w:r>
          </w:p>
        </w:tc>
      </w:tr>
      <w:tr w:rsidR="007B6265" w:rsidRPr="00F03387" w14:paraId="6DCA7BE3" w14:textId="77777777" w:rsidTr="00811FE5">
        <w:trPr>
          <w:trHeight w:val="177"/>
        </w:trPr>
        <w:tc>
          <w:tcPr>
            <w:tcW w:w="721" w:type="pct"/>
            <w:vMerge/>
            <w:tcBorders>
              <w:left w:val="single" w:sz="4" w:space="0" w:color="auto"/>
              <w:bottom w:val="single" w:sz="4" w:space="0" w:color="auto"/>
              <w:right w:val="single" w:sz="4" w:space="0" w:color="auto"/>
            </w:tcBorders>
            <w:vAlign w:val="center"/>
          </w:tcPr>
          <w:p w14:paraId="311CA362" w14:textId="77777777" w:rsidR="007B6265" w:rsidRPr="00F03387" w:rsidRDefault="007B6265" w:rsidP="00FF69BB">
            <w:pPr>
              <w:pStyle w:val="ParagraphFPI"/>
              <w:tabs>
                <w:tab w:val="left" w:pos="240"/>
              </w:tabs>
              <w:spacing w:before="60" w:after="60"/>
              <w:jc w:val="center"/>
              <w:rPr>
                <w:sz w:val="22"/>
                <w:lang w:val="pt-PT"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32B4AD43"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CMp</w:t>
            </w:r>
          </w:p>
        </w:tc>
        <w:tc>
          <w:tcPr>
            <w:tcW w:w="431" w:type="pct"/>
            <w:tcBorders>
              <w:top w:val="single" w:sz="4" w:space="0" w:color="auto"/>
              <w:left w:val="single" w:sz="4" w:space="0" w:color="auto"/>
              <w:bottom w:val="single" w:sz="4" w:space="0" w:color="auto"/>
              <w:right w:val="single" w:sz="4" w:space="0" w:color="auto"/>
            </w:tcBorders>
            <w:vAlign w:val="center"/>
          </w:tcPr>
          <w:p w14:paraId="5867A1D4"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390</w:t>
            </w:r>
          </w:p>
        </w:tc>
        <w:tc>
          <w:tcPr>
            <w:tcW w:w="831" w:type="pct"/>
            <w:tcBorders>
              <w:top w:val="single" w:sz="4" w:space="0" w:color="auto"/>
              <w:left w:val="single" w:sz="4" w:space="0" w:color="auto"/>
              <w:bottom w:val="single" w:sz="4" w:space="0" w:color="auto"/>
              <w:right w:val="single" w:sz="4" w:space="0" w:color="auto"/>
            </w:tcBorders>
            <w:vAlign w:val="center"/>
          </w:tcPr>
          <w:p w14:paraId="1AB82E97"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72,6 </w:t>
            </w:r>
            <w:r w:rsidRPr="00F03387">
              <w:rPr>
                <w:sz w:val="22"/>
                <w:lang w:val="pt-PT" w:eastAsia="ja-JP"/>
              </w:rPr>
              <w:br/>
              <w:t>(46 - 109)</w:t>
            </w:r>
          </w:p>
        </w:tc>
        <w:tc>
          <w:tcPr>
            <w:tcW w:w="756" w:type="pct"/>
            <w:tcBorders>
              <w:top w:val="single" w:sz="4" w:space="0" w:color="auto"/>
              <w:left w:val="single" w:sz="4" w:space="0" w:color="auto"/>
              <w:bottom w:val="single" w:sz="4" w:space="0" w:color="auto"/>
              <w:right w:val="single" w:sz="4" w:space="0" w:color="auto"/>
            </w:tcBorders>
            <w:vAlign w:val="center"/>
          </w:tcPr>
          <w:p w14:paraId="26E011E7"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115 </w:t>
            </w:r>
            <w:r w:rsidRPr="00F03387">
              <w:rPr>
                <w:sz w:val="22"/>
                <w:lang w:val="pt-PT" w:eastAsia="ja-JP"/>
              </w:rPr>
              <w:br/>
              <w:t>(82,6 - 160)</w:t>
            </w:r>
          </w:p>
        </w:tc>
        <w:tc>
          <w:tcPr>
            <w:tcW w:w="785" w:type="pct"/>
            <w:tcBorders>
              <w:top w:val="single" w:sz="4" w:space="0" w:color="auto"/>
              <w:left w:val="single" w:sz="4" w:space="0" w:color="auto"/>
              <w:bottom w:val="single" w:sz="4" w:space="0" w:color="auto"/>
              <w:right w:val="single" w:sz="4" w:space="0" w:color="auto"/>
            </w:tcBorders>
            <w:vAlign w:val="center"/>
          </w:tcPr>
          <w:p w14:paraId="7D1B837C" w14:textId="5AAC5AFC"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 xml:space="preserve">1893 </w:t>
            </w:r>
            <w:r w:rsidRPr="00F03387">
              <w:rPr>
                <w:sz w:val="22"/>
                <w:lang w:val="pt-PT" w:eastAsia="ja-JP"/>
              </w:rPr>
              <w:br/>
              <w:t>(1309 -</w:t>
            </w:r>
            <w:r w:rsidR="00A86A3C">
              <w:rPr>
                <w:sz w:val="22"/>
                <w:lang w:val="pt-PT" w:eastAsia="ja-JP"/>
              </w:rPr>
              <w:t xml:space="preserve"> </w:t>
            </w:r>
            <w:r w:rsidRPr="00F03387">
              <w:rPr>
                <w:sz w:val="22"/>
                <w:lang w:val="pt-PT" w:eastAsia="ja-JP"/>
              </w:rPr>
              <w:t>2734)</w:t>
            </w:r>
          </w:p>
        </w:tc>
        <w:tc>
          <w:tcPr>
            <w:tcW w:w="663" w:type="pct"/>
            <w:tcBorders>
              <w:top w:val="single" w:sz="4" w:space="0" w:color="auto"/>
              <w:left w:val="single" w:sz="4" w:space="0" w:color="auto"/>
              <w:bottom w:val="single" w:sz="4" w:space="0" w:color="auto"/>
              <w:right w:val="single" w:sz="4" w:space="0" w:color="auto"/>
            </w:tcBorders>
            <w:vAlign w:val="center"/>
          </w:tcPr>
          <w:p w14:paraId="23903192"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lang w:val="pt-PT" w:eastAsia="ja-JP"/>
              </w:rPr>
              <w:t>14</w:t>
            </w:r>
          </w:p>
        </w:tc>
      </w:tr>
    </w:tbl>
    <w:p w14:paraId="0BFFA91B" w14:textId="77777777" w:rsidR="007B6265" w:rsidRPr="00F03387" w:rsidRDefault="007B6265" w:rsidP="00721A0D">
      <w:pPr>
        <w:rPr>
          <w:sz w:val="20"/>
          <w:lang w:val="pt-PT"/>
        </w:rPr>
      </w:pPr>
      <w:r w:rsidRPr="00F03387">
        <w:rPr>
          <w:sz w:val="20"/>
          <w:lang w:val="pt-PT"/>
        </w:rPr>
        <w:t>*C</w:t>
      </w:r>
      <w:r w:rsidRPr="00F03387">
        <w:rPr>
          <w:sz w:val="20"/>
          <w:vertAlign w:val="subscript"/>
          <w:lang w:val="pt-PT"/>
        </w:rPr>
        <w:t xml:space="preserve">min,ss </w:t>
      </w:r>
      <w:r w:rsidRPr="00F03387">
        <w:rPr>
          <w:sz w:val="20"/>
          <w:lang w:val="pt-PT"/>
        </w:rPr>
        <w:t>– C</w:t>
      </w:r>
      <w:r w:rsidRPr="00F03387">
        <w:rPr>
          <w:sz w:val="20"/>
          <w:vertAlign w:val="subscript"/>
          <w:lang w:val="pt-PT"/>
        </w:rPr>
        <w:t>min</w:t>
      </w:r>
      <w:r w:rsidRPr="00F03387">
        <w:rPr>
          <w:sz w:val="20"/>
          <w:lang w:val="pt-PT"/>
        </w:rPr>
        <w:t xml:space="preserve"> no estado estacionário </w:t>
      </w:r>
    </w:p>
    <w:p w14:paraId="6A072B2D" w14:textId="77777777" w:rsidR="007B6265" w:rsidRPr="00F03387" w:rsidRDefault="007B6265" w:rsidP="00721A0D">
      <w:pPr>
        <w:rPr>
          <w:sz w:val="20"/>
          <w:lang w:val="pt-PT"/>
        </w:rPr>
      </w:pPr>
      <w:r w:rsidRPr="00F03387">
        <w:rPr>
          <w:sz w:val="20"/>
          <w:lang w:val="pt-PT"/>
        </w:rPr>
        <w:t>**C</w:t>
      </w:r>
      <w:r w:rsidRPr="00F03387">
        <w:rPr>
          <w:sz w:val="20"/>
          <w:vertAlign w:val="subscript"/>
          <w:lang w:val="pt-PT"/>
        </w:rPr>
        <w:t xml:space="preserve">max,ss </w:t>
      </w:r>
      <w:r w:rsidRPr="00F03387">
        <w:rPr>
          <w:sz w:val="20"/>
          <w:lang w:val="pt-PT"/>
        </w:rPr>
        <w:t>= C</w:t>
      </w:r>
      <w:r w:rsidRPr="00F03387">
        <w:rPr>
          <w:sz w:val="20"/>
          <w:vertAlign w:val="subscript"/>
          <w:lang w:val="pt-PT"/>
        </w:rPr>
        <w:t>max</w:t>
      </w:r>
      <w:r w:rsidRPr="00F03387">
        <w:rPr>
          <w:sz w:val="20"/>
          <w:lang w:val="pt-PT"/>
        </w:rPr>
        <w:t xml:space="preserve"> no estado estacionário</w:t>
      </w:r>
    </w:p>
    <w:p w14:paraId="30104A4B" w14:textId="77777777" w:rsidR="007B6265" w:rsidRPr="00F03387" w:rsidRDefault="007B6265" w:rsidP="00721A0D">
      <w:pPr>
        <w:rPr>
          <w:rFonts w:cs="Arial"/>
          <w:iCs/>
          <w:sz w:val="20"/>
          <w:lang w:val="pt-PT"/>
        </w:rPr>
      </w:pPr>
      <w:r w:rsidRPr="00F03387">
        <w:rPr>
          <w:sz w:val="20"/>
          <w:lang w:val="pt-PT"/>
        </w:rPr>
        <w:t>***</w:t>
      </w:r>
      <w:r w:rsidRPr="00F03387">
        <w:rPr>
          <w:rFonts w:cs="Arial"/>
          <w:iCs/>
          <w:sz w:val="20"/>
          <w:lang w:val="pt-PT"/>
        </w:rPr>
        <w:t xml:space="preserve"> tempo para 90% no estado estacionário</w:t>
      </w:r>
    </w:p>
    <w:p w14:paraId="7BFEFD21" w14:textId="77777777" w:rsidR="007B6265" w:rsidRPr="00F03387" w:rsidRDefault="007B6265" w:rsidP="00721A0D">
      <w:pPr>
        <w:rPr>
          <w:i/>
          <w:u w:val="single"/>
          <w:lang w:val="pt-PT"/>
        </w:rPr>
      </w:pPr>
    </w:p>
    <w:p w14:paraId="0041CBAF" w14:textId="77777777" w:rsidR="007B6265" w:rsidRPr="00F03387" w:rsidRDefault="007B6265" w:rsidP="00721A0D">
      <w:pPr>
        <w:rPr>
          <w:lang w:val="pt-PT"/>
        </w:rPr>
      </w:pPr>
      <w:r w:rsidRPr="00F03387">
        <w:rPr>
          <w:lang w:val="pt-PT"/>
        </w:rPr>
        <w:t>Tabela 16 Valores da exposição farmacocinética previstos para a popula</w:t>
      </w:r>
      <w:r w:rsidR="00875F05" w:rsidRPr="00F03387">
        <w:rPr>
          <w:lang w:val="pt-PT"/>
        </w:rPr>
        <w:t>ç</w:t>
      </w:r>
      <w:r w:rsidRPr="00F03387">
        <w:rPr>
          <w:lang w:val="pt-PT"/>
        </w:rPr>
        <w:t xml:space="preserve">ão no estado estacionário para os regimes </w:t>
      </w:r>
      <w:r w:rsidR="00F55CDD" w:rsidRPr="00F03387">
        <w:rPr>
          <w:lang w:val="pt-PT"/>
        </w:rPr>
        <w:t>posológicos</w:t>
      </w:r>
      <w:r w:rsidRPr="00F03387">
        <w:rPr>
          <w:lang w:val="pt-PT"/>
        </w:rPr>
        <w:t xml:space="preserve"> de Herceptin IV nos doentes com CMm, CMp e CGa</w:t>
      </w:r>
    </w:p>
    <w:p w14:paraId="772FB33D" w14:textId="77777777" w:rsidR="007B6265" w:rsidRPr="00F03387" w:rsidRDefault="007B6265" w:rsidP="007B6265">
      <w:pPr>
        <w:rPr>
          <w:lang w:val="pt-PT"/>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289"/>
        <w:gridCol w:w="804"/>
        <w:gridCol w:w="1812"/>
        <w:gridCol w:w="2350"/>
      </w:tblGrid>
      <w:tr w:rsidR="007B6265" w:rsidRPr="00F03387" w14:paraId="6BA52B7F" w14:textId="77777777" w:rsidTr="00FF69BB">
        <w:trPr>
          <w:trHeight w:val="117"/>
        </w:trPr>
        <w:tc>
          <w:tcPr>
            <w:tcW w:w="1085" w:type="pct"/>
            <w:tcBorders>
              <w:top w:val="single" w:sz="4" w:space="0" w:color="auto"/>
              <w:left w:val="single" w:sz="4" w:space="0" w:color="auto"/>
              <w:bottom w:val="single" w:sz="4" w:space="0" w:color="auto"/>
              <w:right w:val="single" w:sz="4" w:space="0" w:color="auto"/>
            </w:tcBorders>
            <w:vAlign w:val="center"/>
          </w:tcPr>
          <w:p w14:paraId="7BFC33FA"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Regime</w:t>
            </w:r>
          </w:p>
        </w:tc>
        <w:tc>
          <w:tcPr>
            <w:tcW w:w="807" w:type="pct"/>
            <w:tcBorders>
              <w:top w:val="single" w:sz="4" w:space="0" w:color="auto"/>
              <w:left w:val="single" w:sz="4" w:space="0" w:color="auto"/>
              <w:bottom w:val="single" w:sz="4" w:space="0" w:color="auto"/>
              <w:right w:val="single" w:sz="4" w:space="0" w:color="auto"/>
            </w:tcBorders>
            <w:vAlign w:val="center"/>
          </w:tcPr>
          <w:p w14:paraId="1562FFF9"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Tipo de tumor primário</w:t>
            </w:r>
          </w:p>
        </w:tc>
        <w:tc>
          <w:tcPr>
            <w:tcW w:w="503" w:type="pct"/>
            <w:tcBorders>
              <w:top w:val="single" w:sz="4" w:space="0" w:color="auto"/>
              <w:left w:val="single" w:sz="4" w:space="0" w:color="auto"/>
              <w:bottom w:val="single" w:sz="4" w:space="0" w:color="auto"/>
              <w:right w:val="single" w:sz="4" w:space="0" w:color="auto"/>
            </w:tcBorders>
            <w:vAlign w:val="center"/>
          </w:tcPr>
          <w:p w14:paraId="1202BA91" w14:textId="77777777" w:rsidR="007B6265" w:rsidRPr="00F03387" w:rsidRDefault="003D6D9C" w:rsidP="003D6D9C">
            <w:pPr>
              <w:pStyle w:val="ParagraphFPI"/>
              <w:tabs>
                <w:tab w:val="left" w:pos="240"/>
              </w:tabs>
              <w:spacing w:before="60" w:after="60"/>
              <w:jc w:val="center"/>
              <w:rPr>
                <w:sz w:val="22"/>
                <w:lang w:val="pt-PT" w:eastAsia="ja-JP"/>
              </w:rPr>
            </w:pPr>
            <w:r w:rsidRPr="00F03387">
              <w:rPr>
                <w:sz w:val="22"/>
                <w:szCs w:val="22"/>
                <w:lang w:val="pt-PT" w:eastAsia="ja-JP"/>
              </w:rPr>
              <w:t>N</w:t>
            </w:r>
          </w:p>
        </w:tc>
        <w:tc>
          <w:tcPr>
            <w:tcW w:w="1134" w:type="pct"/>
            <w:tcBorders>
              <w:top w:val="single" w:sz="4" w:space="0" w:color="auto"/>
              <w:left w:val="single" w:sz="4" w:space="0" w:color="auto"/>
              <w:bottom w:val="single" w:sz="4" w:space="0" w:color="auto"/>
              <w:right w:val="single" w:sz="4" w:space="0" w:color="auto"/>
            </w:tcBorders>
            <w:vAlign w:val="center"/>
          </w:tcPr>
          <w:p w14:paraId="0DBC0E9E"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Intervalo de CL total de C</w:t>
            </w:r>
            <w:r w:rsidRPr="00F03387">
              <w:rPr>
                <w:sz w:val="22"/>
                <w:szCs w:val="22"/>
                <w:vertAlign w:val="subscript"/>
                <w:lang w:val="pt-PT" w:eastAsia="ja-JP"/>
              </w:rPr>
              <w:t xml:space="preserve">max,ss </w:t>
            </w:r>
            <w:r w:rsidRPr="00F03387">
              <w:rPr>
                <w:sz w:val="22"/>
                <w:szCs w:val="22"/>
                <w:lang w:val="pt-PT" w:eastAsia="ja-JP"/>
              </w:rPr>
              <w:t>a C</w:t>
            </w:r>
            <w:r w:rsidRPr="00F03387">
              <w:rPr>
                <w:sz w:val="22"/>
                <w:szCs w:val="22"/>
                <w:vertAlign w:val="subscript"/>
                <w:lang w:val="pt-PT" w:eastAsia="ja-JP"/>
              </w:rPr>
              <w:t>min,ss</w:t>
            </w:r>
            <w:r w:rsidRPr="00F03387">
              <w:rPr>
                <w:sz w:val="22"/>
                <w:szCs w:val="22"/>
                <w:lang w:val="pt-PT" w:eastAsia="ja-JP"/>
              </w:rPr>
              <w:br/>
              <w:t>(l/dia)</w:t>
            </w:r>
          </w:p>
        </w:tc>
        <w:tc>
          <w:tcPr>
            <w:tcW w:w="1471" w:type="pct"/>
            <w:tcBorders>
              <w:top w:val="single" w:sz="4" w:space="0" w:color="auto"/>
              <w:left w:val="single" w:sz="4" w:space="0" w:color="auto"/>
              <w:bottom w:val="single" w:sz="4" w:space="0" w:color="auto"/>
              <w:right w:val="single" w:sz="4" w:space="0" w:color="auto"/>
            </w:tcBorders>
            <w:vAlign w:val="center"/>
          </w:tcPr>
          <w:p w14:paraId="028970E2" w14:textId="77777777" w:rsidR="007B6265" w:rsidRPr="00F03387" w:rsidRDefault="007B6265" w:rsidP="00FF69BB">
            <w:pPr>
              <w:pStyle w:val="TableCell10Center"/>
              <w:rPr>
                <w:rFonts w:ascii="Times New Roman" w:hAnsi="Times New Roman"/>
                <w:sz w:val="22"/>
                <w:szCs w:val="22"/>
                <w:lang w:val="pt-PT" w:eastAsia="zh-TW"/>
              </w:rPr>
            </w:pPr>
            <w:r w:rsidRPr="00F03387">
              <w:rPr>
                <w:rFonts w:ascii="Times New Roman" w:hAnsi="Times New Roman"/>
                <w:sz w:val="22"/>
                <w:szCs w:val="22"/>
                <w:lang w:val="pt-PT" w:eastAsia="zh-TW"/>
              </w:rPr>
              <w:t>Intervalo de t</w:t>
            </w:r>
            <w:r w:rsidRPr="00F03387">
              <w:rPr>
                <w:rFonts w:ascii="Times New Roman" w:hAnsi="Times New Roman"/>
                <w:sz w:val="22"/>
                <w:szCs w:val="22"/>
                <w:vertAlign w:val="subscript"/>
                <w:lang w:val="pt-PT" w:eastAsia="zh-TW"/>
              </w:rPr>
              <w:t xml:space="preserve">1/2 </w:t>
            </w:r>
            <w:r w:rsidRPr="00F03387">
              <w:rPr>
                <w:rFonts w:ascii="Times New Roman" w:hAnsi="Times New Roman"/>
                <w:sz w:val="22"/>
                <w:szCs w:val="22"/>
                <w:lang w:val="pt-PT" w:eastAsia="zh-TW"/>
              </w:rPr>
              <w:t>de C</w:t>
            </w:r>
            <w:r w:rsidRPr="00F03387">
              <w:rPr>
                <w:rFonts w:ascii="Times New Roman" w:hAnsi="Times New Roman"/>
                <w:sz w:val="22"/>
                <w:szCs w:val="22"/>
                <w:vertAlign w:val="subscript"/>
                <w:lang w:val="pt-PT" w:eastAsia="zh-TW"/>
              </w:rPr>
              <w:t xml:space="preserve">max,ss </w:t>
            </w:r>
            <w:r w:rsidRPr="00F03387">
              <w:rPr>
                <w:rFonts w:ascii="Times New Roman" w:hAnsi="Times New Roman"/>
                <w:sz w:val="22"/>
                <w:szCs w:val="22"/>
                <w:lang w:val="pt-PT" w:eastAsia="ja-JP"/>
              </w:rPr>
              <w:t>a C</w:t>
            </w:r>
            <w:r w:rsidRPr="00F03387">
              <w:rPr>
                <w:rFonts w:ascii="Times New Roman" w:hAnsi="Times New Roman"/>
                <w:sz w:val="22"/>
                <w:szCs w:val="22"/>
                <w:vertAlign w:val="subscript"/>
                <w:lang w:val="pt-PT" w:eastAsia="ja-JP"/>
              </w:rPr>
              <w:t>min,ss</w:t>
            </w:r>
          </w:p>
          <w:p w14:paraId="6DBC4B64"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rPr>
              <w:t>(dia)</w:t>
            </w:r>
            <w:r w:rsidRPr="00F03387" w:rsidDel="002358E8">
              <w:rPr>
                <w:b/>
                <w:sz w:val="22"/>
                <w:szCs w:val="22"/>
                <w:lang w:val="pt-PT"/>
              </w:rPr>
              <w:t xml:space="preserve"> </w:t>
            </w:r>
          </w:p>
        </w:tc>
      </w:tr>
      <w:tr w:rsidR="007B6265" w:rsidRPr="00F03387" w14:paraId="32E9AAFE" w14:textId="77777777" w:rsidTr="00FF69BB">
        <w:trPr>
          <w:trHeight w:val="430"/>
        </w:trPr>
        <w:tc>
          <w:tcPr>
            <w:tcW w:w="1085" w:type="pct"/>
            <w:vMerge w:val="restart"/>
            <w:tcBorders>
              <w:top w:val="single" w:sz="4" w:space="0" w:color="auto"/>
              <w:left w:val="single" w:sz="4" w:space="0" w:color="auto"/>
              <w:bottom w:val="single" w:sz="4" w:space="0" w:color="auto"/>
              <w:right w:val="single" w:sz="4" w:space="0" w:color="auto"/>
            </w:tcBorders>
            <w:vAlign w:val="center"/>
          </w:tcPr>
          <w:p w14:paraId="3A8294C2" w14:textId="77777777" w:rsidR="007B6265" w:rsidRPr="0055583F" w:rsidRDefault="007B6265" w:rsidP="00FF69BB">
            <w:pPr>
              <w:pStyle w:val="ParagraphFPI"/>
              <w:tabs>
                <w:tab w:val="left" w:pos="240"/>
              </w:tabs>
              <w:spacing w:before="60" w:after="60"/>
              <w:jc w:val="center"/>
              <w:rPr>
                <w:sz w:val="22"/>
                <w:lang w:eastAsia="ja-JP"/>
              </w:rPr>
            </w:pPr>
            <w:r w:rsidRPr="0055583F">
              <w:rPr>
                <w:sz w:val="22"/>
                <w:szCs w:val="22"/>
                <w:lang w:eastAsia="ja-JP"/>
              </w:rPr>
              <w:t>8mg/kg +</w:t>
            </w:r>
            <w:r w:rsidRPr="0055583F">
              <w:rPr>
                <w:sz w:val="22"/>
                <w:szCs w:val="22"/>
                <w:lang w:eastAsia="ja-JP"/>
              </w:rPr>
              <w:br/>
              <w:t>6mg/kg q3w</w:t>
            </w:r>
          </w:p>
        </w:tc>
        <w:tc>
          <w:tcPr>
            <w:tcW w:w="807" w:type="pct"/>
            <w:tcBorders>
              <w:top w:val="single" w:sz="4" w:space="0" w:color="auto"/>
              <w:left w:val="single" w:sz="4" w:space="0" w:color="auto"/>
              <w:bottom w:val="single" w:sz="4" w:space="0" w:color="auto"/>
              <w:right w:val="single" w:sz="4" w:space="0" w:color="auto"/>
            </w:tcBorders>
            <w:vAlign w:val="center"/>
          </w:tcPr>
          <w:p w14:paraId="3E91A66D"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CMm</w:t>
            </w:r>
          </w:p>
        </w:tc>
        <w:tc>
          <w:tcPr>
            <w:tcW w:w="503" w:type="pct"/>
            <w:tcBorders>
              <w:top w:val="single" w:sz="4" w:space="0" w:color="auto"/>
              <w:left w:val="single" w:sz="4" w:space="0" w:color="auto"/>
              <w:bottom w:val="single" w:sz="4" w:space="0" w:color="auto"/>
              <w:right w:val="single" w:sz="4" w:space="0" w:color="auto"/>
            </w:tcBorders>
            <w:vAlign w:val="center"/>
          </w:tcPr>
          <w:p w14:paraId="74AA762A"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4A842FE7"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 xml:space="preserve">0,183 - 0,302 </w:t>
            </w:r>
          </w:p>
        </w:tc>
        <w:tc>
          <w:tcPr>
            <w:tcW w:w="1471" w:type="pct"/>
            <w:tcBorders>
              <w:top w:val="single" w:sz="4" w:space="0" w:color="auto"/>
              <w:left w:val="single" w:sz="4" w:space="0" w:color="auto"/>
              <w:bottom w:val="single" w:sz="4" w:space="0" w:color="auto"/>
              <w:right w:val="single" w:sz="4" w:space="0" w:color="auto"/>
            </w:tcBorders>
            <w:vAlign w:val="center"/>
          </w:tcPr>
          <w:p w14:paraId="4C2E9A7E"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15,1 - 23,3</w:t>
            </w:r>
          </w:p>
        </w:tc>
      </w:tr>
      <w:tr w:rsidR="007B6265" w:rsidRPr="00F03387" w14:paraId="7C6F472B" w14:textId="77777777" w:rsidTr="00FF69BB">
        <w:trPr>
          <w:trHeight w:val="430"/>
        </w:trPr>
        <w:tc>
          <w:tcPr>
            <w:tcW w:w="1085" w:type="pct"/>
            <w:vMerge/>
            <w:tcBorders>
              <w:top w:val="single" w:sz="4" w:space="0" w:color="auto"/>
              <w:left w:val="single" w:sz="4" w:space="0" w:color="auto"/>
              <w:bottom w:val="single" w:sz="4" w:space="0" w:color="auto"/>
              <w:right w:val="single" w:sz="4" w:space="0" w:color="auto"/>
            </w:tcBorders>
            <w:vAlign w:val="center"/>
          </w:tcPr>
          <w:p w14:paraId="4951963C" w14:textId="77777777" w:rsidR="007B6265" w:rsidRPr="00F03387" w:rsidRDefault="007B6265" w:rsidP="00FF69BB">
            <w:pPr>
              <w:pStyle w:val="ParagraphFPI"/>
              <w:tabs>
                <w:tab w:val="left" w:pos="240"/>
              </w:tabs>
              <w:spacing w:before="60" w:after="60"/>
              <w:jc w:val="center"/>
              <w:rPr>
                <w:sz w:val="22"/>
                <w:lang w:val="pt-PT"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59FD4BF8"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CMp</w:t>
            </w:r>
          </w:p>
        </w:tc>
        <w:tc>
          <w:tcPr>
            <w:tcW w:w="503" w:type="pct"/>
            <w:tcBorders>
              <w:top w:val="single" w:sz="4" w:space="0" w:color="auto"/>
              <w:left w:val="single" w:sz="4" w:space="0" w:color="auto"/>
              <w:bottom w:val="single" w:sz="4" w:space="0" w:color="auto"/>
              <w:right w:val="single" w:sz="4" w:space="0" w:color="auto"/>
            </w:tcBorders>
            <w:vAlign w:val="center"/>
          </w:tcPr>
          <w:p w14:paraId="65585091"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0817C4F6"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0,158 - 0,253</w:t>
            </w:r>
          </w:p>
        </w:tc>
        <w:tc>
          <w:tcPr>
            <w:tcW w:w="1471" w:type="pct"/>
            <w:tcBorders>
              <w:top w:val="single" w:sz="4" w:space="0" w:color="auto"/>
              <w:left w:val="single" w:sz="4" w:space="0" w:color="auto"/>
              <w:bottom w:val="single" w:sz="4" w:space="0" w:color="auto"/>
              <w:right w:val="single" w:sz="4" w:space="0" w:color="auto"/>
            </w:tcBorders>
            <w:vAlign w:val="center"/>
          </w:tcPr>
          <w:p w14:paraId="12EBD5A1"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17,5 – 26,6</w:t>
            </w:r>
          </w:p>
        </w:tc>
      </w:tr>
      <w:tr w:rsidR="007B6265" w:rsidRPr="00F03387" w14:paraId="615E3858" w14:textId="77777777" w:rsidTr="00FF69BB">
        <w:trPr>
          <w:trHeight w:val="177"/>
        </w:trPr>
        <w:tc>
          <w:tcPr>
            <w:tcW w:w="1085" w:type="pct"/>
            <w:vMerge/>
            <w:tcBorders>
              <w:top w:val="single" w:sz="4" w:space="0" w:color="auto"/>
              <w:left w:val="single" w:sz="4" w:space="0" w:color="auto"/>
              <w:bottom w:val="single" w:sz="4" w:space="0" w:color="auto"/>
              <w:right w:val="single" w:sz="4" w:space="0" w:color="auto"/>
            </w:tcBorders>
            <w:vAlign w:val="center"/>
          </w:tcPr>
          <w:p w14:paraId="540A39FA" w14:textId="77777777" w:rsidR="007B6265" w:rsidRPr="00F03387" w:rsidRDefault="007B6265" w:rsidP="00FF69BB">
            <w:pPr>
              <w:rPr>
                <w:lang w:val="pt-PT"/>
              </w:rPr>
            </w:pPr>
          </w:p>
        </w:tc>
        <w:tc>
          <w:tcPr>
            <w:tcW w:w="807" w:type="pct"/>
            <w:tcBorders>
              <w:top w:val="single" w:sz="4" w:space="0" w:color="auto"/>
              <w:left w:val="single" w:sz="4" w:space="0" w:color="auto"/>
              <w:bottom w:val="single" w:sz="4" w:space="0" w:color="auto"/>
              <w:right w:val="single" w:sz="4" w:space="0" w:color="auto"/>
            </w:tcBorders>
            <w:vAlign w:val="center"/>
          </w:tcPr>
          <w:p w14:paraId="275F0151"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CGa</w:t>
            </w:r>
          </w:p>
        </w:tc>
        <w:tc>
          <w:tcPr>
            <w:tcW w:w="503" w:type="pct"/>
            <w:tcBorders>
              <w:top w:val="single" w:sz="4" w:space="0" w:color="auto"/>
              <w:left w:val="single" w:sz="4" w:space="0" w:color="auto"/>
              <w:bottom w:val="single" w:sz="4" w:space="0" w:color="auto"/>
              <w:right w:val="single" w:sz="4" w:space="0" w:color="auto"/>
            </w:tcBorders>
            <w:vAlign w:val="center"/>
          </w:tcPr>
          <w:p w14:paraId="02C23D92"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274</w:t>
            </w:r>
          </w:p>
        </w:tc>
        <w:tc>
          <w:tcPr>
            <w:tcW w:w="1134" w:type="pct"/>
            <w:tcBorders>
              <w:top w:val="single" w:sz="4" w:space="0" w:color="auto"/>
              <w:left w:val="single" w:sz="4" w:space="0" w:color="auto"/>
              <w:bottom w:val="single" w:sz="4" w:space="0" w:color="auto"/>
              <w:right w:val="single" w:sz="4" w:space="0" w:color="auto"/>
            </w:tcBorders>
            <w:vAlign w:val="center"/>
          </w:tcPr>
          <w:p w14:paraId="70C0C5E7"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0,189 - 0,337</w:t>
            </w:r>
          </w:p>
        </w:tc>
        <w:tc>
          <w:tcPr>
            <w:tcW w:w="1471" w:type="pct"/>
            <w:tcBorders>
              <w:top w:val="single" w:sz="4" w:space="0" w:color="auto"/>
              <w:left w:val="single" w:sz="4" w:space="0" w:color="auto"/>
              <w:bottom w:val="single" w:sz="4" w:space="0" w:color="auto"/>
              <w:right w:val="single" w:sz="4" w:space="0" w:color="auto"/>
            </w:tcBorders>
            <w:vAlign w:val="center"/>
          </w:tcPr>
          <w:p w14:paraId="2E753425"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12,6 - 20,6</w:t>
            </w:r>
          </w:p>
        </w:tc>
      </w:tr>
      <w:tr w:rsidR="007B6265" w:rsidRPr="00F03387" w14:paraId="16F55D93" w14:textId="77777777" w:rsidTr="00FF69BB">
        <w:trPr>
          <w:trHeight w:val="177"/>
        </w:trPr>
        <w:tc>
          <w:tcPr>
            <w:tcW w:w="1085" w:type="pct"/>
            <w:vMerge w:val="restart"/>
            <w:tcBorders>
              <w:top w:val="single" w:sz="4" w:space="0" w:color="auto"/>
              <w:left w:val="single" w:sz="4" w:space="0" w:color="auto"/>
              <w:right w:val="single" w:sz="4" w:space="0" w:color="auto"/>
            </w:tcBorders>
            <w:vAlign w:val="center"/>
          </w:tcPr>
          <w:p w14:paraId="76A47E0D" w14:textId="77777777" w:rsidR="007B6265" w:rsidRPr="0055583F" w:rsidRDefault="007B6265" w:rsidP="00FF69BB">
            <w:pPr>
              <w:pStyle w:val="ParagraphFPI"/>
              <w:keepNext/>
              <w:tabs>
                <w:tab w:val="left" w:pos="240"/>
              </w:tabs>
              <w:spacing w:before="60" w:after="60"/>
              <w:jc w:val="center"/>
              <w:outlineLvl w:val="3"/>
              <w:rPr>
                <w:sz w:val="22"/>
                <w:lang w:eastAsia="ja-JP"/>
              </w:rPr>
            </w:pPr>
            <w:r w:rsidRPr="0055583F">
              <w:rPr>
                <w:sz w:val="22"/>
                <w:szCs w:val="22"/>
                <w:lang w:eastAsia="ja-JP"/>
              </w:rPr>
              <w:t>4mg/kg +</w:t>
            </w:r>
            <w:r w:rsidRPr="0055583F">
              <w:rPr>
                <w:sz w:val="22"/>
                <w:szCs w:val="22"/>
                <w:lang w:eastAsia="ja-JP"/>
              </w:rPr>
              <w:br/>
              <w:t xml:space="preserve">2mg/kg </w:t>
            </w:r>
            <w:proofErr w:type="spellStart"/>
            <w:r w:rsidRPr="0055583F">
              <w:rPr>
                <w:sz w:val="22"/>
                <w:szCs w:val="22"/>
                <w:lang w:eastAsia="ja-JP"/>
              </w:rPr>
              <w:t>qw</w:t>
            </w:r>
            <w:proofErr w:type="spellEnd"/>
          </w:p>
        </w:tc>
        <w:tc>
          <w:tcPr>
            <w:tcW w:w="807" w:type="pct"/>
            <w:tcBorders>
              <w:top w:val="single" w:sz="4" w:space="0" w:color="auto"/>
              <w:left w:val="single" w:sz="4" w:space="0" w:color="auto"/>
              <w:bottom w:val="single" w:sz="4" w:space="0" w:color="auto"/>
              <w:right w:val="single" w:sz="4" w:space="0" w:color="auto"/>
            </w:tcBorders>
            <w:vAlign w:val="center"/>
          </w:tcPr>
          <w:p w14:paraId="1F84C31E"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CMm</w:t>
            </w:r>
          </w:p>
        </w:tc>
        <w:tc>
          <w:tcPr>
            <w:tcW w:w="503" w:type="pct"/>
            <w:tcBorders>
              <w:top w:val="single" w:sz="4" w:space="0" w:color="auto"/>
              <w:left w:val="single" w:sz="4" w:space="0" w:color="auto"/>
              <w:bottom w:val="single" w:sz="4" w:space="0" w:color="auto"/>
              <w:right w:val="single" w:sz="4" w:space="0" w:color="auto"/>
            </w:tcBorders>
            <w:vAlign w:val="center"/>
          </w:tcPr>
          <w:p w14:paraId="433E1C42"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40CED8F5"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0,213 - 0,259</w:t>
            </w:r>
          </w:p>
        </w:tc>
        <w:tc>
          <w:tcPr>
            <w:tcW w:w="1471" w:type="pct"/>
            <w:tcBorders>
              <w:top w:val="single" w:sz="4" w:space="0" w:color="auto"/>
              <w:left w:val="single" w:sz="4" w:space="0" w:color="auto"/>
              <w:bottom w:val="single" w:sz="4" w:space="0" w:color="auto"/>
              <w:right w:val="single" w:sz="4" w:space="0" w:color="auto"/>
            </w:tcBorders>
            <w:vAlign w:val="center"/>
          </w:tcPr>
          <w:p w14:paraId="5A6605B2"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17,2 - 20,4</w:t>
            </w:r>
          </w:p>
        </w:tc>
      </w:tr>
      <w:tr w:rsidR="007B6265" w:rsidRPr="00F03387" w14:paraId="7477306D" w14:textId="77777777" w:rsidTr="00FF69BB">
        <w:trPr>
          <w:trHeight w:val="177"/>
        </w:trPr>
        <w:tc>
          <w:tcPr>
            <w:tcW w:w="1085" w:type="pct"/>
            <w:vMerge/>
            <w:tcBorders>
              <w:left w:val="single" w:sz="4" w:space="0" w:color="auto"/>
              <w:bottom w:val="single" w:sz="4" w:space="0" w:color="auto"/>
              <w:right w:val="single" w:sz="4" w:space="0" w:color="auto"/>
            </w:tcBorders>
            <w:vAlign w:val="center"/>
          </w:tcPr>
          <w:p w14:paraId="5E13970F" w14:textId="77777777" w:rsidR="007B6265" w:rsidRPr="00F03387" w:rsidRDefault="007B6265" w:rsidP="00FF69BB">
            <w:pPr>
              <w:pStyle w:val="ParagraphFPI"/>
              <w:tabs>
                <w:tab w:val="left" w:pos="240"/>
              </w:tabs>
              <w:spacing w:before="60" w:after="60"/>
              <w:jc w:val="center"/>
              <w:rPr>
                <w:sz w:val="22"/>
                <w:lang w:val="pt-PT"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3096FF4E" w14:textId="77777777" w:rsidR="007B6265" w:rsidRPr="00F03387" w:rsidRDefault="007B6265" w:rsidP="00FF69BB">
            <w:pPr>
              <w:pStyle w:val="ParagraphFPI"/>
              <w:tabs>
                <w:tab w:val="left" w:pos="240"/>
              </w:tabs>
              <w:spacing w:before="60" w:after="60"/>
              <w:jc w:val="center"/>
              <w:rPr>
                <w:sz w:val="22"/>
                <w:szCs w:val="22"/>
                <w:lang w:val="pt-PT" w:eastAsia="ja-JP"/>
              </w:rPr>
            </w:pPr>
            <w:r w:rsidRPr="00F03387">
              <w:rPr>
                <w:sz w:val="22"/>
                <w:szCs w:val="22"/>
                <w:lang w:val="pt-PT"/>
              </w:rPr>
              <w:t>CMp</w:t>
            </w:r>
          </w:p>
        </w:tc>
        <w:tc>
          <w:tcPr>
            <w:tcW w:w="503" w:type="pct"/>
            <w:tcBorders>
              <w:top w:val="single" w:sz="4" w:space="0" w:color="auto"/>
              <w:left w:val="single" w:sz="4" w:space="0" w:color="auto"/>
              <w:bottom w:val="single" w:sz="4" w:space="0" w:color="auto"/>
              <w:right w:val="single" w:sz="4" w:space="0" w:color="auto"/>
            </w:tcBorders>
            <w:vAlign w:val="center"/>
          </w:tcPr>
          <w:p w14:paraId="2BCD198C"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7659CAE6"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0,184 - 0,221</w:t>
            </w:r>
          </w:p>
        </w:tc>
        <w:tc>
          <w:tcPr>
            <w:tcW w:w="1471" w:type="pct"/>
            <w:tcBorders>
              <w:top w:val="single" w:sz="4" w:space="0" w:color="auto"/>
              <w:left w:val="single" w:sz="4" w:space="0" w:color="auto"/>
              <w:bottom w:val="single" w:sz="4" w:space="0" w:color="auto"/>
              <w:right w:val="single" w:sz="4" w:space="0" w:color="auto"/>
            </w:tcBorders>
            <w:vAlign w:val="center"/>
          </w:tcPr>
          <w:p w14:paraId="6DC9DEDA" w14:textId="77777777" w:rsidR="007B6265" w:rsidRPr="00F03387" w:rsidRDefault="007B6265" w:rsidP="00FF69BB">
            <w:pPr>
              <w:pStyle w:val="ParagraphFPI"/>
              <w:tabs>
                <w:tab w:val="left" w:pos="240"/>
              </w:tabs>
              <w:spacing w:before="60" w:after="60"/>
              <w:jc w:val="center"/>
              <w:rPr>
                <w:sz w:val="22"/>
                <w:lang w:val="pt-PT" w:eastAsia="ja-JP"/>
              </w:rPr>
            </w:pPr>
            <w:r w:rsidRPr="00F03387">
              <w:rPr>
                <w:sz w:val="22"/>
                <w:szCs w:val="22"/>
                <w:lang w:val="pt-PT" w:eastAsia="ja-JP"/>
              </w:rPr>
              <w:t>19,7 - 23,2</w:t>
            </w:r>
          </w:p>
        </w:tc>
      </w:tr>
    </w:tbl>
    <w:p w14:paraId="1B89C0B5" w14:textId="77777777" w:rsidR="007B6265" w:rsidRPr="00F03387" w:rsidRDefault="007B6265" w:rsidP="001B41F5">
      <w:pPr>
        <w:rPr>
          <w:lang w:val="pt-PT"/>
        </w:rPr>
      </w:pPr>
    </w:p>
    <w:p w14:paraId="0EB2A404" w14:textId="77777777" w:rsidR="007B6265" w:rsidRPr="00F03387" w:rsidRDefault="007B6265" w:rsidP="001B41F5">
      <w:pPr>
        <w:rPr>
          <w:i/>
          <w:lang w:val="pt-PT"/>
        </w:rPr>
      </w:pPr>
      <w:r w:rsidRPr="00F03387">
        <w:rPr>
          <w:i/>
          <w:lang w:val="pt-PT"/>
        </w:rPr>
        <w:t xml:space="preserve">Período de eliminação de </w:t>
      </w:r>
      <w:r w:rsidR="00F55CDD" w:rsidRPr="00F03387">
        <w:rPr>
          <w:i/>
          <w:lang w:val="pt-PT"/>
        </w:rPr>
        <w:t>t</w:t>
      </w:r>
      <w:r w:rsidRPr="00F03387">
        <w:rPr>
          <w:i/>
          <w:lang w:val="pt-PT"/>
        </w:rPr>
        <w:t>rastuzumab</w:t>
      </w:r>
    </w:p>
    <w:p w14:paraId="764AF322" w14:textId="77777777" w:rsidR="00697487" w:rsidRPr="00F03387" w:rsidRDefault="00697487" w:rsidP="001B41F5">
      <w:pPr>
        <w:rPr>
          <w:i/>
          <w:lang w:val="pt-PT"/>
        </w:rPr>
      </w:pPr>
    </w:p>
    <w:p w14:paraId="345E5CB5" w14:textId="77777777" w:rsidR="007B6265" w:rsidRPr="00F03387" w:rsidRDefault="007B6265" w:rsidP="001B41F5">
      <w:pPr>
        <w:rPr>
          <w:i/>
          <w:u w:val="single"/>
          <w:lang w:val="pt-PT"/>
        </w:rPr>
      </w:pPr>
      <w:r w:rsidRPr="00F03387">
        <w:rPr>
          <w:lang w:val="pt-PT"/>
        </w:rPr>
        <w:t>O período de eliminação de trastuzumab foi avaliado, utilizando o modelo de farmacocinética populacional, após administração intravenosa semanal ou de 3 em 3 semanas. Os resultados destas simulações indicam que pelo menos 95% dos doentes atingirão concentrações &lt;1 </w:t>
      </w:r>
      <w:r w:rsidR="00F03387">
        <w:rPr>
          <w:lang w:val="pt-PT"/>
        </w:rPr>
        <w:t>mc</w:t>
      </w:r>
      <w:r w:rsidRPr="00F03387">
        <w:rPr>
          <w:lang w:val="pt-PT"/>
        </w:rPr>
        <w:t>g/ml (aproximadamente 3% da C</w:t>
      </w:r>
      <w:r w:rsidRPr="00F03387">
        <w:rPr>
          <w:vertAlign w:val="subscript"/>
          <w:lang w:val="pt-PT"/>
        </w:rPr>
        <w:t>min,ss</w:t>
      </w:r>
      <w:r w:rsidRPr="00F03387">
        <w:rPr>
          <w:lang w:val="pt-PT"/>
        </w:rPr>
        <w:t xml:space="preserve"> prevista para a população ou cerca de 97% de período de eliminação) aos 7 meses.</w:t>
      </w:r>
    </w:p>
    <w:p w14:paraId="23176140" w14:textId="77777777" w:rsidR="007B6265" w:rsidRPr="00F03387" w:rsidRDefault="007B6265">
      <w:pPr>
        <w:widowControl w:val="0"/>
        <w:suppressAutoHyphens/>
        <w:rPr>
          <w:i/>
          <w:lang w:val="pt-PT"/>
        </w:rPr>
      </w:pPr>
    </w:p>
    <w:p w14:paraId="52FA9164" w14:textId="77777777" w:rsidR="00B145D7" w:rsidRPr="00F03387" w:rsidRDefault="00DD7B18">
      <w:pPr>
        <w:widowControl w:val="0"/>
        <w:suppressAutoHyphens/>
        <w:rPr>
          <w:i/>
          <w:lang w:val="pt-PT"/>
        </w:rPr>
      </w:pPr>
      <w:r w:rsidRPr="00F03387">
        <w:rPr>
          <w:i/>
          <w:lang w:val="pt-PT"/>
        </w:rPr>
        <w:t xml:space="preserve">HER2-ECD </w:t>
      </w:r>
      <w:r w:rsidR="00B145D7" w:rsidRPr="00F03387">
        <w:rPr>
          <w:i/>
          <w:lang w:val="pt-PT"/>
        </w:rPr>
        <w:t xml:space="preserve">livre em circulação </w:t>
      </w:r>
    </w:p>
    <w:p w14:paraId="71A88B8E" w14:textId="77777777" w:rsidR="00B145D7" w:rsidRPr="00F03387" w:rsidRDefault="00B145D7">
      <w:pPr>
        <w:suppressAutoHyphens/>
        <w:rPr>
          <w:lang w:val="pt-PT"/>
        </w:rPr>
      </w:pPr>
    </w:p>
    <w:p w14:paraId="69FECBCE" w14:textId="77777777" w:rsidR="00B145D7" w:rsidRPr="00F03387" w:rsidRDefault="007B6265">
      <w:pPr>
        <w:suppressAutoHyphens/>
        <w:rPr>
          <w:lang w:val="pt-PT"/>
        </w:rPr>
      </w:pPr>
      <w:r w:rsidRPr="00F03387">
        <w:rPr>
          <w:spacing w:val="-2"/>
          <w:lang w:val="pt-PT" w:eastAsia="en-US"/>
        </w:rPr>
        <w:t>A</w:t>
      </w:r>
      <w:r w:rsidR="00F55CDD" w:rsidRPr="00F03387">
        <w:rPr>
          <w:spacing w:val="-2"/>
          <w:lang w:val="pt-PT" w:eastAsia="en-US"/>
        </w:rPr>
        <w:t>s</w:t>
      </w:r>
      <w:r w:rsidRPr="00F03387">
        <w:rPr>
          <w:spacing w:val="-2"/>
          <w:lang w:val="pt-PT" w:eastAsia="en-US"/>
        </w:rPr>
        <w:t xml:space="preserve"> análise</w:t>
      </w:r>
      <w:r w:rsidR="00F55CDD" w:rsidRPr="00F03387">
        <w:rPr>
          <w:spacing w:val="-2"/>
          <w:lang w:val="pt-PT" w:eastAsia="en-US"/>
        </w:rPr>
        <w:t>s</w:t>
      </w:r>
      <w:r w:rsidRPr="00F03387">
        <w:rPr>
          <w:spacing w:val="-2"/>
          <w:lang w:val="pt-PT" w:eastAsia="en-US"/>
        </w:rPr>
        <w:t xml:space="preserve"> exploratória</w:t>
      </w:r>
      <w:r w:rsidR="00F55CDD" w:rsidRPr="00F03387">
        <w:rPr>
          <w:spacing w:val="-2"/>
          <w:lang w:val="pt-PT" w:eastAsia="en-US"/>
        </w:rPr>
        <w:t>s</w:t>
      </w:r>
      <w:r w:rsidRPr="00F03387">
        <w:rPr>
          <w:spacing w:val="-2"/>
          <w:lang w:val="pt-PT" w:eastAsia="en-US"/>
        </w:rPr>
        <w:t xml:space="preserve"> de covariáveis com informação em apenas um subgrupo de doentes sugeri</w:t>
      </w:r>
      <w:r w:rsidR="00F55CDD" w:rsidRPr="00F03387">
        <w:rPr>
          <w:spacing w:val="-2"/>
          <w:lang w:val="pt-PT" w:eastAsia="en-US"/>
        </w:rPr>
        <w:t>ram</w:t>
      </w:r>
      <w:r w:rsidRPr="00F03387">
        <w:rPr>
          <w:spacing w:val="-2"/>
          <w:lang w:val="pt-PT" w:eastAsia="en-US"/>
        </w:rPr>
        <w:t xml:space="preserve"> que doentes com níveis superiores de a</w:t>
      </w:r>
      <w:r w:rsidRPr="00F03387">
        <w:rPr>
          <w:lang w:val="pt-PT"/>
        </w:rPr>
        <w:t>ntigénio livre HER2-ECD tiveram uma depuração não</w:t>
      </w:r>
      <w:r w:rsidRPr="00F03387">
        <w:rPr>
          <w:lang w:val="pt-PT"/>
        </w:rPr>
        <w:noBreakHyphen/>
        <w:t>linear mais rápida (</w:t>
      </w:r>
      <w:r w:rsidRPr="00F03387">
        <w:rPr>
          <w:spacing w:val="-2"/>
          <w:lang w:val="pt-PT" w:eastAsia="en-US"/>
        </w:rPr>
        <w:t>K</w:t>
      </w:r>
      <w:r w:rsidRPr="00F03387">
        <w:rPr>
          <w:spacing w:val="-2"/>
          <w:vertAlign w:val="subscript"/>
          <w:lang w:val="pt-PT" w:eastAsia="en-US"/>
        </w:rPr>
        <w:t>m</w:t>
      </w:r>
      <w:r w:rsidRPr="00F03387">
        <w:rPr>
          <w:lang w:val="pt-PT"/>
        </w:rPr>
        <w:t xml:space="preserve"> menor)</w:t>
      </w:r>
      <w:r w:rsidRPr="00F03387">
        <w:rPr>
          <w:spacing w:val="-2"/>
          <w:lang w:val="pt-PT" w:eastAsia="en-US"/>
        </w:rPr>
        <w:t xml:space="preserve"> (</w:t>
      </w:r>
      <w:r w:rsidRPr="00F03387">
        <w:rPr>
          <w:rFonts w:cs="Arial"/>
          <w:spacing w:val="-2"/>
          <w:lang w:val="pt-PT" w:eastAsia="en-US"/>
        </w:rPr>
        <w:t>p</w:t>
      </w:r>
      <w:r w:rsidRPr="00F03387">
        <w:rPr>
          <w:rFonts w:cs="Arial"/>
          <w:spacing w:val="-2"/>
          <w:sz w:val="11"/>
          <w:lang w:val="pt-PT" w:eastAsia="en-US"/>
        </w:rPr>
        <w:t> </w:t>
      </w:r>
      <w:r w:rsidRPr="00F03387">
        <w:rPr>
          <w:rFonts w:ascii="Symbol" w:hAnsi="Symbol" w:cs="Arial"/>
          <w:spacing w:val="-2"/>
          <w:lang w:val="pt-PT" w:eastAsia="en-US"/>
        </w:rPr>
        <w:sym w:font="Symbol" w:char="F03C"/>
      </w:r>
      <w:r w:rsidRPr="00F03387">
        <w:rPr>
          <w:rFonts w:cs="Arial"/>
          <w:spacing w:val="-2"/>
          <w:sz w:val="11"/>
          <w:lang w:val="pt-PT" w:eastAsia="en-US"/>
        </w:rPr>
        <w:t> </w:t>
      </w:r>
      <w:r w:rsidRPr="00F03387">
        <w:rPr>
          <w:rFonts w:cs="Arial"/>
          <w:spacing w:val="-2"/>
          <w:lang w:val="pt-PT" w:eastAsia="en-US"/>
        </w:rPr>
        <w:t>0</w:t>
      </w:r>
      <w:r w:rsidRPr="00F03387">
        <w:rPr>
          <w:spacing w:val="-2"/>
          <w:lang w:val="pt-PT" w:eastAsia="en-US"/>
        </w:rPr>
        <w:t>,001). Houve uma correlação entre o a</w:t>
      </w:r>
      <w:r w:rsidRPr="00F03387">
        <w:rPr>
          <w:lang w:val="pt-PT"/>
        </w:rPr>
        <w:t xml:space="preserve">ntigénio livre e os níveis de </w:t>
      </w:r>
      <w:r w:rsidRPr="00F03387">
        <w:rPr>
          <w:lang w:val="pt-PT"/>
        </w:rPr>
        <w:lastRenderedPageBreak/>
        <w:t xml:space="preserve">SGOT/AST; parte do impacto do </w:t>
      </w:r>
      <w:r w:rsidRPr="00F03387">
        <w:rPr>
          <w:spacing w:val="-2"/>
          <w:lang w:val="pt-PT" w:eastAsia="en-US"/>
        </w:rPr>
        <w:t>a</w:t>
      </w:r>
      <w:r w:rsidRPr="00F03387">
        <w:rPr>
          <w:lang w:val="pt-PT"/>
        </w:rPr>
        <w:t xml:space="preserve">ntigénio livre na depuração pode ter sido explicado pelos níveis de SGOT/AST. </w:t>
      </w:r>
    </w:p>
    <w:p w14:paraId="6EDD9C8A" w14:textId="77777777" w:rsidR="00DD7B18" w:rsidRPr="00F03387" w:rsidRDefault="00DD7B18">
      <w:pPr>
        <w:suppressAutoHyphens/>
        <w:rPr>
          <w:lang w:val="pt-PT"/>
        </w:rPr>
      </w:pPr>
    </w:p>
    <w:p w14:paraId="46CB39E4" w14:textId="77777777" w:rsidR="00DD7B18" w:rsidRPr="00F03387" w:rsidRDefault="00F55CDD">
      <w:pPr>
        <w:suppressAutoHyphens/>
        <w:rPr>
          <w:lang w:val="pt-PT"/>
        </w:rPr>
      </w:pPr>
      <w:r w:rsidRPr="00F03387">
        <w:rPr>
          <w:lang w:val="pt-PT"/>
        </w:rPr>
        <w:t>Os n</w:t>
      </w:r>
      <w:r w:rsidR="00DD7B18" w:rsidRPr="00F03387">
        <w:rPr>
          <w:lang w:val="pt-PT"/>
        </w:rPr>
        <w:t>íveis basais de HER2-</w:t>
      </w:r>
      <w:r w:rsidR="008C0E01" w:rsidRPr="00F03387">
        <w:rPr>
          <w:lang w:val="pt-PT"/>
        </w:rPr>
        <w:t xml:space="preserve">ECD livre observados em doentes </w:t>
      </w:r>
      <w:r w:rsidR="00B95A6A" w:rsidRPr="00F03387">
        <w:rPr>
          <w:lang w:val="pt-PT"/>
        </w:rPr>
        <w:t>com</w:t>
      </w:r>
      <w:r w:rsidR="008C0E01" w:rsidRPr="00F03387">
        <w:rPr>
          <w:lang w:val="pt-PT"/>
        </w:rPr>
        <w:t xml:space="preserve"> </w:t>
      </w:r>
      <w:r w:rsidR="00DD7B18" w:rsidRPr="00F03387">
        <w:rPr>
          <w:lang w:val="pt-PT"/>
        </w:rPr>
        <w:t>C</w:t>
      </w:r>
      <w:r w:rsidR="008C0E01" w:rsidRPr="00F03387">
        <w:rPr>
          <w:lang w:val="pt-PT"/>
        </w:rPr>
        <w:t>Gm</w:t>
      </w:r>
      <w:r w:rsidR="00DD7B18" w:rsidRPr="00F03387">
        <w:rPr>
          <w:lang w:val="pt-PT"/>
        </w:rPr>
        <w:t xml:space="preserve"> </w:t>
      </w:r>
      <w:r w:rsidR="001600EF" w:rsidRPr="00F03387">
        <w:rPr>
          <w:lang w:val="pt-PT"/>
        </w:rPr>
        <w:t>foram</w:t>
      </w:r>
      <w:r w:rsidR="00DD7B18" w:rsidRPr="00F03387">
        <w:rPr>
          <w:lang w:val="pt-PT"/>
        </w:rPr>
        <w:t xml:space="preserve"> comparáveis aos dos doentes </w:t>
      </w:r>
      <w:r w:rsidR="00B95A6A" w:rsidRPr="00F03387">
        <w:rPr>
          <w:lang w:val="pt-PT"/>
        </w:rPr>
        <w:t>com</w:t>
      </w:r>
      <w:r w:rsidR="00DD7B18" w:rsidRPr="00F03387">
        <w:rPr>
          <w:lang w:val="pt-PT"/>
        </w:rPr>
        <w:t xml:space="preserve"> </w:t>
      </w:r>
      <w:r w:rsidR="008C0E01" w:rsidRPr="00F03387">
        <w:rPr>
          <w:lang w:val="pt-PT"/>
        </w:rPr>
        <w:t>CMm</w:t>
      </w:r>
      <w:r w:rsidR="00DD7B18" w:rsidRPr="00F03387">
        <w:rPr>
          <w:lang w:val="pt-PT"/>
        </w:rPr>
        <w:t xml:space="preserve"> e </w:t>
      </w:r>
      <w:r w:rsidR="008C0E01" w:rsidRPr="00F03387">
        <w:rPr>
          <w:lang w:val="pt-PT"/>
        </w:rPr>
        <w:t>CMp</w:t>
      </w:r>
      <w:r w:rsidR="00DD7B18" w:rsidRPr="00F03387">
        <w:rPr>
          <w:lang w:val="pt-PT"/>
        </w:rPr>
        <w:t xml:space="preserve"> e não se observou impacto evidente na </w:t>
      </w:r>
      <w:r w:rsidR="00DD7B18" w:rsidRPr="00F03387">
        <w:rPr>
          <w:i/>
          <w:lang w:val="pt-PT"/>
        </w:rPr>
        <w:t>clearance</w:t>
      </w:r>
      <w:r w:rsidR="00DD7B18" w:rsidRPr="00F03387">
        <w:rPr>
          <w:lang w:val="pt-PT"/>
        </w:rPr>
        <w:t xml:space="preserve"> do trastuzumab. </w:t>
      </w:r>
    </w:p>
    <w:p w14:paraId="7D78BF0F" w14:textId="77777777" w:rsidR="00B145D7" w:rsidRPr="00F03387" w:rsidRDefault="00B145D7">
      <w:pPr>
        <w:suppressAutoHyphens/>
        <w:rPr>
          <w:lang w:val="pt-PT"/>
        </w:rPr>
      </w:pPr>
    </w:p>
    <w:p w14:paraId="1C469D7C" w14:textId="77777777" w:rsidR="00B145D7" w:rsidRPr="00F03387" w:rsidRDefault="00B145D7">
      <w:pPr>
        <w:keepNext/>
        <w:keepLines/>
        <w:suppressAutoHyphens/>
        <w:ind w:left="567" w:hanging="567"/>
        <w:rPr>
          <w:b/>
          <w:lang w:val="pt-PT"/>
        </w:rPr>
      </w:pPr>
      <w:r w:rsidRPr="00F03387">
        <w:rPr>
          <w:b/>
          <w:lang w:val="pt-PT"/>
        </w:rPr>
        <w:t>5.3</w:t>
      </w:r>
      <w:r w:rsidRPr="00F03387">
        <w:rPr>
          <w:b/>
          <w:lang w:val="pt-PT"/>
        </w:rPr>
        <w:tab/>
        <w:t>Dados de segurança pré-clínica</w:t>
      </w:r>
    </w:p>
    <w:p w14:paraId="5C145B69" w14:textId="77777777" w:rsidR="00B145D7" w:rsidRPr="00F03387" w:rsidRDefault="00B145D7">
      <w:pPr>
        <w:keepNext/>
        <w:keepLines/>
        <w:rPr>
          <w:lang w:val="pt-PT"/>
        </w:rPr>
      </w:pPr>
    </w:p>
    <w:p w14:paraId="1403C249" w14:textId="77777777" w:rsidR="00B145D7" w:rsidRPr="00F03387" w:rsidRDefault="00B145D7">
      <w:pPr>
        <w:keepNext/>
        <w:keepLines/>
        <w:rPr>
          <w:lang w:val="pt-PT"/>
        </w:rPr>
      </w:pPr>
      <w:r w:rsidRPr="00F03387">
        <w:rPr>
          <w:lang w:val="pt-PT"/>
        </w:rPr>
        <w:t xml:space="preserve">Em estudos com duração até 6 meses, não se observaram indícios de existência de toxicidade aguda ou de toxicidade relacionada com a administração de doses múltiplas, nem se observou toxicidade reprodutiva em estudos de teratogenicidade, de fertilidade </w:t>
      </w:r>
      <w:r w:rsidR="00F55CDD" w:rsidRPr="00F03387">
        <w:rPr>
          <w:lang w:val="pt-PT"/>
        </w:rPr>
        <w:t xml:space="preserve">feminina </w:t>
      </w:r>
      <w:r w:rsidRPr="00F03387">
        <w:rPr>
          <w:lang w:val="pt-PT"/>
        </w:rPr>
        <w:t>ou de toxicidade na fase tardia da gestação/passagem através da placenta. Herceptin não é genotóxico. Um estudo da trealose, um dos principais excipientes da formulação, não revelou toxicidade.</w:t>
      </w:r>
    </w:p>
    <w:p w14:paraId="6F4116A6" w14:textId="77777777" w:rsidR="00B145D7" w:rsidRPr="00F03387" w:rsidRDefault="00B145D7">
      <w:pPr>
        <w:rPr>
          <w:lang w:val="pt-PT"/>
        </w:rPr>
      </w:pPr>
    </w:p>
    <w:p w14:paraId="2F0EDDFC" w14:textId="77777777" w:rsidR="00B145D7" w:rsidRPr="00F03387" w:rsidRDefault="00B145D7">
      <w:pPr>
        <w:rPr>
          <w:lang w:val="pt-PT"/>
        </w:rPr>
      </w:pPr>
      <w:r w:rsidRPr="00F03387">
        <w:rPr>
          <w:lang w:val="pt-PT"/>
        </w:rPr>
        <w:t xml:space="preserve">Não foram realizados estudos no animal, a longo prazo, para estabelecer o potencial carcinogénico de Herceptin nem para determinar os seus efeitos na fertilidade </w:t>
      </w:r>
      <w:r w:rsidR="00F55CDD" w:rsidRPr="00F03387">
        <w:rPr>
          <w:lang w:val="pt-PT"/>
        </w:rPr>
        <w:t>masculina</w:t>
      </w:r>
      <w:r w:rsidRPr="00F03387">
        <w:rPr>
          <w:lang w:val="pt-PT"/>
        </w:rPr>
        <w:t>.</w:t>
      </w:r>
    </w:p>
    <w:p w14:paraId="6866D3CD" w14:textId="77777777" w:rsidR="00B145D7" w:rsidRPr="00F03387" w:rsidRDefault="00B145D7">
      <w:pPr>
        <w:rPr>
          <w:lang w:val="pt-PT"/>
        </w:rPr>
      </w:pPr>
    </w:p>
    <w:p w14:paraId="4BD855B6" w14:textId="77777777" w:rsidR="00B145D7" w:rsidRPr="00F03387" w:rsidRDefault="00B145D7">
      <w:pPr>
        <w:rPr>
          <w:lang w:val="pt-PT"/>
        </w:rPr>
      </w:pPr>
    </w:p>
    <w:p w14:paraId="455CF2B8" w14:textId="77777777" w:rsidR="00B145D7" w:rsidRPr="00F03387" w:rsidRDefault="00B145D7" w:rsidP="00D0289B">
      <w:pPr>
        <w:keepNext/>
        <w:keepLines/>
        <w:suppressAutoHyphens/>
        <w:ind w:left="567" w:hanging="567"/>
        <w:rPr>
          <w:lang w:val="pt-PT"/>
        </w:rPr>
      </w:pPr>
      <w:r w:rsidRPr="00F03387">
        <w:rPr>
          <w:b/>
          <w:lang w:val="pt-PT"/>
        </w:rPr>
        <w:t>6.</w:t>
      </w:r>
      <w:r w:rsidRPr="00F03387">
        <w:rPr>
          <w:b/>
          <w:lang w:val="pt-PT"/>
        </w:rPr>
        <w:tab/>
        <w:t>INFORMAÇÕES FARMACÊUTICAS</w:t>
      </w:r>
    </w:p>
    <w:p w14:paraId="19D86140" w14:textId="77777777" w:rsidR="00B145D7" w:rsidRPr="00F03387" w:rsidRDefault="00B145D7" w:rsidP="00D0289B">
      <w:pPr>
        <w:keepNext/>
        <w:keepLines/>
        <w:suppressAutoHyphens/>
        <w:rPr>
          <w:lang w:val="pt-PT"/>
        </w:rPr>
      </w:pPr>
    </w:p>
    <w:p w14:paraId="1D179703" w14:textId="77777777" w:rsidR="00B145D7" w:rsidRPr="00F03387" w:rsidRDefault="00B145D7" w:rsidP="00D0289B">
      <w:pPr>
        <w:keepNext/>
        <w:keepLines/>
        <w:suppressAutoHyphens/>
        <w:ind w:left="567" w:hanging="567"/>
        <w:rPr>
          <w:lang w:val="pt-PT"/>
        </w:rPr>
      </w:pPr>
      <w:r w:rsidRPr="00F03387">
        <w:rPr>
          <w:b/>
          <w:lang w:val="pt-PT"/>
        </w:rPr>
        <w:t>6.1.</w:t>
      </w:r>
      <w:r w:rsidRPr="00F03387">
        <w:rPr>
          <w:b/>
          <w:lang w:val="pt-PT"/>
        </w:rPr>
        <w:tab/>
        <w:t>Lista dos excipientes</w:t>
      </w:r>
    </w:p>
    <w:p w14:paraId="2D0921DC" w14:textId="77777777" w:rsidR="00B145D7" w:rsidRPr="00F03387" w:rsidRDefault="00B145D7" w:rsidP="00D0289B">
      <w:pPr>
        <w:keepNext/>
        <w:keepLines/>
        <w:suppressAutoHyphens/>
        <w:rPr>
          <w:lang w:val="pt-PT"/>
        </w:rPr>
      </w:pPr>
    </w:p>
    <w:p w14:paraId="5264D19B" w14:textId="71BF5CCD" w:rsidR="00B145D7" w:rsidRPr="00F03387" w:rsidRDefault="0018546B" w:rsidP="00D0289B">
      <w:pPr>
        <w:keepNext/>
        <w:keepLines/>
        <w:tabs>
          <w:tab w:val="left" w:pos="357"/>
          <w:tab w:val="left" w:pos="720"/>
        </w:tabs>
        <w:rPr>
          <w:lang w:val="pt-PT"/>
        </w:rPr>
      </w:pPr>
      <w:r w:rsidRPr="00F03387">
        <w:rPr>
          <w:lang w:val="pt-PT"/>
        </w:rPr>
        <w:t>C</w:t>
      </w:r>
      <w:r w:rsidR="00B145D7" w:rsidRPr="00F03387">
        <w:rPr>
          <w:lang w:val="pt-PT"/>
        </w:rPr>
        <w:t>loridrato de histidina</w:t>
      </w:r>
      <w:r w:rsidRPr="00F03387">
        <w:rPr>
          <w:lang w:val="pt-PT"/>
        </w:rPr>
        <w:t xml:space="preserve"> monohidratado</w:t>
      </w:r>
    </w:p>
    <w:p w14:paraId="00CA1B9A" w14:textId="55580C66" w:rsidR="00B145D7" w:rsidRPr="00F03387" w:rsidRDefault="000B5343" w:rsidP="00D0289B">
      <w:pPr>
        <w:keepNext/>
        <w:keepLines/>
        <w:tabs>
          <w:tab w:val="left" w:pos="357"/>
          <w:tab w:val="left" w:pos="720"/>
        </w:tabs>
        <w:rPr>
          <w:lang w:val="pt-PT"/>
        </w:rPr>
      </w:pPr>
      <w:r>
        <w:rPr>
          <w:lang w:val="pt-PT"/>
        </w:rPr>
        <w:t>H</w:t>
      </w:r>
      <w:r w:rsidR="00B145D7" w:rsidRPr="00F03387">
        <w:rPr>
          <w:lang w:val="pt-PT"/>
        </w:rPr>
        <w:t>istidina</w:t>
      </w:r>
    </w:p>
    <w:p w14:paraId="649192D3" w14:textId="77777777" w:rsidR="00B145D7" w:rsidRPr="00F03387" w:rsidRDefault="00B145D7" w:rsidP="00D0289B">
      <w:pPr>
        <w:keepNext/>
        <w:keepLines/>
        <w:tabs>
          <w:tab w:val="left" w:pos="357"/>
          <w:tab w:val="left" w:pos="720"/>
        </w:tabs>
        <w:rPr>
          <w:lang w:val="pt-PT"/>
        </w:rPr>
      </w:pPr>
      <w:r w:rsidRPr="00F03387">
        <w:rPr>
          <w:rFonts w:ascii="Symbol" w:hAnsi="Symbol"/>
          <w:lang w:val="pt-PT"/>
        </w:rPr>
        <w:t></w:t>
      </w:r>
      <w:r w:rsidRPr="00F03387">
        <w:rPr>
          <w:lang w:val="pt-PT"/>
        </w:rPr>
        <w:t>,</w:t>
      </w:r>
      <w:r w:rsidRPr="00F03387">
        <w:rPr>
          <w:rFonts w:ascii="Symbol" w:hAnsi="Symbol"/>
          <w:lang w:val="pt-PT"/>
        </w:rPr>
        <w:t></w:t>
      </w:r>
      <w:r w:rsidRPr="00F03387">
        <w:rPr>
          <w:lang w:val="pt-PT"/>
        </w:rPr>
        <w:t>-trealose, di-hidratada</w:t>
      </w:r>
    </w:p>
    <w:p w14:paraId="3FBA851E" w14:textId="2DE07C7F" w:rsidR="00B145D7" w:rsidRPr="00F03387" w:rsidRDefault="000B5343">
      <w:pPr>
        <w:tabs>
          <w:tab w:val="left" w:pos="357"/>
          <w:tab w:val="left" w:pos="720"/>
        </w:tabs>
        <w:rPr>
          <w:lang w:val="pt-PT"/>
        </w:rPr>
      </w:pPr>
      <w:r>
        <w:rPr>
          <w:lang w:val="pt-PT"/>
        </w:rPr>
        <w:t>P</w:t>
      </w:r>
      <w:r w:rsidR="00B145D7" w:rsidRPr="00F03387">
        <w:rPr>
          <w:lang w:val="pt-PT"/>
        </w:rPr>
        <w:t>olissorbato 20</w:t>
      </w:r>
      <w:r>
        <w:rPr>
          <w:lang w:val="pt-PT"/>
        </w:rPr>
        <w:t xml:space="preserve"> (E432)</w:t>
      </w:r>
    </w:p>
    <w:p w14:paraId="71919461" w14:textId="77777777" w:rsidR="00B145D7" w:rsidRPr="00F03387" w:rsidRDefault="00B145D7">
      <w:pPr>
        <w:suppressAutoHyphens/>
        <w:rPr>
          <w:lang w:val="pt-PT"/>
        </w:rPr>
      </w:pPr>
    </w:p>
    <w:p w14:paraId="78F64E30" w14:textId="77777777" w:rsidR="00B145D7" w:rsidRPr="00F03387" w:rsidRDefault="00B145D7">
      <w:pPr>
        <w:suppressAutoHyphens/>
        <w:ind w:left="567" w:hanging="567"/>
        <w:rPr>
          <w:lang w:val="pt-PT"/>
        </w:rPr>
      </w:pPr>
      <w:r w:rsidRPr="00F03387">
        <w:rPr>
          <w:b/>
          <w:lang w:val="pt-PT"/>
        </w:rPr>
        <w:t>6.2</w:t>
      </w:r>
      <w:r w:rsidRPr="00F03387">
        <w:rPr>
          <w:b/>
          <w:lang w:val="pt-PT"/>
        </w:rPr>
        <w:tab/>
        <w:t>Incompatibilidades</w:t>
      </w:r>
    </w:p>
    <w:p w14:paraId="1C227882" w14:textId="77777777" w:rsidR="00B145D7" w:rsidRPr="00F03387" w:rsidRDefault="00B145D7">
      <w:pPr>
        <w:rPr>
          <w:lang w:val="pt-PT"/>
        </w:rPr>
      </w:pPr>
    </w:p>
    <w:p w14:paraId="7175CA72" w14:textId="77777777" w:rsidR="00B145D7" w:rsidRPr="00F03387" w:rsidRDefault="00A4513B">
      <w:pPr>
        <w:outlineLvl w:val="0"/>
        <w:rPr>
          <w:lang w:val="pt-PT"/>
        </w:rPr>
      </w:pPr>
      <w:r w:rsidRPr="00F03387">
        <w:rPr>
          <w:lang w:val="pt-PT"/>
        </w:rPr>
        <w:t xml:space="preserve">Este medicamento </w:t>
      </w:r>
      <w:r w:rsidR="00B145D7" w:rsidRPr="00F03387">
        <w:rPr>
          <w:lang w:val="pt-PT"/>
        </w:rPr>
        <w:t xml:space="preserve">não </w:t>
      </w:r>
      <w:r w:rsidRPr="00F03387">
        <w:rPr>
          <w:lang w:val="pt-PT"/>
        </w:rPr>
        <w:t>pode</w:t>
      </w:r>
      <w:r w:rsidR="00B145D7" w:rsidRPr="00F03387">
        <w:rPr>
          <w:lang w:val="pt-PT"/>
        </w:rPr>
        <w:t xml:space="preserve"> ser misturado nem diluído com outros </w:t>
      </w:r>
      <w:r w:rsidRPr="00F03387">
        <w:rPr>
          <w:lang w:val="pt-PT"/>
        </w:rPr>
        <w:t>medicamentos</w:t>
      </w:r>
      <w:r w:rsidR="00B145D7" w:rsidRPr="00F03387">
        <w:rPr>
          <w:lang w:val="pt-PT"/>
        </w:rPr>
        <w:t>, exceto os mencionados na secção 6.6.</w:t>
      </w:r>
    </w:p>
    <w:p w14:paraId="4EE47298" w14:textId="77777777" w:rsidR="00B145D7" w:rsidRPr="00F03387" w:rsidRDefault="00B145D7">
      <w:pPr>
        <w:suppressAutoHyphens/>
        <w:rPr>
          <w:lang w:val="pt-PT"/>
        </w:rPr>
      </w:pPr>
    </w:p>
    <w:p w14:paraId="2D0D22BD" w14:textId="77777777" w:rsidR="00B145D7" w:rsidRPr="00F03387" w:rsidRDefault="00B145D7">
      <w:pPr>
        <w:outlineLvl w:val="0"/>
        <w:rPr>
          <w:lang w:val="pt-PT"/>
        </w:rPr>
      </w:pPr>
      <w:r w:rsidRPr="00F03387">
        <w:rPr>
          <w:lang w:val="pt-PT"/>
        </w:rPr>
        <w:t>Não diluir com soluções de glucose uma vez que pode ocorrer a agregação das proteínas.</w:t>
      </w:r>
    </w:p>
    <w:p w14:paraId="6BFA6740" w14:textId="77777777" w:rsidR="00B145D7" w:rsidRPr="00F03387" w:rsidRDefault="00B145D7">
      <w:pPr>
        <w:suppressAutoHyphens/>
        <w:rPr>
          <w:lang w:val="pt-PT"/>
        </w:rPr>
      </w:pPr>
    </w:p>
    <w:p w14:paraId="0058041B" w14:textId="77777777" w:rsidR="00B145D7" w:rsidRPr="00F03387" w:rsidRDefault="00B145D7">
      <w:pPr>
        <w:suppressAutoHyphens/>
        <w:ind w:left="567" w:hanging="567"/>
        <w:rPr>
          <w:lang w:val="pt-PT"/>
        </w:rPr>
      </w:pPr>
      <w:r w:rsidRPr="00F03387">
        <w:rPr>
          <w:b/>
          <w:lang w:val="pt-PT"/>
        </w:rPr>
        <w:t>6.3</w:t>
      </w:r>
      <w:r w:rsidRPr="00F03387">
        <w:rPr>
          <w:b/>
          <w:lang w:val="pt-PT"/>
        </w:rPr>
        <w:tab/>
        <w:t>Prazo de validade</w:t>
      </w:r>
    </w:p>
    <w:p w14:paraId="4BA22B0B" w14:textId="77777777" w:rsidR="00B145D7" w:rsidRPr="00F03387" w:rsidRDefault="00B145D7">
      <w:pPr>
        <w:suppressAutoHyphens/>
        <w:rPr>
          <w:lang w:val="pt-PT"/>
        </w:rPr>
      </w:pPr>
    </w:p>
    <w:p w14:paraId="275A176C" w14:textId="77777777" w:rsidR="003C2C2C" w:rsidRPr="00F03387" w:rsidRDefault="003C2C2C">
      <w:pPr>
        <w:rPr>
          <w:u w:val="single"/>
          <w:lang w:val="pt-PT"/>
        </w:rPr>
      </w:pPr>
      <w:r w:rsidRPr="00F03387">
        <w:rPr>
          <w:u w:val="single"/>
          <w:lang w:val="pt-PT"/>
        </w:rPr>
        <w:t xml:space="preserve">Frasco para injetáveis </w:t>
      </w:r>
      <w:r w:rsidR="00917FC0" w:rsidRPr="00F03387">
        <w:rPr>
          <w:u w:val="single"/>
          <w:lang w:val="pt-PT"/>
        </w:rPr>
        <w:t>fechado</w:t>
      </w:r>
      <w:r w:rsidRPr="00F03387">
        <w:rPr>
          <w:u w:val="single"/>
          <w:lang w:val="pt-PT"/>
        </w:rPr>
        <w:t xml:space="preserve"> </w:t>
      </w:r>
    </w:p>
    <w:p w14:paraId="4641449A" w14:textId="77777777" w:rsidR="00B145D7" w:rsidRPr="00F03387" w:rsidRDefault="00B145D7">
      <w:pPr>
        <w:rPr>
          <w:lang w:val="pt-PT"/>
        </w:rPr>
      </w:pPr>
      <w:r w:rsidRPr="00F03387">
        <w:rPr>
          <w:lang w:val="pt-PT"/>
        </w:rPr>
        <w:t>4 anos.</w:t>
      </w:r>
    </w:p>
    <w:p w14:paraId="50F1B4E4" w14:textId="77777777" w:rsidR="00B145D7" w:rsidRPr="00F03387" w:rsidRDefault="00B145D7">
      <w:pPr>
        <w:rPr>
          <w:lang w:val="pt-PT"/>
        </w:rPr>
      </w:pPr>
    </w:p>
    <w:p w14:paraId="63B56CB6" w14:textId="77777777" w:rsidR="003C2C2C" w:rsidRPr="00F03387" w:rsidRDefault="003C2C2C">
      <w:pPr>
        <w:rPr>
          <w:lang w:val="pt-PT"/>
        </w:rPr>
      </w:pPr>
      <w:r w:rsidRPr="00F03387">
        <w:rPr>
          <w:u w:val="single"/>
          <w:lang w:val="pt-PT"/>
        </w:rPr>
        <w:t>Reconstituição e diluição assética</w:t>
      </w:r>
      <w:r w:rsidRPr="00F03387">
        <w:rPr>
          <w:lang w:val="pt-PT"/>
        </w:rPr>
        <w:t>:</w:t>
      </w:r>
    </w:p>
    <w:p w14:paraId="421872CF" w14:textId="77777777" w:rsidR="00B145D7" w:rsidRPr="00F03387" w:rsidRDefault="00B145D7">
      <w:pPr>
        <w:suppressAutoHyphens/>
        <w:ind w:right="11"/>
        <w:rPr>
          <w:lang w:val="pt-PT"/>
        </w:rPr>
      </w:pPr>
      <w:r w:rsidRPr="00F03387">
        <w:rPr>
          <w:lang w:val="pt-PT"/>
        </w:rPr>
        <w:t xml:space="preserve">Após reconstituição </w:t>
      </w:r>
      <w:r w:rsidR="003C2C2C" w:rsidRPr="00F03387">
        <w:rPr>
          <w:lang w:val="pt-PT"/>
        </w:rPr>
        <w:t xml:space="preserve">assética </w:t>
      </w:r>
      <w:r w:rsidRPr="00F03387">
        <w:rPr>
          <w:lang w:val="pt-PT"/>
        </w:rPr>
        <w:t xml:space="preserve">com água </w:t>
      </w:r>
      <w:r w:rsidR="003E49EC" w:rsidRPr="00F03387">
        <w:rPr>
          <w:lang w:val="pt-PT"/>
        </w:rPr>
        <w:t xml:space="preserve">estéril </w:t>
      </w:r>
      <w:r w:rsidRPr="00F03387">
        <w:rPr>
          <w:lang w:val="pt-PT"/>
        </w:rPr>
        <w:t xml:space="preserve">para preparações injetáveis, </w:t>
      </w:r>
      <w:r w:rsidR="003C2C2C" w:rsidRPr="00F03387">
        <w:rPr>
          <w:lang w:val="pt-PT"/>
        </w:rPr>
        <w:t xml:space="preserve">foi demonstrada estabilidade química e física da solução reconstituída </w:t>
      </w:r>
      <w:r w:rsidRPr="00F03387">
        <w:rPr>
          <w:lang w:val="pt-PT"/>
        </w:rPr>
        <w:t>durante 48 horas a 2</w:t>
      </w:r>
      <w:r w:rsidR="007A1899" w:rsidRPr="00F03387">
        <w:rPr>
          <w:lang w:val="pt-PT"/>
        </w:rPr>
        <w:t xml:space="preserve"> </w:t>
      </w:r>
      <w:r w:rsidRPr="00F03387">
        <w:rPr>
          <w:lang w:val="pt-PT"/>
        </w:rPr>
        <w:t>ºC-8</w:t>
      </w:r>
      <w:r w:rsidR="007A1899" w:rsidRPr="00F03387">
        <w:rPr>
          <w:lang w:val="pt-PT"/>
        </w:rPr>
        <w:t xml:space="preserve"> </w:t>
      </w:r>
      <w:r w:rsidRPr="00F03387">
        <w:rPr>
          <w:lang w:val="pt-PT"/>
        </w:rPr>
        <w:t>ºC</w:t>
      </w:r>
      <w:r w:rsidR="003C2C2C" w:rsidRPr="00F03387">
        <w:rPr>
          <w:lang w:val="pt-PT"/>
        </w:rPr>
        <w:t>.</w:t>
      </w:r>
    </w:p>
    <w:p w14:paraId="3EF9503B" w14:textId="77777777" w:rsidR="003C2C2C" w:rsidRPr="00F03387" w:rsidRDefault="003C2C2C">
      <w:pPr>
        <w:suppressAutoHyphens/>
        <w:ind w:right="11"/>
        <w:rPr>
          <w:lang w:val="pt-PT"/>
        </w:rPr>
      </w:pPr>
    </w:p>
    <w:p w14:paraId="7D87C9E3" w14:textId="77777777" w:rsidR="00B145D7" w:rsidRPr="00F03387" w:rsidRDefault="003C2C2C">
      <w:pPr>
        <w:suppressAutoHyphens/>
        <w:ind w:right="11"/>
        <w:rPr>
          <w:lang w:val="pt-PT"/>
        </w:rPr>
      </w:pPr>
      <w:r w:rsidRPr="00F03387">
        <w:rPr>
          <w:lang w:val="pt-PT"/>
        </w:rPr>
        <w:t xml:space="preserve">Após diluição assética </w:t>
      </w:r>
      <w:r w:rsidR="00B145D7" w:rsidRPr="00F03387">
        <w:rPr>
          <w:lang w:val="pt-PT"/>
        </w:rPr>
        <w:t>em sacos de cloreto de polivinilo, de polietileno ou de polipropileno, contendo cloreto de sódio a 9 mg/ml (0,9 %) solução injetável,</w:t>
      </w:r>
      <w:r w:rsidRPr="00F03387">
        <w:rPr>
          <w:lang w:val="pt-PT"/>
        </w:rPr>
        <w:t xml:space="preserve"> foi demonstrada</w:t>
      </w:r>
      <w:r w:rsidR="0074474B" w:rsidRPr="00F03387">
        <w:rPr>
          <w:lang w:val="pt-PT"/>
        </w:rPr>
        <w:t xml:space="preserve"> a</w:t>
      </w:r>
      <w:r w:rsidRPr="00F03387">
        <w:rPr>
          <w:lang w:val="pt-PT"/>
        </w:rPr>
        <w:t xml:space="preserve"> estabilidade química e física de Herceptin</w:t>
      </w:r>
      <w:r w:rsidR="00B145D7" w:rsidRPr="00F03387">
        <w:rPr>
          <w:lang w:val="pt-PT"/>
        </w:rPr>
        <w:t xml:space="preserve"> </w:t>
      </w:r>
      <w:r w:rsidRPr="00F03387">
        <w:rPr>
          <w:lang w:val="pt-PT"/>
        </w:rPr>
        <w:t xml:space="preserve">até </w:t>
      </w:r>
      <w:r w:rsidR="00070DD2" w:rsidRPr="00F03387">
        <w:rPr>
          <w:lang w:val="pt-PT"/>
        </w:rPr>
        <w:t xml:space="preserve">30 </w:t>
      </w:r>
      <w:r w:rsidRPr="00F03387">
        <w:rPr>
          <w:lang w:val="pt-PT"/>
        </w:rPr>
        <w:t xml:space="preserve">dias a 2 ºC - 8 ºC, e </w:t>
      </w:r>
      <w:r w:rsidR="00B145D7" w:rsidRPr="00F03387">
        <w:rPr>
          <w:lang w:val="pt-PT"/>
        </w:rPr>
        <w:t>24 horas a temperatura não superior a 30 ºC.</w:t>
      </w:r>
    </w:p>
    <w:p w14:paraId="5D58FD3A" w14:textId="77777777" w:rsidR="00B145D7" w:rsidRPr="00F03387" w:rsidRDefault="00B145D7">
      <w:pPr>
        <w:suppressAutoHyphens/>
        <w:ind w:right="11"/>
        <w:rPr>
          <w:lang w:val="pt-PT"/>
        </w:rPr>
      </w:pPr>
    </w:p>
    <w:p w14:paraId="39F78C56" w14:textId="77777777" w:rsidR="00B145D7" w:rsidRPr="00F03387" w:rsidRDefault="00B145D7">
      <w:pPr>
        <w:suppressAutoHyphens/>
        <w:ind w:right="11"/>
        <w:rPr>
          <w:lang w:val="pt-PT"/>
        </w:rPr>
      </w:pPr>
      <w:r w:rsidRPr="00F03387">
        <w:rPr>
          <w:lang w:val="pt-PT"/>
        </w:rPr>
        <w:t xml:space="preserve">Do ponto de vista microbiológico, a solução reconstituída e a solução para perfusão de Herceptin deverão ser utilizadas imediatamente. Se não for utilizado imediatamente, as condições e os tempos de conservação </w:t>
      </w:r>
      <w:r w:rsidR="003C2C2C" w:rsidRPr="00F03387">
        <w:rPr>
          <w:lang w:val="pt-PT"/>
        </w:rPr>
        <w:t xml:space="preserve">anteriores à utilização </w:t>
      </w:r>
      <w:r w:rsidRPr="00F03387">
        <w:rPr>
          <w:lang w:val="pt-PT"/>
        </w:rPr>
        <w:t>serão da responsabilidade do utilizador</w:t>
      </w:r>
      <w:r w:rsidR="003C2C2C" w:rsidRPr="00F03387">
        <w:rPr>
          <w:lang w:val="pt-PT"/>
        </w:rPr>
        <w:t xml:space="preserve"> e normalmente não deverão ser superiores a 24 horas a 2 ºC - 8 ºC, exceto se a reconstituição e diluição tiverem ocorrido sob condições asséticas controladas e validadas</w:t>
      </w:r>
      <w:r w:rsidRPr="00F03387">
        <w:rPr>
          <w:lang w:val="pt-PT"/>
        </w:rPr>
        <w:t xml:space="preserve">. </w:t>
      </w:r>
    </w:p>
    <w:p w14:paraId="68CF9927" w14:textId="77777777" w:rsidR="00B145D7" w:rsidRPr="00F03387" w:rsidRDefault="00B145D7">
      <w:pPr>
        <w:suppressAutoHyphens/>
        <w:rPr>
          <w:lang w:val="pt-PT"/>
        </w:rPr>
      </w:pPr>
    </w:p>
    <w:p w14:paraId="7F336C2B" w14:textId="77777777" w:rsidR="00B145D7" w:rsidRPr="00F03387" w:rsidRDefault="00B145D7">
      <w:pPr>
        <w:suppressAutoHyphens/>
        <w:ind w:left="567" w:hanging="567"/>
        <w:rPr>
          <w:lang w:val="pt-PT"/>
        </w:rPr>
      </w:pPr>
      <w:r w:rsidRPr="00F03387">
        <w:rPr>
          <w:b/>
          <w:lang w:val="pt-PT"/>
        </w:rPr>
        <w:t>6.4</w:t>
      </w:r>
      <w:r w:rsidRPr="00F03387">
        <w:rPr>
          <w:b/>
          <w:lang w:val="pt-PT"/>
        </w:rPr>
        <w:tab/>
        <w:t>Precauções especiais de conservação</w:t>
      </w:r>
    </w:p>
    <w:p w14:paraId="72C9A940" w14:textId="77777777" w:rsidR="00B145D7" w:rsidRPr="00F03387" w:rsidRDefault="00B145D7">
      <w:pPr>
        <w:suppressAutoHyphens/>
        <w:rPr>
          <w:lang w:val="pt-PT"/>
        </w:rPr>
      </w:pPr>
    </w:p>
    <w:p w14:paraId="3D6EF15D" w14:textId="77777777" w:rsidR="00B145D7" w:rsidRPr="00F03387" w:rsidRDefault="00B145D7">
      <w:pPr>
        <w:suppressAutoHyphens/>
        <w:ind w:right="11"/>
        <w:outlineLvl w:val="0"/>
        <w:rPr>
          <w:lang w:val="pt-PT"/>
        </w:rPr>
      </w:pPr>
      <w:r w:rsidRPr="00F03387">
        <w:rPr>
          <w:lang w:val="pt-PT"/>
        </w:rPr>
        <w:t>Conservar no frigorífico (2</w:t>
      </w:r>
      <w:r w:rsidR="007A1899" w:rsidRPr="00F03387">
        <w:rPr>
          <w:lang w:val="pt-PT"/>
        </w:rPr>
        <w:t xml:space="preserve"> </w:t>
      </w:r>
      <w:r w:rsidRPr="00F03387">
        <w:rPr>
          <w:lang w:val="pt-PT"/>
        </w:rPr>
        <w:t xml:space="preserve">°C </w:t>
      </w:r>
      <w:r w:rsidR="007A1899" w:rsidRPr="00F03387">
        <w:rPr>
          <w:lang w:val="pt-PT"/>
        </w:rPr>
        <w:t>–</w:t>
      </w:r>
      <w:r w:rsidRPr="00F03387">
        <w:rPr>
          <w:lang w:val="pt-PT"/>
        </w:rPr>
        <w:t xml:space="preserve"> 8</w:t>
      </w:r>
      <w:r w:rsidR="007A1899" w:rsidRPr="00F03387">
        <w:rPr>
          <w:lang w:val="pt-PT"/>
        </w:rPr>
        <w:t xml:space="preserve"> </w:t>
      </w:r>
      <w:r w:rsidRPr="00F03387">
        <w:rPr>
          <w:lang w:val="pt-PT"/>
        </w:rPr>
        <w:t>°C).</w:t>
      </w:r>
    </w:p>
    <w:p w14:paraId="642E5307" w14:textId="77777777" w:rsidR="003C2C2C" w:rsidRPr="00F03387" w:rsidRDefault="003C2C2C" w:rsidP="003C2C2C">
      <w:pPr>
        <w:suppressAutoHyphens/>
        <w:ind w:right="11"/>
        <w:outlineLvl w:val="0"/>
        <w:rPr>
          <w:lang w:val="pt-PT"/>
        </w:rPr>
      </w:pPr>
    </w:p>
    <w:p w14:paraId="60341001" w14:textId="77777777" w:rsidR="003C2C2C" w:rsidRPr="00F03387" w:rsidRDefault="003C2C2C" w:rsidP="003C2C2C">
      <w:pPr>
        <w:suppressAutoHyphens/>
        <w:ind w:right="11"/>
        <w:outlineLvl w:val="0"/>
        <w:rPr>
          <w:lang w:val="pt-PT"/>
        </w:rPr>
      </w:pPr>
      <w:r w:rsidRPr="00F03387">
        <w:rPr>
          <w:lang w:val="pt-PT"/>
        </w:rPr>
        <w:lastRenderedPageBreak/>
        <w:t>Não congelar a solução reconstituída.</w:t>
      </w:r>
    </w:p>
    <w:p w14:paraId="4856D5BF" w14:textId="77777777" w:rsidR="00B145D7" w:rsidRPr="00F03387" w:rsidRDefault="00B145D7">
      <w:pPr>
        <w:suppressAutoHyphens/>
        <w:rPr>
          <w:lang w:val="pt-PT"/>
        </w:rPr>
      </w:pPr>
    </w:p>
    <w:p w14:paraId="4652E2FE" w14:textId="77777777" w:rsidR="00D979CC" w:rsidRPr="00F03387" w:rsidRDefault="00D979CC" w:rsidP="00D979CC">
      <w:pPr>
        <w:rPr>
          <w:lang w:val="pt-PT"/>
        </w:rPr>
      </w:pPr>
      <w:r w:rsidRPr="00F03387">
        <w:rPr>
          <w:lang w:val="pt-PT"/>
        </w:rPr>
        <w:t>Em relação às condições de conservação do medicamento aberto, ver secção 6.3 e 6.6.</w:t>
      </w:r>
    </w:p>
    <w:p w14:paraId="74DB059C" w14:textId="77777777" w:rsidR="00D979CC" w:rsidRPr="00F03387" w:rsidRDefault="00D979CC">
      <w:pPr>
        <w:suppressAutoHyphens/>
        <w:rPr>
          <w:lang w:val="pt-PT"/>
        </w:rPr>
      </w:pPr>
    </w:p>
    <w:p w14:paraId="11731BA0" w14:textId="77777777" w:rsidR="00B145D7" w:rsidRPr="00F03387" w:rsidRDefault="00B145D7">
      <w:pPr>
        <w:keepNext/>
        <w:keepLines/>
        <w:suppressAutoHyphens/>
        <w:ind w:left="567" w:hanging="567"/>
        <w:rPr>
          <w:lang w:val="pt-PT"/>
        </w:rPr>
      </w:pPr>
      <w:r w:rsidRPr="00F03387">
        <w:rPr>
          <w:b/>
          <w:lang w:val="pt-PT"/>
        </w:rPr>
        <w:t>6.5</w:t>
      </w:r>
      <w:r w:rsidRPr="00F03387">
        <w:rPr>
          <w:b/>
          <w:lang w:val="pt-PT"/>
        </w:rPr>
        <w:tab/>
        <w:t>Natureza e conteúdo do recipiente</w:t>
      </w:r>
    </w:p>
    <w:p w14:paraId="07F7769C" w14:textId="77777777" w:rsidR="00B145D7" w:rsidRPr="00F03387" w:rsidRDefault="00B145D7">
      <w:pPr>
        <w:keepNext/>
        <w:keepLines/>
        <w:suppressAutoHyphens/>
        <w:rPr>
          <w:lang w:val="pt-PT"/>
        </w:rPr>
      </w:pPr>
    </w:p>
    <w:p w14:paraId="3B8DFBF7" w14:textId="77777777" w:rsidR="00B145D7" w:rsidRPr="00F03387" w:rsidRDefault="00B145D7">
      <w:pPr>
        <w:keepNext/>
        <w:keepLines/>
        <w:rPr>
          <w:i/>
          <w:lang w:val="pt-PT"/>
        </w:rPr>
      </w:pPr>
      <w:r w:rsidRPr="00F03387">
        <w:rPr>
          <w:i/>
          <w:lang w:val="pt-PT"/>
        </w:rPr>
        <w:t>Frasco para injetáveis com Herceptin:</w:t>
      </w:r>
    </w:p>
    <w:p w14:paraId="5107FC89" w14:textId="77777777" w:rsidR="00B145D7" w:rsidRPr="00F03387" w:rsidRDefault="00B145D7">
      <w:pPr>
        <w:rPr>
          <w:lang w:val="pt-PT"/>
        </w:rPr>
      </w:pPr>
      <w:r w:rsidRPr="00F03387">
        <w:rPr>
          <w:lang w:val="pt-PT"/>
        </w:rPr>
        <w:t>Um frasco para injetáveis, de 15 ml, de vidro transparente do tipo I, com tampa de borracha butílica laminada com um filme de fluororesina, contendo 150 mg de trastuzumab.</w:t>
      </w:r>
    </w:p>
    <w:p w14:paraId="3A6FEA63" w14:textId="77777777" w:rsidR="00B145D7" w:rsidRPr="00F03387" w:rsidRDefault="00B145D7">
      <w:pPr>
        <w:rPr>
          <w:lang w:val="pt-PT"/>
        </w:rPr>
      </w:pPr>
    </w:p>
    <w:p w14:paraId="727FB0E7" w14:textId="77777777" w:rsidR="00B145D7" w:rsidRPr="00F03387" w:rsidRDefault="00B145D7">
      <w:pPr>
        <w:rPr>
          <w:lang w:val="pt-PT"/>
        </w:rPr>
      </w:pPr>
      <w:r w:rsidRPr="00F03387">
        <w:rPr>
          <w:lang w:val="pt-PT"/>
        </w:rPr>
        <w:t>Cada embalagem contém um frasco para injetáveis.</w:t>
      </w:r>
    </w:p>
    <w:p w14:paraId="27B27F10" w14:textId="77777777" w:rsidR="00B145D7" w:rsidRPr="00F03387" w:rsidRDefault="00B145D7">
      <w:pPr>
        <w:suppressAutoHyphens/>
        <w:rPr>
          <w:lang w:val="pt-PT"/>
        </w:rPr>
      </w:pPr>
    </w:p>
    <w:p w14:paraId="05C14715" w14:textId="77777777" w:rsidR="00B145D7" w:rsidRPr="00F03387" w:rsidRDefault="00B145D7">
      <w:pPr>
        <w:keepNext/>
        <w:keepLines/>
        <w:suppressAutoHyphens/>
        <w:ind w:left="567" w:hanging="567"/>
        <w:rPr>
          <w:lang w:val="pt-PT"/>
        </w:rPr>
      </w:pPr>
      <w:r w:rsidRPr="00F03387">
        <w:rPr>
          <w:b/>
          <w:lang w:val="pt-PT"/>
        </w:rPr>
        <w:t>6.6</w:t>
      </w:r>
      <w:r w:rsidRPr="00F03387">
        <w:rPr>
          <w:b/>
          <w:lang w:val="pt-PT"/>
        </w:rPr>
        <w:tab/>
        <w:t>Precauções especiais de eliminação e manuseamento</w:t>
      </w:r>
    </w:p>
    <w:p w14:paraId="62D0A1EE" w14:textId="77777777" w:rsidR="00B145D7" w:rsidRPr="00F03387" w:rsidRDefault="00B145D7">
      <w:pPr>
        <w:keepNext/>
        <w:keepLines/>
        <w:suppressAutoHyphens/>
        <w:rPr>
          <w:lang w:val="pt-PT"/>
        </w:rPr>
      </w:pPr>
    </w:p>
    <w:p w14:paraId="78E1153A" w14:textId="77777777" w:rsidR="003C2C2C" w:rsidRPr="00F03387" w:rsidRDefault="003C2C2C">
      <w:pPr>
        <w:rPr>
          <w:lang w:val="pt-PT"/>
        </w:rPr>
      </w:pPr>
      <w:r w:rsidRPr="00F03387">
        <w:rPr>
          <w:lang w:val="pt-PT"/>
        </w:rPr>
        <w:t xml:space="preserve">Herceptin IV é fornecido </w:t>
      </w:r>
      <w:r w:rsidR="00E75C99" w:rsidRPr="00F03387">
        <w:rPr>
          <w:lang w:val="pt-PT"/>
        </w:rPr>
        <w:t>em</w:t>
      </w:r>
      <w:r w:rsidRPr="00F03387">
        <w:rPr>
          <w:lang w:val="pt-PT"/>
        </w:rPr>
        <w:t xml:space="preserve"> frascos para injetáveis para </w:t>
      </w:r>
      <w:r w:rsidR="00E75C99" w:rsidRPr="00F03387">
        <w:rPr>
          <w:lang w:val="pt-PT"/>
        </w:rPr>
        <w:t>administração</w:t>
      </w:r>
      <w:r w:rsidRPr="00F03387">
        <w:rPr>
          <w:lang w:val="pt-PT"/>
        </w:rPr>
        <w:t xml:space="preserve"> única, estéreis,</w:t>
      </w:r>
      <w:r w:rsidR="00E75C99" w:rsidRPr="00F03387">
        <w:rPr>
          <w:lang w:val="pt-PT"/>
        </w:rPr>
        <w:t xml:space="preserve"> </w:t>
      </w:r>
      <w:r w:rsidRPr="00F03387">
        <w:rPr>
          <w:lang w:val="pt-PT"/>
        </w:rPr>
        <w:t>isentos de conservantes e de pirogénios.</w:t>
      </w:r>
    </w:p>
    <w:p w14:paraId="6DF8563E" w14:textId="77777777" w:rsidR="003C2C2C" w:rsidRPr="00F03387" w:rsidRDefault="003C2C2C">
      <w:pPr>
        <w:rPr>
          <w:lang w:val="pt-PT"/>
        </w:rPr>
      </w:pPr>
    </w:p>
    <w:p w14:paraId="6B11723F" w14:textId="77777777" w:rsidR="0068292F" w:rsidRPr="00F03387" w:rsidRDefault="00B145D7" w:rsidP="003D35FB">
      <w:pPr>
        <w:rPr>
          <w:lang w:val="pt-PT"/>
        </w:rPr>
      </w:pPr>
      <w:r w:rsidRPr="00F03387">
        <w:rPr>
          <w:lang w:val="pt-PT"/>
        </w:rPr>
        <w:t>Deve utilizar-se uma técnica assética adequada</w:t>
      </w:r>
      <w:r w:rsidR="0071648C" w:rsidRPr="00F03387">
        <w:rPr>
          <w:lang w:val="pt-PT"/>
        </w:rPr>
        <w:t xml:space="preserve"> nos procedimentos de reconstituição e diluição</w:t>
      </w:r>
      <w:r w:rsidRPr="00F03387">
        <w:rPr>
          <w:lang w:val="pt-PT"/>
        </w:rPr>
        <w:t xml:space="preserve">. </w:t>
      </w:r>
      <w:r w:rsidR="0071648C" w:rsidRPr="00F03387">
        <w:rPr>
          <w:lang w:val="pt-PT"/>
        </w:rPr>
        <w:t>Deve</w:t>
      </w:r>
      <w:r w:rsidR="003D35FB" w:rsidRPr="00F03387">
        <w:rPr>
          <w:lang w:val="pt-PT"/>
        </w:rPr>
        <w:t>-se ter precaução de forma a</w:t>
      </w:r>
      <w:r w:rsidR="0071648C" w:rsidRPr="00F03387">
        <w:rPr>
          <w:lang w:val="pt-PT"/>
        </w:rPr>
        <w:t xml:space="preserve"> garantir </w:t>
      </w:r>
      <w:r w:rsidR="003D35FB" w:rsidRPr="00F03387">
        <w:rPr>
          <w:lang w:val="pt-PT"/>
        </w:rPr>
        <w:t>a esterilidade d</w:t>
      </w:r>
      <w:r w:rsidR="0071648C" w:rsidRPr="00F03387">
        <w:rPr>
          <w:lang w:val="pt-PT"/>
        </w:rPr>
        <w:t>as soluções preparadas</w:t>
      </w:r>
      <w:r w:rsidR="0068292F" w:rsidRPr="00F03387">
        <w:rPr>
          <w:lang w:val="pt-PT"/>
        </w:rPr>
        <w:t xml:space="preserve">. </w:t>
      </w:r>
      <w:r w:rsidR="00F403D6" w:rsidRPr="00F03387">
        <w:rPr>
          <w:lang w:val="pt-PT"/>
        </w:rPr>
        <w:t xml:space="preserve">Deve-se </w:t>
      </w:r>
      <w:r w:rsidR="00236B36" w:rsidRPr="00F03387">
        <w:rPr>
          <w:lang w:val="pt-PT"/>
        </w:rPr>
        <w:t>cumprir</w:t>
      </w:r>
      <w:r w:rsidR="00F403D6" w:rsidRPr="00F03387">
        <w:rPr>
          <w:lang w:val="pt-PT"/>
        </w:rPr>
        <w:t xml:space="preserve"> uma técnica assética, u</w:t>
      </w:r>
      <w:r w:rsidR="0068292F" w:rsidRPr="00F03387">
        <w:rPr>
          <w:lang w:val="pt-PT"/>
        </w:rPr>
        <w:t xml:space="preserve">ma vez que o medicamento não contém conservantes antimicrobianos </w:t>
      </w:r>
      <w:r w:rsidR="00F403D6" w:rsidRPr="00F03387">
        <w:rPr>
          <w:lang w:val="pt-PT"/>
        </w:rPr>
        <w:t>nem</w:t>
      </w:r>
      <w:r w:rsidR="0068292F" w:rsidRPr="00F03387">
        <w:rPr>
          <w:lang w:val="pt-PT"/>
        </w:rPr>
        <w:t xml:space="preserve"> agentes bacteriostáticos. </w:t>
      </w:r>
    </w:p>
    <w:p w14:paraId="1758C01E" w14:textId="77777777" w:rsidR="0068292F" w:rsidRPr="00F03387" w:rsidRDefault="0068292F">
      <w:pPr>
        <w:rPr>
          <w:lang w:val="pt-PT"/>
        </w:rPr>
      </w:pPr>
    </w:p>
    <w:p w14:paraId="42CF01A9" w14:textId="77777777" w:rsidR="0068292F" w:rsidRPr="00F03387" w:rsidRDefault="0068292F">
      <w:pPr>
        <w:rPr>
          <w:lang w:val="pt-PT"/>
        </w:rPr>
      </w:pPr>
      <w:r w:rsidRPr="00F03387">
        <w:rPr>
          <w:u w:val="single"/>
          <w:lang w:val="pt-PT"/>
        </w:rPr>
        <w:t>Preparação</w:t>
      </w:r>
      <w:r w:rsidR="00EE1954" w:rsidRPr="00F03387">
        <w:rPr>
          <w:u w:val="single"/>
          <w:lang w:val="pt-PT"/>
        </w:rPr>
        <w:t>, manuseamento e armazenamento</w:t>
      </w:r>
      <w:r w:rsidR="00F403D6" w:rsidRPr="00F03387">
        <w:rPr>
          <w:u w:val="single"/>
          <w:lang w:val="pt-PT"/>
        </w:rPr>
        <w:t xml:space="preserve"> asséticos</w:t>
      </w:r>
      <w:r w:rsidR="00EE1954" w:rsidRPr="00F03387">
        <w:rPr>
          <w:lang w:val="pt-PT"/>
        </w:rPr>
        <w:t>:</w:t>
      </w:r>
    </w:p>
    <w:p w14:paraId="1A7F842B" w14:textId="77777777" w:rsidR="0068292F" w:rsidRPr="00F03387" w:rsidRDefault="00F403D6">
      <w:pPr>
        <w:rPr>
          <w:lang w:val="pt-PT"/>
        </w:rPr>
      </w:pPr>
      <w:r w:rsidRPr="00F03387">
        <w:rPr>
          <w:lang w:val="pt-PT"/>
        </w:rPr>
        <w:t>Deve ser assegurado o m</w:t>
      </w:r>
      <w:r w:rsidR="0068292F" w:rsidRPr="00F03387">
        <w:rPr>
          <w:lang w:val="pt-PT"/>
        </w:rPr>
        <w:t xml:space="preserve">anuseamento assético na preparação da </w:t>
      </w:r>
      <w:r w:rsidRPr="00F03387">
        <w:rPr>
          <w:lang w:val="pt-PT"/>
        </w:rPr>
        <w:t>perfusão</w:t>
      </w:r>
      <w:r w:rsidR="0068292F" w:rsidRPr="00F03387">
        <w:rPr>
          <w:lang w:val="pt-PT"/>
        </w:rPr>
        <w:t>. A preparação deve ser:</w:t>
      </w:r>
    </w:p>
    <w:p w14:paraId="28FE1BF2" w14:textId="77777777" w:rsidR="0068292F" w:rsidRPr="00F03387" w:rsidRDefault="00EB19B6" w:rsidP="00100D18">
      <w:pPr>
        <w:pStyle w:val="Default"/>
        <w:ind w:left="357" w:hanging="357"/>
        <w:rPr>
          <w:sz w:val="22"/>
          <w:szCs w:val="22"/>
          <w:lang w:val="pt-PT"/>
        </w:rPr>
      </w:pPr>
      <w:r w:rsidRPr="00F03387">
        <w:rPr>
          <w:rFonts w:ascii="Symbol" w:hAnsi="Symbol"/>
          <w:b/>
          <w:sz w:val="22"/>
          <w:szCs w:val="22"/>
          <w:lang w:val="pt-PT"/>
        </w:rPr>
        <w:t></w:t>
      </w:r>
      <w:r w:rsidRPr="00F03387">
        <w:rPr>
          <w:rFonts w:ascii="Symbol" w:hAnsi="Symbol"/>
          <w:b/>
          <w:sz w:val="22"/>
          <w:szCs w:val="22"/>
          <w:lang w:val="pt-PT"/>
        </w:rPr>
        <w:tab/>
      </w:r>
      <w:r w:rsidR="00386395" w:rsidRPr="00F03387">
        <w:rPr>
          <w:sz w:val="22"/>
          <w:szCs w:val="22"/>
          <w:lang w:val="pt-PT"/>
        </w:rPr>
        <w:t>r</w:t>
      </w:r>
      <w:r w:rsidR="0068292F" w:rsidRPr="00F03387">
        <w:rPr>
          <w:sz w:val="22"/>
          <w:szCs w:val="22"/>
          <w:lang w:val="pt-PT"/>
        </w:rPr>
        <w:t>ealizada sob condições asséticas por pessoal treinado</w:t>
      </w:r>
      <w:r w:rsidR="00F403D6" w:rsidRPr="00F03387">
        <w:rPr>
          <w:sz w:val="22"/>
          <w:szCs w:val="22"/>
          <w:lang w:val="pt-PT"/>
        </w:rPr>
        <w:t>,</w:t>
      </w:r>
      <w:r w:rsidR="0068292F" w:rsidRPr="00F03387">
        <w:rPr>
          <w:sz w:val="22"/>
          <w:szCs w:val="22"/>
          <w:lang w:val="pt-PT"/>
        </w:rPr>
        <w:t xml:space="preserve"> de acordo com as regras de boas práticas, especialmente</w:t>
      </w:r>
      <w:r w:rsidR="00EE1954" w:rsidRPr="00F03387">
        <w:rPr>
          <w:sz w:val="22"/>
          <w:szCs w:val="22"/>
          <w:lang w:val="pt-PT"/>
        </w:rPr>
        <w:t xml:space="preserve"> </w:t>
      </w:r>
      <w:r w:rsidR="00F403D6" w:rsidRPr="00F03387">
        <w:rPr>
          <w:sz w:val="22"/>
          <w:szCs w:val="22"/>
          <w:lang w:val="pt-PT"/>
        </w:rPr>
        <w:t>no que respeita</w:t>
      </w:r>
      <w:r w:rsidR="00EE1954" w:rsidRPr="00F03387">
        <w:rPr>
          <w:sz w:val="22"/>
          <w:szCs w:val="22"/>
          <w:lang w:val="pt-PT"/>
        </w:rPr>
        <w:t xml:space="preserve"> à preparação assética de produtos </w:t>
      </w:r>
      <w:r w:rsidR="00F403D6" w:rsidRPr="00F03387">
        <w:rPr>
          <w:sz w:val="22"/>
          <w:szCs w:val="22"/>
          <w:lang w:val="pt-PT"/>
        </w:rPr>
        <w:t>para</w:t>
      </w:r>
      <w:r w:rsidR="00EE1954" w:rsidRPr="00F03387">
        <w:rPr>
          <w:sz w:val="22"/>
          <w:szCs w:val="22"/>
          <w:lang w:val="pt-PT"/>
        </w:rPr>
        <w:t xml:space="preserve"> administração parentérica.</w:t>
      </w:r>
    </w:p>
    <w:p w14:paraId="3782E0D7" w14:textId="77777777" w:rsidR="00386395" w:rsidRPr="00F03387" w:rsidRDefault="00EB19B6" w:rsidP="00100D18">
      <w:pPr>
        <w:pStyle w:val="Default"/>
        <w:ind w:left="357" w:hanging="357"/>
        <w:rPr>
          <w:sz w:val="22"/>
          <w:szCs w:val="22"/>
          <w:lang w:val="pt-PT"/>
        </w:rPr>
      </w:pPr>
      <w:r w:rsidRPr="00F03387">
        <w:rPr>
          <w:rFonts w:ascii="Symbol" w:hAnsi="Symbol"/>
          <w:b/>
          <w:sz w:val="22"/>
          <w:szCs w:val="22"/>
          <w:lang w:val="pt-PT"/>
        </w:rPr>
        <w:t></w:t>
      </w:r>
      <w:r w:rsidRPr="00F03387">
        <w:rPr>
          <w:rFonts w:ascii="Symbol" w:hAnsi="Symbol"/>
          <w:b/>
          <w:sz w:val="22"/>
          <w:szCs w:val="22"/>
          <w:lang w:val="pt-PT"/>
        </w:rPr>
        <w:tab/>
      </w:r>
      <w:r w:rsidR="00386395" w:rsidRPr="00F03387">
        <w:rPr>
          <w:sz w:val="22"/>
          <w:szCs w:val="22"/>
          <w:lang w:val="pt-PT"/>
        </w:rPr>
        <w:t xml:space="preserve">preparada </w:t>
      </w:r>
      <w:r w:rsidR="00F403D6" w:rsidRPr="00F03387">
        <w:rPr>
          <w:sz w:val="22"/>
          <w:szCs w:val="22"/>
          <w:lang w:val="pt-PT"/>
        </w:rPr>
        <w:t>numa</w:t>
      </w:r>
      <w:r w:rsidR="00386395" w:rsidRPr="00F03387">
        <w:rPr>
          <w:sz w:val="22"/>
          <w:szCs w:val="22"/>
          <w:lang w:val="pt-PT"/>
        </w:rPr>
        <w:t xml:space="preserve"> câmara de fluxo</w:t>
      </w:r>
      <w:r w:rsidR="00917FC0" w:rsidRPr="00F03387">
        <w:rPr>
          <w:sz w:val="22"/>
          <w:szCs w:val="22"/>
          <w:lang w:val="pt-PT"/>
        </w:rPr>
        <w:t xml:space="preserve"> </w:t>
      </w:r>
      <w:r w:rsidR="00386395" w:rsidRPr="00F03387">
        <w:rPr>
          <w:sz w:val="22"/>
          <w:szCs w:val="22"/>
          <w:lang w:val="pt-PT"/>
        </w:rPr>
        <w:t xml:space="preserve">laminar ou </w:t>
      </w:r>
      <w:r w:rsidR="00026583" w:rsidRPr="00F03387">
        <w:rPr>
          <w:sz w:val="22"/>
          <w:szCs w:val="22"/>
          <w:lang w:val="pt-PT"/>
        </w:rPr>
        <w:t xml:space="preserve">numa cabine </w:t>
      </w:r>
      <w:r w:rsidR="00386395" w:rsidRPr="00F03387">
        <w:rPr>
          <w:sz w:val="22"/>
          <w:szCs w:val="22"/>
          <w:lang w:val="pt-PT"/>
        </w:rPr>
        <w:t xml:space="preserve">de segurança biológica, </w:t>
      </w:r>
      <w:r w:rsidR="00F403D6" w:rsidRPr="00F03387">
        <w:rPr>
          <w:sz w:val="22"/>
          <w:szCs w:val="22"/>
          <w:lang w:val="pt-PT"/>
        </w:rPr>
        <w:t>utilizando</w:t>
      </w:r>
      <w:r w:rsidR="00386395" w:rsidRPr="00F03387">
        <w:rPr>
          <w:sz w:val="22"/>
          <w:szCs w:val="22"/>
          <w:lang w:val="pt-PT"/>
        </w:rPr>
        <w:t xml:space="preserve"> precauções padronizad</w:t>
      </w:r>
      <w:r w:rsidR="00F403D6" w:rsidRPr="00F03387">
        <w:rPr>
          <w:sz w:val="22"/>
          <w:szCs w:val="22"/>
          <w:lang w:val="pt-PT"/>
        </w:rPr>
        <w:t>a</w:t>
      </w:r>
      <w:r w:rsidR="00386395" w:rsidRPr="00F03387">
        <w:rPr>
          <w:sz w:val="22"/>
          <w:szCs w:val="22"/>
          <w:lang w:val="pt-PT"/>
        </w:rPr>
        <w:t>s para o manuseamento seguro de agentes intravenosos.</w:t>
      </w:r>
    </w:p>
    <w:p w14:paraId="32F86E59" w14:textId="77777777" w:rsidR="00EE1954" w:rsidRPr="00F03387" w:rsidRDefault="00EB19B6" w:rsidP="00100D18">
      <w:pPr>
        <w:pStyle w:val="Default"/>
        <w:ind w:left="357" w:hanging="357"/>
        <w:rPr>
          <w:lang w:val="pt-PT"/>
        </w:rPr>
      </w:pPr>
      <w:r w:rsidRPr="00F03387">
        <w:rPr>
          <w:rFonts w:ascii="Symbol" w:hAnsi="Symbol"/>
          <w:b/>
          <w:sz w:val="22"/>
          <w:szCs w:val="22"/>
          <w:lang w:val="pt-PT"/>
        </w:rPr>
        <w:t></w:t>
      </w:r>
      <w:r w:rsidRPr="00F03387">
        <w:rPr>
          <w:rFonts w:ascii="Symbol" w:hAnsi="Symbol"/>
          <w:b/>
          <w:sz w:val="22"/>
          <w:szCs w:val="22"/>
          <w:lang w:val="pt-PT"/>
        </w:rPr>
        <w:tab/>
      </w:r>
      <w:r w:rsidR="00026583" w:rsidRPr="00F03387">
        <w:rPr>
          <w:sz w:val="22"/>
          <w:szCs w:val="22"/>
          <w:lang w:val="pt-PT"/>
        </w:rPr>
        <w:t>seguid</w:t>
      </w:r>
      <w:r w:rsidR="00F55CDD" w:rsidRPr="00F03387">
        <w:rPr>
          <w:sz w:val="22"/>
          <w:szCs w:val="22"/>
          <w:lang w:val="pt-PT"/>
        </w:rPr>
        <w:t>a</w:t>
      </w:r>
      <w:r w:rsidR="00026583" w:rsidRPr="00F03387">
        <w:rPr>
          <w:sz w:val="22"/>
          <w:szCs w:val="22"/>
          <w:lang w:val="pt-PT"/>
        </w:rPr>
        <w:t xml:space="preserve"> do </w:t>
      </w:r>
      <w:r w:rsidR="00386395" w:rsidRPr="00F03387">
        <w:rPr>
          <w:sz w:val="22"/>
          <w:szCs w:val="22"/>
          <w:lang w:val="pt-PT"/>
        </w:rPr>
        <w:t>armazena</w:t>
      </w:r>
      <w:r w:rsidR="00026583" w:rsidRPr="00F03387">
        <w:rPr>
          <w:sz w:val="22"/>
          <w:szCs w:val="22"/>
          <w:lang w:val="pt-PT"/>
        </w:rPr>
        <w:t>mento</w:t>
      </w:r>
      <w:r w:rsidR="00386395" w:rsidRPr="00F03387">
        <w:rPr>
          <w:sz w:val="22"/>
          <w:szCs w:val="22"/>
          <w:lang w:val="pt-PT"/>
        </w:rPr>
        <w:t xml:space="preserve"> adequad</w:t>
      </w:r>
      <w:r w:rsidR="00026583" w:rsidRPr="00F03387">
        <w:rPr>
          <w:sz w:val="22"/>
          <w:szCs w:val="22"/>
          <w:lang w:val="pt-PT"/>
        </w:rPr>
        <w:t>o</w:t>
      </w:r>
      <w:r w:rsidR="00386395" w:rsidRPr="00F03387">
        <w:rPr>
          <w:sz w:val="22"/>
          <w:szCs w:val="22"/>
          <w:lang w:val="pt-PT"/>
        </w:rPr>
        <w:t xml:space="preserve"> </w:t>
      </w:r>
      <w:r w:rsidR="00026583" w:rsidRPr="00F03387">
        <w:rPr>
          <w:sz w:val="22"/>
          <w:szCs w:val="22"/>
          <w:lang w:val="pt-PT"/>
        </w:rPr>
        <w:t>d</w:t>
      </w:r>
      <w:r w:rsidR="00386395" w:rsidRPr="00F03387">
        <w:rPr>
          <w:sz w:val="22"/>
          <w:szCs w:val="22"/>
          <w:lang w:val="pt-PT"/>
        </w:rPr>
        <w:t xml:space="preserve">a solução preparada para perfusão intravenosa, </w:t>
      </w:r>
      <w:r w:rsidR="00026583" w:rsidRPr="00F03387">
        <w:rPr>
          <w:sz w:val="22"/>
          <w:szCs w:val="22"/>
          <w:lang w:val="pt-PT"/>
        </w:rPr>
        <w:t xml:space="preserve">de forma a </w:t>
      </w:r>
      <w:r w:rsidR="00386395" w:rsidRPr="00F03387">
        <w:rPr>
          <w:sz w:val="22"/>
          <w:szCs w:val="22"/>
          <w:lang w:val="pt-PT"/>
        </w:rPr>
        <w:t>assegura</w:t>
      </w:r>
      <w:r w:rsidR="00026583" w:rsidRPr="00F03387">
        <w:rPr>
          <w:sz w:val="22"/>
          <w:szCs w:val="22"/>
          <w:lang w:val="pt-PT"/>
        </w:rPr>
        <w:t>r a manutenção</w:t>
      </w:r>
      <w:r w:rsidR="00386395" w:rsidRPr="00F03387">
        <w:rPr>
          <w:sz w:val="22"/>
          <w:szCs w:val="22"/>
          <w:lang w:val="pt-PT"/>
        </w:rPr>
        <w:t xml:space="preserve"> </w:t>
      </w:r>
      <w:r w:rsidR="00026583" w:rsidRPr="00F03387">
        <w:rPr>
          <w:sz w:val="22"/>
          <w:szCs w:val="22"/>
          <w:lang w:val="pt-PT"/>
        </w:rPr>
        <w:t>d</w:t>
      </w:r>
      <w:r w:rsidR="00386395" w:rsidRPr="00F03387">
        <w:rPr>
          <w:sz w:val="22"/>
          <w:szCs w:val="22"/>
          <w:lang w:val="pt-PT"/>
        </w:rPr>
        <w:t>as condições asséticas.</w:t>
      </w:r>
    </w:p>
    <w:p w14:paraId="7FAE28CA" w14:textId="77777777" w:rsidR="00EE1954" w:rsidRPr="00F03387" w:rsidRDefault="00EE1954">
      <w:pPr>
        <w:rPr>
          <w:lang w:val="pt-PT"/>
        </w:rPr>
      </w:pPr>
    </w:p>
    <w:p w14:paraId="575FD321" w14:textId="77777777" w:rsidR="009F12C4" w:rsidRPr="00F03387" w:rsidRDefault="00B145D7">
      <w:pPr>
        <w:rPr>
          <w:lang w:val="pt-PT"/>
        </w:rPr>
      </w:pPr>
      <w:r w:rsidRPr="00F03387">
        <w:rPr>
          <w:lang w:val="pt-PT"/>
        </w:rPr>
        <w:t xml:space="preserve">Cada frasco para injetáveis com Herceptin deve ser reconstituído com 7,2 ml de água </w:t>
      </w:r>
      <w:r w:rsidR="003E49EC" w:rsidRPr="00F03387">
        <w:rPr>
          <w:lang w:val="pt-PT"/>
        </w:rPr>
        <w:t xml:space="preserve">estéril </w:t>
      </w:r>
      <w:r w:rsidRPr="00F03387">
        <w:rPr>
          <w:lang w:val="pt-PT"/>
        </w:rPr>
        <w:t>para preparações injetáveis (não é fornecida).</w:t>
      </w:r>
      <w:r w:rsidR="009F12C4" w:rsidRPr="00F03387">
        <w:rPr>
          <w:lang w:val="pt-PT"/>
        </w:rPr>
        <w:t xml:space="preserve"> </w:t>
      </w:r>
      <w:r w:rsidRPr="00F03387">
        <w:rPr>
          <w:lang w:val="pt-PT"/>
        </w:rPr>
        <w:t xml:space="preserve">Deverá ser evitada a utilização de outros solventes para a reconstituição. </w:t>
      </w:r>
    </w:p>
    <w:p w14:paraId="12337BAC" w14:textId="77777777" w:rsidR="009F12C4" w:rsidRPr="00F03387" w:rsidRDefault="009F12C4">
      <w:pPr>
        <w:rPr>
          <w:lang w:val="pt-PT"/>
        </w:rPr>
      </w:pPr>
    </w:p>
    <w:p w14:paraId="5C1C316D" w14:textId="77777777" w:rsidR="00B145D7" w:rsidRPr="00F03387" w:rsidRDefault="00B145D7">
      <w:pPr>
        <w:rPr>
          <w:lang w:val="pt-PT"/>
        </w:rPr>
      </w:pPr>
      <w:r w:rsidRPr="00F03387">
        <w:rPr>
          <w:lang w:val="pt-PT"/>
        </w:rPr>
        <w:t>Obter-se-á uma solução de 7,4 ml para utilização única contendo aproximadamente 21 mg/ml de trastuzumab com um pH de, aproximadamente, 6,0. Uma sobrecarga de volume de 4 % garante que se possa retirar de cada frasco para injetáveis a dose de 150 mg.</w:t>
      </w:r>
    </w:p>
    <w:p w14:paraId="40A1086D" w14:textId="77777777" w:rsidR="00B145D7" w:rsidRPr="00F03387" w:rsidRDefault="00B145D7">
      <w:pPr>
        <w:rPr>
          <w:lang w:val="pt-PT"/>
        </w:rPr>
      </w:pPr>
    </w:p>
    <w:p w14:paraId="7CCD11AA" w14:textId="77777777" w:rsidR="00B145D7" w:rsidRPr="00F03387" w:rsidRDefault="00B145D7">
      <w:pPr>
        <w:rPr>
          <w:lang w:val="pt-PT"/>
        </w:rPr>
      </w:pPr>
      <w:r w:rsidRPr="00F03387">
        <w:rPr>
          <w:lang w:val="pt-PT"/>
        </w:rPr>
        <w:t>Herceptin deve ser cuidadosamente manipulado durante a reconstituição. Provocar a formação de uma quantidade excessiva de espuma durante a reconstituição ou agitar a solução reconstituída de solução pode dar origem a problemas relativamente à quantidade de Herceptin que pode ser retirada do frasco para injetáveis.</w:t>
      </w:r>
    </w:p>
    <w:p w14:paraId="622B9F51" w14:textId="77777777" w:rsidR="00B145D7" w:rsidRPr="00F03387" w:rsidRDefault="00B145D7">
      <w:pPr>
        <w:rPr>
          <w:lang w:val="pt-PT"/>
        </w:rPr>
      </w:pPr>
    </w:p>
    <w:p w14:paraId="3E8BCA4E" w14:textId="77777777" w:rsidR="00B145D7" w:rsidRPr="00F03387" w:rsidRDefault="00B145D7">
      <w:pPr>
        <w:rPr>
          <w:lang w:val="pt-PT"/>
        </w:rPr>
      </w:pPr>
      <w:r w:rsidRPr="00F03387">
        <w:rPr>
          <w:lang w:val="pt-PT"/>
        </w:rPr>
        <w:t>A solução reconstituída não deve ser congelada.</w:t>
      </w:r>
    </w:p>
    <w:p w14:paraId="13DCF10C" w14:textId="77777777" w:rsidR="00B145D7" w:rsidRPr="00F03387" w:rsidRDefault="00B145D7">
      <w:pPr>
        <w:rPr>
          <w:lang w:val="pt-PT"/>
        </w:rPr>
      </w:pPr>
    </w:p>
    <w:p w14:paraId="1E18239E" w14:textId="77777777" w:rsidR="00B145D7" w:rsidRPr="00F03387" w:rsidRDefault="00B145D7" w:rsidP="0017463F">
      <w:pPr>
        <w:keepNext/>
        <w:outlineLvl w:val="0"/>
        <w:rPr>
          <w:lang w:val="pt-PT"/>
        </w:rPr>
      </w:pPr>
      <w:r w:rsidRPr="00F03387">
        <w:rPr>
          <w:u w:val="single"/>
          <w:lang w:val="pt-PT"/>
        </w:rPr>
        <w:t>Instruções para a reconstituição</w:t>
      </w:r>
      <w:r w:rsidR="00386395" w:rsidRPr="00F03387">
        <w:rPr>
          <w:u w:val="single"/>
          <w:lang w:val="pt-PT"/>
        </w:rPr>
        <w:t xml:space="preserve"> assética</w:t>
      </w:r>
      <w:r w:rsidRPr="00F03387">
        <w:rPr>
          <w:lang w:val="pt-PT"/>
        </w:rPr>
        <w:t>:</w:t>
      </w:r>
    </w:p>
    <w:p w14:paraId="1F1B181A" w14:textId="77777777" w:rsidR="00B145D7" w:rsidRPr="00F03387" w:rsidRDefault="00B145D7" w:rsidP="0017463F">
      <w:pPr>
        <w:keepNext/>
        <w:rPr>
          <w:lang w:val="pt-PT"/>
        </w:rPr>
      </w:pPr>
      <w:r w:rsidRPr="00F03387">
        <w:rPr>
          <w:lang w:val="pt-PT"/>
        </w:rPr>
        <w:t xml:space="preserve">1) Utilizando uma seringa estéril, injetar lentamente 7,2 ml de água </w:t>
      </w:r>
      <w:r w:rsidR="003E49EC" w:rsidRPr="00F03387">
        <w:rPr>
          <w:lang w:val="pt-PT"/>
        </w:rPr>
        <w:t xml:space="preserve">estéril </w:t>
      </w:r>
      <w:r w:rsidRPr="00F03387">
        <w:rPr>
          <w:lang w:val="pt-PT"/>
        </w:rPr>
        <w:t xml:space="preserve">para </w:t>
      </w:r>
      <w:r w:rsidR="003E49EC" w:rsidRPr="00F03387">
        <w:rPr>
          <w:lang w:val="pt-PT"/>
        </w:rPr>
        <w:t xml:space="preserve">preparações </w:t>
      </w:r>
      <w:r w:rsidRPr="00F03387">
        <w:rPr>
          <w:lang w:val="pt-PT"/>
        </w:rPr>
        <w:t>injetáveis no frasco para injetáveis que contém Herceptin liofilizado, dirigindo o jato para o liofilizado.</w:t>
      </w:r>
    </w:p>
    <w:p w14:paraId="6D785DA8" w14:textId="77777777" w:rsidR="00B145D7" w:rsidRPr="00F03387" w:rsidRDefault="00B145D7">
      <w:pPr>
        <w:rPr>
          <w:lang w:val="pt-PT"/>
        </w:rPr>
      </w:pPr>
      <w:r w:rsidRPr="00F03387">
        <w:rPr>
          <w:lang w:val="pt-PT"/>
        </w:rPr>
        <w:t>2) Rodar suavemente o frasco para injetáveis para promover a reconstituição. NÃO AGITE!</w:t>
      </w:r>
    </w:p>
    <w:p w14:paraId="3DADE96C" w14:textId="77777777" w:rsidR="00B145D7" w:rsidRPr="00F03387" w:rsidRDefault="00B145D7">
      <w:pPr>
        <w:rPr>
          <w:lang w:val="pt-PT"/>
        </w:rPr>
      </w:pPr>
    </w:p>
    <w:p w14:paraId="53E0A395" w14:textId="77777777" w:rsidR="00B145D7" w:rsidRPr="00F03387" w:rsidRDefault="00B145D7">
      <w:pPr>
        <w:rPr>
          <w:lang w:val="pt-PT"/>
        </w:rPr>
      </w:pPr>
      <w:r w:rsidRPr="00F03387">
        <w:rPr>
          <w:lang w:val="pt-PT"/>
        </w:rPr>
        <w:t xml:space="preserve">Não é invulgar a formação de alguma espuma com a reconstituição. Deixe o frasco para injetáveis em repouso durante aproximadamente 5 minutos. Herceptin reconstituído apresenta-se como uma solução transparente, incolor a amarelo pálido, e deverá apresentar-se </w:t>
      </w:r>
      <w:r w:rsidR="00030CF9" w:rsidRPr="00F03387">
        <w:rPr>
          <w:lang w:val="pt-PT"/>
        </w:rPr>
        <w:t>essencialmente</w:t>
      </w:r>
      <w:r w:rsidRPr="00F03387">
        <w:rPr>
          <w:lang w:val="pt-PT"/>
        </w:rPr>
        <w:t xml:space="preserve"> isenta de partículas visíveis.</w:t>
      </w:r>
    </w:p>
    <w:p w14:paraId="6BF072AD" w14:textId="77777777" w:rsidR="00B145D7" w:rsidRPr="00F03387" w:rsidRDefault="00B145D7">
      <w:pPr>
        <w:rPr>
          <w:lang w:val="pt-PT"/>
        </w:rPr>
      </w:pPr>
    </w:p>
    <w:p w14:paraId="026C581A" w14:textId="77777777" w:rsidR="00386395" w:rsidRPr="00F03387" w:rsidRDefault="00386395" w:rsidP="00100D18">
      <w:pPr>
        <w:keepNext/>
        <w:keepLines/>
        <w:rPr>
          <w:u w:val="single"/>
          <w:lang w:val="pt-PT"/>
        </w:rPr>
      </w:pPr>
      <w:r w:rsidRPr="00F03387">
        <w:rPr>
          <w:u w:val="single"/>
          <w:lang w:val="pt-PT"/>
        </w:rPr>
        <w:lastRenderedPageBreak/>
        <w:t>Instruções para a diluição assética da solução reconstitu</w:t>
      </w:r>
      <w:r w:rsidR="00B43236" w:rsidRPr="00F03387">
        <w:rPr>
          <w:u w:val="single"/>
          <w:lang w:val="pt-PT"/>
        </w:rPr>
        <w:t>ída</w:t>
      </w:r>
    </w:p>
    <w:p w14:paraId="117C9DA9" w14:textId="77777777" w:rsidR="00B145D7" w:rsidRPr="00F03387" w:rsidRDefault="00B145D7" w:rsidP="008C63B1">
      <w:pPr>
        <w:keepNext/>
        <w:keepLines/>
        <w:rPr>
          <w:lang w:val="pt-PT"/>
        </w:rPr>
      </w:pPr>
      <w:r w:rsidRPr="00F03387">
        <w:rPr>
          <w:lang w:val="pt-PT"/>
        </w:rPr>
        <w:t>Determine o volume de solução necessário:</w:t>
      </w:r>
    </w:p>
    <w:p w14:paraId="74B9296C" w14:textId="77777777" w:rsidR="00B145D7" w:rsidRPr="00F03387" w:rsidRDefault="00B145D7" w:rsidP="00A151F2">
      <w:pPr>
        <w:keepNext/>
        <w:keepLines/>
        <w:ind w:left="993" w:hanging="426"/>
        <w:rPr>
          <w:lang w:val="pt-PT"/>
        </w:rPr>
      </w:pPr>
      <w:r w:rsidRPr="00F03387">
        <w:rPr>
          <w:rFonts w:ascii="Symbol" w:hAnsi="Symbol"/>
          <w:b/>
          <w:lang w:val="pt-PT"/>
        </w:rPr>
        <w:t></w:t>
      </w:r>
      <w:r w:rsidRPr="00F03387">
        <w:rPr>
          <w:b/>
          <w:lang w:val="pt-PT"/>
        </w:rPr>
        <w:tab/>
      </w:r>
      <w:r w:rsidRPr="00F03387">
        <w:rPr>
          <w:lang w:val="pt-PT"/>
        </w:rPr>
        <w:t>com base numa dose de carga de 4 mg de trastuzumab/kg de peso corporal ou uma dose subsequente semanal de 2 mg de trastuzumab/kg de peso corporal:</w:t>
      </w:r>
    </w:p>
    <w:p w14:paraId="7E76FA95" w14:textId="77777777" w:rsidR="00B145D7" w:rsidRPr="00F03387" w:rsidRDefault="00B145D7" w:rsidP="00A151F2">
      <w:pPr>
        <w:keepNext/>
        <w:keepLines/>
        <w:rPr>
          <w:lang w:val="pt-PT"/>
        </w:rPr>
      </w:pPr>
    </w:p>
    <w:p w14:paraId="35782B21" w14:textId="77777777" w:rsidR="00B145D7" w:rsidRPr="00F03387" w:rsidRDefault="00B145D7" w:rsidP="00A151F2">
      <w:pPr>
        <w:keepNext/>
        <w:keepLines/>
        <w:outlineLvl w:val="0"/>
        <w:rPr>
          <w:u w:val="single"/>
          <w:lang w:val="pt-PT"/>
        </w:rPr>
      </w:pPr>
      <w:r w:rsidRPr="00F03387">
        <w:rPr>
          <w:b/>
          <w:lang w:val="pt-PT"/>
        </w:rPr>
        <w:t>Volume</w:t>
      </w:r>
      <w:r w:rsidRPr="00F03387">
        <w:rPr>
          <w:lang w:val="pt-PT"/>
        </w:rPr>
        <w:t xml:space="preserve"> (ml) = </w:t>
      </w:r>
      <w:r w:rsidRPr="00F03387">
        <w:rPr>
          <w:b/>
          <w:u w:val="single"/>
          <w:lang w:val="pt-PT"/>
        </w:rPr>
        <w:t>Peso corporal</w:t>
      </w:r>
      <w:r w:rsidRPr="00F03387">
        <w:rPr>
          <w:u w:val="single"/>
          <w:lang w:val="pt-PT"/>
        </w:rPr>
        <w:t xml:space="preserve"> (kg) x</w:t>
      </w:r>
      <w:r w:rsidRPr="00F03387">
        <w:rPr>
          <w:b/>
          <w:u w:val="single"/>
          <w:lang w:val="pt-PT"/>
        </w:rPr>
        <w:t xml:space="preserve"> dose</w:t>
      </w:r>
      <w:r w:rsidRPr="00F03387">
        <w:rPr>
          <w:u w:val="single"/>
          <w:lang w:val="pt-PT"/>
        </w:rPr>
        <w:t xml:space="preserve"> (</w:t>
      </w:r>
      <w:r w:rsidRPr="00F03387">
        <w:rPr>
          <w:b/>
          <w:u w:val="single"/>
          <w:lang w:val="pt-PT"/>
        </w:rPr>
        <w:t>4</w:t>
      </w:r>
      <w:r w:rsidRPr="00F03387">
        <w:rPr>
          <w:u w:val="single"/>
          <w:lang w:val="pt-PT"/>
        </w:rPr>
        <w:t xml:space="preserve"> mg/kg dose de carga ou </w:t>
      </w:r>
      <w:r w:rsidRPr="00F03387">
        <w:rPr>
          <w:b/>
          <w:u w:val="single"/>
          <w:lang w:val="pt-PT"/>
        </w:rPr>
        <w:t>2</w:t>
      </w:r>
      <w:r w:rsidRPr="00F03387">
        <w:rPr>
          <w:u w:val="single"/>
          <w:lang w:val="pt-PT"/>
        </w:rPr>
        <w:t xml:space="preserve"> mg/kg dose de manutenção) </w:t>
      </w:r>
    </w:p>
    <w:p w14:paraId="5E1B5459" w14:textId="77777777" w:rsidR="00B145D7" w:rsidRPr="00F03387" w:rsidRDefault="00B145D7" w:rsidP="002E1331">
      <w:pPr>
        <w:keepNext/>
        <w:keepLines/>
        <w:tabs>
          <w:tab w:val="left" w:pos="1985"/>
        </w:tabs>
        <w:rPr>
          <w:lang w:val="pt-PT"/>
        </w:rPr>
      </w:pPr>
      <w:r w:rsidRPr="00F03387">
        <w:rPr>
          <w:lang w:val="pt-PT"/>
        </w:rPr>
        <w:tab/>
      </w:r>
      <w:r w:rsidRPr="00F03387">
        <w:rPr>
          <w:lang w:val="pt-PT"/>
        </w:rPr>
        <w:tab/>
      </w:r>
      <w:r w:rsidRPr="00F03387">
        <w:rPr>
          <w:b/>
          <w:lang w:val="pt-PT"/>
        </w:rPr>
        <w:t>21</w:t>
      </w:r>
      <w:r w:rsidRPr="00F03387">
        <w:rPr>
          <w:lang w:val="pt-PT"/>
        </w:rPr>
        <w:t xml:space="preserve"> (mg/ml, concentração da solução reconstituída) </w:t>
      </w:r>
    </w:p>
    <w:p w14:paraId="597FBF7C" w14:textId="77777777" w:rsidR="00B145D7" w:rsidRPr="00F03387" w:rsidRDefault="00B145D7" w:rsidP="002E1331">
      <w:pPr>
        <w:keepNext/>
        <w:keepLines/>
        <w:rPr>
          <w:lang w:val="pt-PT"/>
        </w:rPr>
      </w:pPr>
    </w:p>
    <w:p w14:paraId="14E1DA22" w14:textId="77777777" w:rsidR="00B145D7" w:rsidRPr="00F03387" w:rsidRDefault="00B145D7">
      <w:pPr>
        <w:ind w:left="993" w:hanging="383"/>
        <w:rPr>
          <w:lang w:val="pt-PT"/>
        </w:rPr>
      </w:pPr>
      <w:r w:rsidRPr="00F03387">
        <w:rPr>
          <w:rFonts w:ascii="Symbol" w:hAnsi="Symbol"/>
          <w:b/>
          <w:lang w:val="pt-PT"/>
        </w:rPr>
        <w:t></w:t>
      </w:r>
      <w:r w:rsidRPr="00F03387">
        <w:rPr>
          <w:b/>
          <w:lang w:val="pt-PT"/>
        </w:rPr>
        <w:tab/>
      </w:r>
      <w:r w:rsidRPr="00F03387">
        <w:rPr>
          <w:lang w:val="pt-PT"/>
        </w:rPr>
        <w:t>com base numa dose de carga de 8 mg de trastuzumab/kg de peso corporal ou uma dose subsequente de 3 em 3 semanas de 6 mg de trastuzumab/kg de peso corporal:</w:t>
      </w:r>
    </w:p>
    <w:p w14:paraId="3779F4E9" w14:textId="77777777" w:rsidR="00B145D7" w:rsidRPr="00F03387" w:rsidRDefault="00B145D7">
      <w:pPr>
        <w:ind w:left="610"/>
        <w:rPr>
          <w:lang w:val="pt-PT"/>
        </w:rPr>
      </w:pPr>
    </w:p>
    <w:p w14:paraId="5CB56F13" w14:textId="77777777" w:rsidR="00B145D7" w:rsidRPr="00F03387" w:rsidRDefault="00B145D7">
      <w:pPr>
        <w:outlineLvl w:val="0"/>
        <w:rPr>
          <w:u w:val="single"/>
          <w:lang w:val="pt-PT"/>
        </w:rPr>
      </w:pPr>
      <w:r w:rsidRPr="00F03387">
        <w:rPr>
          <w:b/>
          <w:lang w:val="pt-PT"/>
        </w:rPr>
        <w:t>Volume</w:t>
      </w:r>
      <w:r w:rsidRPr="00F03387">
        <w:rPr>
          <w:lang w:val="pt-PT"/>
        </w:rPr>
        <w:t xml:space="preserve"> (ml) = </w:t>
      </w:r>
      <w:r w:rsidRPr="00F03387">
        <w:rPr>
          <w:b/>
          <w:u w:val="single"/>
          <w:lang w:val="pt-PT"/>
        </w:rPr>
        <w:t>Peso corporal</w:t>
      </w:r>
      <w:r w:rsidRPr="00F03387">
        <w:rPr>
          <w:u w:val="single"/>
          <w:lang w:val="pt-PT"/>
        </w:rPr>
        <w:t xml:space="preserve"> (kg) x</w:t>
      </w:r>
      <w:r w:rsidRPr="00F03387">
        <w:rPr>
          <w:b/>
          <w:u w:val="single"/>
          <w:lang w:val="pt-PT"/>
        </w:rPr>
        <w:t xml:space="preserve"> dose</w:t>
      </w:r>
      <w:r w:rsidRPr="00F03387">
        <w:rPr>
          <w:u w:val="single"/>
          <w:lang w:val="pt-PT"/>
        </w:rPr>
        <w:t xml:space="preserve"> (</w:t>
      </w:r>
      <w:r w:rsidRPr="00F03387">
        <w:rPr>
          <w:b/>
          <w:u w:val="single"/>
          <w:lang w:val="pt-PT"/>
        </w:rPr>
        <w:t>8</w:t>
      </w:r>
      <w:r w:rsidRPr="00F03387">
        <w:rPr>
          <w:u w:val="single"/>
          <w:lang w:val="pt-PT"/>
        </w:rPr>
        <w:t xml:space="preserve"> mg/kg dose de carga ou </w:t>
      </w:r>
      <w:r w:rsidRPr="00F03387">
        <w:rPr>
          <w:b/>
          <w:u w:val="single"/>
          <w:lang w:val="pt-PT"/>
        </w:rPr>
        <w:t>6</w:t>
      </w:r>
      <w:r w:rsidRPr="00F03387">
        <w:rPr>
          <w:u w:val="single"/>
          <w:lang w:val="pt-PT"/>
        </w:rPr>
        <w:t xml:space="preserve"> mg/kg dose de manutenção) </w:t>
      </w:r>
    </w:p>
    <w:p w14:paraId="37732357" w14:textId="77777777" w:rsidR="00B145D7" w:rsidRPr="00F03387" w:rsidRDefault="00B145D7">
      <w:pPr>
        <w:tabs>
          <w:tab w:val="left" w:pos="1985"/>
        </w:tabs>
        <w:rPr>
          <w:lang w:val="pt-PT"/>
        </w:rPr>
      </w:pPr>
      <w:r w:rsidRPr="00F03387">
        <w:rPr>
          <w:lang w:val="pt-PT"/>
        </w:rPr>
        <w:tab/>
      </w:r>
      <w:r w:rsidRPr="00F03387">
        <w:rPr>
          <w:lang w:val="pt-PT"/>
        </w:rPr>
        <w:tab/>
      </w:r>
      <w:r w:rsidRPr="00F03387">
        <w:rPr>
          <w:b/>
          <w:lang w:val="pt-PT"/>
        </w:rPr>
        <w:t>21</w:t>
      </w:r>
      <w:r w:rsidRPr="00F03387">
        <w:rPr>
          <w:lang w:val="pt-PT"/>
        </w:rPr>
        <w:t xml:space="preserve"> (mg/ml, concentração da solução reconstituída) </w:t>
      </w:r>
    </w:p>
    <w:p w14:paraId="571F889C" w14:textId="77777777" w:rsidR="00B145D7" w:rsidRPr="00F03387" w:rsidRDefault="00B145D7">
      <w:pPr>
        <w:rPr>
          <w:lang w:val="pt-PT"/>
        </w:rPr>
      </w:pPr>
    </w:p>
    <w:p w14:paraId="6FC8B7DD" w14:textId="77777777" w:rsidR="00B145D7" w:rsidRPr="00F03387" w:rsidRDefault="00C03FCB">
      <w:pPr>
        <w:rPr>
          <w:lang w:val="pt-PT"/>
        </w:rPr>
      </w:pPr>
      <w:r w:rsidRPr="00F03387">
        <w:rPr>
          <w:lang w:val="pt-PT"/>
        </w:rPr>
        <w:t>Utilizando uma seringa e agulha estéreis, d</w:t>
      </w:r>
      <w:r w:rsidR="00B145D7" w:rsidRPr="00F03387">
        <w:rPr>
          <w:lang w:val="pt-PT"/>
        </w:rPr>
        <w:t xml:space="preserve">eve retirar a quantidade adequada de solução do frasco para injetáveis e adicioná-la a um saco de perfusão contendo 250 ml de cloreto de sódio a 0,9 %. Não utilize soluções com glucose (ver secção 6.2). O saco deve ser invertido suavemente para misturar a solução, de forma a evitar a formação de espuma. </w:t>
      </w:r>
    </w:p>
    <w:p w14:paraId="02428868" w14:textId="77777777" w:rsidR="00B145D7" w:rsidRPr="00F03387" w:rsidRDefault="00B145D7">
      <w:pPr>
        <w:rPr>
          <w:lang w:val="pt-PT"/>
        </w:rPr>
      </w:pPr>
    </w:p>
    <w:p w14:paraId="4D77BFA5" w14:textId="77777777" w:rsidR="00B145D7" w:rsidRPr="00F03387" w:rsidRDefault="00B145D7">
      <w:pPr>
        <w:rPr>
          <w:lang w:val="pt-PT"/>
        </w:rPr>
      </w:pPr>
      <w:r w:rsidRPr="00F03387">
        <w:rPr>
          <w:bCs/>
          <w:lang w:val="pt-PT"/>
        </w:rPr>
        <w:t>Antes da administração, os medicamentos</w:t>
      </w:r>
      <w:r w:rsidRPr="00F03387">
        <w:rPr>
          <w:lang w:val="pt-PT"/>
        </w:rPr>
        <w:t xml:space="preserve"> para </w:t>
      </w:r>
      <w:r w:rsidRPr="00F03387">
        <w:rPr>
          <w:bCs/>
          <w:lang w:val="pt-PT"/>
        </w:rPr>
        <w:t>administração parentérica devem ser inspecionados visualmente</w:t>
      </w:r>
      <w:r w:rsidRPr="00F03387">
        <w:rPr>
          <w:lang w:val="pt-PT"/>
        </w:rPr>
        <w:t xml:space="preserve"> quanto à presença de </w:t>
      </w:r>
      <w:r w:rsidRPr="00F03387">
        <w:rPr>
          <w:bCs/>
          <w:lang w:val="pt-PT"/>
        </w:rPr>
        <w:t>partículas</w:t>
      </w:r>
      <w:r w:rsidRPr="00F03387">
        <w:rPr>
          <w:lang w:val="pt-PT"/>
        </w:rPr>
        <w:t xml:space="preserve"> </w:t>
      </w:r>
      <w:r w:rsidR="00787441" w:rsidRPr="00F03387">
        <w:rPr>
          <w:lang w:val="pt-PT"/>
        </w:rPr>
        <w:t xml:space="preserve">e </w:t>
      </w:r>
      <w:r w:rsidRPr="00F03387">
        <w:rPr>
          <w:lang w:val="pt-PT"/>
        </w:rPr>
        <w:t xml:space="preserve">alterações de </w:t>
      </w:r>
      <w:r w:rsidR="00787441" w:rsidRPr="00F03387">
        <w:rPr>
          <w:lang w:val="pt-PT"/>
        </w:rPr>
        <w:t>cor</w:t>
      </w:r>
      <w:r w:rsidRPr="00F03387">
        <w:rPr>
          <w:lang w:val="pt-PT"/>
        </w:rPr>
        <w:t>.</w:t>
      </w:r>
    </w:p>
    <w:p w14:paraId="05FFE9D3" w14:textId="77777777" w:rsidR="00B145D7" w:rsidRPr="00F03387" w:rsidRDefault="00B145D7">
      <w:pPr>
        <w:rPr>
          <w:lang w:val="pt-PT"/>
        </w:rPr>
      </w:pPr>
    </w:p>
    <w:p w14:paraId="45B9F5B4" w14:textId="77777777" w:rsidR="00B145D7" w:rsidRPr="00F03387" w:rsidRDefault="00B145D7">
      <w:pPr>
        <w:rPr>
          <w:lang w:val="pt-PT"/>
        </w:rPr>
      </w:pPr>
      <w:r w:rsidRPr="00F03387">
        <w:rPr>
          <w:lang w:val="pt-PT"/>
        </w:rPr>
        <w:t>Qualquer medicamento não utilizado ou resíduos devem ser eliminados de acordo com as exigências locais.</w:t>
      </w:r>
    </w:p>
    <w:p w14:paraId="0A13E11F" w14:textId="77777777" w:rsidR="00B145D7" w:rsidRPr="00F03387" w:rsidRDefault="00B145D7">
      <w:pPr>
        <w:rPr>
          <w:lang w:val="pt-PT"/>
        </w:rPr>
      </w:pPr>
    </w:p>
    <w:p w14:paraId="37B016DD" w14:textId="77777777" w:rsidR="00B145D7" w:rsidRPr="00F03387" w:rsidRDefault="00B145D7">
      <w:pPr>
        <w:rPr>
          <w:lang w:val="pt-PT"/>
        </w:rPr>
      </w:pPr>
      <w:r w:rsidRPr="00F03387">
        <w:rPr>
          <w:lang w:val="pt-PT"/>
        </w:rPr>
        <w:t>Não se observou incompatibilidade entre Herceptin e os sacos de cloreto de polivinil, de polietileno ou de polipropileno.</w:t>
      </w:r>
    </w:p>
    <w:p w14:paraId="7969E364" w14:textId="77777777" w:rsidR="00B145D7" w:rsidRPr="00F03387" w:rsidRDefault="00B145D7">
      <w:pPr>
        <w:suppressAutoHyphens/>
        <w:rPr>
          <w:lang w:val="pt-PT"/>
        </w:rPr>
      </w:pPr>
    </w:p>
    <w:p w14:paraId="6E455BA0" w14:textId="77777777" w:rsidR="00B145D7" w:rsidRPr="00F03387" w:rsidRDefault="00B145D7">
      <w:pPr>
        <w:suppressAutoHyphens/>
        <w:rPr>
          <w:lang w:val="pt-PT"/>
        </w:rPr>
      </w:pPr>
    </w:p>
    <w:p w14:paraId="75D90355" w14:textId="77777777" w:rsidR="00B145D7" w:rsidRPr="00F03387" w:rsidRDefault="00B145D7">
      <w:pPr>
        <w:keepNext/>
        <w:suppressAutoHyphens/>
        <w:ind w:left="567" w:hanging="567"/>
        <w:rPr>
          <w:lang w:val="pt-PT"/>
        </w:rPr>
      </w:pPr>
      <w:r w:rsidRPr="00F03387">
        <w:rPr>
          <w:b/>
          <w:lang w:val="pt-PT"/>
        </w:rPr>
        <w:t>7.</w:t>
      </w:r>
      <w:r w:rsidRPr="00F03387">
        <w:rPr>
          <w:b/>
          <w:lang w:val="pt-PT"/>
        </w:rPr>
        <w:tab/>
        <w:t>TITULAR DA AUTORIZAÇÃO DE INTRODUÇÃO NO MERCADO</w:t>
      </w:r>
    </w:p>
    <w:p w14:paraId="2161B79C" w14:textId="77777777" w:rsidR="00B145D7" w:rsidRPr="00F03387" w:rsidRDefault="00B145D7">
      <w:pPr>
        <w:keepNext/>
        <w:suppressAutoHyphens/>
        <w:rPr>
          <w:lang w:val="pt-PT"/>
        </w:rPr>
      </w:pPr>
    </w:p>
    <w:p w14:paraId="3CCDAC85" w14:textId="77777777" w:rsidR="004B5B7F" w:rsidRPr="00A64F73" w:rsidRDefault="004B5B7F" w:rsidP="004B5B7F">
      <w:pPr>
        <w:suppressAutoHyphens/>
        <w:rPr>
          <w:lang w:val="it-IT"/>
        </w:rPr>
      </w:pPr>
      <w:r w:rsidRPr="00A64F73">
        <w:rPr>
          <w:lang w:val="it-IT"/>
        </w:rPr>
        <w:t xml:space="preserve">Roche Registration GmbH </w:t>
      </w:r>
    </w:p>
    <w:p w14:paraId="396043C8" w14:textId="77777777" w:rsidR="004B5B7F" w:rsidRPr="00A64F73" w:rsidRDefault="004B5B7F" w:rsidP="004B5B7F">
      <w:pPr>
        <w:suppressAutoHyphens/>
        <w:rPr>
          <w:lang w:val="it-IT"/>
        </w:rPr>
      </w:pPr>
      <w:r w:rsidRPr="00A64F73">
        <w:rPr>
          <w:lang w:val="it-IT"/>
        </w:rPr>
        <w:t>Emil-Barell-Strasse 1</w:t>
      </w:r>
    </w:p>
    <w:p w14:paraId="3D1524DA" w14:textId="77777777" w:rsidR="004B5B7F" w:rsidRPr="00A64F73" w:rsidRDefault="004B5B7F" w:rsidP="004B5B7F">
      <w:pPr>
        <w:suppressAutoHyphens/>
        <w:rPr>
          <w:lang w:val="it-IT"/>
        </w:rPr>
      </w:pPr>
      <w:r w:rsidRPr="00A64F73">
        <w:rPr>
          <w:lang w:val="it-IT"/>
        </w:rPr>
        <w:t>79639 Grenzach-Wyhlen</w:t>
      </w:r>
    </w:p>
    <w:p w14:paraId="6F3386D3" w14:textId="77777777" w:rsidR="004B5B7F" w:rsidRPr="00F03387" w:rsidRDefault="004B5B7F" w:rsidP="004B5B7F">
      <w:pPr>
        <w:suppressAutoHyphens/>
        <w:rPr>
          <w:lang w:val="pt-PT"/>
        </w:rPr>
      </w:pPr>
      <w:r w:rsidRPr="00F03387">
        <w:rPr>
          <w:lang w:val="pt-PT"/>
        </w:rPr>
        <w:t>Alemanha</w:t>
      </w:r>
    </w:p>
    <w:p w14:paraId="26C83F5F" w14:textId="77777777" w:rsidR="00B145D7" w:rsidRPr="00F03387" w:rsidRDefault="00B145D7">
      <w:pPr>
        <w:suppressAutoHyphens/>
        <w:rPr>
          <w:lang w:val="pt-PT"/>
        </w:rPr>
      </w:pPr>
    </w:p>
    <w:p w14:paraId="6B33D695" w14:textId="77777777" w:rsidR="00B145D7" w:rsidRPr="00F03387" w:rsidRDefault="00B145D7">
      <w:pPr>
        <w:suppressAutoHyphens/>
        <w:rPr>
          <w:lang w:val="pt-PT"/>
        </w:rPr>
      </w:pPr>
    </w:p>
    <w:p w14:paraId="3EBBFF60" w14:textId="77777777" w:rsidR="00B145D7" w:rsidRPr="00F03387" w:rsidRDefault="00B145D7">
      <w:pPr>
        <w:keepNext/>
        <w:suppressAutoHyphens/>
        <w:ind w:left="567" w:hanging="567"/>
        <w:rPr>
          <w:lang w:val="pt-PT"/>
        </w:rPr>
      </w:pPr>
      <w:r w:rsidRPr="00F03387">
        <w:rPr>
          <w:b/>
          <w:lang w:val="pt-PT"/>
        </w:rPr>
        <w:t>8.</w:t>
      </w:r>
      <w:r w:rsidRPr="00F03387">
        <w:rPr>
          <w:b/>
          <w:lang w:val="pt-PT"/>
        </w:rPr>
        <w:tab/>
        <w:t>NÚMERO(S) DA AUTORIZAÇÃO DE INTRODUÇÃO NO MERCADO</w:t>
      </w:r>
    </w:p>
    <w:p w14:paraId="4D40D96B" w14:textId="77777777" w:rsidR="00B145D7" w:rsidRPr="00F03387" w:rsidRDefault="00B145D7">
      <w:pPr>
        <w:suppressAutoHyphens/>
        <w:ind w:right="14"/>
        <w:rPr>
          <w:lang w:val="pt-PT"/>
        </w:rPr>
      </w:pPr>
    </w:p>
    <w:p w14:paraId="4BE1CC04" w14:textId="77777777" w:rsidR="00B145D7" w:rsidRPr="00F03387" w:rsidRDefault="00B145D7">
      <w:pPr>
        <w:suppressAutoHyphens/>
        <w:ind w:right="14"/>
        <w:outlineLvl w:val="0"/>
        <w:rPr>
          <w:lang w:val="pt-PT"/>
        </w:rPr>
      </w:pPr>
      <w:r w:rsidRPr="00F03387">
        <w:rPr>
          <w:lang w:val="pt-PT"/>
        </w:rPr>
        <w:t>EU/1/00/145/001</w:t>
      </w:r>
    </w:p>
    <w:p w14:paraId="305C8FBE" w14:textId="77777777" w:rsidR="00B145D7" w:rsidRPr="00F03387" w:rsidRDefault="00B145D7">
      <w:pPr>
        <w:suppressAutoHyphens/>
        <w:rPr>
          <w:lang w:val="pt-PT"/>
        </w:rPr>
      </w:pPr>
    </w:p>
    <w:p w14:paraId="6A034124" w14:textId="77777777" w:rsidR="00B145D7" w:rsidRPr="00F03387" w:rsidRDefault="00B145D7">
      <w:pPr>
        <w:suppressAutoHyphens/>
        <w:rPr>
          <w:lang w:val="pt-PT"/>
        </w:rPr>
      </w:pPr>
    </w:p>
    <w:p w14:paraId="19E6E91B" w14:textId="77777777" w:rsidR="00B145D7" w:rsidRPr="00F03387" w:rsidRDefault="00B145D7" w:rsidP="0017463F">
      <w:pPr>
        <w:keepNext/>
        <w:suppressAutoHyphens/>
        <w:ind w:left="567" w:hanging="567"/>
        <w:rPr>
          <w:lang w:val="pt-PT"/>
        </w:rPr>
      </w:pPr>
      <w:r w:rsidRPr="00F03387">
        <w:rPr>
          <w:b/>
          <w:lang w:val="pt-PT"/>
        </w:rPr>
        <w:t>9.</w:t>
      </w:r>
      <w:r w:rsidRPr="00F03387">
        <w:rPr>
          <w:b/>
          <w:lang w:val="pt-PT"/>
        </w:rPr>
        <w:tab/>
        <w:t>DATA DA PRIMEIRA AUTORIZAÇÃO/RENOVAÇÃO DA AUTORIZAÇÃO DE INTRODUÇÃO NO MERCADO</w:t>
      </w:r>
    </w:p>
    <w:p w14:paraId="4A898148" w14:textId="77777777" w:rsidR="00B145D7" w:rsidRPr="00F03387" w:rsidRDefault="00B145D7" w:rsidP="0017463F">
      <w:pPr>
        <w:keepNext/>
        <w:suppressAutoHyphens/>
        <w:rPr>
          <w:rFonts w:ascii="Arial" w:hAnsi="Arial"/>
          <w:snapToGrid w:val="0"/>
          <w:lang w:val="pt-PT"/>
        </w:rPr>
      </w:pPr>
    </w:p>
    <w:p w14:paraId="18318425" w14:textId="77777777" w:rsidR="00B145D7" w:rsidRPr="00F03387" w:rsidRDefault="00B145D7" w:rsidP="0017463F">
      <w:pPr>
        <w:keepNext/>
        <w:suppressAutoHyphens/>
        <w:rPr>
          <w:lang w:val="pt-PT"/>
        </w:rPr>
      </w:pPr>
      <w:r w:rsidRPr="00F03387">
        <w:rPr>
          <w:lang w:val="pt-PT"/>
        </w:rPr>
        <w:t>Data da prime</w:t>
      </w:r>
      <w:r w:rsidR="007A1899" w:rsidRPr="00F03387">
        <w:rPr>
          <w:lang w:val="pt-PT"/>
        </w:rPr>
        <w:t>i</w:t>
      </w:r>
      <w:r w:rsidRPr="00F03387">
        <w:rPr>
          <w:lang w:val="pt-PT"/>
        </w:rPr>
        <w:t>ra autorização: 28 de agosto de 2000</w:t>
      </w:r>
    </w:p>
    <w:p w14:paraId="3EA742E1" w14:textId="77777777" w:rsidR="00B145D7" w:rsidRPr="00F03387" w:rsidRDefault="00B145D7" w:rsidP="0017463F">
      <w:pPr>
        <w:keepNext/>
        <w:suppressAutoHyphens/>
        <w:rPr>
          <w:lang w:val="pt-PT"/>
        </w:rPr>
      </w:pPr>
      <w:r w:rsidRPr="00F03387">
        <w:rPr>
          <w:lang w:val="pt-PT"/>
        </w:rPr>
        <w:t xml:space="preserve">Data da última renovação: 28 de </w:t>
      </w:r>
      <w:r w:rsidR="00327E11">
        <w:rPr>
          <w:lang w:val="pt-PT"/>
        </w:rPr>
        <w:t>julho</w:t>
      </w:r>
      <w:r w:rsidR="00327E11" w:rsidRPr="00F03387">
        <w:rPr>
          <w:lang w:val="pt-PT"/>
        </w:rPr>
        <w:t xml:space="preserve"> </w:t>
      </w:r>
      <w:r w:rsidRPr="00F03387">
        <w:rPr>
          <w:lang w:val="pt-PT"/>
        </w:rPr>
        <w:t>de 2010</w:t>
      </w:r>
    </w:p>
    <w:p w14:paraId="31BD777F" w14:textId="77777777" w:rsidR="00B145D7" w:rsidRPr="00F03387" w:rsidRDefault="00B145D7" w:rsidP="0017463F">
      <w:pPr>
        <w:keepNext/>
        <w:suppressAutoHyphens/>
        <w:rPr>
          <w:lang w:val="pt-PT"/>
        </w:rPr>
      </w:pPr>
    </w:p>
    <w:p w14:paraId="4C9E2119" w14:textId="77777777" w:rsidR="00B145D7" w:rsidRPr="00F03387" w:rsidRDefault="00B145D7">
      <w:pPr>
        <w:suppressAutoHyphens/>
        <w:rPr>
          <w:lang w:val="pt-PT"/>
        </w:rPr>
      </w:pPr>
    </w:p>
    <w:p w14:paraId="69688D61" w14:textId="77777777" w:rsidR="00B145D7" w:rsidRPr="00F03387" w:rsidRDefault="00B145D7">
      <w:pPr>
        <w:suppressAutoHyphens/>
        <w:ind w:left="567" w:hanging="567"/>
        <w:rPr>
          <w:lang w:val="pt-PT"/>
        </w:rPr>
      </w:pPr>
      <w:r w:rsidRPr="00F03387">
        <w:rPr>
          <w:b/>
          <w:lang w:val="pt-PT"/>
        </w:rPr>
        <w:t>10.</w:t>
      </w:r>
      <w:r w:rsidRPr="00F03387">
        <w:rPr>
          <w:b/>
          <w:lang w:val="pt-PT"/>
        </w:rPr>
        <w:tab/>
        <w:t>DATA DA REVISÃO DO TEXTO</w:t>
      </w:r>
    </w:p>
    <w:p w14:paraId="6B049F26" w14:textId="77777777" w:rsidR="00B145D7" w:rsidRPr="00F03387" w:rsidRDefault="00B145D7">
      <w:pPr>
        <w:suppressAutoHyphens/>
        <w:rPr>
          <w:lang w:val="pt-PT"/>
        </w:rPr>
      </w:pPr>
    </w:p>
    <w:p w14:paraId="2B5A57A3" w14:textId="59FF8980" w:rsidR="00B145D7" w:rsidRPr="00F03387" w:rsidRDefault="00A4513B" w:rsidP="00135E3D">
      <w:pPr>
        <w:suppressAutoHyphens/>
        <w:autoSpaceDE w:val="0"/>
        <w:rPr>
          <w:lang w:val="pt-PT"/>
        </w:rPr>
      </w:pPr>
      <w:r w:rsidRPr="00F03387">
        <w:rPr>
          <w:lang w:val="pt-PT"/>
        </w:rPr>
        <w:t>Está disponível i</w:t>
      </w:r>
      <w:r w:rsidR="00B145D7" w:rsidRPr="00F03387">
        <w:rPr>
          <w:lang w:val="pt-PT"/>
        </w:rPr>
        <w:t>nformação pormenorizada sobre este medicamento n</w:t>
      </w:r>
      <w:r w:rsidRPr="00F03387">
        <w:rPr>
          <w:lang w:val="pt-PT"/>
        </w:rPr>
        <w:t>o sítio da</w:t>
      </w:r>
      <w:r w:rsidR="00B145D7" w:rsidRPr="00F03387">
        <w:rPr>
          <w:lang w:val="pt-PT"/>
        </w:rPr>
        <w:t xml:space="preserve"> </w:t>
      </w:r>
      <w:r w:rsidRPr="00F03387">
        <w:rPr>
          <w:lang w:val="pt-PT"/>
        </w:rPr>
        <w:t>i</w:t>
      </w:r>
      <w:r w:rsidR="00B145D7" w:rsidRPr="00F03387">
        <w:rPr>
          <w:lang w:val="pt-PT"/>
        </w:rPr>
        <w:t>nternet da Agência Europeia de Medicamentos</w:t>
      </w:r>
      <w:r w:rsidRPr="00F03387">
        <w:rPr>
          <w:lang w:val="pt-PT"/>
        </w:rPr>
        <w:t>:</w:t>
      </w:r>
      <w:r w:rsidR="00B145D7" w:rsidRPr="00F03387">
        <w:rPr>
          <w:lang w:val="pt-PT"/>
        </w:rPr>
        <w:t xml:space="preserve"> </w:t>
      </w:r>
      <w:r w:rsidR="007D00DC" w:rsidRPr="00F03387">
        <w:rPr>
          <w:rFonts w:ascii="ZWAdobeF" w:hAnsi="ZWAdobeF" w:cs="ZWAdobeF"/>
          <w:sz w:val="2"/>
          <w:lang w:val="pt-PT"/>
        </w:rPr>
        <w:t>1H</w:t>
      </w:r>
      <w:r w:rsidR="00135E3D" w:rsidRPr="00F03387">
        <w:rPr>
          <w:rFonts w:ascii="ZWAdobeF" w:hAnsi="ZWAdobeF" w:cs="ZWAdobeF"/>
          <w:sz w:val="2"/>
          <w:lang w:val="pt-PT"/>
        </w:rPr>
        <w:t>1H</w:t>
      </w:r>
      <w:r w:rsidR="005B3408">
        <w:fldChar w:fldCharType="begin"/>
      </w:r>
      <w:r w:rsidR="005B3408" w:rsidRPr="00353CBE">
        <w:rPr>
          <w:lang w:val="pt-PT"/>
          <w:rPrChange w:id="1" w:author="TCS" w:date="2025-11-13T10:49:00Z" w16du:dateUtc="2025-11-13T05:19:00Z">
            <w:rPr/>
          </w:rPrChange>
        </w:rPr>
        <w:instrText>HYPERLINK "https://www.ema.europa.eu"</w:instrText>
      </w:r>
      <w:r w:rsidR="005B3408">
        <w:fldChar w:fldCharType="separate"/>
      </w:r>
      <w:r w:rsidR="005B3408" w:rsidRPr="005B3408">
        <w:rPr>
          <w:rStyle w:val="Hyperlink"/>
          <w:lang w:val="pt-PT"/>
        </w:rPr>
        <w:t>https://www.ema.europa.eu</w:t>
      </w:r>
      <w:r w:rsidR="005B3408">
        <w:fldChar w:fldCharType="end"/>
      </w:r>
      <w:r w:rsidR="00B145D7" w:rsidRPr="00F03387">
        <w:rPr>
          <w:lang w:val="pt-PT"/>
        </w:rPr>
        <w:t>.</w:t>
      </w:r>
    </w:p>
    <w:p w14:paraId="43E0D22B" w14:textId="77777777" w:rsidR="00B145D7" w:rsidRPr="00F03387" w:rsidRDefault="00B145D7">
      <w:pPr>
        <w:suppressAutoHyphens/>
        <w:rPr>
          <w:lang w:val="pt-PT"/>
        </w:rPr>
      </w:pPr>
    </w:p>
    <w:p w14:paraId="22EBA02D" w14:textId="77777777" w:rsidR="00F52341" w:rsidRPr="00F03387" w:rsidRDefault="00B145D7" w:rsidP="00F52341">
      <w:pPr>
        <w:suppressAutoHyphens/>
        <w:ind w:left="567" w:hanging="567"/>
        <w:rPr>
          <w:lang w:val="pt-PT"/>
        </w:rPr>
      </w:pPr>
      <w:r w:rsidRPr="00F03387">
        <w:rPr>
          <w:i/>
          <w:lang w:val="pt-PT"/>
        </w:rPr>
        <w:br w:type="page"/>
      </w:r>
      <w:r w:rsidR="00F52341" w:rsidRPr="00F03387">
        <w:rPr>
          <w:b/>
          <w:lang w:val="pt-PT"/>
        </w:rPr>
        <w:lastRenderedPageBreak/>
        <w:t>1.</w:t>
      </w:r>
      <w:r w:rsidR="00F52341" w:rsidRPr="00F03387">
        <w:rPr>
          <w:b/>
          <w:lang w:val="pt-PT"/>
        </w:rPr>
        <w:tab/>
        <w:t>NOME DO MEDICAMENTO</w:t>
      </w:r>
    </w:p>
    <w:p w14:paraId="446CAF0C" w14:textId="77777777" w:rsidR="00F52341" w:rsidRPr="00F03387" w:rsidRDefault="00F52341" w:rsidP="00F52341">
      <w:pPr>
        <w:suppressAutoHyphens/>
        <w:rPr>
          <w:lang w:val="pt-PT"/>
        </w:rPr>
      </w:pPr>
    </w:p>
    <w:p w14:paraId="18842AE4" w14:textId="77777777" w:rsidR="00F52341" w:rsidRPr="00F03387" w:rsidRDefault="00F52341" w:rsidP="00F52341">
      <w:pPr>
        <w:outlineLvl w:val="0"/>
        <w:rPr>
          <w:lang w:val="pt-PT"/>
        </w:rPr>
      </w:pPr>
      <w:r w:rsidRPr="00F03387">
        <w:rPr>
          <w:lang w:val="pt-PT"/>
        </w:rPr>
        <w:t>Herceptin 600 mg solução injetável</w:t>
      </w:r>
      <w:r w:rsidR="00EB1259" w:rsidRPr="00F03387">
        <w:rPr>
          <w:lang w:val="pt-PT"/>
        </w:rPr>
        <w:t xml:space="preserve"> em frasco para injetáveis</w:t>
      </w:r>
    </w:p>
    <w:p w14:paraId="216E23E7" w14:textId="77777777" w:rsidR="00F52341" w:rsidRPr="00F03387" w:rsidRDefault="00F52341" w:rsidP="00F52341">
      <w:pPr>
        <w:rPr>
          <w:lang w:val="pt-PT"/>
        </w:rPr>
      </w:pPr>
    </w:p>
    <w:p w14:paraId="19641BCE" w14:textId="77777777" w:rsidR="00F52341" w:rsidRPr="00F03387" w:rsidRDefault="00F52341" w:rsidP="00F52341">
      <w:pPr>
        <w:suppressAutoHyphens/>
        <w:rPr>
          <w:lang w:val="pt-PT"/>
        </w:rPr>
      </w:pPr>
    </w:p>
    <w:p w14:paraId="308B5ADE" w14:textId="77777777" w:rsidR="00F52341" w:rsidRPr="00F03387" w:rsidRDefault="00F52341" w:rsidP="00F52341">
      <w:pPr>
        <w:suppressAutoHyphens/>
        <w:ind w:left="567" w:hanging="567"/>
        <w:rPr>
          <w:lang w:val="pt-PT"/>
        </w:rPr>
      </w:pPr>
      <w:r w:rsidRPr="00F03387">
        <w:rPr>
          <w:b/>
          <w:lang w:val="pt-PT"/>
        </w:rPr>
        <w:t>2.</w:t>
      </w:r>
      <w:r w:rsidRPr="00F03387">
        <w:rPr>
          <w:b/>
          <w:lang w:val="pt-PT"/>
        </w:rPr>
        <w:tab/>
        <w:t>COMPOSIÇÃO QUALITATIVA E QUANTITATIVA</w:t>
      </w:r>
    </w:p>
    <w:p w14:paraId="6D29D6DB" w14:textId="77777777" w:rsidR="00F52341" w:rsidRPr="00F03387" w:rsidRDefault="00F52341" w:rsidP="00F52341">
      <w:pPr>
        <w:suppressAutoHyphens/>
        <w:rPr>
          <w:lang w:val="pt-PT"/>
        </w:rPr>
      </w:pPr>
    </w:p>
    <w:p w14:paraId="79247216" w14:textId="77777777" w:rsidR="00F52341" w:rsidRDefault="00F52341" w:rsidP="00F52341">
      <w:pPr>
        <w:rPr>
          <w:lang w:val="pt-PT"/>
        </w:rPr>
      </w:pPr>
      <w:r w:rsidRPr="00F03387">
        <w:rPr>
          <w:lang w:val="pt-PT"/>
        </w:rPr>
        <w:t xml:space="preserve">Um frasco para injetáveis de 5 ml contém 600 mg de trastuzumab, um anticorpo monoclonal IgG1 humanizado, produzido através de cultura em suspensão de células de mamífero (ovário de Hamster chinês) e purificado por cromatografia de afinidade e troca iónica, incluindo procedimentos específicos de inativação e remoção viral. </w:t>
      </w:r>
    </w:p>
    <w:p w14:paraId="39974A4F" w14:textId="77777777" w:rsidR="005B3408" w:rsidRDefault="005B3408" w:rsidP="00F52341">
      <w:pPr>
        <w:rPr>
          <w:lang w:val="pt-PT"/>
        </w:rPr>
      </w:pPr>
    </w:p>
    <w:p w14:paraId="5A2E48B4" w14:textId="77777777" w:rsidR="005B3408" w:rsidRPr="00811FE5" w:rsidRDefault="005B3408" w:rsidP="005B3408">
      <w:pPr>
        <w:rPr>
          <w:szCs w:val="22"/>
          <w:u w:val="single"/>
          <w:lang w:val="pt-PT"/>
        </w:rPr>
      </w:pPr>
      <w:r>
        <w:rPr>
          <w:u w:val="single"/>
          <w:lang w:val="pt-PT"/>
        </w:rPr>
        <w:t>Excipiente com efeito conhecido</w:t>
      </w:r>
    </w:p>
    <w:p w14:paraId="51D73409" w14:textId="3CA8105C" w:rsidR="005B3408" w:rsidRPr="00F03387" w:rsidRDefault="005B3408" w:rsidP="005B3408">
      <w:pPr>
        <w:rPr>
          <w:lang w:val="pt-PT"/>
        </w:rPr>
      </w:pPr>
      <w:r>
        <w:rPr>
          <w:lang w:val="pt-PT"/>
        </w:rPr>
        <w:t>Cada frasco para injetáveis de 5 ml contém 2,0 mg de polissorbato 20</w:t>
      </w:r>
    </w:p>
    <w:p w14:paraId="0639B0CE" w14:textId="77777777" w:rsidR="00F52341" w:rsidRPr="00F03387" w:rsidRDefault="00F52341" w:rsidP="00F52341">
      <w:pPr>
        <w:suppressAutoHyphens/>
        <w:rPr>
          <w:szCs w:val="22"/>
          <w:lang w:val="pt-PT"/>
        </w:rPr>
      </w:pPr>
    </w:p>
    <w:p w14:paraId="6E407738" w14:textId="77777777" w:rsidR="00F52341" w:rsidRPr="00F03387" w:rsidRDefault="00F52341" w:rsidP="00F52341">
      <w:pPr>
        <w:suppressAutoHyphens/>
        <w:outlineLvl w:val="0"/>
        <w:rPr>
          <w:szCs w:val="22"/>
          <w:lang w:val="pt-PT"/>
        </w:rPr>
      </w:pPr>
      <w:r w:rsidRPr="00F03387">
        <w:rPr>
          <w:szCs w:val="22"/>
          <w:lang w:val="pt-PT"/>
        </w:rPr>
        <w:t>Lista completa de excipientes, ver secção 6.1.</w:t>
      </w:r>
    </w:p>
    <w:p w14:paraId="3A2A9BE0" w14:textId="77777777" w:rsidR="00F52341" w:rsidRPr="00F03387" w:rsidRDefault="00F52341" w:rsidP="00F52341">
      <w:pPr>
        <w:suppressAutoHyphens/>
        <w:rPr>
          <w:lang w:val="pt-PT"/>
        </w:rPr>
      </w:pPr>
    </w:p>
    <w:p w14:paraId="0FAAB605" w14:textId="77777777" w:rsidR="00F52341" w:rsidRPr="00F03387" w:rsidRDefault="00F52341" w:rsidP="00F52341">
      <w:pPr>
        <w:suppressAutoHyphens/>
        <w:rPr>
          <w:lang w:val="pt-PT"/>
        </w:rPr>
      </w:pPr>
    </w:p>
    <w:p w14:paraId="2315A8E6" w14:textId="77777777" w:rsidR="00F52341" w:rsidRPr="00F03387" w:rsidRDefault="00F52341" w:rsidP="00F52341">
      <w:pPr>
        <w:suppressAutoHyphens/>
        <w:ind w:left="567" w:hanging="567"/>
        <w:rPr>
          <w:lang w:val="pt-PT"/>
        </w:rPr>
      </w:pPr>
      <w:r w:rsidRPr="00F03387">
        <w:rPr>
          <w:b/>
          <w:lang w:val="pt-PT"/>
        </w:rPr>
        <w:t>3.</w:t>
      </w:r>
      <w:r w:rsidRPr="00F03387">
        <w:rPr>
          <w:b/>
          <w:lang w:val="pt-PT"/>
        </w:rPr>
        <w:tab/>
        <w:t>FORMA FARMACÊUTICA</w:t>
      </w:r>
    </w:p>
    <w:p w14:paraId="10FD332F" w14:textId="77777777" w:rsidR="00F52341" w:rsidRPr="00F03387" w:rsidRDefault="00F52341" w:rsidP="00F52341">
      <w:pPr>
        <w:suppressAutoHyphens/>
        <w:rPr>
          <w:lang w:val="pt-PT"/>
        </w:rPr>
      </w:pPr>
    </w:p>
    <w:p w14:paraId="5CA14B51" w14:textId="77777777" w:rsidR="00F52341" w:rsidRPr="00F03387" w:rsidRDefault="00F52341" w:rsidP="00F52341">
      <w:pPr>
        <w:suppressAutoHyphens/>
        <w:ind w:right="11"/>
        <w:rPr>
          <w:lang w:val="pt-PT"/>
        </w:rPr>
      </w:pPr>
      <w:r w:rsidRPr="00F03387">
        <w:rPr>
          <w:lang w:val="pt-PT"/>
        </w:rPr>
        <w:t>Solução</w:t>
      </w:r>
      <w:r w:rsidR="00DB2768" w:rsidRPr="00F03387">
        <w:rPr>
          <w:lang w:val="pt-PT"/>
        </w:rPr>
        <w:t xml:space="preserve"> </w:t>
      </w:r>
      <w:r w:rsidRPr="00F03387">
        <w:rPr>
          <w:lang w:val="pt-PT"/>
        </w:rPr>
        <w:t>injetável.</w:t>
      </w:r>
    </w:p>
    <w:p w14:paraId="32D359F0" w14:textId="77777777" w:rsidR="00F52341" w:rsidRPr="00F03387" w:rsidRDefault="00F52341" w:rsidP="00F52341">
      <w:pPr>
        <w:suppressAutoHyphens/>
        <w:ind w:right="11"/>
        <w:rPr>
          <w:lang w:val="pt-PT"/>
        </w:rPr>
      </w:pPr>
    </w:p>
    <w:p w14:paraId="712E1B29" w14:textId="77777777" w:rsidR="00F52341" w:rsidRPr="00F03387" w:rsidRDefault="00F52341" w:rsidP="00F52341">
      <w:pPr>
        <w:suppressAutoHyphens/>
        <w:ind w:right="11"/>
        <w:outlineLvl w:val="0"/>
        <w:rPr>
          <w:lang w:val="pt-PT"/>
        </w:rPr>
      </w:pPr>
      <w:r w:rsidRPr="00F03387">
        <w:rPr>
          <w:lang w:val="pt-PT"/>
        </w:rPr>
        <w:t>Solução clara a opalescente, incolor a amarelada.</w:t>
      </w:r>
    </w:p>
    <w:p w14:paraId="10D4DEF8" w14:textId="77777777" w:rsidR="00F52341" w:rsidRPr="00F03387" w:rsidRDefault="00F52341" w:rsidP="00F52341">
      <w:pPr>
        <w:suppressAutoHyphens/>
        <w:rPr>
          <w:lang w:val="pt-PT"/>
        </w:rPr>
      </w:pPr>
    </w:p>
    <w:p w14:paraId="517A994C" w14:textId="77777777" w:rsidR="00F52341" w:rsidRPr="00F03387" w:rsidRDefault="00F52341" w:rsidP="00F52341">
      <w:pPr>
        <w:suppressAutoHyphens/>
        <w:rPr>
          <w:lang w:val="pt-PT"/>
        </w:rPr>
      </w:pPr>
    </w:p>
    <w:p w14:paraId="6757E434" w14:textId="77777777" w:rsidR="00F52341" w:rsidRPr="00F03387" w:rsidRDefault="00F52341" w:rsidP="00F52341">
      <w:pPr>
        <w:suppressAutoHyphens/>
        <w:ind w:left="567" w:hanging="567"/>
        <w:rPr>
          <w:lang w:val="pt-PT"/>
        </w:rPr>
      </w:pPr>
      <w:r w:rsidRPr="00F03387">
        <w:rPr>
          <w:b/>
          <w:lang w:val="pt-PT"/>
        </w:rPr>
        <w:t>4.</w:t>
      </w:r>
      <w:r w:rsidRPr="00F03387">
        <w:rPr>
          <w:b/>
          <w:lang w:val="pt-PT"/>
        </w:rPr>
        <w:tab/>
        <w:t>INFORMAÇÕES CLÍNICAS</w:t>
      </w:r>
    </w:p>
    <w:p w14:paraId="31DA98CD" w14:textId="77777777" w:rsidR="00F52341" w:rsidRPr="00F03387" w:rsidRDefault="00F52341" w:rsidP="00F52341">
      <w:pPr>
        <w:suppressAutoHyphens/>
        <w:rPr>
          <w:lang w:val="pt-PT"/>
        </w:rPr>
      </w:pPr>
    </w:p>
    <w:p w14:paraId="2A24B841" w14:textId="77777777" w:rsidR="00F52341" w:rsidRPr="00F03387" w:rsidRDefault="00F52341" w:rsidP="00F52341">
      <w:pPr>
        <w:suppressAutoHyphens/>
        <w:ind w:left="567" w:hanging="567"/>
        <w:rPr>
          <w:lang w:val="pt-PT"/>
        </w:rPr>
      </w:pPr>
      <w:r w:rsidRPr="00F03387">
        <w:rPr>
          <w:b/>
          <w:lang w:val="pt-PT"/>
        </w:rPr>
        <w:t>4.1</w:t>
      </w:r>
      <w:r w:rsidRPr="00F03387">
        <w:rPr>
          <w:b/>
          <w:lang w:val="pt-PT"/>
        </w:rPr>
        <w:tab/>
        <w:t>Indicações terapêuticas</w:t>
      </w:r>
    </w:p>
    <w:p w14:paraId="5DBD6FE6" w14:textId="77777777" w:rsidR="00F52341" w:rsidRPr="00F03387" w:rsidRDefault="00F52341" w:rsidP="00F52341">
      <w:pPr>
        <w:suppressAutoHyphens/>
        <w:rPr>
          <w:lang w:val="pt-PT"/>
        </w:rPr>
      </w:pPr>
    </w:p>
    <w:p w14:paraId="477AC609" w14:textId="77777777" w:rsidR="00F52341" w:rsidRPr="00F03387" w:rsidRDefault="00F52341" w:rsidP="00F52341">
      <w:pPr>
        <w:suppressAutoHyphens/>
        <w:outlineLvl w:val="0"/>
        <w:rPr>
          <w:u w:val="single"/>
          <w:lang w:val="pt-PT"/>
        </w:rPr>
      </w:pPr>
      <w:r w:rsidRPr="00F03387">
        <w:rPr>
          <w:u w:val="single"/>
          <w:lang w:val="pt-PT"/>
        </w:rPr>
        <w:t>Cancro da mama</w:t>
      </w:r>
    </w:p>
    <w:p w14:paraId="4C0C2E4C" w14:textId="77777777" w:rsidR="00F52341" w:rsidRPr="00F03387" w:rsidRDefault="00F52341" w:rsidP="00F52341">
      <w:pPr>
        <w:suppressAutoHyphens/>
        <w:outlineLvl w:val="0"/>
        <w:rPr>
          <w:lang w:val="pt-PT"/>
        </w:rPr>
      </w:pPr>
    </w:p>
    <w:p w14:paraId="0A58EA16" w14:textId="77777777" w:rsidR="00F52341" w:rsidRPr="00F03387" w:rsidRDefault="00F52341" w:rsidP="00F52341">
      <w:pPr>
        <w:suppressAutoHyphens/>
        <w:outlineLvl w:val="0"/>
        <w:rPr>
          <w:i/>
          <w:u w:val="single"/>
          <w:lang w:val="pt-PT"/>
        </w:rPr>
      </w:pPr>
      <w:r w:rsidRPr="00F03387">
        <w:rPr>
          <w:i/>
          <w:u w:val="single"/>
          <w:lang w:val="pt-PT"/>
        </w:rPr>
        <w:t>Cancro da mama metastizado</w:t>
      </w:r>
    </w:p>
    <w:p w14:paraId="1019049E" w14:textId="77777777" w:rsidR="00F52341" w:rsidRPr="00F03387" w:rsidRDefault="00F52341" w:rsidP="00F52341">
      <w:pPr>
        <w:suppressAutoHyphens/>
        <w:rPr>
          <w:lang w:val="pt-PT"/>
        </w:rPr>
      </w:pPr>
    </w:p>
    <w:p w14:paraId="2AD2E4D6" w14:textId="77777777" w:rsidR="00F52341" w:rsidRPr="00F03387" w:rsidRDefault="00F52341" w:rsidP="00F52341">
      <w:pPr>
        <w:rPr>
          <w:lang w:val="pt-PT"/>
        </w:rPr>
      </w:pPr>
      <w:r w:rsidRPr="00F03387">
        <w:rPr>
          <w:lang w:val="pt-PT"/>
        </w:rPr>
        <w:t>Herceptin está indicado no tratamento de doentes com cancro da mama metastizado HER2 positivo:</w:t>
      </w:r>
    </w:p>
    <w:p w14:paraId="77A1AB7F" w14:textId="77777777" w:rsidR="00F52341" w:rsidRPr="00F03387" w:rsidRDefault="00F52341" w:rsidP="00F52341">
      <w:pPr>
        <w:ind w:left="567" w:hanging="567"/>
        <w:rPr>
          <w:lang w:val="pt-PT"/>
        </w:rPr>
      </w:pPr>
    </w:p>
    <w:p w14:paraId="103D2B77" w14:textId="1814ED01" w:rsidR="00F52341" w:rsidRPr="00F03387" w:rsidRDefault="00F52341" w:rsidP="00F52341">
      <w:pPr>
        <w:ind w:left="480" w:hanging="480"/>
        <w:rPr>
          <w:lang w:val="pt-PT"/>
        </w:rPr>
      </w:pPr>
      <w:r w:rsidRPr="00F03387">
        <w:rPr>
          <w:lang w:val="pt-PT"/>
        </w:rPr>
        <w:t>-</w:t>
      </w:r>
      <w:r w:rsidRPr="00F03387">
        <w:rPr>
          <w:lang w:val="pt-PT"/>
        </w:rPr>
        <w:tab/>
        <w:t xml:space="preserve">como monoterapia, no tratamento de doentes </w:t>
      </w:r>
      <w:r w:rsidR="00A86A3C">
        <w:rPr>
          <w:lang w:val="pt-PT"/>
        </w:rPr>
        <w:t>previamente submetidos a pelo menos dois regimes quimioterápicos para tratamento da neoplasia metastizada</w:t>
      </w:r>
      <w:r w:rsidRPr="00F03387">
        <w:rPr>
          <w:lang w:val="pt-PT"/>
        </w:rPr>
        <w:t>. A quimioterapia prévia deve incluir pelo menos uma antraciclina e um taxano, a não ser que esse tratamento não seja adequado para o doente. Doentes cujos tumores expressam recetores hormonais, devem ainda não responder à terapêutica hormonal, a não ser que estes tratamentos não sejam adequados para o doente.</w:t>
      </w:r>
    </w:p>
    <w:p w14:paraId="15B91F51" w14:textId="77777777" w:rsidR="00F52341" w:rsidRPr="00F03387" w:rsidRDefault="00F52341" w:rsidP="00F52341">
      <w:pPr>
        <w:tabs>
          <w:tab w:val="num" w:pos="360"/>
        </w:tabs>
        <w:ind w:left="480" w:hanging="480"/>
        <w:rPr>
          <w:lang w:val="pt-PT"/>
        </w:rPr>
      </w:pPr>
    </w:p>
    <w:p w14:paraId="79F32AE8" w14:textId="75D5032C" w:rsidR="00F52341" w:rsidRPr="00F03387" w:rsidRDefault="00F52341" w:rsidP="00F52341">
      <w:pPr>
        <w:ind w:left="480" w:hanging="480"/>
        <w:rPr>
          <w:lang w:val="pt-PT"/>
        </w:rPr>
      </w:pPr>
      <w:r w:rsidRPr="00F03387">
        <w:rPr>
          <w:lang w:val="pt-PT"/>
        </w:rPr>
        <w:t>-</w:t>
      </w:r>
      <w:r w:rsidRPr="00F03387">
        <w:rPr>
          <w:lang w:val="pt-PT"/>
        </w:rPr>
        <w:tab/>
        <w:t xml:space="preserve">em associação com paclitaxel, no tratamento de doentes </w:t>
      </w:r>
      <w:r w:rsidR="00A86A3C">
        <w:rPr>
          <w:lang w:val="pt-PT"/>
        </w:rPr>
        <w:t>não submetidos previamente a quimioterapia para tratamento da neoplasia metastizada</w:t>
      </w:r>
      <w:r w:rsidRPr="00F03387">
        <w:rPr>
          <w:lang w:val="pt-PT"/>
        </w:rPr>
        <w:t xml:space="preserve"> e para os quais as antraciclinas não sejam adequadas.</w:t>
      </w:r>
    </w:p>
    <w:p w14:paraId="00C2073D" w14:textId="77777777" w:rsidR="00F52341" w:rsidRPr="00F03387" w:rsidRDefault="00F52341" w:rsidP="00F52341">
      <w:pPr>
        <w:tabs>
          <w:tab w:val="num" w:pos="360"/>
        </w:tabs>
        <w:suppressAutoHyphens/>
        <w:ind w:left="480" w:hanging="480"/>
        <w:rPr>
          <w:lang w:val="pt-PT"/>
        </w:rPr>
      </w:pPr>
    </w:p>
    <w:p w14:paraId="2E9C5380" w14:textId="07E79797" w:rsidR="00F52341" w:rsidRPr="00F03387" w:rsidRDefault="00F52341" w:rsidP="00F52341">
      <w:pPr>
        <w:suppressAutoHyphens/>
        <w:ind w:left="480" w:hanging="480"/>
        <w:rPr>
          <w:lang w:val="pt-PT"/>
        </w:rPr>
      </w:pPr>
      <w:r w:rsidRPr="00F03387">
        <w:rPr>
          <w:lang w:val="pt-PT"/>
        </w:rPr>
        <w:t>-</w:t>
      </w:r>
      <w:r w:rsidRPr="00F03387">
        <w:rPr>
          <w:lang w:val="pt-PT"/>
        </w:rPr>
        <w:tab/>
        <w:t xml:space="preserve">em associação com docetaxel, no tratamento de </w:t>
      </w:r>
      <w:r w:rsidR="00A86A3C">
        <w:rPr>
          <w:lang w:val="pt-PT"/>
        </w:rPr>
        <w:t>doentes não submetidos previamente a quimioterapia para tratamento da neoplasia metastizada</w:t>
      </w:r>
      <w:r w:rsidRPr="00F03387">
        <w:rPr>
          <w:lang w:val="pt-PT"/>
        </w:rPr>
        <w:t xml:space="preserve">. </w:t>
      </w:r>
    </w:p>
    <w:p w14:paraId="3E3C3303" w14:textId="77777777" w:rsidR="00F52341" w:rsidRPr="00F03387" w:rsidRDefault="00F52341" w:rsidP="00F52341">
      <w:pPr>
        <w:tabs>
          <w:tab w:val="num" w:pos="360"/>
        </w:tabs>
        <w:suppressAutoHyphens/>
        <w:ind w:left="480" w:hanging="480"/>
        <w:rPr>
          <w:lang w:val="pt-PT"/>
        </w:rPr>
      </w:pPr>
    </w:p>
    <w:p w14:paraId="267DD372" w14:textId="77777777" w:rsidR="00F52341" w:rsidRPr="00F03387" w:rsidRDefault="00F52341" w:rsidP="00F52341">
      <w:pPr>
        <w:suppressAutoHyphens/>
        <w:ind w:left="480" w:hanging="480"/>
        <w:rPr>
          <w:lang w:val="pt-PT"/>
        </w:rPr>
      </w:pPr>
      <w:r w:rsidRPr="00F03387">
        <w:rPr>
          <w:lang w:val="pt-PT"/>
        </w:rPr>
        <w:t>-</w:t>
      </w:r>
      <w:r w:rsidRPr="00F03387">
        <w:rPr>
          <w:lang w:val="pt-PT"/>
        </w:rPr>
        <w:tab/>
        <w:t xml:space="preserve">em associação com um inibidor da aromatase, no tratamento </w:t>
      </w:r>
      <w:r w:rsidRPr="00F03387">
        <w:rPr>
          <w:szCs w:val="22"/>
          <w:lang w:val="pt-PT"/>
        </w:rPr>
        <w:t>de doentes pós-menopáusicas com</w:t>
      </w:r>
      <w:r w:rsidRPr="00F03387">
        <w:rPr>
          <w:lang w:val="pt-PT"/>
        </w:rPr>
        <w:t xml:space="preserve"> cancro da mama metastizado com expressão de recetores hormonais, não tratados previamente com trastuzumab.</w:t>
      </w:r>
    </w:p>
    <w:p w14:paraId="44257403" w14:textId="77777777" w:rsidR="00F52341" w:rsidRPr="00F03387" w:rsidRDefault="00F52341" w:rsidP="00F52341">
      <w:pPr>
        <w:suppressAutoHyphens/>
        <w:rPr>
          <w:lang w:val="pt-PT"/>
        </w:rPr>
      </w:pPr>
    </w:p>
    <w:p w14:paraId="6BE06862" w14:textId="77777777" w:rsidR="00F52341" w:rsidRPr="00F03387" w:rsidRDefault="00F52341" w:rsidP="00F52341">
      <w:pPr>
        <w:keepNext/>
        <w:keepLines/>
        <w:suppressAutoHyphens/>
        <w:outlineLvl w:val="0"/>
        <w:rPr>
          <w:i/>
          <w:u w:val="single"/>
          <w:lang w:val="pt-PT"/>
        </w:rPr>
      </w:pPr>
      <w:r w:rsidRPr="00F03387">
        <w:rPr>
          <w:i/>
          <w:u w:val="single"/>
          <w:lang w:val="pt-PT"/>
        </w:rPr>
        <w:lastRenderedPageBreak/>
        <w:t xml:space="preserve">Cancro da mama em </w:t>
      </w:r>
      <w:r w:rsidR="002E0E6F" w:rsidRPr="00F03387">
        <w:rPr>
          <w:i/>
          <w:u w:val="single"/>
          <w:lang w:val="pt-PT"/>
        </w:rPr>
        <w:t>estádios</w:t>
      </w:r>
      <w:r w:rsidRPr="00F03387">
        <w:rPr>
          <w:i/>
          <w:u w:val="single"/>
          <w:lang w:val="pt-PT"/>
        </w:rPr>
        <w:t xml:space="preserve"> precoces</w:t>
      </w:r>
    </w:p>
    <w:p w14:paraId="1B117AE1" w14:textId="77777777" w:rsidR="00F52341" w:rsidRPr="00F03387" w:rsidRDefault="00F52341" w:rsidP="00F52341">
      <w:pPr>
        <w:keepNext/>
        <w:keepLines/>
        <w:suppressAutoHyphens/>
        <w:rPr>
          <w:b/>
          <w:lang w:val="pt-PT"/>
        </w:rPr>
      </w:pPr>
    </w:p>
    <w:p w14:paraId="08A3C636" w14:textId="77777777" w:rsidR="00F52341" w:rsidRPr="00F03387" w:rsidRDefault="00F52341" w:rsidP="00F52341">
      <w:pPr>
        <w:keepNext/>
        <w:keepLines/>
        <w:suppressAutoHyphens/>
        <w:rPr>
          <w:lang w:val="pt-PT"/>
        </w:rPr>
      </w:pPr>
      <w:r w:rsidRPr="00F03387">
        <w:rPr>
          <w:lang w:val="pt-PT"/>
        </w:rPr>
        <w:t xml:space="preserve">Herceptin está indicado no tratamento de doentes com cancro da mama HER2 positivo em </w:t>
      </w:r>
      <w:r w:rsidR="002E0E6F" w:rsidRPr="00F03387">
        <w:rPr>
          <w:lang w:val="pt-PT"/>
        </w:rPr>
        <w:t>estádios</w:t>
      </w:r>
      <w:r w:rsidRPr="00F03387">
        <w:rPr>
          <w:lang w:val="pt-PT"/>
        </w:rPr>
        <w:t xml:space="preserve"> precoces:</w:t>
      </w:r>
    </w:p>
    <w:p w14:paraId="0DF7A923" w14:textId="77777777" w:rsidR="00F52341" w:rsidRPr="00F03387" w:rsidRDefault="00F52341" w:rsidP="00F52341">
      <w:pPr>
        <w:keepNext/>
        <w:keepLines/>
        <w:suppressAutoHyphens/>
        <w:rPr>
          <w:lang w:val="pt-PT"/>
        </w:rPr>
      </w:pPr>
    </w:p>
    <w:p w14:paraId="71205AEF" w14:textId="77777777" w:rsidR="00F52341" w:rsidRPr="00F03387" w:rsidRDefault="00F52341" w:rsidP="00F52341">
      <w:pPr>
        <w:suppressAutoHyphens/>
        <w:ind w:left="480" w:hanging="480"/>
        <w:rPr>
          <w:lang w:val="pt-PT"/>
        </w:rPr>
      </w:pPr>
      <w:r w:rsidRPr="00F03387">
        <w:rPr>
          <w:lang w:val="pt-PT"/>
        </w:rPr>
        <w:t>-</w:t>
      </w:r>
      <w:r w:rsidRPr="00F03387">
        <w:rPr>
          <w:lang w:val="pt-PT"/>
        </w:rPr>
        <w:tab/>
        <w:t>na sequência de cirurgia, quimioterapia (neoadjuvante ou adjuvante) e radioterapia (se aplicável) (ver secção 5.1).</w:t>
      </w:r>
    </w:p>
    <w:p w14:paraId="014D7E03" w14:textId="77777777" w:rsidR="00F52341" w:rsidRPr="00F03387" w:rsidRDefault="00F52341" w:rsidP="00F52341">
      <w:pPr>
        <w:suppressAutoHyphens/>
        <w:ind w:left="480" w:hanging="480"/>
        <w:rPr>
          <w:lang w:val="pt-PT"/>
        </w:rPr>
      </w:pPr>
    </w:p>
    <w:p w14:paraId="14E7DDE2" w14:textId="77777777" w:rsidR="00F52341" w:rsidRPr="00F03387" w:rsidRDefault="00F52341" w:rsidP="00F52341">
      <w:pPr>
        <w:suppressAutoHyphens/>
        <w:ind w:left="480" w:hanging="480"/>
        <w:rPr>
          <w:lang w:val="pt-PT"/>
        </w:rPr>
      </w:pPr>
      <w:r w:rsidRPr="00F03387">
        <w:rPr>
          <w:lang w:val="pt-PT"/>
        </w:rPr>
        <w:t>-</w:t>
      </w:r>
      <w:r w:rsidRPr="00F03387">
        <w:rPr>
          <w:lang w:val="pt-PT"/>
        </w:rPr>
        <w:tab/>
        <w:t>em associação com paclitaxel ou docetaxel, na sequência de quimioterapia adjuvante com doxorrubicina e ciclofosfamida.</w:t>
      </w:r>
    </w:p>
    <w:p w14:paraId="1E37E1B3" w14:textId="77777777" w:rsidR="00F52341" w:rsidRPr="00F03387" w:rsidRDefault="00F52341" w:rsidP="00F52341">
      <w:pPr>
        <w:suppressAutoHyphens/>
        <w:ind w:left="480" w:hanging="480"/>
        <w:rPr>
          <w:lang w:val="pt-PT"/>
        </w:rPr>
      </w:pPr>
    </w:p>
    <w:p w14:paraId="60DA50A7" w14:textId="77777777" w:rsidR="00F52341" w:rsidRPr="00F03387" w:rsidRDefault="00F52341" w:rsidP="00F52341">
      <w:pPr>
        <w:suppressAutoHyphens/>
        <w:ind w:left="480" w:hanging="480"/>
        <w:rPr>
          <w:lang w:val="pt-PT"/>
        </w:rPr>
      </w:pPr>
      <w:r w:rsidRPr="00F03387">
        <w:rPr>
          <w:lang w:val="pt-PT"/>
        </w:rPr>
        <w:t>-</w:t>
      </w:r>
      <w:r w:rsidRPr="00F03387">
        <w:rPr>
          <w:lang w:val="pt-PT"/>
        </w:rPr>
        <w:tab/>
        <w:t>em associação com quimioterapia adjuvante constituída por docetaxel e carboplatina.</w:t>
      </w:r>
    </w:p>
    <w:p w14:paraId="3254F6D7" w14:textId="77777777" w:rsidR="00F52341" w:rsidRPr="00F03387" w:rsidRDefault="00F52341" w:rsidP="00F52341">
      <w:pPr>
        <w:suppressAutoHyphens/>
        <w:rPr>
          <w:lang w:val="pt-PT"/>
        </w:rPr>
      </w:pPr>
    </w:p>
    <w:p w14:paraId="008E61F0" w14:textId="77777777" w:rsidR="00F52341" w:rsidRPr="00F03387" w:rsidRDefault="00F52341" w:rsidP="00F52341">
      <w:pPr>
        <w:tabs>
          <w:tab w:val="left" w:pos="426"/>
        </w:tabs>
        <w:suppressAutoHyphens/>
        <w:ind w:left="426" w:hanging="426"/>
        <w:rPr>
          <w:lang w:val="pt-PT"/>
        </w:rPr>
      </w:pPr>
      <w:r w:rsidRPr="00F03387">
        <w:rPr>
          <w:lang w:val="pt-PT"/>
        </w:rPr>
        <w:t>-</w:t>
      </w:r>
      <w:r w:rsidRPr="00F03387">
        <w:rPr>
          <w:lang w:val="pt-PT"/>
        </w:rPr>
        <w:tab/>
        <w:t>em associação com quimioterapia neoadjuvante, seguido de terapêutica adjuvante com Herceptin, no cancro da mama localmente avançado (incluindo inflamatório) ou tumores de diâmetro &gt; 2 cm (ver secções 4.4 e 5.1).</w:t>
      </w:r>
    </w:p>
    <w:p w14:paraId="714FE0C4" w14:textId="77777777" w:rsidR="00F52341" w:rsidRPr="00F03387" w:rsidRDefault="00F52341" w:rsidP="00F52341">
      <w:pPr>
        <w:tabs>
          <w:tab w:val="left" w:pos="426"/>
        </w:tabs>
        <w:suppressAutoHyphens/>
        <w:rPr>
          <w:lang w:val="pt-PT"/>
        </w:rPr>
      </w:pPr>
    </w:p>
    <w:p w14:paraId="206EC255" w14:textId="77777777" w:rsidR="00F52341" w:rsidRPr="00F03387" w:rsidRDefault="00F52341" w:rsidP="00F52341">
      <w:pPr>
        <w:suppressAutoHyphens/>
        <w:rPr>
          <w:lang w:val="pt-PT"/>
        </w:rPr>
      </w:pPr>
      <w:r w:rsidRPr="00F03387">
        <w:rPr>
          <w:lang w:val="pt-PT"/>
        </w:rPr>
        <w:t xml:space="preserve">Herceptin só deve ser utilizado em doentes com cancro da mama metastizado ou em </w:t>
      </w:r>
      <w:r w:rsidR="002E0E6F" w:rsidRPr="00F03387">
        <w:rPr>
          <w:lang w:val="pt-PT"/>
        </w:rPr>
        <w:t>estádios</w:t>
      </w:r>
      <w:r w:rsidRPr="00F03387">
        <w:rPr>
          <w:lang w:val="pt-PT"/>
        </w:rPr>
        <w:t xml:space="preserve"> precoces, cujos tumores apresentem sobre-expressão do HER2 ou amplificação do gene HER2, determinadas por um método exato e validado (ver secções 4.4 e 5.1).</w:t>
      </w:r>
    </w:p>
    <w:p w14:paraId="5421F0F3" w14:textId="77777777" w:rsidR="00F52341" w:rsidRPr="00F03387" w:rsidRDefault="00F52341" w:rsidP="00F52341">
      <w:pPr>
        <w:suppressAutoHyphens/>
        <w:rPr>
          <w:lang w:val="pt-PT"/>
        </w:rPr>
      </w:pPr>
    </w:p>
    <w:p w14:paraId="35256B5A" w14:textId="77777777" w:rsidR="00F52341" w:rsidRPr="00F03387" w:rsidRDefault="00F52341" w:rsidP="00F52341">
      <w:pPr>
        <w:suppressAutoHyphens/>
        <w:ind w:left="567" w:hanging="567"/>
        <w:rPr>
          <w:b/>
          <w:lang w:val="pt-PT"/>
        </w:rPr>
      </w:pPr>
      <w:r w:rsidRPr="00F03387">
        <w:rPr>
          <w:b/>
          <w:lang w:val="pt-PT"/>
        </w:rPr>
        <w:t>4.2</w:t>
      </w:r>
      <w:r w:rsidRPr="00F03387">
        <w:rPr>
          <w:b/>
          <w:lang w:val="pt-PT"/>
        </w:rPr>
        <w:tab/>
        <w:t>Posologia e modo de administração</w:t>
      </w:r>
    </w:p>
    <w:p w14:paraId="779423B3" w14:textId="77777777" w:rsidR="00F52341" w:rsidRPr="00F03387" w:rsidRDefault="00F52341" w:rsidP="00F52341">
      <w:pPr>
        <w:suppressAutoHyphens/>
        <w:rPr>
          <w:lang w:val="pt-PT"/>
        </w:rPr>
      </w:pPr>
    </w:p>
    <w:p w14:paraId="092A7939" w14:textId="77777777" w:rsidR="00F52341" w:rsidRPr="00F03387" w:rsidRDefault="00F52341" w:rsidP="00F52341">
      <w:pPr>
        <w:suppressAutoHyphens/>
        <w:rPr>
          <w:lang w:val="pt-PT"/>
        </w:rPr>
      </w:pPr>
      <w:r w:rsidRPr="00F03387">
        <w:rPr>
          <w:lang w:val="pt-PT"/>
        </w:rPr>
        <w:t>A determinação do HER2 é obrigatória antes do início da terapêutica (ver secções 4.4 e 5.1). O tratamento com Herceptin deverá apenas ser iniciado por um médico com experiência na administração de quimioterapia citotóxica (ver secção 4.4), e apenas deverá ser administrado por um profissional de saúde.</w:t>
      </w:r>
    </w:p>
    <w:p w14:paraId="3D794876" w14:textId="77777777" w:rsidR="00F52341" w:rsidRPr="00F03387" w:rsidRDefault="00F52341" w:rsidP="00F52341">
      <w:pPr>
        <w:suppressAutoHyphens/>
        <w:rPr>
          <w:lang w:val="pt-PT"/>
        </w:rPr>
      </w:pPr>
    </w:p>
    <w:p w14:paraId="70DDBF04" w14:textId="77777777" w:rsidR="00F52341" w:rsidRPr="00F03387" w:rsidRDefault="00F52341" w:rsidP="00F52341">
      <w:pPr>
        <w:suppressAutoHyphens/>
        <w:rPr>
          <w:lang w:val="pt-PT"/>
        </w:rPr>
      </w:pPr>
      <w:r w:rsidRPr="00F03387">
        <w:rPr>
          <w:lang w:val="pt-PT"/>
        </w:rPr>
        <w:t>É importante verificar a rotulagem do medicamento para garantir que a formulação correta (intravenosa ou subcutânea em dose fixa) está a ser administrada ao doente como prescrita. A formulação subcutânea de Herceptin não se destina a administração intravenosa e deve ser administrada apenas por injeção subcutânea.</w:t>
      </w:r>
    </w:p>
    <w:p w14:paraId="05F5E8BA" w14:textId="77777777" w:rsidR="000837E1" w:rsidRPr="00F03387" w:rsidRDefault="000837E1" w:rsidP="000837E1">
      <w:pPr>
        <w:suppressAutoHyphens/>
        <w:rPr>
          <w:lang w:val="pt-PT"/>
        </w:rPr>
      </w:pPr>
    </w:p>
    <w:p w14:paraId="45EDED2E" w14:textId="77777777" w:rsidR="00D43DE0" w:rsidRPr="00F03387" w:rsidRDefault="00D43DE0" w:rsidP="00D43DE0">
      <w:pPr>
        <w:rPr>
          <w:lang w:val="pt-PT"/>
        </w:rPr>
      </w:pPr>
      <w:r w:rsidRPr="00F03387">
        <w:rPr>
          <w:lang w:val="pt-PT"/>
        </w:rPr>
        <w:t xml:space="preserve">No estudo MO22982 foi investigada a mudança do tratamento de Herceptin intravenoso para Herceptin subcutâneo e vice-versa, utilizando um regime </w:t>
      </w:r>
      <w:r w:rsidR="0010151B" w:rsidRPr="00F03387">
        <w:rPr>
          <w:lang w:val="pt-PT"/>
        </w:rPr>
        <w:t>posológico</w:t>
      </w:r>
      <w:r w:rsidRPr="00F03387">
        <w:rPr>
          <w:lang w:val="pt-PT"/>
        </w:rPr>
        <w:t xml:space="preserve"> de 3 em 3 semanas (ver secção 4.8).</w:t>
      </w:r>
    </w:p>
    <w:p w14:paraId="53B0CDBC" w14:textId="77777777" w:rsidR="00CF5A70" w:rsidRPr="00F03387" w:rsidRDefault="00CF5A70" w:rsidP="00F52341">
      <w:pPr>
        <w:suppressAutoHyphens/>
        <w:ind w:right="11"/>
        <w:rPr>
          <w:lang w:val="pt-PT"/>
        </w:rPr>
      </w:pPr>
    </w:p>
    <w:p w14:paraId="40D17ED6" w14:textId="77777777" w:rsidR="00F52341" w:rsidRPr="00F03387" w:rsidRDefault="00CF5A70" w:rsidP="00F52341">
      <w:pPr>
        <w:suppressAutoHyphens/>
        <w:ind w:right="11"/>
        <w:rPr>
          <w:lang w:val="pt-PT"/>
        </w:rPr>
      </w:pPr>
      <w:r w:rsidRPr="00F03387">
        <w:rPr>
          <w:lang w:val="pt-PT"/>
        </w:rPr>
        <w:t>Para prevenir erros de medicação é importante verificar os rótulos do</w:t>
      </w:r>
      <w:r w:rsidR="000C5908">
        <w:rPr>
          <w:lang w:val="pt-PT"/>
        </w:rPr>
        <w:t>s</w:t>
      </w:r>
      <w:r w:rsidRPr="00F03387">
        <w:rPr>
          <w:lang w:val="pt-PT"/>
        </w:rPr>
        <w:t xml:space="preserve"> frasco</w:t>
      </w:r>
      <w:r w:rsidR="000C5908">
        <w:rPr>
          <w:lang w:val="pt-PT"/>
        </w:rPr>
        <w:t>s</w:t>
      </w:r>
      <w:r w:rsidRPr="00F03387">
        <w:rPr>
          <w:lang w:val="pt-PT"/>
        </w:rPr>
        <w:t xml:space="preserve"> para injetáveis de forma a garantir que o medicamento a ser preparado e administrado é Herceptin (trastuzumab) e não </w:t>
      </w:r>
      <w:r w:rsidR="008D5053">
        <w:rPr>
          <w:lang w:val="pt-PT"/>
        </w:rPr>
        <w:t xml:space="preserve">outro medicamento que contenha trastuzumab (por. ex., </w:t>
      </w:r>
      <w:r w:rsidR="008D5053" w:rsidRPr="001C6D80">
        <w:rPr>
          <w:lang w:val="pt-PT"/>
        </w:rPr>
        <w:t>trastuzumab</w:t>
      </w:r>
      <w:r w:rsidR="008D5053">
        <w:rPr>
          <w:lang w:val="pt-PT"/>
        </w:rPr>
        <w:t xml:space="preserve"> emtansina ou trastuzumab </w:t>
      </w:r>
      <w:r w:rsidR="008D5053" w:rsidRPr="0055583F">
        <w:rPr>
          <w:lang w:val="pt-PT"/>
        </w:rPr>
        <w:t>deruxtecano</w:t>
      </w:r>
      <w:r w:rsidR="008D5053" w:rsidRPr="001C6D80">
        <w:rPr>
          <w:lang w:val="pt-PT"/>
        </w:rPr>
        <w:t>)</w:t>
      </w:r>
      <w:r w:rsidRPr="00F03387">
        <w:rPr>
          <w:lang w:val="pt-PT"/>
        </w:rPr>
        <w:t>.</w:t>
      </w:r>
    </w:p>
    <w:p w14:paraId="3FFBB3E8" w14:textId="77777777" w:rsidR="00CF5A70" w:rsidRPr="00F03387" w:rsidRDefault="00CF5A70" w:rsidP="00F52341">
      <w:pPr>
        <w:suppressAutoHyphens/>
        <w:ind w:right="11"/>
        <w:rPr>
          <w:lang w:val="pt-PT"/>
        </w:rPr>
      </w:pPr>
    </w:p>
    <w:p w14:paraId="36318ECB" w14:textId="77777777" w:rsidR="00F52341" w:rsidRPr="00F03387" w:rsidRDefault="00F52341" w:rsidP="00F52341">
      <w:pPr>
        <w:suppressAutoHyphens/>
        <w:ind w:right="11"/>
        <w:rPr>
          <w:u w:val="single"/>
          <w:lang w:val="pt-PT"/>
        </w:rPr>
      </w:pPr>
      <w:r w:rsidRPr="00F03387">
        <w:rPr>
          <w:u w:val="single"/>
          <w:lang w:val="pt-PT"/>
        </w:rPr>
        <w:t>Posologia</w:t>
      </w:r>
    </w:p>
    <w:p w14:paraId="263FCE79" w14:textId="77777777" w:rsidR="00F52341" w:rsidRPr="00F03387" w:rsidRDefault="00F52341" w:rsidP="00F52341">
      <w:pPr>
        <w:suppressAutoHyphens/>
        <w:ind w:right="11"/>
        <w:rPr>
          <w:lang w:val="pt-PT"/>
        </w:rPr>
      </w:pPr>
    </w:p>
    <w:p w14:paraId="78E0D1CB" w14:textId="77777777" w:rsidR="00F52341" w:rsidRPr="00F03387" w:rsidRDefault="00F52341" w:rsidP="00F52341">
      <w:pPr>
        <w:suppressAutoHyphens/>
        <w:ind w:right="11"/>
        <w:rPr>
          <w:lang w:val="pt-PT"/>
        </w:rPr>
      </w:pPr>
      <w:r w:rsidRPr="00F03387">
        <w:rPr>
          <w:lang w:val="pt-PT"/>
        </w:rPr>
        <w:t>A dose recomendada da formulação subcutânea de Herceptin é de 600 mg, independentemente do peso corporal do doente. Não é necessária dose de carga. Esta dose deve ser administrada por via subcutânea durante 2-5 minutos, de 3 em 3 semanas.</w:t>
      </w:r>
    </w:p>
    <w:p w14:paraId="63DD50C8" w14:textId="77777777" w:rsidR="00F52341" w:rsidRPr="00F03387" w:rsidRDefault="00F52341" w:rsidP="00F52341">
      <w:pPr>
        <w:suppressAutoHyphens/>
        <w:ind w:right="11"/>
        <w:rPr>
          <w:lang w:val="pt-PT"/>
        </w:rPr>
      </w:pPr>
    </w:p>
    <w:p w14:paraId="3C70E232" w14:textId="77777777" w:rsidR="00F52341" w:rsidRPr="00F03387" w:rsidRDefault="00F52341" w:rsidP="00F52341">
      <w:pPr>
        <w:suppressAutoHyphens/>
        <w:ind w:right="11"/>
        <w:outlineLvl w:val="0"/>
        <w:rPr>
          <w:lang w:val="pt-PT"/>
        </w:rPr>
      </w:pPr>
      <w:r w:rsidRPr="00F03387">
        <w:rPr>
          <w:lang w:val="pt-PT"/>
        </w:rPr>
        <w:t>No ensaio principal (BO22227), a formulação subcutânea de Herceptin foi administrada em contexto neoad</w:t>
      </w:r>
      <w:r w:rsidR="00F03387">
        <w:rPr>
          <w:lang w:val="pt-PT"/>
        </w:rPr>
        <w:t>j</w:t>
      </w:r>
      <w:r w:rsidRPr="00F03387">
        <w:rPr>
          <w:lang w:val="pt-PT"/>
        </w:rPr>
        <w:t xml:space="preserve">uvante/adjuvante, a doentes com cancro da mama em </w:t>
      </w:r>
      <w:r w:rsidR="002E0E6F" w:rsidRPr="00F03387">
        <w:rPr>
          <w:lang w:val="pt-PT"/>
        </w:rPr>
        <w:t>estádios</w:t>
      </w:r>
      <w:r w:rsidRPr="00F03387">
        <w:rPr>
          <w:lang w:val="pt-PT"/>
        </w:rPr>
        <w:t xml:space="preserve"> precoces. O regime de quimioterapia pré-operatório consistiu em docetaxel (75 mg/m</w:t>
      </w:r>
      <w:r w:rsidRPr="00F03387">
        <w:rPr>
          <w:vertAlign w:val="superscript"/>
          <w:lang w:val="pt-PT"/>
        </w:rPr>
        <w:t>2</w:t>
      </w:r>
      <w:r w:rsidRPr="00F03387">
        <w:rPr>
          <w:lang w:val="pt-PT"/>
        </w:rPr>
        <w:t>) seguido de FEC (</w:t>
      </w:r>
      <w:r w:rsidRPr="00F03387">
        <w:rPr>
          <w:szCs w:val="22"/>
          <w:lang w:val="pt-PT" w:eastAsia="de-DE"/>
        </w:rPr>
        <w:t>5-FU</w:t>
      </w:r>
      <w:r w:rsidRPr="00F03387">
        <w:rPr>
          <w:lang w:val="pt-PT"/>
        </w:rPr>
        <w:t>, epirrubicina e ciclofosfamida), n</w:t>
      </w:r>
      <w:r w:rsidR="0010151B" w:rsidRPr="00F03387">
        <w:rPr>
          <w:lang w:val="pt-PT"/>
        </w:rPr>
        <w:t>uma</w:t>
      </w:r>
      <w:r w:rsidRPr="00F03387">
        <w:rPr>
          <w:lang w:val="pt-PT"/>
        </w:rPr>
        <w:t xml:space="preserve"> dose padrão.</w:t>
      </w:r>
    </w:p>
    <w:p w14:paraId="51A27453" w14:textId="77777777" w:rsidR="00F52341" w:rsidRPr="00F03387" w:rsidRDefault="00F52341" w:rsidP="00F52341">
      <w:pPr>
        <w:suppressAutoHyphens/>
        <w:ind w:right="11"/>
        <w:outlineLvl w:val="0"/>
        <w:rPr>
          <w:lang w:val="pt-PT"/>
        </w:rPr>
      </w:pPr>
    </w:p>
    <w:p w14:paraId="60557E06" w14:textId="77777777" w:rsidR="00F52341" w:rsidRPr="00F03387" w:rsidRDefault="00F52341" w:rsidP="00F52341">
      <w:pPr>
        <w:suppressAutoHyphens/>
        <w:ind w:right="11"/>
        <w:outlineLvl w:val="0"/>
        <w:rPr>
          <w:b/>
          <w:lang w:val="pt-PT"/>
        </w:rPr>
      </w:pPr>
      <w:r w:rsidRPr="00F03387">
        <w:rPr>
          <w:lang w:val="pt-PT"/>
        </w:rPr>
        <w:t>Ver as dosagens da quimioterapia da associação na secção 5.1.</w:t>
      </w:r>
    </w:p>
    <w:p w14:paraId="4AD09F45" w14:textId="77777777" w:rsidR="00F52341" w:rsidRPr="00F03387" w:rsidRDefault="00F52341" w:rsidP="00F52341">
      <w:pPr>
        <w:suppressAutoHyphens/>
        <w:ind w:right="11"/>
        <w:rPr>
          <w:lang w:val="pt-PT"/>
        </w:rPr>
      </w:pPr>
    </w:p>
    <w:p w14:paraId="407AF3E8" w14:textId="77777777" w:rsidR="00F52341" w:rsidRPr="00F03387" w:rsidRDefault="00F52341" w:rsidP="00CD39A9">
      <w:pPr>
        <w:keepNext/>
        <w:keepLines/>
        <w:suppressAutoHyphens/>
        <w:ind w:right="11"/>
        <w:outlineLvl w:val="0"/>
        <w:rPr>
          <w:i/>
          <w:lang w:val="pt-PT"/>
        </w:rPr>
      </w:pPr>
      <w:r w:rsidRPr="00F03387">
        <w:rPr>
          <w:i/>
          <w:lang w:val="pt-PT"/>
        </w:rPr>
        <w:lastRenderedPageBreak/>
        <w:t>Duração do tratamento</w:t>
      </w:r>
    </w:p>
    <w:p w14:paraId="47EBDCF4" w14:textId="77777777" w:rsidR="00F52341" w:rsidRPr="00F03387" w:rsidRDefault="00F52341" w:rsidP="00F52341">
      <w:pPr>
        <w:suppressAutoHyphens/>
        <w:ind w:right="11"/>
        <w:rPr>
          <w:lang w:val="pt-PT"/>
        </w:rPr>
      </w:pPr>
      <w:r w:rsidRPr="00F03387">
        <w:rPr>
          <w:lang w:val="pt-PT"/>
        </w:rPr>
        <w:t xml:space="preserve">Os doentes com cancro da mama metastizado devem ser tratados com Herceptin até à progressão da doença. Os doentes com cancro da mama em </w:t>
      </w:r>
      <w:r w:rsidR="002E0E6F" w:rsidRPr="00F03387">
        <w:rPr>
          <w:lang w:val="pt-PT"/>
        </w:rPr>
        <w:t>estádios</w:t>
      </w:r>
      <w:r w:rsidRPr="00F03387">
        <w:rPr>
          <w:lang w:val="pt-PT"/>
        </w:rPr>
        <w:t xml:space="preserve"> precoces devem ser tratados com Herceptin durante 1 ano ou até à recorrência da doença, o que acontecer primeiro</w:t>
      </w:r>
      <w:r w:rsidR="00D979CC" w:rsidRPr="00F03387">
        <w:rPr>
          <w:lang w:val="pt-PT"/>
        </w:rPr>
        <w:t xml:space="preserve">; </w:t>
      </w:r>
      <w:r w:rsidR="00261E2A" w:rsidRPr="00F03387">
        <w:rPr>
          <w:lang w:val="pt-PT"/>
        </w:rPr>
        <w:t>não se recomenda</w:t>
      </w:r>
      <w:r w:rsidR="00D979CC" w:rsidRPr="00F03387">
        <w:rPr>
          <w:lang w:val="pt-PT"/>
        </w:rPr>
        <w:t xml:space="preserve"> prolonga</w:t>
      </w:r>
      <w:r w:rsidR="00ED6887" w:rsidRPr="00F03387">
        <w:rPr>
          <w:lang w:val="pt-PT"/>
        </w:rPr>
        <w:t>r</w:t>
      </w:r>
      <w:r w:rsidR="00D979CC" w:rsidRPr="00F03387">
        <w:rPr>
          <w:lang w:val="pt-PT"/>
        </w:rPr>
        <w:t xml:space="preserve"> o tratamento </w:t>
      </w:r>
      <w:r w:rsidR="00261E2A" w:rsidRPr="00F03387">
        <w:rPr>
          <w:lang w:val="pt-PT"/>
        </w:rPr>
        <w:t xml:space="preserve">além de </w:t>
      </w:r>
      <w:r w:rsidR="00ED6887" w:rsidRPr="00F03387">
        <w:rPr>
          <w:lang w:val="pt-PT"/>
        </w:rPr>
        <w:t>um</w:t>
      </w:r>
      <w:r w:rsidR="00261E2A" w:rsidRPr="00F03387">
        <w:rPr>
          <w:lang w:val="pt-PT"/>
        </w:rPr>
        <w:t xml:space="preserve"> ano </w:t>
      </w:r>
      <w:r w:rsidR="00D979CC" w:rsidRPr="00F03387">
        <w:rPr>
          <w:lang w:val="pt-PT"/>
        </w:rPr>
        <w:t xml:space="preserve">no cancro da mama em </w:t>
      </w:r>
      <w:r w:rsidR="002E0E6F" w:rsidRPr="00F03387">
        <w:rPr>
          <w:lang w:val="pt-PT"/>
        </w:rPr>
        <w:t>estádios</w:t>
      </w:r>
      <w:r w:rsidR="00D979CC" w:rsidRPr="00F03387">
        <w:rPr>
          <w:lang w:val="pt-PT"/>
        </w:rPr>
        <w:t xml:space="preserve"> precoces</w:t>
      </w:r>
      <w:r w:rsidR="008C59F0" w:rsidRPr="00F03387">
        <w:rPr>
          <w:lang w:val="pt-PT"/>
        </w:rPr>
        <w:t xml:space="preserve"> (ver secção 5.1)</w:t>
      </w:r>
      <w:r w:rsidRPr="00F03387">
        <w:rPr>
          <w:lang w:val="pt-PT"/>
        </w:rPr>
        <w:t>.</w:t>
      </w:r>
    </w:p>
    <w:p w14:paraId="3E885608" w14:textId="77777777" w:rsidR="00F52341" w:rsidRPr="00F03387" w:rsidRDefault="00F52341" w:rsidP="00F52341">
      <w:pPr>
        <w:suppressAutoHyphens/>
        <w:ind w:right="11"/>
        <w:rPr>
          <w:lang w:val="pt-PT"/>
        </w:rPr>
      </w:pPr>
    </w:p>
    <w:p w14:paraId="0F593F22" w14:textId="77777777" w:rsidR="00F52341" w:rsidRPr="00F03387" w:rsidRDefault="00F52341" w:rsidP="00E4007C">
      <w:pPr>
        <w:keepNext/>
        <w:keepLines/>
        <w:outlineLvl w:val="0"/>
        <w:rPr>
          <w:i/>
          <w:lang w:val="pt-PT"/>
        </w:rPr>
      </w:pPr>
      <w:r w:rsidRPr="00F03387">
        <w:rPr>
          <w:i/>
          <w:lang w:val="pt-PT"/>
        </w:rPr>
        <w:t>Redução da dose</w:t>
      </w:r>
    </w:p>
    <w:p w14:paraId="6DD7C71A" w14:textId="77777777" w:rsidR="00F52341" w:rsidRPr="00F03387" w:rsidRDefault="00F52341" w:rsidP="00E4007C">
      <w:pPr>
        <w:keepNext/>
        <w:keepLines/>
        <w:suppressAutoHyphens/>
        <w:ind w:right="11"/>
        <w:rPr>
          <w:lang w:val="pt-PT"/>
        </w:rPr>
      </w:pPr>
      <w:r w:rsidRPr="00F03387">
        <w:rPr>
          <w:lang w:val="pt-PT"/>
        </w:rPr>
        <w:t>No decurso dos ensaios clínicos não foram feitas reduções da dose de Herceptin.</w:t>
      </w:r>
      <w:r w:rsidR="007A1899" w:rsidRPr="00F03387">
        <w:rPr>
          <w:lang w:val="pt-PT"/>
        </w:rPr>
        <w:t xml:space="preserve"> </w:t>
      </w:r>
      <w:r w:rsidRPr="00F03387">
        <w:rPr>
          <w:lang w:val="pt-PT"/>
        </w:rPr>
        <w:t xml:space="preserve">Os doentes podem prosseguir a terapêutica durante os períodos de mielossupressão reversível, induzida pela quimioterapia mas devem ser cuidadosamente monitorizados durante esse período, no que se refere às complicações da neutropenia. Consulte o Resumo das Características do Medicamento (RCM) do paclitaxel, docetaxel ou do inibidor da aromatase para obter informações sobre a redução da dose ou atraso na sua administração. </w:t>
      </w:r>
    </w:p>
    <w:p w14:paraId="09FE22CA" w14:textId="77777777" w:rsidR="00F52341" w:rsidRPr="00F03387" w:rsidRDefault="00F52341" w:rsidP="00F52341">
      <w:pPr>
        <w:suppressAutoHyphens/>
        <w:ind w:right="11"/>
        <w:rPr>
          <w:lang w:val="pt-PT"/>
        </w:rPr>
      </w:pPr>
    </w:p>
    <w:p w14:paraId="75895A0C" w14:textId="77777777" w:rsidR="00F52341" w:rsidRPr="00F03387" w:rsidRDefault="00F52341" w:rsidP="00F52341">
      <w:pPr>
        <w:suppressAutoHyphens/>
        <w:ind w:right="11"/>
        <w:rPr>
          <w:lang w:val="pt-PT"/>
        </w:rPr>
      </w:pPr>
      <w:r w:rsidRPr="00F03387">
        <w:rPr>
          <w:lang w:val="pt-PT"/>
        </w:rPr>
        <w:t xml:space="preserve">Se a </w:t>
      </w:r>
      <w:r w:rsidR="003E49EC" w:rsidRPr="00F03387">
        <w:rPr>
          <w:lang w:val="pt-PT"/>
        </w:rPr>
        <w:t xml:space="preserve">percentagem de </w:t>
      </w:r>
      <w:r w:rsidRPr="00F03387">
        <w:rPr>
          <w:lang w:val="pt-PT"/>
        </w:rPr>
        <w:t xml:space="preserve">fração de ejeção ventricular esquerda (FEVE) baixar ≥ 10 pontos em relação ao valor inicial, E para um valor inferior a 50 %, o tratamento deverá ser suspenso e dever-se-á efetuar uma nova avaliação da FEVE no prazo de aproximadamente 3 semanas. Se a FEVE não tiver melhorado, ou se tiver diminuído mais, ou se se desenvolver </w:t>
      </w:r>
      <w:r w:rsidRPr="00F03387">
        <w:rPr>
          <w:szCs w:val="22"/>
          <w:lang w:val="pt-PT"/>
        </w:rPr>
        <w:t xml:space="preserve">insuficiência cardíaca congestiva (ICC) sintomática, </w:t>
      </w:r>
      <w:r w:rsidRPr="00F03387">
        <w:rPr>
          <w:lang w:val="pt-PT"/>
        </w:rPr>
        <w:t xml:space="preserve">deve ser fortemente considerada a </w:t>
      </w:r>
      <w:r w:rsidR="0010151B" w:rsidRPr="00F03387">
        <w:rPr>
          <w:lang w:val="pt-PT"/>
        </w:rPr>
        <w:t xml:space="preserve">descontinuação </w:t>
      </w:r>
      <w:r w:rsidRPr="00F03387">
        <w:rPr>
          <w:lang w:val="pt-PT"/>
        </w:rPr>
        <w:t>de Herceptin, a menos que os benefícios para o doente ultrapassem os riscos. Todos estes doentes deverão ser referenciados para avaliação e seguimento por um cardiologista.</w:t>
      </w:r>
    </w:p>
    <w:p w14:paraId="3150872E" w14:textId="77777777" w:rsidR="00F52341" w:rsidRPr="00F03387" w:rsidRDefault="00F52341" w:rsidP="00F52341">
      <w:pPr>
        <w:suppressAutoHyphens/>
        <w:ind w:right="11"/>
        <w:rPr>
          <w:lang w:val="pt-PT"/>
        </w:rPr>
      </w:pPr>
    </w:p>
    <w:p w14:paraId="795EBD42" w14:textId="77777777" w:rsidR="00F52341" w:rsidRPr="00F03387" w:rsidRDefault="00F52341" w:rsidP="00F52341">
      <w:pPr>
        <w:suppressAutoHyphens/>
        <w:ind w:right="11"/>
        <w:outlineLvl w:val="0"/>
        <w:rPr>
          <w:i/>
          <w:lang w:val="pt-PT"/>
        </w:rPr>
      </w:pPr>
      <w:r w:rsidRPr="00F03387">
        <w:rPr>
          <w:i/>
          <w:lang w:val="pt-PT"/>
        </w:rPr>
        <w:t>Omissão de doses</w:t>
      </w:r>
    </w:p>
    <w:p w14:paraId="428F8D1B" w14:textId="77777777" w:rsidR="00F52341" w:rsidRPr="00F03387" w:rsidRDefault="00F52341" w:rsidP="00F52341">
      <w:pPr>
        <w:suppressAutoHyphens/>
        <w:ind w:right="11"/>
        <w:rPr>
          <w:lang w:val="pt-PT"/>
        </w:rPr>
      </w:pPr>
      <w:r w:rsidRPr="00F03387">
        <w:rPr>
          <w:lang w:val="pt-PT"/>
        </w:rPr>
        <w:t>Se o doente falhar uma dose da formulação subcutânea de Herceptin, recomenda-se administrar a próxima dose de 600 mg (ou seja, a dose omitida) o mais rapidamente possível. O intervalo para administrações consecutivas da formulação subcutânea de Herceptin não deve ser inferior a 3 semanas.</w:t>
      </w:r>
    </w:p>
    <w:p w14:paraId="18250FAA" w14:textId="77777777" w:rsidR="00F52341" w:rsidRPr="00F03387" w:rsidRDefault="00F52341" w:rsidP="00F52341">
      <w:pPr>
        <w:suppressAutoHyphens/>
        <w:ind w:right="11"/>
        <w:rPr>
          <w:lang w:val="pt-PT"/>
        </w:rPr>
      </w:pPr>
    </w:p>
    <w:p w14:paraId="60D6B1D7" w14:textId="77777777" w:rsidR="00F52341" w:rsidRPr="00F03387" w:rsidRDefault="006F2E9E" w:rsidP="00F52341">
      <w:pPr>
        <w:outlineLvl w:val="0"/>
        <w:rPr>
          <w:i/>
          <w:lang w:val="pt-PT"/>
        </w:rPr>
      </w:pPr>
      <w:r w:rsidRPr="00F03387">
        <w:rPr>
          <w:i/>
          <w:lang w:val="pt-PT"/>
        </w:rPr>
        <w:t>Populações especiais</w:t>
      </w:r>
    </w:p>
    <w:p w14:paraId="27717114" w14:textId="77777777" w:rsidR="006F2E9E" w:rsidRPr="00F03387" w:rsidRDefault="00F52341" w:rsidP="006F2E9E">
      <w:pPr>
        <w:suppressAutoHyphens/>
        <w:ind w:right="11"/>
        <w:rPr>
          <w:lang w:val="pt-PT"/>
        </w:rPr>
      </w:pPr>
      <w:r w:rsidRPr="00F03387">
        <w:rPr>
          <w:lang w:val="pt-PT"/>
        </w:rPr>
        <w:t xml:space="preserve">Não foram realizados estudos farmacocinéticos específicos em idosos </w:t>
      </w:r>
      <w:r w:rsidR="00514067" w:rsidRPr="00F03387">
        <w:rPr>
          <w:lang w:val="pt-PT"/>
        </w:rPr>
        <w:t>e</w:t>
      </w:r>
      <w:r w:rsidRPr="00F03387">
        <w:rPr>
          <w:lang w:val="pt-PT"/>
        </w:rPr>
        <w:t xml:space="preserve"> em insuficientes renais ou hepáticos. Na análise da farmacocinética </w:t>
      </w:r>
      <w:r w:rsidR="00A2398D" w:rsidRPr="00F03387">
        <w:rPr>
          <w:lang w:val="pt-PT"/>
        </w:rPr>
        <w:t>populacional</w:t>
      </w:r>
      <w:r w:rsidRPr="00F03387">
        <w:rPr>
          <w:lang w:val="pt-PT"/>
        </w:rPr>
        <w:t xml:space="preserve">, a idade e a insuficiência renal não demonstraram afetar a </w:t>
      </w:r>
      <w:r w:rsidR="0010151B" w:rsidRPr="00F03387">
        <w:rPr>
          <w:lang w:val="pt-PT"/>
        </w:rPr>
        <w:t xml:space="preserve">biodisponibilidade </w:t>
      </w:r>
      <w:r w:rsidRPr="00F03387">
        <w:rPr>
          <w:lang w:val="pt-PT"/>
        </w:rPr>
        <w:t>do trastuzumab.</w:t>
      </w:r>
    </w:p>
    <w:p w14:paraId="460BDC4A" w14:textId="77777777" w:rsidR="00F52341" w:rsidRPr="00F03387" w:rsidRDefault="00F52341" w:rsidP="00F52341">
      <w:pPr>
        <w:rPr>
          <w:i/>
          <w:lang w:val="pt-PT"/>
        </w:rPr>
      </w:pPr>
    </w:p>
    <w:p w14:paraId="500EDC6C" w14:textId="77777777" w:rsidR="00F52341" w:rsidRPr="00F03387" w:rsidRDefault="00F52341" w:rsidP="00F52341">
      <w:pPr>
        <w:keepNext/>
        <w:keepLines/>
        <w:outlineLvl w:val="0"/>
        <w:rPr>
          <w:i/>
          <w:lang w:val="pt-PT"/>
        </w:rPr>
      </w:pPr>
      <w:r w:rsidRPr="00F03387">
        <w:rPr>
          <w:i/>
          <w:lang w:val="pt-PT"/>
        </w:rPr>
        <w:t>População pediátrica</w:t>
      </w:r>
    </w:p>
    <w:p w14:paraId="652AF765" w14:textId="77777777" w:rsidR="00F52341" w:rsidRPr="00F03387" w:rsidRDefault="00F52341" w:rsidP="00F52341">
      <w:pPr>
        <w:outlineLvl w:val="0"/>
        <w:rPr>
          <w:lang w:val="pt-PT"/>
        </w:rPr>
      </w:pPr>
      <w:r w:rsidRPr="00F03387">
        <w:rPr>
          <w:lang w:val="pt-PT"/>
        </w:rPr>
        <w:t xml:space="preserve">Na população pediátrica, não há utilização relevante </w:t>
      </w:r>
      <w:r w:rsidR="0010151B" w:rsidRPr="00F03387">
        <w:rPr>
          <w:lang w:val="pt-PT"/>
        </w:rPr>
        <w:t>de</w:t>
      </w:r>
      <w:r w:rsidRPr="00F03387">
        <w:rPr>
          <w:lang w:val="pt-PT"/>
        </w:rPr>
        <w:t xml:space="preserve"> Herceptin.</w:t>
      </w:r>
    </w:p>
    <w:p w14:paraId="3C61C791" w14:textId="77777777" w:rsidR="00F52341" w:rsidRPr="00F03387" w:rsidRDefault="00F52341" w:rsidP="00F52341">
      <w:pPr>
        <w:outlineLvl w:val="0"/>
        <w:rPr>
          <w:lang w:val="pt-PT"/>
        </w:rPr>
      </w:pPr>
    </w:p>
    <w:p w14:paraId="0E31D268" w14:textId="77777777" w:rsidR="00F52341" w:rsidRPr="00F03387" w:rsidRDefault="00F52341" w:rsidP="00F52341">
      <w:pPr>
        <w:outlineLvl w:val="0"/>
        <w:rPr>
          <w:u w:val="single"/>
          <w:lang w:val="pt-PT"/>
        </w:rPr>
      </w:pPr>
      <w:r w:rsidRPr="00F03387">
        <w:rPr>
          <w:u w:val="single"/>
          <w:lang w:val="pt-PT"/>
        </w:rPr>
        <w:t>Modo de administração</w:t>
      </w:r>
    </w:p>
    <w:p w14:paraId="28619342" w14:textId="77777777" w:rsidR="00F52341" w:rsidRPr="00F03387" w:rsidRDefault="00F52341" w:rsidP="00F52341">
      <w:pPr>
        <w:outlineLvl w:val="0"/>
        <w:rPr>
          <w:u w:val="single"/>
          <w:lang w:val="pt-PT"/>
        </w:rPr>
      </w:pPr>
    </w:p>
    <w:p w14:paraId="425B1CA6" w14:textId="77777777" w:rsidR="00F52341" w:rsidRPr="00F03387" w:rsidRDefault="00F52341" w:rsidP="00F52341">
      <w:pPr>
        <w:suppressAutoHyphens/>
        <w:ind w:right="11"/>
        <w:rPr>
          <w:lang w:val="pt-PT"/>
        </w:rPr>
      </w:pPr>
      <w:r w:rsidRPr="00F03387">
        <w:rPr>
          <w:lang w:val="pt-PT"/>
        </w:rPr>
        <w:t>A dose de 600 mg deve ser administrada apenas como uma injeção subcutânea durante 2-5 minutos</w:t>
      </w:r>
      <w:r w:rsidR="007078CC" w:rsidRPr="00F03387">
        <w:rPr>
          <w:lang w:val="pt-PT"/>
        </w:rPr>
        <w:t>, a cada três semanas</w:t>
      </w:r>
      <w:r w:rsidRPr="00F03387">
        <w:rPr>
          <w:lang w:val="pt-PT"/>
        </w:rPr>
        <w:t xml:space="preserve">. O local da injeção deve ser alternado entre a coxa direita e esquerda. As novas injeções devem ser administradas pelo menos a 2,5 cm de distância de um local anterior e nunca em zonas onde a pele se apresente vermelha, com equimose, com sensibilidade dolorosa ou com tumefação. </w:t>
      </w:r>
      <w:r w:rsidR="0010151B" w:rsidRPr="00F03387">
        <w:rPr>
          <w:lang w:val="pt-PT"/>
        </w:rPr>
        <w:t>N</w:t>
      </w:r>
      <w:r w:rsidRPr="00F03387">
        <w:rPr>
          <w:lang w:val="pt-PT"/>
        </w:rPr>
        <w:t xml:space="preserve">o decurso do tratamento com a formulação subcutânea de Herceptin, outros medicamentos de administração subcutânea devem ser preferencialmente injetados em locais diferentes. Os doentes devem ser </w:t>
      </w:r>
      <w:r w:rsidR="00453867" w:rsidRPr="00F03387">
        <w:rPr>
          <w:lang w:val="pt-PT"/>
        </w:rPr>
        <w:t xml:space="preserve">observados </w:t>
      </w:r>
      <w:r w:rsidRPr="00F03387">
        <w:rPr>
          <w:lang w:val="pt-PT"/>
        </w:rPr>
        <w:t xml:space="preserve">durante </w:t>
      </w:r>
      <w:r w:rsidR="00453867" w:rsidRPr="00F03387">
        <w:rPr>
          <w:lang w:val="pt-PT"/>
        </w:rPr>
        <w:t>30 minutos</w:t>
      </w:r>
      <w:r w:rsidRPr="00F03387">
        <w:rPr>
          <w:lang w:val="pt-PT"/>
        </w:rPr>
        <w:t xml:space="preserve"> após a primeira injeção, e durante </w:t>
      </w:r>
      <w:r w:rsidR="00453867" w:rsidRPr="00F03387">
        <w:rPr>
          <w:lang w:val="pt-PT"/>
        </w:rPr>
        <w:t>15 minutos</w:t>
      </w:r>
      <w:r w:rsidRPr="00F03387">
        <w:rPr>
          <w:lang w:val="pt-PT"/>
        </w:rPr>
        <w:t xml:space="preserve"> após as injeções subsequentes, relativamente a sinais e sintomas de reações relacionadas com a admin</w:t>
      </w:r>
      <w:r w:rsidR="007A1899" w:rsidRPr="00F03387">
        <w:rPr>
          <w:lang w:val="pt-PT"/>
        </w:rPr>
        <w:t>i</w:t>
      </w:r>
      <w:r w:rsidRPr="00F03387">
        <w:rPr>
          <w:lang w:val="pt-PT"/>
        </w:rPr>
        <w:t xml:space="preserve">stração (ver secções 4.4 e 4.8). </w:t>
      </w:r>
    </w:p>
    <w:p w14:paraId="3C66E5B2" w14:textId="77777777" w:rsidR="00F52341" w:rsidRPr="00F03387" w:rsidRDefault="00F52341" w:rsidP="00F52341">
      <w:pPr>
        <w:suppressAutoHyphens/>
        <w:ind w:right="11"/>
        <w:rPr>
          <w:lang w:val="pt-PT"/>
        </w:rPr>
      </w:pPr>
    </w:p>
    <w:p w14:paraId="5286ABE3" w14:textId="77777777" w:rsidR="00F52341" w:rsidRPr="00F03387" w:rsidRDefault="00F52341" w:rsidP="00F52341">
      <w:pPr>
        <w:suppressAutoHyphens/>
        <w:ind w:right="11"/>
        <w:outlineLvl w:val="0"/>
        <w:rPr>
          <w:lang w:val="pt-PT"/>
        </w:rPr>
      </w:pPr>
      <w:r w:rsidRPr="00F03387">
        <w:rPr>
          <w:lang w:val="pt-PT"/>
        </w:rPr>
        <w:t>Para instruções de utilização e manuseamento da formulação subcutânea de Herceptin, ver a secção 6.6.</w:t>
      </w:r>
    </w:p>
    <w:p w14:paraId="137D1595" w14:textId="77777777" w:rsidR="00F52341" w:rsidRPr="00F03387" w:rsidRDefault="00F52341" w:rsidP="00F52341">
      <w:pPr>
        <w:suppressAutoHyphens/>
        <w:rPr>
          <w:lang w:val="pt-PT"/>
        </w:rPr>
      </w:pPr>
    </w:p>
    <w:p w14:paraId="40B1C11B" w14:textId="77777777" w:rsidR="00F52341" w:rsidRPr="00F03387" w:rsidRDefault="00F52341" w:rsidP="00F52341">
      <w:pPr>
        <w:suppressAutoHyphens/>
        <w:ind w:left="567" w:hanging="567"/>
        <w:rPr>
          <w:lang w:val="pt-PT"/>
        </w:rPr>
      </w:pPr>
      <w:r w:rsidRPr="00F03387">
        <w:rPr>
          <w:b/>
          <w:lang w:val="pt-PT"/>
        </w:rPr>
        <w:t>4.3</w:t>
      </w:r>
      <w:r w:rsidRPr="00F03387">
        <w:rPr>
          <w:b/>
          <w:lang w:val="pt-PT"/>
        </w:rPr>
        <w:tab/>
        <w:t>Contraindicações</w:t>
      </w:r>
    </w:p>
    <w:p w14:paraId="7E4A09B0" w14:textId="77777777" w:rsidR="00F52341" w:rsidRPr="00F03387" w:rsidRDefault="00F52341" w:rsidP="00F52341">
      <w:pPr>
        <w:suppressAutoHyphens/>
        <w:rPr>
          <w:lang w:val="pt-PT"/>
        </w:rPr>
      </w:pPr>
    </w:p>
    <w:p w14:paraId="79629FD1" w14:textId="77777777" w:rsidR="00F52341" w:rsidRPr="00F03387" w:rsidRDefault="00F52341" w:rsidP="00F52341">
      <w:pPr>
        <w:suppressAutoHyphens/>
        <w:ind w:left="288" w:right="14" w:hanging="288"/>
        <w:rPr>
          <w:lang w:val="pt-PT"/>
        </w:rPr>
      </w:pPr>
      <w:r w:rsidRPr="00F03387">
        <w:rPr>
          <w:rFonts w:ascii="Symbol" w:hAnsi="Symbol"/>
          <w:lang w:val="pt-PT"/>
        </w:rPr>
        <w:t></w:t>
      </w:r>
      <w:r w:rsidRPr="00F03387">
        <w:rPr>
          <w:rFonts w:ascii="Symbol" w:hAnsi="Symbol"/>
          <w:lang w:val="pt-PT"/>
        </w:rPr>
        <w:tab/>
      </w:r>
      <w:r w:rsidRPr="00F03387">
        <w:rPr>
          <w:lang w:val="pt-PT"/>
        </w:rPr>
        <w:t xml:space="preserve">Hipersensibilidade ao trastuzumab, proteínas murinas, hialuronidase ou a qualquer um dos excipientes </w:t>
      </w:r>
      <w:r w:rsidRPr="00F03387">
        <w:rPr>
          <w:szCs w:val="24"/>
          <w:lang w:val="pt-PT"/>
        </w:rPr>
        <w:t>mencionados na secção 6.1</w:t>
      </w:r>
      <w:r w:rsidRPr="00F03387">
        <w:rPr>
          <w:lang w:val="pt-PT"/>
        </w:rPr>
        <w:t xml:space="preserve">. </w:t>
      </w:r>
    </w:p>
    <w:p w14:paraId="579A10EE" w14:textId="77777777" w:rsidR="00F52341" w:rsidRPr="00F03387" w:rsidRDefault="00F52341" w:rsidP="00F52341">
      <w:pPr>
        <w:suppressAutoHyphens/>
        <w:ind w:left="288" w:right="14" w:hanging="288"/>
        <w:rPr>
          <w:lang w:val="pt-PT"/>
        </w:rPr>
      </w:pPr>
      <w:r w:rsidRPr="00F03387">
        <w:rPr>
          <w:rFonts w:ascii="Symbol" w:hAnsi="Symbol"/>
          <w:lang w:val="pt-PT"/>
        </w:rPr>
        <w:t></w:t>
      </w:r>
      <w:r w:rsidRPr="00F03387">
        <w:rPr>
          <w:rFonts w:ascii="Symbol" w:hAnsi="Symbol"/>
          <w:lang w:val="pt-PT"/>
        </w:rPr>
        <w:tab/>
      </w:r>
      <w:r w:rsidRPr="00F03387">
        <w:rPr>
          <w:lang w:val="pt-PT"/>
        </w:rPr>
        <w:t xml:space="preserve">Dispneia grave em repouso, devido a complicações da neoplasia avançada ou que </w:t>
      </w:r>
      <w:r w:rsidR="0010151B" w:rsidRPr="00F03387">
        <w:rPr>
          <w:lang w:val="pt-PT"/>
        </w:rPr>
        <w:t>requeira</w:t>
      </w:r>
      <w:r w:rsidRPr="00F03387">
        <w:rPr>
          <w:lang w:val="pt-PT"/>
        </w:rPr>
        <w:t xml:space="preserve"> terapêutica suplementar com oxigénio.</w:t>
      </w:r>
    </w:p>
    <w:p w14:paraId="4C886BFA" w14:textId="77777777" w:rsidR="00F52341" w:rsidRPr="00F03387" w:rsidRDefault="00F52341" w:rsidP="00F52341">
      <w:pPr>
        <w:suppressAutoHyphens/>
        <w:rPr>
          <w:lang w:val="pt-PT"/>
        </w:rPr>
      </w:pPr>
    </w:p>
    <w:p w14:paraId="28A336C7" w14:textId="77777777" w:rsidR="00F52341" w:rsidRPr="00F03387" w:rsidRDefault="00F52341" w:rsidP="00E4007C">
      <w:pPr>
        <w:keepNext/>
        <w:keepLines/>
        <w:suppressAutoHyphens/>
        <w:ind w:left="567" w:hanging="567"/>
        <w:rPr>
          <w:lang w:val="pt-PT"/>
        </w:rPr>
      </w:pPr>
      <w:r w:rsidRPr="00F03387">
        <w:rPr>
          <w:b/>
          <w:lang w:val="pt-PT"/>
        </w:rPr>
        <w:t>4.4</w:t>
      </w:r>
      <w:r w:rsidRPr="00F03387">
        <w:rPr>
          <w:b/>
          <w:lang w:val="pt-PT"/>
        </w:rPr>
        <w:tab/>
        <w:t>Advertências e precauções especiais de utilização</w:t>
      </w:r>
    </w:p>
    <w:p w14:paraId="18794BC8" w14:textId="77777777" w:rsidR="00F52341" w:rsidRPr="00F03387" w:rsidRDefault="00F52341" w:rsidP="00E4007C">
      <w:pPr>
        <w:keepNext/>
        <w:keepLines/>
        <w:suppressAutoHyphens/>
        <w:rPr>
          <w:lang w:val="pt-PT"/>
        </w:rPr>
      </w:pPr>
    </w:p>
    <w:p w14:paraId="005D092F" w14:textId="77777777" w:rsidR="00AE2D64" w:rsidRPr="00F03387" w:rsidRDefault="00AE2D64" w:rsidP="00E4007C">
      <w:pPr>
        <w:keepNext/>
        <w:keepLines/>
        <w:suppressAutoHyphens/>
        <w:rPr>
          <w:u w:val="single"/>
          <w:lang w:val="pt-PT"/>
        </w:rPr>
      </w:pPr>
      <w:r w:rsidRPr="00F03387">
        <w:rPr>
          <w:u w:val="single"/>
          <w:lang w:val="pt-PT"/>
        </w:rPr>
        <w:t xml:space="preserve">Rastreabilidade </w:t>
      </w:r>
    </w:p>
    <w:p w14:paraId="0C35F52B" w14:textId="77777777" w:rsidR="00AE2D64" w:rsidRPr="00F03387" w:rsidRDefault="00AE2D64" w:rsidP="00E4007C">
      <w:pPr>
        <w:keepNext/>
        <w:keepLines/>
        <w:suppressAutoHyphens/>
        <w:rPr>
          <w:lang w:val="pt-PT"/>
        </w:rPr>
      </w:pPr>
    </w:p>
    <w:p w14:paraId="0D0B22BB" w14:textId="77777777" w:rsidR="00261E2A" w:rsidRPr="00F03387" w:rsidRDefault="00261E2A" w:rsidP="00E4007C">
      <w:pPr>
        <w:keepNext/>
        <w:keepLines/>
        <w:suppressAutoHyphens/>
        <w:rPr>
          <w:lang w:val="pt-PT"/>
        </w:rPr>
      </w:pPr>
      <w:r w:rsidRPr="00F03387">
        <w:rPr>
          <w:lang w:val="pt-PT"/>
        </w:rPr>
        <w:t xml:space="preserve">De modo a melhorar a rastreabilidade dos medicamentos biológicos, o nome de marca </w:t>
      </w:r>
      <w:r w:rsidR="003E49EC" w:rsidRPr="00F03387">
        <w:rPr>
          <w:lang w:val="pt-PT"/>
        </w:rPr>
        <w:t xml:space="preserve">e o número de lote </w:t>
      </w:r>
      <w:r w:rsidRPr="00F03387">
        <w:rPr>
          <w:lang w:val="pt-PT"/>
        </w:rPr>
        <w:t xml:space="preserve">do </w:t>
      </w:r>
      <w:r w:rsidRPr="00F03387">
        <w:rPr>
          <w:szCs w:val="22"/>
          <w:lang w:val="pt-PT"/>
        </w:rPr>
        <w:t xml:space="preserve">medicamento </w:t>
      </w:r>
      <w:r w:rsidRPr="00F03387">
        <w:rPr>
          <w:lang w:val="pt-PT"/>
        </w:rPr>
        <w:t>administrado deve</w:t>
      </w:r>
      <w:r w:rsidR="0010151B" w:rsidRPr="00F03387">
        <w:rPr>
          <w:lang w:val="pt-PT"/>
        </w:rPr>
        <w:t>m</w:t>
      </w:r>
      <w:r w:rsidRPr="00F03387">
        <w:rPr>
          <w:lang w:val="pt-PT"/>
        </w:rPr>
        <w:t xml:space="preserve"> ser claramente registado</w:t>
      </w:r>
      <w:r w:rsidR="0010151B" w:rsidRPr="00F03387">
        <w:rPr>
          <w:lang w:val="pt-PT"/>
        </w:rPr>
        <w:t>s</w:t>
      </w:r>
      <w:r w:rsidRPr="00F03387">
        <w:rPr>
          <w:lang w:val="pt-PT"/>
        </w:rPr>
        <w:t>.</w:t>
      </w:r>
    </w:p>
    <w:p w14:paraId="7F4012F2" w14:textId="77777777" w:rsidR="00261E2A" w:rsidRPr="00F03387" w:rsidRDefault="00261E2A" w:rsidP="00F52341">
      <w:pPr>
        <w:suppressAutoHyphens/>
        <w:rPr>
          <w:lang w:val="pt-PT"/>
        </w:rPr>
      </w:pPr>
    </w:p>
    <w:p w14:paraId="5823D99B" w14:textId="77777777" w:rsidR="00F52341" w:rsidRPr="00F03387" w:rsidRDefault="00F52341" w:rsidP="00F52341">
      <w:pPr>
        <w:suppressAutoHyphens/>
        <w:rPr>
          <w:lang w:val="pt-PT"/>
        </w:rPr>
      </w:pPr>
      <w:r w:rsidRPr="00F03387">
        <w:rPr>
          <w:lang w:val="pt-PT"/>
        </w:rPr>
        <w:t>A determinação do HER2 deve ser realizada num laboratório especializado, que assegure uma validação adequada dos procedimentos do teste (ver secção 5.1).</w:t>
      </w:r>
    </w:p>
    <w:p w14:paraId="726006D1" w14:textId="77777777" w:rsidR="00F52341" w:rsidRPr="00F03387" w:rsidRDefault="00F52341" w:rsidP="00F52341">
      <w:pPr>
        <w:suppressAutoHyphens/>
        <w:rPr>
          <w:lang w:val="pt-PT"/>
        </w:rPr>
      </w:pPr>
    </w:p>
    <w:p w14:paraId="68F27543" w14:textId="77777777" w:rsidR="00F52341" w:rsidRPr="00F03387" w:rsidRDefault="00F52341" w:rsidP="00F52341">
      <w:pPr>
        <w:suppressAutoHyphens/>
        <w:rPr>
          <w:lang w:val="pt-PT"/>
        </w:rPr>
      </w:pPr>
      <w:r w:rsidRPr="00F03387">
        <w:rPr>
          <w:lang w:val="pt-PT"/>
        </w:rPr>
        <w:t>Atualmente não estão disponíveis dados de ensaios clínicos sobre a repetição do tratamento de doentes com exposição anterior ao Herceptin, em contexto adjuvante.</w:t>
      </w:r>
    </w:p>
    <w:p w14:paraId="38897690" w14:textId="77777777" w:rsidR="00F52341" w:rsidRPr="00F03387" w:rsidRDefault="00F52341" w:rsidP="00F52341">
      <w:pPr>
        <w:suppressAutoHyphens/>
        <w:rPr>
          <w:lang w:val="pt-PT"/>
        </w:rPr>
      </w:pPr>
    </w:p>
    <w:p w14:paraId="0C964962" w14:textId="77777777" w:rsidR="00F52341" w:rsidRPr="00F03387" w:rsidRDefault="00F52341" w:rsidP="00A41D4E">
      <w:pPr>
        <w:keepNext/>
        <w:keepLines/>
        <w:suppressAutoHyphens/>
        <w:ind w:right="11"/>
        <w:outlineLvl w:val="0"/>
        <w:rPr>
          <w:u w:val="single"/>
          <w:lang w:val="pt-PT"/>
        </w:rPr>
      </w:pPr>
      <w:r w:rsidRPr="00F03387">
        <w:rPr>
          <w:u w:val="single"/>
          <w:lang w:val="pt-PT"/>
        </w:rPr>
        <w:t>Disfunção cardíaca</w:t>
      </w:r>
    </w:p>
    <w:p w14:paraId="7C89EA9F" w14:textId="77777777" w:rsidR="00F52341" w:rsidRPr="00F03387" w:rsidRDefault="00F52341" w:rsidP="00A41D4E">
      <w:pPr>
        <w:keepNext/>
        <w:keepLines/>
        <w:suppressAutoHyphens/>
        <w:ind w:right="11"/>
        <w:outlineLvl w:val="0"/>
        <w:rPr>
          <w:i/>
          <w:lang w:val="pt-PT"/>
        </w:rPr>
      </w:pPr>
    </w:p>
    <w:p w14:paraId="51FAD48A" w14:textId="77777777" w:rsidR="00F52341" w:rsidRPr="00F03387" w:rsidRDefault="00F52341" w:rsidP="00A253EB">
      <w:pPr>
        <w:keepNext/>
        <w:keepLines/>
        <w:suppressAutoHyphens/>
        <w:ind w:right="11"/>
        <w:outlineLvl w:val="0"/>
        <w:rPr>
          <w:i/>
          <w:u w:val="single"/>
          <w:lang w:val="pt-PT"/>
        </w:rPr>
      </w:pPr>
      <w:r w:rsidRPr="00F03387">
        <w:rPr>
          <w:i/>
          <w:u w:val="single"/>
          <w:lang w:val="pt-PT"/>
        </w:rPr>
        <w:t>Considerações gerais</w:t>
      </w:r>
    </w:p>
    <w:p w14:paraId="1EB898DD" w14:textId="77777777" w:rsidR="00F52341" w:rsidRPr="00F03387" w:rsidRDefault="00F52341" w:rsidP="00A253EB">
      <w:pPr>
        <w:keepNext/>
        <w:keepLines/>
        <w:suppressAutoHyphens/>
        <w:ind w:right="11"/>
        <w:outlineLvl w:val="0"/>
        <w:rPr>
          <w:i/>
          <w:lang w:val="pt-PT"/>
        </w:rPr>
      </w:pPr>
    </w:p>
    <w:p w14:paraId="2ACD0AE3" w14:textId="77777777" w:rsidR="00F52341" w:rsidRPr="00F03387" w:rsidRDefault="00F52341" w:rsidP="00A253EB">
      <w:pPr>
        <w:keepNext/>
        <w:keepLines/>
        <w:rPr>
          <w:lang w:val="pt-PT"/>
        </w:rPr>
      </w:pPr>
      <w:r w:rsidRPr="00F03387">
        <w:rPr>
          <w:lang w:val="pt-PT"/>
        </w:rPr>
        <w:t xml:space="preserve">Os doentes tratados com Herceptin têm um risco acrescido de desenvolver </w:t>
      </w:r>
      <w:r w:rsidRPr="00F03387">
        <w:rPr>
          <w:szCs w:val="22"/>
          <w:lang w:val="pt-PT"/>
        </w:rPr>
        <w:t>ICC</w:t>
      </w:r>
      <w:r w:rsidRPr="00F03387">
        <w:rPr>
          <w:lang w:val="pt-PT"/>
        </w:rPr>
        <w:t xml:space="preserve"> (</w:t>
      </w:r>
      <w:r w:rsidR="003E49EC" w:rsidRPr="00F03387">
        <w:rPr>
          <w:lang w:val="pt-PT"/>
        </w:rPr>
        <w:t>C</w:t>
      </w:r>
      <w:r w:rsidRPr="00F03387">
        <w:rPr>
          <w:lang w:val="pt-PT"/>
        </w:rPr>
        <w:t xml:space="preserve">lasse II/IV da </w:t>
      </w:r>
      <w:r w:rsidRPr="00F03387">
        <w:rPr>
          <w:i/>
          <w:lang w:val="pt-PT"/>
        </w:rPr>
        <w:t>New York Heart Association</w:t>
      </w:r>
      <w:r w:rsidRPr="00F03387">
        <w:rPr>
          <w:lang w:val="pt-PT"/>
        </w:rPr>
        <w:t xml:space="preserve"> [NYHA]) ou disfunção cardíaca assintomática. Estes acontecimentos têm sido observados em doentes em tratamento apenas com Herceptin ou em associação com paclitaxel ou docetaxel, particularmente no seguimento de quimioterapia com antraciclinas (doxorrubicina ou epirrubicina). Estes acontecimentos podem ser moderados a graves e têm sido associados a morte (ver secção 4.8). Adicionalmente, deve-se ter precaução no tratamento de doentes com risco cardíaco aumentado, p. ex., hipertensão, doença documentada da artéria coronária, ICC, FEVE inferior a 55%, idade avançada.</w:t>
      </w:r>
    </w:p>
    <w:p w14:paraId="17276D93" w14:textId="77777777" w:rsidR="00F52341" w:rsidRPr="00F03387" w:rsidRDefault="00F52341" w:rsidP="00F52341">
      <w:pPr>
        <w:rPr>
          <w:lang w:val="pt-PT"/>
        </w:rPr>
      </w:pPr>
    </w:p>
    <w:p w14:paraId="5EA36256" w14:textId="77777777" w:rsidR="00F52341" w:rsidRPr="00F03387" w:rsidRDefault="00F52341" w:rsidP="00F52341">
      <w:pPr>
        <w:suppressAutoHyphens/>
        <w:ind w:right="11"/>
        <w:rPr>
          <w:lang w:val="pt-PT"/>
        </w:rPr>
      </w:pPr>
      <w:r w:rsidRPr="00F03387">
        <w:rPr>
          <w:lang w:val="pt-PT"/>
        </w:rPr>
        <w:t>Todos os candidatos a tratamento com Herceptin, mas especialmente aqueles com exposição prévia a antraciclinas e ciclofosfamida, devem ser submetidos a</w:t>
      </w:r>
      <w:r w:rsidR="0010151B" w:rsidRPr="00F03387">
        <w:rPr>
          <w:lang w:val="pt-PT"/>
        </w:rPr>
        <w:t xml:space="preserve"> uma</w:t>
      </w:r>
      <w:r w:rsidRPr="00F03387">
        <w:rPr>
          <w:lang w:val="pt-PT"/>
        </w:rPr>
        <w:t xml:space="preserve"> cuidadosa avaliação da função cardíaca antes do início do tratamento, incluindo história clínica e exame físico, eletrocardiograma (ECG), ecocardiograma e/ou</w:t>
      </w:r>
      <w:r w:rsidRPr="00F03387">
        <w:rPr>
          <w:rFonts w:cs="Arial"/>
          <w:szCs w:val="22"/>
          <w:lang w:val="pt-PT"/>
        </w:rPr>
        <w:t xml:space="preserve"> angiografia de radionucl</w:t>
      </w:r>
      <w:r w:rsidR="0010151B" w:rsidRPr="00F03387">
        <w:rPr>
          <w:rFonts w:cs="Arial"/>
          <w:szCs w:val="22"/>
          <w:lang w:val="pt-PT"/>
        </w:rPr>
        <w:t>í</w:t>
      </w:r>
      <w:r w:rsidRPr="00F03387">
        <w:rPr>
          <w:rFonts w:cs="Arial"/>
          <w:szCs w:val="22"/>
          <w:lang w:val="pt-PT"/>
        </w:rPr>
        <w:t>d</w:t>
      </w:r>
      <w:r w:rsidR="0010151B" w:rsidRPr="00F03387">
        <w:rPr>
          <w:rFonts w:cs="Arial"/>
          <w:szCs w:val="22"/>
          <w:lang w:val="pt-PT"/>
        </w:rPr>
        <w:t>e</w:t>
      </w:r>
      <w:r w:rsidRPr="00F03387">
        <w:rPr>
          <w:rFonts w:cs="Arial"/>
          <w:szCs w:val="22"/>
          <w:lang w:val="pt-PT"/>
        </w:rPr>
        <w:t xml:space="preserve">os de primeira passagem </w:t>
      </w:r>
      <w:r w:rsidRPr="00F03387">
        <w:rPr>
          <w:szCs w:val="22"/>
          <w:lang w:val="pt-PT"/>
        </w:rPr>
        <w:t>(MUGA)</w:t>
      </w:r>
      <w:r w:rsidRPr="00F03387">
        <w:rPr>
          <w:lang w:val="pt-PT"/>
        </w:rPr>
        <w:t xml:space="preserve"> ou imagiologia por ressonância magnética. A monitorização pode ajudar a identificar doentes que desenvolvam disfunção cardíaca. As avaliações cardíacas efetuadas antes do início do tratamento devem ser repetidas durante o tratamento, de 3 em 3 meses, e após o fim do tratamento, de 6 em 6 meses, até 24 meses após a última administração de Herceptin. Deve ser efetuada uma cuidadosa avaliação do risco-benefício antes de se decidir efetuar um tratamento com Herceptin. </w:t>
      </w:r>
    </w:p>
    <w:p w14:paraId="3D007773" w14:textId="77777777" w:rsidR="00F52341" w:rsidRPr="00F03387" w:rsidRDefault="00F52341" w:rsidP="00F52341">
      <w:pPr>
        <w:suppressAutoHyphens/>
        <w:ind w:right="11"/>
        <w:rPr>
          <w:lang w:val="pt-PT"/>
        </w:rPr>
      </w:pPr>
    </w:p>
    <w:p w14:paraId="55F35A6E" w14:textId="77777777" w:rsidR="00F52341" w:rsidRPr="00F03387" w:rsidRDefault="00B23A2C" w:rsidP="00F52341">
      <w:pPr>
        <w:suppressAutoHyphens/>
        <w:rPr>
          <w:lang w:val="pt-PT"/>
        </w:rPr>
      </w:pPr>
      <w:r w:rsidRPr="00F03387">
        <w:rPr>
          <w:lang w:val="pt-PT"/>
        </w:rPr>
        <w:t>Com base na análise farmacocinética populacional de todos os dados disponíveis (ver secção 5.2)</w:t>
      </w:r>
      <w:r w:rsidR="00F52341" w:rsidRPr="00F03387">
        <w:rPr>
          <w:lang w:val="pt-PT"/>
        </w:rPr>
        <w:t xml:space="preserve"> o trastuzumab pode permanecer em circulação até 7 </w:t>
      </w:r>
      <w:r w:rsidRPr="00F03387">
        <w:rPr>
          <w:lang w:val="pt-PT"/>
        </w:rPr>
        <w:t>meses</w:t>
      </w:r>
      <w:r w:rsidR="00F52341" w:rsidRPr="00F03387">
        <w:rPr>
          <w:lang w:val="pt-PT"/>
        </w:rPr>
        <w:t xml:space="preserve"> após o fim do tratamento com Herceptin. Os doentes tratados com antraciclinas após o fim da terapêutica com Herceptin podem apresentar um risco aumentado de disfunção cardíaca. Se possível, os médicos devem evitar a terapêutica baseada em antraciclinas até 7 </w:t>
      </w:r>
      <w:r w:rsidRPr="00F03387">
        <w:rPr>
          <w:lang w:val="pt-PT"/>
        </w:rPr>
        <w:t>meses</w:t>
      </w:r>
      <w:r w:rsidR="00F52341" w:rsidRPr="00F03387">
        <w:rPr>
          <w:lang w:val="pt-PT"/>
        </w:rPr>
        <w:t xml:space="preserve"> após o fim do tratamento com Herceptin. No caso de se utilizarem antraciclinas, a função cardíaca do doente deverá ser cuidadosamente monitorizada. </w:t>
      </w:r>
    </w:p>
    <w:p w14:paraId="73E11E20" w14:textId="77777777" w:rsidR="00F52341" w:rsidRPr="00F03387" w:rsidRDefault="00F52341" w:rsidP="00F52341">
      <w:pPr>
        <w:suppressAutoHyphens/>
        <w:ind w:right="11"/>
        <w:rPr>
          <w:lang w:val="pt-PT"/>
        </w:rPr>
      </w:pPr>
    </w:p>
    <w:p w14:paraId="1E4DAE9C" w14:textId="77777777" w:rsidR="00F52341" w:rsidRPr="00F03387" w:rsidRDefault="00F52341" w:rsidP="00F52341">
      <w:pPr>
        <w:suppressAutoHyphens/>
        <w:ind w:right="11"/>
        <w:rPr>
          <w:lang w:val="pt-PT"/>
        </w:rPr>
      </w:pPr>
      <w:r w:rsidRPr="00F03387">
        <w:rPr>
          <w:lang w:val="pt-PT"/>
        </w:rPr>
        <w:t xml:space="preserve">Deverá ser considerada uma avaliação cardiológica formal nos doentes </w:t>
      </w:r>
      <w:r w:rsidR="0010151B" w:rsidRPr="00F03387">
        <w:rPr>
          <w:lang w:val="pt-PT"/>
        </w:rPr>
        <w:t>n</w:t>
      </w:r>
      <w:r w:rsidRPr="00F03387">
        <w:rPr>
          <w:lang w:val="pt-PT"/>
        </w:rPr>
        <w:t xml:space="preserve">os quais existam preocupações cardiovasculares aquando da avaliação inicial. A função cardíaca deverá ser monitorizada em todos os doentes durante o tratamento (p. ex., a cada 12 semanas). A monitorização pode ajudar a identificar doentes que desenvolvam disfunção cardíaca. Os doentes que desenvolvam disfunção cardíaca assintomática podem beneficiar </w:t>
      </w:r>
      <w:r w:rsidR="0010151B" w:rsidRPr="00F03387">
        <w:rPr>
          <w:lang w:val="pt-PT"/>
        </w:rPr>
        <w:t xml:space="preserve">de </w:t>
      </w:r>
      <w:r w:rsidRPr="00F03387">
        <w:rPr>
          <w:lang w:val="pt-PT"/>
        </w:rPr>
        <w:t xml:space="preserve">uma monitorização mais frequente (p. ex., a cada 6-8 semanas). Se os doentes apresentarem uma diminuição progressiva da função ventricular esquerda, mas permanecerem assintomáticos, o médico deve considerar a descontinuação da terapêutica no caso de não se observar benefício clínico da terapêutica com Herceptin. </w:t>
      </w:r>
    </w:p>
    <w:p w14:paraId="25304940" w14:textId="77777777" w:rsidR="00F52341" w:rsidRPr="00F03387" w:rsidRDefault="00F52341" w:rsidP="00F52341">
      <w:pPr>
        <w:suppressAutoHyphens/>
        <w:ind w:right="11"/>
        <w:rPr>
          <w:lang w:val="pt-PT"/>
        </w:rPr>
      </w:pPr>
    </w:p>
    <w:p w14:paraId="4876E707" w14:textId="77777777" w:rsidR="00F52341" w:rsidRPr="00F03387" w:rsidRDefault="00F52341" w:rsidP="00F52341">
      <w:pPr>
        <w:suppressAutoHyphens/>
        <w:ind w:right="11"/>
        <w:rPr>
          <w:lang w:val="pt-PT"/>
        </w:rPr>
      </w:pPr>
      <w:r w:rsidRPr="00F03387">
        <w:rPr>
          <w:lang w:val="pt-PT"/>
        </w:rPr>
        <w:t xml:space="preserve">A segurança da continuação ou do reinício de Herceptin em doentes que apresentem disfunção cardíaca não foi estudada prospectivamente. Se a </w:t>
      </w:r>
      <w:r w:rsidR="003E49EC" w:rsidRPr="00F03387">
        <w:rPr>
          <w:lang w:val="pt-PT"/>
        </w:rPr>
        <w:t xml:space="preserve">percentagem de </w:t>
      </w:r>
      <w:r w:rsidRPr="00F03387">
        <w:rPr>
          <w:lang w:val="pt-PT"/>
        </w:rPr>
        <w:t xml:space="preserve">fração de ejeção ventricular esquerda (FEVE) baixar </w:t>
      </w:r>
      <w:r w:rsidR="003E49EC" w:rsidRPr="00F03387">
        <w:rPr>
          <w:lang w:val="pt-PT"/>
        </w:rPr>
        <w:t xml:space="preserve">≥ </w:t>
      </w:r>
      <w:r w:rsidRPr="00F03387">
        <w:rPr>
          <w:lang w:val="pt-PT"/>
        </w:rPr>
        <w:t xml:space="preserve">10 pontos a partir do valor inicial, E para um valor inferior a 50 %, o tratamento deverá ser suspenso e dever-se-á efetuar uma nova avaliação da FEVE no prazo de </w:t>
      </w:r>
      <w:r w:rsidRPr="00F03387">
        <w:rPr>
          <w:lang w:val="pt-PT"/>
        </w:rPr>
        <w:lastRenderedPageBreak/>
        <w:t>aproximadamente 3 semanas. Se a FEVE não tiver melhorado, ou se tiver diminuído mais, ou se se desenvolver</w:t>
      </w:r>
      <w:r w:rsidRPr="00F03387">
        <w:rPr>
          <w:szCs w:val="22"/>
          <w:lang w:val="pt-PT"/>
        </w:rPr>
        <w:t xml:space="preserve"> ICC sintomática, </w:t>
      </w:r>
      <w:r w:rsidRPr="00F03387">
        <w:rPr>
          <w:lang w:val="pt-PT"/>
        </w:rPr>
        <w:t>deve ser fortemente considerada a interrupção de Herceptin, a menos que os benefícios para o doente ultrapassem os riscos. Todos estes doentes deverão ser referenciados para avaliação e seguimento por um cardiologista.</w:t>
      </w:r>
    </w:p>
    <w:p w14:paraId="1489DC06" w14:textId="77777777" w:rsidR="00F52341" w:rsidRPr="00F03387" w:rsidRDefault="00F52341" w:rsidP="00F52341">
      <w:pPr>
        <w:suppressAutoHyphens/>
        <w:ind w:right="11"/>
        <w:rPr>
          <w:lang w:val="pt-PT"/>
        </w:rPr>
      </w:pPr>
    </w:p>
    <w:p w14:paraId="07CA9BEA" w14:textId="77777777" w:rsidR="00F52341" w:rsidRPr="00F03387" w:rsidRDefault="00F52341" w:rsidP="00F52341">
      <w:pPr>
        <w:suppressAutoHyphens/>
        <w:ind w:right="11"/>
        <w:rPr>
          <w:lang w:val="pt-PT"/>
        </w:rPr>
      </w:pPr>
      <w:r w:rsidRPr="00F03387">
        <w:rPr>
          <w:lang w:val="pt-PT"/>
        </w:rPr>
        <w:t>Se se desenvolver insuficiência cardíaca sintomática, durante a terapêutica com Herceptin, esta deverá ser tratada com a medicação habitual para a ICC. A maior parte dos doentes que desenvolveu ICC ou disfunção cardíaca assintomática</w:t>
      </w:r>
      <w:r w:rsidRPr="00F03387" w:rsidDel="006F2C77">
        <w:rPr>
          <w:lang w:val="pt-PT"/>
        </w:rPr>
        <w:t xml:space="preserve"> </w:t>
      </w:r>
      <w:r w:rsidRPr="00F03387">
        <w:rPr>
          <w:lang w:val="pt-PT"/>
        </w:rPr>
        <w:t>nos ensaios principais melhorou com o tratamento médico habitual para a ICC, consistindo de um inibidor da enzima de conversão da angiotensina (IECA) ou antagonista do recetor da angiotensina (ARA) e um beta-bloqueante. A maioria dos doentes com sintomas cardíacos e evidência de benefício clínico com o tratamento com Herceptin prosseguiu o tratamento sem acontecimentos clínicos cardíacos adicionais.</w:t>
      </w:r>
    </w:p>
    <w:p w14:paraId="02CC094C" w14:textId="77777777" w:rsidR="00F52341" w:rsidRPr="00F03387" w:rsidRDefault="00F52341" w:rsidP="00F52341">
      <w:pPr>
        <w:suppressAutoHyphens/>
        <w:ind w:right="11"/>
        <w:rPr>
          <w:lang w:val="pt-PT"/>
        </w:rPr>
      </w:pPr>
    </w:p>
    <w:p w14:paraId="688D5F4E" w14:textId="77777777" w:rsidR="00F52341" w:rsidRPr="00F03387" w:rsidRDefault="00F52341" w:rsidP="00924A88">
      <w:pPr>
        <w:keepNext/>
        <w:keepLines/>
        <w:suppressAutoHyphens/>
        <w:ind w:right="14"/>
        <w:rPr>
          <w:i/>
          <w:u w:val="single"/>
          <w:lang w:val="pt-PT"/>
        </w:rPr>
      </w:pPr>
      <w:r w:rsidRPr="00F03387">
        <w:rPr>
          <w:i/>
          <w:u w:val="single"/>
          <w:lang w:val="pt-PT"/>
        </w:rPr>
        <w:t>Cancro da mama metastizado</w:t>
      </w:r>
    </w:p>
    <w:p w14:paraId="128E241C" w14:textId="77777777" w:rsidR="00F52341" w:rsidRPr="00F03387" w:rsidRDefault="00F52341" w:rsidP="00924A88">
      <w:pPr>
        <w:keepNext/>
        <w:keepLines/>
        <w:suppressAutoHyphens/>
        <w:ind w:right="14"/>
        <w:rPr>
          <w:u w:val="single"/>
          <w:lang w:val="pt-PT"/>
        </w:rPr>
      </w:pPr>
    </w:p>
    <w:p w14:paraId="720BF872" w14:textId="77777777" w:rsidR="00F52341" w:rsidRPr="00F03387" w:rsidRDefault="00F52341" w:rsidP="00F52341">
      <w:pPr>
        <w:suppressAutoHyphens/>
        <w:ind w:right="11"/>
        <w:rPr>
          <w:lang w:val="pt-PT"/>
        </w:rPr>
      </w:pPr>
      <w:r w:rsidRPr="00F03387">
        <w:rPr>
          <w:lang w:val="pt-PT"/>
        </w:rPr>
        <w:t xml:space="preserve">Não se deve administrar Herceptin concomitantemente com antraciclinas, no contexto do cancro da mama metastizado. </w:t>
      </w:r>
    </w:p>
    <w:p w14:paraId="5047290C" w14:textId="77777777" w:rsidR="00F52341" w:rsidRPr="00F03387" w:rsidRDefault="00F52341" w:rsidP="00F52341">
      <w:pPr>
        <w:suppressAutoHyphens/>
        <w:ind w:right="11"/>
        <w:rPr>
          <w:lang w:val="pt-PT"/>
        </w:rPr>
      </w:pPr>
    </w:p>
    <w:p w14:paraId="54FE801C" w14:textId="77777777" w:rsidR="00F52341" w:rsidRPr="00F03387" w:rsidRDefault="00F52341" w:rsidP="00F52341">
      <w:pPr>
        <w:suppressAutoHyphens/>
        <w:ind w:right="11"/>
        <w:rPr>
          <w:lang w:val="pt-PT"/>
        </w:rPr>
      </w:pPr>
      <w:r w:rsidRPr="00F03387">
        <w:rPr>
          <w:lang w:val="pt-PT"/>
        </w:rPr>
        <w:t>Os doentes com cancro da mama metastizado que tenham recebido previamente antraciclinas também apresentam risco de disfunção cardíaca com o tratamento com Herceptin, apesar d</w:t>
      </w:r>
      <w:r w:rsidR="0010151B" w:rsidRPr="00F03387">
        <w:rPr>
          <w:lang w:val="pt-PT"/>
        </w:rPr>
        <w:t xml:space="preserve">e </w:t>
      </w:r>
      <w:r w:rsidRPr="00F03387">
        <w:rPr>
          <w:lang w:val="pt-PT"/>
        </w:rPr>
        <w:t>o risco ser menor do que com a utilização concomitante de Herceptin e antraciclinas.</w:t>
      </w:r>
    </w:p>
    <w:p w14:paraId="42858857" w14:textId="77777777" w:rsidR="00F52341" w:rsidRPr="00F03387" w:rsidRDefault="00F52341" w:rsidP="00F52341">
      <w:pPr>
        <w:suppressAutoHyphens/>
        <w:ind w:right="11"/>
        <w:rPr>
          <w:lang w:val="pt-PT"/>
        </w:rPr>
      </w:pPr>
    </w:p>
    <w:p w14:paraId="17CC471A" w14:textId="77777777" w:rsidR="00F52341" w:rsidRPr="00F03387" w:rsidRDefault="00F52341" w:rsidP="00F52341">
      <w:pPr>
        <w:keepNext/>
        <w:keepLines/>
        <w:suppressAutoHyphens/>
        <w:ind w:right="11"/>
        <w:rPr>
          <w:i/>
          <w:u w:val="single"/>
          <w:lang w:val="pt-PT"/>
        </w:rPr>
      </w:pPr>
      <w:r w:rsidRPr="00F03387">
        <w:rPr>
          <w:i/>
          <w:u w:val="single"/>
          <w:lang w:val="pt-PT"/>
        </w:rPr>
        <w:t xml:space="preserve">Cancro da mama em </w:t>
      </w:r>
      <w:r w:rsidR="002E0E6F" w:rsidRPr="00F03387">
        <w:rPr>
          <w:i/>
          <w:u w:val="single"/>
          <w:lang w:val="pt-PT"/>
        </w:rPr>
        <w:t>estádios</w:t>
      </w:r>
      <w:r w:rsidRPr="00F03387">
        <w:rPr>
          <w:i/>
          <w:u w:val="single"/>
          <w:lang w:val="pt-PT"/>
        </w:rPr>
        <w:t xml:space="preserve"> precoces </w:t>
      </w:r>
    </w:p>
    <w:p w14:paraId="12D06D97" w14:textId="77777777" w:rsidR="00F52341" w:rsidRPr="00F03387" w:rsidRDefault="00F52341" w:rsidP="00F52341">
      <w:pPr>
        <w:keepNext/>
        <w:keepLines/>
        <w:suppressAutoHyphens/>
        <w:ind w:right="11"/>
        <w:rPr>
          <w:u w:val="single"/>
          <w:lang w:val="pt-PT"/>
        </w:rPr>
      </w:pPr>
    </w:p>
    <w:p w14:paraId="6108F5B9" w14:textId="77777777" w:rsidR="00F52341" w:rsidRPr="00F03387" w:rsidRDefault="00F52341" w:rsidP="00F52341">
      <w:pPr>
        <w:suppressAutoHyphens/>
        <w:ind w:right="11"/>
        <w:rPr>
          <w:lang w:val="pt-PT"/>
        </w:rPr>
      </w:pPr>
      <w:r w:rsidRPr="00F03387">
        <w:rPr>
          <w:lang w:val="pt-PT"/>
        </w:rPr>
        <w:t xml:space="preserve">No caso de doentes com cancro da mama em </w:t>
      </w:r>
      <w:r w:rsidR="002E0E6F" w:rsidRPr="00F03387">
        <w:rPr>
          <w:lang w:val="pt-PT"/>
        </w:rPr>
        <w:t>estádios</w:t>
      </w:r>
      <w:r w:rsidRPr="00F03387">
        <w:rPr>
          <w:lang w:val="pt-PT"/>
        </w:rPr>
        <w:t xml:space="preserve"> precoces, avaliações cardíacas efetuadas antes do início do tratamento devem ser repetidas durante o tratamento, de 3 em 3 meses, e após o fim do tratamento, de 6 em 6 meses, até 24 meses após a última administração de Herceptin. Nos doentes que receberam quimioterapia contendo antraciclinas, recomenda-se uma monitorização adicional, que deverá ocorrer anualmente até 5 anos depois da última administração de Herceptin, ou mais longa, caso se observe uma diminuição contínua da FEVE.</w:t>
      </w:r>
    </w:p>
    <w:p w14:paraId="2FC79911" w14:textId="77777777" w:rsidR="00F52341" w:rsidRPr="00F03387" w:rsidRDefault="00F52341" w:rsidP="00F52341">
      <w:pPr>
        <w:suppressAutoHyphens/>
        <w:ind w:right="11"/>
        <w:rPr>
          <w:lang w:val="pt-PT"/>
        </w:rPr>
      </w:pPr>
    </w:p>
    <w:p w14:paraId="1747F95F" w14:textId="77777777" w:rsidR="00F52341" w:rsidRPr="00F03387" w:rsidRDefault="00F52341" w:rsidP="00F52341">
      <w:pPr>
        <w:suppressAutoHyphens/>
        <w:ind w:right="11"/>
        <w:rPr>
          <w:lang w:val="pt-PT"/>
        </w:rPr>
      </w:pPr>
      <w:r w:rsidRPr="00F03387">
        <w:rPr>
          <w:lang w:val="pt-PT"/>
        </w:rPr>
        <w:t xml:space="preserve">Os doentes com </w:t>
      </w:r>
      <w:r w:rsidR="003E49EC" w:rsidRPr="00F03387">
        <w:rPr>
          <w:lang w:val="pt-PT"/>
        </w:rPr>
        <w:t xml:space="preserve">história de </w:t>
      </w:r>
      <w:r w:rsidRPr="00F03387">
        <w:rPr>
          <w:lang w:val="pt-PT"/>
        </w:rPr>
        <w:t>enfarte do mioc</w:t>
      </w:r>
      <w:r w:rsidR="001F167F" w:rsidRPr="00F03387">
        <w:rPr>
          <w:lang w:val="pt-PT"/>
        </w:rPr>
        <w:t>á</w:t>
      </w:r>
      <w:r w:rsidRPr="00F03387">
        <w:rPr>
          <w:lang w:val="pt-PT"/>
        </w:rPr>
        <w:t>rdio, angina de peito que careça de medicação, presença ou história de ICC (NYHA</w:t>
      </w:r>
      <w:r w:rsidR="003E49EC" w:rsidRPr="00F03387">
        <w:rPr>
          <w:lang w:val="pt-PT"/>
        </w:rPr>
        <w:t xml:space="preserve"> Classe</w:t>
      </w:r>
      <w:r w:rsidRPr="00F03387">
        <w:rPr>
          <w:lang w:val="pt-PT"/>
        </w:rPr>
        <w:t xml:space="preserve"> II-IV), FEVE inferior a 55%, outras cardiomiopatias, arritmia cardíaca que careça de medicação, doença valvular cardíaca clinicamente significativa, hipertensão mal controlada (se </w:t>
      </w:r>
      <w:r w:rsidR="0010151B" w:rsidRPr="00F03387">
        <w:rPr>
          <w:lang w:val="pt-PT"/>
        </w:rPr>
        <w:t xml:space="preserve">a </w:t>
      </w:r>
      <w:r w:rsidRPr="00F03387">
        <w:rPr>
          <w:lang w:val="pt-PT"/>
        </w:rPr>
        <w:t xml:space="preserve">hipertensão </w:t>
      </w:r>
      <w:r w:rsidR="0010151B" w:rsidRPr="00F03387">
        <w:rPr>
          <w:lang w:val="pt-PT"/>
        </w:rPr>
        <w:t xml:space="preserve">estiver </w:t>
      </w:r>
      <w:r w:rsidRPr="00F03387">
        <w:rPr>
          <w:lang w:val="pt-PT"/>
        </w:rPr>
        <w:t xml:space="preserve">controlada por medicação habitual, é elegível) e derrame pericárdico com repercussão hemodinâmica foram excluídos dos ensaios principais de cancro da mama em </w:t>
      </w:r>
      <w:r w:rsidR="002E0E6F" w:rsidRPr="00F03387">
        <w:rPr>
          <w:lang w:val="pt-PT"/>
        </w:rPr>
        <w:t>estádios</w:t>
      </w:r>
      <w:r w:rsidRPr="00F03387">
        <w:rPr>
          <w:lang w:val="pt-PT"/>
        </w:rPr>
        <w:t xml:space="preserve"> precoces com Herceptin adjuvante e neoadjuvante e, consequentemente, não se pode recomendar o tratamento nestes doentes.</w:t>
      </w:r>
    </w:p>
    <w:p w14:paraId="3F365CF8" w14:textId="77777777" w:rsidR="00F52341" w:rsidRPr="00F03387" w:rsidRDefault="00F52341" w:rsidP="00F52341">
      <w:pPr>
        <w:suppressAutoHyphens/>
        <w:ind w:right="11"/>
        <w:rPr>
          <w:lang w:val="pt-PT"/>
        </w:rPr>
      </w:pPr>
    </w:p>
    <w:p w14:paraId="23997D6C" w14:textId="77777777" w:rsidR="00F52341" w:rsidRPr="00F03387" w:rsidRDefault="00F52341" w:rsidP="00F52341">
      <w:pPr>
        <w:keepNext/>
        <w:keepLines/>
        <w:suppressAutoHyphens/>
        <w:ind w:right="14"/>
        <w:rPr>
          <w:i/>
          <w:lang w:val="pt-PT"/>
        </w:rPr>
      </w:pPr>
      <w:r w:rsidRPr="00F03387">
        <w:rPr>
          <w:i/>
          <w:lang w:val="pt-PT"/>
        </w:rPr>
        <w:t>Tratamento adjuvante</w:t>
      </w:r>
    </w:p>
    <w:p w14:paraId="526D5E37" w14:textId="77777777" w:rsidR="00F52341" w:rsidRPr="00F03387" w:rsidRDefault="00F52341" w:rsidP="00F52341">
      <w:pPr>
        <w:keepNext/>
        <w:keepLines/>
        <w:suppressAutoHyphens/>
        <w:ind w:right="14"/>
        <w:rPr>
          <w:lang w:val="pt-PT"/>
        </w:rPr>
      </w:pPr>
    </w:p>
    <w:p w14:paraId="48C456D8" w14:textId="77777777" w:rsidR="00F52341" w:rsidRPr="00F03387" w:rsidRDefault="00F52341" w:rsidP="00F52341">
      <w:pPr>
        <w:suppressAutoHyphens/>
        <w:ind w:right="11"/>
        <w:rPr>
          <w:lang w:val="pt-PT"/>
        </w:rPr>
      </w:pPr>
      <w:r w:rsidRPr="00F03387">
        <w:rPr>
          <w:lang w:val="pt-PT"/>
        </w:rPr>
        <w:t>Não se deve administrar Herceptin concomitantemente com antraciclinas no tratamento em contexto adjuvante.</w:t>
      </w:r>
    </w:p>
    <w:p w14:paraId="2F4487C4" w14:textId="77777777" w:rsidR="00F52341" w:rsidRPr="00F03387" w:rsidRDefault="00F52341" w:rsidP="00F52341">
      <w:pPr>
        <w:suppressAutoHyphens/>
        <w:ind w:right="11"/>
        <w:rPr>
          <w:lang w:val="pt-PT"/>
        </w:rPr>
      </w:pPr>
    </w:p>
    <w:p w14:paraId="7319483C" w14:textId="77777777" w:rsidR="00F52341" w:rsidRPr="00F03387" w:rsidRDefault="00F52341" w:rsidP="00F52341">
      <w:pPr>
        <w:suppressAutoHyphens/>
        <w:ind w:right="11"/>
        <w:rPr>
          <w:lang w:val="pt-PT"/>
        </w:rPr>
      </w:pPr>
      <w:r w:rsidRPr="00F03387">
        <w:rPr>
          <w:lang w:val="pt-PT"/>
        </w:rPr>
        <w:t xml:space="preserve">Nos doentes com cancro da mama em </w:t>
      </w:r>
      <w:r w:rsidR="002E0E6F" w:rsidRPr="00F03387">
        <w:rPr>
          <w:lang w:val="pt-PT"/>
        </w:rPr>
        <w:t>estádios</w:t>
      </w:r>
      <w:r w:rsidRPr="00F03387">
        <w:rPr>
          <w:lang w:val="pt-PT"/>
        </w:rPr>
        <w:t xml:space="preserve"> precoces, foi observado um aumento da incidência de acontecimentos cardíacos sintomáticos e assintomáticos quando Herceptin (formulação intravenosa) foi administrado após quimioterapia contendo antraciclinas, em comparação com a administração com um regime de docetaxel e carboplatina sem antraciclinas, e foi mais marcado quando Herceptin (formulação intravenosa) foi administrado concomitantemente com taxanos, do que quando administrado sequencialmente a taxanos. Independentemente do regime utilizado, a maioria dos acontecimentos cardíacos sintomáticos ocorreram nos primeiros 18 meses. Num dos 3 estudos principais realizado, com um seguimento mediano de 5,5 anos (BCIRG006), foi observado um aumento contínuo da taxa cumulativa de acontecimentos cardíacos sintomáticos ou de </w:t>
      </w:r>
      <w:r w:rsidR="00CA11EF" w:rsidRPr="00F03387">
        <w:rPr>
          <w:lang w:val="pt-PT"/>
        </w:rPr>
        <w:t xml:space="preserve">acontecimentos </w:t>
      </w:r>
      <w:r w:rsidRPr="00F03387">
        <w:rPr>
          <w:lang w:val="pt-PT"/>
        </w:rPr>
        <w:t>de FEVE (até 2,37%) em doentes aos quais foi administrado Herceptin concomitantemente com um taxano após tratamento com antraciclinas, em comparação com aproximadamente 1% nos dois braços comparadores (antraciclinas mais ciclofosfamida seguido de taxano e taxano mais carboplatina e Herceptin).</w:t>
      </w:r>
    </w:p>
    <w:p w14:paraId="2BF5246D" w14:textId="77777777" w:rsidR="00F52341" w:rsidRPr="00F03387" w:rsidRDefault="00F52341" w:rsidP="00F52341">
      <w:pPr>
        <w:suppressAutoHyphens/>
        <w:ind w:right="11"/>
        <w:rPr>
          <w:lang w:val="pt-PT"/>
        </w:rPr>
      </w:pPr>
    </w:p>
    <w:p w14:paraId="76834289" w14:textId="77777777" w:rsidR="00F52341" w:rsidRPr="00F03387" w:rsidRDefault="00F52341" w:rsidP="00F52341">
      <w:pPr>
        <w:suppressAutoHyphens/>
        <w:ind w:right="11"/>
        <w:rPr>
          <w:lang w:val="pt-PT"/>
        </w:rPr>
      </w:pPr>
      <w:r w:rsidRPr="00F03387">
        <w:rPr>
          <w:lang w:val="pt-PT"/>
        </w:rPr>
        <w:t xml:space="preserve">Os fatores de risco para acontecimentos cardíacos identificados em 4 grandes estudos no contexto adjuvante incluíram a idade avançada (superior a 50 anos), baixa FEVE (inferior a 55%) no início do tratamento, antes de, ou após o início do tratamento com paclitaxel, diminuição na FEVE em 10-15 pontos e utilização anterior ou concomitante de medicamentos anti-hipertensores. Nos doentes que receberam tratamento com Herceptin após a conclusão da quimioterapia adjuvante, o risco de disfunção cardíaca foi associado a uma dose cumulativa </w:t>
      </w:r>
      <w:r w:rsidR="00EC1F98" w:rsidRPr="00F03387">
        <w:rPr>
          <w:lang w:val="pt-PT"/>
        </w:rPr>
        <w:t>maior</w:t>
      </w:r>
      <w:r w:rsidRPr="00F03387">
        <w:rPr>
          <w:lang w:val="pt-PT"/>
        </w:rPr>
        <w:t xml:space="preserve"> de antraciclinas administradas antes do início de Herceptin e a um índice de massa corporal (IMC) superior a 25 kg/m</w:t>
      </w:r>
      <w:r w:rsidRPr="00F03387">
        <w:rPr>
          <w:vertAlign w:val="superscript"/>
          <w:lang w:val="pt-PT"/>
        </w:rPr>
        <w:t>2</w:t>
      </w:r>
      <w:r w:rsidRPr="00F03387">
        <w:rPr>
          <w:lang w:val="pt-PT"/>
        </w:rPr>
        <w:t>.</w:t>
      </w:r>
    </w:p>
    <w:p w14:paraId="249C72EA" w14:textId="77777777" w:rsidR="00F52341" w:rsidRPr="00F03387" w:rsidRDefault="00F52341" w:rsidP="00F52341">
      <w:pPr>
        <w:suppressAutoHyphens/>
        <w:ind w:right="11"/>
        <w:rPr>
          <w:lang w:val="pt-PT"/>
        </w:rPr>
      </w:pPr>
    </w:p>
    <w:p w14:paraId="20F13947" w14:textId="77777777" w:rsidR="00F52341" w:rsidRPr="00F03387" w:rsidRDefault="00F52341" w:rsidP="00344815">
      <w:pPr>
        <w:keepNext/>
        <w:keepLines/>
        <w:suppressAutoHyphens/>
        <w:ind w:right="14"/>
        <w:rPr>
          <w:i/>
          <w:lang w:val="pt-PT"/>
        </w:rPr>
      </w:pPr>
      <w:r w:rsidRPr="00F03387">
        <w:rPr>
          <w:i/>
          <w:lang w:val="pt-PT"/>
        </w:rPr>
        <w:t>Tratamento neoadjuvante-adjuvante</w:t>
      </w:r>
    </w:p>
    <w:p w14:paraId="612F0A18" w14:textId="77777777" w:rsidR="00F52341" w:rsidRPr="00F03387" w:rsidRDefault="00F52341" w:rsidP="00344815">
      <w:pPr>
        <w:keepNext/>
        <w:keepLines/>
        <w:suppressAutoHyphens/>
        <w:ind w:right="14"/>
        <w:rPr>
          <w:lang w:val="pt-PT"/>
        </w:rPr>
      </w:pPr>
    </w:p>
    <w:p w14:paraId="64A3287D" w14:textId="77777777" w:rsidR="00F52341" w:rsidRPr="00F03387" w:rsidRDefault="00F52341" w:rsidP="00344815">
      <w:pPr>
        <w:keepNext/>
        <w:keepLines/>
        <w:suppressAutoHyphens/>
        <w:ind w:right="14"/>
        <w:rPr>
          <w:lang w:val="pt-PT"/>
        </w:rPr>
      </w:pPr>
      <w:r w:rsidRPr="00F03387">
        <w:rPr>
          <w:lang w:val="pt-PT"/>
        </w:rPr>
        <w:t xml:space="preserve">Nos doentes com cancro da mama em </w:t>
      </w:r>
      <w:r w:rsidR="002E0E6F" w:rsidRPr="00F03387">
        <w:rPr>
          <w:lang w:val="pt-PT"/>
        </w:rPr>
        <w:t>estádios</w:t>
      </w:r>
      <w:r w:rsidRPr="00F03387">
        <w:rPr>
          <w:lang w:val="pt-PT"/>
        </w:rPr>
        <w:t xml:space="preserve"> precoces elegíveis para o tratamento neoadjuvante-adjuvante, Herceptin apenas deve ser administrado concomitantemente com antraciclinas em doentes sem tratamento prévio de quimioterapia e apenas com regimes de doses baixas de antraciclinas, ou seja, doses cumulativas máximas de 180 mg/m</w:t>
      </w:r>
      <w:r w:rsidRPr="00F03387">
        <w:rPr>
          <w:vertAlign w:val="superscript"/>
          <w:lang w:val="pt-PT"/>
        </w:rPr>
        <w:t>2</w:t>
      </w:r>
      <w:r w:rsidRPr="00F03387">
        <w:rPr>
          <w:lang w:val="pt-PT"/>
        </w:rPr>
        <w:t xml:space="preserve"> de doxorrubicina, ou de 360 mg/m</w:t>
      </w:r>
      <w:r w:rsidRPr="00F03387">
        <w:rPr>
          <w:vertAlign w:val="superscript"/>
          <w:lang w:val="pt-PT"/>
        </w:rPr>
        <w:t>2</w:t>
      </w:r>
      <w:r w:rsidRPr="00F03387">
        <w:rPr>
          <w:lang w:val="pt-PT"/>
        </w:rPr>
        <w:t xml:space="preserve"> de epirrubicina.</w:t>
      </w:r>
    </w:p>
    <w:p w14:paraId="62552138" w14:textId="77777777" w:rsidR="00F52341" w:rsidRPr="00F03387" w:rsidRDefault="00F52341" w:rsidP="00F52341">
      <w:pPr>
        <w:suppressAutoHyphens/>
        <w:ind w:right="11"/>
        <w:rPr>
          <w:lang w:val="pt-PT"/>
        </w:rPr>
      </w:pPr>
    </w:p>
    <w:p w14:paraId="76E84B11" w14:textId="77777777" w:rsidR="00F52341" w:rsidRPr="00F03387" w:rsidRDefault="00F52341" w:rsidP="00F52341">
      <w:pPr>
        <w:suppressAutoHyphens/>
        <w:ind w:right="11"/>
        <w:rPr>
          <w:lang w:val="pt-PT"/>
        </w:rPr>
      </w:pPr>
      <w:r w:rsidRPr="00F03387">
        <w:rPr>
          <w:lang w:val="pt-PT"/>
        </w:rPr>
        <w:t xml:space="preserve">Se, em contexto neoadjuvante, os doentes foram tratados concomitantemente com </w:t>
      </w:r>
      <w:r w:rsidR="009E2DE8" w:rsidRPr="00F03387">
        <w:rPr>
          <w:lang w:val="pt-PT"/>
        </w:rPr>
        <w:t xml:space="preserve">um ciclo completo de </w:t>
      </w:r>
      <w:r w:rsidRPr="00F03387">
        <w:rPr>
          <w:lang w:val="pt-PT"/>
        </w:rPr>
        <w:t>doses baixas de antraciclinas e Herceptin, não se deve administrar quimioterapia citotóxica adicional após a cirurgia. Noutras situações, a decisão sobre a necessidade de quimioterapia citotóxica adicional é determinada com base em fatores individuais.</w:t>
      </w:r>
    </w:p>
    <w:p w14:paraId="4894B054" w14:textId="77777777" w:rsidR="00F52341" w:rsidRPr="00F03387" w:rsidRDefault="00F52341" w:rsidP="00F52341">
      <w:pPr>
        <w:suppressAutoHyphens/>
        <w:ind w:right="11"/>
        <w:rPr>
          <w:lang w:val="pt-PT"/>
        </w:rPr>
      </w:pPr>
    </w:p>
    <w:p w14:paraId="0B3D68C0" w14:textId="77777777" w:rsidR="003E49EC" w:rsidRPr="00F03387" w:rsidRDefault="00F52341" w:rsidP="00F52341">
      <w:pPr>
        <w:suppressAutoHyphens/>
        <w:ind w:right="11"/>
        <w:rPr>
          <w:lang w:val="pt-PT"/>
        </w:rPr>
      </w:pPr>
      <w:r w:rsidRPr="00F03387">
        <w:rPr>
          <w:lang w:val="pt-PT"/>
        </w:rPr>
        <w:t xml:space="preserve">Atualmente, a experiência de administração concomitante de trastuzumab com regimes de antraciclinas em doses baixas </w:t>
      </w:r>
      <w:r w:rsidR="0010151B" w:rsidRPr="00F03387">
        <w:rPr>
          <w:lang w:val="pt-PT"/>
        </w:rPr>
        <w:t>está</w:t>
      </w:r>
      <w:r w:rsidRPr="00F03387">
        <w:rPr>
          <w:lang w:val="pt-PT"/>
        </w:rPr>
        <w:t xml:space="preserve"> limitada a dois ensaios</w:t>
      </w:r>
      <w:r w:rsidR="003E49EC" w:rsidRPr="00F03387">
        <w:rPr>
          <w:lang w:val="pt-PT"/>
        </w:rPr>
        <w:t xml:space="preserve"> (MO16432 e BO22227)</w:t>
      </w:r>
      <w:r w:rsidRPr="00F03387">
        <w:rPr>
          <w:lang w:val="pt-PT"/>
        </w:rPr>
        <w:t>.</w:t>
      </w:r>
    </w:p>
    <w:p w14:paraId="4DE8463F" w14:textId="77777777" w:rsidR="003E49EC" w:rsidRPr="00F03387" w:rsidRDefault="003E49EC" w:rsidP="00F52341">
      <w:pPr>
        <w:suppressAutoHyphens/>
        <w:ind w:right="11"/>
        <w:rPr>
          <w:lang w:val="pt-PT"/>
        </w:rPr>
      </w:pPr>
    </w:p>
    <w:p w14:paraId="62DBB713" w14:textId="77777777" w:rsidR="00F52341" w:rsidRPr="00F03387" w:rsidRDefault="003E49EC" w:rsidP="00F52341">
      <w:pPr>
        <w:suppressAutoHyphens/>
        <w:ind w:right="11"/>
        <w:rPr>
          <w:lang w:val="pt-PT"/>
        </w:rPr>
      </w:pPr>
      <w:r w:rsidRPr="00F03387">
        <w:rPr>
          <w:lang w:val="pt-PT"/>
        </w:rPr>
        <w:t xml:space="preserve">No ensaio principal MO16432, </w:t>
      </w:r>
      <w:r w:rsidR="00F52341" w:rsidRPr="00F03387">
        <w:rPr>
          <w:lang w:val="pt-PT"/>
        </w:rPr>
        <w:t>Herceptin foi administrado concomitantemente com quimioterapia neoadjuvante</w:t>
      </w:r>
      <w:r w:rsidRPr="00F03387">
        <w:rPr>
          <w:lang w:val="pt-PT"/>
        </w:rPr>
        <w:t xml:space="preserve"> contendo</w:t>
      </w:r>
      <w:r w:rsidR="00F52341" w:rsidRPr="00F03387">
        <w:rPr>
          <w:lang w:val="pt-PT"/>
        </w:rPr>
        <w:t xml:space="preserve"> três ciclos de </w:t>
      </w:r>
      <w:r w:rsidRPr="00F03387">
        <w:rPr>
          <w:lang w:val="pt-PT"/>
        </w:rPr>
        <w:t>doxorrubicina</w:t>
      </w:r>
      <w:r w:rsidR="00F52341" w:rsidRPr="00F03387">
        <w:rPr>
          <w:lang w:val="pt-PT"/>
        </w:rPr>
        <w:t xml:space="preserve"> (dose cumulativa de 180 mg/m</w:t>
      </w:r>
      <w:r w:rsidR="00F52341" w:rsidRPr="00F03387">
        <w:rPr>
          <w:vertAlign w:val="superscript"/>
          <w:lang w:val="pt-PT"/>
        </w:rPr>
        <w:t>2</w:t>
      </w:r>
      <w:r w:rsidRPr="00F03387">
        <w:rPr>
          <w:lang w:val="pt-PT"/>
        </w:rPr>
        <w:t>)</w:t>
      </w:r>
      <w:r w:rsidR="00F52341" w:rsidRPr="00F03387">
        <w:rPr>
          <w:lang w:val="pt-PT"/>
        </w:rPr>
        <w:t xml:space="preserve">. A incidência de disfunção cardíaca sintomática foi </w:t>
      </w:r>
      <w:r w:rsidRPr="00F03387">
        <w:rPr>
          <w:lang w:val="pt-PT"/>
        </w:rPr>
        <w:t>de 1,7%</w:t>
      </w:r>
      <w:r w:rsidR="00F52341" w:rsidRPr="00F03387">
        <w:rPr>
          <w:lang w:val="pt-PT"/>
        </w:rPr>
        <w:t xml:space="preserve"> no </w:t>
      </w:r>
      <w:r w:rsidRPr="00F03387">
        <w:rPr>
          <w:lang w:val="pt-PT"/>
        </w:rPr>
        <w:t>braço de</w:t>
      </w:r>
      <w:r w:rsidR="00F52341" w:rsidRPr="00F03387">
        <w:rPr>
          <w:lang w:val="pt-PT"/>
        </w:rPr>
        <w:t xml:space="preserve"> Herceptin. </w:t>
      </w:r>
    </w:p>
    <w:p w14:paraId="220B4C17" w14:textId="77777777" w:rsidR="00F52341" w:rsidRPr="00F03387" w:rsidRDefault="00F52341" w:rsidP="00F52341">
      <w:pPr>
        <w:suppressAutoHyphens/>
        <w:ind w:right="11"/>
        <w:rPr>
          <w:lang w:val="pt-PT"/>
        </w:rPr>
      </w:pPr>
    </w:p>
    <w:p w14:paraId="2672CF52" w14:textId="77777777" w:rsidR="003E49EC" w:rsidRPr="00F03387" w:rsidRDefault="003E49EC" w:rsidP="003E49EC">
      <w:pPr>
        <w:suppressAutoHyphens/>
        <w:ind w:right="11"/>
        <w:rPr>
          <w:lang w:val="pt-PT"/>
        </w:rPr>
      </w:pPr>
      <w:r w:rsidRPr="00F03387">
        <w:rPr>
          <w:szCs w:val="22"/>
          <w:lang w:val="pt-PT"/>
        </w:rPr>
        <w:t xml:space="preserve">No ensaio principal BO22227, Herceptin foi administrado concomitantemente com quimioterapia neoadjuvante que continha quatro ciclos de epirrubicina (dose cumulativa de </w:t>
      </w:r>
      <w:r w:rsidRPr="00F03387">
        <w:rPr>
          <w:lang w:val="pt-PT"/>
        </w:rPr>
        <w:t>300 mg/m</w:t>
      </w:r>
      <w:r w:rsidRPr="00F03387">
        <w:rPr>
          <w:vertAlign w:val="superscript"/>
          <w:lang w:val="pt-PT"/>
        </w:rPr>
        <w:t>2</w:t>
      </w:r>
      <w:r w:rsidRPr="00F03387">
        <w:rPr>
          <w:lang w:val="pt-PT"/>
        </w:rPr>
        <w:t xml:space="preserve">); </w:t>
      </w:r>
      <w:r w:rsidR="00856F91" w:rsidRPr="00F03387">
        <w:rPr>
          <w:lang w:val="pt-PT"/>
        </w:rPr>
        <w:t xml:space="preserve">com </w:t>
      </w:r>
      <w:r w:rsidRPr="00F03387">
        <w:rPr>
          <w:lang w:val="pt-PT"/>
        </w:rPr>
        <w:t xml:space="preserve">uma mediana de seguimento </w:t>
      </w:r>
      <w:r w:rsidR="00856F91" w:rsidRPr="00F03387">
        <w:rPr>
          <w:lang w:val="pt-PT"/>
        </w:rPr>
        <w:t>superior a 70 meses</w:t>
      </w:r>
      <w:r w:rsidRPr="00F03387">
        <w:rPr>
          <w:lang w:val="pt-PT"/>
        </w:rPr>
        <w:t xml:space="preserve">, a incidência de </w:t>
      </w:r>
      <w:r w:rsidR="00856F91" w:rsidRPr="00F03387">
        <w:rPr>
          <w:lang w:val="pt-PT"/>
        </w:rPr>
        <w:t>insuficiência cardíaca/</w:t>
      </w:r>
      <w:r w:rsidRPr="00F03387">
        <w:rPr>
          <w:lang w:val="pt-PT"/>
        </w:rPr>
        <w:t>insuficiência cardíaca congestiva foi de 0,</w:t>
      </w:r>
      <w:r w:rsidR="00856F91" w:rsidRPr="00F03387">
        <w:rPr>
          <w:lang w:val="pt-PT"/>
        </w:rPr>
        <w:t>3</w:t>
      </w:r>
      <w:r w:rsidRPr="00F03387">
        <w:rPr>
          <w:lang w:val="pt-PT"/>
        </w:rPr>
        <w:t>% no braço de Herceptin intravenoso e 0,7% no braço de Herceptin subcutâneo.</w:t>
      </w:r>
      <w:r w:rsidR="00875F05" w:rsidRPr="00F03387">
        <w:rPr>
          <w:lang w:val="pt-PT"/>
        </w:rPr>
        <w:t xml:space="preserve"> </w:t>
      </w:r>
      <w:r w:rsidRPr="00F03387">
        <w:rPr>
          <w:lang w:val="pt-PT"/>
        </w:rPr>
        <w:t>A dose fixa utilizada no braço de Herceptin subcutâneo em doentes com baixo peso corporal (&lt;59 kg, o quartil de peso corporal mais baixo) não foi associada a um aumento do risco de eventos cardíacos ou a uma descida significativa da FEVE.</w:t>
      </w:r>
    </w:p>
    <w:p w14:paraId="1D8842C6" w14:textId="77777777" w:rsidR="003E49EC" w:rsidRPr="00F03387" w:rsidRDefault="003E49EC" w:rsidP="00F52341">
      <w:pPr>
        <w:suppressAutoHyphens/>
        <w:ind w:right="11"/>
        <w:rPr>
          <w:lang w:val="pt-PT"/>
        </w:rPr>
      </w:pPr>
    </w:p>
    <w:p w14:paraId="0F76726F" w14:textId="77777777" w:rsidR="00F52341" w:rsidRPr="00F03387" w:rsidRDefault="00F52341" w:rsidP="00F52341">
      <w:pPr>
        <w:suppressAutoHyphens/>
        <w:ind w:right="11"/>
        <w:rPr>
          <w:lang w:val="pt-PT"/>
        </w:rPr>
      </w:pPr>
      <w:r w:rsidRPr="00F03387">
        <w:rPr>
          <w:lang w:val="pt-PT"/>
        </w:rPr>
        <w:t>A experiência clínica é limitada nos doentes com idade superior a 65 anos.</w:t>
      </w:r>
    </w:p>
    <w:p w14:paraId="4E10D142" w14:textId="77777777" w:rsidR="00F52341" w:rsidRPr="00F03387" w:rsidRDefault="00F52341" w:rsidP="00F52341">
      <w:pPr>
        <w:suppressAutoHyphens/>
        <w:ind w:right="11"/>
        <w:rPr>
          <w:lang w:val="pt-PT"/>
        </w:rPr>
      </w:pPr>
    </w:p>
    <w:p w14:paraId="7638AF02" w14:textId="77777777" w:rsidR="00F52341" w:rsidRPr="00F03387" w:rsidRDefault="00F52341" w:rsidP="00F52341">
      <w:pPr>
        <w:suppressAutoHyphens/>
        <w:ind w:right="11"/>
        <w:rPr>
          <w:u w:val="single"/>
          <w:lang w:val="pt-PT"/>
        </w:rPr>
      </w:pPr>
      <w:r w:rsidRPr="00F03387">
        <w:rPr>
          <w:u w:val="single"/>
          <w:lang w:val="pt-PT"/>
        </w:rPr>
        <w:t xml:space="preserve">Reações relacionadas com a administração </w:t>
      </w:r>
    </w:p>
    <w:p w14:paraId="779EDE5A" w14:textId="77777777" w:rsidR="00F52341" w:rsidRPr="00F03387" w:rsidRDefault="00F52341" w:rsidP="00F52341">
      <w:pPr>
        <w:suppressAutoHyphens/>
        <w:ind w:right="11"/>
        <w:rPr>
          <w:lang w:val="pt-PT"/>
        </w:rPr>
      </w:pPr>
    </w:p>
    <w:p w14:paraId="24C52200" w14:textId="77777777" w:rsidR="00F52341" w:rsidRPr="00F03387" w:rsidRDefault="00F52341" w:rsidP="00F52341">
      <w:pPr>
        <w:suppressAutoHyphens/>
        <w:ind w:right="11"/>
        <w:rPr>
          <w:lang w:val="pt-PT"/>
        </w:rPr>
      </w:pPr>
      <w:r w:rsidRPr="00F03387">
        <w:rPr>
          <w:lang w:val="pt-PT"/>
        </w:rPr>
        <w:t>É conhecida a ocorrência de reações relacionadas com a administração com a formulação subcutânea de Herceptin</w:t>
      </w:r>
      <w:r w:rsidR="00875F05" w:rsidRPr="00F03387">
        <w:rPr>
          <w:lang w:val="pt-PT"/>
        </w:rPr>
        <w:t>.</w:t>
      </w:r>
      <w:r w:rsidRPr="00F03387">
        <w:rPr>
          <w:lang w:val="pt-PT"/>
        </w:rPr>
        <w:t xml:space="preserve"> Pode-se utilizar pré-medicação para reduzir o risco de ocorrência de reações relacionadas com a administração. </w:t>
      </w:r>
    </w:p>
    <w:p w14:paraId="39B624DB" w14:textId="77777777" w:rsidR="00F52341" w:rsidRPr="00F03387" w:rsidRDefault="00F52341" w:rsidP="00F52341">
      <w:pPr>
        <w:suppressAutoHyphens/>
        <w:ind w:right="11"/>
        <w:rPr>
          <w:lang w:val="pt-PT"/>
        </w:rPr>
      </w:pPr>
    </w:p>
    <w:p w14:paraId="1BB0AAA5" w14:textId="77777777" w:rsidR="00F52341" w:rsidRPr="00F03387" w:rsidRDefault="00F52341" w:rsidP="00F52341">
      <w:pPr>
        <w:suppressAutoHyphens/>
        <w:ind w:right="11"/>
        <w:rPr>
          <w:lang w:val="pt-PT"/>
        </w:rPr>
      </w:pPr>
      <w:r w:rsidRPr="00F03387">
        <w:rPr>
          <w:lang w:val="pt-PT"/>
        </w:rPr>
        <w:t>Embora nos ensaios clínicos não tenham sido notificadas reações graves relacionadas com a administração, tais como dispneia, hipotensão, sibilos, broncospasmo, taquica</w:t>
      </w:r>
      <w:r w:rsidR="003920FC" w:rsidRPr="00F03387">
        <w:rPr>
          <w:lang w:val="pt-PT"/>
        </w:rPr>
        <w:t>r</w:t>
      </w:r>
      <w:r w:rsidRPr="00F03387">
        <w:rPr>
          <w:lang w:val="pt-PT"/>
        </w:rPr>
        <w:t xml:space="preserve">dia, diminuição da saturação de oxigénio e sofrimento respiratório, com a formulação subcutânea de Herceptin, deve-se ter precaução pois estas têm sido associadas à formulação intravenosa. Os doentes devem ser observados em relação à ocorrência de reações relacionadas com a administração durante </w:t>
      </w:r>
      <w:r w:rsidR="00453867" w:rsidRPr="00F03387">
        <w:rPr>
          <w:lang w:val="pt-PT"/>
        </w:rPr>
        <w:t>30 minutos</w:t>
      </w:r>
      <w:r w:rsidRPr="00F03387">
        <w:rPr>
          <w:lang w:val="pt-PT"/>
        </w:rPr>
        <w:t xml:space="preserve"> após a primeira injeção</w:t>
      </w:r>
      <w:r w:rsidR="00453867" w:rsidRPr="00F03387">
        <w:rPr>
          <w:lang w:val="pt-PT"/>
        </w:rPr>
        <w:t>,</w:t>
      </w:r>
      <w:r w:rsidRPr="00F03387">
        <w:rPr>
          <w:lang w:val="pt-PT"/>
        </w:rPr>
        <w:t xml:space="preserve"> e durante </w:t>
      </w:r>
      <w:r w:rsidR="00453867" w:rsidRPr="00F03387">
        <w:rPr>
          <w:lang w:val="pt-PT"/>
        </w:rPr>
        <w:t>15 minutos</w:t>
      </w:r>
      <w:r w:rsidRPr="00F03387">
        <w:rPr>
          <w:lang w:val="pt-PT"/>
        </w:rPr>
        <w:t xml:space="preserve"> após </w:t>
      </w:r>
      <w:r w:rsidR="00453867" w:rsidRPr="00F03387">
        <w:rPr>
          <w:lang w:val="pt-PT"/>
        </w:rPr>
        <w:t xml:space="preserve">as </w:t>
      </w:r>
      <w:r w:rsidRPr="00F03387">
        <w:rPr>
          <w:lang w:val="pt-PT"/>
        </w:rPr>
        <w:t>injeções subsequente</w:t>
      </w:r>
      <w:r w:rsidR="00453867" w:rsidRPr="00F03387">
        <w:rPr>
          <w:lang w:val="pt-PT"/>
        </w:rPr>
        <w:t>s</w:t>
      </w:r>
      <w:r w:rsidRPr="00F03387">
        <w:rPr>
          <w:lang w:val="pt-PT"/>
        </w:rPr>
        <w:t xml:space="preserve">. </w:t>
      </w:r>
      <w:r w:rsidR="00453867" w:rsidRPr="00F03387">
        <w:rPr>
          <w:lang w:val="pt-PT"/>
        </w:rPr>
        <w:t xml:space="preserve">As reações relacionadas com a administração consideradas ligeiras em termos de gravidade </w:t>
      </w:r>
      <w:r w:rsidRPr="00F03387">
        <w:rPr>
          <w:lang w:val="pt-PT"/>
        </w:rPr>
        <w:t>podem ser tratad</w:t>
      </w:r>
      <w:r w:rsidR="00453867" w:rsidRPr="00F03387">
        <w:rPr>
          <w:lang w:val="pt-PT"/>
        </w:rPr>
        <w:t>a</w:t>
      </w:r>
      <w:r w:rsidRPr="00F03387">
        <w:rPr>
          <w:lang w:val="pt-PT"/>
        </w:rPr>
        <w:t>s com analgésicos/antipiréticos, tais como a petidina ou o paracetamol, ou com um anti-histamínico como a difenidramina. As reações graves ao Herceptin intravenoso têm sido tratadas com sucesso com terapêutica de suporte, como oxigénio, beta</w:t>
      </w:r>
      <w:r w:rsidRPr="00F03387">
        <w:rPr>
          <w:lang w:val="pt-PT"/>
        </w:rPr>
        <w:noBreakHyphen/>
        <w:t xml:space="preserve">agonistas e corticosteroides. Em casos raros, estas reações foram associadas a uma evolução clínica com consequência fatal. Os doentes que apresentem dispneia em repouso devido a complicações de neoplasia avançada e comorbilidades podem ter um risco </w:t>
      </w:r>
      <w:r w:rsidRPr="00F03387">
        <w:rPr>
          <w:lang w:val="pt-PT"/>
        </w:rPr>
        <w:lastRenderedPageBreak/>
        <w:t>aumentado de reação fatal relacionada com a administração. Consequentemente, estes doentes não devem ser tratados com Herceptin (ver secção 4.3).</w:t>
      </w:r>
    </w:p>
    <w:p w14:paraId="638F418C" w14:textId="77777777" w:rsidR="00F52341" w:rsidRPr="00F03387" w:rsidRDefault="00F52341" w:rsidP="00F52341">
      <w:pPr>
        <w:suppressAutoHyphens/>
        <w:ind w:right="11"/>
        <w:rPr>
          <w:lang w:val="pt-PT"/>
        </w:rPr>
      </w:pPr>
    </w:p>
    <w:p w14:paraId="09D28E40" w14:textId="77777777" w:rsidR="00F52341" w:rsidRPr="00F03387" w:rsidRDefault="00F52341" w:rsidP="00F52341">
      <w:pPr>
        <w:suppressAutoHyphens/>
        <w:ind w:right="11"/>
        <w:outlineLvl w:val="0"/>
        <w:rPr>
          <w:u w:val="single"/>
          <w:lang w:val="pt-PT"/>
        </w:rPr>
      </w:pPr>
      <w:r w:rsidRPr="00F03387">
        <w:rPr>
          <w:u w:val="single"/>
          <w:lang w:val="pt-PT"/>
        </w:rPr>
        <w:t>Acontecimentos pulmonares</w:t>
      </w:r>
    </w:p>
    <w:p w14:paraId="6DA7E06C" w14:textId="77777777" w:rsidR="00F52341" w:rsidRPr="00F03387" w:rsidRDefault="00F52341" w:rsidP="00F52341">
      <w:pPr>
        <w:suppressAutoHyphens/>
        <w:ind w:right="11"/>
        <w:rPr>
          <w:lang w:val="pt-PT"/>
        </w:rPr>
      </w:pPr>
    </w:p>
    <w:p w14:paraId="5C5991C2" w14:textId="77777777" w:rsidR="00F52341" w:rsidRDefault="00F52341" w:rsidP="00F52341">
      <w:pPr>
        <w:suppressAutoHyphens/>
        <w:ind w:right="11"/>
        <w:rPr>
          <w:lang w:val="pt-PT"/>
        </w:rPr>
      </w:pPr>
      <w:r w:rsidRPr="00F03387">
        <w:rPr>
          <w:lang w:val="pt-PT"/>
        </w:rPr>
        <w:t xml:space="preserve">Recomenda-se precaução com a formulação subcutânea de Herceptin pois foram </w:t>
      </w:r>
      <w:r w:rsidRPr="00F03387">
        <w:rPr>
          <w:szCs w:val="22"/>
          <w:lang w:val="pt-PT"/>
        </w:rPr>
        <w:t>notificados</w:t>
      </w:r>
      <w:r w:rsidRPr="00F03387">
        <w:rPr>
          <w:lang w:val="pt-PT"/>
        </w:rPr>
        <w:t xml:space="preserve"> acontecimentos pulmonares graves com a utilização da formulação intravenosa no contexto pós-comercialização (ver secção 4.8). Estes acontecimentos foram ocasionalmente fatais e podem ocorrer como parte duma reação à perfusão ou com um início tardio. Adicionalmente, foram </w:t>
      </w:r>
      <w:r w:rsidRPr="00F03387">
        <w:rPr>
          <w:szCs w:val="22"/>
          <w:lang w:val="pt-PT"/>
        </w:rPr>
        <w:t xml:space="preserve">notificados </w:t>
      </w:r>
      <w:r w:rsidRPr="00F03387">
        <w:rPr>
          <w:lang w:val="pt-PT"/>
        </w:rPr>
        <w:t>casos de doença intersticial pulmonar, incluindo infiltrados pulmonares, síndrom</w:t>
      </w:r>
      <w:r w:rsidR="0010151B" w:rsidRPr="00F03387">
        <w:rPr>
          <w:lang w:val="pt-PT"/>
        </w:rPr>
        <w:t>e</w:t>
      </w:r>
      <w:r w:rsidRPr="00F03387">
        <w:rPr>
          <w:lang w:val="pt-PT"/>
        </w:rPr>
        <w:t xml:space="preserve"> de </w:t>
      </w:r>
      <w:r w:rsidR="0010151B" w:rsidRPr="00F03387">
        <w:rPr>
          <w:lang w:val="pt-PT"/>
        </w:rPr>
        <w:t xml:space="preserve">dificuldade </w:t>
      </w:r>
      <w:r w:rsidRPr="00F03387">
        <w:rPr>
          <w:lang w:val="pt-PT"/>
        </w:rPr>
        <w:t>respiratóri</w:t>
      </w:r>
      <w:r w:rsidR="0010151B" w:rsidRPr="00F03387">
        <w:rPr>
          <w:lang w:val="pt-PT"/>
        </w:rPr>
        <w:t>a</w:t>
      </w:r>
      <w:r w:rsidRPr="00F03387">
        <w:rPr>
          <w:lang w:val="pt-PT"/>
        </w:rPr>
        <w:t xml:space="preserve"> agud</w:t>
      </w:r>
      <w:r w:rsidR="0010151B" w:rsidRPr="00F03387">
        <w:rPr>
          <w:lang w:val="pt-PT"/>
        </w:rPr>
        <w:t>a</w:t>
      </w:r>
      <w:r w:rsidRPr="00F03387">
        <w:rPr>
          <w:lang w:val="pt-PT"/>
        </w:rPr>
        <w:t xml:space="preserve">, pneumonia, pneumonite, derrame pleural, </w:t>
      </w:r>
      <w:r w:rsidR="0010151B" w:rsidRPr="00F03387">
        <w:rPr>
          <w:lang w:val="pt-PT"/>
        </w:rPr>
        <w:t xml:space="preserve">dificuldade </w:t>
      </w:r>
      <w:r w:rsidRPr="00F03387">
        <w:rPr>
          <w:lang w:val="pt-PT"/>
        </w:rPr>
        <w:t>respiratóri</w:t>
      </w:r>
      <w:r w:rsidR="0010151B" w:rsidRPr="00F03387">
        <w:rPr>
          <w:lang w:val="pt-PT"/>
        </w:rPr>
        <w:t>a</w:t>
      </w:r>
      <w:r w:rsidRPr="00F03387">
        <w:rPr>
          <w:lang w:val="pt-PT"/>
        </w:rPr>
        <w:t>, edema pulmonar agudo e insuficiência respiratória. Os fatores de risco associados à doença pulmonar intersticial incluem tratamento anterior ou concomitante com outras terapêuticas antineoplásicas conhecidas por estarem associadas a esta doença, tais como taxanos, gemcitabina, vinorrelbina e radioterapia. Os doentes que apresentem dispneia em repouso devido a complicações de neoplasia avançada e comorbilidades podem ter um risco aumentado de ocorrência de acontecimentos pulmonares. Consequentemente, estes doentes não devem ser tratados com Herceptin (ver secção 4.3). Deve ter-se precaução em relação à pneumonite, especialmente em doentes que estejam a ser tratados concomitantemente com taxanos.</w:t>
      </w:r>
    </w:p>
    <w:p w14:paraId="4B0D9E72" w14:textId="77777777" w:rsidR="005B3408" w:rsidRDefault="005B3408" w:rsidP="00CD39A9">
      <w:pPr>
        <w:suppressAutoHyphens/>
        <w:rPr>
          <w:lang w:val="pt-PT"/>
        </w:rPr>
      </w:pPr>
    </w:p>
    <w:p w14:paraId="038B0BFB" w14:textId="59CB8555" w:rsidR="005B3408" w:rsidRPr="00F03387" w:rsidRDefault="005B3408" w:rsidP="00CD39A9">
      <w:pPr>
        <w:keepNext/>
        <w:keepLines/>
        <w:suppressAutoHyphens/>
        <w:rPr>
          <w:lang w:val="pt-PT"/>
        </w:rPr>
      </w:pPr>
      <w:r>
        <w:rPr>
          <w:u w:val="single"/>
          <w:lang w:val="pt-PT"/>
        </w:rPr>
        <w:t>Excipientes com efeito conhecido</w:t>
      </w:r>
    </w:p>
    <w:p w14:paraId="7339A97F" w14:textId="77777777" w:rsidR="00F52341" w:rsidRPr="00F03387" w:rsidRDefault="00F52341" w:rsidP="00CD39A9">
      <w:pPr>
        <w:keepNext/>
        <w:keepLines/>
        <w:suppressAutoHyphens/>
        <w:rPr>
          <w:lang w:val="pt-PT"/>
        </w:rPr>
      </w:pPr>
    </w:p>
    <w:p w14:paraId="06286E2B" w14:textId="77777777" w:rsidR="00A53A63" w:rsidRPr="00CD39A9" w:rsidRDefault="00A53A63" w:rsidP="00CD39A9">
      <w:pPr>
        <w:keepNext/>
        <w:keepLines/>
        <w:suppressAutoHyphens/>
        <w:rPr>
          <w:i/>
          <w:iCs/>
          <w:lang w:val="pt-PT"/>
        </w:rPr>
      </w:pPr>
      <w:r w:rsidRPr="00CD39A9">
        <w:rPr>
          <w:i/>
          <w:iCs/>
          <w:lang w:val="pt-PT"/>
        </w:rPr>
        <w:t>Sódio</w:t>
      </w:r>
    </w:p>
    <w:p w14:paraId="58171301" w14:textId="77777777" w:rsidR="00A53A63" w:rsidRPr="00F03387" w:rsidRDefault="00A53A63" w:rsidP="00CD39A9">
      <w:pPr>
        <w:keepNext/>
        <w:keepLines/>
        <w:suppressAutoHyphens/>
        <w:rPr>
          <w:lang w:val="pt-PT"/>
        </w:rPr>
      </w:pPr>
    </w:p>
    <w:p w14:paraId="0840EDBA" w14:textId="77777777" w:rsidR="00A53A63" w:rsidRDefault="00A53A63" w:rsidP="00CD39A9">
      <w:pPr>
        <w:suppressAutoHyphens/>
        <w:rPr>
          <w:lang w:val="pt-PT"/>
        </w:rPr>
      </w:pPr>
      <w:r w:rsidRPr="00F03387">
        <w:rPr>
          <w:lang w:val="pt-PT"/>
        </w:rPr>
        <w:t>Este medicamento contém menos do que 1 mmol (23 mg) de sódio por dose, ou seja, é praticamente “isento de sódio”.</w:t>
      </w:r>
    </w:p>
    <w:p w14:paraId="077387D9" w14:textId="77777777" w:rsidR="005B3408" w:rsidRDefault="005B3408" w:rsidP="00CD39A9">
      <w:pPr>
        <w:suppressAutoHyphens/>
        <w:rPr>
          <w:lang w:val="pt-PT"/>
        </w:rPr>
      </w:pPr>
    </w:p>
    <w:p w14:paraId="5CD84129" w14:textId="77777777" w:rsidR="005B3408" w:rsidRPr="00811FE5" w:rsidRDefault="005B3408" w:rsidP="00CD39A9">
      <w:pPr>
        <w:keepNext/>
        <w:keepLines/>
        <w:rPr>
          <w:i/>
          <w:iCs/>
          <w:lang w:val="pt-PT"/>
        </w:rPr>
      </w:pPr>
      <w:r w:rsidRPr="00CD39A9">
        <w:rPr>
          <w:i/>
          <w:iCs/>
          <w:lang w:val="pt-PT"/>
        </w:rPr>
        <w:t>Polissorbato 20</w:t>
      </w:r>
    </w:p>
    <w:p w14:paraId="14DEA7E2" w14:textId="6F48AB51" w:rsidR="005B3408" w:rsidRPr="00F03387" w:rsidRDefault="005B3408" w:rsidP="00CD39A9">
      <w:pPr>
        <w:suppressAutoHyphens/>
        <w:rPr>
          <w:lang w:val="pt-PT"/>
        </w:rPr>
      </w:pPr>
      <w:r>
        <w:rPr>
          <w:lang w:val="pt-PT"/>
        </w:rPr>
        <w:t>Herceptin contém 2,0 mg de polissorbato 20 em cada frasco para injetáveis de 600 mg/5 ml, o que é equivalente a 0,4 mg/ml. Os polissorbatos podem causar reações alérgicas.</w:t>
      </w:r>
    </w:p>
    <w:p w14:paraId="3DEC9C50" w14:textId="77777777" w:rsidR="00A53A63" w:rsidRPr="00F03387" w:rsidRDefault="00A53A63" w:rsidP="00CD39A9">
      <w:pPr>
        <w:suppressAutoHyphens/>
        <w:rPr>
          <w:lang w:val="pt-PT"/>
        </w:rPr>
      </w:pPr>
    </w:p>
    <w:p w14:paraId="39357531" w14:textId="77777777" w:rsidR="00F52341" w:rsidRPr="00F03387" w:rsidRDefault="00F52341" w:rsidP="0076726A">
      <w:pPr>
        <w:keepNext/>
        <w:keepLines/>
        <w:suppressAutoHyphens/>
        <w:ind w:left="562" w:hanging="562"/>
        <w:rPr>
          <w:lang w:val="pt-PT"/>
        </w:rPr>
      </w:pPr>
      <w:r w:rsidRPr="00F03387">
        <w:rPr>
          <w:b/>
          <w:lang w:val="pt-PT"/>
        </w:rPr>
        <w:t>4.5</w:t>
      </w:r>
      <w:r w:rsidRPr="00F03387">
        <w:rPr>
          <w:b/>
          <w:lang w:val="pt-PT"/>
        </w:rPr>
        <w:tab/>
        <w:t xml:space="preserve">Interações medicamentosas e outras formas de interação </w:t>
      </w:r>
    </w:p>
    <w:p w14:paraId="52DDA141" w14:textId="77777777" w:rsidR="00F52341" w:rsidRPr="00F03387" w:rsidRDefault="00F52341" w:rsidP="00F52341">
      <w:pPr>
        <w:suppressAutoHyphens/>
        <w:rPr>
          <w:lang w:val="pt-PT"/>
        </w:rPr>
      </w:pPr>
    </w:p>
    <w:p w14:paraId="1B802D42" w14:textId="77777777" w:rsidR="00F52341" w:rsidRPr="00F03387" w:rsidRDefault="00F52341" w:rsidP="00F52341">
      <w:pPr>
        <w:suppressAutoHyphens/>
        <w:ind w:right="11"/>
        <w:rPr>
          <w:lang w:val="pt-PT"/>
        </w:rPr>
      </w:pPr>
      <w:r w:rsidRPr="00F03387">
        <w:rPr>
          <w:lang w:val="pt-PT"/>
        </w:rPr>
        <w:t xml:space="preserve">Não foram realizados estudos formais de interação medicamentosa. </w:t>
      </w:r>
      <w:r w:rsidR="00B23A2C" w:rsidRPr="00F03387">
        <w:rPr>
          <w:lang w:val="pt-PT"/>
        </w:rPr>
        <w:t>N</w:t>
      </w:r>
      <w:r w:rsidRPr="00F03387">
        <w:rPr>
          <w:lang w:val="pt-PT"/>
        </w:rPr>
        <w:t xml:space="preserve">ão foram observadas interações clinicamente significativas </w:t>
      </w:r>
      <w:r w:rsidR="00B23A2C" w:rsidRPr="00F03387">
        <w:rPr>
          <w:lang w:val="pt-PT"/>
        </w:rPr>
        <w:t xml:space="preserve">entre Herceptin e </w:t>
      </w:r>
      <w:r w:rsidR="00FF29B3" w:rsidRPr="00F03387">
        <w:rPr>
          <w:lang w:val="pt-PT"/>
        </w:rPr>
        <w:t xml:space="preserve">os </w:t>
      </w:r>
      <w:r w:rsidR="00B23A2C" w:rsidRPr="00F03387">
        <w:rPr>
          <w:lang w:val="pt-PT"/>
        </w:rPr>
        <w:t>medicamentos concomitantes utilizados</w:t>
      </w:r>
      <w:r w:rsidRPr="00F03387">
        <w:rPr>
          <w:lang w:val="pt-PT"/>
        </w:rPr>
        <w:t xml:space="preserve"> em ensaios clínicos.</w:t>
      </w:r>
    </w:p>
    <w:p w14:paraId="1F54ED02" w14:textId="77777777" w:rsidR="00F52341" w:rsidRPr="00F03387" w:rsidRDefault="00F52341" w:rsidP="00F52341">
      <w:pPr>
        <w:suppressAutoHyphens/>
        <w:ind w:right="11"/>
        <w:rPr>
          <w:lang w:val="pt-PT"/>
        </w:rPr>
      </w:pPr>
    </w:p>
    <w:p w14:paraId="181529C4" w14:textId="77777777" w:rsidR="00F52341" w:rsidRPr="00F03387" w:rsidRDefault="00F52341" w:rsidP="00422171">
      <w:pPr>
        <w:keepNext/>
        <w:suppressAutoHyphens/>
        <w:ind w:right="14"/>
        <w:rPr>
          <w:i/>
          <w:lang w:val="pt-PT"/>
        </w:rPr>
      </w:pPr>
      <w:r w:rsidRPr="00F03387">
        <w:rPr>
          <w:i/>
          <w:lang w:val="pt-PT"/>
        </w:rPr>
        <w:t>Efeito do trastuzumab na farmacocinética de outros fármacos antineoplásicos</w:t>
      </w:r>
    </w:p>
    <w:p w14:paraId="7EEFF4FA" w14:textId="77777777" w:rsidR="00F52341" w:rsidRPr="00F03387" w:rsidRDefault="00F52341" w:rsidP="00422171">
      <w:pPr>
        <w:keepNext/>
        <w:suppressAutoHyphens/>
        <w:ind w:right="14"/>
        <w:rPr>
          <w:lang w:val="pt-PT"/>
        </w:rPr>
      </w:pPr>
    </w:p>
    <w:p w14:paraId="5696248A" w14:textId="77777777" w:rsidR="00F52341" w:rsidRPr="00F03387" w:rsidRDefault="00F52341" w:rsidP="00422171">
      <w:pPr>
        <w:keepNext/>
        <w:suppressAutoHyphens/>
        <w:ind w:right="14"/>
        <w:rPr>
          <w:lang w:val="pt-PT"/>
        </w:rPr>
      </w:pPr>
      <w:r w:rsidRPr="00F03387">
        <w:rPr>
          <w:lang w:val="pt-PT"/>
        </w:rPr>
        <w:t>Os dados de farmacocinética dos estudos BO15935 e M77004 em mulheres com cancro da mama metastizado HER2 positivo suger</w:t>
      </w:r>
      <w:r w:rsidR="00B23A2C" w:rsidRPr="00F03387">
        <w:rPr>
          <w:lang w:val="pt-PT"/>
        </w:rPr>
        <w:t>iram</w:t>
      </w:r>
      <w:r w:rsidRPr="00F03387">
        <w:rPr>
          <w:lang w:val="pt-PT"/>
        </w:rPr>
        <w:t xml:space="preserve"> que a </w:t>
      </w:r>
      <w:r w:rsidRPr="00F03387">
        <w:rPr>
          <w:szCs w:val="22"/>
          <w:lang w:val="pt-PT" w:eastAsia="de-DE"/>
        </w:rPr>
        <w:t xml:space="preserve">exposição ao paclitaxel e doxorrubicina (e os seus </w:t>
      </w:r>
      <w:r w:rsidRPr="00F03387">
        <w:rPr>
          <w:lang w:val="pt-PT"/>
        </w:rPr>
        <w:t xml:space="preserve">principais metabolitos 6α-hidroxipaclitaxel, POH, e doxorrubicinol, DOL) não </w:t>
      </w:r>
      <w:r w:rsidR="00B23A2C" w:rsidRPr="00F03387">
        <w:rPr>
          <w:lang w:val="pt-PT"/>
        </w:rPr>
        <w:t>era</w:t>
      </w:r>
      <w:r w:rsidRPr="00F03387">
        <w:rPr>
          <w:lang w:val="pt-PT"/>
        </w:rPr>
        <w:t xml:space="preserve"> alterada na presença de trastuzumab (dose de carga de 8 mg/kg ou 4 mg/kg IV, seguida de 6 mg/kg IV de 3 em 3 semanas ou de 2 mg/kg IV semanalmente, respetivamente). </w:t>
      </w:r>
    </w:p>
    <w:p w14:paraId="59049693" w14:textId="77777777" w:rsidR="00823E2C" w:rsidRPr="00F03387" w:rsidRDefault="00823E2C" w:rsidP="00422171">
      <w:pPr>
        <w:keepNext/>
        <w:suppressAutoHyphens/>
        <w:ind w:right="14"/>
        <w:rPr>
          <w:lang w:val="pt-PT"/>
        </w:rPr>
      </w:pPr>
    </w:p>
    <w:p w14:paraId="20117A71" w14:textId="77777777" w:rsidR="00F52341" w:rsidRPr="00F03387" w:rsidRDefault="00F52341" w:rsidP="00F52341">
      <w:pPr>
        <w:suppressAutoHyphens/>
        <w:ind w:right="11"/>
        <w:rPr>
          <w:lang w:val="pt-PT"/>
        </w:rPr>
      </w:pPr>
      <w:r w:rsidRPr="00F03387">
        <w:rPr>
          <w:lang w:val="pt-PT"/>
        </w:rPr>
        <w:t xml:space="preserve">No entanto, o trastuzumab pode elevar a exposição global de um metabolito da doxorrubicina (7-desoxi-13 dihidro-doxorrubicinona, D7D). A bioatividade do D7D e o impacto clínico do aumento deste metabolito não </w:t>
      </w:r>
      <w:r w:rsidR="00B23A2C" w:rsidRPr="00F03387">
        <w:rPr>
          <w:lang w:val="pt-PT"/>
        </w:rPr>
        <w:t>foram</w:t>
      </w:r>
      <w:r w:rsidRPr="00F03387">
        <w:rPr>
          <w:lang w:val="pt-PT"/>
        </w:rPr>
        <w:t xml:space="preserve"> claros.</w:t>
      </w:r>
    </w:p>
    <w:p w14:paraId="59931040" w14:textId="77777777" w:rsidR="00B23A2C" w:rsidRPr="00F03387" w:rsidRDefault="00B23A2C" w:rsidP="00F52341">
      <w:pPr>
        <w:suppressAutoHyphens/>
        <w:ind w:right="11"/>
        <w:rPr>
          <w:lang w:val="pt-PT"/>
        </w:rPr>
      </w:pPr>
    </w:p>
    <w:p w14:paraId="79E340DC" w14:textId="77777777" w:rsidR="00B23A2C" w:rsidRPr="00F03387" w:rsidRDefault="00F52341" w:rsidP="00F52341">
      <w:pPr>
        <w:suppressAutoHyphens/>
        <w:ind w:right="11"/>
        <w:rPr>
          <w:szCs w:val="22"/>
          <w:lang w:val="pt-PT" w:eastAsia="de-DE"/>
        </w:rPr>
      </w:pPr>
      <w:r w:rsidRPr="00F03387">
        <w:rPr>
          <w:lang w:val="pt-PT"/>
        </w:rPr>
        <w:t xml:space="preserve">Os dados do estudo JP16003, um estudo de um braço de </w:t>
      </w:r>
      <w:r w:rsidR="00B23A2C" w:rsidRPr="00F03387">
        <w:rPr>
          <w:lang w:val="pt-PT"/>
        </w:rPr>
        <w:t>Herceptin</w:t>
      </w:r>
      <w:r w:rsidRPr="00F03387">
        <w:rPr>
          <w:lang w:val="pt-PT"/>
        </w:rPr>
        <w:t xml:space="preserve"> (dose de carga de 4 mg/kg IV e 2 mg/kg IV semanalmente) e docetaxel (60 mg/m</w:t>
      </w:r>
      <w:r w:rsidRPr="00F03387">
        <w:rPr>
          <w:vertAlign w:val="superscript"/>
          <w:lang w:val="pt-PT"/>
        </w:rPr>
        <w:t>2</w:t>
      </w:r>
      <w:r w:rsidRPr="00F03387">
        <w:rPr>
          <w:lang w:val="pt-PT"/>
        </w:rPr>
        <w:t xml:space="preserve"> IV) em mulheres </w:t>
      </w:r>
      <w:r w:rsidR="0010151B" w:rsidRPr="00F03387">
        <w:rPr>
          <w:lang w:val="pt-PT"/>
        </w:rPr>
        <w:t>j</w:t>
      </w:r>
      <w:r w:rsidRPr="00F03387">
        <w:rPr>
          <w:lang w:val="pt-PT"/>
        </w:rPr>
        <w:t>aponesas com cancro da mama metastizado HER2 positivo suger</w:t>
      </w:r>
      <w:r w:rsidR="00B23A2C" w:rsidRPr="00F03387">
        <w:rPr>
          <w:lang w:val="pt-PT"/>
        </w:rPr>
        <w:t>iram</w:t>
      </w:r>
      <w:r w:rsidRPr="00F03387">
        <w:rPr>
          <w:lang w:val="pt-PT"/>
        </w:rPr>
        <w:t xml:space="preserve"> que a administração concomitante de </w:t>
      </w:r>
      <w:r w:rsidR="00B23A2C" w:rsidRPr="00F03387">
        <w:rPr>
          <w:lang w:val="pt-PT"/>
        </w:rPr>
        <w:t>Herceptin</w:t>
      </w:r>
      <w:r w:rsidRPr="00F03387">
        <w:rPr>
          <w:lang w:val="pt-PT"/>
        </w:rPr>
        <w:t xml:space="preserve"> não t</w:t>
      </w:r>
      <w:r w:rsidR="00B23A2C" w:rsidRPr="00F03387">
        <w:rPr>
          <w:lang w:val="pt-PT"/>
        </w:rPr>
        <w:t>inha</w:t>
      </w:r>
      <w:r w:rsidRPr="00F03387">
        <w:rPr>
          <w:lang w:val="pt-PT"/>
        </w:rPr>
        <w:t xml:space="preserve"> efeito na farmacocinética de dose única do docetaxel. </w:t>
      </w:r>
      <w:r w:rsidRPr="00F03387">
        <w:rPr>
          <w:szCs w:val="22"/>
          <w:lang w:val="pt-PT" w:eastAsia="de-DE"/>
        </w:rPr>
        <w:t xml:space="preserve">O estudo JP19959 foi um subestudo do BO18255 (ToGA), conduzido em doentes </w:t>
      </w:r>
      <w:r w:rsidR="0010151B" w:rsidRPr="00F03387">
        <w:rPr>
          <w:szCs w:val="22"/>
          <w:lang w:val="pt-PT" w:eastAsia="de-DE"/>
        </w:rPr>
        <w:t>j</w:t>
      </w:r>
      <w:r w:rsidRPr="00F03387">
        <w:rPr>
          <w:szCs w:val="22"/>
          <w:lang w:val="pt-PT" w:eastAsia="de-DE"/>
        </w:rPr>
        <w:t xml:space="preserve">aponeses masculinos e femininos com cancro gástrico avançado, para avaliação da farmacocinética da capecitabina e cisplatina quando utilizadas com ou sem </w:t>
      </w:r>
      <w:r w:rsidR="00B23A2C" w:rsidRPr="00F03387">
        <w:rPr>
          <w:szCs w:val="22"/>
          <w:lang w:val="pt-PT" w:eastAsia="de-DE"/>
        </w:rPr>
        <w:t>Herceptin</w:t>
      </w:r>
      <w:r w:rsidRPr="00F03387">
        <w:rPr>
          <w:szCs w:val="22"/>
          <w:lang w:val="pt-PT" w:eastAsia="de-DE"/>
        </w:rPr>
        <w:t>. Os resultados deste subestudo suger</w:t>
      </w:r>
      <w:r w:rsidR="00B23A2C" w:rsidRPr="00F03387">
        <w:rPr>
          <w:szCs w:val="22"/>
          <w:lang w:val="pt-PT" w:eastAsia="de-DE"/>
        </w:rPr>
        <w:t>iram</w:t>
      </w:r>
      <w:r w:rsidRPr="00F03387">
        <w:rPr>
          <w:szCs w:val="22"/>
          <w:lang w:val="pt-PT" w:eastAsia="de-DE"/>
        </w:rPr>
        <w:t xml:space="preserve"> que a exposição aos metabolitos bioativos da capecitabina (p. ex., 5-FU) não foi afetada pela utilização concomitante da cisplatina nem pela utilização concomitante da cisplatina mais </w:t>
      </w:r>
      <w:r w:rsidR="00B23A2C" w:rsidRPr="00F03387">
        <w:rPr>
          <w:szCs w:val="22"/>
          <w:lang w:val="pt-PT" w:eastAsia="de-DE"/>
        </w:rPr>
        <w:t>Herceptin</w:t>
      </w:r>
      <w:r w:rsidRPr="00F03387">
        <w:rPr>
          <w:szCs w:val="22"/>
          <w:lang w:val="pt-PT" w:eastAsia="de-DE"/>
        </w:rPr>
        <w:t xml:space="preserve">. No entanto, a própria capecitabina demonstrou concentrações mais </w:t>
      </w:r>
      <w:r w:rsidRPr="00F03387">
        <w:rPr>
          <w:szCs w:val="22"/>
          <w:lang w:val="pt-PT" w:eastAsia="de-DE"/>
        </w:rPr>
        <w:lastRenderedPageBreak/>
        <w:t xml:space="preserve">elevadas e uma semivida mais longa quando associada ao </w:t>
      </w:r>
      <w:r w:rsidR="00B23A2C" w:rsidRPr="00F03387">
        <w:rPr>
          <w:szCs w:val="22"/>
          <w:lang w:val="pt-PT" w:eastAsia="de-DE"/>
        </w:rPr>
        <w:t>Herceptin</w:t>
      </w:r>
      <w:r w:rsidRPr="00F03387">
        <w:rPr>
          <w:szCs w:val="22"/>
          <w:lang w:val="pt-PT" w:eastAsia="de-DE"/>
        </w:rPr>
        <w:t xml:space="preserve">. Os dados também sugerem que a farmacocinética da cisplatina não foi afetada pela utilização concomitante da capecitabina nem pela utilização concomitante da capecitabina mais </w:t>
      </w:r>
      <w:r w:rsidR="00B23A2C" w:rsidRPr="00F03387">
        <w:rPr>
          <w:szCs w:val="22"/>
          <w:lang w:val="pt-PT" w:eastAsia="de-DE"/>
        </w:rPr>
        <w:t>Herceptin</w:t>
      </w:r>
      <w:r w:rsidRPr="00F03387">
        <w:rPr>
          <w:szCs w:val="22"/>
          <w:lang w:val="pt-PT" w:eastAsia="de-DE"/>
        </w:rPr>
        <w:t>.</w:t>
      </w:r>
    </w:p>
    <w:p w14:paraId="1E3C416B" w14:textId="77777777" w:rsidR="00B23A2C" w:rsidRPr="00F03387" w:rsidRDefault="00B23A2C" w:rsidP="00F52341">
      <w:pPr>
        <w:suppressAutoHyphens/>
        <w:ind w:right="11"/>
        <w:rPr>
          <w:szCs w:val="22"/>
          <w:lang w:val="pt-PT" w:eastAsia="de-DE"/>
        </w:rPr>
      </w:pPr>
    </w:p>
    <w:p w14:paraId="08A66557" w14:textId="77777777" w:rsidR="00B23A2C" w:rsidRPr="00F03387" w:rsidRDefault="00B23A2C" w:rsidP="00B23A2C">
      <w:pPr>
        <w:suppressAutoHyphens/>
        <w:ind w:right="11"/>
        <w:rPr>
          <w:szCs w:val="22"/>
          <w:lang w:val="pt-PT" w:eastAsia="de-DE"/>
        </w:rPr>
      </w:pPr>
      <w:r w:rsidRPr="00F03387">
        <w:rPr>
          <w:lang w:val="pt-PT"/>
        </w:rPr>
        <w:t xml:space="preserve">Os dados de farmacocinética do estudo </w:t>
      </w:r>
      <w:r w:rsidRPr="00F03387">
        <w:rPr>
          <w:rFonts w:cs="Arial"/>
          <w:iCs/>
          <w:lang w:val="pt-PT"/>
        </w:rPr>
        <w:t>H4613g/GO01305 em doentes com</w:t>
      </w:r>
      <w:r w:rsidRPr="00F03387">
        <w:rPr>
          <w:lang w:val="pt-PT"/>
        </w:rPr>
        <w:t xml:space="preserve"> cancro HER2 positivo, inoperável, metastizado ou localmente avançado demonstraram que o trastuzu</w:t>
      </w:r>
      <w:r w:rsidR="00FF29B3" w:rsidRPr="00F03387">
        <w:rPr>
          <w:lang w:val="pt-PT"/>
        </w:rPr>
        <w:t>mab não tinha impacto na farmaco</w:t>
      </w:r>
      <w:r w:rsidRPr="00F03387">
        <w:rPr>
          <w:lang w:val="pt-PT"/>
        </w:rPr>
        <w:t xml:space="preserve">cinética da carboplatina. </w:t>
      </w:r>
    </w:p>
    <w:p w14:paraId="728A684F" w14:textId="77777777" w:rsidR="00F52341" w:rsidRPr="00F03387" w:rsidRDefault="00F52341" w:rsidP="00F52341">
      <w:pPr>
        <w:suppressAutoHyphens/>
        <w:ind w:right="11"/>
        <w:rPr>
          <w:lang w:val="pt-PT"/>
        </w:rPr>
      </w:pPr>
    </w:p>
    <w:p w14:paraId="42D09742" w14:textId="77777777" w:rsidR="00F52341" w:rsidRPr="00F03387" w:rsidRDefault="00F52341" w:rsidP="00E4007C">
      <w:pPr>
        <w:keepNext/>
        <w:keepLines/>
        <w:suppressAutoHyphens/>
        <w:ind w:right="11"/>
        <w:rPr>
          <w:i/>
          <w:lang w:val="pt-PT"/>
        </w:rPr>
      </w:pPr>
      <w:r w:rsidRPr="00F03387">
        <w:rPr>
          <w:i/>
          <w:lang w:val="pt-PT"/>
        </w:rPr>
        <w:t>Efeito de fármacos antineoplásicos na farmacocinética do trastuzumab</w:t>
      </w:r>
    </w:p>
    <w:p w14:paraId="5747A2DB" w14:textId="77777777" w:rsidR="00F52341" w:rsidRPr="00F03387" w:rsidRDefault="00F52341" w:rsidP="00E4007C">
      <w:pPr>
        <w:keepNext/>
        <w:keepLines/>
        <w:suppressAutoHyphens/>
        <w:ind w:right="11"/>
        <w:rPr>
          <w:lang w:val="pt-PT"/>
        </w:rPr>
      </w:pPr>
    </w:p>
    <w:p w14:paraId="723F8A44" w14:textId="77777777" w:rsidR="00F52341" w:rsidRPr="00F03387" w:rsidRDefault="00F52341" w:rsidP="00E4007C">
      <w:pPr>
        <w:keepNext/>
        <w:keepLines/>
        <w:suppressAutoHyphens/>
        <w:ind w:right="11"/>
        <w:rPr>
          <w:lang w:val="pt-PT"/>
        </w:rPr>
      </w:pPr>
      <w:r w:rsidRPr="00F03387">
        <w:rPr>
          <w:lang w:val="pt-PT"/>
        </w:rPr>
        <w:t xml:space="preserve">Na comparação de concentrações séricas simuladas de trastuzumab após </w:t>
      </w:r>
      <w:r w:rsidR="00B23A2C" w:rsidRPr="00F03387">
        <w:rPr>
          <w:lang w:val="pt-PT"/>
        </w:rPr>
        <w:t>Herceptin</w:t>
      </w:r>
      <w:r w:rsidRPr="00F03387">
        <w:rPr>
          <w:lang w:val="pt-PT"/>
        </w:rPr>
        <w:t xml:space="preserve"> em monoterapia (dose de carga de </w:t>
      </w:r>
      <w:r w:rsidRPr="00F03387">
        <w:rPr>
          <w:szCs w:val="22"/>
          <w:lang w:val="pt-PT"/>
        </w:rPr>
        <w:t xml:space="preserve">4 mg/kg / 2 mg/kg semanalmente, IV) e de concentrações séricas observadas em mulheres </w:t>
      </w:r>
      <w:r w:rsidR="0010151B" w:rsidRPr="00F03387">
        <w:rPr>
          <w:szCs w:val="22"/>
          <w:lang w:val="pt-PT"/>
        </w:rPr>
        <w:t>j</w:t>
      </w:r>
      <w:r w:rsidRPr="00F03387">
        <w:rPr>
          <w:szCs w:val="22"/>
          <w:lang w:val="pt-PT"/>
        </w:rPr>
        <w:t xml:space="preserve">aponesas com </w:t>
      </w:r>
      <w:r w:rsidRPr="00F03387">
        <w:rPr>
          <w:lang w:val="pt-PT"/>
        </w:rPr>
        <w:t>cancro da mama metastizado HER2 positivo (estudo JP16003), não foi detetada nenhuma evidência de efeito farmacocinético na farmacocinética do trastuzumab pela administração concomitante de do</w:t>
      </w:r>
      <w:r w:rsidR="0010151B" w:rsidRPr="00F03387">
        <w:rPr>
          <w:lang w:val="pt-PT"/>
        </w:rPr>
        <w:t>c</w:t>
      </w:r>
      <w:r w:rsidRPr="00F03387">
        <w:rPr>
          <w:lang w:val="pt-PT"/>
        </w:rPr>
        <w:t>eta</w:t>
      </w:r>
      <w:r w:rsidR="0010151B" w:rsidRPr="00F03387">
        <w:rPr>
          <w:lang w:val="pt-PT"/>
        </w:rPr>
        <w:t>x</w:t>
      </w:r>
      <w:r w:rsidRPr="00F03387">
        <w:rPr>
          <w:lang w:val="pt-PT"/>
        </w:rPr>
        <w:t>el.</w:t>
      </w:r>
    </w:p>
    <w:p w14:paraId="0AA84353" w14:textId="77777777" w:rsidR="00B23A2C" w:rsidRPr="00F03387" w:rsidRDefault="00B23A2C" w:rsidP="00E4007C">
      <w:pPr>
        <w:keepNext/>
        <w:keepLines/>
        <w:suppressAutoHyphens/>
        <w:ind w:right="11"/>
        <w:rPr>
          <w:lang w:val="pt-PT"/>
        </w:rPr>
      </w:pPr>
    </w:p>
    <w:p w14:paraId="742B7AED" w14:textId="77777777" w:rsidR="00B23A2C" w:rsidRPr="00F03387" w:rsidRDefault="00F52341" w:rsidP="00B23A2C">
      <w:pPr>
        <w:suppressAutoHyphens/>
        <w:ind w:right="11"/>
        <w:rPr>
          <w:szCs w:val="22"/>
          <w:lang w:val="pt-PT"/>
        </w:rPr>
      </w:pPr>
      <w:r w:rsidRPr="00F03387">
        <w:rPr>
          <w:lang w:val="pt-PT"/>
        </w:rPr>
        <w:t>A comparação dos resultados farmacocinéticos de 2 estudos de fase II (BO15935 e M77004) e de um estudo de fase III (</w:t>
      </w:r>
      <w:r w:rsidRPr="00F03387">
        <w:rPr>
          <w:szCs w:val="22"/>
          <w:lang w:val="pt-PT"/>
        </w:rPr>
        <w:t xml:space="preserve">H0648g), nos quais os doentes foram tratados concomitantemente com Herceptin e paclitaxel, e de dois estudos de fase II nos quais o Herceptin foi administrado em monoterapia (W016229 e MO16982), em mulheres com </w:t>
      </w:r>
      <w:r w:rsidRPr="00F03387">
        <w:rPr>
          <w:lang w:val="pt-PT"/>
        </w:rPr>
        <w:t xml:space="preserve">cancro da mama metastizado HER2 positivo, indicam que as concentrações séricas de </w:t>
      </w:r>
      <w:r w:rsidR="00B23A2C" w:rsidRPr="00F03387">
        <w:rPr>
          <w:lang w:val="pt-PT"/>
        </w:rPr>
        <w:t>trastuzumab</w:t>
      </w:r>
      <w:r w:rsidRPr="00F03387">
        <w:rPr>
          <w:lang w:val="pt-PT"/>
        </w:rPr>
        <w:t xml:space="preserve"> no vale, individuais e médias, variam nos estudos e entre os estudos, mas não houve um efeito claro na farmacocinética do trastuzumab pela administração concomitante do paclitaxel.</w:t>
      </w:r>
      <w:r w:rsidR="00B23A2C" w:rsidRPr="00F03387">
        <w:rPr>
          <w:lang w:val="pt-PT"/>
        </w:rPr>
        <w:t xml:space="preserve"> A comparação dos dados de farmacocinética do trastuzumab do estudo </w:t>
      </w:r>
      <w:r w:rsidR="00B23A2C" w:rsidRPr="00F03387">
        <w:rPr>
          <w:szCs w:val="22"/>
          <w:lang w:val="pt-PT"/>
        </w:rPr>
        <w:t xml:space="preserve">M77004 em que mulheres com </w:t>
      </w:r>
      <w:r w:rsidR="00B23A2C" w:rsidRPr="00F03387">
        <w:rPr>
          <w:lang w:val="pt-PT"/>
        </w:rPr>
        <w:t>cancro da mama metastizado HER2 positivo foram tratadas concomitantemente com Herceptin, paclitaxel e doxorrubi</w:t>
      </w:r>
      <w:r w:rsidR="0010151B" w:rsidRPr="00F03387">
        <w:rPr>
          <w:lang w:val="pt-PT"/>
        </w:rPr>
        <w:t>ci</w:t>
      </w:r>
      <w:r w:rsidR="00B23A2C" w:rsidRPr="00F03387">
        <w:rPr>
          <w:lang w:val="pt-PT"/>
        </w:rPr>
        <w:t>na com dados de farma</w:t>
      </w:r>
      <w:r w:rsidR="00FF29B3" w:rsidRPr="00F03387">
        <w:rPr>
          <w:lang w:val="pt-PT"/>
        </w:rPr>
        <w:t>co</w:t>
      </w:r>
      <w:r w:rsidR="00B23A2C" w:rsidRPr="00F03387">
        <w:rPr>
          <w:lang w:val="pt-PT"/>
        </w:rPr>
        <w:t>cinética do trastuzumab em estudos em que o Herceptin foi administrado em monoterapia (</w:t>
      </w:r>
      <w:r w:rsidR="00B23A2C" w:rsidRPr="00F03387">
        <w:rPr>
          <w:szCs w:val="22"/>
          <w:lang w:val="pt-PT"/>
        </w:rPr>
        <w:t>H0649g) ou em assoc</w:t>
      </w:r>
      <w:r w:rsidR="00FF29B3" w:rsidRPr="00F03387">
        <w:rPr>
          <w:szCs w:val="22"/>
          <w:lang w:val="pt-PT"/>
        </w:rPr>
        <w:t>iação com antraciclinas e ciclo</w:t>
      </w:r>
      <w:r w:rsidR="00B23A2C" w:rsidRPr="00F03387">
        <w:rPr>
          <w:szCs w:val="22"/>
          <w:lang w:val="pt-PT"/>
        </w:rPr>
        <w:t>fo</w:t>
      </w:r>
      <w:r w:rsidR="00FF29B3" w:rsidRPr="00F03387">
        <w:rPr>
          <w:szCs w:val="22"/>
          <w:lang w:val="pt-PT"/>
        </w:rPr>
        <w:t>s</w:t>
      </w:r>
      <w:r w:rsidR="00B23A2C" w:rsidRPr="00F03387">
        <w:rPr>
          <w:szCs w:val="22"/>
          <w:lang w:val="pt-PT"/>
        </w:rPr>
        <w:t>famida o</w:t>
      </w:r>
      <w:r w:rsidR="00875F05" w:rsidRPr="00F03387">
        <w:rPr>
          <w:szCs w:val="22"/>
          <w:lang w:val="pt-PT"/>
        </w:rPr>
        <w:t>u</w:t>
      </w:r>
      <w:r w:rsidR="00B23A2C" w:rsidRPr="00F03387">
        <w:rPr>
          <w:szCs w:val="22"/>
          <w:lang w:val="pt-PT"/>
        </w:rPr>
        <w:t xml:space="preserve"> paclitaxel (estudo H0648g) sugeriram não haver efeitos da doxorrubicina e paclitaxel na farmacocinética do trastuzumab.</w:t>
      </w:r>
    </w:p>
    <w:p w14:paraId="4317C3A5" w14:textId="77777777" w:rsidR="00B23A2C" w:rsidRPr="00F03387" w:rsidRDefault="00B23A2C" w:rsidP="00B23A2C">
      <w:pPr>
        <w:suppressAutoHyphens/>
        <w:ind w:right="11"/>
        <w:rPr>
          <w:szCs w:val="22"/>
          <w:lang w:val="pt-PT"/>
        </w:rPr>
      </w:pPr>
    </w:p>
    <w:p w14:paraId="01B95A00" w14:textId="77777777" w:rsidR="00B23A2C" w:rsidRPr="00F03387" w:rsidRDefault="00B23A2C" w:rsidP="00B23A2C">
      <w:pPr>
        <w:suppressAutoHyphens/>
        <w:ind w:right="11"/>
        <w:rPr>
          <w:rFonts w:cs="Arial"/>
          <w:iCs/>
          <w:lang w:val="pt-PT"/>
        </w:rPr>
      </w:pPr>
      <w:r w:rsidRPr="00F03387">
        <w:rPr>
          <w:lang w:val="pt-PT"/>
        </w:rPr>
        <w:t xml:space="preserve">Os dados de farmacocinética do estudo </w:t>
      </w:r>
      <w:r w:rsidRPr="00F03387">
        <w:rPr>
          <w:rFonts w:cs="Arial"/>
          <w:iCs/>
          <w:lang w:val="pt-PT"/>
        </w:rPr>
        <w:t>H4613g/GO01305 demonstraram que a carboplatina não tinha impacto na farmacocinética do trastuzumab.</w:t>
      </w:r>
    </w:p>
    <w:p w14:paraId="3EBE694C" w14:textId="77777777" w:rsidR="00B23A2C" w:rsidRPr="00F03387" w:rsidRDefault="00B23A2C" w:rsidP="00B23A2C">
      <w:pPr>
        <w:suppressAutoHyphens/>
        <w:ind w:right="11"/>
        <w:rPr>
          <w:rFonts w:cs="Arial"/>
          <w:iCs/>
          <w:lang w:val="pt-PT"/>
        </w:rPr>
      </w:pPr>
    </w:p>
    <w:p w14:paraId="29DA6467" w14:textId="77777777" w:rsidR="00B23A2C" w:rsidRPr="00F03387" w:rsidRDefault="00B23A2C" w:rsidP="00B23A2C">
      <w:pPr>
        <w:suppressAutoHyphens/>
        <w:ind w:right="11"/>
        <w:rPr>
          <w:lang w:val="pt-PT"/>
        </w:rPr>
      </w:pPr>
      <w:r w:rsidRPr="00F03387">
        <w:rPr>
          <w:lang w:val="pt-PT"/>
        </w:rPr>
        <w:t>A administração concomitante de anastrozol não pareceu influenciar a farmacocinética do trastuzumab.</w:t>
      </w:r>
    </w:p>
    <w:p w14:paraId="3A4A7B17" w14:textId="77777777" w:rsidR="00F52341" w:rsidRPr="00F03387" w:rsidRDefault="00F52341" w:rsidP="00F52341">
      <w:pPr>
        <w:suppressAutoHyphens/>
        <w:rPr>
          <w:lang w:val="pt-PT"/>
        </w:rPr>
      </w:pPr>
    </w:p>
    <w:p w14:paraId="5660F99F" w14:textId="77777777" w:rsidR="00F52341" w:rsidRPr="00F03387" w:rsidRDefault="00F52341" w:rsidP="00F52341">
      <w:pPr>
        <w:keepNext/>
        <w:keepLines/>
        <w:suppressAutoHyphens/>
        <w:ind w:left="567" w:hanging="567"/>
        <w:rPr>
          <w:lang w:val="pt-PT"/>
        </w:rPr>
      </w:pPr>
      <w:r w:rsidRPr="00F03387">
        <w:rPr>
          <w:b/>
          <w:lang w:val="pt-PT"/>
        </w:rPr>
        <w:t>4.6</w:t>
      </w:r>
      <w:r w:rsidRPr="00F03387">
        <w:rPr>
          <w:b/>
          <w:lang w:val="pt-PT"/>
        </w:rPr>
        <w:tab/>
        <w:t>Fertilidade, gravidez e aleitamento</w:t>
      </w:r>
    </w:p>
    <w:p w14:paraId="6155218D" w14:textId="77777777" w:rsidR="00F52341" w:rsidRPr="00F03387" w:rsidRDefault="00F52341" w:rsidP="00F52341">
      <w:pPr>
        <w:keepNext/>
        <w:keepLines/>
        <w:suppressAutoHyphens/>
        <w:rPr>
          <w:lang w:val="pt-PT"/>
        </w:rPr>
      </w:pPr>
    </w:p>
    <w:p w14:paraId="19F5016E" w14:textId="77777777" w:rsidR="00F52341" w:rsidRPr="00811FE5" w:rsidRDefault="00F52341" w:rsidP="00F52341">
      <w:pPr>
        <w:keepNext/>
        <w:keepLines/>
        <w:suppressAutoHyphens/>
        <w:rPr>
          <w:u w:val="single"/>
          <w:lang w:val="pt-PT"/>
        </w:rPr>
      </w:pPr>
      <w:r w:rsidRPr="00811FE5">
        <w:rPr>
          <w:u w:val="single"/>
          <w:lang w:val="pt-PT"/>
        </w:rPr>
        <w:t>Mulheres com potencial para engravidar/contraceção</w:t>
      </w:r>
    </w:p>
    <w:p w14:paraId="67449F51" w14:textId="77777777" w:rsidR="00C03FCB" w:rsidRPr="00F03387" w:rsidRDefault="00C03FCB" w:rsidP="00F52341">
      <w:pPr>
        <w:keepNext/>
        <w:keepLines/>
        <w:suppressAutoHyphens/>
        <w:rPr>
          <w:i/>
          <w:lang w:val="pt-PT"/>
        </w:rPr>
      </w:pPr>
    </w:p>
    <w:p w14:paraId="4EA0D5C5" w14:textId="77777777" w:rsidR="00F52341" w:rsidRPr="00F03387" w:rsidRDefault="00F52341" w:rsidP="00F52341">
      <w:pPr>
        <w:suppressAutoHyphens/>
        <w:rPr>
          <w:lang w:val="pt-PT"/>
        </w:rPr>
      </w:pPr>
      <w:r w:rsidRPr="00F03387">
        <w:rPr>
          <w:lang w:val="pt-PT"/>
        </w:rPr>
        <w:t>As mulheres com potencial para engravidar devem ser instruídas para utilizarem contraceção eficaz durante o tratamento com Herceptin e durante, pelo menos, 7 meses após a conclusão do tratamento</w:t>
      </w:r>
      <w:r w:rsidR="00B23A2C" w:rsidRPr="00F03387">
        <w:rPr>
          <w:lang w:val="pt-PT"/>
        </w:rPr>
        <w:t xml:space="preserve"> (ver</w:t>
      </w:r>
      <w:r w:rsidR="009F502A" w:rsidRPr="00F03387">
        <w:rPr>
          <w:lang w:val="pt-PT"/>
        </w:rPr>
        <w:t xml:space="preserve"> </w:t>
      </w:r>
      <w:r w:rsidR="00B23A2C" w:rsidRPr="00F03387">
        <w:rPr>
          <w:lang w:val="pt-PT"/>
        </w:rPr>
        <w:t>secção 5.2)</w:t>
      </w:r>
      <w:r w:rsidRPr="00F03387">
        <w:rPr>
          <w:lang w:val="pt-PT"/>
        </w:rPr>
        <w:t>.</w:t>
      </w:r>
    </w:p>
    <w:p w14:paraId="0B35BD43" w14:textId="77777777" w:rsidR="00F52341" w:rsidRPr="00F03387" w:rsidRDefault="00F52341" w:rsidP="00F52341">
      <w:pPr>
        <w:suppressAutoHyphens/>
        <w:rPr>
          <w:lang w:val="pt-PT"/>
        </w:rPr>
      </w:pPr>
    </w:p>
    <w:p w14:paraId="27AA6CE3" w14:textId="77777777" w:rsidR="00F52341" w:rsidRPr="00811FE5" w:rsidRDefault="00F52341" w:rsidP="00F52341">
      <w:pPr>
        <w:outlineLvl w:val="0"/>
        <w:rPr>
          <w:u w:val="single"/>
          <w:lang w:val="pt-PT"/>
        </w:rPr>
      </w:pPr>
      <w:r w:rsidRPr="00811FE5">
        <w:rPr>
          <w:u w:val="single"/>
          <w:lang w:val="pt-PT"/>
        </w:rPr>
        <w:t>Gravidez</w:t>
      </w:r>
    </w:p>
    <w:p w14:paraId="5020071F" w14:textId="77777777" w:rsidR="00C03FCB" w:rsidRPr="00F03387" w:rsidRDefault="00C03FCB" w:rsidP="00F52341">
      <w:pPr>
        <w:outlineLvl w:val="0"/>
        <w:rPr>
          <w:i/>
          <w:lang w:val="pt-PT"/>
        </w:rPr>
      </w:pPr>
    </w:p>
    <w:p w14:paraId="77BE151D" w14:textId="77777777" w:rsidR="00F52341" w:rsidRPr="00F03387" w:rsidRDefault="00F52341" w:rsidP="00F52341">
      <w:pPr>
        <w:suppressAutoHyphens/>
        <w:ind w:right="11"/>
        <w:rPr>
          <w:lang w:val="pt-PT"/>
        </w:rPr>
      </w:pPr>
      <w:r w:rsidRPr="00F03387">
        <w:rPr>
          <w:lang w:val="pt-PT"/>
        </w:rPr>
        <w:t xml:space="preserve">Foram realizados estudos de reprodução em macacos </w:t>
      </w:r>
      <w:r w:rsidR="003E49EC" w:rsidRPr="00F03387">
        <w:rPr>
          <w:lang w:val="pt-PT"/>
        </w:rPr>
        <w:t>C</w:t>
      </w:r>
      <w:r w:rsidRPr="00F03387">
        <w:rPr>
          <w:lang w:val="pt-PT"/>
        </w:rPr>
        <w:t>inomolgos, com doses até 25 vezes superiores à dose de manutenção semanal no ser humano de 2 mg/kg da formulação intravenosa de Herceptin, que revelaram a inexistência de evidência da diminuição da fertilidade ou de dano no feto. Observou-se que o trastuzumab atravessa a placenta durante o período inicial (dias 20-50 da gestação) e tardio (dias 120-150 da gestação) do desenvolvimento fetal. Desconhece-se se Herceptin pode afetar a capacidade reprodutora. Uma vez que os estudos de reprodução realizados no animal nem sempre permitem prever a resposta humana, deve-se evitar a utilização de Herceptin durante a gravidez, exceto se o benefício potencial para a mãe superar o potencial risco para o feto.</w:t>
      </w:r>
    </w:p>
    <w:p w14:paraId="523CE61B" w14:textId="77777777" w:rsidR="00F52341" w:rsidRPr="00F03387" w:rsidRDefault="00F52341" w:rsidP="00F52341">
      <w:pPr>
        <w:suppressAutoHyphens/>
        <w:ind w:right="11"/>
        <w:rPr>
          <w:lang w:val="pt-PT"/>
        </w:rPr>
      </w:pPr>
    </w:p>
    <w:p w14:paraId="05547B4B" w14:textId="77777777" w:rsidR="00F52341" w:rsidRPr="00F03387" w:rsidRDefault="00F52341" w:rsidP="00F52341">
      <w:pPr>
        <w:suppressAutoHyphens/>
        <w:ind w:right="11"/>
        <w:rPr>
          <w:lang w:val="pt-PT"/>
        </w:rPr>
      </w:pPr>
      <w:r w:rsidRPr="00F03387">
        <w:rPr>
          <w:lang w:val="pt-PT"/>
        </w:rPr>
        <w:t xml:space="preserve">Após a comercialização, foram </w:t>
      </w:r>
      <w:r w:rsidRPr="00F03387">
        <w:rPr>
          <w:szCs w:val="22"/>
          <w:lang w:val="pt-PT"/>
        </w:rPr>
        <w:t xml:space="preserve">notificados </w:t>
      </w:r>
      <w:r w:rsidRPr="00F03387">
        <w:rPr>
          <w:lang w:val="pt-PT"/>
        </w:rPr>
        <w:t xml:space="preserve">casos de compromisso da função e/ou crescimento renal fetal associado a </w:t>
      </w:r>
      <w:r w:rsidR="00521463" w:rsidRPr="00F03387">
        <w:rPr>
          <w:lang w:val="pt-PT"/>
        </w:rPr>
        <w:t>oligoidrâmnios</w:t>
      </w:r>
      <w:r w:rsidRPr="00F03387">
        <w:rPr>
          <w:lang w:val="pt-PT"/>
        </w:rPr>
        <w:t xml:space="preserve">, alguns associados a hipoplasia pulmonar fatal, em mulheres grávidas a receber tratamento com Herceptin. As mulheres que fiquem grávidas devem ser informadas sobre a </w:t>
      </w:r>
      <w:r w:rsidRPr="00F03387">
        <w:rPr>
          <w:lang w:val="pt-PT"/>
        </w:rPr>
        <w:lastRenderedPageBreak/>
        <w:t>possibilidade de risco para o feto. Se uma mulher grávida for tratada com Herceptin</w:t>
      </w:r>
      <w:r w:rsidR="00B23A2C" w:rsidRPr="00F03387">
        <w:rPr>
          <w:lang w:val="pt-PT"/>
        </w:rPr>
        <w:t xml:space="preserve"> ou se uma doente engravidar durante o tratamento com Herceptin ou nos 7 meses após a última dose de Herceptin</w:t>
      </w:r>
      <w:r w:rsidRPr="00F03387">
        <w:rPr>
          <w:lang w:val="pt-PT"/>
        </w:rPr>
        <w:t>, é recomendável uma vigilância apertada por uma equipa multidisciplinar.</w:t>
      </w:r>
    </w:p>
    <w:p w14:paraId="150AABCA" w14:textId="77777777" w:rsidR="00F52341" w:rsidRPr="00F03387" w:rsidRDefault="00F52341" w:rsidP="00F52341">
      <w:pPr>
        <w:suppressAutoHyphens/>
        <w:ind w:right="11"/>
        <w:rPr>
          <w:lang w:val="pt-PT"/>
        </w:rPr>
      </w:pPr>
    </w:p>
    <w:p w14:paraId="556D190E" w14:textId="77777777" w:rsidR="00F52341" w:rsidRPr="00811FE5" w:rsidRDefault="00F52341" w:rsidP="00E4007C">
      <w:pPr>
        <w:keepNext/>
        <w:keepLines/>
        <w:suppressAutoHyphens/>
        <w:ind w:right="11"/>
        <w:outlineLvl w:val="0"/>
        <w:rPr>
          <w:u w:val="single"/>
          <w:lang w:val="pt-PT"/>
        </w:rPr>
      </w:pPr>
      <w:r w:rsidRPr="00811FE5">
        <w:rPr>
          <w:u w:val="single"/>
          <w:lang w:val="pt-PT"/>
        </w:rPr>
        <w:t>Amamentação</w:t>
      </w:r>
    </w:p>
    <w:p w14:paraId="55672286" w14:textId="77777777" w:rsidR="00C03FCB" w:rsidRPr="00F03387" w:rsidRDefault="00C03FCB" w:rsidP="00E4007C">
      <w:pPr>
        <w:keepNext/>
        <w:keepLines/>
        <w:suppressAutoHyphens/>
        <w:ind w:right="11"/>
        <w:outlineLvl w:val="0"/>
        <w:rPr>
          <w:lang w:val="pt-PT"/>
        </w:rPr>
      </w:pPr>
    </w:p>
    <w:p w14:paraId="70A452DB" w14:textId="77777777" w:rsidR="00F52341" w:rsidRPr="00F03387" w:rsidRDefault="00F52341" w:rsidP="00E4007C">
      <w:pPr>
        <w:keepNext/>
        <w:keepLines/>
        <w:suppressAutoHyphens/>
        <w:ind w:right="11"/>
        <w:rPr>
          <w:lang w:val="pt-PT"/>
        </w:rPr>
      </w:pPr>
      <w:r w:rsidRPr="00F03387">
        <w:rPr>
          <w:lang w:val="pt-PT"/>
        </w:rPr>
        <w:t xml:space="preserve">Um estudo realizado em macacos </w:t>
      </w:r>
      <w:r w:rsidR="003E49EC" w:rsidRPr="00F03387">
        <w:rPr>
          <w:lang w:val="pt-PT"/>
        </w:rPr>
        <w:t>C</w:t>
      </w:r>
      <w:r w:rsidRPr="00F03387">
        <w:rPr>
          <w:lang w:val="pt-PT"/>
        </w:rPr>
        <w:t>inomolgos, com doses 25 vezes superiores à dose de manutenção semanal de 2 mg/kg da formulação intravenosa de Herceptin</w:t>
      </w:r>
      <w:r w:rsidR="00B6155D" w:rsidRPr="00F03387">
        <w:rPr>
          <w:lang w:val="pt-PT"/>
        </w:rPr>
        <w:t xml:space="preserve"> no ser humano</w:t>
      </w:r>
      <w:r w:rsidRPr="00F03387">
        <w:rPr>
          <w:lang w:val="pt-PT"/>
        </w:rPr>
        <w:t xml:space="preserve">, </w:t>
      </w:r>
      <w:r w:rsidR="00C03FCB" w:rsidRPr="00F03387">
        <w:rPr>
          <w:lang w:val="pt-PT"/>
        </w:rPr>
        <w:t xml:space="preserve">entre os dias 120 e 150 da gravidez, </w:t>
      </w:r>
      <w:r w:rsidRPr="00F03387">
        <w:rPr>
          <w:lang w:val="pt-PT"/>
        </w:rPr>
        <w:t xml:space="preserve">demonstrou que o trastuzumab é </w:t>
      </w:r>
      <w:r w:rsidR="00B6155D" w:rsidRPr="00F03387">
        <w:rPr>
          <w:lang w:val="pt-PT"/>
        </w:rPr>
        <w:t xml:space="preserve">secretado </w:t>
      </w:r>
      <w:r w:rsidRPr="00F03387">
        <w:rPr>
          <w:lang w:val="pt-PT"/>
        </w:rPr>
        <w:t>para o leite</w:t>
      </w:r>
      <w:r w:rsidR="00C03FCB" w:rsidRPr="00F03387">
        <w:rPr>
          <w:lang w:val="pt-PT"/>
        </w:rPr>
        <w:t xml:space="preserve"> no pós-parto</w:t>
      </w:r>
      <w:r w:rsidRPr="00F03387">
        <w:rPr>
          <w:lang w:val="pt-PT"/>
        </w:rPr>
        <w:t xml:space="preserve">. A </w:t>
      </w:r>
      <w:r w:rsidR="00C03FCB" w:rsidRPr="00F03387">
        <w:rPr>
          <w:lang w:val="pt-PT"/>
        </w:rPr>
        <w:t xml:space="preserve">exposição ao trastuzumab no útero e a </w:t>
      </w:r>
      <w:r w:rsidRPr="00F03387">
        <w:rPr>
          <w:lang w:val="pt-PT"/>
        </w:rPr>
        <w:t xml:space="preserve">presença de trastuzumab no plasma do macaco bebé não foi associada a nenhum efeito adverso no seu crescimento ou desenvolvimento entre o nascimento e 1 mês de idade. Desconhece-se se o trastuzumab é </w:t>
      </w:r>
      <w:r w:rsidR="00B6155D" w:rsidRPr="00F03387">
        <w:rPr>
          <w:lang w:val="pt-PT"/>
        </w:rPr>
        <w:t>secretado no</w:t>
      </w:r>
      <w:r w:rsidRPr="00F03387">
        <w:rPr>
          <w:lang w:val="pt-PT"/>
        </w:rPr>
        <w:t xml:space="preserve"> leite humano. Uma vez que a IgG1 humana é </w:t>
      </w:r>
      <w:r w:rsidR="00B6155D" w:rsidRPr="00F03387">
        <w:rPr>
          <w:lang w:val="pt-PT"/>
        </w:rPr>
        <w:t xml:space="preserve">secretada </w:t>
      </w:r>
      <w:r w:rsidRPr="00F03387">
        <w:rPr>
          <w:lang w:val="pt-PT"/>
        </w:rPr>
        <w:t>no leite humano e se desconhece o potencial perigo para o lactente, deve evitar-se a amamentação durante o tratamento com Herceptin e até 7 meses após a última dose.</w:t>
      </w:r>
    </w:p>
    <w:p w14:paraId="6B0B9624" w14:textId="77777777" w:rsidR="00F52341" w:rsidRPr="00811FE5" w:rsidRDefault="00F52341" w:rsidP="00F52341">
      <w:pPr>
        <w:suppressAutoHyphens/>
        <w:ind w:right="11"/>
        <w:rPr>
          <w:u w:val="single"/>
          <w:lang w:val="pt-PT"/>
        </w:rPr>
      </w:pPr>
    </w:p>
    <w:p w14:paraId="368BC336" w14:textId="77777777" w:rsidR="00F52341" w:rsidRPr="00811FE5" w:rsidRDefault="00F52341" w:rsidP="00F52341">
      <w:pPr>
        <w:suppressAutoHyphens/>
        <w:ind w:right="11"/>
        <w:rPr>
          <w:u w:val="single"/>
          <w:lang w:val="pt-PT"/>
        </w:rPr>
      </w:pPr>
      <w:r w:rsidRPr="00811FE5">
        <w:rPr>
          <w:u w:val="single"/>
          <w:lang w:val="pt-PT"/>
        </w:rPr>
        <w:t>Fertilidade</w:t>
      </w:r>
    </w:p>
    <w:p w14:paraId="2ACCCA42" w14:textId="77777777" w:rsidR="00C03FCB" w:rsidRPr="00811FE5" w:rsidRDefault="00C03FCB" w:rsidP="00F52341">
      <w:pPr>
        <w:suppressAutoHyphens/>
        <w:ind w:right="11"/>
        <w:rPr>
          <w:u w:val="single"/>
          <w:lang w:val="pt-PT"/>
        </w:rPr>
      </w:pPr>
    </w:p>
    <w:p w14:paraId="0D77FF13" w14:textId="77777777" w:rsidR="00F52341" w:rsidRPr="00F03387" w:rsidRDefault="00F52341" w:rsidP="00F52341">
      <w:pPr>
        <w:suppressAutoHyphens/>
        <w:ind w:right="11"/>
        <w:rPr>
          <w:lang w:val="pt-PT"/>
        </w:rPr>
      </w:pPr>
      <w:r w:rsidRPr="00F03387">
        <w:rPr>
          <w:lang w:val="pt-PT"/>
        </w:rPr>
        <w:t>Não existem dados disponíveis sobre a fertilidade.</w:t>
      </w:r>
    </w:p>
    <w:p w14:paraId="4F813F1D" w14:textId="77777777" w:rsidR="00F52341" w:rsidRPr="00F03387" w:rsidRDefault="00F52341" w:rsidP="00F52341">
      <w:pPr>
        <w:suppressAutoHyphens/>
        <w:rPr>
          <w:lang w:val="pt-PT"/>
        </w:rPr>
      </w:pPr>
    </w:p>
    <w:p w14:paraId="2C5F12C1" w14:textId="77777777" w:rsidR="00F52341" w:rsidRPr="00F03387" w:rsidRDefault="00F52341" w:rsidP="00F52341">
      <w:pPr>
        <w:keepNext/>
        <w:keepLines/>
        <w:suppressAutoHyphens/>
        <w:ind w:left="567" w:hanging="567"/>
        <w:rPr>
          <w:lang w:val="pt-PT"/>
        </w:rPr>
      </w:pPr>
      <w:r w:rsidRPr="00F03387">
        <w:rPr>
          <w:b/>
          <w:lang w:val="pt-PT"/>
        </w:rPr>
        <w:t>4.7</w:t>
      </w:r>
      <w:r w:rsidRPr="00F03387">
        <w:rPr>
          <w:b/>
          <w:lang w:val="pt-PT"/>
        </w:rPr>
        <w:tab/>
        <w:t>Efeitos sobre a capacidade de conduzir e utilizar máquinas</w:t>
      </w:r>
    </w:p>
    <w:p w14:paraId="565F3A12" w14:textId="77777777" w:rsidR="00F52341" w:rsidRPr="00F03387" w:rsidRDefault="00F52341" w:rsidP="00F52341">
      <w:pPr>
        <w:suppressAutoHyphens/>
        <w:rPr>
          <w:lang w:val="pt-PT"/>
        </w:rPr>
      </w:pPr>
    </w:p>
    <w:p w14:paraId="1E43BB14" w14:textId="77777777" w:rsidR="00F52341" w:rsidRPr="00F03387" w:rsidRDefault="00AE2D64" w:rsidP="00F52341">
      <w:pPr>
        <w:suppressAutoHyphens/>
        <w:ind w:right="11"/>
        <w:rPr>
          <w:lang w:val="pt-PT"/>
        </w:rPr>
      </w:pPr>
      <w:r w:rsidRPr="00F03387">
        <w:rPr>
          <w:lang w:val="pt-PT"/>
        </w:rPr>
        <w:t xml:space="preserve">Herceptin </w:t>
      </w:r>
      <w:r w:rsidR="00C14D71" w:rsidRPr="00F03387">
        <w:rPr>
          <w:lang w:val="pt-PT"/>
        </w:rPr>
        <w:t>tem</w:t>
      </w:r>
      <w:r w:rsidRPr="00F03387">
        <w:rPr>
          <w:lang w:val="pt-PT"/>
        </w:rPr>
        <w:t xml:space="preserve"> uma influência ligeira na capacidade de conduzir ou utilizar máquinas (ver secção 4.8). </w:t>
      </w:r>
      <w:r w:rsidR="00312D20" w:rsidRPr="00F03387">
        <w:rPr>
          <w:lang w:val="pt-PT"/>
        </w:rPr>
        <w:t xml:space="preserve">Podem ocorrer tonturas e sonolência durante o tratamento com Herceptin (ver secção 4.8). </w:t>
      </w:r>
      <w:r w:rsidRPr="00F03387">
        <w:rPr>
          <w:lang w:val="pt-PT"/>
        </w:rPr>
        <w:t xml:space="preserve">Os </w:t>
      </w:r>
      <w:r w:rsidR="00F52341" w:rsidRPr="00F03387">
        <w:rPr>
          <w:lang w:val="pt-PT"/>
        </w:rPr>
        <w:t>doentes com sintomas relacionados com a administração (ver secção 4</w:t>
      </w:r>
      <w:r w:rsidR="0010151B" w:rsidRPr="00F03387">
        <w:rPr>
          <w:lang w:val="pt-PT"/>
        </w:rPr>
        <w:t>.</w:t>
      </w:r>
      <w:r w:rsidR="00F52341" w:rsidRPr="00F03387">
        <w:rPr>
          <w:lang w:val="pt-PT"/>
        </w:rPr>
        <w:t>4) devem ser aconselhados a não conduzir nem utilizar máquinas até desaparecimento dos sintomas.</w:t>
      </w:r>
    </w:p>
    <w:p w14:paraId="276CAF61" w14:textId="77777777" w:rsidR="00F52341" w:rsidRPr="00F03387" w:rsidRDefault="00F52341" w:rsidP="00F52341">
      <w:pPr>
        <w:suppressAutoHyphens/>
        <w:rPr>
          <w:lang w:val="pt-PT"/>
        </w:rPr>
      </w:pPr>
    </w:p>
    <w:p w14:paraId="0F90F029" w14:textId="77777777" w:rsidR="00F52341" w:rsidRPr="00F03387" w:rsidRDefault="00F52341" w:rsidP="00F52341">
      <w:pPr>
        <w:keepNext/>
        <w:suppressAutoHyphens/>
        <w:ind w:left="567" w:hanging="567"/>
        <w:rPr>
          <w:lang w:val="pt-PT"/>
        </w:rPr>
      </w:pPr>
      <w:r w:rsidRPr="00F03387">
        <w:rPr>
          <w:b/>
          <w:lang w:val="pt-PT"/>
        </w:rPr>
        <w:t>4.8</w:t>
      </w:r>
      <w:r w:rsidRPr="00F03387">
        <w:rPr>
          <w:b/>
          <w:lang w:val="pt-PT"/>
        </w:rPr>
        <w:tab/>
        <w:t>Efeitos indesejáveis</w:t>
      </w:r>
    </w:p>
    <w:p w14:paraId="465A1927" w14:textId="77777777" w:rsidR="00F52341" w:rsidRPr="00F03387" w:rsidRDefault="00F52341" w:rsidP="00F52341">
      <w:pPr>
        <w:keepNext/>
        <w:suppressAutoHyphens/>
        <w:ind w:right="11"/>
        <w:rPr>
          <w:lang w:val="pt-PT"/>
        </w:rPr>
      </w:pPr>
    </w:p>
    <w:p w14:paraId="0983D938" w14:textId="77777777" w:rsidR="00F52341" w:rsidRPr="00F03387" w:rsidRDefault="00F52341" w:rsidP="00F52341">
      <w:pPr>
        <w:keepNext/>
        <w:suppressAutoHyphens/>
        <w:ind w:right="11"/>
        <w:rPr>
          <w:u w:val="single"/>
          <w:lang w:val="pt-PT"/>
        </w:rPr>
      </w:pPr>
      <w:r w:rsidRPr="00F03387">
        <w:rPr>
          <w:u w:val="single"/>
          <w:lang w:val="pt-PT"/>
        </w:rPr>
        <w:t>Resumo do perfil de segurança</w:t>
      </w:r>
    </w:p>
    <w:p w14:paraId="2230E9F9" w14:textId="77777777" w:rsidR="00F52341" w:rsidRPr="00F03387" w:rsidRDefault="00F52341" w:rsidP="00F52341">
      <w:pPr>
        <w:keepNext/>
        <w:suppressAutoHyphens/>
        <w:ind w:right="11"/>
        <w:rPr>
          <w:lang w:val="pt-PT"/>
        </w:rPr>
      </w:pPr>
    </w:p>
    <w:p w14:paraId="498CCAE0" w14:textId="77777777" w:rsidR="00F52341" w:rsidRPr="00F03387" w:rsidRDefault="00F52341" w:rsidP="00F52341">
      <w:pPr>
        <w:suppressAutoHyphens/>
        <w:ind w:right="11"/>
        <w:rPr>
          <w:lang w:val="pt-PT"/>
        </w:rPr>
      </w:pPr>
      <w:r w:rsidRPr="00F03387">
        <w:rPr>
          <w:lang w:val="pt-PT"/>
        </w:rPr>
        <w:t>Entre as reações adversas mais graves e/ou frequentes notificadas com a utilização de Herceptin (formulações intravenosa e subcutânea) até à data encontram-se a disfunção cardíaca, reações associadas à administração, hema</w:t>
      </w:r>
      <w:r w:rsidR="0010151B" w:rsidRPr="00F03387">
        <w:rPr>
          <w:lang w:val="pt-PT"/>
        </w:rPr>
        <w:t>to</w:t>
      </w:r>
      <w:r w:rsidRPr="00F03387">
        <w:rPr>
          <w:lang w:val="pt-PT"/>
        </w:rPr>
        <w:t>toxicidade (em particular neutropenia), infeções e reações adversas pulmonares.</w:t>
      </w:r>
    </w:p>
    <w:p w14:paraId="394FCFEA" w14:textId="77777777" w:rsidR="00F52341" w:rsidRPr="00F03387" w:rsidRDefault="00F52341" w:rsidP="00F52341">
      <w:pPr>
        <w:suppressAutoHyphens/>
        <w:ind w:right="11"/>
        <w:rPr>
          <w:lang w:val="pt-PT"/>
        </w:rPr>
      </w:pPr>
    </w:p>
    <w:p w14:paraId="45E803FF" w14:textId="77777777" w:rsidR="00F52341" w:rsidRPr="00F03387" w:rsidRDefault="00F52341" w:rsidP="00F52341">
      <w:pPr>
        <w:suppressAutoHyphens/>
        <w:ind w:right="11"/>
        <w:rPr>
          <w:lang w:val="pt-PT"/>
        </w:rPr>
      </w:pPr>
      <w:r w:rsidRPr="00F03387">
        <w:rPr>
          <w:lang w:val="pt-PT"/>
        </w:rPr>
        <w:t xml:space="preserve">O perfil de segurança da formulação subcutânea de Herceptin (avaliado em 298 e 297 doentes tratados com as formulações intravenosa e subcutânea, respetivamente), do estudo principal no cancro da mama em </w:t>
      </w:r>
      <w:r w:rsidR="002E0E6F" w:rsidRPr="00F03387">
        <w:rPr>
          <w:lang w:val="pt-PT"/>
        </w:rPr>
        <w:t>estádios</w:t>
      </w:r>
      <w:r w:rsidRPr="00F03387">
        <w:rPr>
          <w:lang w:val="pt-PT"/>
        </w:rPr>
        <w:t xml:space="preserve"> precoces foi semelhante, no geral, ao perfil de segurança conhecido da formulação intravenosa.</w:t>
      </w:r>
    </w:p>
    <w:p w14:paraId="70EE2C1E" w14:textId="77777777" w:rsidR="00F52341" w:rsidRPr="00F03387" w:rsidRDefault="00F52341" w:rsidP="00F52341">
      <w:pPr>
        <w:suppressAutoHyphens/>
        <w:ind w:right="11"/>
        <w:rPr>
          <w:lang w:val="pt-PT"/>
        </w:rPr>
      </w:pPr>
    </w:p>
    <w:p w14:paraId="7C1F7CF8" w14:textId="77777777" w:rsidR="00F52341" w:rsidRPr="00F03387" w:rsidRDefault="0010151B" w:rsidP="00F52341">
      <w:pPr>
        <w:suppressAutoHyphens/>
        <w:ind w:right="11"/>
        <w:rPr>
          <w:lang w:val="pt-PT"/>
        </w:rPr>
      </w:pPr>
      <w:r w:rsidRPr="00F03387">
        <w:rPr>
          <w:lang w:val="pt-PT"/>
        </w:rPr>
        <w:t>Os a</w:t>
      </w:r>
      <w:r w:rsidR="0049375F" w:rsidRPr="00F03387">
        <w:rPr>
          <w:lang w:val="pt-PT"/>
        </w:rPr>
        <w:t>contecimentos</w:t>
      </w:r>
      <w:r w:rsidR="00F52341" w:rsidRPr="00F03387">
        <w:rPr>
          <w:lang w:val="pt-PT"/>
        </w:rPr>
        <w:t xml:space="preserve"> adversos graves (definidos de acordo com o </w:t>
      </w:r>
      <w:r w:rsidR="00F52341" w:rsidRPr="00F03387">
        <w:rPr>
          <w:i/>
          <w:lang w:val="pt-PT"/>
        </w:rPr>
        <w:t>National Cancer Institute Common Terminology Criteria for Adverse Events</w:t>
      </w:r>
      <w:r w:rsidR="00F52341" w:rsidRPr="00F03387">
        <w:rPr>
          <w:lang w:val="pt-PT"/>
        </w:rPr>
        <w:t xml:space="preserve"> (NCI CTCAE grau ≥ 3) versão 3.0) foram igualmente distribuídos entre as duas formulações de Herceptin (52,3 % </w:t>
      </w:r>
      <w:r w:rsidR="00F52341" w:rsidRPr="00F03387">
        <w:rPr>
          <w:i/>
          <w:lang w:val="pt-PT"/>
        </w:rPr>
        <w:t>versus</w:t>
      </w:r>
      <w:r w:rsidR="00F52341" w:rsidRPr="00F03387">
        <w:rPr>
          <w:lang w:val="pt-PT"/>
        </w:rPr>
        <w:t xml:space="preserve"> 53,5 % na formulação intravenosa </w:t>
      </w:r>
      <w:r w:rsidR="00F52341" w:rsidRPr="00F03387">
        <w:rPr>
          <w:i/>
          <w:lang w:val="pt-PT"/>
        </w:rPr>
        <w:t>versus</w:t>
      </w:r>
      <w:r w:rsidR="00F52341" w:rsidRPr="00F03387">
        <w:rPr>
          <w:lang w:val="pt-PT"/>
        </w:rPr>
        <w:t xml:space="preserve"> a formulação subcutânea, respetivamente).</w:t>
      </w:r>
    </w:p>
    <w:p w14:paraId="5F0A42E2" w14:textId="77777777" w:rsidR="00F52341" w:rsidRPr="00F03387" w:rsidRDefault="00F52341" w:rsidP="00F52341">
      <w:pPr>
        <w:suppressAutoHyphens/>
        <w:ind w:right="11"/>
        <w:rPr>
          <w:lang w:val="pt-PT"/>
        </w:rPr>
      </w:pPr>
    </w:p>
    <w:p w14:paraId="27B4BDA2" w14:textId="77777777" w:rsidR="00F52341" w:rsidRPr="00F03387" w:rsidRDefault="00F52341" w:rsidP="00F52341">
      <w:pPr>
        <w:suppressAutoHyphens/>
        <w:ind w:right="11"/>
        <w:rPr>
          <w:lang w:val="pt-PT"/>
        </w:rPr>
      </w:pPr>
      <w:r w:rsidRPr="00F03387">
        <w:rPr>
          <w:lang w:val="pt-PT"/>
        </w:rPr>
        <w:t>Foram notificadas algumas reações</w:t>
      </w:r>
      <w:r w:rsidR="0049375F" w:rsidRPr="00F03387">
        <w:rPr>
          <w:lang w:val="pt-PT"/>
        </w:rPr>
        <w:t>/acontecimentos</w:t>
      </w:r>
      <w:r w:rsidRPr="00F03387">
        <w:rPr>
          <w:lang w:val="pt-PT"/>
        </w:rPr>
        <w:t xml:space="preserve"> adversas</w:t>
      </w:r>
      <w:r w:rsidR="0049375F" w:rsidRPr="00F03387">
        <w:rPr>
          <w:lang w:val="pt-PT"/>
        </w:rPr>
        <w:t>(os)</w:t>
      </w:r>
      <w:r w:rsidRPr="00F03387">
        <w:rPr>
          <w:lang w:val="pt-PT"/>
        </w:rPr>
        <w:t xml:space="preserve"> com uma frequência superior com a formulação subcutânea:</w:t>
      </w:r>
    </w:p>
    <w:p w14:paraId="5BDBA80C" w14:textId="77777777" w:rsidR="00F52341" w:rsidRPr="00F03387" w:rsidRDefault="00F52341" w:rsidP="00F52341">
      <w:pPr>
        <w:tabs>
          <w:tab w:val="left" w:pos="709"/>
        </w:tabs>
        <w:suppressAutoHyphens/>
        <w:ind w:left="720" w:right="14" w:hanging="360"/>
        <w:rPr>
          <w:lang w:val="pt-PT"/>
        </w:rPr>
      </w:pPr>
      <w:r w:rsidRPr="00F03387">
        <w:rPr>
          <w:rFonts w:ascii="Symbol" w:hAnsi="Symbol"/>
          <w:lang w:val="pt-PT"/>
        </w:rPr>
        <w:t></w:t>
      </w:r>
      <w:r w:rsidRPr="00F03387">
        <w:rPr>
          <w:rFonts w:ascii="Symbol" w:hAnsi="Symbol"/>
          <w:lang w:val="pt-PT"/>
        </w:rPr>
        <w:tab/>
      </w:r>
      <w:r w:rsidR="0049375F" w:rsidRPr="00F03387">
        <w:rPr>
          <w:lang w:val="pt-PT"/>
        </w:rPr>
        <w:t>Acontecimentos</w:t>
      </w:r>
      <w:r w:rsidRPr="00F03387">
        <w:rPr>
          <w:lang w:val="pt-PT"/>
        </w:rPr>
        <w:t xml:space="preserve"> adversos graves (a maioria dos quais foram identificados devido à hospitalização do doente ou prolongação da hospitalização</w:t>
      </w:r>
      <w:r w:rsidR="002B02B7" w:rsidRPr="00F03387">
        <w:rPr>
          <w:lang w:val="pt-PT"/>
        </w:rPr>
        <w:t xml:space="preserve"> pré-existente</w:t>
      </w:r>
      <w:r w:rsidRPr="00F03387">
        <w:rPr>
          <w:lang w:val="pt-PT"/>
        </w:rPr>
        <w:t xml:space="preserve">): 14,1 % com a formulação intravenosa </w:t>
      </w:r>
      <w:r w:rsidRPr="00F03387">
        <w:rPr>
          <w:i/>
          <w:lang w:val="pt-PT"/>
        </w:rPr>
        <w:t>versus</w:t>
      </w:r>
      <w:r w:rsidRPr="00F03387">
        <w:rPr>
          <w:lang w:val="pt-PT"/>
        </w:rPr>
        <w:t xml:space="preserve"> 21,5 % com a formulação subcutânea. A diferença nas taxas de </w:t>
      </w:r>
      <w:r w:rsidR="0049375F" w:rsidRPr="00F03387">
        <w:rPr>
          <w:lang w:val="pt-PT"/>
        </w:rPr>
        <w:t>acontecimentos</w:t>
      </w:r>
      <w:r w:rsidRPr="00F03387">
        <w:rPr>
          <w:lang w:val="pt-PT"/>
        </w:rPr>
        <w:t xml:space="preserve"> adversos graves entre formulações foi principalmente devida a infeções, com ou sem neutropenia (4,4 % </w:t>
      </w:r>
      <w:r w:rsidRPr="00F03387">
        <w:rPr>
          <w:i/>
          <w:lang w:val="pt-PT"/>
        </w:rPr>
        <w:t>versus</w:t>
      </w:r>
      <w:r w:rsidRPr="00F03387">
        <w:rPr>
          <w:lang w:val="pt-PT"/>
        </w:rPr>
        <w:t xml:space="preserve"> 8,1 %) e acontecimentos cardíacos (0,7 % </w:t>
      </w:r>
      <w:r w:rsidRPr="00F03387">
        <w:rPr>
          <w:i/>
          <w:lang w:val="pt-PT"/>
        </w:rPr>
        <w:t>versus</w:t>
      </w:r>
      <w:r w:rsidRPr="00F03387">
        <w:rPr>
          <w:lang w:val="pt-PT"/>
        </w:rPr>
        <w:t xml:space="preserve"> 1,7 %,);</w:t>
      </w:r>
    </w:p>
    <w:p w14:paraId="14CAB70B" w14:textId="77777777" w:rsidR="00F52341" w:rsidRPr="00F03387" w:rsidRDefault="00F52341" w:rsidP="00F52341">
      <w:pPr>
        <w:tabs>
          <w:tab w:val="left" w:pos="709"/>
        </w:tabs>
        <w:suppressAutoHyphens/>
        <w:ind w:left="720" w:right="14" w:hanging="360"/>
        <w:rPr>
          <w:lang w:val="pt-PT"/>
        </w:rPr>
      </w:pPr>
      <w:r w:rsidRPr="00F03387">
        <w:rPr>
          <w:rFonts w:ascii="Symbol" w:hAnsi="Symbol"/>
          <w:lang w:val="pt-PT"/>
        </w:rPr>
        <w:t></w:t>
      </w:r>
      <w:r w:rsidRPr="00F03387">
        <w:rPr>
          <w:rFonts w:ascii="Symbol" w:hAnsi="Symbol"/>
          <w:lang w:val="pt-PT"/>
        </w:rPr>
        <w:tab/>
      </w:r>
      <w:r w:rsidRPr="00F03387">
        <w:rPr>
          <w:lang w:val="pt-PT"/>
        </w:rPr>
        <w:t xml:space="preserve">Infeções de ferida pós-operatória (severas e/ou graves): 1,7 % </w:t>
      </w:r>
      <w:r w:rsidRPr="00F03387">
        <w:rPr>
          <w:i/>
          <w:lang w:val="pt-PT"/>
        </w:rPr>
        <w:t>versus</w:t>
      </w:r>
      <w:r w:rsidRPr="00F03387">
        <w:rPr>
          <w:lang w:val="pt-PT"/>
        </w:rPr>
        <w:t xml:space="preserve"> 3,0 % com a formulação intravenosa </w:t>
      </w:r>
      <w:r w:rsidRPr="00F03387">
        <w:rPr>
          <w:i/>
          <w:lang w:val="pt-PT"/>
        </w:rPr>
        <w:t>versus</w:t>
      </w:r>
      <w:r w:rsidRPr="00F03387">
        <w:rPr>
          <w:lang w:val="pt-PT"/>
        </w:rPr>
        <w:t xml:space="preserve"> a formulação subcutânea, respetivamente.</w:t>
      </w:r>
    </w:p>
    <w:p w14:paraId="3FDCDCF0" w14:textId="77777777" w:rsidR="00F52341" w:rsidRPr="00F03387" w:rsidRDefault="00F52341" w:rsidP="00F52341">
      <w:pPr>
        <w:tabs>
          <w:tab w:val="left" w:pos="709"/>
        </w:tabs>
        <w:suppressAutoHyphens/>
        <w:ind w:left="720" w:right="14" w:hanging="360"/>
        <w:rPr>
          <w:lang w:val="pt-PT"/>
        </w:rPr>
      </w:pPr>
      <w:r w:rsidRPr="00F03387">
        <w:rPr>
          <w:rFonts w:ascii="Symbol" w:hAnsi="Symbol"/>
          <w:lang w:val="pt-PT"/>
        </w:rPr>
        <w:t></w:t>
      </w:r>
      <w:r w:rsidRPr="00F03387">
        <w:rPr>
          <w:rFonts w:ascii="Symbol" w:hAnsi="Symbol"/>
          <w:lang w:val="pt-PT"/>
        </w:rPr>
        <w:tab/>
      </w:r>
      <w:r w:rsidRPr="00F03387">
        <w:rPr>
          <w:lang w:val="pt-PT"/>
        </w:rPr>
        <w:t xml:space="preserve">Reações relacionadas com a administração: 37,2 % </w:t>
      </w:r>
      <w:r w:rsidRPr="00F03387">
        <w:rPr>
          <w:i/>
          <w:lang w:val="pt-PT"/>
        </w:rPr>
        <w:t>versus</w:t>
      </w:r>
      <w:r w:rsidRPr="00F03387">
        <w:rPr>
          <w:lang w:val="pt-PT"/>
        </w:rPr>
        <w:t xml:space="preserve"> 47,8 % com a formulação intravenosa </w:t>
      </w:r>
      <w:r w:rsidRPr="00F03387">
        <w:rPr>
          <w:i/>
          <w:lang w:val="pt-PT"/>
        </w:rPr>
        <w:t>versus</w:t>
      </w:r>
      <w:r w:rsidRPr="00F03387">
        <w:rPr>
          <w:lang w:val="pt-PT"/>
        </w:rPr>
        <w:t xml:space="preserve"> a formulação subcutânea, respetivamente</w:t>
      </w:r>
      <w:r w:rsidR="003E49EC" w:rsidRPr="00F03387">
        <w:rPr>
          <w:lang w:val="pt-PT"/>
        </w:rPr>
        <w:t>, durante a fase de tratamento</w:t>
      </w:r>
      <w:r w:rsidRPr="00F03387">
        <w:rPr>
          <w:lang w:val="pt-PT"/>
        </w:rPr>
        <w:t>;</w:t>
      </w:r>
    </w:p>
    <w:p w14:paraId="1714C905" w14:textId="77777777" w:rsidR="00F52341" w:rsidRPr="00F03387" w:rsidRDefault="00F52341" w:rsidP="00F52341">
      <w:pPr>
        <w:tabs>
          <w:tab w:val="left" w:pos="709"/>
        </w:tabs>
        <w:suppressAutoHyphens/>
        <w:ind w:left="720" w:right="14" w:hanging="360"/>
        <w:rPr>
          <w:lang w:val="pt-PT"/>
        </w:rPr>
      </w:pPr>
      <w:r w:rsidRPr="00F03387">
        <w:rPr>
          <w:rFonts w:ascii="Symbol" w:hAnsi="Symbol"/>
          <w:lang w:val="pt-PT"/>
        </w:rPr>
        <w:lastRenderedPageBreak/>
        <w:t></w:t>
      </w:r>
      <w:r w:rsidRPr="00F03387">
        <w:rPr>
          <w:rFonts w:ascii="Symbol" w:hAnsi="Symbol"/>
          <w:lang w:val="pt-PT"/>
        </w:rPr>
        <w:tab/>
      </w:r>
      <w:r w:rsidRPr="00F03387">
        <w:rPr>
          <w:lang w:val="pt-PT"/>
        </w:rPr>
        <w:t xml:space="preserve">Hipertensão: 4,7 % </w:t>
      </w:r>
      <w:r w:rsidRPr="00F03387">
        <w:rPr>
          <w:i/>
          <w:lang w:val="pt-PT"/>
        </w:rPr>
        <w:t>versus</w:t>
      </w:r>
      <w:r w:rsidRPr="00F03387">
        <w:rPr>
          <w:lang w:val="pt-PT"/>
        </w:rPr>
        <w:t xml:space="preserve"> 9,8 % com a formulação intravenosa </w:t>
      </w:r>
      <w:r w:rsidRPr="00F03387">
        <w:rPr>
          <w:i/>
          <w:lang w:val="pt-PT"/>
        </w:rPr>
        <w:t>versus</w:t>
      </w:r>
      <w:r w:rsidRPr="00F03387">
        <w:rPr>
          <w:lang w:val="pt-PT"/>
        </w:rPr>
        <w:t xml:space="preserve"> a formulação subcutânea, respetivamente.</w:t>
      </w:r>
    </w:p>
    <w:p w14:paraId="13707287" w14:textId="77777777" w:rsidR="00F52341" w:rsidRPr="00F03387" w:rsidRDefault="00F52341" w:rsidP="00F52341">
      <w:pPr>
        <w:suppressAutoHyphens/>
        <w:ind w:right="11"/>
        <w:rPr>
          <w:lang w:val="pt-PT"/>
        </w:rPr>
      </w:pPr>
    </w:p>
    <w:p w14:paraId="5BE650E0" w14:textId="77777777" w:rsidR="00F52341" w:rsidRPr="00F03387" w:rsidRDefault="00F52341" w:rsidP="00E4007C">
      <w:pPr>
        <w:keepNext/>
        <w:keepLines/>
        <w:suppressAutoHyphens/>
        <w:ind w:right="14"/>
        <w:rPr>
          <w:u w:val="single"/>
          <w:lang w:val="pt-PT"/>
        </w:rPr>
      </w:pPr>
      <w:r w:rsidRPr="00F03387">
        <w:rPr>
          <w:u w:val="single"/>
          <w:lang w:val="pt-PT"/>
        </w:rPr>
        <w:t>Lista tabelar das reações adversas com a formulação intravenosa</w:t>
      </w:r>
    </w:p>
    <w:p w14:paraId="2DB9852E" w14:textId="77777777" w:rsidR="00F52341" w:rsidRPr="00F03387" w:rsidRDefault="00F52341" w:rsidP="00E4007C">
      <w:pPr>
        <w:keepNext/>
        <w:keepLines/>
        <w:suppressAutoHyphens/>
        <w:ind w:right="11"/>
        <w:rPr>
          <w:lang w:val="pt-PT"/>
        </w:rPr>
      </w:pPr>
    </w:p>
    <w:p w14:paraId="41370D74" w14:textId="77777777" w:rsidR="00F52341" w:rsidRPr="00F03387" w:rsidRDefault="00F52341" w:rsidP="00E4007C">
      <w:pPr>
        <w:keepNext/>
        <w:keepLines/>
        <w:tabs>
          <w:tab w:val="left" w:pos="567"/>
        </w:tabs>
        <w:rPr>
          <w:lang w:val="pt-PT"/>
        </w:rPr>
      </w:pPr>
      <w:r w:rsidRPr="00F03387">
        <w:rPr>
          <w:lang w:val="pt-PT"/>
        </w:rPr>
        <w:t>Nesta secção foram utilizadas as seguintes categorias de frequência: muito frequente (</w:t>
      </w:r>
      <w:r w:rsidRPr="00F03387">
        <w:rPr>
          <w:rFonts w:ascii="Symbol" w:hAnsi="Symbol"/>
          <w:szCs w:val="24"/>
          <w:lang w:val="pt-PT"/>
        </w:rPr>
        <w:t></w:t>
      </w:r>
      <w:r w:rsidRPr="00F03387">
        <w:rPr>
          <w:rFonts w:ascii="Symbol" w:hAnsi="Symbol"/>
          <w:szCs w:val="24"/>
          <w:lang w:val="pt-PT"/>
        </w:rPr>
        <w:t></w:t>
      </w:r>
      <w:r w:rsidRPr="00F03387">
        <w:rPr>
          <w:lang w:val="pt-PT"/>
        </w:rPr>
        <w:t xml:space="preserve">1/10), frequente </w:t>
      </w:r>
      <w:r w:rsidRPr="00F03387">
        <w:rPr>
          <w:szCs w:val="24"/>
          <w:lang w:val="pt-PT"/>
        </w:rPr>
        <w:t>(</w:t>
      </w:r>
      <w:r w:rsidRPr="00F03387">
        <w:rPr>
          <w:rFonts w:ascii="Symbol" w:hAnsi="Symbol"/>
          <w:szCs w:val="24"/>
          <w:lang w:val="pt-PT"/>
        </w:rPr>
        <w:t></w:t>
      </w:r>
      <w:r w:rsidRPr="00F03387">
        <w:rPr>
          <w:rFonts w:ascii="Symbol" w:hAnsi="Symbol"/>
          <w:szCs w:val="24"/>
          <w:lang w:val="pt-PT"/>
        </w:rPr>
        <w:t></w:t>
      </w:r>
      <w:r w:rsidRPr="00F03387">
        <w:rPr>
          <w:szCs w:val="24"/>
          <w:lang w:val="pt-PT"/>
        </w:rPr>
        <w:t>1/100 a &lt; 1/10), pouco frequente (</w:t>
      </w:r>
      <w:r w:rsidRPr="00F03387">
        <w:rPr>
          <w:rFonts w:ascii="Symbol" w:hAnsi="Symbol"/>
          <w:szCs w:val="24"/>
          <w:lang w:val="pt-PT"/>
        </w:rPr>
        <w:t></w:t>
      </w:r>
      <w:r w:rsidRPr="00F03387">
        <w:rPr>
          <w:rFonts w:ascii="Symbol" w:hAnsi="Symbol"/>
          <w:szCs w:val="24"/>
          <w:lang w:val="pt-PT"/>
        </w:rPr>
        <w:t></w:t>
      </w:r>
      <w:r w:rsidRPr="00F03387">
        <w:rPr>
          <w:szCs w:val="24"/>
          <w:lang w:val="pt-PT"/>
        </w:rPr>
        <w:t>1/1.000 a &lt; 1/100), rara (</w:t>
      </w:r>
      <w:r w:rsidRPr="00F03387">
        <w:rPr>
          <w:rFonts w:ascii="Symbol" w:hAnsi="Symbol"/>
          <w:szCs w:val="24"/>
          <w:lang w:val="pt-PT"/>
        </w:rPr>
        <w:t></w:t>
      </w:r>
      <w:r w:rsidRPr="00F03387">
        <w:rPr>
          <w:rFonts w:ascii="Symbol" w:hAnsi="Symbol"/>
          <w:szCs w:val="24"/>
          <w:lang w:val="pt-PT"/>
        </w:rPr>
        <w:t></w:t>
      </w:r>
      <w:r w:rsidRPr="00F03387">
        <w:rPr>
          <w:szCs w:val="24"/>
          <w:lang w:val="pt-PT"/>
        </w:rPr>
        <w:t>1/10.000 a &lt; 1/1.000), muito raro</w:t>
      </w:r>
      <w:r w:rsidRPr="00F03387">
        <w:rPr>
          <w:lang w:val="pt-PT"/>
        </w:rPr>
        <w:t xml:space="preserve"> (&lt; 1/10.000), desconhecida (não pode ser estimada com os dados disponíveis). Em cada grupo de frequência, as reações adversas são apresentadas por ordem decrescente de gravidade.</w:t>
      </w:r>
    </w:p>
    <w:p w14:paraId="780BE983" w14:textId="77777777" w:rsidR="00F52341" w:rsidRPr="00F03387" w:rsidRDefault="00F52341" w:rsidP="00F52341">
      <w:pPr>
        <w:suppressAutoHyphens/>
        <w:ind w:right="11"/>
        <w:rPr>
          <w:lang w:val="pt-PT"/>
        </w:rPr>
      </w:pPr>
    </w:p>
    <w:p w14:paraId="7C0A46A4" w14:textId="77777777" w:rsidR="00F52341" w:rsidRPr="00F03387" w:rsidRDefault="00F52341" w:rsidP="00F52341">
      <w:pPr>
        <w:keepNext/>
        <w:keepLines/>
        <w:suppressAutoHyphens/>
        <w:ind w:right="14"/>
        <w:rPr>
          <w:lang w:val="pt-PT"/>
        </w:rPr>
      </w:pPr>
      <w:r w:rsidRPr="00F03387">
        <w:rPr>
          <w:lang w:val="pt-PT"/>
        </w:rPr>
        <w:t>As reações adversas que foram notificadas em relação à utilização de Herceptin intravenoso, em monoterapia ou em associação com quimioterapia, nos ensaios clínicos principais e no contexto pós-comercialização, estão apresentadas na Tabela 1.</w:t>
      </w:r>
    </w:p>
    <w:p w14:paraId="3144EBC1" w14:textId="77777777" w:rsidR="00F52341" w:rsidRPr="00F03387" w:rsidRDefault="00F52341" w:rsidP="00F52341">
      <w:pPr>
        <w:tabs>
          <w:tab w:val="left" w:pos="360"/>
        </w:tabs>
        <w:ind w:left="360" w:hanging="360"/>
        <w:rPr>
          <w:lang w:val="pt-PT"/>
        </w:rPr>
      </w:pPr>
    </w:p>
    <w:p w14:paraId="3C150D6D" w14:textId="77777777" w:rsidR="00F52341" w:rsidRPr="00F03387" w:rsidRDefault="00F52341" w:rsidP="00F52341">
      <w:pPr>
        <w:keepNext/>
        <w:keepLines/>
        <w:suppressAutoHyphens/>
        <w:ind w:right="11"/>
        <w:rPr>
          <w:lang w:val="pt-PT"/>
        </w:rPr>
      </w:pPr>
      <w:r w:rsidRPr="00F03387">
        <w:rPr>
          <w:lang w:val="pt-PT"/>
        </w:rPr>
        <w:t>Todos os termos incluídos são baseados na percentagem mais elevada observada nos ensaios clínicos principais.</w:t>
      </w:r>
      <w:r w:rsidR="0071198C" w:rsidRPr="00F03387">
        <w:rPr>
          <w:lang w:val="pt-PT"/>
        </w:rPr>
        <w:t xml:space="preserve"> Adicionalmente, a Tabela 1 inclui os termos notificados no contexto pós-comercialização. </w:t>
      </w:r>
    </w:p>
    <w:p w14:paraId="0EB0DEED" w14:textId="77777777" w:rsidR="00F52341" w:rsidRPr="00F03387" w:rsidRDefault="00F52341" w:rsidP="00F52341">
      <w:pPr>
        <w:keepNext/>
        <w:keepLines/>
        <w:suppressAutoHyphens/>
        <w:ind w:right="11"/>
        <w:rPr>
          <w:lang w:val="pt-PT"/>
        </w:rPr>
      </w:pPr>
    </w:p>
    <w:p w14:paraId="3264D2C9" w14:textId="77777777" w:rsidR="00F52341" w:rsidRPr="00F03387" w:rsidRDefault="00F52341" w:rsidP="00F52341">
      <w:pPr>
        <w:keepNext/>
        <w:keepLines/>
        <w:suppressAutoHyphens/>
        <w:ind w:right="11"/>
        <w:rPr>
          <w:lang w:val="pt-PT"/>
        </w:rPr>
      </w:pPr>
      <w:r w:rsidRPr="00F03387">
        <w:rPr>
          <w:lang w:val="pt-PT"/>
        </w:rPr>
        <w:t xml:space="preserve">Tabela 1: Efeitos indesejáveis notificados com Herceptin intravenoso, em monoterapia ou em associação com quimioterapia, nos ensaios clínicos principais (N = </w:t>
      </w:r>
      <w:r w:rsidR="00261E2A" w:rsidRPr="00F03387">
        <w:rPr>
          <w:lang w:val="pt-PT"/>
        </w:rPr>
        <w:t>8386</w:t>
      </w:r>
      <w:r w:rsidRPr="00F03387">
        <w:rPr>
          <w:lang w:val="pt-PT"/>
        </w:rPr>
        <w:t>) e no contexto pós</w:t>
      </w:r>
      <w:r w:rsidR="00ED6887" w:rsidRPr="00F03387">
        <w:rPr>
          <w:lang w:val="pt-PT"/>
        </w:rPr>
        <w:noBreakHyphen/>
      </w:r>
      <w:r w:rsidRPr="00F03387">
        <w:rPr>
          <w:lang w:val="pt-PT"/>
        </w:rPr>
        <w:t>comercialização</w:t>
      </w:r>
    </w:p>
    <w:p w14:paraId="60F734B2" w14:textId="77777777" w:rsidR="00E902D2" w:rsidRPr="00F03387" w:rsidRDefault="00E902D2" w:rsidP="00F52341">
      <w:pPr>
        <w:keepNext/>
        <w:keepLines/>
        <w:suppressAutoHyphens/>
        <w:ind w:right="11"/>
        <w:rPr>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4148"/>
        <w:gridCol w:w="2128"/>
      </w:tblGrid>
      <w:tr w:rsidR="00E902D2" w:rsidRPr="00F03387" w14:paraId="4AD96791" w14:textId="77777777" w:rsidTr="00811FE5">
        <w:trPr>
          <w:cantSplit/>
          <w:trHeight w:val="128"/>
          <w:tblHeader/>
        </w:trPr>
        <w:tc>
          <w:tcPr>
            <w:tcW w:w="1537" w:type="pct"/>
            <w:tcBorders>
              <w:top w:val="single" w:sz="4" w:space="0" w:color="auto"/>
              <w:left w:val="single" w:sz="4" w:space="0" w:color="auto"/>
              <w:bottom w:val="single" w:sz="4" w:space="0" w:color="auto"/>
              <w:right w:val="single" w:sz="4" w:space="0" w:color="auto"/>
            </w:tcBorders>
          </w:tcPr>
          <w:p w14:paraId="06AD7C0A" w14:textId="77777777" w:rsidR="00E902D2" w:rsidRPr="00F03387" w:rsidRDefault="00E902D2" w:rsidP="0069666C">
            <w:pPr>
              <w:pStyle w:val="TableText10"/>
              <w:keepNext/>
              <w:keepLines/>
              <w:rPr>
                <w:b/>
                <w:sz w:val="22"/>
                <w:szCs w:val="22"/>
                <w:lang w:val="pt-PT"/>
              </w:rPr>
            </w:pPr>
            <w:r w:rsidRPr="00F03387">
              <w:rPr>
                <w:b/>
                <w:sz w:val="22"/>
                <w:szCs w:val="22"/>
                <w:lang w:val="pt-PT"/>
              </w:rPr>
              <w:t>Classes de sistemas de órgãos</w:t>
            </w:r>
          </w:p>
        </w:tc>
        <w:tc>
          <w:tcPr>
            <w:tcW w:w="2289" w:type="pct"/>
            <w:tcBorders>
              <w:top w:val="single" w:sz="4" w:space="0" w:color="auto"/>
              <w:left w:val="single" w:sz="4" w:space="0" w:color="auto"/>
              <w:bottom w:val="single" w:sz="4" w:space="0" w:color="auto"/>
              <w:right w:val="single" w:sz="4" w:space="0" w:color="auto"/>
            </w:tcBorders>
          </w:tcPr>
          <w:p w14:paraId="487C4A46" w14:textId="77777777" w:rsidR="00E902D2" w:rsidRPr="00F03387" w:rsidRDefault="00E902D2" w:rsidP="0069666C">
            <w:pPr>
              <w:pStyle w:val="TableText10"/>
              <w:keepNext/>
              <w:keepLines/>
              <w:rPr>
                <w:b/>
                <w:sz w:val="22"/>
                <w:szCs w:val="22"/>
                <w:lang w:val="pt-PT"/>
              </w:rPr>
            </w:pPr>
            <w:r w:rsidRPr="00F03387">
              <w:rPr>
                <w:b/>
                <w:sz w:val="22"/>
                <w:szCs w:val="22"/>
                <w:lang w:val="pt-PT"/>
              </w:rPr>
              <w:t xml:space="preserve">Reação adversa </w:t>
            </w:r>
          </w:p>
        </w:tc>
        <w:tc>
          <w:tcPr>
            <w:tcW w:w="1174" w:type="pct"/>
            <w:tcBorders>
              <w:top w:val="single" w:sz="4" w:space="0" w:color="auto"/>
              <w:left w:val="single" w:sz="4" w:space="0" w:color="auto"/>
              <w:bottom w:val="single" w:sz="4" w:space="0" w:color="auto"/>
              <w:right w:val="single" w:sz="4" w:space="0" w:color="auto"/>
            </w:tcBorders>
          </w:tcPr>
          <w:p w14:paraId="633A3393" w14:textId="77777777" w:rsidR="00E902D2" w:rsidRPr="00F03387" w:rsidRDefault="00E902D2" w:rsidP="0069666C">
            <w:pPr>
              <w:pStyle w:val="TableText10"/>
              <w:keepNext/>
              <w:keepLines/>
              <w:rPr>
                <w:b/>
                <w:sz w:val="22"/>
                <w:szCs w:val="22"/>
                <w:lang w:val="pt-PT"/>
              </w:rPr>
            </w:pPr>
            <w:r w:rsidRPr="00F03387">
              <w:rPr>
                <w:b/>
                <w:sz w:val="22"/>
                <w:szCs w:val="22"/>
                <w:lang w:val="pt-PT"/>
              </w:rPr>
              <w:t xml:space="preserve">Frequência </w:t>
            </w:r>
          </w:p>
        </w:tc>
      </w:tr>
      <w:tr w:rsidR="00E902D2" w:rsidRPr="00F03387" w14:paraId="6FDBC8FE" w14:textId="77777777" w:rsidTr="00811FE5">
        <w:trPr>
          <w:cantSplit/>
          <w:trHeight w:val="128"/>
        </w:trPr>
        <w:tc>
          <w:tcPr>
            <w:tcW w:w="1537" w:type="pct"/>
            <w:vMerge w:val="restart"/>
            <w:tcBorders>
              <w:top w:val="single" w:sz="4" w:space="0" w:color="auto"/>
            </w:tcBorders>
          </w:tcPr>
          <w:p w14:paraId="1167055D" w14:textId="77777777" w:rsidR="00E902D2" w:rsidRPr="00F03387" w:rsidRDefault="00E902D2" w:rsidP="0069666C">
            <w:pPr>
              <w:pStyle w:val="TableText10"/>
              <w:keepNext/>
              <w:keepLines/>
              <w:rPr>
                <w:sz w:val="22"/>
                <w:szCs w:val="22"/>
                <w:lang w:val="pt-PT"/>
              </w:rPr>
            </w:pPr>
            <w:r w:rsidRPr="00F03387">
              <w:rPr>
                <w:sz w:val="22"/>
                <w:szCs w:val="22"/>
                <w:lang w:val="pt-PT"/>
              </w:rPr>
              <w:t>Infeções e infestações</w:t>
            </w:r>
          </w:p>
        </w:tc>
        <w:tc>
          <w:tcPr>
            <w:tcW w:w="2289" w:type="pct"/>
            <w:tcBorders>
              <w:top w:val="single" w:sz="4" w:space="0" w:color="auto"/>
            </w:tcBorders>
          </w:tcPr>
          <w:p w14:paraId="3845728A" w14:textId="77777777" w:rsidR="00E902D2" w:rsidRPr="00F03387" w:rsidRDefault="00E902D2" w:rsidP="0069666C">
            <w:pPr>
              <w:pStyle w:val="TableText10"/>
              <w:keepNext/>
              <w:keepLines/>
              <w:rPr>
                <w:sz w:val="22"/>
                <w:szCs w:val="22"/>
                <w:lang w:val="pt-PT"/>
              </w:rPr>
            </w:pPr>
            <w:r w:rsidRPr="00F03387">
              <w:rPr>
                <w:sz w:val="22"/>
                <w:szCs w:val="22"/>
                <w:lang w:val="pt-PT"/>
              </w:rPr>
              <w:t>Infeção</w:t>
            </w:r>
          </w:p>
        </w:tc>
        <w:tc>
          <w:tcPr>
            <w:tcW w:w="1174" w:type="pct"/>
            <w:tcBorders>
              <w:top w:val="single" w:sz="4" w:space="0" w:color="auto"/>
            </w:tcBorders>
          </w:tcPr>
          <w:p w14:paraId="5B47E2FC"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4349F920" w14:textId="77777777" w:rsidTr="00811FE5">
        <w:trPr>
          <w:cantSplit/>
          <w:trHeight w:val="128"/>
        </w:trPr>
        <w:tc>
          <w:tcPr>
            <w:tcW w:w="1537" w:type="pct"/>
            <w:vMerge/>
          </w:tcPr>
          <w:p w14:paraId="5DBAA43E" w14:textId="77777777" w:rsidR="00E902D2" w:rsidRPr="00F03387" w:rsidRDefault="00E902D2" w:rsidP="0069666C">
            <w:pPr>
              <w:pStyle w:val="TableText10"/>
              <w:keepNext/>
              <w:keepLines/>
              <w:rPr>
                <w:sz w:val="22"/>
                <w:szCs w:val="22"/>
                <w:lang w:val="pt-PT"/>
              </w:rPr>
            </w:pPr>
          </w:p>
        </w:tc>
        <w:tc>
          <w:tcPr>
            <w:tcW w:w="2289" w:type="pct"/>
            <w:tcBorders>
              <w:top w:val="single" w:sz="4" w:space="0" w:color="auto"/>
            </w:tcBorders>
          </w:tcPr>
          <w:p w14:paraId="5C3BD4FC" w14:textId="77777777" w:rsidR="00E902D2" w:rsidRPr="00F03387" w:rsidRDefault="00E902D2" w:rsidP="0069666C">
            <w:pPr>
              <w:pStyle w:val="TableText10"/>
              <w:keepNext/>
              <w:keepLines/>
              <w:rPr>
                <w:sz w:val="22"/>
                <w:szCs w:val="22"/>
                <w:lang w:val="pt-PT"/>
              </w:rPr>
            </w:pPr>
            <w:r w:rsidRPr="00F03387">
              <w:rPr>
                <w:sz w:val="22"/>
                <w:szCs w:val="22"/>
                <w:lang w:val="pt-PT"/>
              </w:rPr>
              <w:t>Nasofaringite</w:t>
            </w:r>
          </w:p>
        </w:tc>
        <w:tc>
          <w:tcPr>
            <w:tcW w:w="1174" w:type="pct"/>
            <w:tcBorders>
              <w:top w:val="single" w:sz="4" w:space="0" w:color="auto"/>
            </w:tcBorders>
          </w:tcPr>
          <w:p w14:paraId="7E66A80D"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4407A488" w14:textId="77777777" w:rsidTr="00811FE5">
        <w:trPr>
          <w:cantSplit/>
          <w:trHeight w:val="128"/>
        </w:trPr>
        <w:tc>
          <w:tcPr>
            <w:tcW w:w="1537" w:type="pct"/>
            <w:vMerge/>
          </w:tcPr>
          <w:p w14:paraId="07E72AF4" w14:textId="77777777" w:rsidR="00E902D2" w:rsidRPr="00F03387" w:rsidRDefault="00E902D2" w:rsidP="0069666C">
            <w:pPr>
              <w:pStyle w:val="TableText10"/>
              <w:keepNext/>
              <w:keepLines/>
              <w:rPr>
                <w:sz w:val="22"/>
                <w:szCs w:val="22"/>
                <w:lang w:val="pt-PT"/>
              </w:rPr>
            </w:pPr>
          </w:p>
        </w:tc>
        <w:tc>
          <w:tcPr>
            <w:tcW w:w="2289" w:type="pct"/>
            <w:tcBorders>
              <w:top w:val="single" w:sz="4" w:space="0" w:color="auto"/>
            </w:tcBorders>
          </w:tcPr>
          <w:p w14:paraId="4A677C73"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Sépsis neutropénica </w:t>
            </w:r>
          </w:p>
        </w:tc>
        <w:tc>
          <w:tcPr>
            <w:tcW w:w="1174" w:type="pct"/>
            <w:tcBorders>
              <w:top w:val="single" w:sz="4" w:space="0" w:color="auto"/>
            </w:tcBorders>
          </w:tcPr>
          <w:p w14:paraId="7F1E2F40"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1D0E6CFE" w14:textId="77777777" w:rsidTr="00811FE5">
        <w:trPr>
          <w:cantSplit/>
          <w:trHeight w:val="128"/>
        </w:trPr>
        <w:tc>
          <w:tcPr>
            <w:tcW w:w="1537" w:type="pct"/>
            <w:vMerge/>
          </w:tcPr>
          <w:p w14:paraId="743FE007" w14:textId="77777777" w:rsidR="00E902D2" w:rsidRPr="00F03387" w:rsidRDefault="00E902D2" w:rsidP="0069666C">
            <w:pPr>
              <w:pStyle w:val="TableText10"/>
              <w:keepNext/>
              <w:keepLines/>
              <w:rPr>
                <w:sz w:val="22"/>
                <w:szCs w:val="22"/>
                <w:lang w:val="pt-PT"/>
              </w:rPr>
            </w:pPr>
          </w:p>
        </w:tc>
        <w:tc>
          <w:tcPr>
            <w:tcW w:w="2289" w:type="pct"/>
            <w:tcBorders>
              <w:top w:val="single" w:sz="4" w:space="0" w:color="auto"/>
            </w:tcBorders>
          </w:tcPr>
          <w:p w14:paraId="51825897" w14:textId="77777777" w:rsidR="00E902D2" w:rsidRPr="00F03387" w:rsidRDefault="00E902D2" w:rsidP="0069666C">
            <w:pPr>
              <w:pStyle w:val="TableText10"/>
              <w:keepNext/>
              <w:keepLines/>
              <w:rPr>
                <w:sz w:val="22"/>
                <w:szCs w:val="22"/>
                <w:lang w:val="pt-PT"/>
              </w:rPr>
            </w:pPr>
            <w:r w:rsidRPr="00F03387">
              <w:rPr>
                <w:sz w:val="22"/>
                <w:szCs w:val="22"/>
                <w:lang w:val="pt-PT"/>
              </w:rPr>
              <w:t>Cistite</w:t>
            </w:r>
          </w:p>
        </w:tc>
        <w:tc>
          <w:tcPr>
            <w:tcW w:w="1174" w:type="pct"/>
            <w:tcBorders>
              <w:top w:val="single" w:sz="4" w:space="0" w:color="auto"/>
            </w:tcBorders>
          </w:tcPr>
          <w:p w14:paraId="108D7000"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0924732A" w14:textId="77777777" w:rsidTr="00811FE5">
        <w:trPr>
          <w:cantSplit/>
          <w:trHeight w:val="120"/>
        </w:trPr>
        <w:tc>
          <w:tcPr>
            <w:tcW w:w="1537" w:type="pct"/>
            <w:vMerge/>
          </w:tcPr>
          <w:p w14:paraId="4D782091" w14:textId="77777777" w:rsidR="00E902D2" w:rsidRPr="00F03387" w:rsidRDefault="00E902D2" w:rsidP="0069666C">
            <w:pPr>
              <w:pStyle w:val="TableText10"/>
              <w:keepNext/>
              <w:keepLines/>
              <w:rPr>
                <w:sz w:val="22"/>
                <w:szCs w:val="22"/>
                <w:lang w:val="pt-PT"/>
              </w:rPr>
            </w:pPr>
          </w:p>
        </w:tc>
        <w:tc>
          <w:tcPr>
            <w:tcW w:w="2289" w:type="pct"/>
          </w:tcPr>
          <w:p w14:paraId="148641C8" w14:textId="77777777" w:rsidR="00E902D2" w:rsidRPr="00F03387" w:rsidRDefault="00E902D2" w:rsidP="0069666C">
            <w:pPr>
              <w:pStyle w:val="TableText10"/>
              <w:keepNext/>
              <w:keepLines/>
              <w:rPr>
                <w:sz w:val="22"/>
                <w:szCs w:val="22"/>
                <w:lang w:val="pt-PT"/>
              </w:rPr>
            </w:pPr>
            <w:r w:rsidRPr="00F03387">
              <w:rPr>
                <w:sz w:val="22"/>
                <w:szCs w:val="22"/>
                <w:lang w:val="pt-PT"/>
              </w:rPr>
              <w:t>Gripe</w:t>
            </w:r>
          </w:p>
        </w:tc>
        <w:tc>
          <w:tcPr>
            <w:tcW w:w="1174" w:type="pct"/>
          </w:tcPr>
          <w:p w14:paraId="7D9646BB"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501EE4E1" w14:textId="77777777" w:rsidTr="00811FE5">
        <w:trPr>
          <w:cantSplit/>
          <w:trHeight w:val="173"/>
        </w:trPr>
        <w:tc>
          <w:tcPr>
            <w:tcW w:w="1537" w:type="pct"/>
            <w:vMerge/>
          </w:tcPr>
          <w:p w14:paraId="5662D637" w14:textId="77777777" w:rsidR="00E902D2" w:rsidRPr="00F03387" w:rsidRDefault="00E902D2" w:rsidP="0069666C">
            <w:pPr>
              <w:pStyle w:val="TableText10"/>
              <w:keepNext/>
              <w:keepLines/>
              <w:rPr>
                <w:sz w:val="22"/>
                <w:szCs w:val="22"/>
                <w:lang w:val="pt-PT"/>
              </w:rPr>
            </w:pPr>
          </w:p>
        </w:tc>
        <w:tc>
          <w:tcPr>
            <w:tcW w:w="2289" w:type="pct"/>
          </w:tcPr>
          <w:p w14:paraId="28C0F285" w14:textId="77777777" w:rsidR="00E902D2" w:rsidRPr="00F03387" w:rsidRDefault="00E902D2" w:rsidP="0069666C">
            <w:pPr>
              <w:pStyle w:val="TableText10"/>
              <w:keepNext/>
              <w:keepLines/>
              <w:rPr>
                <w:sz w:val="22"/>
                <w:szCs w:val="22"/>
                <w:lang w:val="pt-PT"/>
              </w:rPr>
            </w:pPr>
            <w:r w:rsidRPr="00F03387">
              <w:rPr>
                <w:sz w:val="22"/>
                <w:szCs w:val="22"/>
                <w:lang w:val="pt-PT"/>
              </w:rPr>
              <w:t>Sinusite</w:t>
            </w:r>
          </w:p>
        </w:tc>
        <w:tc>
          <w:tcPr>
            <w:tcW w:w="1174" w:type="pct"/>
          </w:tcPr>
          <w:p w14:paraId="0D24996F"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668804E9" w14:textId="77777777" w:rsidTr="00811FE5">
        <w:trPr>
          <w:cantSplit/>
          <w:trHeight w:val="120"/>
        </w:trPr>
        <w:tc>
          <w:tcPr>
            <w:tcW w:w="1537" w:type="pct"/>
            <w:vMerge/>
          </w:tcPr>
          <w:p w14:paraId="4C3F765C" w14:textId="77777777" w:rsidR="00E902D2" w:rsidRPr="00F03387" w:rsidRDefault="00E902D2" w:rsidP="0069666C">
            <w:pPr>
              <w:pStyle w:val="TableText10"/>
              <w:keepNext/>
              <w:keepLines/>
              <w:rPr>
                <w:sz w:val="22"/>
                <w:szCs w:val="22"/>
                <w:lang w:val="pt-PT"/>
              </w:rPr>
            </w:pPr>
          </w:p>
        </w:tc>
        <w:tc>
          <w:tcPr>
            <w:tcW w:w="2289" w:type="pct"/>
          </w:tcPr>
          <w:p w14:paraId="39AC9378" w14:textId="77777777" w:rsidR="00E902D2" w:rsidRPr="00F03387" w:rsidRDefault="00E902D2" w:rsidP="0069666C">
            <w:pPr>
              <w:pStyle w:val="TableText10"/>
              <w:keepNext/>
              <w:keepLines/>
              <w:rPr>
                <w:sz w:val="22"/>
                <w:szCs w:val="22"/>
                <w:lang w:val="pt-PT"/>
              </w:rPr>
            </w:pPr>
            <w:r w:rsidRPr="00F03387">
              <w:rPr>
                <w:sz w:val="22"/>
                <w:szCs w:val="22"/>
                <w:lang w:val="pt-PT"/>
              </w:rPr>
              <w:t>Infeção cutânea</w:t>
            </w:r>
          </w:p>
        </w:tc>
        <w:tc>
          <w:tcPr>
            <w:tcW w:w="1174" w:type="pct"/>
          </w:tcPr>
          <w:p w14:paraId="2CA23996"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57337D65" w14:textId="77777777" w:rsidTr="00811FE5">
        <w:trPr>
          <w:cantSplit/>
          <w:trHeight w:val="127"/>
        </w:trPr>
        <w:tc>
          <w:tcPr>
            <w:tcW w:w="1537" w:type="pct"/>
            <w:vMerge/>
          </w:tcPr>
          <w:p w14:paraId="0B313B2F" w14:textId="77777777" w:rsidR="00E902D2" w:rsidRPr="00F03387" w:rsidRDefault="00E902D2" w:rsidP="0069666C">
            <w:pPr>
              <w:pStyle w:val="TableText10"/>
              <w:keepNext/>
              <w:keepLines/>
              <w:rPr>
                <w:sz w:val="22"/>
                <w:szCs w:val="22"/>
                <w:lang w:val="pt-PT"/>
              </w:rPr>
            </w:pPr>
          </w:p>
        </w:tc>
        <w:tc>
          <w:tcPr>
            <w:tcW w:w="2289" w:type="pct"/>
          </w:tcPr>
          <w:p w14:paraId="7AB83A0F" w14:textId="77777777" w:rsidR="00E902D2" w:rsidRPr="00F03387" w:rsidRDefault="00E902D2" w:rsidP="0069666C">
            <w:pPr>
              <w:pStyle w:val="TableText10"/>
              <w:keepNext/>
              <w:keepLines/>
              <w:rPr>
                <w:sz w:val="22"/>
                <w:szCs w:val="22"/>
                <w:lang w:val="pt-PT"/>
              </w:rPr>
            </w:pPr>
            <w:r w:rsidRPr="00F03387">
              <w:rPr>
                <w:sz w:val="22"/>
                <w:szCs w:val="22"/>
                <w:lang w:val="pt-PT"/>
              </w:rPr>
              <w:t>Rinite</w:t>
            </w:r>
          </w:p>
        </w:tc>
        <w:tc>
          <w:tcPr>
            <w:tcW w:w="1174" w:type="pct"/>
          </w:tcPr>
          <w:p w14:paraId="0898564D"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24401C0D" w14:textId="77777777" w:rsidTr="00811FE5">
        <w:trPr>
          <w:cantSplit/>
          <w:trHeight w:val="258"/>
        </w:trPr>
        <w:tc>
          <w:tcPr>
            <w:tcW w:w="1537" w:type="pct"/>
            <w:vMerge/>
          </w:tcPr>
          <w:p w14:paraId="6D5E7916" w14:textId="77777777" w:rsidR="00E902D2" w:rsidRPr="00F03387" w:rsidRDefault="00E902D2" w:rsidP="0069666C">
            <w:pPr>
              <w:pStyle w:val="TableText10"/>
              <w:rPr>
                <w:sz w:val="22"/>
                <w:szCs w:val="22"/>
                <w:lang w:val="pt-PT"/>
              </w:rPr>
            </w:pPr>
          </w:p>
        </w:tc>
        <w:tc>
          <w:tcPr>
            <w:tcW w:w="2289" w:type="pct"/>
          </w:tcPr>
          <w:p w14:paraId="5C582253" w14:textId="77777777" w:rsidR="00E902D2" w:rsidRPr="00F03387" w:rsidRDefault="00E902D2" w:rsidP="0069666C">
            <w:pPr>
              <w:pStyle w:val="TableText10"/>
              <w:rPr>
                <w:sz w:val="22"/>
                <w:szCs w:val="22"/>
                <w:lang w:val="pt-PT"/>
              </w:rPr>
            </w:pPr>
            <w:r w:rsidRPr="00F03387">
              <w:rPr>
                <w:sz w:val="22"/>
                <w:szCs w:val="22"/>
                <w:lang w:val="pt-PT"/>
              </w:rPr>
              <w:t>Infeção das vias respiratórias superiores</w:t>
            </w:r>
          </w:p>
        </w:tc>
        <w:tc>
          <w:tcPr>
            <w:tcW w:w="1174" w:type="pct"/>
          </w:tcPr>
          <w:p w14:paraId="3C29A232" w14:textId="77777777" w:rsidR="00E902D2" w:rsidRPr="00F03387" w:rsidRDefault="00E902D2" w:rsidP="0069666C">
            <w:pPr>
              <w:rPr>
                <w:szCs w:val="22"/>
                <w:lang w:val="pt-PT"/>
              </w:rPr>
            </w:pPr>
            <w:r w:rsidRPr="00F03387">
              <w:rPr>
                <w:szCs w:val="22"/>
                <w:lang w:val="pt-PT"/>
              </w:rPr>
              <w:t>Frequente</w:t>
            </w:r>
          </w:p>
        </w:tc>
      </w:tr>
      <w:tr w:rsidR="00E902D2" w:rsidRPr="00F03387" w14:paraId="4F650966" w14:textId="77777777" w:rsidTr="00811FE5">
        <w:trPr>
          <w:cantSplit/>
          <w:trHeight w:val="120"/>
        </w:trPr>
        <w:tc>
          <w:tcPr>
            <w:tcW w:w="1537" w:type="pct"/>
            <w:vMerge/>
          </w:tcPr>
          <w:p w14:paraId="4A80E7ED" w14:textId="77777777" w:rsidR="00E902D2" w:rsidRPr="00F03387" w:rsidRDefault="00E902D2" w:rsidP="0069666C">
            <w:pPr>
              <w:pStyle w:val="TableText10"/>
              <w:rPr>
                <w:sz w:val="22"/>
                <w:szCs w:val="22"/>
                <w:lang w:val="pt-PT"/>
              </w:rPr>
            </w:pPr>
          </w:p>
        </w:tc>
        <w:tc>
          <w:tcPr>
            <w:tcW w:w="2289" w:type="pct"/>
          </w:tcPr>
          <w:p w14:paraId="4E4E5AB2" w14:textId="77777777" w:rsidR="00E902D2" w:rsidRPr="00F03387" w:rsidRDefault="00E902D2" w:rsidP="0069666C">
            <w:pPr>
              <w:pStyle w:val="TableText10"/>
              <w:rPr>
                <w:sz w:val="22"/>
                <w:szCs w:val="22"/>
                <w:lang w:val="pt-PT"/>
              </w:rPr>
            </w:pPr>
            <w:r w:rsidRPr="00F03387">
              <w:rPr>
                <w:sz w:val="22"/>
                <w:szCs w:val="22"/>
                <w:lang w:val="pt-PT"/>
              </w:rPr>
              <w:t>Infeção do trato urinário</w:t>
            </w:r>
          </w:p>
        </w:tc>
        <w:tc>
          <w:tcPr>
            <w:tcW w:w="1174" w:type="pct"/>
          </w:tcPr>
          <w:p w14:paraId="2EFA3236" w14:textId="77777777" w:rsidR="00E902D2" w:rsidRPr="00F03387" w:rsidRDefault="00E902D2" w:rsidP="0069666C">
            <w:pPr>
              <w:rPr>
                <w:szCs w:val="22"/>
                <w:lang w:val="pt-PT"/>
              </w:rPr>
            </w:pPr>
            <w:r w:rsidRPr="00F03387">
              <w:rPr>
                <w:szCs w:val="22"/>
                <w:lang w:val="pt-PT"/>
              </w:rPr>
              <w:t>Frequente</w:t>
            </w:r>
          </w:p>
        </w:tc>
      </w:tr>
      <w:tr w:rsidR="00E902D2" w:rsidRPr="00F03387" w14:paraId="03A10C4B" w14:textId="77777777" w:rsidTr="00811FE5">
        <w:trPr>
          <w:cantSplit/>
          <w:trHeight w:val="120"/>
        </w:trPr>
        <w:tc>
          <w:tcPr>
            <w:tcW w:w="1537" w:type="pct"/>
            <w:vMerge/>
          </w:tcPr>
          <w:p w14:paraId="72266857" w14:textId="77777777" w:rsidR="00E902D2" w:rsidRPr="00F03387" w:rsidRDefault="00E902D2" w:rsidP="0069666C">
            <w:pPr>
              <w:pStyle w:val="TableText10"/>
              <w:rPr>
                <w:sz w:val="22"/>
                <w:szCs w:val="22"/>
                <w:lang w:val="pt-PT"/>
              </w:rPr>
            </w:pPr>
          </w:p>
        </w:tc>
        <w:tc>
          <w:tcPr>
            <w:tcW w:w="2289" w:type="pct"/>
          </w:tcPr>
          <w:p w14:paraId="467DCD16" w14:textId="77777777" w:rsidR="00E902D2" w:rsidRPr="00F03387" w:rsidRDefault="00E902D2" w:rsidP="0069666C">
            <w:pPr>
              <w:rPr>
                <w:szCs w:val="22"/>
                <w:lang w:val="pt-PT"/>
              </w:rPr>
            </w:pPr>
            <w:r w:rsidRPr="00F03387">
              <w:rPr>
                <w:szCs w:val="22"/>
                <w:lang w:val="pt-PT"/>
              </w:rPr>
              <w:t>Faringite</w:t>
            </w:r>
          </w:p>
        </w:tc>
        <w:tc>
          <w:tcPr>
            <w:tcW w:w="1174" w:type="pct"/>
          </w:tcPr>
          <w:p w14:paraId="6331AC04" w14:textId="77777777" w:rsidR="00E902D2" w:rsidRPr="00F03387" w:rsidRDefault="00E902D2" w:rsidP="0069666C">
            <w:pPr>
              <w:rPr>
                <w:szCs w:val="22"/>
                <w:lang w:val="pt-PT"/>
              </w:rPr>
            </w:pPr>
            <w:r w:rsidRPr="00F03387">
              <w:rPr>
                <w:szCs w:val="22"/>
                <w:lang w:val="pt-PT"/>
              </w:rPr>
              <w:t>Frequente</w:t>
            </w:r>
          </w:p>
        </w:tc>
      </w:tr>
      <w:tr w:rsidR="00E902D2" w:rsidRPr="00F03387" w14:paraId="73046BBA" w14:textId="77777777" w:rsidTr="00811FE5">
        <w:trPr>
          <w:cantSplit/>
          <w:trHeight w:val="305"/>
        </w:trPr>
        <w:tc>
          <w:tcPr>
            <w:tcW w:w="1537" w:type="pct"/>
            <w:vMerge w:val="restart"/>
          </w:tcPr>
          <w:p w14:paraId="54614FDE" w14:textId="77777777" w:rsidR="00E902D2" w:rsidRPr="00F03387" w:rsidRDefault="00E902D2" w:rsidP="0069666C">
            <w:pPr>
              <w:pStyle w:val="TableText10"/>
              <w:rPr>
                <w:sz w:val="22"/>
                <w:szCs w:val="22"/>
                <w:lang w:val="pt-PT"/>
              </w:rPr>
            </w:pPr>
            <w:r w:rsidRPr="00F03387">
              <w:rPr>
                <w:sz w:val="22"/>
                <w:szCs w:val="22"/>
                <w:lang w:val="pt-PT"/>
              </w:rPr>
              <w:t>Neoplasias benignas, malignas e não especificadas (incl. quistos e p</w:t>
            </w:r>
            <w:r w:rsidR="002B02B7" w:rsidRPr="00F03387">
              <w:rPr>
                <w:sz w:val="22"/>
                <w:szCs w:val="22"/>
                <w:lang w:val="pt-PT"/>
              </w:rPr>
              <w:t>ó</w:t>
            </w:r>
            <w:r w:rsidRPr="00F03387">
              <w:rPr>
                <w:sz w:val="22"/>
                <w:szCs w:val="22"/>
                <w:lang w:val="pt-PT"/>
              </w:rPr>
              <w:t>lipos)</w:t>
            </w:r>
          </w:p>
        </w:tc>
        <w:tc>
          <w:tcPr>
            <w:tcW w:w="2289" w:type="pct"/>
          </w:tcPr>
          <w:p w14:paraId="3441E173" w14:textId="77777777" w:rsidR="00E902D2" w:rsidRPr="00F03387" w:rsidRDefault="00E902D2" w:rsidP="0069666C">
            <w:pPr>
              <w:pStyle w:val="TableText10"/>
              <w:rPr>
                <w:sz w:val="22"/>
                <w:szCs w:val="22"/>
                <w:lang w:val="pt-PT"/>
              </w:rPr>
            </w:pPr>
            <w:r w:rsidRPr="00F03387">
              <w:rPr>
                <w:sz w:val="22"/>
                <w:szCs w:val="22"/>
                <w:lang w:val="pt-PT"/>
              </w:rPr>
              <w:t>Progressão de neoplasia maligna</w:t>
            </w:r>
          </w:p>
        </w:tc>
        <w:tc>
          <w:tcPr>
            <w:tcW w:w="1174" w:type="pct"/>
          </w:tcPr>
          <w:p w14:paraId="5E72BE89"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08F1583F" w14:textId="77777777" w:rsidTr="00811FE5">
        <w:trPr>
          <w:cantSplit/>
          <w:trHeight w:val="375"/>
        </w:trPr>
        <w:tc>
          <w:tcPr>
            <w:tcW w:w="1537" w:type="pct"/>
            <w:vMerge/>
          </w:tcPr>
          <w:p w14:paraId="0BA5B63C" w14:textId="77777777" w:rsidR="00E902D2" w:rsidRPr="00F03387" w:rsidRDefault="00E902D2" w:rsidP="0069666C">
            <w:pPr>
              <w:pStyle w:val="TableText10"/>
              <w:rPr>
                <w:sz w:val="22"/>
                <w:szCs w:val="22"/>
                <w:lang w:val="pt-PT"/>
              </w:rPr>
            </w:pPr>
          </w:p>
        </w:tc>
        <w:tc>
          <w:tcPr>
            <w:tcW w:w="2289" w:type="pct"/>
          </w:tcPr>
          <w:p w14:paraId="6F4CD26B" w14:textId="77777777" w:rsidR="00E902D2" w:rsidRPr="00F03387" w:rsidRDefault="00E902D2" w:rsidP="0069666C">
            <w:pPr>
              <w:pStyle w:val="TableText10"/>
              <w:rPr>
                <w:sz w:val="22"/>
                <w:szCs w:val="22"/>
                <w:lang w:val="pt-PT"/>
              </w:rPr>
            </w:pPr>
            <w:r w:rsidRPr="00F03387">
              <w:rPr>
                <w:sz w:val="22"/>
                <w:szCs w:val="22"/>
                <w:lang w:val="pt-PT"/>
              </w:rPr>
              <w:t>Progressão neoplásica</w:t>
            </w:r>
          </w:p>
        </w:tc>
        <w:tc>
          <w:tcPr>
            <w:tcW w:w="1174" w:type="pct"/>
          </w:tcPr>
          <w:p w14:paraId="71313CAB"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1ECDFCC6" w14:textId="77777777" w:rsidTr="00811FE5">
        <w:trPr>
          <w:cantSplit/>
          <w:trHeight w:val="258"/>
        </w:trPr>
        <w:tc>
          <w:tcPr>
            <w:tcW w:w="1537" w:type="pct"/>
            <w:vMerge w:val="restart"/>
          </w:tcPr>
          <w:p w14:paraId="2DD3208F" w14:textId="77777777" w:rsidR="00E902D2" w:rsidRPr="00F03387" w:rsidRDefault="00E902D2" w:rsidP="0069666C">
            <w:pPr>
              <w:pStyle w:val="TableText10"/>
              <w:rPr>
                <w:sz w:val="22"/>
                <w:szCs w:val="22"/>
                <w:lang w:val="pt-PT"/>
              </w:rPr>
            </w:pPr>
            <w:r w:rsidRPr="00F03387">
              <w:rPr>
                <w:sz w:val="22"/>
                <w:szCs w:val="22"/>
                <w:lang w:val="pt-PT"/>
              </w:rPr>
              <w:t>Doenças do sangue e do sistema linfático</w:t>
            </w:r>
          </w:p>
        </w:tc>
        <w:tc>
          <w:tcPr>
            <w:tcW w:w="2289" w:type="pct"/>
          </w:tcPr>
          <w:p w14:paraId="1794E638" w14:textId="77777777" w:rsidR="00E902D2" w:rsidRPr="00F03387" w:rsidRDefault="00E902D2" w:rsidP="0069666C">
            <w:pPr>
              <w:pStyle w:val="TableText10"/>
              <w:rPr>
                <w:sz w:val="22"/>
                <w:szCs w:val="22"/>
                <w:lang w:val="pt-PT"/>
              </w:rPr>
            </w:pPr>
            <w:r w:rsidRPr="00F03387">
              <w:rPr>
                <w:sz w:val="22"/>
                <w:szCs w:val="22"/>
                <w:lang w:val="pt-PT"/>
              </w:rPr>
              <w:t>Neutropenia febril</w:t>
            </w:r>
          </w:p>
        </w:tc>
        <w:tc>
          <w:tcPr>
            <w:tcW w:w="1174" w:type="pct"/>
          </w:tcPr>
          <w:p w14:paraId="4650A4C5" w14:textId="77777777" w:rsidR="00E902D2" w:rsidRPr="00F03387" w:rsidRDefault="00E902D2" w:rsidP="0069666C">
            <w:pPr>
              <w:rPr>
                <w:szCs w:val="22"/>
                <w:lang w:val="pt-PT"/>
              </w:rPr>
            </w:pPr>
            <w:r w:rsidRPr="00F03387">
              <w:rPr>
                <w:szCs w:val="22"/>
                <w:lang w:val="pt-PT"/>
              </w:rPr>
              <w:t>Muito frequente</w:t>
            </w:r>
          </w:p>
        </w:tc>
      </w:tr>
      <w:tr w:rsidR="00E902D2" w:rsidRPr="00F03387" w14:paraId="40F007BB" w14:textId="77777777" w:rsidTr="00811FE5">
        <w:trPr>
          <w:cantSplit/>
          <w:trHeight w:val="258"/>
        </w:trPr>
        <w:tc>
          <w:tcPr>
            <w:tcW w:w="1537" w:type="pct"/>
            <w:vMerge/>
          </w:tcPr>
          <w:p w14:paraId="5F66FE49" w14:textId="77777777" w:rsidR="00E902D2" w:rsidRPr="00F03387" w:rsidRDefault="00E902D2" w:rsidP="0069666C">
            <w:pPr>
              <w:pStyle w:val="TableText10"/>
              <w:rPr>
                <w:sz w:val="22"/>
                <w:szCs w:val="22"/>
                <w:lang w:val="pt-PT"/>
              </w:rPr>
            </w:pPr>
          </w:p>
        </w:tc>
        <w:tc>
          <w:tcPr>
            <w:tcW w:w="2289" w:type="pct"/>
          </w:tcPr>
          <w:p w14:paraId="0D3625DE" w14:textId="77777777" w:rsidR="00E902D2" w:rsidRPr="00F03387" w:rsidRDefault="00E902D2" w:rsidP="0069666C">
            <w:pPr>
              <w:pStyle w:val="TableText10"/>
              <w:rPr>
                <w:sz w:val="22"/>
                <w:szCs w:val="22"/>
                <w:lang w:val="pt-PT"/>
              </w:rPr>
            </w:pPr>
            <w:r w:rsidRPr="00F03387">
              <w:rPr>
                <w:sz w:val="22"/>
                <w:szCs w:val="22"/>
                <w:lang w:val="pt-PT"/>
              </w:rPr>
              <w:t xml:space="preserve">Anemia </w:t>
            </w:r>
          </w:p>
        </w:tc>
        <w:tc>
          <w:tcPr>
            <w:tcW w:w="1174" w:type="pct"/>
          </w:tcPr>
          <w:p w14:paraId="715765F9" w14:textId="77777777" w:rsidR="00E902D2" w:rsidRPr="00F03387" w:rsidRDefault="00E902D2" w:rsidP="0069666C">
            <w:pPr>
              <w:rPr>
                <w:szCs w:val="22"/>
                <w:lang w:val="pt-PT"/>
              </w:rPr>
            </w:pPr>
            <w:r w:rsidRPr="00F03387">
              <w:rPr>
                <w:szCs w:val="22"/>
                <w:lang w:val="pt-PT"/>
              </w:rPr>
              <w:t>Muito frequente</w:t>
            </w:r>
          </w:p>
        </w:tc>
      </w:tr>
      <w:tr w:rsidR="00E902D2" w:rsidRPr="00F03387" w14:paraId="2F74CDA3" w14:textId="77777777" w:rsidTr="00811FE5">
        <w:trPr>
          <w:cantSplit/>
          <w:trHeight w:val="258"/>
        </w:trPr>
        <w:tc>
          <w:tcPr>
            <w:tcW w:w="1537" w:type="pct"/>
            <w:vMerge/>
          </w:tcPr>
          <w:p w14:paraId="53655797" w14:textId="77777777" w:rsidR="00E902D2" w:rsidRPr="00F03387" w:rsidRDefault="00E902D2" w:rsidP="0069666C">
            <w:pPr>
              <w:pStyle w:val="TableText10"/>
              <w:rPr>
                <w:sz w:val="22"/>
                <w:szCs w:val="22"/>
                <w:lang w:val="pt-PT"/>
              </w:rPr>
            </w:pPr>
          </w:p>
        </w:tc>
        <w:tc>
          <w:tcPr>
            <w:tcW w:w="2289" w:type="pct"/>
          </w:tcPr>
          <w:p w14:paraId="71DE20B5" w14:textId="77777777" w:rsidR="00E902D2" w:rsidRPr="00F03387" w:rsidRDefault="00E902D2" w:rsidP="0069666C">
            <w:pPr>
              <w:pStyle w:val="TableText10"/>
              <w:rPr>
                <w:sz w:val="22"/>
                <w:szCs w:val="22"/>
                <w:lang w:val="pt-PT"/>
              </w:rPr>
            </w:pPr>
            <w:r w:rsidRPr="00F03387">
              <w:rPr>
                <w:sz w:val="22"/>
                <w:szCs w:val="22"/>
                <w:lang w:val="pt-PT"/>
              </w:rPr>
              <w:t xml:space="preserve">Neutropenia </w:t>
            </w:r>
          </w:p>
        </w:tc>
        <w:tc>
          <w:tcPr>
            <w:tcW w:w="1174" w:type="pct"/>
          </w:tcPr>
          <w:p w14:paraId="7199AC53" w14:textId="77777777" w:rsidR="00E902D2" w:rsidRPr="00F03387" w:rsidRDefault="00E902D2" w:rsidP="0069666C">
            <w:pPr>
              <w:rPr>
                <w:szCs w:val="22"/>
                <w:lang w:val="pt-PT"/>
              </w:rPr>
            </w:pPr>
            <w:r w:rsidRPr="00F03387">
              <w:rPr>
                <w:szCs w:val="22"/>
                <w:lang w:val="pt-PT"/>
              </w:rPr>
              <w:t>Muito frequente</w:t>
            </w:r>
          </w:p>
        </w:tc>
      </w:tr>
      <w:tr w:rsidR="00E902D2" w:rsidRPr="00F03387" w14:paraId="107544FC" w14:textId="77777777" w:rsidTr="00811FE5">
        <w:trPr>
          <w:cantSplit/>
          <w:trHeight w:val="258"/>
        </w:trPr>
        <w:tc>
          <w:tcPr>
            <w:tcW w:w="1537" w:type="pct"/>
            <w:vMerge/>
          </w:tcPr>
          <w:p w14:paraId="2F01A5D5" w14:textId="77777777" w:rsidR="00E902D2" w:rsidRPr="00F03387" w:rsidRDefault="00E902D2" w:rsidP="0069666C">
            <w:pPr>
              <w:pStyle w:val="TableText10"/>
              <w:rPr>
                <w:sz w:val="22"/>
                <w:szCs w:val="22"/>
                <w:lang w:val="pt-PT"/>
              </w:rPr>
            </w:pPr>
          </w:p>
        </w:tc>
        <w:tc>
          <w:tcPr>
            <w:tcW w:w="2289" w:type="pct"/>
          </w:tcPr>
          <w:p w14:paraId="6D439805" w14:textId="77777777" w:rsidR="00E902D2" w:rsidRPr="00F03387" w:rsidRDefault="00E902D2" w:rsidP="0069666C">
            <w:pPr>
              <w:pStyle w:val="TableText10"/>
              <w:rPr>
                <w:sz w:val="22"/>
                <w:szCs w:val="22"/>
                <w:lang w:val="pt-PT"/>
              </w:rPr>
            </w:pPr>
            <w:r w:rsidRPr="00F03387">
              <w:rPr>
                <w:sz w:val="22"/>
                <w:szCs w:val="22"/>
                <w:lang w:val="pt-PT"/>
              </w:rPr>
              <w:t>Número de leucócitos diminuído/ leucopenia</w:t>
            </w:r>
          </w:p>
        </w:tc>
        <w:tc>
          <w:tcPr>
            <w:tcW w:w="1174" w:type="pct"/>
          </w:tcPr>
          <w:p w14:paraId="552BE822" w14:textId="77777777" w:rsidR="00E902D2" w:rsidRPr="00F03387" w:rsidRDefault="00E902D2" w:rsidP="0069666C">
            <w:pPr>
              <w:rPr>
                <w:szCs w:val="22"/>
                <w:lang w:val="pt-PT"/>
              </w:rPr>
            </w:pPr>
            <w:r w:rsidRPr="00F03387">
              <w:rPr>
                <w:szCs w:val="22"/>
                <w:lang w:val="pt-PT"/>
              </w:rPr>
              <w:t xml:space="preserve">Muito </w:t>
            </w:r>
            <w:r w:rsidR="002B02B7" w:rsidRPr="00F03387">
              <w:rPr>
                <w:szCs w:val="22"/>
                <w:lang w:val="pt-PT"/>
              </w:rPr>
              <w:t>f</w:t>
            </w:r>
            <w:r w:rsidRPr="00F03387">
              <w:rPr>
                <w:szCs w:val="22"/>
                <w:lang w:val="pt-PT"/>
              </w:rPr>
              <w:t>requente</w:t>
            </w:r>
          </w:p>
        </w:tc>
      </w:tr>
      <w:tr w:rsidR="00E902D2" w:rsidRPr="00F03387" w14:paraId="6B8E8CB5" w14:textId="77777777" w:rsidTr="00811FE5">
        <w:trPr>
          <w:cantSplit/>
          <w:trHeight w:val="128"/>
        </w:trPr>
        <w:tc>
          <w:tcPr>
            <w:tcW w:w="1537" w:type="pct"/>
            <w:vMerge/>
          </w:tcPr>
          <w:p w14:paraId="7DE428D9" w14:textId="77777777" w:rsidR="00E902D2" w:rsidRPr="00F03387" w:rsidRDefault="00E902D2" w:rsidP="0069666C">
            <w:pPr>
              <w:pStyle w:val="TableText10"/>
              <w:rPr>
                <w:sz w:val="22"/>
                <w:szCs w:val="22"/>
                <w:lang w:val="pt-PT"/>
              </w:rPr>
            </w:pPr>
          </w:p>
        </w:tc>
        <w:tc>
          <w:tcPr>
            <w:tcW w:w="2289" w:type="pct"/>
          </w:tcPr>
          <w:p w14:paraId="34FFFA9A" w14:textId="77777777" w:rsidR="00E902D2" w:rsidRPr="00F03387" w:rsidRDefault="00E902D2" w:rsidP="0069666C">
            <w:pPr>
              <w:pStyle w:val="TableText10"/>
              <w:rPr>
                <w:sz w:val="22"/>
                <w:szCs w:val="22"/>
                <w:lang w:val="pt-PT"/>
              </w:rPr>
            </w:pPr>
            <w:r w:rsidRPr="00F03387">
              <w:rPr>
                <w:sz w:val="22"/>
                <w:szCs w:val="22"/>
                <w:lang w:val="pt-PT"/>
              </w:rPr>
              <w:t>Trombocitopenia</w:t>
            </w:r>
          </w:p>
        </w:tc>
        <w:tc>
          <w:tcPr>
            <w:tcW w:w="1174" w:type="pct"/>
          </w:tcPr>
          <w:p w14:paraId="5B3DC3D4" w14:textId="77777777" w:rsidR="00E902D2" w:rsidRPr="00F03387" w:rsidRDefault="00E902D2" w:rsidP="0069666C">
            <w:pPr>
              <w:rPr>
                <w:szCs w:val="22"/>
                <w:lang w:val="pt-PT"/>
              </w:rPr>
            </w:pPr>
            <w:r w:rsidRPr="00F03387">
              <w:rPr>
                <w:szCs w:val="22"/>
                <w:lang w:val="pt-PT"/>
              </w:rPr>
              <w:t>Muito frequente</w:t>
            </w:r>
          </w:p>
        </w:tc>
      </w:tr>
      <w:tr w:rsidR="00E902D2" w:rsidRPr="00F03387" w14:paraId="45D4A4ED" w14:textId="77777777" w:rsidTr="00811FE5">
        <w:trPr>
          <w:cantSplit/>
          <w:trHeight w:val="127"/>
        </w:trPr>
        <w:tc>
          <w:tcPr>
            <w:tcW w:w="1537" w:type="pct"/>
            <w:vMerge/>
          </w:tcPr>
          <w:p w14:paraId="56B8DCC9" w14:textId="77777777" w:rsidR="00E902D2" w:rsidRPr="00F03387" w:rsidRDefault="00E902D2" w:rsidP="0069666C">
            <w:pPr>
              <w:pStyle w:val="TableText10"/>
              <w:rPr>
                <w:sz w:val="22"/>
                <w:szCs w:val="22"/>
                <w:lang w:val="pt-PT"/>
              </w:rPr>
            </w:pPr>
          </w:p>
        </w:tc>
        <w:tc>
          <w:tcPr>
            <w:tcW w:w="2289" w:type="pct"/>
          </w:tcPr>
          <w:p w14:paraId="0CFAED8E" w14:textId="77777777" w:rsidR="00E902D2" w:rsidRPr="00F03387" w:rsidRDefault="00E902D2" w:rsidP="0069666C">
            <w:pPr>
              <w:pStyle w:val="TableText10"/>
              <w:rPr>
                <w:sz w:val="22"/>
                <w:szCs w:val="22"/>
                <w:lang w:val="pt-PT"/>
              </w:rPr>
            </w:pPr>
            <w:r w:rsidRPr="00F03387">
              <w:rPr>
                <w:sz w:val="22"/>
                <w:szCs w:val="22"/>
                <w:lang w:val="pt-PT"/>
              </w:rPr>
              <w:t>Hipoprotrombinemia</w:t>
            </w:r>
          </w:p>
        </w:tc>
        <w:tc>
          <w:tcPr>
            <w:tcW w:w="1174" w:type="pct"/>
          </w:tcPr>
          <w:p w14:paraId="11780E98" w14:textId="77777777" w:rsidR="00E902D2" w:rsidRPr="00F03387" w:rsidRDefault="00E902D2" w:rsidP="0069666C">
            <w:pPr>
              <w:rPr>
                <w:szCs w:val="22"/>
                <w:lang w:val="pt-PT"/>
              </w:rPr>
            </w:pPr>
            <w:r w:rsidRPr="00F03387">
              <w:rPr>
                <w:szCs w:val="22"/>
                <w:lang w:val="pt-PT"/>
              </w:rPr>
              <w:t>Desconhecida</w:t>
            </w:r>
          </w:p>
        </w:tc>
      </w:tr>
      <w:tr w:rsidR="00E902D2" w:rsidRPr="00F03387" w14:paraId="45F933A6" w14:textId="77777777" w:rsidTr="00811FE5">
        <w:trPr>
          <w:cantSplit/>
          <w:trHeight w:val="127"/>
        </w:trPr>
        <w:tc>
          <w:tcPr>
            <w:tcW w:w="1537" w:type="pct"/>
            <w:vMerge/>
          </w:tcPr>
          <w:p w14:paraId="09C7EB6C" w14:textId="77777777" w:rsidR="00E902D2" w:rsidRPr="00F03387" w:rsidRDefault="00E902D2" w:rsidP="0069666C">
            <w:pPr>
              <w:pStyle w:val="TableText10"/>
              <w:rPr>
                <w:sz w:val="22"/>
                <w:szCs w:val="22"/>
                <w:lang w:val="pt-PT"/>
              </w:rPr>
            </w:pPr>
          </w:p>
        </w:tc>
        <w:tc>
          <w:tcPr>
            <w:tcW w:w="2289" w:type="pct"/>
          </w:tcPr>
          <w:p w14:paraId="559F411C" w14:textId="77777777" w:rsidR="00E902D2" w:rsidRPr="00F03387" w:rsidRDefault="00E902D2" w:rsidP="0069666C">
            <w:pPr>
              <w:pStyle w:val="TableText10"/>
              <w:rPr>
                <w:sz w:val="22"/>
                <w:szCs w:val="22"/>
                <w:lang w:val="pt-PT"/>
              </w:rPr>
            </w:pPr>
            <w:r w:rsidRPr="00F03387">
              <w:rPr>
                <w:sz w:val="22"/>
                <w:szCs w:val="22"/>
                <w:lang w:val="pt-PT"/>
              </w:rPr>
              <w:t>Trombocitopenia imune</w:t>
            </w:r>
          </w:p>
        </w:tc>
        <w:tc>
          <w:tcPr>
            <w:tcW w:w="1174" w:type="pct"/>
          </w:tcPr>
          <w:p w14:paraId="5991B5D3" w14:textId="77777777" w:rsidR="00E902D2" w:rsidRPr="00F03387" w:rsidRDefault="00E902D2" w:rsidP="0069666C">
            <w:pPr>
              <w:rPr>
                <w:szCs w:val="22"/>
                <w:lang w:val="pt-PT"/>
              </w:rPr>
            </w:pPr>
            <w:r w:rsidRPr="00F03387">
              <w:rPr>
                <w:szCs w:val="22"/>
                <w:lang w:val="pt-PT"/>
              </w:rPr>
              <w:t>Desconhecida</w:t>
            </w:r>
          </w:p>
        </w:tc>
      </w:tr>
      <w:tr w:rsidR="00E902D2" w:rsidRPr="00F03387" w14:paraId="40AC51C9" w14:textId="77777777" w:rsidTr="00811FE5">
        <w:trPr>
          <w:cantSplit/>
          <w:trHeight w:val="260"/>
        </w:trPr>
        <w:tc>
          <w:tcPr>
            <w:tcW w:w="1537" w:type="pct"/>
            <w:vMerge w:val="restart"/>
          </w:tcPr>
          <w:p w14:paraId="043F3289" w14:textId="77777777" w:rsidR="00E902D2" w:rsidRPr="00F03387" w:rsidRDefault="00E902D2" w:rsidP="0069666C">
            <w:pPr>
              <w:pStyle w:val="Header"/>
              <w:rPr>
                <w:szCs w:val="22"/>
                <w:lang w:val="pt-PT"/>
              </w:rPr>
            </w:pPr>
            <w:r w:rsidRPr="00F03387">
              <w:rPr>
                <w:szCs w:val="22"/>
                <w:lang w:val="pt-PT"/>
              </w:rPr>
              <w:t xml:space="preserve">Doenças do sistema imunitário </w:t>
            </w:r>
          </w:p>
        </w:tc>
        <w:tc>
          <w:tcPr>
            <w:tcW w:w="2289" w:type="pct"/>
          </w:tcPr>
          <w:p w14:paraId="07827356" w14:textId="77777777" w:rsidR="00E902D2" w:rsidRPr="00F03387" w:rsidRDefault="00E902D2" w:rsidP="0069666C">
            <w:pPr>
              <w:pStyle w:val="TableText10"/>
              <w:rPr>
                <w:sz w:val="22"/>
                <w:szCs w:val="22"/>
                <w:lang w:val="pt-PT"/>
              </w:rPr>
            </w:pPr>
            <w:r w:rsidRPr="00F03387">
              <w:rPr>
                <w:sz w:val="22"/>
                <w:szCs w:val="22"/>
                <w:lang w:val="pt-PT"/>
              </w:rPr>
              <w:t>Hipersensibilidade</w:t>
            </w:r>
          </w:p>
        </w:tc>
        <w:tc>
          <w:tcPr>
            <w:tcW w:w="1174" w:type="pct"/>
          </w:tcPr>
          <w:p w14:paraId="328F5B3F"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0ACA3870" w14:textId="77777777" w:rsidTr="00811FE5">
        <w:trPr>
          <w:cantSplit/>
          <w:trHeight w:val="260"/>
        </w:trPr>
        <w:tc>
          <w:tcPr>
            <w:tcW w:w="1537" w:type="pct"/>
            <w:vMerge/>
          </w:tcPr>
          <w:p w14:paraId="2DCA53F4" w14:textId="77777777" w:rsidR="00E902D2" w:rsidRPr="00F03387" w:rsidRDefault="00E902D2" w:rsidP="0069666C">
            <w:pPr>
              <w:pStyle w:val="TableText10"/>
              <w:rPr>
                <w:sz w:val="22"/>
                <w:szCs w:val="22"/>
                <w:lang w:val="pt-PT"/>
              </w:rPr>
            </w:pPr>
          </w:p>
        </w:tc>
        <w:tc>
          <w:tcPr>
            <w:tcW w:w="2289" w:type="pct"/>
          </w:tcPr>
          <w:p w14:paraId="46037981"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Reação anafilática</w:t>
            </w:r>
          </w:p>
        </w:tc>
        <w:tc>
          <w:tcPr>
            <w:tcW w:w="1174" w:type="pct"/>
          </w:tcPr>
          <w:p w14:paraId="0E5916BE" w14:textId="77777777" w:rsidR="00E902D2" w:rsidRPr="00F03387" w:rsidRDefault="00E902D2" w:rsidP="0069666C">
            <w:pPr>
              <w:pStyle w:val="TableText10"/>
              <w:rPr>
                <w:sz w:val="22"/>
                <w:szCs w:val="22"/>
                <w:lang w:val="pt-PT"/>
              </w:rPr>
            </w:pPr>
            <w:r w:rsidRPr="00F03387">
              <w:rPr>
                <w:sz w:val="22"/>
                <w:szCs w:val="22"/>
                <w:lang w:val="pt-PT"/>
              </w:rPr>
              <w:t>Raro</w:t>
            </w:r>
          </w:p>
        </w:tc>
      </w:tr>
      <w:tr w:rsidR="00E902D2" w:rsidRPr="00F03387" w14:paraId="2756FBD5" w14:textId="77777777" w:rsidTr="00811FE5">
        <w:trPr>
          <w:cantSplit/>
          <w:trHeight w:val="260"/>
        </w:trPr>
        <w:tc>
          <w:tcPr>
            <w:tcW w:w="1537" w:type="pct"/>
            <w:vMerge/>
          </w:tcPr>
          <w:p w14:paraId="0AE3EA1F" w14:textId="77777777" w:rsidR="00E902D2" w:rsidRPr="00F03387" w:rsidRDefault="00E902D2" w:rsidP="0069666C">
            <w:pPr>
              <w:pStyle w:val="TableText10"/>
              <w:rPr>
                <w:sz w:val="22"/>
                <w:szCs w:val="22"/>
                <w:lang w:val="pt-PT"/>
              </w:rPr>
            </w:pPr>
          </w:p>
        </w:tc>
        <w:tc>
          <w:tcPr>
            <w:tcW w:w="2289" w:type="pct"/>
          </w:tcPr>
          <w:p w14:paraId="64995B09"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Choque anafilático</w:t>
            </w:r>
          </w:p>
        </w:tc>
        <w:tc>
          <w:tcPr>
            <w:tcW w:w="1174" w:type="pct"/>
          </w:tcPr>
          <w:p w14:paraId="6A4655D0" w14:textId="77777777" w:rsidR="00E902D2" w:rsidRPr="00F03387" w:rsidRDefault="00E902D2" w:rsidP="0069666C">
            <w:pPr>
              <w:pStyle w:val="TableText10"/>
              <w:rPr>
                <w:sz w:val="22"/>
                <w:szCs w:val="22"/>
                <w:lang w:val="pt-PT"/>
              </w:rPr>
            </w:pPr>
            <w:r w:rsidRPr="00F03387">
              <w:rPr>
                <w:sz w:val="22"/>
                <w:szCs w:val="22"/>
                <w:lang w:val="pt-PT"/>
              </w:rPr>
              <w:t>Raro</w:t>
            </w:r>
          </w:p>
        </w:tc>
      </w:tr>
      <w:tr w:rsidR="00E902D2" w:rsidRPr="00F03387" w14:paraId="450A7578" w14:textId="77777777" w:rsidTr="00811FE5">
        <w:trPr>
          <w:cantSplit/>
          <w:trHeight w:val="233"/>
        </w:trPr>
        <w:tc>
          <w:tcPr>
            <w:tcW w:w="1537" w:type="pct"/>
            <w:vMerge w:val="restart"/>
          </w:tcPr>
          <w:p w14:paraId="4F07EA1A" w14:textId="77777777" w:rsidR="00E902D2" w:rsidRPr="00F03387" w:rsidRDefault="00E902D2" w:rsidP="0069666C">
            <w:pPr>
              <w:pStyle w:val="TableText10"/>
              <w:rPr>
                <w:sz w:val="22"/>
                <w:szCs w:val="22"/>
                <w:lang w:val="pt-PT"/>
              </w:rPr>
            </w:pPr>
            <w:r w:rsidRPr="00F03387">
              <w:rPr>
                <w:sz w:val="22"/>
                <w:szCs w:val="22"/>
                <w:lang w:val="pt-PT"/>
              </w:rPr>
              <w:t>Doenças do metabolismo e da nutrição</w:t>
            </w:r>
          </w:p>
        </w:tc>
        <w:tc>
          <w:tcPr>
            <w:tcW w:w="2289" w:type="pct"/>
          </w:tcPr>
          <w:p w14:paraId="7DACCB79" w14:textId="77777777" w:rsidR="00E902D2" w:rsidRPr="00F03387" w:rsidRDefault="00E902D2" w:rsidP="0069666C">
            <w:pPr>
              <w:pStyle w:val="TableText10"/>
              <w:rPr>
                <w:sz w:val="22"/>
                <w:szCs w:val="22"/>
                <w:lang w:val="pt-PT"/>
              </w:rPr>
            </w:pPr>
            <w:r w:rsidRPr="00F03387">
              <w:rPr>
                <w:sz w:val="22"/>
                <w:szCs w:val="22"/>
                <w:lang w:val="pt-PT"/>
              </w:rPr>
              <w:t>Diminuição do peso / Perda de peso</w:t>
            </w:r>
          </w:p>
        </w:tc>
        <w:tc>
          <w:tcPr>
            <w:tcW w:w="1174" w:type="pct"/>
          </w:tcPr>
          <w:p w14:paraId="6906CD9A"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E902D2" w:rsidRPr="00F03387" w14:paraId="55F1FC1E" w14:textId="77777777" w:rsidTr="00811FE5">
        <w:trPr>
          <w:cantSplit/>
          <w:trHeight w:val="233"/>
        </w:trPr>
        <w:tc>
          <w:tcPr>
            <w:tcW w:w="1537" w:type="pct"/>
            <w:vMerge/>
          </w:tcPr>
          <w:p w14:paraId="3D496558" w14:textId="77777777" w:rsidR="00E902D2" w:rsidRPr="00F03387" w:rsidRDefault="00E902D2" w:rsidP="0069666C">
            <w:pPr>
              <w:pStyle w:val="TableText10"/>
              <w:rPr>
                <w:sz w:val="22"/>
                <w:szCs w:val="22"/>
                <w:lang w:val="pt-PT"/>
              </w:rPr>
            </w:pPr>
          </w:p>
        </w:tc>
        <w:tc>
          <w:tcPr>
            <w:tcW w:w="2289" w:type="pct"/>
          </w:tcPr>
          <w:p w14:paraId="43C1B843" w14:textId="77777777" w:rsidR="00E902D2" w:rsidRPr="00F03387" w:rsidRDefault="00E902D2" w:rsidP="0069666C">
            <w:pPr>
              <w:pStyle w:val="TableText10"/>
              <w:rPr>
                <w:sz w:val="22"/>
                <w:szCs w:val="22"/>
                <w:lang w:val="pt-PT"/>
              </w:rPr>
            </w:pPr>
            <w:r w:rsidRPr="00F03387">
              <w:rPr>
                <w:sz w:val="22"/>
                <w:szCs w:val="22"/>
                <w:lang w:val="pt-PT"/>
              </w:rPr>
              <w:t>Anorexia</w:t>
            </w:r>
          </w:p>
        </w:tc>
        <w:tc>
          <w:tcPr>
            <w:tcW w:w="1174" w:type="pct"/>
          </w:tcPr>
          <w:p w14:paraId="79C6AD44"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E902D2" w:rsidRPr="00F03387" w14:paraId="5D9C4169" w14:textId="77777777" w:rsidTr="00811FE5">
        <w:trPr>
          <w:cantSplit/>
          <w:trHeight w:val="233"/>
        </w:trPr>
        <w:tc>
          <w:tcPr>
            <w:tcW w:w="1537" w:type="pct"/>
            <w:vMerge/>
          </w:tcPr>
          <w:p w14:paraId="3F61F2D3" w14:textId="77777777" w:rsidR="00E902D2" w:rsidRPr="00F03387" w:rsidRDefault="00E902D2" w:rsidP="0069666C">
            <w:pPr>
              <w:pStyle w:val="TableText10"/>
              <w:rPr>
                <w:sz w:val="22"/>
                <w:szCs w:val="22"/>
                <w:lang w:val="pt-PT"/>
              </w:rPr>
            </w:pPr>
          </w:p>
        </w:tc>
        <w:tc>
          <w:tcPr>
            <w:tcW w:w="2289" w:type="pct"/>
          </w:tcPr>
          <w:p w14:paraId="2BAD6005" w14:textId="77777777" w:rsidR="00E902D2" w:rsidRPr="00F03387" w:rsidRDefault="00E902D2" w:rsidP="0069666C">
            <w:pPr>
              <w:pStyle w:val="TableText10"/>
              <w:rPr>
                <w:sz w:val="22"/>
                <w:szCs w:val="22"/>
                <w:lang w:val="pt-PT"/>
              </w:rPr>
            </w:pPr>
            <w:r w:rsidRPr="00F03387">
              <w:rPr>
                <w:sz w:val="22"/>
                <w:szCs w:val="22"/>
                <w:lang w:val="pt-PT"/>
              </w:rPr>
              <w:t>Síndrome de lise tumoral</w:t>
            </w:r>
          </w:p>
        </w:tc>
        <w:tc>
          <w:tcPr>
            <w:tcW w:w="1174" w:type="pct"/>
          </w:tcPr>
          <w:p w14:paraId="354971B7"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05914175" w14:textId="77777777" w:rsidTr="00811FE5">
        <w:trPr>
          <w:cantSplit/>
          <w:trHeight w:val="232"/>
        </w:trPr>
        <w:tc>
          <w:tcPr>
            <w:tcW w:w="1537" w:type="pct"/>
            <w:vMerge/>
          </w:tcPr>
          <w:p w14:paraId="4E86415F" w14:textId="77777777" w:rsidR="00E902D2" w:rsidRPr="00F03387" w:rsidRDefault="00E902D2" w:rsidP="0069666C">
            <w:pPr>
              <w:pStyle w:val="TableText10"/>
              <w:rPr>
                <w:sz w:val="22"/>
                <w:szCs w:val="22"/>
                <w:lang w:val="pt-PT"/>
              </w:rPr>
            </w:pPr>
          </w:p>
        </w:tc>
        <w:tc>
          <w:tcPr>
            <w:tcW w:w="2289" w:type="pct"/>
          </w:tcPr>
          <w:p w14:paraId="0F86A664" w14:textId="77777777" w:rsidR="00E902D2" w:rsidRPr="00F03387" w:rsidRDefault="00E902D2" w:rsidP="0069666C">
            <w:pPr>
              <w:pStyle w:val="TableText10"/>
              <w:rPr>
                <w:sz w:val="22"/>
                <w:szCs w:val="22"/>
                <w:lang w:val="pt-PT"/>
              </w:rPr>
            </w:pPr>
            <w:r w:rsidRPr="00F03387">
              <w:rPr>
                <w:sz w:val="22"/>
                <w:szCs w:val="22"/>
                <w:lang w:val="pt-PT"/>
              </w:rPr>
              <w:t>Hipercaliemia</w:t>
            </w:r>
          </w:p>
        </w:tc>
        <w:tc>
          <w:tcPr>
            <w:tcW w:w="1174" w:type="pct"/>
          </w:tcPr>
          <w:p w14:paraId="3BAA0BBE"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5A6FD150" w14:textId="77777777" w:rsidTr="00811FE5">
        <w:trPr>
          <w:cantSplit/>
          <w:trHeight w:val="120"/>
        </w:trPr>
        <w:tc>
          <w:tcPr>
            <w:tcW w:w="1537" w:type="pct"/>
            <w:vMerge w:val="restart"/>
          </w:tcPr>
          <w:p w14:paraId="3088D948" w14:textId="77777777" w:rsidR="00E902D2" w:rsidRPr="00F03387" w:rsidRDefault="00E902D2" w:rsidP="00AC02A8">
            <w:pPr>
              <w:pStyle w:val="TableText10"/>
              <w:keepNext/>
              <w:keepLines/>
              <w:rPr>
                <w:sz w:val="22"/>
                <w:szCs w:val="22"/>
                <w:lang w:val="pt-PT"/>
              </w:rPr>
            </w:pPr>
            <w:r w:rsidRPr="00F03387">
              <w:rPr>
                <w:sz w:val="22"/>
                <w:szCs w:val="22"/>
                <w:lang w:val="pt-PT"/>
              </w:rPr>
              <w:t>Perturbações do foro psiquiátrico</w:t>
            </w:r>
          </w:p>
        </w:tc>
        <w:tc>
          <w:tcPr>
            <w:tcW w:w="2289" w:type="pct"/>
          </w:tcPr>
          <w:p w14:paraId="0D046657" w14:textId="77777777" w:rsidR="00E902D2" w:rsidRPr="00F03387" w:rsidRDefault="00E902D2" w:rsidP="00AC02A8">
            <w:pPr>
              <w:pStyle w:val="TableText10"/>
              <w:keepNext/>
              <w:keepLines/>
              <w:rPr>
                <w:sz w:val="22"/>
                <w:szCs w:val="22"/>
                <w:lang w:val="pt-PT"/>
              </w:rPr>
            </w:pPr>
            <w:r w:rsidRPr="00F03387">
              <w:rPr>
                <w:sz w:val="22"/>
                <w:szCs w:val="22"/>
                <w:lang w:val="pt-PT"/>
              </w:rPr>
              <w:t>Insónia</w:t>
            </w:r>
          </w:p>
        </w:tc>
        <w:tc>
          <w:tcPr>
            <w:tcW w:w="1174" w:type="pct"/>
          </w:tcPr>
          <w:p w14:paraId="7CD6E082" w14:textId="77777777" w:rsidR="00E902D2" w:rsidRPr="00F03387" w:rsidRDefault="00E902D2" w:rsidP="00AC02A8">
            <w:pPr>
              <w:pStyle w:val="TableText10"/>
              <w:keepNext/>
              <w:keepLines/>
              <w:rPr>
                <w:sz w:val="22"/>
                <w:szCs w:val="22"/>
                <w:lang w:val="pt-PT"/>
              </w:rPr>
            </w:pPr>
            <w:r w:rsidRPr="00F03387">
              <w:rPr>
                <w:sz w:val="22"/>
                <w:szCs w:val="22"/>
                <w:lang w:val="pt-PT"/>
              </w:rPr>
              <w:t>Muito frequente</w:t>
            </w:r>
          </w:p>
        </w:tc>
      </w:tr>
      <w:tr w:rsidR="00E902D2" w:rsidRPr="00F03387" w14:paraId="6CDE22B0" w14:textId="77777777" w:rsidTr="00811FE5">
        <w:trPr>
          <w:cantSplit/>
          <w:trHeight w:val="120"/>
        </w:trPr>
        <w:tc>
          <w:tcPr>
            <w:tcW w:w="1537" w:type="pct"/>
            <w:vMerge/>
          </w:tcPr>
          <w:p w14:paraId="0EBDCE18" w14:textId="77777777" w:rsidR="00E902D2" w:rsidRPr="00F03387" w:rsidRDefault="00E902D2" w:rsidP="00AC02A8">
            <w:pPr>
              <w:pStyle w:val="TableText10"/>
              <w:keepNext/>
              <w:keepLines/>
              <w:rPr>
                <w:sz w:val="22"/>
                <w:szCs w:val="22"/>
                <w:lang w:val="pt-PT"/>
              </w:rPr>
            </w:pPr>
          </w:p>
        </w:tc>
        <w:tc>
          <w:tcPr>
            <w:tcW w:w="2289" w:type="pct"/>
          </w:tcPr>
          <w:p w14:paraId="22983501" w14:textId="77777777" w:rsidR="00E902D2" w:rsidRPr="00F03387" w:rsidRDefault="00E902D2" w:rsidP="00AC02A8">
            <w:pPr>
              <w:pStyle w:val="TableText10"/>
              <w:keepNext/>
              <w:keepLines/>
              <w:rPr>
                <w:sz w:val="22"/>
                <w:szCs w:val="22"/>
                <w:lang w:val="pt-PT"/>
              </w:rPr>
            </w:pPr>
            <w:r w:rsidRPr="00F03387">
              <w:rPr>
                <w:sz w:val="22"/>
                <w:szCs w:val="22"/>
                <w:lang w:val="pt-PT"/>
              </w:rPr>
              <w:t>Ansiedade</w:t>
            </w:r>
          </w:p>
        </w:tc>
        <w:tc>
          <w:tcPr>
            <w:tcW w:w="1174" w:type="pct"/>
          </w:tcPr>
          <w:p w14:paraId="44362960" w14:textId="77777777" w:rsidR="00E902D2" w:rsidRPr="00F03387" w:rsidRDefault="00E902D2" w:rsidP="00AC02A8">
            <w:pPr>
              <w:pStyle w:val="TableText10"/>
              <w:keepNext/>
              <w:keepLines/>
              <w:rPr>
                <w:sz w:val="22"/>
                <w:szCs w:val="22"/>
                <w:lang w:val="pt-PT"/>
              </w:rPr>
            </w:pPr>
            <w:r w:rsidRPr="00F03387">
              <w:rPr>
                <w:sz w:val="22"/>
                <w:szCs w:val="22"/>
                <w:lang w:val="pt-PT"/>
              </w:rPr>
              <w:t>Frequente</w:t>
            </w:r>
          </w:p>
        </w:tc>
      </w:tr>
      <w:tr w:rsidR="00E902D2" w:rsidRPr="00F03387" w14:paraId="600FCFC9" w14:textId="77777777" w:rsidTr="00811FE5">
        <w:trPr>
          <w:cantSplit/>
          <w:trHeight w:val="120"/>
        </w:trPr>
        <w:tc>
          <w:tcPr>
            <w:tcW w:w="1537" w:type="pct"/>
            <w:vMerge/>
          </w:tcPr>
          <w:p w14:paraId="20E59979" w14:textId="77777777" w:rsidR="00E902D2" w:rsidRPr="00F03387" w:rsidRDefault="00E902D2" w:rsidP="00CD39A9">
            <w:pPr>
              <w:pStyle w:val="TableText10"/>
              <w:rPr>
                <w:sz w:val="22"/>
                <w:szCs w:val="22"/>
                <w:lang w:val="pt-PT"/>
              </w:rPr>
            </w:pPr>
          </w:p>
        </w:tc>
        <w:tc>
          <w:tcPr>
            <w:tcW w:w="2289" w:type="pct"/>
          </w:tcPr>
          <w:p w14:paraId="233D8137" w14:textId="77777777" w:rsidR="00E902D2" w:rsidRPr="00F03387" w:rsidRDefault="00E902D2" w:rsidP="00CD39A9">
            <w:pPr>
              <w:pStyle w:val="TableText10"/>
              <w:rPr>
                <w:sz w:val="22"/>
                <w:szCs w:val="22"/>
                <w:lang w:val="pt-PT"/>
              </w:rPr>
            </w:pPr>
            <w:r w:rsidRPr="00F03387">
              <w:rPr>
                <w:sz w:val="22"/>
                <w:szCs w:val="22"/>
                <w:lang w:val="pt-PT"/>
              </w:rPr>
              <w:t>Depressão</w:t>
            </w:r>
          </w:p>
        </w:tc>
        <w:tc>
          <w:tcPr>
            <w:tcW w:w="1174" w:type="pct"/>
          </w:tcPr>
          <w:p w14:paraId="0992CEAF" w14:textId="77777777" w:rsidR="00E902D2" w:rsidRPr="00F03387" w:rsidRDefault="00E902D2" w:rsidP="00CD39A9">
            <w:pPr>
              <w:pStyle w:val="TableText10"/>
              <w:rPr>
                <w:sz w:val="22"/>
                <w:szCs w:val="22"/>
                <w:lang w:val="pt-PT"/>
              </w:rPr>
            </w:pPr>
            <w:r w:rsidRPr="00F03387">
              <w:rPr>
                <w:sz w:val="22"/>
                <w:szCs w:val="22"/>
                <w:lang w:val="pt-PT"/>
              </w:rPr>
              <w:t>Frequente</w:t>
            </w:r>
          </w:p>
        </w:tc>
      </w:tr>
      <w:tr w:rsidR="00E902D2" w:rsidRPr="00F03387" w14:paraId="6B9BCC0A" w14:textId="77777777" w:rsidTr="00811FE5">
        <w:trPr>
          <w:cantSplit/>
          <w:trHeight w:val="224"/>
        </w:trPr>
        <w:tc>
          <w:tcPr>
            <w:tcW w:w="1537" w:type="pct"/>
            <w:vMerge w:val="restart"/>
          </w:tcPr>
          <w:p w14:paraId="59A34568" w14:textId="77777777" w:rsidR="00E902D2" w:rsidRPr="00F03387" w:rsidRDefault="00E902D2" w:rsidP="0069666C">
            <w:pPr>
              <w:pStyle w:val="TableText10"/>
              <w:keepNext/>
              <w:keepLines/>
              <w:rPr>
                <w:sz w:val="22"/>
                <w:szCs w:val="22"/>
                <w:lang w:val="pt-PT"/>
              </w:rPr>
            </w:pPr>
            <w:r w:rsidRPr="00F03387">
              <w:rPr>
                <w:sz w:val="22"/>
                <w:szCs w:val="22"/>
                <w:lang w:val="pt-PT"/>
              </w:rPr>
              <w:lastRenderedPageBreak/>
              <w:t>Doenças do sistema nervoso</w:t>
            </w:r>
          </w:p>
        </w:tc>
        <w:tc>
          <w:tcPr>
            <w:tcW w:w="2289" w:type="pct"/>
          </w:tcPr>
          <w:p w14:paraId="67AA9C7E"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Tremor</w:t>
            </w:r>
          </w:p>
        </w:tc>
        <w:tc>
          <w:tcPr>
            <w:tcW w:w="1174" w:type="pct"/>
          </w:tcPr>
          <w:p w14:paraId="17427554"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34BD013B" w14:textId="77777777" w:rsidTr="00811FE5">
        <w:trPr>
          <w:cantSplit/>
          <w:trHeight w:val="78"/>
        </w:trPr>
        <w:tc>
          <w:tcPr>
            <w:tcW w:w="1537" w:type="pct"/>
            <w:vMerge/>
          </w:tcPr>
          <w:p w14:paraId="52EF8222" w14:textId="77777777" w:rsidR="00E902D2" w:rsidRPr="00F03387" w:rsidRDefault="00E902D2" w:rsidP="0069666C">
            <w:pPr>
              <w:pStyle w:val="TableText10"/>
              <w:keepNext/>
              <w:keepLines/>
              <w:rPr>
                <w:sz w:val="22"/>
                <w:szCs w:val="22"/>
                <w:lang w:val="pt-PT"/>
              </w:rPr>
            </w:pPr>
          </w:p>
        </w:tc>
        <w:tc>
          <w:tcPr>
            <w:tcW w:w="2289" w:type="pct"/>
          </w:tcPr>
          <w:p w14:paraId="49603EC6" w14:textId="77777777" w:rsidR="00E902D2" w:rsidRPr="00F03387" w:rsidRDefault="00E902D2" w:rsidP="0069666C">
            <w:pPr>
              <w:pStyle w:val="TableText10"/>
              <w:keepNext/>
              <w:keepLines/>
              <w:rPr>
                <w:sz w:val="22"/>
                <w:szCs w:val="22"/>
                <w:lang w:val="pt-PT"/>
              </w:rPr>
            </w:pPr>
            <w:r w:rsidRPr="00F03387">
              <w:rPr>
                <w:sz w:val="22"/>
                <w:szCs w:val="22"/>
                <w:lang w:val="pt-PT"/>
              </w:rPr>
              <w:t>Tonturas</w:t>
            </w:r>
          </w:p>
        </w:tc>
        <w:tc>
          <w:tcPr>
            <w:tcW w:w="1174" w:type="pct"/>
          </w:tcPr>
          <w:p w14:paraId="0C550567"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37AE4F56" w14:textId="77777777" w:rsidTr="00811FE5">
        <w:trPr>
          <w:cantSplit/>
          <w:trHeight w:val="120"/>
        </w:trPr>
        <w:tc>
          <w:tcPr>
            <w:tcW w:w="1537" w:type="pct"/>
            <w:vMerge/>
          </w:tcPr>
          <w:p w14:paraId="51E512D8" w14:textId="77777777" w:rsidR="00E902D2" w:rsidRPr="00F03387" w:rsidRDefault="00E902D2" w:rsidP="0069666C">
            <w:pPr>
              <w:pStyle w:val="TableText10"/>
              <w:keepNext/>
              <w:keepLines/>
              <w:rPr>
                <w:sz w:val="22"/>
                <w:szCs w:val="22"/>
                <w:lang w:val="pt-PT"/>
              </w:rPr>
            </w:pPr>
          </w:p>
        </w:tc>
        <w:tc>
          <w:tcPr>
            <w:tcW w:w="2289" w:type="pct"/>
          </w:tcPr>
          <w:p w14:paraId="5C10BD36" w14:textId="77777777" w:rsidR="00E902D2" w:rsidRPr="00F03387" w:rsidRDefault="00E902D2" w:rsidP="0069666C">
            <w:pPr>
              <w:pStyle w:val="TableText10"/>
              <w:keepNext/>
              <w:keepLines/>
              <w:rPr>
                <w:sz w:val="22"/>
                <w:szCs w:val="22"/>
                <w:lang w:val="pt-PT"/>
              </w:rPr>
            </w:pPr>
            <w:r w:rsidRPr="00F03387">
              <w:rPr>
                <w:sz w:val="22"/>
                <w:szCs w:val="22"/>
                <w:lang w:val="pt-PT"/>
              </w:rPr>
              <w:t>Cefaleia</w:t>
            </w:r>
          </w:p>
        </w:tc>
        <w:tc>
          <w:tcPr>
            <w:tcW w:w="1174" w:type="pct"/>
          </w:tcPr>
          <w:p w14:paraId="0937AB2B"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7CDE2774" w14:textId="77777777" w:rsidTr="00811FE5">
        <w:trPr>
          <w:cantSplit/>
          <w:trHeight w:val="128"/>
        </w:trPr>
        <w:tc>
          <w:tcPr>
            <w:tcW w:w="1537" w:type="pct"/>
            <w:vMerge/>
          </w:tcPr>
          <w:p w14:paraId="3526715B" w14:textId="77777777" w:rsidR="00E902D2" w:rsidRPr="00F03387" w:rsidRDefault="00E902D2" w:rsidP="0069666C">
            <w:pPr>
              <w:pStyle w:val="TableText10"/>
              <w:keepNext/>
              <w:keepLines/>
              <w:rPr>
                <w:sz w:val="22"/>
                <w:szCs w:val="22"/>
                <w:lang w:val="pt-PT"/>
              </w:rPr>
            </w:pPr>
          </w:p>
        </w:tc>
        <w:tc>
          <w:tcPr>
            <w:tcW w:w="2289" w:type="pct"/>
          </w:tcPr>
          <w:p w14:paraId="1ED7851B" w14:textId="77777777" w:rsidR="00E902D2" w:rsidRPr="00F03387" w:rsidRDefault="00E902D2" w:rsidP="0069666C">
            <w:pPr>
              <w:pStyle w:val="TableText10"/>
              <w:keepNext/>
              <w:keepLines/>
              <w:rPr>
                <w:sz w:val="22"/>
                <w:szCs w:val="22"/>
                <w:lang w:val="pt-PT"/>
              </w:rPr>
            </w:pPr>
            <w:r w:rsidRPr="00F03387">
              <w:rPr>
                <w:sz w:val="22"/>
                <w:szCs w:val="22"/>
                <w:lang w:val="pt-PT"/>
              </w:rPr>
              <w:t>Parestesia</w:t>
            </w:r>
          </w:p>
        </w:tc>
        <w:tc>
          <w:tcPr>
            <w:tcW w:w="1174" w:type="pct"/>
          </w:tcPr>
          <w:p w14:paraId="4D1A1681"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763B35B0" w14:textId="77777777" w:rsidTr="00811FE5">
        <w:trPr>
          <w:cantSplit/>
          <w:trHeight w:val="128"/>
        </w:trPr>
        <w:tc>
          <w:tcPr>
            <w:tcW w:w="1537" w:type="pct"/>
            <w:vMerge/>
          </w:tcPr>
          <w:p w14:paraId="719C901D" w14:textId="77777777" w:rsidR="00E902D2" w:rsidRPr="00F03387" w:rsidRDefault="00E902D2" w:rsidP="0069666C">
            <w:pPr>
              <w:pStyle w:val="TableText10"/>
              <w:keepNext/>
              <w:keepLines/>
              <w:rPr>
                <w:sz w:val="22"/>
                <w:szCs w:val="22"/>
                <w:lang w:val="pt-PT"/>
              </w:rPr>
            </w:pPr>
          </w:p>
        </w:tc>
        <w:tc>
          <w:tcPr>
            <w:tcW w:w="2289" w:type="pct"/>
          </w:tcPr>
          <w:p w14:paraId="1E5195DC" w14:textId="77777777" w:rsidR="00E902D2" w:rsidRPr="00F03387" w:rsidRDefault="00E902D2" w:rsidP="0069666C">
            <w:pPr>
              <w:pStyle w:val="TableText10"/>
              <w:keepNext/>
              <w:keepLines/>
              <w:rPr>
                <w:sz w:val="22"/>
                <w:szCs w:val="22"/>
                <w:lang w:val="pt-PT"/>
              </w:rPr>
            </w:pPr>
            <w:r w:rsidRPr="00F03387">
              <w:rPr>
                <w:sz w:val="22"/>
                <w:szCs w:val="22"/>
                <w:lang w:val="pt-PT"/>
              </w:rPr>
              <w:t>Disgeusia</w:t>
            </w:r>
          </w:p>
        </w:tc>
        <w:tc>
          <w:tcPr>
            <w:tcW w:w="1174" w:type="pct"/>
          </w:tcPr>
          <w:p w14:paraId="3AEECCFF"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4F569893" w14:textId="77777777" w:rsidTr="00811FE5">
        <w:trPr>
          <w:cantSplit/>
          <w:trHeight w:val="128"/>
        </w:trPr>
        <w:tc>
          <w:tcPr>
            <w:tcW w:w="1537" w:type="pct"/>
            <w:vMerge/>
          </w:tcPr>
          <w:p w14:paraId="5887A615" w14:textId="77777777" w:rsidR="00E902D2" w:rsidRPr="00F03387" w:rsidRDefault="00E902D2" w:rsidP="0069666C">
            <w:pPr>
              <w:pStyle w:val="TableText10"/>
              <w:keepNext/>
              <w:keepLines/>
              <w:rPr>
                <w:sz w:val="22"/>
                <w:szCs w:val="22"/>
                <w:lang w:val="pt-PT"/>
              </w:rPr>
            </w:pPr>
          </w:p>
        </w:tc>
        <w:tc>
          <w:tcPr>
            <w:tcW w:w="2289" w:type="pct"/>
          </w:tcPr>
          <w:p w14:paraId="66FB6B4A" w14:textId="77777777" w:rsidR="00E902D2" w:rsidRPr="00F03387" w:rsidRDefault="00E902D2" w:rsidP="0069666C">
            <w:pPr>
              <w:pStyle w:val="TableText10"/>
              <w:keepNext/>
              <w:keepLines/>
              <w:rPr>
                <w:sz w:val="22"/>
                <w:szCs w:val="22"/>
                <w:lang w:val="pt-PT"/>
              </w:rPr>
            </w:pPr>
            <w:r w:rsidRPr="00F03387">
              <w:rPr>
                <w:sz w:val="22"/>
                <w:szCs w:val="22"/>
                <w:lang w:val="pt-PT"/>
              </w:rPr>
              <w:t>Neuropatia periférica</w:t>
            </w:r>
          </w:p>
        </w:tc>
        <w:tc>
          <w:tcPr>
            <w:tcW w:w="1174" w:type="pct"/>
          </w:tcPr>
          <w:p w14:paraId="564FD2CB"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22E9D671" w14:textId="77777777" w:rsidTr="00811FE5">
        <w:trPr>
          <w:cantSplit/>
          <w:trHeight w:val="120"/>
        </w:trPr>
        <w:tc>
          <w:tcPr>
            <w:tcW w:w="1537" w:type="pct"/>
            <w:vMerge/>
          </w:tcPr>
          <w:p w14:paraId="48282FA5" w14:textId="77777777" w:rsidR="00E902D2" w:rsidRPr="00F03387" w:rsidRDefault="00E902D2" w:rsidP="0069666C">
            <w:pPr>
              <w:pStyle w:val="TableText10"/>
              <w:keepNext/>
              <w:keepLines/>
              <w:rPr>
                <w:sz w:val="22"/>
                <w:szCs w:val="22"/>
                <w:lang w:val="pt-PT"/>
              </w:rPr>
            </w:pPr>
          </w:p>
        </w:tc>
        <w:tc>
          <w:tcPr>
            <w:tcW w:w="2289" w:type="pct"/>
          </w:tcPr>
          <w:p w14:paraId="48B8AA87" w14:textId="77777777" w:rsidR="00E902D2" w:rsidRPr="00F03387" w:rsidRDefault="00E902D2" w:rsidP="0069666C">
            <w:pPr>
              <w:pStyle w:val="TableText10"/>
              <w:keepNext/>
              <w:keepLines/>
              <w:rPr>
                <w:sz w:val="22"/>
                <w:szCs w:val="22"/>
                <w:lang w:val="pt-PT"/>
              </w:rPr>
            </w:pPr>
            <w:r w:rsidRPr="00F03387">
              <w:rPr>
                <w:sz w:val="22"/>
                <w:szCs w:val="22"/>
                <w:lang w:val="pt-PT"/>
              </w:rPr>
              <w:t>Hipertonia</w:t>
            </w:r>
          </w:p>
        </w:tc>
        <w:tc>
          <w:tcPr>
            <w:tcW w:w="1174" w:type="pct"/>
          </w:tcPr>
          <w:p w14:paraId="6F72D1DC"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60A56971" w14:textId="77777777" w:rsidTr="00811FE5">
        <w:trPr>
          <w:cantSplit/>
          <w:trHeight w:val="120"/>
        </w:trPr>
        <w:tc>
          <w:tcPr>
            <w:tcW w:w="1537" w:type="pct"/>
            <w:vMerge/>
          </w:tcPr>
          <w:p w14:paraId="7FD467B7" w14:textId="77777777" w:rsidR="00E902D2" w:rsidRPr="00F03387" w:rsidRDefault="00E902D2" w:rsidP="0069666C">
            <w:pPr>
              <w:pStyle w:val="TableText10"/>
              <w:keepNext/>
              <w:keepLines/>
              <w:rPr>
                <w:sz w:val="22"/>
                <w:szCs w:val="22"/>
                <w:lang w:val="pt-PT"/>
              </w:rPr>
            </w:pPr>
          </w:p>
        </w:tc>
        <w:tc>
          <w:tcPr>
            <w:tcW w:w="2289" w:type="pct"/>
          </w:tcPr>
          <w:p w14:paraId="129BE04D" w14:textId="77777777" w:rsidR="00E902D2" w:rsidRPr="00F03387" w:rsidRDefault="00E902D2" w:rsidP="0069666C">
            <w:pPr>
              <w:keepNext/>
              <w:keepLines/>
              <w:rPr>
                <w:szCs w:val="22"/>
                <w:lang w:val="pt-PT"/>
              </w:rPr>
            </w:pPr>
            <w:r w:rsidRPr="00F03387">
              <w:rPr>
                <w:szCs w:val="22"/>
                <w:lang w:val="pt-PT"/>
              </w:rPr>
              <w:t>Sonolência</w:t>
            </w:r>
          </w:p>
        </w:tc>
        <w:tc>
          <w:tcPr>
            <w:tcW w:w="1174" w:type="pct"/>
          </w:tcPr>
          <w:p w14:paraId="00F8B787" w14:textId="77777777" w:rsidR="00E902D2" w:rsidRPr="00F03387" w:rsidRDefault="00E902D2" w:rsidP="0069666C">
            <w:pPr>
              <w:rPr>
                <w:szCs w:val="22"/>
                <w:lang w:val="pt-PT"/>
              </w:rPr>
            </w:pPr>
            <w:r w:rsidRPr="00F03387">
              <w:rPr>
                <w:szCs w:val="22"/>
                <w:lang w:val="pt-PT"/>
              </w:rPr>
              <w:t>Frequente</w:t>
            </w:r>
          </w:p>
        </w:tc>
      </w:tr>
      <w:tr w:rsidR="00E902D2" w:rsidRPr="00F03387" w14:paraId="6168692E" w14:textId="77777777" w:rsidTr="00811FE5">
        <w:trPr>
          <w:cantSplit/>
          <w:trHeight w:val="128"/>
        </w:trPr>
        <w:tc>
          <w:tcPr>
            <w:tcW w:w="1537" w:type="pct"/>
            <w:vMerge w:val="restart"/>
          </w:tcPr>
          <w:p w14:paraId="44CB051E" w14:textId="77777777" w:rsidR="00E902D2" w:rsidRPr="00F03387" w:rsidRDefault="00E902D2" w:rsidP="0069666C">
            <w:pPr>
              <w:pStyle w:val="TableText10"/>
              <w:keepNext/>
              <w:keepLines/>
              <w:rPr>
                <w:sz w:val="22"/>
                <w:szCs w:val="22"/>
                <w:lang w:val="pt-PT"/>
              </w:rPr>
            </w:pPr>
            <w:r w:rsidRPr="00F03387">
              <w:rPr>
                <w:sz w:val="22"/>
                <w:szCs w:val="22"/>
                <w:lang w:val="pt-PT"/>
              </w:rPr>
              <w:t>Afeções oculares</w:t>
            </w:r>
          </w:p>
        </w:tc>
        <w:tc>
          <w:tcPr>
            <w:tcW w:w="2289" w:type="pct"/>
          </w:tcPr>
          <w:p w14:paraId="3B9038E0" w14:textId="77777777" w:rsidR="00E902D2" w:rsidRPr="00F03387" w:rsidRDefault="00E902D2" w:rsidP="0069666C">
            <w:pPr>
              <w:pStyle w:val="TableText10"/>
              <w:keepNext/>
              <w:keepLines/>
              <w:rPr>
                <w:sz w:val="22"/>
                <w:szCs w:val="22"/>
                <w:lang w:val="pt-PT"/>
              </w:rPr>
            </w:pPr>
            <w:r w:rsidRPr="00F03387">
              <w:rPr>
                <w:sz w:val="22"/>
                <w:szCs w:val="22"/>
                <w:lang w:val="pt-PT"/>
              </w:rPr>
              <w:t>Conjuntivite</w:t>
            </w:r>
          </w:p>
        </w:tc>
        <w:tc>
          <w:tcPr>
            <w:tcW w:w="1174" w:type="pct"/>
          </w:tcPr>
          <w:p w14:paraId="26E2AF36"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08642AC7" w14:textId="77777777" w:rsidTr="00811FE5">
        <w:trPr>
          <w:cantSplit/>
          <w:trHeight w:val="128"/>
        </w:trPr>
        <w:tc>
          <w:tcPr>
            <w:tcW w:w="1537" w:type="pct"/>
            <w:vMerge/>
          </w:tcPr>
          <w:p w14:paraId="7D97FD3F" w14:textId="77777777" w:rsidR="00E902D2" w:rsidRPr="00F03387" w:rsidRDefault="00E902D2" w:rsidP="0069666C">
            <w:pPr>
              <w:pStyle w:val="TableText10"/>
              <w:keepNext/>
              <w:keepLines/>
              <w:rPr>
                <w:sz w:val="22"/>
                <w:szCs w:val="22"/>
                <w:lang w:val="pt-PT"/>
              </w:rPr>
            </w:pPr>
          </w:p>
        </w:tc>
        <w:tc>
          <w:tcPr>
            <w:tcW w:w="2289" w:type="pct"/>
          </w:tcPr>
          <w:p w14:paraId="4ADB5D89" w14:textId="77777777" w:rsidR="00E902D2" w:rsidRPr="00F03387" w:rsidRDefault="00E902D2" w:rsidP="0069666C">
            <w:pPr>
              <w:pStyle w:val="TableText10"/>
              <w:keepNext/>
              <w:keepLines/>
              <w:rPr>
                <w:sz w:val="22"/>
                <w:szCs w:val="22"/>
                <w:lang w:val="pt-PT"/>
              </w:rPr>
            </w:pPr>
            <w:r w:rsidRPr="00F03387">
              <w:rPr>
                <w:sz w:val="22"/>
                <w:szCs w:val="22"/>
                <w:lang w:val="pt-PT"/>
              </w:rPr>
              <w:t>Hipersecreção lacrimal</w:t>
            </w:r>
          </w:p>
        </w:tc>
        <w:tc>
          <w:tcPr>
            <w:tcW w:w="1174" w:type="pct"/>
          </w:tcPr>
          <w:p w14:paraId="5CA03027"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3C854E81" w14:textId="77777777" w:rsidTr="00811FE5">
        <w:trPr>
          <w:cantSplit/>
          <w:trHeight w:val="127"/>
        </w:trPr>
        <w:tc>
          <w:tcPr>
            <w:tcW w:w="1537" w:type="pct"/>
            <w:vMerge/>
          </w:tcPr>
          <w:p w14:paraId="05C9C945" w14:textId="77777777" w:rsidR="00E902D2" w:rsidRPr="00F03387" w:rsidRDefault="00E902D2" w:rsidP="0069666C">
            <w:pPr>
              <w:pStyle w:val="TableText10"/>
              <w:keepNext/>
              <w:keepLines/>
              <w:rPr>
                <w:sz w:val="22"/>
                <w:szCs w:val="22"/>
                <w:lang w:val="pt-PT"/>
              </w:rPr>
            </w:pPr>
          </w:p>
        </w:tc>
        <w:tc>
          <w:tcPr>
            <w:tcW w:w="2289" w:type="pct"/>
          </w:tcPr>
          <w:p w14:paraId="293B1FA7" w14:textId="77777777" w:rsidR="00E902D2" w:rsidRPr="00F03387" w:rsidRDefault="00E902D2" w:rsidP="0069666C">
            <w:pPr>
              <w:pStyle w:val="TableText10"/>
              <w:keepNext/>
              <w:keepLines/>
              <w:rPr>
                <w:sz w:val="22"/>
                <w:szCs w:val="22"/>
                <w:lang w:val="pt-PT"/>
              </w:rPr>
            </w:pPr>
            <w:r w:rsidRPr="00F03387">
              <w:rPr>
                <w:sz w:val="22"/>
                <w:szCs w:val="22"/>
                <w:lang w:val="pt-PT"/>
              </w:rPr>
              <w:t>Olho seco</w:t>
            </w:r>
          </w:p>
        </w:tc>
        <w:tc>
          <w:tcPr>
            <w:tcW w:w="1174" w:type="pct"/>
          </w:tcPr>
          <w:p w14:paraId="5C3A1D5D" w14:textId="77777777" w:rsidR="00E902D2" w:rsidRPr="00F03387" w:rsidRDefault="00E902D2" w:rsidP="0069666C">
            <w:pPr>
              <w:pStyle w:val="TableText10"/>
              <w:keepNext/>
              <w:keepLines/>
              <w:rPr>
                <w:sz w:val="22"/>
                <w:szCs w:val="22"/>
                <w:lang w:val="pt-PT"/>
              </w:rPr>
            </w:pPr>
            <w:r w:rsidRPr="00F03387">
              <w:rPr>
                <w:sz w:val="22"/>
                <w:szCs w:val="22"/>
                <w:lang w:val="pt-PT"/>
              </w:rPr>
              <w:t>Frequente</w:t>
            </w:r>
          </w:p>
        </w:tc>
      </w:tr>
      <w:tr w:rsidR="00E902D2" w:rsidRPr="00F03387" w14:paraId="64DCDE07" w14:textId="77777777" w:rsidTr="00811FE5">
        <w:trPr>
          <w:cantSplit/>
          <w:trHeight w:val="260"/>
        </w:trPr>
        <w:tc>
          <w:tcPr>
            <w:tcW w:w="1537" w:type="pct"/>
            <w:vMerge/>
          </w:tcPr>
          <w:p w14:paraId="61217CE8" w14:textId="77777777" w:rsidR="00E902D2" w:rsidRPr="00F03387" w:rsidRDefault="00E902D2" w:rsidP="0069666C">
            <w:pPr>
              <w:pStyle w:val="TableText10"/>
              <w:keepNext/>
              <w:keepLines/>
              <w:rPr>
                <w:sz w:val="22"/>
                <w:szCs w:val="22"/>
                <w:lang w:val="pt-PT"/>
              </w:rPr>
            </w:pPr>
          </w:p>
        </w:tc>
        <w:tc>
          <w:tcPr>
            <w:tcW w:w="2289" w:type="pct"/>
          </w:tcPr>
          <w:p w14:paraId="5CC1CC83" w14:textId="77777777" w:rsidR="00E902D2" w:rsidRPr="00F03387" w:rsidRDefault="00E902D2" w:rsidP="0069666C">
            <w:pPr>
              <w:pStyle w:val="TableText10"/>
              <w:keepNext/>
              <w:keepLines/>
              <w:rPr>
                <w:sz w:val="22"/>
                <w:szCs w:val="22"/>
                <w:lang w:val="pt-PT"/>
              </w:rPr>
            </w:pPr>
            <w:r w:rsidRPr="00F03387">
              <w:rPr>
                <w:sz w:val="22"/>
                <w:szCs w:val="22"/>
                <w:lang w:val="pt-PT"/>
              </w:rPr>
              <w:t>Edema da papila</w:t>
            </w:r>
          </w:p>
        </w:tc>
        <w:tc>
          <w:tcPr>
            <w:tcW w:w="1174" w:type="pct"/>
          </w:tcPr>
          <w:p w14:paraId="11CF9D93" w14:textId="77777777" w:rsidR="00E902D2" w:rsidRPr="00F03387" w:rsidRDefault="00E902D2" w:rsidP="0069666C">
            <w:pPr>
              <w:pStyle w:val="TableText10"/>
              <w:keepNext/>
              <w:keepLines/>
              <w:rPr>
                <w:sz w:val="22"/>
                <w:szCs w:val="22"/>
                <w:lang w:val="pt-PT"/>
              </w:rPr>
            </w:pPr>
            <w:r w:rsidRPr="00F03387">
              <w:rPr>
                <w:sz w:val="22"/>
                <w:szCs w:val="22"/>
                <w:lang w:val="pt-PT"/>
              </w:rPr>
              <w:t>Desconhecida</w:t>
            </w:r>
          </w:p>
        </w:tc>
      </w:tr>
      <w:tr w:rsidR="00E902D2" w:rsidRPr="00F03387" w14:paraId="59455C2B" w14:textId="77777777" w:rsidTr="00811FE5">
        <w:trPr>
          <w:cantSplit/>
          <w:trHeight w:val="260"/>
        </w:trPr>
        <w:tc>
          <w:tcPr>
            <w:tcW w:w="1537" w:type="pct"/>
            <w:vMerge/>
          </w:tcPr>
          <w:p w14:paraId="083E9347" w14:textId="77777777" w:rsidR="00E902D2" w:rsidRPr="00F03387" w:rsidRDefault="00E902D2" w:rsidP="0069666C">
            <w:pPr>
              <w:pStyle w:val="TableText10"/>
              <w:rPr>
                <w:sz w:val="22"/>
                <w:szCs w:val="22"/>
                <w:lang w:val="pt-PT"/>
              </w:rPr>
            </w:pPr>
          </w:p>
        </w:tc>
        <w:tc>
          <w:tcPr>
            <w:tcW w:w="2289" w:type="pct"/>
          </w:tcPr>
          <w:p w14:paraId="63A4D160" w14:textId="77777777" w:rsidR="00E902D2" w:rsidRPr="00F03387" w:rsidRDefault="00E902D2" w:rsidP="0069666C">
            <w:pPr>
              <w:pStyle w:val="TableText10"/>
              <w:rPr>
                <w:sz w:val="22"/>
                <w:szCs w:val="22"/>
                <w:lang w:val="pt-PT"/>
              </w:rPr>
            </w:pPr>
            <w:r w:rsidRPr="00F03387">
              <w:rPr>
                <w:sz w:val="22"/>
                <w:szCs w:val="22"/>
                <w:lang w:val="pt-PT"/>
              </w:rPr>
              <w:t>Hemorragia na retina</w:t>
            </w:r>
          </w:p>
        </w:tc>
        <w:tc>
          <w:tcPr>
            <w:tcW w:w="1174" w:type="pct"/>
          </w:tcPr>
          <w:p w14:paraId="45012DC3"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3106145F" w14:textId="77777777" w:rsidTr="00811FE5">
        <w:trPr>
          <w:cantSplit/>
        </w:trPr>
        <w:tc>
          <w:tcPr>
            <w:tcW w:w="1537" w:type="pct"/>
          </w:tcPr>
          <w:p w14:paraId="54EDBEA7" w14:textId="77777777" w:rsidR="00E902D2" w:rsidRPr="00F03387" w:rsidRDefault="00E902D2" w:rsidP="0069666C">
            <w:pPr>
              <w:pStyle w:val="TableText10"/>
              <w:rPr>
                <w:sz w:val="22"/>
                <w:szCs w:val="22"/>
                <w:lang w:val="pt-PT"/>
              </w:rPr>
            </w:pPr>
            <w:r w:rsidRPr="00F03387">
              <w:rPr>
                <w:sz w:val="22"/>
                <w:szCs w:val="22"/>
                <w:lang w:val="pt-PT"/>
              </w:rPr>
              <w:t>Afeções do ouvido e do labirinto</w:t>
            </w:r>
          </w:p>
        </w:tc>
        <w:tc>
          <w:tcPr>
            <w:tcW w:w="2289" w:type="pct"/>
          </w:tcPr>
          <w:p w14:paraId="3FB7EF20" w14:textId="77777777" w:rsidR="00E902D2" w:rsidRPr="00F03387" w:rsidRDefault="00E902D2" w:rsidP="0069666C">
            <w:pPr>
              <w:pStyle w:val="TableText10"/>
              <w:rPr>
                <w:sz w:val="22"/>
                <w:szCs w:val="22"/>
                <w:lang w:val="pt-PT"/>
              </w:rPr>
            </w:pPr>
            <w:r w:rsidRPr="00F03387">
              <w:rPr>
                <w:sz w:val="22"/>
                <w:szCs w:val="22"/>
                <w:lang w:val="pt-PT"/>
              </w:rPr>
              <w:t>Surdez</w:t>
            </w:r>
          </w:p>
        </w:tc>
        <w:tc>
          <w:tcPr>
            <w:tcW w:w="1174" w:type="pct"/>
          </w:tcPr>
          <w:p w14:paraId="0E5D6C07" w14:textId="77777777" w:rsidR="00E902D2" w:rsidRPr="00F03387" w:rsidRDefault="00E902D2" w:rsidP="0069666C">
            <w:pPr>
              <w:pStyle w:val="TableText10"/>
              <w:rPr>
                <w:sz w:val="22"/>
                <w:szCs w:val="22"/>
                <w:lang w:val="pt-PT"/>
              </w:rPr>
            </w:pPr>
            <w:r w:rsidRPr="00F03387">
              <w:rPr>
                <w:sz w:val="22"/>
                <w:szCs w:val="22"/>
                <w:lang w:val="pt-PT"/>
              </w:rPr>
              <w:t>Pouco frequente</w:t>
            </w:r>
          </w:p>
        </w:tc>
      </w:tr>
      <w:tr w:rsidR="00E902D2" w:rsidRPr="00F03387" w14:paraId="73EE7CB3" w14:textId="77777777" w:rsidTr="00811FE5">
        <w:trPr>
          <w:cantSplit/>
          <w:trHeight w:val="261"/>
        </w:trPr>
        <w:tc>
          <w:tcPr>
            <w:tcW w:w="1537" w:type="pct"/>
            <w:vMerge w:val="restart"/>
          </w:tcPr>
          <w:p w14:paraId="51485375" w14:textId="77777777" w:rsidR="00E902D2" w:rsidRPr="00F03387" w:rsidRDefault="00E902D2" w:rsidP="0069666C">
            <w:pPr>
              <w:pStyle w:val="TableText10"/>
              <w:rPr>
                <w:sz w:val="22"/>
                <w:szCs w:val="22"/>
                <w:lang w:val="pt-PT"/>
              </w:rPr>
            </w:pPr>
            <w:r w:rsidRPr="00F03387">
              <w:rPr>
                <w:sz w:val="22"/>
                <w:szCs w:val="22"/>
                <w:lang w:val="pt-PT"/>
              </w:rPr>
              <w:t>Cardiopatias</w:t>
            </w:r>
          </w:p>
        </w:tc>
        <w:tc>
          <w:tcPr>
            <w:tcW w:w="2289" w:type="pct"/>
          </w:tcPr>
          <w:p w14:paraId="5EB68C43"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Tensão arterial diminuída</w:t>
            </w:r>
          </w:p>
        </w:tc>
        <w:tc>
          <w:tcPr>
            <w:tcW w:w="1174" w:type="pct"/>
          </w:tcPr>
          <w:p w14:paraId="1C2FE199"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E902D2" w:rsidRPr="00F03387" w14:paraId="6465A1E7" w14:textId="77777777" w:rsidTr="00811FE5">
        <w:trPr>
          <w:cantSplit/>
          <w:trHeight w:val="259"/>
        </w:trPr>
        <w:tc>
          <w:tcPr>
            <w:tcW w:w="1537" w:type="pct"/>
            <w:vMerge/>
          </w:tcPr>
          <w:p w14:paraId="1F32E23B" w14:textId="77777777" w:rsidR="00E902D2" w:rsidRPr="00F03387" w:rsidRDefault="00E902D2" w:rsidP="0069666C">
            <w:pPr>
              <w:pStyle w:val="TableText10"/>
              <w:rPr>
                <w:sz w:val="22"/>
                <w:szCs w:val="22"/>
                <w:lang w:val="pt-PT"/>
              </w:rPr>
            </w:pPr>
          </w:p>
        </w:tc>
        <w:tc>
          <w:tcPr>
            <w:tcW w:w="2289" w:type="pct"/>
          </w:tcPr>
          <w:p w14:paraId="7E1DA701"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Tensão arterial aumentada</w:t>
            </w:r>
          </w:p>
        </w:tc>
        <w:tc>
          <w:tcPr>
            <w:tcW w:w="1174" w:type="pct"/>
          </w:tcPr>
          <w:p w14:paraId="529CCCB2" w14:textId="77777777" w:rsidR="00E902D2" w:rsidRPr="00F03387" w:rsidRDefault="00E902D2" w:rsidP="0069666C">
            <w:pPr>
              <w:pStyle w:val="TableText10"/>
              <w:rPr>
                <w:sz w:val="22"/>
                <w:szCs w:val="22"/>
                <w:lang w:val="pt-PT"/>
              </w:rPr>
            </w:pPr>
            <w:r w:rsidRPr="00F03387">
              <w:rPr>
                <w:sz w:val="22"/>
                <w:szCs w:val="22"/>
                <w:lang w:val="pt-PT"/>
              </w:rPr>
              <w:t>Muito frequente</w:t>
            </w:r>
          </w:p>
        </w:tc>
      </w:tr>
      <w:tr w:rsidR="00E902D2" w:rsidRPr="00F03387" w14:paraId="6F49260F" w14:textId="77777777" w:rsidTr="00811FE5">
        <w:trPr>
          <w:cantSplit/>
          <w:trHeight w:val="128"/>
        </w:trPr>
        <w:tc>
          <w:tcPr>
            <w:tcW w:w="1537" w:type="pct"/>
            <w:vMerge/>
          </w:tcPr>
          <w:p w14:paraId="2A010192" w14:textId="77777777" w:rsidR="00E902D2" w:rsidRPr="00F03387" w:rsidRDefault="00E902D2" w:rsidP="0069666C">
            <w:pPr>
              <w:pStyle w:val="TableText10"/>
              <w:rPr>
                <w:sz w:val="22"/>
                <w:szCs w:val="22"/>
                <w:lang w:val="pt-PT"/>
              </w:rPr>
            </w:pPr>
          </w:p>
        </w:tc>
        <w:tc>
          <w:tcPr>
            <w:tcW w:w="2289" w:type="pct"/>
          </w:tcPr>
          <w:p w14:paraId="03A6120A"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Batimento cardíaco irregular</w:t>
            </w:r>
          </w:p>
        </w:tc>
        <w:tc>
          <w:tcPr>
            <w:tcW w:w="1174" w:type="pct"/>
          </w:tcPr>
          <w:p w14:paraId="150EAE80" w14:textId="77777777" w:rsidR="00E902D2" w:rsidRPr="00F03387" w:rsidRDefault="00E902D2" w:rsidP="0069666C">
            <w:pPr>
              <w:rPr>
                <w:szCs w:val="22"/>
                <w:lang w:val="pt-PT"/>
              </w:rPr>
            </w:pPr>
            <w:r w:rsidRPr="00F03387">
              <w:rPr>
                <w:szCs w:val="22"/>
                <w:lang w:val="pt-PT"/>
              </w:rPr>
              <w:t>Muito frequente</w:t>
            </w:r>
          </w:p>
        </w:tc>
      </w:tr>
      <w:tr w:rsidR="00E902D2" w:rsidRPr="00F03387" w14:paraId="0A91751B" w14:textId="77777777" w:rsidTr="00811FE5">
        <w:trPr>
          <w:cantSplit/>
          <w:trHeight w:val="259"/>
        </w:trPr>
        <w:tc>
          <w:tcPr>
            <w:tcW w:w="1537" w:type="pct"/>
            <w:vMerge/>
          </w:tcPr>
          <w:p w14:paraId="64460B2D" w14:textId="77777777" w:rsidR="00E902D2" w:rsidRPr="00F03387" w:rsidRDefault="00E902D2" w:rsidP="0069666C">
            <w:pPr>
              <w:pStyle w:val="TableText10"/>
              <w:rPr>
                <w:sz w:val="22"/>
                <w:szCs w:val="22"/>
                <w:lang w:val="pt-PT"/>
              </w:rPr>
            </w:pPr>
          </w:p>
        </w:tc>
        <w:tc>
          <w:tcPr>
            <w:tcW w:w="2289" w:type="pct"/>
          </w:tcPr>
          <w:p w14:paraId="6E27B5C1"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i/>
                <w:sz w:val="22"/>
                <w:szCs w:val="22"/>
                <w:lang w:val="pt-PT"/>
              </w:rPr>
              <w:t xml:space="preserve">Flutter </w:t>
            </w:r>
            <w:r w:rsidRPr="00F03387">
              <w:rPr>
                <w:sz w:val="22"/>
                <w:szCs w:val="22"/>
                <w:lang w:val="pt-PT"/>
              </w:rPr>
              <w:t xml:space="preserve">cardíaco </w:t>
            </w:r>
          </w:p>
        </w:tc>
        <w:tc>
          <w:tcPr>
            <w:tcW w:w="1174" w:type="pct"/>
          </w:tcPr>
          <w:p w14:paraId="0474A959" w14:textId="77777777" w:rsidR="00E902D2" w:rsidRPr="00F03387" w:rsidRDefault="00E902D2" w:rsidP="0069666C">
            <w:pPr>
              <w:rPr>
                <w:szCs w:val="22"/>
                <w:lang w:val="pt-PT"/>
              </w:rPr>
            </w:pPr>
            <w:r w:rsidRPr="00F03387">
              <w:rPr>
                <w:szCs w:val="22"/>
                <w:lang w:val="pt-PT"/>
              </w:rPr>
              <w:t>Muito frequente</w:t>
            </w:r>
          </w:p>
        </w:tc>
      </w:tr>
      <w:tr w:rsidR="00E902D2" w:rsidRPr="00F03387" w14:paraId="1ACBB9B1" w14:textId="77777777" w:rsidTr="00811FE5">
        <w:trPr>
          <w:cantSplit/>
          <w:trHeight w:val="128"/>
        </w:trPr>
        <w:tc>
          <w:tcPr>
            <w:tcW w:w="1537" w:type="pct"/>
            <w:vMerge/>
          </w:tcPr>
          <w:p w14:paraId="09464203" w14:textId="77777777" w:rsidR="00E902D2" w:rsidRPr="00F03387" w:rsidRDefault="00E902D2" w:rsidP="0069666C">
            <w:pPr>
              <w:pStyle w:val="TableText10"/>
              <w:rPr>
                <w:sz w:val="22"/>
                <w:szCs w:val="22"/>
                <w:lang w:val="pt-PT"/>
              </w:rPr>
            </w:pPr>
          </w:p>
        </w:tc>
        <w:tc>
          <w:tcPr>
            <w:tcW w:w="2289" w:type="pct"/>
          </w:tcPr>
          <w:p w14:paraId="675F1F37" w14:textId="77777777" w:rsidR="00E902D2" w:rsidRPr="00F03387" w:rsidRDefault="00E902D2" w:rsidP="0069666C">
            <w:pPr>
              <w:pStyle w:val="TableText10"/>
              <w:rPr>
                <w:sz w:val="22"/>
                <w:szCs w:val="22"/>
                <w:lang w:val="pt-PT"/>
              </w:rPr>
            </w:pPr>
            <w:r w:rsidRPr="00F03387">
              <w:rPr>
                <w:sz w:val="22"/>
                <w:szCs w:val="22"/>
                <w:lang w:val="pt-PT"/>
              </w:rPr>
              <w:t>Fração de ejeção diminuída*</w:t>
            </w:r>
          </w:p>
        </w:tc>
        <w:tc>
          <w:tcPr>
            <w:tcW w:w="1174" w:type="pct"/>
          </w:tcPr>
          <w:p w14:paraId="473D6EAD" w14:textId="77777777" w:rsidR="00E902D2" w:rsidRPr="00F03387" w:rsidRDefault="00E902D2" w:rsidP="0069666C">
            <w:pPr>
              <w:pStyle w:val="TableText10"/>
              <w:rPr>
                <w:sz w:val="22"/>
                <w:szCs w:val="22"/>
                <w:lang w:val="pt-PT"/>
              </w:rPr>
            </w:pPr>
            <w:r w:rsidRPr="00F03387">
              <w:rPr>
                <w:sz w:val="22"/>
                <w:szCs w:val="22"/>
                <w:lang w:val="pt-PT"/>
              </w:rPr>
              <w:t xml:space="preserve">Muito frequente </w:t>
            </w:r>
          </w:p>
        </w:tc>
      </w:tr>
      <w:tr w:rsidR="00E902D2" w:rsidRPr="00F03387" w14:paraId="5E7283A0" w14:textId="77777777" w:rsidTr="00811FE5">
        <w:trPr>
          <w:cantSplit/>
          <w:trHeight w:val="127"/>
        </w:trPr>
        <w:tc>
          <w:tcPr>
            <w:tcW w:w="1537" w:type="pct"/>
            <w:vMerge/>
          </w:tcPr>
          <w:p w14:paraId="149F82C9" w14:textId="77777777" w:rsidR="00E902D2" w:rsidRPr="00F03387" w:rsidRDefault="00E902D2" w:rsidP="0069666C">
            <w:pPr>
              <w:pStyle w:val="TableText10"/>
              <w:rPr>
                <w:sz w:val="22"/>
                <w:szCs w:val="22"/>
                <w:lang w:val="pt-PT"/>
              </w:rPr>
            </w:pPr>
          </w:p>
        </w:tc>
        <w:tc>
          <w:tcPr>
            <w:tcW w:w="2289" w:type="pct"/>
          </w:tcPr>
          <w:p w14:paraId="4669176F" w14:textId="77777777" w:rsidR="00E902D2" w:rsidRPr="00F03387" w:rsidRDefault="00E902D2" w:rsidP="0069666C">
            <w:pPr>
              <w:rPr>
                <w:szCs w:val="22"/>
                <w:lang w:val="pt-PT"/>
              </w:rPr>
            </w:pPr>
            <w:r w:rsidRPr="00F03387">
              <w:rPr>
                <w:szCs w:val="22"/>
                <w:vertAlign w:val="superscript"/>
                <w:lang w:val="pt-PT"/>
              </w:rPr>
              <w:t>+</w:t>
            </w:r>
            <w:r w:rsidRPr="00F03387">
              <w:rPr>
                <w:szCs w:val="22"/>
                <w:lang w:val="pt-PT"/>
              </w:rPr>
              <w:t>Insuficiência cardíaca (congestiva)</w:t>
            </w:r>
          </w:p>
        </w:tc>
        <w:tc>
          <w:tcPr>
            <w:tcW w:w="1174" w:type="pct"/>
          </w:tcPr>
          <w:p w14:paraId="48B4E2ED" w14:textId="77777777" w:rsidR="00E902D2" w:rsidRPr="00F03387" w:rsidRDefault="00E902D2" w:rsidP="0069666C">
            <w:pPr>
              <w:rPr>
                <w:szCs w:val="22"/>
                <w:lang w:val="pt-PT"/>
              </w:rPr>
            </w:pPr>
            <w:r w:rsidRPr="00F03387">
              <w:rPr>
                <w:szCs w:val="22"/>
                <w:lang w:val="pt-PT"/>
              </w:rPr>
              <w:t>Frequente</w:t>
            </w:r>
          </w:p>
        </w:tc>
      </w:tr>
      <w:tr w:rsidR="00E902D2" w:rsidRPr="00F03387" w14:paraId="4A0D0733" w14:textId="77777777" w:rsidTr="00811FE5">
        <w:trPr>
          <w:cantSplit/>
          <w:trHeight w:val="259"/>
        </w:trPr>
        <w:tc>
          <w:tcPr>
            <w:tcW w:w="1537" w:type="pct"/>
            <w:vMerge/>
          </w:tcPr>
          <w:p w14:paraId="6A306FAF" w14:textId="77777777" w:rsidR="00E902D2" w:rsidRPr="00F03387" w:rsidRDefault="00E902D2" w:rsidP="0069666C">
            <w:pPr>
              <w:pStyle w:val="TableText10"/>
              <w:rPr>
                <w:sz w:val="22"/>
                <w:szCs w:val="22"/>
                <w:lang w:val="pt-PT"/>
              </w:rPr>
            </w:pPr>
          </w:p>
        </w:tc>
        <w:tc>
          <w:tcPr>
            <w:tcW w:w="2289" w:type="pct"/>
          </w:tcPr>
          <w:p w14:paraId="5F396F41" w14:textId="77777777" w:rsidR="00E902D2" w:rsidRPr="00F03387" w:rsidRDefault="00E902D2" w:rsidP="0069666C">
            <w:pPr>
              <w:pStyle w:val="TableText10"/>
              <w:rPr>
                <w:sz w:val="22"/>
                <w:szCs w:val="22"/>
                <w:lang w:val="pt-PT"/>
              </w:rPr>
            </w:pPr>
            <w:r w:rsidRPr="00F03387">
              <w:rPr>
                <w:szCs w:val="22"/>
                <w:vertAlign w:val="superscript"/>
                <w:lang w:val="pt-PT"/>
              </w:rPr>
              <w:t>+</w:t>
            </w:r>
            <w:r w:rsidRPr="00F03387">
              <w:rPr>
                <w:sz w:val="22"/>
                <w:szCs w:val="22"/>
                <w:vertAlign w:val="superscript"/>
                <w:lang w:val="pt-PT"/>
              </w:rPr>
              <w:t>1</w:t>
            </w:r>
            <w:r w:rsidRPr="00F03387">
              <w:rPr>
                <w:sz w:val="22"/>
                <w:szCs w:val="22"/>
                <w:lang w:val="pt-PT"/>
              </w:rPr>
              <w:t>Taquiarritmia supraventricular</w:t>
            </w:r>
          </w:p>
        </w:tc>
        <w:tc>
          <w:tcPr>
            <w:tcW w:w="1174" w:type="pct"/>
          </w:tcPr>
          <w:p w14:paraId="396DF2EC" w14:textId="77777777" w:rsidR="00E902D2" w:rsidRPr="00F03387" w:rsidRDefault="00E902D2" w:rsidP="0069666C">
            <w:pPr>
              <w:rPr>
                <w:szCs w:val="22"/>
                <w:lang w:val="pt-PT"/>
              </w:rPr>
            </w:pPr>
            <w:r w:rsidRPr="00F03387">
              <w:rPr>
                <w:szCs w:val="22"/>
                <w:lang w:val="pt-PT"/>
              </w:rPr>
              <w:t>Frequente</w:t>
            </w:r>
          </w:p>
        </w:tc>
      </w:tr>
      <w:tr w:rsidR="00E902D2" w:rsidRPr="00F03387" w14:paraId="04499AC6" w14:textId="77777777" w:rsidTr="00811FE5">
        <w:trPr>
          <w:cantSplit/>
          <w:trHeight w:val="128"/>
        </w:trPr>
        <w:tc>
          <w:tcPr>
            <w:tcW w:w="1537" w:type="pct"/>
            <w:vMerge/>
          </w:tcPr>
          <w:p w14:paraId="70DA0398" w14:textId="77777777" w:rsidR="00E902D2" w:rsidRPr="00F03387" w:rsidRDefault="00E902D2" w:rsidP="0069666C">
            <w:pPr>
              <w:pStyle w:val="TableText10"/>
              <w:rPr>
                <w:sz w:val="22"/>
                <w:szCs w:val="22"/>
                <w:lang w:val="pt-PT"/>
              </w:rPr>
            </w:pPr>
          </w:p>
        </w:tc>
        <w:tc>
          <w:tcPr>
            <w:tcW w:w="2289" w:type="pct"/>
          </w:tcPr>
          <w:p w14:paraId="76C8D6C6" w14:textId="77777777" w:rsidR="00E902D2" w:rsidRPr="00F03387" w:rsidRDefault="00E902D2" w:rsidP="0069666C">
            <w:pPr>
              <w:pStyle w:val="TableText10"/>
              <w:rPr>
                <w:sz w:val="22"/>
                <w:szCs w:val="22"/>
                <w:lang w:val="pt-PT"/>
              </w:rPr>
            </w:pPr>
            <w:r w:rsidRPr="00F03387">
              <w:rPr>
                <w:sz w:val="22"/>
                <w:szCs w:val="22"/>
                <w:lang w:val="pt-PT"/>
              </w:rPr>
              <w:t xml:space="preserve">Cardiomiopatia </w:t>
            </w:r>
          </w:p>
        </w:tc>
        <w:tc>
          <w:tcPr>
            <w:tcW w:w="1174" w:type="pct"/>
          </w:tcPr>
          <w:p w14:paraId="11E4742D" w14:textId="77777777" w:rsidR="00E902D2" w:rsidRPr="00F03387" w:rsidRDefault="00E902D2" w:rsidP="0069666C">
            <w:pPr>
              <w:rPr>
                <w:szCs w:val="22"/>
                <w:lang w:val="pt-PT"/>
              </w:rPr>
            </w:pPr>
            <w:r w:rsidRPr="00F03387">
              <w:rPr>
                <w:szCs w:val="22"/>
                <w:lang w:val="pt-PT"/>
              </w:rPr>
              <w:t>Frequente</w:t>
            </w:r>
            <w:r w:rsidRPr="00F03387" w:rsidDel="007B7A69">
              <w:rPr>
                <w:szCs w:val="22"/>
                <w:lang w:val="pt-PT"/>
              </w:rPr>
              <w:t xml:space="preserve"> </w:t>
            </w:r>
          </w:p>
        </w:tc>
      </w:tr>
      <w:tr w:rsidR="00E902D2" w:rsidRPr="00F03387" w14:paraId="5D070B50" w14:textId="77777777" w:rsidTr="00811FE5">
        <w:trPr>
          <w:cantSplit/>
          <w:trHeight w:val="128"/>
        </w:trPr>
        <w:tc>
          <w:tcPr>
            <w:tcW w:w="1537" w:type="pct"/>
            <w:vMerge/>
          </w:tcPr>
          <w:p w14:paraId="16C348CB" w14:textId="77777777" w:rsidR="00E902D2" w:rsidRPr="00F03387" w:rsidRDefault="00E902D2" w:rsidP="0069666C">
            <w:pPr>
              <w:pStyle w:val="TableText10"/>
              <w:rPr>
                <w:sz w:val="22"/>
                <w:szCs w:val="22"/>
                <w:lang w:val="pt-PT"/>
              </w:rPr>
            </w:pPr>
          </w:p>
        </w:tc>
        <w:tc>
          <w:tcPr>
            <w:tcW w:w="2289" w:type="pct"/>
          </w:tcPr>
          <w:p w14:paraId="5CCC4353"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Palpitações</w:t>
            </w:r>
          </w:p>
        </w:tc>
        <w:tc>
          <w:tcPr>
            <w:tcW w:w="1174" w:type="pct"/>
          </w:tcPr>
          <w:p w14:paraId="233FAE1B" w14:textId="77777777" w:rsidR="00E902D2" w:rsidRPr="00F03387" w:rsidRDefault="00E902D2" w:rsidP="0069666C">
            <w:pPr>
              <w:rPr>
                <w:szCs w:val="22"/>
                <w:lang w:val="pt-PT"/>
              </w:rPr>
            </w:pPr>
            <w:r w:rsidRPr="00F03387">
              <w:rPr>
                <w:szCs w:val="22"/>
                <w:lang w:val="pt-PT"/>
              </w:rPr>
              <w:t>Frequente</w:t>
            </w:r>
          </w:p>
        </w:tc>
      </w:tr>
      <w:tr w:rsidR="00E902D2" w:rsidRPr="00F03387" w14:paraId="220D24A7" w14:textId="77777777" w:rsidTr="00811FE5">
        <w:trPr>
          <w:cantSplit/>
          <w:trHeight w:val="127"/>
        </w:trPr>
        <w:tc>
          <w:tcPr>
            <w:tcW w:w="1537" w:type="pct"/>
            <w:vMerge/>
          </w:tcPr>
          <w:p w14:paraId="7249DD2B" w14:textId="77777777" w:rsidR="00E902D2" w:rsidRPr="00F03387" w:rsidRDefault="00E902D2" w:rsidP="0069666C">
            <w:pPr>
              <w:pStyle w:val="TableText10"/>
              <w:rPr>
                <w:sz w:val="22"/>
                <w:szCs w:val="22"/>
                <w:lang w:val="pt-PT"/>
              </w:rPr>
            </w:pPr>
          </w:p>
        </w:tc>
        <w:tc>
          <w:tcPr>
            <w:tcW w:w="2289" w:type="pct"/>
          </w:tcPr>
          <w:p w14:paraId="16B6A40C" w14:textId="77777777" w:rsidR="00E902D2" w:rsidRPr="00F03387" w:rsidRDefault="00E902D2" w:rsidP="0069666C">
            <w:pPr>
              <w:pStyle w:val="TableText10"/>
              <w:rPr>
                <w:sz w:val="22"/>
                <w:szCs w:val="22"/>
                <w:lang w:val="pt-PT"/>
              </w:rPr>
            </w:pPr>
            <w:r w:rsidRPr="00F03387">
              <w:rPr>
                <w:sz w:val="22"/>
                <w:szCs w:val="22"/>
                <w:lang w:val="pt-PT"/>
              </w:rPr>
              <w:t>Derrame pericárdico</w:t>
            </w:r>
          </w:p>
        </w:tc>
        <w:tc>
          <w:tcPr>
            <w:tcW w:w="1174" w:type="pct"/>
          </w:tcPr>
          <w:p w14:paraId="77C029B6" w14:textId="77777777" w:rsidR="00E902D2" w:rsidRPr="00F03387" w:rsidRDefault="00E902D2" w:rsidP="0069666C">
            <w:pPr>
              <w:rPr>
                <w:szCs w:val="22"/>
                <w:lang w:val="pt-PT"/>
              </w:rPr>
            </w:pPr>
            <w:r w:rsidRPr="00F03387">
              <w:rPr>
                <w:szCs w:val="22"/>
                <w:lang w:val="pt-PT"/>
              </w:rPr>
              <w:t>Pouco frequente</w:t>
            </w:r>
          </w:p>
        </w:tc>
      </w:tr>
      <w:tr w:rsidR="00E902D2" w:rsidRPr="00F03387" w14:paraId="35762AF3" w14:textId="77777777" w:rsidTr="00811FE5">
        <w:trPr>
          <w:cantSplit/>
          <w:trHeight w:val="120"/>
        </w:trPr>
        <w:tc>
          <w:tcPr>
            <w:tcW w:w="1537" w:type="pct"/>
            <w:vMerge/>
          </w:tcPr>
          <w:p w14:paraId="6D43E61E" w14:textId="77777777" w:rsidR="00E902D2" w:rsidRPr="00F03387" w:rsidRDefault="00E902D2" w:rsidP="0069666C">
            <w:pPr>
              <w:pStyle w:val="TableText10"/>
              <w:rPr>
                <w:sz w:val="22"/>
                <w:szCs w:val="22"/>
                <w:lang w:val="pt-PT"/>
              </w:rPr>
            </w:pPr>
          </w:p>
        </w:tc>
        <w:tc>
          <w:tcPr>
            <w:tcW w:w="2289" w:type="pct"/>
          </w:tcPr>
          <w:p w14:paraId="60E009BA" w14:textId="77777777" w:rsidR="00E902D2" w:rsidRPr="00F03387" w:rsidRDefault="00E902D2" w:rsidP="0069666C">
            <w:pPr>
              <w:pStyle w:val="TableText10"/>
              <w:rPr>
                <w:sz w:val="22"/>
                <w:szCs w:val="22"/>
                <w:vertAlign w:val="superscript"/>
                <w:lang w:val="pt-PT"/>
              </w:rPr>
            </w:pPr>
            <w:r w:rsidRPr="00F03387">
              <w:rPr>
                <w:sz w:val="22"/>
                <w:szCs w:val="22"/>
                <w:lang w:val="pt-PT"/>
              </w:rPr>
              <w:t>Choque cardiogénico</w:t>
            </w:r>
          </w:p>
        </w:tc>
        <w:tc>
          <w:tcPr>
            <w:tcW w:w="1174" w:type="pct"/>
          </w:tcPr>
          <w:p w14:paraId="0DE21617"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21022EA6" w14:textId="77777777" w:rsidTr="00811FE5">
        <w:trPr>
          <w:cantSplit/>
          <w:trHeight w:val="120"/>
        </w:trPr>
        <w:tc>
          <w:tcPr>
            <w:tcW w:w="1537" w:type="pct"/>
            <w:vMerge/>
          </w:tcPr>
          <w:p w14:paraId="115A87C5" w14:textId="77777777" w:rsidR="00E902D2" w:rsidRPr="00F03387" w:rsidRDefault="00E902D2" w:rsidP="0069666C">
            <w:pPr>
              <w:pStyle w:val="TableText10"/>
              <w:rPr>
                <w:sz w:val="22"/>
                <w:szCs w:val="22"/>
                <w:lang w:val="pt-PT"/>
              </w:rPr>
            </w:pPr>
          </w:p>
        </w:tc>
        <w:tc>
          <w:tcPr>
            <w:tcW w:w="2289" w:type="pct"/>
          </w:tcPr>
          <w:p w14:paraId="59173BB9" w14:textId="77777777" w:rsidR="00E902D2" w:rsidRPr="00F03387" w:rsidRDefault="00E902D2" w:rsidP="0069666C">
            <w:pPr>
              <w:pStyle w:val="TableText10"/>
              <w:rPr>
                <w:sz w:val="22"/>
                <w:szCs w:val="22"/>
                <w:vertAlign w:val="superscript"/>
                <w:lang w:val="pt-PT"/>
              </w:rPr>
            </w:pPr>
            <w:r w:rsidRPr="00F03387">
              <w:rPr>
                <w:sz w:val="22"/>
                <w:szCs w:val="22"/>
                <w:lang w:val="pt-PT"/>
              </w:rPr>
              <w:t>Ritmo de galope presente</w:t>
            </w:r>
          </w:p>
        </w:tc>
        <w:tc>
          <w:tcPr>
            <w:tcW w:w="1174" w:type="pct"/>
          </w:tcPr>
          <w:p w14:paraId="6B5B1A05"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0CB7AC53" w14:textId="77777777" w:rsidTr="00811FE5">
        <w:trPr>
          <w:cantSplit/>
          <w:trHeight w:val="120"/>
        </w:trPr>
        <w:tc>
          <w:tcPr>
            <w:tcW w:w="1537" w:type="pct"/>
            <w:vMerge w:val="restart"/>
          </w:tcPr>
          <w:p w14:paraId="6BC46175" w14:textId="77777777" w:rsidR="00E902D2" w:rsidRPr="00F03387" w:rsidRDefault="00E902D2" w:rsidP="0069666C">
            <w:pPr>
              <w:pStyle w:val="TableText10"/>
              <w:rPr>
                <w:sz w:val="22"/>
                <w:szCs w:val="22"/>
                <w:lang w:val="pt-PT"/>
              </w:rPr>
            </w:pPr>
            <w:r w:rsidRPr="00F03387">
              <w:rPr>
                <w:sz w:val="22"/>
                <w:szCs w:val="22"/>
                <w:lang w:val="pt-PT"/>
              </w:rPr>
              <w:t>Vasculopatias</w:t>
            </w:r>
          </w:p>
        </w:tc>
        <w:tc>
          <w:tcPr>
            <w:tcW w:w="2289" w:type="pct"/>
          </w:tcPr>
          <w:p w14:paraId="67DBA676" w14:textId="77777777" w:rsidR="00E902D2" w:rsidRPr="00F03387" w:rsidRDefault="00E902D2" w:rsidP="0069666C">
            <w:pPr>
              <w:pStyle w:val="TableText10"/>
              <w:rPr>
                <w:sz w:val="22"/>
                <w:szCs w:val="22"/>
                <w:lang w:val="pt-PT"/>
              </w:rPr>
            </w:pPr>
            <w:r w:rsidRPr="00F03387">
              <w:rPr>
                <w:sz w:val="22"/>
                <w:szCs w:val="22"/>
                <w:lang w:val="pt-PT"/>
              </w:rPr>
              <w:t>Afrontamentos</w:t>
            </w:r>
            <w:r w:rsidRPr="00F03387">
              <w:rPr>
                <w:sz w:val="22"/>
                <w:szCs w:val="22"/>
                <w:vertAlign w:val="superscript"/>
                <w:lang w:val="pt-PT"/>
              </w:rPr>
              <w:t xml:space="preserve"> </w:t>
            </w:r>
          </w:p>
        </w:tc>
        <w:tc>
          <w:tcPr>
            <w:tcW w:w="1174" w:type="pct"/>
          </w:tcPr>
          <w:p w14:paraId="708DD880" w14:textId="77777777" w:rsidR="00E902D2" w:rsidRPr="00F03387" w:rsidRDefault="00E902D2" w:rsidP="0069666C">
            <w:pPr>
              <w:pStyle w:val="TableText10"/>
              <w:rPr>
                <w:sz w:val="22"/>
                <w:szCs w:val="22"/>
                <w:lang w:val="pt-PT"/>
              </w:rPr>
            </w:pPr>
            <w:r w:rsidRPr="00F03387">
              <w:rPr>
                <w:sz w:val="22"/>
                <w:szCs w:val="22"/>
                <w:lang w:val="pt-PT"/>
              </w:rPr>
              <w:t xml:space="preserve">Muito frequente </w:t>
            </w:r>
          </w:p>
        </w:tc>
      </w:tr>
      <w:tr w:rsidR="00E902D2" w:rsidRPr="00F03387" w14:paraId="6E934C78" w14:textId="77777777" w:rsidTr="00811FE5">
        <w:trPr>
          <w:cantSplit/>
          <w:trHeight w:val="120"/>
        </w:trPr>
        <w:tc>
          <w:tcPr>
            <w:tcW w:w="1537" w:type="pct"/>
            <w:vMerge/>
          </w:tcPr>
          <w:p w14:paraId="7D5AAF82" w14:textId="77777777" w:rsidR="00E902D2" w:rsidRPr="00F03387" w:rsidRDefault="00E902D2" w:rsidP="0069666C">
            <w:pPr>
              <w:pStyle w:val="TableText10"/>
              <w:rPr>
                <w:sz w:val="22"/>
                <w:szCs w:val="22"/>
                <w:lang w:val="pt-PT"/>
              </w:rPr>
            </w:pPr>
          </w:p>
        </w:tc>
        <w:tc>
          <w:tcPr>
            <w:tcW w:w="2289" w:type="pct"/>
          </w:tcPr>
          <w:p w14:paraId="1B0C19BF"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Hipotensão</w:t>
            </w:r>
          </w:p>
        </w:tc>
        <w:tc>
          <w:tcPr>
            <w:tcW w:w="1174" w:type="pct"/>
          </w:tcPr>
          <w:p w14:paraId="3A447041"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5B301803" w14:textId="77777777" w:rsidTr="00811FE5">
        <w:trPr>
          <w:cantSplit/>
          <w:trHeight w:val="120"/>
        </w:trPr>
        <w:tc>
          <w:tcPr>
            <w:tcW w:w="1537" w:type="pct"/>
            <w:vMerge/>
          </w:tcPr>
          <w:p w14:paraId="23E99626" w14:textId="77777777" w:rsidR="00E902D2" w:rsidRPr="00F03387" w:rsidRDefault="00E902D2" w:rsidP="0069666C">
            <w:pPr>
              <w:pStyle w:val="TableText10"/>
              <w:rPr>
                <w:sz w:val="22"/>
                <w:szCs w:val="22"/>
                <w:lang w:val="pt-PT"/>
              </w:rPr>
            </w:pPr>
          </w:p>
        </w:tc>
        <w:tc>
          <w:tcPr>
            <w:tcW w:w="2289" w:type="pct"/>
          </w:tcPr>
          <w:p w14:paraId="533201B3" w14:textId="77777777" w:rsidR="00E902D2" w:rsidRPr="00F03387" w:rsidRDefault="00E902D2" w:rsidP="0069666C">
            <w:pPr>
              <w:pStyle w:val="TableText10"/>
              <w:rPr>
                <w:sz w:val="22"/>
                <w:szCs w:val="22"/>
                <w:lang w:val="pt-PT"/>
              </w:rPr>
            </w:pPr>
            <w:r w:rsidRPr="00F03387">
              <w:rPr>
                <w:sz w:val="22"/>
                <w:szCs w:val="22"/>
                <w:lang w:val="pt-PT"/>
              </w:rPr>
              <w:t>Vasodilatação</w:t>
            </w:r>
            <w:r w:rsidRPr="00F03387" w:rsidDel="00AA0073">
              <w:rPr>
                <w:sz w:val="22"/>
                <w:szCs w:val="22"/>
                <w:lang w:val="pt-PT"/>
              </w:rPr>
              <w:t xml:space="preserve"> </w:t>
            </w:r>
          </w:p>
        </w:tc>
        <w:tc>
          <w:tcPr>
            <w:tcW w:w="1174" w:type="pct"/>
          </w:tcPr>
          <w:p w14:paraId="40781E52" w14:textId="77777777" w:rsidR="00E902D2" w:rsidRPr="00F03387" w:rsidRDefault="00E902D2" w:rsidP="0069666C">
            <w:pPr>
              <w:pStyle w:val="TableText10"/>
              <w:rPr>
                <w:sz w:val="22"/>
                <w:szCs w:val="22"/>
                <w:lang w:val="pt-PT"/>
              </w:rPr>
            </w:pPr>
            <w:r w:rsidRPr="00F03387">
              <w:rPr>
                <w:sz w:val="22"/>
                <w:szCs w:val="22"/>
                <w:lang w:val="pt-PT"/>
              </w:rPr>
              <w:t>Frequente</w:t>
            </w:r>
            <w:r w:rsidRPr="00F03387" w:rsidDel="00AA0073">
              <w:rPr>
                <w:sz w:val="22"/>
                <w:szCs w:val="22"/>
                <w:lang w:val="pt-PT"/>
              </w:rPr>
              <w:t xml:space="preserve"> </w:t>
            </w:r>
          </w:p>
        </w:tc>
      </w:tr>
      <w:tr w:rsidR="008C0E53" w:rsidRPr="00F03387" w14:paraId="7BAD78FC" w14:textId="77777777" w:rsidTr="00811FE5">
        <w:trPr>
          <w:cantSplit/>
          <w:trHeight w:val="262"/>
        </w:trPr>
        <w:tc>
          <w:tcPr>
            <w:tcW w:w="1537" w:type="pct"/>
            <w:vMerge w:val="restart"/>
          </w:tcPr>
          <w:p w14:paraId="5F161E54" w14:textId="77777777" w:rsidR="008C0E53" w:rsidRPr="00F03387" w:rsidRDefault="008C0E53" w:rsidP="0010587F">
            <w:pPr>
              <w:pStyle w:val="TableText10"/>
              <w:rPr>
                <w:sz w:val="22"/>
                <w:szCs w:val="22"/>
                <w:lang w:val="pt-PT"/>
              </w:rPr>
            </w:pPr>
            <w:r w:rsidRPr="00F03387">
              <w:rPr>
                <w:sz w:val="22"/>
                <w:szCs w:val="22"/>
                <w:lang w:val="pt-PT"/>
              </w:rPr>
              <w:t>Doenças respiratórias, torácicas e do mediastino</w:t>
            </w:r>
          </w:p>
        </w:tc>
        <w:tc>
          <w:tcPr>
            <w:tcW w:w="2289" w:type="pct"/>
          </w:tcPr>
          <w:p w14:paraId="6E96644A" w14:textId="77777777" w:rsidR="008C0E53" w:rsidRPr="00F03387" w:rsidRDefault="008C0E53" w:rsidP="0069666C">
            <w:pPr>
              <w:pStyle w:val="TableText10"/>
              <w:keepNext/>
              <w:keepLines/>
              <w:rPr>
                <w:sz w:val="22"/>
                <w:szCs w:val="22"/>
                <w:lang w:val="pt-PT"/>
              </w:rPr>
            </w:pPr>
            <w:r w:rsidRPr="00F03387">
              <w:rPr>
                <w:sz w:val="22"/>
                <w:szCs w:val="22"/>
                <w:vertAlign w:val="superscript"/>
                <w:lang w:val="pt-PT"/>
              </w:rPr>
              <w:t>+</w:t>
            </w:r>
            <w:r w:rsidRPr="00F03387">
              <w:rPr>
                <w:sz w:val="22"/>
                <w:szCs w:val="22"/>
                <w:lang w:val="pt-PT"/>
              </w:rPr>
              <w:t>Dispneia</w:t>
            </w:r>
          </w:p>
        </w:tc>
        <w:tc>
          <w:tcPr>
            <w:tcW w:w="1174" w:type="pct"/>
          </w:tcPr>
          <w:p w14:paraId="1A925AAE" w14:textId="77777777" w:rsidR="008C0E53" w:rsidRPr="00F03387" w:rsidRDefault="008C0E53" w:rsidP="0069666C">
            <w:pPr>
              <w:pStyle w:val="TableText10"/>
              <w:keepNext/>
              <w:keepLines/>
              <w:rPr>
                <w:sz w:val="22"/>
                <w:szCs w:val="22"/>
                <w:lang w:val="pt-PT"/>
              </w:rPr>
            </w:pPr>
            <w:r w:rsidRPr="00F03387">
              <w:rPr>
                <w:sz w:val="22"/>
                <w:szCs w:val="22"/>
                <w:lang w:val="pt-PT"/>
              </w:rPr>
              <w:t>Muito frequente</w:t>
            </w:r>
          </w:p>
        </w:tc>
      </w:tr>
      <w:tr w:rsidR="00E902D2" w:rsidRPr="00F03387" w14:paraId="4992D7A4" w14:textId="77777777" w:rsidTr="00811FE5">
        <w:trPr>
          <w:cantSplit/>
          <w:trHeight w:val="127"/>
        </w:trPr>
        <w:tc>
          <w:tcPr>
            <w:tcW w:w="1537" w:type="pct"/>
            <w:vMerge/>
          </w:tcPr>
          <w:p w14:paraId="49074918" w14:textId="77777777" w:rsidR="00E902D2" w:rsidRPr="00F03387" w:rsidRDefault="00E902D2" w:rsidP="0069666C">
            <w:pPr>
              <w:pStyle w:val="TableText10"/>
              <w:keepNext/>
              <w:keepLines/>
              <w:rPr>
                <w:sz w:val="22"/>
                <w:szCs w:val="22"/>
                <w:lang w:val="pt-PT"/>
              </w:rPr>
            </w:pPr>
          </w:p>
        </w:tc>
        <w:tc>
          <w:tcPr>
            <w:tcW w:w="2289" w:type="pct"/>
          </w:tcPr>
          <w:p w14:paraId="378BE6C6" w14:textId="77777777" w:rsidR="00E902D2" w:rsidRPr="00F03387" w:rsidRDefault="00E902D2" w:rsidP="0069666C">
            <w:pPr>
              <w:pStyle w:val="TableText10"/>
              <w:keepNext/>
              <w:keepLines/>
              <w:rPr>
                <w:sz w:val="22"/>
                <w:szCs w:val="22"/>
                <w:lang w:val="pt-PT"/>
              </w:rPr>
            </w:pPr>
            <w:r w:rsidRPr="00F03387">
              <w:rPr>
                <w:sz w:val="22"/>
                <w:szCs w:val="22"/>
                <w:lang w:val="pt-PT"/>
              </w:rPr>
              <w:t>Tosse</w:t>
            </w:r>
          </w:p>
        </w:tc>
        <w:tc>
          <w:tcPr>
            <w:tcW w:w="1174" w:type="pct"/>
          </w:tcPr>
          <w:p w14:paraId="0D211798" w14:textId="77777777" w:rsidR="00E902D2" w:rsidRPr="00F03387" w:rsidRDefault="00E902D2" w:rsidP="0069666C">
            <w:pPr>
              <w:keepNext/>
              <w:keepLines/>
              <w:rPr>
                <w:szCs w:val="22"/>
                <w:lang w:val="pt-PT"/>
              </w:rPr>
            </w:pPr>
            <w:r w:rsidRPr="00F03387">
              <w:rPr>
                <w:szCs w:val="22"/>
                <w:lang w:val="pt-PT"/>
              </w:rPr>
              <w:t>Muito frequente</w:t>
            </w:r>
            <w:r w:rsidRPr="00F03387" w:rsidDel="00AA0073">
              <w:rPr>
                <w:szCs w:val="22"/>
                <w:lang w:val="pt-PT"/>
              </w:rPr>
              <w:t xml:space="preserve"> </w:t>
            </w:r>
          </w:p>
        </w:tc>
      </w:tr>
      <w:tr w:rsidR="00E902D2" w:rsidRPr="00F03387" w14:paraId="30C5429D" w14:textId="77777777" w:rsidTr="00811FE5">
        <w:trPr>
          <w:cantSplit/>
          <w:trHeight w:val="179"/>
        </w:trPr>
        <w:tc>
          <w:tcPr>
            <w:tcW w:w="1537" w:type="pct"/>
            <w:vMerge/>
          </w:tcPr>
          <w:p w14:paraId="21679BFA" w14:textId="77777777" w:rsidR="00E902D2" w:rsidRPr="00F03387" w:rsidRDefault="00E902D2" w:rsidP="0069666C">
            <w:pPr>
              <w:pStyle w:val="TableText10"/>
              <w:keepNext/>
              <w:keepLines/>
              <w:rPr>
                <w:sz w:val="22"/>
                <w:szCs w:val="22"/>
                <w:lang w:val="pt-PT"/>
              </w:rPr>
            </w:pPr>
          </w:p>
        </w:tc>
        <w:tc>
          <w:tcPr>
            <w:tcW w:w="2289" w:type="pct"/>
          </w:tcPr>
          <w:p w14:paraId="1ED780CB" w14:textId="77777777" w:rsidR="00E902D2" w:rsidRPr="00F03387" w:rsidRDefault="00E902D2" w:rsidP="0069666C">
            <w:pPr>
              <w:pStyle w:val="TableText10"/>
              <w:keepNext/>
              <w:keepLines/>
              <w:rPr>
                <w:sz w:val="22"/>
                <w:szCs w:val="22"/>
                <w:lang w:val="pt-PT"/>
              </w:rPr>
            </w:pPr>
            <w:r w:rsidRPr="00F03387">
              <w:rPr>
                <w:sz w:val="22"/>
                <w:szCs w:val="22"/>
                <w:lang w:val="pt-PT"/>
              </w:rPr>
              <w:t>Epistax</w:t>
            </w:r>
            <w:r w:rsidR="002B02B7" w:rsidRPr="00F03387">
              <w:rPr>
                <w:sz w:val="22"/>
                <w:szCs w:val="22"/>
                <w:lang w:val="pt-PT"/>
              </w:rPr>
              <w:t>e</w:t>
            </w:r>
          </w:p>
        </w:tc>
        <w:tc>
          <w:tcPr>
            <w:tcW w:w="1174" w:type="pct"/>
          </w:tcPr>
          <w:p w14:paraId="4C749D59"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6A02B01C" w14:textId="77777777" w:rsidTr="00811FE5">
        <w:trPr>
          <w:cantSplit/>
          <w:trHeight w:val="127"/>
        </w:trPr>
        <w:tc>
          <w:tcPr>
            <w:tcW w:w="1537" w:type="pct"/>
            <w:vMerge/>
          </w:tcPr>
          <w:p w14:paraId="1A994E5D" w14:textId="77777777" w:rsidR="00E902D2" w:rsidRPr="00F03387" w:rsidRDefault="00E902D2" w:rsidP="0069666C">
            <w:pPr>
              <w:pStyle w:val="TableText10"/>
              <w:keepNext/>
              <w:keepLines/>
              <w:rPr>
                <w:sz w:val="22"/>
                <w:szCs w:val="22"/>
                <w:lang w:val="pt-PT"/>
              </w:rPr>
            </w:pPr>
          </w:p>
        </w:tc>
        <w:tc>
          <w:tcPr>
            <w:tcW w:w="2289" w:type="pct"/>
          </w:tcPr>
          <w:p w14:paraId="06600AA6" w14:textId="77777777" w:rsidR="00E902D2" w:rsidRPr="00F03387" w:rsidRDefault="00E902D2" w:rsidP="0069666C">
            <w:pPr>
              <w:pStyle w:val="TableText10"/>
              <w:keepNext/>
              <w:keepLines/>
              <w:rPr>
                <w:sz w:val="22"/>
                <w:szCs w:val="22"/>
                <w:lang w:val="pt-PT"/>
              </w:rPr>
            </w:pPr>
            <w:r w:rsidRPr="00F03387">
              <w:rPr>
                <w:sz w:val="22"/>
                <w:szCs w:val="22"/>
                <w:lang w:val="pt-PT"/>
              </w:rPr>
              <w:t>Rinorreia</w:t>
            </w:r>
          </w:p>
        </w:tc>
        <w:tc>
          <w:tcPr>
            <w:tcW w:w="1174" w:type="pct"/>
          </w:tcPr>
          <w:p w14:paraId="2D853302"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3455F3A0" w14:textId="77777777" w:rsidTr="00811FE5">
        <w:trPr>
          <w:cantSplit/>
          <w:trHeight w:val="128"/>
        </w:trPr>
        <w:tc>
          <w:tcPr>
            <w:tcW w:w="1537" w:type="pct"/>
            <w:vMerge/>
          </w:tcPr>
          <w:p w14:paraId="042B20F4" w14:textId="77777777" w:rsidR="00E902D2" w:rsidRPr="00F03387" w:rsidRDefault="00E902D2" w:rsidP="0069666C">
            <w:pPr>
              <w:pStyle w:val="TableText10"/>
              <w:keepNext/>
              <w:keepLines/>
              <w:rPr>
                <w:sz w:val="22"/>
                <w:szCs w:val="22"/>
                <w:lang w:val="pt-PT"/>
              </w:rPr>
            </w:pPr>
          </w:p>
        </w:tc>
        <w:tc>
          <w:tcPr>
            <w:tcW w:w="2289" w:type="pct"/>
          </w:tcPr>
          <w:p w14:paraId="059BF102"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w:t>
            </w:r>
            <w:r w:rsidRPr="00F03387">
              <w:rPr>
                <w:sz w:val="22"/>
                <w:szCs w:val="22"/>
                <w:lang w:val="pt-PT"/>
              </w:rPr>
              <w:t>Pneumonia</w:t>
            </w:r>
          </w:p>
        </w:tc>
        <w:tc>
          <w:tcPr>
            <w:tcW w:w="1174" w:type="pct"/>
          </w:tcPr>
          <w:p w14:paraId="4A798E53"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7EEBC9BD" w14:textId="77777777" w:rsidTr="00811FE5">
        <w:trPr>
          <w:cantSplit/>
          <w:trHeight w:val="128"/>
        </w:trPr>
        <w:tc>
          <w:tcPr>
            <w:tcW w:w="1537" w:type="pct"/>
            <w:vMerge/>
          </w:tcPr>
          <w:p w14:paraId="6070030F" w14:textId="77777777" w:rsidR="00E902D2" w:rsidRPr="00F03387" w:rsidRDefault="00E902D2" w:rsidP="0069666C">
            <w:pPr>
              <w:pStyle w:val="TableText10"/>
              <w:keepNext/>
              <w:keepLines/>
              <w:rPr>
                <w:sz w:val="22"/>
                <w:szCs w:val="22"/>
                <w:lang w:val="pt-PT"/>
              </w:rPr>
            </w:pPr>
          </w:p>
        </w:tc>
        <w:tc>
          <w:tcPr>
            <w:tcW w:w="2289" w:type="pct"/>
          </w:tcPr>
          <w:p w14:paraId="443250A8" w14:textId="77777777" w:rsidR="00E902D2" w:rsidRPr="00F03387" w:rsidRDefault="00E902D2" w:rsidP="0069666C">
            <w:pPr>
              <w:pStyle w:val="TableText10"/>
              <w:keepNext/>
              <w:keepLines/>
              <w:rPr>
                <w:sz w:val="22"/>
                <w:szCs w:val="22"/>
                <w:lang w:val="pt-PT"/>
              </w:rPr>
            </w:pPr>
            <w:r w:rsidRPr="00F03387">
              <w:rPr>
                <w:sz w:val="22"/>
                <w:szCs w:val="22"/>
                <w:lang w:val="pt-PT"/>
              </w:rPr>
              <w:t>Asma</w:t>
            </w:r>
          </w:p>
        </w:tc>
        <w:tc>
          <w:tcPr>
            <w:tcW w:w="1174" w:type="pct"/>
          </w:tcPr>
          <w:p w14:paraId="594D20AF" w14:textId="77777777" w:rsidR="00E902D2" w:rsidRPr="00F03387" w:rsidRDefault="00E902D2" w:rsidP="0069666C">
            <w:pPr>
              <w:keepNext/>
              <w:keepLines/>
              <w:rPr>
                <w:szCs w:val="22"/>
                <w:lang w:val="pt-PT"/>
              </w:rPr>
            </w:pPr>
            <w:r w:rsidRPr="00F03387">
              <w:rPr>
                <w:szCs w:val="22"/>
                <w:lang w:val="pt-PT"/>
              </w:rPr>
              <w:t xml:space="preserve">Frequente </w:t>
            </w:r>
          </w:p>
        </w:tc>
      </w:tr>
      <w:tr w:rsidR="00E902D2" w:rsidRPr="00F03387" w14:paraId="5D6C2232" w14:textId="77777777" w:rsidTr="00811FE5">
        <w:trPr>
          <w:cantSplit/>
          <w:trHeight w:val="127"/>
        </w:trPr>
        <w:tc>
          <w:tcPr>
            <w:tcW w:w="1537" w:type="pct"/>
            <w:vMerge/>
          </w:tcPr>
          <w:p w14:paraId="36A754A4" w14:textId="77777777" w:rsidR="00E902D2" w:rsidRPr="00F03387" w:rsidRDefault="00E902D2" w:rsidP="0069666C">
            <w:pPr>
              <w:pStyle w:val="TableText10"/>
              <w:keepNext/>
              <w:keepLines/>
              <w:rPr>
                <w:sz w:val="22"/>
                <w:szCs w:val="22"/>
                <w:lang w:val="pt-PT"/>
              </w:rPr>
            </w:pPr>
          </w:p>
        </w:tc>
        <w:tc>
          <w:tcPr>
            <w:tcW w:w="2289" w:type="pct"/>
          </w:tcPr>
          <w:p w14:paraId="4C66F084" w14:textId="77777777" w:rsidR="00E902D2" w:rsidRPr="00F03387" w:rsidRDefault="00E902D2" w:rsidP="0069666C">
            <w:pPr>
              <w:pStyle w:val="TableText10"/>
              <w:keepNext/>
              <w:keepLines/>
              <w:rPr>
                <w:sz w:val="22"/>
                <w:szCs w:val="22"/>
                <w:lang w:val="pt-PT"/>
              </w:rPr>
            </w:pPr>
            <w:r w:rsidRPr="00F03387">
              <w:rPr>
                <w:sz w:val="22"/>
                <w:szCs w:val="22"/>
                <w:lang w:val="pt-PT"/>
              </w:rPr>
              <w:t>Doenças pulmonares</w:t>
            </w:r>
          </w:p>
        </w:tc>
        <w:tc>
          <w:tcPr>
            <w:tcW w:w="1174" w:type="pct"/>
          </w:tcPr>
          <w:p w14:paraId="2425E919" w14:textId="77777777" w:rsidR="00E902D2" w:rsidRPr="00F03387" w:rsidRDefault="00E902D2" w:rsidP="0069666C">
            <w:pPr>
              <w:keepNext/>
              <w:keepLines/>
              <w:rPr>
                <w:szCs w:val="22"/>
                <w:lang w:val="pt-PT"/>
              </w:rPr>
            </w:pPr>
            <w:r w:rsidRPr="00F03387">
              <w:rPr>
                <w:szCs w:val="22"/>
                <w:lang w:val="pt-PT"/>
              </w:rPr>
              <w:t>Frequente</w:t>
            </w:r>
            <w:r w:rsidRPr="00F03387" w:rsidDel="00AA0073">
              <w:rPr>
                <w:szCs w:val="22"/>
                <w:lang w:val="pt-PT"/>
              </w:rPr>
              <w:t xml:space="preserve"> </w:t>
            </w:r>
          </w:p>
        </w:tc>
      </w:tr>
      <w:tr w:rsidR="00E902D2" w:rsidRPr="00F03387" w14:paraId="31A589D8" w14:textId="77777777" w:rsidTr="00811FE5">
        <w:trPr>
          <w:cantSplit/>
          <w:trHeight w:val="128"/>
        </w:trPr>
        <w:tc>
          <w:tcPr>
            <w:tcW w:w="1537" w:type="pct"/>
            <w:vMerge/>
          </w:tcPr>
          <w:p w14:paraId="1868C842" w14:textId="77777777" w:rsidR="00E902D2" w:rsidRPr="00F03387" w:rsidRDefault="00E902D2" w:rsidP="0069666C">
            <w:pPr>
              <w:pStyle w:val="TableText10"/>
              <w:keepNext/>
              <w:keepLines/>
              <w:rPr>
                <w:sz w:val="22"/>
                <w:szCs w:val="22"/>
                <w:lang w:val="pt-PT"/>
              </w:rPr>
            </w:pPr>
          </w:p>
        </w:tc>
        <w:tc>
          <w:tcPr>
            <w:tcW w:w="2289" w:type="pct"/>
          </w:tcPr>
          <w:p w14:paraId="06D75BA1"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w:t>
            </w:r>
            <w:r w:rsidRPr="00F03387">
              <w:rPr>
                <w:sz w:val="22"/>
                <w:szCs w:val="22"/>
                <w:lang w:val="pt-PT"/>
              </w:rPr>
              <w:t>Derrame pleural</w:t>
            </w:r>
          </w:p>
        </w:tc>
        <w:tc>
          <w:tcPr>
            <w:tcW w:w="1174" w:type="pct"/>
          </w:tcPr>
          <w:p w14:paraId="0EE2E630" w14:textId="77777777" w:rsidR="00E902D2" w:rsidRPr="00F03387" w:rsidRDefault="00E902D2" w:rsidP="0069666C">
            <w:pPr>
              <w:keepNext/>
              <w:keepLines/>
              <w:rPr>
                <w:szCs w:val="22"/>
                <w:lang w:val="pt-PT"/>
              </w:rPr>
            </w:pPr>
            <w:r w:rsidRPr="00F03387">
              <w:rPr>
                <w:szCs w:val="22"/>
                <w:lang w:val="pt-PT"/>
              </w:rPr>
              <w:t>Frequente</w:t>
            </w:r>
          </w:p>
        </w:tc>
      </w:tr>
      <w:tr w:rsidR="00E902D2" w:rsidRPr="00F03387" w14:paraId="6824B4A6" w14:textId="77777777" w:rsidTr="00811FE5">
        <w:trPr>
          <w:cantSplit/>
          <w:trHeight w:val="128"/>
        </w:trPr>
        <w:tc>
          <w:tcPr>
            <w:tcW w:w="1537" w:type="pct"/>
            <w:vMerge/>
          </w:tcPr>
          <w:p w14:paraId="36A5E51B" w14:textId="77777777" w:rsidR="00E902D2" w:rsidRPr="00F03387" w:rsidRDefault="00E902D2" w:rsidP="0069666C">
            <w:pPr>
              <w:pStyle w:val="TableText10"/>
              <w:keepNext/>
              <w:keepLines/>
              <w:rPr>
                <w:sz w:val="22"/>
                <w:szCs w:val="22"/>
                <w:lang w:val="pt-PT"/>
              </w:rPr>
            </w:pPr>
          </w:p>
        </w:tc>
        <w:tc>
          <w:tcPr>
            <w:tcW w:w="2289" w:type="pct"/>
          </w:tcPr>
          <w:p w14:paraId="15531B25" w14:textId="77777777" w:rsidR="00E902D2" w:rsidRPr="00F03387" w:rsidRDefault="00E902D2" w:rsidP="0069666C">
            <w:pPr>
              <w:pStyle w:val="TableText10"/>
              <w:keepNext/>
              <w:keepLines/>
              <w:rPr>
                <w:sz w:val="22"/>
                <w:szCs w:val="22"/>
                <w:vertAlign w:val="superscript"/>
                <w:lang w:val="pt-PT"/>
              </w:rPr>
            </w:pPr>
            <w:r w:rsidRPr="00F03387">
              <w:rPr>
                <w:sz w:val="22"/>
                <w:szCs w:val="22"/>
                <w:vertAlign w:val="superscript"/>
                <w:lang w:val="pt-PT"/>
              </w:rPr>
              <w:t>+1</w:t>
            </w:r>
            <w:r w:rsidRPr="00F03387">
              <w:rPr>
                <w:sz w:val="22"/>
                <w:szCs w:val="22"/>
                <w:lang w:val="pt-PT"/>
              </w:rPr>
              <w:t>Sibilos</w:t>
            </w:r>
          </w:p>
        </w:tc>
        <w:tc>
          <w:tcPr>
            <w:tcW w:w="1174" w:type="pct"/>
          </w:tcPr>
          <w:p w14:paraId="30452838" w14:textId="77777777" w:rsidR="00E902D2" w:rsidRPr="00F03387" w:rsidRDefault="00E902D2" w:rsidP="0069666C">
            <w:pPr>
              <w:keepNext/>
              <w:keepLines/>
              <w:rPr>
                <w:szCs w:val="22"/>
                <w:lang w:val="pt-PT"/>
              </w:rPr>
            </w:pPr>
            <w:r w:rsidRPr="00F03387">
              <w:rPr>
                <w:szCs w:val="22"/>
                <w:lang w:val="pt-PT"/>
              </w:rPr>
              <w:t>Pouco frequente</w:t>
            </w:r>
          </w:p>
        </w:tc>
      </w:tr>
      <w:tr w:rsidR="00E902D2" w:rsidRPr="00F03387" w14:paraId="287227BA" w14:textId="77777777" w:rsidTr="00811FE5">
        <w:trPr>
          <w:cantSplit/>
          <w:trHeight w:val="127"/>
        </w:trPr>
        <w:tc>
          <w:tcPr>
            <w:tcW w:w="1537" w:type="pct"/>
            <w:vMerge/>
          </w:tcPr>
          <w:p w14:paraId="63332902" w14:textId="77777777" w:rsidR="00E902D2" w:rsidRPr="00F03387" w:rsidRDefault="00E902D2" w:rsidP="0069666C">
            <w:pPr>
              <w:pStyle w:val="TableText10"/>
              <w:keepNext/>
              <w:keepLines/>
              <w:rPr>
                <w:sz w:val="22"/>
                <w:szCs w:val="22"/>
                <w:lang w:val="pt-PT"/>
              </w:rPr>
            </w:pPr>
          </w:p>
        </w:tc>
        <w:tc>
          <w:tcPr>
            <w:tcW w:w="2289" w:type="pct"/>
          </w:tcPr>
          <w:p w14:paraId="3CB9105D" w14:textId="77777777" w:rsidR="00E902D2" w:rsidRPr="00F03387" w:rsidRDefault="00E902D2" w:rsidP="0069666C">
            <w:pPr>
              <w:pStyle w:val="TableText10"/>
              <w:keepNext/>
              <w:keepLines/>
              <w:rPr>
                <w:sz w:val="22"/>
                <w:szCs w:val="22"/>
                <w:lang w:val="pt-PT"/>
              </w:rPr>
            </w:pPr>
            <w:r w:rsidRPr="00F03387">
              <w:rPr>
                <w:sz w:val="22"/>
                <w:szCs w:val="22"/>
                <w:lang w:val="pt-PT"/>
              </w:rPr>
              <w:t>Pneumonite</w:t>
            </w:r>
          </w:p>
        </w:tc>
        <w:tc>
          <w:tcPr>
            <w:tcW w:w="1174" w:type="pct"/>
          </w:tcPr>
          <w:p w14:paraId="22B58313" w14:textId="77777777" w:rsidR="00E902D2" w:rsidRPr="00F03387" w:rsidRDefault="00E902D2" w:rsidP="0069666C">
            <w:pPr>
              <w:keepNext/>
              <w:keepLines/>
              <w:rPr>
                <w:szCs w:val="22"/>
                <w:lang w:val="pt-PT"/>
              </w:rPr>
            </w:pPr>
            <w:r w:rsidRPr="00F03387">
              <w:rPr>
                <w:szCs w:val="22"/>
                <w:lang w:val="pt-PT"/>
              </w:rPr>
              <w:t>Pouco frequente</w:t>
            </w:r>
          </w:p>
        </w:tc>
      </w:tr>
      <w:tr w:rsidR="00E902D2" w:rsidRPr="00F03387" w14:paraId="46D0034A" w14:textId="77777777" w:rsidTr="00811FE5">
        <w:trPr>
          <w:cantSplit/>
          <w:trHeight w:val="120"/>
        </w:trPr>
        <w:tc>
          <w:tcPr>
            <w:tcW w:w="1537" w:type="pct"/>
            <w:vMerge/>
          </w:tcPr>
          <w:p w14:paraId="3E6ACA69" w14:textId="77777777" w:rsidR="00E902D2" w:rsidRPr="00F03387" w:rsidRDefault="00E902D2" w:rsidP="0069666C">
            <w:pPr>
              <w:pStyle w:val="TableText10"/>
              <w:keepNext/>
              <w:keepLines/>
              <w:rPr>
                <w:sz w:val="22"/>
                <w:szCs w:val="22"/>
                <w:lang w:val="pt-PT"/>
              </w:rPr>
            </w:pPr>
          </w:p>
        </w:tc>
        <w:tc>
          <w:tcPr>
            <w:tcW w:w="2289" w:type="pct"/>
          </w:tcPr>
          <w:p w14:paraId="21E3EEB2"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w:t>
            </w:r>
            <w:r w:rsidRPr="00F03387">
              <w:rPr>
                <w:sz w:val="22"/>
                <w:szCs w:val="22"/>
                <w:lang w:val="pt-PT"/>
              </w:rPr>
              <w:t>Fibrose pulmonar</w:t>
            </w:r>
          </w:p>
        </w:tc>
        <w:tc>
          <w:tcPr>
            <w:tcW w:w="1174" w:type="pct"/>
          </w:tcPr>
          <w:p w14:paraId="4048E041" w14:textId="77777777" w:rsidR="00E902D2" w:rsidRPr="00F03387" w:rsidRDefault="00E902D2" w:rsidP="0069666C">
            <w:pPr>
              <w:keepNext/>
              <w:keepLines/>
              <w:rPr>
                <w:szCs w:val="22"/>
                <w:lang w:val="pt-PT"/>
              </w:rPr>
            </w:pPr>
            <w:r w:rsidRPr="00F03387">
              <w:rPr>
                <w:szCs w:val="22"/>
                <w:lang w:val="pt-PT"/>
              </w:rPr>
              <w:t>Desconhecida</w:t>
            </w:r>
          </w:p>
        </w:tc>
      </w:tr>
      <w:tr w:rsidR="00E902D2" w:rsidRPr="00F03387" w14:paraId="3C71ECDA" w14:textId="77777777" w:rsidTr="00811FE5">
        <w:trPr>
          <w:cantSplit/>
          <w:trHeight w:val="120"/>
        </w:trPr>
        <w:tc>
          <w:tcPr>
            <w:tcW w:w="1537" w:type="pct"/>
            <w:vMerge/>
          </w:tcPr>
          <w:p w14:paraId="351B1A61" w14:textId="77777777" w:rsidR="00E902D2" w:rsidRPr="00F03387" w:rsidRDefault="00E902D2" w:rsidP="0069666C">
            <w:pPr>
              <w:pStyle w:val="TableText10"/>
              <w:keepNext/>
              <w:keepLines/>
              <w:rPr>
                <w:sz w:val="22"/>
                <w:szCs w:val="22"/>
                <w:lang w:val="pt-PT"/>
              </w:rPr>
            </w:pPr>
          </w:p>
        </w:tc>
        <w:tc>
          <w:tcPr>
            <w:tcW w:w="2289" w:type="pct"/>
          </w:tcPr>
          <w:p w14:paraId="6BCFD5AD"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w:t>
            </w:r>
            <w:r w:rsidRPr="00F03387">
              <w:rPr>
                <w:sz w:val="22"/>
                <w:szCs w:val="22"/>
                <w:lang w:val="pt-PT"/>
              </w:rPr>
              <w:t>Dificuldade respiratória</w:t>
            </w:r>
          </w:p>
        </w:tc>
        <w:tc>
          <w:tcPr>
            <w:tcW w:w="1174" w:type="pct"/>
          </w:tcPr>
          <w:p w14:paraId="1F4530E8" w14:textId="77777777" w:rsidR="00E902D2" w:rsidRPr="00F03387" w:rsidRDefault="00E902D2" w:rsidP="0069666C">
            <w:pPr>
              <w:keepNext/>
              <w:keepLines/>
              <w:rPr>
                <w:szCs w:val="22"/>
                <w:lang w:val="pt-PT"/>
              </w:rPr>
            </w:pPr>
            <w:r w:rsidRPr="00F03387">
              <w:rPr>
                <w:szCs w:val="22"/>
                <w:lang w:val="pt-PT"/>
              </w:rPr>
              <w:t>Desconhecida</w:t>
            </w:r>
          </w:p>
        </w:tc>
      </w:tr>
      <w:tr w:rsidR="00E902D2" w:rsidRPr="00F03387" w14:paraId="198DA70C" w14:textId="77777777" w:rsidTr="00811FE5">
        <w:trPr>
          <w:cantSplit/>
          <w:trHeight w:val="120"/>
        </w:trPr>
        <w:tc>
          <w:tcPr>
            <w:tcW w:w="1537" w:type="pct"/>
            <w:vMerge/>
          </w:tcPr>
          <w:p w14:paraId="7998465A" w14:textId="77777777" w:rsidR="00E902D2" w:rsidRPr="00F03387" w:rsidRDefault="00E902D2" w:rsidP="0069666C">
            <w:pPr>
              <w:pStyle w:val="TableText10"/>
              <w:rPr>
                <w:sz w:val="22"/>
                <w:szCs w:val="22"/>
                <w:lang w:val="pt-PT"/>
              </w:rPr>
            </w:pPr>
          </w:p>
        </w:tc>
        <w:tc>
          <w:tcPr>
            <w:tcW w:w="2289" w:type="pct"/>
          </w:tcPr>
          <w:p w14:paraId="61CFDEC2"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Insuficiência respiratória</w:t>
            </w:r>
          </w:p>
        </w:tc>
        <w:tc>
          <w:tcPr>
            <w:tcW w:w="1174" w:type="pct"/>
          </w:tcPr>
          <w:p w14:paraId="7EA1A040" w14:textId="77777777" w:rsidR="00E902D2" w:rsidRPr="00F03387" w:rsidRDefault="00E902D2" w:rsidP="0069666C">
            <w:pPr>
              <w:rPr>
                <w:szCs w:val="22"/>
                <w:lang w:val="pt-PT"/>
              </w:rPr>
            </w:pPr>
            <w:r w:rsidRPr="00F03387">
              <w:rPr>
                <w:szCs w:val="22"/>
                <w:lang w:val="pt-PT"/>
              </w:rPr>
              <w:t>Desconhecida</w:t>
            </w:r>
          </w:p>
        </w:tc>
      </w:tr>
      <w:tr w:rsidR="00E902D2" w:rsidRPr="00F03387" w14:paraId="5EBE8297" w14:textId="77777777" w:rsidTr="00811FE5">
        <w:trPr>
          <w:cantSplit/>
          <w:trHeight w:val="120"/>
        </w:trPr>
        <w:tc>
          <w:tcPr>
            <w:tcW w:w="1537" w:type="pct"/>
            <w:vMerge/>
          </w:tcPr>
          <w:p w14:paraId="6A4E2B22" w14:textId="77777777" w:rsidR="00E902D2" w:rsidRPr="00F03387" w:rsidRDefault="00E902D2" w:rsidP="0069666C">
            <w:pPr>
              <w:pStyle w:val="TableText10"/>
              <w:rPr>
                <w:sz w:val="22"/>
                <w:szCs w:val="22"/>
                <w:lang w:val="pt-PT"/>
              </w:rPr>
            </w:pPr>
          </w:p>
        </w:tc>
        <w:tc>
          <w:tcPr>
            <w:tcW w:w="2289" w:type="pct"/>
          </w:tcPr>
          <w:p w14:paraId="53D9A4E5"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Infiltrados pulmonares</w:t>
            </w:r>
          </w:p>
        </w:tc>
        <w:tc>
          <w:tcPr>
            <w:tcW w:w="1174" w:type="pct"/>
          </w:tcPr>
          <w:p w14:paraId="5F97D475" w14:textId="77777777" w:rsidR="00E902D2" w:rsidRPr="00F03387" w:rsidRDefault="00E902D2" w:rsidP="0069666C">
            <w:pPr>
              <w:rPr>
                <w:szCs w:val="22"/>
                <w:lang w:val="pt-PT"/>
              </w:rPr>
            </w:pPr>
            <w:r w:rsidRPr="00F03387">
              <w:rPr>
                <w:szCs w:val="22"/>
                <w:lang w:val="pt-PT"/>
              </w:rPr>
              <w:t>Desconhecida</w:t>
            </w:r>
          </w:p>
        </w:tc>
      </w:tr>
      <w:tr w:rsidR="00E902D2" w:rsidRPr="00F03387" w14:paraId="0ED06EA8" w14:textId="77777777" w:rsidTr="00811FE5">
        <w:trPr>
          <w:cantSplit/>
          <w:trHeight w:val="258"/>
        </w:trPr>
        <w:tc>
          <w:tcPr>
            <w:tcW w:w="1537" w:type="pct"/>
            <w:vMerge/>
          </w:tcPr>
          <w:p w14:paraId="4DA4BEE2" w14:textId="77777777" w:rsidR="00E902D2" w:rsidRPr="00F03387" w:rsidRDefault="00E902D2" w:rsidP="0069666C">
            <w:pPr>
              <w:pStyle w:val="TableText10"/>
              <w:rPr>
                <w:sz w:val="22"/>
                <w:szCs w:val="22"/>
                <w:lang w:val="pt-PT"/>
              </w:rPr>
            </w:pPr>
          </w:p>
        </w:tc>
        <w:tc>
          <w:tcPr>
            <w:tcW w:w="2289" w:type="pct"/>
          </w:tcPr>
          <w:p w14:paraId="443BD0BF"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Edema pulmonar agudo</w:t>
            </w:r>
          </w:p>
        </w:tc>
        <w:tc>
          <w:tcPr>
            <w:tcW w:w="1174" w:type="pct"/>
          </w:tcPr>
          <w:p w14:paraId="45C417C3" w14:textId="77777777" w:rsidR="00E902D2" w:rsidRPr="00F03387" w:rsidRDefault="00E902D2" w:rsidP="0069666C">
            <w:pPr>
              <w:rPr>
                <w:szCs w:val="22"/>
                <w:lang w:val="pt-PT"/>
              </w:rPr>
            </w:pPr>
            <w:r w:rsidRPr="00F03387">
              <w:rPr>
                <w:szCs w:val="22"/>
                <w:lang w:val="pt-PT"/>
              </w:rPr>
              <w:t>Desconhecida</w:t>
            </w:r>
          </w:p>
        </w:tc>
      </w:tr>
      <w:tr w:rsidR="00E902D2" w:rsidRPr="00F03387" w14:paraId="478F8B4A" w14:textId="77777777" w:rsidTr="00811FE5">
        <w:trPr>
          <w:cantSplit/>
          <w:trHeight w:val="128"/>
        </w:trPr>
        <w:tc>
          <w:tcPr>
            <w:tcW w:w="1537" w:type="pct"/>
            <w:vMerge/>
          </w:tcPr>
          <w:p w14:paraId="6D31DC33" w14:textId="77777777" w:rsidR="00E902D2" w:rsidRPr="00F03387" w:rsidRDefault="00E902D2" w:rsidP="0069666C">
            <w:pPr>
              <w:pStyle w:val="TableText10"/>
              <w:rPr>
                <w:sz w:val="22"/>
                <w:szCs w:val="22"/>
                <w:vertAlign w:val="superscript"/>
                <w:lang w:val="pt-PT"/>
              </w:rPr>
            </w:pPr>
          </w:p>
        </w:tc>
        <w:tc>
          <w:tcPr>
            <w:tcW w:w="2289" w:type="pct"/>
          </w:tcPr>
          <w:p w14:paraId="2CD98112"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Síndrome de dificuldade respiratória aguda</w:t>
            </w:r>
          </w:p>
        </w:tc>
        <w:tc>
          <w:tcPr>
            <w:tcW w:w="1174" w:type="pct"/>
          </w:tcPr>
          <w:p w14:paraId="2F3962C9" w14:textId="77777777" w:rsidR="00E902D2" w:rsidRPr="00F03387" w:rsidRDefault="00E902D2" w:rsidP="0069666C">
            <w:pPr>
              <w:rPr>
                <w:szCs w:val="22"/>
                <w:lang w:val="pt-PT"/>
              </w:rPr>
            </w:pPr>
            <w:r w:rsidRPr="00F03387">
              <w:rPr>
                <w:szCs w:val="22"/>
                <w:lang w:val="pt-PT"/>
              </w:rPr>
              <w:t>Desconhecida</w:t>
            </w:r>
          </w:p>
        </w:tc>
      </w:tr>
      <w:tr w:rsidR="00E902D2" w:rsidRPr="00F03387" w14:paraId="1CACC00B" w14:textId="77777777" w:rsidTr="00811FE5">
        <w:trPr>
          <w:cantSplit/>
          <w:trHeight w:val="127"/>
        </w:trPr>
        <w:tc>
          <w:tcPr>
            <w:tcW w:w="1537" w:type="pct"/>
            <w:vMerge/>
          </w:tcPr>
          <w:p w14:paraId="68DF80A7" w14:textId="77777777" w:rsidR="00E902D2" w:rsidRPr="00F03387" w:rsidRDefault="00E902D2" w:rsidP="0069666C">
            <w:pPr>
              <w:pStyle w:val="TableText10"/>
              <w:rPr>
                <w:sz w:val="22"/>
                <w:szCs w:val="22"/>
                <w:vertAlign w:val="superscript"/>
                <w:lang w:val="pt-PT"/>
              </w:rPr>
            </w:pPr>
          </w:p>
        </w:tc>
        <w:tc>
          <w:tcPr>
            <w:tcW w:w="2289" w:type="pct"/>
          </w:tcPr>
          <w:p w14:paraId="615780A6"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Broncospasmo</w:t>
            </w:r>
          </w:p>
        </w:tc>
        <w:tc>
          <w:tcPr>
            <w:tcW w:w="1174" w:type="pct"/>
          </w:tcPr>
          <w:p w14:paraId="74EF556A" w14:textId="77777777" w:rsidR="00E902D2" w:rsidRPr="00F03387" w:rsidRDefault="00E902D2" w:rsidP="0069666C">
            <w:pPr>
              <w:rPr>
                <w:szCs w:val="22"/>
                <w:lang w:val="pt-PT"/>
              </w:rPr>
            </w:pPr>
            <w:r w:rsidRPr="00F03387">
              <w:rPr>
                <w:szCs w:val="22"/>
                <w:lang w:val="pt-PT"/>
              </w:rPr>
              <w:t>Desconhecida</w:t>
            </w:r>
          </w:p>
        </w:tc>
      </w:tr>
      <w:tr w:rsidR="00E902D2" w:rsidRPr="00F03387" w14:paraId="2FADB79C" w14:textId="77777777" w:rsidTr="00811FE5">
        <w:trPr>
          <w:cantSplit/>
          <w:trHeight w:val="258"/>
        </w:trPr>
        <w:tc>
          <w:tcPr>
            <w:tcW w:w="1537" w:type="pct"/>
            <w:vMerge/>
          </w:tcPr>
          <w:p w14:paraId="2A501547" w14:textId="77777777" w:rsidR="00E902D2" w:rsidRPr="00F03387" w:rsidRDefault="00E902D2" w:rsidP="0069666C">
            <w:pPr>
              <w:pStyle w:val="TableText10"/>
              <w:rPr>
                <w:sz w:val="22"/>
                <w:szCs w:val="22"/>
                <w:lang w:val="pt-PT"/>
              </w:rPr>
            </w:pPr>
          </w:p>
        </w:tc>
        <w:tc>
          <w:tcPr>
            <w:tcW w:w="2289" w:type="pct"/>
          </w:tcPr>
          <w:p w14:paraId="5D4D0FDF"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Hipóxia</w:t>
            </w:r>
          </w:p>
        </w:tc>
        <w:tc>
          <w:tcPr>
            <w:tcW w:w="1174" w:type="pct"/>
          </w:tcPr>
          <w:p w14:paraId="7066B7FF" w14:textId="77777777" w:rsidR="00E902D2" w:rsidRPr="00F03387" w:rsidRDefault="00E902D2" w:rsidP="0069666C">
            <w:pPr>
              <w:rPr>
                <w:szCs w:val="22"/>
                <w:lang w:val="pt-PT"/>
              </w:rPr>
            </w:pPr>
            <w:r w:rsidRPr="00F03387">
              <w:rPr>
                <w:szCs w:val="22"/>
                <w:lang w:val="pt-PT"/>
              </w:rPr>
              <w:t>Desconhecida</w:t>
            </w:r>
          </w:p>
        </w:tc>
      </w:tr>
      <w:tr w:rsidR="00E902D2" w:rsidRPr="00F03387" w14:paraId="3C70C7A3" w14:textId="77777777" w:rsidTr="00811FE5">
        <w:trPr>
          <w:cantSplit/>
          <w:trHeight w:val="120"/>
        </w:trPr>
        <w:tc>
          <w:tcPr>
            <w:tcW w:w="1537" w:type="pct"/>
            <w:vMerge/>
          </w:tcPr>
          <w:p w14:paraId="3669ACD2" w14:textId="77777777" w:rsidR="00E902D2" w:rsidRPr="00F03387" w:rsidRDefault="00E902D2" w:rsidP="0069666C">
            <w:pPr>
              <w:pStyle w:val="TableText10"/>
              <w:rPr>
                <w:sz w:val="22"/>
                <w:szCs w:val="22"/>
                <w:lang w:val="pt-PT"/>
              </w:rPr>
            </w:pPr>
          </w:p>
        </w:tc>
        <w:tc>
          <w:tcPr>
            <w:tcW w:w="2289" w:type="pct"/>
          </w:tcPr>
          <w:p w14:paraId="0F17C344" w14:textId="77777777" w:rsidR="00E902D2" w:rsidRPr="00F03387" w:rsidRDefault="00E902D2" w:rsidP="0069666C">
            <w:pPr>
              <w:pStyle w:val="TableText10"/>
              <w:rPr>
                <w:sz w:val="22"/>
                <w:szCs w:val="22"/>
                <w:lang w:val="pt-PT"/>
              </w:rPr>
            </w:pPr>
            <w:r w:rsidRPr="00F03387">
              <w:rPr>
                <w:sz w:val="22"/>
                <w:szCs w:val="22"/>
                <w:vertAlign w:val="superscript"/>
                <w:lang w:val="pt-PT"/>
              </w:rPr>
              <w:t>+</w:t>
            </w:r>
            <w:r w:rsidRPr="00F03387">
              <w:rPr>
                <w:sz w:val="22"/>
                <w:szCs w:val="22"/>
                <w:lang w:val="pt-PT"/>
              </w:rPr>
              <w:t>Saturação de oxigénio diminuída</w:t>
            </w:r>
          </w:p>
        </w:tc>
        <w:tc>
          <w:tcPr>
            <w:tcW w:w="1174" w:type="pct"/>
          </w:tcPr>
          <w:p w14:paraId="1DAACC6A" w14:textId="77777777" w:rsidR="00E902D2" w:rsidRPr="00F03387" w:rsidRDefault="00E902D2" w:rsidP="0069666C">
            <w:pPr>
              <w:rPr>
                <w:szCs w:val="22"/>
                <w:lang w:val="pt-PT"/>
              </w:rPr>
            </w:pPr>
            <w:r w:rsidRPr="00F03387">
              <w:rPr>
                <w:szCs w:val="22"/>
                <w:lang w:val="pt-PT"/>
              </w:rPr>
              <w:t>Desconhecida</w:t>
            </w:r>
          </w:p>
        </w:tc>
      </w:tr>
      <w:tr w:rsidR="00E902D2" w:rsidRPr="00F03387" w14:paraId="29052313" w14:textId="77777777" w:rsidTr="00811FE5">
        <w:trPr>
          <w:cantSplit/>
          <w:trHeight w:val="120"/>
        </w:trPr>
        <w:tc>
          <w:tcPr>
            <w:tcW w:w="1537" w:type="pct"/>
            <w:vMerge/>
          </w:tcPr>
          <w:p w14:paraId="4DA79CD8" w14:textId="77777777" w:rsidR="00E902D2" w:rsidRPr="00F03387" w:rsidRDefault="00E902D2" w:rsidP="0069666C">
            <w:pPr>
              <w:pStyle w:val="TableText10"/>
              <w:rPr>
                <w:sz w:val="22"/>
                <w:szCs w:val="22"/>
                <w:lang w:val="pt-PT"/>
              </w:rPr>
            </w:pPr>
          </w:p>
        </w:tc>
        <w:tc>
          <w:tcPr>
            <w:tcW w:w="2289" w:type="pct"/>
          </w:tcPr>
          <w:p w14:paraId="3238E223" w14:textId="77777777" w:rsidR="00E902D2" w:rsidRPr="00F03387" w:rsidRDefault="00E902D2" w:rsidP="0069666C">
            <w:pPr>
              <w:pStyle w:val="TableText10"/>
              <w:rPr>
                <w:sz w:val="22"/>
                <w:szCs w:val="22"/>
                <w:lang w:val="pt-PT"/>
              </w:rPr>
            </w:pPr>
            <w:r w:rsidRPr="00F03387">
              <w:rPr>
                <w:sz w:val="22"/>
                <w:szCs w:val="22"/>
                <w:lang w:val="pt-PT"/>
              </w:rPr>
              <w:t>Edema laríngeo</w:t>
            </w:r>
          </w:p>
        </w:tc>
        <w:tc>
          <w:tcPr>
            <w:tcW w:w="1174" w:type="pct"/>
          </w:tcPr>
          <w:p w14:paraId="4B48201F" w14:textId="77777777" w:rsidR="00E902D2" w:rsidRPr="00F03387" w:rsidRDefault="00E902D2" w:rsidP="0069666C">
            <w:pPr>
              <w:rPr>
                <w:szCs w:val="22"/>
                <w:lang w:val="pt-PT"/>
              </w:rPr>
            </w:pPr>
            <w:r w:rsidRPr="00F03387">
              <w:rPr>
                <w:szCs w:val="22"/>
                <w:lang w:val="pt-PT"/>
              </w:rPr>
              <w:t>Desconhecida</w:t>
            </w:r>
          </w:p>
        </w:tc>
      </w:tr>
      <w:tr w:rsidR="00E902D2" w:rsidRPr="00F03387" w14:paraId="6C92BF7B" w14:textId="77777777" w:rsidTr="00811FE5">
        <w:trPr>
          <w:cantSplit/>
          <w:trHeight w:val="127"/>
        </w:trPr>
        <w:tc>
          <w:tcPr>
            <w:tcW w:w="1537" w:type="pct"/>
            <w:vMerge/>
          </w:tcPr>
          <w:p w14:paraId="451F5343" w14:textId="77777777" w:rsidR="00E902D2" w:rsidRPr="00F03387" w:rsidRDefault="00E902D2" w:rsidP="0069666C">
            <w:pPr>
              <w:pStyle w:val="TableText10"/>
              <w:rPr>
                <w:sz w:val="22"/>
                <w:szCs w:val="22"/>
                <w:lang w:val="pt-PT"/>
              </w:rPr>
            </w:pPr>
          </w:p>
        </w:tc>
        <w:tc>
          <w:tcPr>
            <w:tcW w:w="2289" w:type="pct"/>
          </w:tcPr>
          <w:p w14:paraId="5DCA167E" w14:textId="77777777" w:rsidR="00E902D2" w:rsidRPr="00F03387" w:rsidRDefault="00E902D2" w:rsidP="0069666C">
            <w:pPr>
              <w:pStyle w:val="TableText10"/>
              <w:rPr>
                <w:sz w:val="22"/>
                <w:szCs w:val="22"/>
                <w:lang w:val="pt-PT"/>
              </w:rPr>
            </w:pPr>
            <w:r w:rsidRPr="00F03387">
              <w:rPr>
                <w:sz w:val="22"/>
                <w:szCs w:val="22"/>
                <w:lang w:val="pt-PT"/>
              </w:rPr>
              <w:t>Ortopneia</w:t>
            </w:r>
          </w:p>
        </w:tc>
        <w:tc>
          <w:tcPr>
            <w:tcW w:w="1174" w:type="pct"/>
          </w:tcPr>
          <w:p w14:paraId="2CCDC1DB" w14:textId="77777777" w:rsidR="00E902D2" w:rsidRPr="00F03387" w:rsidRDefault="00E902D2" w:rsidP="0069666C">
            <w:pPr>
              <w:rPr>
                <w:szCs w:val="22"/>
                <w:lang w:val="pt-PT"/>
              </w:rPr>
            </w:pPr>
            <w:r w:rsidRPr="00F03387">
              <w:rPr>
                <w:szCs w:val="22"/>
                <w:lang w:val="pt-PT"/>
              </w:rPr>
              <w:t>Desconhecida</w:t>
            </w:r>
          </w:p>
        </w:tc>
      </w:tr>
      <w:tr w:rsidR="00E902D2" w:rsidRPr="00F03387" w14:paraId="7C0D40F3" w14:textId="77777777" w:rsidTr="00811FE5">
        <w:trPr>
          <w:cantSplit/>
          <w:trHeight w:val="120"/>
        </w:trPr>
        <w:tc>
          <w:tcPr>
            <w:tcW w:w="1537" w:type="pct"/>
            <w:vMerge/>
          </w:tcPr>
          <w:p w14:paraId="54C8B21E" w14:textId="77777777" w:rsidR="00E902D2" w:rsidRPr="00F03387" w:rsidRDefault="00E902D2" w:rsidP="0069666C">
            <w:pPr>
              <w:pStyle w:val="TableText10"/>
              <w:rPr>
                <w:sz w:val="22"/>
                <w:szCs w:val="22"/>
                <w:lang w:val="pt-PT"/>
              </w:rPr>
            </w:pPr>
          </w:p>
        </w:tc>
        <w:tc>
          <w:tcPr>
            <w:tcW w:w="2289" w:type="pct"/>
          </w:tcPr>
          <w:p w14:paraId="3265FA0C" w14:textId="77777777" w:rsidR="00E902D2" w:rsidRPr="00F03387" w:rsidRDefault="00E902D2" w:rsidP="0069666C">
            <w:pPr>
              <w:pStyle w:val="TableText10"/>
              <w:rPr>
                <w:sz w:val="22"/>
                <w:szCs w:val="22"/>
                <w:lang w:val="pt-PT"/>
              </w:rPr>
            </w:pPr>
            <w:r w:rsidRPr="00F03387">
              <w:rPr>
                <w:sz w:val="22"/>
                <w:szCs w:val="22"/>
                <w:lang w:val="pt-PT"/>
              </w:rPr>
              <w:t>Edema pulmonar</w:t>
            </w:r>
          </w:p>
        </w:tc>
        <w:tc>
          <w:tcPr>
            <w:tcW w:w="1174" w:type="pct"/>
          </w:tcPr>
          <w:p w14:paraId="0D366D56"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3CCCCAC9" w14:textId="77777777" w:rsidTr="00811FE5">
        <w:trPr>
          <w:cantSplit/>
          <w:trHeight w:val="120"/>
        </w:trPr>
        <w:tc>
          <w:tcPr>
            <w:tcW w:w="1537" w:type="pct"/>
            <w:vMerge/>
          </w:tcPr>
          <w:p w14:paraId="238199C6" w14:textId="77777777" w:rsidR="00E902D2" w:rsidRPr="00F03387" w:rsidRDefault="00E902D2" w:rsidP="0069666C">
            <w:pPr>
              <w:pStyle w:val="TableText10"/>
              <w:rPr>
                <w:sz w:val="22"/>
                <w:szCs w:val="22"/>
                <w:lang w:val="pt-PT"/>
              </w:rPr>
            </w:pPr>
          </w:p>
        </w:tc>
        <w:tc>
          <w:tcPr>
            <w:tcW w:w="2289" w:type="pct"/>
          </w:tcPr>
          <w:p w14:paraId="3DF4FF32" w14:textId="77777777" w:rsidR="00E902D2" w:rsidRPr="00F03387" w:rsidRDefault="00E902D2" w:rsidP="0069666C">
            <w:pPr>
              <w:pStyle w:val="TableText10"/>
              <w:rPr>
                <w:sz w:val="22"/>
                <w:szCs w:val="22"/>
                <w:lang w:val="pt-PT"/>
              </w:rPr>
            </w:pPr>
            <w:r w:rsidRPr="00F03387">
              <w:rPr>
                <w:sz w:val="22"/>
                <w:szCs w:val="22"/>
                <w:lang w:val="pt-PT"/>
              </w:rPr>
              <w:t>Doença pulmonar intersticial</w:t>
            </w:r>
          </w:p>
        </w:tc>
        <w:tc>
          <w:tcPr>
            <w:tcW w:w="1174" w:type="pct"/>
          </w:tcPr>
          <w:p w14:paraId="7AEEF8D4"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5853CCEC" w14:textId="77777777" w:rsidTr="00811FE5">
        <w:trPr>
          <w:cantSplit/>
          <w:trHeight w:val="120"/>
        </w:trPr>
        <w:tc>
          <w:tcPr>
            <w:tcW w:w="1537" w:type="pct"/>
            <w:vMerge w:val="restart"/>
          </w:tcPr>
          <w:p w14:paraId="178C5EE8" w14:textId="77777777" w:rsidR="00E902D2" w:rsidRPr="00F03387" w:rsidRDefault="00E902D2" w:rsidP="0010587F">
            <w:pPr>
              <w:pStyle w:val="TableText10"/>
              <w:rPr>
                <w:sz w:val="22"/>
                <w:szCs w:val="22"/>
                <w:lang w:val="pt-PT"/>
              </w:rPr>
            </w:pPr>
            <w:r w:rsidRPr="00F03387">
              <w:rPr>
                <w:sz w:val="22"/>
                <w:szCs w:val="22"/>
                <w:lang w:val="pt-PT"/>
              </w:rPr>
              <w:lastRenderedPageBreak/>
              <w:t>Doenças gastrointestinais</w:t>
            </w:r>
          </w:p>
        </w:tc>
        <w:tc>
          <w:tcPr>
            <w:tcW w:w="2289" w:type="pct"/>
          </w:tcPr>
          <w:p w14:paraId="7F21B49B" w14:textId="77777777" w:rsidR="00E902D2" w:rsidRPr="00F03387" w:rsidRDefault="00E902D2" w:rsidP="0069666C">
            <w:pPr>
              <w:pStyle w:val="TableText10"/>
              <w:keepNext/>
              <w:keepLines/>
              <w:rPr>
                <w:sz w:val="22"/>
                <w:szCs w:val="22"/>
                <w:lang w:val="pt-PT"/>
              </w:rPr>
            </w:pPr>
            <w:r w:rsidRPr="00F03387">
              <w:rPr>
                <w:sz w:val="22"/>
                <w:szCs w:val="22"/>
                <w:lang w:val="pt-PT"/>
              </w:rPr>
              <w:t>Diarreia</w:t>
            </w:r>
          </w:p>
        </w:tc>
        <w:tc>
          <w:tcPr>
            <w:tcW w:w="1174" w:type="pct"/>
          </w:tcPr>
          <w:p w14:paraId="4B1AA5B4"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1E6CD6AC" w14:textId="77777777" w:rsidTr="00811FE5">
        <w:trPr>
          <w:cantSplit/>
          <w:trHeight w:val="120"/>
        </w:trPr>
        <w:tc>
          <w:tcPr>
            <w:tcW w:w="1537" w:type="pct"/>
            <w:vMerge/>
          </w:tcPr>
          <w:p w14:paraId="21E94E1B" w14:textId="77777777" w:rsidR="00E902D2" w:rsidRPr="00F03387" w:rsidRDefault="00E902D2" w:rsidP="0069666C">
            <w:pPr>
              <w:pStyle w:val="TableText10"/>
              <w:keepNext/>
              <w:keepLines/>
              <w:rPr>
                <w:sz w:val="22"/>
                <w:szCs w:val="22"/>
                <w:lang w:val="pt-PT"/>
              </w:rPr>
            </w:pPr>
          </w:p>
        </w:tc>
        <w:tc>
          <w:tcPr>
            <w:tcW w:w="2289" w:type="pct"/>
          </w:tcPr>
          <w:p w14:paraId="0E662985" w14:textId="77777777" w:rsidR="00E902D2" w:rsidRPr="00F03387" w:rsidRDefault="00E902D2" w:rsidP="0069666C">
            <w:pPr>
              <w:pStyle w:val="TableText10"/>
              <w:keepNext/>
              <w:keepLines/>
              <w:rPr>
                <w:sz w:val="22"/>
                <w:szCs w:val="22"/>
                <w:lang w:val="pt-PT"/>
              </w:rPr>
            </w:pPr>
            <w:r w:rsidRPr="00F03387">
              <w:rPr>
                <w:sz w:val="22"/>
                <w:szCs w:val="22"/>
                <w:lang w:val="pt-PT"/>
              </w:rPr>
              <w:t>Vómitos</w:t>
            </w:r>
          </w:p>
        </w:tc>
        <w:tc>
          <w:tcPr>
            <w:tcW w:w="1174" w:type="pct"/>
          </w:tcPr>
          <w:p w14:paraId="00538047"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44B58116" w14:textId="77777777" w:rsidTr="00811FE5">
        <w:trPr>
          <w:cantSplit/>
          <w:trHeight w:val="120"/>
        </w:trPr>
        <w:tc>
          <w:tcPr>
            <w:tcW w:w="1537" w:type="pct"/>
            <w:vMerge/>
          </w:tcPr>
          <w:p w14:paraId="507444C6" w14:textId="77777777" w:rsidR="00E902D2" w:rsidRPr="00F03387" w:rsidRDefault="00E902D2" w:rsidP="0069666C">
            <w:pPr>
              <w:pStyle w:val="TableText10"/>
              <w:keepNext/>
              <w:keepLines/>
              <w:rPr>
                <w:sz w:val="22"/>
                <w:szCs w:val="22"/>
                <w:lang w:val="pt-PT"/>
              </w:rPr>
            </w:pPr>
          </w:p>
        </w:tc>
        <w:tc>
          <w:tcPr>
            <w:tcW w:w="2289" w:type="pct"/>
          </w:tcPr>
          <w:p w14:paraId="177F4250" w14:textId="77777777" w:rsidR="00E902D2" w:rsidRPr="00F03387" w:rsidRDefault="00E902D2" w:rsidP="0069666C">
            <w:pPr>
              <w:pStyle w:val="TableText10"/>
              <w:keepNext/>
              <w:keepLines/>
              <w:rPr>
                <w:sz w:val="22"/>
                <w:szCs w:val="22"/>
                <w:lang w:val="pt-PT"/>
              </w:rPr>
            </w:pPr>
            <w:r w:rsidRPr="00F03387">
              <w:rPr>
                <w:sz w:val="22"/>
                <w:szCs w:val="22"/>
                <w:lang w:val="pt-PT"/>
              </w:rPr>
              <w:t>Náuseas</w:t>
            </w:r>
          </w:p>
        </w:tc>
        <w:tc>
          <w:tcPr>
            <w:tcW w:w="1174" w:type="pct"/>
          </w:tcPr>
          <w:p w14:paraId="081FBD80"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24C66516" w14:textId="77777777" w:rsidTr="00811FE5">
        <w:trPr>
          <w:cantSplit/>
          <w:trHeight w:val="120"/>
        </w:trPr>
        <w:tc>
          <w:tcPr>
            <w:tcW w:w="1537" w:type="pct"/>
            <w:vMerge/>
          </w:tcPr>
          <w:p w14:paraId="0225FB91" w14:textId="77777777" w:rsidR="00E902D2" w:rsidRPr="00F03387" w:rsidRDefault="00E902D2" w:rsidP="0069666C">
            <w:pPr>
              <w:pStyle w:val="TableText10"/>
              <w:keepNext/>
              <w:keepLines/>
              <w:rPr>
                <w:sz w:val="22"/>
                <w:szCs w:val="22"/>
                <w:lang w:val="pt-PT"/>
              </w:rPr>
            </w:pPr>
          </w:p>
        </w:tc>
        <w:tc>
          <w:tcPr>
            <w:tcW w:w="2289" w:type="pct"/>
          </w:tcPr>
          <w:p w14:paraId="0630A399" w14:textId="77777777" w:rsidR="00E902D2" w:rsidRPr="00F03387" w:rsidRDefault="00E902D2" w:rsidP="0069666C">
            <w:pPr>
              <w:pStyle w:val="TableText10"/>
              <w:keepNext/>
              <w:keepLines/>
              <w:rPr>
                <w:sz w:val="22"/>
                <w:szCs w:val="22"/>
                <w:lang w:val="pt-PT"/>
              </w:rPr>
            </w:pPr>
            <w:r w:rsidRPr="00F03387">
              <w:rPr>
                <w:sz w:val="22"/>
                <w:szCs w:val="22"/>
                <w:vertAlign w:val="superscript"/>
                <w:lang w:val="pt-PT"/>
              </w:rPr>
              <w:t>1</w:t>
            </w:r>
            <w:r w:rsidRPr="00F03387">
              <w:rPr>
                <w:sz w:val="22"/>
                <w:szCs w:val="22"/>
                <w:lang w:val="pt-PT"/>
              </w:rPr>
              <w:t>Tumefação labial</w:t>
            </w:r>
          </w:p>
        </w:tc>
        <w:tc>
          <w:tcPr>
            <w:tcW w:w="1174" w:type="pct"/>
          </w:tcPr>
          <w:p w14:paraId="1300E7B9" w14:textId="77777777" w:rsidR="00E902D2" w:rsidRPr="00F03387" w:rsidRDefault="00E902D2" w:rsidP="0069666C">
            <w:pPr>
              <w:pStyle w:val="TableText10"/>
              <w:keepNext/>
              <w:keepLines/>
              <w:rPr>
                <w:sz w:val="22"/>
                <w:szCs w:val="22"/>
                <w:lang w:val="pt-PT"/>
              </w:rPr>
            </w:pPr>
            <w:r w:rsidRPr="00F03387">
              <w:rPr>
                <w:sz w:val="22"/>
                <w:szCs w:val="22"/>
                <w:lang w:val="pt-PT"/>
              </w:rPr>
              <w:t xml:space="preserve">Muito frequente </w:t>
            </w:r>
          </w:p>
        </w:tc>
      </w:tr>
      <w:tr w:rsidR="00E902D2" w:rsidRPr="00F03387" w14:paraId="3AF6C3A9" w14:textId="77777777" w:rsidTr="00811FE5">
        <w:trPr>
          <w:cantSplit/>
          <w:trHeight w:val="120"/>
        </w:trPr>
        <w:tc>
          <w:tcPr>
            <w:tcW w:w="1537" w:type="pct"/>
            <w:vMerge/>
          </w:tcPr>
          <w:p w14:paraId="6A20D31F" w14:textId="77777777" w:rsidR="00E902D2" w:rsidRPr="00F03387" w:rsidRDefault="00E902D2" w:rsidP="0069666C">
            <w:pPr>
              <w:pStyle w:val="TableText10"/>
              <w:keepNext/>
              <w:keepLines/>
              <w:rPr>
                <w:sz w:val="22"/>
                <w:szCs w:val="22"/>
                <w:lang w:val="pt-PT"/>
              </w:rPr>
            </w:pPr>
          </w:p>
        </w:tc>
        <w:tc>
          <w:tcPr>
            <w:tcW w:w="2289" w:type="pct"/>
          </w:tcPr>
          <w:p w14:paraId="08503175" w14:textId="77777777" w:rsidR="00E902D2" w:rsidRPr="00F03387" w:rsidRDefault="00E902D2" w:rsidP="0069666C">
            <w:pPr>
              <w:pStyle w:val="TableText10"/>
              <w:keepNext/>
              <w:keepLines/>
              <w:rPr>
                <w:sz w:val="22"/>
                <w:szCs w:val="22"/>
                <w:lang w:val="pt-PT"/>
              </w:rPr>
            </w:pPr>
            <w:r w:rsidRPr="00F03387">
              <w:rPr>
                <w:sz w:val="22"/>
                <w:szCs w:val="22"/>
                <w:lang w:val="pt-PT"/>
              </w:rPr>
              <w:t>Dor abdominal</w:t>
            </w:r>
          </w:p>
        </w:tc>
        <w:tc>
          <w:tcPr>
            <w:tcW w:w="1174" w:type="pct"/>
          </w:tcPr>
          <w:p w14:paraId="07860191"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1918B9A4" w14:textId="77777777" w:rsidTr="00811FE5">
        <w:trPr>
          <w:cantSplit/>
          <w:trHeight w:val="120"/>
        </w:trPr>
        <w:tc>
          <w:tcPr>
            <w:tcW w:w="1537" w:type="pct"/>
            <w:vMerge/>
          </w:tcPr>
          <w:p w14:paraId="27BCF5C6" w14:textId="77777777" w:rsidR="00E902D2" w:rsidRPr="00F03387" w:rsidRDefault="00E902D2" w:rsidP="0069666C">
            <w:pPr>
              <w:pStyle w:val="TableText10"/>
              <w:keepNext/>
              <w:keepLines/>
              <w:rPr>
                <w:sz w:val="22"/>
                <w:szCs w:val="22"/>
                <w:lang w:val="pt-PT"/>
              </w:rPr>
            </w:pPr>
          </w:p>
        </w:tc>
        <w:tc>
          <w:tcPr>
            <w:tcW w:w="2289" w:type="pct"/>
          </w:tcPr>
          <w:p w14:paraId="172D7C6E" w14:textId="77777777" w:rsidR="00E902D2" w:rsidRPr="00F03387" w:rsidRDefault="00E902D2" w:rsidP="0069666C">
            <w:pPr>
              <w:keepNext/>
              <w:keepLines/>
              <w:rPr>
                <w:szCs w:val="22"/>
                <w:lang w:val="pt-PT"/>
              </w:rPr>
            </w:pPr>
            <w:r w:rsidRPr="00F03387">
              <w:rPr>
                <w:szCs w:val="22"/>
                <w:lang w:val="pt-PT"/>
              </w:rPr>
              <w:t>Dispepsia</w:t>
            </w:r>
          </w:p>
        </w:tc>
        <w:tc>
          <w:tcPr>
            <w:tcW w:w="1174" w:type="pct"/>
          </w:tcPr>
          <w:p w14:paraId="470B5716"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13EEAC2C" w14:textId="77777777" w:rsidTr="00811FE5">
        <w:trPr>
          <w:cantSplit/>
          <w:trHeight w:val="127"/>
        </w:trPr>
        <w:tc>
          <w:tcPr>
            <w:tcW w:w="1537" w:type="pct"/>
            <w:vMerge/>
          </w:tcPr>
          <w:p w14:paraId="64968977" w14:textId="77777777" w:rsidR="00E902D2" w:rsidRPr="00F03387" w:rsidRDefault="00E902D2" w:rsidP="0069666C">
            <w:pPr>
              <w:pStyle w:val="TableText10"/>
              <w:rPr>
                <w:sz w:val="22"/>
                <w:szCs w:val="22"/>
                <w:lang w:val="pt-PT"/>
              </w:rPr>
            </w:pPr>
          </w:p>
        </w:tc>
        <w:tc>
          <w:tcPr>
            <w:tcW w:w="2289" w:type="pct"/>
          </w:tcPr>
          <w:p w14:paraId="7E247F9B" w14:textId="77777777" w:rsidR="00E902D2" w:rsidRPr="00F03387" w:rsidRDefault="00E902D2" w:rsidP="0069666C">
            <w:pPr>
              <w:rPr>
                <w:szCs w:val="22"/>
                <w:lang w:val="pt-PT"/>
              </w:rPr>
            </w:pPr>
            <w:r w:rsidRPr="00F03387">
              <w:rPr>
                <w:szCs w:val="22"/>
                <w:lang w:val="pt-PT"/>
              </w:rPr>
              <w:t>Obstipação</w:t>
            </w:r>
          </w:p>
        </w:tc>
        <w:tc>
          <w:tcPr>
            <w:tcW w:w="1174" w:type="pct"/>
          </w:tcPr>
          <w:p w14:paraId="5940544B" w14:textId="77777777" w:rsidR="00E902D2" w:rsidRPr="00F03387" w:rsidRDefault="00E902D2" w:rsidP="0069666C">
            <w:pPr>
              <w:rPr>
                <w:szCs w:val="22"/>
                <w:lang w:val="pt-PT"/>
              </w:rPr>
            </w:pPr>
            <w:r w:rsidRPr="00F03387">
              <w:rPr>
                <w:szCs w:val="22"/>
                <w:lang w:val="pt-PT"/>
              </w:rPr>
              <w:t>Muito frequente</w:t>
            </w:r>
          </w:p>
        </w:tc>
      </w:tr>
      <w:tr w:rsidR="00E902D2" w:rsidRPr="00F03387" w14:paraId="4B8695CA" w14:textId="77777777" w:rsidTr="00811FE5">
        <w:trPr>
          <w:cantSplit/>
          <w:trHeight w:val="258"/>
        </w:trPr>
        <w:tc>
          <w:tcPr>
            <w:tcW w:w="1537" w:type="pct"/>
            <w:vMerge/>
          </w:tcPr>
          <w:p w14:paraId="464FCF2D" w14:textId="77777777" w:rsidR="00E902D2" w:rsidRPr="00F03387" w:rsidRDefault="00E902D2" w:rsidP="0069666C">
            <w:pPr>
              <w:pStyle w:val="TableText10"/>
              <w:rPr>
                <w:sz w:val="22"/>
                <w:szCs w:val="22"/>
                <w:lang w:val="pt-PT"/>
              </w:rPr>
            </w:pPr>
          </w:p>
        </w:tc>
        <w:tc>
          <w:tcPr>
            <w:tcW w:w="2289" w:type="pct"/>
          </w:tcPr>
          <w:p w14:paraId="7ECBDE37" w14:textId="77777777" w:rsidR="00E902D2" w:rsidRPr="00F03387" w:rsidRDefault="00E902D2" w:rsidP="0069666C">
            <w:pPr>
              <w:rPr>
                <w:szCs w:val="22"/>
                <w:lang w:val="pt-PT"/>
              </w:rPr>
            </w:pPr>
            <w:r w:rsidRPr="00F03387">
              <w:rPr>
                <w:szCs w:val="22"/>
                <w:lang w:val="pt-PT"/>
              </w:rPr>
              <w:t>Estomatite</w:t>
            </w:r>
          </w:p>
        </w:tc>
        <w:tc>
          <w:tcPr>
            <w:tcW w:w="1174" w:type="pct"/>
          </w:tcPr>
          <w:p w14:paraId="6E18E142" w14:textId="77777777" w:rsidR="00E902D2" w:rsidRPr="00F03387" w:rsidRDefault="00E902D2" w:rsidP="0069666C">
            <w:pPr>
              <w:rPr>
                <w:szCs w:val="22"/>
                <w:lang w:val="pt-PT"/>
              </w:rPr>
            </w:pPr>
            <w:r w:rsidRPr="00F03387">
              <w:rPr>
                <w:szCs w:val="22"/>
                <w:lang w:val="pt-PT"/>
              </w:rPr>
              <w:t>Muito frequente</w:t>
            </w:r>
          </w:p>
        </w:tc>
      </w:tr>
      <w:tr w:rsidR="00E902D2" w:rsidRPr="00F03387" w14:paraId="14A3D75F" w14:textId="77777777" w:rsidTr="00811FE5">
        <w:trPr>
          <w:cantSplit/>
          <w:trHeight w:val="258"/>
        </w:trPr>
        <w:tc>
          <w:tcPr>
            <w:tcW w:w="1537" w:type="pct"/>
            <w:vMerge/>
          </w:tcPr>
          <w:p w14:paraId="052D471F" w14:textId="77777777" w:rsidR="00E902D2" w:rsidRPr="00F03387" w:rsidRDefault="00E902D2" w:rsidP="0069666C">
            <w:pPr>
              <w:pStyle w:val="TableText10"/>
              <w:rPr>
                <w:sz w:val="22"/>
                <w:szCs w:val="22"/>
                <w:lang w:val="pt-PT"/>
              </w:rPr>
            </w:pPr>
          </w:p>
        </w:tc>
        <w:tc>
          <w:tcPr>
            <w:tcW w:w="2289" w:type="pct"/>
          </w:tcPr>
          <w:p w14:paraId="350E107B" w14:textId="77777777" w:rsidR="00E902D2" w:rsidRPr="00F03387" w:rsidRDefault="00E902D2" w:rsidP="0069666C">
            <w:pPr>
              <w:rPr>
                <w:szCs w:val="22"/>
                <w:lang w:val="pt-PT"/>
              </w:rPr>
            </w:pPr>
            <w:r w:rsidRPr="00F03387">
              <w:rPr>
                <w:szCs w:val="22"/>
                <w:lang w:val="pt-PT"/>
              </w:rPr>
              <w:t>Hemorroidas</w:t>
            </w:r>
          </w:p>
        </w:tc>
        <w:tc>
          <w:tcPr>
            <w:tcW w:w="1174" w:type="pct"/>
          </w:tcPr>
          <w:p w14:paraId="779B1C91" w14:textId="77777777" w:rsidR="00E902D2" w:rsidRPr="00F03387" w:rsidRDefault="00E902D2" w:rsidP="0069666C">
            <w:pPr>
              <w:rPr>
                <w:szCs w:val="22"/>
                <w:lang w:val="pt-PT"/>
              </w:rPr>
            </w:pPr>
            <w:r w:rsidRPr="00F03387">
              <w:rPr>
                <w:szCs w:val="22"/>
                <w:lang w:val="pt-PT"/>
              </w:rPr>
              <w:t>Frequente</w:t>
            </w:r>
          </w:p>
        </w:tc>
      </w:tr>
      <w:tr w:rsidR="00E902D2" w:rsidRPr="00F03387" w14:paraId="749FEDBF" w14:textId="77777777" w:rsidTr="00811FE5">
        <w:trPr>
          <w:cantSplit/>
          <w:trHeight w:val="258"/>
        </w:trPr>
        <w:tc>
          <w:tcPr>
            <w:tcW w:w="1537" w:type="pct"/>
            <w:vMerge/>
          </w:tcPr>
          <w:p w14:paraId="6C8A122E" w14:textId="77777777" w:rsidR="00E902D2" w:rsidRPr="00F03387" w:rsidRDefault="00E902D2" w:rsidP="0069666C">
            <w:pPr>
              <w:pStyle w:val="TableText10"/>
              <w:rPr>
                <w:sz w:val="22"/>
                <w:szCs w:val="22"/>
                <w:lang w:val="pt-PT"/>
              </w:rPr>
            </w:pPr>
          </w:p>
        </w:tc>
        <w:tc>
          <w:tcPr>
            <w:tcW w:w="2289" w:type="pct"/>
          </w:tcPr>
          <w:p w14:paraId="07E8512C" w14:textId="77777777" w:rsidR="00E902D2" w:rsidRPr="00F03387" w:rsidRDefault="00E902D2" w:rsidP="0069666C">
            <w:pPr>
              <w:rPr>
                <w:szCs w:val="22"/>
                <w:lang w:val="pt-PT"/>
              </w:rPr>
            </w:pPr>
            <w:r w:rsidRPr="00F03387">
              <w:rPr>
                <w:szCs w:val="22"/>
                <w:lang w:val="pt-PT"/>
              </w:rPr>
              <w:t>Boca seca</w:t>
            </w:r>
          </w:p>
        </w:tc>
        <w:tc>
          <w:tcPr>
            <w:tcW w:w="1174" w:type="pct"/>
          </w:tcPr>
          <w:p w14:paraId="767EAC2B" w14:textId="77777777" w:rsidR="00E902D2" w:rsidRPr="00F03387" w:rsidRDefault="00E902D2" w:rsidP="0069666C">
            <w:pPr>
              <w:rPr>
                <w:szCs w:val="22"/>
                <w:lang w:val="pt-PT"/>
              </w:rPr>
            </w:pPr>
            <w:r w:rsidRPr="00F03387">
              <w:rPr>
                <w:szCs w:val="22"/>
                <w:lang w:val="pt-PT"/>
              </w:rPr>
              <w:t>Frequente</w:t>
            </w:r>
          </w:p>
        </w:tc>
      </w:tr>
      <w:tr w:rsidR="00E902D2" w:rsidRPr="00F03387" w14:paraId="09B38FE4" w14:textId="77777777" w:rsidTr="00811FE5">
        <w:trPr>
          <w:cantSplit/>
          <w:trHeight w:val="128"/>
        </w:trPr>
        <w:tc>
          <w:tcPr>
            <w:tcW w:w="1537" w:type="pct"/>
            <w:vMerge w:val="restart"/>
          </w:tcPr>
          <w:p w14:paraId="3670A99B" w14:textId="77777777" w:rsidR="00E902D2" w:rsidRPr="00F03387" w:rsidRDefault="00E902D2" w:rsidP="0069666C">
            <w:pPr>
              <w:pStyle w:val="TableText10"/>
              <w:rPr>
                <w:sz w:val="22"/>
                <w:szCs w:val="22"/>
                <w:lang w:val="pt-PT"/>
              </w:rPr>
            </w:pPr>
            <w:r w:rsidRPr="00F03387">
              <w:rPr>
                <w:sz w:val="22"/>
                <w:szCs w:val="22"/>
                <w:lang w:val="pt-PT"/>
              </w:rPr>
              <w:t>Afeções hepatobiliares</w:t>
            </w:r>
          </w:p>
        </w:tc>
        <w:tc>
          <w:tcPr>
            <w:tcW w:w="2289" w:type="pct"/>
          </w:tcPr>
          <w:p w14:paraId="1B276478" w14:textId="77777777" w:rsidR="00E902D2" w:rsidRPr="00F03387" w:rsidRDefault="00E902D2" w:rsidP="0069666C">
            <w:pPr>
              <w:pStyle w:val="TableText10"/>
              <w:rPr>
                <w:sz w:val="22"/>
                <w:szCs w:val="22"/>
                <w:lang w:val="pt-PT"/>
              </w:rPr>
            </w:pPr>
            <w:r w:rsidRPr="00F03387">
              <w:rPr>
                <w:sz w:val="22"/>
                <w:szCs w:val="22"/>
                <w:lang w:val="pt-PT"/>
              </w:rPr>
              <w:t xml:space="preserve">Lesão hepatocelular </w:t>
            </w:r>
          </w:p>
        </w:tc>
        <w:tc>
          <w:tcPr>
            <w:tcW w:w="1174" w:type="pct"/>
          </w:tcPr>
          <w:p w14:paraId="51461C2B" w14:textId="77777777" w:rsidR="00E902D2" w:rsidRPr="00F03387" w:rsidRDefault="00E902D2" w:rsidP="0069666C">
            <w:pPr>
              <w:pStyle w:val="TableText10"/>
              <w:rPr>
                <w:sz w:val="22"/>
                <w:szCs w:val="22"/>
                <w:lang w:val="pt-PT"/>
              </w:rPr>
            </w:pPr>
            <w:r w:rsidRPr="00F03387">
              <w:rPr>
                <w:sz w:val="22"/>
                <w:szCs w:val="22"/>
                <w:lang w:val="pt-PT"/>
              </w:rPr>
              <w:t xml:space="preserve">Frequente </w:t>
            </w:r>
          </w:p>
        </w:tc>
      </w:tr>
      <w:tr w:rsidR="00E902D2" w:rsidRPr="00F03387" w14:paraId="6B7B9253" w14:textId="77777777" w:rsidTr="00811FE5">
        <w:trPr>
          <w:cantSplit/>
          <w:trHeight w:val="127"/>
        </w:trPr>
        <w:tc>
          <w:tcPr>
            <w:tcW w:w="1537" w:type="pct"/>
            <w:vMerge/>
          </w:tcPr>
          <w:p w14:paraId="48A3D161" w14:textId="77777777" w:rsidR="00E902D2" w:rsidRPr="00F03387" w:rsidRDefault="00E902D2" w:rsidP="0069666C">
            <w:pPr>
              <w:pStyle w:val="TableText10"/>
              <w:rPr>
                <w:sz w:val="22"/>
                <w:szCs w:val="22"/>
                <w:lang w:val="pt-PT"/>
              </w:rPr>
            </w:pPr>
          </w:p>
        </w:tc>
        <w:tc>
          <w:tcPr>
            <w:tcW w:w="2289" w:type="pct"/>
          </w:tcPr>
          <w:p w14:paraId="4FA44EE1" w14:textId="77777777" w:rsidR="00E902D2" w:rsidRPr="00F03387" w:rsidRDefault="00E902D2" w:rsidP="0069666C">
            <w:pPr>
              <w:rPr>
                <w:szCs w:val="22"/>
                <w:lang w:val="pt-PT"/>
              </w:rPr>
            </w:pPr>
            <w:r w:rsidRPr="00F03387">
              <w:rPr>
                <w:szCs w:val="22"/>
                <w:lang w:val="pt-PT"/>
              </w:rPr>
              <w:t>Hepatite</w:t>
            </w:r>
          </w:p>
        </w:tc>
        <w:tc>
          <w:tcPr>
            <w:tcW w:w="1174" w:type="pct"/>
          </w:tcPr>
          <w:p w14:paraId="6D72E301"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3E9CB1B1" w14:textId="77777777" w:rsidTr="00811FE5">
        <w:trPr>
          <w:cantSplit/>
          <w:trHeight w:val="258"/>
        </w:trPr>
        <w:tc>
          <w:tcPr>
            <w:tcW w:w="1537" w:type="pct"/>
            <w:vMerge/>
          </w:tcPr>
          <w:p w14:paraId="7EA968D1" w14:textId="77777777" w:rsidR="00E902D2" w:rsidRPr="00F03387" w:rsidRDefault="00E902D2" w:rsidP="0069666C">
            <w:pPr>
              <w:pStyle w:val="TableText10"/>
              <w:rPr>
                <w:sz w:val="22"/>
                <w:szCs w:val="22"/>
                <w:lang w:val="pt-PT"/>
              </w:rPr>
            </w:pPr>
          </w:p>
        </w:tc>
        <w:tc>
          <w:tcPr>
            <w:tcW w:w="2289" w:type="pct"/>
          </w:tcPr>
          <w:p w14:paraId="44272511" w14:textId="77777777" w:rsidR="00E902D2" w:rsidRPr="00F03387" w:rsidRDefault="00E902D2" w:rsidP="0069666C">
            <w:pPr>
              <w:pStyle w:val="TableText10"/>
              <w:rPr>
                <w:sz w:val="22"/>
                <w:szCs w:val="22"/>
                <w:lang w:val="pt-PT"/>
              </w:rPr>
            </w:pPr>
            <w:r w:rsidRPr="00F03387">
              <w:rPr>
                <w:sz w:val="22"/>
                <w:szCs w:val="22"/>
                <w:lang w:val="pt-PT"/>
              </w:rPr>
              <w:t>Hipersensibilidade dolorosa do fígado</w:t>
            </w:r>
          </w:p>
        </w:tc>
        <w:tc>
          <w:tcPr>
            <w:tcW w:w="1174" w:type="pct"/>
          </w:tcPr>
          <w:p w14:paraId="2CC5E2DB"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72403EEC" w14:textId="77777777" w:rsidTr="00811FE5">
        <w:trPr>
          <w:cantSplit/>
          <w:trHeight w:val="258"/>
        </w:trPr>
        <w:tc>
          <w:tcPr>
            <w:tcW w:w="1537" w:type="pct"/>
            <w:vMerge/>
          </w:tcPr>
          <w:p w14:paraId="1C59ADBE" w14:textId="77777777" w:rsidR="00E902D2" w:rsidRPr="00F03387" w:rsidRDefault="00E902D2" w:rsidP="0069666C">
            <w:pPr>
              <w:pStyle w:val="TableText10"/>
              <w:rPr>
                <w:sz w:val="22"/>
                <w:szCs w:val="22"/>
                <w:lang w:val="pt-PT"/>
              </w:rPr>
            </w:pPr>
          </w:p>
        </w:tc>
        <w:tc>
          <w:tcPr>
            <w:tcW w:w="2289" w:type="pct"/>
          </w:tcPr>
          <w:p w14:paraId="376B0EB7" w14:textId="77777777" w:rsidR="00E902D2" w:rsidRPr="00F03387" w:rsidRDefault="00E902D2" w:rsidP="0069666C">
            <w:pPr>
              <w:pStyle w:val="TableText10"/>
              <w:rPr>
                <w:sz w:val="22"/>
                <w:szCs w:val="22"/>
                <w:lang w:val="pt-PT"/>
              </w:rPr>
            </w:pPr>
            <w:r w:rsidRPr="00F03387">
              <w:rPr>
                <w:sz w:val="22"/>
                <w:szCs w:val="22"/>
                <w:lang w:val="pt-PT"/>
              </w:rPr>
              <w:t>Icterícia</w:t>
            </w:r>
          </w:p>
        </w:tc>
        <w:tc>
          <w:tcPr>
            <w:tcW w:w="1174" w:type="pct"/>
          </w:tcPr>
          <w:p w14:paraId="21206144" w14:textId="77777777" w:rsidR="00E902D2" w:rsidRPr="00F03387" w:rsidRDefault="00E902D2" w:rsidP="0069666C">
            <w:pPr>
              <w:pStyle w:val="TableText10"/>
              <w:rPr>
                <w:sz w:val="22"/>
                <w:szCs w:val="22"/>
                <w:lang w:val="pt-PT"/>
              </w:rPr>
            </w:pPr>
            <w:r w:rsidRPr="00F03387">
              <w:rPr>
                <w:sz w:val="22"/>
                <w:szCs w:val="22"/>
                <w:lang w:val="pt-PT"/>
              </w:rPr>
              <w:t>Rara</w:t>
            </w:r>
          </w:p>
        </w:tc>
      </w:tr>
      <w:tr w:rsidR="00E902D2" w:rsidRPr="00F03387" w14:paraId="767D4EA2" w14:textId="77777777" w:rsidTr="00811FE5">
        <w:trPr>
          <w:cantSplit/>
          <w:trHeight w:val="120"/>
        </w:trPr>
        <w:tc>
          <w:tcPr>
            <w:tcW w:w="1537" w:type="pct"/>
            <w:vMerge w:val="restart"/>
          </w:tcPr>
          <w:p w14:paraId="25BAE00B" w14:textId="77777777" w:rsidR="00E902D2" w:rsidRPr="00F03387" w:rsidRDefault="00E902D2" w:rsidP="0069666C">
            <w:pPr>
              <w:pStyle w:val="TableText10"/>
              <w:rPr>
                <w:sz w:val="22"/>
                <w:szCs w:val="22"/>
                <w:lang w:val="pt-PT"/>
              </w:rPr>
            </w:pPr>
            <w:r w:rsidRPr="00F03387">
              <w:rPr>
                <w:sz w:val="22"/>
                <w:szCs w:val="22"/>
                <w:lang w:val="pt-PT"/>
              </w:rPr>
              <w:t>Afeções dos tecidos cutâneos e subcutâneos</w:t>
            </w:r>
          </w:p>
        </w:tc>
        <w:tc>
          <w:tcPr>
            <w:tcW w:w="2289" w:type="pct"/>
          </w:tcPr>
          <w:p w14:paraId="0D31C6AA" w14:textId="77777777" w:rsidR="00E902D2" w:rsidRPr="00F03387" w:rsidRDefault="00E902D2" w:rsidP="0069666C">
            <w:pPr>
              <w:rPr>
                <w:szCs w:val="22"/>
                <w:lang w:val="pt-PT"/>
              </w:rPr>
            </w:pPr>
            <w:r w:rsidRPr="00F03387">
              <w:rPr>
                <w:szCs w:val="22"/>
                <w:lang w:val="pt-PT"/>
              </w:rPr>
              <w:t>Eritema</w:t>
            </w:r>
          </w:p>
        </w:tc>
        <w:tc>
          <w:tcPr>
            <w:tcW w:w="1174" w:type="pct"/>
          </w:tcPr>
          <w:p w14:paraId="499F11DE" w14:textId="77777777" w:rsidR="00E902D2" w:rsidRPr="00F03387" w:rsidRDefault="00E902D2" w:rsidP="0069666C">
            <w:pPr>
              <w:rPr>
                <w:szCs w:val="22"/>
                <w:lang w:val="pt-PT"/>
              </w:rPr>
            </w:pPr>
            <w:r w:rsidRPr="00F03387">
              <w:rPr>
                <w:szCs w:val="22"/>
                <w:lang w:val="pt-PT"/>
              </w:rPr>
              <w:t>Muito frequente</w:t>
            </w:r>
          </w:p>
        </w:tc>
      </w:tr>
      <w:tr w:rsidR="00E902D2" w:rsidRPr="00F03387" w14:paraId="4281903F" w14:textId="77777777" w:rsidTr="00811FE5">
        <w:trPr>
          <w:cantSplit/>
          <w:trHeight w:val="120"/>
        </w:trPr>
        <w:tc>
          <w:tcPr>
            <w:tcW w:w="1537" w:type="pct"/>
            <w:vMerge/>
          </w:tcPr>
          <w:p w14:paraId="403E86A7" w14:textId="77777777" w:rsidR="00E902D2" w:rsidRPr="00F03387" w:rsidRDefault="00E902D2" w:rsidP="0069666C">
            <w:pPr>
              <w:pStyle w:val="TableText10"/>
              <w:rPr>
                <w:sz w:val="22"/>
                <w:szCs w:val="22"/>
                <w:lang w:val="pt-PT"/>
              </w:rPr>
            </w:pPr>
          </w:p>
        </w:tc>
        <w:tc>
          <w:tcPr>
            <w:tcW w:w="2289" w:type="pct"/>
          </w:tcPr>
          <w:p w14:paraId="39C07A6D" w14:textId="77777777" w:rsidR="00E902D2" w:rsidRPr="00F03387" w:rsidRDefault="00E902D2" w:rsidP="0069666C">
            <w:pPr>
              <w:rPr>
                <w:szCs w:val="22"/>
                <w:lang w:val="pt-PT"/>
              </w:rPr>
            </w:pPr>
            <w:r w:rsidRPr="00F03387">
              <w:rPr>
                <w:szCs w:val="22"/>
                <w:lang w:val="pt-PT"/>
              </w:rPr>
              <w:t>Erupção cutânea</w:t>
            </w:r>
          </w:p>
        </w:tc>
        <w:tc>
          <w:tcPr>
            <w:tcW w:w="1174" w:type="pct"/>
          </w:tcPr>
          <w:p w14:paraId="2825858F" w14:textId="77777777" w:rsidR="00E902D2" w:rsidRPr="00F03387" w:rsidRDefault="00E902D2" w:rsidP="0069666C">
            <w:pPr>
              <w:rPr>
                <w:szCs w:val="22"/>
                <w:lang w:val="pt-PT"/>
              </w:rPr>
            </w:pPr>
            <w:r w:rsidRPr="00F03387">
              <w:rPr>
                <w:szCs w:val="22"/>
                <w:lang w:val="pt-PT"/>
              </w:rPr>
              <w:t>Muito frequente</w:t>
            </w:r>
          </w:p>
        </w:tc>
      </w:tr>
      <w:tr w:rsidR="00E902D2" w:rsidRPr="00F03387" w14:paraId="0B3E496C" w14:textId="77777777" w:rsidTr="00811FE5">
        <w:trPr>
          <w:cantSplit/>
          <w:trHeight w:val="127"/>
        </w:trPr>
        <w:tc>
          <w:tcPr>
            <w:tcW w:w="1537" w:type="pct"/>
            <w:vMerge/>
          </w:tcPr>
          <w:p w14:paraId="7F879DCB" w14:textId="77777777" w:rsidR="00E902D2" w:rsidRPr="00F03387" w:rsidRDefault="00E902D2" w:rsidP="0069666C">
            <w:pPr>
              <w:pStyle w:val="TableText10"/>
              <w:rPr>
                <w:sz w:val="22"/>
                <w:szCs w:val="22"/>
                <w:lang w:val="pt-PT"/>
              </w:rPr>
            </w:pPr>
          </w:p>
        </w:tc>
        <w:tc>
          <w:tcPr>
            <w:tcW w:w="2289" w:type="pct"/>
          </w:tcPr>
          <w:p w14:paraId="10BD7DF1" w14:textId="77777777" w:rsidR="00E902D2" w:rsidRPr="00F03387" w:rsidRDefault="00E902D2" w:rsidP="0069666C">
            <w:pPr>
              <w:rPr>
                <w:szCs w:val="22"/>
                <w:lang w:val="pt-PT"/>
              </w:rPr>
            </w:pPr>
            <w:r w:rsidRPr="00F03387">
              <w:rPr>
                <w:szCs w:val="22"/>
                <w:vertAlign w:val="superscript"/>
                <w:lang w:val="pt-PT"/>
              </w:rPr>
              <w:t>1</w:t>
            </w:r>
            <w:r w:rsidRPr="00F03387">
              <w:rPr>
                <w:szCs w:val="22"/>
                <w:lang w:val="pt-PT"/>
              </w:rPr>
              <w:t>Edema facial</w:t>
            </w:r>
          </w:p>
        </w:tc>
        <w:tc>
          <w:tcPr>
            <w:tcW w:w="1174" w:type="pct"/>
          </w:tcPr>
          <w:p w14:paraId="50955081" w14:textId="77777777" w:rsidR="00E902D2" w:rsidRPr="00F03387" w:rsidRDefault="00E902D2" w:rsidP="0069666C">
            <w:pPr>
              <w:rPr>
                <w:szCs w:val="22"/>
                <w:lang w:val="pt-PT"/>
              </w:rPr>
            </w:pPr>
            <w:r w:rsidRPr="00F03387">
              <w:rPr>
                <w:szCs w:val="22"/>
                <w:lang w:val="pt-PT"/>
              </w:rPr>
              <w:t>Muito frequente</w:t>
            </w:r>
          </w:p>
        </w:tc>
      </w:tr>
      <w:tr w:rsidR="00E902D2" w:rsidRPr="00F03387" w14:paraId="1DB8396B" w14:textId="77777777" w:rsidTr="00811FE5">
        <w:trPr>
          <w:cantSplit/>
          <w:trHeight w:val="120"/>
        </w:trPr>
        <w:tc>
          <w:tcPr>
            <w:tcW w:w="1537" w:type="pct"/>
            <w:vMerge/>
          </w:tcPr>
          <w:p w14:paraId="6F935E91" w14:textId="77777777" w:rsidR="00E902D2" w:rsidRPr="00F03387" w:rsidRDefault="00E902D2" w:rsidP="0069666C">
            <w:pPr>
              <w:pStyle w:val="TableText10"/>
              <w:rPr>
                <w:sz w:val="22"/>
                <w:szCs w:val="22"/>
                <w:lang w:val="pt-PT"/>
              </w:rPr>
            </w:pPr>
          </w:p>
        </w:tc>
        <w:tc>
          <w:tcPr>
            <w:tcW w:w="2289" w:type="pct"/>
          </w:tcPr>
          <w:p w14:paraId="039FD292" w14:textId="77777777" w:rsidR="00E902D2" w:rsidRPr="00F03387" w:rsidRDefault="00E902D2" w:rsidP="0069666C">
            <w:pPr>
              <w:pStyle w:val="TableText10"/>
              <w:rPr>
                <w:sz w:val="22"/>
                <w:szCs w:val="22"/>
                <w:lang w:val="pt-PT"/>
              </w:rPr>
            </w:pPr>
            <w:r w:rsidRPr="00F03387">
              <w:rPr>
                <w:sz w:val="22"/>
                <w:szCs w:val="22"/>
                <w:lang w:val="pt-PT"/>
              </w:rPr>
              <w:t>Alopecia</w:t>
            </w:r>
          </w:p>
        </w:tc>
        <w:tc>
          <w:tcPr>
            <w:tcW w:w="1174" w:type="pct"/>
          </w:tcPr>
          <w:p w14:paraId="255DE21D" w14:textId="77777777" w:rsidR="00E902D2" w:rsidRPr="00F03387" w:rsidRDefault="00E902D2" w:rsidP="0069666C">
            <w:pPr>
              <w:rPr>
                <w:szCs w:val="22"/>
                <w:lang w:val="pt-PT"/>
              </w:rPr>
            </w:pPr>
            <w:r w:rsidRPr="00F03387">
              <w:rPr>
                <w:szCs w:val="22"/>
                <w:lang w:val="pt-PT"/>
              </w:rPr>
              <w:t>Muito frequente</w:t>
            </w:r>
          </w:p>
        </w:tc>
      </w:tr>
      <w:tr w:rsidR="00E902D2" w:rsidRPr="00F03387" w14:paraId="399070B8" w14:textId="77777777" w:rsidTr="00811FE5">
        <w:trPr>
          <w:cantSplit/>
          <w:trHeight w:val="120"/>
        </w:trPr>
        <w:tc>
          <w:tcPr>
            <w:tcW w:w="1537" w:type="pct"/>
            <w:vMerge/>
          </w:tcPr>
          <w:p w14:paraId="3F7F9144" w14:textId="77777777" w:rsidR="00E902D2" w:rsidRPr="00F03387" w:rsidRDefault="00E902D2" w:rsidP="0069666C">
            <w:pPr>
              <w:pStyle w:val="TableText10"/>
              <w:rPr>
                <w:sz w:val="22"/>
                <w:szCs w:val="22"/>
                <w:lang w:val="pt-PT"/>
              </w:rPr>
            </w:pPr>
          </w:p>
        </w:tc>
        <w:tc>
          <w:tcPr>
            <w:tcW w:w="2289" w:type="pct"/>
          </w:tcPr>
          <w:p w14:paraId="1BF4BDEA" w14:textId="77777777" w:rsidR="00E902D2" w:rsidRPr="00F03387" w:rsidRDefault="00E902D2" w:rsidP="0069666C">
            <w:pPr>
              <w:pStyle w:val="TableText10"/>
              <w:rPr>
                <w:sz w:val="22"/>
                <w:szCs w:val="22"/>
                <w:lang w:val="pt-PT"/>
              </w:rPr>
            </w:pPr>
            <w:r w:rsidRPr="00F03387">
              <w:rPr>
                <w:sz w:val="22"/>
                <w:szCs w:val="22"/>
                <w:lang w:val="pt-PT"/>
              </w:rPr>
              <w:t>Alterações ungueais</w:t>
            </w:r>
          </w:p>
        </w:tc>
        <w:tc>
          <w:tcPr>
            <w:tcW w:w="1174" w:type="pct"/>
          </w:tcPr>
          <w:p w14:paraId="1726762E" w14:textId="77777777" w:rsidR="00E902D2" w:rsidRPr="00F03387" w:rsidRDefault="00E902D2" w:rsidP="0069666C">
            <w:pPr>
              <w:rPr>
                <w:szCs w:val="22"/>
                <w:lang w:val="pt-PT"/>
              </w:rPr>
            </w:pPr>
            <w:r w:rsidRPr="00F03387">
              <w:rPr>
                <w:szCs w:val="22"/>
                <w:lang w:val="pt-PT"/>
              </w:rPr>
              <w:t>Muito frequente</w:t>
            </w:r>
          </w:p>
        </w:tc>
      </w:tr>
      <w:tr w:rsidR="00E902D2" w:rsidRPr="00F03387" w14:paraId="38F4B1F3" w14:textId="77777777" w:rsidTr="00811FE5">
        <w:trPr>
          <w:cantSplit/>
          <w:trHeight w:val="120"/>
        </w:trPr>
        <w:tc>
          <w:tcPr>
            <w:tcW w:w="1537" w:type="pct"/>
            <w:vMerge/>
          </w:tcPr>
          <w:p w14:paraId="75410A8C" w14:textId="77777777" w:rsidR="00E902D2" w:rsidRPr="00F03387" w:rsidRDefault="00E902D2" w:rsidP="0069666C">
            <w:pPr>
              <w:pStyle w:val="TableText10"/>
              <w:rPr>
                <w:sz w:val="22"/>
                <w:szCs w:val="22"/>
                <w:lang w:val="pt-PT"/>
              </w:rPr>
            </w:pPr>
          </w:p>
        </w:tc>
        <w:tc>
          <w:tcPr>
            <w:tcW w:w="2289" w:type="pct"/>
          </w:tcPr>
          <w:p w14:paraId="5B3E968B" w14:textId="77777777" w:rsidR="00E902D2" w:rsidRPr="00F03387" w:rsidRDefault="00E902D2" w:rsidP="0069666C">
            <w:pPr>
              <w:pStyle w:val="TableText10"/>
              <w:rPr>
                <w:sz w:val="22"/>
                <w:szCs w:val="22"/>
                <w:lang w:val="pt-PT"/>
              </w:rPr>
            </w:pPr>
            <w:r w:rsidRPr="00F03387">
              <w:rPr>
                <w:sz w:val="22"/>
                <w:szCs w:val="22"/>
                <w:lang w:val="pt-PT"/>
              </w:rPr>
              <w:t>Síndrome de eritrodisestesia palmoplantar</w:t>
            </w:r>
          </w:p>
        </w:tc>
        <w:tc>
          <w:tcPr>
            <w:tcW w:w="1174" w:type="pct"/>
          </w:tcPr>
          <w:p w14:paraId="0B222BBD" w14:textId="77777777" w:rsidR="00E902D2" w:rsidRPr="00F03387" w:rsidRDefault="00E902D2" w:rsidP="0069666C">
            <w:pPr>
              <w:rPr>
                <w:szCs w:val="22"/>
                <w:lang w:val="pt-PT"/>
              </w:rPr>
            </w:pPr>
            <w:r w:rsidRPr="00F03387">
              <w:rPr>
                <w:szCs w:val="22"/>
                <w:lang w:val="pt-PT"/>
              </w:rPr>
              <w:t>Muito frequente</w:t>
            </w:r>
          </w:p>
        </w:tc>
      </w:tr>
      <w:tr w:rsidR="00E902D2" w:rsidRPr="00F03387" w14:paraId="79D0115E" w14:textId="77777777" w:rsidTr="00811FE5">
        <w:trPr>
          <w:cantSplit/>
          <w:trHeight w:val="120"/>
        </w:trPr>
        <w:tc>
          <w:tcPr>
            <w:tcW w:w="1537" w:type="pct"/>
            <w:vMerge/>
          </w:tcPr>
          <w:p w14:paraId="1E5B8B46" w14:textId="77777777" w:rsidR="00E902D2" w:rsidRPr="00F03387" w:rsidRDefault="00E902D2" w:rsidP="0069666C">
            <w:pPr>
              <w:pStyle w:val="TableText10"/>
              <w:rPr>
                <w:sz w:val="22"/>
                <w:szCs w:val="22"/>
                <w:lang w:val="pt-PT"/>
              </w:rPr>
            </w:pPr>
          </w:p>
        </w:tc>
        <w:tc>
          <w:tcPr>
            <w:tcW w:w="2289" w:type="pct"/>
          </w:tcPr>
          <w:p w14:paraId="38FAC7A9" w14:textId="77777777" w:rsidR="00E902D2" w:rsidRPr="00F03387" w:rsidRDefault="00E902D2" w:rsidP="0069666C">
            <w:pPr>
              <w:pStyle w:val="TableText10"/>
              <w:rPr>
                <w:sz w:val="22"/>
                <w:szCs w:val="22"/>
                <w:lang w:val="pt-PT"/>
              </w:rPr>
            </w:pPr>
            <w:r w:rsidRPr="00F03387">
              <w:rPr>
                <w:sz w:val="22"/>
                <w:szCs w:val="22"/>
                <w:lang w:val="pt-PT"/>
              </w:rPr>
              <w:t>Acne</w:t>
            </w:r>
          </w:p>
        </w:tc>
        <w:tc>
          <w:tcPr>
            <w:tcW w:w="1174" w:type="pct"/>
          </w:tcPr>
          <w:p w14:paraId="07CA5FF6" w14:textId="77777777" w:rsidR="00E902D2" w:rsidRPr="00F03387" w:rsidRDefault="00E902D2" w:rsidP="0069666C">
            <w:pPr>
              <w:rPr>
                <w:szCs w:val="22"/>
                <w:lang w:val="pt-PT"/>
              </w:rPr>
            </w:pPr>
            <w:r w:rsidRPr="00F03387">
              <w:rPr>
                <w:szCs w:val="22"/>
                <w:lang w:val="pt-PT"/>
              </w:rPr>
              <w:t>Frequente</w:t>
            </w:r>
          </w:p>
        </w:tc>
      </w:tr>
      <w:tr w:rsidR="00E902D2" w:rsidRPr="00F03387" w14:paraId="05BB10C2" w14:textId="77777777" w:rsidTr="00811FE5">
        <w:trPr>
          <w:cantSplit/>
          <w:trHeight w:val="120"/>
        </w:trPr>
        <w:tc>
          <w:tcPr>
            <w:tcW w:w="1537" w:type="pct"/>
            <w:vMerge/>
          </w:tcPr>
          <w:p w14:paraId="3E373B69" w14:textId="77777777" w:rsidR="00E902D2" w:rsidRPr="00F03387" w:rsidRDefault="00E902D2" w:rsidP="0069666C">
            <w:pPr>
              <w:pStyle w:val="TableText10"/>
              <w:rPr>
                <w:sz w:val="22"/>
                <w:szCs w:val="22"/>
                <w:lang w:val="pt-PT"/>
              </w:rPr>
            </w:pPr>
          </w:p>
        </w:tc>
        <w:tc>
          <w:tcPr>
            <w:tcW w:w="2289" w:type="pct"/>
          </w:tcPr>
          <w:p w14:paraId="67EEF326" w14:textId="77777777" w:rsidR="00E902D2" w:rsidRPr="00F03387" w:rsidRDefault="00E902D2" w:rsidP="0069666C">
            <w:pPr>
              <w:pStyle w:val="TableText10"/>
              <w:rPr>
                <w:sz w:val="22"/>
                <w:szCs w:val="22"/>
                <w:lang w:val="pt-PT"/>
              </w:rPr>
            </w:pPr>
            <w:r w:rsidRPr="00F03387">
              <w:rPr>
                <w:sz w:val="22"/>
                <w:szCs w:val="22"/>
                <w:lang w:val="pt-PT"/>
              </w:rPr>
              <w:t>Xerose cutânea</w:t>
            </w:r>
          </w:p>
        </w:tc>
        <w:tc>
          <w:tcPr>
            <w:tcW w:w="1174" w:type="pct"/>
          </w:tcPr>
          <w:p w14:paraId="54F2E7FF" w14:textId="77777777" w:rsidR="00E902D2" w:rsidRPr="00F03387" w:rsidRDefault="00E902D2" w:rsidP="0069666C">
            <w:pPr>
              <w:rPr>
                <w:szCs w:val="22"/>
                <w:lang w:val="pt-PT"/>
              </w:rPr>
            </w:pPr>
            <w:r w:rsidRPr="00F03387">
              <w:rPr>
                <w:szCs w:val="22"/>
                <w:lang w:val="pt-PT"/>
              </w:rPr>
              <w:t>Frequente</w:t>
            </w:r>
          </w:p>
        </w:tc>
      </w:tr>
      <w:tr w:rsidR="00E902D2" w:rsidRPr="00F03387" w14:paraId="7FDB7FF6" w14:textId="77777777" w:rsidTr="00811FE5">
        <w:trPr>
          <w:cantSplit/>
          <w:trHeight w:val="120"/>
        </w:trPr>
        <w:tc>
          <w:tcPr>
            <w:tcW w:w="1537" w:type="pct"/>
            <w:vMerge/>
          </w:tcPr>
          <w:p w14:paraId="747EA443" w14:textId="77777777" w:rsidR="00E902D2" w:rsidRPr="00F03387" w:rsidRDefault="00E902D2" w:rsidP="0069666C">
            <w:pPr>
              <w:pStyle w:val="TableText10"/>
              <w:rPr>
                <w:sz w:val="22"/>
                <w:szCs w:val="22"/>
                <w:lang w:val="pt-PT"/>
              </w:rPr>
            </w:pPr>
          </w:p>
        </w:tc>
        <w:tc>
          <w:tcPr>
            <w:tcW w:w="2289" w:type="pct"/>
          </w:tcPr>
          <w:p w14:paraId="39708A9D" w14:textId="77777777" w:rsidR="00E902D2" w:rsidRPr="00F03387" w:rsidRDefault="00E902D2" w:rsidP="0069666C">
            <w:pPr>
              <w:pStyle w:val="TableText10"/>
              <w:rPr>
                <w:sz w:val="22"/>
                <w:szCs w:val="22"/>
                <w:lang w:val="pt-PT"/>
              </w:rPr>
            </w:pPr>
            <w:r w:rsidRPr="00F03387">
              <w:rPr>
                <w:sz w:val="22"/>
                <w:szCs w:val="22"/>
                <w:lang w:val="pt-PT"/>
              </w:rPr>
              <w:t>Equimose</w:t>
            </w:r>
          </w:p>
        </w:tc>
        <w:tc>
          <w:tcPr>
            <w:tcW w:w="1174" w:type="pct"/>
          </w:tcPr>
          <w:p w14:paraId="2D826EA5" w14:textId="77777777" w:rsidR="00E902D2" w:rsidRPr="00F03387" w:rsidRDefault="00E902D2" w:rsidP="0069666C">
            <w:pPr>
              <w:rPr>
                <w:szCs w:val="22"/>
                <w:lang w:val="pt-PT"/>
              </w:rPr>
            </w:pPr>
            <w:r w:rsidRPr="00F03387">
              <w:rPr>
                <w:szCs w:val="22"/>
                <w:lang w:val="pt-PT"/>
              </w:rPr>
              <w:t>Frequente</w:t>
            </w:r>
          </w:p>
        </w:tc>
      </w:tr>
      <w:tr w:rsidR="00E902D2" w:rsidRPr="00F03387" w14:paraId="3DF77788" w14:textId="77777777" w:rsidTr="00811FE5">
        <w:trPr>
          <w:cantSplit/>
          <w:trHeight w:val="120"/>
        </w:trPr>
        <w:tc>
          <w:tcPr>
            <w:tcW w:w="1537" w:type="pct"/>
            <w:vMerge/>
          </w:tcPr>
          <w:p w14:paraId="22C90046" w14:textId="77777777" w:rsidR="00E902D2" w:rsidRPr="00F03387" w:rsidRDefault="00E902D2" w:rsidP="0069666C">
            <w:pPr>
              <w:pStyle w:val="TableText10"/>
              <w:rPr>
                <w:sz w:val="22"/>
                <w:szCs w:val="22"/>
                <w:lang w:val="pt-PT"/>
              </w:rPr>
            </w:pPr>
          </w:p>
        </w:tc>
        <w:tc>
          <w:tcPr>
            <w:tcW w:w="2289" w:type="pct"/>
          </w:tcPr>
          <w:p w14:paraId="141C334E" w14:textId="77777777" w:rsidR="00E902D2" w:rsidRPr="00F03387" w:rsidRDefault="00E902D2" w:rsidP="0069666C">
            <w:pPr>
              <w:pStyle w:val="TableText10"/>
              <w:rPr>
                <w:sz w:val="22"/>
                <w:szCs w:val="22"/>
                <w:lang w:val="pt-PT"/>
              </w:rPr>
            </w:pPr>
            <w:r w:rsidRPr="00F03387">
              <w:rPr>
                <w:sz w:val="22"/>
                <w:szCs w:val="22"/>
                <w:lang w:val="pt-PT"/>
              </w:rPr>
              <w:t>Hiperhidrose</w:t>
            </w:r>
          </w:p>
        </w:tc>
        <w:tc>
          <w:tcPr>
            <w:tcW w:w="1174" w:type="pct"/>
          </w:tcPr>
          <w:p w14:paraId="18E901D1" w14:textId="77777777" w:rsidR="00E902D2" w:rsidRPr="00F03387" w:rsidRDefault="00E902D2" w:rsidP="0069666C">
            <w:pPr>
              <w:rPr>
                <w:szCs w:val="22"/>
                <w:lang w:val="pt-PT"/>
              </w:rPr>
            </w:pPr>
            <w:r w:rsidRPr="00F03387">
              <w:rPr>
                <w:szCs w:val="22"/>
                <w:lang w:val="pt-PT"/>
              </w:rPr>
              <w:t>Frequente</w:t>
            </w:r>
          </w:p>
        </w:tc>
      </w:tr>
      <w:tr w:rsidR="00E902D2" w:rsidRPr="00F03387" w14:paraId="357053D8" w14:textId="77777777" w:rsidTr="00811FE5">
        <w:trPr>
          <w:cantSplit/>
          <w:trHeight w:val="120"/>
        </w:trPr>
        <w:tc>
          <w:tcPr>
            <w:tcW w:w="1537" w:type="pct"/>
            <w:vMerge/>
          </w:tcPr>
          <w:p w14:paraId="59B1769E" w14:textId="77777777" w:rsidR="00E902D2" w:rsidRPr="00F03387" w:rsidRDefault="00E902D2" w:rsidP="0069666C">
            <w:pPr>
              <w:pStyle w:val="TableText10"/>
              <w:rPr>
                <w:sz w:val="22"/>
                <w:szCs w:val="22"/>
                <w:lang w:val="pt-PT"/>
              </w:rPr>
            </w:pPr>
          </w:p>
        </w:tc>
        <w:tc>
          <w:tcPr>
            <w:tcW w:w="2289" w:type="pct"/>
          </w:tcPr>
          <w:p w14:paraId="08207FEA" w14:textId="77777777" w:rsidR="00E902D2" w:rsidRPr="00F03387" w:rsidRDefault="00E902D2" w:rsidP="0069666C">
            <w:pPr>
              <w:pStyle w:val="TableText10"/>
              <w:rPr>
                <w:sz w:val="22"/>
                <w:szCs w:val="22"/>
                <w:lang w:val="pt-PT"/>
              </w:rPr>
            </w:pPr>
            <w:r w:rsidRPr="00F03387">
              <w:rPr>
                <w:sz w:val="22"/>
                <w:szCs w:val="22"/>
                <w:lang w:val="pt-PT"/>
              </w:rPr>
              <w:t>Erupção cutânea maculopapul</w:t>
            </w:r>
            <w:r w:rsidR="002B02B7" w:rsidRPr="00F03387">
              <w:rPr>
                <w:sz w:val="22"/>
                <w:szCs w:val="22"/>
                <w:lang w:val="pt-PT"/>
              </w:rPr>
              <w:t>ar</w:t>
            </w:r>
          </w:p>
        </w:tc>
        <w:tc>
          <w:tcPr>
            <w:tcW w:w="1174" w:type="pct"/>
          </w:tcPr>
          <w:p w14:paraId="61D7F8CA" w14:textId="77777777" w:rsidR="00E902D2" w:rsidRPr="00F03387" w:rsidRDefault="00E902D2" w:rsidP="0069666C">
            <w:pPr>
              <w:rPr>
                <w:szCs w:val="22"/>
                <w:lang w:val="pt-PT"/>
              </w:rPr>
            </w:pPr>
            <w:r w:rsidRPr="00F03387">
              <w:rPr>
                <w:szCs w:val="22"/>
                <w:lang w:val="pt-PT"/>
              </w:rPr>
              <w:t>Frequente</w:t>
            </w:r>
          </w:p>
        </w:tc>
      </w:tr>
      <w:tr w:rsidR="00E902D2" w:rsidRPr="00F03387" w14:paraId="26CAB231" w14:textId="77777777" w:rsidTr="00811FE5">
        <w:trPr>
          <w:cantSplit/>
          <w:trHeight w:val="120"/>
        </w:trPr>
        <w:tc>
          <w:tcPr>
            <w:tcW w:w="1537" w:type="pct"/>
            <w:vMerge/>
          </w:tcPr>
          <w:p w14:paraId="314D65FA" w14:textId="77777777" w:rsidR="00E902D2" w:rsidRPr="00F03387" w:rsidRDefault="00E902D2" w:rsidP="0069666C">
            <w:pPr>
              <w:pStyle w:val="TableText10"/>
              <w:rPr>
                <w:sz w:val="22"/>
                <w:szCs w:val="22"/>
                <w:lang w:val="pt-PT"/>
              </w:rPr>
            </w:pPr>
          </w:p>
        </w:tc>
        <w:tc>
          <w:tcPr>
            <w:tcW w:w="2289" w:type="pct"/>
          </w:tcPr>
          <w:p w14:paraId="014DFFDD" w14:textId="77777777" w:rsidR="00E902D2" w:rsidRPr="00F03387" w:rsidRDefault="00E902D2" w:rsidP="0069666C">
            <w:pPr>
              <w:pStyle w:val="TableText10"/>
              <w:rPr>
                <w:sz w:val="22"/>
                <w:szCs w:val="22"/>
                <w:lang w:val="pt-PT"/>
              </w:rPr>
            </w:pPr>
            <w:r w:rsidRPr="00F03387">
              <w:rPr>
                <w:sz w:val="22"/>
                <w:szCs w:val="22"/>
                <w:lang w:val="pt-PT"/>
              </w:rPr>
              <w:t>Prurido</w:t>
            </w:r>
          </w:p>
        </w:tc>
        <w:tc>
          <w:tcPr>
            <w:tcW w:w="1174" w:type="pct"/>
          </w:tcPr>
          <w:p w14:paraId="285D852C" w14:textId="77777777" w:rsidR="00E902D2" w:rsidRPr="00F03387" w:rsidRDefault="00E902D2" w:rsidP="0069666C">
            <w:pPr>
              <w:rPr>
                <w:szCs w:val="22"/>
                <w:lang w:val="pt-PT"/>
              </w:rPr>
            </w:pPr>
            <w:r w:rsidRPr="00F03387">
              <w:rPr>
                <w:szCs w:val="22"/>
                <w:lang w:val="pt-PT"/>
              </w:rPr>
              <w:t>Frequente</w:t>
            </w:r>
          </w:p>
        </w:tc>
      </w:tr>
      <w:tr w:rsidR="00E902D2" w:rsidRPr="00F03387" w14:paraId="66E9051A" w14:textId="77777777" w:rsidTr="00811FE5">
        <w:trPr>
          <w:cantSplit/>
          <w:trHeight w:val="141"/>
        </w:trPr>
        <w:tc>
          <w:tcPr>
            <w:tcW w:w="1537" w:type="pct"/>
            <w:vMerge/>
          </w:tcPr>
          <w:p w14:paraId="4922D289" w14:textId="77777777" w:rsidR="00E902D2" w:rsidRPr="00F03387" w:rsidRDefault="00E902D2" w:rsidP="0069666C">
            <w:pPr>
              <w:pStyle w:val="TableText10"/>
              <w:rPr>
                <w:sz w:val="22"/>
                <w:szCs w:val="22"/>
                <w:lang w:val="pt-PT"/>
              </w:rPr>
            </w:pPr>
          </w:p>
        </w:tc>
        <w:tc>
          <w:tcPr>
            <w:tcW w:w="2289" w:type="pct"/>
          </w:tcPr>
          <w:p w14:paraId="57F3B3F6" w14:textId="77777777" w:rsidR="00E902D2" w:rsidRPr="00F03387" w:rsidRDefault="00E902D2" w:rsidP="0069666C">
            <w:pPr>
              <w:rPr>
                <w:szCs w:val="22"/>
                <w:lang w:val="pt-PT"/>
              </w:rPr>
            </w:pPr>
            <w:r w:rsidRPr="00F03387">
              <w:rPr>
                <w:szCs w:val="22"/>
                <w:lang w:val="pt-PT"/>
              </w:rPr>
              <w:t>Onicoclasia</w:t>
            </w:r>
          </w:p>
        </w:tc>
        <w:tc>
          <w:tcPr>
            <w:tcW w:w="1174" w:type="pct"/>
          </w:tcPr>
          <w:p w14:paraId="3B4BD2F6" w14:textId="77777777" w:rsidR="00E902D2" w:rsidRPr="00F03387" w:rsidRDefault="00E902D2" w:rsidP="0069666C">
            <w:pPr>
              <w:rPr>
                <w:szCs w:val="22"/>
                <w:lang w:val="pt-PT"/>
              </w:rPr>
            </w:pPr>
            <w:r w:rsidRPr="00F03387">
              <w:rPr>
                <w:szCs w:val="22"/>
                <w:lang w:val="pt-PT"/>
              </w:rPr>
              <w:t>Frequente</w:t>
            </w:r>
          </w:p>
        </w:tc>
      </w:tr>
      <w:tr w:rsidR="00E902D2" w:rsidRPr="00F03387" w14:paraId="75D65D27" w14:textId="77777777" w:rsidTr="00811FE5">
        <w:trPr>
          <w:cantSplit/>
          <w:trHeight w:val="127"/>
        </w:trPr>
        <w:tc>
          <w:tcPr>
            <w:tcW w:w="1537" w:type="pct"/>
            <w:vMerge/>
          </w:tcPr>
          <w:p w14:paraId="14759934" w14:textId="77777777" w:rsidR="00E902D2" w:rsidRPr="00F03387" w:rsidRDefault="00E902D2" w:rsidP="0069666C">
            <w:pPr>
              <w:pStyle w:val="TableText10"/>
              <w:rPr>
                <w:sz w:val="22"/>
                <w:szCs w:val="22"/>
                <w:lang w:val="pt-PT"/>
              </w:rPr>
            </w:pPr>
          </w:p>
        </w:tc>
        <w:tc>
          <w:tcPr>
            <w:tcW w:w="2289" w:type="pct"/>
          </w:tcPr>
          <w:p w14:paraId="7E8322CC" w14:textId="77777777" w:rsidR="00E902D2" w:rsidRPr="00F03387" w:rsidRDefault="00E902D2" w:rsidP="0069666C">
            <w:pPr>
              <w:rPr>
                <w:szCs w:val="22"/>
                <w:lang w:val="pt-PT"/>
              </w:rPr>
            </w:pPr>
            <w:r w:rsidRPr="00F03387">
              <w:rPr>
                <w:szCs w:val="22"/>
                <w:lang w:val="pt-PT"/>
              </w:rPr>
              <w:t>Dermatite</w:t>
            </w:r>
          </w:p>
        </w:tc>
        <w:tc>
          <w:tcPr>
            <w:tcW w:w="1174" w:type="pct"/>
          </w:tcPr>
          <w:p w14:paraId="07DAF42F" w14:textId="77777777" w:rsidR="00E902D2" w:rsidRPr="00F03387" w:rsidRDefault="00E902D2" w:rsidP="0069666C">
            <w:pPr>
              <w:rPr>
                <w:szCs w:val="22"/>
                <w:lang w:val="pt-PT"/>
              </w:rPr>
            </w:pPr>
            <w:r w:rsidRPr="00F03387">
              <w:rPr>
                <w:szCs w:val="22"/>
                <w:lang w:val="pt-PT"/>
              </w:rPr>
              <w:t>Frequente</w:t>
            </w:r>
          </w:p>
        </w:tc>
      </w:tr>
      <w:tr w:rsidR="00E902D2" w:rsidRPr="00F03387" w14:paraId="6571C006" w14:textId="77777777" w:rsidTr="00811FE5">
        <w:trPr>
          <w:cantSplit/>
          <w:trHeight w:val="258"/>
        </w:trPr>
        <w:tc>
          <w:tcPr>
            <w:tcW w:w="1537" w:type="pct"/>
            <w:vMerge/>
          </w:tcPr>
          <w:p w14:paraId="3BC09635" w14:textId="77777777" w:rsidR="00E902D2" w:rsidRPr="00F03387" w:rsidRDefault="00E902D2" w:rsidP="0069666C">
            <w:pPr>
              <w:pStyle w:val="TableText10"/>
              <w:rPr>
                <w:sz w:val="22"/>
                <w:szCs w:val="22"/>
                <w:lang w:val="pt-PT"/>
              </w:rPr>
            </w:pPr>
          </w:p>
        </w:tc>
        <w:tc>
          <w:tcPr>
            <w:tcW w:w="2289" w:type="pct"/>
          </w:tcPr>
          <w:p w14:paraId="664F3E9A" w14:textId="77777777" w:rsidR="00E902D2" w:rsidRPr="00F03387" w:rsidRDefault="00E902D2" w:rsidP="0069666C">
            <w:pPr>
              <w:rPr>
                <w:szCs w:val="22"/>
                <w:lang w:val="pt-PT"/>
              </w:rPr>
            </w:pPr>
            <w:r w:rsidRPr="00F03387">
              <w:rPr>
                <w:szCs w:val="22"/>
                <w:lang w:val="pt-PT"/>
              </w:rPr>
              <w:t>Urticária</w:t>
            </w:r>
          </w:p>
        </w:tc>
        <w:tc>
          <w:tcPr>
            <w:tcW w:w="1174" w:type="pct"/>
          </w:tcPr>
          <w:p w14:paraId="09218180" w14:textId="77777777" w:rsidR="00E902D2" w:rsidRPr="00F03387" w:rsidRDefault="00E902D2" w:rsidP="0069666C">
            <w:pPr>
              <w:rPr>
                <w:szCs w:val="22"/>
                <w:lang w:val="pt-PT"/>
              </w:rPr>
            </w:pPr>
            <w:r w:rsidRPr="00F03387">
              <w:rPr>
                <w:szCs w:val="22"/>
                <w:lang w:val="pt-PT"/>
              </w:rPr>
              <w:t>Pouco frequente</w:t>
            </w:r>
          </w:p>
        </w:tc>
      </w:tr>
      <w:tr w:rsidR="00E902D2" w:rsidRPr="00F03387" w14:paraId="5F1395F7" w14:textId="77777777" w:rsidTr="00811FE5">
        <w:trPr>
          <w:cantSplit/>
          <w:trHeight w:val="120"/>
        </w:trPr>
        <w:tc>
          <w:tcPr>
            <w:tcW w:w="1537" w:type="pct"/>
            <w:vMerge/>
          </w:tcPr>
          <w:p w14:paraId="57E08CAE" w14:textId="77777777" w:rsidR="00E902D2" w:rsidRPr="00F03387" w:rsidRDefault="00E902D2" w:rsidP="0069666C">
            <w:pPr>
              <w:pStyle w:val="PIListItem"/>
              <w:spacing w:before="0" w:after="0"/>
              <w:jc w:val="left"/>
              <w:rPr>
                <w:rFonts w:ascii="Times New Roman" w:hAnsi="Times New Roman"/>
                <w:sz w:val="22"/>
                <w:szCs w:val="22"/>
                <w:lang w:val="pt-PT"/>
              </w:rPr>
            </w:pPr>
          </w:p>
        </w:tc>
        <w:tc>
          <w:tcPr>
            <w:tcW w:w="2289" w:type="pct"/>
          </w:tcPr>
          <w:p w14:paraId="5C81DBA1" w14:textId="77777777" w:rsidR="00E902D2" w:rsidRPr="00F03387" w:rsidRDefault="00E902D2" w:rsidP="0069666C">
            <w:pPr>
              <w:pStyle w:val="TableText10"/>
              <w:rPr>
                <w:sz w:val="22"/>
                <w:szCs w:val="22"/>
                <w:lang w:val="pt-PT"/>
              </w:rPr>
            </w:pPr>
            <w:r w:rsidRPr="00F03387">
              <w:rPr>
                <w:sz w:val="22"/>
                <w:szCs w:val="22"/>
                <w:lang w:val="pt-PT"/>
              </w:rPr>
              <w:t>Angioedema</w:t>
            </w:r>
          </w:p>
        </w:tc>
        <w:tc>
          <w:tcPr>
            <w:tcW w:w="1174" w:type="pct"/>
          </w:tcPr>
          <w:p w14:paraId="7CD3A951" w14:textId="77777777" w:rsidR="00E902D2" w:rsidRPr="00F03387" w:rsidRDefault="00E902D2" w:rsidP="0069666C">
            <w:pPr>
              <w:rPr>
                <w:szCs w:val="22"/>
                <w:lang w:val="pt-PT"/>
              </w:rPr>
            </w:pPr>
            <w:r w:rsidRPr="00F03387">
              <w:rPr>
                <w:szCs w:val="22"/>
                <w:lang w:val="pt-PT"/>
              </w:rPr>
              <w:t>Desconhecida</w:t>
            </w:r>
          </w:p>
        </w:tc>
      </w:tr>
      <w:tr w:rsidR="00E902D2" w:rsidRPr="00F03387" w14:paraId="3701B106" w14:textId="77777777" w:rsidTr="00811FE5">
        <w:trPr>
          <w:cantSplit/>
          <w:trHeight w:val="120"/>
        </w:trPr>
        <w:tc>
          <w:tcPr>
            <w:tcW w:w="1537" w:type="pct"/>
            <w:vMerge w:val="restart"/>
          </w:tcPr>
          <w:p w14:paraId="0D6D0338" w14:textId="77777777" w:rsidR="00E902D2" w:rsidRPr="00F03387" w:rsidRDefault="00E902D2" w:rsidP="0069666C">
            <w:pPr>
              <w:pStyle w:val="PIListItem"/>
              <w:spacing w:before="0" w:after="0"/>
              <w:jc w:val="left"/>
              <w:rPr>
                <w:rFonts w:ascii="Times New Roman" w:hAnsi="Times New Roman"/>
                <w:sz w:val="22"/>
                <w:szCs w:val="22"/>
                <w:lang w:val="pt-PT"/>
              </w:rPr>
            </w:pPr>
            <w:r w:rsidRPr="00F03387">
              <w:rPr>
                <w:rFonts w:ascii="Times New Roman" w:hAnsi="Times New Roman"/>
                <w:sz w:val="22"/>
                <w:szCs w:val="22"/>
                <w:lang w:val="pt-PT"/>
              </w:rPr>
              <w:t>Afeções musculosqueléticas e dos tecidos conjuntivos</w:t>
            </w:r>
          </w:p>
        </w:tc>
        <w:tc>
          <w:tcPr>
            <w:tcW w:w="2289" w:type="pct"/>
          </w:tcPr>
          <w:p w14:paraId="2A2130B2" w14:textId="77777777" w:rsidR="00E902D2" w:rsidRPr="00F03387" w:rsidRDefault="00E902D2" w:rsidP="0069666C">
            <w:pPr>
              <w:pStyle w:val="TableText10"/>
              <w:rPr>
                <w:sz w:val="22"/>
                <w:szCs w:val="22"/>
                <w:lang w:val="pt-PT"/>
              </w:rPr>
            </w:pPr>
            <w:r w:rsidRPr="00F03387">
              <w:rPr>
                <w:sz w:val="22"/>
                <w:szCs w:val="22"/>
                <w:lang w:val="pt-PT"/>
              </w:rPr>
              <w:t>Artralgia</w:t>
            </w:r>
          </w:p>
        </w:tc>
        <w:tc>
          <w:tcPr>
            <w:tcW w:w="1174" w:type="pct"/>
          </w:tcPr>
          <w:p w14:paraId="5655DCBA" w14:textId="77777777" w:rsidR="00E902D2" w:rsidRPr="00F03387" w:rsidRDefault="00E902D2" w:rsidP="0069666C">
            <w:pPr>
              <w:rPr>
                <w:szCs w:val="22"/>
                <w:lang w:val="pt-PT"/>
              </w:rPr>
            </w:pPr>
            <w:r w:rsidRPr="00F03387">
              <w:rPr>
                <w:szCs w:val="22"/>
                <w:lang w:val="pt-PT"/>
              </w:rPr>
              <w:t>Muito frequente</w:t>
            </w:r>
          </w:p>
        </w:tc>
      </w:tr>
      <w:tr w:rsidR="00E902D2" w:rsidRPr="00F03387" w14:paraId="6F3BFEB0" w14:textId="77777777" w:rsidTr="00811FE5">
        <w:trPr>
          <w:cantSplit/>
          <w:trHeight w:val="120"/>
        </w:trPr>
        <w:tc>
          <w:tcPr>
            <w:tcW w:w="1537" w:type="pct"/>
            <w:vMerge/>
          </w:tcPr>
          <w:p w14:paraId="56F10AC5" w14:textId="77777777" w:rsidR="00E902D2" w:rsidRPr="00F03387" w:rsidRDefault="00E902D2" w:rsidP="0069666C">
            <w:pPr>
              <w:pStyle w:val="TableText10"/>
              <w:rPr>
                <w:sz w:val="22"/>
                <w:szCs w:val="22"/>
                <w:lang w:val="pt-PT"/>
              </w:rPr>
            </w:pPr>
          </w:p>
        </w:tc>
        <w:tc>
          <w:tcPr>
            <w:tcW w:w="2289" w:type="pct"/>
          </w:tcPr>
          <w:p w14:paraId="78370E5D" w14:textId="77777777" w:rsidR="00E902D2" w:rsidRPr="00F03387" w:rsidRDefault="00E902D2" w:rsidP="0069666C">
            <w:pPr>
              <w:pStyle w:val="TableText10"/>
              <w:rPr>
                <w:sz w:val="22"/>
                <w:szCs w:val="22"/>
                <w:lang w:val="pt-PT"/>
              </w:rPr>
            </w:pPr>
            <w:r w:rsidRPr="00F03387">
              <w:rPr>
                <w:sz w:val="22"/>
                <w:szCs w:val="22"/>
                <w:vertAlign w:val="superscript"/>
                <w:lang w:val="pt-PT"/>
              </w:rPr>
              <w:t>1</w:t>
            </w:r>
            <w:r w:rsidRPr="00F03387">
              <w:rPr>
                <w:sz w:val="22"/>
                <w:szCs w:val="22"/>
                <w:lang w:val="pt-PT"/>
              </w:rPr>
              <w:t>Tensão muscular</w:t>
            </w:r>
          </w:p>
        </w:tc>
        <w:tc>
          <w:tcPr>
            <w:tcW w:w="1174" w:type="pct"/>
          </w:tcPr>
          <w:p w14:paraId="732F0E14" w14:textId="77777777" w:rsidR="00E902D2" w:rsidRPr="00F03387" w:rsidRDefault="00E902D2" w:rsidP="0069666C">
            <w:pPr>
              <w:rPr>
                <w:szCs w:val="22"/>
                <w:lang w:val="pt-PT"/>
              </w:rPr>
            </w:pPr>
            <w:r w:rsidRPr="00F03387">
              <w:rPr>
                <w:szCs w:val="22"/>
                <w:lang w:val="pt-PT"/>
              </w:rPr>
              <w:t>Muito frequente</w:t>
            </w:r>
          </w:p>
        </w:tc>
      </w:tr>
      <w:tr w:rsidR="00E902D2" w:rsidRPr="00F03387" w14:paraId="5A9AF788" w14:textId="77777777" w:rsidTr="00811FE5">
        <w:trPr>
          <w:cantSplit/>
          <w:trHeight w:val="120"/>
        </w:trPr>
        <w:tc>
          <w:tcPr>
            <w:tcW w:w="1537" w:type="pct"/>
            <w:vMerge/>
          </w:tcPr>
          <w:p w14:paraId="6BA695A7" w14:textId="77777777" w:rsidR="00E902D2" w:rsidRPr="00F03387" w:rsidRDefault="00E902D2" w:rsidP="0069666C">
            <w:pPr>
              <w:pStyle w:val="TableText10"/>
              <w:rPr>
                <w:sz w:val="22"/>
                <w:szCs w:val="22"/>
                <w:lang w:val="pt-PT"/>
              </w:rPr>
            </w:pPr>
          </w:p>
        </w:tc>
        <w:tc>
          <w:tcPr>
            <w:tcW w:w="2289" w:type="pct"/>
          </w:tcPr>
          <w:p w14:paraId="70C82146" w14:textId="77777777" w:rsidR="00E902D2" w:rsidRPr="00F03387" w:rsidRDefault="00E902D2" w:rsidP="0069666C">
            <w:pPr>
              <w:rPr>
                <w:szCs w:val="22"/>
                <w:lang w:val="pt-PT"/>
              </w:rPr>
            </w:pPr>
            <w:r w:rsidRPr="00F03387">
              <w:rPr>
                <w:szCs w:val="22"/>
                <w:lang w:val="pt-PT"/>
              </w:rPr>
              <w:t>Mialgia</w:t>
            </w:r>
          </w:p>
        </w:tc>
        <w:tc>
          <w:tcPr>
            <w:tcW w:w="1174" w:type="pct"/>
          </w:tcPr>
          <w:p w14:paraId="48B17324" w14:textId="77777777" w:rsidR="00E902D2" w:rsidRPr="00F03387" w:rsidRDefault="00E902D2" w:rsidP="0069666C">
            <w:pPr>
              <w:rPr>
                <w:szCs w:val="22"/>
                <w:lang w:val="pt-PT"/>
              </w:rPr>
            </w:pPr>
            <w:r w:rsidRPr="00F03387">
              <w:rPr>
                <w:szCs w:val="22"/>
                <w:lang w:val="pt-PT"/>
              </w:rPr>
              <w:t>Muito frequente</w:t>
            </w:r>
          </w:p>
        </w:tc>
      </w:tr>
      <w:tr w:rsidR="00E902D2" w:rsidRPr="00F03387" w14:paraId="3A8429B5" w14:textId="77777777" w:rsidTr="00811FE5">
        <w:trPr>
          <w:cantSplit/>
          <w:trHeight w:val="120"/>
        </w:trPr>
        <w:tc>
          <w:tcPr>
            <w:tcW w:w="1537" w:type="pct"/>
            <w:vMerge/>
          </w:tcPr>
          <w:p w14:paraId="0616F2E1" w14:textId="77777777" w:rsidR="00E902D2" w:rsidRPr="00F03387" w:rsidRDefault="00E902D2" w:rsidP="0069666C">
            <w:pPr>
              <w:pStyle w:val="TableText10"/>
              <w:rPr>
                <w:sz w:val="22"/>
                <w:szCs w:val="22"/>
                <w:lang w:val="pt-PT"/>
              </w:rPr>
            </w:pPr>
          </w:p>
        </w:tc>
        <w:tc>
          <w:tcPr>
            <w:tcW w:w="2289" w:type="pct"/>
          </w:tcPr>
          <w:p w14:paraId="39704661" w14:textId="77777777" w:rsidR="00E902D2" w:rsidRPr="00F03387" w:rsidRDefault="00E902D2" w:rsidP="0069666C">
            <w:pPr>
              <w:pStyle w:val="TableText10"/>
              <w:rPr>
                <w:sz w:val="22"/>
                <w:szCs w:val="22"/>
                <w:lang w:val="pt-PT"/>
              </w:rPr>
            </w:pPr>
            <w:r w:rsidRPr="00F03387">
              <w:rPr>
                <w:sz w:val="22"/>
                <w:szCs w:val="22"/>
                <w:lang w:val="pt-PT"/>
              </w:rPr>
              <w:t>Artrite</w:t>
            </w:r>
          </w:p>
        </w:tc>
        <w:tc>
          <w:tcPr>
            <w:tcW w:w="1174" w:type="pct"/>
          </w:tcPr>
          <w:p w14:paraId="2348CA43" w14:textId="77777777" w:rsidR="00E902D2" w:rsidRPr="00F03387" w:rsidRDefault="00E902D2" w:rsidP="0069666C">
            <w:pPr>
              <w:rPr>
                <w:szCs w:val="22"/>
                <w:lang w:val="pt-PT"/>
              </w:rPr>
            </w:pPr>
            <w:r w:rsidRPr="00F03387">
              <w:rPr>
                <w:szCs w:val="22"/>
                <w:lang w:val="pt-PT"/>
              </w:rPr>
              <w:t>Frequente</w:t>
            </w:r>
          </w:p>
        </w:tc>
      </w:tr>
      <w:tr w:rsidR="00E902D2" w:rsidRPr="00F03387" w14:paraId="74914BE7" w14:textId="77777777" w:rsidTr="00811FE5">
        <w:trPr>
          <w:cantSplit/>
          <w:trHeight w:val="120"/>
        </w:trPr>
        <w:tc>
          <w:tcPr>
            <w:tcW w:w="1537" w:type="pct"/>
            <w:vMerge/>
          </w:tcPr>
          <w:p w14:paraId="7B40D586" w14:textId="77777777" w:rsidR="00E902D2" w:rsidRPr="00F03387" w:rsidRDefault="00E902D2" w:rsidP="0069666C">
            <w:pPr>
              <w:pStyle w:val="TableText10"/>
              <w:rPr>
                <w:sz w:val="22"/>
                <w:szCs w:val="22"/>
                <w:lang w:val="pt-PT"/>
              </w:rPr>
            </w:pPr>
          </w:p>
        </w:tc>
        <w:tc>
          <w:tcPr>
            <w:tcW w:w="2289" w:type="pct"/>
          </w:tcPr>
          <w:p w14:paraId="014C6E8B" w14:textId="77777777" w:rsidR="00E902D2" w:rsidRPr="00F03387" w:rsidRDefault="00E902D2" w:rsidP="0069666C">
            <w:pPr>
              <w:pStyle w:val="TableText10"/>
              <w:rPr>
                <w:sz w:val="22"/>
                <w:szCs w:val="22"/>
                <w:lang w:val="pt-PT"/>
              </w:rPr>
            </w:pPr>
            <w:r w:rsidRPr="00F03387">
              <w:rPr>
                <w:sz w:val="22"/>
                <w:szCs w:val="22"/>
                <w:lang w:val="pt-PT"/>
              </w:rPr>
              <w:t>Lombalgia</w:t>
            </w:r>
          </w:p>
        </w:tc>
        <w:tc>
          <w:tcPr>
            <w:tcW w:w="1174" w:type="pct"/>
          </w:tcPr>
          <w:p w14:paraId="6C397D85" w14:textId="77777777" w:rsidR="00E902D2" w:rsidRPr="00F03387" w:rsidRDefault="00E902D2" w:rsidP="0069666C">
            <w:pPr>
              <w:rPr>
                <w:szCs w:val="22"/>
                <w:lang w:val="pt-PT"/>
              </w:rPr>
            </w:pPr>
            <w:r w:rsidRPr="00F03387">
              <w:rPr>
                <w:szCs w:val="22"/>
                <w:lang w:val="pt-PT"/>
              </w:rPr>
              <w:t>Frequente</w:t>
            </w:r>
          </w:p>
        </w:tc>
      </w:tr>
      <w:tr w:rsidR="00E902D2" w:rsidRPr="00F03387" w14:paraId="571F8833" w14:textId="77777777" w:rsidTr="00811FE5">
        <w:trPr>
          <w:cantSplit/>
          <w:trHeight w:val="195"/>
        </w:trPr>
        <w:tc>
          <w:tcPr>
            <w:tcW w:w="1537" w:type="pct"/>
            <w:vMerge/>
          </w:tcPr>
          <w:p w14:paraId="0519DA94" w14:textId="77777777" w:rsidR="00E902D2" w:rsidRPr="00F03387" w:rsidRDefault="00E902D2" w:rsidP="0069666C">
            <w:pPr>
              <w:pStyle w:val="TableText10"/>
              <w:rPr>
                <w:sz w:val="22"/>
                <w:szCs w:val="22"/>
                <w:lang w:val="pt-PT"/>
              </w:rPr>
            </w:pPr>
          </w:p>
        </w:tc>
        <w:tc>
          <w:tcPr>
            <w:tcW w:w="2289" w:type="pct"/>
          </w:tcPr>
          <w:p w14:paraId="4BE30468" w14:textId="77777777" w:rsidR="00E902D2" w:rsidRPr="00F03387" w:rsidRDefault="00E902D2" w:rsidP="0069666C">
            <w:pPr>
              <w:pStyle w:val="TableText10"/>
              <w:rPr>
                <w:sz w:val="22"/>
                <w:szCs w:val="22"/>
                <w:lang w:val="pt-PT"/>
              </w:rPr>
            </w:pPr>
            <w:r w:rsidRPr="00F03387">
              <w:rPr>
                <w:sz w:val="22"/>
                <w:szCs w:val="22"/>
                <w:lang w:val="pt-PT"/>
              </w:rPr>
              <w:t>Dor óssea</w:t>
            </w:r>
          </w:p>
        </w:tc>
        <w:tc>
          <w:tcPr>
            <w:tcW w:w="1174" w:type="pct"/>
          </w:tcPr>
          <w:p w14:paraId="5F2CDCCD" w14:textId="77777777" w:rsidR="00E902D2" w:rsidRPr="00F03387" w:rsidRDefault="00E902D2" w:rsidP="0069666C">
            <w:pPr>
              <w:rPr>
                <w:szCs w:val="22"/>
                <w:lang w:val="pt-PT"/>
              </w:rPr>
            </w:pPr>
            <w:r w:rsidRPr="00F03387">
              <w:rPr>
                <w:szCs w:val="22"/>
                <w:lang w:val="pt-PT"/>
              </w:rPr>
              <w:t>Frequente</w:t>
            </w:r>
          </w:p>
        </w:tc>
      </w:tr>
      <w:tr w:rsidR="00E902D2" w:rsidRPr="00F03387" w14:paraId="49CE8A97" w14:textId="77777777" w:rsidTr="00811FE5">
        <w:trPr>
          <w:cantSplit/>
          <w:trHeight w:val="120"/>
        </w:trPr>
        <w:tc>
          <w:tcPr>
            <w:tcW w:w="1537" w:type="pct"/>
            <w:vMerge/>
          </w:tcPr>
          <w:p w14:paraId="6FB903A9" w14:textId="77777777" w:rsidR="00E902D2" w:rsidRPr="00F03387" w:rsidRDefault="00E902D2" w:rsidP="0069666C">
            <w:pPr>
              <w:pStyle w:val="TableText10"/>
              <w:rPr>
                <w:sz w:val="22"/>
                <w:szCs w:val="22"/>
                <w:lang w:val="pt-PT"/>
              </w:rPr>
            </w:pPr>
          </w:p>
        </w:tc>
        <w:tc>
          <w:tcPr>
            <w:tcW w:w="2289" w:type="pct"/>
          </w:tcPr>
          <w:p w14:paraId="27CE6341" w14:textId="77777777" w:rsidR="00E902D2" w:rsidRPr="00F03387" w:rsidRDefault="00E902D2" w:rsidP="0069666C">
            <w:pPr>
              <w:pStyle w:val="TableText10"/>
              <w:rPr>
                <w:sz w:val="22"/>
                <w:szCs w:val="22"/>
                <w:lang w:val="pt-PT"/>
              </w:rPr>
            </w:pPr>
            <w:r w:rsidRPr="00F03387">
              <w:rPr>
                <w:sz w:val="22"/>
                <w:szCs w:val="22"/>
                <w:lang w:val="pt-PT"/>
              </w:rPr>
              <w:t>Espasmos musculares</w:t>
            </w:r>
          </w:p>
        </w:tc>
        <w:tc>
          <w:tcPr>
            <w:tcW w:w="1174" w:type="pct"/>
          </w:tcPr>
          <w:p w14:paraId="33C28E01" w14:textId="77777777" w:rsidR="00E902D2" w:rsidRPr="00F03387" w:rsidRDefault="00E902D2" w:rsidP="0069666C">
            <w:pPr>
              <w:rPr>
                <w:szCs w:val="22"/>
                <w:lang w:val="pt-PT"/>
              </w:rPr>
            </w:pPr>
            <w:r w:rsidRPr="00F03387">
              <w:rPr>
                <w:szCs w:val="22"/>
                <w:lang w:val="pt-PT"/>
              </w:rPr>
              <w:t>Frequente</w:t>
            </w:r>
          </w:p>
        </w:tc>
      </w:tr>
      <w:tr w:rsidR="00E902D2" w:rsidRPr="00F03387" w14:paraId="3D8974F5" w14:textId="77777777" w:rsidTr="00811FE5">
        <w:trPr>
          <w:cantSplit/>
          <w:trHeight w:val="120"/>
        </w:trPr>
        <w:tc>
          <w:tcPr>
            <w:tcW w:w="1537" w:type="pct"/>
            <w:vMerge/>
          </w:tcPr>
          <w:p w14:paraId="13A78E9C" w14:textId="77777777" w:rsidR="00E902D2" w:rsidRPr="00F03387" w:rsidRDefault="00E902D2" w:rsidP="0069666C">
            <w:pPr>
              <w:pStyle w:val="TableText10"/>
              <w:rPr>
                <w:sz w:val="22"/>
                <w:szCs w:val="22"/>
                <w:lang w:val="pt-PT"/>
              </w:rPr>
            </w:pPr>
          </w:p>
        </w:tc>
        <w:tc>
          <w:tcPr>
            <w:tcW w:w="2289" w:type="pct"/>
          </w:tcPr>
          <w:p w14:paraId="1E16C2A7" w14:textId="77777777" w:rsidR="00E902D2" w:rsidRPr="00F03387" w:rsidRDefault="00E902D2" w:rsidP="0069666C">
            <w:pPr>
              <w:pStyle w:val="TableText10"/>
              <w:rPr>
                <w:sz w:val="22"/>
                <w:szCs w:val="22"/>
                <w:lang w:val="pt-PT"/>
              </w:rPr>
            </w:pPr>
            <w:r w:rsidRPr="00F03387">
              <w:rPr>
                <w:sz w:val="22"/>
                <w:szCs w:val="22"/>
                <w:lang w:val="pt-PT"/>
              </w:rPr>
              <w:t>Dor cervical</w:t>
            </w:r>
          </w:p>
        </w:tc>
        <w:tc>
          <w:tcPr>
            <w:tcW w:w="1174" w:type="pct"/>
          </w:tcPr>
          <w:p w14:paraId="6A363B2F" w14:textId="77777777" w:rsidR="00E902D2" w:rsidRPr="00F03387" w:rsidRDefault="00E902D2" w:rsidP="0069666C">
            <w:pPr>
              <w:rPr>
                <w:szCs w:val="22"/>
                <w:lang w:val="pt-PT"/>
              </w:rPr>
            </w:pPr>
            <w:r w:rsidRPr="00F03387">
              <w:rPr>
                <w:szCs w:val="22"/>
                <w:lang w:val="pt-PT"/>
              </w:rPr>
              <w:t>Frequente</w:t>
            </w:r>
          </w:p>
        </w:tc>
      </w:tr>
      <w:tr w:rsidR="00E902D2" w:rsidRPr="00F03387" w14:paraId="6B87F876" w14:textId="77777777" w:rsidTr="00811FE5">
        <w:trPr>
          <w:cantSplit/>
          <w:trHeight w:val="285"/>
        </w:trPr>
        <w:tc>
          <w:tcPr>
            <w:tcW w:w="1537" w:type="pct"/>
            <w:vMerge/>
          </w:tcPr>
          <w:p w14:paraId="5D58B0A5" w14:textId="77777777" w:rsidR="00E902D2" w:rsidRPr="00F03387" w:rsidRDefault="00E902D2" w:rsidP="0069666C">
            <w:pPr>
              <w:pStyle w:val="TableText10"/>
              <w:rPr>
                <w:sz w:val="22"/>
                <w:szCs w:val="22"/>
                <w:lang w:val="pt-PT"/>
              </w:rPr>
            </w:pPr>
          </w:p>
        </w:tc>
        <w:tc>
          <w:tcPr>
            <w:tcW w:w="2289" w:type="pct"/>
          </w:tcPr>
          <w:p w14:paraId="2E7D9B62" w14:textId="77777777" w:rsidR="00E902D2" w:rsidRPr="00F03387" w:rsidRDefault="00E902D2" w:rsidP="0069666C">
            <w:pPr>
              <w:pStyle w:val="TableText10"/>
              <w:rPr>
                <w:sz w:val="22"/>
                <w:szCs w:val="22"/>
                <w:lang w:val="pt-PT"/>
              </w:rPr>
            </w:pPr>
            <w:r w:rsidRPr="00F03387">
              <w:rPr>
                <w:sz w:val="22"/>
                <w:szCs w:val="22"/>
                <w:lang w:val="pt-PT"/>
              </w:rPr>
              <w:t>Dor nas extremidades</w:t>
            </w:r>
          </w:p>
        </w:tc>
        <w:tc>
          <w:tcPr>
            <w:tcW w:w="1174" w:type="pct"/>
          </w:tcPr>
          <w:p w14:paraId="23BED898"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68DE4152" w14:textId="77777777" w:rsidTr="00811FE5">
        <w:trPr>
          <w:cantSplit/>
          <w:trHeight w:val="285"/>
        </w:trPr>
        <w:tc>
          <w:tcPr>
            <w:tcW w:w="1537" w:type="pct"/>
            <w:vMerge w:val="restart"/>
          </w:tcPr>
          <w:p w14:paraId="5A53BE60" w14:textId="77777777" w:rsidR="00E902D2" w:rsidRPr="00F03387" w:rsidRDefault="00E902D2" w:rsidP="0069666C">
            <w:pPr>
              <w:pStyle w:val="TableText10"/>
              <w:rPr>
                <w:sz w:val="22"/>
                <w:szCs w:val="22"/>
                <w:lang w:val="pt-PT"/>
              </w:rPr>
            </w:pPr>
            <w:r w:rsidRPr="00F03387">
              <w:rPr>
                <w:sz w:val="22"/>
                <w:szCs w:val="22"/>
                <w:lang w:val="pt-PT"/>
              </w:rPr>
              <w:t>Doenças renais e urinárias</w:t>
            </w:r>
          </w:p>
        </w:tc>
        <w:tc>
          <w:tcPr>
            <w:tcW w:w="2289" w:type="pct"/>
          </w:tcPr>
          <w:p w14:paraId="59BB5E49" w14:textId="77777777" w:rsidR="00E902D2" w:rsidRPr="00F03387" w:rsidRDefault="00E902D2" w:rsidP="0069666C">
            <w:pPr>
              <w:pStyle w:val="TableText10"/>
              <w:rPr>
                <w:sz w:val="22"/>
                <w:szCs w:val="22"/>
                <w:lang w:val="pt-PT"/>
              </w:rPr>
            </w:pPr>
            <w:r w:rsidRPr="00F03387">
              <w:rPr>
                <w:sz w:val="22"/>
                <w:szCs w:val="22"/>
                <w:lang w:val="pt-PT"/>
              </w:rPr>
              <w:t xml:space="preserve">Anomalia renal </w:t>
            </w:r>
          </w:p>
        </w:tc>
        <w:tc>
          <w:tcPr>
            <w:tcW w:w="1174" w:type="pct"/>
          </w:tcPr>
          <w:p w14:paraId="041D0890" w14:textId="77777777" w:rsidR="00E902D2" w:rsidRPr="00F03387" w:rsidRDefault="00E902D2" w:rsidP="0069666C">
            <w:pPr>
              <w:pStyle w:val="TableText10"/>
              <w:rPr>
                <w:sz w:val="22"/>
                <w:szCs w:val="22"/>
                <w:lang w:val="pt-PT"/>
              </w:rPr>
            </w:pPr>
            <w:r w:rsidRPr="00F03387">
              <w:rPr>
                <w:sz w:val="22"/>
                <w:szCs w:val="22"/>
                <w:lang w:val="pt-PT"/>
              </w:rPr>
              <w:t>Frequente</w:t>
            </w:r>
          </w:p>
        </w:tc>
      </w:tr>
      <w:tr w:rsidR="00E902D2" w:rsidRPr="00F03387" w14:paraId="003874F6" w14:textId="77777777" w:rsidTr="00811FE5">
        <w:trPr>
          <w:cantSplit/>
          <w:trHeight w:val="143"/>
        </w:trPr>
        <w:tc>
          <w:tcPr>
            <w:tcW w:w="1537" w:type="pct"/>
            <w:vMerge/>
          </w:tcPr>
          <w:p w14:paraId="317CCBCB" w14:textId="77777777" w:rsidR="00E902D2" w:rsidRPr="00F03387" w:rsidRDefault="00E902D2" w:rsidP="0069666C">
            <w:pPr>
              <w:pStyle w:val="TableText10"/>
              <w:rPr>
                <w:sz w:val="22"/>
                <w:szCs w:val="22"/>
                <w:lang w:val="pt-PT"/>
              </w:rPr>
            </w:pPr>
          </w:p>
        </w:tc>
        <w:tc>
          <w:tcPr>
            <w:tcW w:w="2289" w:type="pct"/>
          </w:tcPr>
          <w:p w14:paraId="1BA2FEE5" w14:textId="77777777" w:rsidR="00E902D2" w:rsidRPr="00F03387" w:rsidRDefault="00E902D2" w:rsidP="0069666C">
            <w:pPr>
              <w:pStyle w:val="TableText10"/>
              <w:rPr>
                <w:sz w:val="22"/>
                <w:szCs w:val="22"/>
                <w:lang w:val="pt-PT"/>
              </w:rPr>
            </w:pPr>
            <w:r w:rsidRPr="00F03387">
              <w:rPr>
                <w:sz w:val="22"/>
                <w:szCs w:val="22"/>
                <w:lang w:val="pt-PT"/>
              </w:rPr>
              <w:t>Glomerulonefrite membranosa</w:t>
            </w:r>
          </w:p>
        </w:tc>
        <w:tc>
          <w:tcPr>
            <w:tcW w:w="1174" w:type="pct"/>
          </w:tcPr>
          <w:p w14:paraId="571949FE"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34647E60" w14:textId="77777777" w:rsidTr="00811FE5">
        <w:trPr>
          <w:cantSplit/>
          <w:trHeight w:val="142"/>
        </w:trPr>
        <w:tc>
          <w:tcPr>
            <w:tcW w:w="1537" w:type="pct"/>
            <w:vMerge/>
          </w:tcPr>
          <w:p w14:paraId="10EBB31F" w14:textId="77777777" w:rsidR="00E902D2" w:rsidRPr="00F03387" w:rsidRDefault="00E902D2" w:rsidP="0069666C">
            <w:pPr>
              <w:pStyle w:val="TableText10"/>
              <w:rPr>
                <w:sz w:val="22"/>
                <w:szCs w:val="22"/>
                <w:lang w:val="pt-PT"/>
              </w:rPr>
            </w:pPr>
          </w:p>
        </w:tc>
        <w:tc>
          <w:tcPr>
            <w:tcW w:w="2289" w:type="pct"/>
          </w:tcPr>
          <w:p w14:paraId="3D43771E" w14:textId="77777777" w:rsidR="00E902D2" w:rsidRPr="00F03387" w:rsidRDefault="00E902D2" w:rsidP="0069666C">
            <w:pPr>
              <w:pStyle w:val="TableText10"/>
              <w:rPr>
                <w:sz w:val="22"/>
                <w:szCs w:val="22"/>
                <w:lang w:val="pt-PT"/>
              </w:rPr>
            </w:pPr>
            <w:r w:rsidRPr="00F03387">
              <w:rPr>
                <w:sz w:val="22"/>
                <w:szCs w:val="22"/>
                <w:lang w:val="pt-PT"/>
              </w:rPr>
              <w:t>Glomerulonefropatia</w:t>
            </w:r>
          </w:p>
        </w:tc>
        <w:tc>
          <w:tcPr>
            <w:tcW w:w="1174" w:type="pct"/>
          </w:tcPr>
          <w:p w14:paraId="603D8D59"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7BECF50B" w14:textId="77777777" w:rsidTr="00811FE5">
        <w:trPr>
          <w:cantSplit/>
          <w:trHeight w:val="285"/>
        </w:trPr>
        <w:tc>
          <w:tcPr>
            <w:tcW w:w="1537" w:type="pct"/>
            <w:vMerge/>
          </w:tcPr>
          <w:p w14:paraId="0E510A0F" w14:textId="77777777" w:rsidR="00E902D2" w:rsidRPr="00F03387" w:rsidRDefault="00E902D2" w:rsidP="0069666C">
            <w:pPr>
              <w:pStyle w:val="TableText10"/>
              <w:rPr>
                <w:sz w:val="22"/>
                <w:szCs w:val="22"/>
                <w:lang w:val="pt-PT"/>
              </w:rPr>
            </w:pPr>
          </w:p>
        </w:tc>
        <w:tc>
          <w:tcPr>
            <w:tcW w:w="2289" w:type="pct"/>
          </w:tcPr>
          <w:p w14:paraId="55FBAB7A" w14:textId="77777777" w:rsidR="00E902D2" w:rsidRPr="00F03387" w:rsidRDefault="00E902D2" w:rsidP="0069666C">
            <w:pPr>
              <w:pStyle w:val="TableText10"/>
              <w:rPr>
                <w:sz w:val="22"/>
                <w:szCs w:val="22"/>
                <w:lang w:val="pt-PT"/>
              </w:rPr>
            </w:pPr>
            <w:r w:rsidRPr="00F03387">
              <w:rPr>
                <w:sz w:val="22"/>
                <w:szCs w:val="22"/>
                <w:lang w:val="pt-PT"/>
              </w:rPr>
              <w:t>Insuficiência renal</w:t>
            </w:r>
          </w:p>
        </w:tc>
        <w:tc>
          <w:tcPr>
            <w:tcW w:w="1174" w:type="pct"/>
          </w:tcPr>
          <w:p w14:paraId="32EE52D8" w14:textId="77777777" w:rsidR="00E902D2" w:rsidRPr="00F03387" w:rsidRDefault="00E902D2" w:rsidP="0069666C">
            <w:pPr>
              <w:pStyle w:val="TableText10"/>
              <w:rPr>
                <w:sz w:val="22"/>
                <w:szCs w:val="22"/>
                <w:lang w:val="pt-PT"/>
              </w:rPr>
            </w:pPr>
            <w:r w:rsidRPr="00F03387">
              <w:rPr>
                <w:sz w:val="22"/>
                <w:szCs w:val="22"/>
                <w:lang w:val="pt-PT"/>
              </w:rPr>
              <w:t>Desconhecida</w:t>
            </w:r>
          </w:p>
        </w:tc>
      </w:tr>
      <w:tr w:rsidR="00E902D2" w:rsidRPr="00F03387" w14:paraId="5B327BC5" w14:textId="77777777" w:rsidTr="00811FE5">
        <w:trPr>
          <w:cantSplit/>
          <w:trHeight w:val="285"/>
        </w:trPr>
        <w:tc>
          <w:tcPr>
            <w:tcW w:w="1537" w:type="pct"/>
            <w:vMerge w:val="restart"/>
          </w:tcPr>
          <w:p w14:paraId="4C819943" w14:textId="77777777" w:rsidR="00E902D2" w:rsidRPr="00F03387" w:rsidRDefault="00E902D2" w:rsidP="00D026CC">
            <w:pPr>
              <w:pStyle w:val="Header"/>
              <w:keepNext/>
              <w:keepLines/>
              <w:rPr>
                <w:szCs w:val="22"/>
                <w:lang w:val="pt-PT"/>
              </w:rPr>
            </w:pPr>
            <w:r w:rsidRPr="00F03387">
              <w:rPr>
                <w:szCs w:val="22"/>
                <w:lang w:val="pt-PT"/>
              </w:rPr>
              <w:t xml:space="preserve">Situações na gravidez, no puerpério e perinatais </w:t>
            </w:r>
          </w:p>
        </w:tc>
        <w:tc>
          <w:tcPr>
            <w:tcW w:w="2289" w:type="pct"/>
            <w:tcBorders>
              <w:top w:val="single" w:sz="4" w:space="0" w:color="auto"/>
              <w:left w:val="single" w:sz="4" w:space="0" w:color="auto"/>
              <w:bottom w:val="single" w:sz="4" w:space="0" w:color="auto"/>
              <w:right w:val="single" w:sz="4" w:space="0" w:color="auto"/>
            </w:tcBorders>
          </w:tcPr>
          <w:p w14:paraId="22E17955" w14:textId="77777777" w:rsidR="00E902D2" w:rsidRPr="00F03387" w:rsidRDefault="00E902D2" w:rsidP="00D026CC">
            <w:pPr>
              <w:pStyle w:val="TableText10"/>
              <w:keepNext/>
              <w:keepLines/>
              <w:rPr>
                <w:sz w:val="22"/>
                <w:szCs w:val="22"/>
                <w:lang w:val="pt-PT"/>
              </w:rPr>
            </w:pPr>
            <w:r w:rsidRPr="00F03387">
              <w:rPr>
                <w:sz w:val="22"/>
                <w:szCs w:val="22"/>
                <w:lang w:val="pt-PT"/>
              </w:rPr>
              <w:t>Oligoidrâmnios</w:t>
            </w:r>
          </w:p>
        </w:tc>
        <w:tc>
          <w:tcPr>
            <w:tcW w:w="1174" w:type="pct"/>
            <w:tcBorders>
              <w:top w:val="single" w:sz="4" w:space="0" w:color="auto"/>
              <w:left w:val="single" w:sz="4" w:space="0" w:color="auto"/>
              <w:bottom w:val="single" w:sz="4" w:space="0" w:color="auto"/>
              <w:right w:val="single" w:sz="4" w:space="0" w:color="auto"/>
            </w:tcBorders>
          </w:tcPr>
          <w:p w14:paraId="3EF86B20" w14:textId="77777777" w:rsidR="00E902D2" w:rsidRPr="00F03387" w:rsidRDefault="00E902D2" w:rsidP="00D026CC">
            <w:pPr>
              <w:pStyle w:val="TableText10"/>
              <w:keepNext/>
              <w:keepLines/>
              <w:rPr>
                <w:sz w:val="22"/>
                <w:szCs w:val="22"/>
                <w:lang w:val="pt-PT"/>
              </w:rPr>
            </w:pPr>
            <w:r w:rsidRPr="00F03387">
              <w:rPr>
                <w:sz w:val="22"/>
                <w:szCs w:val="22"/>
                <w:lang w:val="pt-PT"/>
              </w:rPr>
              <w:t>Desconhecida</w:t>
            </w:r>
          </w:p>
        </w:tc>
      </w:tr>
      <w:tr w:rsidR="00E902D2" w:rsidRPr="00F03387" w14:paraId="595CBE0C" w14:textId="77777777" w:rsidTr="00811FE5">
        <w:trPr>
          <w:cantSplit/>
          <w:trHeight w:val="285"/>
        </w:trPr>
        <w:tc>
          <w:tcPr>
            <w:tcW w:w="1537" w:type="pct"/>
            <w:vMerge/>
          </w:tcPr>
          <w:p w14:paraId="3AC329E8" w14:textId="77777777" w:rsidR="00E902D2" w:rsidRPr="00F03387" w:rsidRDefault="00E902D2" w:rsidP="00D026CC">
            <w:pPr>
              <w:pStyle w:val="Header"/>
              <w:keepNext/>
              <w:keepLines/>
              <w:rPr>
                <w:szCs w:val="22"/>
                <w:lang w:val="pt-PT"/>
              </w:rPr>
            </w:pPr>
          </w:p>
        </w:tc>
        <w:tc>
          <w:tcPr>
            <w:tcW w:w="2289" w:type="pct"/>
            <w:tcBorders>
              <w:top w:val="single" w:sz="4" w:space="0" w:color="auto"/>
              <w:left w:val="single" w:sz="4" w:space="0" w:color="auto"/>
              <w:bottom w:val="single" w:sz="4" w:space="0" w:color="auto"/>
              <w:right w:val="single" w:sz="4" w:space="0" w:color="auto"/>
            </w:tcBorders>
          </w:tcPr>
          <w:p w14:paraId="6C2B6DFD" w14:textId="77777777" w:rsidR="00E902D2" w:rsidRPr="00F03387" w:rsidRDefault="00E902D2" w:rsidP="00D026CC">
            <w:pPr>
              <w:pStyle w:val="TableText10"/>
              <w:keepNext/>
              <w:keepLines/>
              <w:tabs>
                <w:tab w:val="left" w:pos="667"/>
              </w:tabs>
              <w:rPr>
                <w:sz w:val="22"/>
                <w:szCs w:val="22"/>
                <w:lang w:val="pt-PT"/>
              </w:rPr>
            </w:pPr>
            <w:r w:rsidRPr="00F03387">
              <w:rPr>
                <w:sz w:val="22"/>
                <w:szCs w:val="22"/>
                <w:lang w:val="pt-PT"/>
              </w:rPr>
              <w:t>Hipoplasia renal</w:t>
            </w:r>
          </w:p>
        </w:tc>
        <w:tc>
          <w:tcPr>
            <w:tcW w:w="1174" w:type="pct"/>
            <w:tcBorders>
              <w:top w:val="single" w:sz="4" w:space="0" w:color="auto"/>
              <w:left w:val="single" w:sz="4" w:space="0" w:color="auto"/>
              <w:bottom w:val="single" w:sz="4" w:space="0" w:color="auto"/>
              <w:right w:val="single" w:sz="4" w:space="0" w:color="auto"/>
            </w:tcBorders>
          </w:tcPr>
          <w:p w14:paraId="59277267" w14:textId="77777777" w:rsidR="00E902D2" w:rsidRPr="00F03387" w:rsidRDefault="00E902D2" w:rsidP="00D026CC">
            <w:pPr>
              <w:pStyle w:val="TableText10"/>
              <w:keepNext/>
              <w:keepLines/>
              <w:rPr>
                <w:sz w:val="22"/>
                <w:szCs w:val="22"/>
                <w:lang w:val="pt-PT"/>
              </w:rPr>
            </w:pPr>
            <w:r w:rsidRPr="00F03387">
              <w:rPr>
                <w:sz w:val="22"/>
                <w:szCs w:val="22"/>
                <w:lang w:val="pt-PT"/>
              </w:rPr>
              <w:t>Desconhecida</w:t>
            </w:r>
          </w:p>
        </w:tc>
      </w:tr>
      <w:tr w:rsidR="00E902D2" w:rsidRPr="00F03387" w14:paraId="54DB5AB7" w14:textId="77777777" w:rsidTr="00811FE5">
        <w:trPr>
          <w:cantSplit/>
          <w:trHeight w:val="285"/>
        </w:trPr>
        <w:tc>
          <w:tcPr>
            <w:tcW w:w="1537" w:type="pct"/>
            <w:vMerge/>
          </w:tcPr>
          <w:p w14:paraId="55F3AA06" w14:textId="77777777" w:rsidR="00E902D2" w:rsidRPr="00F03387" w:rsidRDefault="00E902D2" w:rsidP="00811FE5">
            <w:pPr>
              <w:pStyle w:val="Header"/>
              <w:rPr>
                <w:szCs w:val="22"/>
                <w:lang w:val="pt-PT"/>
              </w:rPr>
            </w:pPr>
          </w:p>
        </w:tc>
        <w:tc>
          <w:tcPr>
            <w:tcW w:w="2289" w:type="pct"/>
            <w:tcBorders>
              <w:top w:val="single" w:sz="4" w:space="0" w:color="auto"/>
              <w:left w:val="single" w:sz="4" w:space="0" w:color="auto"/>
              <w:bottom w:val="single" w:sz="4" w:space="0" w:color="auto"/>
              <w:right w:val="single" w:sz="4" w:space="0" w:color="auto"/>
            </w:tcBorders>
          </w:tcPr>
          <w:p w14:paraId="7FCE95F2" w14:textId="77777777" w:rsidR="00E902D2" w:rsidRPr="00F03387" w:rsidRDefault="00E902D2" w:rsidP="00811FE5">
            <w:pPr>
              <w:pStyle w:val="TableText10"/>
              <w:rPr>
                <w:sz w:val="22"/>
                <w:szCs w:val="22"/>
                <w:lang w:val="pt-PT"/>
              </w:rPr>
            </w:pPr>
            <w:r w:rsidRPr="00F03387">
              <w:rPr>
                <w:sz w:val="22"/>
                <w:szCs w:val="22"/>
                <w:lang w:val="pt-PT"/>
              </w:rPr>
              <w:t>Hipoplasia pulmonar</w:t>
            </w:r>
          </w:p>
        </w:tc>
        <w:tc>
          <w:tcPr>
            <w:tcW w:w="1174" w:type="pct"/>
            <w:tcBorders>
              <w:top w:val="single" w:sz="4" w:space="0" w:color="auto"/>
              <w:left w:val="single" w:sz="4" w:space="0" w:color="auto"/>
              <w:bottom w:val="single" w:sz="4" w:space="0" w:color="auto"/>
              <w:right w:val="single" w:sz="4" w:space="0" w:color="auto"/>
            </w:tcBorders>
          </w:tcPr>
          <w:p w14:paraId="335B6917" w14:textId="77777777" w:rsidR="00E902D2" w:rsidRPr="00F03387" w:rsidRDefault="00E902D2" w:rsidP="00811FE5">
            <w:pPr>
              <w:pStyle w:val="TableText10"/>
              <w:rPr>
                <w:sz w:val="22"/>
                <w:szCs w:val="22"/>
                <w:lang w:val="pt-PT"/>
              </w:rPr>
            </w:pPr>
            <w:r w:rsidRPr="00F03387">
              <w:rPr>
                <w:sz w:val="22"/>
                <w:szCs w:val="22"/>
                <w:lang w:val="pt-PT"/>
              </w:rPr>
              <w:t>Desconhecida</w:t>
            </w:r>
          </w:p>
        </w:tc>
      </w:tr>
      <w:tr w:rsidR="00E902D2" w:rsidRPr="00F03387" w14:paraId="4C107A40" w14:textId="77777777" w:rsidTr="00811FE5">
        <w:trPr>
          <w:cantSplit/>
          <w:trHeight w:val="260"/>
        </w:trPr>
        <w:tc>
          <w:tcPr>
            <w:tcW w:w="1537" w:type="pct"/>
          </w:tcPr>
          <w:p w14:paraId="7E3403A1" w14:textId="77777777" w:rsidR="00E902D2" w:rsidRPr="00F03387" w:rsidRDefault="00E902D2" w:rsidP="00811FE5">
            <w:pPr>
              <w:pStyle w:val="TableText10"/>
              <w:rPr>
                <w:sz w:val="22"/>
                <w:szCs w:val="22"/>
                <w:lang w:val="pt-PT"/>
              </w:rPr>
            </w:pPr>
            <w:r w:rsidRPr="00F03387">
              <w:rPr>
                <w:sz w:val="22"/>
                <w:szCs w:val="22"/>
                <w:lang w:val="pt-PT"/>
              </w:rPr>
              <w:t>Doenças dos órgãos genitais e da mama</w:t>
            </w:r>
          </w:p>
        </w:tc>
        <w:tc>
          <w:tcPr>
            <w:tcW w:w="2289" w:type="pct"/>
          </w:tcPr>
          <w:p w14:paraId="35AD84D3" w14:textId="5AAF1ED8" w:rsidR="00E902D2" w:rsidRPr="00F03387" w:rsidRDefault="00E902D2" w:rsidP="00811FE5">
            <w:pPr>
              <w:pStyle w:val="TableText10"/>
              <w:rPr>
                <w:sz w:val="22"/>
                <w:szCs w:val="22"/>
                <w:lang w:val="pt-PT"/>
              </w:rPr>
            </w:pPr>
            <w:r w:rsidRPr="00F03387">
              <w:rPr>
                <w:sz w:val="22"/>
                <w:szCs w:val="22"/>
                <w:lang w:val="pt-PT"/>
              </w:rPr>
              <w:t>Inflamação da mama/mastite</w:t>
            </w:r>
          </w:p>
        </w:tc>
        <w:tc>
          <w:tcPr>
            <w:tcW w:w="1174" w:type="pct"/>
          </w:tcPr>
          <w:p w14:paraId="5CCD53B0" w14:textId="77777777" w:rsidR="00E902D2" w:rsidRPr="00F03387" w:rsidRDefault="00E902D2" w:rsidP="00811FE5">
            <w:pPr>
              <w:pStyle w:val="TableText10"/>
              <w:rPr>
                <w:sz w:val="22"/>
                <w:szCs w:val="22"/>
                <w:lang w:val="pt-PT"/>
              </w:rPr>
            </w:pPr>
            <w:r w:rsidRPr="00F03387">
              <w:rPr>
                <w:sz w:val="22"/>
                <w:szCs w:val="22"/>
                <w:lang w:val="pt-PT"/>
              </w:rPr>
              <w:t>Frequente</w:t>
            </w:r>
          </w:p>
        </w:tc>
      </w:tr>
      <w:tr w:rsidR="00E902D2" w:rsidRPr="00F03387" w14:paraId="42A16B9F" w14:textId="77777777" w:rsidTr="00811FE5">
        <w:trPr>
          <w:cantSplit/>
          <w:trHeight w:val="261"/>
        </w:trPr>
        <w:tc>
          <w:tcPr>
            <w:tcW w:w="1537" w:type="pct"/>
            <w:vMerge w:val="restart"/>
          </w:tcPr>
          <w:p w14:paraId="2F2ED7FF" w14:textId="77777777" w:rsidR="00E902D2" w:rsidRPr="00F03387" w:rsidRDefault="00E902D2" w:rsidP="0069666C">
            <w:pPr>
              <w:pStyle w:val="TableText10"/>
              <w:keepNext/>
              <w:keepLines/>
              <w:rPr>
                <w:sz w:val="22"/>
                <w:szCs w:val="22"/>
                <w:lang w:val="pt-PT"/>
              </w:rPr>
            </w:pPr>
            <w:r w:rsidRPr="00F03387">
              <w:rPr>
                <w:sz w:val="22"/>
                <w:szCs w:val="22"/>
                <w:lang w:val="pt-PT"/>
              </w:rPr>
              <w:lastRenderedPageBreak/>
              <w:t>Perturbações gerais e alterações no local de administração</w:t>
            </w:r>
          </w:p>
        </w:tc>
        <w:tc>
          <w:tcPr>
            <w:tcW w:w="2289" w:type="pct"/>
          </w:tcPr>
          <w:p w14:paraId="332116F2" w14:textId="77777777" w:rsidR="00E902D2" w:rsidRPr="00F03387" w:rsidRDefault="00E902D2" w:rsidP="0069666C">
            <w:pPr>
              <w:pStyle w:val="TableText10"/>
              <w:keepNext/>
              <w:keepLines/>
              <w:rPr>
                <w:sz w:val="22"/>
                <w:szCs w:val="22"/>
                <w:lang w:val="pt-PT"/>
              </w:rPr>
            </w:pPr>
            <w:r w:rsidRPr="00F03387">
              <w:rPr>
                <w:sz w:val="22"/>
                <w:szCs w:val="22"/>
                <w:lang w:val="pt-PT"/>
              </w:rPr>
              <w:t>Astenia</w:t>
            </w:r>
          </w:p>
        </w:tc>
        <w:tc>
          <w:tcPr>
            <w:tcW w:w="1174" w:type="pct"/>
          </w:tcPr>
          <w:p w14:paraId="177A1C6E"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2F8FBCD7" w14:textId="77777777" w:rsidTr="00811FE5">
        <w:trPr>
          <w:cantSplit/>
          <w:trHeight w:val="259"/>
        </w:trPr>
        <w:tc>
          <w:tcPr>
            <w:tcW w:w="1537" w:type="pct"/>
            <w:vMerge/>
          </w:tcPr>
          <w:p w14:paraId="45AA8D6D" w14:textId="77777777" w:rsidR="00E902D2" w:rsidRPr="00F03387" w:rsidRDefault="00E902D2" w:rsidP="0069666C">
            <w:pPr>
              <w:pStyle w:val="TableText10"/>
              <w:keepNext/>
              <w:keepLines/>
              <w:rPr>
                <w:sz w:val="22"/>
                <w:szCs w:val="22"/>
                <w:lang w:val="pt-PT"/>
              </w:rPr>
            </w:pPr>
          </w:p>
        </w:tc>
        <w:tc>
          <w:tcPr>
            <w:tcW w:w="2289" w:type="pct"/>
          </w:tcPr>
          <w:p w14:paraId="3B006032" w14:textId="77777777" w:rsidR="00E902D2" w:rsidRPr="00F03387" w:rsidRDefault="00E902D2" w:rsidP="0069666C">
            <w:pPr>
              <w:pStyle w:val="TableText10"/>
              <w:keepNext/>
              <w:keepLines/>
              <w:rPr>
                <w:sz w:val="22"/>
                <w:szCs w:val="22"/>
                <w:lang w:val="pt-PT"/>
              </w:rPr>
            </w:pPr>
            <w:r w:rsidRPr="00F03387">
              <w:rPr>
                <w:sz w:val="22"/>
                <w:szCs w:val="22"/>
                <w:lang w:val="pt-PT"/>
              </w:rPr>
              <w:t>Dor torácica</w:t>
            </w:r>
          </w:p>
        </w:tc>
        <w:tc>
          <w:tcPr>
            <w:tcW w:w="1174" w:type="pct"/>
          </w:tcPr>
          <w:p w14:paraId="18773097"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62FDAA31" w14:textId="77777777" w:rsidTr="00811FE5">
        <w:trPr>
          <w:cantSplit/>
          <w:trHeight w:val="259"/>
        </w:trPr>
        <w:tc>
          <w:tcPr>
            <w:tcW w:w="1537" w:type="pct"/>
            <w:vMerge/>
          </w:tcPr>
          <w:p w14:paraId="384C4F7C" w14:textId="77777777" w:rsidR="00E902D2" w:rsidRPr="00F03387" w:rsidRDefault="00E902D2" w:rsidP="0069666C">
            <w:pPr>
              <w:pStyle w:val="TableText10"/>
              <w:keepNext/>
              <w:keepLines/>
              <w:rPr>
                <w:sz w:val="22"/>
                <w:szCs w:val="22"/>
                <w:lang w:val="pt-PT"/>
              </w:rPr>
            </w:pPr>
          </w:p>
        </w:tc>
        <w:tc>
          <w:tcPr>
            <w:tcW w:w="2289" w:type="pct"/>
          </w:tcPr>
          <w:p w14:paraId="6292178B" w14:textId="77777777" w:rsidR="00E902D2" w:rsidRPr="00F03387" w:rsidRDefault="00E902D2" w:rsidP="0069666C">
            <w:pPr>
              <w:pStyle w:val="TableText10"/>
              <w:keepNext/>
              <w:keepLines/>
              <w:rPr>
                <w:sz w:val="22"/>
                <w:szCs w:val="22"/>
                <w:lang w:val="pt-PT"/>
              </w:rPr>
            </w:pPr>
            <w:r w:rsidRPr="00F03387">
              <w:rPr>
                <w:sz w:val="22"/>
                <w:szCs w:val="22"/>
                <w:lang w:val="pt-PT"/>
              </w:rPr>
              <w:t>Arrepios</w:t>
            </w:r>
          </w:p>
        </w:tc>
        <w:tc>
          <w:tcPr>
            <w:tcW w:w="1174" w:type="pct"/>
          </w:tcPr>
          <w:p w14:paraId="199E24FC"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2D60321A" w14:textId="77777777" w:rsidTr="00811FE5">
        <w:trPr>
          <w:cantSplit/>
          <w:trHeight w:val="259"/>
        </w:trPr>
        <w:tc>
          <w:tcPr>
            <w:tcW w:w="1537" w:type="pct"/>
            <w:vMerge/>
          </w:tcPr>
          <w:p w14:paraId="3877010E" w14:textId="77777777" w:rsidR="00E902D2" w:rsidRPr="00F03387" w:rsidRDefault="00E902D2" w:rsidP="0069666C">
            <w:pPr>
              <w:pStyle w:val="TableText10"/>
              <w:keepNext/>
              <w:keepLines/>
              <w:rPr>
                <w:sz w:val="22"/>
                <w:szCs w:val="22"/>
                <w:lang w:val="pt-PT"/>
              </w:rPr>
            </w:pPr>
          </w:p>
        </w:tc>
        <w:tc>
          <w:tcPr>
            <w:tcW w:w="2289" w:type="pct"/>
          </w:tcPr>
          <w:p w14:paraId="4870351A" w14:textId="77777777" w:rsidR="00E902D2" w:rsidRPr="00F03387" w:rsidRDefault="00E902D2" w:rsidP="0069666C">
            <w:pPr>
              <w:pStyle w:val="TableText10"/>
              <w:keepNext/>
              <w:keepLines/>
              <w:rPr>
                <w:sz w:val="22"/>
                <w:szCs w:val="22"/>
                <w:lang w:val="pt-PT"/>
              </w:rPr>
            </w:pPr>
            <w:r w:rsidRPr="00F03387">
              <w:rPr>
                <w:sz w:val="22"/>
                <w:szCs w:val="22"/>
                <w:lang w:val="pt-PT"/>
              </w:rPr>
              <w:t>Fadiga</w:t>
            </w:r>
          </w:p>
        </w:tc>
        <w:tc>
          <w:tcPr>
            <w:tcW w:w="1174" w:type="pct"/>
          </w:tcPr>
          <w:p w14:paraId="13B1F712"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42D7AF18" w14:textId="77777777" w:rsidTr="00811FE5">
        <w:trPr>
          <w:cantSplit/>
          <w:trHeight w:val="128"/>
        </w:trPr>
        <w:tc>
          <w:tcPr>
            <w:tcW w:w="1537" w:type="pct"/>
            <w:vMerge/>
          </w:tcPr>
          <w:p w14:paraId="5E6ECAA3" w14:textId="77777777" w:rsidR="00E902D2" w:rsidRPr="00F03387" w:rsidRDefault="00E902D2" w:rsidP="0069666C">
            <w:pPr>
              <w:pStyle w:val="TableText10"/>
              <w:keepNext/>
              <w:keepLines/>
              <w:rPr>
                <w:sz w:val="22"/>
                <w:szCs w:val="22"/>
                <w:lang w:val="pt-PT"/>
              </w:rPr>
            </w:pPr>
          </w:p>
        </w:tc>
        <w:tc>
          <w:tcPr>
            <w:tcW w:w="2289" w:type="pct"/>
          </w:tcPr>
          <w:p w14:paraId="5B60BC16" w14:textId="77777777" w:rsidR="00E902D2" w:rsidRPr="00F03387" w:rsidRDefault="00E902D2" w:rsidP="0069666C">
            <w:pPr>
              <w:pStyle w:val="TableText10"/>
              <w:keepNext/>
              <w:keepLines/>
              <w:rPr>
                <w:sz w:val="22"/>
                <w:szCs w:val="22"/>
                <w:lang w:val="pt-PT"/>
              </w:rPr>
            </w:pPr>
            <w:r w:rsidRPr="00F03387">
              <w:rPr>
                <w:sz w:val="22"/>
                <w:szCs w:val="22"/>
                <w:lang w:val="pt-PT"/>
              </w:rPr>
              <w:t>Síndrome gripal</w:t>
            </w:r>
          </w:p>
        </w:tc>
        <w:tc>
          <w:tcPr>
            <w:tcW w:w="1174" w:type="pct"/>
          </w:tcPr>
          <w:p w14:paraId="291C6EE9"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3C7B91D8" w14:textId="77777777" w:rsidTr="00811FE5">
        <w:trPr>
          <w:cantSplit/>
          <w:trHeight w:val="120"/>
        </w:trPr>
        <w:tc>
          <w:tcPr>
            <w:tcW w:w="1537" w:type="pct"/>
            <w:vMerge/>
          </w:tcPr>
          <w:p w14:paraId="67650C60" w14:textId="77777777" w:rsidR="00E902D2" w:rsidRPr="00F03387" w:rsidRDefault="00E902D2" w:rsidP="0069666C">
            <w:pPr>
              <w:pStyle w:val="TableText10"/>
              <w:keepNext/>
              <w:keepLines/>
              <w:rPr>
                <w:sz w:val="22"/>
                <w:szCs w:val="22"/>
                <w:lang w:val="pt-PT"/>
              </w:rPr>
            </w:pPr>
          </w:p>
        </w:tc>
        <w:tc>
          <w:tcPr>
            <w:tcW w:w="2289" w:type="pct"/>
          </w:tcPr>
          <w:p w14:paraId="2A98A4DB" w14:textId="77777777" w:rsidR="00E902D2" w:rsidRPr="00F03387" w:rsidRDefault="00E902D2" w:rsidP="0069666C">
            <w:pPr>
              <w:keepNext/>
              <w:keepLines/>
              <w:outlineLvl w:val="0"/>
              <w:rPr>
                <w:i/>
                <w:szCs w:val="22"/>
                <w:lang w:val="pt-PT"/>
              </w:rPr>
            </w:pPr>
            <w:r w:rsidRPr="00F03387">
              <w:rPr>
                <w:szCs w:val="22"/>
                <w:lang w:val="pt-PT"/>
              </w:rPr>
              <w:t>Reações associadas à perfusão</w:t>
            </w:r>
          </w:p>
        </w:tc>
        <w:tc>
          <w:tcPr>
            <w:tcW w:w="1174" w:type="pct"/>
          </w:tcPr>
          <w:p w14:paraId="3CF92134"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5F061B02" w14:textId="77777777" w:rsidTr="00811FE5">
        <w:trPr>
          <w:cantSplit/>
          <w:trHeight w:val="120"/>
        </w:trPr>
        <w:tc>
          <w:tcPr>
            <w:tcW w:w="1537" w:type="pct"/>
            <w:vMerge/>
          </w:tcPr>
          <w:p w14:paraId="6B96F005" w14:textId="77777777" w:rsidR="00E902D2" w:rsidRPr="00F03387" w:rsidRDefault="00E902D2" w:rsidP="0069666C">
            <w:pPr>
              <w:pStyle w:val="TableText10"/>
              <w:keepNext/>
              <w:keepLines/>
              <w:rPr>
                <w:sz w:val="22"/>
                <w:szCs w:val="22"/>
                <w:lang w:val="pt-PT"/>
              </w:rPr>
            </w:pPr>
          </w:p>
        </w:tc>
        <w:tc>
          <w:tcPr>
            <w:tcW w:w="2289" w:type="pct"/>
          </w:tcPr>
          <w:p w14:paraId="1882E6E1" w14:textId="77777777" w:rsidR="00E902D2" w:rsidRPr="00F03387" w:rsidRDefault="00E902D2" w:rsidP="0069666C">
            <w:pPr>
              <w:pStyle w:val="TableText10"/>
              <w:keepNext/>
              <w:keepLines/>
              <w:rPr>
                <w:sz w:val="22"/>
                <w:szCs w:val="22"/>
                <w:lang w:val="pt-PT"/>
              </w:rPr>
            </w:pPr>
            <w:r w:rsidRPr="00F03387">
              <w:rPr>
                <w:sz w:val="22"/>
                <w:szCs w:val="22"/>
                <w:lang w:val="pt-PT"/>
              </w:rPr>
              <w:t>Dor</w:t>
            </w:r>
          </w:p>
        </w:tc>
        <w:tc>
          <w:tcPr>
            <w:tcW w:w="1174" w:type="pct"/>
          </w:tcPr>
          <w:p w14:paraId="70E01157"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42BC38CC" w14:textId="77777777" w:rsidTr="00811FE5">
        <w:trPr>
          <w:cantSplit/>
          <w:trHeight w:val="120"/>
        </w:trPr>
        <w:tc>
          <w:tcPr>
            <w:tcW w:w="1537" w:type="pct"/>
            <w:vMerge/>
          </w:tcPr>
          <w:p w14:paraId="084704DB" w14:textId="77777777" w:rsidR="00E902D2" w:rsidRPr="00F03387" w:rsidRDefault="00E902D2" w:rsidP="0069666C">
            <w:pPr>
              <w:pStyle w:val="TableText10"/>
              <w:keepNext/>
              <w:keepLines/>
              <w:rPr>
                <w:sz w:val="22"/>
                <w:szCs w:val="22"/>
                <w:lang w:val="pt-PT"/>
              </w:rPr>
            </w:pPr>
          </w:p>
        </w:tc>
        <w:tc>
          <w:tcPr>
            <w:tcW w:w="2289" w:type="pct"/>
          </w:tcPr>
          <w:p w14:paraId="2791F2F8" w14:textId="77777777" w:rsidR="00E902D2" w:rsidRPr="00F03387" w:rsidRDefault="00E902D2" w:rsidP="0069666C">
            <w:pPr>
              <w:pStyle w:val="TableText10"/>
              <w:keepNext/>
              <w:keepLines/>
              <w:rPr>
                <w:sz w:val="22"/>
                <w:szCs w:val="22"/>
                <w:lang w:val="pt-PT"/>
              </w:rPr>
            </w:pPr>
            <w:r w:rsidRPr="00F03387">
              <w:rPr>
                <w:sz w:val="22"/>
                <w:szCs w:val="22"/>
                <w:lang w:val="pt-PT"/>
              </w:rPr>
              <w:t>Pirexia</w:t>
            </w:r>
          </w:p>
        </w:tc>
        <w:tc>
          <w:tcPr>
            <w:tcW w:w="1174" w:type="pct"/>
          </w:tcPr>
          <w:p w14:paraId="2522CA6B" w14:textId="77777777" w:rsidR="00E902D2" w:rsidRPr="00F03387" w:rsidRDefault="00E902D2" w:rsidP="0069666C">
            <w:pPr>
              <w:pStyle w:val="TableText10"/>
              <w:keepNext/>
              <w:keepLines/>
              <w:rPr>
                <w:sz w:val="22"/>
                <w:szCs w:val="22"/>
                <w:lang w:val="pt-PT"/>
              </w:rPr>
            </w:pPr>
            <w:r w:rsidRPr="00F03387">
              <w:rPr>
                <w:sz w:val="22"/>
                <w:szCs w:val="22"/>
                <w:lang w:val="pt-PT"/>
              </w:rPr>
              <w:t>Muito frequente</w:t>
            </w:r>
          </w:p>
        </w:tc>
      </w:tr>
      <w:tr w:rsidR="00E902D2" w:rsidRPr="00F03387" w14:paraId="3F87DD9D" w14:textId="77777777" w:rsidTr="00811FE5">
        <w:trPr>
          <w:cantSplit/>
          <w:trHeight w:val="120"/>
        </w:trPr>
        <w:tc>
          <w:tcPr>
            <w:tcW w:w="1537" w:type="pct"/>
            <w:vMerge/>
          </w:tcPr>
          <w:p w14:paraId="49DBC05A" w14:textId="77777777" w:rsidR="00E902D2" w:rsidRPr="00F03387" w:rsidRDefault="00E902D2" w:rsidP="0069666C">
            <w:pPr>
              <w:pStyle w:val="TableText10"/>
              <w:keepNext/>
              <w:keepLines/>
              <w:rPr>
                <w:sz w:val="22"/>
                <w:szCs w:val="22"/>
                <w:lang w:val="pt-PT"/>
              </w:rPr>
            </w:pPr>
          </w:p>
        </w:tc>
        <w:tc>
          <w:tcPr>
            <w:tcW w:w="2289" w:type="pct"/>
          </w:tcPr>
          <w:p w14:paraId="0E6F1929" w14:textId="77777777" w:rsidR="00E902D2" w:rsidRPr="00F03387" w:rsidRDefault="00E902D2" w:rsidP="0069666C">
            <w:pPr>
              <w:keepNext/>
              <w:keepLines/>
              <w:rPr>
                <w:szCs w:val="22"/>
                <w:lang w:val="pt-PT"/>
              </w:rPr>
            </w:pPr>
            <w:r w:rsidRPr="00F03387">
              <w:rPr>
                <w:szCs w:val="22"/>
                <w:lang w:val="pt-PT"/>
              </w:rPr>
              <w:t xml:space="preserve">Inflamação da mucosa </w:t>
            </w:r>
          </w:p>
        </w:tc>
        <w:tc>
          <w:tcPr>
            <w:tcW w:w="1174" w:type="pct"/>
          </w:tcPr>
          <w:p w14:paraId="5724F2EA" w14:textId="77777777" w:rsidR="00E902D2" w:rsidRPr="00F03387" w:rsidRDefault="00E902D2" w:rsidP="0069666C">
            <w:pPr>
              <w:keepNext/>
              <w:keepLines/>
              <w:rPr>
                <w:szCs w:val="22"/>
                <w:lang w:val="pt-PT"/>
              </w:rPr>
            </w:pPr>
            <w:r w:rsidRPr="00F03387">
              <w:rPr>
                <w:szCs w:val="22"/>
                <w:lang w:val="pt-PT"/>
              </w:rPr>
              <w:t>Muito frequente</w:t>
            </w:r>
          </w:p>
        </w:tc>
      </w:tr>
      <w:tr w:rsidR="00E902D2" w:rsidRPr="00F03387" w14:paraId="0BFED11C" w14:textId="77777777" w:rsidTr="00811FE5">
        <w:trPr>
          <w:cantSplit/>
          <w:trHeight w:val="120"/>
        </w:trPr>
        <w:tc>
          <w:tcPr>
            <w:tcW w:w="1537" w:type="pct"/>
            <w:vMerge/>
          </w:tcPr>
          <w:p w14:paraId="5A4DAB5F" w14:textId="77777777" w:rsidR="00E902D2" w:rsidRPr="00F03387" w:rsidRDefault="00E902D2" w:rsidP="0069666C">
            <w:pPr>
              <w:pStyle w:val="TableText10"/>
              <w:rPr>
                <w:sz w:val="22"/>
                <w:szCs w:val="22"/>
                <w:lang w:val="pt-PT"/>
              </w:rPr>
            </w:pPr>
          </w:p>
        </w:tc>
        <w:tc>
          <w:tcPr>
            <w:tcW w:w="2289" w:type="pct"/>
          </w:tcPr>
          <w:p w14:paraId="70B44575" w14:textId="77777777" w:rsidR="00E902D2" w:rsidRPr="00F03387" w:rsidRDefault="00E902D2" w:rsidP="0069666C">
            <w:pPr>
              <w:rPr>
                <w:szCs w:val="22"/>
                <w:lang w:val="pt-PT"/>
              </w:rPr>
            </w:pPr>
            <w:r w:rsidRPr="00F03387">
              <w:rPr>
                <w:szCs w:val="22"/>
                <w:lang w:val="pt-PT"/>
              </w:rPr>
              <w:t>Edema periférico</w:t>
            </w:r>
          </w:p>
        </w:tc>
        <w:tc>
          <w:tcPr>
            <w:tcW w:w="1174" w:type="pct"/>
          </w:tcPr>
          <w:p w14:paraId="4ED99390" w14:textId="77777777" w:rsidR="00E902D2" w:rsidRPr="00F03387" w:rsidRDefault="00E902D2" w:rsidP="0069666C">
            <w:pPr>
              <w:rPr>
                <w:szCs w:val="22"/>
                <w:lang w:val="pt-PT"/>
              </w:rPr>
            </w:pPr>
            <w:r w:rsidRPr="00F03387">
              <w:rPr>
                <w:szCs w:val="22"/>
                <w:lang w:val="pt-PT"/>
              </w:rPr>
              <w:t>Muito frequente</w:t>
            </w:r>
          </w:p>
        </w:tc>
      </w:tr>
      <w:tr w:rsidR="00E902D2" w:rsidRPr="00F03387" w14:paraId="6D9596C2" w14:textId="77777777" w:rsidTr="00811FE5">
        <w:trPr>
          <w:cantSplit/>
          <w:trHeight w:val="259"/>
        </w:trPr>
        <w:tc>
          <w:tcPr>
            <w:tcW w:w="1537" w:type="pct"/>
            <w:vMerge/>
          </w:tcPr>
          <w:p w14:paraId="49A8D1D3" w14:textId="77777777" w:rsidR="00E902D2" w:rsidRPr="00F03387" w:rsidRDefault="00E902D2" w:rsidP="0069666C">
            <w:pPr>
              <w:pStyle w:val="TableText10"/>
              <w:rPr>
                <w:sz w:val="22"/>
                <w:szCs w:val="22"/>
                <w:lang w:val="pt-PT"/>
              </w:rPr>
            </w:pPr>
          </w:p>
        </w:tc>
        <w:tc>
          <w:tcPr>
            <w:tcW w:w="2289" w:type="pct"/>
          </w:tcPr>
          <w:p w14:paraId="6C865D66" w14:textId="77777777" w:rsidR="00E902D2" w:rsidRPr="00F03387" w:rsidRDefault="00E902D2" w:rsidP="0069666C">
            <w:pPr>
              <w:rPr>
                <w:szCs w:val="22"/>
                <w:lang w:val="pt-PT"/>
              </w:rPr>
            </w:pPr>
            <w:r w:rsidRPr="00F03387">
              <w:rPr>
                <w:szCs w:val="22"/>
                <w:lang w:val="pt-PT"/>
              </w:rPr>
              <w:t>Mal-estar geral</w:t>
            </w:r>
          </w:p>
        </w:tc>
        <w:tc>
          <w:tcPr>
            <w:tcW w:w="1174" w:type="pct"/>
          </w:tcPr>
          <w:p w14:paraId="79B9F269" w14:textId="77777777" w:rsidR="00E902D2" w:rsidRPr="00F03387" w:rsidRDefault="00E902D2" w:rsidP="0069666C">
            <w:pPr>
              <w:rPr>
                <w:szCs w:val="22"/>
                <w:lang w:val="pt-PT"/>
              </w:rPr>
            </w:pPr>
            <w:r w:rsidRPr="00F03387">
              <w:rPr>
                <w:szCs w:val="22"/>
                <w:lang w:val="pt-PT"/>
              </w:rPr>
              <w:t>Frequente</w:t>
            </w:r>
          </w:p>
        </w:tc>
      </w:tr>
      <w:tr w:rsidR="00E902D2" w:rsidRPr="00F03387" w14:paraId="2BF2A9B4" w14:textId="77777777" w:rsidTr="00811FE5">
        <w:trPr>
          <w:cantSplit/>
          <w:trHeight w:val="248"/>
        </w:trPr>
        <w:tc>
          <w:tcPr>
            <w:tcW w:w="1537" w:type="pct"/>
            <w:vMerge/>
          </w:tcPr>
          <w:p w14:paraId="1EC590FB" w14:textId="77777777" w:rsidR="00E902D2" w:rsidRPr="00F03387" w:rsidRDefault="00E902D2" w:rsidP="0069666C">
            <w:pPr>
              <w:pStyle w:val="TableText10"/>
              <w:rPr>
                <w:sz w:val="22"/>
                <w:szCs w:val="22"/>
                <w:lang w:val="pt-PT"/>
              </w:rPr>
            </w:pPr>
          </w:p>
        </w:tc>
        <w:tc>
          <w:tcPr>
            <w:tcW w:w="2289" w:type="pct"/>
          </w:tcPr>
          <w:p w14:paraId="1C57B471" w14:textId="77777777" w:rsidR="00E902D2" w:rsidRPr="00F03387" w:rsidRDefault="00E902D2" w:rsidP="0069666C">
            <w:pPr>
              <w:pStyle w:val="TableText10"/>
              <w:rPr>
                <w:sz w:val="22"/>
                <w:szCs w:val="22"/>
                <w:lang w:val="pt-PT"/>
              </w:rPr>
            </w:pPr>
            <w:r w:rsidRPr="00F03387">
              <w:rPr>
                <w:sz w:val="22"/>
                <w:szCs w:val="22"/>
                <w:lang w:val="pt-PT"/>
              </w:rPr>
              <w:t>Edema</w:t>
            </w:r>
          </w:p>
        </w:tc>
        <w:tc>
          <w:tcPr>
            <w:tcW w:w="1174" w:type="pct"/>
          </w:tcPr>
          <w:p w14:paraId="6BB222EC" w14:textId="77777777" w:rsidR="00E902D2" w:rsidRPr="00F03387" w:rsidRDefault="00E902D2" w:rsidP="0069666C">
            <w:pPr>
              <w:rPr>
                <w:szCs w:val="22"/>
                <w:lang w:val="pt-PT"/>
              </w:rPr>
            </w:pPr>
            <w:r w:rsidRPr="00F03387">
              <w:rPr>
                <w:szCs w:val="22"/>
                <w:lang w:val="pt-PT"/>
              </w:rPr>
              <w:t>Frequente</w:t>
            </w:r>
          </w:p>
        </w:tc>
      </w:tr>
      <w:tr w:rsidR="00E902D2" w:rsidRPr="00F03387" w14:paraId="376A81BB" w14:textId="77777777" w:rsidTr="00811FE5">
        <w:trPr>
          <w:cantSplit/>
          <w:trHeight w:val="759"/>
        </w:trPr>
        <w:tc>
          <w:tcPr>
            <w:tcW w:w="1537" w:type="pct"/>
          </w:tcPr>
          <w:p w14:paraId="17651C82" w14:textId="77777777" w:rsidR="00E902D2" w:rsidRPr="00F03387" w:rsidRDefault="00E902D2" w:rsidP="0069666C">
            <w:pPr>
              <w:pStyle w:val="TableText10"/>
              <w:keepNext/>
              <w:rPr>
                <w:sz w:val="22"/>
                <w:szCs w:val="22"/>
                <w:lang w:val="pt-PT"/>
              </w:rPr>
            </w:pPr>
            <w:r w:rsidRPr="00F03387">
              <w:rPr>
                <w:sz w:val="22"/>
                <w:szCs w:val="22"/>
                <w:lang w:val="pt-PT"/>
              </w:rPr>
              <w:t>Complicações de intervenções relacionadas com lesões e intoxicações</w:t>
            </w:r>
          </w:p>
        </w:tc>
        <w:tc>
          <w:tcPr>
            <w:tcW w:w="2289" w:type="pct"/>
          </w:tcPr>
          <w:p w14:paraId="1D0370F5" w14:textId="77777777" w:rsidR="00E902D2" w:rsidRPr="00F03387" w:rsidRDefault="00E902D2" w:rsidP="0069666C">
            <w:pPr>
              <w:pStyle w:val="TableText10"/>
              <w:keepNext/>
              <w:rPr>
                <w:sz w:val="22"/>
                <w:szCs w:val="22"/>
                <w:lang w:val="pt-PT"/>
              </w:rPr>
            </w:pPr>
            <w:r w:rsidRPr="00F03387">
              <w:rPr>
                <w:sz w:val="22"/>
                <w:szCs w:val="22"/>
                <w:lang w:val="pt-PT"/>
              </w:rPr>
              <w:t>Contusão</w:t>
            </w:r>
          </w:p>
        </w:tc>
        <w:tc>
          <w:tcPr>
            <w:tcW w:w="1174" w:type="pct"/>
          </w:tcPr>
          <w:p w14:paraId="281136A8" w14:textId="77777777" w:rsidR="00E902D2" w:rsidRPr="00F03387" w:rsidRDefault="00E902D2" w:rsidP="0069666C">
            <w:pPr>
              <w:pStyle w:val="TableText10"/>
              <w:keepNext/>
              <w:rPr>
                <w:sz w:val="22"/>
                <w:szCs w:val="22"/>
                <w:lang w:val="pt-PT"/>
              </w:rPr>
            </w:pPr>
            <w:r w:rsidRPr="00F03387">
              <w:rPr>
                <w:sz w:val="22"/>
                <w:szCs w:val="22"/>
                <w:lang w:val="pt-PT"/>
              </w:rPr>
              <w:t>Frequente</w:t>
            </w:r>
          </w:p>
        </w:tc>
      </w:tr>
    </w:tbl>
    <w:p w14:paraId="0BFFAD57" w14:textId="77777777" w:rsidR="00F52341" w:rsidRPr="00F03387" w:rsidRDefault="00F52341" w:rsidP="003F7CB9">
      <w:pPr>
        <w:rPr>
          <w:sz w:val="20"/>
          <w:szCs w:val="22"/>
          <w:lang w:val="pt-PT" w:eastAsia="en-US"/>
        </w:rPr>
      </w:pPr>
      <w:r w:rsidRPr="00F03387">
        <w:rPr>
          <w:sz w:val="20"/>
          <w:szCs w:val="22"/>
          <w:lang w:val="pt-PT" w:eastAsia="en-US"/>
        </w:rPr>
        <w:t>+ Refere-se a reações adversas que foram notificadas em associação com uma consequência fatal.</w:t>
      </w:r>
    </w:p>
    <w:p w14:paraId="6AA9A43E" w14:textId="77777777" w:rsidR="00F52341" w:rsidRPr="00F03387" w:rsidRDefault="00F52341" w:rsidP="003F7CB9">
      <w:pPr>
        <w:rPr>
          <w:sz w:val="20"/>
          <w:szCs w:val="22"/>
          <w:lang w:val="pt-PT" w:eastAsia="en-US"/>
        </w:rPr>
      </w:pPr>
      <w:r w:rsidRPr="00F03387">
        <w:rPr>
          <w:sz w:val="20"/>
          <w:szCs w:val="22"/>
          <w:lang w:val="pt-PT" w:eastAsia="en-US"/>
        </w:rPr>
        <w:t>1 Refere-se a reações adversas que são notificadas maioritariamente em associação com reações relacionadas com a administração. As percentagens específicas para estes não estão disponíveis.</w:t>
      </w:r>
    </w:p>
    <w:p w14:paraId="090EBCDD" w14:textId="77777777" w:rsidR="00F52341" w:rsidRPr="00F03387" w:rsidRDefault="00F52341" w:rsidP="00F52341">
      <w:pPr>
        <w:rPr>
          <w:sz w:val="20"/>
          <w:szCs w:val="22"/>
          <w:lang w:val="pt-PT" w:eastAsia="en-US"/>
        </w:rPr>
      </w:pPr>
      <w:r w:rsidRPr="00F03387">
        <w:rPr>
          <w:sz w:val="20"/>
          <w:szCs w:val="22"/>
          <w:lang w:val="pt-PT" w:eastAsia="en-US"/>
        </w:rPr>
        <w:t>* Observado com tratamento em associação, no seguimento de antraciclinas e em associação com taxanos.</w:t>
      </w:r>
    </w:p>
    <w:p w14:paraId="157011B3" w14:textId="77777777" w:rsidR="00F52341" w:rsidRPr="00F03387" w:rsidRDefault="00F52341" w:rsidP="00F52341">
      <w:pPr>
        <w:suppressAutoHyphens/>
        <w:ind w:right="11"/>
        <w:rPr>
          <w:lang w:val="pt-PT"/>
        </w:rPr>
      </w:pPr>
    </w:p>
    <w:p w14:paraId="0763C856" w14:textId="77777777" w:rsidR="00F52341" w:rsidRPr="00F03387" w:rsidRDefault="00F52341" w:rsidP="00F52341">
      <w:pPr>
        <w:suppressAutoHyphens/>
        <w:ind w:right="11"/>
        <w:rPr>
          <w:u w:val="single"/>
          <w:lang w:val="pt-PT"/>
        </w:rPr>
      </w:pPr>
      <w:r w:rsidRPr="00F03387">
        <w:rPr>
          <w:u w:val="single"/>
          <w:lang w:val="pt-PT"/>
        </w:rPr>
        <w:t>Descrição de reações adversas selecionadas</w:t>
      </w:r>
    </w:p>
    <w:p w14:paraId="1A094996" w14:textId="77777777" w:rsidR="00F52341" w:rsidRPr="00F03387" w:rsidRDefault="00F52341" w:rsidP="00F52341">
      <w:pPr>
        <w:suppressAutoHyphens/>
        <w:ind w:right="11"/>
        <w:rPr>
          <w:lang w:val="pt-PT"/>
        </w:rPr>
      </w:pPr>
    </w:p>
    <w:p w14:paraId="7158B7C3" w14:textId="77777777" w:rsidR="00F52341" w:rsidRPr="00F03387" w:rsidRDefault="00F52341" w:rsidP="00F52341">
      <w:pPr>
        <w:suppressAutoHyphens/>
        <w:ind w:right="11"/>
        <w:rPr>
          <w:i/>
          <w:u w:val="single"/>
          <w:lang w:val="pt-PT"/>
        </w:rPr>
      </w:pPr>
      <w:r w:rsidRPr="00F03387">
        <w:rPr>
          <w:i/>
          <w:u w:val="single"/>
          <w:lang w:val="pt-PT"/>
        </w:rPr>
        <w:t>Disfunção cardíaca</w:t>
      </w:r>
    </w:p>
    <w:p w14:paraId="738E9D7C" w14:textId="77777777" w:rsidR="00F52341" w:rsidRPr="00F03387" w:rsidRDefault="00F52341" w:rsidP="00F52341">
      <w:pPr>
        <w:suppressAutoHyphens/>
        <w:ind w:right="11"/>
        <w:rPr>
          <w:i/>
          <w:u w:val="single"/>
          <w:lang w:val="pt-PT"/>
        </w:rPr>
      </w:pPr>
    </w:p>
    <w:p w14:paraId="413CA2BF" w14:textId="77777777" w:rsidR="00F52341" w:rsidRPr="00F03387" w:rsidRDefault="00F52341" w:rsidP="00F52341">
      <w:pPr>
        <w:suppressAutoHyphens/>
        <w:ind w:right="11"/>
        <w:rPr>
          <w:szCs w:val="22"/>
          <w:lang w:val="pt-PT"/>
        </w:rPr>
      </w:pPr>
      <w:r w:rsidRPr="00F03387">
        <w:rPr>
          <w:lang w:val="pt-PT"/>
        </w:rPr>
        <w:t xml:space="preserve">A insuficiência cardíaca congestiva (NYHA </w:t>
      </w:r>
      <w:r w:rsidR="003E49EC" w:rsidRPr="00F03387">
        <w:rPr>
          <w:lang w:val="pt-PT"/>
        </w:rPr>
        <w:t xml:space="preserve">Classe </w:t>
      </w:r>
      <w:r w:rsidRPr="00F03387">
        <w:rPr>
          <w:lang w:val="pt-PT"/>
        </w:rPr>
        <w:t xml:space="preserve">II-IV) é uma reação adversa frequente ao Herceptin. Foi associada a consequência fatal. Foram observados sinais e sintomas de disfunção cardíaca em doentes tratados com Herceptin, tais como </w:t>
      </w:r>
      <w:r w:rsidRPr="00F03387">
        <w:rPr>
          <w:szCs w:val="22"/>
          <w:lang w:val="pt-PT"/>
        </w:rPr>
        <w:t>dispneia, ortopneia, aumento da tosse, edema pulmonar, galope de S3 ou fração de ejeção ventricular diminuída (ver secção 4.4).</w:t>
      </w:r>
    </w:p>
    <w:p w14:paraId="4E3C473D" w14:textId="77777777" w:rsidR="00F52341" w:rsidRPr="00F03387" w:rsidRDefault="00F52341" w:rsidP="00F52341">
      <w:pPr>
        <w:suppressAutoHyphens/>
        <w:ind w:right="11"/>
        <w:rPr>
          <w:lang w:val="pt-PT"/>
        </w:rPr>
      </w:pPr>
    </w:p>
    <w:p w14:paraId="7985BE6E" w14:textId="77777777" w:rsidR="00F52341" w:rsidRPr="00F03387" w:rsidRDefault="00F52341" w:rsidP="00E4007C">
      <w:pPr>
        <w:keepNext/>
        <w:keepLines/>
        <w:suppressAutoHyphens/>
        <w:ind w:right="11"/>
        <w:rPr>
          <w:lang w:val="pt-PT"/>
        </w:rPr>
      </w:pPr>
      <w:r w:rsidRPr="00F03387">
        <w:rPr>
          <w:lang w:val="pt-PT"/>
        </w:rPr>
        <w:t xml:space="preserve">Em 3 ensaios clínicos principais de Herceptin intravenoso administrado em associação com quimioterapia, em adjuvante no cancro da mama em </w:t>
      </w:r>
      <w:r w:rsidR="002E0E6F" w:rsidRPr="00F03387">
        <w:rPr>
          <w:lang w:val="pt-PT"/>
        </w:rPr>
        <w:t>estádio</w:t>
      </w:r>
      <w:r w:rsidRPr="00F03387">
        <w:rPr>
          <w:lang w:val="pt-PT"/>
        </w:rPr>
        <w:t xml:space="preserve"> precoce, a incidência de disfunção cardíaca de grau 3/4 (insuficiência cardíaca congestiva </w:t>
      </w:r>
      <w:r w:rsidR="00177A0D" w:rsidRPr="00F03387">
        <w:rPr>
          <w:lang w:val="pt-PT"/>
        </w:rPr>
        <w:t xml:space="preserve">especificamente </w:t>
      </w:r>
      <w:r w:rsidRPr="00F03387">
        <w:rPr>
          <w:lang w:val="pt-PT"/>
        </w:rPr>
        <w:t>sintomática) foi semelhante à dos que receberam apenas quimioterapia (i</w:t>
      </w:r>
      <w:r w:rsidR="002B02B7" w:rsidRPr="00F03387">
        <w:rPr>
          <w:lang w:val="pt-PT"/>
        </w:rPr>
        <w:t>.</w:t>
      </w:r>
      <w:r w:rsidRPr="00F03387">
        <w:rPr>
          <w:lang w:val="pt-PT"/>
        </w:rPr>
        <w:t>e</w:t>
      </w:r>
      <w:r w:rsidR="002B02B7" w:rsidRPr="00F03387">
        <w:rPr>
          <w:lang w:val="pt-PT"/>
        </w:rPr>
        <w:t>.</w:t>
      </w:r>
      <w:r w:rsidRPr="00F03387">
        <w:rPr>
          <w:lang w:val="pt-PT"/>
        </w:rPr>
        <w:t>, que não receberam Herceptin) e à dos doentes que receberam Herceptin sequencialmente</w:t>
      </w:r>
      <w:r w:rsidR="003E49EC" w:rsidRPr="00F03387">
        <w:rPr>
          <w:lang w:val="pt-PT"/>
        </w:rPr>
        <w:t xml:space="preserve"> após</w:t>
      </w:r>
      <w:r w:rsidRPr="00F03387">
        <w:rPr>
          <w:lang w:val="pt-PT"/>
        </w:rPr>
        <w:t xml:space="preserve"> um taxano </w:t>
      </w:r>
      <w:r w:rsidRPr="00F03387">
        <w:rPr>
          <w:szCs w:val="22"/>
          <w:lang w:val="pt-PT"/>
        </w:rPr>
        <w:t>(0,3-0,4%). A taxa foi mais elevada nos doentes</w:t>
      </w:r>
      <w:r w:rsidRPr="00F03387">
        <w:rPr>
          <w:lang w:val="pt-PT"/>
        </w:rPr>
        <w:t xml:space="preserve"> aos quais foi administrado Herceptin concomitantemente com um taxano </w:t>
      </w:r>
      <w:r w:rsidRPr="00F03387">
        <w:rPr>
          <w:szCs w:val="22"/>
          <w:lang w:val="pt-PT"/>
        </w:rPr>
        <w:t>(2,0%).</w:t>
      </w:r>
      <w:r w:rsidRPr="00F03387">
        <w:rPr>
          <w:lang w:val="pt-PT"/>
        </w:rPr>
        <w:t xml:space="preserve"> No contexto neoadjuvante, a experiência de administração concomitante de Herceptin com regimes de antraciclinas em doses baixas é limitada (ver secção 4.4).</w:t>
      </w:r>
    </w:p>
    <w:p w14:paraId="1AE788E9" w14:textId="77777777" w:rsidR="00177A0D" w:rsidRPr="00F03387" w:rsidRDefault="00177A0D" w:rsidP="00F52341">
      <w:pPr>
        <w:suppressAutoHyphens/>
        <w:ind w:right="11"/>
        <w:rPr>
          <w:szCs w:val="22"/>
          <w:lang w:val="pt-PT"/>
        </w:rPr>
      </w:pPr>
    </w:p>
    <w:p w14:paraId="3F7C0B5E" w14:textId="77777777" w:rsidR="00177A0D" w:rsidRPr="00F03387" w:rsidRDefault="00177A0D" w:rsidP="00177A0D">
      <w:pPr>
        <w:suppressAutoHyphens/>
        <w:ind w:right="11"/>
        <w:rPr>
          <w:lang w:val="pt-PT"/>
        </w:rPr>
      </w:pPr>
      <w:r w:rsidRPr="00F03387">
        <w:rPr>
          <w:lang w:val="pt-PT"/>
        </w:rPr>
        <w:t xml:space="preserve">Quando Herceptin foi administrado após a conclusão de quimioterapia adjuvante, observou-se insuficiência cardíaca </w:t>
      </w:r>
      <w:r w:rsidR="00B71E4F" w:rsidRPr="00F03387">
        <w:rPr>
          <w:lang w:val="pt-PT"/>
        </w:rPr>
        <w:t>C</w:t>
      </w:r>
      <w:r w:rsidRPr="00F03387">
        <w:rPr>
          <w:lang w:val="pt-PT"/>
        </w:rPr>
        <w:t xml:space="preserve">lasse III-IV NYHA em 0,6 % dos doentes, no grupo de tratamento de um ano, após um seguimento mediano de 12 meses. </w:t>
      </w:r>
      <w:r w:rsidR="00DD76E2" w:rsidRPr="00F03387">
        <w:rPr>
          <w:lang w:val="pt-PT"/>
        </w:rPr>
        <w:t>No estudo BO</w:t>
      </w:r>
      <w:r w:rsidR="0012135F" w:rsidRPr="00F03387">
        <w:rPr>
          <w:lang w:val="pt-PT"/>
        </w:rPr>
        <w:t>16348, a</w:t>
      </w:r>
      <w:r w:rsidRPr="00F03387">
        <w:rPr>
          <w:lang w:val="pt-PT"/>
        </w:rPr>
        <w:t>pós um seguimento mediano de 8 anos, a incidência de insuficiência cardíaca congestiva grave (NYHA</w:t>
      </w:r>
      <w:r w:rsidR="00B71E4F" w:rsidRPr="00F03387">
        <w:rPr>
          <w:lang w:val="pt-PT"/>
        </w:rPr>
        <w:t xml:space="preserve"> Classe</w:t>
      </w:r>
      <w:r w:rsidRPr="00F03387">
        <w:rPr>
          <w:lang w:val="pt-PT"/>
        </w:rPr>
        <w:t xml:space="preserve"> III e IV) </w:t>
      </w:r>
      <w:r w:rsidR="0012135F" w:rsidRPr="00F03387">
        <w:rPr>
          <w:lang w:val="pt-PT"/>
        </w:rPr>
        <w:t>no grupo de tratamento com 1 ano de Herceptin</w:t>
      </w:r>
      <w:r w:rsidR="0012135F" w:rsidRPr="00F03387" w:rsidDel="0012135F">
        <w:rPr>
          <w:lang w:val="pt-PT"/>
        </w:rPr>
        <w:t xml:space="preserve"> </w:t>
      </w:r>
      <w:r w:rsidRPr="00F03387">
        <w:rPr>
          <w:lang w:val="pt-PT"/>
        </w:rPr>
        <w:t xml:space="preserve">foi de 0,8 %, e a taxa de disfunção ventricular esquerda sintomática leve e assintomática foi de </w:t>
      </w:r>
      <w:r w:rsidR="0012135F" w:rsidRPr="00F03387">
        <w:rPr>
          <w:lang w:val="pt-PT"/>
        </w:rPr>
        <w:t>4,6</w:t>
      </w:r>
      <w:r w:rsidRPr="00F03387">
        <w:rPr>
          <w:lang w:val="pt-PT"/>
        </w:rPr>
        <w:t xml:space="preserve"> %.</w:t>
      </w:r>
    </w:p>
    <w:p w14:paraId="14CCDBE2" w14:textId="77777777" w:rsidR="00823E2C" w:rsidRPr="00F03387" w:rsidRDefault="00823E2C" w:rsidP="00177A0D">
      <w:pPr>
        <w:suppressAutoHyphens/>
        <w:ind w:right="11"/>
        <w:rPr>
          <w:lang w:val="pt-PT"/>
        </w:rPr>
      </w:pPr>
    </w:p>
    <w:p w14:paraId="121C3290" w14:textId="77777777" w:rsidR="00F52341" w:rsidRPr="00F03387" w:rsidRDefault="00177A0D" w:rsidP="00177A0D">
      <w:pPr>
        <w:suppressAutoHyphens/>
        <w:ind w:right="11"/>
        <w:rPr>
          <w:szCs w:val="22"/>
          <w:lang w:val="pt-PT"/>
        </w:rPr>
      </w:pPr>
      <w:r w:rsidRPr="00F03387">
        <w:rPr>
          <w:lang w:val="pt-PT"/>
        </w:rPr>
        <w:t xml:space="preserve">A reversibilidade da ICC grave (definida como uma sequência de pelo menos dois valores consecutivos da FEVE </w:t>
      </w:r>
      <w:r w:rsidRPr="00F03387">
        <w:rPr>
          <w:szCs w:val="22"/>
          <w:lang w:val="pt-PT"/>
        </w:rPr>
        <w:t xml:space="preserve">≥ 50 % após o acontecimento) foi evidente para </w:t>
      </w:r>
      <w:r w:rsidR="0012135F" w:rsidRPr="00F03387">
        <w:rPr>
          <w:szCs w:val="22"/>
          <w:lang w:val="pt-PT"/>
        </w:rPr>
        <w:t>71,4</w:t>
      </w:r>
      <w:r w:rsidRPr="00F03387">
        <w:rPr>
          <w:szCs w:val="22"/>
          <w:lang w:val="pt-PT"/>
        </w:rPr>
        <w:t xml:space="preserve"> % dos doentes tratados com Herceptin. </w:t>
      </w:r>
      <w:r w:rsidR="0005102B" w:rsidRPr="00F03387">
        <w:rPr>
          <w:lang w:val="pt-PT"/>
        </w:rPr>
        <w:t>A reversibilidade da</w:t>
      </w:r>
      <w:r w:rsidRPr="00F03387">
        <w:rPr>
          <w:lang w:val="pt-PT"/>
        </w:rPr>
        <w:t xml:space="preserve"> disfunção ventricular esquerda sintomática leve e assintomática foi demonstrada para </w:t>
      </w:r>
      <w:r w:rsidR="00902DE3" w:rsidRPr="00F03387">
        <w:rPr>
          <w:lang w:val="pt-PT"/>
        </w:rPr>
        <w:t>79,</w:t>
      </w:r>
      <w:r w:rsidR="0012135F" w:rsidRPr="00F03387">
        <w:rPr>
          <w:lang w:val="pt-PT"/>
        </w:rPr>
        <w:t>5</w:t>
      </w:r>
      <w:r w:rsidRPr="00F03387">
        <w:rPr>
          <w:lang w:val="pt-PT"/>
        </w:rPr>
        <w:t xml:space="preserve"> % </w:t>
      </w:r>
      <w:r w:rsidRPr="00F03387">
        <w:rPr>
          <w:szCs w:val="22"/>
          <w:lang w:val="pt-PT"/>
        </w:rPr>
        <w:t>dos doentes tratados com Herceptin. Aproximadamente 1</w:t>
      </w:r>
      <w:r w:rsidR="0012135F" w:rsidRPr="00F03387">
        <w:rPr>
          <w:szCs w:val="22"/>
          <w:lang w:val="pt-PT"/>
        </w:rPr>
        <w:t>7</w:t>
      </w:r>
      <w:r w:rsidRPr="00F03387">
        <w:rPr>
          <w:szCs w:val="22"/>
          <w:lang w:val="pt-PT"/>
        </w:rPr>
        <w:t xml:space="preserve"> % dos </w:t>
      </w:r>
      <w:r w:rsidR="00DD76E2" w:rsidRPr="00F03387">
        <w:rPr>
          <w:szCs w:val="22"/>
          <w:lang w:val="pt-PT"/>
        </w:rPr>
        <w:t>acontecimentos relacionados com disfunção</w:t>
      </w:r>
      <w:r w:rsidRPr="00F03387">
        <w:rPr>
          <w:szCs w:val="22"/>
          <w:lang w:val="pt-PT"/>
        </w:rPr>
        <w:t xml:space="preserve"> cardíac</w:t>
      </w:r>
      <w:r w:rsidR="00DD76E2" w:rsidRPr="00F03387">
        <w:rPr>
          <w:szCs w:val="22"/>
          <w:lang w:val="pt-PT"/>
        </w:rPr>
        <w:t>a</w:t>
      </w:r>
      <w:r w:rsidRPr="00F03387">
        <w:rPr>
          <w:szCs w:val="22"/>
          <w:lang w:val="pt-PT"/>
        </w:rPr>
        <w:t xml:space="preserve"> ocorreram após a conclusão de Herceptin.</w:t>
      </w:r>
    </w:p>
    <w:p w14:paraId="5ECC8066" w14:textId="77777777" w:rsidR="00177A0D" w:rsidRPr="00F03387" w:rsidRDefault="00177A0D" w:rsidP="00177A0D">
      <w:pPr>
        <w:suppressAutoHyphens/>
        <w:ind w:right="11"/>
        <w:rPr>
          <w:szCs w:val="22"/>
          <w:lang w:val="pt-PT"/>
        </w:rPr>
      </w:pPr>
    </w:p>
    <w:p w14:paraId="6666AAD6" w14:textId="77777777" w:rsidR="00F52341" w:rsidRPr="00F03387" w:rsidRDefault="00F52341" w:rsidP="00F52341">
      <w:pPr>
        <w:suppressAutoHyphens/>
        <w:ind w:right="11"/>
        <w:rPr>
          <w:szCs w:val="22"/>
          <w:lang w:val="pt-PT"/>
        </w:rPr>
      </w:pPr>
      <w:r w:rsidRPr="00F03387">
        <w:rPr>
          <w:szCs w:val="22"/>
          <w:lang w:val="pt-PT"/>
        </w:rPr>
        <w:t xml:space="preserve">Nos ensaios principais de </w:t>
      </w:r>
      <w:r w:rsidRPr="00F03387">
        <w:rPr>
          <w:lang w:val="pt-PT"/>
        </w:rPr>
        <w:t xml:space="preserve">Herceptin intravenoso em contexto metastizado, a incidência de disfunção cardíaca variou entre 9 % e 12 % quando em associação com paclitaxel, em comparação com 1 % – 4 % com apenas paclitaxel. Em monoterapia, a taxa foi de 6 % – 9 %. A taxa mais elevada de disfunção cardíaca foi observada em doentes a receber Herceptin em associação com </w:t>
      </w:r>
      <w:r w:rsidRPr="00F03387">
        <w:rPr>
          <w:lang w:val="pt-PT"/>
        </w:rPr>
        <w:lastRenderedPageBreak/>
        <w:t>antraciclina/ciclofosfamida (27 %)</w:t>
      </w:r>
      <w:r w:rsidR="00B71E4F" w:rsidRPr="00F03387">
        <w:rPr>
          <w:lang w:val="pt-PT"/>
        </w:rPr>
        <w:t xml:space="preserve"> e foi</w:t>
      </w:r>
      <w:r w:rsidRPr="00F03387">
        <w:rPr>
          <w:lang w:val="pt-PT"/>
        </w:rPr>
        <w:t xml:space="preserve"> significativamente superior do que com apenas antraciclina/ciclofosfamida (7 % – 10 %). Num ensaio subsequente com monitorização prospetiva da função cardíaca, a incidência da ICC sintomática foi de 2,2 % em doentes a receber Herceptin e docetaxel, comparado com 0 % em doentes a receber apenas docetaxel. A maioria dos doentes (79 %) que desenvolveu disfunção cardíaca nestes ensaios melhorou após receber tratamento padrão para a ICC.</w:t>
      </w:r>
    </w:p>
    <w:p w14:paraId="0BB4AF29" w14:textId="77777777" w:rsidR="00F52341" w:rsidRPr="00F03387" w:rsidRDefault="00F52341" w:rsidP="00F52341">
      <w:pPr>
        <w:suppressAutoHyphens/>
        <w:outlineLvl w:val="0"/>
        <w:rPr>
          <w:lang w:val="pt-PT"/>
        </w:rPr>
      </w:pPr>
    </w:p>
    <w:p w14:paraId="2DB05C16" w14:textId="77777777" w:rsidR="00F52341" w:rsidRPr="00F03387" w:rsidRDefault="00F52341" w:rsidP="00F52341">
      <w:pPr>
        <w:keepNext/>
        <w:keepLines/>
        <w:suppressAutoHyphens/>
        <w:outlineLvl w:val="0"/>
        <w:rPr>
          <w:i/>
          <w:u w:val="single"/>
          <w:lang w:val="pt-PT"/>
        </w:rPr>
      </w:pPr>
      <w:r w:rsidRPr="00F03387">
        <w:rPr>
          <w:i/>
          <w:u w:val="single"/>
          <w:lang w:val="pt-PT"/>
        </w:rPr>
        <w:t>Reações relacionadas com a administração/hipersensibilidade</w:t>
      </w:r>
    </w:p>
    <w:p w14:paraId="61C98790" w14:textId="77777777" w:rsidR="00F52341" w:rsidRPr="00F03387" w:rsidRDefault="00F52341" w:rsidP="00F52341">
      <w:pPr>
        <w:suppressAutoHyphens/>
        <w:ind w:right="11"/>
        <w:rPr>
          <w:lang w:val="pt-PT"/>
        </w:rPr>
      </w:pPr>
    </w:p>
    <w:p w14:paraId="0B629BC6" w14:textId="77777777" w:rsidR="00F52341" w:rsidRPr="00F03387" w:rsidRDefault="00F52341" w:rsidP="00F52341">
      <w:pPr>
        <w:suppressAutoHyphens/>
        <w:ind w:right="11"/>
        <w:rPr>
          <w:lang w:val="pt-PT"/>
        </w:rPr>
      </w:pPr>
      <w:r w:rsidRPr="00F03387">
        <w:rPr>
          <w:lang w:val="pt-PT"/>
        </w:rPr>
        <w:t xml:space="preserve">Nos ensaios clínicos de Herceptin foram observadas reações relacionadas com a administração/hipersensibilidade, tais como arrepios e/ou febre, dispneia, hipotensão, </w:t>
      </w:r>
      <w:r w:rsidRPr="00F03387">
        <w:rPr>
          <w:szCs w:val="22"/>
          <w:lang w:val="pt-PT"/>
        </w:rPr>
        <w:t>sibilos</w:t>
      </w:r>
      <w:r w:rsidRPr="00F03387">
        <w:rPr>
          <w:lang w:val="pt-PT"/>
        </w:rPr>
        <w:t xml:space="preserve">, </w:t>
      </w:r>
      <w:r w:rsidRPr="00F03387">
        <w:rPr>
          <w:szCs w:val="22"/>
          <w:lang w:val="pt-PT"/>
        </w:rPr>
        <w:t>broncospasmo</w:t>
      </w:r>
      <w:r w:rsidRPr="00F03387">
        <w:rPr>
          <w:lang w:val="pt-PT"/>
        </w:rPr>
        <w:t xml:space="preserve">, taquicardia, </w:t>
      </w:r>
      <w:r w:rsidRPr="00F03387">
        <w:rPr>
          <w:szCs w:val="22"/>
          <w:lang w:val="pt-PT"/>
        </w:rPr>
        <w:t xml:space="preserve">saturação de oxigénio diminuída, sofrimento respiratório, </w:t>
      </w:r>
      <w:r w:rsidRPr="00F03387">
        <w:rPr>
          <w:lang w:val="pt-PT"/>
        </w:rPr>
        <w:t>erupção cutânea, náuseas, vómitos e cefaleia (ver secção 4.4). A taxa de reações relacionadas com a administração de todos os graus vari</w:t>
      </w:r>
      <w:r w:rsidR="00900B68" w:rsidRPr="00F03387">
        <w:rPr>
          <w:lang w:val="pt-PT"/>
        </w:rPr>
        <w:t>ou</w:t>
      </w:r>
      <w:r w:rsidRPr="00F03387">
        <w:rPr>
          <w:lang w:val="pt-PT"/>
        </w:rPr>
        <w:t xml:space="preserve"> entre os estudos, dependendo da indicação, da metodologia de recolha de dados, e da administração de trastuzumab em monoterapia ou em associação com quimioterapia.</w:t>
      </w:r>
    </w:p>
    <w:p w14:paraId="60FEA317" w14:textId="77777777" w:rsidR="00F52341" w:rsidRPr="00F03387" w:rsidRDefault="00F52341" w:rsidP="00F52341">
      <w:pPr>
        <w:suppressAutoHyphens/>
        <w:ind w:right="11"/>
        <w:rPr>
          <w:lang w:val="pt-PT"/>
        </w:rPr>
      </w:pPr>
    </w:p>
    <w:p w14:paraId="23C390FC" w14:textId="77777777" w:rsidR="00F52341" w:rsidRPr="00F03387" w:rsidRDefault="00F52341" w:rsidP="00F52341">
      <w:pPr>
        <w:suppressAutoHyphens/>
        <w:ind w:right="11"/>
        <w:rPr>
          <w:lang w:val="pt-PT"/>
        </w:rPr>
      </w:pPr>
      <w:r w:rsidRPr="00F03387">
        <w:rPr>
          <w:lang w:val="pt-PT"/>
        </w:rPr>
        <w:t>Foram observadas reações anafilact</w:t>
      </w:r>
      <w:r w:rsidR="002B02B7" w:rsidRPr="00F03387">
        <w:rPr>
          <w:lang w:val="pt-PT"/>
        </w:rPr>
        <w:t>o</w:t>
      </w:r>
      <w:r w:rsidRPr="00F03387">
        <w:rPr>
          <w:lang w:val="pt-PT"/>
        </w:rPr>
        <w:t>ides em casos isolados.</w:t>
      </w:r>
    </w:p>
    <w:p w14:paraId="209DCF0B" w14:textId="77777777" w:rsidR="00F52341" w:rsidRPr="00F03387" w:rsidRDefault="00F52341" w:rsidP="00F52341">
      <w:pPr>
        <w:suppressAutoHyphens/>
        <w:ind w:right="11"/>
        <w:rPr>
          <w:lang w:val="pt-PT"/>
        </w:rPr>
      </w:pPr>
    </w:p>
    <w:p w14:paraId="611C9503" w14:textId="77777777" w:rsidR="00F52341" w:rsidRPr="00F03387" w:rsidRDefault="00F52341" w:rsidP="00F52341">
      <w:pPr>
        <w:keepNext/>
        <w:suppressAutoHyphens/>
        <w:ind w:right="11"/>
        <w:rPr>
          <w:i/>
          <w:u w:val="single"/>
          <w:lang w:val="pt-PT"/>
        </w:rPr>
      </w:pPr>
      <w:r w:rsidRPr="00F03387">
        <w:rPr>
          <w:i/>
          <w:u w:val="single"/>
          <w:lang w:val="pt-PT"/>
        </w:rPr>
        <w:t>Hematotoxicidade</w:t>
      </w:r>
    </w:p>
    <w:p w14:paraId="208D80E3" w14:textId="77777777" w:rsidR="00F52341" w:rsidRPr="00F03387" w:rsidRDefault="00F52341" w:rsidP="00F52341">
      <w:pPr>
        <w:keepNext/>
        <w:suppressAutoHyphens/>
        <w:ind w:right="11"/>
        <w:rPr>
          <w:i/>
          <w:u w:val="single"/>
          <w:lang w:val="pt-PT"/>
        </w:rPr>
      </w:pPr>
    </w:p>
    <w:p w14:paraId="6F965469" w14:textId="77777777" w:rsidR="00F52341" w:rsidRPr="00F03387" w:rsidRDefault="00E24A70" w:rsidP="00F52341">
      <w:pPr>
        <w:suppressAutoHyphens/>
        <w:ind w:right="11"/>
        <w:rPr>
          <w:lang w:val="pt-PT"/>
        </w:rPr>
      </w:pPr>
      <w:r w:rsidRPr="00F03387">
        <w:rPr>
          <w:lang w:val="pt-PT"/>
        </w:rPr>
        <w:t xml:space="preserve">Ocorreram muito frequentemente </w:t>
      </w:r>
      <w:r w:rsidR="00F52341" w:rsidRPr="00F03387">
        <w:rPr>
          <w:lang w:val="pt-PT"/>
        </w:rPr>
        <w:t>neutropenia febril</w:t>
      </w:r>
      <w:r w:rsidRPr="00F03387">
        <w:rPr>
          <w:lang w:val="pt-PT"/>
        </w:rPr>
        <w:t xml:space="preserve">, </w:t>
      </w:r>
      <w:r w:rsidR="005A6C7F" w:rsidRPr="00F03387">
        <w:rPr>
          <w:lang w:val="pt-PT"/>
        </w:rPr>
        <w:t>leucopenia</w:t>
      </w:r>
      <w:r w:rsidRPr="00F03387">
        <w:rPr>
          <w:lang w:val="pt-PT"/>
        </w:rPr>
        <w:t>, anemia, trombocitopenia e neutropenia</w:t>
      </w:r>
      <w:r w:rsidR="00F52341" w:rsidRPr="00F03387">
        <w:rPr>
          <w:lang w:val="pt-PT"/>
        </w:rPr>
        <w:t>. A frequência da ocorrência de hipoprotrombinemia é desconhecida. O risco de trombocitopenia pode estar ligeiramente aumentado quando trastuzumab é administrado com docetaxel após tratamento com antraciclinas.</w:t>
      </w:r>
    </w:p>
    <w:p w14:paraId="75313913" w14:textId="77777777" w:rsidR="00F52341" w:rsidRPr="00F03387" w:rsidRDefault="00F52341" w:rsidP="00F52341">
      <w:pPr>
        <w:suppressAutoHyphens/>
        <w:ind w:right="11"/>
        <w:rPr>
          <w:lang w:val="pt-PT"/>
        </w:rPr>
      </w:pPr>
    </w:p>
    <w:p w14:paraId="7C6794B2" w14:textId="77777777" w:rsidR="00F52341" w:rsidRPr="00F03387" w:rsidRDefault="00F52341" w:rsidP="00F52341">
      <w:pPr>
        <w:keepLines/>
        <w:suppressAutoHyphens/>
        <w:ind w:right="11"/>
        <w:rPr>
          <w:i/>
          <w:u w:val="single"/>
          <w:lang w:val="pt-PT"/>
        </w:rPr>
      </w:pPr>
      <w:r w:rsidRPr="00F03387">
        <w:rPr>
          <w:i/>
          <w:u w:val="single"/>
          <w:lang w:val="pt-PT"/>
        </w:rPr>
        <w:t>Acontecimentos pulmonares</w:t>
      </w:r>
    </w:p>
    <w:p w14:paraId="2CC0682D" w14:textId="77777777" w:rsidR="00F52341" w:rsidRPr="00F03387" w:rsidRDefault="00F52341" w:rsidP="00F52341">
      <w:pPr>
        <w:keepLines/>
        <w:suppressAutoHyphens/>
        <w:ind w:right="11"/>
        <w:rPr>
          <w:i/>
          <w:u w:val="single"/>
          <w:lang w:val="pt-PT"/>
        </w:rPr>
      </w:pPr>
    </w:p>
    <w:p w14:paraId="6C695565" w14:textId="77777777" w:rsidR="00F52341" w:rsidRPr="00F03387" w:rsidRDefault="00F52341" w:rsidP="00F52341">
      <w:pPr>
        <w:suppressAutoHyphens/>
        <w:ind w:right="11"/>
        <w:rPr>
          <w:lang w:val="pt-PT"/>
        </w:rPr>
      </w:pPr>
      <w:r w:rsidRPr="00F03387">
        <w:rPr>
          <w:lang w:val="pt-PT"/>
        </w:rPr>
        <w:t>Ocorrem reações adversas pulmonares graves em associação com a utilização de Herceptin, tendo sido associadas a consequência fatal. Estas incluem, mas não são limitadas a, infiltrados pulmonares, síndrom</w:t>
      </w:r>
      <w:r w:rsidR="00CE14E7" w:rsidRPr="00F03387">
        <w:rPr>
          <w:lang w:val="pt-PT"/>
        </w:rPr>
        <w:t>e</w:t>
      </w:r>
      <w:r w:rsidRPr="00F03387">
        <w:rPr>
          <w:lang w:val="pt-PT"/>
        </w:rPr>
        <w:t xml:space="preserve"> de </w:t>
      </w:r>
      <w:r w:rsidR="00CE14E7" w:rsidRPr="00F03387">
        <w:rPr>
          <w:lang w:val="pt-PT"/>
        </w:rPr>
        <w:t xml:space="preserve">dificuldade </w:t>
      </w:r>
      <w:r w:rsidRPr="00F03387">
        <w:rPr>
          <w:lang w:val="pt-PT"/>
        </w:rPr>
        <w:t>respiratóri</w:t>
      </w:r>
      <w:r w:rsidR="00CE14E7" w:rsidRPr="00F03387">
        <w:rPr>
          <w:lang w:val="pt-PT"/>
        </w:rPr>
        <w:t>a</w:t>
      </w:r>
      <w:r w:rsidRPr="00F03387">
        <w:rPr>
          <w:lang w:val="pt-PT"/>
        </w:rPr>
        <w:t xml:space="preserve"> aguda, pneumonia, pneumonite, derrame pleural, </w:t>
      </w:r>
      <w:r w:rsidR="00CE14E7" w:rsidRPr="00F03387">
        <w:rPr>
          <w:lang w:val="pt-PT"/>
        </w:rPr>
        <w:t>dificuldade</w:t>
      </w:r>
      <w:r w:rsidR="00CE14E7" w:rsidRPr="00F03387" w:rsidDel="00CE14E7">
        <w:rPr>
          <w:lang w:val="pt-PT"/>
        </w:rPr>
        <w:t xml:space="preserve"> </w:t>
      </w:r>
      <w:r w:rsidRPr="00F03387">
        <w:rPr>
          <w:lang w:val="pt-PT"/>
        </w:rPr>
        <w:t>respiratóri</w:t>
      </w:r>
      <w:r w:rsidR="00CE14E7" w:rsidRPr="00F03387">
        <w:rPr>
          <w:lang w:val="pt-PT"/>
        </w:rPr>
        <w:t>a</w:t>
      </w:r>
      <w:r w:rsidRPr="00F03387">
        <w:rPr>
          <w:lang w:val="pt-PT"/>
        </w:rPr>
        <w:t>, edema pulmonar agudo e insuficiência respiratória (ver secção 4.4).</w:t>
      </w:r>
    </w:p>
    <w:p w14:paraId="1FFDF5BC" w14:textId="77777777" w:rsidR="00F52341" w:rsidRPr="00F03387" w:rsidRDefault="00F52341" w:rsidP="00F52341">
      <w:pPr>
        <w:outlineLvl w:val="0"/>
        <w:rPr>
          <w:lang w:val="pt-PT"/>
        </w:rPr>
      </w:pPr>
    </w:p>
    <w:p w14:paraId="6CC8F274" w14:textId="77777777" w:rsidR="00F52341" w:rsidRPr="00F03387" w:rsidRDefault="00F52341" w:rsidP="00101D64">
      <w:pPr>
        <w:keepNext/>
        <w:keepLines/>
        <w:suppressAutoHyphens/>
        <w:ind w:right="11"/>
        <w:rPr>
          <w:u w:val="single"/>
          <w:lang w:val="pt-PT"/>
        </w:rPr>
      </w:pPr>
      <w:r w:rsidRPr="00F03387">
        <w:rPr>
          <w:u w:val="single"/>
          <w:lang w:val="pt-PT"/>
        </w:rPr>
        <w:t>Descrição de reações adversas selecionadas com a formulação subcutânea</w:t>
      </w:r>
    </w:p>
    <w:p w14:paraId="740A3F14" w14:textId="77777777" w:rsidR="00F52341" w:rsidRPr="00F03387" w:rsidRDefault="00F52341" w:rsidP="00101D64">
      <w:pPr>
        <w:keepNext/>
        <w:keepLines/>
        <w:suppressAutoHyphens/>
        <w:ind w:right="11"/>
        <w:rPr>
          <w:u w:val="single"/>
          <w:lang w:val="pt-PT"/>
        </w:rPr>
      </w:pPr>
    </w:p>
    <w:p w14:paraId="4822D4AE" w14:textId="77777777" w:rsidR="00F52341" w:rsidRPr="00F03387" w:rsidRDefault="00F52341" w:rsidP="00F52341">
      <w:pPr>
        <w:suppressAutoHyphens/>
        <w:ind w:right="11"/>
        <w:rPr>
          <w:i/>
          <w:u w:val="single"/>
          <w:lang w:val="pt-PT"/>
        </w:rPr>
      </w:pPr>
      <w:r w:rsidRPr="00F03387">
        <w:rPr>
          <w:i/>
          <w:u w:val="single"/>
          <w:lang w:val="pt-PT"/>
        </w:rPr>
        <w:t>Reações relacionadas com a administração</w:t>
      </w:r>
    </w:p>
    <w:p w14:paraId="7B45FF22" w14:textId="77777777" w:rsidR="00F52341" w:rsidRPr="00F03387" w:rsidRDefault="00F52341" w:rsidP="00F52341">
      <w:pPr>
        <w:suppressAutoHyphens/>
        <w:ind w:right="11"/>
        <w:rPr>
          <w:lang w:val="pt-PT"/>
        </w:rPr>
      </w:pPr>
    </w:p>
    <w:p w14:paraId="4759B915" w14:textId="77777777" w:rsidR="00F52341" w:rsidRPr="00F03387" w:rsidRDefault="00F52341" w:rsidP="00F52341">
      <w:pPr>
        <w:suppressAutoHyphens/>
        <w:ind w:right="11"/>
        <w:rPr>
          <w:lang w:val="pt-PT"/>
        </w:rPr>
      </w:pPr>
      <w:r w:rsidRPr="00F03387">
        <w:rPr>
          <w:lang w:val="pt-PT"/>
        </w:rPr>
        <w:t xml:space="preserve">No ensaio principal, a taxa de reações </w:t>
      </w:r>
      <w:r w:rsidR="00CE14E7" w:rsidRPr="00F03387">
        <w:rPr>
          <w:lang w:val="pt-PT"/>
        </w:rPr>
        <w:t xml:space="preserve">de todos os graus </w:t>
      </w:r>
      <w:r w:rsidRPr="00F03387">
        <w:rPr>
          <w:lang w:val="pt-PT"/>
        </w:rPr>
        <w:t>relacionadas com a administração foi 37,2 % com a formulação intravenosa de Herceptin e 47,8% com a formulação subcutânea de Herceptin; foram notificadas reações graves de grau 3 em 2,0 % e 1,7 % dos doentes, respetivamente</w:t>
      </w:r>
      <w:r w:rsidR="00B71E4F" w:rsidRPr="00F03387">
        <w:rPr>
          <w:lang w:val="pt-PT"/>
        </w:rPr>
        <w:t xml:space="preserve"> durante a fase de tratamento</w:t>
      </w:r>
      <w:r w:rsidRPr="00F03387">
        <w:rPr>
          <w:lang w:val="pt-PT"/>
        </w:rPr>
        <w:t xml:space="preserve">; não foram observadas reações graves de grau 4 e 5. </w:t>
      </w:r>
    </w:p>
    <w:p w14:paraId="581E2CAD" w14:textId="77777777" w:rsidR="00823E2C" w:rsidRPr="00F03387" w:rsidRDefault="00823E2C" w:rsidP="00F52341">
      <w:pPr>
        <w:suppressAutoHyphens/>
        <w:ind w:right="11"/>
        <w:rPr>
          <w:lang w:val="pt-PT"/>
        </w:rPr>
      </w:pPr>
    </w:p>
    <w:p w14:paraId="18A4BEB8" w14:textId="77777777" w:rsidR="00F52341" w:rsidRPr="00F03387" w:rsidRDefault="00F52341" w:rsidP="00F52341">
      <w:pPr>
        <w:suppressAutoHyphens/>
        <w:ind w:right="11"/>
        <w:rPr>
          <w:lang w:val="pt-PT"/>
        </w:rPr>
      </w:pPr>
      <w:r w:rsidRPr="00F03387">
        <w:rPr>
          <w:lang w:val="pt-PT"/>
        </w:rPr>
        <w:t>Todas as reações graves relacionadas com a administração com a formulação subcutânea de Herceptin ocorreram durante a administração concomitante com quimioterapia. A reação grave mais frequente foi hipersensibilidade ao fármaco.</w:t>
      </w:r>
    </w:p>
    <w:p w14:paraId="03355278" w14:textId="77777777" w:rsidR="00AF10EA" w:rsidRPr="00F03387" w:rsidRDefault="00AF10EA" w:rsidP="00F52341">
      <w:pPr>
        <w:suppressAutoHyphens/>
        <w:ind w:right="11"/>
        <w:rPr>
          <w:lang w:val="pt-PT"/>
        </w:rPr>
      </w:pPr>
    </w:p>
    <w:p w14:paraId="2FA96CDC" w14:textId="77777777" w:rsidR="00F52341" w:rsidRPr="00F03387" w:rsidRDefault="00F52341" w:rsidP="00F52341">
      <w:pPr>
        <w:suppressAutoHyphens/>
        <w:ind w:right="11"/>
        <w:rPr>
          <w:lang w:val="pt-PT"/>
        </w:rPr>
      </w:pPr>
      <w:r w:rsidRPr="00F03387">
        <w:rPr>
          <w:lang w:val="pt-PT"/>
        </w:rPr>
        <w:t>As reações sistémicas incluíram hipersensibilidade, hipotensão, taquicardia, tosse e dispneia. As reações locais incluíram eritema, prurido, edema</w:t>
      </w:r>
      <w:r w:rsidR="00B71E4F" w:rsidRPr="00F03387">
        <w:rPr>
          <w:lang w:val="pt-PT"/>
        </w:rPr>
        <w:t xml:space="preserve">, </w:t>
      </w:r>
      <w:r w:rsidRPr="00F03387">
        <w:rPr>
          <w:lang w:val="pt-PT"/>
        </w:rPr>
        <w:t>erupção cutânea</w:t>
      </w:r>
      <w:r w:rsidR="00B71E4F" w:rsidRPr="00F03387">
        <w:rPr>
          <w:lang w:val="pt-PT"/>
        </w:rPr>
        <w:t xml:space="preserve"> e dor</w:t>
      </w:r>
      <w:r w:rsidRPr="00F03387">
        <w:rPr>
          <w:lang w:val="pt-PT"/>
        </w:rPr>
        <w:t xml:space="preserve"> no local da injeção.</w:t>
      </w:r>
    </w:p>
    <w:p w14:paraId="11C1EE4C" w14:textId="77777777" w:rsidR="00F52341" w:rsidRPr="00F03387" w:rsidRDefault="00F52341" w:rsidP="00F52341">
      <w:pPr>
        <w:suppressAutoHyphens/>
        <w:ind w:right="11"/>
        <w:rPr>
          <w:lang w:val="pt-PT"/>
        </w:rPr>
      </w:pPr>
    </w:p>
    <w:p w14:paraId="57DF90D5" w14:textId="77777777" w:rsidR="00F52341" w:rsidRPr="00F03387" w:rsidRDefault="00F52341" w:rsidP="00B3537B">
      <w:pPr>
        <w:keepNext/>
        <w:keepLines/>
        <w:suppressAutoHyphens/>
        <w:ind w:right="14"/>
        <w:rPr>
          <w:i/>
          <w:u w:val="single"/>
          <w:lang w:val="pt-PT"/>
        </w:rPr>
      </w:pPr>
      <w:r w:rsidRPr="00F03387">
        <w:rPr>
          <w:i/>
          <w:u w:val="single"/>
          <w:lang w:val="pt-PT"/>
        </w:rPr>
        <w:t>Infeções</w:t>
      </w:r>
    </w:p>
    <w:p w14:paraId="36C41033" w14:textId="77777777" w:rsidR="0071198C" w:rsidRPr="00F03387" w:rsidRDefault="0071198C" w:rsidP="00B3537B">
      <w:pPr>
        <w:keepNext/>
        <w:keepLines/>
        <w:suppressAutoHyphens/>
        <w:ind w:right="14"/>
        <w:rPr>
          <w:i/>
          <w:u w:val="single"/>
          <w:lang w:val="pt-PT"/>
        </w:rPr>
      </w:pPr>
    </w:p>
    <w:p w14:paraId="1AAE3FAF" w14:textId="77777777" w:rsidR="00F52341" w:rsidRPr="00F03387" w:rsidRDefault="00F52341" w:rsidP="00F52341">
      <w:pPr>
        <w:suppressAutoHyphens/>
        <w:ind w:right="11"/>
        <w:rPr>
          <w:u w:val="single"/>
          <w:lang w:val="pt-PT"/>
        </w:rPr>
      </w:pPr>
      <w:r w:rsidRPr="00F03387">
        <w:rPr>
          <w:lang w:val="pt-PT"/>
        </w:rPr>
        <w:t xml:space="preserve">A taxa de infeções graves (NCI CTCAE grau </w:t>
      </w:r>
      <w:r w:rsidRPr="00F03387">
        <w:rPr>
          <w:szCs w:val="22"/>
          <w:lang w:val="pt-PT"/>
        </w:rPr>
        <w:t xml:space="preserve">≥ 3) foi de 5,0 % </w:t>
      </w:r>
      <w:r w:rsidRPr="00F03387">
        <w:rPr>
          <w:i/>
          <w:szCs w:val="22"/>
          <w:lang w:val="pt-PT"/>
        </w:rPr>
        <w:t>versus</w:t>
      </w:r>
      <w:r w:rsidRPr="00F03387">
        <w:rPr>
          <w:szCs w:val="22"/>
          <w:lang w:val="pt-PT"/>
        </w:rPr>
        <w:t xml:space="preserve"> 7,1 %, no braço da formulação intravenosa de Herceptin e no braço da formulação subcutânea de Herceptin, respetivamente.</w:t>
      </w:r>
    </w:p>
    <w:p w14:paraId="29CDD72B" w14:textId="77777777" w:rsidR="00F52341" w:rsidRPr="00F03387" w:rsidRDefault="00F52341" w:rsidP="00F52341">
      <w:pPr>
        <w:rPr>
          <w:lang w:val="pt-PT"/>
        </w:rPr>
      </w:pPr>
    </w:p>
    <w:p w14:paraId="58C4681B" w14:textId="77777777" w:rsidR="00F52341" w:rsidRPr="00F03387" w:rsidRDefault="00F52341" w:rsidP="00F52341">
      <w:pPr>
        <w:rPr>
          <w:lang w:val="pt-PT"/>
        </w:rPr>
      </w:pPr>
      <w:r w:rsidRPr="00F03387">
        <w:rPr>
          <w:lang w:val="pt-PT"/>
        </w:rPr>
        <w:t>A taxa de infeções graves (a maioria d</w:t>
      </w:r>
      <w:r w:rsidR="00CE14E7" w:rsidRPr="00F03387">
        <w:rPr>
          <w:lang w:val="pt-PT"/>
        </w:rPr>
        <w:t>a</w:t>
      </w:r>
      <w:r w:rsidRPr="00F03387">
        <w:rPr>
          <w:lang w:val="pt-PT"/>
        </w:rPr>
        <w:t>s quais foram identificad</w:t>
      </w:r>
      <w:r w:rsidR="00CE14E7" w:rsidRPr="00F03387">
        <w:rPr>
          <w:lang w:val="pt-PT"/>
        </w:rPr>
        <w:t>a</w:t>
      </w:r>
      <w:r w:rsidRPr="00F03387">
        <w:rPr>
          <w:lang w:val="pt-PT"/>
        </w:rPr>
        <w:t xml:space="preserve">s devido à hospitalização do doente ou prolongação da corrente hospitalização) foi de 4,4 % no braço da formulação intravenosa de Herceptin e 8,1 % no braço da formulação subcutânea de Herceptin. A diferença entre formulações foi observada principalmente durante a fase de tratamento adjuvante (monoterapia) e deveu-se </w:t>
      </w:r>
      <w:r w:rsidRPr="00F03387">
        <w:rPr>
          <w:lang w:val="pt-PT"/>
        </w:rPr>
        <w:lastRenderedPageBreak/>
        <w:t>principalmente a infeções de ferida pós-operatória</w:t>
      </w:r>
      <w:r w:rsidR="00CE14E7" w:rsidRPr="00F03387">
        <w:rPr>
          <w:lang w:val="pt-PT"/>
        </w:rPr>
        <w:t>s</w:t>
      </w:r>
      <w:r w:rsidRPr="00F03387">
        <w:rPr>
          <w:lang w:val="pt-PT"/>
        </w:rPr>
        <w:t>, mas também a várias outras infeções como as infeções do trato respiratório, pielonefrite aguda e sépsis. Estes efeitos adversos resolveram dentro de uma média de 13 dias no braço de tratamento de Herceptin intravenoso e uma média de 17</w:t>
      </w:r>
      <w:r w:rsidR="00CE14E7" w:rsidRPr="00F03387">
        <w:rPr>
          <w:lang w:val="pt-PT"/>
        </w:rPr>
        <w:t xml:space="preserve"> dias</w:t>
      </w:r>
      <w:r w:rsidRPr="00F03387">
        <w:rPr>
          <w:lang w:val="pt-PT"/>
        </w:rPr>
        <w:t xml:space="preserve"> no braço de tratamento de Herceptin subcutâneo.</w:t>
      </w:r>
    </w:p>
    <w:p w14:paraId="01DACBB3" w14:textId="77777777" w:rsidR="00F52341" w:rsidRPr="00F03387" w:rsidRDefault="00F52341" w:rsidP="00F52341">
      <w:pPr>
        <w:rPr>
          <w:lang w:val="pt-PT"/>
        </w:rPr>
      </w:pPr>
    </w:p>
    <w:p w14:paraId="41C5371E" w14:textId="77777777" w:rsidR="00F52341" w:rsidRPr="00F03387" w:rsidRDefault="00F52341" w:rsidP="00F52341">
      <w:pPr>
        <w:rPr>
          <w:i/>
          <w:u w:val="single"/>
          <w:lang w:val="pt-PT"/>
        </w:rPr>
      </w:pPr>
      <w:r w:rsidRPr="00F03387">
        <w:rPr>
          <w:i/>
          <w:u w:val="single"/>
          <w:lang w:val="pt-PT"/>
        </w:rPr>
        <w:t>Acontecimentos hipertensivos</w:t>
      </w:r>
    </w:p>
    <w:p w14:paraId="45E0505E" w14:textId="77777777" w:rsidR="00F52341" w:rsidRPr="00F03387" w:rsidRDefault="00F52341" w:rsidP="00F52341">
      <w:pPr>
        <w:rPr>
          <w:lang w:val="pt-PT"/>
        </w:rPr>
      </w:pPr>
    </w:p>
    <w:p w14:paraId="49780828" w14:textId="77777777" w:rsidR="00F52341" w:rsidRPr="00F03387" w:rsidRDefault="00F52341" w:rsidP="00F52341">
      <w:pPr>
        <w:rPr>
          <w:lang w:val="pt-PT"/>
        </w:rPr>
      </w:pPr>
      <w:r w:rsidRPr="00F03387">
        <w:rPr>
          <w:lang w:val="pt-PT"/>
        </w:rPr>
        <w:t xml:space="preserve">No ensaio principal BO22227, houve mais do que o dobro de doentes a notificar hipertensão </w:t>
      </w:r>
      <w:r w:rsidR="00CE14E7" w:rsidRPr="00F03387">
        <w:rPr>
          <w:lang w:val="pt-PT"/>
        </w:rPr>
        <w:t xml:space="preserve">de todos os graus </w:t>
      </w:r>
      <w:r w:rsidRPr="00F03387">
        <w:rPr>
          <w:lang w:val="pt-PT"/>
        </w:rPr>
        <w:t xml:space="preserve">com a formulação subcutânea de Herceptin (4,7 % </w:t>
      </w:r>
      <w:r w:rsidRPr="00F03387">
        <w:rPr>
          <w:i/>
          <w:lang w:val="pt-PT"/>
        </w:rPr>
        <w:t>versus</w:t>
      </w:r>
      <w:r w:rsidRPr="00F03387">
        <w:rPr>
          <w:lang w:val="pt-PT"/>
        </w:rPr>
        <w:t xml:space="preserve"> 9,8 % na formulação intravenosa e subcutânea, respetivamente), com uma maioria de doentes com efeitos graves (NCI CTCAE grau </w:t>
      </w:r>
      <w:r w:rsidRPr="00F03387">
        <w:rPr>
          <w:szCs w:val="22"/>
          <w:lang w:val="pt-PT"/>
        </w:rPr>
        <w:t xml:space="preserve">≥ 3) </w:t>
      </w:r>
      <w:r w:rsidR="00CE14E7" w:rsidRPr="00F03387">
        <w:rPr>
          <w:szCs w:val="22"/>
          <w:lang w:val="pt-PT"/>
        </w:rPr>
        <w:t>&lt;</w:t>
      </w:r>
      <w:r w:rsidRPr="00F03387">
        <w:rPr>
          <w:szCs w:val="22"/>
          <w:lang w:val="pt-PT"/>
        </w:rPr>
        <w:t xml:space="preserve">1,0 % </w:t>
      </w:r>
      <w:r w:rsidRPr="00F03387">
        <w:rPr>
          <w:i/>
          <w:szCs w:val="22"/>
          <w:lang w:val="pt-PT"/>
        </w:rPr>
        <w:t>versus</w:t>
      </w:r>
      <w:r w:rsidRPr="00F03387">
        <w:rPr>
          <w:szCs w:val="22"/>
          <w:lang w:val="pt-PT"/>
        </w:rPr>
        <w:t xml:space="preserve"> 2,0 % na formulação intravenosa </w:t>
      </w:r>
      <w:r w:rsidRPr="00F03387">
        <w:rPr>
          <w:lang w:val="pt-PT"/>
        </w:rPr>
        <w:t>e subcutânea, respetivamente. Todos os doentes, à exceção de um, que tinham notificado hipertensão grave, tinham história de hipertensão antes de iniciarem o estudo. Alguns dos efeitos graves ocorreram no dia da injeção.</w:t>
      </w:r>
    </w:p>
    <w:p w14:paraId="1CDDB07D" w14:textId="77777777" w:rsidR="00F52341" w:rsidRPr="00F03387" w:rsidRDefault="00F52341" w:rsidP="00F52341">
      <w:pPr>
        <w:rPr>
          <w:lang w:val="pt-PT"/>
        </w:rPr>
      </w:pPr>
    </w:p>
    <w:p w14:paraId="7FC86999" w14:textId="77777777" w:rsidR="00F52341" w:rsidRPr="00F03387" w:rsidRDefault="00F52341" w:rsidP="00F52341">
      <w:pPr>
        <w:keepNext/>
        <w:keepLines/>
        <w:rPr>
          <w:i/>
          <w:u w:val="single"/>
          <w:lang w:val="pt-PT"/>
        </w:rPr>
      </w:pPr>
      <w:r w:rsidRPr="00F03387">
        <w:rPr>
          <w:i/>
          <w:u w:val="single"/>
          <w:lang w:val="pt-PT"/>
        </w:rPr>
        <w:t>Imunogenicidade</w:t>
      </w:r>
    </w:p>
    <w:p w14:paraId="468809A5" w14:textId="77777777" w:rsidR="00F52341" w:rsidRPr="00F03387" w:rsidRDefault="00F52341" w:rsidP="00F52341">
      <w:pPr>
        <w:rPr>
          <w:lang w:val="pt-PT"/>
        </w:rPr>
      </w:pPr>
    </w:p>
    <w:p w14:paraId="6BE6CA8B" w14:textId="77777777" w:rsidR="00F52341" w:rsidRPr="00F03387" w:rsidRDefault="00F52341" w:rsidP="001E0739">
      <w:pPr>
        <w:keepNext/>
        <w:ind w:right="-1"/>
        <w:outlineLvl w:val="0"/>
        <w:rPr>
          <w:lang w:val="pt-PT"/>
        </w:rPr>
      </w:pPr>
      <w:r w:rsidRPr="00F03387">
        <w:rPr>
          <w:lang w:val="pt-PT"/>
        </w:rPr>
        <w:t xml:space="preserve">No </w:t>
      </w:r>
      <w:r w:rsidR="00856F91" w:rsidRPr="00F03387">
        <w:rPr>
          <w:szCs w:val="22"/>
          <w:lang w:val="pt-PT"/>
        </w:rPr>
        <w:t xml:space="preserve">estudo </w:t>
      </w:r>
      <w:r w:rsidRPr="00F03387">
        <w:rPr>
          <w:lang w:val="pt-PT"/>
        </w:rPr>
        <w:t>neoadjuvante-adjuvante</w:t>
      </w:r>
      <w:r w:rsidR="00B71E4F" w:rsidRPr="00F03387">
        <w:rPr>
          <w:lang w:val="pt-PT"/>
        </w:rPr>
        <w:t xml:space="preserve"> </w:t>
      </w:r>
      <w:r w:rsidR="00B71E4F" w:rsidRPr="00F03387">
        <w:rPr>
          <w:szCs w:val="22"/>
          <w:lang w:val="pt-PT"/>
        </w:rPr>
        <w:t xml:space="preserve">de </w:t>
      </w:r>
      <w:r w:rsidR="00576FD6" w:rsidRPr="00F03387">
        <w:rPr>
          <w:lang w:val="pt-PT"/>
        </w:rPr>
        <w:t>cancro da mama em está</w:t>
      </w:r>
      <w:r w:rsidR="00B71E4F" w:rsidRPr="00F03387">
        <w:rPr>
          <w:lang w:val="pt-PT"/>
        </w:rPr>
        <w:t>dios precoces</w:t>
      </w:r>
      <w:r w:rsidR="00856F91" w:rsidRPr="00F03387">
        <w:rPr>
          <w:lang w:val="pt-PT"/>
        </w:rPr>
        <w:t xml:space="preserve"> (BO22227)</w:t>
      </w:r>
      <w:r w:rsidR="00856F91" w:rsidRPr="00F03387">
        <w:rPr>
          <w:szCs w:val="22"/>
          <w:lang w:val="pt-PT"/>
        </w:rPr>
        <w:t>, com um seguimento mediano superior a 70 meses,</w:t>
      </w:r>
      <w:r w:rsidR="00856F91" w:rsidRPr="00F03387">
        <w:rPr>
          <w:lang w:val="pt-PT"/>
        </w:rPr>
        <w:t xml:space="preserve"> 10,1% (30</w:t>
      </w:r>
      <w:r w:rsidR="00B71E4F" w:rsidRPr="00F03387">
        <w:rPr>
          <w:lang w:val="pt-PT"/>
        </w:rPr>
        <w:t>/296)</w:t>
      </w:r>
      <w:r w:rsidRPr="00F03387">
        <w:rPr>
          <w:lang w:val="pt-PT"/>
        </w:rPr>
        <w:t xml:space="preserve"> dos doentes tratados com</w:t>
      </w:r>
      <w:r w:rsidR="00B71E4F" w:rsidRPr="00F03387">
        <w:rPr>
          <w:lang w:val="pt-PT"/>
        </w:rPr>
        <w:t xml:space="preserve"> Herceptin intravenoso</w:t>
      </w:r>
      <w:r w:rsidRPr="00F03387">
        <w:rPr>
          <w:lang w:val="pt-PT"/>
        </w:rPr>
        <w:t xml:space="preserve"> e 1</w:t>
      </w:r>
      <w:r w:rsidR="00856F91" w:rsidRPr="00F03387">
        <w:rPr>
          <w:lang w:val="pt-PT"/>
        </w:rPr>
        <w:t>5</w:t>
      </w:r>
      <w:r w:rsidRPr="00F03387">
        <w:rPr>
          <w:lang w:val="pt-PT"/>
        </w:rPr>
        <w:t>,</w:t>
      </w:r>
      <w:r w:rsidR="00B71E4F" w:rsidRPr="00F03387">
        <w:rPr>
          <w:lang w:val="pt-PT"/>
        </w:rPr>
        <w:t>9</w:t>
      </w:r>
      <w:r w:rsidRPr="00F03387">
        <w:rPr>
          <w:lang w:val="pt-PT"/>
        </w:rPr>
        <w:t xml:space="preserve"> % </w:t>
      </w:r>
      <w:r w:rsidR="00B71E4F" w:rsidRPr="00F03387">
        <w:rPr>
          <w:lang w:val="pt-PT"/>
        </w:rPr>
        <w:t>(4</w:t>
      </w:r>
      <w:r w:rsidR="00856F91" w:rsidRPr="00F03387">
        <w:rPr>
          <w:lang w:val="pt-PT"/>
        </w:rPr>
        <w:t>7</w:t>
      </w:r>
      <w:r w:rsidR="00B71E4F" w:rsidRPr="00F03387">
        <w:rPr>
          <w:lang w:val="pt-PT"/>
        </w:rPr>
        <w:t xml:space="preserve">/295) </w:t>
      </w:r>
      <w:r w:rsidRPr="00F03387">
        <w:rPr>
          <w:lang w:val="pt-PT"/>
        </w:rPr>
        <w:t xml:space="preserve">dos doentes </w:t>
      </w:r>
      <w:r w:rsidR="00B71E4F" w:rsidRPr="00F03387">
        <w:rPr>
          <w:lang w:val="pt-PT"/>
        </w:rPr>
        <w:t>que receberam</w:t>
      </w:r>
      <w:r w:rsidRPr="00F03387">
        <w:rPr>
          <w:lang w:val="pt-PT"/>
        </w:rPr>
        <w:t xml:space="preserve"> </w:t>
      </w:r>
      <w:r w:rsidR="00B71E4F" w:rsidRPr="00F03387">
        <w:rPr>
          <w:lang w:val="pt-PT"/>
        </w:rPr>
        <w:t>frasco para injetáveis de Herceptin</w:t>
      </w:r>
      <w:r w:rsidRPr="00F03387">
        <w:rPr>
          <w:lang w:val="pt-PT"/>
        </w:rPr>
        <w:t xml:space="preserve"> subcutâne</w:t>
      </w:r>
      <w:r w:rsidR="00B71E4F" w:rsidRPr="00F03387">
        <w:rPr>
          <w:lang w:val="pt-PT"/>
        </w:rPr>
        <w:t>o</w:t>
      </w:r>
      <w:r w:rsidRPr="00F03387">
        <w:rPr>
          <w:lang w:val="pt-PT"/>
        </w:rPr>
        <w:t xml:space="preserve"> desenvolve</w:t>
      </w:r>
      <w:r w:rsidR="00CE14E7" w:rsidRPr="00F03387">
        <w:rPr>
          <w:lang w:val="pt-PT"/>
        </w:rPr>
        <w:t>ram</w:t>
      </w:r>
      <w:r w:rsidRPr="00F03387">
        <w:rPr>
          <w:lang w:val="pt-PT"/>
        </w:rPr>
        <w:t xml:space="preserve"> anticorpos contra o trastuzumab. </w:t>
      </w:r>
      <w:r w:rsidR="00B71E4F" w:rsidRPr="00F03387">
        <w:rPr>
          <w:szCs w:val="22"/>
          <w:lang w:val="pt-PT"/>
        </w:rPr>
        <w:t xml:space="preserve">Foram detetados anticorpos neutralizantes anti-trastuzumab, após o início do tratamento, em amostras de 2 de </w:t>
      </w:r>
      <w:r w:rsidR="00856F91" w:rsidRPr="00F03387">
        <w:rPr>
          <w:szCs w:val="22"/>
          <w:lang w:val="pt-PT"/>
        </w:rPr>
        <w:t xml:space="preserve">30 </w:t>
      </w:r>
      <w:r w:rsidR="00B71E4F" w:rsidRPr="00F03387">
        <w:rPr>
          <w:szCs w:val="22"/>
          <w:lang w:val="pt-PT"/>
        </w:rPr>
        <w:t xml:space="preserve">doentes </w:t>
      </w:r>
      <w:r w:rsidR="00856F91" w:rsidRPr="00F03387">
        <w:rPr>
          <w:szCs w:val="22"/>
          <w:lang w:val="pt-PT"/>
        </w:rPr>
        <w:t>no braço de</w:t>
      </w:r>
      <w:r w:rsidR="00B71E4F" w:rsidRPr="00F03387">
        <w:rPr>
          <w:szCs w:val="22"/>
          <w:lang w:val="pt-PT"/>
        </w:rPr>
        <w:t xml:space="preserve"> Herceptin intravenoso e de </w:t>
      </w:r>
      <w:r w:rsidR="00856F91" w:rsidRPr="00F03387">
        <w:rPr>
          <w:szCs w:val="22"/>
          <w:lang w:val="pt-PT"/>
        </w:rPr>
        <w:t xml:space="preserve">3 </w:t>
      </w:r>
      <w:r w:rsidR="00B71E4F" w:rsidRPr="00F03387">
        <w:rPr>
          <w:szCs w:val="22"/>
          <w:lang w:val="pt-PT"/>
        </w:rPr>
        <w:t>de 4</w:t>
      </w:r>
      <w:r w:rsidR="00856F91" w:rsidRPr="00F03387">
        <w:rPr>
          <w:szCs w:val="22"/>
          <w:lang w:val="pt-PT"/>
        </w:rPr>
        <w:t>7</w:t>
      </w:r>
      <w:r w:rsidR="00B71E4F" w:rsidRPr="00F03387">
        <w:rPr>
          <w:szCs w:val="22"/>
          <w:lang w:val="pt-PT"/>
        </w:rPr>
        <w:t xml:space="preserve"> doentes </w:t>
      </w:r>
      <w:r w:rsidR="00856F91" w:rsidRPr="00F03387">
        <w:rPr>
          <w:szCs w:val="22"/>
          <w:lang w:val="pt-PT"/>
        </w:rPr>
        <w:t>no braço</w:t>
      </w:r>
      <w:r w:rsidR="00B71E4F" w:rsidRPr="00F03387">
        <w:rPr>
          <w:szCs w:val="22"/>
          <w:lang w:val="pt-PT"/>
        </w:rPr>
        <w:t xml:space="preserve"> de Herceptin subcutâneo. </w:t>
      </w:r>
      <w:r w:rsidR="00ED6887" w:rsidRPr="00F03387">
        <w:rPr>
          <w:lang w:val="pt-PT"/>
        </w:rPr>
        <w:t>D</w:t>
      </w:r>
      <w:r w:rsidRPr="00F03387">
        <w:rPr>
          <w:lang w:val="pt-PT"/>
        </w:rPr>
        <w:t>os doentes tratados com a formulação subcutânea de Herceptin</w:t>
      </w:r>
      <w:r w:rsidR="00ED6887" w:rsidRPr="00F03387">
        <w:rPr>
          <w:lang w:val="pt-PT"/>
        </w:rPr>
        <w:t xml:space="preserve"> </w:t>
      </w:r>
      <w:r w:rsidR="00B71E4F" w:rsidRPr="00F03387">
        <w:rPr>
          <w:lang w:val="pt-PT"/>
        </w:rPr>
        <w:t>2</w:t>
      </w:r>
      <w:r w:rsidR="00856F91" w:rsidRPr="00F03387">
        <w:rPr>
          <w:lang w:val="pt-PT"/>
        </w:rPr>
        <w:t>1</w:t>
      </w:r>
      <w:r w:rsidR="00B71E4F" w:rsidRPr="00F03387">
        <w:rPr>
          <w:lang w:val="pt-PT"/>
        </w:rPr>
        <w:t>,0</w:t>
      </w:r>
      <w:r w:rsidR="00ED6887" w:rsidRPr="00F03387">
        <w:rPr>
          <w:lang w:val="pt-PT"/>
        </w:rPr>
        <w:t xml:space="preserve"> %</w:t>
      </w:r>
      <w:r w:rsidRPr="00F03387">
        <w:rPr>
          <w:lang w:val="pt-PT"/>
        </w:rPr>
        <w:t xml:space="preserve"> desenvolveram anticorpos contra o excipiente hialuronidase (rHuPH20).</w:t>
      </w:r>
    </w:p>
    <w:p w14:paraId="0FF51AE7" w14:textId="77777777" w:rsidR="00856F91" w:rsidRPr="00F03387" w:rsidRDefault="00856F91" w:rsidP="00F52341">
      <w:pPr>
        <w:rPr>
          <w:lang w:val="pt-PT"/>
        </w:rPr>
      </w:pPr>
    </w:p>
    <w:p w14:paraId="4915D2AE" w14:textId="77777777" w:rsidR="00F52341" w:rsidRPr="00F03387" w:rsidRDefault="00F52341" w:rsidP="00F52341">
      <w:pPr>
        <w:rPr>
          <w:lang w:val="pt-PT"/>
        </w:rPr>
      </w:pPr>
      <w:r w:rsidRPr="00F03387">
        <w:rPr>
          <w:lang w:val="pt-PT"/>
        </w:rPr>
        <w:t xml:space="preserve">A relevância clínica destes anticorpos </w:t>
      </w:r>
      <w:r w:rsidR="00856F91" w:rsidRPr="00F03387">
        <w:rPr>
          <w:szCs w:val="22"/>
          <w:lang w:val="pt-PT"/>
        </w:rPr>
        <w:t xml:space="preserve">não é conhecida. A presença de anticorpos contra o trastuzumab não teve impacto na </w:t>
      </w:r>
      <w:r w:rsidRPr="00F03387">
        <w:rPr>
          <w:lang w:val="pt-PT"/>
        </w:rPr>
        <w:t>farmacocinética, eficácia (determinada pela resposta patológica completa [pCR])</w:t>
      </w:r>
      <w:r w:rsidR="00856F91" w:rsidRPr="00F03387">
        <w:rPr>
          <w:lang w:val="pt-PT"/>
        </w:rPr>
        <w:t xml:space="preserve">, </w:t>
      </w:r>
      <w:r w:rsidR="00856F91" w:rsidRPr="00F03387">
        <w:rPr>
          <w:lang w:val="pt-PT" w:eastAsia="en-US"/>
        </w:rPr>
        <w:t xml:space="preserve">sobrevivência livre de eventos </w:t>
      </w:r>
      <w:r w:rsidR="00AE2D64" w:rsidRPr="00F03387">
        <w:rPr>
          <w:lang w:val="pt-PT"/>
        </w:rPr>
        <w:t>[</w:t>
      </w:r>
      <w:r w:rsidR="00856F91" w:rsidRPr="00F03387">
        <w:rPr>
          <w:lang w:val="pt-PT" w:eastAsia="en-US"/>
        </w:rPr>
        <w:t>EFS</w:t>
      </w:r>
      <w:r w:rsidR="00AE2D64" w:rsidRPr="00F03387">
        <w:rPr>
          <w:lang w:val="pt-PT"/>
        </w:rPr>
        <w:t>]</w:t>
      </w:r>
      <w:r w:rsidR="00856F91" w:rsidRPr="00F03387">
        <w:rPr>
          <w:lang w:val="pt-PT" w:eastAsia="en-US"/>
        </w:rPr>
        <w:t>)</w:t>
      </w:r>
      <w:r w:rsidR="00856F91" w:rsidRPr="00F03387">
        <w:rPr>
          <w:lang w:val="pt-PT"/>
        </w:rPr>
        <w:t xml:space="preserve"> ou</w:t>
      </w:r>
      <w:r w:rsidRPr="00F03387">
        <w:rPr>
          <w:lang w:val="pt-PT"/>
        </w:rPr>
        <w:t xml:space="preserve"> segurança </w:t>
      </w:r>
      <w:r w:rsidR="00B71E4F" w:rsidRPr="00F03387">
        <w:rPr>
          <w:lang w:val="pt-PT"/>
        </w:rPr>
        <w:t xml:space="preserve">determinada pela ocorrência de </w:t>
      </w:r>
      <w:r w:rsidR="00B71E4F" w:rsidRPr="00F03387">
        <w:rPr>
          <w:szCs w:val="22"/>
          <w:lang w:val="pt-PT"/>
        </w:rPr>
        <w:t>reações relacionadas com a administração de Herceptin intravenoso</w:t>
      </w:r>
      <w:r w:rsidR="00B71E4F" w:rsidRPr="00F03387">
        <w:rPr>
          <w:lang w:val="pt-PT"/>
        </w:rPr>
        <w:t xml:space="preserve"> </w:t>
      </w:r>
      <w:r w:rsidRPr="00F03387">
        <w:rPr>
          <w:lang w:val="pt-PT"/>
        </w:rPr>
        <w:t>e de Herceptin</w:t>
      </w:r>
      <w:r w:rsidR="00B71E4F" w:rsidRPr="00F03387">
        <w:rPr>
          <w:lang w:val="pt-PT"/>
        </w:rPr>
        <w:t xml:space="preserve"> subcutâneo</w:t>
      </w:r>
      <w:r w:rsidRPr="00F03387">
        <w:rPr>
          <w:lang w:val="pt-PT"/>
        </w:rPr>
        <w:t>.</w:t>
      </w:r>
    </w:p>
    <w:p w14:paraId="654030FB" w14:textId="77777777" w:rsidR="00F52341" w:rsidRPr="00F03387" w:rsidRDefault="00F52341" w:rsidP="00F52341">
      <w:pPr>
        <w:rPr>
          <w:lang w:val="pt-PT"/>
        </w:rPr>
      </w:pPr>
    </w:p>
    <w:p w14:paraId="6AA3E9DE" w14:textId="77777777" w:rsidR="00F52341" w:rsidRPr="00F03387" w:rsidRDefault="00F52341" w:rsidP="00F52341">
      <w:pPr>
        <w:suppressAutoHyphens/>
        <w:ind w:right="11"/>
        <w:rPr>
          <w:lang w:val="pt-PT"/>
        </w:rPr>
      </w:pPr>
      <w:r w:rsidRPr="00F03387">
        <w:rPr>
          <w:lang w:val="pt-PT"/>
        </w:rPr>
        <w:t>Os detalhes das medidas de minimização de risco consistentes com o Plano de Gestão do Risco Europeu são apresentados na secção 4.4.</w:t>
      </w:r>
    </w:p>
    <w:p w14:paraId="2D4FDDF0" w14:textId="77777777" w:rsidR="006D0D0E" w:rsidRPr="00F03387" w:rsidRDefault="006D0D0E" w:rsidP="00F52341">
      <w:pPr>
        <w:suppressAutoHyphens/>
        <w:ind w:right="11"/>
        <w:rPr>
          <w:lang w:val="pt-PT"/>
        </w:rPr>
      </w:pPr>
    </w:p>
    <w:p w14:paraId="6C02166D" w14:textId="77777777" w:rsidR="00D43DE0" w:rsidRPr="00F03387" w:rsidRDefault="00D43DE0" w:rsidP="00D43DE0">
      <w:pPr>
        <w:rPr>
          <w:u w:val="single"/>
          <w:lang w:val="pt-PT"/>
        </w:rPr>
      </w:pPr>
      <w:r w:rsidRPr="00F03387">
        <w:rPr>
          <w:u w:val="single"/>
          <w:lang w:val="pt-PT"/>
        </w:rPr>
        <w:t xml:space="preserve">Mudança de tratamento entre a formulação de Herceptin intravenoso e Herceptin subcutâneo e vice-versa </w:t>
      </w:r>
    </w:p>
    <w:p w14:paraId="2723566D" w14:textId="77777777" w:rsidR="00D43DE0" w:rsidRPr="00F03387" w:rsidRDefault="00D43DE0" w:rsidP="00D43DE0">
      <w:pPr>
        <w:rPr>
          <w:lang w:val="pt-PT"/>
        </w:rPr>
      </w:pPr>
    </w:p>
    <w:p w14:paraId="11B74CC5" w14:textId="77777777" w:rsidR="00D43DE0" w:rsidRPr="00F03387" w:rsidRDefault="00D43DE0" w:rsidP="00D43DE0">
      <w:pPr>
        <w:rPr>
          <w:szCs w:val="22"/>
          <w:lang w:val="pt-PT"/>
        </w:rPr>
      </w:pPr>
      <w:r w:rsidRPr="00F03387">
        <w:rPr>
          <w:lang w:val="pt-PT"/>
        </w:rPr>
        <w:t>No estudo MO22982 foi investigada a mudança entre a formulação de Herceptin intravenoso e Herceptin subcutâneo com o objetivo primário de avaliar a preferência dos doentes pela via de administração de trastuzumab intravenosa ou subcutânea. Neste ensaio, foram investigad</w:t>
      </w:r>
      <w:r w:rsidR="00875F05" w:rsidRPr="00F03387">
        <w:rPr>
          <w:lang w:val="pt-PT"/>
        </w:rPr>
        <w:t>a</w:t>
      </w:r>
      <w:r w:rsidRPr="00F03387">
        <w:rPr>
          <w:lang w:val="pt-PT"/>
        </w:rPr>
        <w:t>s d</w:t>
      </w:r>
      <w:r w:rsidR="00875F05" w:rsidRPr="00F03387">
        <w:rPr>
          <w:lang w:val="pt-PT"/>
        </w:rPr>
        <w:t>ua</w:t>
      </w:r>
      <w:r w:rsidRPr="00F03387">
        <w:rPr>
          <w:lang w:val="pt-PT"/>
        </w:rPr>
        <w:t>s coortes (um</w:t>
      </w:r>
      <w:r w:rsidR="00CE14E7" w:rsidRPr="00F03387">
        <w:rPr>
          <w:lang w:val="pt-PT"/>
        </w:rPr>
        <w:t>a</w:t>
      </w:r>
      <w:r w:rsidRPr="00F03387">
        <w:rPr>
          <w:lang w:val="pt-PT"/>
        </w:rPr>
        <w:t xml:space="preserve"> utilizando a formulação subcutânea em frasco para injetáveis e outr</w:t>
      </w:r>
      <w:r w:rsidR="00CE14E7" w:rsidRPr="00F03387">
        <w:rPr>
          <w:lang w:val="pt-PT"/>
        </w:rPr>
        <w:t>a</w:t>
      </w:r>
      <w:r w:rsidRPr="00F03387">
        <w:rPr>
          <w:lang w:val="pt-PT"/>
        </w:rPr>
        <w:t xml:space="preserve"> utilizando a formulação subcutânea em sistema de administração) usando um desenho de 2 braços, cruzado com 488 doentes aleatorizados em uma de duas diferentes sequências de Herceptin de 3 em 3 semanas </w:t>
      </w:r>
      <w:r w:rsidRPr="00F03387">
        <w:rPr>
          <w:szCs w:val="22"/>
          <w:lang w:val="pt-PT"/>
        </w:rPr>
        <w:t xml:space="preserve">(IV [Ciclos 1-4]→ SC [Ciclos 5-8], ou SC [Ciclos 1-4]→ IV [Ciclos 5-8]). Os doentes não tinham recebido tratamento prévio com Herceptin IV (20,3%) ou foram pré-expostos ao Herceptin IV (79,7%). Para a sequência IV→SC (nas coortes combinadas </w:t>
      </w:r>
      <w:r w:rsidRPr="00F03387">
        <w:rPr>
          <w:lang w:val="pt-PT"/>
        </w:rPr>
        <w:t xml:space="preserve">formulação SC em </w:t>
      </w:r>
      <w:r w:rsidRPr="00F03387">
        <w:rPr>
          <w:szCs w:val="22"/>
          <w:lang w:val="pt-PT"/>
        </w:rPr>
        <w:t xml:space="preserve">frasco para injetáveis e formulação SC em sistema de administração) a taxa de </w:t>
      </w:r>
      <w:r w:rsidR="00011E60" w:rsidRPr="00F03387">
        <w:rPr>
          <w:szCs w:val="22"/>
          <w:lang w:val="pt-PT"/>
        </w:rPr>
        <w:t>acontecimentos</w:t>
      </w:r>
      <w:r w:rsidRPr="00F03387">
        <w:rPr>
          <w:szCs w:val="22"/>
          <w:lang w:val="pt-PT"/>
        </w:rPr>
        <w:t xml:space="preserve"> adversos (todos os graus) foi descrita como 53,8% </w:t>
      </w:r>
      <w:r w:rsidRPr="00F03387">
        <w:rPr>
          <w:i/>
          <w:szCs w:val="22"/>
          <w:lang w:val="pt-PT"/>
        </w:rPr>
        <w:t>vs.</w:t>
      </w:r>
      <w:r w:rsidRPr="00F03387">
        <w:rPr>
          <w:szCs w:val="22"/>
          <w:lang w:val="pt-PT"/>
        </w:rPr>
        <w:t xml:space="preserve"> 56,4% antes da mudança de tratamento (Ciclos 1-4) e após a mudança (Ciclos 5-8), respetivamente; para a sequência SC→IV (nas coortes combinadas </w:t>
      </w:r>
      <w:r w:rsidRPr="00F03387">
        <w:rPr>
          <w:lang w:val="pt-PT"/>
        </w:rPr>
        <w:t xml:space="preserve">formulação SC em </w:t>
      </w:r>
      <w:r w:rsidRPr="00F03387">
        <w:rPr>
          <w:szCs w:val="22"/>
          <w:lang w:val="pt-PT"/>
        </w:rPr>
        <w:t xml:space="preserve">frasco para injetáveis e formulação SC em sistema de administração) as taxas de </w:t>
      </w:r>
      <w:r w:rsidR="00011E60" w:rsidRPr="00F03387">
        <w:rPr>
          <w:szCs w:val="22"/>
          <w:lang w:val="pt-PT"/>
        </w:rPr>
        <w:t>acontecimentos</w:t>
      </w:r>
      <w:r w:rsidRPr="00F03387">
        <w:rPr>
          <w:szCs w:val="22"/>
          <w:lang w:val="pt-PT"/>
        </w:rPr>
        <w:t xml:space="preserve"> adversos (todos os graus) foram descritas como sendo de 65,4% </w:t>
      </w:r>
      <w:r w:rsidRPr="00F03387">
        <w:rPr>
          <w:i/>
          <w:szCs w:val="22"/>
          <w:lang w:val="pt-PT"/>
        </w:rPr>
        <w:t>vs.</w:t>
      </w:r>
      <w:r w:rsidRPr="00F03387">
        <w:rPr>
          <w:szCs w:val="22"/>
          <w:lang w:val="pt-PT"/>
        </w:rPr>
        <w:t xml:space="preserve"> 48,7% pré e pós</w:t>
      </w:r>
      <w:r w:rsidR="005C17D1" w:rsidRPr="00F03387">
        <w:rPr>
          <w:szCs w:val="22"/>
          <w:lang w:val="pt-PT"/>
        </w:rPr>
        <w:t>-</w:t>
      </w:r>
      <w:r w:rsidRPr="00F03387">
        <w:rPr>
          <w:szCs w:val="22"/>
          <w:lang w:val="pt-PT"/>
        </w:rPr>
        <w:t>mudança</w:t>
      </w:r>
      <w:r w:rsidR="005C17D1" w:rsidRPr="00F03387">
        <w:rPr>
          <w:szCs w:val="22"/>
          <w:lang w:val="pt-PT"/>
        </w:rPr>
        <w:t>,</w:t>
      </w:r>
      <w:r w:rsidRPr="00F03387">
        <w:rPr>
          <w:szCs w:val="22"/>
          <w:lang w:val="pt-PT"/>
        </w:rPr>
        <w:t xml:space="preserve"> respetivamente. </w:t>
      </w:r>
    </w:p>
    <w:p w14:paraId="4008EBBF" w14:textId="77777777" w:rsidR="00823E2C" w:rsidRPr="00F03387" w:rsidRDefault="00823E2C" w:rsidP="00D43DE0">
      <w:pPr>
        <w:rPr>
          <w:szCs w:val="22"/>
          <w:lang w:val="pt-PT"/>
        </w:rPr>
      </w:pPr>
    </w:p>
    <w:p w14:paraId="3148D17C" w14:textId="77777777" w:rsidR="00D43DE0" w:rsidRPr="00F03387" w:rsidRDefault="00D43DE0" w:rsidP="00D43DE0">
      <w:pPr>
        <w:rPr>
          <w:lang w:val="pt-PT"/>
        </w:rPr>
      </w:pPr>
      <w:r w:rsidRPr="00F03387">
        <w:rPr>
          <w:szCs w:val="22"/>
          <w:lang w:val="pt-PT"/>
        </w:rPr>
        <w:t xml:space="preserve">Antes da mudança de tratamento (Ciclos 1-4) as taxas de </w:t>
      </w:r>
      <w:r w:rsidR="00011E60" w:rsidRPr="00F03387">
        <w:rPr>
          <w:szCs w:val="22"/>
          <w:lang w:val="pt-PT"/>
        </w:rPr>
        <w:t>acontecimentos</w:t>
      </w:r>
      <w:r w:rsidRPr="00F03387">
        <w:rPr>
          <w:szCs w:val="22"/>
          <w:lang w:val="pt-PT"/>
        </w:rPr>
        <w:t xml:space="preserve"> adversos graves, </w:t>
      </w:r>
      <w:r w:rsidR="00011E60" w:rsidRPr="00F03387">
        <w:rPr>
          <w:szCs w:val="22"/>
          <w:lang w:val="pt-PT"/>
        </w:rPr>
        <w:t>acontecimentos</w:t>
      </w:r>
      <w:r w:rsidRPr="00F03387">
        <w:rPr>
          <w:szCs w:val="22"/>
          <w:lang w:val="pt-PT"/>
        </w:rPr>
        <w:t xml:space="preserve"> adversos de grau 3 e a descontinuação do tratamento devido a </w:t>
      </w:r>
      <w:r w:rsidR="00011E60" w:rsidRPr="00F03387">
        <w:rPr>
          <w:szCs w:val="22"/>
          <w:lang w:val="pt-PT"/>
        </w:rPr>
        <w:t>acontecimentos</w:t>
      </w:r>
      <w:r w:rsidRPr="00F03387">
        <w:rPr>
          <w:szCs w:val="22"/>
          <w:lang w:val="pt-PT"/>
        </w:rPr>
        <w:t xml:space="preserve"> adversos foram baixas (&lt;5%) e semelhantes às taxas após a mudança (Ciclos 5-8). Não foram notificados </w:t>
      </w:r>
      <w:r w:rsidR="00011E60" w:rsidRPr="00F03387">
        <w:rPr>
          <w:szCs w:val="22"/>
          <w:lang w:val="pt-PT"/>
        </w:rPr>
        <w:t>acontecimentos</w:t>
      </w:r>
      <w:r w:rsidRPr="00F03387">
        <w:rPr>
          <w:szCs w:val="22"/>
          <w:lang w:val="pt-PT"/>
        </w:rPr>
        <w:t xml:space="preserve"> adversos de grau 4 ou grau 5.   </w:t>
      </w:r>
    </w:p>
    <w:p w14:paraId="51994661" w14:textId="77777777" w:rsidR="006D0D0E" w:rsidRPr="00F03387" w:rsidRDefault="006D0D0E" w:rsidP="00F52341">
      <w:pPr>
        <w:suppressAutoHyphens/>
        <w:ind w:right="11"/>
        <w:rPr>
          <w:lang w:val="pt-PT"/>
        </w:rPr>
      </w:pPr>
    </w:p>
    <w:p w14:paraId="002DEA42" w14:textId="77777777" w:rsidR="00F52341" w:rsidRPr="00F03387" w:rsidRDefault="00F52341" w:rsidP="00811FE5">
      <w:pPr>
        <w:keepNext/>
        <w:keepLines/>
        <w:suppressAutoHyphens/>
        <w:rPr>
          <w:szCs w:val="22"/>
          <w:u w:val="single"/>
          <w:lang w:val="pt-PT"/>
        </w:rPr>
      </w:pPr>
      <w:r w:rsidRPr="00F03387">
        <w:rPr>
          <w:szCs w:val="22"/>
          <w:u w:val="single"/>
          <w:lang w:val="pt-PT"/>
        </w:rPr>
        <w:lastRenderedPageBreak/>
        <w:t>Notificação de suspeitas de reações adversas</w:t>
      </w:r>
    </w:p>
    <w:p w14:paraId="7C80927B" w14:textId="77777777" w:rsidR="00F52341" w:rsidRPr="00F03387" w:rsidRDefault="00F52341" w:rsidP="00135E3D">
      <w:pPr>
        <w:suppressAutoHyphens/>
        <w:autoSpaceDE w:val="0"/>
        <w:ind w:right="11"/>
        <w:rPr>
          <w:lang w:val="pt-PT"/>
        </w:rPr>
      </w:pPr>
      <w:r w:rsidRPr="00F03387">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F03387">
        <w:rPr>
          <w:szCs w:val="22"/>
          <w:highlight w:val="lightGray"/>
          <w:lang w:val="pt-PT"/>
        </w:rPr>
        <w:t xml:space="preserve">do sistema nacional de notificação mencionado no </w:t>
      </w:r>
      <w:r w:rsidR="007D00DC" w:rsidRPr="00F03387">
        <w:rPr>
          <w:rFonts w:ascii="ZWAdobeF" w:hAnsi="ZWAdobeF" w:cs="ZWAdobeF"/>
          <w:sz w:val="2"/>
          <w:szCs w:val="22"/>
          <w:highlight w:val="lightGray"/>
          <w:lang w:val="pt-PT"/>
        </w:rPr>
        <w:t>2H</w:t>
      </w:r>
      <w:r w:rsidR="00135E3D" w:rsidRPr="00F03387">
        <w:rPr>
          <w:rFonts w:ascii="ZWAdobeF" w:hAnsi="ZWAdobeF" w:cs="ZWAdobeF"/>
          <w:sz w:val="2"/>
          <w:szCs w:val="22"/>
          <w:highlight w:val="lightGray"/>
          <w:lang w:val="pt-PT"/>
        </w:rPr>
        <w:t>2H</w:t>
      </w:r>
      <w:r>
        <w:fldChar w:fldCharType="begin"/>
      </w:r>
      <w:r w:rsidRPr="00353CBE">
        <w:rPr>
          <w:lang w:val="pt-PT"/>
          <w:rPrChange w:id="2" w:author="TCS" w:date="2025-11-13T10:49:00Z" w16du:dateUtc="2025-11-13T05:19:00Z">
            <w:rPr/>
          </w:rPrChange>
        </w:rPr>
        <w:instrText>HYPERLINK "https://www.ema.europa.eu/en/documents/template-form/qrd-appendix-v-adverse-drug-reaction-reporting-details_en.docx"</w:instrText>
      </w:r>
      <w:r>
        <w:fldChar w:fldCharType="separate"/>
      </w:r>
      <w:r w:rsidRPr="00F03387">
        <w:rPr>
          <w:rStyle w:val="Hyperlink"/>
          <w:highlight w:val="lightGray"/>
          <w:lang w:val="pt-PT"/>
        </w:rPr>
        <w:t>Apêndice V</w:t>
      </w:r>
      <w:r>
        <w:fldChar w:fldCharType="end"/>
      </w:r>
      <w:r w:rsidRPr="00F03387">
        <w:rPr>
          <w:szCs w:val="22"/>
          <w:lang w:val="pt-PT"/>
        </w:rPr>
        <w:t>.</w:t>
      </w:r>
    </w:p>
    <w:p w14:paraId="6B8074D7" w14:textId="77777777" w:rsidR="00F52341" w:rsidRPr="00F03387" w:rsidRDefault="00F52341" w:rsidP="00F52341">
      <w:pPr>
        <w:rPr>
          <w:lang w:val="pt-PT"/>
        </w:rPr>
      </w:pPr>
    </w:p>
    <w:p w14:paraId="3A0F4395" w14:textId="77777777" w:rsidR="00F52341" w:rsidRPr="00F03387" w:rsidRDefault="00F52341" w:rsidP="00F52341">
      <w:pPr>
        <w:keepNext/>
        <w:keepLines/>
        <w:widowControl w:val="0"/>
        <w:ind w:left="567" w:hanging="567"/>
        <w:rPr>
          <w:lang w:val="pt-PT"/>
        </w:rPr>
      </w:pPr>
      <w:r w:rsidRPr="00F03387">
        <w:rPr>
          <w:b/>
          <w:lang w:val="pt-PT"/>
        </w:rPr>
        <w:t>4.9</w:t>
      </w:r>
      <w:r w:rsidRPr="00F03387">
        <w:rPr>
          <w:b/>
          <w:lang w:val="pt-PT"/>
        </w:rPr>
        <w:tab/>
        <w:t>Sobredosagem</w:t>
      </w:r>
    </w:p>
    <w:p w14:paraId="76A07F1F" w14:textId="77777777" w:rsidR="00F52341" w:rsidRPr="00F03387" w:rsidRDefault="00F52341" w:rsidP="00F52341">
      <w:pPr>
        <w:widowControl w:val="0"/>
        <w:rPr>
          <w:lang w:val="pt-PT"/>
        </w:rPr>
      </w:pPr>
    </w:p>
    <w:p w14:paraId="0639B9DB" w14:textId="77777777" w:rsidR="00F52341" w:rsidRPr="00F03387" w:rsidRDefault="00F52341" w:rsidP="00F52341">
      <w:pPr>
        <w:widowControl w:val="0"/>
        <w:rPr>
          <w:lang w:val="pt-PT"/>
        </w:rPr>
      </w:pPr>
      <w:r w:rsidRPr="00F03387">
        <w:rPr>
          <w:lang w:val="pt-PT"/>
        </w:rPr>
        <w:t>Foram administradas doses únicas até 960 mg da formulação subcutânea de Herceptin, sem notificação de efeitos nocivos.</w:t>
      </w:r>
    </w:p>
    <w:p w14:paraId="6F9BC81E" w14:textId="77777777" w:rsidR="00F52341" w:rsidRPr="00F03387" w:rsidRDefault="00F52341" w:rsidP="00F52341">
      <w:pPr>
        <w:suppressAutoHyphens/>
        <w:rPr>
          <w:lang w:val="pt-PT"/>
        </w:rPr>
      </w:pPr>
    </w:p>
    <w:p w14:paraId="465924A1" w14:textId="77777777" w:rsidR="00F52341" w:rsidRPr="00F03387" w:rsidRDefault="00F52341" w:rsidP="00F52341">
      <w:pPr>
        <w:suppressAutoHyphens/>
        <w:rPr>
          <w:lang w:val="pt-PT"/>
        </w:rPr>
      </w:pPr>
    </w:p>
    <w:p w14:paraId="64DF0688" w14:textId="77777777" w:rsidR="00F52341" w:rsidRPr="00F03387" w:rsidRDefault="00F52341" w:rsidP="00F52341">
      <w:pPr>
        <w:keepNext/>
        <w:keepLines/>
        <w:suppressAutoHyphens/>
        <w:ind w:left="567" w:hanging="567"/>
        <w:rPr>
          <w:lang w:val="pt-PT"/>
        </w:rPr>
      </w:pPr>
      <w:r w:rsidRPr="00F03387">
        <w:rPr>
          <w:b/>
          <w:lang w:val="pt-PT"/>
        </w:rPr>
        <w:t>5.</w:t>
      </w:r>
      <w:r w:rsidRPr="00F03387">
        <w:rPr>
          <w:b/>
          <w:lang w:val="pt-PT"/>
        </w:rPr>
        <w:tab/>
        <w:t>PROPRIEDADES FARMACOLÓGICAS</w:t>
      </w:r>
    </w:p>
    <w:p w14:paraId="5B0A8BA3" w14:textId="77777777" w:rsidR="00F52341" w:rsidRPr="00F03387" w:rsidRDefault="00F52341" w:rsidP="00F52341">
      <w:pPr>
        <w:keepNext/>
        <w:keepLines/>
        <w:suppressAutoHyphens/>
        <w:rPr>
          <w:lang w:val="pt-PT"/>
        </w:rPr>
      </w:pPr>
    </w:p>
    <w:p w14:paraId="3E9BCC33" w14:textId="77777777" w:rsidR="00F52341" w:rsidRPr="00F03387" w:rsidRDefault="00F52341" w:rsidP="00F52341">
      <w:pPr>
        <w:keepNext/>
        <w:keepLines/>
        <w:ind w:left="567" w:hanging="567"/>
        <w:rPr>
          <w:lang w:val="pt-PT"/>
        </w:rPr>
      </w:pPr>
      <w:r w:rsidRPr="00F03387">
        <w:rPr>
          <w:b/>
          <w:lang w:val="pt-PT"/>
        </w:rPr>
        <w:t>5.1</w:t>
      </w:r>
      <w:r w:rsidRPr="00F03387">
        <w:rPr>
          <w:b/>
          <w:lang w:val="pt-PT"/>
        </w:rPr>
        <w:tab/>
        <w:t>Propriedades farmacodinâmicas</w:t>
      </w:r>
    </w:p>
    <w:p w14:paraId="79F58E26" w14:textId="77777777" w:rsidR="00F52341" w:rsidRPr="00F03387" w:rsidRDefault="00F52341" w:rsidP="00F52341">
      <w:pPr>
        <w:keepNext/>
        <w:keepLines/>
        <w:rPr>
          <w:lang w:val="pt-PT"/>
        </w:rPr>
      </w:pPr>
    </w:p>
    <w:p w14:paraId="5C5B4EE6" w14:textId="77777777" w:rsidR="00F52341" w:rsidRPr="00F03387" w:rsidRDefault="00F52341" w:rsidP="00F52341">
      <w:pPr>
        <w:keepNext/>
        <w:keepLines/>
        <w:outlineLvl w:val="0"/>
        <w:rPr>
          <w:lang w:val="pt-PT"/>
        </w:rPr>
      </w:pPr>
      <w:r w:rsidRPr="00F03387">
        <w:rPr>
          <w:lang w:val="pt-PT"/>
        </w:rPr>
        <w:t xml:space="preserve">Grupo farmacoterapêutico: Fármaco antineoplásico, anticorpos monoclonais, código ATC: </w:t>
      </w:r>
      <w:r w:rsidR="00327E11">
        <w:rPr>
          <w:lang w:val="pt-PT"/>
        </w:rPr>
        <w:t>L01FD01</w:t>
      </w:r>
    </w:p>
    <w:p w14:paraId="35EEBA94" w14:textId="77777777" w:rsidR="00F52341" w:rsidRPr="00F03387" w:rsidRDefault="00F52341" w:rsidP="00F52341">
      <w:pPr>
        <w:keepNext/>
        <w:keepLines/>
        <w:suppressAutoHyphens/>
        <w:ind w:left="567" w:right="11" w:hanging="567"/>
        <w:rPr>
          <w:lang w:val="pt-PT"/>
        </w:rPr>
      </w:pPr>
    </w:p>
    <w:p w14:paraId="22787E42" w14:textId="77777777" w:rsidR="00F52341" w:rsidRPr="00F03387" w:rsidRDefault="00F52341" w:rsidP="00F52341">
      <w:pPr>
        <w:keepNext/>
        <w:keepLines/>
        <w:suppressAutoHyphens/>
        <w:ind w:right="11"/>
        <w:rPr>
          <w:lang w:val="pt-PT"/>
        </w:rPr>
      </w:pPr>
      <w:r w:rsidRPr="00F03387">
        <w:rPr>
          <w:lang w:val="pt-PT"/>
        </w:rPr>
        <w:t>A formulação subcutânea de Herceptin contém hialuronidase humana recombinante (rHuPH20), uma enzima utilizada para aumentar a dispersão e absorção de fármacos coadministrados quando administrados por via subcutânea.</w:t>
      </w:r>
    </w:p>
    <w:p w14:paraId="03907030" w14:textId="77777777" w:rsidR="00F52341" w:rsidRPr="00F03387" w:rsidRDefault="00F52341" w:rsidP="00F52341">
      <w:pPr>
        <w:keepNext/>
        <w:keepLines/>
        <w:suppressAutoHyphens/>
        <w:ind w:right="11"/>
        <w:rPr>
          <w:lang w:val="pt-PT"/>
        </w:rPr>
      </w:pPr>
    </w:p>
    <w:p w14:paraId="572C9C7B" w14:textId="77777777" w:rsidR="00F52341" w:rsidRPr="00F03387" w:rsidRDefault="00F52341" w:rsidP="00F52341">
      <w:pPr>
        <w:suppressAutoHyphens/>
        <w:ind w:right="11"/>
        <w:rPr>
          <w:lang w:val="pt-PT"/>
        </w:rPr>
      </w:pPr>
      <w:r w:rsidRPr="00F03387">
        <w:rPr>
          <w:lang w:val="pt-PT"/>
        </w:rPr>
        <w:t>O trastuzumab é um anticorpo monoclonal IgG1 humanizado recombinante do recetor-2 do fator de crescimento epidérmico humano (HER2). Observa-se sobre-expressão do HER2 em 20 %-30 % das neoplasias primárias da mama. Os estudos indicam que os doentes com cancro de mama cujos tumores apresentam sobre-expressão do HER2 têm um tempo de sobrevivência livre de doença menor do que os doentes cujos tumores não apresentem sobre-expressão do HER2. O domínio extracelular do recetor (ECD, p105) pode libertar-se na corrente sanguínea e pode ser determinado em amostras de soro.</w:t>
      </w:r>
    </w:p>
    <w:p w14:paraId="657BF99E" w14:textId="77777777" w:rsidR="00F52341" w:rsidRPr="00F03387" w:rsidRDefault="00F52341" w:rsidP="00F52341">
      <w:pPr>
        <w:suppressAutoHyphens/>
        <w:ind w:right="11"/>
        <w:rPr>
          <w:lang w:val="pt-PT"/>
        </w:rPr>
      </w:pPr>
    </w:p>
    <w:p w14:paraId="6024018E" w14:textId="77777777" w:rsidR="00F52341" w:rsidRPr="00F03387" w:rsidRDefault="00F52341" w:rsidP="00422171">
      <w:pPr>
        <w:keepNext/>
        <w:suppressAutoHyphens/>
        <w:ind w:right="14"/>
        <w:rPr>
          <w:u w:val="single"/>
          <w:lang w:val="pt-PT"/>
        </w:rPr>
      </w:pPr>
      <w:r w:rsidRPr="00F03387">
        <w:rPr>
          <w:u w:val="single"/>
          <w:lang w:val="pt-PT"/>
        </w:rPr>
        <w:t>Mecanismo de ação</w:t>
      </w:r>
    </w:p>
    <w:p w14:paraId="605C98A6" w14:textId="77777777" w:rsidR="00F52341" w:rsidRPr="00F03387" w:rsidRDefault="00F52341" w:rsidP="00422171">
      <w:pPr>
        <w:keepNext/>
        <w:suppressAutoHyphens/>
        <w:ind w:right="14"/>
        <w:rPr>
          <w:u w:val="single"/>
          <w:lang w:val="pt-PT"/>
        </w:rPr>
      </w:pPr>
    </w:p>
    <w:p w14:paraId="5B590001" w14:textId="77777777" w:rsidR="00F52341" w:rsidRPr="00F03387" w:rsidRDefault="00F52341" w:rsidP="00422171">
      <w:pPr>
        <w:keepNext/>
        <w:suppressAutoHyphens/>
        <w:ind w:right="14"/>
        <w:rPr>
          <w:lang w:val="pt-PT"/>
        </w:rPr>
      </w:pPr>
      <w:r w:rsidRPr="00F03387">
        <w:rPr>
          <w:lang w:val="pt-PT"/>
        </w:rPr>
        <w:t xml:space="preserve">O trastuzumab liga-se com elevada afinidade e especificidade ao subdomínio IV, uma região justamembranar do domínio extracelular do HER2. A ligação do trastuzumab ao HER2 inibe a sinalização independente de ligando do HER2 e previne a clivagem proteolítica do seu domínio extracelular, um mecanismo de ativação do HER2. Como resultado, em ensaios </w:t>
      </w:r>
      <w:r w:rsidRPr="00F03387">
        <w:rPr>
          <w:i/>
          <w:lang w:val="pt-PT"/>
        </w:rPr>
        <w:t>in vitro</w:t>
      </w:r>
      <w:r w:rsidRPr="00F03387">
        <w:rPr>
          <w:lang w:val="pt-PT"/>
        </w:rPr>
        <w:t xml:space="preserve"> e em estudos no animal, o trastuzumab demonstrou inibir a proliferação de células tumorais humanas com sobre-expressão do HER2. Adicionalmente, o trastuzumab é um mediador potente da citotoxicidade </w:t>
      </w:r>
      <w:r w:rsidR="005C17D1" w:rsidRPr="00F03387">
        <w:rPr>
          <w:lang w:val="pt-PT"/>
        </w:rPr>
        <w:t xml:space="preserve">celular </w:t>
      </w:r>
      <w:r w:rsidRPr="00F03387">
        <w:rPr>
          <w:lang w:val="pt-PT"/>
        </w:rPr>
        <w:t>dependente de anticorpos (ADCC)</w:t>
      </w:r>
      <w:r w:rsidRPr="00F03387">
        <w:rPr>
          <w:i/>
          <w:lang w:val="pt-PT"/>
        </w:rPr>
        <w:t>. In vitro</w:t>
      </w:r>
      <w:r w:rsidRPr="00F03387">
        <w:rPr>
          <w:lang w:val="pt-PT"/>
        </w:rPr>
        <w:t>, a ADCC mediada pelo trastuzumab tem demonstrado exercer-se preferencialmente nas células cancerígenas com sobre-expressão do HER2, comparativamente com células cancerígenas que não apresentam sobre-expressão do HER2.</w:t>
      </w:r>
    </w:p>
    <w:p w14:paraId="00620F31" w14:textId="77777777" w:rsidR="00F52341" w:rsidRPr="00F03387" w:rsidRDefault="00F52341" w:rsidP="00F52341">
      <w:pPr>
        <w:suppressAutoHyphens/>
        <w:ind w:right="11"/>
        <w:rPr>
          <w:lang w:val="pt-PT"/>
        </w:rPr>
      </w:pPr>
    </w:p>
    <w:p w14:paraId="4CED82B2" w14:textId="77777777" w:rsidR="00F52341" w:rsidRPr="00F03387" w:rsidRDefault="00F52341" w:rsidP="00D0289B">
      <w:pPr>
        <w:keepNext/>
        <w:keepLines/>
        <w:suppressAutoHyphens/>
        <w:ind w:right="11"/>
        <w:rPr>
          <w:u w:val="single"/>
          <w:lang w:val="pt-PT"/>
        </w:rPr>
      </w:pPr>
      <w:r w:rsidRPr="00F03387">
        <w:rPr>
          <w:u w:val="single"/>
          <w:lang w:val="pt-PT"/>
        </w:rPr>
        <w:t>Deteção da sobre-expressão do HER2 ou da amplificação do gene HER2</w:t>
      </w:r>
    </w:p>
    <w:p w14:paraId="4EBBD3D6" w14:textId="77777777" w:rsidR="00F52341" w:rsidRPr="00F03387" w:rsidRDefault="00F52341" w:rsidP="00D0289B">
      <w:pPr>
        <w:keepNext/>
        <w:keepLines/>
        <w:suppressAutoHyphens/>
        <w:ind w:right="11"/>
        <w:rPr>
          <w:lang w:val="pt-PT"/>
        </w:rPr>
      </w:pPr>
    </w:p>
    <w:p w14:paraId="16BA938F" w14:textId="77777777" w:rsidR="00F52341" w:rsidRPr="00F03387" w:rsidRDefault="00F52341" w:rsidP="00D0289B">
      <w:pPr>
        <w:keepNext/>
        <w:keepLines/>
        <w:outlineLvl w:val="0"/>
        <w:rPr>
          <w:i/>
          <w:lang w:val="pt-PT"/>
        </w:rPr>
      </w:pPr>
      <w:r w:rsidRPr="00F03387">
        <w:rPr>
          <w:i/>
          <w:lang w:val="pt-PT"/>
        </w:rPr>
        <w:t>Deteção da sobre-expressão do HER2 ou da amplificação do gene HER2 no cancro da mama</w:t>
      </w:r>
    </w:p>
    <w:p w14:paraId="0EBB8E1F" w14:textId="77777777" w:rsidR="00F52341" w:rsidRPr="00F03387" w:rsidRDefault="00F52341" w:rsidP="00F52341">
      <w:pPr>
        <w:suppressAutoHyphens/>
        <w:ind w:right="11"/>
        <w:rPr>
          <w:lang w:val="pt-PT"/>
        </w:rPr>
      </w:pPr>
      <w:r w:rsidRPr="00F03387">
        <w:rPr>
          <w:lang w:val="pt-PT"/>
        </w:rPr>
        <w:t xml:space="preserve">Herceptin só deve ser utilizado em doentes cujos tumores apresentem sobre-expressão da proteína HER2 ou amplificação do gene HER2 determinadas por um método exato e validado. A sobre-expressão do HER2 deve ser determinada pela avaliação imunohistoquímica (IHQ) de fragmentos de biópsia tumoral fixada (ver secção 4.4). A amplificação do gene HER2 deve ser determinada em fragmentos de biópsia tumoral fixada, utilizando a hibridação </w:t>
      </w:r>
      <w:r w:rsidRPr="00F03387">
        <w:rPr>
          <w:i/>
          <w:lang w:val="pt-PT"/>
        </w:rPr>
        <w:t>in situ</w:t>
      </w:r>
      <w:r w:rsidRPr="00F03387">
        <w:rPr>
          <w:lang w:val="pt-PT"/>
        </w:rPr>
        <w:t xml:space="preserve"> de fluorescência (FISH) ou a hibridação </w:t>
      </w:r>
      <w:r w:rsidRPr="00F03387">
        <w:rPr>
          <w:i/>
          <w:lang w:val="pt-PT"/>
        </w:rPr>
        <w:t>in situ</w:t>
      </w:r>
      <w:r w:rsidRPr="00F03387">
        <w:rPr>
          <w:lang w:val="pt-PT"/>
        </w:rPr>
        <w:t xml:space="preserve"> cromogénica (CISH). Os doentes são elegíveis para tratamento com Herceptin se apresentarem uma sobre-expressão marcada do HER2, com classificação 3+ por IHQ ou resultado positivo por FISH ou CISH.</w:t>
      </w:r>
    </w:p>
    <w:p w14:paraId="4C480571" w14:textId="77777777" w:rsidR="00F52341" w:rsidRPr="00F03387" w:rsidRDefault="00F52341" w:rsidP="00F52341">
      <w:pPr>
        <w:suppressAutoHyphens/>
        <w:ind w:right="11"/>
        <w:rPr>
          <w:lang w:val="pt-PT"/>
        </w:rPr>
      </w:pPr>
    </w:p>
    <w:p w14:paraId="02059326" w14:textId="77777777" w:rsidR="00F52341" w:rsidRPr="00F03387" w:rsidRDefault="00F52341" w:rsidP="00F52341">
      <w:pPr>
        <w:suppressAutoHyphens/>
        <w:ind w:right="11"/>
        <w:rPr>
          <w:lang w:val="pt-PT"/>
        </w:rPr>
      </w:pPr>
      <w:r w:rsidRPr="00F03387">
        <w:rPr>
          <w:lang w:val="pt-PT"/>
        </w:rPr>
        <w:t>Para garantir resultados precisos e reprodutíveis, a determinação deverá ser efetuada num laboratório especializado, que possa garantir a validação dos procedimentos do teste.</w:t>
      </w:r>
    </w:p>
    <w:p w14:paraId="2AEADD24" w14:textId="77777777" w:rsidR="00F52341" w:rsidRPr="00F03387" w:rsidRDefault="00F52341" w:rsidP="00F52341">
      <w:pPr>
        <w:suppressAutoHyphens/>
        <w:ind w:right="11"/>
        <w:rPr>
          <w:lang w:val="pt-PT"/>
        </w:rPr>
      </w:pPr>
    </w:p>
    <w:p w14:paraId="0F327ABC" w14:textId="77777777" w:rsidR="00F52341" w:rsidRPr="00F03387" w:rsidRDefault="00F52341" w:rsidP="0099707D">
      <w:pPr>
        <w:keepNext/>
        <w:keepLines/>
        <w:suppressAutoHyphens/>
        <w:ind w:right="11"/>
        <w:rPr>
          <w:lang w:val="pt-PT"/>
        </w:rPr>
      </w:pPr>
      <w:r w:rsidRPr="00F03387">
        <w:rPr>
          <w:lang w:val="pt-PT"/>
        </w:rPr>
        <w:lastRenderedPageBreak/>
        <w:t>O sistema de classificação recomendado para avaliar os padrões de coloração do ensaio IHQ encontra-se indicado na tabela 2:</w:t>
      </w:r>
    </w:p>
    <w:p w14:paraId="1E9B41CF" w14:textId="77777777" w:rsidR="00F52341" w:rsidRPr="00F03387" w:rsidRDefault="00F52341" w:rsidP="0099707D">
      <w:pPr>
        <w:keepNext/>
        <w:keepLines/>
        <w:suppressAutoHyphens/>
        <w:ind w:right="14"/>
        <w:rPr>
          <w:lang w:val="pt-PT"/>
        </w:rPr>
      </w:pPr>
    </w:p>
    <w:p w14:paraId="45386EED" w14:textId="77777777" w:rsidR="00F52341" w:rsidRPr="00F03387" w:rsidRDefault="00F52341" w:rsidP="0099707D">
      <w:pPr>
        <w:keepNext/>
        <w:keepLines/>
        <w:suppressAutoHyphens/>
        <w:ind w:right="11"/>
        <w:rPr>
          <w:lang w:val="pt-PT"/>
        </w:rPr>
      </w:pPr>
      <w:r w:rsidRPr="00F03387">
        <w:rPr>
          <w:lang w:val="pt-PT"/>
        </w:rPr>
        <w:t>Tabela 2: Sistema de classificação recomendado para avaliar os padrões de coloração do ensaio IHQ</w:t>
      </w:r>
    </w:p>
    <w:p w14:paraId="210453F0" w14:textId="77777777" w:rsidR="00984F7D" w:rsidRPr="00F03387" w:rsidRDefault="00984F7D" w:rsidP="0099707D">
      <w:pPr>
        <w:keepNext/>
        <w:keepLines/>
        <w:suppressAutoHyphens/>
        <w:ind w:right="11"/>
        <w:rPr>
          <w:lang w:val="pt-PT"/>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5520"/>
        <w:gridCol w:w="2108"/>
      </w:tblGrid>
      <w:tr w:rsidR="00F52341" w:rsidRPr="008B19C3" w14:paraId="48A265A3" w14:textId="77777777" w:rsidTr="00EF32DA">
        <w:trPr>
          <w:tblHeader/>
        </w:trPr>
        <w:tc>
          <w:tcPr>
            <w:tcW w:w="1788" w:type="dxa"/>
          </w:tcPr>
          <w:p w14:paraId="3E14EFDC" w14:textId="77777777" w:rsidR="00F52341" w:rsidRPr="00F03387" w:rsidRDefault="00F52341" w:rsidP="0099707D">
            <w:pPr>
              <w:keepNext/>
              <w:keepLines/>
              <w:suppressAutoHyphens/>
              <w:ind w:right="11"/>
              <w:rPr>
                <w:b/>
                <w:lang w:val="pt-PT"/>
              </w:rPr>
            </w:pPr>
            <w:r w:rsidRPr="00F03387">
              <w:rPr>
                <w:b/>
                <w:lang w:val="pt-PT"/>
              </w:rPr>
              <w:t>Classificação</w:t>
            </w:r>
          </w:p>
        </w:tc>
        <w:tc>
          <w:tcPr>
            <w:tcW w:w="5520" w:type="dxa"/>
          </w:tcPr>
          <w:p w14:paraId="4442A450" w14:textId="77777777" w:rsidR="00F52341" w:rsidRPr="00F03387" w:rsidRDefault="00F52341" w:rsidP="0099707D">
            <w:pPr>
              <w:keepNext/>
              <w:keepLines/>
              <w:suppressAutoHyphens/>
              <w:ind w:right="11"/>
              <w:rPr>
                <w:b/>
                <w:lang w:val="pt-PT"/>
              </w:rPr>
            </w:pPr>
            <w:r w:rsidRPr="00F03387">
              <w:rPr>
                <w:b/>
                <w:lang w:val="pt-PT"/>
              </w:rPr>
              <w:t>Padrão de coloração</w:t>
            </w:r>
          </w:p>
        </w:tc>
        <w:tc>
          <w:tcPr>
            <w:tcW w:w="2108" w:type="dxa"/>
          </w:tcPr>
          <w:p w14:paraId="4BA65F4A" w14:textId="77777777" w:rsidR="00F52341" w:rsidRPr="00F03387" w:rsidRDefault="00F52341" w:rsidP="0099707D">
            <w:pPr>
              <w:keepNext/>
              <w:keepLines/>
              <w:suppressAutoHyphens/>
              <w:ind w:right="11"/>
              <w:rPr>
                <w:b/>
                <w:lang w:val="pt-PT"/>
              </w:rPr>
            </w:pPr>
            <w:r w:rsidRPr="00F03387">
              <w:rPr>
                <w:b/>
                <w:lang w:val="pt-PT"/>
              </w:rPr>
              <w:t>Avaliação da sobre-expressão</w:t>
            </w:r>
            <w:r w:rsidR="005C17D1" w:rsidRPr="00F03387">
              <w:rPr>
                <w:b/>
                <w:lang w:val="pt-PT"/>
              </w:rPr>
              <w:t xml:space="preserve"> de</w:t>
            </w:r>
            <w:r w:rsidRPr="00F03387">
              <w:rPr>
                <w:b/>
                <w:lang w:val="pt-PT"/>
              </w:rPr>
              <w:t xml:space="preserve"> HER2</w:t>
            </w:r>
          </w:p>
        </w:tc>
      </w:tr>
      <w:tr w:rsidR="00F52341" w:rsidRPr="00F03387" w14:paraId="17060E5D" w14:textId="77777777" w:rsidTr="00EF32DA">
        <w:tc>
          <w:tcPr>
            <w:tcW w:w="1788" w:type="dxa"/>
          </w:tcPr>
          <w:p w14:paraId="1921EA32" w14:textId="77777777" w:rsidR="00F52341" w:rsidRPr="00F03387" w:rsidRDefault="00F52341" w:rsidP="0099707D">
            <w:pPr>
              <w:keepNext/>
              <w:keepLines/>
              <w:suppressAutoHyphens/>
              <w:ind w:right="11"/>
              <w:rPr>
                <w:lang w:val="pt-PT"/>
              </w:rPr>
            </w:pPr>
            <w:r w:rsidRPr="00F03387">
              <w:rPr>
                <w:lang w:val="pt-PT"/>
              </w:rPr>
              <w:t>0</w:t>
            </w:r>
          </w:p>
        </w:tc>
        <w:tc>
          <w:tcPr>
            <w:tcW w:w="5520" w:type="dxa"/>
          </w:tcPr>
          <w:p w14:paraId="45223AAF" w14:textId="77777777" w:rsidR="00F52341" w:rsidRPr="00F03387" w:rsidRDefault="00F52341" w:rsidP="0099707D">
            <w:pPr>
              <w:keepNext/>
              <w:keepLines/>
              <w:suppressAutoHyphens/>
              <w:ind w:right="11"/>
              <w:rPr>
                <w:lang w:val="pt-PT"/>
              </w:rPr>
            </w:pPr>
            <w:r w:rsidRPr="00F03387">
              <w:rPr>
                <w:lang w:val="pt-PT"/>
              </w:rPr>
              <w:t>Não se observa coloração ou observa-se coloração da membrana em &lt; 10 % das células tumorais</w:t>
            </w:r>
          </w:p>
        </w:tc>
        <w:tc>
          <w:tcPr>
            <w:tcW w:w="2108" w:type="dxa"/>
          </w:tcPr>
          <w:p w14:paraId="4D322018" w14:textId="77777777" w:rsidR="00F52341" w:rsidRPr="00F03387" w:rsidRDefault="00F52341" w:rsidP="0099707D">
            <w:pPr>
              <w:keepNext/>
              <w:keepLines/>
              <w:suppressAutoHyphens/>
              <w:ind w:right="11"/>
              <w:rPr>
                <w:lang w:val="pt-PT"/>
              </w:rPr>
            </w:pPr>
            <w:r w:rsidRPr="00F03387">
              <w:rPr>
                <w:lang w:val="pt-PT"/>
              </w:rPr>
              <w:t>Negativo</w:t>
            </w:r>
          </w:p>
        </w:tc>
      </w:tr>
      <w:tr w:rsidR="00F52341" w:rsidRPr="00F03387" w14:paraId="6BF1E1C7" w14:textId="77777777" w:rsidTr="00EF32DA">
        <w:tc>
          <w:tcPr>
            <w:tcW w:w="1788" w:type="dxa"/>
          </w:tcPr>
          <w:p w14:paraId="5E61D0DD" w14:textId="77777777" w:rsidR="00F52341" w:rsidRPr="00F03387" w:rsidRDefault="00F52341" w:rsidP="0099707D">
            <w:pPr>
              <w:keepNext/>
              <w:keepLines/>
              <w:suppressAutoHyphens/>
              <w:ind w:right="11"/>
              <w:rPr>
                <w:lang w:val="pt-PT"/>
              </w:rPr>
            </w:pPr>
            <w:r w:rsidRPr="00F03387">
              <w:rPr>
                <w:lang w:val="pt-PT"/>
              </w:rPr>
              <w:t>1+</w:t>
            </w:r>
          </w:p>
        </w:tc>
        <w:tc>
          <w:tcPr>
            <w:tcW w:w="5520" w:type="dxa"/>
          </w:tcPr>
          <w:p w14:paraId="69968846" w14:textId="77777777" w:rsidR="00F52341" w:rsidRPr="00F03387" w:rsidRDefault="00F52341" w:rsidP="0099707D">
            <w:pPr>
              <w:keepNext/>
              <w:keepLines/>
              <w:suppressAutoHyphens/>
              <w:ind w:right="11"/>
              <w:rPr>
                <w:lang w:val="pt-PT"/>
              </w:rPr>
            </w:pPr>
            <w:r w:rsidRPr="00F03387">
              <w:rPr>
                <w:lang w:val="pt-PT"/>
              </w:rPr>
              <w:t>Deteta-se uma coloração ligeira/quase impercetível da membrana em &gt; 10 % das células tumorais. Apenas parte da membrana celular se encontra corada.</w:t>
            </w:r>
          </w:p>
        </w:tc>
        <w:tc>
          <w:tcPr>
            <w:tcW w:w="2108" w:type="dxa"/>
          </w:tcPr>
          <w:p w14:paraId="4EF6C50A" w14:textId="77777777" w:rsidR="00F52341" w:rsidRPr="00F03387" w:rsidRDefault="00F52341" w:rsidP="0099707D">
            <w:pPr>
              <w:keepNext/>
              <w:keepLines/>
              <w:suppressAutoHyphens/>
              <w:ind w:right="11"/>
              <w:rPr>
                <w:lang w:val="pt-PT"/>
              </w:rPr>
            </w:pPr>
            <w:r w:rsidRPr="00F03387">
              <w:rPr>
                <w:lang w:val="pt-PT"/>
              </w:rPr>
              <w:t>Negativo</w:t>
            </w:r>
          </w:p>
        </w:tc>
      </w:tr>
      <w:tr w:rsidR="00F52341" w:rsidRPr="00F03387" w14:paraId="5576A776" w14:textId="77777777" w:rsidTr="00EF32DA">
        <w:tc>
          <w:tcPr>
            <w:tcW w:w="1788" w:type="dxa"/>
          </w:tcPr>
          <w:p w14:paraId="396F84A2" w14:textId="77777777" w:rsidR="00F52341" w:rsidRPr="00F03387" w:rsidRDefault="00F52341" w:rsidP="0099707D">
            <w:pPr>
              <w:keepNext/>
              <w:keepLines/>
              <w:suppressAutoHyphens/>
              <w:ind w:right="11"/>
              <w:rPr>
                <w:lang w:val="pt-PT"/>
              </w:rPr>
            </w:pPr>
            <w:r w:rsidRPr="00F03387">
              <w:rPr>
                <w:lang w:val="pt-PT"/>
              </w:rPr>
              <w:t>2+</w:t>
            </w:r>
          </w:p>
        </w:tc>
        <w:tc>
          <w:tcPr>
            <w:tcW w:w="5520" w:type="dxa"/>
          </w:tcPr>
          <w:p w14:paraId="063FFFB7" w14:textId="77777777" w:rsidR="00F52341" w:rsidRPr="00F03387" w:rsidRDefault="00F52341" w:rsidP="0099707D">
            <w:pPr>
              <w:keepNext/>
              <w:keepLines/>
              <w:suppressAutoHyphens/>
              <w:ind w:right="11"/>
              <w:rPr>
                <w:lang w:val="pt-PT"/>
              </w:rPr>
            </w:pPr>
            <w:r w:rsidRPr="00F03387">
              <w:rPr>
                <w:lang w:val="pt-PT"/>
              </w:rPr>
              <w:t>Deteta-se uma coloração completa, fraca a moderada, da membrana em &gt; 10 % das células tumorais.</w:t>
            </w:r>
          </w:p>
        </w:tc>
        <w:tc>
          <w:tcPr>
            <w:tcW w:w="2108" w:type="dxa"/>
          </w:tcPr>
          <w:p w14:paraId="6041C02F" w14:textId="77777777" w:rsidR="00F52341" w:rsidRPr="00F03387" w:rsidRDefault="00F52341" w:rsidP="0099707D">
            <w:pPr>
              <w:keepNext/>
              <w:keepLines/>
              <w:suppressAutoHyphens/>
              <w:ind w:right="11"/>
              <w:rPr>
                <w:lang w:val="pt-PT"/>
              </w:rPr>
            </w:pPr>
            <w:r w:rsidRPr="00F03387">
              <w:rPr>
                <w:lang w:val="pt-PT"/>
              </w:rPr>
              <w:t>Equívoco</w:t>
            </w:r>
          </w:p>
        </w:tc>
      </w:tr>
      <w:tr w:rsidR="00F52341" w:rsidRPr="00F03387" w14:paraId="0627B249" w14:textId="77777777" w:rsidTr="00EF32DA">
        <w:tc>
          <w:tcPr>
            <w:tcW w:w="1788" w:type="dxa"/>
          </w:tcPr>
          <w:p w14:paraId="44033248" w14:textId="77777777" w:rsidR="00F52341" w:rsidRPr="00F03387" w:rsidRDefault="00F52341" w:rsidP="00EF32DA">
            <w:pPr>
              <w:suppressAutoHyphens/>
              <w:ind w:right="11"/>
              <w:rPr>
                <w:lang w:val="pt-PT"/>
              </w:rPr>
            </w:pPr>
            <w:r w:rsidRPr="00F03387">
              <w:rPr>
                <w:lang w:val="pt-PT"/>
              </w:rPr>
              <w:t>3+</w:t>
            </w:r>
          </w:p>
        </w:tc>
        <w:tc>
          <w:tcPr>
            <w:tcW w:w="5520" w:type="dxa"/>
          </w:tcPr>
          <w:p w14:paraId="49ACDAE2" w14:textId="77777777" w:rsidR="00F52341" w:rsidRPr="00F03387" w:rsidRDefault="00F52341" w:rsidP="00EF32DA">
            <w:pPr>
              <w:suppressAutoHyphens/>
              <w:ind w:right="11"/>
              <w:rPr>
                <w:lang w:val="pt-PT"/>
              </w:rPr>
            </w:pPr>
            <w:r w:rsidRPr="00F03387">
              <w:rPr>
                <w:lang w:val="pt-PT"/>
              </w:rPr>
              <w:t>Deteta-se uma coloração completa e forte da membrana em &gt; 10 % das células tumorais.</w:t>
            </w:r>
          </w:p>
        </w:tc>
        <w:tc>
          <w:tcPr>
            <w:tcW w:w="2108" w:type="dxa"/>
          </w:tcPr>
          <w:p w14:paraId="0755EB11" w14:textId="77777777" w:rsidR="00F52341" w:rsidRPr="00F03387" w:rsidRDefault="00F52341" w:rsidP="00EF32DA">
            <w:pPr>
              <w:suppressAutoHyphens/>
              <w:ind w:right="11"/>
              <w:rPr>
                <w:lang w:val="pt-PT"/>
              </w:rPr>
            </w:pPr>
            <w:r w:rsidRPr="00F03387">
              <w:rPr>
                <w:lang w:val="pt-PT"/>
              </w:rPr>
              <w:t>Positivo</w:t>
            </w:r>
          </w:p>
        </w:tc>
      </w:tr>
    </w:tbl>
    <w:p w14:paraId="3BEF5C75" w14:textId="77777777" w:rsidR="00F52341" w:rsidRPr="00F03387" w:rsidRDefault="00F52341" w:rsidP="00F52341">
      <w:pPr>
        <w:suppressAutoHyphens/>
        <w:ind w:right="11"/>
        <w:rPr>
          <w:lang w:val="pt-PT"/>
        </w:rPr>
      </w:pPr>
    </w:p>
    <w:p w14:paraId="68BAC859" w14:textId="77777777" w:rsidR="00F52341" w:rsidRPr="00F03387" w:rsidRDefault="00F52341" w:rsidP="00F52341">
      <w:pPr>
        <w:suppressAutoHyphens/>
        <w:ind w:right="11"/>
        <w:rPr>
          <w:lang w:val="pt-PT"/>
        </w:rPr>
      </w:pPr>
      <w:r w:rsidRPr="00F03387">
        <w:rPr>
          <w:lang w:val="pt-PT"/>
        </w:rPr>
        <w:t>De um modo geral, o teste FISH considera-se positivo se a razão entre o número de cópias do gene HER2 por célula tumoral e o número de cópias do cromossoma 17 for superior ou igual a 2, ou se existirem mais do que 4 cópias do gene HER2 por célula tumoral, no caso de não ser utilizado cromossoma 17 como controlo.</w:t>
      </w:r>
    </w:p>
    <w:p w14:paraId="60A4E1FC" w14:textId="77777777" w:rsidR="00F52341" w:rsidRPr="00F03387" w:rsidRDefault="00F52341" w:rsidP="00F52341">
      <w:pPr>
        <w:suppressAutoHyphens/>
        <w:ind w:right="11"/>
        <w:rPr>
          <w:lang w:val="pt-PT"/>
        </w:rPr>
      </w:pPr>
    </w:p>
    <w:p w14:paraId="307E70B7" w14:textId="77777777" w:rsidR="00F52341" w:rsidRPr="00F03387" w:rsidRDefault="00F52341" w:rsidP="00F52341">
      <w:pPr>
        <w:suppressAutoHyphens/>
        <w:ind w:right="11"/>
        <w:rPr>
          <w:lang w:val="pt-PT"/>
        </w:rPr>
      </w:pPr>
      <w:r w:rsidRPr="00F03387">
        <w:rPr>
          <w:lang w:val="pt-PT"/>
        </w:rPr>
        <w:t>De um modo geral, o teste CISH considera-se positivo se existirem mais do que 5 cópias do gene HER2 por núcleo, em mais de 50 % das células tumorais.</w:t>
      </w:r>
    </w:p>
    <w:p w14:paraId="7DB6F318" w14:textId="77777777" w:rsidR="00F52341" w:rsidRPr="00F03387" w:rsidRDefault="00F52341" w:rsidP="00F52341">
      <w:pPr>
        <w:suppressAutoHyphens/>
        <w:ind w:right="11"/>
        <w:rPr>
          <w:lang w:val="pt-PT"/>
        </w:rPr>
      </w:pPr>
    </w:p>
    <w:p w14:paraId="6E98DF05" w14:textId="77777777" w:rsidR="00F52341" w:rsidRPr="00F03387" w:rsidRDefault="00F52341" w:rsidP="00F52341">
      <w:pPr>
        <w:suppressAutoHyphens/>
        <w:ind w:right="11"/>
        <w:rPr>
          <w:lang w:val="pt-PT"/>
        </w:rPr>
      </w:pPr>
      <w:r w:rsidRPr="00F03387">
        <w:rPr>
          <w:lang w:val="pt-PT"/>
        </w:rPr>
        <w:t>Para instruções detalhadas sobre o modo de realização e interpretação do teste, consulte o folheto informativo dos testes validados FISH e CISH. Podem também ser aplicáveis as recomendações oficiais para a determinação do HER2.</w:t>
      </w:r>
    </w:p>
    <w:p w14:paraId="79B0B408" w14:textId="77777777" w:rsidR="00F52341" w:rsidRPr="00F03387" w:rsidRDefault="00F52341" w:rsidP="00F52341">
      <w:pPr>
        <w:suppressAutoHyphens/>
        <w:ind w:right="11"/>
        <w:rPr>
          <w:lang w:val="pt-PT"/>
        </w:rPr>
      </w:pPr>
    </w:p>
    <w:p w14:paraId="0AF7826F" w14:textId="77777777" w:rsidR="00F52341" w:rsidRPr="00F03387" w:rsidRDefault="00F52341" w:rsidP="00F52341">
      <w:pPr>
        <w:suppressAutoHyphens/>
        <w:ind w:right="11"/>
        <w:rPr>
          <w:lang w:val="pt-PT"/>
        </w:rPr>
      </w:pPr>
      <w:r w:rsidRPr="00F03387">
        <w:rPr>
          <w:lang w:val="pt-PT"/>
        </w:rPr>
        <w:t>Para qualquer outro método que possa seja utilizado na determinação da expressão da proteína ou do gene HER2, os testes devem ser efetuados apenas por laboratórios que utilizem métodos validados, de acordo com o estado da arte. Tais métodos devem ser suficientemente precisos e exatos para demonstrar a sobre-expressão do HER2 e devem permitir a distinção entre a sobre-expressão moderada (conformidade com 2+) e intensa (conformidade com 3+) do HER2.</w:t>
      </w:r>
    </w:p>
    <w:p w14:paraId="5453829D" w14:textId="77777777" w:rsidR="00F52341" w:rsidRPr="00F03387" w:rsidRDefault="00F52341" w:rsidP="00F52341">
      <w:pPr>
        <w:suppressAutoHyphens/>
        <w:ind w:right="11"/>
        <w:rPr>
          <w:lang w:val="pt-PT"/>
        </w:rPr>
      </w:pPr>
    </w:p>
    <w:p w14:paraId="22C693E8" w14:textId="77777777" w:rsidR="00F52341" w:rsidRPr="00F03387" w:rsidRDefault="00F52341" w:rsidP="004C55B1">
      <w:pPr>
        <w:keepNext/>
        <w:keepLines/>
        <w:suppressAutoHyphens/>
        <w:ind w:right="11"/>
        <w:rPr>
          <w:u w:val="single"/>
          <w:lang w:val="pt-PT"/>
        </w:rPr>
      </w:pPr>
      <w:r w:rsidRPr="00F03387">
        <w:rPr>
          <w:u w:val="single"/>
          <w:lang w:val="pt-PT"/>
        </w:rPr>
        <w:t>Eficácia e segurança</w:t>
      </w:r>
      <w:r w:rsidR="005C17D1" w:rsidRPr="00F03387">
        <w:rPr>
          <w:u w:val="single"/>
          <w:lang w:val="pt-PT"/>
        </w:rPr>
        <w:t xml:space="preserve"> clínicas </w:t>
      </w:r>
    </w:p>
    <w:p w14:paraId="37250113" w14:textId="77777777" w:rsidR="00F52341" w:rsidRPr="00F03387" w:rsidRDefault="00F52341" w:rsidP="004C55B1">
      <w:pPr>
        <w:keepNext/>
        <w:keepLines/>
        <w:suppressAutoHyphens/>
        <w:ind w:right="11"/>
        <w:rPr>
          <w:b/>
          <w:lang w:val="pt-PT"/>
        </w:rPr>
      </w:pPr>
    </w:p>
    <w:p w14:paraId="21A70EEB" w14:textId="77777777" w:rsidR="00F52341" w:rsidRPr="00F03387" w:rsidRDefault="00F52341" w:rsidP="004C55B1">
      <w:pPr>
        <w:keepNext/>
        <w:keepLines/>
        <w:suppressAutoHyphens/>
        <w:ind w:right="11"/>
        <w:rPr>
          <w:i/>
          <w:u w:val="single"/>
          <w:lang w:val="pt-PT"/>
        </w:rPr>
      </w:pPr>
      <w:r w:rsidRPr="00F03387">
        <w:rPr>
          <w:i/>
          <w:u w:val="single"/>
          <w:lang w:val="pt-PT"/>
        </w:rPr>
        <w:t>Cancro da mama metastizado</w:t>
      </w:r>
    </w:p>
    <w:p w14:paraId="20F41F1F" w14:textId="77777777" w:rsidR="00F52341" w:rsidRPr="00F03387" w:rsidRDefault="00F52341" w:rsidP="004C55B1">
      <w:pPr>
        <w:keepNext/>
        <w:keepLines/>
        <w:widowControl w:val="0"/>
        <w:rPr>
          <w:lang w:val="pt-PT"/>
        </w:rPr>
      </w:pPr>
    </w:p>
    <w:p w14:paraId="505AA241" w14:textId="77777777" w:rsidR="00F52341" w:rsidRPr="00F03387" w:rsidRDefault="00F52341" w:rsidP="004C55B1">
      <w:pPr>
        <w:keepNext/>
        <w:keepLines/>
        <w:widowControl w:val="0"/>
        <w:rPr>
          <w:i/>
          <w:lang w:val="pt-PT"/>
        </w:rPr>
      </w:pPr>
      <w:r w:rsidRPr="00F03387">
        <w:rPr>
          <w:i/>
          <w:lang w:val="pt-PT"/>
        </w:rPr>
        <w:t>Formulação intravenosa</w:t>
      </w:r>
    </w:p>
    <w:p w14:paraId="400F8815" w14:textId="77777777" w:rsidR="00F52341" w:rsidRPr="00F03387" w:rsidRDefault="00F52341" w:rsidP="004C55B1">
      <w:pPr>
        <w:keepNext/>
        <w:keepLines/>
        <w:widowControl w:val="0"/>
        <w:rPr>
          <w:lang w:val="pt-PT"/>
        </w:rPr>
      </w:pPr>
    </w:p>
    <w:p w14:paraId="2EE459C2" w14:textId="77777777" w:rsidR="00F52341" w:rsidRPr="00F03387" w:rsidRDefault="00F52341" w:rsidP="00F52341">
      <w:pPr>
        <w:widowControl w:val="0"/>
        <w:rPr>
          <w:lang w:val="pt-PT"/>
        </w:rPr>
      </w:pPr>
      <w:r w:rsidRPr="00F03387">
        <w:rPr>
          <w:lang w:val="pt-PT"/>
        </w:rPr>
        <w:t>Herceptin tem sido utilizado em ensaios clínicos em monoterapia nos doentes com neoplasia da mama metastizada, cujos tumores apresentam sobre-expressão do HER2 e que progrediram após um ou mais regimes de quimioterapia para o tratamento da doença metastática (Herceptin em monoterapia).</w:t>
      </w:r>
    </w:p>
    <w:p w14:paraId="09542FF0" w14:textId="77777777" w:rsidR="00F52341" w:rsidRPr="00F03387" w:rsidRDefault="00F52341" w:rsidP="00F52341">
      <w:pPr>
        <w:suppressAutoHyphens/>
        <w:ind w:right="11"/>
        <w:rPr>
          <w:lang w:val="pt-PT"/>
        </w:rPr>
      </w:pPr>
    </w:p>
    <w:p w14:paraId="7DBFB019" w14:textId="77777777" w:rsidR="00F52341" w:rsidRPr="00F03387" w:rsidRDefault="00F52341" w:rsidP="00F52341">
      <w:pPr>
        <w:suppressAutoHyphens/>
        <w:ind w:right="11"/>
        <w:rPr>
          <w:lang w:val="pt-PT"/>
        </w:rPr>
      </w:pPr>
      <w:r w:rsidRPr="00F03387">
        <w:rPr>
          <w:lang w:val="pt-PT"/>
        </w:rPr>
        <w:t>Herceptin tem sido também utilizado em associação com paclitaxel ou docetaxel no tratamento de doentes não submetidos anteriormente a quimioterapia para a doença metastática. Os doentes que tinham sido tratados anteriormente com quimioterapia adjuvante contendo antraciclinas, foram tratados com paclitaxel (175 mg/m</w:t>
      </w:r>
      <w:r w:rsidRPr="00F03387">
        <w:rPr>
          <w:vertAlign w:val="superscript"/>
          <w:lang w:val="pt-PT"/>
        </w:rPr>
        <w:t>2</w:t>
      </w:r>
      <w:r w:rsidRPr="00F03387">
        <w:rPr>
          <w:lang w:val="pt-PT"/>
        </w:rPr>
        <w:t xml:space="preserve"> em perfusão durante 3 horas) com ou sem Herceptin. No ensaio principal com docetaxel (100 mg/m</w:t>
      </w:r>
      <w:r w:rsidRPr="00F03387">
        <w:rPr>
          <w:szCs w:val="22"/>
          <w:vertAlign w:val="superscript"/>
          <w:lang w:val="pt-PT"/>
        </w:rPr>
        <w:t>2</w:t>
      </w:r>
      <w:r w:rsidRPr="00F03387">
        <w:rPr>
          <w:lang w:val="pt-PT"/>
        </w:rPr>
        <w:t xml:space="preserve"> em perfusão durante 1 hora) com ou sem Herceptin, 60 % dos doentes tinham sido submetidos a quimioterapia adjuvante com antraciclinas. Os doentes foram tratados com Herceptin até progressão da doença.</w:t>
      </w:r>
    </w:p>
    <w:p w14:paraId="3DD3ABD7" w14:textId="77777777" w:rsidR="00F52341" w:rsidRPr="00F03387" w:rsidRDefault="00F52341" w:rsidP="00F52341">
      <w:pPr>
        <w:suppressAutoHyphens/>
        <w:ind w:right="11"/>
        <w:rPr>
          <w:lang w:val="pt-PT"/>
        </w:rPr>
      </w:pPr>
    </w:p>
    <w:p w14:paraId="7C741B36" w14:textId="77777777" w:rsidR="00F52341" w:rsidRPr="00F03387" w:rsidRDefault="00F52341" w:rsidP="00F52341">
      <w:pPr>
        <w:suppressAutoHyphens/>
        <w:ind w:right="11"/>
        <w:rPr>
          <w:lang w:val="pt-PT"/>
        </w:rPr>
      </w:pPr>
      <w:r w:rsidRPr="00F03387">
        <w:rPr>
          <w:lang w:val="pt-PT"/>
        </w:rPr>
        <w:t>Não foi estudada a eficácia de Herceptin em associação com paclitaxel em doentes que não foram tratados previamente com quimioterapia adjuvante com antraciclinas. No entanto, Herceptin mais docetaxel foi eficaz em doentes que foram e que não foram tratados previamente com antraciclinas em contexto adjuvante.</w:t>
      </w:r>
    </w:p>
    <w:p w14:paraId="0D44EB18" w14:textId="77777777" w:rsidR="00F52341" w:rsidRPr="00F03387" w:rsidRDefault="00F52341" w:rsidP="00F52341">
      <w:pPr>
        <w:suppressAutoHyphens/>
        <w:ind w:right="11"/>
        <w:rPr>
          <w:lang w:val="pt-PT"/>
        </w:rPr>
      </w:pPr>
    </w:p>
    <w:p w14:paraId="27FBB097" w14:textId="77777777" w:rsidR="00F52341" w:rsidRPr="00F03387" w:rsidRDefault="00F52341" w:rsidP="00F52341">
      <w:pPr>
        <w:suppressAutoHyphens/>
        <w:ind w:right="11"/>
        <w:rPr>
          <w:lang w:val="pt-PT"/>
        </w:rPr>
      </w:pPr>
      <w:r w:rsidRPr="00F03387">
        <w:rPr>
          <w:lang w:val="pt-PT"/>
        </w:rPr>
        <w:t>O método para determinação da sobre-expressão do HER2 utilizado para determinar a elegibilidade dos doentes incluídos nos ensaios clínicos principais de Herceptin em monoterapia e de Herceptin associado a paclitaxel, envolveu a marcação imunohistoquímica para HER2 do material fixado de tumores mamários, utilizando anticorpos monoclonais murinos CB11 e 4D5. Estes tecidos foram fixados em formalina ou agente fixador de Bouin. Este método de investigação do ensaio clínico, realizado num laboratório central, utilizou uma escala de 0 a 3+. Os doentes classificados com colorações 2+ ou 3+ foram incluídos, enquanto que os que apresentavam colorações 0 ou 1+ foram excluídos. Mais de 70 % dos doentes recrutados apresentavam sobre-expressão 3+. Os dados sugerem que os efeitos benéficos foram maiores nos doentes com níveis superiores de sobre-expressão do HER2 (3+).</w:t>
      </w:r>
    </w:p>
    <w:p w14:paraId="7DB26585" w14:textId="77777777" w:rsidR="00F52341" w:rsidRPr="00F03387" w:rsidRDefault="00F52341" w:rsidP="00F52341">
      <w:pPr>
        <w:suppressAutoHyphens/>
        <w:ind w:right="11"/>
        <w:rPr>
          <w:lang w:val="pt-PT"/>
        </w:rPr>
      </w:pPr>
    </w:p>
    <w:p w14:paraId="3FEDA942" w14:textId="77777777" w:rsidR="00F52341" w:rsidRPr="00F03387" w:rsidRDefault="00F52341" w:rsidP="00F52341">
      <w:pPr>
        <w:suppressAutoHyphens/>
        <w:ind w:right="11"/>
        <w:rPr>
          <w:lang w:val="pt-PT"/>
        </w:rPr>
      </w:pPr>
      <w:r w:rsidRPr="00F03387">
        <w:rPr>
          <w:lang w:val="pt-PT"/>
        </w:rPr>
        <w:t xml:space="preserve">No ensaio principal com docetaxel, com ou sem Herceptin, o principal método de teste utilizado para determinar a positividade HER2, foi a imunohistoquímica. Uma minoria de doentes foi submetida a testes de hibridação </w:t>
      </w:r>
      <w:r w:rsidRPr="00F03387">
        <w:rPr>
          <w:i/>
          <w:lang w:val="pt-PT"/>
        </w:rPr>
        <w:t>in situ</w:t>
      </w:r>
      <w:r w:rsidRPr="00F03387">
        <w:rPr>
          <w:lang w:val="pt-PT"/>
        </w:rPr>
        <w:t xml:space="preserve"> de fluorescência (FISH). Neste ensaio, 87 % dos doentes recrutados apresentava</w:t>
      </w:r>
      <w:r w:rsidR="005C17D1" w:rsidRPr="00F03387">
        <w:rPr>
          <w:lang w:val="pt-PT"/>
        </w:rPr>
        <w:t>m</w:t>
      </w:r>
      <w:r w:rsidRPr="00F03387">
        <w:rPr>
          <w:lang w:val="pt-PT"/>
        </w:rPr>
        <w:t xml:space="preserve"> doença IHQ3+, e 95 % apresentava</w:t>
      </w:r>
      <w:r w:rsidR="005C17D1" w:rsidRPr="00F03387">
        <w:rPr>
          <w:lang w:val="pt-PT"/>
        </w:rPr>
        <w:t>m</w:t>
      </w:r>
      <w:r w:rsidRPr="00F03387">
        <w:rPr>
          <w:lang w:val="pt-PT"/>
        </w:rPr>
        <w:t xml:space="preserve"> doença IHQ3+ e/ou FISH-positiva.</w:t>
      </w:r>
    </w:p>
    <w:p w14:paraId="1B833241" w14:textId="77777777" w:rsidR="00F52341" w:rsidRPr="00F03387" w:rsidRDefault="00F52341" w:rsidP="00F52341">
      <w:pPr>
        <w:suppressAutoHyphens/>
        <w:ind w:right="11"/>
        <w:rPr>
          <w:lang w:val="pt-PT"/>
        </w:rPr>
      </w:pPr>
    </w:p>
    <w:p w14:paraId="132BA2F6" w14:textId="77777777" w:rsidR="00F52341" w:rsidRPr="00F03387" w:rsidRDefault="00F52341" w:rsidP="00F52341">
      <w:pPr>
        <w:keepNext/>
        <w:keepLines/>
        <w:suppressAutoHyphens/>
        <w:ind w:right="11"/>
        <w:outlineLvl w:val="0"/>
        <w:rPr>
          <w:i/>
          <w:lang w:val="pt-PT"/>
        </w:rPr>
      </w:pPr>
      <w:r w:rsidRPr="00F03387">
        <w:rPr>
          <w:i/>
          <w:lang w:val="pt-PT"/>
        </w:rPr>
        <w:t>Posologia semanal no cancro da mama metastizado</w:t>
      </w:r>
    </w:p>
    <w:p w14:paraId="0C176574" w14:textId="77777777" w:rsidR="00F52341" w:rsidRPr="00F03387" w:rsidRDefault="00F52341" w:rsidP="00F52341">
      <w:pPr>
        <w:keepNext/>
        <w:keepLines/>
        <w:ind w:right="11"/>
        <w:rPr>
          <w:lang w:val="pt-PT"/>
        </w:rPr>
      </w:pPr>
      <w:r w:rsidRPr="00F03387">
        <w:rPr>
          <w:lang w:val="pt-PT"/>
        </w:rPr>
        <w:t>Os resultados de eficácia dos estudos em monoterapia e em associação encontram-se resumidos na tabela 3:</w:t>
      </w:r>
    </w:p>
    <w:p w14:paraId="789BBB73" w14:textId="77777777" w:rsidR="00F52341" w:rsidRPr="00F03387" w:rsidRDefault="00F52341" w:rsidP="00F52341">
      <w:pPr>
        <w:keepNext/>
        <w:keepLines/>
        <w:ind w:right="11"/>
        <w:rPr>
          <w:lang w:val="pt-PT"/>
        </w:rPr>
      </w:pPr>
    </w:p>
    <w:p w14:paraId="09732058" w14:textId="77777777" w:rsidR="00F52341" w:rsidRPr="00F03387" w:rsidRDefault="00F52341" w:rsidP="00F52341">
      <w:pPr>
        <w:keepNext/>
        <w:keepLines/>
        <w:ind w:right="11"/>
        <w:rPr>
          <w:lang w:val="pt-PT"/>
        </w:rPr>
      </w:pPr>
      <w:r w:rsidRPr="00F03387">
        <w:rPr>
          <w:lang w:val="pt-PT"/>
        </w:rPr>
        <w:t>Tabela 3: Resultados de eficácia dos estudos em monoterapia e em associação</w:t>
      </w:r>
    </w:p>
    <w:p w14:paraId="20AC834C" w14:textId="77777777" w:rsidR="00984F7D" w:rsidRPr="00F03387" w:rsidRDefault="00984F7D" w:rsidP="00F52341">
      <w:pPr>
        <w:keepNext/>
        <w:keepLines/>
        <w:ind w:right="11"/>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458"/>
        <w:gridCol w:w="1459"/>
        <w:gridCol w:w="1458"/>
        <w:gridCol w:w="1459"/>
      </w:tblGrid>
      <w:tr w:rsidR="00F52341" w:rsidRPr="00F03387" w14:paraId="000CCE09" w14:textId="77777777" w:rsidTr="00EF32DA">
        <w:trPr>
          <w:cantSplit/>
          <w:trHeight w:val="290"/>
          <w:tblHeader/>
        </w:trPr>
        <w:tc>
          <w:tcPr>
            <w:tcW w:w="1809" w:type="dxa"/>
          </w:tcPr>
          <w:p w14:paraId="1535BE59" w14:textId="77777777" w:rsidR="00F52341" w:rsidRPr="00F03387" w:rsidRDefault="00F52341" w:rsidP="00EF32DA">
            <w:pPr>
              <w:keepNext/>
              <w:keepLines/>
              <w:rPr>
                <w:b/>
                <w:szCs w:val="22"/>
                <w:lang w:val="pt-PT"/>
              </w:rPr>
            </w:pPr>
            <w:r w:rsidRPr="00F03387">
              <w:rPr>
                <w:b/>
                <w:szCs w:val="22"/>
                <w:lang w:val="pt-PT"/>
              </w:rPr>
              <w:t>Parâmetro</w:t>
            </w:r>
          </w:p>
        </w:tc>
        <w:tc>
          <w:tcPr>
            <w:tcW w:w="1560" w:type="dxa"/>
          </w:tcPr>
          <w:p w14:paraId="49D4179A" w14:textId="77777777" w:rsidR="00F52341" w:rsidRPr="00F03387" w:rsidRDefault="00F52341" w:rsidP="00EF32DA">
            <w:pPr>
              <w:keepNext/>
              <w:keepLines/>
              <w:jc w:val="center"/>
              <w:rPr>
                <w:szCs w:val="22"/>
                <w:lang w:val="pt-PT"/>
              </w:rPr>
            </w:pPr>
            <w:r w:rsidRPr="00F03387">
              <w:rPr>
                <w:b/>
                <w:szCs w:val="22"/>
                <w:lang w:val="pt-PT"/>
              </w:rPr>
              <w:t>Monoterapia</w:t>
            </w:r>
          </w:p>
        </w:tc>
        <w:tc>
          <w:tcPr>
            <w:tcW w:w="5834" w:type="dxa"/>
            <w:gridSpan w:val="4"/>
          </w:tcPr>
          <w:p w14:paraId="689A3C6B" w14:textId="77777777" w:rsidR="00F52341" w:rsidRPr="00F03387" w:rsidRDefault="00F52341" w:rsidP="00EF32DA">
            <w:pPr>
              <w:keepNext/>
              <w:keepLines/>
              <w:jc w:val="center"/>
              <w:rPr>
                <w:szCs w:val="22"/>
                <w:lang w:val="pt-PT"/>
              </w:rPr>
            </w:pPr>
            <w:r w:rsidRPr="00F03387">
              <w:rPr>
                <w:b/>
                <w:szCs w:val="22"/>
                <w:lang w:val="pt-PT"/>
              </w:rPr>
              <w:t>Tratamento em associação</w:t>
            </w:r>
          </w:p>
        </w:tc>
      </w:tr>
      <w:tr w:rsidR="00F52341" w:rsidRPr="00F03387" w14:paraId="54AEBDF7" w14:textId="77777777" w:rsidTr="00EF32DA">
        <w:trPr>
          <w:cantSplit/>
          <w:tblHeader/>
        </w:trPr>
        <w:tc>
          <w:tcPr>
            <w:tcW w:w="1809" w:type="dxa"/>
          </w:tcPr>
          <w:p w14:paraId="0648D7BC" w14:textId="77777777" w:rsidR="00F52341" w:rsidRPr="00F03387" w:rsidRDefault="00F52341" w:rsidP="00EF32DA">
            <w:pPr>
              <w:keepNext/>
              <w:keepLines/>
              <w:rPr>
                <w:b/>
                <w:lang w:val="pt-PT"/>
              </w:rPr>
            </w:pPr>
          </w:p>
        </w:tc>
        <w:tc>
          <w:tcPr>
            <w:tcW w:w="1560" w:type="dxa"/>
          </w:tcPr>
          <w:p w14:paraId="3388FE12" w14:textId="77777777" w:rsidR="00F52341" w:rsidRPr="00F03387" w:rsidRDefault="00F52341" w:rsidP="00EF32DA">
            <w:pPr>
              <w:keepNext/>
              <w:keepLines/>
              <w:jc w:val="center"/>
              <w:rPr>
                <w:b/>
                <w:lang w:val="pt-PT"/>
              </w:rPr>
            </w:pPr>
          </w:p>
          <w:p w14:paraId="2987D792" w14:textId="77777777" w:rsidR="00F52341" w:rsidRPr="00F03387" w:rsidRDefault="00F52341" w:rsidP="00EF32DA">
            <w:pPr>
              <w:keepNext/>
              <w:keepLines/>
              <w:jc w:val="center"/>
              <w:rPr>
                <w:b/>
                <w:lang w:val="pt-PT"/>
              </w:rPr>
            </w:pPr>
            <w:r w:rsidRPr="00F03387">
              <w:rPr>
                <w:b/>
                <w:lang w:val="pt-PT"/>
              </w:rPr>
              <w:t>Herceptin</w:t>
            </w:r>
            <w:r w:rsidRPr="00F03387">
              <w:rPr>
                <w:b/>
                <w:szCs w:val="22"/>
                <w:vertAlign w:val="superscript"/>
                <w:lang w:val="pt-PT"/>
              </w:rPr>
              <w:t>1</w:t>
            </w:r>
          </w:p>
          <w:p w14:paraId="5B65B3EF" w14:textId="77777777" w:rsidR="00F52341" w:rsidRPr="00F03387" w:rsidRDefault="00F52341" w:rsidP="00EF32DA">
            <w:pPr>
              <w:keepNext/>
              <w:keepLines/>
              <w:jc w:val="center"/>
              <w:rPr>
                <w:b/>
                <w:lang w:val="pt-PT"/>
              </w:rPr>
            </w:pPr>
          </w:p>
          <w:p w14:paraId="67B4C4FE" w14:textId="77777777" w:rsidR="00F52341" w:rsidRPr="00F03387" w:rsidRDefault="00F52341" w:rsidP="00EF32DA">
            <w:pPr>
              <w:keepNext/>
              <w:keepLines/>
              <w:jc w:val="center"/>
              <w:rPr>
                <w:b/>
                <w:lang w:val="pt-PT"/>
              </w:rPr>
            </w:pPr>
            <w:r w:rsidRPr="00F03387">
              <w:rPr>
                <w:b/>
                <w:lang w:val="pt-PT"/>
              </w:rPr>
              <w:t>N = 172</w:t>
            </w:r>
          </w:p>
        </w:tc>
        <w:tc>
          <w:tcPr>
            <w:tcW w:w="1458" w:type="dxa"/>
          </w:tcPr>
          <w:p w14:paraId="1CF63711" w14:textId="77777777" w:rsidR="00F52341" w:rsidRPr="00F03387" w:rsidRDefault="00F52341" w:rsidP="00EF32DA">
            <w:pPr>
              <w:keepNext/>
              <w:keepLines/>
              <w:jc w:val="center"/>
              <w:rPr>
                <w:b/>
                <w:lang w:val="pt-PT"/>
              </w:rPr>
            </w:pPr>
            <w:r w:rsidRPr="00F03387">
              <w:rPr>
                <w:b/>
                <w:lang w:val="pt-PT"/>
              </w:rPr>
              <w:t>Herceptin mais paclitaxel</w:t>
            </w:r>
            <w:r w:rsidRPr="00F03387">
              <w:rPr>
                <w:b/>
                <w:szCs w:val="22"/>
                <w:vertAlign w:val="superscript"/>
                <w:lang w:val="pt-PT"/>
              </w:rPr>
              <w:t>2</w:t>
            </w:r>
          </w:p>
          <w:p w14:paraId="2CAB4525" w14:textId="77777777" w:rsidR="00F52341" w:rsidRPr="00F03387" w:rsidRDefault="00F52341" w:rsidP="00EF32DA">
            <w:pPr>
              <w:keepNext/>
              <w:keepLines/>
              <w:jc w:val="center"/>
              <w:rPr>
                <w:b/>
                <w:lang w:val="pt-PT"/>
              </w:rPr>
            </w:pPr>
            <w:r w:rsidRPr="00F03387">
              <w:rPr>
                <w:b/>
                <w:lang w:val="pt-PT"/>
              </w:rPr>
              <w:t>N = 68</w:t>
            </w:r>
          </w:p>
        </w:tc>
        <w:tc>
          <w:tcPr>
            <w:tcW w:w="1459" w:type="dxa"/>
          </w:tcPr>
          <w:p w14:paraId="4188583C" w14:textId="77777777" w:rsidR="00F52341" w:rsidRPr="00F03387" w:rsidRDefault="00F52341" w:rsidP="00EF32DA">
            <w:pPr>
              <w:keepNext/>
              <w:keepLines/>
              <w:jc w:val="center"/>
              <w:rPr>
                <w:b/>
                <w:lang w:val="pt-PT"/>
              </w:rPr>
            </w:pPr>
          </w:p>
          <w:p w14:paraId="26ADCDB1" w14:textId="77777777" w:rsidR="00F52341" w:rsidRPr="00F03387" w:rsidRDefault="00F52341" w:rsidP="00EF32DA">
            <w:pPr>
              <w:keepNext/>
              <w:keepLines/>
              <w:jc w:val="center"/>
              <w:rPr>
                <w:b/>
                <w:lang w:val="pt-PT"/>
              </w:rPr>
            </w:pPr>
            <w:r w:rsidRPr="00F03387">
              <w:rPr>
                <w:b/>
                <w:lang w:val="pt-PT"/>
              </w:rPr>
              <w:t>Paclitaxel</w:t>
            </w:r>
            <w:r w:rsidRPr="00F03387">
              <w:rPr>
                <w:b/>
                <w:szCs w:val="22"/>
                <w:vertAlign w:val="superscript"/>
                <w:lang w:val="pt-PT"/>
              </w:rPr>
              <w:t>2</w:t>
            </w:r>
          </w:p>
          <w:p w14:paraId="74B8B53F" w14:textId="77777777" w:rsidR="00F52341" w:rsidRPr="00F03387" w:rsidRDefault="00F52341" w:rsidP="00EF32DA">
            <w:pPr>
              <w:keepNext/>
              <w:keepLines/>
              <w:jc w:val="center"/>
              <w:rPr>
                <w:b/>
                <w:lang w:val="pt-PT"/>
              </w:rPr>
            </w:pPr>
          </w:p>
          <w:p w14:paraId="6D0E29B2" w14:textId="77777777" w:rsidR="00F52341" w:rsidRPr="00F03387" w:rsidRDefault="00F52341" w:rsidP="00EF32DA">
            <w:pPr>
              <w:keepNext/>
              <w:keepLines/>
              <w:jc w:val="center"/>
              <w:rPr>
                <w:b/>
                <w:lang w:val="pt-PT"/>
              </w:rPr>
            </w:pPr>
            <w:r w:rsidRPr="00F03387">
              <w:rPr>
                <w:b/>
                <w:lang w:val="pt-PT"/>
              </w:rPr>
              <w:t>N = 77</w:t>
            </w:r>
          </w:p>
        </w:tc>
        <w:tc>
          <w:tcPr>
            <w:tcW w:w="1458" w:type="dxa"/>
          </w:tcPr>
          <w:p w14:paraId="53627C96" w14:textId="77777777" w:rsidR="00F52341" w:rsidRPr="00F03387" w:rsidRDefault="00F52341" w:rsidP="00EF32DA">
            <w:pPr>
              <w:keepNext/>
              <w:keepLines/>
              <w:jc w:val="center"/>
              <w:rPr>
                <w:b/>
                <w:lang w:val="pt-PT"/>
              </w:rPr>
            </w:pPr>
            <w:r w:rsidRPr="00F03387">
              <w:rPr>
                <w:b/>
                <w:lang w:val="pt-PT"/>
              </w:rPr>
              <w:t>Herceptin mais docetaxel</w:t>
            </w:r>
            <w:r w:rsidRPr="00F03387">
              <w:rPr>
                <w:b/>
                <w:szCs w:val="22"/>
                <w:vertAlign w:val="superscript"/>
                <w:lang w:val="pt-PT"/>
              </w:rPr>
              <w:t>3</w:t>
            </w:r>
          </w:p>
          <w:p w14:paraId="04526821" w14:textId="77777777" w:rsidR="00F52341" w:rsidRPr="00F03387" w:rsidRDefault="00F52341" w:rsidP="00EF32DA">
            <w:pPr>
              <w:keepNext/>
              <w:keepLines/>
              <w:jc w:val="center"/>
              <w:rPr>
                <w:b/>
                <w:lang w:val="pt-PT"/>
              </w:rPr>
            </w:pPr>
            <w:r w:rsidRPr="00F03387">
              <w:rPr>
                <w:b/>
                <w:lang w:val="pt-PT"/>
              </w:rPr>
              <w:t>N = 92</w:t>
            </w:r>
          </w:p>
        </w:tc>
        <w:tc>
          <w:tcPr>
            <w:tcW w:w="1459" w:type="dxa"/>
          </w:tcPr>
          <w:p w14:paraId="68716119" w14:textId="77777777" w:rsidR="00F52341" w:rsidRPr="00F03387" w:rsidRDefault="00F52341" w:rsidP="00EF32DA">
            <w:pPr>
              <w:keepNext/>
              <w:keepLines/>
              <w:jc w:val="center"/>
              <w:rPr>
                <w:b/>
                <w:lang w:val="pt-PT"/>
              </w:rPr>
            </w:pPr>
          </w:p>
          <w:p w14:paraId="60A6F53D" w14:textId="77777777" w:rsidR="00F52341" w:rsidRPr="00F03387" w:rsidRDefault="00F52341" w:rsidP="00EF32DA">
            <w:pPr>
              <w:keepNext/>
              <w:keepLines/>
              <w:jc w:val="center"/>
              <w:rPr>
                <w:b/>
                <w:lang w:val="pt-PT"/>
              </w:rPr>
            </w:pPr>
            <w:r w:rsidRPr="00F03387">
              <w:rPr>
                <w:b/>
                <w:lang w:val="pt-PT"/>
              </w:rPr>
              <w:t>Docetaxel</w:t>
            </w:r>
            <w:r w:rsidRPr="00F03387">
              <w:rPr>
                <w:b/>
                <w:szCs w:val="22"/>
                <w:vertAlign w:val="superscript"/>
                <w:lang w:val="pt-PT"/>
              </w:rPr>
              <w:t>3</w:t>
            </w:r>
          </w:p>
          <w:p w14:paraId="001B1A5A" w14:textId="77777777" w:rsidR="00F52341" w:rsidRPr="00F03387" w:rsidRDefault="00F52341" w:rsidP="00EF32DA">
            <w:pPr>
              <w:keepNext/>
              <w:keepLines/>
              <w:jc w:val="center"/>
              <w:rPr>
                <w:b/>
                <w:lang w:val="pt-PT"/>
              </w:rPr>
            </w:pPr>
          </w:p>
          <w:p w14:paraId="2ACEA578" w14:textId="77777777" w:rsidR="00F52341" w:rsidRPr="00F03387" w:rsidRDefault="00F52341" w:rsidP="00EF32DA">
            <w:pPr>
              <w:keepNext/>
              <w:keepLines/>
              <w:jc w:val="center"/>
              <w:rPr>
                <w:b/>
                <w:lang w:val="pt-PT"/>
              </w:rPr>
            </w:pPr>
            <w:r w:rsidRPr="00F03387">
              <w:rPr>
                <w:b/>
                <w:lang w:val="pt-PT"/>
              </w:rPr>
              <w:t>N = 94</w:t>
            </w:r>
          </w:p>
        </w:tc>
      </w:tr>
      <w:tr w:rsidR="00F52341" w:rsidRPr="00F03387" w14:paraId="78615868" w14:textId="77777777" w:rsidTr="00EF32DA">
        <w:tc>
          <w:tcPr>
            <w:tcW w:w="1809" w:type="dxa"/>
          </w:tcPr>
          <w:p w14:paraId="4EBA9EFF" w14:textId="77777777" w:rsidR="00F52341" w:rsidRPr="00F03387" w:rsidRDefault="00F52341" w:rsidP="00EF32DA">
            <w:pPr>
              <w:keepNext/>
              <w:keepLines/>
              <w:rPr>
                <w:b/>
                <w:lang w:val="pt-PT"/>
              </w:rPr>
            </w:pPr>
            <w:r w:rsidRPr="00F03387">
              <w:rPr>
                <w:b/>
                <w:lang w:val="pt-PT"/>
              </w:rPr>
              <w:t>Taxa de resposta</w:t>
            </w:r>
          </w:p>
          <w:p w14:paraId="6872768C" w14:textId="77777777" w:rsidR="00F52341" w:rsidRPr="00F03387" w:rsidRDefault="00F52341" w:rsidP="00EF32DA">
            <w:pPr>
              <w:keepNext/>
              <w:keepLines/>
              <w:rPr>
                <w:b/>
                <w:lang w:val="pt-PT"/>
              </w:rPr>
            </w:pPr>
            <w:r w:rsidRPr="00F03387">
              <w:rPr>
                <w:b/>
                <w:lang w:val="pt-PT"/>
              </w:rPr>
              <w:t>(IC 95 %)</w:t>
            </w:r>
          </w:p>
        </w:tc>
        <w:tc>
          <w:tcPr>
            <w:tcW w:w="1560" w:type="dxa"/>
          </w:tcPr>
          <w:p w14:paraId="0A3AD7DE" w14:textId="77777777" w:rsidR="00F52341" w:rsidRPr="00F03387" w:rsidRDefault="00F52341" w:rsidP="00EF32DA">
            <w:pPr>
              <w:pStyle w:val="TableCellCenter"/>
              <w:spacing w:before="0" w:after="0" w:line="240" w:lineRule="auto"/>
              <w:rPr>
                <w:rFonts w:ascii="Times New Roman" w:hAnsi="Times New Roman"/>
                <w:sz w:val="22"/>
                <w:lang w:val="pt-PT"/>
              </w:rPr>
            </w:pPr>
          </w:p>
          <w:p w14:paraId="0E780E8F"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18 %</w:t>
            </w:r>
          </w:p>
          <w:p w14:paraId="2ED32C30" w14:textId="77777777" w:rsidR="00F52341" w:rsidRPr="00F03387" w:rsidRDefault="00F52341" w:rsidP="00EF32DA">
            <w:pPr>
              <w:keepNext/>
              <w:keepLines/>
              <w:jc w:val="center"/>
              <w:rPr>
                <w:lang w:val="pt-PT"/>
              </w:rPr>
            </w:pPr>
            <w:r w:rsidRPr="00F03387">
              <w:rPr>
                <w:lang w:val="pt-PT"/>
              </w:rPr>
              <w:t>(13 – 25)</w:t>
            </w:r>
          </w:p>
        </w:tc>
        <w:tc>
          <w:tcPr>
            <w:tcW w:w="1458" w:type="dxa"/>
          </w:tcPr>
          <w:p w14:paraId="7652F5AA" w14:textId="77777777" w:rsidR="00F52341" w:rsidRPr="00F03387" w:rsidRDefault="00F52341" w:rsidP="00EF32DA">
            <w:pPr>
              <w:pStyle w:val="TableCellCenter"/>
              <w:spacing w:before="0" w:after="0" w:line="240" w:lineRule="auto"/>
              <w:rPr>
                <w:rFonts w:ascii="Times New Roman" w:hAnsi="Times New Roman"/>
                <w:sz w:val="22"/>
                <w:lang w:val="pt-PT"/>
              </w:rPr>
            </w:pPr>
          </w:p>
          <w:p w14:paraId="67A77EDB"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49 %</w:t>
            </w:r>
          </w:p>
          <w:p w14:paraId="1FBA7A64" w14:textId="77777777" w:rsidR="00F52341" w:rsidRPr="00F03387" w:rsidRDefault="00F52341" w:rsidP="00EF32DA">
            <w:pPr>
              <w:keepNext/>
              <w:keepLines/>
              <w:jc w:val="center"/>
              <w:rPr>
                <w:lang w:val="pt-PT"/>
              </w:rPr>
            </w:pPr>
            <w:r w:rsidRPr="00F03387">
              <w:rPr>
                <w:lang w:val="pt-PT"/>
              </w:rPr>
              <w:t>(36 – 61)</w:t>
            </w:r>
          </w:p>
        </w:tc>
        <w:tc>
          <w:tcPr>
            <w:tcW w:w="1459" w:type="dxa"/>
          </w:tcPr>
          <w:p w14:paraId="4FF61835" w14:textId="77777777" w:rsidR="00F52341" w:rsidRPr="00F03387" w:rsidRDefault="00F52341" w:rsidP="00EF32DA">
            <w:pPr>
              <w:pStyle w:val="TableCellCenter"/>
              <w:spacing w:before="0" w:after="0" w:line="240" w:lineRule="auto"/>
              <w:rPr>
                <w:rFonts w:ascii="Times New Roman" w:hAnsi="Times New Roman"/>
                <w:sz w:val="22"/>
                <w:lang w:val="pt-PT"/>
              </w:rPr>
            </w:pPr>
          </w:p>
          <w:p w14:paraId="2F0B86D7"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17 %</w:t>
            </w:r>
          </w:p>
          <w:p w14:paraId="6840BAEC" w14:textId="77777777" w:rsidR="00F52341" w:rsidRPr="00F03387" w:rsidRDefault="00F52341" w:rsidP="00EF32DA">
            <w:pPr>
              <w:keepNext/>
              <w:keepLines/>
              <w:jc w:val="center"/>
              <w:rPr>
                <w:lang w:val="pt-PT"/>
              </w:rPr>
            </w:pPr>
            <w:r w:rsidRPr="00F03387">
              <w:rPr>
                <w:lang w:val="pt-PT"/>
              </w:rPr>
              <w:t>(9 – 27)</w:t>
            </w:r>
          </w:p>
        </w:tc>
        <w:tc>
          <w:tcPr>
            <w:tcW w:w="1458" w:type="dxa"/>
          </w:tcPr>
          <w:p w14:paraId="164FE141" w14:textId="77777777" w:rsidR="00F52341" w:rsidRPr="00F03387" w:rsidRDefault="00F52341" w:rsidP="00EF32DA">
            <w:pPr>
              <w:keepNext/>
              <w:keepLines/>
              <w:jc w:val="center"/>
              <w:rPr>
                <w:lang w:val="pt-PT"/>
              </w:rPr>
            </w:pPr>
          </w:p>
          <w:p w14:paraId="11813536" w14:textId="77777777" w:rsidR="00F52341" w:rsidRPr="00F03387" w:rsidRDefault="00F52341" w:rsidP="00EF32DA">
            <w:pPr>
              <w:keepNext/>
              <w:keepLines/>
              <w:jc w:val="center"/>
              <w:rPr>
                <w:lang w:val="pt-PT"/>
              </w:rPr>
            </w:pPr>
            <w:r w:rsidRPr="00F03387">
              <w:rPr>
                <w:lang w:val="pt-PT"/>
              </w:rPr>
              <w:t>61 %</w:t>
            </w:r>
          </w:p>
          <w:p w14:paraId="24E30DBE" w14:textId="77777777" w:rsidR="00F52341" w:rsidRPr="00F03387" w:rsidRDefault="00F52341" w:rsidP="00EF32DA">
            <w:pPr>
              <w:keepNext/>
              <w:keepLines/>
              <w:jc w:val="center"/>
              <w:rPr>
                <w:lang w:val="pt-PT"/>
              </w:rPr>
            </w:pPr>
            <w:r w:rsidRPr="00F03387">
              <w:rPr>
                <w:lang w:val="pt-PT"/>
              </w:rPr>
              <w:t>(50 – 71)</w:t>
            </w:r>
          </w:p>
        </w:tc>
        <w:tc>
          <w:tcPr>
            <w:tcW w:w="1459" w:type="dxa"/>
          </w:tcPr>
          <w:p w14:paraId="3593038C" w14:textId="77777777" w:rsidR="00F52341" w:rsidRPr="00F03387" w:rsidRDefault="00F52341" w:rsidP="00EF32DA">
            <w:pPr>
              <w:keepNext/>
              <w:keepLines/>
              <w:jc w:val="center"/>
              <w:rPr>
                <w:lang w:val="pt-PT"/>
              </w:rPr>
            </w:pPr>
          </w:p>
          <w:p w14:paraId="63FBDD4F" w14:textId="77777777" w:rsidR="00F52341" w:rsidRPr="00F03387" w:rsidRDefault="00F52341" w:rsidP="00EF32DA">
            <w:pPr>
              <w:keepNext/>
              <w:keepLines/>
              <w:jc w:val="center"/>
              <w:rPr>
                <w:lang w:val="pt-PT"/>
              </w:rPr>
            </w:pPr>
            <w:r w:rsidRPr="00F03387">
              <w:rPr>
                <w:lang w:val="pt-PT"/>
              </w:rPr>
              <w:t>34 %</w:t>
            </w:r>
          </w:p>
          <w:p w14:paraId="50661C87" w14:textId="77777777" w:rsidR="00F52341" w:rsidRPr="00F03387" w:rsidRDefault="00F52341" w:rsidP="00EF32DA">
            <w:pPr>
              <w:keepNext/>
              <w:keepLines/>
              <w:jc w:val="center"/>
              <w:rPr>
                <w:lang w:val="pt-PT"/>
              </w:rPr>
            </w:pPr>
            <w:r w:rsidRPr="00F03387">
              <w:rPr>
                <w:lang w:val="pt-PT"/>
              </w:rPr>
              <w:t>(25 – 45)</w:t>
            </w:r>
          </w:p>
        </w:tc>
      </w:tr>
      <w:tr w:rsidR="00F52341" w:rsidRPr="00F03387" w14:paraId="7A6DBB9B" w14:textId="77777777" w:rsidTr="00EF32DA">
        <w:tc>
          <w:tcPr>
            <w:tcW w:w="1809" w:type="dxa"/>
          </w:tcPr>
          <w:p w14:paraId="4989872A" w14:textId="77777777" w:rsidR="00F52341" w:rsidRPr="00F03387" w:rsidRDefault="00F52341" w:rsidP="00EF32DA">
            <w:pPr>
              <w:keepNext/>
              <w:keepLines/>
              <w:rPr>
                <w:b/>
                <w:lang w:val="pt-PT"/>
              </w:rPr>
            </w:pPr>
            <w:r w:rsidRPr="00F03387">
              <w:rPr>
                <w:b/>
                <w:lang w:val="pt-PT"/>
              </w:rPr>
              <w:t>Duração mediana da resposta (meses)</w:t>
            </w:r>
          </w:p>
          <w:p w14:paraId="3C1339FD" w14:textId="77777777" w:rsidR="00F52341" w:rsidRPr="00F03387" w:rsidRDefault="00F52341" w:rsidP="00EF32DA">
            <w:pPr>
              <w:keepNext/>
              <w:keepLines/>
              <w:rPr>
                <w:b/>
                <w:lang w:val="pt-PT"/>
              </w:rPr>
            </w:pPr>
            <w:r w:rsidRPr="00F03387">
              <w:rPr>
                <w:b/>
                <w:lang w:val="pt-PT"/>
              </w:rPr>
              <w:t>(IC 95 %)</w:t>
            </w:r>
          </w:p>
        </w:tc>
        <w:tc>
          <w:tcPr>
            <w:tcW w:w="1560" w:type="dxa"/>
          </w:tcPr>
          <w:p w14:paraId="48A46FAF" w14:textId="77777777" w:rsidR="00F52341" w:rsidRPr="00F03387" w:rsidRDefault="00F52341" w:rsidP="00EF32DA">
            <w:pPr>
              <w:pStyle w:val="TableCellCenter"/>
              <w:spacing w:before="0" w:after="0" w:line="240" w:lineRule="auto"/>
              <w:rPr>
                <w:rFonts w:ascii="Times New Roman" w:hAnsi="Times New Roman"/>
                <w:sz w:val="22"/>
                <w:lang w:val="pt-PT"/>
              </w:rPr>
            </w:pPr>
          </w:p>
          <w:p w14:paraId="675D5F11" w14:textId="77777777" w:rsidR="00F52341" w:rsidRPr="00F03387" w:rsidRDefault="00F52341" w:rsidP="00EF32DA">
            <w:pPr>
              <w:pStyle w:val="TableCellCenter"/>
              <w:spacing w:before="0" w:after="0" w:line="240" w:lineRule="auto"/>
              <w:rPr>
                <w:rFonts w:ascii="Times New Roman" w:hAnsi="Times New Roman"/>
                <w:sz w:val="22"/>
                <w:lang w:val="pt-PT"/>
              </w:rPr>
            </w:pPr>
          </w:p>
          <w:p w14:paraId="04150EDC"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9,1</w:t>
            </w:r>
          </w:p>
          <w:p w14:paraId="36E7AED1" w14:textId="77777777" w:rsidR="00F52341" w:rsidRPr="00F03387" w:rsidRDefault="00F52341" w:rsidP="00EF32DA">
            <w:pPr>
              <w:keepNext/>
              <w:keepLines/>
              <w:jc w:val="center"/>
              <w:rPr>
                <w:lang w:val="pt-PT"/>
              </w:rPr>
            </w:pPr>
            <w:r w:rsidRPr="00F03387">
              <w:rPr>
                <w:lang w:val="pt-PT"/>
              </w:rPr>
              <w:t>(5,6 – 10,3)</w:t>
            </w:r>
          </w:p>
        </w:tc>
        <w:tc>
          <w:tcPr>
            <w:tcW w:w="1458" w:type="dxa"/>
          </w:tcPr>
          <w:p w14:paraId="712A57CC" w14:textId="77777777" w:rsidR="00F52341" w:rsidRPr="00F03387" w:rsidRDefault="00F52341" w:rsidP="00EF32DA">
            <w:pPr>
              <w:pStyle w:val="TableCellCenter"/>
              <w:spacing w:before="0" w:after="0" w:line="240" w:lineRule="auto"/>
              <w:rPr>
                <w:rFonts w:ascii="Times New Roman" w:hAnsi="Times New Roman"/>
                <w:sz w:val="22"/>
                <w:lang w:val="pt-PT"/>
              </w:rPr>
            </w:pPr>
          </w:p>
          <w:p w14:paraId="00771F14" w14:textId="77777777" w:rsidR="00F52341" w:rsidRPr="00F03387" w:rsidRDefault="00F52341" w:rsidP="00EF32DA">
            <w:pPr>
              <w:pStyle w:val="TableCellCenter"/>
              <w:spacing w:before="0" w:after="0" w:line="240" w:lineRule="auto"/>
              <w:rPr>
                <w:rFonts w:ascii="Times New Roman" w:hAnsi="Times New Roman"/>
                <w:sz w:val="22"/>
                <w:lang w:val="pt-PT"/>
              </w:rPr>
            </w:pPr>
          </w:p>
          <w:p w14:paraId="74F00061"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8,3</w:t>
            </w:r>
          </w:p>
          <w:p w14:paraId="364B7955" w14:textId="77777777" w:rsidR="00F52341" w:rsidRPr="00F03387" w:rsidRDefault="00F52341" w:rsidP="00EF32DA">
            <w:pPr>
              <w:keepNext/>
              <w:keepLines/>
              <w:jc w:val="center"/>
              <w:rPr>
                <w:lang w:val="pt-PT"/>
              </w:rPr>
            </w:pPr>
            <w:r w:rsidRPr="00F03387">
              <w:rPr>
                <w:lang w:val="pt-PT"/>
              </w:rPr>
              <w:t>(7,3 – 8,8)</w:t>
            </w:r>
          </w:p>
        </w:tc>
        <w:tc>
          <w:tcPr>
            <w:tcW w:w="1459" w:type="dxa"/>
          </w:tcPr>
          <w:p w14:paraId="087A8D12" w14:textId="77777777" w:rsidR="00F52341" w:rsidRPr="00F03387" w:rsidRDefault="00F52341" w:rsidP="00EF32DA">
            <w:pPr>
              <w:pStyle w:val="TableCellCenter"/>
              <w:spacing w:before="0" w:after="0" w:line="240" w:lineRule="auto"/>
              <w:rPr>
                <w:rFonts w:ascii="Times New Roman" w:hAnsi="Times New Roman"/>
                <w:sz w:val="22"/>
                <w:lang w:val="pt-PT"/>
              </w:rPr>
            </w:pPr>
          </w:p>
          <w:p w14:paraId="6082A130" w14:textId="77777777" w:rsidR="00F52341" w:rsidRPr="00F03387" w:rsidRDefault="00F52341" w:rsidP="00EF32DA">
            <w:pPr>
              <w:pStyle w:val="TableCellCenter"/>
              <w:spacing w:before="0" w:after="0" w:line="240" w:lineRule="auto"/>
              <w:rPr>
                <w:rFonts w:ascii="Times New Roman" w:hAnsi="Times New Roman"/>
                <w:sz w:val="22"/>
                <w:lang w:val="pt-PT"/>
              </w:rPr>
            </w:pPr>
          </w:p>
          <w:p w14:paraId="0E6E8A61" w14:textId="77777777" w:rsidR="00F52341" w:rsidRPr="00F03387" w:rsidRDefault="00F52341" w:rsidP="00EF32DA">
            <w:pPr>
              <w:pStyle w:val="TableCellCenter"/>
              <w:spacing w:before="0" w:after="0" w:line="240" w:lineRule="auto"/>
              <w:rPr>
                <w:rFonts w:ascii="Times New Roman" w:hAnsi="Times New Roman"/>
                <w:sz w:val="22"/>
                <w:lang w:val="pt-PT"/>
              </w:rPr>
            </w:pPr>
            <w:r w:rsidRPr="00F03387">
              <w:rPr>
                <w:rFonts w:ascii="Times New Roman" w:hAnsi="Times New Roman"/>
                <w:sz w:val="22"/>
                <w:lang w:val="pt-PT"/>
              </w:rPr>
              <w:t>4,6</w:t>
            </w:r>
          </w:p>
          <w:p w14:paraId="41BF59D8" w14:textId="77777777" w:rsidR="00F52341" w:rsidRPr="00F03387" w:rsidRDefault="00F52341" w:rsidP="00EF32DA">
            <w:pPr>
              <w:keepNext/>
              <w:keepLines/>
              <w:jc w:val="center"/>
              <w:rPr>
                <w:lang w:val="pt-PT"/>
              </w:rPr>
            </w:pPr>
            <w:r w:rsidRPr="00F03387">
              <w:rPr>
                <w:lang w:val="pt-PT"/>
              </w:rPr>
              <w:t>(3,7 – 7,4)</w:t>
            </w:r>
          </w:p>
        </w:tc>
        <w:tc>
          <w:tcPr>
            <w:tcW w:w="1458" w:type="dxa"/>
          </w:tcPr>
          <w:p w14:paraId="64E68C8E" w14:textId="77777777" w:rsidR="00F52341" w:rsidRPr="00F03387" w:rsidRDefault="00F52341" w:rsidP="00EF32DA">
            <w:pPr>
              <w:keepNext/>
              <w:keepLines/>
              <w:jc w:val="center"/>
              <w:rPr>
                <w:lang w:val="pt-PT"/>
              </w:rPr>
            </w:pPr>
          </w:p>
          <w:p w14:paraId="7BAB22A9" w14:textId="77777777" w:rsidR="00F52341" w:rsidRPr="00F03387" w:rsidRDefault="00F52341" w:rsidP="00EF32DA">
            <w:pPr>
              <w:keepNext/>
              <w:keepLines/>
              <w:jc w:val="center"/>
              <w:rPr>
                <w:lang w:val="pt-PT"/>
              </w:rPr>
            </w:pPr>
          </w:p>
          <w:p w14:paraId="6F5DAFFE" w14:textId="77777777" w:rsidR="00F52341" w:rsidRPr="00F03387" w:rsidRDefault="00F52341" w:rsidP="00EF32DA">
            <w:pPr>
              <w:keepNext/>
              <w:keepLines/>
              <w:jc w:val="center"/>
              <w:rPr>
                <w:lang w:val="pt-PT"/>
              </w:rPr>
            </w:pPr>
            <w:r w:rsidRPr="00F03387">
              <w:rPr>
                <w:lang w:val="pt-PT"/>
              </w:rPr>
              <w:t>11,7</w:t>
            </w:r>
          </w:p>
          <w:p w14:paraId="78359430" w14:textId="77777777" w:rsidR="00F52341" w:rsidRPr="00F03387" w:rsidRDefault="00F52341" w:rsidP="00EF32DA">
            <w:pPr>
              <w:keepNext/>
              <w:keepLines/>
              <w:jc w:val="center"/>
              <w:rPr>
                <w:lang w:val="pt-PT"/>
              </w:rPr>
            </w:pPr>
            <w:r w:rsidRPr="00F03387">
              <w:rPr>
                <w:lang w:val="pt-PT"/>
              </w:rPr>
              <w:t>(9,3 – 15,0)</w:t>
            </w:r>
          </w:p>
        </w:tc>
        <w:tc>
          <w:tcPr>
            <w:tcW w:w="1459" w:type="dxa"/>
          </w:tcPr>
          <w:p w14:paraId="3A82EB73" w14:textId="77777777" w:rsidR="00F52341" w:rsidRPr="00F03387" w:rsidRDefault="00F52341" w:rsidP="00EF32DA">
            <w:pPr>
              <w:keepNext/>
              <w:keepLines/>
              <w:jc w:val="center"/>
              <w:rPr>
                <w:lang w:val="pt-PT"/>
              </w:rPr>
            </w:pPr>
          </w:p>
          <w:p w14:paraId="4B8F77EA" w14:textId="77777777" w:rsidR="00F52341" w:rsidRPr="00F03387" w:rsidRDefault="00F52341" w:rsidP="00EF32DA">
            <w:pPr>
              <w:keepNext/>
              <w:keepLines/>
              <w:jc w:val="center"/>
              <w:rPr>
                <w:lang w:val="pt-PT"/>
              </w:rPr>
            </w:pPr>
          </w:p>
          <w:p w14:paraId="59F81D61" w14:textId="77777777" w:rsidR="00F52341" w:rsidRPr="00F03387" w:rsidRDefault="00F52341" w:rsidP="00EF32DA">
            <w:pPr>
              <w:keepNext/>
              <w:keepLines/>
              <w:jc w:val="center"/>
              <w:rPr>
                <w:lang w:val="pt-PT"/>
              </w:rPr>
            </w:pPr>
            <w:r w:rsidRPr="00F03387">
              <w:rPr>
                <w:lang w:val="pt-PT"/>
              </w:rPr>
              <w:t>5,7</w:t>
            </w:r>
          </w:p>
          <w:p w14:paraId="1E8BF61F" w14:textId="77777777" w:rsidR="00F52341" w:rsidRPr="00F03387" w:rsidRDefault="00F52341" w:rsidP="00EF32DA">
            <w:pPr>
              <w:keepNext/>
              <w:keepLines/>
              <w:jc w:val="center"/>
              <w:rPr>
                <w:lang w:val="pt-PT"/>
              </w:rPr>
            </w:pPr>
            <w:r w:rsidRPr="00F03387">
              <w:rPr>
                <w:lang w:val="pt-PT"/>
              </w:rPr>
              <w:t>(4,6 – 7,6)</w:t>
            </w:r>
          </w:p>
        </w:tc>
      </w:tr>
      <w:tr w:rsidR="00F52341" w:rsidRPr="00F03387" w14:paraId="7E23FA6B" w14:textId="77777777" w:rsidTr="00EF32DA">
        <w:tc>
          <w:tcPr>
            <w:tcW w:w="1809" w:type="dxa"/>
          </w:tcPr>
          <w:p w14:paraId="5EC319ED" w14:textId="77777777" w:rsidR="00F52341" w:rsidRPr="00F03387" w:rsidRDefault="00F52341" w:rsidP="00EF32DA">
            <w:pPr>
              <w:keepNext/>
              <w:keepLines/>
              <w:rPr>
                <w:b/>
                <w:lang w:val="pt-PT"/>
              </w:rPr>
            </w:pPr>
            <w:r w:rsidRPr="00F03387">
              <w:rPr>
                <w:b/>
                <w:lang w:val="pt-PT"/>
              </w:rPr>
              <w:t>TTP mediana</w:t>
            </w:r>
          </w:p>
          <w:p w14:paraId="7DC6733C" w14:textId="77777777" w:rsidR="00F52341" w:rsidRPr="00F03387" w:rsidRDefault="00F52341" w:rsidP="00EF32DA">
            <w:pPr>
              <w:keepNext/>
              <w:keepLines/>
              <w:rPr>
                <w:b/>
                <w:lang w:val="pt-PT"/>
              </w:rPr>
            </w:pPr>
            <w:r w:rsidRPr="00F03387">
              <w:rPr>
                <w:b/>
                <w:lang w:val="pt-PT"/>
              </w:rPr>
              <w:t>(meses)</w:t>
            </w:r>
          </w:p>
          <w:p w14:paraId="413FB258" w14:textId="77777777" w:rsidR="00F52341" w:rsidRPr="00F03387" w:rsidRDefault="00F52341" w:rsidP="00EF32DA">
            <w:pPr>
              <w:keepNext/>
              <w:keepLines/>
              <w:rPr>
                <w:b/>
                <w:lang w:val="pt-PT"/>
              </w:rPr>
            </w:pPr>
            <w:r w:rsidRPr="00F03387">
              <w:rPr>
                <w:b/>
                <w:lang w:val="pt-PT"/>
              </w:rPr>
              <w:t>(IC 95 %)</w:t>
            </w:r>
          </w:p>
        </w:tc>
        <w:tc>
          <w:tcPr>
            <w:tcW w:w="1560" w:type="dxa"/>
          </w:tcPr>
          <w:p w14:paraId="43A9A306" w14:textId="77777777" w:rsidR="00F52341" w:rsidRPr="00F03387" w:rsidRDefault="00F52341" w:rsidP="00EF32DA">
            <w:pPr>
              <w:keepNext/>
              <w:keepLines/>
              <w:jc w:val="center"/>
              <w:rPr>
                <w:lang w:val="pt-PT"/>
              </w:rPr>
            </w:pPr>
          </w:p>
          <w:p w14:paraId="5DDFFAD7" w14:textId="77777777" w:rsidR="00F52341" w:rsidRPr="00F03387" w:rsidRDefault="00F52341" w:rsidP="00EF32DA">
            <w:pPr>
              <w:keepNext/>
              <w:keepLines/>
              <w:jc w:val="center"/>
              <w:rPr>
                <w:lang w:val="pt-PT"/>
              </w:rPr>
            </w:pPr>
            <w:r w:rsidRPr="00F03387">
              <w:rPr>
                <w:lang w:val="pt-PT"/>
              </w:rPr>
              <w:t>3,2</w:t>
            </w:r>
          </w:p>
          <w:p w14:paraId="74A6E5E4" w14:textId="77777777" w:rsidR="00F52341" w:rsidRPr="00F03387" w:rsidRDefault="00F52341" w:rsidP="00EF32DA">
            <w:pPr>
              <w:keepNext/>
              <w:keepLines/>
              <w:jc w:val="center"/>
              <w:rPr>
                <w:lang w:val="pt-PT"/>
              </w:rPr>
            </w:pPr>
            <w:r w:rsidRPr="00F03387">
              <w:rPr>
                <w:lang w:val="pt-PT"/>
              </w:rPr>
              <w:t>(2,6 – 3,5)</w:t>
            </w:r>
          </w:p>
        </w:tc>
        <w:tc>
          <w:tcPr>
            <w:tcW w:w="1458" w:type="dxa"/>
          </w:tcPr>
          <w:p w14:paraId="41CE4939" w14:textId="77777777" w:rsidR="00F52341" w:rsidRPr="00F03387" w:rsidRDefault="00F52341" w:rsidP="00EF32DA">
            <w:pPr>
              <w:keepNext/>
              <w:keepLines/>
              <w:jc w:val="center"/>
              <w:rPr>
                <w:lang w:val="pt-PT"/>
              </w:rPr>
            </w:pPr>
          </w:p>
          <w:p w14:paraId="21DBF10B" w14:textId="77777777" w:rsidR="00F52341" w:rsidRPr="00F03387" w:rsidRDefault="00F52341" w:rsidP="00EF32DA">
            <w:pPr>
              <w:keepNext/>
              <w:keepLines/>
              <w:jc w:val="center"/>
              <w:rPr>
                <w:lang w:val="pt-PT"/>
              </w:rPr>
            </w:pPr>
            <w:r w:rsidRPr="00F03387">
              <w:rPr>
                <w:lang w:val="pt-PT"/>
              </w:rPr>
              <w:t>7,1</w:t>
            </w:r>
          </w:p>
          <w:p w14:paraId="0DBAE49A" w14:textId="77777777" w:rsidR="00F52341" w:rsidRPr="00F03387" w:rsidRDefault="00F52341" w:rsidP="00EF32DA">
            <w:pPr>
              <w:keepNext/>
              <w:keepLines/>
              <w:jc w:val="center"/>
              <w:rPr>
                <w:lang w:val="pt-PT"/>
              </w:rPr>
            </w:pPr>
            <w:r w:rsidRPr="00F03387">
              <w:rPr>
                <w:lang w:val="pt-PT"/>
              </w:rPr>
              <w:t>(6,2 – 12,0)</w:t>
            </w:r>
          </w:p>
        </w:tc>
        <w:tc>
          <w:tcPr>
            <w:tcW w:w="1459" w:type="dxa"/>
          </w:tcPr>
          <w:p w14:paraId="55E0A4DC" w14:textId="77777777" w:rsidR="00F52341" w:rsidRPr="00F03387" w:rsidRDefault="00F52341" w:rsidP="00EF32DA">
            <w:pPr>
              <w:keepNext/>
              <w:keepLines/>
              <w:jc w:val="center"/>
              <w:rPr>
                <w:lang w:val="pt-PT"/>
              </w:rPr>
            </w:pPr>
          </w:p>
          <w:p w14:paraId="26217F9D" w14:textId="77777777" w:rsidR="00F52341" w:rsidRPr="00F03387" w:rsidRDefault="00F52341" w:rsidP="00EF32DA">
            <w:pPr>
              <w:keepNext/>
              <w:keepLines/>
              <w:jc w:val="center"/>
              <w:rPr>
                <w:lang w:val="pt-PT"/>
              </w:rPr>
            </w:pPr>
            <w:r w:rsidRPr="00F03387">
              <w:rPr>
                <w:lang w:val="pt-PT"/>
              </w:rPr>
              <w:t>3,0</w:t>
            </w:r>
          </w:p>
          <w:p w14:paraId="6E296EE4" w14:textId="77777777" w:rsidR="00F52341" w:rsidRPr="00F03387" w:rsidRDefault="00F52341" w:rsidP="00EF32DA">
            <w:pPr>
              <w:keepNext/>
              <w:keepLines/>
              <w:jc w:val="center"/>
              <w:rPr>
                <w:lang w:val="pt-PT"/>
              </w:rPr>
            </w:pPr>
            <w:r w:rsidRPr="00F03387">
              <w:rPr>
                <w:lang w:val="pt-PT"/>
              </w:rPr>
              <w:t>(2,0 – 4,4)</w:t>
            </w:r>
          </w:p>
        </w:tc>
        <w:tc>
          <w:tcPr>
            <w:tcW w:w="1458" w:type="dxa"/>
          </w:tcPr>
          <w:p w14:paraId="46901E42" w14:textId="77777777" w:rsidR="00F52341" w:rsidRPr="00F03387" w:rsidRDefault="00F52341" w:rsidP="00EF32DA">
            <w:pPr>
              <w:keepNext/>
              <w:keepLines/>
              <w:jc w:val="center"/>
              <w:rPr>
                <w:lang w:val="pt-PT"/>
              </w:rPr>
            </w:pPr>
          </w:p>
          <w:p w14:paraId="21E5A684" w14:textId="77777777" w:rsidR="00F52341" w:rsidRPr="00F03387" w:rsidRDefault="00F52341" w:rsidP="00EF32DA">
            <w:pPr>
              <w:keepNext/>
              <w:keepLines/>
              <w:jc w:val="center"/>
              <w:rPr>
                <w:lang w:val="pt-PT"/>
              </w:rPr>
            </w:pPr>
            <w:r w:rsidRPr="00F03387">
              <w:rPr>
                <w:lang w:val="pt-PT"/>
              </w:rPr>
              <w:t>11,7</w:t>
            </w:r>
          </w:p>
          <w:p w14:paraId="0231D5F2" w14:textId="77777777" w:rsidR="00F52341" w:rsidRPr="00F03387" w:rsidRDefault="00F52341" w:rsidP="00EF32DA">
            <w:pPr>
              <w:keepNext/>
              <w:keepLines/>
              <w:jc w:val="center"/>
              <w:rPr>
                <w:lang w:val="pt-PT"/>
              </w:rPr>
            </w:pPr>
            <w:r w:rsidRPr="00F03387">
              <w:rPr>
                <w:lang w:val="pt-PT"/>
              </w:rPr>
              <w:t>(9,2 – 13,5)</w:t>
            </w:r>
          </w:p>
        </w:tc>
        <w:tc>
          <w:tcPr>
            <w:tcW w:w="1459" w:type="dxa"/>
          </w:tcPr>
          <w:p w14:paraId="4CE95D09" w14:textId="77777777" w:rsidR="00F52341" w:rsidRPr="00F03387" w:rsidRDefault="00F52341" w:rsidP="00EF32DA">
            <w:pPr>
              <w:keepNext/>
              <w:keepLines/>
              <w:jc w:val="center"/>
              <w:rPr>
                <w:lang w:val="pt-PT"/>
              </w:rPr>
            </w:pPr>
          </w:p>
          <w:p w14:paraId="2FA2FDFC" w14:textId="77777777" w:rsidR="00F52341" w:rsidRPr="00F03387" w:rsidRDefault="00F52341" w:rsidP="00EF32DA">
            <w:pPr>
              <w:keepNext/>
              <w:keepLines/>
              <w:jc w:val="center"/>
              <w:rPr>
                <w:lang w:val="pt-PT"/>
              </w:rPr>
            </w:pPr>
            <w:r w:rsidRPr="00F03387">
              <w:rPr>
                <w:lang w:val="pt-PT"/>
              </w:rPr>
              <w:t>6,1</w:t>
            </w:r>
          </w:p>
          <w:p w14:paraId="1AF6839E" w14:textId="77777777" w:rsidR="00F52341" w:rsidRPr="00F03387" w:rsidRDefault="00F52341" w:rsidP="00EF32DA">
            <w:pPr>
              <w:keepNext/>
              <w:keepLines/>
              <w:jc w:val="center"/>
              <w:rPr>
                <w:lang w:val="pt-PT"/>
              </w:rPr>
            </w:pPr>
            <w:r w:rsidRPr="00F03387">
              <w:rPr>
                <w:lang w:val="pt-PT"/>
              </w:rPr>
              <w:t>(5,4 – 7,2)</w:t>
            </w:r>
          </w:p>
        </w:tc>
      </w:tr>
      <w:tr w:rsidR="00F52341" w:rsidRPr="00F03387" w14:paraId="07C99D84" w14:textId="77777777" w:rsidTr="00EF32DA">
        <w:trPr>
          <w:cantSplit/>
        </w:trPr>
        <w:tc>
          <w:tcPr>
            <w:tcW w:w="1809" w:type="dxa"/>
          </w:tcPr>
          <w:p w14:paraId="454AD9A6" w14:textId="77777777" w:rsidR="00F52341" w:rsidRPr="00F03387" w:rsidRDefault="00F52341" w:rsidP="00EF32DA">
            <w:pPr>
              <w:keepNext/>
              <w:keepLines/>
              <w:tabs>
                <w:tab w:val="left" w:pos="318"/>
              </w:tabs>
              <w:rPr>
                <w:b/>
                <w:lang w:val="pt-PT"/>
              </w:rPr>
            </w:pPr>
            <w:r w:rsidRPr="00F03387">
              <w:rPr>
                <w:b/>
                <w:lang w:val="pt-PT"/>
              </w:rPr>
              <w:t>Sobrevivência mediana</w:t>
            </w:r>
          </w:p>
          <w:p w14:paraId="638C9C08" w14:textId="77777777" w:rsidR="00F52341" w:rsidRPr="00F03387" w:rsidRDefault="00F52341" w:rsidP="00EF32DA">
            <w:pPr>
              <w:keepNext/>
              <w:keepLines/>
              <w:rPr>
                <w:b/>
                <w:lang w:val="pt-PT"/>
              </w:rPr>
            </w:pPr>
            <w:r w:rsidRPr="00F03387">
              <w:rPr>
                <w:b/>
                <w:lang w:val="pt-PT"/>
              </w:rPr>
              <w:t>(meses)</w:t>
            </w:r>
          </w:p>
          <w:p w14:paraId="244AB9DF" w14:textId="77777777" w:rsidR="00F52341" w:rsidRPr="00F03387" w:rsidRDefault="00F52341" w:rsidP="00EF32DA">
            <w:pPr>
              <w:keepNext/>
              <w:keepLines/>
              <w:rPr>
                <w:b/>
                <w:lang w:val="pt-PT"/>
              </w:rPr>
            </w:pPr>
            <w:r w:rsidRPr="00F03387">
              <w:rPr>
                <w:b/>
                <w:lang w:val="pt-PT"/>
              </w:rPr>
              <w:t>(IC 95 %)</w:t>
            </w:r>
          </w:p>
        </w:tc>
        <w:tc>
          <w:tcPr>
            <w:tcW w:w="1560" w:type="dxa"/>
          </w:tcPr>
          <w:p w14:paraId="61C9671E" w14:textId="77777777" w:rsidR="00F52341" w:rsidRPr="00F03387" w:rsidRDefault="00F52341" w:rsidP="00EF32DA">
            <w:pPr>
              <w:keepNext/>
              <w:keepLines/>
              <w:tabs>
                <w:tab w:val="right" w:pos="998"/>
              </w:tabs>
              <w:jc w:val="center"/>
              <w:rPr>
                <w:lang w:val="pt-PT"/>
              </w:rPr>
            </w:pPr>
          </w:p>
          <w:p w14:paraId="0685D234" w14:textId="77777777" w:rsidR="00F52341" w:rsidRPr="00F03387" w:rsidRDefault="00F52341" w:rsidP="00EF32DA">
            <w:pPr>
              <w:keepNext/>
              <w:keepLines/>
              <w:tabs>
                <w:tab w:val="right" w:pos="998"/>
              </w:tabs>
              <w:jc w:val="center"/>
              <w:rPr>
                <w:lang w:val="pt-PT"/>
              </w:rPr>
            </w:pPr>
            <w:r w:rsidRPr="00F03387">
              <w:rPr>
                <w:lang w:val="pt-PT"/>
              </w:rPr>
              <w:t>16,4</w:t>
            </w:r>
          </w:p>
          <w:p w14:paraId="56DDC25F" w14:textId="77777777" w:rsidR="00F52341" w:rsidRPr="00F03387" w:rsidRDefault="00F52341" w:rsidP="00EF32DA">
            <w:pPr>
              <w:keepNext/>
              <w:keepLines/>
              <w:jc w:val="center"/>
              <w:rPr>
                <w:lang w:val="pt-PT"/>
              </w:rPr>
            </w:pPr>
            <w:r w:rsidRPr="00F03387">
              <w:rPr>
                <w:lang w:val="pt-PT"/>
              </w:rPr>
              <w:t>(12,3 – ne)</w:t>
            </w:r>
          </w:p>
        </w:tc>
        <w:tc>
          <w:tcPr>
            <w:tcW w:w="1458" w:type="dxa"/>
          </w:tcPr>
          <w:p w14:paraId="14769A2B" w14:textId="77777777" w:rsidR="00F52341" w:rsidRPr="00F03387" w:rsidRDefault="00F52341" w:rsidP="00EF32DA">
            <w:pPr>
              <w:pStyle w:val="TableCellCenter"/>
              <w:tabs>
                <w:tab w:val="right" w:pos="1083"/>
              </w:tabs>
              <w:spacing w:before="0" w:after="0" w:line="240" w:lineRule="auto"/>
              <w:rPr>
                <w:rFonts w:ascii="Times New Roman" w:hAnsi="Times New Roman"/>
                <w:sz w:val="22"/>
                <w:lang w:val="pt-PT"/>
              </w:rPr>
            </w:pPr>
          </w:p>
          <w:p w14:paraId="25052D6D" w14:textId="77777777" w:rsidR="00F52341" w:rsidRPr="00F03387" w:rsidRDefault="00F52341" w:rsidP="00EF32DA">
            <w:pPr>
              <w:pStyle w:val="TableCellCenter"/>
              <w:tabs>
                <w:tab w:val="right" w:pos="1083"/>
              </w:tabs>
              <w:spacing w:before="0" w:after="0" w:line="240" w:lineRule="auto"/>
              <w:rPr>
                <w:rFonts w:ascii="Times New Roman" w:hAnsi="Times New Roman"/>
                <w:sz w:val="22"/>
                <w:lang w:val="pt-PT"/>
              </w:rPr>
            </w:pPr>
            <w:r w:rsidRPr="00F03387">
              <w:rPr>
                <w:rFonts w:ascii="Times New Roman" w:hAnsi="Times New Roman"/>
                <w:sz w:val="22"/>
                <w:lang w:val="pt-PT"/>
              </w:rPr>
              <w:t>24,8</w:t>
            </w:r>
          </w:p>
          <w:p w14:paraId="52AC8537" w14:textId="77777777" w:rsidR="00F52341" w:rsidRPr="00F03387" w:rsidRDefault="00F52341" w:rsidP="00EF32DA">
            <w:pPr>
              <w:keepNext/>
              <w:keepLines/>
              <w:jc w:val="center"/>
              <w:rPr>
                <w:lang w:val="pt-PT"/>
              </w:rPr>
            </w:pPr>
            <w:r w:rsidRPr="00F03387">
              <w:rPr>
                <w:lang w:val="pt-PT"/>
              </w:rPr>
              <w:t>(18,6 – 33,7)</w:t>
            </w:r>
          </w:p>
        </w:tc>
        <w:tc>
          <w:tcPr>
            <w:tcW w:w="1459" w:type="dxa"/>
          </w:tcPr>
          <w:p w14:paraId="3F7F67EC" w14:textId="77777777" w:rsidR="00F52341" w:rsidRPr="00F03387" w:rsidRDefault="00F52341" w:rsidP="00EF32DA">
            <w:pPr>
              <w:keepNext/>
              <w:keepLines/>
              <w:tabs>
                <w:tab w:val="right" w:pos="969"/>
              </w:tabs>
              <w:jc w:val="center"/>
              <w:rPr>
                <w:lang w:val="pt-PT"/>
              </w:rPr>
            </w:pPr>
          </w:p>
          <w:p w14:paraId="15C29384" w14:textId="77777777" w:rsidR="00F52341" w:rsidRPr="00F03387" w:rsidRDefault="00F52341" w:rsidP="00EF32DA">
            <w:pPr>
              <w:keepNext/>
              <w:keepLines/>
              <w:tabs>
                <w:tab w:val="right" w:pos="969"/>
              </w:tabs>
              <w:jc w:val="center"/>
              <w:rPr>
                <w:lang w:val="pt-PT"/>
              </w:rPr>
            </w:pPr>
            <w:r w:rsidRPr="00F03387">
              <w:rPr>
                <w:lang w:val="pt-PT"/>
              </w:rPr>
              <w:t>17,9</w:t>
            </w:r>
          </w:p>
          <w:p w14:paraId="64A1ED11" w14:textId="77777777" w:rsidR="00F52341" w:rsidRPr="00F03387" w:rsidRDefault="00F52341" w:rsidP="00EF32DA">
            <w:pPr>
              <w:keepNext/>
              <w:keepLines/>
              <w:jc w:val="center"/>
              <w:rPr>
                <w:lang w:val="pt-PT"/>
              </w:rPr>
            </w:pPr>
            <w:r w:rsidRPr="00F03387">
              <w:rPr>
                <w:lang w:val="pt-PT"/>
              </w:rPr>
              <w:t>(11,2 – 23,8)</w:t>
            </w:r>
          </w:p>
        </w:tc>
        <w:tc>
          <w:tcPr>
            <w:tcW w:w="1458" w:type="dxa"/>
          </w:tcPr>
          <w:p w14:paraId="33109545" w14:textId="77777777" w:rsidR="00F52341" w:rsidRPr="00F03387" w:rsidRDefault="00F52341" w:rsidP="00EF32DA">
            <w:pPr>
              <w:keepNext/>
              <w:keepLines/>
              <w:jc w:val="center"/>
              <w:rPr>
                <w:lang w:val="pt-PT"/>
              </w:rPr>
            </w:pPr>
          </w:p>
          <w:p w14:paraId="1E3B47B8" w14:textId="77777777" w:rsidR="00F52341" w:rsidRPr="00F03387" w:rsidRDefault="00F52341" w:rsidP="00EF32DA">
            <w:pPr>
              <w:keepNext/>
              <w:keepLines/>
              <w:jc w:val="center"/>
              <w:rPr>
                <w:lang w:val="pt-PT"/>
              </w:rPr>
            </w:pPr>
            <w:r w:rsidRPr="00F03387">
              <w:rPr>
                <w:lang w:val="pt-PT"/>
              </w:rPr>
              <w:t>31,2</w:t>
            </w:r>
          </w:p>
          <w:p w14:paraId="633B148A" w14:textId="77777777" w:rsidR="00F52341" w:rsidRPr="00F03387" w:rsidRDefault="00F52341" w:rsidP="00EF32DA">
            <w:pPr>
              <w:keepNext/>
              <w:keepLines/>
              <w:jc w:val="center"/>
              <w:rPr>
                <w:lang w:val="pt-PT"/>
              </w:rPr>
            </w:pPr>
            <w:r w:rsidRPr="00F03387">
              <w:rPr>
                <w:lang w:val="pt-PT"/>
              </w:rPr>
              <w:t>(27,3 – 40,8)</w:t>
            </w:r>
          </w:p>
        </w:tc>
        <w:tc>
          <w:tcPr>
            <w:tcW w:w="1459" w:type="dxa"/>
          </w:tcPr>
          <w:p w14:paraId="6C8FE2E6" w14:textId="77777777" w:rsidR="00F52341" w:rsidRPr="00F03387" w:rsidRDefault="00F52341" w:rsidP="00EF32DA">
            <w:pPr>
              <w:keepNext/>
              <w:keepLines/>
              <w:jc w:val="center"/>
              <w:rPr>
                <w:lang w:val="pt-PT"/>
              </w:rPr>
            </w:pPr>
          </w:p>
          <w:p w14:paraId="6700798E" w14:textId="77777777" w:rsidR="00F52341" w:rsidRPr="00F03387" w:rsidRDefault="00F52341" w:rsidP="00EF32DA">
            <w:pPr>
              <w:keepNext/>
              <w:keepLines/>
              <w:jc w:val="center"/>
              <w:rPr>
                <w:lang w:val="pt-PT"/>
              </w:rPr>
            </w:pPr>
            <w:r w:rsidRPr="00F03387">
              <w:rPr>
                <w:lang w:val="pt-PT"/>
              </w:rPr>
              <w:t>22,74</w:t>
            </w:r>
          </w:p>
          <w:p w14:paraId="18441AEC" w14:textId="77777777" w:rsidR="00F52341" w:rsidRPr="00F03387" w:rsidRDefault="00F52341" w:rsidP="00EF32DA">
            <w:pPr>
              <w:keepNext/>
              <w:keepLines/>
              <w:jc w:val="center"/>
              <w:rPr>
                <w:lang w:val="pt-PT"/>
              </w:rPr>
            </w:pPr>
            <w:r w:rsidRPr="00F03387">
              <w:rPr>
                <w:lang w:val="pt-PT"/>
              </w:rPr>
              <w:t>(19,1 – 30,8)</w:t>
            </w:r>
          </w:p>
        </w:tc>
      </w:tr>
    </w:tbl>
    <w:p w14:paraId="5CAC72E5" w14:textId="77777777" w:rsidR="00F52341" w:rsidRPr="00F03387" w:rsidRDefault="00F52341" w:rsidP="00F52341">
      <w:pPr>
        <w:keepNext/>
        <w:keepLines/>
        <w:rPr>
          <w:sz w:val="20"/>
          <w:szCs w:val="22"/>
          <w:lang w:val="pt-PT"/>
        </w:rPr>
      </w:pPr>
      <w:r w:rsidRPr="00F03387">
        <w:rPr>
          <w:sz w:val="20"/>
          <w:szCs w:val="22"/>
          <w:lang w:val="pt-PT"/>
        </w:rPr>
        <w:t>TTP = tempo decorrido até progressão da doença; “ne”= indica que não pode ser estimado ou que não foi ainda obtido.</w:t>
      </w:r>
    </w:p>
    <w:p w14:paraId="5EC09FE5" w14:textId="77777777" w:rsidR="00F52341" w:rsidRPr="00F03387" w:rsidRDefault="00F52341" w:rsidP="00F52341">
      <w:pPr>
        <w:keepNext/>
        <w:keepLines/>
        <w:tabs>
          <w:tab w:val="left" w:pos="567"/>
        </w:tabs>
        <w:rPr>
          <w:sz w:val="20"/>
          <w:szCs w:val="22"/>
          <w:lang w:val="pt-PT"/>
        </w:rPr>
      </w:pPr>
      <w:r w:rsidRPr="00F03387">
        <w:rPr>
          <w:sz w:val="20"/>
          <w:szCs w:val="22"/>
          <w:lang w:val="pt-PT"/>
        </w:rPr>
        <w:t>1.</w:t>
      </w:r>
      <w:r w:rsidRPr="00F03387">
        <w:rPr>
          <w:sz w:val="20"/>
          <w:szCs w:val="22"/>
          <w:lang w:val="pt-PT"/>
        </w:rPr>
        <w:tab/>
        <w:t>Estudo H0649g: subgrupo de doentes IHQ3+</w:t>
      </w:r>
    </w:p>
    <w:p w14:paraId="1EC2F2D4" w14:textId="77777777" w:rsidR="00F52341" w:rsidRPr="00F03387" w:rsidRDefault="00F52341" w:rsidP="00F52341">
      <w:pPr>
        <w:keepNext/>
        <w:keepLines/>
        <w:tabs>
          <w:tab w:val="left" w:pos="567"/>
        </w:tabs>
        <w:rPr>
          <w:sz w:val="20"/>
          <w:szCs w:val="22"/>
          <w:lang w:val="pt-PT"/>
        </w:rPr>
      </w:pPr>
      <w:r w:rsidRPr="00F03387">
        <w:rPr>
          <w:sz w:val="20"/>
          <w:szCs w:val="22"/>
          <w:lang w:val="pt-PT"/>
        </w:rPr>
        <w:t>2.</w:t>
      </w:r>
      <w:r w:rsidRPr="00F03387">
        <w:rPr>
          <w:sz w:val="20"/>
          <w:szCs w:val="22"/>
          <w:lang w:val="pt-PT"/>
        </w:rPr>
        <w:tab/>
        <w:t>Estudo H0648g: subgrupo de doentes IHQ3+</w:t>
      </w:r>
    </w:p>
    <w:p w14:paraId="37EA724D" w14:textId="77777777" w:rsidR="00F52341" w:rsidRPr="00F03387" w:rsidRDefault="00F52341" w:rsidP="00F52341">
      <w:pPr>
        <w:keepNext/>
        <w:keepLines/>
        <w:tabs>
          <w:tab w:val="left" w:pos="567"/>
        </w:tabs>
        <w:rPr>
          <w:sz w:val="20"/>
          <w:szCs w:val="22"/>
          <w:lang w:val="pt-PT"/>
        </w:rPr>
      </w:pPr>
      <w:r w:rsidRPr="00F03387">
        <w:rPr>
          <w:sz w:val="20"/>
          <w:szCs w:val="22"/>
          <w:lang w:val="pt-PT"/>
        </w:rPr>
        <w:t>3.</w:t>
      </w:r>
      <w:r w:rsidRPr="00F03387">
        <w:rPr>
          <w:sz w:val="20"/>
          <w:szCs w:val="22"/>
          <w:lang w:val="pt-PT"/>
        </w:rPr>
        <w:tab/>
        <w:t>Estudo M77001: Análise global (intenção de tratar), resultados a 24 meses</w:t>
      </w:r>
    </w:p>
    <w:p w14:paraId="382FD229" w14:textId="77777777" w:rsidR="00F52341" w:rsidRPr="00F03387" w:rsidRDefault="00F52341" w:rsidP="00F52341">
      <w:pPr>
        <w:rPr>
          <w:lang w:val="pt-PT"/>
        </w:rPr>
      </w:pPr>
    </w:p>
    <w:p w14:paraId="1D9E2EBC" w14:textId="77777777" w:rsidR="00F52341" w:rsidRPr="00F03387" w:rsidRDefault="00F52341" w:rsidP="00F52341">
      <w:pPr>
        <w:keepNext/>
        <w:outlineLvl w:val="0"/>
        <w:rPr>
          <w:i/>
          <w:lang w:val="pt-PT"/>
        </w:rPr>
      </w:pPr>
      <w:r w:rsidRPr="00F03387">
        <w:rPr>
          <w:i/>
          <w:lang w:val="pt-PT"/>
        </w:rPr>
        <w:t>Tratamento com Herceptin e anastrozol em associação</w:t>
      </w:r>
    </w:p>
    <w:p w14:paraId="5873B2D8" w14:textId="77777777" w:rsidR="00F52341" w:rsidRPr="00F03387" w:rsidRDefault="00F52341" w:rsidP="00F52341">
      <w:pPr>
        <w:rPr>
          <w:lang w:val="pt-PT"/>
        </w:rPr>
      </w:pPr>
      <w:r w:rsidRPr="00F03387">
        <w:rPr>
          <w:lang w:val="pt-PT"/>
        </w:rPr>
        <w:t>Herceptin foi estudado em associação com anastrozol no tratamento de primeira linha do cancro da mama metastizado com sobre-expressão do HER2, em doentes pós-menopáusicas com expressão de recetores hormonais (i.e.</w:t>
      </w:r>
      <w:r w:rsidR="00875F05" w:rsidRPr="00F03387">
        <w:rPr>
          <w:lang w:val="pt-PT"/>
        </w:rPr>
        <w:t>,</w:t>
      </w:r>
      <w:r w:rsidRPr="00F03387">
        <w:rPr>
          <w:lang w:val="pt-PT"/>
        </w:rPr>
        <w:t xml:space="preserve"> recetores do estrogénio (RE) e/ou recetores da progesterona (RP)). No grupo Herceptin mais anastrozol, a sobrevivência livre de progressão duplicou, quando comparada com o do anastrozol (4,8 meses </w:t>
      </w:r>
      <w:r w:rsidRPr="00F03387">
        <w:rPr>
          <w:i/>
          <w:lang w:val="pt-PT"/>
        </w:rPr>
        <w:t>versus</w:t>
      </w:r>
      <w:r w:rsidRPr="00F03387">
        <w:rPr>
          <w:lang w:val="pt-PT"/>
        </w:rPr>
        <w:t xml:space="preserve"> 2,4 meses). Relativamente aos outros parâmetros, </w:t>
      </w:r>
      <w:r w:rsidR="00A37900" w:rsidRPr="00F03387">
        <w:rPr>
          <w:lang w:val="pt-PT"/>
        </w:rPr>
        <w:t xml:space="preserve">as melhorias observadas </w:t>
      </w:r>
      <w:r w:rsidRPr="00F03387">
        <w:rPr>
          <w:lang w:val="pt-PT"/>
        </w:rPr>
        <w:t xml:space="preserve">com a associação </w:t>
      </w:r>
      <w:r w:rsidR="00A37900" w:rsidRPr="00F03387">
        <w:rPr>
          <w:lang w:val="pt-PT"/>
        </w:rPr>
        <w:t xml:space="preserve">foram: </w:t>
      </w:r>
      <w:r w:rsidRPr="00F03387">
        <w:rPr>
          <w:lang w:val="pt-PT"/>
        </w:rPr>
        <w:t>resposta global (</w:t>
      </w:r>
      <w:r w:rsidRPr="00F03387">
        <w:rPr>
          <w:szCs w:val="22"/>
          <w:lang w:val="pt-PT"/>
        </w:rPr>
        <w:t>16,5</w:t>
      </w:r>
      <w:r w:rsidRPr="00F03387">
        <w:rPr>
          <w:lang w:val="pt-PT"/>
        </w:rPr>
        <w:t> </w:t>
      </w:r>
      <w:r w:rsidRPr="00F03387">
        <w:rPr>
          <w:szCs w:val="22"/>
          <w:lang w:val="pt-PT"/>
        </w:rPr>
        <w:t xml:space="preserve">% </w:t>
      </w:r>
      <w:r w:rsidRPr="00F03387">
        <w:rPr>
          <w:i/>
          <w:szCs w:val="22"/>
          <w:lang w:val="pt-PT"/>
        </w:rPr>
        <w:t>versus</w:t>
      </w:r>
      <w:r w:rsidRPr="00F03387">
        <w:rPr>
          <w:szCs w:val="22"/>
          <w:lang w:val="pt-PT"/>
        </w:rPr>
        <w:t xml:space="preserve"> 6,7</w:t>
      </w:r>
      <w:r w:rsidRPr="00F03387">
        <w:rPr>
          <w:lang w:val="pt-PT"/>
        </w:rPr>
        <w:t> </w:t>
      </w:r>
      <w:r w:rsidRPr="00F03387">
        <w:rPr>
          <w:szCs w:val="22"/>
          <w:lang w:val="pt-PT"/>
        </w:rPr>
        <w:t>%); taxa de benefício clínico (42,7</w:t>
      </w:r>
      <w:r w:rsidRPr="00F03387">
        <w:rPr>
          <w:lang w:val="pt-PT"/>
        </w:rPr>
        <w:t> </w:t>
      </w:r>
      <w:r w:rsidRPr="00F03387">
        <w:rPr>
          <w:szCs w:val="22"/>
          <w:lang w:val="pt-PT"/>
        </w:rPr>
        <w:t xml:space="preserve">% </w:t>
      </w:r>
      <w:r w:rsidRPr="00F03387">
        <w:rPr>
          <w:i/>
          <w:szCs w:val="22"/>
          <w:lang w:val="pt-PT"/>
        </w:rPr>
        <w:t>versus</w:t>
      </w:r>
      <w:r w:rsidRPr="00F03387">
        <w:rPr>
          <w:szCs w:val="22"/>
          <w:lang w:val="pt-PT"/>
        </w:rPr>
        <w:t xml:space="preserve"> 27,9</w:t>
      </w:r>
      <w:r w:rsidRPr="00F03387">
        <w:rPr>
          <w:lang w:val="pt-PT"/>
        </w:rPr>
        <w:t> </w:t>
      </w:r>
      <w:r w:rsidRPr="00F03387">
        <w:rPr>
          <w:szCs w:val="22"/>
          <w:lang w:val="pt-PT"/>
        </w:rPr>
        <w:t xml:space="preserve">%); tempo até progressão (4,8 meses </w:t>
      </w:r>
      <w:r w:rsidRPr="00F03387">
        <w:rPr>
          <w:i/>
          <w:szCs w:val="22"/>
          <w:lang w:val="pt-PT"/>
        </w:rPr>
        <w:t>versus</w:t>
      </w:r>
      <w:r w:rsidRPr="00F03387">
        <w:rPr>
          <w:szCs w:val="22"/>
          <w:lang w:val="pt-PT"/>
        </w:rPr>
        <w:t xml:space="preserve"> 2,4 meses). No que diz respeito ao tempo até resposta e duração da resposta, não foram registadas diferenças entre os </w:t>
      </w:r>
      <w:r w:rsidRPr="00F03387">
        <w:rPr>
          <w:lang w:val="pt-PT"/>
        </w:rPr>
        <w:t>grupo</w:t>
      </w:r>
      <w:r w:rsidRPr="00F03387">
        <w:rPr>
          <w:szCs w:val="22"/>
          <w:lang w:val="pt-PT"/>
        </w:rPr>
        <w:t xml:space="preserve">s. Nos </w:t>
      </w:r>
      <w:r w:rsidRPr="00F03387">
        <w:rPr>
          <w:szCs w:val="22"/>
          <w:lang w:val="pt-PT"/>
        </w:rPr>
        <w:lastRenderedPageBreak/>
        <w:t xml:space="preserve">doentes do </w:t>
      </w:r>
      <w:r w:rsidRPr="00F03387">
        <w:rPr>
          <w:lang w:val="pt-PT"/>
        </w:rPr>
        <w:t>grupo</w:t>
      </w:r>
      <w:r w:rsidRPr="00F03387">
        <w:rPr>
          <w:szCs w:val="22"/>
          <w:lang w:val="pt-PT"/>
        </w:rPr>
        <w:t xml:space="preserve"> da associação, a sobrevivência global mediana aumentou 4,6 meses. A diferença não foi estatisticamente significativa, no entanto, após progressão da doença, mais de metade dos doentes do </w:t>
      </w:r>
      <w:r w:rsidRPr="00F03387">
        <w:rPr>
          <w:lang w:val="pt-PT"/>
        </w:rPr>
        <w:t>grupo</w:t>
      </w:r>
      <w:r w:rsidRPr="00F03387">
        <w:rPr>
          <w:szCs w:val="22"/>
          <w:lang w:val="pt-PT"/>
        </w:rPr>
        <w:t xml:space="preserve"> de anastrozol em monoterapia mudaram para um regime contendo Herceptin.</w:t>
      </w:r>
    </w:p>
    <w:p w14:paraId="69A0EC6C" w14:textId="77777777" w:rsidR="00F52341" w:rsidRPr="00F03387" w:rsidRDefault="00F52341" w:rsidP="00F52341">
      <w:pPr>
        <w:rPr>
          <w:lang w:val="pt-PT"/>
        </w:rPr>
      </w:pPr>
    </w:p>
    <w:p w14:paraId="5D9AD0E9" w14:textId="77777777" w:rsidR="00F52341" w:rsidRPr="00F03387" w:rsidRDefault="00F52341" w:rsidP="00F52341">
      <w:pPr>
        <w:keepNext/>
        <w:keepLines/>
        <w:widowControl w:val="0"/>
        <w:suppressAutoHyphens/>
        <w:ind w:right="11"/>
        <w:outlineLvl w:val="0"/>
        <w:rPr>
          <w:i/>
          <w:lang w:val="pt-PT"/>
        </w:rPr>
      </w:pPr>
      <w:r w:rsidRPr="00F03387">
        <w:rPr>
          <w:i/>
          <w:lang w:val="pt-PT"/>
        </w:rPr>
        <w:t>Posologia de 3 em 3 semanas no cancro da mama metastizado</w:t>
      </w:r>
    </w:p>
    <w:p w14:paraId="174D6725" w14:textId="77777777" w:rsidR="00F52341" w:rsidRPr="00F03387" w:rsidRDefault="00F52341" w:rsidP="00F52341">
      <w:pPr>
        <w:keepNext/>
        <w:keepLines/>
        <w:widowControl w:val="0"/>
        <w:ind w:right="11"/>
        <w:rPr>
          <w:lang w:val="pt-PT"/>
        </w:rPr>
      </w:pPr>
      <w:r w:rsidRPr="00F03387">
        <w:rPr>
          <w:lang w:val="pt-PT"/>
        </w:rPr>
        <w:t>Os resultados de eficácia dos estudos não comparativos em monoterapia e em associação encontram-se resumidos na tabela 4:</w:t>
      </w:r>
    </w:p>
    <w:p w14:paraId="0F7AAA85" w14:textId="77777777" w:rsidR="00F52341" w:rsidRPr="00F03387" w:rsidRDefault="00F52341" w:rsidP="00F52341">
      <w:pPr>
        <w:keepNext/>
        <w:keepLines/>
        <w:widowControl w:val="0"/>
        <w:ind w:right="11"/>
        <w:rPr>
          <w:lang w:val="pt-PT"/>
        </w:rPr>
      </w:pPr>
    </w:p>
    <w:p w14:paraId="6FEC6D01" w14:textId="77777777" w:rsidR="00F52341" w:rsidRPr="00F03387" w:rsidRDefault="00F52341" w:rsidP="00F52341">
      <w:pPr>
        <w:keepNext/>
        <w:keepLines/>
        <w:widowControl w:val="0"/>
        <w:ind w:right="11"/>
        <w:rPr>
          <w:lang w:val="pt-PT"/>
        </w:rPr>
      </w:pPr>
      <w:r w:rsidRPr="00F03387">
        <w:rPr>
          <w:lang w:val="pt-PT"/>
        </w:rPr>
        <w:t>Tabela 4: Resultados de eficácia dos estudos não comparativos em monoterapia e em associação</w:t>
      </w:r>
    </w:p>
    <w:p w14:paraId="5C1EC482" w14:textId="77777777" w:rsidR="00984F7D" w:rsidRPr="00F03387" w:rsidRDefault="00984F7D" w:rsidP="00F52341">
      <w:pPr>
        <w:keepNext/>
        <w:keepLines/>
        <w:widowControl w:val="0"/>
        <w:ind w:right="11"/>
        <w:rPr>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823"/>
        <w:gridCol w:w="1824"/>
        <w:gridCol w:w="1823"/>
        <w:gridCol w:w="1824"/>
      </w:tblGrid>
      <w:tr w:rsidR="00F52341" w:rsidRPr="00F03387" w14:paraId="3FE5E1A2" w14:textId="77777777" w:rsidTr="00EF32DA">
        <w:trPr>
          <w:cantSplit/>
        </w:trPr>
        <w:tc>
          <w:tcPr>
            <w:tcW w:w="2028" w:type="dxa"/>
          </w:tcPr>
          <w:p w14:paraId="2365A6E4" w14:textId="77777777" w:rsidR="00F52341" w:rsidRPr="00F03387" w:rsidRDefault="00F52341" w:rsidP="00EF32DA">
            <w:pPr>
              <w:keepNext/>
              <w:keepLines/>
              <w:widowControl w:val="0"/>
              <w:rPr>
                <w:szCs w:val="22"/>
                <w:lang w:val="pt-PT"/>
              </w:rPr>
            </w:pPr>
            <w:r w:rsidRPr="00F03387">
              <w:rPr>
                <w:b/>
                <w:szCs w:val="22"/>
                <w:lang w:val="pt-PT"/>
              </w:rPr>
              <w:t>Parâmetro</w:t>
            </w:r>
          </w:p>
        </w:tc>
        <w:tc>
          <w:tcPr>
            <w:tcW w:w="3647" w:type="dxa"/>
            <w:gridSpan w:val="2"/>
          </w:tcPr>
          <w:p w14:paraId="0DC02F61" w14:textId="77777777" w:rsidR="00F52341" w:rsidRPr="00F03387" w:rsidRDefault="00F52341" w:rsidP="00EF32DA">
            <w:pPr>
              <w:keepNext/>
              <w:keepLines/>
              <w:widowControl w:val="0"/>
              <w:jc w:val="center"/>
              <w:rPr>
                <w:szCs w:val="22"/>
                <w:lang w:val="pt-PT"/>
              </w:rPr>
            </w:pPr>
            <w:r w:rsidRPr="00F03387">
              <w:rPr>
                <w:b/>
                <w:szCs w:val="22"/>
                <w:lang w:val="pt-PT"/>
              </w:rPr>
              <w:t>Monoterapia</w:t>
            </w:r>
          </w:p>
        </w:tc>
        <w:tc>
          <w:tcPr>
            <w:tcW w:w="3647" w:type="dxa"/>
            <w:gridSpan w:val="2"/>
          </w:tcPr>
          <w:p w14:paraId="20E658B5" w14:textId="77777777" w:rsidR="00F52341" w:rsidRPr="00F03387" w:rsidRDefault="00F52341" w:rsidP="00EF32DA">
            <w:pPr>
              <w:keepNext/>
              <w:keepLines/>
              <w:widowControl w:val="0"/>
              <w:jc w:val="center"/>
              <w:rPr>
                <w:szCs w:val="22"/>
                <w:lang w:val="pt-PT"/>
              </w:rPr>
            </w:pPr>
            <w:r w:rsidRPr="00F03387">
              <w:rPr>
                <w:b/>
                <w:szCs w:val="22"/>
                <w:lang w:val="pt-PT"/>
              </w:rPr>
              <w:t>Tratamento em associação</w:t>
            </w:r>
          </w:p>
        </w:tc>
      </w:tr>
      <w:tr w:rsidR="00F52341" w:rsidRPr="00F03387" w14:paraId="09BADB68" w14:textId="77777777" w:rsidTr="00EF32DA">
        <w:tc>
          <w:tcPr>
            <w:tcW w:w="2028" w:type="dxa"/>
          </w:tcPr>
          <w:p w14:paraId="710DE16F" w14:textId="77777777" w:rsidR="00F52341" w:rsidRPr="00F03387" w:rsidRDefault="00F52341" w:rsidP="00EF32DA">
            <w:pPr>
              <w:keepNext/>
              <w:keepLines/>
              <w:ind w:left="-57" w:right="-57"/>
              <w:rPr>
                <w:szCs w:val="22"/>
                <w:lang w:val="pt-PT"/>
              </w:rPr>
            </w:pPr>
          </w:p>
        </w:tc>
        <w:tc>
          <w:tcPr>
            <w:tcW w:w="1823" w:type="dxa"/>
          </w:tcPr>
          <w:p w14:paraId="3C8E5A82" w14:textId="77777777" w:rsidR="00F52341" w:rsidRPr="00F03387" w:rsidRDefault="00F52341" w:rsidP="00EF32DA">
            <w:pPr>
              <w:keepNext/>
              <w:keepLines/>
              <w:ind w:left="-57" w:right="-57"/>
              <w:jc w:val="center"/>
              <w:rPr>
                <w:b/>
                <w:szCs w:val="22"/>
                <w:lang w:val="pt-PT"/>
              </w:rPr>
            </w:pPr>
            <w:r w:rsidRPr="00F03387">
              <w:rPr>
                <w:b/>
                <w:szCs w:val="22"/>
                <w:lang w:val="pt-PT"/>
              </w:rPr>
              <w:t>Herceptin</w:t>
            </w:r>
            <w:r w:rsidRPr="00F03387">
              <w:rPr>
                <w:b/>
                <w:szCs w:val="22"/>
                <w:vertAlign w:val="superscript"/>
                <w:lang w:val="pt-PT"/>
              </w:rPr>
              <w:t>1</w:t>
            </w:r>
          </w:p>
          <w:p w14:paraId="3C32F861" w14:textId="77777777" w:rsidR="00F52341" w:rsidRPr="00F03387" w:rsidRDefault="00F52341" w:rsidP="00EF32DA">
            <w:pPr>
              <w:keepNext/>
              <w:keepLines/>
              <w:ind w:left="-57" w:right="-57"/>
              <w:jc w:val="center"/>
              <w:rPr>
                <w:b/>
                <w:szCs w:val="22"/>
                <w:lang w:val="pt-PT"/>
              </w:rPr>
            </w:pPr>
          </w:p>
          <w:p w14:paraId="0A6F8233" w14:textId="77777777" w:rsidR="00F52341" w:rsidRPr="00F03387" w:rsidRDefault="00F52341" w:rsidP="00EF32DA">
            <w:pPr>
              <w:keepNext/>
              <w:keepLines/>
              <w:ind w:left="-57" w:right="-57"/>
              <w:jc w:val="center"/>
              <w:rPr>
                <w:b/>
                <w:szCs w:val="22"/>
                <w:lang w:val="pt-PT"/>
              </w:rPr>
            </w:pPr>
            <w:r w:rsidRPr="00F03387">
              <w:rPr>
                <w:b/>
                <w:szCs w:val="22"/>
                <w:lang w:val="pt-PT"/>
              </w:rPr>
              <w:t>N = 105</w:t>
            </w:r>
          </w:p>
        </w:tc>
        <w:tc>
          <w:tcPr>
            <w:tcW w:w="1824" w:type="dxa"/>
          </w:tcPr>
          <w:p w14:paraId="72E293A6" w14:textId="77777777" w:rsidR="00F52341" w:rsidRPr="00F03387" w:rsidRDefault="00F52341" w:rsidP="00EF32DA">
            <w:pPr>
              <w:keepNext/>
              <w:keepLines/>
              <w:ind w:left="-57" w:right="-57"/>
              <w:jc w:val="center"/>
              <w:rPr>
                <w:b/>
                <w:szCs w:val="22"/>
                <w:lang w:val="pt-PT"/>
              </w:rPr>
            </w:pPr>
            <w:r w:rsidRPr="00F03387">
              <w:rPr>
                <w:b/>
                <w:szCs w:val="22"/>
                <w:lang w:val="pt-PT"/>
              </w:rPr>
              <w:t>Herceptin</w:t>
            </w:r>
            <w:r w:rsidRPr="00F03387">
              <w:rPr>
                <w:b/>
                <w:szCs w:val="22"/>
                <w:vertAlign w:val="superscript"/>
                <w:lang w:val="pt-PT"/>
              </w:rPr>
              <w:t>2</w:t>
            </w:r>
          </w:p>
          <w:p w14:paraId="79473F30" w14:textId="77777777" w:rsidR="00F52341" w:rsidRPr="00F03387" w:rsidRDefault="00F52341" w:rsidP="00EF32DA">
            <w:pPr>
              <w:keepNext/>
              <w:keepLines/>
              <w:ind w:left="-57" w:right="-57"/>
              <w:jc w:val="center"/>
              <w:rPr>
                <w:b/>
                <w:szCs w:val="22"/>
                <w:lang w:val="pt-PT"/>
              </w:rPr>
            </w:pPr>
          </w:p>
          <w:p w14:paraId="3D500641" w14:textId="77777777" w:rsidR="00F52341" w:rsidRPr="00F03387" w:rsidRDefault="00F52341" w:rsidP="00EF32DA">
            <w:pPr>
              <w:keepNext/>
              <w:keepLines/>
              <w:ind w:left="-57" w:right="-57"/>
              <w:jc w:val="center"/>
              <w:rPr>
                <w:szCs w:val="22"/>
                <w:lang w:val="pt-PT"/>
              </w:rPr>
            </w:pPr>
            <w:r w:rsidRPr="00F03387">
              <w:rPr>
                <w:b/>
                <w:szCs w:val="22"/>
                <w:lang w:val="pt-PT"/>
              </w:rPr>
              <w:t>N = 72</w:t>
            </w:r>
          </w:p>
        </w:tc>
        <w:tc>
          <w:tcPr>
            <w:tcW w:w="1823" w:type="dxa"/>
          </w:tcPr>
          <w:p w14:paraId="420CC228" w14:textId="77777777" w:rsidR="00F52341" w:rsidRPr="00F03387" w:rsidRDefault="00F52341" w:rsidP="00EF32DA">
            <w:pPr>
              <w:keepNext/>
              <w:keepLines/>
              <w:ind w:left="-57" w:right="-57"/>
              <w:jc w:val="center"/>
              <w:rPr>
                <w:b/>
                <w:szCs w:val="22"/>
                <w:vertAlign w:val="superscript"/>
                <w:lang w:val="pt-PT"/>
              </w:rPr>
            </w:pPr>
            <w:r w:rsidRPr="00F03387">
              <w:rPr>
                <w:b/>
                <w:szCs w:val="22"/>
                <w:lang w:val="pt-PT"/>
              </w:rPr>
              <w:t>Herceptin mais paclitaxel</w:t>
            </w:r>
            <w:r w:rsidRPr="00F03387">
              <w:rPr>
                <w:b/>
                <w:szCs w:val="22"/>
                <w:vertAlign w:val="superscript"/>
                <w:lang w:val="pt-PT"/>
              </w:rPr>
              <w:t>3</w:t>
            </w:r>
          </w:p>
          <w:p w14:paraId="7E814A80" w14:textId="77777777" w:rsidR="00F52341" w:rsidRPr="00F03387" w:rsidRDefault="00F52341" w:rsidP="00EF32DA">
            <w:pPr>
              <w:keepNext/>
              <w:keepLines/>
              <w:ind w:left="-57" w:right="-57"/>
              <w:jc w:val="center"/>
              <w:rPr>
                <w:b/>
                <w:szCs w:val="22"/>
                <w:lang w:val="pt-PT"/>
              </w:rPr>
            </w:pPr>
            <w:r w:rsidRPr="00F03387">
              <w:rPr>
                <w:b/>
                <w:szCs w:val="22"/>
                <w:lang w:val="pt-PT"/>
              </w:rPr>
              <w:t>N = 32</w:t>
            </w:r>
          </w:p>
        </w:tc>
        <w:tc>
          <w:tcPr>
            <w:tcW w:w="1824" w:type="dxa"/>
          </w:tcPr>
          <w:p w14:paraId="411405C3" w14:textId="77777777" w:rsidR="00F52341" w:rsidRPr="00F03387" w:rsidRDefault="00F52341" w:rsidP="00EF32DA">
            <w:pPr>
              <w:keepNext/>
              <w:keepLines/>
              <w:ind w:left="-57" w:right="-57"/>
              <w:jc w:val="center"/>
              <w:rPr>
                <w:b/>
                <w:szCs w:val="22"/>
                <w:lang w:val="pt-PT"/>
              </w:rPr>
            </w:pPr>
            <w:r w:rsidRPr="00F03387">
              <w:rPr>
                <w:b/>
                <w:szCs w:val="22"/>
                <w:lang w:val="pt-PT"/>
              </w:rPr>
              <w:t xml:space="preserve">Herceptin mais </w:t>
            </w:r>
          </w:p>
          <w:p w14:paraId="382DEE05" w14:textId="77777777" w:rsidR="00F52341" w:rsidRPr="00F03387" w:rsidRDefault="00F52341" w:rsidP="00EF32DA">
            <w:pPr>
              <w:keepNext/>
              <w:keepLines/>
              <w:ind w:left="-57" w:right="-57"/>
              <w:jc w:val="center"/>
              <w:rPr>
                <w:b/>
                <w:szCs w:val="22"/>
                <w:lang w:val="pt-PT"/>
              </w:rPr>
            </w:pPr>
            <w:r w:rsidRPr="00F03387">
              <w:rPr>
                <w:b/>
                <w:szCs w:val="22"/>
                <w:lang w:val="pt-PT"/>
              </w:rPr>
              <w:t>docetaxel</w:t>
            </w:r>
            <w:r w:rsidRPr="00F03387">
              <w:rPr>
                <w:b/>
                <w:szCs w:val="22"/>
                <w:vertAlign w:val="superscript"/>
                <w:lang w:val="pt-PT"/>
              </w:rPr>
              <w:t>4</w:t>
            </w:r>
          </w:p>
          <w:p w14:paraId="55110A09" w14:textId="77777777" w:rsidR="00F52341" w:rsidRPr="00F03387" w:rsidRDefault="00F52341" w:rsidP="00EF32DA">
            <w:pPr>
              <w:keepNext/>
              <w:keepLines/>
              <w:ind w:left="-57" w:right="-57"/>
              <w:jc w:val="center"/>
              <w:rPr>
                <w:b/>
                <w:szCs w:val="22"/>
                <w:lang w:val="pt-PT"/>
              </w:rPr>
            </w:pPr>
            <w:r w:rsidRPr="00F03387">
              <w:rPr>
                <w:b/>
                <w:szCs w:val="22"/>
                <w:lang w:val="pt-PT"/>
              </w:rPr>
              <w:t>N = 110</w:t>
            </w:r>
          </w:p>
        </w:tc>
      </w:tr>
      <w:tr w:rsidR="00F52341" w:rsidRPr="00F03387" w14:paraId="1C0A5BB6" w14:textId="77777777" w:rsidTr="00EF32DA">
        <w:tc>
          <w:tcPr>
            <w:tcW w:w="2028" w:type="dxa"/>
          </w:tcPr>
          <w:p w14:paraId="607FD9FB" w14:textId="77777777" w:rsidR="00F52341" w:rsidRPr="00F03387" w:rsidRDefault="00F52341" w:rsidP="00EF32DA">
            <w:pPr>
              <w:keepNext/>
              <w:keepLines/>
              <w:rPr>
                <w:b/>
                <w:lang w:val="pt-PT"/>
              </w:rPr>
            </w:pPr>
            <w:r w:rsidRPr="00F03387">
              <w:rPr>
                <w:b/>
                <w:lang w:val="pt-PT"/>
              </w:rPr>
              <w:t>Taxa de resposta (IC 95 %)</w:t>
            </w:r>
          </w:p>
        </w:tc>
        <w:tc>
          <w:tcPr>
            <w:tcW w:w="1823" w:type="dxa"/>
          </w:tcPr>
          <w:p w14:paraId="23DA4AAD" w14:textId="77777777" w:rsidR="00F52341" w:rsidRPr="00F03387" w:rsidRDefault="00F52341" w:rsidP="00EF32DA">
            <w:pPr>
              <w:keepNext/>
              <w:keepLines/>
              <w:ind w:left="-57" w:right="-57"/>
              <w:jc w:val="center"/>
              <w:rPr>
                <w:szCs w:val="22"/>
                <w:lang w:val="pt-PT"/>
              </w:rPr>
            </w:pPr>
            <w:r w:rsidRPr="00F03387">
              <w:rPr>
                <w:szCs w:val="22"/>
                <w:lang w:val="pt-PT"/>
              </w:rPr>
              <w:t>24%</w:t>
            </w:r>
          </w:p>
          <w:p w14:paraId="086F962F" w14:textId="77777777" w:rsidR="00F52341" w:rsidRPr="00F03387" w:rsidRDefault="00F52341" w:rsidP="00EF32DA">
            <w:pPr>
              <w:keepNext/>
              <w:keepLines/>
              <w:ind w:left="-57" w:right="-57"/>
              <w:jc w:val="center"/>
              <w:rPr>
                <w:szCs w:val="22"/>
                <w:lang w:val="pt-PT"/>
              </w:rPr>
            </w:pPr>
            <w:r w:rsidRPr="00F03387">
              <w:rPr>
                <w:szCs w:val="22"/>
                <w:lang w:val="pt-PT"/>
              </w:rPr>
              <w:t>(15 – 35)</w:t>
            </w:r>
          </w:p>
        </w:tc>
        <w:tc>
          <w:tcPr>
            <w:tcW w:w="1824" w:type="dxa"/>
          </w:tcPr>
          <w:p w14:paraId="3BE1398E" w14:textId="77777777" w:rsidR="00F52341" w:rsidRPr="00F03387" w:rsidRDefault="00F52341" w:rsidP="00EF32DA">
            <w:pPr>
              <w:keepNext/>
              <w:keepLines/>
              <w:ind w:left="-57" w:right="-57"/>
              <w:jc w:val="center"/>
              <w:rPr>
                <w:szCs w:val="22"/>
                <w:lang w:val="pt-PT"/>
              </w:rPr>
            </w:pPr>
            <w:r w:rsidRPr="00F03387">
              <w:rPr>
                <w:szCs w:val="22"/>
                <w:lang w:val="pt-PT"/>
              </w:rPr>
              <w:t>27%</w:t>
            </w:r>
          </w:p>
          <w:p w14:paraId="4A69C411" w14:textId="77777777" w:rsidR="00F52341" w:rsidRPr="00F03387" w:rsidRDefault="00F52341" w:rsidP="00EF32DA">
            <w:pPr>
              <w:keepNext/>
              <w:keepLines/>
              <w:ind w:left="-57" w:right="-57"/>
              <w:jc w:val="center"/>
              <w:rPr>
                <w:szCs w:val="22"/>
                <w:lang w:val="pt-PT"/>
              </w:rPr>
            </w:pPr>
            <w:r w:rsidRPr="00F03387">
              <w:rPr>
                <w:szCs w:val="22"/>
                <w:lang w:val="pt-PT"/>
              </w:rPr>
              <w:t>(14 – 43)</w:t>
            </w:r>
          </w:p>
        </w:tc>
        <w:tc>
          <w:tcPr>
            <w:tcW w:w="1823" w:type="dxa"/>
          </w:tcPr>
          <w:p w14:paraId="5693A4F4" w14:textId="77777777" w:rsidR="00F52341" w:rsidRPr="00F03387" w:rsidRDefault="00F52341" w:rsidP="00EF32DA">
            <w:pPr>
              <w:keepNext/>
              <w:keepLines/>
              <w:ind w:left="-57" w:right="-57"/>
              <w:jc w:val="center"/>
              <w:rPr>
                <w:szCs w:val="22"/>
                <w:lang w:val="pt-PT"/>
              </w:rPr>
            </w:pPr>
            <w:r w:rsidRPr="00F03387">
              <w:rPr>
                <w:szCs w:val="22"/>
                <w:lang w:val="pt-PT"/>
              </w:rPr>
              <w:t>59%</w:t>
            </w:r>
          </w:p>
          <w:p w14:paraId="792C0A3D" w14:textId="77777777" w:rsidR="00F52341" w:rsidRPr="00F03387" w:rsidRDefault="00F52341" w:rsidP="00EF32DA">
            <w:pPr>
              <w:keepNext/>
              <w:keepLines/>
              <w:ind w:left="-57" w:right="-57"/>
              <w:jc w:val="center"/>
              <w:rPr>
                <w:szCs w:val="22"/>
                <w:lang w:val="pt-PT"/>
              </w:rPr>
            </w:pPr>
            <w:r w:rsidRPr="00F03387">
              <w:rPr>
                <w:szCs w:val="22"/>
                <w:lang w:val="pt-PT"/>
              </w:rPr>
              <w:t>(41 – 76)</w:t>
            </w:r>
          </w:p>
        </w:tc>
        <w:tc>
          <w:tcPr>
            <w:tcW w:w="1824" w:type="dxa"/>
          </w:tcPr>
          <w:p w14:paraId="2991D20E" w14:textId="77777777" w:rsidR="00F52341" w:rsidRPr="00F03387" w:rsidRDefault="00F52341" w:rsidP="00EF32DA">
            <w:pPr>
              <w:keepNext/>
              <w:keepLines/>
              <w:ind w:left="-57" w:right="-57"/>
              <w:jc w:val="center"/>
              <w:rPr>
                <w:szCs w:val="22"/>
                <w:lang w:val="pt-PT"/>
              </w:rPr>
            </w:pPr>
            <w:r w:rsidRPr="00F03387">
              <w:rPr>
                <w:szCs w:val="22"/>
                <w:lang w:val="pt-PT"/>
              </w:rPr>
              <w:t>73%</w:t>
            </w:r>
          </w:p>
          <w:p w14:paraId="5A341B5B" w14:textId="77777777" w:rsidR="00F52341" w:rsidRPr="00F03387" w:rsidRDefault="00F52341" w:rsidP="00EF32DA">
            <w:pPr>
              <w:keepNext/>
              <w:keepLines/>
              <w:ind w:left="-57" w:right="-57"/>
              <w:jc w:val="center"/>
              <w:rPr>
                <w:szCs w:val="22"/>
                <w:lang w:val="pt-PT"/>
              </w:rPr>
            </w:pPr>
            <w:r w:rsidRPr="00F03387">
              <w:rPr>
                <w:szCs w:val="22"/>
                <w:lang w:val="pt-PT"/>
              </w:rPr>
              <w:t>(63 – 81)</w:t>
            </w:r>
          </w:p>
        </w:tc>
      </w:tr>
      <w:tr w:rsidR="00F52341" w:rsidRPr="00F03387" w14:paraId="140733C9" w14:textId="77777777" w:rsidTr="00EF32DA">
        <w:trPr>
          <w:trHeight w:val="836"/>
        </w:trPr>
        <w:tc>
          <w:tcPr>
            <w:tcW w:w="2028" w:type="dxa"/>
          </w:tcPr>
          <w:p w14:paraId="546D0CF0" w14:textId="77777777" w:rsidR="00F52341" w:rsidRPr="00F03387" w:rsidRDefault="00F52341" w:rsidP="00EF32DA">
            <w:pPr>
              <w:keepNext/>
              <w:keepLines/>
              <w:ind w:right="-57"/>
              <w:rPr>
                <w:b/>
                <w:szCs w:val="22"/>
                <w:lang w:val="pt-PT"/>
              </w:rPr>
            </w:pPr>
            <w:r w:rsidRPr="00F03387">
              <w:rPr>
                <w:b/>
                <w:lang w:val="pt-PT"/>
              </w:rPr>
              <w:t xml:space="preserve">Duração mediana da resposta (meses) </w:t>
            </w:r>
            <w:r w:rsidRPr="00F03387">
              <w:rPr>
                <w:b/>
                <w:szCs w:val="22"/>
                <w:lang w:val="pt-PT"/>
              </w:rPr>
              <w:t>(intervalo)</w:t>
            </w:r>
          </w:p>
        </w:tc>
        <w:tc>
          <w:tcPr>
            <w:tcW w:w="1823" w:type="dxa"/>
          </w:tcPr>
          <w:p w14:paraId="76963963" w14:textId="77777777" w:rsidR="00F52341" w:rsidRPr="00F03387" w:rsidRDefault="00F52341" w:rsidP="00EF32DA">
            <w:pPr>
              <w:keepNext/>
              <w:keepLines/>
              <w:ind w:left="-57" w:right="-57"/>
              <w:jc w:val="center"/>
              <w:rPr>
                <w:szCs w:val="22"/>
                <w:lang w:val="pt-PT"/>
              </w:rPr>
            </w:pPr>
          </w:p>
          <w:p w14:paraId="7C2481DF" w14:textId="77777777" w:rsidR="00F52341" w:rsidRPr="00F03387" w:rsidRDefault="00F52341" w:rsidP="00EF32DA">
            <w:pPr>
              <w:keepNext/>
              <w:keepLines/>
              <w:ind w:left="-57" w:right="-57"/>
              <w:jc w:val="center"/>
              <w:rPr>
                <w:szCs w:val="22"/>
                <w:lang w:val="pt-PT"/>
              </w:rPr>
            </w:pPr>
            <w:r w:rsidRPr="00F03387">
              <w:rPr>
                <w:szCs w:val="22"/>
                <w:lang w:val="pt-PT"/>
              </w:rPr>
              <w:t>10,1</w:t>
            </w:r>
          </w:p>
          <w:p w14:paraId="1F975268" w14:textId="77777777" w:rsidR="00F52341" w:rsidRPr="00F03387" w:rsidRDefault="00F52341" w:rsidP="00EF32DA">
            <w:pPr>
              <w:keepNext/>
              <w:keepLines/>
              <w:ind w:left="-57" w:right="-57"/>
              <w:jc w:val="center"/>
              <w:rPr>
                <w:szCs w:val="22"/>
                <w:lang w:val="pt-PT"/>
              </w:rPr>
            </w:pPr>
            <w:r w:rsidRPr="00F03387">
              <w:rPr>
                <w:szCs w:val="22"/>
                <w:lang w:val="pt-PT"/>
              </w:rPr>
              <w:t>(2,8 – 35,6)</w:t>
            </w:r>
          </w:p>
        </w:tc>
        <w:tc>
          <w:tcPr>
            <w:tcW w:w="1824" w:type="dxa"/>
          </w:tcPr>
          <w:p w14:paraId="0B412624" w14:textId="77777777" w:rsidR="00F52341" w:rsidRPr="00F03387" w:rsidRDefault="00F52341" w:rsidP="00EF32DA">
            <w:pPr>
              <w:keepNext/>
              <w:keepLines/>
              <w:ind w:left="-57" w:right="-57"/>
              <w:jc w:val="center"/>
              <w:rPr>
                <w:szCs w:val="22"/>
                <w:lang w:val="pt-PT"/>
              </w:rPr>
            </w:pPr>
          </w:p>
          <w:p w14:paraId="5D60FC0F" w14:textId="77777777" w:rsidR="00F52341" w:rsidRPr="00F03387" w:rsidRDefault="00F52341" w:rsidP="00EF32DA">
            <w:pPr>
              <w:keepNext/>
              <w:keepLines/>
              <w:ind w:left="-57" w:right="-57"/>
              <w:jc w:val="center"/>
              <w:rPr>
                <w:szCs w:val="22"/>
                <w:lang w:val="pt-PT"/>
              </w:rPr>
            </w:pPr>
            <w:r w:rsidRPr="00F03387">
              <w:rPr>
                <w:szCs w:val="22"/>
                <w:lang w:val="pt-PT"/>
              </w:rPr>
              <w:t>7,9</w:t>
            </w:r>
          </w:p>
          <w:p w14:paraId="6CB2A224" w14:textId="77777777" w:rsidR="00F52341" w:rsidRPr="00F03387" w:rsidRDefault="00F52341" w:rsidP="00EF32DA">
            <w:pPr>
              <w:keepNext/>
              <w:keepLines/>
              <w:ind w:left="-57" w:right="-57"/>
              <w:jc w:val="center"/>
              <w:rPr>
                <w:szCs w:val="22"/>
                <w:lang w:val="pt-PT"/>
              </w:rPr>
            </w:pPr>
            <w:r w:rsidRPr="00F03387">
              <w:rPr>
                <w:szCs w:val="22"/>
                <w:lang w:val="pt-PT"/>
              </w:rPr>
              <w:t>(2,1 – 18,8)</w:t>
            </w:r>
          </w:p>
        </w:tc>
        <w:tc>
          <w:tcPr>
            <w:tcW w:w="1823" w:type="dxa"/>
          </w:tcPr>
          <w:p w14:paraId="1C031EFD" w14:textId="77777777" w:rsidR="00F52341" w:rsidRPr="00F03387" w:rsidRDefault="00F52341" w:rsidP="00EF32DA">
            <w:pPr>
              <w:pStyle w:val="EndnoteText"/>
              <w:ind w:left="-57" w:right="-57"/>
              <w:rPr>
                <w:szCs w:val="22"/>
                <w:lang w:val="pt-PT"/>
              </w:rPr>
            </w:pPr>
          </w:p>
          <w:p w14:paraId="3EC89691" w14:textId="77777777" w:rsidR="00F52341" w:rsidRPr="00F03387" w:rsidRDefault="00F52341" w:rsidP="00EF32DA">
            <w:pPr>
              <w:pStyle w:val="EndnoteText"/>
              <w:ind w:left="-57" w:right="-57"/>
              <w:rPr>
                <w:szCs w:val="22"/>
                <w:lang w:val="pt-PT"/>
              </w:rPr>
            </w:pPr>
            <w:r w:rsidRPr="00F03387">
              <w:rPr>
                <w:szCs w:val="22"/>
                <w:lang w:val="pt-PT"/>
              </w:rPr>
              <w:t>10,5</w:t>
            </w:r>
          </w:p>
          <w:p w14:paraId="30451D88" w14:textId="77777777" w:rsidR="00F52341" w:rsidRPr="00F03387" w:rsidRDefault="00F52341" w:rsidP="00EF32DA">
            <w:pPr>
              <w:keepNext/>
              <w:keepLines/>
              <w:jc w:val="center"/>
              <w:rPr>
                <w:szCs w:val="22"/>
                <w:lang w:val="pt-PT"/>
              </w:rPr>
            </w:pPr>
            <w:r w:rsidRPr="00F03387">
              <w:rPr>
                <w:szCs w:val="22"/>
                <w:lang w:val="pt-PT"/>
              </w:rPr>
              <w:t>(1,8 – 21)</w:t>
            </w:r>
          </w:p>
        </w:tc>
        <w:tc>
          <w:tcPr>
            <w:tcW w:w="1824" w:type="dxa"/>
          </w:tcPr>
          <w:p w14:paraId="668AB09D" w14:textId="77777777" w:rsidR="00F52341" w:rsidRPr="00F03387" w:rsidRDefault="00F52341" w:rsidP="00EF32DA">
            <w:pPr>
              <w:keepNext/>
              <w:keepLines/>
              <w:ind w:left="-57" w:right="-57"/>
              <w:jc w:val="center"/>
              <w:rPr>
                <w:szCs w:val="22"/>
                <w:lang w:val="pt-PT"/>
              </w:rPr>
            </w:pPr>
          </w:p>
          <w:p w14:paraId="71A65870" w14:textId="77777777" w:rsidR="00F52341" w:rsidRPr="00F03387" w:rsidRDefault="00F52341" w:rsidP="00EF32DA">
            <w:pPr>
              <w:keepNext/>
              <w:keepLines/>
              <w:ind w:left="-57" w:right="-57"/>
              <w:jc w:val="center"/>
              <w:rPr>
                <w:szCs w:val="22"/>
                <w:lang w:val="pt-PT"/>
              </w:rPr>
            </w:pPr>
            <w:r w:rsidRPr="00F03387">
              <w:rPr>
                <w:szCs w:val="22"/>
                <w:lang w:val="pt-PT"/>
              </w:rPr>
              <w:t>13,4</w:t>
            </w:r>
          </w:p>
          <w:p w14:paraId="159BC5FD" w14:textId="77777777" w:rsidR="00F52341" w:rsidRPr="00F03387" w:rsidRDefault="00F52341" w:rsidP="00EF32DA">
            <w:pPr>
              <w:keepNext/>
              <w:keepLines/>
              <w:ind w:left="-57" w:right="-57"/>
              <w:jc w:val="center"/>
              <w:rPr>
                <w:szCs w:val="22"/>
                <w:lang w:val="pt-PT"/>
              </w:rPr>
            </w:pPr>
            <w:r w:rsidRPr="00F03387">
              <w:rPr>
                <w:szCs w:val="22"/>
                <w:lang w:val="pt-PT"/>
              </w:rPr>
              <w:t>(2,1 – 55,1)</w:t>
            </w:r>
          </w:p>
        </w:tc>
      </w:tr>
      <w:tr w:rsidR="00F52341" w:rsidRPr="00F03387" w14:paraId="696DE4C1" w14:textId="77777777" w:rsidTr="00EF32DA">
        <w:trPr>
          <w:trHeight w:val="836"/>
        </w:trPr>
        <w:tc>
          <w:tcPr>
            <w:tcW w:w="2028" w:type="dxa"/>
          </w:tcPr>
          <w:p w14:paraId="735A5453" w14:textId="77777777" w:rsidR="00F52341" w:rsidRPr="00F03387" w:rsidRDefault="00F52341" w:rsidP="00EF32DA">
            <w:pPr>
              <w:keepNext/>
              <w:keepLines/>
              <w:rPr>
                <w:b/>
                <w:lang w:val="pt-PT"/>
              </w:rPr>
            </w:pPr>
            <w:r w:rsidRPr="00F03387">
              <w:rPr>
                <w:b/>
                <w:lang w:val="pt-PT"/>
              </w:rPr>
              <w:t xml:space="preserve">TTP mediana (meses) </w:t>
            </w:r>
          </w:p>
          <w:p w14:paraId="6B61D7BB" w14:textId="77777777" w:rsidR="00F52341" w:rsidRPr="00F03387" w:rsidRDefault="00F52341" w:rsidP="00EF32DA">
            <w:pPr>
              <w:keepNext/>
              <w:keepLines/>
              <w:rPr>
                <w:b/>
                <w:lang w:val="pt-PT"/>
              </w:rPr>
            </w:pPr>
            <w:r w:rsidRPr="00F03387">
              <w:rPr>
                <w:b/>
                <w:lang w:val="pt-PT"/>
              </w:rPr>
              <w:t>(IC 95 %)</w:t>
            </w:r>
          </w:p>
        </w:tc>
        <w:tc>
          <w:tcPr>
            <w:tcW w:w="1823" w:type="dxa"/>
          </w:tcPr>
          <w:p w14:paraId="239E0A36" w14:textId="77777777" w:rsidR="00F52341" w:rsidRPr="00F03387" w:rsidRDefault="00F52341" w:rsidP="00EF32DA">
            <w:pPr>
              <w:keepNext/>
              <w:keepLines/>
              <w:ind w:left="-57" w:right="-57"/>
              <w:jc w:val="center"/>
              <w:rPr>
                <w:szCs w:val="22"/>
                <w:lang w:val="pt-PT"/>
              </w:rPr>
            </w:pPr>
          </w:p>
          <w:p w14:paraId="00FA750A" w14:textId="77777777" w:rsidR="00F52341" w:rsidRPr="00F03387" w:rsidRDefault="00F52341" w:rsidP="00EF32DA">
            <w:pPr>
              <w:keepNext/>
              <w:keepLines/>
              <w:ind w:left="-57" w:right="-57"/>
              <w:jc w:val="center"/>
              <w:rPr>
                <w:szCs w:val="22"/>
                <w:lang w:val="pt-PT"/>
              </w:rPr>
            </w:pPr>
            <w:r w:rsidRPr="00F03387">
              <w:rPr>
                <w:szCs w:val="22"/>
                <w:lang w:val="pt-PT"/>
              </w:rPr>
              <w:t>3,4</w:t>
            </w:r>
          </w:p>
          <w:p w14:paraId="2368B5AF" w14:textId="77777777" w:rsidR="00F52341" w:rsidRPr="00F03387" w:rsidRDefault="00F52341" w:rsidP="00EF32DA">
            <w:pPr>
              <w:keepNext/>
              <w:keepLines/>
              <w:ind w:left="-57" w:right="-57"/>
              <w:jc w:val="center"/>
              <w:rPr>
                <w:szCs w:val="22"/>
                <w:lang w:val="pt-PT"/>
              </w:rPr>
            </w:pPr>
            <w:r w:rsidRPr="00F03387">
              <w:rPr>
                <w:szCs w:val="22"/>
                <w:lang w:val="pt-PT"/>
              </w:rPr>
              <w:t>(2,8 – 4,1)</w:t>
            </w:r>
          </w:p>
        </w:tc>
        <w:tc>
          <w:tcPr>
            <w:tcW w:w="1824" w:type="dxa"/>
          </w:tcPr>
          <w:p w14:paraId="030EC522" w14:textId="77777777" w:rsidR="00F52341" w:rsidRPr="00F03387" w:rsidRDefault="00F52341" w:rsidP="00EF32DA">
            <w:pPr>
              <w:keepNext/>
              <w:keepLines/>
              <w:ind w:left="-57" w:right="-57"/>
              <w:jc w:val="center"/>
              <w:rPr>
                <w:szCs w:val="22"/>
                <w:lang w:val="pt-PT"/>
              </w:rPr>
            </w:pPr>
          </w:p>
          <w:p w14:paraId="68AD5E10" w14:textId="77777777" w:rsidR="00F52341" w:rsidRPr="00F03387" w:rsidRDefault="00F52341" w:rsidP="00EF32DA">
            <w:pPr>
              <w:keepNext/>
              <w:keepLines/>
              <w:ind w:left="-57" w:right="-57"/>
              <w:jc w:val="center"/>
              <w:rPr>
                <w:szCs w:val="22"/>
                <w:lang w:val="pt-PT"/>
              </w:rPr>
            </w:pPr>
            <w:r w:rsidRPr="00F03387">
              <w:rPr>
                <w:szCs w:val="22"/>
                <w:lang w:val="pt-PT"/>
              </w:rPr>
              <w:t>7,7</w:t>
            </w:r>
          </w:p>
          <w:p w14:paraId="5DFE708E" w14:textId="77777777" w:rsidR="00F52341" w:rsidRPr="00F03387" w:rsidRDefault="00F52341" w:rsidP="00EF32DA">
            <w:pPr>
              <w:keepNext/>
              <w:keepLines/>
              <w:ind w:left="-57" w:right="-57"/>
              <w:jc w:val="center"/>
              <w:rPr>
                <w:szCs w:val="22"/>
                <w:lang w:val="pt-PT"/>
              </w:rPr>
            </w:pPr>
            <w:r w:rsidRPr="00F03387">
              <w:rPr>
                <w:szCs w:val="22"/>
                <w:lang w:val="pt-PT"/>
              </w:rPr>
              <w:t>(4,2 – 8,3)</w:t>
            </w:r>
          </w:p>
        </w:tc>
        <w:tc>
          <w:tcPr>
            <w:tcW w:w="1823" w:type="dxa"/>
          </w:tcPr>
          <w:p w14:paraId="0530DD7E" w14:textId="77777777" w:rsidR="00F52341" w:rsidRPr="00F03387" w:rsidRDefault="00F52341" w:rsidP="00EF32DA">
            <w:pPr>
              <w:keepNext/>
              <w:keepLines/>
              <w:ind w:left="-57" w:right="-57"/>
              <w:jc w:val="center"/>
              <w:rPr>
                <w:szCs w:val="22"/>
                <w:lang w:val="pt-PT"/>
              </w:rPr>
            </w:pPr>
          </w:p>
          <w:p w14:paraId="3EADDF73" w14:textId="77777777" w:rsidR="00F52341" w:rsidRPr="00F03387" w:rsidRDefault="00F52341" w:rsidP="00EF32DA">
            <w:pPr>
              <w:keepNext/>
              <w:keepLines/>
              <w:ind w:left="-57" w:right="-57"/>
              <w:jc w:val="center"/>
              <w:rPr>
                <w:szCs w:val="22"/>
                <w:lang w:val="pt-PT"/>
              </w:rPr>
            </w:pPr>
            <w:r w:rsidRPr="00F03387">
              <w:rPr>
                <w:szCs w:val="22"/>
                <w:lang w:val="pt-PT"/>
              </w:rPr>
              <w:t>12,2</w:t>
            </w:r>
          </w:p>
          <w:p w14:paraId="2F620CDB" w14:textId="77777777" w:rsidR="00F52341" w:rsidRPr="00F03387" w:rsidRDefault="00F52341" w:rsidP="00EF32DA">
            <w:pPr>
              <w:keepNext/>
              <w:keepLines/>
              <w:ind w:left="-57" w:right="-57"/>
              <w:jc w:val="center"/>
              <w:rPr>
                <w:szCs w:val="22"/>
                <w:lang w:val="pt-PT"/>
              </w:rPr>
            </w:pPr>
            <w:r w:rsidRPr="00F03387">
              <w:rPr>
                <w:szCs w:val="22"/>
                <w:lang w:val="pt-PT"/>
              </w:rPr>
              <w:t>(6,2 – ne)</w:t>
            </w:r>
          </w:p>
        </w:tc>
        <w:tc>
          <w:tcPr>
            <w:tcW w:w="1824" w:type="dxa"/>
          </w:tcPr>
          <w:p w14:paraId="5F93EB5F" w14:textId="77777777" w:rsidR="00F52341" w:rsidRPr="00F03387" w:rsidRDefault="00F52341" w:rsidP="00EF32DA">
            <w:pPr>
              <w:keepNext/>
              <w:keepLines/>
              <w:ind w:left="-57" w:right="-57"/>
              <w:jc w:val="center"/>
              <w:rPr>
                <w:szCs w:val="22"/>
                <w:lang w:val="pt-PT"/>
              </w:rPr>
            </w:pPr>
          </w:p>
          <w:p w14:paraId="48B99618" w14:textId="77777777" w:rsidR="00F52341" w:rsidRPr="00F03387" w:rsidRDefault="00F52341" w:rsidP="00EF32DA">
            <w:pPr>
              <w:keepNext/>
              <w:keepLines/>
              <w:ind w:left="-57" w:right="-57"/>
              <w:jc w:val="center"/>
              <w:rPr>
                <w:szCs w:val="22"/>
                <w:lang w:val="pt-PT"/>
              </w:rPr>
            </w:pPr>
            <w:r w:rsidRPr="00F03387">
              <w:rPr>
                <w:szCs w:val="22"/>
                <w:lang w:val="pt-PT"/>
              </w:rPr>
              <w:t>13,6</w:t>
            </w:r>
          </w:p>
          <w:p w14:paraId="12BFF6DB" w14:textId="77777777" w:rsidR="00F52341" w:rsidRPr="00F03387" w:rsidRDefault="00F52341" w:rsidP="00EF32DA">
            <w:pPr>
              <w:keepNext/>
              <w:keepLines/>
              <w:ind w:left="-57" w:right="-57"/>
              <w:jc w:val="center"/>
              <w:rPr>
                <w:szCs w:val="22"/>
                <w:lang w:val="pt-PT"/>
              </w:rPr>
            </w:pPr>
            <w:r w:rsidRPr="00F03387">
              <w:rPr>
                <w:szCs w:val="22"/>
                <w:lang w:val="pt-PT"/>
              </w:rPr>
              <w:t>(11 – 16)</w:t>
            </w:r>
          </w:p>
        </w:tc>
      </w:tr>
      <w:tr w:rsidR="00F52341" w:rsidRPr="00F03387" w14:paraId="5B7731B7" w14:textId="77777777" w:rsidTr="00EF32DA">
        <w:trPr>
          <w:trHeight w:val="813"/>
        </w:trPr>
        <w:tc>
          <w:tcPr>
            <w:tcW w:w="2028" w:type="dxa"/>
          </w:tcPr>
          <w:p w14:paraId="37EDBEF8" w14:textId="77777777" w:rsidR="00F52341" w:rsidRPr="00F03387" w:rsidRDefault="00F52341" w:rsidP="00EF32DA">
            <w:pPr>
              <w:keepNext/>
              <w:keepLines/>
              <w:tabs>
                <w:tab w:val="left" w:pos="318"/>
              </w:tabs>
              <w:rPr>
                <w:b/>
                <w:lang w:val="pt-PT"/>
              </w:rPr>
            </w:pPr>
            <w:r w:rsidRPr="00F03387">
              <w:rPr>
                <w:b/>
                <w:lang w:val="pt-PT"/>
              </w:rPr>
              <w:t>Sobrevivência mediana (meses) (IC 95 %)</w:t>
            </w:r>
          </w:p>
        </w:tc>
        <w:tc>
          <w:tcPr>
            <w:tcW w:w="1823" w:type="dxa"/>
          </w:tcPr>
          <w:p w14:paraId="36C3F76D" w14:textId="77777777" w:rsidR="00F52341" w:rsidRPr="00F03387" w:rsidRDefault="00F52341" w:rsidP="00EF32DA">
            <w:pPr>
              <w:keepNext/>
              <w:keepLines/>
              <w:ind w:left="-57" w:right="-57"/>
              <w:jc w:val="center"/>
              <w:rPr>
                <w:szCs w:val="22"/>
                <w:lang w:val="pt-PT"/>
              </w:rPr>
            </w:pPr>
          </w:p>
          <w:p w14:paraId="16F7E771" w14:textId="77777777" w:rsidR="00F52341" w:rsidRPr="00F03387" w:rsidRDefault="00F52341" w:rsidP="00EF32DA">
            <w:pPr>
              <w:keepNext/>
              <w:keepLines/>
              <w:ind w:left="-57" w:right="-57"/>
              <w:jc w:val="center"/>
              <w:rPr>
                <w:szCs w:val="22"/>
                <w:lang w:val="pt-PT"/>
              </w:rPr>
            </w:pPr>
            <w:r w:rsidRPr="00F03387">
              <w:rPr>
                <w:szCs w:val="22"/>
                <w:lang w:val="pt-PT"/>
              </w:rPr>
              <w:t>ne</w:t>
            </w:r>
          </w:p>
        </w:tc>
        <w:tc>
          <w:tcPr>
            <w:tcW w:w="1824" w:type="dxa"/>
          </w:tcPr>
          <w:p w14:paraId="3F76A188" w14:textId="77777777" w:rsidR="00F52341" w:rsidRPr="00F03387" w:rsidRDefault="00F52341" w:rsidP="00EF32DA">
            <w:pPr>
              <w:keepNext/>
              <w:keepLines/>
              <w:ind w:left="-57" w:right="-57"/>
              <w:jc w:val="center"/>
              <w:rPr>
                <w:szCs w:val="22"/>
                <w:lang w:val="pt-PT"/>
              </w:rPr>
            </w:pPr>
          </w:p>
          <w:p w14:paraId="451FC32F" w14:textId="77777777" w:rsidR="00F52341" w:rsidRPr="00F03387" w:rsidRDefault="005A6C7F" w:rsidP="00EF32DA">
            <w:pPr>
              <w:keepNext/>
              <w:keepLines/>
              <w:ind w:left="-57" w:right="-57"/>
              <w:jc w:val="center"/>
              <w:rPr>
                <w:szCs w:val="22"/>
                <w:lang w:val="pt-PT"/>
              </w:rPr>
            </w:pPr>
            <w:r w:rsidRPr="00F03387">
              <w:rPr>
                <w:szCs w:val="22"/>
                <w:lang w:val="pt-PT"/>
              </w:rPr>
              <w:t>n</w:t>
            </w:r>
            <w:r w:rsidR="00F52341" w:rsidRPr="00F03387">
              <w:rPr>
                <w:szCs w:val="22"/>
                <w:lang w:val="pt-PT"/>
              </w:rPr>
              <w:t>e</w:t>
            </w:r>
          </w:p>
        </w:tc>
        <w:tc>
          <w:tcPr>
            <w:tcW w:w="1823" w:type="dxa"/>
          </w:tcPr>
          <w:p w14:paraId="6E8FC7AD" w14:textId="77777777" w:rsidR="00F52341" w:rsidRPr="00F03387" w:rsidRDefault="00F52341" w:rsidP="00EF32DA">
            <w:pPr>
              <w:keepNext/>
              <w:keepLines/>
              <w:ind w:left="-57" w:right="-57"/>
              <w:jc w:val="center"/>
              <w:rPr>
                <w:szCs w:val="22"/>
                <w:lang w:val="pt-PT"/>
              </w:rPr>
            </w:pPr>
          </w:p>
          <w:p w14:paraId="1CEC1D61" w14:textId="77777777" w:rsidR="00F52341" w:rsidRPr="00F03387" w:rsidRDefault="00F52341" w:rsidP="00EF32DA">
            <w:pPr>
              <w:keepNext/>
              <w:keepLines/>
              <w:ind w:left="-57" w:right="-57"/>
              <w:jc w:val="center"/>
              <w:rPr>
                <w:szCs w:val="22"/>
                <w:lang w:val="pt-PT"/>
              </w:rPr>
            </w:pPr>
            <w:r w:rsidRPr="00F03387">
              <w:rPr>
                <w:szCs w:val="22"/>
                <w:lang w:val="pt-PT"/>
              </w:rPr>
              <w:t>ne</w:t>
            </w:r>
          </w:p>
          <w:p w14:paraId="292FCA83" w14:textId="77777777" w:rsidR="00F52341" w:rsidRPr="00F03387" w:rsidRDefault="00F52341" w:rsidP="00EF32DA">
            <w:pPr>
              <w:keepNext/>
              <w:keepLines/>
              <w:ind w:left="-57" w:right="-57"/>
              <w:jc w:val="center"/>
              <w:rPr>
                <w:szCs w:val="22"/>
                <w:lang w:val="pt-PT"/>
              </w:rPr>
            </w:pPr>
          </w:p>
        </w:tc>
        <w:tc>
          <w:tcPr>
            <w:tcW w:w="1824" w:type="dxa"/>
          </w:tcPr>
          <w:p w14:paraId="2978C6E1" w14:textId="77777777" w:rsidR="00F52341" w:rsidRPr="00F03387" w:rsidRDefault="00F52341" w:rsidP="00EF32DA">
            <w:pPr>
              <w:keepNext/>
              <w:keepLines/>
              <w:ind w:left="-57" w:right="-57"/>
              <w:jc w:val="center"/>
              <w:rPr>
                <w:szCs w:val="22"/>
                <w:lang w:val="pt-PT"/>
              </w:rPr>
            </w:pPr>
          </w:p>
          <w:p w14:paraId="19725D90" w14:textId="77777777" w:rsidR="00F52341" w:rsidRPr="00F03387" w:rsidRDefault="00F52341" w:rsidP="00EF32DA">
            <w:pPr>
              <w:keepNext/>
              <w:keepLines/>
              <w:ind w:left="-57" w:right="-57"/>
              <w:jc w:val="center"/>
              <w:rPr>
                <w:szCs w:val="22"/>
                <w:lang w:val="pt-PT"/>
              </w:rPr>
            </w:pPr>
            <w:r w:rsidRPr="00F03387">
              <w:rPr>
                <w:szCs w:val="22"/>
                <w:lang w:val="pt-PT"/>
              </w:rPr>
              <w:t>47,3</w:t>
            </w:r>
          </w:p>
          <w:p w14:paraId="537C1D27" w14:textId="77777777" w:rsidR="00F52341" w:rsidRPr="00F03387" w:rsidRDefault="00F52341" w:rsidP="00EF32DA">
            <w:pPr>
              <w:keepNext/>
              <w:keepLines/>
              <w:ind w:left="-57" w:right="-57"/>
              <w:jc w:val="center"/>
              <w:rPr>
                <w:szCs w:val="22"/>
                <w:lang w:val="pt-PT"/>
              </w:rPr>
            </w:pPr>
            <w:r w:rsidRPr="00F03387">
              <w:rPr>
                <w:szCs w:val="22"/>
                <w:lang w:val="pt-PT"/>
              </w:rPr>
              <w:t>(32 – ne)</w:t>
            </w:r>
          </w:p>
        </w:tc>
      </w:tr>
    </w:tbl>
    <w:p w14:paraId="06BB1D70" w14:textId="77777777" w:rsidR="00F52341" w:rsidRPr="00F03387" w:rsidRDefault="00F52341" w:rsidP="00F52341">
      <w:pPr>
        <w:rPr>
          <w:sz w:val="20"/>
          <w:szCs w:val="22"/>
          <w:lang w:val="pt-PT"/>
        </w:rPr>
      </w:pPr>
      <w:r w:rsidRPr="00F03387">
        <w:rPr>
          <w:sz w:val="20"/>
          <w:szCs w:val="22"/>
          <w:lang w:val="pt-PT"/>
        </w:rPr>
        <w:t>TTP = tempo decorrido até progressão da doença; “ne” indica que não pode ser estimado ou que não foi ainda obtido.</w:t>
      </w:r>
    </w:p>
    <w:p w14:paraId="53651100" w14:textId="77777777" w:rsidR="00F52341" w:rsidRPr="00F03387" w:rsidRDefault="00F52341" w:rsidP="00F52341">
      <w:pPr>
        <w:tabs>
          <w:tab w:val="left" w:pos="284"/>
        </w:tabs>
        <w:ind w:left="284" w:hanging="284"/>
        <w:rPr>
          <w:sz w:val="20"/>
          <w:szCs w:val="22"/>
          <w:lang w:val="pt-PT"/>
        </w:rPr>
      </w:pPr>
      <w:r w:rsidRPr="00F03387">
        <w:rPr>
          <w:sz w:val="20"/>
          <w:szCs w:val="22"/>
          <w:lang w:val="pt-PT"/>
        </w:rPr>
        <w:t>1.</w:t>
      </w:r>
      <w:r w:rsidRPr="00F03387">
        <w:rPr>
          <w:sz w:val="20"/>
          <w:szCs w:val="22"/>
          <w:lang w:val="pt-PT"/>
        </w:rPr>
        <w:tab/>
        <w:t>Estudo WO16229: dose de carga de 8 mg/kg, seguida de 6 mg/kg de 3 em 3 semanas</w:t>
      </w:r>
    </w:p>
    <w:p w14:paraId="674A197E" w14:textId="77777777" w:rsidR="00F52341" w:rsidRPr="00F03387" w:rsidRDefault="00F52341" w:rsidP="00F52341">
      <w:pPr>
        <w:tabs>
          <w:tab w:val="left" w:pos="284"/>
        </w:tabs>
        <w:ind w:left="284" w:hanging="284"/>
        <w:rPr>
          <w:sz w:val="20"/>
          <w:szCs w:val="22"/>
          <w:lang w:val="pt-PT"/>
        </w:rPr>
      </w:pPr>
      <w:r w:rsidRPr="00F03387">
        <w:rPr>
          <w:sz w:val="20"/>
          <w:szCs w:val="22"/>
          <w:lang w:val="pt-PT"/>
        </w:rPr>
        <w:t>2.</w:t>
      </w:r>
      <w:r w:rsidRPr="00F03387">
        <w:rPr>
          <w:sz w:val="20"/>
          <w:szCs w:val="22"/>
          <w:lang w:val="pt-PT"/>
        </w:rPr>
        <w:tab/>
        <w:t>Estudo MO16982: dose de carga de 6 mg/kg semanal x 3; seguida de 6 mg/kg de 3 em 3 semanas</w:t>
      </w:r>
    </w:p>
    <w:p w14:paraId="20C0F794" w14:textId="77777777" w:rsidR="00F52341" w:rsidRPr="00F03387" w:rsidRDefault="00F52341" w:rsidP="00F52341">
      <w:pPr>
        <w:tabs>
          <w:tab w:val="left" w:pos="284"/>
        </w:tabs>
        <w:ind w:left="284" w:hanging="284"/>
        <w:rPr>
          <w:sz w:val="20"/>
          <w:szCs w:val="22"/>
          <w:lang w:val="pt-PT"/>
        </w:rPr>
      </w:pPr>
      <w:r w:rsidRPr="00F03387">
        <w:rPr>
          <w:sz w:val="20"/>
          <w:szCs w:val="22"/>
          <w:lang w:val="pt-PT"/>
        </w:rPr>
        <w:t>3.</w:t>
      </w:r>
      <w:r w:rsidRPr="00F03387">
        <w:rPr>
          <w:sz w:val="20"/>
          <w:szCs w:val="22"/>
          <w:lang w:val="pt-PT"/>
        </w:rPr>
        <w:tab/>
        <w:t>Estudo BO15935</w:t>
      </w:r>
    </w:p>
    <w:p w14:paraId="25E6A576" w14:textId="77777777" w:rsidR="00F52341" w:rsidRPr="00F03387" w:rsidRDefault="00F52341" w:rsidP="00F52341">
      <w:pPr>
        <w:tabs>
          <w:tab w:val="left" w:pos="284"/>
        </w:tabs>
        <w:ind w:left="284" w:hanging="284"/>
        <w:rPr>
          <w:sz w:val="20"/>
          <w:szCs w:val="22"/>
          <w:lang w:val="pt-PT"/>
        </w:rPr>
      </w:pPr>
      <w:r w:rsidRPr="00F03387">
        <w:rPr>
          <w:sz w:val="20"/>
          <w:szCs w:val="22"/>
          <w:lang w:val="pt-PT"/>
        </w:rPr>
        <w:t>4.</w:t>
      </w:r>
      <w:r w:rsidRPr="00F03387">
        <w:rPr>
          <w:sz w:val="20"/>
          <w:szCs w:val="22"/>
          <w:lang w:val="pt-PT"/>
        </w:rPr>
        <w:tab/>
        <w:t>Estudo MO16419</w:t>
      </w:r>
    </w:p>
    <w:p w14:paraId="1C66584A" w14:textId="77777777" w:rsidR="00F52341" w:rsidRPr="00F03387" w:rsidRDefault="00F52341" w:rsidP="00F52341">
      <w:pPr>
        <w:rPr>
          <w:lang w:val="pt-PT"/>
        </w:rPr>
      </w:pPr>
    </w:p>
    <w:p w14:paraId="1D55E01C" w14:textId="77777777" w:rsidR="00F52341" w:rsidRPr="00F03387" w:rsidRDefault="00F52341" w:rsidP="00F52341">
      <w:pPr>
        <w:rPr>
          <w:i/>
          <w:lang w:val="pt-PT"/>
        </w:rPr>
      </w:pPr>
      <w:r w:rsidRPr="00F03387">
        <w:rPr>
          <w:i/>
          <w:lang w:val="pt-PT"/>
        </w:rPr>
        <w:t>Locais de progressão</w:t>
      </w:r>
    </w:p>
    <w:p w14:paraId="028341C1" w14:textId="77777777" w:rsidR="00F52341" w:rsidRPr="00F03387" w:rsidRDefault="00F52341" w:rsidP="00F52341">
      <w:pPr>
        <w:rPr>
          <w:lang w:val="pt-PT"/>
        </w:rPr>
      </w:pPr>
      <w:r w:rsidRPr="00F03387">
        <w:rPr>
          <w:lang w:val="pt-PT"/>
        </w:rPr>
        <w:t xml:space="preserve">A frequência de progressão hepática foi significativamente reduzida em doentes tratados com a associação Herceptin e paclitaxel, em comparação com paclitaxel em monoterapia (21,8 % </w:t>
      </w:r>
      <w:r w:rsidRPr="00F03387">
        <w:rPr>
          <w:i/>
          <w:lang w:val="pt-PT"/>
        </w:rPr>
        <w:t>versus</w:t>
      </w:r>
      <w:r w:rsidRPr="00F03387">
        <w:rPr>
          <w:lang w:val="pt-PT"/>
        </w:rPr>
        <w:t xml:space="preserve"> 45,7 %; p = 0,004). Mais doentes tratados com Herceptin e paclitaxel tiveram progressão no sistema nervoso central, do que os </w:t>
      </w:r>
      <w:r w:rsidR="005C17D1" w:rsidRPr="00F03387">
        <w:rPr>
          <w:lang w:val="pt-PT"/>
        </w:rPr>
        <w:t xml:space="preserve">doentes </w:t>
      </w:r>
      <w:r w:rsidRPr="00F03387">
        <w:rPr>
          <w:lang w:val="pt-PT"/>
        </w:rPr>
        <w:t xml:space="preserve">tratados com paclitaxel em monoterapia (12,6 % </w:t>
      </w:r>
      <w:r w:rsidRPr="00F03387">
        <w:rPr>
          <w:i/>
          <w:lang w:val="pt-PT"/>
        </w:rPr>
        <w:t>versus</w:t>
      </w:r>
      <w:r w:rsidRPr="00F03387">
        <w:rPr>
          <w:lang w:val="pt-PT"/>
        </w:rPr>
        <w:t xml:space="preserve"> 6,5 %; p = 0,377).</w:t>
      </w:r>
    </w:p>
    <w:p w14:paraId="007E49B5" w14:textId="77777777" w:rsidR="00F52341" w:rsidRPr="00F03387" w:rsidRDefault="00F52341" w:rsidP="00F52341">
      <w:pPr>
        <w:rPr>
          <w:lang w:val="pt-PT"/>
        </w:rPr>
      </w:pPr>
    </w:p>
    <w:p w14:paraId="07DE47E7" w14:textId="77777777" w:rsidR="00F52341" w:rsidRPr="00F03387" w:rsidRDefault="00F52341" w:rsidP="00984F7D">
      <w:pPr>
        <w:keepNext/>
        <w:keepLines/>
        <w:outlineLvl w:val="0"/>
        <w:rPr>
          <w:i/>
          <w:u w:val="single"/>
          <w:lang w:val="pt-PT"/>
        </w:rPr>
      </w:pPr>
      <w:r w:rsidRPr="00F03387">
        <w:rPr>
          <w:i/>
          <w:u w:val="single"/>
          <w:lang w:val="pt-PT"/>
        </w:rPr>
        <w:t xml:space="preserve">Cancro da mama em </w:t>
      </w:r>
      <w:r w:rsidR="002E0E6F" w:rsidRPr="00F03387">
        <w:rPr>
          <w:i/>
          <w:u w:val="single"/>
          <w:lang w:val="pt-PT"/>
        </w:rPr>
        <w:t>estádios</w:t>
      </w:r>
      <w:r w:rsidRPr="00F03387">
        <w:rPr>
          <w:i/>
          <w:u w:val="single"/>
          <w:lang w:val="pt-PT"/>
        </w:rPr>
        <w:t xml:space="preserve"> precoces (contexto adjuvante)</w:t>
      </w:r>
    </w:p>
    <w:p w14:paraId="7579144B" w14:textId="77777777" w:rsidR="00F52341" w:rsidRPr="00F03387" w:rsidRDefault="00F52341" w:rsidP="00984F7D">
      <w:pPr>
        <w:keepNext/>
        <w:keepLines/>
        <w:outlineLvl w:val="0"/>
        <w:rPr>
          <w:b/>
          <w:lang w:val="pt-PT"/>
        </w:rPr>
      </w:pPr>
    </w:p>
    <w:p w14:paraId="410C74D8" w14:textId="77777777" w:rsidR="00F52341" w:rsidRPr="00F03387" w:rsidRDefault="00F52341" w:rsidP="00984F7D">
      <w:pPr>
        <w:keepNext/>
        <w:keepLines/>
        <w:outlineLvl w:val="0"/>
        <w:rPr>
          <w:i/>
          <w:lang w:val="pt-PT"/>
        </w:rPr>
      </w:pPr>
      <w:r w:rsidRPr="00F03387">
        <w:rPr>
          <w:i/>
          <w:lang w:val="pt-PT"/>
        </w:rPr>
        <w:t>Formulação intravenosa</w:t>
      </w:r>
    </w:p>
    <w:p w14:paraId="15EB483B" w14:textId="77777777" w:rsidR="00F52341" w:rsidRPr="00F03387" w:rsidRDefault="00F52341" w:rsidP="00984F7D">
      <w:pPr>
        <w:keepNext/>
        <w:keepLines/>
        <w:outlineLvl w:val="0"/>
        <w:rPr>
          <w:b/>
          <w:lang w:val="pt-PT"/>
        </w:rPr>
      </w:pPr>
    </w:p>
    <w:p w14:paraId="7E3EB707" w14:textId="77777777" w:rsidR="00F52341" w:rsidRPr="00F03387" w:rsidRDefault="00F52341" w:rsidP="00984F7D">
      <w:pPr>
        <w:keepNext/>
        <w:keepLines/>
        <w:rPr>
          <w:lang w:val="pt-PT"/>
        </w:rPr>
      </w:pPr>
      <w:r w:rsidRPr="00F03387">
        <w:rPr>
          <w:lang w:val="pt-PT"/>
        </w:rPr>
        <w:t xml:space="preserve">O cancro da mama em </w:t>
      </w:r>
      <w:r w:rsidR="002E0E6F" w:rsidRPr="00F03387">
        <w:rPr>
          <w:lang w:val="pt-PT"/>
        </w:rPr>
        <w:t>estádio</w:t>
      </w:r>
      <w:r w:rsidRPr="00F03387">
        <w:rPr>
          <w:lang w:val="pt-PT"/>
        </w:rPr>
        <w:t xml:space="preserve"> precoce é definido como um carcinoma invasivo</w:t>
      </w:r>
      <w:r w:rsidR="0005102B" w:rsidRPr="00F03387">
        <w:rPr>
          <w:lang w:val="pt-PT"/>
        </w:rPr>
        <w:t xml:space="preserve"> primário da mama</w:t>
      </w:r>
      <w:r w:rsidRPr="00F03387">
        <w:rPr>
          <w:lang w:val="pt-PT"/>
        </w:rPr>
        <w:t xml:space="preserve">, não metastizado. </w:t>
      </w:r>
    </w:p>
    <w:p w14:paraId="47007F34" w14:textId="77777777" w:rsidR="00F52341" w:rsidRPr="00F03387" w:rsidRDefault="00F52341" w:rsidP="00984F7D">
      <w:pPr>
        <w:keepNext/>
        <w:keepLines/>
        <w:rPr>
          <w:lang w:val="pt-PT"/>
        </w:rPr>
      </w:pPr>
      <w:r w:rsidRPr="00F03387">
        <w:rPr>
          <w:lang w:val="pt-PT"/>
        </w:rPr>
        <w:t xml:space="preserve">No contexto </w:t>
      </w:r>
      <w:r w:rsidR="00B71E4F" w:rsidRPr="00F03387">
        <w:rPr>
          <w:lang w:val="pt-PT"/>
        </w:rPr>
        <w:t xml:space="preserve">de tratamento </w:t>
      </w:r>
      <w:r w:rsidRPr="00F03387">
        <w:rPr>
          <w:lang w:val="pt-PT"/>
        </w:rPr>
        <w:t>adjuvante, o Herceptin foi estudado em 4 ensaios de grande dimensão, multicêntricos e aleatorizados</w:t>
      </w:r>
      <w:r w:rsidR="005C17D1" w:rsidRPr="00F03387">
        <w:rPr>
          <w:lang w:val="pt-PT"/>
        </w:rPr>
        <w:t>.</w:t>
      </w:r>
    </w:p>
    <w:p w14:paraId="791CCAE0" w14:textId="77777777" w:rsidR="00F52341" w:rsidRPr="00F03387" w:rsidRDefault="00F52341" w:rsidP="00984F7D">
      <w:pPr>
        <w:keepNext/>
        <w:keepLines/>
        <w:ind w:left="284" w:hanging="284"/>
        <w:rPr>
          <w:lang w:val="pt-PT"/>
        </w:rPr>
      </w:pPr>
      <w:r w:rsidRPr="00F03387">
        <w:rPr>
          <w:lang w:val="pt-PT"/>
        </w:rPr>
        <w:t>-</w:t>
      </w:r>
      <w:r w:rsidRPr="00F03387">
        <w:rPr>
          <w:lang w:val="pt-PT"/>
        </w:rPr>
        <w:tab/>
        <w:t>O estudo BO16348 foi desenhado para comparar um ano</w:t>
      </w:r>
      <w:r w:rsidR="00177A0D" w:rsidRPr="00F03387">
        <w:rPr>
          <w:lang w:val="pt-PT"/>
        </w:rPr>
        <w:t xml:space="preserve"> e dois anos</w:t>
      </w:r>
      <w:r w:rsidRPr="00F03387">
        <w:rPr>
          <w:lang w:val="pt-PT"/>
        </w:rPr>
        <w:t xml:space="preserve"> de tratamento com Herceptin administrado de 3 em 3 semanas </w:t>
      </w:r>
      <w:r w:rsidRPr="00F03387">
        <w:rPr>
          <w:i/>
          <w:lang w:val="pt-PT"/>
        </w:rPr>
        <w:t>versus</w:t>
      </w:r>
      <w:r w:rsidRPr="00F03387">
        <w:rPr>
          <w:lang w:val="pt-PT"/>
        </w:rPr>
        <w:t xml:space="preserve"> observação, em doentes com cancro da mama em </w:t>
      </w:r>
      <w:r w:rsidR="002E0E6F" w:rsidRPr="00F03387">
        <w:rPr>
          <w:lang w:val="pt-PT"/>
        </w:rPr>
        <w:t>estádios</w:t>
      </w:r>
      <w:r w:rsidRPr="00F03387">
        <w:rPr>
          <w:lang w:val="pt-PT"/>
        </w:rPr>
        <w:t xml:space="preserve"> precoces HER2 positivo, no </w:t>
      </w:r>
      <w:r w:rsidRPr="00F03387">
        <w:rPr>
          <w:szCs w:val="22"/>
          <w:lang w:val="pt-PT"/>
        </w:rPr>
        <w:t>seguimento</w:t>
      </w:r>
      <w:r w:rsidRPr="00F03387">
        <w:rPr>
          <w:lang w:val="pt-PT"/>
        </w:rPr>
        <w:t xml:space="preserve"> de cirurgia, quimioterapia estabelecida e radioterapia (se aplicável). </w:t>
      </w:r>
      <w:r w:rsidR="00DA488C" w:rsidRPr="00F03387">
        <w:rPr>
          <w:lang w:val="pt-PT"/>
        </w:rPr>
        <w:t>Adicionalmente, realizou-se a comparação de dois anos</w:t>
      </w:r>
      <w:r w:rsidR="00B71E4F" w:rsidRPr="00F03387">
        <w:rPr>
          <w:lang w:val="pt-PT"/>
        </w:rPr>
        <w:t xml:space="preserve"> de tratamento com Herceptin</w:t>
      </w:r>
      <w:r w:rsidR="00DA488C" w:rsidRPr="00F03387">
        <w:rPr>
          <w:lang w:val="pt-PT"/>
        </w:rPr>
        <w:t xml:space="preserve"> </w:t>
      </w:r>
      <w:r w:rsidR="00DA488C" w:rsidRPr="00F03387">
        <w:rPr>
          <w:i/>
          <w:lang w:val="pt-PT"/>
        </w:rPr>
        <w:t>versus</w:t>
      </w:r>
      <w:r w:rsidR="00DA488C" w:rsidRPr="00F03387">
        <w:rPr>
          <w:lang w:val="pt-PT"/>
        </w:rPr>
        <w:t xml:space="preserve"> </w:t>
      </w:r>
      <w:r w:rsidR="00ED6887" w:rsidRPr="00F03387">
        <w:rPr>
          <w:lang w:val="pt-PT"/>
        </w:rPr>
        <w:t>um</w:t>
      </w:r>
      <w:r w:rsidR="00DA488C" w:rsidRPr="00F03387">
        <w:rPr>
          <w:lang w:val="pt-PT"/>
        </w:rPr>
        <w:t xml:space="preserve"> ano d</w:t>
      </w:r>
      <w:r w:rsidR="00B71E4F" w:rsidRPr="00F03387">
        <w:rPr>
          <w:lang w:val="pt-PT"/>
        </w:rPr>
        <w:t>e tratamento</w:t>
      </w:r>
      <w:r w:rsidR="00DA488C" w:rsidRPr="00F03387">
        <w:rPr>
          <w:lang w:val="pt-PT"/>
        </w:rPr>
        <w:t xml:space="preserve"> com Herceptin. </w:t>
      </w:r>
      <w:r w:rsidRPr="00F03387">
        <w:rPr>
          <w:lang w:val="pt-PT"/>
        </w:rPr>
        <w:t xml:space="preserve">Aos doentes recrutados para receberem Herceptin foi-lhes administrado uma dose de carga inicial de 8 mg/kg, seguido de 6 mg/kg de 3 em 3 semanas, durante um </w:t>
      </w:r>
      <w:r w:rsidR="00DA488C" w:rsidRPr="00F03387">
        <w:rPr>
          <w:lang w:val="pt-PT"/>
        </w:rPr>
        <w:t xml:space="preserve">ou dois </w:t>
      </w:r>
      <w:r w:rsidRPr="00F03387">
        <w:rPr>
          <w:lang w:val="pt-PT"/>
        </w:rPr>
        <w:t>ano</w:t>
      </w:r>
      <w:r w:rsidR="00DA488C" w:rsidRPr="00F03387">
        <w:rPr>
          <w:lang w:val="pt-PT"/>
        </w:rPr>
        <w:t>s</w:t>
      </w:r>
      <w:r w:rsidRPr="00F03387">
        <w:rPr>
          <w:lang w:val="pt-PT"/>
        </w:rPr>
        <w:t>.</w:t>
      </w:r>
    </w:p>
    <w:p w14:paraId="609FDD2C" w14:textId="77777777" w:rsidR="00F52341" w:rsidRPr="00F03387" w:rsidRDefault="00F52341" w:rsidP="00F52341">
      <w:pPr>
        <w:ind w:left="284" w:hanging="284"/>
        <w:rPr>
          <w:szCs w:val="22"/>
          <w:lang w:val="pt-PT"/>
        </w:rPr>
      </w:pPr>
      <w:r w:rsidRPr="00F03387">
        <w:rPr>
          <w:lang w:val="pt-PT"/>
        </w:rPr>
        <w:t>-</w:t>
      </w:r>
      <w:r w:rsidRPr="00F03387">
        <w:rPr>
          <w:lang w:val="pt-PT"/>
        </w:rPr>
        <w:tab/>
        <w:t xml:space="preserve">Os estudos </w:t>
      </w:r>
      <w:r w:rsidR="00047E6B" w:rsidRPr="00F03387">
        <w:rPr>
          <w:szCs w:val="22"/>
          <w:lang w:val="pt-PT"/>
        </w:rPr>
        <w:t xml:space="preserve">NSABP B-31 e </w:t>
      </w:r>
      <w:r w:rsidRPr="00F03387">
        <w:rPr>
          <w:szCs w:val="22"/>
          <w:lang w:val="pt-PT"/>
        </w:rPr>
        <w:t xml:space="preserve">NCCTG N9831, que integram a análise conjunta, foram desenhados para investigar a utilidade clínica da associação do tratamento com Herceptin mais paclitaxel (P), no seguimento de quimioterapia com AC; adicionalmente, o estudo NCCTG N9831 também </w:t>
      </w:r>
      <w:r w:rsidRPr="00F03387">
        <w:rPr>
          <w:szCs w:val="22"/>
          <w:lang w:val="pt-PT"/>
        </w:rPr>
        <w:lastRenderedPageBreak/>
        <w:t xml:space="preserve">investigou a adição sequencial de Herceptin a quimioterapia com AC→P, após cirurgia em doentes com cancro da mama em </w:t>
      </w:r>
      <w:r w:rsidR="002E0E6F" w:rsidRPr="00F03387">
        <w:rPr>
          <w:szCs w:val="22"/>
          <w:lang w:val="pt-PT"/>
        </w:rPr>
        <w:t>estádios</w:t>
      </w:r>
      <w:r w:rsidRPr="00F03387">
        <w:rPr>
          <w:szCs w:val="22"/>
          <w:lang w:val="pt-PT"/>
        </w:rPr>
        <w:t xml:space="preserve"> precoces HER2 positivo.</w:t>
      </w:r>
    </w:p>
    <w:p w14:paraId="6FF4CD1A" w14:textId="77777777" w:rsidR="00F52341" w:rsidRPr="00F03387" w:rsidRDefault="00F52341" w:rsidP="00F52341">
      <w:pPr>
        <w:ind w:left="284" w:hanging="284"/>
        <w:rPr>
          <w:szCs w:val="22"/>
          <w:lang w:val="pt-PT"/>
        </w:rPr>
      </w:pPr>
      <w:r w:rsidRPr="00F03387">
        <w:rPr>
          <w:szCs w:val="22"/>
          <w:lang w:val="pt-PT"/>
        </w:rPr>
        <w:t>-</w:t>
      </w:r>
      <w:r w:rsidRPr="00F03387">
        <w:rPr>
          <w:szCs w:val="22"/>
          <w:lang w:val="pt-PT"/>
        </w:rPr>
        <w:tab/>
        <w:t xml:space="preserve">O estudo BCIRG 006 foi desenhado para investigar o tratamento com a associação de Herceptin mais docetaxel, após quimioterapia com AC ou em associado com docetaxel e carboplatina, no seguimento de cirurgia em doentes com cancro da mama em </w:t>
      </w:r>
      <w:r w:rsidR="002E0E6F" w:rsidRPr="00F03387">
        <w:rPr>
          <w:szCs w:val="22"/>
          <w:lang w:val="pt-PT"/>
        </w:rPr>
        <w:t>estádios</w:t>
      </w:r>
      <w:r w:rsidRPr="00F03387">
        <w:rPr>
          <w:szCs w:val="22"/>
          <w:lang w:val="pt-PT"/>
        </w:rPr>
        <w:t xml:space="preserve"> precoces, HER2 positivo.</w:t>
      </w:r>
    </w:p>
    <w:p w14:paraId="1D6D62C5" w14:textId="77777777" w:rsidR="00F52341" w:rsidRPr="00F03387" w:rsidRDefault="00F52341" w:rsidP="00F52341">
      <w:pPr>
        <w:ind w:left="480" w:hanging="480"/>
        <w:rPr>
          <w:szCs w:val="22"/>
          <w:lang w:val="pt-PT"/>
        </w:rPr>
      </w:pPr>
    </w:p>
    <w:p w14:paraId="0872F104" w14:textId="77777777" w:rsidR="00F52341" w:rsidRPr="00F03387" w:rsidRDefault="00F52341" w:rsidP="00F52341">
      <w:pPr>
        <w:rPr>
          <w:lang w:val="pt-PT"/>
        </w:rPr>
      </w:pPr>
      <w:r w:rsidRPr="00F03387">
        <w:rPr>
          <w:lang w:val="pt-PT"/>
        </w:rPr>
        <w:t xml:space="preserve">No estudo BO16348, o cancro da mama em </w:t>
      </w:r>
      <w:r w:rsidR="002E0E6F" w:rsidRPr="00F03387">
        <w:rPr>
          <w:lang w:val="pt-PT"/>
        </w:rPr>
        <w:t>estádios</w:t>
      </w:r>
      <w:r w:rsidRPr="00F03387">
        <w:rPr>
          <w:lang w:val="pt-PT"/>
        </w:rPr>
        <w:t xml:space="preserve"> precoces foi limitado a adenocarcinoma invasivo primário da mama operável,</w:t>
      </w:r>
      <w:r w:rsidRPr="00F03387" w:rsidDel="00656C00">
        <w:rPr>
          <w:lang w:val="pt-PT"/>
        </w:rPr>
        <w:t xml:space="preserve"> </w:t>
      </w:r>
      <w:r w:rsidRPr="00F03387">
        <w:rPr>
          <w:lang w:val="pt-PT"/>
        </w:rPr>
        <w:t>com metastização ganglionar na axila, ou sem metastização ganglionar axilar se os tumores tivessem pelo menos 1 cm de diâmetro.</w:t>
      </w:r>
    </w:p>
    <w:p w14:paraId="3C94EAF0" w14:textId="77777777" w:rsidR="00F52341" w:rsidRPr="00F03387" w:rsidRDefault="00F52341" w:rsidP="00F52341">
      <w:pPr>
        <w:ind w:left="480" w:hanging="480"/>
        <w:rPr>
          <w:lang w:val="pt-PT"/>
        </w:rPr>
      </w:pPr>
    </w:p>
    <w:p w14:paraId="3805D3C7" w14:textId="77777777" w:rsidR="00F52341" w:rsidRPr="00F03387" w:rsidRDefault="00F52341" w:rsidP="00F52341">
      <w:pPr>
        <w:rPr>
          <w:lang w:val="pt-PT"/>
        </w:rPr>
      </w:pPr>
      <w:r w:rsidRPr="00F03387">
        <w:rPr>
          <w:lang w:val="pt-PT"/>
        </w:rPr>
        <w:t xml:space="preserve">Na análise conjunta dos estudos </w:t>
      </w:r>
      <w:r w:rsidR="00047E6B" w:rsidRPr="00F03387">
        <w:rPr>
          <w:szCs w:val="22"/>
          <w:lang w:val="pt-PT"/>
        </w:rPr>
        <w:t xml:space="preserve">NSABP B-31 e </w:t>
      </w:r>
      <w:r w:rsidRPr="00F03387">
        <w:rPr>
          <w:szCs w:val="22"/>
          <w:lang w:val="pt-PT"/>
        </w:rPr>
        <w:t xml:space="preserve">NCCTG N9831, o </w:t>
      </w:r>
      <w:r w:rsidRPr="00F03387">
        <w:rPr>
          <w:lang w:val="pt-PT"/>
        </w:rPr>
        <w:t xml:space="preserve">cancro da mama em </w:t>
      </w:r>
      <w:r w:rsidR="002E0E6F" w:rsidRPr="00F03387">
        <w:rPr>
          <w:lang w:val="pt-PT"/>
        </w:rPr>
        <w:t>estádios</w:t>
      </w:r>
      <w:r w:rsidRPr="00F03387">
        <w:rPr>
          <w:lang w:val="pt-PT"/>
        </w:rPr>
        <w:t xml:space="preserve"> precoces foi limitado a mulheres com cancro da mama operável, com risco elevado, definido como HER2 positivo e gânglios linfáticos axilares metastizados, ou como HER2 positivo e sem gânglios linfáticos metastizados com características de risco elevado (dimensão do tumor &gt; 1 cm e recetores de estrogénio negativos ou dimensão do tumor &gt; 2 cm independentemente da classificação hormonal).</w:t>
      </w:r>
    </w:p>
    <w:p w14:paraId="529A43EC" w14:textId="77777777" w:rsidR="00F52341" w:rsidRPr="00F03387" w:rsidRDefault="00F52341" w:rsidP="00F52341">
      <w:pPr>
        <w:rPr>
          <w:lang w:val="pt-PT"/>
        </w:rPr>
      </w:pPr>
    </w:p>
    <w:p w14:paraId="032C8B48" w14:textId="77777777" w:rsidR="00F52341" w:rsidRPr="00F03387" w:rsidRDefault="00F52341" w:rsidP="00F52341">
      <w:pPr>
        <w:rPr>
          <w:lang w:val="pt-PT"/>
        </w:rPr>
      </w:pPr>
      <w:r w:rsidRPr="00F03387">
        <w:rPr>
          <w:lang w:val="pt-PT"/>
        </w:rPr>
        <w:t xml:space="preserve">No estudo </w:t>
      </w:r>
      <w:r w:rsidRPr="00F03387">
        <w:rPr>
          <w:szCs w:val="22"/>
          <w:lang w:val="pt-PT"/>
        </w:rPr>
        <w:t xml:space="preserve">BCIRG 006, o cancro </w:t>
      </w:r>
      <w:r w:rsidRPr="00F03387">
        <w:rPr>
          <w:lang w:val="pt-PT"/>
        </w:rPr>
        <w:t xml:space="preserve">da mama em </w:t>
      </w:r>
      <w:r w:rsidR="002E0E6F" w:rsidRPr="00F03387">
        <w:rPr>
          <w:lang w:val="pt-PT"/>
        </w:rPr>
        <w:t>estádios</w:t>
      </w:r>
      <w:r w:rsidRPr="00F03387">
        <w:rPr>
          <w:lang w:val="pt-PT"/>
        </w:rPr>
        <w:t xml:space="preserve"> precoces HER2 positivo foi definido como doentes com metastização g</w:t>
      </w:r>
      <w:r w:rsidR="00BE7974" w:rsidRPr="00F03387">
        <w:rPr>
          <w:lang w:val="pt-PT"/>
        </w:rPr>
        <w:t>a</w:t>
      </w:r>
      <w:r w:rsidRPr="00F03387">
        <w:rPr>
          <w:lang w:val="pt-PT"/>
        </w:rPr>
        <w:t>nglionar, ou doentes com risco elevado sem envolvimento de gânglios linfáticos (pN0) e, pelo menos, um dos seguintes fatores: dimensão do tumor superior a 2 cm, recetores de estrogénio ou recetores de progesterona negativos, grau histológico e/ou nuclear 2-3 ou idade &lt; 35 anos.</w:t>
      </w:r>
    </w:p>
    <w:p w14:paraId="5EE7F4C3" w14:textId="77777777" w:rsidR="00F52341" w:rsidRPr="00F03387" w:rsidRDefault="00F52341" w:rsidP="00F52341">
      <w:pPr>
        <w:rPr>
          <w:lang w:val="pt-PT"/>
        </w:rPr>
      </w:pPr>
    </w:p>
    <w:p w14:paraId="03A5D21C" w14:textId="77777777" w:rsidR="00F52341" w:rsidRPr="00F03387" w:rsidRDefault="00F52341" w:rsidP="00984F7D">
      <w:pPr>
        <w:keepNext/>
        <w:keepLines/>
        <w:rPr>
          <w:lang w:val="pt-PT"/>
        </w:rPr>
      </w:pPr>
      <w:r w:rsidRPr="00F03387">
        <w:rPr>
          <w:lang w:val="pt-PT"/>
        </w:rPr>
        <w:t>Os resultados de eficácia do estudo BO16348</w:t>
      </w:r>
      <w:r w:rsidR="00DA488C" w:rsidRPr="00F03387">
        <w:rPr>
          <w:lang w:val="pt-PT"/>
        </w:rPr>
        <w:t>, após um seguimento mediano de 12 meses* e de 8 anos**,</w:t>
      </w:r>
      <w:r w:rsidRPr="00F03387">
        <w:rPr>
          <w:lang w:val="pt-PT"/>
        </w:rPr>
        <w:t xml:space="preserve"> encontram-se resumidos na tabela 5:</w:t>
      </w:r>
    </w:p>
    <w:p w14:paraId="0B7A2A8E" w14:textId="77777777" w:rsidR="00F52341" w:rsidRPr="00F03387" w:rsidRDefault="00F52341" w:rsidP="00984F7D">
      <w:pPr>
        <w:keepNext/>
        <w:keepLines/>
        <w:rPr>
          <w:lang w:val="pt-PT"/>
        </w:rPr>
      </w:pPr>
    </w:p>
    <w:p w14:paraId="68BF4DC5" w14:textId="77777777" w:rsidR="00F52341" w:rsidRPr="00F03387" w:rsidRDefault="00F52341" w:rsidP="00984F7D">
      <w:pPr>
        <w:keepNext/>
        <w:keepLines/>
        <w:rPr>
          <w:lang w:val="pt-PT"/>
        </w:rPr>
      </w:pPr>
      <w:r w:rsidRPr="00F03387">
        <w:rPr>
          <w:lang w:val="pt-PT"/>
        </w:rPr>
        <w:t>Tabela 5: Resultados de eficácia do estudo BO16348</w:t>
      </w:r>
    </w:p>
    <w:p w14:paraId="0E1763A6" w14:textId="77777777" w:rsidR="00984F7D" w:rsidRPr="00F03387" w:rsidRDefault="00984F7D" w:rsidP="00984F7D">
      <w:pPr>
        <w:keepNext/>
        <w:keepLines/>
        <w:rPr>
          <w:lang w:val="pt-P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560"/>
        <w:gridCol w:w="1560"/>
        <w:gridCol w:w="1578"/>
        <w:gridCol w:w="1560"/>
      </w:tblGrid>
      <w:tr w:rsidR="00504322" w:rsidRPr="00F03387" w14:paraId="701FC191" w14:textId="77777777" w:rsidTr="00113555">
        <w:trPr>
          <w:tblHeader/>
        </w:trPr>
        <w:tc>
          <w:tcPr>
            <w:tcW w:w="3348" w:type="dxa"/>
          </w:tcPr>
          <w:p w14:paraId="32568C0E" w14:textId="77777777" w:rsidR="00504322" w:rsidRPr="00F03387" w:rsidRDefault="00504322" w:rsidP="00984F7D">
            <w:pPr>
              <w:keepNext/>
              <w:keepLines/>
              <w:rPr>
                <w:lang w:val="pt-PT"/>
              </w:rPr>
            </w:pPr>
          </w:p>
        </w:tc>
        <w:tc>
          <w:tcPr>
            <w:tcW w:w="3120" w:type="dxa"/>
            <w:gridSpan w:val="2"/>
          </w:tcPr>
          <w:p w14:paraId="3D47CA21" w14:textId="77777777" w:rsidR="00504322" w:rsidRPr="00F03387" w:rsidRDefault="00504322" w:rsidP="00984F7D">
            <w:pPr>
              <w:keepNext/>
              <w:keepLines/>
              <w:jc w:val="center"/>
              <w:rPr>
                <w:lang w:val="pt-PT"/>
              </w:rPr>
            </w:pPr>
            <w:r w:rsidRPr="00F03387">
              <w:rPr>
                <w:lang w:val="pt-PT"/>
              </w:rPr>
              <w:t>Seguimento mediano</w:t>
            </w:r>
          </w:p>
          <w:p w14:paraId="0622340D" w14:textId="77777777" w:rsidR="00504322" w:rsidRPr="00F03387" w:rsidRDefault="00504322" w:rsidP="00984F7D">
            <w:pPr>
              <w:keepNext/>
              <w:keepLines/>
              <w:jc w:val="center"/>
              <w:rPr>
                <w:lang w:val="pt-PT"/>
              </w:rPr>
            </w:pPr>
            <w:r w:rsidRPr="00F03387">
              <w:rPr>
                <w:lang w:val="pt-PT"/>
              </w:rPr>
              <w:t>12 meses*</w:t>
            </w:r>
          </w:p>
        </w:tc>
        <w:tc>
          <w:tcPr>
            <w:tcW w:w="3138" w:type="dxa"/>
            <w:gridSpan w:val="2"/>
          </w:tcPr>
          <w:p w14:paraId="693384F4" w14:textId="77777777" w:rsidR="00504322" w:rsidRPr="00F03387" w:rsidRDefault="00504322" w:rsidP="00984F7D">
            <w:pPr>
              <w:keepNext/>
              <w:keepLines/>
              <w:jc w:val="center"/>
              <w:rPr>
                <w:lang w:val="pt-PT"/>
              </w:rPr>
            </w:pPr>
            <w:r w:rsidRPr="00F03387">
              <w:rPr>
                <w:lang w:val="pt-PT"/>
              </w:rPr>
              <w:t>Seguimento mediano</w:t>
            </w:r>
          </w:p>
          <w:p w14:paraId="78806140" w14:textId="77777777" w:rsidR="00504322" w:rsidRPr="00F03387" w:rsidRDefault="00504322" w:rsidP="00984F7D">
            <w:pPr>
              <w:keepNext/>
              <w:keepLines/>
              <w:jc w:val="center"/>
              <w:rPr>
                <w:lang w:val="pt-PT"/>
              </w:rPr>
            </w:pPr>
            <w:r w:rsidRPr="00F03387">
              <w:rPr>
                <w:lang w:val="pt-PT"/>
              </w:rPr>
              <w:t>8 anos**</w:t>
            </w:r>
          </w:p>
        </w:tc>
      </w:tr>
      <w:tr w:rsidR="00F52341" w:rsidRPr="00F03387" w14:paraId="3FD22353" w14:textId="77777777" w:rsidTr="00113555">
        <w:trPr>
          <w:tblHeader/>
        </w:trPr>
        <w:tc>
          <w:tcPr>
            <w:tcW w:w="3348" w:type="dxa"/>
          </w:tcPr>
          <w:p w14:paraId="0D51D87B" w14:textId="77777777" w:rsidR="00F52341" w:rsidRPr="00F03387" w:rsidRDefault="00F52341" w:rsidP="00984F7D">
            <w:pPr>
              <w:keepNext/>
              <w:keepLines/>
              <w:rPr>
                <w:lang w:val="pt-PT"/>
              </w:rPr>
            </w:pPr>
            <w:r w:rsidRPr="00F03387">
              <w:rPr>
                <w:lang w:val="pt-PT"/>
              </w:rPr>
              <w:t>Parâmetro</w:t>
            </w:r>
          </w:p>
        </w:tc>
        <w:tc>
          <w:tcPr>
            <w:tcW w:w="1560" w:type="dxa"/>
            <w:tcBorders>
              <w:bottom w:val="single" w:sz="4" w:space="0" w:color="auto"/>
            </w:tcBorders>
          </w:tcPr>
          <w:p w14:paraId="17EAA374" w14:textId="77777777" w:rsidR="00F52341" w:rsidRPr="00F03387" w:rsidRDefault="00F52341" w:rsidP="00984F7D">
            <w:pPr>
              <w:keepNext/>
              <w:keepLines/>
              <w:jc w:val="center"/>
              <w:rPr>
                <w:lang w:val="pt-PT"/>
              </w:rPr>
            </w:pPr>
            <w:r w:rsidRPr="00F03387">
              <w:rPr>
                <w:lang w:val="pt-PT"/>
              </w:rPr>
              <w:t>Observação</w:t>
            </w:r>
          </w:p>
          <w:p w14:paraId="1F8D5888" w14:textId="77777777" w:rsidR="00F52341" w:rsidRPr="00F03387" w:rsidRDefault="00F52341" w:rsidP="00984F7D">
            <w:pPr>
              <w:keepNext/>
              <w:keepLines/>
              <w:jc w:val="center"/>
              <w:rPr>
                <w:lang w:val="pt-PT"/>
              </w:rPr>
            </w:pPr>
            <w:r w:rsidRPr="00F03387">
              <w:rPr>
                <w:lang w:val="pt-PT"/>
              </w:rPr>
              <w:t>N = 1693</w:t>
            </w:r>
          </w:p>
        </w:tc>
        <w:tc>
          <w:tcPr>
            <w:tcW w:w="1560" w:type="dxa"/>
            <w:tcBorders>
              <w:bottom w:val="single" w:sz="4" w:space="0" w:color="auto"/>
            </w:tcBorders>
          </w:tcPr>
          <w:p w14:paraId="0C8A2683" w14:textId="77777777" w:rsidR="00F52341" w:rsidRPr="00F03387" w:rsidRDefault="00F52341" w:rsidP="00984F7D">
            <w:pPr>
              <w:keepNext/>
              <w:keepLines/>
              <w:jc w:val="center"/>
              <w:rPr>
                <w:lang w:val="pt-PT"/>
              </w:rPr>
            </w:pPr>
            <w:r w:rsidRPr="00F03387">
              <w:rPr>
                <w:lang w:val="pt-PT"/>
              </w:rPr>
              <w:t>Herceptin</w:t>
            </w:r>
          </w:p>
          <w:p w14:paraId="2AF41F8C" w14:textId="77777777" w:rsidR="00F52341" w:rsidRPr="00F03387" w:rsidRDefault="00F52341" w:rsidP="00984F7D">
            <w:pPr>
              <w:keepNext/>
              <w:keepLines/>
              <w:jc w:val="center"/>
              <w:rPr>
                <w:lang w:val="pt-PT"/>
              </w:rPr>
            </w:pPr>
            <w:r w:rsidRPr="00F03387">
              <w:rPr>
                <w:lang w:val="pt-PT"/>
              </w:rPr>
              <w:t>1 ano</w:t>
            </w:r>
          </w:p>
          <w:p w14:paraId="726AFAEC" w14:textId="77777777" w:rsidR="00F52341" w:rsidRPr="00F03387" w:rsidRDefault="00F52341" w:rsidP="00984F7D">
            <w:pPr>
              <w:keepNext/>
              <w:keepLines/>
              <w:jc w:val="center"/>
              <w:rPr>
                <w:lang w:val="pt-PT"/>
              </w:rPr>
            </w:pPr>
            <w:r w:rsidRPr="00F03387">
              <w:rPr>
                <w:lang w:val="pt-PT"/>
              </w:rPr>
              <w:t>N = 1693</w:t>
            </w:r>
          </w:p>
        </w:tc>
        <w:tc>
          <w:tcPr>
            <w:tcW w:w="1578" w:type="dxa"/>
            <w:tcBorders>
              <w:bottom w:val="single" w:sz="4" w:space="0" w:color="auto"/>
            </w:tcBorders>
          </w:tcPr>
          <w:p w14:paraId="0D29315D" w14:textId="77777777" w:rsidR="00504322" w:rsidRPr="00F03387" w:rsidRDefault="00504322" w:rsidP="00984F7D">
            <w:pPr>
              <w:keepNext/>
              <w:keepLines/>
              <w:jc w:val="center"/>
              <w:rPr>
                <w:lang w:val="pt-PT"/>
              </w:rPr>
            </w:pPr>
            <w:r w:rsidRPr="00F03387">
              <w:rPr>
                <w:lang w:val="pt-PT"/>
              </w:rPr>
              <w:t>Observação</w:t>
            </w:r>
          </w:p>
          <w:p w14:paraId="0057798E" w14:textId="77777777" w:rsidR="00F52341" w:rsidRPr="00F03387" w:rsidRDefault="00504322" w:rsidP="00984F7D">
            <w:pPr>
              <w:keepNext/>
              <w:keepLines/>
              <w:jc w:val="center"/>
              <w:rPr>
                <w:lang w:val="pt-PT"/>
              </w:rPr>
            </w:pPr>
            <w:r w:rsidRPr="00F03387">
              <w:rPr>
                <w:lang w:val="pt-PT"/>
              </w:rPr>
              <w:t>N = 1697***</w:t>
            </w:r>
          </w:p>
        </w:tc>
        <w:tc>
          <w:tcPr>
            <w:tcW w:w="1560" w:type="dxa"/>
            <w:tcBorders>
              <w:bottom w:val="single" w:sz="4" w:space="0" w:color="auto"/>
            </w:tcBorders>
          </w:tcPr>
          <w:p w14:paraId="36DEFBFA" w14:textId="77777777" w:rsidR="00504322" w:rsidRPr="00F03387" w:rsidRDefault="00504322" w:rsidP="00984F7D">
            <w:pPr>
              <w:keepNext/>
              <w:keepLines/>
              <w:jc w:val="center"/>
              <w:rPr>
                <w:lang w:val="pt-PT"/>
              </w:rPr>
            </w:pPr>
            <w:r w:rsidRPr="00F03387">
              <w:rPr>
                <w:lang w:val="pt-PT"/>
              </w:rPr>
              <w:t>Herceptin</w:t>
            </w:r>
          </w:p>
          <w:p w14:paraId="237572ED" w14:textId="77777777" w:rsidR="00504322" w:rsidRPr="00F03387" w:rsidRDefault="00504322" w:rsidP="00984F7D">
            <w:pPr>
              <w:keepNext/>
              <w:keepLines/>
              <w:jc w:val="center"/>
              <w:rPr>
                <w:lang w:val="pt-PT"/>
              </w:rPr>
            </w:pPr>
            <w:r w:rsidRPr="00F03387">
              <w:rPr>
                <w:lang w:val="pt-PT"/>
              </w:rPr>
              <w:t>1 ano</w:t>
            </w:r>
          </w:p>
          <w:p w14:paraId="6BC6AC70" w14:textId="77777777" w:rsidR="00F52341" w:rsidRPr="00F03387" w:rsidRDefault="00504322" w:rsidP="00984F7D">
            <w:pPr>
              <w:keepNext/>
              <w:keepLines/>
              <w:jc w:val="center"/>
              <w:rPr>
                <w:lang w:val="pt-PT"/>
              </w:rPr>
            </w:pPr>
            <w:r w:rsidRPr="00F03387">
              <w:rPr>
                <w:lang w:val="pt-PT"/>
              </w:rPr>
              <w:t>N = 1702***</w:t>
            </w:r>
          </w:p>
        </w:tc>
      </w:tr>
      <w:tr w:rsidR="00F52341" w:rsidRPr="00F03387" w14:paraId="247D605F" w14:textId="77777777" w:rsidTr="00113555">
        <w:tc>
          <w:tcPr>
            <w:tcW w:w="3348" w:type="dxa"/>
            <w:tcBorders>
              <w:bottom w:val="nil"/>
            </w:tcBorders>
          </w:tcPr>
          <w:p w14:paraId="7BA1EA82" w14:textId="77777777" w:rsidR="00F52341" w:rsidRPr="00F03387" w:rsidRDefault="00F52341" w:rsidP="00984F7D">
            <w:pPr>
              <w:keepNext/>
              <w:keepLines/>
              <w:rPr>
                <w:lang w:val="pt-PT"/>
              </w:rPr>
            </w:pPr>
            <w:r w:rsidRPr="00F03387">
              <w:rPr>
                <w:lang w:val="pt-PT"/>
              </w:rPr>
              <w:t>Sobrevivência livre de doença</w:t>
            </w:r>
          </w:p>
        </w:tc>
        <w:tc>
          <w:tcPr>
            <w:tcW w:w="1560" w:type="dxa"/>
            <w:tcBorders>
              <w:bottom w:val="nil"/>
              <w:right w:val="nil"/>
            </w:tcBorders>
          </w:tcPr>
          <w:p w14:paraId="0DAE88BF" w14:textId="77777777" w:rsidR="00F52341" w:rsidRPr="00F03387" w:rsidRDefault="00F52341" w:rsidP="00984F7D">
            <w:pPr>
              <w:keepNext/>
              <w:keepLines/>
              <w:rPr>
                <w:lang w:val="pt-PT"/>
              </w:rPr>
            </w:pPr>
          </w:p>
        </w:tc>
        <w:tc>
          <w:tcPr>
            <w:tcW w:w="1560" w:type="dxa"/>
            <w:tcBorders>
              <w:left w:val="nil"/>
              <w:bottom w:val="nil"/>
            </w:tcBorders>
          </w:tcPr>
          <w:p w14:paraId="7BC0C340" w14:textId="77777777" w:rsidR="00F52341" w:rsidRPr="00F03387" w:rsidRDefault="00F52341" w:rsidP="00984F7D">
            <w:pPr>
              <w:keepNext/>
              <w:keepLines/>
              <w:rPr>
                <w:lang w:val="pt-PT"/>
              </w:rPr>
            </w:pPr>
          </w:p>
        </w:tc>
        <w:tc>
          <w:tcPr>
            <w:tcW w:w="1578" w:type="dxa"/>
            <w:tcBorders>
              <w:bottom w:val="nil"/>
              <w:right w:val="nil"/>
            </w:tcBorders>
          </w:tcPr>
          <w:p w14:paraId="2D0F7379" w14:textId="77777777" w:rsidR="00F52341" w:rsidRPr="00F03387" w:rsidRDefault="00F52341" w:rsidP="00984F7D">
            <w:pPr>
              <w:keepNext/>
              <w:keepLines/>
              <w:jc w:val="center"/>
              <w:rPr>
                <w:lang w:val="pt-PT"/>
              </w:rPr>
            </w:pPr>
          </w:p>
        </w:tc>
        <w:tc>
          <w:tcPr>
            <w:tcW w:w="1560" w:type="dxa"/>
            <w:tcBorders>
              <w:left w:val="nil"/>
              <w:bottom w:val="nil"/>
            </w:tcBorders>
          </w:tcPr>
          <w:p w14:paraId="44CDC14C" w14:textId="77777777" w:rsidR="00F52341" w:rsidRPr="00F03387" w:rsidRDefault="00F52341" w:rsidP="00984F7D">
            <w:pPr>
              <w:keepNext/>
              <w:keepLines/>
              <w:jc w:val="center"/>
              <w:rPr>
                <w:lang w:val="pt-PT"/>
              </w:rPr>
            </w:pPr>
          </w:p>
        </w:tc>
      </w:tr>
      <w:tr w:rsidR="00F52341" w:rsidRPr="00F03387" w14:paraId="32BA596C" w14:textId="77777777" w:rsidTr="00113555">
        <w:tc>
          <w:tcPr>
            <w:tcW w:w="3348" w:type="dxa"/>
            <w:tcBorders>
              <w:top w:val="nil"/>
              <w:bottom w:val="nil"/>
            </w:tcBorders>
          </w:tcPr>
          <w:p w14:paraId="78E6D53B" w14:textId="77777777" w:rsidR="00F52341" w:rsidRPr="00F03387" w:rsidRDefault="00F52341" w:rsidP="00984F7D">
            <w:pPr>
              <w:keepNext/>
              <w:keepLines/>
              <w:rPr>
                <w:lang w:val="pt-PT"/>
              </w:rPr>
            </w:pPr>
            <w:r w:rsidRPr="00F03387">
              <w:rPr>
                <w:lang w:val="pt-PT"/>
              </w:rPr>
              <w:t>- Nº doentes com acontecimento</w:t>
            </w:r>
          </w:p>
        </w:tc>
        <w:tc>
          <w:tcPr>
            <w:tcW w:w="1560" w:type="dxa"/>
            <w:tcBorders>
              <w:top w:val="nil"/>
              <w:bottom w:val="nil"/>
              <w:right w:val="nil"/>
            </w:tcBorders>
          </w:tcPr>
          <w:p w14:paraId="4A8F2587" w14:textId="77777777" w:rsidR="00F52341" w:rsidRPr="00F03387" w:rsidRDefault="00F52341" w:rsidP="00984F7D">
            <w:pPr>
              <w:keepNext/>
              <w:keepLines/>
              <w:rPr>
                <w:lang w:val="pt-PT"/>
              </w:rPr>
            </w:pPr>
            <w:r w:rsidRPr="00F03387">
              <w:rPr>
                <w:lang w:val="pt-PT"/>
              </w:rPr>
              <w:t xml:space="preserve">  219 (12,9 %)</w:t>
            </w:r>
          </w:p>
        </w:tc>
        <w:tc>
          <w:tcPr>
            <w:tcW w:w="1560" w:type="dxa"/>
            <w:tcBorders>
              <w:top w:val="nil"/>
              <w:left w:val="nil"/>
              <w:bottom w:val="nil"/>
            </w:tcBorders>
          </w:tcPr>
          <w:p w14:paraId="709F97DD" w14:textId="77777777" w:rsidR="00F52341" w:rsidRPr="00F03387" w:rsidRDefault="00F52341" w:rsidP="00984F7D">
            <w:pPr>
              <w:keepNext/>
              <w:keepLines/>
              <w:rPr>
                <w:lang w:val="pt-PT"/>
              </w:rPr>
            </w:pPr>
            <w:r w:rsidRPr="00F03387">
              <w:rPr>
                <w:lang w:val="pt-PT"/>
              </w:rPr>
              <w:t xml:space="preserve">   127 (7,5 %)</w:t>
            </w:r>
          </w:p>
        </w:tc>
        <w:tc>
          <w:tcPr>
            <w:tcW w:w="1578" w:type="dxa"/>
            <w:tcBorders>
              <w:top w:val="nil"/>
              <w:bottom w:val="nil"/>
              <w:right w:val="nil"/>
            </w:tcBorders>
          </w:tcPr>
          <w:p w14:paraId="3591E1BC" w14:textId="77777777" w:rsidR="00F52341" w:rsidRPr="00F03387" w:rsidRDefault="00504322" w:rsidP="00984F7D">
            <w:pPr>
              <w:keepNext/>
              <w:keepLines/>
              <w:jc w:val="center"/>
              <w:rPr>
                <w:lang w:val="pt-PT"/>
              </w:rPr>
            </w:pPr>
            <w:r w:rsidRPr="00F03387">
              <w:rPr>
                <w:lang w:val="pt-PT"/>
              </w:rPr>
              <w:t>570 (33,6 %)</w:t>
            </w:r>
          </w:p>
        </w:tc>
        <w:tc>
          <w:tcPr>
            <w:tcW w:w="1560" w:type="dxa"/>
            <w:tcBorders>
              <w:top w:val="nil"/>
              <w:left w:val="nil"/>
              <w:bottom w:val="nil"/>
            </w:tcBorders>
          </w:tcPr>
          <w:p w14:paraId="388DCB3B" w14:textId="77777777" w:rsidR="00F52341" w:rsidRPr="00F03387" w:rsidRDefault="00504322" w:rsidP="00984F7D">
            <w:pPr>
              <w:keepNext/>
              <w:keepLines/>
              <w:jc w:val="center"/>
              <w:rPr>
                <w:lang w:val="pt-PT"/>
              </w:rPr>
            </w:pPr>
            <w:r w:rsidRPr="00F03387">
              <w:rPr>
                <w:lang w:val="pt-PT"/>
              </w:rPr>
              <w:t>471 (27,7 %)</w:t>
            </w:r>
          </w:p>
        </w:tc>
      </w:tr>
      <w:tr w:rsidR="00F52341" w:rsidRPr="00F03387" w14:paraId="13E5EFFA" w14:textId="77777777" w:rsidTr="00113555">
        <w:tc>
          <w:tcPr>
            <w:tcW w:w="3348" w:type="dxa"/>
            <w:tcBorders>
              <w:top w:val="nil"/>
              <w:bottom w:val="nil"/>
            </w:tcBorders>
          </w:tcPr>
          <w:p w14:paraId="3205468C" w14:textId="77777777" w:rsidR="00F52341" w:rsidRPr="00F03387" w:rsidRDefault="00F52341" w:rsidP="00984F7D">
            <w:pPr>
              <w:keepNext/>
              <w:keepLines/>
              <w:rPr>
                <w:lang w:val="pt-PT"/>
              </w:rPr>
            </w:pPr>
            <w:r w:rsidRPr="00F03387">
              <w:rPr>
                <w:lang w:val="pt-PT"/>
              </w:rPr>
              <w:t>- Nº doentes sem acontecimento</w:t>
            </w:r>
          </w:p>
        </w:tc>
        <w:tc>
          <w:tcPr>
            <w:tcW w:w="1560" w:type="dxa"/>
            <w:tcBorders>
              <w:top w:val="nil"/>
              <w:bottom w:val="nil"/>
              <w:right w:val="nil"/>
            </w:tcBorders>
          </w:tcPr>
          <w:p w14:paraId="0F703930" w14:textId="77777777" w:rsidR="00F52341" w:rsidRPr="00F03387" w:rsidRDefault="00F52341" w:rsidP="00984F7D">
            <w:pPr>
              <w:keepNext/>
              <w:keepLines/>
              <w:rPr>
                <w:lang w:val="pt-PT"/>
              </w:rPr>
            </w:pPr>
            <w:r w:rsidRPr="00F03387">
              <w:rPr>
                <w:lang w:val="pt-PT"/>
              </w:rPr>
              <w:t>1474 (87,1 %)</w:t>
            </w:r>
          </w:p>
        </w:tc>
        <w:tc>
          <w:tcPr>
            <w:tcW w:w="1560" w:type="dxa"/>
            <w:tcBorders>
              <w:top w:val="nil"/>
              <w:left w:val="nil"/>
              <w:bottom w:val="nil"/>
            </w:tcBorders>
          </w:tcPr>
          <w:p w14:paraId="5F4E8F1F" w14:textId="77777777" w:rsidR="00F52341" w:rsidRPr="00F03387" w:rsidRDefault="00F52341" w:rsidP="00984F7D">
            <w:pPr>
              <w:keepNext/>
              <w:keepLines/>
              <w:rPr>
                <w:lang w:val="pt-PT"/>
              </w:rPr>
            </w:pPr>
            <w:r w:rsidRPr="00F03387">
              <w:rPr>
                <w:lang w:val="pt-PT"/>
              </w:rPr>
              <w:t>1566 (92,5 %)</w:t>
            </w:r>
          </w:p>
        </w:tc>
        <w:tc>
          <w:tcPr>
            <w:tcW w:w="1578" w:type="dxa"/>
            <w:tcBorders>
              <w:top w:val="nil"/>
              <w:bottom w:val="nil"/>
              <w:right w:val="nil"/>
            </w:tcBorders>
          </w:tcPr>
          <w:p w14:paraId="63D58A4D" w14:textId="77777777" w:rsidR="00F52341" w:rsidRPr="00F03387" w:rsidRDefault="00504322" w:rsidP="00984F7D">
            <w:pPr>
              <w:keepNext/>
              <w:keepLines/>
              <w:jc w:val="center"/>
              <w:rPr>
                <w:lang w:val="pt-PT"/>
              </w:rPr>
            </w:pPr>
            <w:r w:rsidRPr="00F03387">
              <w:rPr>
                <w:lang w:val="pt-PT"/>
              </w:rPr>
              <w:t>1127 (66,4 %)</w:t>
            </w:r>
          </w:p>
        </w:tc>
        <w:tc>
          <w:tcPr>
            <w:tcW w:w="1560" w:type="dxa"/>
            <w:tcBorders>
              <w:top w:val="nil"/>
              <w:left w:val="nil"/>
              <w:bottom w:val="nil"/>
            </w:tcBorders>
          </w:tcPr>
          <w:p w14:paraId="12279759" w14:textId="77777777" w:rsidR="00F52341" w:rsidRPr="00F03387" w:rsidRDefault="00113555" w:rsidP="00984F7D">
            <w:pPr>
              <w:keepNext/>
              <w:keepLines/>
              <w:jc w:val="center"/>
              <w:rPr>
                <w:lang w:val="pt-PT"/>
              </w:rPr>
            </w:pPr>
            <w:r w:rsidRPr="00F03387">
              <w:rPr>
                <w:lang w:val="pt-PT"/>
              </w:rPr>
              <w:t>1231 (72,3 %)</w:t>
            </w:r>
          </w:p>
        </w:tc>
      </w:tr>
      <w:tr w:rsidR="00504322" w:rsidRPr="00F03387" w14:paraId="23167E6B" w14:textId="77777777" w:rsidTr="00113555">
        <w:tc>
          <w:tcPr>
            <w:tcW w:w="3348" w:type="dxa"/>
            <w:tcBorders>
              <w:top w:val="nil"/>
              <w:bottom w:val="nil"/>
            </w:tcBorders>
          </w:tcPr>
          <w:p w14:paraId="7733F799" w14:textId="77777777" w:rsidR="00504322" w:rsidRPr="00F03387" w:rsidRDefault="00504322" w:rsidP="00984F7D">
            <w:pPr>
              <w:keepNext/>
              <w:keepLines/>
              <w:rPr>
                <w:lang w:val="pt-PT"/>
              </w:rPr>
            </w:pPr>
            <w:r w:rsidRPr="00F03387">
              <w:rPr>
                <w:lang w:val="pt-PT"/>
              </w:rPr>
              <w:t xml:space="preserve">Valor de p </w:t>
            </w:r>
            <w:r w:rsidRPr="00F03387">
              <w:rPr>
                <w:i/>
                <w:lang w:val="pt-PT"/>
              </w:rPr>
              <w:t xml:space="preserve">versus </w:t>
            </w:r>
            <w:r w:rsidRPr="00F03387">
              <w:rPr>
                <w:lang w:val="pt-PT"/>
              </w:rPr>
              <w:t>Observação</w:t>
            </w:r>
          </w:p>
        </w:tc>
        <w:tc>
          <w:tcPr>
            <w:tcW w:w="3120" w:type="dxa"/>
            <w:gridSpan w:val="2"/>
            <w:tcBorders>
              <w:top w:val="nil"/>
              <w:bottom w:val="nil"/>
            </w:tcBorders>
          </w:tcPr>
          <w:p w14:paraId="1FAEA81D" w14:textId="77777777" w:rsidR="00504322" w:rsidRPr="00F03387" w:rsidRDefault="00504322" w:rsidP="00984F7D">
            <w:pPr>
              <w:keepNext/>
              <w:keepLines/>
              <w:jc w:val="center"/>
              <w:rPr>
                <w:lang w:val="pt-PT"/>
              </w:rPr>
            </w:pPr>
            <w:r w:rsidRPr="00F03387">
              <w:rPr>
                <w:lang w:val="pt-PT"/>
              </w:rPr>
              <w:t>&lt; 0,0001</w:t>
            </w:r>
          </w:p>
        </w:tc>
        <w:tc>
          <w:tcPr>
            <w:tcW w:w="3138" w:type="dxa"/>
            <w:gridSpan w:val="2"/>
            <w:tcBorders>
              <w:top w:val="nil"/>
              <w:bottom w:val="nil"/>
            </w:tcBorders>
          </w:tcPr>
          <w:p w14:paraId="0A741A02" w14:textId="77777777" w:rsidR="00504322" w:rsidRPr="00F03387" w:rsidRDefault="00504322" w:rsidP="00984F7D">
            <w:pPr>
              <w:keepNext/>
              <w:keepLines/>
              <w:jc w:val="center"/>
              <w:rPr>
                <w:lang w:val="pt-PT"/>
              </w:rPr>
            </w:pPr>
            <w:r w:rsidRPr="00F03387">
              <w:rPr>
                <w:lang w:val="pt-PT"/>
              </w:rPr>
              <w:t>&lt; 0,0001</w:t>
            </w:r>
          </w:p>
        </w:tc>
      </w:tr>
      <w:tr w:rsidR="00504322" w:rsidRPr="00F03387" w14:paraId="4683984C" w14:textId="77777777" w:rsidTr="00113555">
        <w:tc>
          <w:tcPr>
            <w:tcW w:w="3348" w:type="dxa"/>
            <w:tcBorders>
              <w:top w:val="nil"/>
              <w:bottom w:val="single" w:sz="4" w:space="0" w:color="auto"/>
            </w:tcBorders>
          </w:tcPr>
          <w:p w14:paraId="30FC917C" w14:textId="77777777" w:rsidR="00504322" w:rsidRPr="00F03387" w:rsidRDefault="005C17D1" w:rsidP="00984F7D">
            <w:pPr>
              <w:keepNext/>
              <w:keepLines/>
              <w:rPr>
                <w:lang w:val="pt-PT"/>
              </w:rPr>
            </w:pPr>
            <w:r w:rsidRPr="00F03387">
              <w:rPr>
                <w:lang w:val="pt-PT"/>
              </w:rPr>
              <w:t xml:space="preserve">Razão </w:t>
            </w:r>
            <w:r w:rsidR="00504322" w:rsidRPr="00F03387">
              <w:rPr>
                <w:lang w:val="pt-PT"/>
              </w:rPr>
              <w:t>de risco (HR)</w:t>
            </w:r>
            <w:r w:rsidR="00504322" w:rsidRPr="00F03387">
              <w:rPr>
                <w:i/>
                <w:lang w:val="pt-PT"/>
              </w:rPr>
              <w:t xml:space="preserve"> versus </w:t>
            </w:r>
            <w:r w:rsidR="00504322" w:rsidRPr="00F03387">
              <w:rPr>
                <w:lang w:val="pt-PT"/>
              </w:rPr>
              <w:t>Observação</w:t>
            </w:r>
          </w:p>
        </w:tc>
        <w:tc>
          <w:tcPr>
            <w:tcW w:w="3120" w:type="dxa"/>
            <w:gridSpan w:val="2"/>
            <w:tcBorders>
              <w:top w:val="nil"/>
              <w:bottom w:val="single" w:sz="4" w:space="0" w:color="auto"/>
            </w:tcBorders>
          </w:tcPr>
          <w:p w14:paraId="646607E1" w14:textId="77777777" w:rsidR="00504322" w:rsidRPr="00F03387" w:rsidRDefault="00504322" w:rsidP="00984F7D">
            <w:pPr>
              <w:keepNext/>
              <w:keepLines/>
              <w:jc w:val="center"/>
              <w:rPr>
                <w:lang w:val="pt-PT"/>
              </w:rPr>
            </w:pPr>
            <w:r w:rsidRPr="00F03387">
              <w:rPr>
                <w:lang w:val="pt-PT"/>
              </w:rPr>
              <w:t>0,54</w:t>
            </w:r>
          </w:p>
        </w:tc>
        <w:tc>
          <w:tcPr>
            <w:tcW w:w="3138" w:type="dxa"/>
            <w:gridSpan w:val="2"/>
            <w:tcBorders>
              <w:top w:val="nil"/>
              <w:bottom w:val="single" w:sz="4" w:space="0" w:color="auto"/>
            </w:tcBorders>
          </w:tcPr>
          <w:p w14:paraId="394927AB" w14:textId="77777777" w:rsidR="00504322" w:rsidRPr="00F03387" w:rsidRDefault="00504322" w:rsidP="00984F7D">
            <w:pPr>
              <w:keepNext/>
              <w:keepLines/>
              <w:jc w:val="center"/>
              <w:rPr>
                <w:lang w:val="pt-PT"/>
              </w:rPr>
            </w:pPr>
            <w:r w:rsidRPr="00F03387">
              <w:rPr>
                <w:lang w:val="pt-PT"/>
              </w:rPr>
              <w:t>0,76</w:t>
            </w:r>
          </w:p>
        </w:tc>
      </w:tr>
      <w:tr w:rsidR="00F52341" w:rsidRPr="00F03387" w14:paraId="6E179434" w14:textId="77777777" w:rsidTr="00113555">
        <w:tc>
          <w:tcPr>
            <w:tcW w:w="3348" w:type="dxa"/>
            <w:tcBorders>
              <w:top w:val="single" w:sz="4" w:space="0" w:color="auto"/>
              <w:bottom w:val="nil"/>
            </w:tcBorders>
          </w:tcPr>
          <w:p w14:paraId="417678E5" w14:textId="77777777" w:rsidR="00F52341" w:rsidRPr="00F03387" w:rsidRDefault="00F52341" w:rsidP="00984F7D">
            <w:pPr>
              <w:keepNext/>
              <w:keepLines/>
              <w:rPr>
                <w:lang w:val="pt-PT"/>
              </w:rPr>
            </w:pPr>
            <w:r w:rsidRPr="00F03387">
              <w:rPr>
                <w:lang w:val="pt-PT"/>
              </w:rPr>
              <w:t>Sobrevivência livre de recorrência</w:t>
            </w:r>
          </w:p>
        </w:tc>
        <w:tc>
          <w:tcPr>
            <w:tcW w:w="1560" w:type="dxa"/>
            <w:tcBorders>
              <w:top w:val="single" w:sz="4" w:space="0" w:color="auto"/>
              <w:bottom w:val="nil"/>
              <w:right w:val="nil"/>
            </w:tcBorders>
          </w:tcPr>
          <w:p w14:paraId="7908C87F" w14:textId="77777777" w:rsidR="00F52341" w:rsidRPr="00F03387" w:rsidRDefault="00F52341" w:rsidP="00984F7D">
            <w:pPr>
              <w:keepNext/>
              <w:keepLines/>
              <w:jc w:val="center"/>
              <w:rPr>
                <w:lang w:val="pt-PT"/>
              </w:rPr>
            </w:pPr>
          </w:p>
        </w:tc>
        <w:tc>
          <w:tcPr>
            <w:tcW w:w="1560" w:type="dxa"/>
            <w:tcBorders>
              <w:top w:val="single" w:sz="4" w:space="0" w:color="auto"/>
              <w:left w:val="nil"/>
              <w:bottom w:val="nil"/>
            </w:tcBorders>
          </w:tcPr>
          <w:p w14:paraId="6100B223" w14:textId="77777777" w:rsidR="00F52341" w:rsidRPr="00F03387" w:rsidRDefault="00F52341" w:rsidP="00984F7D">
            <w:pPr>
              <w:keepNext/>
              <w:keepLines/>
              <w:jc w:val="center"/>
              <w:rPr>
                <w:lang w:val="pt-PT"/>
              </w:rPr>
            </w:pPr>
          </w:p>
        </w:tc>
        <w:tc>
          <w:tcPr>
            <w:tcW w:w="1578" w:type="dxa"/>
            <w:tcBorders>
              <w:top w:val="single" w:sz="4" w:space="0" w:color="auto"/>
              <w:bottom w:val="nil"/>
              <w:right w:val="nil"/>
            </w:tcBorders>
          </w:tcPr>
          <w:p w14:paraId="72BEC83F" w14:textId="77777777" w:rsidR="00F52341" w:rsidRPr="00F03387" w:rsidRDefault="00F52341" w:rsidP="00984F7D">
            <w:pPr>
              <w:keepNext/>
              <w:keepLines/>
              <w:jc w:val="center"/>
              <w:rPr>
                <w:lang w:val="pt-PT"/>
              </w:rPr>
            </w:pPr>
          </w:p>
        </w:tc>
        <w:tc>
          <w:tcPr>
            <w:tcW w:w="1560" w:type="dxa"/>
            <w:tcBorders>
              <w:top w:val="single" w:sz="4" w:space="0" w:color="auto"/>
              <w:left w:val="nil"/>
              <w:bottom w:val="nil"/>
            </w:tcBorders>
          </w:tcPr>
          <w:p w14:paraId="1C15096E" w14:textId="77777777" w:rsidR="00F52341" w:rsidRPr="00F03387" w:rsidRDefault="00F52341" w:rsidP="00984F7D">
            <w:pPr>
              <w:keepNext/>
              <w:keepLines/>
              <w:jc w:val="center"/>
              <w:rPr>
                <w:lang w:val="pt-PT"/>
              </w:rPr>
            </w:pPr>
          </w:p>
        </w:tc>
      </w:tr>
      <w:tr w:rsidR="00F52341" w:rsidRPr="00F03387" w14:paraId="208B3749" w14:textId="77777777" w:rsidTr="00113555">
        <w:tc>
          <w:tcPr>
            <w:tcW w:w="3348" w:type="dxa"/>
            <w:tcBorders>
              <w:top w:val="nil"/>
              <w:bottom w:val="nil"/>
            </w:tcBorders>
          </w:tcPr>
          <w:p w14:paraId="199D8787" w14:textId="77777777" w:rsidR="00F52341" w:rsidRPr="00F03387" w:rsidRDefault="00F52341" w:rsidP="00984F7D">
            <w:pPr>
              <w:keepNext/>
              <w:keepLines/>
              <w:rPr>
                <w:lang w:val="pt-PT"/>
              </w:rPr>
            </w:pPr>
            <w:r w:rsidRPr="00F03387">
              <w:rPr>
                <w:lang w:val="pt-PT"/>
              </w:rPr>
              <w:t>- Nº doentes com acontecimento</w:t>
            </w:r>
          </w:p>
        </w:tc>
        <w:tc>
          <w:tcPr>
            <w:tcW w:w="1560" w:type="dxa"/>
            <w:tcBorders>
              <w:top w:val="nil"/>
              <w:bottom w:val="nil"/>
              <w:right w:val="nil"/>
            </w:tcBorders>
          </w:tcPr>
          <w:p w14:paraId="4B650A9A" w14:textId="77777777" w:rsidR="00F52341" w:rsidRPr="00F03387" w:rsidRDefault="00F52341" w:rsidP="00984F7D">
            <w:pPr>
              <w:keepNext/>
              <w:keepLines/>
              <w:jc w:val="center"/>
              <w:rPr>
                <w:lang w:val="pt-PT"/>
              </w:rPr>
            </w:pPr>
            <w:r w:rsidRPr="00F03387">
              <w:rPr>
                <w:lang w:val="pt-PT"/>
              </w:rPr>
              <w:t>208 (12,3 %)</w:t>
            </w:r>
          </w:p>
        </w:tc>
        <w:tc>
          <w:tcPr>
            <w:tcW w:w="1560" w:type="dxa"/>
            <w:tcBorders>
              <w:top w:val="nil"/>
              <w:left w:val="nil"/>
              <w:bottom w:val="nil"/>
            </w:tcBorders>
          </w:tcPr>
          <w:p w14:paraId="7E549780" w14:textId="77777777" w:rsidR="00F52341" w:rsidRPr="00F03387" w:rsidRDefault="00F52341" w:rsidP="00984F7D">
            <w:pPr>
              <w:keepNext/>
              <w:keepLines/>
              <w:jc w:val="center"/>
              <w:rPr>
                <w:lang w:val="pt-PT"/>
              </w:rPr>
            </w:pPr>
            <w:r w:rsidRPr="00F03387">
              <w:rPr>
                <w:lang w:val="pt-PT"/>
              </w:rPr>
              <w:t>113 (6,7 %)</w:t>
            </w:r>
          </w:p>
        </w:tc>
        <w:tc>
          <w:tcPr>
            <w:tcW w:w="1578" w:type="dxa"/>
            <w:tcBorders>
              <w:top w:val="nil"/>
              <w:bottom w:val="nil"/>
              <w:right w:val="nil"/>
            </w:tcBorders>
          </w:tcPr>
          <w:p w14:paraId="0E44F660" w14:textId="77777777" w:rsidR="00F52341" w:rsidRPr="00F03387" w:rsidRDefault="00113555" w:rsidP="00984F7D">
            <w:pPr>
              <w:keepNext/>
              <w:keepLines/>
              <w:jc w:val="center"/>
              <w:rPr>
                <w:lang w:val="pt-PT"/>
              </w:rPr>
            </w:pPr>
            <w:r w:rsidRPr="00F03387">
              <w:rPr>
                <w:lang w:val="pt-PT"/>
              </w:rPr>
              <w:t>506 (29,8 %)</w:t>
            </w:r>
          </w:p>
        </w:tc>
        <w:tc>
          <w:tcPr>
            <w:tcW w:w="1560" w:type="dxa"/>
            <w:tcBorders>
              <w:top w:val="nil"/>
              <w:left w:val="nil"/>
              <w:bottom w:val="nil"/>
            </w:tcBorders>
          </w:tcPr>
          <w:p w14:paraId="06AC7182" w14:textId="77777777" w:rsidR="00F52341" w:rsidRPr="00F03387" w:rsidRDefault="00113555" w:rsidP="00984F7D">
            <w:pPr>
              <w:keepNext/>
              <w:keepLines/>
              <w:jc w:val="center"/>
              <w:rPr>
                <w:lang w:val="pt-PT"/>
              </w:rPr>
            </w:pPr>
            <w:r w:rsidRPr="00F03387">
              <w:rPr>
                <w:lang w:val="pt-PT"/>
              </w:rPr>
              <w:t>399 (23,4 %)</w:t>
            </w:r>
          </w:p>
        </w:tc>
      </w:tr>
      <w:tr w:rsidR="00F52341" w:rsidRPr="00F03387" w14:paraId="10A9D3B7" w14:textId="77777777" w:rsidTr="00113555">
        <w:tc>
          <w:tcPr>
            <w:tcW w:w="3348" w:type="dxa"/>
            <w:tcBorders>
              <w:top w:val="nil"/>
              <w:bottom w:val="nil"/>
            </w:tcBorders>
          </w:tcPr>
          <w:p w14:paraId="17D4A1B2" w14:textId="77777777" w:rsidR="00F52341" w:rsidRPr="00F03387" w:rsidRDefault="00F52341" w:rsidP="00D0289B">
            <w:pPr>
              <w:rPr>
                <w:lang w:val="pt-PT"/>
              </w:rPr>
            </w:pPr>
            <w:r w:rsidRPr="00F03387">
              <w:rPr>
                <w:lang w:val="pt-PT"/>
              </w:rPr>
              <w:t>- Nº doentes sem acontecimento</w:t>
            </w:r>
          </w:p>
        </w:tc>
        <w:tc>
          <w:tcPr>
            <w:tcW w:w="1560" w:type="dxa"/>
            <w:tcBorders>
              <w:top w:val="nil"/>
              <w:bottom w:val="nil"/>
              <w:right w:val="nil"/>
            </w:tcBorders>
          </w:tcPr>
          <w:p w14:paraId="534BE9A7" w14:textId="77777777" w:rsidR="00F52341" w:rsidRPr="00F03387" w:rsidRDefault="00F52341" w:rsidP="00D0289B">
            <w:pPr>
              <w:jc w:val="center"/>
              <w:rPr>
                <w:lang w:val="pt-PT"/>
              </w:rPr>
            </w:pPr>
            <w:r w:rsidRPr="00F03387">
              <w:rPr>
                <w:lang w:val="pt-PT"/>
              </w:rPr>
              <w:t>1485 (87,7 %)</w:t>
            </w:r>
          </w:p>
        </w:tc>
        <w:tc>
          <w:tcPr>
            <w:tcW w:w="1560" w:type="dxa"/>
            <w:tcBorders>
              <w:top w:val="nil"/>
              <w:left w:val="nil"/>
              <w:bottom w:val="nil"/>
            </w:tcBorders>
          </w:tcPr>
          <w:p w14:paraId="224F8A28" w14:textId="77777777" w:rsidR="00F52341" w:rsidRPr="00F03387" w:rsidRDefault="00F52341" w:rsidP="00D0289B">
            <w:pPr>
              <w:jc w:val="center"/>
              <w:rPr>
                <w:lang w:val="pt-PT"/>
              </w:rPr>
            </w:pPr>
            <w:r w:rsidRPr="00F03387">
              <w:rPr>
                <w:lang w:val="pt-PT"/>
              </w:rPr>
              <w:t>1580 (93,3 %)</w:t>
            </w:r>
          </w:p>
        </w:tc>
        <w:tc>
          <w:tcPr>
            <w:tcW w:w="1578" w:type="dxa"/>
            <w:tcBorders>
              <w:top w:val="nil"/>
              <w:bottom w:val="nil"/>
              <w:right w:val="nil"/>
            </w:tcBorders>
          </w:tcPr>
          <w:p w14:paraId="6073D5E1" w14:textId="77777777" w:rsidR="00F52341" w:rsidRPr="00F03387" w:rsidRDefault="00113555" w:rsidP="00D0289B">
            <w:pPr>
              <w:jc w:val="center"/>
              <w:rPr>
                <w:lang w:val="pt-PT"/>
              </w:rPr>
            </w:pPr>
            <w:r w:rsidRPr="00F03387">
              <w:rPr>
                <w:lang w:val="pt-PT"/>
              </w:rPr>
              <w:t>1191 (70,2 %)</w:t>
            </w:r>
          </w:p>
        </w:tc>
        <w:tc>
          <w:tcPr>
            <w:tcW w:w="1560" w:type="dxa"/>
            <w:tcBorders>
              <w:top w:val="nil"/>
              <w:left w:val="nil"/>
              <w:bottom w:val="nil"/>
            </w:tcBorders>
          </w:tcPr>
          <w:p w14:paraId="56E0FF2A" w14:textId="77777777" w:rsidR="00F52341" w:rsidRPr="00F03387" w:rsidRDefault="00113555" w:rsidP="00D0289B">
            <w:pPr>
              <w:jc w:val="center"/>
              <w:rPr>
                <w:lang w:val="pt-PT"/>
              </w:rPr>
            </w:pPr>
            <w:r w:rsidRPr="00F03387">
              <w:rPr>
                <w:lang w:val="pt-PT"/>
              </w:rPr>
              <w:t>1303 (76,6 %)</w:t>
            </w:r>
          </w:p>
        </w:tc>
      </w:tr>
      <w:tr w:rsidR="00113555" w:rsidRPr="00F03387" w14:paraId="7575204D" w14:textId="77777777" w:rsidTr="002655F4">
        <w:tc>
          <w:tcPr>
            <w:tcW w:w="3348" w:type="dxa"/>
            <w:tcBorders>
              <w:top w:val="nil"/>
              <w:bottom w:val="nil"/>
            </w:tcBorders>
          </w:tcPr>
          <w:p w14:paraId="5E2BC4B5" w14:textId="77777777" w:rsidR="00113555" w:rsidRPr="00F03387" w:rsidRDefault="00113555" w:rsidP="00D0289B">
            <w:pPr>
              <w:rPr>
                <w:lang w:val="pt-PT"/>
              </w:rPr>
            </w:pPr>
            <w:r w:rsidRPr="00F03387">
              <w:rPr>
                <w:lang w:val="pt-PT"/>
              </w:rPr>
              <w:t xml:space="preserve">Valor de p </w:t>
            </w:r>
            <w:r w:rsidRPr="00F03387">
              <w:rPr>
                <w:i/>
                <w:lang w:val="pt-PT"/>
              </w:rPr>
              <w:t xml:space="preserve">versus </w:t>
            </w:r>
            <w:r w:rsidRPr="00F03387">
              <w:rPr>
                <w:lang w:val="pt-PT"/>
              </w:rPr>
              <w:t>Observação</w:t>
            </w:r>
          </w:p>
        </w:tc>
        <w:tc>
          <w:tcPr>
            <w:tcW w:w="3120" w:type="dxa"/>
            <w:gridSpan w:val="2"/>
            <w:tcBorders>
              <w:top w:val="nil"/>
              <w:bottom w:val="nil"/>
            </w:tcBorders>
          </w:tcPr>
          <w:p w14:paraId="50263A8E" w14:textId="77777777" w:rsidR="00113555" w:rsidRPr="00F03387" w:rsidRDefault="00113555" w:rsidP="00D0289B">
            <w:pPr>
              <w:jc w:val="center"/>
              <w:rPr>
                <w:lang w:val="pt-PT"/>
              </w:rPr>
            </w:pPr>
            <w:r w:rsidRPr="00F03387">
              <w:rPr>
                <w:lang w:val="pt-PT"/>
              </w:rPr>
              <w:t>&lt; 0,0001</w:t>
            </w:r>
          </w:p>
        </w:tc>
        <w:tc>
          <w:tcPr>
            <w:tcW w:w="3138" w:type="dxa"/>
            <w:gridSpan w:val="2"/>
            <w:tcBorders>
              <w:top w:val="nil"/>
              <w:bottom w:val="nil"/>
            </w:tcBorders>
          </w:tcPr>
          <w:p w14:paraId="65A13B84" w14:textId="77777777" w:rsidR="00113555" w:rsidRPr="00F03387" w:rsidRDefault="00113555" w:rsidP="00D0289B">
            <w:pPr>
              <w:jc w:val="center"/>
              <w:rPr>
                <w:lang w:val="pt-PT"/>
              </w:rPr>
            </w:pPr>
            <w:r w:rsidRPr="00F03387">
              <w:rPr>
                <w:lang w:val="pt-PT"/>
              </w:rPr>
              <w:t>&lt; 0,0001</w:t>
            </w:r>
          </w:p>
        </w:tc>
      </w:tr>
      <w:tr w:rsidR="00113555" w:rsidRPr="00F03387" w14:paraId="6FDD40B3" w14:textId="77777777" w:rsidTr="0047082B">
        <w:tc>
          <w:tcPr>
            <w:tcW w:w="3348" w:type="dxa"/>
            <w:tcBorders>
              <w:top w:val="nil"/>
            </w:tcBorders>
          </w:tcPr>
          <w:p w14:paraId="296512A6" w14:textId="77777777" w:rsidR="00113555" w:rsidRPr="00F03387" w:rsidRDefault="005C17D1" w:rsidP="00D0289B">
            <w:pPr>
              <w:rPr>
                <w:lang w:val="pt-PT"/>
              </w:rPr>
            </w:pPr>
            <w:r w:rsidRPr="00F03387">
              <w:rPr>
                <w:lang w:val="pt-PT"/>
              </w:rPr>
              <w:t xml:space="preserve">Razão </w:t>
            </w:r>
            <w:r w:rsidR="00113555" w:rsidRPr="00F03387">
              <w:rPr>
                <w:lang w:val="pt-PT"/>
              </w:rPr>
              <w:t>de risco (HR)</w:t>
            </w:r>
            <w:r w:rsidR="00113555" w:rsidRPr="00F03387">
              <w:rPr>
                <w:i/>
                <w:lang w:val="pt-PT"/>
              </w:rPr>
              <w:t xml:space="preserve"> versus </w:t>
            </w:r>
            <w:r w:rsidR="00113555" w:rsidRPr="00F03387">
              <w:rPr>
                <w:lang w:val="pt-PT"/>
              </w:rPr>
              <w:t>Observação</w:t>
            </w:r>
          </w:p>
        </w:tc>
        <w:tc>
          <w:tcPr>
            <w:tcW w:w="3120" w:type="dxa"/>
            <w:gridSpan w:val="2"/>
            <w:tcBorders>
              <w:top w:val="nil"/>
              <w:bottom w:val="single" w:sz="4" w:space="0" w:color="auto"/>
            </w:tcBorders>
          </w:tcPr>
          <w:p w14:paraId="25893AB4" w14:textId="77777777" w:rsidR="00113555" w:rsidRPr="00F03387" w:rsidRDefault="00113555" w:rsidP="00D0289B">
            <w:pPr>
              <w:jc w:val="center"/>
              <w:rPr>
                <w:lang w:val="pt-PT"/>
              </w:rPr>
            </w:pPr>
            <w:r w:rsidRPr="00F03387">
              <w:rPr>
                <w:lang w:val="pt-PT"/>
              </w:rPr>
              <w:t>0,5</w:t>
            </w:r>
            <w:r w:rsidR="0047082B" w:rsidRPr="00F03387">
              <w:rPr>
                <w:lang w:val="pt-PT"/>
              </w:rPr>
              <w:t>1</w:t>
            </w:r>
          </w:p>
        </w:tc>
        <w:tc>
          <w:tcPr>
            <w:tcW w:w="3138" w:type="dxa"/>
            <w:gridSpan w:val="2"/>
            <w:tcBorders>
              <w:top w:val="nil"/>
              <w:bottom w:val="single" w:sz="4" w:space="0" w:color="auto"/>
            </w:tcBorders>
          </w:tcPr>
          <w:p w14:paraId="1C9DE169" w14:textId="77777777" w:rsidR="00113555" w:rsidRPr="00F03387" w:rsidRDefault="00113555" w:rsidP="00D0289B">
            <w:pPr>
              <w:jc w:val="center"/>
              <w:rPr>
                <w:lang w:val="pt-PT"/>
              </w:rPr>
            </w:pPr>
            <w:r w:rsidRPr="00F03387">
              <w:rPr>
                <w:lang w:val="pt-PT"/>
              </w:rPr>
              <w:t>0,73</w:t>
            </w:r>
          </w:p>
        </w:tc>
      </w:tr>
      <w:tr w:rsidR="00F52341" w:rsidRPr="008B19C3" w14:paraId="16464BC7" w14:textId="77777777" w:rsidTr="0047082B">
        <w:tc>
          <w:tcPr>
            <w:tcW w:w="3348" w:type="dxa"/>
            <w:tcBorders>
              <w:bottom w:val="nil"/>
            </w:tcBorders>
          </w:tcPr>
          <w:p w14:paraId="1607FEC7" w14:textId="77777777" w:rsidR="00F52341" w:rsidRPr="00F03387" w:rsidRDefault="00F52341" w:rsidP="00D0289B">
            <w:pPr>
              <w:rPr>
                <w:lang w:val="pt-PT"/>
              </w:rPr>
            </w:pPr>
            <w:r w:rsidRPr="00F03387">
              <w:rPr>
                <w:lang w:val="pt-PT"/>
              </w:rPr>
              <w:t>Sobrevivência livre de metastização à distância</w:t>
            </w:r>
          </w:p>
        </w:tc>
        <w:tc>
          <w:tcPr>
            <w:tcW w:w="1560" w:type="dxa"/>
            <w:tcBorders>
              <w:bottom w:val="nil"/>
              <w:right w:val="nil"/>
            </w:tcBorders>
          </w:tcPr>
          <w:p w14:paraId="4BC5D390" w14:textId="77777777" w:rsidR="00F52341" w:rsidRPr="00F03387" w:rsidRDefault="00F52341" w:rsidP="00D0289B">
            <w:pPr>
              <w:jc w:val="center"/>
              <w:rPr>
                <w:lang w:val="pt-PT"/>
              </w:rPr>
            </w:pPr>
          </w:p>
        </w:tc>
        <w:tc>
          <w:tcPr>
            <w:tcW w:w="1560" w:type="dxa"/>
            <w:tcBorders>
              <w:left w:val="nil"/>
              <w:bottom w:val="nil"/>
            </w:tcBorders>
          </w:tcPr>
          <w:p w14:paraId="7F5208C9" w14:textId="77777777" w:rsidR="00F52341" w:rsidRPr="00F03387" w:rsidRDefault="00F52341" w:rsidP="00D0289B">
            <w:pPr>
              <w:jc w:val="center"/>
              <w:rPr>
                <w:lang w:val="pt-PT"/>
              </w:rPr>
            </w:pPr>
          </w:p>
        </w:tc>
        <w:tc>
          <w:tcPr>
            <w:tcW w:w="1578" w:type="dxa"/>
            <w:tcBorders>
              <w:bottom w:val="nil"/>
              <w:right w:val="nil"/>
            </w:tcBorders>
          </w:tcPr>
          <w:p w14:paraId="0928002F" w14:textId="77777777" w:rsidR="00F52341" w:rsidRPr="00F03387" w:rsidRDefault="00F52341" w:rsidP="00D0289B">
            <w:pPr>
              <w:jc w:val="center"/>
              <w:rPr>
                <w:lang w:val="pt-PT"/>
              </w:rPr>
            </w:pPr>
          </w:p>
        </w:tc>
        <w:tc>
          <w:tcPr>
            <w:tcW w:w="1560" w:type="dxa"/>
            <w:tcBorders>
              <w:left w:val="nil"/>
              <w:bottom w:val="nil"/>
            </w:tcBorders>
          </w:tcPr>
          <w:p w14:paraId="5E9BB39C" w14:textId="77777777" w:rsidR="00F52341" w:rsidRPr="00F03387" w:rsidRDefault="00F52341" w:rsidP="00D0289B">
            <w:pPr>
              <w:jc w:val="center"/>
              <w:rPr>
                <w:lang w:val="pt-PT"/>
              </w:rPr>
            </w:pPr>
          </w:p>
        </w:tc>
      </w:tr>
      <w:tr w:rsidR="00F52341" w:rsidRPr="00F03387" w14:paraId="3913B333" w14:textId="77777777" w:rsidTr="0047082B">
        <w:tc>
          <w:tcPr>
            <w:tcW w:w="3348" w:type="dxa"/>
            <w:tcBorders>
              <w:top w:val="nil"/>
              <w:bottom w:val="nil"/>
            </w:tcBorders>
          </w:tcPr>
          <w:p w14:paraId="21D5DE8C" w14:textId="77777777" w:rsidR="00F52341" w:rsidRPr="00F03387" w:rsidRDefault="00F52341" w:rsidP="00D0289B">
            <w:pPr>
              <w:rPr>
                <w:lang w:val="pt-PT"/>
              </w:rPr>
            </w:pPr>
            <w:r w:rsidRPr="00F03387">
              <w:rPr>
                <w:lang w:val="pt-PT"/>
              </w:rPr>
              <w:t>- Nº doentes com acontecimento</w:t>
            </w:r>
          </w:p>
        </w:tc>
        <w:tc>
          <w:tcPr>
            <w:tcW w:w="1560" w:type="dxa"/>
            <w:tcBorders>
              <w:top w:val="nil"/>
              <w:bottom w:val="nil"/>
              <w:right w:val="nil"/>
            </w:tcBorders>
          </w:tcPr>
          <w:p w14:paraId="24C75EC1" w14:textId="77777777" w:rsidR="00F52341" w:rsidRPr="00F03387" w:rsidRDefault="00F52341" w:rsidP="00D0289B">
            <w:pPr>
              <w:jc w:val="center"/>
              <w:rPr>
                <w:lang w:val="pt-PT"/>
              </w:rPr>
            </w:pPr>
            <w:r w:rsidRPr="00F03387">
              <w:rPr>
                <w:lang w:val="pt-PT"/>
              </w:rPr>
              <w:t>184 (10,9 %)</w:t>
            </w:r>
          </w:p>
        </w:tc>
        <w:tc>
          <w:tcPr>
            <w:tcW w:w="1560" w:type="dxa"/>
            <w:tcBorders>
              <w:top w:val="nil"/>
              <w:left w:val="nil"/>
              <w:bottom w:val="nil"/>
            </w:tcBorders>
          </w:tcPr>
          <w:p w14:paraId="0F8AC6F1" w14:textId="77777777" w:rsidR="00F52341" w:rsidRPr="00F03387" w:rsidRDefault="00F52341" w:rsidP="00D0289B">
            <w:pPr>
              <w:jc w:val="center"/>
              <w:rPr>
                <w:lang w:val="pt-PT"/>
              </w:rPr>
            </w:pPr>
            <w:r w:rsidRPr="00F03387">
              <w:rPr>
                <w:lang w:val="pt-PT"/>
              </w:rPr>
              <w:t>99 (5,8 %)</w:t>
            </w:r>
          </w:p>
        </w:tc>
        <w:tc>
          <w:tcPr>
            <w:tcW w:w="1578" w:type="dxa"/>
            <w:tcBorders>
              <w:top w:val="nil"/>
              <w:bottom w:val="nil"/>
              <w:right w:val="nil"/>
            </w:tcBorders>
          </w:tcPr>
          <w:p w14:paraId="59FEC133" w14:textId="77777777" w:rsidR="00F52341" w:rsidRPr="00F03387" w:rsidRDefault="0047082B" w:rsidP="00D0289B">
            <w:pPr>
              <w:jc w:val="center"/>
              <w:rPr>
                <w:lang w:val="pt-PT"/>
              </w:rPr>
            </w:pPr>
            <w:r w:rsidRPr="00F03387">
              <w:rPr>
                <w:lang w:val="pt-PT"/>
              </w:rPr>
              <w:t>488 (28,8 %)</w:t>
            </w:r>
          </w:p>
        </w:tc>
        <w:tc>
          <w:tcPr>
            <w:tcW w:w="1560" w:type="dxa"/>
            <w:tcBorders>
              <w:top w:val="nil"/>
              <w:left w:val="nil"/>
              <w:bottom w:val="nil"/>
            </w:tcBorders>
          </w:tcPr>
          <w:p w14:paraId="1D469D78" w14:textId="77777777" w:rsidR="00F52341" w:rsidRPr="00F03387" w:rsidRDefault="0047082B" w:rsidP="00D0289B">
            <w:pPr>
              <w:jc w:val="center"/>
              <w:rPr>
                <w:lang w:val="pt-PT"/>
              </w:rPr>
            </w:pPr>
            <w:r w:rsidRPr="00F03387">
              <w:rPr>
                <w:lang w:val="pt-PT"/>
              </w:rPr>
              <w:t>399 (23,4 %)</w:t>
            </w:r>
          </w:p>
        </w:tc>
      </w:tr>
      <w:tr w:rsidR="00F52341" w:rsidRPr="00F03387" w14:paraId="7D63D7F6" w14:textId="77777777" w:rsidTr="0047082B">
        <w:tc>
          <w:tcPr>
            <w:tcW w:w="3348" w:type="dxa"/>
            <w:tcBorders>
              <w:top w:val="nil"/>
              <w:bottom w:val="nil"/>
            </w:tcBorders>
          </w:tcPr>
          <w:p w14:paraId="43CE849E" w14:textId="77777777" w:rsidR="00F52341" w:rsidRPr="00F03387" w:rsidRDefault="00F52341" w:rsidP="00D0289B">
            <w:pPr>
              <w:rPr>
                <w:lang w:val="pt-PT"/>
              </w:rPr>
            </w:pPr>
            <w:r w:rsidRPr="00F03387">
              <w:rPr>
                <w:lang w:val="pt-PT"/>
              </w:rPr>
              <w:t>- Nº doentes sem acontecimento</w:t>
            </w:r>
          </w:p>
        </w:tc>
        <w:tc>
          <w:tcPr>
            <w:tcW w:w="1560" w:type="dxa"/>
            <w:tcBorders>
              <w:top w:val="nil"/>
              <w:bottom w:val="nil"/>
              <w:right w:val="nil"/>
            </w:tcBorders>
          </w:tcPr>
          <w:p w14:paraId="64C27A1D" w14:textId="77777777" w:rsidR="00F52341" w:rsidRPr="00F03387" w:rsidRDefault="00F52341" w:rsidP="00D0289B">
            <w:pPr>
              <w:jc w:val="center"/>
              <w:rPr>
                <w:lang w:val="pt-PT"/>
              </w:rPr>
            </w:pPr>
            <w:r w:rsidRPr="00F03387">
              <w:rPr>
                <w:lang w:val="pt-PT"/>
              </w:rPr>
              <w:t>1508 (89,1 %)</w:t>
            </w:r>
          </w:p>
        </w:tc>
        <w:tc>
          <w:tcPr>
            <w:tcW w:w="1560" w:type="dxa"/>
            <w:tcBorders>
              <w:top w:val="nil"/>
              <w:left w:val="nil"/>
              <w:bottom w:val="nil"/>
            </w:tcBorders>
          </w:tcPr>
          <w:p w14:paraId="13D386C6" w14:textId="77777777" w:rsidR="00F52341" w:rsidRPr="00F03387" w:rsidRDefault="00F52341" w:rsidP="00D0289B">
            <w:pPr>
              <w:jc w:val="center"/>
              <w:rPr>
                <w:lang w:val="pt-PT"/>
              </w:rPr>
            </w:pPr>
            <w:r w:rsidRPr="00F03387">
              <w:rPr>
                <w:lang w:val="pt-PT"/>
              </w:rPr>
              <w:t>1594 (94,</w:t>
            </w:r>
            <w:r w:rsidR="0047082B" w:rsidRPr="00F03387">
              <w:rPr>
                <w:lang w:val="pt-PT"/>
              </w:rPr>
              <w:t>6</w:t>
            </w:r>
            <w:r w:rsidRPr="00F03387">
              <w:rPr>
                <w:lang w:val="pt-PT"/>
              </w:rPr>
              <w:t> %)</w:t>
            </w:r>
          </w:p>
        </w:tc>
        <w:tc>
          <w:tcPr>
            <w:tcW w:w="1578" w:type="dxa"/>
            <w:tcBorders>
              <w:top w:val="nil"/>
              <w:bottom w:val="nil"/>
              <w:right w:val="nil"/>
            </w:tcBorders>
          </w:tcPr>
          <w:p w14:paraId="34E62469" w14:textId="77777777" w:rsidR="00F52341" w:rsidRPr="00F03387" w:rsidRDefault="0047082B" w:rsidP="00D0289B">
            <w:pPr>
              <w:jc w:val="center"/>
              <w:rPr>
                <w:lang w:val="pt-PT"/>
              </w:rPr>
            </w:pPr>
            <w:r w:rsidRPr="00F03387">
              <w:rPr>
                <w:lang w:val="pt-PT"/>
              </w:rPr>
              <w:t>1209 (71,2 %)</w:t>
            </w:r>
          </w:p>
        </w:tc>
        <w:tc>
          <w:tcPr>
            <w:tcW w:w="1560" w:type="dxa"/>
            <w:tcBorders>
              <w:top w:val="nil"/>
              <w:left w:val="nil"/>
              <w:bottom w:val="nil"/>
            </w:tcBorders>
          </w:tcPr>
          <w:p w14:paraId="7C0F98BF" w14:textId="77777777" w:rsidR="00F52341" w:rsidRPr="00F03387" w:rsidRDefault="0047082B" w:rsidP="00D0289B">
            <w:pPr>
              <w:jc w:val="center"/>
              <w:rPr>
                <w:lang w:val="pt-PT"/>
              </w:rPr>
            </w:pPr>
            <w:r w:rsidRPr="00F03387">
              <w:rPr>
                <w:lang w:val="pt-PT"/>
              </w:rPr>
              <w:t>1303 (76,6 %)</w:t>
            </w:r>
          </w:p>
        </w:tc>
      </w:tr>
      <w:tr w:rsidR="0047082B" w:rsidRPr="00F03387" w14:paraId="206290A9" w14:textId="77777777" w:rsidTr="0047082B">
        <w:tc>
          <w:tcPr>
            <w:tcW w:w="3348" w:type="dxa"/>
            <w:tcBorders>
              <w:top w:val="nil"/>
              <w:bottom w:val="nil"/>
            </w:tcBorders>
          </w:tcPr>
          <w:p w14:paraId="7A60ECE1" w14:textId="77777777" w:rsidR="0047082B" w:rsidRPr="00F03387" w:rsidRDefault="0047082B" w:rsidP="00D0289B">
            <w:pPr>
              <w:rPr>
                <w:lang w:val="pt-PT"/>
              </w:rPr>
            </w:pPr>
            <w:r w:rsidRPr="00F03387">
              <w:rPr>
                <w:lang w:val="pt-PT"/>
              </w:rPr>
              <w:t xml:space="preserve">Valor de p </w:t>
            </w:r>
            <w:r w:rsidRPr="00F03387">
              <w:rPr>
                <w:i/>
                <w:lang w:val="pt-PT"/>
              </w:rPr>
              <w:t xml:space="preserve">versus </w:t>
            </w:r>
            <w:r w:rsidRPr="00F03387">
              <w:rPr>
                <w:lang w:val="pt-PT"/>
              </w:rPr>
              <w:t>Observação</w:t>
            </w:r>
          </w:p>
        </w:tc>
        <w:tc>
          <w:tcPr>
            <w:tcW w:w="3120" w:type="dxa"/>
            <w:gridSpan w:val="2"/>
            <w:tcBorders>
              <w:top w:val="nil"/>
              <w:bottom w:val="nil"/>
            </w:tcBorders>
          </w:tcPr>
          <w:p w14:paraId="736C5EF5" w14:textId="77777777" w:rsidR="0047082B" w:rsidRPr="00F03387" w:rsidRDefault="0047082B" w:rsidP="00D0289B">
            <w:pPr>
              <w:jc w:val="center"/>
              <w:rPr>
                <w:lang w:val="pt-PT"/>
              </w:rPr>
            </w:pPr>
            <w:r w:rsidRPr="00F03387">
              <w:rPr>
                <w:lang w:val="pt-PT"/>
              </w:rPr>
              <w:t>&lt; 0,0001</w:t>
            </w:r>
          </w:p>
        </w:tc>
        <w:tc>
          <w:tcPr>
            <w:tcW w:w="3138" w:type="dxa"/>
            <w:gridSpan w:val="2"/>
            <w:tcBorders>
              <w:top w:val="nil"/>
              <w:bottom w:val="nil"/>
            </w:tcBorders>
          </w:tcPr>
          <w:p w14:paraId="1F83DA83" w14:textId="77777777" w:rsidR="0047082B" w:rsidRPr="00F03387" w:rsidRDefault="0047082B" w:rsidP="00D0289B">
            <w:pPr>
              <w:jc w:val="center"/>
              <w:rPr>
                <w:lang w:val="pt-PT"/>
              </w:rPr>
            </w:pPr>
            <w:r w:rsidRPr="00F03387">
              <w:rPr>
                <w:lang w:val="pt-PT"/>
              </w:rPr>
              <w:t>&lt; 0,0001</w:t>
            </w:r>
          </w:p>
        </w:tc>
      </w:tr>
      <w:tr w:rsidR="0047082B" w:rsidRPr="00F03387" w14:paraId="08282833" w14:textId="77777777" w:rsidTr="001666C4">
        <w:tc>
          <w:tcPr>
            <w:tcW w:w="3348" w:type="dxa"/>
            <w:tcBorders>
              <w:top w:val="nil"/>
              <w:bottom w:val="single" w:sz="4" w:space="0" w:color="auto"/>
            </w:tcBorders>
          </w:tcPr>
          <w:p w14:paraId="0054584C" w14:textId="77777777" w:rsidR="0047082B" w:rsidRPr="00F03387" w:rsidRDefault="005C17D1" w:rsidP="00D0289B">
            <w:pPr>
              <w:rPr>
                <w:lang w:val="pt-PT"/>
              </w:rPr>
            </w:pPr>
            <w:r w:rsidRPr="00F03387">
              <w:rPr>
                <w:lang w:val="pt-PT"/>
              </w:rPr>
              <w:t xml:space="preserve">Razão </w:t>
            </w:r>
            <w:r w:rsidR="0047082B" w:rsidRPr="00F03387">
              <w:rPr>
                <w:lang w:val="pt-PT"/>
              </w:rPr>
              <w:t>de risco (HR)</w:t>
            </w:r>
            <w:r w:rsidR="0047082B" w:rsidRPr="00F03387">
              <w:rPr>
                <w:i/>
                <w:lang w:val="pt-PT"/>
              </w:rPr>
              <w:t xml:space="preserve"> versus </w:t>
            </w:r>
            <w:r w:rsidR="0047082B" w:rsidRPr="00F03387">
              <w:rPr>
                <w:lang w:val="pt-PT"/>
              </w:rPr>
              <w:t>Observação</w:t>
            </w:r>
          </w:p>
        </w:tc>
        <w:tc>
          <w:tcPr>
            <w:tcW w:w="3120" w:type="dxa"/>
            <w:gridSpan w:val="2"/>
            <w:tcBorders>
              <w:top w:val="nil"/>
              <w:bottom w:val="single" w:sz="4" w:space="0" w:color="auto"/>
            </w:tcBorders>
          </w:tcPr>
          <w:p w14:paraId="3ECC183A" w14:textId="77777777" w:rsidR="0047082B" w:rsidRPr="00F03387" w:rsidRDefault="0047082B" w:rsidP="00D0289B">
            <w:pPr>
              <w:jc w:val="center"/>
              <w:rPr>
                <w:lang w:val="pt-PT"/>
              </w:rPr>
            </w:pPr>
            <w:r w:rsidRPr="00F03387">
              <w:rPr>
                <w:lang w:val="pt-PT"/>
              </w:rPr>
              <w:t>0,50</w:t>
            </w:r>
          </w:p>
        </w:tc>
        <w:tc>
          <w:tcPr>
            <w:tcW w:w="3138" w:type="dxa"/>
            <w:gridSpan w:val="2"/>
            <w:tcBorders>
              <w:top w:val="nil"/>
              <w:bottom w:val="single" w:sz="4" w:space="0" w:color="auto"/>
            </w:tcBorders>
          </w:tcPr>
          <w:p w14:paraId="36CA40E3" w14:textId="77777777" w:rsidR="0047082B" w:rsidRPr="00F03387" w:rsidRDefault="0047082B" w:rsidP="00D0289B">
            <w:pPr>
              <w:jc w:val="center"/>
              <w:rPr>
                <w:lang w:val="pt-PT"/>
              </w:rPr>
            </w:pPr>
            <w:r w:rsidRPr="00F03387">
              <w:rPr>
                <w:lang w:val="pt-PT"/>
              </w:rPr>
              <w:t>0,76</w:t>
            </w:r>
          </w:p>
        </w:tc>
      </w:tr>
      <w:tr w:rsidR="0047082B" w:rsidRPr="00F03387" w14:paraId="18F57B16" w14:textId="77777777" w:rsidTr="0047082B">
        <w:tc>
          <w:tcPr>
            <w:tcW w:w="3348" w:type="dxa"/>
            <w:tcBorders>
              <w:top w:val="single" w:sz="4" w:space="0" w:color="auto"/>
              <w:bottom w:val="nil"/>
            </w:tcBorders>
          </w:tcPr>
          <w:p w14:paraId="079AD6F1" w14:textId="77777777" w:rsidR="0047082B" w:rsidRPr="00F03387" w:rsidRDefault="0047082B" w:rsidP="00D0289B">
            <w:pPr>
              <w:rPr>
                <w:lang w:val="pt-PT"/>
              </w:rPr>
            </w:pPr>
            <w:r w:rsidRPr="00F03387">
              <w:rPr>
                <w:lang w:val="pt-PT"/>
              </w:rPr>
              <w:t>Sobrevivência global (morte)</w:t>
            </w:r>
          </w:p>
        </w:tc>
        <w:tc>
          <w:tcPr>
            <w:tcW w:w="3120" w:type="dxa"/>
            <w:gridSpan w:val="2"/>
            <w:tcBorders>
              <w:top w:val="single" w:sz="4" w:space="0" w:color="auto"/>
              <w:bottom w:val="nil"/>
            </w:tcBorders>
          </w:tcPr>
          <w:p w14:paraId="5A3487AF" w14:textId="77777777" w:rsidR="0047082B" w:rsidRPr="00F03387" w:rsidRDefault="0047082B" w:rsidP="00D0289B">
            <w:pPr>
              <w:jc w:val="center"/>
              <w:rPr>
                <w:lang w:val="pt-PT"/>
              </w:rPr>
            </w:pPr>
          </w:p>
        </w:tc>
        <w:tc>
          <w:tcPr>
            <w:tcW w:w="3138" w:type="dxa"/>
            <w:gridSpan w:val="2"/>
            <w:tcBorders>
              <w:top w:val="single" w:sz="4" w:space="0" w:color="auto"/>
              <w:bottom w:val="nil"/>
            </w:tcBorders>
          </w:tcPr>
          <w:p w14:paraId="2C461DE4" w14:textId="77777777" w:rsidR="0047082B" w:rsidRPr="00F03387" w:rsidRDefault="0047082B" w:rsidP="00D0289B">
            <w:pPr>
              <w:jc w:val="center"/>
              <w:rPr>
                <w:lang w:val="pt-PT"/>
              </w:rPr>
            </w:pPr>
          </w:p>
        </w:tc>
      </w:tr>
      <w:tr w:rsidR="001666C4" w:rsidRPr="00F03387" w14:paraId="40A5A7CA" w14:textId="77777777" w:rsidTr="001666C4">
        <w:tc>
          <w:tcPr>
            <w:tcW w:w="3348" w:type="dxa"/>
            <w:tcBorders>
              <w:top w:val="nil"/>
              <w:bottom w:val="nil"/>
            </w:tcBorders>
          </w:tcPr>
          <w:p w14:paraId="1C7FCADE" w14:textId="77777777" w:rsidR="001666C4" w:rsidRPr="00F03387" w:rsidRDefault="001666C4" w:rsidP="00D0289B">
            <w:pPr>
              <w:rPr>
                <w:lang w:val="pt-PT"/>
              </w:rPr>
            </w:pPr>
            <w:r w:rsidRPr="00F03387">
              <w:rPr>
                <w:lang w:val="pt-PT"/>
              </w:rPr>
              <w:t>- Nº doentes com acontecimento</w:t>
            </w:r>
          </w:p>
        </w:tc>
        <w:tc>
          <w:tcPr>
            <w:tcW w:w="1560" w:type="dxa"/>
            <w:tcBorders>
              <w:top w:val="nil"/>
              <w:bottom w:val="nil"/>
              <w:right w:val="nil"/>
            </w:tcBorders>
          </w:tcPr>
          <w:p w14:paraId="6D967240" w14:textId="77777777" w:rsidR="001666C4" w:rsidRPr="00F03387" w:rsidRDefault="006D60D2" w:rsidP="00D0289B">
            <w:pPr>
              <w:jc w:val="center"/>
              <w:rPr>
                <w:lang w:val="pt-PT"/>
              </w:rPr>
            </w:pPr>
            <w:r w:rsidRPr="00F03387">
              <w:rPr>
                <w:lang w:val="pt-PT"/>
              </w:rPr>
              <w:t>40 (2,4 %)</w:t>
            </w:r>
          </w:p>
        </w:tc>
        <w:tc>
          <w:tcPr>
            <w:tcW w:w="1560" w:type="dxa"/>
            <w:tcBorders>
              <w:top w:val="nil"/>
              <w:left w:val="nil"/>
              <w:bottom w:val="nil"/>
            </w:tcBorders>
          </w:tcPr>
          <w:p w14:paraId="3FA9E5A7" w14:textId="77777777" w:rsidR="001666C4" w:rsidRPr="00F03387" w:rsidRDefault="006D60D2" w:rsidP="00D0289B">
            <w:pPr>
              <w:jc w:val="center"/>
              <w:rPr>
                <w:lang w:val="pt-PT"/>
              </w:rPr>
            </w:pPr>
            <w:r w:rsidRPr="00F03387">
              <w:rPr>
                <w:lang w:val="pt-PT"/>
              </w:rPr>
              <w:t>31 (1,8 %)</w:t>
            </w:r>
          </w:p>
        </w:tc>
        <w:tc>
          <w:tcPr>
            <w:tcW w:w="1578" w:type="dxa"/>
            <w:tcBorders>
              <w:top w:val="nil"/>
              <w:bottom w:val="nil"/>
              <w:right w:val="nil"/>
            </w:tcBorders>
          </w:tcPr>
          <w:p w14:paraId="73DC20CA" w14:textId="77777777" w:rsidR="001666C4" w:rsidRPr="00F03387" w:rsidRDefault="006D60D2" w:rsidP="00D0289B">
            <w:pPr>
              <w:jc w:val="center"/>
              <w:rPr>
                <w:lang w:val="pt-PT"/>
              </w:rPr>
            </w:pPr>
            <w:r w:rsidRPr="00F03387">
              <w:rPr>
                <w:lang w:val="pt-PT"/>
              </w:rPr>
              <w:t>350 (20,6 %)</w:t>
            </w:r>
          </w:p>
        </w:tc>
        <w:tc>
          <w:tcPr>
            <w:tcW w:w="1560" w:type="dxa"/>
            <w:tcBorders>
              <w:top w:val="nil"/>
              <w:left w:val="nil"/>
              <w:bottom w:val="nil"/>
            </w:tcBorders>
          </w:tcPr>
          <w:p w14:paraId="5EE2DF84" w14:textId="77777777" w:rsidR="001666C4" w:rsidRPr="00F03387" w:rsidRDefault="006D60D2" w:rsidP="00D0289B">
            <w:pPr>
              <w:jc w:val="center"/>
              <w:rPr>
                <w:lang w:val="pt-PT"/>
              </w:rPr>
            </w:pPr>
            <w:r w:rsidRPr="00F03387">
              <w:rPr>
                <w:lang w:val="pt-PT"/>
              </w:rPr>
              <w:t>278 (16,3 %)</w:t>
            </w:r>
          </w:p>
        </w:tc>
      </w:tr>
      <w:tr w:rsidR="001666C4" w:rsidRPr="00F03387" w14:paraId="2E9A1640" w14:textId="77777777" w:rsidTr="001666C4">
        <w:tc>
          <w:tcPr>
            <w:tcW w:w="3348" w:type="dxa"/>
            <w:tcBorders>
              <w:top w:val="nil"/>
              <w:bottom w:val="nil"/>
            </w:tcBorders>
          </w:tcPr>
          <w:p w14:paraId="2E22CC3F" w14:textId="77777777" w:rsidR="001666C4" w:rsidRPr="00F03387" w:rsidRDefault="001666C4" w:rsidP="00D0289B">
            <w:pPr>
              <w:rPr>
                <w:lang w:val="pt-PT"/>
              </w:rPr>
            </w:pPr>
            <w:r w:rsidRPr="00F03387">
              <w:rPr>
                <w:lang w:val="pt-PT"/>
              </w:rPr>
              <w:t>- Nº doentes sem acontecimento</w:t>
            </w:r>
          </w:p>
        </w:tc>
        <w:tc>
          <w:tcPr>
            <w:tcW w:w="1560" w:type="dxa"/>
            <w:tcBorders>
              <w:top w:val="nil"/>
              <w:bottom w:val="nil"/>
              <w:right w:val="nil"/>
            </w:tcBorders>
          </w:tcPr>
          <w:p w14:paraId="08025AE4" w14:textId="77777777" w:rsidR="001666C4" w:rsidRPr="00F03387" w:rsidRDefault="006D60D2" w:rsidP="00D0289B">
            <w:pPr>
              <w:jc w:val="center"/>
              <w:rPr>
                <w:lang w:val="pt-PT"/>
              </w:rPr>
            </w:pPr>
            <w:r w:rsidRPr="00F03387">
              <w:rPr>
                <w:lang w:val="pt-PT"/>
              </w:rPr>
              <w:t>1653 (97,6 %)</w:t>
            </w:r>
          </w:p>
        </w:tc>
        <w:tc>
          <w:tcPr>
            <w:tcW w:w="1560" w:type="dxa"/>
            <w:tcBorders>
              <w:top w:val="nil"/>
              <w:left w:val="nil"/>
              <w:bottom w:val="nil"/>
            </w:tcBorders>
          </w:tcPr>
          <w:p w14:paraId="5D6593AD" w14:textId="77777777" w:rsidR="001666C4" w:rsidRPr="00F03387" w:rsidRDefault="006D60D2" w:rsidP="00D0289B">
            <w:pPr>
              <w:jc w:val="center"/>
              <w:rPr>
                <w:lang w:val="pt-PT"/>
              </w:rPr>
            </w:pPr>
            <w:r w:rsidRPr="00F03387">
              <w:rPr>
                <w:lang w:val="pt-PT"/>
              </w:rPr>
              <w:t>1662 (98,2 %)</w:t>
            </w:r>
          </w:p>
        </w:tc>
        <w:tc>
          <w:tcPr>
            <w:tcW w:w="1578" w:type="dxa"/>
            <w:tcBorders>
              <w:top w:val="nil"/>
              <w:bottom w:val="nil"/>
              <w:right w:val="nil"/>
            </w:tcBorders>
          </w:tcPr>
          <w:p w14:paraId="1CDF2C31" w14:textId="77777777" w:rsidR="001666C4" w:rsidRPr="00F03387" w:rsidRDefault="006D60D2" w:rsidP="00D0289B">
            <w:pPr>
              <w:jc w:val="center"/>
              <w:rPr>
                <w:lang w:val="pt-PT"/>
              </w:rPr>
            </w:pPr>
            <w:r w:rsidRPr="00F03387">
              <w:rPr>
                <w:lang w:val="pt-PT"/>
              </w:rPr>
              <w:t>1347 (79,4 %)</w:t>
            </w:r>
          </w:p>
        </w:tc>
        <w:tc>
          <w:tcPr>
            <w:tcW w:w="1560" w:type="dxa"/>
            <w:tcBorders>
              <w:top w:val="nil"/>
              <w:left w:val="nil"/>
              <w:bottom w:val="nil"/>
            </w:tcBorders>
          </w:tcPr>
          <w:p w14:paraId="38AF0D32" w14:textId="77777777" w:rsidR="001666C4" w:rsidRPr="00F03387" w:rsidRDefault="006D60D2" w:rsidP="00D0289B">
            <w:pPr>
              <w:jc w:val="center"/>
              <w:rPr>
                <w:lang w:val="pt-PT"/>
              </w:rPr>
            </w:pPr>
            <w:r w:rsidRPr="00F03387">
              <w:rPr>
                <w:lang w:val="pt-PT"/>
              </w:rPr>
              <w:t>1424 (83,7 %)</w:t>
            </w:r>
          </w:p>
        </w:tc>
      </w:tr>
      <w:tr w:rsidR="0047082B" w:rsidRPr="00F03387" w14:paraId="318E7B58" w14:textId="77777777" w:rsidTr="001666C4">
        <w:tc>
          <w:tcPr>
            <w:tcW w:w="3348" w:type="dxa"/>
            <w:tcBorders>
              <w:top w:val="nil"/>
              <w:bottom w:val="nil"/>
            </w:tcBorders>
          </w:tcPr>
          <w:p w14:paraId="68545BFB" w14:textId="77777777" w:rsidR="0047082B" w:rsidRPr="00F03387" w:rsidRDefault="001666C4" w:rsidP="00D0289B">
            <w:pPr>
              <w:rPr>
                <w:lang w:val="pt-PT"/>
              </w:rPr>
            </w:pPr>
            <w:r w:rsidRPr="00F03387">
              <w:rPr>
                <w:lang w:val="pt-PT"/>
              </w:rPr>
              <w:t xml:space="preserve">Valor de p </w:t>
            </w:r>
            <w:r w:rsidRPr="00F03387">
              <w:rPr>
                <w:i/>
                <w:lang w:val="pt-PT"/>
              </w:rPr>
              <w:t xml:space="preserve">versus </w:t>
            </w:r>
            <w:r w:rsidRPr="00F03387">
              <w:rPr>
                <w:lang w:val="pt-PT"/>
              </w:rPr>
              <w:t>Observação</w:t>
            </w:r>
          </w:p>
        </w:tc>
        <w:tc>
          <w:tcPr>
            <w:tcW w:w="3120" w:type="dxa"/>
            <w:gridSpan w:val="2"/>
            <w:tcBorders>
              <w:top w:val="nil"/>
              <w:bottom w:val="nil"/>
            </w:tcBorders>
          </w:tcPr>
          <w:p w14:paraId="07599802" w14:textId="77777777" w:rsidR="0047082B" w:rsidRPr="00F03387" w:rsidRDefault="006D60D2" w:rsidP="00D0289B">
            <w:pPr>
              <w:jc w:val="center"/>
              <w:rPr>
                <w:lang w:val="pt-PT"/>
              </w:rPr>
            </w:pPr>
            <w:r w:rsidRPr="00F03387">
              <w:rPr>
                <w:lang w:val="pt-PT"/>
              </w:rPr>
              <w:t>0,24</w:t>
            </w:r>
          </w:p>
        </w:tc>
        <w:tc>
          <w:tcPr>
            <w:tcW w:w="3138" w:type="dxa"/>
            <w:gridSpan w:val="2"/>
            <w:tcBorders>
              <w:top w:val="nil"/>
              <w:bottom w:val="nil"/>
            </w:tcBorders>
          </w:tcPr>
          <w:p w14:paraId="132946D1" w14:textId="77777777" w:rsidR="0047082B" w:rsidRPr="00F03387" w:rsidRDefault="006D60D2" w:rsidP="00D0289B">
            <w:pPr>
              <w:jc w:val="center"/>
              <w:rPr>
                <w:lang w:val="pt-PT"/>
              </w:rPr>
            </w:pPr>
            <w:r w:rsidRPr="00F03387">
              <w:rPr>
                <w:lang w:val="pt-PT"/>
              </w:rPr>
              <w:t>0,0005</w:t>
            </w:r>
          </w:p>
        </w:tc>
      </w:tr>
      <w:tr w:rsidR="0047082B" w:rsidRPr="00F03387" w14:paraId="6D0823E6" w14:textId="77777777" w:rsidTr="001666C4">
        <w:tc>
          <w:tcPr>
            <w:tcW w:w="3348" w:type="dxa"/>
            <w:tcBorders>
              <w:top w:val="nil"/>
              <w:bottom w:val="single" w:sz="4" w:space="0" w:color="auto"/>
            </w:tcBorders>
          </w:tcPr>
          <w:p w14:paraId="421EBA62" w14:textId="77777777" w:rsidR="0047082B" w:rsidRPr="00F03387" w:rsidRDefault="005C17D1" w:rsidP="00D0289B">
            <w:pPr>
              <w:rPr>
                <w:lang w:val="pt-PT"/>
              </w:rPr>
            </w:pPr>
            <w:r w:rsidRPr="00F03387">
              <w:rPr>
                <w:lang w:val="pt-PT"/>
              </w:rPr>
              <w:t xml:space="preserve">Razão </w:t>
            </w:r>
            <w:r w:rsidR="001666C4" w:rsidRPr="00F03387">
              <w:rPr>
                <w:lang w:val="pt-PT"/>
              </w:rPr>
              <w:t>de risco (HR)</w:t>
            </w:r>
            <w:r w:rsidR="001666C4" w:rsidRPr="00F03387">
              <w:rPr>
                <w:i/>
                <w:lang w:val="pt-PT"/>
              </w:rPr>
              <w:t xml:space="preserve"> versus </w:t>
            </w:r>
            <w:r w:rsidR="001666C4" w:rsidRPr="00F03387">
              <w:rPr>
                <w:lang w:val="pt-PT"/>
              </w:rPr>
              <w:t>Observação</w:t>
            </w:r>
          </w:p>
        </w:tc>
        <w:tc>
          <w:tcPr>
            <w:tcW w:w="3120" w:type="dxa"/>
            <w:gridSpan w:val="2"/>
            <w:tcBorders>
              <w:top w:val="nil"/>
              <w:bottom w:val="single" w:sz="4" w:space="0" w:color="auto"/>
            </w:tcBorders>
          </w:tcPr>
          <w:p w14:paraId="2FE10C28" w14:textId="77777777" w:rsidR="0047082B" w:rsidRPr="00F03387" w:rsidRDefault="006D60D2" w:rsidP="00D0289B">
            <w:pPr>
              <w:jc w:val="center"/>
              <w:rPr>
                <w:lang w:val="pt-PT"/>
              </w:rPr>
            </w:pPr>
            <w:r w:rsidRPr="00F03387">
              <w:rPr>
                <w:lang w:val="pt-PT"/>
              </w:rPr>
              <w:t>0,75</w:t>
            </w:r>
          </w:p>
        </w:tc>
        <w:tc>
          <w:tcPr>
            <w:tcW w:w="3138" w:type="dxa"/>
            <w:gridSpan w:val="2"/>
            <w:tcBorders>
              <w:top w:val="nil"/>
              <w:bottom w:val="single" w:sz="4" w:space="0" w:color="auto"/>
            </w:tcBorders>
          </w:tcPr>
          <w:p w14:paraId="679C2A1A" w14:textId="77777777" w:rsidR="0047082B" w:rsidRPr="00F03387" w:rsidRDefault="006D60D2" w:rsidP="00D0289B">
            <w:pPr>
              <w:jc w:val="center"/>
              <w:rPr>
                <w:lang w:val="pt-PT"/>
              </w:rPr>
            </w:pPr>
            <w:r w:rsidRPr="00F03387">
              <w:rPr>
                <w:lang w:val="pt-PT"/>
              </w:rPr>
              <w:t>0,76</w:t>
            </w:r>
          </w:p>
        </w:tc>
      </w:tr>
    </w:tbl>
    <w:p w14:paraId="6C562371" w14:textId="77777777" w:rsidR="006D60D2" w:rsidRPr="00F03387" w:rsidRDefault="00A87954" w:rsidP="00D0289B">
      <w:pPr>
        <w:rPr>
          <w:sz w:val="20"/>
          <w:szCs w:val="22"/>
          <w:lang w:val="pt-PT"/>
        </w:rPr>
      </w:pPr>
      <w:r w:rsidRPr="00F03387">
        <w:rPr>
          <w:sz w:val="20"/>
          <w:szCs w:val="22"/>
          <w:lang w:val="pt-PT"/>
        </w:rPr>
        <w:lastRenderedPageBreak/>
        <w:t>*Objetivo co</w:t>
      </w:r>
      <w:r w:rsidR="006D60D2" w:rsidRPr="00F03387">
        <w:rPr>
          <w:sz w:val="20"/>
          <w:szCs w:val="22"/>
          <w:lang w:val="pt-PT"/>
        </w:rPr>
        <w:t xml:space="preserve">primário de 1 ano de sobrevivência livre de doença </w:t>
      </w:r>
      <w:r w:rsidR="006D60D2" w:rsidRPr="00F03387">
        <w:rPr>
          <w:i/>
          <w:sz w:val="20"/>
          <w:szCs w:val="22"/>
          <w:lang w:val="pt-PT"/>
        </w:rPr>
        <w:t>versus</w:t>
      </w:r>
      <w:r w:rsidR="006D60D2" w:rsidRPr="00F03387">
        <w:rPr>
          <w:sz w:val="20"/>
          <w:szCs w:val="22"/>
          <w:lang w:val="pt-PT"/>
        </w:rPr>
        <w:t xml:space="preserve"> observação atingiu o limite estatístico pré-definido</w:t>
      </w:r>
    </w:p>
    <w:p w14:paraId="3F9A8DAD" w14:textId="77777777" w:rsidR="006D60D2" w:rsidRPr="00F03387" w:rsidRDefault="006D60D2" w:rsidP="00D0289B">
      <w:pPr>
        <w:rPr>
          <w:sz w:val="20"/>
          <w:szCs w:val="22"/>
          <w:lang w:val="pt-PT"/>
        </w:rPr>
      </w:pPr>
      <w:r w:rsidRPr="00F03387">
        <w:rPr>
          <w:sz w:val="20"/>
          <w:szCs w:val="22"/>
          <w:lang w:val="pt-PT"/>
        </w:rPr>
        <w:t xml:space="preserve">**Análise final (incluindo </w:t>
      </w:r>
      <w:r w:rsidR="0005102B" w:rsidRPr="00F03387">
        <w:rPr>
          <w:sz w:val="20"/>
          <w:szCs w:val="22"/>
          <w:lang w:val="pt-PT"/>
        </w:rPr>
        <w:t>o tratamento com Herceptin</w:t>
      </w:r>
      <w:r w:rsidRPr="00F03387">
        <w:rPr>
          <w:sz w:val="20"/>
          <w:szCs w:val="22"/>
          <w:lang w:val="pt-PT"/>
        </w:rPr>
        <w:t xml:space="preserve"> (</w:t>
      </w:r>
      <w:r w:rsidRPr="00F03387">
        <w:rPr>
          <w:i/>
          <w:sz w:val="20"/>
          <w:szCs w:val="22"/>
          <w:lang w:val="pt-PT"/>
        </w:rPr>
        <w:t>crossover</w:t>
      </w:r>
      <w:r w:rsidRPr="00F03387">
        <w:rPr>
          <w:sz w:val="20"/>
          <w:szCs w:val="22"/>
          <w:lang w:val="pt-PT"/>
        </w:rPr>
        <w:t>) de 52% dos doentes do grupo de observação)</w:t>
      </w:r>
    </w:p>
    <w:p w14:paraId="273A07C8" w14:textId="77777777" w:rsidR="006D60D2" w:rsidRPr="00F03387" w:rsidRDefault="006D60D2" w:rsidP="00D0289B">
      <w:pPr>
        <w:rPr>
          <w:sz w:val="20"/>
          <w:szCs w:val="22"/>
          <w:lang w:val="pt-PT"/>
        </w:rPr>
      </w:pPr>
      <w:r w:rsidRPr="00F03387">
        <w:rPr>
          <w:sz w:val="20"/>
          <w:szCs w:val="22"/>
          <w:lang w:val="pt-PT"/>
        </w:rPr>
        <w:t>***Existe uma discrepância no tamanho geral da amostra devido a um pequeno número de doentes ter sido aleatorizado após a data de corte, para a análise do seguimento mediano de 12 meses</w:t>
      </w:r>
    </w:p>
    <w:p w14:paraId="784946A4" w14:textId="77777777" w:rsidR="006D60D2" w:rsidRPr="00F03387" w:rsidRDefault="006D60D2" w:rsidP="00E44901">
      <w:pPr>
        <w:keepNext/>
        <w:keepLines/>
        <w:rPr>
          <w:lang w:val="pt-PT"/>
        </w:rPr>
      </w:pPr>
    </w:p>
    <w:p w14:paraId="2E27EA41" w14:textId="77777777" w:rsidR="00F52341" w:rsidRPr="00F03387" w:rsidRDefault="006D60D2" w:rsidP="00F52341">
      <w:pPr>
        <w:rPr>
          <w:lang w:val="pt-PT"/>
        </w:rPr>
      </w:pPr>
      <w:r w:rsidRPr="00F03387">
        <w:rPr>
          <w:lang w:val="pt-PT"/>
        </w:rPr>
        <w:t xml:space="preserve">Os resultados de eficácia da análise de eficácia interina ultrapassaram o limite estatístico pré-definido no protocolo na comparação de 1 ano de Herceptin </w:t>
      </w:r>
      <w:r w:rsidRPr="00F03387">
        <w:rPr>
          <w:i/>
          <w:lang w:val="pt-PT"/>
        </w:rPr>
        <w:t>versus</w:t>
      </w:r>
      <w:r w:rsidRPr="00F03387">
        <w:rPr>
          <w:lang w:val="pt-PT"/>
        </w:rPr>
        <w:t xml:space="preserve"> observação. Após um seguimento mediano de 12 meses, a </w:t>
      </w:r>
      <w:r w:rsidR="005C17D1" w:rsidRPr="00F03387">
        <w:rPr>
          <w:lang w:val="pt-PT"/>
        </w:rPr>
        <w:t xml:space="preserve">razão </w:t>
      </w:r>
      <w:r w:rsidRPr="00F03387">
        <w:rPr>
          <w:lang w:val="pt-PT"/>
        </w:rPr>
        <w:t>de risco (HR) para a sobrevivência livre de doença foi de 0,54 (</w:t>
      </w:r>
      <w:r w:rsidR="005C17D1" w:rsidRPr="00F03387">
        <w:rPr>
          <w:lang w:val="pt-PT"/>
        </w:rPr>
        <w:t xml:space="preserve">IC </w:t>
      </w:r>
      <w:r w:rsidRPr="00F03387">
        <w:rPr>
          <w:lang w:val="pt-PT"/>
        </w:rPr>
        <w:t>95 % 0,44</w:t>
      </w:r>
      <w:r w:rsidR="003B5DC2" w:rsidRPr="00F03387">
        <w:rPr>
          <w:lang w:val="pt-PT"/>
        </w:rPr>
        <w:t>;</w:t>
      </w:r>
      <w:r w:rsidRPr="00F03387">
        <w:rPr>
          <w:lang w:val="pt-PT"/>
        </w:rPr>
        <w:t xml:space="preserve"> 0,67), que se </w:t>
      </w:r>
      <w:r w:rsidR="00F52341" w:rsidRPr="00F03387">
        <w:rPr>
          <w:lang w:val="pt-PT"/>
        </w:rPr>
        <w:t xml:space="preserve">traduz num benefício absoluto, em termos de taxa de sobrevivência livre de doença a 2 anos, de 7,6 pontos percentuais (85,8 % </w:t>
      </w:r>
      <w:r w:rsidR="00F52341" w:rsidRPr="00F03387">
        <w:rPr>
          <w:i/>
          <w:lang w:val="pt-PT"/>
        </w:rPr>
        <w:t>versus</w:t>
      </w:r>
      <w:r w:rsidR="00F52341" w:rsidRPr="00F03387">
        <w:rPr>
          <w:lang w:val="pt-PT"/>
        </w:rPr>
        <w:t xml:space="preserve"> 78,2 %), a favor do grupo com Herceptin.</w:t>
      </w:r>
    </w:p>
    <w:p w14:paraId="4C529003" w14:textId="77777777" w:rsidR="00F52341" w:rsidRPr="00F03387" w:rsidRDefault="00F52341" w:rsidP="00F52341">
      <w:pPr>
        <w:rPr>
          <w:lang w:val="pt-PT"/>
        </w:rPr>
      </w:pPr>
    </w:p>
    <w:p w14:paraId="166B991C" w14:textId="77777777" w:rsidR="006D60D2" w:rsidRPr="00F03387" w:rsidRDefault="006D60D2" w:rsidP="006D60D2">
      <w:pPr>
        <w:rPr>
          <w:lang w:val="pt-PT"/>
        </w:rPr>
      </w:pPr>
      <w:r w:rsidRPr="00F03387">
        <w:rPr>
          <w:lang w:val="pt-PT"/>
        </w:rPr>
        <w:t>Foi realizada uma análise final após o seguimento mediano de 8 anos, que demonstrou que 1 ano de t</w:t>
      </w:r>
      <w:r w:rsidR="003B5DC2" w:rsidRPr="00F03387">
        <w:rPr>
          <w:lang w:val="pt-PT"/>
        </w:rPr>
        <w:t>erapêutica</w:t>
      </w:r>
      <w:r w:rsidRPr="00F03387">
        <w:rPr>
          <w:lang w:val="pt-PT"/>
        </w:rPr>
        <w:t xml:space="preserve"> com Herceptin está associado </w:t>
      </w:r>
      <w:r w:rsidR="003B5DC2" w:rsidRPr="00F03387">
        <w:rPr>
          <w:lang w:val="pt-PT"/>
        </w:rPr>
        <w:t>a</w:t>
      </w:r>
      <w:r w:rsidRPr="00F03387">
        <w:rPr>
          <w:lang w:val="pt-PT"/>
        </w:rPr>
        <w:t xml:space="preserve"> uma redução do risco de 24 % quando comparado com a observação apenas (HR = 0,76, </w:t>
      </w:r>
      <w:r w:rsidR="005C17D1" w:rsidRPr="00F03387">
        <w:rPr>
          <w:lang w:val="pt-PT"/>
        </w:rPr>
        <w:t xml:space="preserve">IC </w:t>
      </w:r>
      <w:r w:rsidRPr="00F03387">
        <w:rPr>
          <w:lang w:val="pt-PT"/>
        </w:rPr>
        <w:t>95 % 0,67; 0,86). Isto traduz-se num benefício absoluto em termos de taxa de sobrevivência livre de doença a 8 anos de 6,4 pontos percentuais a favor de 1 ano de t</w:t>
      </w:r>
      <w:r w:rsidR="003B5DC2" w:rsidRPr="00F03387">
        <w:rPr>
          <w:lang w:val="pt-PT"/>
        </w:rPr>
        <w:t>erapêutica</w:t>
      </w:r>
      <w:r w:rsidRPr="00F03387">
        <w:rPr>
          <w:lang w:val="pt-PT"/>
        </w:rPr>
        <w:t xml:space="preserve"> com Herceptin.</w:t>
      </w:r>
    </w:p>
    <w:p w14:paraId="38DD8EBB" w14:textId="77777777" w:rsidR="006D60D2" w:rsidRPr="00F03387" w:rsidRDefault="006D60D2" w:rsidP="006D60D2">
      <w:pPr>
        <w:rPr>
          <w:lang w:val="pt-PT"/>
        </w:rPr>
      </w:pPr>
    </w:p>
    <w:p w14:paraId="26B96152" w14:textId="77777777" w:rsidR="006D60D2" w:rsidRPr="00F03387" w:rsidRDefault="006D60D2" w:rsidP="006D60D2">
      <w:pPr>
        <w:rPr>
          <w:lang w:val="pt-PT"/>
        </w:rPr>
      </w:pPr>
      <w:r w:rsidRPr="00F03387">
        <w:rPr>
          <w:lang w:val="pt-PT"/>
        </w:rPr>
        <w:t>Nesta análise final, a extensão d</w:t>
      </w:r>
      <w:r w:rsidR="003B5DC2" w:rsidRPr="00F03387">
        <w:rPr>
          <w:lang w:val="pt-PT"/>
        </w:rPr>
        <w:t>a</w:t>
      </w:r>
      <w:r w:rsidRPr="00F03387">
        <w:rPr>
          <w:lang w:val="pt-PT"/>
        </w:rPr>
        <w:t xml:space="preserve"> t</w:t>
      </w:r>
      <w:r w:rsidR="003B5DC2" w:rsidRPr="00F03387">
        <w:rPr>
          <w:lang w:val="pt-PT"/>
        </w:rPr>
        <w:t>erapêutica</w:t>
      </w:r>
      <w:r w:rsidRPr="00F03387">
        <w:rPr>
          <w:lang w:val="pt-PT"/>
        </w:rPr>
        <w:t xml:space="preserve"> com Herceptin para uma duração de dois anos não demonstrou um benefício adicional em relação </w:t>
      </w:r>
      <w:r w:rsidR="003B5DC2" w:rsidRPr="00F03387">
        <w:rPr>
          <w:lang w:val="pt-PT"/>
        </w:rPr>
        <w:t>à</w:t>
      </w:r>
      <w:r w:rsidRPr="00F03387">
        <w:rPr>
          <w:lang w:val="pt-PT"/>
        </w:rPr>
        <w:t xml:space="preserve"> t</w:t>
      </w:r>
      <w:r w:rsidR="003B5DC2" w:rsidRPr="00F03387">
        <w:rPr>
          <w:lang w:val="pt-PT"/>
        </w:rPr>
        <w:t>erapêutica</w:t>
      </w:r>
      <w:r w:rsidRPr="00F03387">
        <w:rPr>
          <w:lang w:val="pt-PT"/>
        </w:rPr>
        <w:t xml:space="preserve"> de 1 ano [</w:t>
      </w:r>
      <w:r w:rsidR="005C17D1" w:rsidRPr="00F03387">
        <w:rPr>
          <w:lang w:val="pt-PT"/>
        </w:rPr>
        <w:t xml:space="preserve">razão </w:t>
      </w:r>
      <w:r w:rsidRPr="00F03387">
        <w:rPr>
          <w:lang w:val="pt-PT"/>
        </w:rPr>
        <w:t xml:space="preserve">de risco para a sobrevivência livre de doença na população de intenção de tratar de 2 anos </w:t>
      </w:r>
      <w:r w:rsidRPr="00F03387">
        <w:rPr>
          <w:i/>
          <w:lang w:val="pt-PT"/>
        </w:rPr>
        <w:t>versus</w:t>
      </w:r>
      <w:r w:rsidRPr="00F03387">
        <w:rPr>
          <w:lang w:val="pt-PT"/>
        </w:rPr>
        <w:t xml:space="preserve"> 1 ano = 0,99 (</w:t>
      </w:r>
      <w:r w:rsidR="005C17D1" w:rsidRPr="00F03387">
        <w:rPr>
          <w:lang w:val="pt-PT"/>
        </w:rPr>
        <w:t xml:space="preserve">IC </w:t>
      </w:r>
      <w:r w:rsidRPr="00F03387">
        <w:rPr>
          <w:lang w:val="pt-PT"/>
        </w:rPr>
        <w:t xml:space="preserve">95 %: 0,87; 1,13), valor de P = 0,90 e </w:t>
      </w:r>
      <w:r w:rsidR="005C17D1" w:rsidRPr="00F03387">
        <w:rPr>
          <w:lang w:val="pt-PT"/>
        </w:rPr>
        <w:t xml:space="preserve">razão </w:t>
      </w:r>
      <w:r w:rsidRPr="00F03387">
        <w:rPr>
          <w:lang w:val="pt-PT"/>
        </w:rPr>
        <w:t>de risco para a sobrevivência global = 0,98 (0,83; 1,15), valor de P = 0,78]. A taxa da disfunção cardíaca assi</w:t>
      </w:r>
      <w:r w:rsidR="005C17D1" w:rsidRPr="00F03387">
        <w:rPr>
          <w:lang w:val="pt-PT"/>
        </w:rPr>
        <w:t>n</w:t>
      </w:r>
      <w:r w:rsidRPr="00F03387">
        <w:rPr>
          <w:lang w:val="pt-PT"/>
        </w:rPr>
        <w:t xml:space="preserve">tomática </w:t>
      </w:r>
      <w:r w:rsidR="003B5DC2" w:rsidRPr="00F03387">
        <w:rPr>
          <w:lang w:val="pt-PT"/>
        </w:rPr>
        <w:t>sofreu um aumento no grupo da</w:t>
      </w:r>
      <w:r w:rsidRPr="00F03387">
        <w:rPr>
          <w:lang w:val="pt-PT"/>
        </w:rPr>
        <w:t xml:space="preserve"> t</w:t>
      </w:r>
      <w:r w:rsidR="003B5DC2" w:rsidRPr="00F03387">
        <w:rPr>
          <w:lang w:val="pt-PT"/>
        </w:rPr>
        <w:t>erapêutica</w:t>
      </w:r>
      <w:r w:rsidRPr="00F03387">
        <w:rPr>
          <w:lang w:val="pt-PT"/>
        </w:rPr>
        <w:t xml:space="preserve"> de dois anos (8</w:t>
      </w:r>
      <w:r w:rsidR="003B5DC2" w:rsidRPr="00F03387">
        <w:rPr>
          <w:lang w:val="pt-PT"/>
        </w:rPr>
        <w:t>,</w:t>
      </w:r>
      <w:r w:rsidRPr="00F03387">
        <w:rPr>
          <w:lang w:val="pt-PT"/>
        </w:rPr>
        <w:t xml:space="preserve">1 % </w:t>
      </w:r>
      <w:r w:rsidRPr="00F03387">
        <w:rPr>
          <w:i/>
          <w:lang w:val="pt-PT"/>
        </w:rPr>
        <w:t>versus</w:t>
      </w:r>
      <w:r w:rsidRPr="00F03387">
        <w:rPr>
          <w:lang w:val="pt-PT"/>
        </w:rPr>
        <w:t xml:space="preserve"> 4,6 % no grupo d</w:t>
      </w:r>
      <w:r w:rsidR="003B5DC2" w:rsidRPr="00F03387">
        <w:rPr>
          <w:lang w:val="pt-PT"/>
        </w:rPr>
        <w:t>a</w:t>
      </w:r>
      <w:r w:rsidRPr="00F03387">
        <w:rPr>
          <w:lang w:val="pt-PT"/>
        </w:rPr>
        <w:t xml:space="preserve"> t</w:t>
      </w:r>
      <w:r w:rsidR="003B5DC2" w:rsidRPr="00F03387">
        <w:rPr>
          <w:lang w:val="pt-PT"/>
        </w:rPr>
        <w:t>erapêutica</w:t>
      </w:r>
      <w:r w:rsidRPr="00F03387">
        <w:rPr>
          <w:lang w:val="pt-PT"/>
        </w:rPr>
        <w:t xml:space="preserve"> de um ano). Um maior número de</w:t>
      </w:r>
      <w:r w:rsidR="003B5DC2" w:rsidRPr="00F03387">
        <w:rPr>
          <w:lang w:val="pt-PT"/>
        </w:rPr>
        <w:t xml:space="preserve"> </w:t>
      </w:r>
      <w:r w:rsidRPr="00F03387">
        <w:rPr>
          <w:lang w:val="pt-PT"/>
        </w:rPr>
        <w:t xml:space="preserve">doentes </w:t>
      </w:r>
      <w:r w:rsidR="005C17D1" w:rsidRPr="00F03387">
        <w:rPr>
          <w:lang w:val="pt-PT"/>
        </w:rPr>
        <w:t xml:space="preserve">apresentou </w:t>
      </w:r>
      <w:r w:rsidRPr="00F03387">
        <w:rPr>
          <w:lang w:val="pt-PT"/>
        </w:rPr>
        <w:t xml:space="preserve">pelo menos um acontecimento adverso de grau 3 ou 4 </w:t>
      </w:r>
      <w:r w:rsidR="003B5DC2" w:rsidRPr="00F03387">
        <w:rPr>
          <w:lang w:val="pt-PT"/>
        </w:rPr>
        <w:t>no grupo da</w:t>
      </w:r>
      <w:r w:rsidRPr="00F03387">
        <w:rPr>
          <w:lang w:val="pt-PT"/>
        </w:rPr>
        <w:t xml:space="preserve"> t</w:t>
      </w:r>
      <w:r w:rsidR="003B5DC2" w:rsidRPr="00F03387">
        <w:rPr>
          <w:lang w:val="pt-PT"/>
        </w:rPr>
        <w:t>erapêutica</w:t>
      </w:r>
      <w:r w:rsidRPr="00F03387">
        <w:rPr>
          <w:lang w:val="pt-PT"/>
        </w:rPr>
        <w:t xml:space="preserve"> de dois anos (20,4 %) quando com</w:t>
      </w:r>
      <w:r w:rsidR="003B5DC2" w:rsidRPr="00F03387">
        <w:rPr>
          <w:lang w:val="pt-PT"/>
        </w:rPr>
        <w:t>parado com o grupo da terapêutica</w:t>
      </w:r>
      <w:r w:rsidRPr="00F03387">
        <w:rPr>
          <w:lang w:val="pt-PT"/>
        </w:rPr>
        <w:t xml:space="preserve"> de um ano (16,3 %).</w:t>
      </w:r>
    </w:p>
    <w:p w14:paraId="30D741E9" w14:textId="77777777" w:rsidR="006D60D2" w:rsidRPr="00F03387" w:rsidRDefault="006D60D2" w:rsidP="006D60D2">
      <w:pPr>
        <w:rPr>
          <w:lang w:val="pt-PT"/>
        </w:rPr>
      </w:pPr>
    </w:p>
    <w:p w14:paraId="4D08472F" w14:textId="77777777" w:rsidR="00F52341" w:rsidRPr="00F03387" w:rsidRDefault="00F52341" w:rsidP="00F52341">
      <w:pPr>
        <w:rPr>
          <w:szCs w:val="22"/>
          <w:lang w:val="pt-PT"/>
        </w:rPr>
      </w:pPr>
      <w:r w:rsidRPr="00F03387">
        <w:rPr>
          <w:lang w:val="pt-PT"/>
        </w:rPr>
        <w:t xml:space="preserve">Nos estudos </w:t>
      </w:r>
      <w:r w:rsidR="00047E6B" w:rsidRPr="00F03387">
        <w:rPr>
          <w:szCs w:val="22"/>
          <w:lang w:val="pt-PT"/>
        </w:rPr>
        <w:t xml:space="preserve">NSABP B-31 e </w:t>
      </w:r>
      <w:r w:rsidRPr="00F03387">
        <w:rPr>
          <w:szCs w:val="22"/>
          <w:lang w:val="pt-PT"/>
        </w:rPr>
        <w:t xml:space="preserve">NCCTG N9831, Herceptin foi administrado em associação com paclitaxel, no seguimento de quimioterapia com AC. </w:t>
      </w:r>
    </w:p>
    <w:p w14:paraId="519FB11D" w14:textId="77777777" w:rsidR="00F52341" w:rsidRPr="00F03387" w:rsidRDefault="00F52341" w:rsidP="00F52341">
      <w:pPr>
        <w:rPr>
          <w:szCs w:val="22"/>
          <w:lang w:val="pt-PT"/>
        </w:rPr>
      </w:pPr>
    </w:p>
    <w:p w14:paraId="765A739C" w14:textId="77777777" w:rsidR="00F52341" w:rsidRPr="00F03387" w:rsidRDefault="00F52341" w:rsidP="00F52341">
      <w:pPr>
        <w:rPr>
          <w:szCs w:val="22"/>
          <w:lang w:val="pt-PT"/>
        </w:rPr>
      </w:pPr>
      <w:r w:rsidRPr="00F03387">
        <w:rPr>
          <w:szCs w:val="22"/>
          <w:lang w:val="pt-PT"/>
        </w:rPr>
        <w:t xml:space="preserve">A doxorrubicina e a ciclofosfamida foram administradas concomitantemente do seguinte modo: </w:t>
      </w:r>
    </w:p>
    <w:p w14:paraId="07120BDB" w14:textId="77777777" w:rsidR="00F52341" w:rsidRPr="00F03387" w:rsidRDefault="00F52341" w:rsidP="00F52341">
      <w:pPr>
        <w:rPr>
          <w:szCs w:val="22"/>
          <w:lang w:val="pt-PT"/>
        </w:rPr>
      </w:pPr>
    </w:p>
    <w:p w14:paraId="5A5D7E7D" w14:textId="77777777" w:rsidR="00F52341" w:rsidRPr="00F03387" w:rsidRDefault="00F52341" w:rsidP="00F52341">
      <w:pPr>
        <w:ind w:left="284" w:hanging="284"/>
        <w:rPr>
          <w:lang w:val="pt-PT"/>
        </w:rPr>
      </w:pPr>
      <w:r w:rsidRPr="00F03387">
        <w:rPr>
          <w:lang w:val="pt-PT"/>
        </w:rPr>
        <w:t>-</w:t>
      </w:r>
      <w:r w:rsidRPr="00F03387">
        <w:rPr>
          <w:lang w:val="pt-PT"/>
        </w:rPr>
        <w:tab/>
        <w:t>injeção intravenosa de doxorrubicina, 60 mg/m</w:t>
      </w:r>
      <w:r w:rsidRPr="00F03387">
        <w:rPr>
          <w:vertAlign w:val="superscript"/>
          <w:lang w:val="pt-PT"/>
        </w:rPr>
        <w:t>2</w:t>
      </w:r>
      <w:r w:rsidRPr="00F03387">
        <w:rPr>
          <w:lang w:val="pt-PT"/>
        </w:rPr>
        <w:t>, administrada a cada 3 semanas durante 4 ciclos.</w:t>
      </w:r>
    </w:p>
    <w:p w14:paraId="4FCA6883" w14:textId="77777777" w:rsidR="00F52341" w:rsidRPr="00F03387" w:rsidRDefault="00F52341" w:rsidP="00F52341">
      <w:pPr>
        <w:ind w:left="284" w:hanging="284"/>
        <w:rPr>
          <w:lang w:val="pt-PT"/>
        </w:rPr>
      </w:pPr>
      <w:r w:rsidRPr="00F03387">
        <w:rPr>
          <w:lang w:val="pt-PT"/>
        </w:rPr>
        <w:t>-</w:t>
      </w:r>
      <w:r w:rsidRPr="00F03387">
        <w:rPr>
          <w:lang w:val="pt-PT"/>
        </w:rPr>
        <w:tab/>
        <w:t>ciclofosfamida intravenosa, 600 mg/m</w:t>
      </w:r>
      <w:r w:rsidRPr="00F03387">
        <w:rPr>
          <w:vertAlign w:val="superscript"/>
          <w:lang w:val="pt-PT"/>
        </w:rPr>
        <w:t>2</w:t>
      </w:r>
      <w:r w:rsidRPr="00F03387">
        <w:rPr>
          <w:lang w:val="pt-PT"/>
        </w:rPr>
        <w:t xml:space="preserve"> durante 30 minutos, administrada a cada 3 semanas durante 4 ciclos.</w:t>
      </w:r>
    </w:p>
    <w:p w14:paraId="23184109" w14:textId="77777777" w:rsidR="00F52341" w:rsidRPr="00F03387" w:rsidRDefault="00F52341" w:rsidP="00F52341">
      <w:pPr>
        <w:rPr>
          <w:szCs w:val="22"/>
          <w:lang w:val="pt-PT"/>
        </w:rPr>
      </w:pPr>
    </w:p>
    <w:p w14:paraId="7483A8C5" w14:textId="77777777" w:rsidR="00F52341" w:rsidRPr="00F03387" w:rsidRDefault="00F52341" w:rsidP="00F52341">
      <w:pPr>
        <w:rPr>
          <w:szCs w:val="22"/>
          <w:lang w:val="pt-PT"/>
        </w:rPr>
      </w:pPr>
      <w:r w:rsidRPr="00F03387">
        <w:rPr>
          <w:szCs w:val="22"/>
          <w:lang w:val="pt-PT"/>
        </w:rPr>
        <w:t>O paclitaxel, em associação com Herceptin, foi administrado do seguinte modo:</w:t>
      </w:r>
    </w:p>
    <w:p w14:paraId="79EE77BD" w14:textId="77777777" w:rsidR="00F52341" w:rsidRPr="00F03387" w:rsidRDefault="00F52341" w:rsidP="00F52341">
      <w:pPr>
        <w:rPr>
          <w:szCs w:val="22"/>
          <w:lang w:val="pt-PT"/>
        </w:rPr>
      </w:pPr>
    </w:p>
    <w:p w14:paraId="4C747656" w14:textId="77777777" w:rsidR="00F52341" w:rsidRPr="00F03387" w:rsidRDefault="00F52341" w:rsidP="00F52341">
      <w:pPr>
        <w:ind w:left="284" w:hanging="284"/>
        <w:rPr>
          <w:lang w:val="pt-PT"/>
        </w:rPr>
      </w:pPr>
      <w:r w:rsidRPr="00F03387">
        <w:rPr>
          <w:lang w:val="pt-PT"/>
        </w:rPr>
        <w:t>-</w:t>
      </w:r>
      <w:r w:rsidRPr="00F03387">
        <w:rPr>
          <w:lang w:val="pt-PT"/>
        </w:rPr>
        <w:tab/>
        <w:t>paclitaxel intravenoso - 80 mg/m</w:t>
      </w:r>
      <w:r w:rsidRPr="00F03387">
        <w:rPr>
          <w:szCs w:val="22"/>
          <w:vertAlign w:val="superscript"/>
          <w:lang w:val="pt-PT"/>
        </w:rPr>
        <w:t>2</w:t>
      </w:r>
      <w:r w:rsidRPr="00F03387">
        <w:rPr>
          <w:lang w:val="pt-PT"/>
        </w:rPr>
        <w:t xml:space="preserve"> como perfusão IV contínua, administrado semanalmente durante 12 semanas.</w:t>
      </w:r>
    </w:p>
    <w:p w14:paraId="2AEC91A4" w14:textId="77777777" w:rsidR="00F52341" w:rsidRPr="00F03387" w:rsidRDefault="00F52341" w:rsidP="00F52341">
      <w:pPr>
        <w:rPr>
          <w:szCs w:val="22"/>
          <w:lang w:val="pt-PT"/>
        </w:rPr>
      </w:pPr>
      <w:r w:rsidRPr="00F03387">
        <w:rPr>
          <w:szCs w:val="22"/>
          <w:lang w:val="pt-PT"/>
        </w:rPr>
        <w:t>ou</w:t>
      </w:r>
    </w:p>
    <w:p w14:paraId="509C1698" w14:textId="77777777" w:rsidR="00F52341" w:rsidRPr="00F03387" w:rsidRDefault="00F52341" w:rsidP="00F52341">
      <w:pPr>
        <w:ind w:left="284" w:hanging="284"/>
        <w:rPr>
          <w:lang w:val="pt-PT"/>
        </w:rPr>
      </w:pPr>
      <w:r w:rsidRPr="00F03387">
        <w:rPr>
          <w:lang w:val="pt-PT"/>
        </w:rPr>
        <w:t xml:space="preserve">- </w:t>
      </w:r>
      <w:r w:rsidRPr="00F03387">
        <w:rPr>
          <w:lang w:val="pt-PT"/>
        </w:rPr>
        <w:tab/>
        <w:t>paclitaxel intravenoso - 175 mg/m</w:t>
      </w:r>
      <w:r w:rsidRPr="00F03387">
        <w:rPr>
          <w:szCs w:val="22"/>
          <w:vertAlign w:val="superscript"/>
          <w:lang w:val="pt-PT"/>
        </w:rPr>
        <w:t>2</w:t>
      </w:r>
      <w:r w:rsidRPr="00F03387">
        <w:rPr>
          <w:lang w:val="pt-PT"/>
        </w:rPr>
        <w:t xml:space="preserve"> como perfusão IV contínua, administrado a cada 3 semanas durante 4 ciclos (dia 1 de cada ciclo).</w:t>
      </w:r>
    </w:p>
    <w:p w14:paraId="0F1BB324" w14:textId="77777777" w:rsidR="00F52341" w:rsidRPr="00F03387" w:rsidRDefault="00F52341" w:rsidP="00F52341">
      <w:pPr>
        <w:rPr>
          <w:lang w:val="pt-PT"/>
        </w:rPr>
      </w:pPr>
    </w:p>
    <w:p w14:paraId="34B43176" w14:textId="77777777" w:rsidR="00F52341" w:rsidRPr="00F03387" w:rsidRDefault="00F52341" w:rsidP="00F52341">
      <w:pPr>
        <w:rPr>
          <w:szCs w:val="22"/>
          <w:lang w:val="pt-PT"/>
        </w:rPr>
      </w:pPr>
      <w:r w:rsidRPr="00F03387">
        <w:rPr>
          <w:lang w:val="pt-PT"/>
        </w:rPr>
        <w:t xml:space="preserve">Os resultados de eficácia da análise conjunta dos ensaios </w:t>
      </w:r>
      <w:r w:rsidR="00047E6B" w:rsidRPr="00F03387">
        <w:rPr>
          <w:szCs w:val="22"/>
          <w:lang w:val="pt-PT"/>
        </w:rPr>
        <w:t xml:space="preserve">NSABP B-31 e </w:t>
      </w:r>
      <w:r w:rsidRPr="00F03387">
        <w:rPr>
          <w:szCs w:val="22"/>
          <w:lang w:val="pt-PT"/>
        </w:rPr>
        <w:t xml:space="preserve">NCCTG N9831 </w:t>
      </w:r>
      <w:r w:rsidR="00047E6B" w:rsidRPr="00F03387">
        <w:rPr>
          <w:lang w:val="pt-PT"/>
        </w:rPr>
        <w:t xml:space="preserve">aquando da análise definitiva da </w:t>
      </w:r>
      <w:r w:rsidR="00047E6B" w:rsidRPr="00F03387">
        <w:rPr>
          <w:rFonts w:eastAsia="MS Mincho"/>
          <w:szCs w:val="22"/>
          <w:lang w:val="pt-PT"/>
        </w:rPr>
        <w:t>sobrevivência livre de doença</w:t>
      </w:r>
      <w:r w:rsidR="00047E6B" w:rsidRPr="00F03387">
        <w:rPr>
          <w:lang w:val="pt-PT"/>
        </w:rPr>
        <w:t xml:space="preserve">* </w:t>
      </w:r>
      <w:r w:rsidRPr="00F03387">
        <w:rPr>
          <w:szCs w:val="22"/>
          <w:lang w:val="pt-PT"/>
        </w:rPr>
        <w:t>encontram-se resumidos na tabela 6. A duração mediana do seguimento foi de 1,8 anos para os doentes no braço AC→P e 2,0 anos para os doentes no braço AC→PH.</w:t>
      </w:r>
    </w:p>
    <w:p w14:paraId="7FDA5D58" w14:textId="77777777" w:rsidR="00F52341" w:rsidRPr="00F03387" w:rsidRDefault="00F52341" w:rsidP="00F52341">
      <w:pPr>
        <w:widowControl w:val="0"/>
        <w:rPr>
          <w:szCs w:val="22"/>
          <w:lang w:val="pt-PT" w:eastAsia="en-US"/>
        </w:rPr>
      </w:pPr>
    </w:p>
    <w:p w14:paraId="773C053B" w14:textId="77777777" w:rsidR="00F52341" w:rsidRPr="00F03387" w:rsidRDefault="00F52341" w:rsidP="00F52341">
      <w:pPr>
        <w:keepNext/>
        <w:keepLines/>
        <w:widowControl w:val="0"/>
        <w:rPr>
          <w:lang w:val="pt-PT"/>
        </w:rPr>
      </w:pPr>
      <w:r w:rsidRPr="00F03387">
        <w:rPr>
          <w:szCs w:val="22"/>
          <w:lang w:val="pt-PT" w:eastAsia="en-US"/>
        </w:rPr>
        <w:lastRenderedPageBreak/>
        <w:t xml:space="preserve">Tabela 6: </w:t>
      </w:r>
      <w:r w:rsidR="00047E6B" w:rsidRPr="00F03387">
        <w:rPr>
          <w:szCs w:val="22"/>
          <w:lang w:val="pt-PT"/>
        </w:rPr>
        <w:t>Sumário dos resultados de eficácia da análise conjunta dos ensaios</w:t>
      </w:r>
      <w:r w:rsidR="00047E6B" w:rsidRPr="00F03387">
        <w:rPr>
          <w:szCs w:val="22"/>
          <w:u w:val="single"/>
          <w:lang w:val="pt-PT"/>
        </w:rPr>
        <w:t xml:space="preserve"> </w:t>
      </w:r>
      <w:r w:rsidR="00047E6B" w:rsidRPr="00F03387">
        <w:rPr>
          <w:szCs w:val="22"/>
          <w:lang w:val="pt-PT"/>
        </w:rPr>
        <w:t>NSABP B-31 e NCCTG N983</w:t>
      </w:r>
      <w:r w:rsidR="00047E6B" w:rsidRPr="00F03387">
        <w:rPr>
          <w:lang w:val="pt-PT"/>
        </w:rPr>
        <w:t xml:space="preserve"> aquando da análise definitiva da </w:t>
      </w:r>
      <w:r w:rsidR="00047E6B" w:rsidRPr="00F03387">
        <w:rPr>
          <w:rFonts w:eastAsia="MS Mincho"/>
          <w:szCs w:val="22"/>
          <w:lang w:val="pt-PT"/>
        </w:rPr>
        <w:t>sobrevivência livre de doença</w:t>
      </w:r>
      <w:r w:rsidR="00047E6B" w:rsidRPr="00F03387">
        <w:rPr>
          <w:lang w:val="pt-PT"/>
        </w:rPr>
        <w:t>*</w:t>
      </w:r>
    </w:p>
    <w:p w14:paraId="54A1A9D5" w14:textId="77777777" w:rsidR="00A943A2" w:rsidRPr="00F03387" w:rsidRDefault="00A943A2" w:rsidP="00F52341">
      <w:pPr>
        <w:keepNext/>
        <w:keepLines/>
        <w:widowControl w:val="0"/>
        <w:rPr>
          <w:szCs w:val="22"/>
          <w:lang w:val="pt-PT"/>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204"/>
        <w:gridCol w:w="1205"/>
        <w:gridCol w:w="3210"/>
      </w:tblGrid>
      <w:tr w:rsidR="00F52341" w:rsidRPr="00F03387" w14:paraId="557638BB" w14:textId="77777777" w:rsidTr="00EF32DA">
        <w:tc>
          <w:tcPr>
            <w:tcW w:w="3369" w:type="dxa"/>
          </w:tcPr>
          <w:p w14:paraId="58FD44E4" w14:textId="77777777" w:rsidR="00F52341" w:rsidRPr="00F03387" w:rsidRDefault="00F52341" w:rsidP="00EF32DA">
            <w:pPr>
              <w:keepNext/>
              <w:keepLines/>
              <w:widowControl w:val="0"/>
              <w:jc w:val="center"/>
              <w:rPr>
                <w:rFonts w:eastAsia="MS Mincho"/>
                <w:szCs w:val="22"/>
                <w:lang w:val="pt-PT"/>
              </w:rPr>
            </w:pPr>
          </w:p>
          <w:p w14:paraId="0748C9FB" w14:textId="77777777" w:rsidR="00F52341" w:rsidRPr="00F03387" w:rsidRDefault="00F52341" w:rsidP="00EF32DA">
            <w:pPr>
              <w:keepNext/>
              <w:keepLines/>
              <w:widowControl w:val="0"/>
              <w:jc w:val="center"/>
              <w:rPr>
                <w:rFonts w:eastAsia="MS Mincho"/>
                <w:szCs w:val="22"/>
                <w:lang w:val="pt-PT"/>
              </w:rPr>
            </w:pPr>
            <w:r w:rsidRPr="00F03387">
              <w:rPr>
                <w:rFonts w:eastAsia="MS Mincho"/>
                <w:szCs w:val="22"/>
                <w:lang w:val="pt-PT"/>
              </w:rPr>
              <w:t>Parâmetro</w:t>
            </w:r>
          </w:p>
          <w:p w14:paraId="0E794BEC" w14:textId="77777777" w:rsidR="00F52341" w:rsidRPr="00F03387" w:rsidRDefault="00F52341" w:rsidP="00EF32DA">
            <w:pPr>
              <w:keepNext/>
              <w:keepLines/>
              <w:widowControl w:val="0"/>
              <w:rPr>
                <w:rFonts w:eastAsia="MS Mincho"/>
                <w:szCs w:val="22"/>
                <w:lang w:val="pt-PT" w:eastAsia="en-US"/>
              </w:rPr>
            </w:pPr>
          </w:p>
        </w:tc>
        <w:tc>
          <w:tcPr>
            <w:tcW w:w="1204" w:type="dxa"/>
          </w:tcPr>
          <w:p w14:paraId="5E6256E1" w14:textId="77777777" w:rsidR="00F52341" w:rsidRPr="00F03387" w:rsidRDefault="00F52341" w:rsidP="00EF32DA">
            <w:pPr>
              <w:keepNext/>
              <w:keepLines/>
              <w:widowControl w:val="0"/>
              <w:jc w:val="center"/>
              <w:rPr>
                <w:rFonts w:eastAsia="MS Mincho"/>
                <w:szCs w:val="22"/>
                <w:lang w:val="pt-PT" w:eastAsia="zh-CN"/>
              </w:rPr>
            </w:pPr>
            <w:r w:rsidRPr="00F03387">
              <w:rPr>
                <w:rFonts w:eastAsia="MS Mincho"/>
                <w:szCs w:val="22"/>
                <w:lang w:val="pt-PT" w:eastAsia="zh-CN"/>
              </w:rPr>
              <w:t>AC</w:t>
            </w:r>
            <w:r w:rsidRPr="00F03387">
              <w:rPr>
                <w:rFonts w:eastAsia="MS Mincho"/>
                <w:szCs w:val="22"/>
                <w:lang w:val="pt-PT"/>
              </w:rPr>
              <w:t>→</w:t>
            </w:r>
            <w:r w:rsidRPr="00F03387">
              <w:rPr>
                <w:rFonts w:eastAsia="MS Mincho"/>
                <w:szCs w:val="22"/>
                <w:lang w:val="pt-PT" w:eastAsia="zh-CN"/>
              </w:rPr>
              <w:t>P</w:t>
            </w:r>
          </w:p>
          <w:p w14:paraId="7DABCDC7"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eastAsia="zh-CN"/>
              </w:rPr>
              <w:t>(n = 1697)</w:t>
            </w:r>
          </w:p>
        </w:tc>
        <w:tc>
          <w:tcPr>
            <w:tcW w:w="1205" w:type="dxa"/>
          </w:tcPr>
          <w:p w14:paraId="4302358B" w14:textId="77777777" w:rsidR="00F52341" w:rsidRPr="00F03387" w:rsidRDefault="00F52341" w:rsidP="00EF32DA">
            <w:pPr>
              <w:keepNext/>
              <w:keepLines/>
              <w:widowControl w:val="0"/>
              <w:jc w:val="center"/>
              <w:rPr>
                <w:rFonts w:eastAsia="MS Mincho"/>
                <w:szCs w:val="22"/>
                <w:lang w:val="pt-PT" w:eastAsia="zh-CN"/>
              </w:rPr>
            </w:pPr>
            <w:r w:rsidRPr="00F03387">
              <w:rPr>
                <w:rFonts w:eastAsia="MS Mincho"/>
                <w:szCs w:val="22"/>
                <w:lang w:val="pt-PT" w:eastAsia="zh-CN"/>
              </w:rPr>
              <w:t>AC</w:t>
            </w:r>
            <w:r w:rsidRPr="00F03387">
              <w:rPr>
                <w:rFonts w:eastAsia="MS Mincho"/>
                <w:szCs w:val="22"/>
                <w:lang w:val="pt-PT"/>
              </w:rPr>
              <w:t>→</w:t>
            </w:r>
            <w:r w:rsidRPr="00F03387">
              <w:rPr>
                <w:rFonts w:eastAsia="MS Mincho"/>
                <w:szCs w:val="22"/>
                <w:lang w:val="pt-PT" w:eastAsia="zh-CN"/>
              </w:rPr>
              <w:t>PH</w:t>
            </w:r>
          </w:p>
          <w:p w14:paraId="46CCDEDA"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eastAsia="zh-CN"/>
              </w:rPr>
              <w:t>(n = 1672)</w:t>
            </w:r>
          </w:p>
        </w:tc>
        <w:tc>
          <w:tcPr>
            <w:tcW w:w="3210" w:type="dxa"/>
          </w:tcPr>
          <w:p w14:paraId="3C8E245E" w14:textId="77777777" w:rsidR="00F52341" w:rsidRPr="00F03387" w:rsidRDefault="00B93AED" w:rsidP="00EF32DA">
            <w:pPr>
              <w:keepNext/>
              <w:keepLines/>
              <w:widowControl w:val="0"/>
              <w:jc w:val="center"/>
              <w:rPr>
                <w:rFonts w:eastAsia="MS Mincho"/>
                <w:szCs w:val="22"/>
                <w:lang w:val="pt-PT" w:eastAsia="zh-CN"/>
              </w:rPr>
            </w:pPr>
            <w:r w:rsidRPr="00F03387">
              <w:rPr>
                <w:rFonts w:eastAsia="MS Mincho"/>
                <w:lang w:val="pt-PT"/>
              </w:rPr>
              <w:t xml:space="preserve">Razão </w:t>
            </w:r>
            <w:r w:rsidR="00F52341" w:rsidRPr="00F03387">
              <w:rPr>
                <w:rFonts w:eastAsia="MS Mincho"/>
                <w:lang w:val="pt-PT"/>
              </w:rPr>
              <w:t>de risco</w:t>
            </w:r>
            <w:r w:rsidR="00F52341" w:rsidRPr="00F03387">
              <w:rPr>
                <w:rFonts w:eastAsia="MS Mincho"/>
                <w:szCs w:val="22"/>
                <w:lang w:val="pt-PT" w:eastAsia="zh-CN"/>
              </w:rPr>
              <w:t xml:space="preserve"> </w:t>
            </w:r>
            <w:r w:rsidR="00F52341" w:rsidRPr="00F03387">
              <w:rPr>
                <w:rFonts w:eastAsia="MS Mincho"/>
                <w:i/>
                <w:szCs w:val="22"/>
                <w:lang w:val="pt-PT" w:eastAsia="zh-CN"/>
              </w:rPr>
              <w:t>vs.</w:t>
            </w:r>
            <w:r w:rsidR="00F52341" w:rsidRPr="00F03387">
              <w:rPr>
                <w:rFonts w:eastAsia="MS Mincho"/>
                <w:szCs w:val="22"/>
                <w:lang w:val="pt-PT" w:eastAsia="zh-CN"/>
              </w:rPr>
              <w:t xml:space="preserve"> AC</w:t>
            </w:r>
            <w:r w:rsidR="00F52341" w:rsidRPr="00F03387">
              <w:rPr>
                <w:rFonts w:eastAsia="MS Mincho"/>
                <w:szCs w:val="22"/>
                <w:lang w:val="pt-PT"/>
              </w:rPr>
              <w:t>→</w:t>
            </w:r>
            <w:r w:rsidR="00F52341" w:rsidRPr="00F03387">
              <w:rPr>
                <w:rFonts w:eastAsia="MS Mincho"/>
                <w:szCs w:val="22"/>
                <w:lang w:val="pt-PT" w:eastAsia="zh-CN"/>
              </w:rPr>
              <w:t>P</w:t>
            </w:r>
          </w:p>
          <w:p w14:paraId="3415F574" w14:textId="77777777" w:rsidR="00F52341" w:rsidRPr="00F03387" w:rsidRDefault="00F52341" w:rsidP="00EF32DA">
            <w:pPr>
              <w:keepNext/>
              <w:keepLines/>
              <w:widowControl w:val="0"/>
              <w:jc w:val="center"/>
              <w:rPr>
                <w:rFonts w:eastAsia="MS Mincho"/>
                <w:szCs w:val="22"/>
                <w:lang w:val="pt-PT" w:eastAsia="zh-CN"/>
              </w:rPr>
            </w:pPr>
            <w:r w:rsidRPr="00F03387">
              <w:rPr>
                <w:rFonts w:eastAsia="MS Mincho"/>
                <w:szCs w:val="22"/>
                <w:lang w:val="pt-PT" w:eastAsia="zh-CN"/>
              </w:rPr>
              <w:t>(IC 95 %)</w:t>
            </w:r>
          </w:p>
          <w:p w14:paraId="49762BAC"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eastAsia="en-US"/>
              </w:rPr>
              <w:t>valor de p</w:t>
            </w:r>
          </w:p>
        </w:tc>
      </w:tr>
      <w:tr w:rsidR="00F52341" w:rsidRPr="00F03387" w14:paraId="7CB73E5D" w14:textId="77777777" w:rsidTr="00EF32DA">
        <w:tc>
          <w:tcPr>
            <w:tcW w:w="3369" w:type="dxa"/>
          </w:tcPr>
          <w:p w14:paraId="336B3035" w14:textId="77777777" w:rsidR="00F52341" w:rsidRPr="00F03387" w:rsidRDefault="00F52341" w:rsidP="00EF32DA">
            <w:pPr>
              <w:keepNext/>
              <w:keepLines/>
              <w:widowControl w:val="0"/>
              <w:rPr>
                <w:rFonts w:eastAsia="MS Mincho"/>
                <w:szCs w:val="22"/>
                <w:lang w:val="pt-PT"/>
              </w:rPr>
            </w:pPr>
            <w:r w:rsidRPr="00F03387">
              <w:rPr>
                <w:rFonts w:eastAsia="MS Mincho"/>
                <w:szCs w:val="22"/>
                <w:lang w:val="pt-PT"/>
              </w:rPr>
              <w:t>Sobrevivência livre de doença</w:t>
            </w:r>
          </w:p>
          <w:p w14:paraId="322525AA" w14:textId="77777777" w:rsidR="00F52341" w:rsidRPr="00F03387" w:rsidRDefault="00F52341" w:rsidP="00EF32DA">
            <w:pPr>
              <w:keepNext/>
              <w:keepLines/>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r w:rsidRPr="00F03387">
              <w:rPr>
                <w:rFonts w:eastAsia="MS Mincho"/>
                <w:szCs w:val="22"/>
                <w:lang w:val="pt-PT"/>
              </w:rPr>
              <w:t xml:space="preserve"> (%)</w:t>
            </w:r>
          </w:p>
        </w:tc>
        <w:tc>
          <w:tcPr>
            <w:tcW w:w="1204" w:type="dxa"/>
          </w:tcPr>
          <w:p w14:paraId="5622BE60" w14:textId="77777777" w:rsidR="00F52341" w:rsidRPr="00F03387" w:rsidRDefault="00F52341" w:rsidP="00EF32DA">
            <w:pPr>
              <w:keepNext/>
              <w:keepLines/>
              <w:widowControl w:val="0"/>
              <w:jc w:val="center"/>
              <w:rPr>
                <w:rFonts w:eastAsia="MS Mincho"/>
                <w:szCs w:val="22"/>
                <w:lang w:val="pt-PT"/>
              </w:rPr>
            </w:pPr>
          </w:p>
          <w:p w14:paraId="0DEE5DFE"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261 (15,5)</w:t>
            </w:r>
          </w:p>
        </w:tc>
        <w:tc>
          <w:tcPr>
            <w:tcW w:w="1205" w:type="dxa"/>
          </w:tcPr>
          <w:p w14:paraId="0C988915" w14:textId="77777777" w:rsidR="00F52341" w:rsidRPr="00F03387" w:rsidRDefault="00F52341" w:rsidP="00EF32DA">
            <w:pPr>
              <w:keepNext/>
              <w:keepLines/>
              <w:widowControl w:val="0"/>
              <w:jc w:val="center"/>
              <w:rPr>
                <w:rFonts w:eastAsia="MS Mincho"/>
                <w:szCs w:val="22"/>
                <w:lang w:val="pt-PT"/>
              </w:rPr>
            </w:pPr>
          </w:p>
          <w:p w14:paraId="52CF99C2"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133 (8,0)</w:t>
            </w:r>
          </w:p>
        </w:tc>
        <w:tc>
          <w:tcPr>
            <w:tcW w:w="3210" w:type="dxa"/>
          </w:tcPr>
          <w:p w14:paraId="014A8AFC" w14:textId="77777777" w:rsidR="00F52341" w:rsidRPr="00F03387" w:rsidRDefault="00F52341" w:rsidP="00EF32DA">
            <w:pPr>
              <w:keepNext/>
              <w:keepLines/>
              <w:widowControl w:val="0"/>
              <w:jc w:val="center"/>
              <w:rPr>
                <w:rFonts w:eastAsia="MS Mincho"/>
                <w:szCs w:val="22"/>
                <w:lang w:val="pt-PT"/>
              </w:rPr>
            </w:pPr>
            <w:r w:rsidRPr="00F03387">
              <w:rPr>
                <w:rFonts w:eastAsia="MS Mincho"/>
                <w:szCs w:val="22"/>
                <w:lang w:val="pt-PT"/>
              </w:rPr>
              <w:t>0,48 (0,39; 0,59)</w:t>
            </w:r>
          </w:p>
          <w:p w14:paraId="23C2A16B"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p &lt; 0,0001</w:t>
            </w:r>
          </w:p>
        </w:tc>
      </w:tr>
      <w:tr w:rsidR="00F52341" w:rsidRPr="00F03387" w14:paraId="5D9F9ED1" w14:textId="77777777" w:rsidTr="00EF32DA">
        <w:tc>
          <w:tcPr>
            <w:tcW w:w="3369" w:type="dxa"/>
          </w:tcPr>
          <w:p w14:paraId="1CE07FD8" w14:textId="77777777" w:rsidR="00F52341" w:rsidRPr="00F03387" w:rsidRDefault="00F52341" w:rsidP="00EF32DA">
            <w:pPr>
              <w:keepNext/>
              <w:keepLines/>
              <w:widowControl w:val="0"/>
              <w:rPr>
                <w:rFonts w:eastAsia="MS Mincho"/>
                <w:szCs w:val="22"/>
                <w:lang w:val="pt-PT"/>
              </w:rPr>
            </w:pPr>
            <w:r w:rsidRPr="00F03387">
              <w:rPr>
                <w:rFonts w:eastAsia="MS Mincho"/>
                <w:szCs w:val="22"/>
                <w:lang w:val="pt-PT"/>
              </w:rPr>
              <w:t>Recorrência à distância</w:t>
            </w:r>
          </w:p>
          <w:p w14:paraId="6B953BB0" w14:textId="77777777" w:rsidR="00F52341" w:rsidRPr="00F03387" w:rsidRDefault="00F52341" w:rsidP="00EF32DA">
            <w:pPr>
              <w:keepNext/>
              <w:keepLines/>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p>
        </w:tc>
        <w:tc>
          <w:tcPr>
            <w:tcW w:w="1204" w:type="dxa"/>
          </w:tcPr>
          <w:p w14:paraId="571FADF2" w14:textId="77777777" w:rsidR="00F52341" w:rsidRPr="00F03387" w:rsidRDefault="00F52341" w:rsidP="00EF32DA">
            <w:pPr>
              <w:keepNext/>
              <w:keepLines/>
              <w:widowControl w:val="0"/>
              <w:jc w:val="center"/>
              <w:rPr>
                <w:rFonts w:eastAsia="MS Mincho"/>
                <w:szCs w:val="22"/>
                <w:lang w:val="pt-PT"/>
              </w:rPr>
            </w:pPr>
          </w:p>
          <w:p w14:paraId="7561030A"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193 (11,5)</w:t>
            </w:r>
          </w:p>
        </w:tc>
        <w:tc>
          <w:tcPr>
            <w:tcW w:w="1205" w:type="dxa"/>
          </w:tcPr>
          <w:p w14:paraId="25BE8694" w14:textId="77777777" w:rsidR="00F52341" w:rsidRPr="00F03387" w:rsidRDefault="00F52341" w:rsidP="00EF32DA">
            <w:pPr>
              <w:keepNext/>
              <w:keepLines/>
              <w:widowControl w:val="0"/>
              <w:jc w:val="center"/>
              <w:rPr>
                <w:rFonts w:eastAsia="MS Mincho"/>
                <w:szCs w:val="22"/>
                <w:lang w:val="pt-PT"/>
              </w:rPr>
            </w:pPr>
          </w:p>
          <w:p w14:paraId="193D9DA1"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96 (5,7)</w:t>
            </w:r>
          </w:p>
        </w:tc>
        <w:tc>
          <w:tcPr>
            <w:tcW w:w="3210" w:type="dxa"/>
          </w:tcPr>
          <w:p w14:paraId="6BD4F65D" w14:textId="77777777" w:rsidR="00F52341" w:rsidRPr="00F03387" w:rsidRDefault="00F52341" w:rsidP="00EF32DA">
            <w:pPr>
              <w:keepNext/>
              <w:keepLines/>
              <w:widowControl w:val="0"/>
              <w:jc w:val="center"/>
              <w:rPr>
                <w:rFonts w:eastAsia="MS Mincho"/>
                <w:szCs w:val="22"/>
                <w:lang w:val="pt-PT"/>
              </w:rPr>
            </w:pPr>
            <w:r w:rsidRPr="00F03387">
              <w:rPr>
                <w:rFonts w:eastAsia="MS Mincho"/>
                <w:szCs w:val="22"/>
                <w:lang w:val="pt-PT"/>
              </w:rPr>
              <w:t>0,47 (0,37; 0,60)</w:t>
            </w:r>
          </w:p>
          <w:p w14:paraId="63FC358F"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p &lt; 0,0001</w:t>
            </w:r>
          </w:p>
        </w:tc>
      </w:tr>
      <w:tr w:rsidR="00F52341" w:rsidRPr="00F03387" w14:paraId="790D4073" w14:textId="77777777" w:rsidTr="00EF32DA">
        <w:trPr>
          <w:trHeight w:val="769"/>
        </w:trPr>
        <w:tc>
          <w:tcPr>
            <w:tcW w:w="3369" w:type="dxa"/>
          </w:tcPr>
          <w:p w14:paraId="4F9C9908" w14:textId="77777777" w:rsidR="00F52341" w:rsidRPr="00F03387" w:rsidRDefault="00F52341" w:rsidP="00EF32DA">
            <w:pPr>
              <w:keepNext/>
              <w:keepLines/>
              <w:widowControl w:val="0"/>
              <w:rPr>
                <w:rFonts w:eastAsia="MS Mincho"/>
                <w:szCs w:val="22"/>
                <w:lang w:val="pt-PT"/>
              </w:rPr>
            </w:pPr>
            <w:r w:rsidRPr="00F03387">
              <w:rPr>
                <w:rFonts w:eastAsia="MS Mincho"/>
                <w:szCs w:val="22"/>
                <w:lang w:val="pt-PT"/>
              </w:rPr>
              <w:t>Morte (acontecimento sobrevivência global)</w:t>
            </w:r>
          </w:p>
          <w:p w14:paraId="45A7B155" w14:textId="77777777" w:rsidR="00F52341" w:rsidRPr="00F03387" w:rsidRDefault="00F52341" w:rsidP="00EF32DA">
            <w:pPr>
              <w:keepNext/>
              <w:keepLines/>
              <w:widowControl w:val="0"/>
              <w:rPr>
                <w:rFonts w:eastAsia="MS Mincho"/>
                <w:szCs w:val="22"/>
                <w:lang w:val="pt-PT" w:eastAsia="en-US"/>
              </w:rPr>
            </w:pPr>
            <w:r w:rsidRPr="00F03387">
              <w:rPr>
                <w:rFonts w:eastAsia="MS Mincho"/>
                <w:szCs w:val="22"/>
                <w:lang w:val="pt-PT"/>
              </w:rPr>
              <w:t xml:space="preserve">Nº </w:t>
            </w:r>
            <w:r w:rsidRPr="00F03387">
              <w:rPr>
                <w:rFonts w:eastAsia="MS Mincho"/>
                <w:lang w:val="pt-PT"/>
              </w:rPr>
              <w:t>doentes com acontecimento</w:t>
            </w:r>
          </w:p>
        </w:tc>
        <w:tc>
          <w:tcPr>
            <w:tcW w:w="1204" w:type="dxa"/>
          </w:tcPr>
          <w:p w14:paraId="4D4AD329" w14:textId="77777777" w:rsidR="00F52341" w:rsidRPr="00F03387" w:rsidRDefault="00F52341" w:rsidP="00EF32DA">
            <w:pPr>
              <w:keepNext/>
              <w:keepLines/>
              <w:widowControl w:val="0"/>
              <w:jc w:val="center"/>
              <w:rPr>
                <w:rFonts w:eastAsia="MS Mincho"/>
                <w:szCs w:val="22"/>
                <w:lang w:val="pt-PT"/>
              </w:rPr>
            </w:pPr>
          </w:p>
          <w:p w14:paraId="4A939819" w14:textId="77777777" w:rsidR="00F52341" w:rsidRPr="00F03387" w:rsidRDefault="00F52341" w:rsidP="00EF32DA">
            <w:pPr>
              <w:keepNext/>
              <w:keepLines/>
              <w:widowControl w:val="0"/>
              <w:jc w:val="center"/>
              <w:rPr>
                <w:rFonts w:eastAsia="MS Mincho"/>
                <w:szCs w:val="22"/>
                <w:lang w:val="pt-PT"/>
              </w:rPr>
            </w:pPr>
          </w:p>
          <w:p w14:paraId="1B3EC682"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92 (5,5)</w:t>
            </w:r>
          </w:p>
        </w:tc>
        <w:tc>
          <w:tcPr>
            <w:tcW w:w="1205" w:type="dxa"/>
          </w:tcPr>
          <w:p w14:paraId="52523162" w14:textId="77777777" w:rsidR="00F52341" w:rsidRPr="00F03387" w:rsidRDefault="00F52341" w:rsidP="00EF32DA">
            <w:pPr>
              <w:keepNext/>
              <w:keepLines/>
              <w:widowControl w:val="0"/>
              <w:jc w:val="center"/>
              <w:rPr>
                <w:rFonts w:eastAsia="MS Mincho"/>
                <w:szCs w:val="22"/>
                <w:lang w:val="pt-PT"/>
              </w:rPr>
            </w:pPr>
          </w:p>
          <w:p w14:paraId="363D535F" w14:textId="77777777" w:rsidR="00F52341" w:rsidRPr="00F03387" w:rsidRDefault="00F52341" w:rsidP="00EF32DA">
            <w:pPr>
              <w:keepNext/>
              <w:keepLines/>
              <w:widowControl w:val="0"/>
              <w:jc w:val="center"/>
              <w:rPr>
                <w:rFonts w:eastAsia="MS Mincho"/>
                <w:szCs w:val="22"/>
                <w:lang w:val="pt-PT"/>
              </w:rPr>
            </w:pPr>
          </w:p>
          <w:p w14:paraId="69B42406"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62 (3,7)</w:t>
            </w:r>
          </w:p>
        </w:tc>
        <w:tc>
          <w:tcPr>
            <w:tcW w:w="3210" w:type="dxa"/>
          </w:tcPr>
          <w:p w14:paraId="3ED6E314" w14:textId="77777777" w:rsidR="00F52341" w:rsidRPr="00F03387" w:rsidRDefault="00F52341" w:rsidP="00EF32DA">
            <w:pPr>
              <w:keepNext/>
              <w:keepLines/>
              <w:widowControl w:val="0"/>
              <w:jc w:val="center"/>
              <w:rPr>
                <w:rFonts w:eastAsia="MS Mincho"/>
                <w:szCs w:val="22"/>
                <w:lang w:val="pt-PT"/>
              </w:rPr>
            </w:pPr>
          </w:p>
          <w:p w14:paraId="54D25B7E" w14:textId="77777777" w:rsidR="00F52341" w:rsidRPr="00F03387" w:rsidRDefault="00F52341" w:rsidP="00EF32DA">
            <w:pPr>
              <w:keepNext/>
              <w:keepLines/>
              <w:widowControl w:val="0"/>
              <w:jc w:val="center"/>
              <w:rPr>
                <w:rFonts w:eastAsia="MS Mincho"/>
                <w:szCs w:val="22"/>
                <w:lang w:val="pt-PT"/>
              </w:rPr>
            </w:pPr>
            <w:r w:rsidRPr="00F03387">
              <w:rPr>
                <w:rFonts w:eastAsia="MS Mincho"/>
                <w:szCs w:val="22"/>
                <w:lang w:val="pt-PT"/>
              </w:rPr>
              <w:t>0,67 (0,48; 0,92)</w:t>
            </w:r>
          </w:p>
          <w:p w14:paraId="250CD9D3" w14:textId="77777777" w:rsidR="00F52341" w:rsidRPr="00F03387" w:rsidRDefault="00F52341" w:rsidP="00EF32DA">
            <w:pPr>
              <w:keepNext/>
              <w:keepLines/>
              <w:widowControl w:val="0"/>
              <w:jc w:val="center"/>
              <w:rPr>
                <w:rFonts w:eastAsia="MS Mincho"/>
                <w:szCs w:val="22"/>
                <w:lang w:val="pt-PT" w:eastAsia="en-US"/>
              </w:rPr>
            </w:pPr>
            <w:r w:rsidRPr="00F03387">
              <w:rPr>
                <w:rFonts w:eastAsia="MS Mincho"/>
                <w:szCs w:val="22"/>
                <w:lang w:val="pt-PT"/>
              </w:rPr>
              <w:t>p = 0,014</w:t>
            </w:r>
            <w:r w:rsidR="00FC50BD" w:rsidRPr="00F03387">
              <w:rPr>
                <w:rFonts w:eastAsia="MS Mincho"/>
                <w:szCs w:val="22"/>
                <w:lang w:val="pt-PT"/>
              </w:rPr>
              <w:t>**</w:t>
            </w:r>
          </w:p>
        </w:tc>
      </w:tr>
    </w:tbl>
    <w:p w14:paraId="0C6E82F4" w14:textId="77777777" w:rsidR="00F52341" w:rsidRPr="00F03387" w:rsidRDefault="00F52341" w:rsidP="00F52341">
      <w:pPr>
        <w:keepNext/>
        <w:keepLines/>
        <w:widowControl w:val="0"/>
        <w:rPr>
          <w:sz w:val="20"/>
          <w:szCs w:val="22"/>
          <w:lang w:val="pt-PT"/>
        </w:rPr>
      </w:pPr>
      <w:r w:rsidRPr="00F03387">
        <w:rPr>
          <w:sz w:val="20"/>
          <w:szCs w:val="22"/>
          <w:lang w:val="pt-PT"/>
        </w:rPr>
        <w:t>A: doxorrubicina; C: ciclofosfamida; P: paclitaxel; H: trastuzumab</w:t>
      </w:r>
    </w:p>
    <w:p w14:paraId="06A271D5" w14:textId="77777777" w:rsidR="00047E6B" w:rsidRPr="00F03387" w:rsidRDefault="00047E6B" w:rsidP="00047E6B">
      <w:pPr>
        <w:rPr>
          <w:sz w:val="20"/>
          <w:szCs w:val="22"/>
          <w:lang w:val="pt-PT"/>
        </w:rPr>
      </w:pPr>
      <w:r w:rsidRPr="00F03387">
        <w:rPr>
          <w:sz w:val="20"/>
          <w:szCs w:val="22"/>
          <w:lang w:val="pt-PT"/>
        </w:rPr>
        <w:t>* Duração mediana de seguimento de 1,8 anos para os doentes no braço AC→P e de 2,0 anos para os doentes no braço AC→PH</w:t>
      </w:r>
    </w:p>
    <w:p w14:paraId="20F5ABC8" w14:textId="77777777" w:rsidR="00F52341" w:rsidRPr="00F03387" w:rsidRDefault="00047E6B" w:rsidP="00047E6B">
      <w:pPr>
        <w:keepNext/>
        <w:keepLines/>
        <w:widowControl w:val="0"/>
        <w:rPr>
          <w:sz w:val="20"/>
          <w:szCs w:val="22"/>
          <w:lang w:val="pt-PT"/>
        </w:rPr>
      </w:pPr>
      <w:r w:rsidRPr="00F03387">
        <w:rPr>
          <w:sz w:val="20"/>
          <w:szCs w:val="22"/>
          <w:lang w:val="pt-PT"/>
        </w:rPr>
        <w:t xml:space="preserve">** </w:t>
      </w:r>
      <w:r w:rsidR="00B93AED" w:rsidRPr="00F03387">
        <w:rPr>
          <w:sz w:val="20"/>
          <w:szCs w:val="22"/>
          <w:lang w:val="pt-PT"/>
        </w:rPr>
        <w:t>O v</w:t>
      </w:r>
      <w:r w:rsidRPr="00F03387">
        <w:rPr>
          <w:sz w:val="20"/>
          <w:szCs w:val="22"/>
          <w:lang w:val="pt-PT"/>
        </w:rPr>
        <w:t xml:space="preserve">alor de p para a sobrevivência global não atingiu o limite estatístico pré-definido para a comparação de AC→PH </w:t>
      </w:r>
      <w:r w:rsidRPr="00F03387">
        <w:rPr>
          <w:i/>
          <w:sz w:val="20"/>
          <w:szCs w:val="22"/>
          <w:lang w:val="pt-PT"/>
        </w:rPr>
        <w:t>vs</w:t>
      </w:r>
      <w:r w:rsidRPr="00F03387">
        <w:rPr>
          <w:sz w:val="20"/>
          <w:szCs w:val="22"/>
          <w:lang w:val="pt-PT"/>
        </w:rPr>
        <w:t>. AC→P</w:t>
      </w:r>
    </w:p>
    <w:p w14:paraId="0BCBE25D" w14:textId="77777777" w:rsidR="00047E6B" w:rsidRPr="00F03387" w:rsidRDefault="00047E6B" w:rsidP="00047E6B">
      <w:pPr>
        <w:keepNext/>
        <w:keepLines/>
        <w:widowControl w:val="0"/>
        <w:rPr>
          <w:szCs w:val="22"/>
          <w:lang w:val="pt-PT" w:eastAsia="en-US"/>
        </w:rPr>
      </w:pPr>
    </w:p>
    <w:p w14:paraId="27B7C0EF" w14:textId="77777777" w:rsidR="00F52341" w:rsidRPr="00F03387" w:rsidRDefault="00F52341" w:rsidP="00F52341">
      <w:pPr>
        <w:keepNext/>
        <w:keepLines/>
        <w:widowControl w:val="0"/>
        <w:rPr>
          <w:szCs w:val="22"/>
          <w:lang w:val="pt-PT"/>
        </w:rPr>
      </w:pPr>
      <w:r w:rsidRPr="00F03387">
        <w:rPr>
          <w:szCs w:val="22"/>
          <w:lang w:val="pt-PT" w:eastAsia="en-US"/>
        </w:rPr>
        <w:t>Para o objetivo principal, s</w:t>
      </w:r>
      <w:r w:rsidRPr="00F03387">
        <w:rPr>
          <w:szCs w:val="22"/>
          <w:lang w:val="pt-PT"/>
        </w:rPr>
        <w:t xml:space="preserve">obrevivência livre de doença, a adição de Herceptin a quimioterapia com paclitaxel originou uma redução de 52 % no risco de recorrência da doença. A </w:t>
      </w:r>
      <w:r w:rsidR="00B93AED" w:rsidRPr="00F03387">
        <w:rPr>
          <w:szCs w:val="22"/>
          <w:lang w:val="pt-PT"/>
        </w:rPr>
        <w:t>razão</w:t>
      </w:r>
      <w:r w:rsidR="00B93AED" w:rsidRPr="00F03387">
        <w:rPr>
          <w:lang w:val="pt-PT"/>
        </w:rPr>
        <w:t xml:space="preserve"> </w:t>
      </w:r>
      <w:r w:rsidRPr="00F03387">
        <w:rPr>
          <w:lang w:val="pt-PT"/>
        </w:rPr>
        <w:t xml:space="preserve">de risco (HR) traduz-se num benefício absoluto, em termos de taxa de </w:t>
      </w:r>
      <w:r w:rsidRPr="00F03387">
        <w:rPr>
          <w:szCs w:val="22"/>
          <w:lang w:val="pt-PT"/>
        </w:rPr>
        <w:t xml:space="preserve">sobrevivência livre de doença a 3 anos, de 11,8 pontos percentuais (87,2 % </w:t>
      </w:r>
      <w:r w:rsidRPr="00F03387">
        <w:rPr>
          <w:i/>
          <w:szCs w:val="22"/>
          <w:lang w:val="pt-PT"/>
        </w:rPr>
        <w:t>versus</w:t>
      </w:r>
      <w:r w:rsidRPr="00F03387">
        <w:rPr>
          <w:szCs w:val="22"/>
          <w:lang w:val="pt-PT"/>
        </w:rPr>
        <w:t xml:space="preserve"> 75,4 %), a favor do braço AC→PH (Herceptin). </w:t>
      </w:r>
    </w:p>
    <w:p w14:paraId="4F715EAD" w14:textId="77777777" w:rsidR="00F52341" w:rsidRPr="00F03387" w:rsidRDefault="00F52341" w:rsidP="00F52341">
      <w:pPr>
        <w:keepNext/>
        <w:keepLines/>
        <w:widowControl w:val="0"/>
        <w:rPr>
          <w:szCs w:val="22"/>
          <w:lang w:val="pt-PT"/>
        </w:rPr>
      </w:pPr>
      <w:r w:rsidRPr="00F03387">
        <w:rPr>
          <w:szCs w:val="22"/>
          <w:lang w:val="pt-PT"/>
        </w:rPr>
        <w:t>No momento da atualização de segurança após um seguimento mediano de 3,5 – 3,8 anos, uma análise da sobrevivência livre de doença reconfirma a magnitude do benefício demonstrado na análise definitiva da sobrevivência livre de doença. Apesar do cruzamento</w:t>
      </w:r>
      <w:r w:rsidR="00BE7974" w:rsidRPr="00F03387">
        <w:rPr>
          <w:szCs w:val="22"/>
          <w:lang w:val="pt-PT"/>
        </w:rPr>
        <w:t xml:space="preserve"> </w:t>
      </w:r>
      <w:r w:rsidRPr="00F03387">
        <w:rPr>
          <w:szCs w:val="22"/>
          <w:lang w:val="pt-PT"/>
        </w:rPr>
        <w:t>para Herceptin do braço controlo, a adição de Herceptin a quimioterapia com paclitaxel resultou numa diminuição de 52 % do risco de recorrência de doença. A adição de Herceptin a quimioterapia com paclitaxel também resultou numa diminuição de 37 % do risco de morte.</w:t>
      </w:r>
    </w:p>
    <w:p w14:paraId="4B49E21F" w14:textId="77777777" w:rsidR="00F52341" w:rsidRPr="00F03387" w:rsidRDefault="00F52341" w:rsidP="00F52341">
      <w:pPr>
        <w:widowControl w:val="0"/>
        <w:rPr>
          <w:szCs w:val="22"/>
          <w:lang w:val="pt-PT"/>
        </w:rPr>
      </w:pPr>
    </w:p>
    <w:p w14:paraId="6C749FD8" w14:textId="77777777" w:rsidR="00670EED" w:rsidRPr="00F03387" w:rsidRDefault="00670EED" w:rsidP="00670EED">
      <w:pPr>
        <w:rPr>
          <w:bCs/>
          <w:szCs w:val="22"/>
          <w:lang w:val="pt-PT"/>
        </w:rPr>
      </w:pPr>
      <w:r w:rsidRPr="00F03387">
        <w:rPr>
          <w:bCs/>
          <w:szCs w:val="22"/>
          <w:lang w:val="pt-PT"/>
        </w:rPr>
        <w:t>A análise final pré-definida da sobrevivência global da análise conjunta dos ensaios NSABP B-31 e NCCTG N9831foi realizada quando ocorreram 707 mortes (seguimento mediano de 8,3 anos no grupo AC→P H). O tratamento com AC→PH resultou na melhoria estatisticamente significativa da sobrevivência global comparativamente a AC→P (HR estratificado = 0,64; IC 95% [0,55, 0,74]; valor de p log</w:t>
      </w:r>
      <w:r w:rsidR="00875F05" w:rsidRPr="00F03387">
        <w:rPr>
          <w:bCs/>
          <w:szCs w:val="22"/>
          <w:lang w:val="pt-PT"/>
        </w:rPr>
        <w:t>-</w:t>
      </w:r>
      <w:r w:rsidRPr="00F03387">
        <w:rPr>
          <w:bCs/>
          <w:szCs w:val="22"/>
          <w:lang w:val="pt-PT"/>
        </w:rPr>
        <w:t>rank &lt; 0,0001). Aos 8 anos, a taxa de sobrevivência foi estimada em 86,9% para o braço AC→PH e em 79,4% no braço AC→P, um benefício absoluto de 7,4% (IC 95% 4,9%, 10,0%).</w:t>
      </w:r>
    </w:p>
    <w:p w14:paraId="5125007A" w14:textId="77777777" w:rsidR="004A07D0" w:rsidRPr="00F03387" w:rsidRDefault="004A07D0" w:rsidP="00670EED">
      <w:pPr>
        <w:rPr>
          <w:bCs/>
          <w:szCs w:val="22"/>
          <w:lang w:val="pt-PT"/>
        </w:rPr>
      </w:pPr>
    </w:p>
    <w:p w14:paraId="13902E73" w14:textId="77777777" w:rsidR="00855976" w:rsidRPr="00F03387" w:rsidRDefault="00670EED" w:rsidP="00670EED">
      <w:pPr>
        <w:rPr>
          <w:bCs/>
          <w:szCs w:val="22"/>
          <w:lang w:val="pt-PT"/>
        </w:rPr>
      </w:pPr>
      <w:r w:rsidRPr="00F03387">
        <w:rPr>
          <w:bCs/>
          <w:szCs w:val="22"/>
          <w:lang w:val="pt-PT"/>
        </w:rPr>
        <w:t>Os resultados finais de sobrevivência global da análise conjunta dos ensaios NSABP B-31 e NCCTG N9831 estão resumidos na Tabela 7 abaixo:</w:t>
      </w:r>
    </w:p>
    <w:p w14:paraId="1D52BB5C" w14:textId="77777777" w:rsidR="00855976" w:rsidRPr="00F03387" w:rsidRDefault="00855976" w:rsidP="00855976">
      <w:pPr>
        <w:rPr>
          <w:bCs/>
          <w:szCs w:val="22"/>
          <w:lang w:val="pt-PT"/>
        </w:rPr>
      </w:pPr>
    </w:p>
    <w:p w14:paraId="09EA7A23" w14:textId="77777777" w:rsidR="00855976" w:rsidRPr="00F03387" w:rsidRDefault="00FC50BD" w:rsidP="00163D6B">
      <w:pPr>
        <w:rPr>
          <w:bCs/>
          <w:szCs w:val="22"/>
          <w:lang w:val="pt-PT"/>
        </w:rPr>
      </w:pPr>
      <w:r w:rsidRPr="00F03387">
        <w:rPr>
          <w:rFonts w:eastAsia="SimSun"/>
          <w:szCs w:val="22"/>
          <w:lang w:val="pt-PT"/>
        </w:rPr>
        <w:t>Tabela 7</w:t>
      </w:r>
      <w:r w:rsidR="005A6C7F" w:rsidRPr="00F03387">
        <w:rPr>
          <w:rFonts w:eastAsia="SimSun"/>
          <w:szCs w:val="22"/>
          <w:lang w:val="pt-PT"/>
        </w:rPr>
        <w:t>:</w:t>
      </w:r>
      <w:r w:rsidR="00855976" w:rsidRPr="00F03387">
        <w:rPr>
          <w:rFonts w:eastAsia="SimSun"/>
          <w:szCs w:val="22"/>
          <w:lang w:val="pt-PT"/>
        </w:rPr>
        <w:t xml:space="preserve"> Análise final da sobrevivência global da análise conjunta dos ensaios NSABP </w:t>
      </w:r>
      <w:r w:rsidR="00855976" w:rsidRPr="00F03387">
        <w:rPr>
          <w:rFonts w:eastAsia="SimSun"/>
          <w:szCs w:val="22"/>
          <w:lang w:val="pt-PT"/>
        </w:rPr>
        <w:br/>
        <w:t xml:space="preserve">B-31 e NCCTG N9831 </w:t>
      </w:r>
    </w:p>
    <w:p w14:paraId="035C4FA9" w14:textId="77777777" w:rsidR="00855976" w:rsidRPr="00F03387" w:rsidRDefault="00855976" w:rsidP="00A41D4E">
      <w:pPr>
        <w:jc w:val="both"/>
        <w:outlineLvl w:val="6"/>
        <w:rPr>
          <w:rFonts w:eastAsia="SimSun"/>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995"/>
        <w:gridCol w:w="1381"/>
        <w:gridCol w:w="1726"/>
        <w:gridCol w:w="1358"/>
        <w:gridCol w:w="1601"/>
      </w:tblGrid>
      <w:tr w:rsidR="00855976" w:rsidRPr="002047B8" w14:paraId="672A6313" w14:textId="77777777" w:rsidTr="00855976">
        <w:tc>
          <w:tcPr>
            <w:tcW w:w="3045" w:type="dxa"/>
            <w:tcBorders>
              <w:top w:val="single" w:sz="4" w:space="0" w:color="auto"/>
              <w:left w:val="single" w:sz="4" w:space="0" w:color="auto"/>
              <w:bottom w:val="single" w:sz="4" w:space="0" w:color="auto"/>
              <w:right w:val="single" w:sz="4" w:space="0" w:color="auto"/>
            </w:tcBorders>
          </w:tcPr>
          <w:p w14:paraId="0768A9B1" w14:textId="77777777" w:rsidR="00855976" w:rsidRPr="00F03387" w:rsidRDefault="00855976" w:rsidP="00A41D4E">
            <w:pPr>
              <w:rPr>
                <w:rFonts w:eastAsia="SimSun"/>
                <w:szCs w:val="22"/>
                <w:lang w:val="pt-PT"/>
              </w:rPr>
            </w:pPr>
            <w:r w:rsidRPr="00F03387">
              <w:rPr>
                <w:rFonts w:eastAsia="SimSun"/>
                <w:szCs w:val="22"/>
                <w:lang w:val="pt-PT"/>
              </w:rPr>
              <w:t>Parâmetro</w:t>
            </w:r>
          </w:p>
          <w:p w14:paraId="55428D9E" w14:textId="77777777" w:rsidR="00855976" w:rsidRPr="00F03387" w:rsidRDefault="00855976" w:rsidP="00A41D4E">
            <w:pPr>
              <w:rPr>
                <w:rFonts w:eastAsia="SimSun"/>
                <w:szCs w:val="22"/>
                <w:lang w:val="pt-PT"/>
              </w:rPr>
            </w:pPr>
          </w:p>
        </w:tc>
        <w:tc>
          <w:tcPr>
            <w:tcW w:w="1403" w:type="dxa"/>
            <w:tcBorders>
              <w:top w:val="single" w:sz="4" w:space="0" w:color="auto"/>
              <w:left w:val="single" w:sz="4" w:space="0" w:color="auto"/>
              <w:bottom w:val="single" w:sz="4" w:space="0" w:color="auto"/>
              <w:right w:val="single" w:sz="4" w:space="0" w:color="auto"/>
            </w:tcBorders>
          </w:tcPr>
          <w:p w14:paraId="753FC794" w14:textId="77777777" w:rsidR="00855976" w:rsidRPr="00F03387" w:rsidRDefault="00855976" w:rsidP="00A41D4E">
            <w:pPr>
              <w:jc w:val="center"/>
              <w:rPr>
                <w:rFonts w:eastAsia="SimSun"/>
                <w:szCs w:val="22"/>
                <w:lang w:val="pt-PT"/>
              </w:rPr>
            </w:pPr>
            <w:r w:rsidRPr="00F03387">
              <w:rPr>
                <w:rFonts w:eastAsia="SimSun"/>
                <w:szCs w:val="22"/>
                <w:lang w:val="pt-PT"/>
              </w:rPr>
              <w:t>AC→P</w:t>
            </w:r>
          </w:p>
          <w:p w14:paraId="2AD86929" w14:textId="77777777" w:rsidR="00855976" w:rsidRPr="00F03387" w:rsidRDefault="00855976" w:rsidP="00A41D4E">
            <w:pPr>
              <w:jc w:val="center"/>
              <w:rPr>
                <w:rFonts w:eastAsia="SimSun"/>
                <w:szCs w:val="22"/>
                <w:lang w:val="pt-PT"/>
              </w:rPr>
            </w:pPr>
            <w:r w:rsidRPr="00F03387">
              <w:rPr>
                <w:rFonts w:eastAsia="SimSun"/>
                <w:szCs w:val="22"/>
                <w:lang w:val="pt-PT"/>
              </w:rPr>
              <w:t>(N=2032)</w:t>
            </w:r>
          </w:p>
        </w:tc>
        <w:tc>
          <w:tcPr>
            <w:tcW w:w="1754" w:type="dxa"/>
            <w:tcBorders>
              <w:top w:val="single" w:sz="4" w:space="0" w:color="auto"/>
              <w:left w:val="single" w:sz="4" w:space="0" w:color="auto"/>
              <w:bottom w:val="single" w:sz="4" w:space="0" w:color="auto"/>
              <w:right w:val="single" w:sz="4" w:space="0" w:color="auto"/>
            </w:tcBorders>
          </w:tcPr>
          <w:p w14:paraId="4B470F0E" w14:textId="77777777" w:rsidR="00855976" w:rsidRPr="00F03387" w:rsidRDefault="00855976" w:rsidP="00A41D4E">
            <w:pPr>
              <w:jc w:val="center"/>
              <w:rPr>
                <w:rFonts w:eastAsia="SimSun"/>
                <w:szCs w:val="22"/>
                <w:lang w:val="pt-PT"/>
              </w:rPr>
            </w:pPr>
            <w:r w:rsidRPr="00F03387">
              <w:rPr>
                <w:rFonts w:eastAsia="SimSun"/>
                <w:szCs w:val="22"/>
                <w:lang w:val="pt-PT"/>
              </w:rPr>
              <w:t>AC→PH</w:t>
            </w:r>
          </w:p>
          <w:p w14:paraId="001958AB" w14:textId="77777777" w:rsidR="00855976" w:rsidRPr="00F03387" w:rsidRDefault="00855976" w:rsidP="00A41D4E">
            <w:pPr>
              <w:jc w:val="center"/>
              <w:rPr>
                <w:rFonts w:eastAsia="SimSun"/>
                <w:szCs w:val="22"/>
                <w:lang w:val="pt-PT"/>
              </w:rPr>
            </w:pPr>
            <w:r w:rsidRPr="00F03387">
              <w:rPr>
                <w:rFonts w:eastAsia="SimSun"/>
                <w:szCs w:val="22"/>
                <w:lang w:val="pt-PT"/>
              </w:rPr>
              <w:t>(N=2031)</w:t>
            </w:r>
          </w:p>
        </w:tc>
        <w:tc>
          <w:tcPr>
            <w:tcW w:w="1379" w:type="dxa"/>
            <w:tcBorders>
              <w:top w:val="single" w:sz="4" w:space="0" w:color="auto"/>
              <w:left w:val="single" w:sz="4" w:space="0" w:color="auto"/>
              <w:bottom w:val="single" w:sz="4" w:space="0" w:color="auto"/>
              <w:right w:val="single" w:sz="4" w:space="0" w:color="auto"/>
            </w:tcBorders>
          </w:tcPr>
          <w:p w14:paraId="676B3DA8" w14:textId="77777777" w:rsidR="00855976" w:rsidRPr="00F03387" w:rsidRDefault="00855976" w:rsidP="00A41D4E">
            <w:pPr>
              <w:jc w:val="center"/>
              <w:rPr>
                <w:rFonts w:eastAsia="SimSun"/>
                <w:szCs w:val="22"/>
                <w:lang w:val="pt-PT"/>
              </w:rPr>
            </w:pPr>
            <w:r w:rsidRPr="00F03387">
              <w:rPr>
                <w:rFonts w:eastAsia="SimSun"/>
                <w:szCs w:val="22"/>
                <w:lang w:val="pt-PT"/>
              </w:rPr>
              <w:t xml:space="preserve">Valor de p </w:t>
            </w:r>
            <w:r w:rsidRPr="00F03387">
              <w:rPr>
                <w:rFonts w:eastAsia="SimSun"/>
                <w:i/>
                <w:szCs w:val="22"/>
                <w:lang w:val="pt-PT"/>
              </w:rPr>
              <w:t>versus</w:t>
            </w:r>
            <w:r w:rsidRPr="00F03387">
              <w:rPr>
                <w:rFonts w:eastAsia="SimSun"/>
                <w:szCs w:val="22"/>
                <w:lang w:val="pt-PT"/>
              </w:rPr>
              <w:t xml:space="preserve"> AC→P</w:t>
            </w:r>
          </w:p>
          <w:p w14:paraId="18295650" w14:textId="77777777" w:rsidR="00855976" w:rsidRPr="00F03387" w:rsidRDefault="00855976" w:rsidP="00A41D4E">
            <w:pPr>
              <w:jc w:val="center"/>
              <w:rPr>
                <w:rFonts w:eastAsia="SimSun"/>
                <w:szCs w:val="22"/>
                <w:lang w:val="pt-PT"/>
              </w:rPr>
            </w:pPr>
          </w:p>
        </w:tc>
        <w:tc>
          <w:tcPr>
            <w:tcW w:w="1626" w:type="dxa"/>
            <w:tcBorders>
              <w:top w:val="single" w:sz="4" w:space="0" w:color="auto"/>
              <w:left w:val="single" w:sz="4" w:space="0" w:color="auto"/>
              <w:bottom w:val="single" w:sz="4" w:space="0" w:color="auto"/>
              <w:right w:val="single" w:sz="4" w:space="0" w:color="auto"/>
            </w:tcBorders>
          </w:tcPr>
          <w:p w14:paraId="04E0FAFB" w14:textId="77777777" w:rsidR="00855976" w:rsidRPr="00F03387" w:rsidRDefault="00B93AED" w:rsidP="00A41D4E">
            <w:pPr>
              <w:jc w:val="center"/>
              <w:rPr>
                <w:rFonts w:eastAsia="SimSun"/>
                <w:szCs w:val="22"/>
                <w:lang w:val="pt-PT"/>
              </w:rPr>
            </w:pPr>
            <w:r w:rsidRPr="00F03387">
              <w:rPr>
                <w:rFonts w:eastAsia="SimSun"/>
                <w:szCs w:val="22"/>
                <w:lang w:val="pt-PT"/>
              </w:rPr>
              <w:t xml:space="preserve">Razão </w:t>
            </w:r>
            <w:r w:rsidR="00855976" w:rsidRPr="00F03387">
              <w:rPr>
                <w:rFonts w:eastAsia="SimSun"/>
                <w:szCs w:val="22"/>
                <w:lang w:val="pt-PT"/>
              </w:rPr>
              <w:t>de risco</w:t>
            </w:r>
            <w:r w:rsidR="00855976" w:rsidRPr="00F03387">
              <w:rPr>
                <w:rFonts w:eastAsia="SimSun"/>
                <w:i/>
                <w:szCs w:val="22"/>
                <w:lang w:val="pt-PT"/>
              </w:rPr>
              <w:t xml:space="preserve"> versus</w:t>
            </w:r>
            <w:r w:rsidR="00855976" w:rsidRPr="00F03387">
              <w:rPr>
                <w:rFonts w:eastAsia="SimSun"/>
                <w:szCs w:val="22"/>
                <w:lang w:val="pt-PT"/>
              </w:rPr>
              <w:t xml:space="preserve"> AC→P</w:t>
            </w:r>
          </w:p>
          <w:p w14:paraId="46092056" w14:textId="77777777" w:rsidR="00855976" w:rsidRPr="00F03387" w:rsidRDefault="00855976" w:rsidP="00A41D4E">
            <w:pPr>
              <w:jc w:val="center"/>
              <w:rPr>
                <w:rFonts w:eastAsia="SimSun"/>
                <w:szCs w:val="22"/>
                <w:lang w:val="pt-PT"/>
              </w:rPr>
            </w:pPr>
            <w:r w:rsidRPr="00F03387">
              <w:rPr>
                <w:rFonts w:eastAsia="SimSun"/>
                <w:szCs w:val="22"/>
                <w:lang w:val="pt-PT"/>
              </w:rPr>
              <w:t>(95% CI)</w:t>
            </w:r>
          </w:p>
        </w:tc>
      </w:tr>
      <w:tr w:rsidR="00855976" w:rsidRPr="00F03387" w14:paraId="37631C87" w14:textId="77777777" w:rsidTr="00855976">
        <w:tc>
          <w:tcPr>
            <w:tcW w:w="3045" w:type="dxa"/>
            <w:tcBorders>
              <w:top w:val="single" w:sz="4" w:space="0" w:color="auto"/>
              <w:left w:val="single" w:sz="4" w:space="0" w:color="auto"/>
              <w:bottom w:val="single" w:sz="4" w:space="0" w:color="auto"/>
              <w:right w:val="single" w:sz="4" w:space="0" w:color="auto"/>
            </w:tcBorders>
          </w:tcPr>
          <w:p w14:paraId="6027B5F4" w14:textId="77777777" w:rsidR="00855976" w:rsidRPr="00F03387" w:rsidRDefault="00855976" w:rsidP="00A41D4E">
            <w:pPr>
              <w:rPr>
                <w:rFonts w:eastAsia="SimSun"/>
                <w:szCs w:val="22"/>
                <w:lang w:val="pt-PT"/>
              </w:rPr>
            </w:pPr>
            <w:r w:rsidRPr="00F03387">
              <w:rPr>
                <w:rFonts w:eastAsia="SimSun"/>
                <w:szCs w:val="22"/>
                <w:lang w:val="pt-PT"/>
              </w:rPr>
              <w:t xml:space="preserve">Morte (evento </w:t>
            </w:r>
            <w:r w:rsidR="00B93AED" w:rsidRPr="00F03387">
              <w:rPr>
                <w:rFonts w:eastAsia="SimSun"/>
                <w:szCs w:val="22"/>
                <w:lang w:val="pt-PT"/>
              </w:rPr>
              <w:t xml:space="preserve">de </w:t>
            </w:r>
            <w:r w:rsidRPr="00F03387">
              <w:rPr>
                <w:rFonts w:eastAsia="SimSun"/>
                <w:szCs w:val="22"/>
                <w:lang w:val="pt-PT"/>
              </w:rPr>
              <w:t>OS):</w:t>
            </w:r>
          </w:p>
          <w:p w14:paraId="6E7C3A9D" w14:textId="77777777" w:rsidR="00855976" w:rsidRPr="00F03387" w:rsidRDefault="00855976" w:rsidP="00A41D4E">
            <w:pPr>
              <w:rPr>
                <w:rFonts w:eastAsia="SimSun"/>
                <w:szCs w:val="22"/>
                <w:lang w:val="pt-PT"/>
              </w:rPr>
            </w:pPr>
            <w:r w:rsidRPr="00F03387">
              <w:rPr>
                <w:rFonts w:eastAsia="SimSun"/>
                <w:szCs w:val="22"/>
                <w:lang w:val="pt-PT"/>
              </w:rPr>
              <w:t>Nº de doentes com o evento (%)</w:t>
            </w:r>
          </w:p>
        </w:tc>
        <w:tc>
          <w:tcPr>
            <w:tcW w:w="1403" w:type="dxa"/>
            <w:tcBorders>
              <w:top w:val="single" w:sz="4" w:space="0" w:color="auto"/>
              <w:left w:val="single" w:sz="4" w:space="0" w:color="auto"/>
              <w:bottom w:val="single" w:sz="4" w:space="0" w:color="auto"/>
              <w:right w:val="single" w:sz="4" w:space="0" w:color="auto"/>
            </w:tcBorders>
          </w:tcPr>
          <w:p w14:paraId="2EE1853C" w14:textId="77777777" w:rsidR="00855976" w:rsidRPr="00F03387" w:rsidRDefault="00855976" w:rsidP="00A41D4E">
            <w:pPr>
              <w:jc w:val="center"/>
              <w:rPr>
                <w:rFonts w:eastAsia="SimSun"/>
                <w:szCs w:val="22"/>
                <w:lang w:val="pt-PT"/>
              </w:rPr>
            </w:pPr>
          </w:p>
          <w:p w14:paraId="1CC10D5D" w14:textId="77777777" w:rsidR="00855976" w:rsidRPr="00F03387" w:rsidRDefault="00855976" w:rsidP="00A41D4E">
            <w:pPr>
              <w:jc w:val="center"/>
              <w:rPr>
                <w:rFonts w:eastAsia="SimSun"/>
                <w:szCs w:val="22"/>
                <w:lang w:val="pt-PT"/>
              </w:rPr>
            </w:pPr>
            <w:r w:rsidRPr="00F03387">
              <w:rPr>
                <w:rFonts w:eastAsia="SimSun"/>
                <w:szCs w:val="22"/>
                <w:lang w:val="pt-PT"/>
              </w:rPr>
              <w:t>418 (20,6%)</w:t>
            </w:r>
          </w:p>
        </w:tc>
        <w:tc>
          <w:tcPr>
            <w:tcW w:w="1754" w:type="dxa"/>
            <w:tcBorders>
              <w:top w:val="single" w:sz="4" w:space="0" w:color="auto"/>
              <w:left w:val="single" w:sz="4" w:space="0" w:color="auto"/>
              <w:bottom w:val="single" w:sz="4" w:space="0" w:color="auto"/>
              <w:right w:val="single" w:sz="4" w:space="0" w:color="auto"/>
            </w:tcBorders>
          </w:tcPr>
          <w:p w14:paraId="352A75F6" w14:textId="77777777" w:rsidR="00855976" w:rsidRPr="00F03387" w:rsidRDefault="00855976" w:rsidP="00A41D4E">
            <w:pPr>
              <w:jc w:val="center"/>
              <w:rPr>
                <w:rFonts w:eastAsia="SimSun"/>
                <w:szCs w:val="22"/>
                <w:lang w:val="pt-PT"/>
              </w:rPr>
            </w:pPr>
          </w:p>
          <w:p w14:paraId="38FC3BA7" w14:textId="77777777" w:rsidR="00855976" w:rsidRPr="00F03387" w:rsidRDefault="00855976" w:rsidP="00A41D4E">
            <w:pPr>
              <w:jc w:val="center"/>
              <w:rPr>
                <w:rFonts w:eastAsia="SimSun"/>
                <w:szCs w:val="22"/>
                <w:lang w:val="pt-PT"/>
              </w:rPr>
            </w:pPr>
            <w:r w:rsidRPr="00F03387">
              <w:rPr>
                <w:rFonts w:eastAsia="SimSun"/>
                <w:szCs w:val="22"/>
                <w:lang w:val="pt-PT"/>
              </w:rPr>
              <w:t>289 (14,2%)</w:t>
            </w:r>
          </w:p>
        </w:tc>
        <w:tc>
          <w:tcPr>
            <w:tcW w:w="1379" w:type="dxa"/>
            <w:tcBorders>
              <w:top w:val="single" w:sz="4" w:space="0" w:color="auto"/>
              <w:left w:val="single" w:sz="4" w:space="0" w:color="auto"/>
              <w:bottom w:val="single" w:sz="4" w:space="0" w:color="auto"/>
              <w:right w:val="single" w:sz="4" w:space="0" w:color="auto"/>
            </w:tcBorders>
          </w:tcPr>
          <w:p w14:paraId="3F8954FA" w14:textId="77777777" w:rsidR="00855976" w:rsidRPr="00F03387" w:rsidRDefault="00855976" w:rsidP="00A41D4E">
            <w:pPr>
              <w:jc w:val="center"/>
              <w:rPr>
                <w:rFonts w:eastAsia="SimSun"/>
                <w:szCs w:val="22"/>
                <w:lang w:val="pt-PT"/>
              </w:rPr>
            </w:pPr>
          </w:p>
          <w:p w14:paraId="128DD676" w14:textId="77777777" w:rsidR="00855976" w:rsidRPr="00F03387" w:rsidRDefault="00855976" w:rsidP="00A41D4E">
            <w:pPr>
              <w:jc w:val="center"/>
              <w:rPr>
                <w:rFonts w:eastAsia="SimSun"/>
                <w:szCs w:val="22"/>
                <w:lang w:val="pt-PT"/>
              </w:rPr>
            </w:pPr>
            <w:r w:rsidRPr="00F03387">
              <w:rPr>
                <w:rFonts w:eastAsia="SimSun"/>
                <w:szCs w:val="22"/>
                <w:lang w:val="pt-PT"/>
              </w:rPr>
              <w:t>&lt; 0,0001</w:t>
            </w:r>
          </w:p>
        </w:tc>
        <w:tc>
          <w:tcPr>
            <w:tcW w:w="1626" w:type="dxa"/>
            <w:tcBorders>
              <w:top w:val="single" w:sz="4" w:space="0" w:color="auto"/>
              <w:left w:val="single" w:sz="4" w:space="0" w:color="auto"/>
              <w:bottom w:val="single" w:sz="4" w:space="0" w:color="auto"/>
              <w:right w:val="single" w:sz="4" w:space="0" w:color="auto"/>
            </w:tcBorders>
          </w:tcPr>
          <w:p w14:paraId="666925F6" w14:textId="77777777" w:rsidR="00855976" w:rsidRPr="00F03387" w:rsidRDefault="00855976" w:rsidP="00A41D4E">
            <w:pPr>
              <w:jc w:val="center"/>
              <w:rPr>
                <w:rFonts w:eastAsia="SimSun"/>
                <w:szCs w:val="22"/>
                <w:lang w:val="pt-PT"/>
              </w:rPr>
            </w:pPr>
          </w:p>
          <w:p w14:paraId="6AE237F0" w14:textId="77777777" w:rsidR="00855976" w:rsidRPr="00F03387" w:rsidRDefault="00855976" w:rsidP="00A41D4E">
            <w:pPr>
              <w:jc w:val="center"/>
              <w:rPr>
                <w:rFonts w:eastAsia="SimSun"/>
                <w:szCs w:val="22"/>
                <w:lang w:val="pt-PT" w:eastAsia="zh-CN"/>
              </w:rPr>
            </w:pPr>
            <w:r w:rsidRPr="00F03387">
              <w:rPr>
                <w:rFonts w:eastAsia="SimSun"/>
                <w:szCs w:val="22"/>
                <w:lang w:val="pt-PT" w:eastAsia="zh-CN"/>
              </w:rPr>
              <w:t>0,64</w:t>
            </w:r>
          </w:p>
          <w:p w14:paraId="0388EFC5" w14:textId="77777777" w:rsidR="00855976" w:rsidRPr="00F03387" w:rsidRDefault="00855976" w:rsidP="00A41D4E">
            <w:pPr>
              <w:jc w:val="center"/>
              <w:rPr>
                <w:rFonts w:eastAsia="SimSun"/>
                <w:szCs w:val="22"/>
                <w:lang w:val="pt-PT"/>
              </w:rPr>
            </w:pPr>
            <w:r w:rsidRPr="00F03387">
              <w:rPr>
                <w:rFonts w:eastAsia="SimSun"/>
                <w:szCs w:val="22"/>
                <w:lang w:val="pt-PT"/>
              </w:rPr>
              <w:t>(0,55, 0,74)</w:t>
            </w:r>
          </w:p>
        </w:tc>
      </w:tr>
    </w:tbl>
    <w:p w14:paraId="704A3737" w14:textId="77777777" w:rsidR="00855976" w:rsidRPr="00F03387" w:rsidRDefault="00855976" w:rsidP="00A41D4E">
      <w:pPr>
        <w:rPr>
          <w:sz w:val="20"/>
          <w:lang w:val="pt-PT"/>
        </w:rPr>
      </w:pPr>
      <w:r w:rsidRPr="00F03387">
        <w:rPr>
          <w:rFonts w:eastAsia="SimSun"/>
          <w:sz w:val="20"/>
          <w:lang w:val="pt-PT"/>
        </w:rPr>
        <w:t>A: doxor</w:t>
      </w:r>
      <w:r w:rsidR="003527AD" w:rsidRPr="00F03387">
        <w:rPr>
          <w:rFonts w:eastAsia="SimSun"/>
          <w:sz w:val="20"/>
          <w:lang w:val="pt-PT"/>
        </w:rPr>
        <w:t>r</w:t>
      </w:r>
      <w:r w:rsidRPr="00F03387">
        <w:rPr>
          <w:rFonts w:eastAsia="SimSun"/>
          <w:sz w:val="20"/>
          <w:lang w:val="pt-PT"/>
        </w:rPr>
        <w:t xml:space="preserve">ubicina; C: ciclofosfamida; P: paclitaxel; H: </w:t>
      </w:r>
      <w:r w:rsidRPr="00F03387">
        <w:rPr>
          <w:rFonts w:eastAsia="SimSun"/>
          <w:sz w:val="20"/>
          <w:lang w:val="pt-PT" w:eastAsia="zh-CN"/>
        </w:rPr>
        <w:t>trastuzumab</w:t>
      </w:r>
      <w:r w:rsidRPr="00F03387">
        <w:rPr>
          <w:sz w:val="20"/>
          <w:lang w:val="pt-PT"/>
        </w:rPr>
        <w:t xml:space="preserve"> </w:t>
      </w:r>
    </w:p>
    <w:p w14:paraId="6A352074" w14:textId="77777777" w:rsidR="00855976" w:rsidRPr="00F03387" w:rsidRDefault="00855976" w:rsidP="00F52341">
      <w:pPr>
        <w:keepNext/>
        <w:rPr>
          <w:szCs w:val="22"/>
          <w:lang w:val="pt-PT"/>
        </w:rPr>
      </w:pPr>
    </w:p>
    <w:p w14:paraId="132AFC80" w14:textId="77777777" w:rsidR="00165DC5" w:rsidRPr="00F03387" w:rsidRDefault="00670EED" w:rsidP="00F52341">
      <w:pPr>
        <w:keepNext/>
        <w:rPr>
          <w:bCs/>
          <w:szCs w:val="22"/>
          <w:lang w:val="pt-PT"/>
        </w:rPr>
      </w:pPr>
      <w:r w:rsidRPr="00F03387">
        <w:rPr>
          <w:szCs w:val="22"/>
          <w:lang w:val="pt-PT"/>
        </w:rPr>
        <w:t>Foi também realizada a análise da sobrevivência livre de doença na</w:t>
      </w:r>
      <w:r w:rsidRPr="00F03387">
        <w:rPr>
          <w:bCs/>
          <w:szCs w:val="22"/>
          <w:lang w:val="pt-PT"/>
        </w:rPr>
        <w:t xml:space="preserve"> análise final da sobrevivência global da análise conjunta dos ensaios NSABP B-31 e NCCTG N9831. Os resultados atualizados da análise da sobrevivência livre de doença (HR estratificado = 0,61; IC 95% [0,54, 0,69]) demonstraram um benefício da sobrevivência livre de doença semelhante ao da análise primária definitiva, apesar do </w:t>
      </w:r>
      <w:r w:rsidRPr="00F03387">
        <w:rPr>
          <w:bCs/>
          <w:i/>
          <w:szCs w:val="22"/>
          <w:lang w:val="pt-PT"/>
        </w:rPr>
        <w:t>crossover</w:t>
      </w:r>
      <w:r w:rsidRPr="00F03387">
        <w:rPr>
          <w:bCs/>
          <w:szCs w:val="22"/>
          <w:lang w:val="pt-PT"/>
        </w:rPr>
        <w:t xml:space="preserve"> para Herceptin de 24,8% dos doentes do braço AC→P. Aos 8 anos, a taxa de sobrevivência </w:t>
      </w:r>
      <w:r w:rsidRPr="00F03387">
        <w:rPr>
          <w:bCs/>
          <w:szCs w:val="22"/>
          <w:lang w:val="pt-PT"/>
        </w:rPr>
        <w:lastRenderedPageBreak/>
        <w:t>livre de doença foi estimada em 77,2% (</w:t>
      </w:r>
      <w:r w:rsidRPr="00F03387">
        <w:rPr>
          <w:szCs w:val="22"/>
          <w:lang w:val="pt-PT"/>
        </w:rPr>
        <w:t xml:space="preserve">IC 95%: 75,4, 79,1) para o braço </w:t>
      </w:r>
      <w:r w:rsidRPr="00F03387">
        <w:rPr>
          <w:bCs/>
          <w:szCs w:val="22"/>
          <w:lang w:val="pt-PT"/>
        </w:rPr>
        <w:t>AC→PH, um benefício absoluto de 11,8% comparativamente ao braço AC→P.</w:t>
      </w:r>
    </w:p>
    <w:p w14:paraId="732585BA" w14:textId="77777777" w:rsidR="00165DC5" w:rsidRPr="00F03387" w:rsidRDefault="00165DC5" w:rsidP="00F52341">
      <w:pPr>
        <w:keepNext/>
        <w:rPr>
          <w:szCs w:val="22"/>
          <w:lang w:val="pt-PT"/>
        </w:rPr>
      </w:pPr>
    </w:p>
    <w:p w14:paraId="01881880" w14:textId="77777777" w:rsidR="00F52341" w:rsidRPr="00F03387" w:rsidRDefault="00F52341" w:rsidP="00F52341">
      <w:pPr>
        <w:keepNext/>
        <w:rPr>
          <w:szCs w:val="22"/>
          <w:lang w:val="pt-PT"/>
        </w:rPr>
      </w:pPr>
      <w:r w:rsidRPr="00F03387">
        <w:rPr>
          <w:szCs w:val="22"/>
          <w:lang w:val="pt-PT"/>
        </w:rPr>
        <w:t>No estudo BCIRG 006, o Herceptin foi administrado em combinação com docetaxel no seguimento de quimioterapia com AC (AC→DH), ou em combinação com docetaxel e carboplatina (DCarbH).</w:t>
      </w:r>
    </w:p>
    <w:p w14:paraId="5D209794" w14:textId="77777777" w:rsidR="00F52341" w:rsidRPr="00F03387" w:rsidRDefault="00F52341" w:rsidP="00F52341">
      <w:pPr>
        <w:keepNext/>
        <w:rPr>
          <w:szCs w:val="22"/>
          <w:lang w:val="pt-PT"/>
        </w:rPr>
      </w:pPr>
    </w:p>
    <w:p w14:paraId="4663E1A2" w14:textId="77777777" w:rsidR="00F52341" w:rsidRPr="00F03387" w:rsidRDefault="00F52341" w:rsidP="00F52341">
      <w:pPr>
        <w:keepNext/>
        <w:rPr>
          <w:szCs w:val="22"/>
          <w:lang w:val="pt-PT"/>
        </w:rPr>
      </w:pPr>
      <w:r w:rsidRPr="00F03387">
        <w:rPr>
          <w:szCs w:val="22"/>
          <w:lang w:val="pt-PT"/>
        </w:rPr>
        <w:t>O docetaxel foi administrado do seguinte modo:</w:t>
      </w:r>
    </w:p>
    <w:p w14:paraId="00D3D321" w14:textId="77777777" w:rsidR="00F52341" w:rsidRPr="00F03387" w:rsidRDefault="00F52341" w:rsidP="00F52341">
      <w:pPr>
        <w:ind w:left="284" w:hanging="284"/>
        <w:rPr>
          <w:lang w:val="pt-PT"/>
        </w:rPr>
      </w:pPr>
      <w:r w:rsidRPr="00F03387">
        <w:rPr>
          <w:lang w:val="pt-PT"/>
        </w:rPr>
        <w:t>-</w:t>
      </w:r>
      <w:r w:rsidRPr="00F03387">
        <w:rPr>
          <w:lang w:val="pt-PT"/>
        </w:rPr>
        <w:tab/>
        <w:t>docetaxel intravenoso - 100 mg/m</w:t>
      </w:r>
      <w:r w:rsidRPr="00F03387">
        <w:rPr>
          <w:szCs w:val="22"/>
          <w:vertAlign w:val="superscript"/>
          <w:lang w:val="pt-PT"/>
        </w:rPr>
        <w:t>2</w:t>
      </w:r>
      <w:r w:rsidRPr="00F03387">
        <w:rPr>
          <w:lang w:val="pt-PT"/>
        </w:rPr>
        <w:t xml:space="preserve"> como perfusão IV durante 1 hora, administrada de 3 em 3 semanas durante 4 ciclos (dia 2 do primeiro ciclo de docetaxel e</w:t>
      </w:r>
      <w:r w:rsidR="00B93AED" w:rsidRPr="00F03387">
        <w:rPr>
          <w:lang w:val="pt-PT"/>
        </w:rPr>
        <w:t>,</w:t>
      </w:r>
      <w:r w:rsidRPr="00F03387">
        <w:rPr>
          <w:lang w:val="pt-PT"/>
        </w:rPr>
        <w:t xml:space="preserve"> depois</w:t>
      </w:r>
      <w:r w:rsidR="00B93AED" w:rsidRPr="00F03387">
        <w:rPr>
          <w:lang w:val="pt-PT"/>
        </w:rPr>
        <w:t>, no</w:t>
      </w:r>
      <w:r w:rsidRPr="00F03387">
        <w:rPr>
          <w:lang w:val="pt-PT"/>
        </w:rPr>
        <w:t xml:space="preserve"> dia 1 de cada ciclo subsequente)</w:t>
      </w:r>
    </w:p>
    <w:p w14:paraId="59575335" w14:textId="77777777" w:rsidR="00F52341" w:rsidRPr="00F03387" w:rsidRDefault="00F52341" w:rsidP="00F52341">
      <w:pPr>
        <w:keepNext/>
        <w:rPr>
          <w:szCs w:val="22"/>
          <w:lang w:val="pt-PT"/>
        </w:rPr>
      </w:pPr>
      <w:r w:rsidRPr="00F03387">
        <w:rPr>
          <w:szCs w:val="22"/>
          <w:lang w:val="pt-PT"/>
        </w:rPr>
        <w:t>ou</w:t>
      </w:r>
    </w:p>
    <w:p w14:paraId="061FF745" w14:textId="77777777" w:rsidR="00F52341" w:rsidRPr="00F03387" w:rsidRDefault="00F52341" w:rsidP="00F52341">
      <w:pPr>
        <w:ind w:left="284" w:hanging="284"/>
        <w:rPr>
          <w:lang w:val="pt-PT"/>
        </w:rPr>
      </w:pPr>
      <w:r w:rsidRPr="00F03387">
        <w:rPr>
          <w:lang w:val="pt-PT"/>
        </w:rPr>
        <w:t>-</w:t>
      </w:r>
      <w:r w:rsidRPr="00F03387">
        <w:rPr>
          <w:lang w:val="pt-PT"/>
        </w:rPr>
        <w:tab/>
        <w:t>docetaxel intravenoso - 75 mg/m</w:t>
      </w:r>
      <w:r w:rsidRPr="00F03387">
        <w:rPr>
          <w:szCs w:val="22"/>
          <w:vertAlign w:val="superscript"/>
          <w:lang w:val="pt-PT"/>
        </w:rPr>
        <w:t>2</w:t>
      </w:r>
      <w:r w:rsidRPr="00F03387">
        <w:rPr>
          <w:lang w:val="pt-PT"/>
        </w:rPr>
        <w:t xml:space="preserve"> como perfusão IV durante 1 hora, administrada de 3 em 3 semanas durante 6 ciclos (dia 2 do ciclo 1 e</w:t>
      </w:r>
      <w:r w:rsidR="00B93AED" w:rsidRPr="00F03387">
        <w:rPr>
          <w:lang w:val="pt-PT"/>
        </w:rPr>
        <w:t>,</w:t>
      </w:r>
      <w:r w:rsidRPr="00F03387">
        <w:rPr>
          <w:lang w:val="pt-PT"/>
        </w:rPr>
        <w:t xml:space="preserve"> depois</w:t>
      </w:r>
      <w:r w:rsidR="00B93AED" w:rsidRPr="00F03387">
        <w:rPr>
          <w:lang w:val="pt-PT"/>
        </w:rPr>
        <w:t>, no</w:t>
      </w:r>
      <w:r w:rsidRPr="00F03387">
        <w:rPr>
          <w:lang w:val="pt-PT"/>
        </w:rPr>
        <w:t xml:space="preserve"> dia 1 de cada ciclo)</w:t>
      </w:r>
    </w:p>
    <w:p w14:paraId="135DB6EF" w14:textId="77777777" w:rsidR="00F52341" w:rsidRPr="00F03387" w:rsidRDefault="00F52341" w:rsidP="00F52341">
      <w:pPr>
        <w:ind w:left="480" w:hanging="480"/>
        <w:rPr>
          <w:lang w:val="pt-PT"/>
        </w:rPr>
      </w:pPr>
      <w:r w:rsidRPr="00F03387">
        <w:rPr>
          <w:lang w:val="pt-PT"/>
        </w:rPr>
        <w:t>que foi seguido por:</w:t>
      </w:r>
    </w:p>
    <w:p w14:paraId="0D3FB064" w14:textId="77777777" w:rsidR="00F52341" w:rsidRPr="00F03387" w:rsidRDefault="00F52341" w:rsidP="00F52341">
      <w:pPr>
        <w:ind w:left="284" w:hanging="284"/>
        <w:rPr>
          <w:lang w:val="pt-PT"/>
        </w:rPr>
      </w:pPr>
      <w:r w:rsidRPr="00F03387">
        <w:rPr>
          <w:lang w:val="pt-PT"/>
        </w:rPr>
        <w:t>-</w:t>
      </w:r>
      <w:r w:rsidRPr="00F03387">
        <w:rPr>
          <w:lang w:val="pt-PT"/>
        </w:rPr>
        <w:tab/>
        <w:t>carboplatina - com um objetivo de AUC = 6 mg/ml/min, administrada por perfusão IV, durante 30-60 minutos, repetida a cada 3 semanas durante um total de 6 ciclos.</w:t>
      </w:r>
    </w:p>
    <w:p w14:paraId="5F5E9D54" w14:textId="77777777" w:rsidR="00F52341" w:rsidRPr="00F03387" w:rsidRDefault="00F52341" w:rsidP="00F52341">
      <w:pPr>
        <w:rPr>
          <w:lang w:val="pt-PT"/>
        </w:rPr>
      </w:pPr>
    </w:p>
    <w:p w14:paraId="4BC697C6" w14:textId="77777777" w:rsidR="00F52341" w:rsidRPr="00F03387" w:rsidRDefault="00F52341" w:rsidP="00F52341">
      <w:pPr>
        <w:rPr>
          <w:lang w:val="pt-PT"/>
        </w:rPr>
      </w:pPr>
      <w:r w:rsidRPr="00F03387">
        <w:rPr>
          <w:lang w:val="pt-PT"/>
        </w:rPr>
        <w:t>Herceptin foi administrado semanalmente com quimioterapia e</w:t>
      </w:r>
      <w:r w:rsidR="00B93AED" w:rsidRPr="00F03387">
        <w:rPr>
          <w:lang w:val="pt-PT"/>
        </w:rPr>
        <w:t>,</w:t>
      </w:r>
      <w:r w:rsidRPr="00F03387">
        <w:rPr>
          <w:lang w:val="pt-PT"/>
        </w:rPr>
        <w:t xml:space="preserve"> depois</w:t>
      </w:r>
      <w:r w:rsidR="00B93AED" w:rsidRPr="00F03387">
        <w:rPr>
          <w:lang w:val="pt-PT"/>
        </w:rPr>
        <w:t>,</w:t>
      </w:r>
      <w:r w:rsidRPr="00F03387">
        <w:rPr>
          <w:lang w:val="pt-PT"/>
        </w:rPr>
        <w:t xml:space="preserve"> de 3 em 3 semanas</w:t>
      </w:r>
      <w:r w:rsidR="00B93AED" w:rsidRPr="00F03387">
        <w:rPr>
          <w:lang w:val="pt-PT"/>
        </w:rPr>
        <w:t>,</w:t>
      </w:r>
      <w:r w:rsidRPr="00F03387">
        <w:rPr>
          <w:lang w:val="pt-PT"/>
        </w:rPr>
        <w:t xml:space="preserve"> durante um total de 52 semanas.</w:t>
      </w:r>
    </w:p>
    <w:p w14:paraId="1CB9753A" w14:textId="77777777" w:rsidR="00F52341" w:rsidRPr="00F03387" w:rsidRDefault="00F52341" w:rsidP="00F52341">
      <w:pPr>
        <w:rPr>
          <w:lang w:val="pt-PT"/>
        </w:rPr>
      </w:pPr>
    </w:p>
    <w:p w14:paraId="11D2F3EF" w14:textId="77777777" w:rsidR="00F52341" w:rsidRPr="00F03387" w:rsidRDefault="00F52341" w:rsidP="00F52341">
      <w:pPr>
        <w:rPr>
          <w:szCs w:val="22"/>
          <w:lang w:val="pt-PT"/>
        </w:rPr>
      </w:pPr>
      <w:r w:rsidRPr="00F03387">
        <w:rPr>
          <w:lang w:val="pt-PT"/>
        </w:rPr>
        <w:t xml:space="preserve">Os resultados de eficácia do </w:t>
      </w:r>
      <w:r w:rsidRPr="00F03387">
        <w:rPr>
          <w:szCs w:val="22"/>
          <w:lang w:val="pt-PT"/>
        </w:rPr>
        <w:t xml:space="preserve">BCIRG 006 estão resumidos nas tabelas </w:t>
      </w:r>
      <w:r w:rsidR="00855976" w:rsidRPr="00F03387">
        <w:rPr>
          <w:szCs w:val="22"/>
          <w:lang w:val="pt-PT"/>
        </w:rPr>
        <w:t>8</w:t>
      </w:r>
      <w:r w:rsidRPr="00F03387">
        <w:rPr>
          <w:szCs w:val="22"/>
          <w:lang w:val="pt-PT"/>
        </w:rPr>
        <w:t xml:space="preserve"> e </w:t>
      </w:r>
      <w:r w:rsidR="00855976" w:rsidRPr="00F03387">
        <w:rPr>
          <w:szCs w:val="22"/>
          <w:lang w:val="pt-PT"/>
        </w:rPr>
        <w:t>9</w:t>
      </w:r>
      <w:r w:rsidRPr="00F03387">
        <w:rPr>
          <w:szCs w:val="22"/>
          <w:lang w:val="pt-PT"/>
        </w:rPr>
        <w:t>. A duração mediana do seguimento foi de 2,9 anos para o braço AC→D e 3,0 anos para cada um dos braços AC→DH e DCarbH.</w:t>
      </w:r>
    </w:p>
    <w:p w14:paraId="64E4E4B3" w14:textId="77777777" w:rsidR="00F52341" w:rsidRPr="00F03387" w:rsidRDefault="00F52341" w:rsidP="00BA2110">
      <w:pPr>
        <w:widowControl w:val="0"/>
        <w:rPr>
          <w:szCs w:val="22"/>
          <w:lang w:val="pt-PT"/>
        </w:rPr>
      </w:pPr>
    </w:p>
    <w:p w14:paraId="3C268ECE" w14:textId="77777777" w:rsidR="00F52341" w:rsidRPr="00F03387" w:rsidRDefault="00F52341" w:rsidP="00F52341">
      <w:pPr>
        <w:keepNext/>
        <w:keepLines/>
        <w:widowControl w:val="0"/>
        <w:rPr>
          <w:szCs w:val="22"/>
          <w:lang w:val="pt-PT"/>
        </w:rPr>
      </w:pPr>
      <w:r w:rsidRPr="00F03387">
        <w:rPr>
          <w:szCs w:val="22"/>
          <w:lang w:val="pt-PT"/>
        </w:rPr>
        <w:lastRenderedPageBreak/>
        <w:t xml:space="preserve">Tabela </w:t>
      </w:r>
      <w:r w:rsidR="00855976" w:rsidRPr="00F03387">
        <w:rPr>
          <w:szCs w:val="22"/>
          <w:lang w:val="pt-PT"/>
        </w:rPr>
        <w:t>8</w:t>
      </w:r>
      <w:r w:rsidRPr="00F03387">
        <w:rPr>
          <w:szCs w:val="22"/>
          <w:lang w:val="pt-PT"/>
        </w:rPr>
        <w:t xml:space="preserve">: Síntese da análise de eficácia BCIRG 006 AC→D </w:t>
      </w:r>
      <w:r w:rsidRPr="00F03387">
        <w:rPr>
          <w:i/>
          <w:szCs w:val="22"/>
          <w:lang w:val="pt-PT"/>
        </w:rPr>
        <w:t>versus</w:t>
      </w:r>
      <w:r w:rsidRPr="00F03387">
        <w:rPr>
          <w:szCs w:val="22"/>
          <w:lang w:val="pt-PT"/>
        </w:rPr>
        <w:t xml:space="preserve"> AC→DH</w:t>
      </w:r>
    </w:p>
    <w:p w14:paraId="2E413E44" w14:textId="77777777" w:rsidR="00984F7D" w:rsidRPr="00F03387" w:rsidRDefault="00984F7D" w:rsidP="00F52341">
      <w:pPr>
        <w:keepNext/>
        <w:keepLines/>
        <w:widowControl w:val="0"/>
        <w:rPr>
          <w:szCs w:val="22"/>
          <w:lang w:val="pt-PT"/>
        </w:rPr>
      </w:pPr>
    </w:p>
    <w:tbl>
      <w:tblPr>
        <w:tblW w:w="479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01"/>
        <w:gridCol w:w="1234"/>
        <w:gridCol w:w="1235"/>
        <w:gridCol w:w="3318"/>
      </w:tblGrid>
      <w:tr w:rsidR="00F52341" w:rsidRPr="00F03387" w14:paraId="2BE5A273" w14:textId="77777777" w:rsidTr="00EF32DA">
        <w:trPr>
          <w:tblHeader/>
        </w:trPr>
        <w:tc>
          <w:tcPr>
            <w:tcW w:w="2948" w:type="dxa"/>
            <w:tcBorders>
              <w:top w:val="single" w:sz="4" w:space="0" w:color="auto"/>
              <w:left w:val="single" w:sz="4" w:space="0" w:color="auto"/>
              <w:bottom w:val="single" w:sz="6" w:space="0" w:color="000000"/>
            </w:tcBorders>
          </w:tcPr>
          <w:p w14:paraId="17FE90D8"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Parâmetro</w:t>
            </w:r>
          </w:p>
          <w:p w14:paraId="1C0775A7" w14:textId="77777777" w:rsidR="00F52341" w:rsidRPr="00F03387" w:rsidRDefault="00F52341" w:rsidP="00EF32DA">
            <w:pPr>
              <w:pStyle w:val="TableText10"/>
              <w:keepNext/>
              <w:keepLines/>
              <w:widowControl w:val="0"/>
              <w:jc w:val="center"/>
              <w:rPr>
                <w:rFonts w:eastAsia="MS Mincho"/>
                <w:sz w:val="22"/>
                <w:szCs w:val="22"/>
                <w:lang w:val="pt-PT"/>
              </w:rPr>
            </w:pPr>
          </w:p>
        </w:tc>
        <w:tc>
          <w:tcPr>
            <w:tcW w:w="1253" w:type="dxa"/>
            <w:tcBorders>
              <w:top w:val="single" w:sz="4" w:space="0" w:color="auto"/>
              <w:bottom w:val="single" w:sz="6" w:space="0" w:color="000000"/>
            </w:tcBorders>
          </w:tcPr>
          <w:p w14:paraId="65395092"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AC→D</w:t>
            </w:r>
          </w:p>
          <w:p w14:paraId="62D4E720"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(n = 1073)</w:t>
            </w:r>
          </w:p>
        </w:tc>
        <w:tc>
          <w:tcPr>
            <w:tcW w:w="1254" w:type="dxa"/>
            <w:tcBorders>
              <w:top w:val="single" w:sz="4" w:space="0" w:color="auto"/>
              <w:bottom w:val="single" w:sz="6" w:space="0" w:color="000000"/>
            </w:tcBorders>
          </w:tcPr>
          <w:p w14:paraId="1CB39AA8"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AC→DH</w:t>
            </w:r>
          </w:p>
          <w:p w14:paraId="3140E551"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(n = 1074)</w:t>
            </w:r>
          </w:p>
        </w:tc>
        <w:tc>
          <w:tcPr>
            <w:tcW w:w="3373" w:type="dxa"/>
            <w:tcBorders>
              <w:top w:val="single" w:sz="4" w:space="0" w:color="auto"/>
              <w:bottom w:val="single" w:sz="6" w:space="0" w:color="000000"/>
              <w:right w:val="single" w:sz="4" w:space="0" w:color="auto"/>
            </w:tcBorders>
          </w:tcPr>
          <w:p w14:paraId="21AA1671" w14:textId="77777777" w:rsidR="00F52341" w:rsidRPr="00F03387" w:rsidRDefault="00B93AED" w:rsidP="00EF32DA">
            <w:pPr>
              <w:pStyle w:val="TableText10"/>
              <w:keepNext/>
              <w:keepLines/>
              <w:widowControl w:val="0"/>
              <w:jc w:val="center"/>
              <w:rPr>
                <w:rFonts w:eastAsia="SimSun"/>
                <w:sz w:val="22"/>
                <w:szCs w:val="22"/>
                <w:lang w:val="pt-PT" w:eastAsia="zh-CN"/>
              </w:rPr>
            </w:pPr>
            <w:r w:rsidRPr="00F03387">
              <w:rPr>
                <w:sz w:val="22"/>
                <w:lang w:val="pt-PT"/>
              </w:rPr>
              <w:t xml:space="preserve">Razão </w:t>
            </w:r>
            <w:r w:rsidR="00F52341" w:rsidRPr="00F03387">
              <w:rPr>
                <w:rFonts w:eastAsia="MS Mincho"/>
                <w:sz w:val="22"/>
                <w:szCs w:val="22"/>
                <w:lang w:val="pt-PT"/>
              </w:rPr>
              <w:t>de risco</w:t>
            </w:r>
            <w:r w:rsidR="00F52341" w:rsidRPr="00F03387">
              <w:rPr>
                <w:rFonts w:eastAsia="SimSun"/>
                <w:sz w:val="22"/>
                <w:szCs w:val="22"/>
                <w:lang w:val="pt-PT" w:eastAsia="zh-CN"/>
              </w:rPr>
              <w:t xml:space="preserve"> </w:t>
            </w:r>
            <w:r w:rsidR="00F52341" w:rsidRPr="00F03387">
              <w:rPr>
                <w:rFonts w:eastAsia="SimSun"/>
                <w:i/>
                <w:sz w:val="22"/>
                <w:szCs w:val="22"/>
                <w:lang w:val="pt-PT" w:eastAsia="zh-CN"/>
              </w:rPr>
              <w:t>vs.</w:t>
            </w:r>
            <w:r w:rsidR="00F52341" w:rsidRPr="00F03387">
              <w:rPr>
                <w:rFonts w:eastAsia="SimSun"/>
                <w:sz w:val="22"/>
                <w:szCs w:val="22"/>
                <w:lang w:val="pt-PT" w:eastAsia="zh-CN"/>
              </w:rPr>
              <w:t xml:space="preserve"> AC</w:t>
            </w:r>
            <w:r w:rsidR="00F52341" w:rsidRPr="00F03387">
              <w:rPr>
                <w:rFonts w:eastAsia="MS Mincho"/>
                <w:sz w:val="22"/>
                <w:szCs w:val="22"/>
                <w:lang w:val="pt-PT"/>
              </w:rPr>
              <w:t>→</w:t>
            </w:r>
            <w:r w:rsidR="00F52341" w:rsidRPr="00F03387">
              <w:rPr>
                <w:rFonts w:eastAsia="SimSun"/>
                <w:sz w:val="22"/>
                <w:szCs w:val="22"/>
                <w:lang w:val="pt-PT" w:eastAsia="zh-CN"/>
              </w:rPr>
              <w:t>D</w:t>
            </w:r>
          </w:p>
          <w:p w14:paraId="152BA181"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(IC 95 %)</w:t>
            </w:r>
          </w:p>
          <w:p w14:paraId="45DF8B09" w14:textId="77777777" w:rsidR="00F52341" w:rsidRPr="00F03387" w:rsidRDefault="00F52341" w:rsidP="00EF32DA">
            <w:pPr>
              <w:pStyle w:val="TableText10"/>
              <w:keepNext/>
              <w:keepLines/>
              <w:widowControl w:val="0"/>
              <w:jc w:val="center"/>
              <w:rPr>
                <w:rFonts w:eastAsia="MS Mincho"/>
                <w:sz w:val="22"/>
                <w:szCs w:val="22"/>
                <w:lang w:val="pt-PT"/>
              </w:rPr>
            </w:pPr>
            <w:r w:rsidRPr="00F03387">
              <w:rPr>
                <w:rFonts w:eastAsia="MS Mincho"/>
                <w:sz w:val="22"/>
                <w:szCs w:val="22"/>
                <w:lang w:val="pt-PT"/>
              </w:rPr>
              <w:t>valor de p</w:t>
            </w:r>
          </w:p>
        </w:tc>
      </w:tr>
      <w:tr w:rsidR="00F52341" w:rsidRPr="00F03387" w14:paraId="43ABCC5D" w14:textId="77777777" w:rsidTr="00EF32DA">
        <w:tc>
          <w:tcPr>
            <w:tcW w:w="2948" w:type="dxa"/>
            <w:tcBorders>
              <w:left w:val="single" w:sz="4" w:space="0" w:color="auto"/>
              <w:bottom w:val="nil"/>
            </w:tcBorders>
          </w:tcPr>
          <w:p w14:paraId="2395E8E0" w14:textId="77777777" w:rsidR="00F52341" w:rsidRPr="00F03387" w:rsidRDefault="00F52341" w:rsidP="00EF32DA">
            <w:pPr>
              <w:pStyle w:val="TableText10"/>
              <w:keepNext/>
              <w:keepLines/>
              <w:widowControl w:val="0"/>
              <w:rPr>
                <w:sz w:val="22"/>
                <w:lang w:val="pt-PT"/>
              </w:rPr>
            </w:pPr>
            <w:r w:rsidRPr="00F03387">
              <w:rPr>
                <w:sz w:val="22"/>
                <w:lang w:val="pt-PT"/>
              </w:rPr>
              <w:t>Sobrevivência livre de doença</w:t>
            </w:r>
          </w:p>
        </w:tc>
        <w:tc>
          <w:tcPr>
            <w:tcW w:w="1253" w:type="dxa"/>
            <w:vMerge w:val="restart"/>
          </w:tcPr>
          <w:p w14:paraId="49139DB6" w14:textId="77777777" w:rsidR="00F52341" w:rsidRPr="00F03387" w:rsidRDefault="00F52341" w:rsidP="00EF32DA">
            <w:pPr>
              <w:pStyle w:val="TableText10"/>
              <w:keepNext/>
              <w:keepLines/>
              <w:widowControl w:val="0"/>
              <w:jc w:val="center"/>
              <w:rPr>
                <w:sz w:val="22"/>
                <w:lang w:val="pt-PT"/>
              </w:rPr>
            </w:pPr>
          </w:p>
          <w:p w14:paraId="10961BC6" w14:textId="77777777" w:rsidR="00F52341" w:rsidRPr="00F03387" w:rsidRDefault="00F52341" w:rsidP="00EF32DA">
            <w:pPr>
              <w:pStyle w:val="TableText10"/>
              <w:keepNext/>
              <w:keepLines/>
              <w:widowControl w:val="0"/>
              <w:jc w:val="center"/>
              <w:rPr>
                <w:sz w:val="22"/>
                <w:lang w:val="pt-PT"/>
              </w:rPr>
            </w:pPr>
            <w:r w:rsidRPr="00F03387">
              <w:rPr>
                <w:sz w:val="22"/>
                <w:lang w:val="pt-PT"/>
              </w:rPr>
              <w:t>195</w:t>
            </w:r>
          </w:p>
        </w:tc>
        <w:tc>
          <w:tcPr>
            <w:tcW w:w="1254" w:type="dxa"/>
            <w:vMerge w:val="restart"/>
          </w:tcPr>
          <w:p w14:paraId="69B4276F" w14:textId="77777777" w:rsidR="00F52341" w:rsidRPr="00F03387" w:rsidRDefault="00F52341" w:rsidP="00EF32DA">
            <w:pPr>
              <w:pStyle w:val="TableText10"/>
              <w:keepNext/>
              <w:keepLines/>
              <w:widowControl w:val="0"/>
              <w:jc w:val="center"/>
              <w:rPr>
                <w:sz w:val="22"/>
                <w:lang w:val="pt-PT"/>
              </w:rPr>
            </w:pPr>
          </w:p>
          <w:p w14:paraId="3F59C97B" w14:textId="77777777" w:rsidR="00F52341" w:rsidRPr="00F03387" w:rsidRDefault="00F52341" w:rsidP="00EF32DA">
            <w:pPr>
              <w:pStyle w:val="TableText10"/>
              <w:keepNext/>
              <w:keepLines/>
              <w:widowControl w:val="0"/>
              <w:jc w:val="center"/>
              <w:rPr>
                <w:sz w:val="22"/>
                <w:lang w:val="pt-PT"/>
              </w:rPr>
            </w:pPr>
            <w:r w:rsidRPr="00F03387">
              <w:rPr>
                <w:sz w:val="22"/>
                <w:lang w:val="pt-PT"/>
              </w:rPr>
              <w:t>134</w:t>
            </w:r>
          </w:p>
        </w:tc>
        <w:tc>
          <w:tcPr>
            <w:tcW w:w="3373" w:type="dxa"/>
            <w:vMerge w:val="restart"/>
            <w:tcBorders>
              <w:right w:val="single" w:sz="4" w:space="0" w:color="auto"/>
            </w:tcBorders>
          </w:tcPr>
          <w:p w14:paraId="72934CB2" w14:textId="77777777" w:rsidR="00F52341" w:rsidRPr="00F03387" w:rsidRDefault="00F52341" w:rsidP="00EF32DA">
            <w:pPr>
              <w:pStyle w:val="TableText10"/>
              <w:keepNext/>
              <w:keepLines/>
              <w:widowControl w:val="0"/>
              <w:jc w:val="center"/>
              <w:rPr>
                <w:sz w:val="22"/>
                <w:lang w:val="pt-PT"/>
              </w:rPr>
            </w:pPr>
            <w:r w:rsidRPr="00F03387">
              <w:rPr>
                <w:sz w:val="22"/>
                <w:lang w:val="pt-PT"/>
              </w:rPr>
              <w:t>0,61 (0,49; 0,77)</w:t>
            </w:r>
          </w:p>
          <w:p w14:paraId="17F240C7" w14:textId="77777777" w:rsidR="00F52341" w:rsidRPr="00F03387" w:rsidRDefault="00F52341" w:rsidP="00EF32DA">
            <w:pPr>
              <w:pStyle w:val="TableText10"/>
              <w:keepNext/>
              <w:keepLines/>
              <w:widowControl w:val="0"/>
              <w:jc w:val="center"/>
              <w:rPr>
                <w:sz w:val="22"/>
                <w:lang w:val="pt-PT"/>
              </w:rPr>
            </w:pPr>
            <w:r w:rsidRPr="00F03387">
              <w:rPr>
                <w:rFonts w:eastAsia="MS Mincho"/>
                <w:sz w:val="22"/>
                <w:szCs w:val="22"/>
                <w:lang w:val="pt-PT"/>
              </w:rPr>
              <w:t>p &lt; 0,0001</w:t>
            </w:r>
          </w:p>
        </w:tc>
      </w:tr>
      <w:tr w:rsidR="00F52341" w:rsidRPr="00F03387" w14:paraId="62C47613" w14:textId="77777777" w:rsidTr="00EF32DA">
        <w:tc>
          <w:tcPr>
            <w:tcW w:w="2948" w:type="dxa"/>
            <w:tcBorders>
              <w:top w:val="nil"/>
              <w:left w:val="single" w:sz="4" w:space="0" w:color="auto"/>
              <w:bottom w:val="single" w:sz="6" w:space="0" w:color="000000"/>
            </w:tcBorders>
          </w:tcPr>
          <w:p w14:paraId="30CBDCDC" w14:textId="77777777" w:rsidR="00F52341" w:rsidRPr="00F03387" w:rsidRDefault="00F52341" w:rsidP="00EF32DA">
            <w:pPr>
              <w:pStyle w:val="TableText10"/>
              <w:keepNext/>
              <w:keepLines/>
              <w:widowControl w:val="0"/>
              <w:rPr>
                <w:sz w:val="22"/>
                <w:lang w:val="pt-PT"/>
              </w:rPr>
            </w:pPr>
            <w:r w:rsidRPr="00F03387">
              <w:rPr>
                <w:sz w:val="22"/>
                <w:lang w:val="pt-PT"/>
              </w:rPr>
              <w:t>Nº doentes com acontecimento</w:t>
            </w:r>
          </w:p>
          <w:p w14:paraId="17E4ABEE" w14:textId="77777777" w:rsidR="005A6C7F" w:rsidRPr="00F03387" w:rsidRDefault="005A6C7F" w:rsidP="00EF32DA">
            <w:pPr>
              <w:pStyle w:val="TableText10"/>
              <w:keepNext/>
              <w:keepLines/>
              <w:widowControl w:val="0"/>
              <w:rPr>
                <w:sz w:val="22"/>
                <w:lang w:val="pt-PT"/>
              </w:rPr>
            </w:pPr>
          </w:p>
        </w:tc>
        <w:tc>
          <w:tcPr>
            <w:tcW w:w="1253" w:type="dxa"/>
            <w:vMerge/>
            <w:tcBorders>
              <w:bottom w:val="single" w:sz="6" w:space="0" w:color="000000"/>
            </w:tcBorders>
          </w:tcPr>
          <w:p w14:paraId="3AA4924B" w14:textId="77777777" w:rsidR="00F52341" w:rsidRPr="00F03387" w:rsidRDefault="00F52341" w:rsidP="00EF32DA">
            <w:pPr>
              <w:pStyle w:val="TableText10"/>
              <w:keepNext/>
              <w:keepLines/>
              <w:widowControl w:val="0"/>
              <w:jc w:val="center"/>
              <w:rPr>
                <w:sz w:val="22"/>
                <w:lang w:val="pt-PT"/>
              </w:rPr>
            </w:pPr>
          </w:p>
        </w:tc>
        <w:tc>
          <w:tcPr>
            <w:tcW w:w="1254" w:type="dxa"/>
            <w:vMerge/>
            <w:tcBorders>
              <w:bottom w:val="single" w:sz="6" w:space="0" w:color="000000"/>
            </w:tcBorders>
          </w:tcPr>
          <w:p w14:paraId="568D1000" w14:textId="77777777" w:rsidR="00F52341" w:rsidRPr="00F03387" w:rsidRDefault="00F52341" w:rsidP="00EF32DA">
            <w:pPr>
              <w:pStyle w:val="TableText10"/>
              <w:keepNext/>
              <w:keepLines/>
              <w:widowControl w:val="0"/>
              <w:jc w:val="center"/>
              <w:rPr>
                <w:sz w:val="22"/>
                <w:lang w:val="pt-PT"/>
              </w:rPr>
            </w:pPr>
          </w:p>
        </w:tc>
        <w:tc>
          <w:tcPr>
            <w:tcW w:w="3373" w:type="dxa"/>
            <w:vMerge/>
            <w:tcBorders>
              <w:bottom w:val="single" w:sz="6" w:space="0" w:color="000000"/>
              <w:right w:val="single" w:sz="4" w:space="0" w:color="auto"/>
            </w:tcBorders>
          </w:tcPr>
          <w:p w14:paraId="7CABB826" w14:textId="77777777" w:rsidR="00F52341" w:rsidRPr="00F03387" w:rsidRDefault="00F52341" w:rsidP="00EF32DA">
            <w:pPr>
              <w:pStyle w:val="TableText10"/>
              <w:keepNext/>
              <w:keepLines/>
              <w:widowControl w:val="0"/>
              <w:jc w:val="center"/>
              <w:rPr>
                <w:sz w:val="22"/>
                <w:lang w:val="pt-PT"/>
              </w:rPr>
            </w:pPr>
          </w:p>
        </w:tc>
      </w:tr>
      <w:tr w:rsidR="00F52341" w:rsidRPr="00F03387" w14:paraId="13522663" w14:textId="77777777" w:rsidTr="00EF32DA">
        <w:tc>
          <w:tcPr>
            <w:tcW w:w="2948" w:type="dxa"/>
            <w:tcBorders>
              <w:top w:val="single" w:sz="6" w:space="0" w:color="000000"/>
              <w:left w:val="single" w:sz="4" w:space="0" w:color="auto"/>
              <w:bottom w:val="nil"/>
            </w:tcBorders>
          </w:tcPr>
          <w:p w14:paraId="25F2A2E0" w14:textId="77777777" w:rsidR="00F52341" w:rsidRPr="00F03387" w:rsidRDefault="00F52341" w:rsidP="00EF32DA">
            <w:pPr>
              <w:pStyle w:val="TableText10"/>
              <w:keepNext/>
              <w:keepLines/>
              <w:widowControl w:val="0"/>
              <w:rPr>
                <w:sz w:val="22"/>
                <w:lang w:val="pt-PT"/>
              </w:rPr>
            </w:pPr>
            <w:r w:rsidRPr="00F03387">
              <w:rPr>
                <w:sz w:val="22"/>
                <w:lang w:val="pt-PT"/>
              </w:rPr>
              <w:t>Recorrência à distância</w:t>
            </w:r>
          </w:p>
        </w:tc>
        <w:tc>
          <w:tcPr>
            <w:tcW w:w="1253" w:type="dxa"/>
            <w:vMerge w:val="restart"/>
            <w:tcBorders>
              <w:top w:val="single" w:sz="6" w:space="0" w:color="000000"/>
            </w:tcBorders>
          </w:tcPr>
          <w:p w14:paraId="685F3B65" w14:textId="77777777" w:rsidR="00F52341" w:rsidRPr="00F03387" w:rsidRDefault="00F52341" w:rsidP="00EF32DA">
            <w:pPr>
              <w:pStyle w:val="TableText10"/>
              <w:keepNext/>
              <w:keepLines/>
              <w:widowControl w:val="0"/>
              <w:jc w:val="center"/>
              <w:rPr>
                <w:sz w:val="22"/>
                <w:lang w:val="pt-PT"/>
              </w:rPr>
            </w:pPr>
          </w:p>
          <w:p w14:paraId="28769199" w14:textId="77777777" w:rsidR="00F52341" w:rsidRPr="00F03387" w:rsidRDefault="00F52341" w:rsidP="00EF32DA">
            <w:pPr>
              <w:pStyle w:val="TableText10"/>
              <w:keepNext/>
              <w:keepLines/>
              <w:widowControl w:val="0"/>
              <w:jc w:val="center"/>
              <w:rPr>
                <w:sz w:val="22"/>
                <w:lang w:val="pt-PT"/>
              </w:rPr>
            </w:pPr>
            <w:r w:rsidRPr="00F03387">
              <w:rPr>
                <w:sz w:val="22"/>
                <w:lang w:val="pt-PT"/>
              </w:rPr>
              <w:t>144</w:t>
            </w:r>
          </w:p>
        </w:tc>
        <w:tc>
          <w:tcPr>
            <w:tcW w:w="1254" w:type="dxa"/>
            <w:vMerge w:val="restart"/>
            <w:tcBorders>
              <w:top w:val="single" w:sz="6" w:space="0" w:color="000000"/>
            </w:tcBorders>
          </w:tcPr>
          <w:p w14:paraId="67BC5061" w14:textId="77777777" w:rsidR="00F52341" w:rsidRPr="00F03387" w:rsidRDefault="00F52341" w:rsidP="00EF32DA">
            <w:pPr>
              <w:pStyle w:val="TableText10"/>
              <w:keepNext/>
              <w:keepLines/>
              <w:widowControl w:val="0"/>
              <w:jc w:val="center"/>
              <w:rPr>
                <w:sz w:val="22"/>
                <w:lang w:val="pt-PT"/>
              </w:rPr>
            </w:pPr>
          </w:p>
          <w:p w14:paraId="3E64831D" w14:textId="77777777" w:rsidR="00F52341" w:rsidRPr="00F03387" w:rsidRDefault="00F52341" w:rsidP="00EF32DA">
            <w:pPr>
              <w:pStyle w:val="TableText10"/>
              <w:keepNext/>
              <w:keepLines/>
              <w:widowControl w:val="0"/>
              <w:jc w:val="center"/>
              <w:rPr>
                <w:sz w:val="22"/>
                <w:lang w:val="pt-PT"/>
              </w:rPr>
            </w:pPr>
            <w:r w:rsidRPr="00F03387">
              <w:rPr>
                <w:sz w:val="22"/>
                <w:lang w:val="pt-PT"/>
              </w:rPr>
              <w:t>95</w:t>
            </w:r>
          </w:p>
        </w:tc>
        <w:tc>
          <w:tcPr>
            <w:tcW w:w="3373" w:type="dxa"/>
            <w:vMerge w:val="restart"/>
            <w:tcBorders>
              <w:top w:val="single" w:sz="6" w:space="0" w:color="000000"/>
              <w:right w:val="single" w:sz="4" w:space="0" w:color="auto"/>
            </w:tcBorders>
          </w:tcPr>
          <w:p w14:paraId="3106BC43" w14:textId="77777777" w:rsidR="00F52341" w:rsidRPr="00F03387" w:rsidRDefault="00F52341" w:rsidP="00EF32DA">
            <w:pPr>
              <w:pStyle w:val="TableText10"/>
              <w:keepNext/>
              <w:keepLines/>
              <w:widowControl w:val="0"/>
              <w:jc w:val="center"/>
              <w:rPr>
                <w:sz w:val="22"/>
                <w:lang w:val="pt-PT"/>
              </w:rPr>
            </w:pPr>
            <w:r w:rsidRPr="00F03387">
              <w:rPr>
                <w:sz w:val="22"/>
                <w:lang w:val="pt-PT"/>
              </w:rPr>
              <w:t>0,59 (0,46; 0,77)</w:t>
            </w:r>
          </w:p>
          <w:p w14:paraId="6A71302D" w14:textId="77777777" w:rsidR="00F52341" w:rsidRPr="00F03387" w:rsidRDefault="00F52341" w:rsidP="00EF32DA">
            <w:pPr>
              <w:pStyle w:val="TableText10"/>
              <w:keepNext/>
              <w:keepLines/>
              <w:widowControl w:val="0"/>
              <w:jc w:val="center"/>
              <w:rPr>
                <w:sz w:val="22"/>
                <w:lang w:val="pt-PT"/>
              </w:rPr>
            </w:pPr>
            <w:r w:rsidRPr="00F03387">
              <w:rPr>
                <w:rFonts w:eastAsia="MS Mincho"/>
                <w:sz w:val="22"/>
                <w:szCs w:val="22"/>
                <w:lang w:val="pt-PT"/>
              </w:rPr>
              <w:t>p &lt; 0,0001</w:t>
            </w:r>
          </w:p>
        </w:tc>
      </w:tr>
      <w:tr w:rsidR="00F52341" w:rsidRPr="00F03387" w14:paraId="781D12FE" w14:textId="77777777" w:rsidTr="00EF32DA">
        <w:tc>
          <w:tcPr>
            <w:tcW w:w="2948" w:type="dxa"/>
            <w:tcBorders>
              <w:top w:val="nil"/>
              <w:left w:val="single" w:sz="4" w:space="0" w:color="auto"/>
              <w:bottom w:val="single" w:sz="6" w:space="0" w:color="000000"/>
            </w:tcBorders>
          </w:tcPr>
          <w:p w14:paraId="519756FE" w14:textId="77777777" w:rsidR="00F52341" w:rsidRPr="00F03387" w:rsidRDefault="00F52341" w:rsidP="00EF32DA">
            <w:pPr>
              <w:pStyle w:val="TableText10"/>
              <w:keepNext/>
              <w:keepLines/>
              <w:widowControl w:val="0"/>
              <w:rPr>
                <w:sz w:val="22"/>
                <w:lang w:val="pt-PT"/>
              </w:rPr>
            </w:pPr>
            <w:r w:rsidRPr="00F03387">
              <w:rPr>
                <w:sz w:val="22"/>
                <w:lang w:val="pt-PT"/>
              </w:rPr>
              <w:t>Nº doentes com acontecimento</w:t>
            </w:r>
          </w:p>
          <w:p w14:paraId="35F11C80" w14:textId="77777777" w:rsidR="005A6C7F" w:rsidRPr="00F03387" w:rsidRDefault="005A6C7F" w:rsidP="00EF32DA">
            <w:pPr>
              <w:pStyle w:val="TableText10"/>
              <w:keepNext/>
              <w:keepLines/>
              <w:widowControl w:val="0"/>
              <w:rPr>
                <w:sz w:val="22"/>
                <w:lang w:val="pt-PT"/>
              </w:rPr>
            </w:pPr>
          </w:p>
        </w:tc>
        <w:tc>
          <w:tcPr>
            <w:tcW w:w="1253" w:type="dxa"/>
            <w:vMerge/>
            <w:tcBorders>
              <w:bottom w:val="single" w:sz="6" w:space="0" w:color="000000"/>
            </w:tcBorders>
          </w:tcPr>
          <w:p w14:paraId="7DDF2640" w14:textId="77777777" w:rsidR="00F52341" w:rsidRPr="00F03387" w:rsidRDefault="00F52341" w:rsidP="00EF32DA">
            <w:pPr>
              <w:pStyle w:val="TableText10"/>
              <w:keepNext/>
              <w:keepLines/>
              <w:widowControl w:val="0"/>
              <w:jc w:val="center"/>
              <w:rPr>
                <w:sz w:val="22"/>
                <w:lang w:val="pt-PT"/>
              </w:rPr>
            </w:pPr>
          </w:p>
        </w:tc>
        <w:tc>
          <w:tcPr>
            <w:tcW w:w="1254" w:type="dxa"/>
            <w:vMerge/>
            <w:tcBorders>
              <w:bottom w:val="single" w:sz="6" w:space="0" w:color="000000"/>
            </w:tcBorders>
          </w:tcPr>
          <w:p w14:paraId="74CB5796" w14:textId="77777777" w:rsidR="00F52341" w:rsidRPr="00F03387" w:rsidRDefault="00F52341" w:rsidP="00EF32DA">
            <w:pPr>
              <w:pStyle w:val="TableText10"/>
              <w:keepNext/>
              <w:keepLines/>
              <w:widowControl w:val="0"/>
              <w:jc w:val="center"/>
              <w:rPr>
                <w:sz w:val="22"/>
                <w:lang w:val="pt-PT"/>
              </w:rPr>
            </w:pPr>
          </w:p>
        </w:tc>
        <w:tc>
          <w:tcPr>
            <w:tcW w:w="3373" w:type="dxa"/>
            <w:vMerge/>
            <w:tcBorders>
              <w:bottom w:val="single" w:sz="6" w:space="0" w:color="000000"/>
              <w:right w:val="single" w:sz="4" w:space="0" w:color="auto"/>
            </w:tcBorders>
          </w:tcPr>
          <w:p w14:paraId="37EC1CE3" w14:textId="77777777" w:rsidR="00F52341" w:rsidRPr="00F03387" w:rsidRDefault="00F52341" w:rsidP="00EF32DA">
            <w:pPr>
              <w:pStyle w:val="TableText10"/>
              <w:keepNext/>
              <w:keepLines/>
              <w:widowControl w:val="0"/>
              <w:jc w:val="center"/>
              <w:rPr>
                <w:sz w:val="22"/>
                <w:lang w:val="pt-PT"/>
              </w:rPr>
            </w:pPr>
          </w:p>
        </w:tc>
      </w:tr>
      <w:tr w:rsidR="00F52341" w:rsidRPr="00F03387" w14:paraId="71FCADC1" w14:textId="77777777" w:rsidTr="00EF32DA">
        <w:tc>
          <w:tcPr>
            <w:tcW w:w="2948" w:type="dxa"/>
            <w:tcBorders>
              <w:top w:val="single" w:sz="6" w:space="0" w:color="000000"/>
              <w:left w:val="single" w:sz="4" w:space="0" w:color="auto"/>
              <w:bottom w:val="nil"/>
            </w:tcBorders>
          </w:tcPr>
          <w:p w14:paraId="0E6E9502" w14:textId="77777777" w:rsidR="00F52341" w:rsidRPr="00F03387" w:rsidRDefault="00F52341" w:rsidP="00EF32DA">
            <w:pPr>
              <w:keepNext/>
              <w:keepLines/>
              <w:widowControl w:val="0"/>
              <w:rPr>
                <w:rFonts w:eastAsia="MS Mincho"/>
                <w:szCs w:val="22"/>
                <w:lang w:val="pt-PT"/>
              </w:rPr>
            </w:pPr>
            <w:r w:rsidRPr="00F03387">
              <w:rPr>
                <w:rFonts w:eastAsia="MS Mincho"/>
                <w:lang w:val="pt-PT"/>
              </w:rPr>
              <w:t>Morte (acontecimento sobrevivência global)</w:t>
            </w:r>
          </w:p>
        </w:tc>
        <w:tc>
          <w:tcPr>
            <w:tcW w:w="1253" w:type="dxa"/>
            <w:vMerge w:val="restart"/>
            <w:tcBorders>
              <w:top w:val="single" w:sz="6" w:space="0" w:color="000000"/>
            </w:tcBorders>
          </w:tcPr>
          <w:p w14:paraId="43573595" w14:textId="77777777" w:rsidR="005A6C7F" w:rsidRPr="00F03387" w:rsidRDefault="005A6C7F" w:rsidP="00EF32DA">
            <w:pPr>
              <w:pStyle w:val="TableText10"/>
              <w:keepNext/>
              <w:keepLines/>
              <w:widowControl w:val="0"/>
              <w:jc w:val="center"/>
              <w:rPr>
                <w:rFonts w:eastAsia="MS Mincho"/>
                <w:sz w:val="22"/>
                <w:lang w:val="pt-PT"/>
              </w:rPr>
            </w:pPr>
          </w:p>
          <w:p w14:paraId="03AF7664" w14:textId="77777777" w:rsidR="00F52341" w:rsidRPr="00F03387" w:rsidRDefault="00F52341" w:rsidP="00EF32DA">
            <w:pPr>
              <w:pStyle w:val="TableText10"/>
              <w:keepNext/>
              <w:keepLines/>
              <w:widowControl w:val="0"/>
              <w:jc w:val="center"/>
              <w:rPr>
                <w:sz w:val="22"/>
                <w:lang w:val="pt-PT"/>
              </w:rPr>
            </w:pPr>
            <w:r w:rsidRPr="00F03387">
              <w:rPr>
                <w:rFonts w:eastAsia="MS Mincho"/>
                <w:sz w:val="22"/>
                <w:lang w:val="pt-PT"/>
              </w:rPr>
              <w:t>80</w:t>
            </w:r>
          </w:p>
        </w:tc>
        <w:tc>
          <w:tcPr>
            <w:tcW w:w="1254" w:type="dxa"/>
            <w:vMerge w:val="restart"/>
            <w:tcBorders>
              <w:top w:val="single" w:sz="6" w:space="0" w:color="000000"/>
            </w:tcBorders>
          </w:tcPr>
          <w:p w14:paraId="7D5D84F5" w14:textId="77777777" w:rsidR="005A6C7F" w:rsidRPr="00F03387" w:rsidRDefault="005A6C7F" w:rsidP="00EF32DA">
            <w:pPr>
              <w:pStyle w:val="TableText10"/>
              <w:keepNext/>
              <w:keepLines/>
              <w:widowControl w:val="0"/>
              <w:jc w:val="center"/>
              <w:rPr>
                <w:rFonts w:eastAsia="MS Mincho"/>
                <w:sz w:val="22"/>
                <w:lang w:val="pt-PT"/>
              </w:rPr>
            </w:pPr>
          </w:p>
          <w:p w14:paraId="07C2B8C6" w14:textId="77777777" w:rsidR="00F52341" w:rsidRPr="00F03387" w:rsidRDefault="00F52341" w:rsidP="00EF32DA">
            <w:pPr>
              <w:pStyle w:val="TableText10"/>
              <w:keepNext/>
              <w:keepLines/>
              <w:widowControl w:val="0"/>
              <w:jc w:val="center"/>
              <w:rPr>
                <w:sz w:val="22"/>
                <w:lang w:val="pt-PT"/>
              </w:rPr>
            </w:pPr>
            <w:r w:rsidRPr="00F03387">
              <w:rPr>
                <w:rFonts w:eastAsia="MS Mincho"/>
                <w:sz w:val="22"/>
                <w:lang w:val="pt-PT"/>
              </w:rPr>
              <w:t>49</w:t>
            </w:r>
          </w:p>
        </w:tc>
        <w:tc>
          <w:tcPr>
            <w:tcW w:w="3373" w:type="dxa"/>
            <w:vMerge w:val="restart"/>
            <w:tcBorders>
              <w:top w:val="single" w:sz="6" w:space="0" w:color="000000"/>
              <w:right w:val="single" w:sz="4" w:space="0" w:color="auto"/>
            </w:tcBorders>
          </w:tcPr>
          <w:p w14:paraId="54372A84" w14:textId="77777777" w:rsidR="00F52341" w:rsidRPr="00F03387" w:rsidRDefault="00F52341" w:rsidP="00EF32DA">
            <w:pPr>
              <w:pStyle w:val="TableText10"/>
              <w:keepNext/>
              <w:keepLines/>
              <w:widowControl w:val="0"/>
              <w:jc w:val="center"/>
              <w:rPr>
                <w:rFonts w:eastAsia="MS Mincho"/>
                <w:sz w:val="22"/>
                <w:lang w:val="pt-PT"/>
              </w:rPr>
            </w:pPr>
          </w:p>
          <w:p w14:paraId="6366F8B2" w14:textId="77777777" w:rsidR="00F52341" w:rsidRPr="00F03387" w:rsidRDefault="00F52341" w:rsidP="00EF32DA">
            <w:pPr>
              <w:pStyle w:val="TableText10"/>
              <w:keepNext/>
              <w:keepLines/>
              <w:widowControl w:val="0"/>
              <w:jc w:val="center"/>
              <w:rPr>
                <w:rFonts w:eastAsia="MS Mincho"/>
                <w:sz w:val="22"/>
                <w:lang w:val="pt-PT"/>
              </w:rPr>
            </w:pPr>
            <w:r w:rsidRPr="00F03387">
              <w:rPr>
                <w:rFonts w:eastAsia="MS Mincho"/>
                <w:sz w:val="22"/>
                <w:lang w:val="pt-PT"/>
              </w:rPr>
              <w:t>0,58 (0,40; 0,83)</w:t>
            </w:r>
          </w:p>
          <w:p w14:paraId="005FB057" w14:textId="77777777" w:rsidR="00F52341" w:rsidRPr="00F03387" w:rsidRDefault="00F52341" w:rsidP="00EF32DA">
            <w:pPr>
              <w:pStyle w:val="TableText10"/>
              <w:keepNext/>
              <w:keepLines/>
              <w:widowControl w:val="0"/>
              <w:jc w:val="center"/>
              <w:rPr>
                <w:sz w:val="22"/>
                <w:lang w:val="pt-PT"/>
              </w:rPr>
            </w:pPr>
            <w:r w:rsidRPr="00F03387">
              <w:rPr>
                <w:rFonts w:eastAsia="MS Mincho"/>
                <w:sz w:val="22"/>
                <w:szCs w:val="22"/>
                <w:lang w:val="pt-PT"/>
              </w:rPr>
              <w:t>p = 0,0024</w:t>
            </w:r>
          </w:p>
        </w:tc>
      </w:tr>
      <w:tr w:rsidR="00F52341" w:rsidRPr="00F03387" w14:paraId="15071EE8" w14:textId="77777777" w:rsidTr="00EF32DA">
        <w:trPr>
          <w:trHeight w:val="262"/>
        </w:trPr>
        <w:tc>
          <w:tcPr>
            <w:tcW w:w="2948" w:type="dxa"/>
            <w:tcBorders>
              <w:top w:val="nil"/>
              <w:left w:val="single" w:sz="4" w:space="0" w:color="auto"/>
              <w:bottom w:val="single" w:sz="4" w:space="0" w:color="auto"/>
            </w:tcBorders>
          </w:tcPr>
          <w:p w14:paraId="05A2AF24" w14:textId="77777777" w:rsidR="00F52341" w:rsidRPr="00F03387" w:rsidRDefault="00F52341" w:rsidP="00EF32DA">
            <w:pPr>
              <w:pStyle w:val="TableText10"/>
              <w:keepNext/>
              <w:keepLines/>
              <w:widowControl w:val="0"/>
              <w:rPr>
                <w:sz w:val="22"/>
                <w:lang w:val="pt-PT"/>
              </w:rPr>
            </w:pPr>
            <w:r w:rsidRPr="00F03387">
              <w:rPr>
                <w:sz w:val="22"/>
                <w:lang w:val="pt-PT"/>
              </w:rPr>
              <w:t>Nº doentes com acontecimento</w:t>
            </w:r>
          </w:p>
          <w:p w14:paraId="4D25BAD7" w14:textId="77777777" w:rsidR="005A6C7F" w:rsidRPr="00F03387" w:rsidRDefault="005A6C7F" w:rsidP="00EF32DA">
            <w:pPr>
              <w:pStyle w:val="TableText10"/>
              <w:keepNext/>
              <w:keepLines/>
              <w:widowControl w:val="0"/>
              <w:rPr>
                <w:sz w:val="22"/>
                <w:lang w:val="pt-PT"/>
              </w:rPr>
            </w:pPr>
          </w:p>
        </w:tc>
        <w:tc>
          <w:tcPr>
            <w:tcW w:w="1253" w:type="dxa"/>
            <w:vMerge/>
            <w:tcBorders>
              <w:bottom w:val="single" w:sz="4" w:space="0" w:color="auto"/>
            </w:tcBorders>
          </w:tcPr>
          <w:p w14:paraId="3B7D9DE0" w14:textId="77777777" w:rsidR="00F52341" w:rsidRPr="00F03387" w:rsidRDefault="00F52341" w:rsidP="00EF32DA">
            <w:pPr>
              <w:pStyle w:val="TableText10"/>
              <w:keepNext/>
              <w:keepLines/>
              <w:widowControl w:val="0"/>
              <w:jc w:val="center"/>
              <w:rPr>
                <w:sz w:val="22"/>
                <w:lang w:val="pt-PT"/>
              </w:rPr>
            </w:pPr>
          </w:p>
        </w:tc>
        <w:tc>
          <w:tcPr>
            <w:tcW w:w="1254" w:type="dxa"/>
            <w:vMerge/>
            <w:tcBorders>
              <w:bottom w:val="single" w:sz="4" w:space="0" w:color="auto"/>
            </w:tcBorders>
          </w:tcPr>
          <w:p w14:paraId="5D1E770F" w14:textId="77777777" w:rsidR="00F52341" w:rsidRPr="00F03387" w:rsidRDefault="00F52341" w:rsidP="00EF32DA">
            <w:pPr>
              <w:pStyle w:val="TableText10"/>
              <w:keepNext/>
              <w:keepLines/>
              <w:widowControl w:val="0"/>
              <w:jc w:val="center"/>
              <w:rPr>
                <w:sz w:val="22"/>
                <w:lang w:val="pt-PT"/>
              </w:rPr>
            </w:pPr>
          </w:p>
        </w:tc>
        <w:tc>
          <w:tcPr>
            <w:tcW w:w="3373" w:type="dxa"/>
            <w:vMerge/>
            <w:tcBorders>
              <w:bottom w:val="single" w:sz="4" w:space="0" w:color="auto"/>
              <w:right w:val="single" w:sz="4" w:space="0" w:color="auto"/>
            </w:tcBorders>
          </w:tcPr>
          <w:p w14:paraId="74CA6EBC" w14:textId="77777777" w:rsidR="00F52341" w:rsidRPr="00F03387" w:rsidRDefault="00F52341" w:rsidP="00EF32DA">
            <w:pPr>
              <w:pStyle w:val="TableText10"/>
              <w:keepNext/>
              <w:keepLines/>
              <w:widowControl w:val="0"/>
              <w:jc w:val="center"/>
              <w:rPr>
                <w:sz w:val="22"/>
                <w:lang w:val="pt-PT"/>
              </w:rPr>
            </w:pPr>
          </w:p>
        </w:tc>
      </w:tr>
    </w:tbl>
    <w:p w14:paraId="4D396074" w14:textId="77777777" w:rsidR="00F52341" w:rsidRPr="00F03387" w:rsidRDefault="00F52341" w:rsidP="00F52341">
      <w:pPr>
        <w:keepNext/>
        <w:keepLines/>
        <w:widowControl w:val="0"/>
        <w:rPr>
          <w:sz w:val="20"/>
          <w:szCs w:val="22"/>
          <w:lang w:val="pt-PT"/>
        </w:rPr>
      </w:pPr>
      <w:r w:rsidRPr="00F03387">
        <w:rPr>
          <w:sz w:val="20"/>
          <w:szCs w:val="22"/>
          <w:lang w:val="pt-PT"/>
        </w:rPr>
        <w:t>AC→D = doxorrubicina mais ciclofosfamida, seguido de docetaxel; AC→DH = doxorrubicina mais ciclofosfamida, seguido de docetaxel mais trastuzumab; IC = intervalo de confiança</w:t>
      </w:r>
    </w:p>
    <w:p w14:paraId="2D36287F" w14:textId="77777777" w:rsidR="00F52341" w:rsidRPr="00F03387" w:rsidRDefault="00F52341" w:rsidP="00F52341">
      <w:pPr>
        <w:keepNext/>
        <w:keepLines/>
        <w:rPr>
          <w:szCs w:val="22"/>
          <w:lang w:val="pt-PT"/>
        </w:rPr>
      </w:pPr>
    </w:p>
    <w:p w14:paraId="11BC4843" w14:textId="77777777" w:rsidR="00F52341" w:rsidRPr="00F03387" w:rsidRDefault="00F52341" w:rsidP="00F52341">
      <w:pPr>
        <w:keepNext/>
        <w:keepLines/>
        <w:rPr>
          <w:szCs w:val="22"/>
          <w:lang w:val="pt-PT"/>
        </w:rPr>
      </w:pPr>
      <w:r w:rsidRPr="00F03387">
        <w:rPr>
          <w:szCs w:val="22"/>
          <w:lang w:val="pt-PT"/>
        </w:rPr>
        <w:t xml:space="preserve">Tabela </w:t>
      </w:r>
      <w:r w:rsidR="00855976" w:rsidRPr="00F03387">
        <w:rPr>
          <w:szCs w:val="22"/>
          <w:lang w:val="pt-PT"/>
        </w:rPr>
        <w:t>9</w:t>
      </w:r>
      <w:r w:rsidRPr="00F03387">
        <w:rPr>
          <w:szCs w:val="22"/>
          <w:lang w:val="pt-PT"/>
        </w:rPr>
        <w:t xml:space="preserve">: Síntese da análise de eficácia BCIRG 006 AC→D </w:t>
      </w:r>
      <w:r w:rsidRPr="00F03387">
        <w:rPr>
          <w:i/>
          <w:szCs w:val="22"/>
          <w:lang w:val="pt-PT"/>
        </w:rPr>
        <w:t>versus</w:t>
      </w:r>
      <w:r w:rsidRPr="00F03387">
        <w:rPr>
          <w:szCs w:val="22"/>
          <w:lang w:val="pt-PT"/>
        </w:rPr>
        <w:t xml:space="preserve"> DCarbH </w:t>
      </w:r>
    </w:p>
    <w:p w14:paraId="7F2CE7AF" w14:textId="77777777" w:rsidR="00984F7D" w:rsidRPr="00F03387" w:rsidRDefault="00984F7D" w:rsidP="00F52341">
      <w:pPr>
        <w:keepNext/>
        <w:keepLines/>
        <w:rPr>
          <w:szCs w:val="22"/>
          <w:lang w:val="pt-PT"/>
        </w:rPr>
      </w:pPr>
    </w:p>
    <w:tbl>
      <w:tblPr>
        <w:tblW w:w="4859"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7"/>
        <w:gridCol w:w="1331"/>
        <w:gridCol w:w="1331"/>
        <w:gridCol w:w="3296"/>
      </w:tblGrid>
      <w:tr w:rsidR="00F52341" w:rsidRPr="00F03387" w14:paraId="4787BA3F" w14:textId="77777777" w:rsidTr="00EF32DA">
        <w:tc>
          <w:tcPr>
            <w:tcW w:w="2895" w:type="dxa"/>
            <w:tcBorders>
              <w:top w:val="single" w:sz="4" w:space="0" w:color="auto"/>
              <w:left w:val="single" w:sz="4" w:space="0" w:color="auto"/>
              <w:bottom w:val="single" w:sz="6" w:space="0" w:color="000000"/>
            </w:tcBorders>
          </w:tcPr>
          <w:p w14:paraId="78C1315D"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Parâmetro</w:t>
            </w:r>
          </w:p>
          <w:p w14:paraId="268FA251" w14:textId="77777777" w:rsidR="00F52341" w:rsidRPr="00F03387" w:rsidRDefault="00F52341" w:rsidP="00EF32DA">
            <w:pPr>
              <w:pStyle w:val="TableText10"/>
              <w:keepNext/>
              <w:keepLines/>
              <w:jc w:val="center"/>
              <w:rPr>
                <w:rFonts w:eastAsia="MS Mincho"/>
                <w:sz w:val="22"/>
                <w:szCs w:val="22"/>
                <w:lang w:val="pt-PT"/>
              </w:rPr>
            </w:pPr>
          </w:p>
        </w:tc>
        <w:tc>
          <w:tcPr>
            <w:tcW w:w="1351" w:type="dxa"/>
            <w:tcBorders>
              <w:top w:val="single" w:sz="4" w:space="0" w:color="auto"/>
              <w:bottom w:val="single" w:sz="6" w:space="0" w:color="000000"/>
            </w:tcBorders>
          </w:tcPr>
          <w:p w14:paraId="6F52B5B2"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AC→D</w:t>
            </w:r>
          </w:p>
          <w:p w14:paraId="53115750"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(n = 1073)</w:t>
            </w:r>
          </w:p>
        </w:tc>
        <w:tc>
          <w:tcPr>
            <w:tcW w:w="1351" w:type="dxa"/>
            <w:tcBorders>
              <w:top w:val="single" w:sz="4" w:space="0" w:color="auto"/>
              <w:bottom w:val="single" w:sz="6" w:space="0" w:color="000000"/>
            </w:tcBorders>
          </w:tcPr>
          <w:p w14:paraId="5B4F7665"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DCarbH</w:t>
            </w:r>
          </w:p>
          <w:p w14:paraId="127DF4D5"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(n = 1074)</w:t>
            </w:r>
          </w:p>
        </w:tc>
        <w:tc>
          <w:tcPr>
            <w:tcW w:w="3350" w:type="dxa"/>
            <w:tcBorders>
              <w:top w:val="single" w:sz="4" w:space="0" w:color="auto"/>
              <w:bottom w:val="single" w:sz="6" w:space="0" w:color="000000"/>
              <w:right w:val="single" w:sz="4" w:space="0" w:color="auto"/>
            </w:tcBorders>
          </w:tcPr>
          <w:p w14:paraId="052657B0" w14:textId="77777777" w:rsidR="00F52341" w:rsidRPr="00F03387" w:rsidRDefault="00B93AED" w:rsidP="00EF32DA">
            <w:pPr>
              <w:pStyle w:val="TableText10"/>
              <w:keepNext/>
              <w:keepLines/>
              <w:jc w:val="center"/>
              <w:rPr>
                <w:rFonts w:eastAsia="SimSun"/>
                <w:sz w:val="22"/>
                <w:szCs w:val="22"/>
                <w:lang w:val="pt-PT" w:eastAsia="zh-CN"/>
              </w:rPr>
            </w:pPr>
            <w:r w:rsidRPr="00F03387">
              <w:rPr>
                <w:sz w:val="22"/>
                <w:lang w:val="pt-PT"/>
              </w:rPr>
              <w:t xml:space="preserve">Razão </w:t>
            </w:r>
            <w:r w:rsidR="00F52341" w:rsidRPr="00F03387">
              <w:rPr>
                <w:rFonts w:eastAsia="MS Mincho"/>
                <w:sz w:val="22"/>
                <w:szCs w:val="22"/>
                <w:lang w:val="pt-PT"/>
              </w:rPr>
              <w:t>de risco</w:t>
            </w:r>
            <w:r w:rsidR="00F52341" w:rsidRPr="00F03387">
              <w:rPr>
                <w:rFonts w:eastAsia="SimSun"/>
                <w:sz w:val="22"/>
                <w:szCs w:val="22"/>
                <w:lang w:val="pt-PT" w:eastAsia="zh-CN"/>
              </w:rPr>
              <w:t xml:space="preserve"> </w:t>
            </w:r>
            <w:r w:rsidR="00F52341" w:rsidRPr="00F03387">
              <w:rPr>
                <w:rFonts w:eastAsia="SimSun"/>
                <w:i/>
                <w:sz w:val="22"/>
                <w:szCs w:val="22"/>
                <w:lang w:val="pt-PT" w:eastAsia="zh-CN"/>
              </w:rPr>
              <w:t>vs</w:t>
            </w:r>
            <w:r w:rsidR="00F52341" w:rsidRPr="00F03387">
              <w:rPr>
                <w:rFonts w:eastAsia="SimSun"/>
                <w:sz w:val="22"/>
                <w:szCs w:val="22"/>
                <w:lang w:val="pt-PT" w:eastAsia="zh-CN"/>
              </w:rPr>
              <w:t>. AC</w:t>
            </w:r>
            <w:r w:rsidR="00F52341" w:rsidRPr="00F03387">
              <w:rPr>
                <w:rFonts w:eastAsia="MS Mincho"/>
                <w:sz w:val="22"/>
                <w:szCs w:val="22"/>
                <w:lang w:val="pt-PT"/>
              </w:rPr>
              <w:t>→</w:t>
            </w:r>
            <w:r w:rsidR="00F52341" w:rsidRPr="00F03387">
              <w:rPr>
                <w:rFonts w:eastAsia="SimSun"/>
                <w:sz w:val="22"/>
                <w:szCs w:val="22"/>
                <w:lang w:val="pt-PT" w:eastAsia="zh-CN"/>
              </w:rPr>
              <w:t>D</w:t>
            </w:r>
          </w:p>
          <w:p w14:paraId="2AFEB948"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(IC 95 %)</w:t>
            </w:r>
          </w:p>
          <w:p w14:paraId="0916B76E"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valor de p</w:t>
            </w:r>
          </w:p>
        </w:tc>
      </w:tr>
      <w:tr w:rsidR="00F52341" w:rsidRPr="00F03387" w14:paraId="20D80DC7" w14:textId="77777777" w:rsidTr="00EF32DA">
        <w:tc>
          <w:tcPr>
            <w:tcW w:w="2895" w:type="dxa"/>
            <w:tcBorders>
              <w:left w:val="single" w:sz="4" w:space="0" w:color="auto"/>
              <w:bottom w:val="nil"/>
            </w:tcBorders>
          </w:tcPr>
          <w:p w14:paraId="3D00E112" w14:textId="77777777" w:rsidR="00F52341" w:rsidRPr="00F03387" w:rsidRDefault="00F52341" w:rsidP="00EF32DA">
            <w:pPr>
              <w:pStyle w:val="TableText10"/>
              <w:keepNext/>
              <w:keepLines/>
              <w:rPr>
                <w:rFonts w:eastAsia="MS Mincho"/>
                <w:sz w:val="22"/>
                <w:szCs w:val="22"/>
                <w:lang w:val="pt-PT"/>
              </w:rPr>
            </w:pPr>
            <w:r w:rsidRPr="00F03387">
              <w:rPr>
                <w:sz w:val="22"/>
                <w:lang w:val="pt-PT"/>
              </w:rPr>
              <w:t>Sobrevivência livre de doença</w:t>
            </w:r>
          </w:p>
        </w:tc>
        <w:tc>
          <w:tcPr>
            <w:tcW w:w="1351" w:type="dxa"/>
            <w:vMerge w:val="restart"/>
          </w:tcPr>
          <w:p w14:paraId="65C755BD"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195</w:t>
            </w:r>
          </w:p>
        </w:tc>
        <w:tc>
          <w:tcPr>
            <w:tcW w:w="1351" w:type="dxa"/>
            <w:vMerge w:val="restart"/>
          </w:tcPr>
          <w:p w14:paraId="2B312A93"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145</w:t>
            </w:r>
          </w:p>
        </w:tc>
        <w:tc>
          <w:tcPr>
            <w:tcW w:w="3350" w:type="dxa"/>
            <w:vMerge w:val="restart"/>
            <w:tcBorders>
              <w:right w:val="single" w:sz="4" w:space="0" w:color="auto"/>
            </w:tcBorders>
          </w:tcPr>
          <w:p w14:paraId="183B06FF"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0,67 (0,54; 0,83)</w:t>
            </w:r>
          </w:p>
          <w:p w14:paraId="2B8823F4" w14:textId="77777777" w:rsidR="00F52341" w:rsidRPr="00F03387" w:rsidRDefault="00F52341" w:rsidP="00EF32DA">
            <w:pPr>
              <w:pStyle w:val="TableText10"/>
              <w:keepNext/>
              <w:keepLines/>
              <w:jc w:val="center"/>
              <w:rPr>
                <w:rFonts w:eastAsia="MS Mincho"/>
                <w:sz w:val="22"/>
                <w:szCs w:val="22"/>
                <w:lang w:val="pt-PT"/>
              </w:rPr>
            </w:pPr>
            <w:r w:rsidRPr="00F03387">
              <w:rPr>
                <w:rFonts w:eastAsia="MS Mincho"/>
                <w:sz w:val="22"/>
                <w:szCs w:val="22"/>
                <w:lang w:val="pt-PT"/>
              </w:rPr>
              <w:t>p = 0,0003</w:t>
            </w:r>
          </w:p>
        </w:tc>
      </w:tr>
      <w:tr w:rsidR="00F52341" w:rsidRPr="00F03387" w14:paraId="19948B7C" w14:textId="77777777" w:rsidTr="00EF32DA">
        <w:tc>
          <w:tcPr>
            <w:tcW w:w="2895" w:type="dxa"/>
            <w:tcBorders>
              <w:top w:val="nil"/>
              <w:left w:val="single" w:sz="4" w:space="0" w:color="auto"/>
              <w:bottom w:val="single" w:sz="6" w:space="0" w:color="000000"/>
            </w:tcBorders>
          </w:tcPr>
          <w:p w14:paraId="1B953F5F" w14:textId="77777777" w:rsidR="00F52341" w:rsidRPr="00F03387" w:rsidRDefault="00F52341" w:rsidP="00EF32DA">
            <w:pPr>
              <w:pStyle w:val="TableText10"/>
              <w:keepNext/>
              <w:keepLines/>
              <w:rPr>
                <w:rFonts w:eastAsia="MS Mincho"/>
                <w:sz w:val="22"/>
                <w:szCs w:val="22"/>
                <w:lang w:val="pt-PT"/>
              </w:rPr>
            </w:pPr>
            <w:r w:rsidRPr="00F03387">
              <w:rPr>
                <w:sz w:val="22"/>
                <w:lang w:val="pt-PT"/>
              </w:rPr>
              <w:t>Nº doentes com acontecimento</w:t>
            </w:r>
          </w:p>
        </w:tc>
        <w:tc>
          <w:tcPr>
            <w:tcW w:w="1351" w:type="dxa"/>
            <w:vMerge/>
            <w:tcBorders>
              <w:bottom w:val="single" w:sz="6" w:space="0" w:color="000000"/>
            </w:tcBorders>
          </w:tcPr>
          <w:p w14:paraId="47ACDC34" w14:textId="77777777" w:rsidR="00F52341" w:rsidRPr="00F03387" w:rsidRDefault="00F52341" w:rsidP="00EF32DA">
            <w:pPr>
              <w:pStyle w:val="TableText10"/>
              <w:keepNext/>
              <w:keepLines/>
              <w:jc w:val="center"/>
              <w:rPr>
                <w:rFonts w:eastAsia="MS Mincho"/>
                <w:sz w:val="22"/>
                <w:szCs w:val="22"/>
                <w:lang w:val="pt-PT"/>
              </w:rPr>
            </w:pPr>
          </w:p>
        </w:tc>
        <w:tc>
          <w:tcPr>
            <w:tcW w:w="1351" w:type="dxa"/>
            <w:vMerge/>
            <w:tcBorders>
              <w:bottom w:val="single" w:sz="6" w:space="0" w:color="000000"/>
            </w:tcBorders>
          </w:tcPr>
          <w:p w14:paraId="4D8895AD" w14:textId="77777777" w:rsidR="00F52341" w:rsidRPr="00F03387" w:rsidRDefault="00F52341" w:rsidP="00EF32DA">
            <w:pPr>
              <w:pStyle w:val="TableText10"/>
              <w:keepNext/>
              <w:keepLines/>
              <w:jc w:val="center"/>
              <w:rPr>
                <w:rFonts w:eastAsia="MS Mincho"/>
                <w:sz w:val="22"/>
                <w:szCs w:val="22"/>
                <w:lang w:val="pt-PT"/>
              </w:rPr>
            </w:pPr>
          </w:p>
        </w:tc>
        <w:tc>
          <w:tcPr>
            <w:tcW w:w="3350" w:type="dxa"/>
            <w:vMerge/>
            <w:tcBorders>
              <w:bottom w:val="single" w:sz="6" w:space="0" w:color="000000"/>
              <w:right w:val="single" w:sz="4" w:space="0" w:color="auto"/>
            </w:tcBorders>
          </w:tcPr>
          <w:p w14:paraId="0BE2DF13" w14:textId="77777777" w:rsidR="00F52341" w:rsidRPr="00F03387" w:rsidRDefault="00F52341" w:rsidP="00EF32DA">
            <w:pPr>
              <w:pStyle w:val="TableText10"/>
              <w:keepNext/>
              <w:keepLines/>
              <w:jc w:val="center"/>
              <w:rPr>
                <w:rFonts w:eastAsia="MS Mincho"/>
                <w:sz w:val="22"/>
                <w:szCs w:val="22"/>
                <w:lang w:val="pt-PT"/>
              </w:rPr>
            </w:pPr>
          </w:p>
        </w:tc>
      </w:tr>
      <w:tr w:rsidR="00F52341" w:rsidRPr="00F03387" w14:paraId="2C4E20E4" w14:textId="77777777" w:rsidTr="00EF32DA">
        <w:tc>
          <w:tcPr>
            <w:tcW w:w="2895" w:type="dxa"/>
            <w:tcBorders>
              <w:top w:val="single" w:sz="6" w:space="0" w:color="000000"/>
              <w:left w:val="single" w:sz="4" w:space="0" w:color="auto"/>
              <w:bottom w:val="nil"/>
            </w:tcBorders>
          </w:tcPr>
          <w:p w14:paraId="72B7D4A2" w14:textId="77777777" w:rsidR="00F52341" w:rsidRPr="00F03387" w:rsidRDefault="00F52341" w:rsidP="00EF32DA">
            <w:pPr>
              <w:pStyle w:val="TableText10"/>
              <w:keepNext/>
              <w:rPr>
                <w:rFonts w:eastAsia="MS Mincho"/>
                <w:sz w:val="22"/>
                <w:szCs w:val="22"/>
                <w:lang w:val="pt-PT"/>
              </w:rPr>
            </w:pPr>
            <w:r w:rsidRPr="00F03387">
              <w:rPr>
                <w:sz w:val="22"/>
                <w:lang w:val="pt-PT"/>
              </w:rPr>
              <w:t>Recorrência à distância</w:t>
            </w:r>
          </w:p>
        </w:tc>
        <w:tc>
          <w:tcPr>
            <w:tcW w:w="1351" w:type="dxa"/>
            <w:vMerge w:val="restart"/>
            <w:tcBorders>
              <w:top w:val="single" w:sz="6" w:space="0" w:color="000000"/>
            </w:tcBorders>
          </w:tcPr>
          <w:p w14:paraId="11653AB9"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144</w:t>
            </w:r>
          </w:p>
        </w:tc>
        <w:tc>
          <w:tcPr>
            <w:tcW w:w="1351" w:type="dxa"/>
            <w:vMerge w:val="restart"/>
            <w:tcBorders>
              <w:top w:val="single" w:sz="6" w:space="0" w:color="000000"/>
            </w:tcBorders>
          </w:tcPr>
          <w:p w14:paraId="738A8606"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103</w:t>
            </w:r>
          </w:p>
        </w:tc>
        <w:tc>
          <w:tcPr>
            <w:tcW w:w="3350" w:type="dxa"/>
            <w:vMerge w:val="restart"/>
            <w:tcBorders>
              <w:top w:val="single" w:sz="6" w:space="0" w:color="000000"/>
              <w:right w:val="single" w:sz="4" w:space="0" w:color="auto"/>
            </w:tcBorders>
          </w:tcPr>
          <w:p w14:paraId="24448493"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0,65 (0,50; 0,84)</w:t>
            </w:r>
          </w:p>
          <w:p w14:paraId="739EC08F"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p = 0,0008</w:t>
            </w:r>
          </w:p>
        </w:tc>
      </w:tr>
      <w:tr w:rsidR="00F52341" w:rsidRPr="00F03387" w14:paraId="0FB0BF69" w14:textId="77777777" w:rsidTr="00EF32DA">
        <w:tc>
          <w:tcPr>
            <w:tcW w:w="2895" w:type="dxa"/>
            <w:tcBorders>
              <w:top w:val="nil"/>
              <w:left w:val="single" w:sz="4" w:space="0" w:color="auto"/>
              <w:bottom w:val="single" w:sz="6" w:space="0" w:color="000000"/>
            </w:tcBorders>
          </w:tcPr>
          <w:p w14:paraId="4C5096E1" w14:textId="77777777" w:rsidR="00F52341" w:rsidRPr="00F03387" w:rsidRDefault="00F52341" w:rsidP="00EF32DA">
            <w:pPr>
              <w:pStyle w:val="TableText10"/>
              <w:keepNext/>
              <w:rPr>
                <w:rFonts w:eastAsia="MS Mincho"/>
                <w:sz w:val="22"/>
                <w:szCs w:val="22"/>
                <w:lang w:val="pt-PT"/>
              </w:rPr>
            </w:pPr>
            <w:r w:rsidRPr="00F03387">
              <w:rPr>
                <w:sz w:val="22"/>
                <w:lang w:val="pt-PT"/>
              </w:rPr>
              <w:t>Nº doentes com acontecimento</w:t>
            </w:r>
          </w:p>
        </w:tc>
        <w:tc>
          <w:tcPr>
            <w:tcW w:w="1351" w:type="dxa"/>
            <w:vMerge/>
            <w:tcBorders>
              <w:bottom w:val="single" w:sz="6" w:space="0" w:color="000000"/>
            </w:tcBorders>
          </w:tcPr>
          <w:p w14:paraId="4AB91D97" w14:textId="77777777" w:rsidR="00F52341" w:rsidRPr="00F03387" w:rsidRDefault="00F52341" w:rsidP="00EF32DA">
            <w:pPr>
              <w:pStyle w:val="TableText10"/>
              <w:keepNext/>
              <w:jc w:val="center"/>
              <w:rPr>
                <w:rFonts w:eastAsia="MS Mincho"/>
                <w:sz w:val="22"/>
                <w:szCs w:val="22"/>
                <w:lang w:val="pt-PT"/>
              </w:rPr>
            </w:pPr>
          </w:p>
        </w:tc>
        <w:tc>
          <w:tcPr>
            <w:tcW w:w="1351" w:type="dxa"/>
            <w:vMerge/>
            <w:tcBorders>
              <w:bottom w:val="single" w:sz="6" w:space="0" w:color="000000"/>
            </w:tcBorders>
          </w:tcPr>
          <w:p w14:paraId="3AB0FA41" w14:textId="77777777" w:rsidR="00F52341" w:rsidRPr="00F03387" w:rsidRDefault="00F52341" w:rsidP="00EF32DA">
            <w:pPr>
              <w:pStyle w:val="TableText10"/>
              <w:keepNext/>
              <w:jc w:val="center"/>
              <w:rPr>
                <w:rFonts w:eastAsia="MS Mincho"/>
                <w:sz w:val="22"/>
                <w:szCs w:val="22"/>
                <w:lang w:val="pt-PT"/>
              </w:rPr>
            </w:pPr>
          </w:p>
        </w:tc>
        <w:tc>
          <w:tcPr>
            <w:tcW w:w="3350" w:type="dxa"/>
            <w:vMerge/>
            <w:tcBorders>
              <w:bottom w:val="single" w:sz="6" w:space="0" w:color="000000"/>
              <w:right w:val="single" w:sz="4" w:space="0" w:color="auto"/>
            </w:tcBorders>
          </w:tcPr>
          <w:p w14:paraId="327D65A2" w14:textId="77777777" w:rsidR="00F52341" w:rsidRPr="00F03387" w:rsidRDefault="00F52341" w:rsidP="00EF32DA">
            <w:pPr>
              <w:pStyle w:val="TableText10"/>
              <w:keepNext/>
              <w:jc w:val="center"/>
              <w:rPr>
                <w:rFonts w:eastAsia="MS Mincho"/>
                <w:sz w:val="22"/>
                <w:szCs w:val="22"/>
                <w:lang w:val="pt-PT"/>
              </w:rPr>
            </w:pPr>
          </w:p>
        </w:tc>
      </w:tr>
      <w:tr w:rsidR="00F52341" w:rsidRPr="00F03387" w14:paraId="2661B385" w14:textId="77777777" w:rsidTr="00EF32DA">
        <w:tc>
          <w:tcPr>
            <w:tcW w:w="2895" w:type="dxa"/>
            <w:tcBorders>
              <w:top w:val="single" w:sz="6" w:space="0" w:color="000000"/>
              <w:left w:val="single" w:sz="4" w:space="0" w:color="auto"/>
              <w:bottom w:val="nil"/>
            </w:tcBorders>
          </w:tcPr>
          <w:p w14:paraId="0AABE488" w14:textId="77777777" w:rsidR="00F52341" w:rsidRPr="00F03387" w:rsidRDefault="00F52341" w:rsidP="00EF32DA">
            <w:pPr>
              <w:keepNext/>
              <w:rPr>
                <w:rFonts w:eastAsia="MS Mincho"/>
                <w:szCs w:val="22"/>
                <w:lang w:val="pt-PT"/>
              </w:rPr>
            </w:pPr>
            <w:r w:rsidRPr="00F03387">
              <w:rPr>
                <w:rFonts w:eastAsia="MS Mincho"/>
                <w:lang w:val="pt-PT"/>
              </w:rPr>
              <w:t>Morte (acontecimento sobrevivência global)</w:t>
            </w:r>
          </w:p>
        </w:tc>
        <w:tc>
          <w:tcPr>
            <w:tcW w:w="1351" w:type="dxa"/>
            <w:vMerge w:val="restart"/>
            <w:tcBorders>
              <w:top w:val="single" w:sz="6" w:space="0" w:color="000000"/>
            </w:tcBorders>
          </w:tcPr>
          <w:p w14:paraId="7F6AF085" w14:textId="77777777" w:rsidR="00F52341" w:rsidRPr="00F03387" w:rsidRDefault="00F52341" w:rsidP="00EF32DA">
            <w:pPr>
              <w:pStyle w:val="TableText10"/>
              <w:keepNext/>
              <w:jc w:val="center"/>
              <w:rPr>
                <w:rFonts w:eastAsia="MS Mincho"/>
                <w:sz w:val="22"/>
                <w:szCs w:val="22"/>
                <w:lang w:val="pt-PT"/>
              </w:rPr>
            </w:pPr>
          </w:p>
          <w:p w14:paraId="449A2A95" w14:textId="77777777" w:rsidR="00F52341" w:rsidRPr="00F03387" w:rsidRDefault="00F52341" w:rsidP="00EF32DA">
            <w:pPr>
              <w:pStyle w:val="TableText10"/>
              <w:keepNext/>
              <w:jc w:val="center"/>
              <w:rPr>
                <w:rFonts w:eastAsia="MS Mincho"/>
                <w:sz w:val="22"/>
                <w:szCs w:val="22"/>
                <w:lang w:val="pt-PT"/>
              </w:rPr>
            </w:pPr>
          </w:p>
          <w:p w14:paraId="6960712A"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80</w:t>
            </w:r>
          </w:p>
        </w:tc>
        <w:tc>
          <w:tcPr>
            <w:tcW w:w="1351" w:type="dxa"/>
            <w:vMerge w:val="restart"/>
            <w:tcBorders>
              <w:top w:val="single" w:sz="6" w:space="0" w:color="000000"/>
            </w:tcBorders>
          </w:tcPr>
          <w:p w14:paraId="33E24CB3" w14:textId="77777777" w:rsidR="00F52341" w:rsidRPr="00F03387" w:rsidRDefault="00F52341" w:rsidP="00EF32DA">
            <w:pPr>
              <w:pStyle w:val="TableText10"/>
              <w:keepNext/>
              <w:jc w:val="center"/>
              <w:rPr>
                <w:rFonts w:eastAsia="MS Mincho"/>
                <w:sz w:val="22"/>
                <w:szCs w:val="22"/>
                <w:lang w:val="pt-PT"/>
              </w:rPr>
            </w:pPr>
          </w:p>
          <w:p w14:paraId="0BA52CD9" w14:textId="77777777" w:rsidR="00F52341" w:rsidRPr="00F03387" w:rsidRDefault="00F52341" w:rsidP="00EF32DA">
            <w:pPr>
              <w:pStyle w:val="TableText10"/>
              <w:keepNext/>
              <w:jc w:val="center"/>
              <w:rPr>
                <w:rFonts w:eastAsia="MS Mincho"/>
                <w:sz w:val="22"/>
                <w:szCs w:val="22"/>
                <w:lang w:val="pt-PT"/>
              </w:rPr>
            </w:pPr>
          </w:p>
          <w:p w14:paraId="5AB62EB0"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56</w:t>
            </w:r>
          </w:p>
        </w:tc>
        <w:tc>
          <w:tcPr>
            <w:tcW w:w="3350" w:type="dxa"/>
            <w:vMerge w:val="restart"/>
            <w:tcBorders>
              <w:top w:val="single" w:sz="6" w:space="0" w:color="000000"/>
              <w:right w:val="single" w:sz="4" w:space="0" w:color="auto"/>
            </w:tcBorders>
          </w:tcPr>
          <w:p w14:paraId="1A29F613" w14:textId="77777777" w:rsidR="00F52341" w:rsidRPr="00F03387" w:rsidRDefault="00F52341" w:rsidP="00EF32DA">
            <w:pPr>
              <w:pStyle w:val="TableText10"/>
              <w:keepNext/>
              <w:jc w:val="center"/>
              <w:rPr>
                <w:rFonts w:eastAsia="MS Mincho"/>
                <w:sz w:val="22"/>
                <w:szCs w:val="22"/>
                <w:lang w:val="pt-PT"/>
              </w:rPr>
            </w:pPr>
          </w:p>
          <w:p w14:paraId="56D1EC1A"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0,66 (0,47; 0,93)</w:t>
            </w:r>
          </w:p>
          <w:p w14:paraId="4E5B79EF" w14:textId="77777777" w:rsidR="00F52341" w:rsidRPr="00F03387" w:rsidRDefault="00F52341" w:rsidP="00EF32DA">
            <w:pPr>
              <w:pStyle w:val="TableText10"/>
              <w:keepNext/>
              <w:jc w:val="center"/>
              <w:rPr>
                <w:rFonts w:eastAsia="MS Mincho"/>
                <w:sz w:val="22"/>
                <w:szCs w:val="22"/>
                <w:lang w:val="pt-PT"/>
              </w:rPr>
            </w:pPr>
            <w:r w:rsidRPr="00F03387">
              <w:rPr>
                <w:rFonts w:eastAsia="MS Mincho"/>
                <w:sz w:val="22"/>
                <w:szCs w:val="22"/>
                <w:lang w:val="pt-PT"/>
              </w:rPr>
              <w:t>p = 0,0182</w:t>
            </w:r>
          </w:p>
        </w:tc>
      </w:tr>
      <w:tr w:rsidR="00F52341" w:rsidRPr="00F03387" w14:paraId="3864DF98" w14:textId="77777777" w:rsidTr="00EF32DA">
        <w:trPr>
          <w:trHeight w:val="248"/>
        </w:trPr>
        <w:tc>
          <w:tcPr>
            <w:tcW w:w="2895" w:type="dxa"/>
            <w:tcBorders>
              <w:top w:val="nil"/>
              <w:left w:val="single" w:sz="4" w:space="0" w:color="auto"/>
              <w:bottom w:val="single" w:sz="4" w:space="0" w:color="auto"/>
            </w:tcBorders>
          </w:tcPr>
          <w:p w14:paraId="0D30CC29" w14:textId="77777777" w:rsidR="00F52341" w:rsidRPr="00F03387" w:rsidRDefault="00F52341" w:rsidP="00EF32DA">
            <w:pPr>
              <w:pStyle w:val="TableText10"/>
              <w:keepNext/>
              <w:rPr>
                <w:rFonts w:eastAsia="MS Mincho"/>
                <w:sz w:val="22"/>
                <w:szCs w:val="22"/>
                <w:lang w:val="pt-PT"/>
              </w:rPr>
            </w:pPr>
            <w:r w:rsidRPr="00F03387">
              <w:rPr>
                <w:sz w:val="22"/>
                <w:lang w:val="pt-PT"/>
              </w:rPr>
              <w:t>Nº doentes com acontecimento</w:t>
            </w:r>
          </w:p>
        </w:tc>
        <w:tc>
          <w:tcPr>
            <w:tcW w:w="1351" w:type="dxa"/>
            <w:vMerge/>
            <w:tcBorders>
              <w:bottom w:val="single" w:sz="4" w:space="0" w:color="auto"/>
            </w:tcBorders>
          </w:tcPr>
          <w:p w14:paraId="24150861" w14:textId="77777777" w:rsidR="00F52341" w:rsidRPr="00F03387" w:rsidRDefault="00F52341" w:rsidP="00EF32DA">
            <w:pPr>
              <w:pStyle w:val="TableText10"/>
              <w:keepNext/>
              <w:jc w:val="center"/>
              <w:rPr>
                <w:rFonts w:eastAsia="MS Mincho"/>
                <w:sz w:val="22"/>
                <w:szCs w:val="22"/>
                <w:lang w:val="pt-PT"/>
              </w:rPr>
            </w:pPr>
          </w:p>
        </w:tc>
        <w:tc>
          <w:tcPr>
            <w:tcW w:w="1351" w:type="dxa"/>
            <w:vMerge/>
            <w:tcBorders>
              <w:bottom w:val="single" w:sz="4" w:space="0" w:color="auto"/>
            </w:tcBorders>
          </w:tcPr>
          <w:p w14:paraId="55EF2FA7" w14:textId="77777777" w:rsidR="00F52341" w:rsidRPr="00F03387" w:rsidRDefault="00F52341" w:rsidP="00EF32DA">
            <w:pPr>
              <w:pStyle w:val="TableText10"/>
              <w:keepNext/>
              <w:jc w:val="center"/>
              <w:rPr>
                <w:rFonts w:eastAsia="MS Mincho"/>
                <w:sz w:val="22"/>
                <w:szCs w:val="22"/>
                <w:lang w:val="pt-PT"/>
              </w:rPr>
            </w:pPr>
          </w:p>
        </w:tc>
        <w:tc>
          <w:tcPr>
            <w:tcW w:w="3350" w:type="dxa"/>
            <w:vMerge/>
            <w:tcBorders>
              <w:bottom w:val="single" w:sz="4" w:space="0" w:color="auto"/>
              <w:right w:val="single" w:sz="4" w:space="0" w:color="auto"/>
            </w:tcBorders>
          </w:tcPr>
          <w:p w14:paraId="5403FF45" w14:textId="77777777" w:rsidR="00F52341" w:rsidRPr="00F03387" w:rsidRDefault="00F52341" w:rsidP="00EF32DA">
            <w:pPr>
              <w:pStyle w:val="TableText10"/>
              <w:keepNext/>
              <w:jc w:val="center"/>
              <w:rPr>
                <w:rFonts w:eastAsia="MS Mincho"/>
                <w:sz w:val="22"/>
                <w:szCs w:val="22"/>
                <w:lang w:val="pt-PT"/>
              </w:rPr>
            </w:pPr>
          </w:p>
        </w:tc>
      </w:tr>
    </w:tbl>
    <w:p w14:paraId="10E2A8C8" w14:textId="77777777" w:rsidR="00F52341" w:rsidRPr="00F03387" w:rsidRDefault="00F52341" w:rsidP="00F52341">
      <w:pPr>
        <w:rPr>
          <w:sz w:val="20"/>
          <w:szCs w:val="22"/>
          <w:lang w:val="pt-PT"/>
        </w:rPr>
      </w:pPr>
      <w:r w:rsidRPr="00F03387">
        <w:rPr>
          <w:sz w:val="20"/>
          <w:szCs w:val="22"/>
          <w:lang w:val="pt-PT"/>
        </w:rPr>
        <w:t>AC→D = doxorrubicina mais ciclofosfamida, seguido de docetaxel; DCarbH = docetaxel, carboplatina e trastuzumab; IC = intervalo de confiança</w:t>
      </w:r>
    </w:p>
    <w:p w14:paraId="6271BCF9" w14:textId="77777777" w:rsidR="00F52341" w:rsidRPr="00F03387" w:rsidRDefault="00F52341" w:rsidP="00F52341">
      <w:pPr>
        <w:rPr>
          <w:lang w:val="pt-PT"/>
        </w:rPr>
      </w:pPr>
    </w:p>
    <w:p w14:paraId="406B7EC3" w14:textId="77777777" w:rsidR="00F52341" w:rsidRPr="00F03387" w:rsidRDefault="00F52341" w:rsidP="00F52341">
      <w:pPr>
        <w:rPr>
          <w:lang w:val="pt-PT"/>
        </w:rPr>
      </w:pPr>
      <w:r w:rsidRPr="00F03387">
        <w:rPr>
          <w:lang w:val="pt-PT"/>
        </w:rPr>
        <w:t xml:space="preserve">No estudo </w:t>
      </w:r>
      <w:r w:rsidRPr="00F03387">
        <w:rPr>
          <w:szCs w:val="22"/>
          <w:lang w:val="pt-PT"/>
        </w:rPr>
        <w:t xml:space="preserve">BCIRG 006, para o objetivo principal, </w:t>
      </w:r>
      <w:r w:rsidRPr="00F03387">
        <w:rPr>
          <w:lang w:val="pt-PT"/>
        </w:rPr>
        <w:t xml:space="preserve">sobrevivência livre de doença, a </w:t>
      </w:r>
      <w:r w:rsidR="00B93AED" w:rsidRPr="00F03387">
        <w:rPr>
          <w:szCs w:val="22"/>
          <w:lang w:val="pt-PT"/>
        </w:rPr>
        <w:t>razão</w:t>
      </w:r>
      <w:r w:rsidR="00B93AED" w:rsidRPr="00F03387">
        <w:rPr>
          <w:lang w:val="pt-PT"/>
        </w:rPr>
        <w:t xml:space="preserve"> </w:t>
      </w:r>
      <w:r w:rsidRPr="00F03387">
        <w:rPr>
          <w:lang w:val="pt-PT"/>
        </w:rPr>
        <w:t xml:space="preserve">de risco traduz-se num benefício absoluto, em termos de taxa de sobrevivência livre de doença a 3 anos, estimado em </w:t>
      </w:r>
      <w:r w:rsidRPr="00F03387">
        <w:rPr>
          <w:szCs w:val="22"/>
          <w:lang w:val="pt-PT"/>
        </w:rPr>
        <w:t xml:space="preserve">5,8 pontos percentuais (86,7 % </w:t>
      </w:r>
      <w:r w:rsidRPr="00F03387">
        <w:rPr>
          <w:i/>
          <w:szCs w:val="22"/>
          <w:lang w:val="pt-PT"/>
        </w:rPr>
        <w:t>versus</w:t>
      </w:r>
      <w:r w:rsidRPr="00F03387">
        <w:rPr>
          <w:szCs w:val="22"/>
          <w:lang w:val="pt-PT"/>
        </w:rPr>
        <w:t xml:space="preserve"> 80,9 %) a favor do braço AC→DH (Herceptin) e 4,6 pontos percentuais (85,5 % </w:t>
      </w:r>
      <w:r w:rsidRPr="00F03387">
        <w:rPr>
          <w:i/>
          <w:szCs w:val="22"/>
          <w:lang w:val="pt-PT"/>
        </w:rPr>
        <w:t>versus</w:t>
      </w:r>
      <w:r w:rsidRPr="00F03387">
        <w:rPr>
          <w:szCs w:val="22"/>
          <w:lang w:val="pt-PT"/>
        </w:rPr>
        <w:t xml:space="preserve"> 80,9 %) a favor do braço DCarbH (Herceptin), em comparação com AC→D.</w:t>
      </w:r>
    </w:p>
    <w:p w14:paraId="76EAE4AA" w14:textId="77777777" w:rsidR="00F52341" w:rsidRPr="00F03387" w:rsidRDefault="00F52341" w:rsidP="00F52341">
      <w:pPr>
        <w:rPr>
          <w:lang w:val="pt-PT"/>
        </w:rPr>
      </w:pPr>
    </w:p>
    <w:p w14:paraId="2C534831" w14:textId="77777777" w:rsidR="00F52341" w:rsidRPr="00F03387" w:rsidRDefault="00F52341" w:rsidP="00F52341">
      <w:pPr>
        <w:rPr>
          <w:szCs w:val="22"/>
          <w:lang w:val="pt-PT"/>
        </w:rPr>
      </w:pPr>
      <w:r w:rsidRPr="00F03387">
        <w:rPr>
          <w:szCs w:val="22"/>
          <w:lang w:val="pt-PT"/>
        </w:rPr>
        <w:t xml:space="preserve">No estudo BCIRG 006, 213/1075 doentes no braço DCarbH (TCH), 221/1074 doentes no braço </w:t>
      </w:r>
      <w:r w:rsidRPr="00F03387">
        <w:rPr>
          <w:rStyle w:val="TextTi12Char"/>
          <w:rFonts w:eastAsia="SimSun"/>
          <w:sz w:val="22"/>
          <w:szCs w:val="22"/>
          <w:lang w:val="pt-PT"/>
        </w:rPr>
        <w:t>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DH (AC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TH),</w:t>
      </w:r>
      <w:r w:rsidRPr="00F03387">
        <w:rPr>
          <w:szCs w:val="22"/>
          <w:lang w:val="pt-PT"/>
        </w:rPr>
        <w:t xml:space="preserve"> e 217/1073 no braço AC→D </w:t>
      </w:r>
      <w:r w:rsidRPr="00F03387">
        <w:rPr>
          <w:rStyle w:val="TextTi12Char"/>
          <w:rFonts w:eastAsia="SimSun"/>
          <w:sz w:val="22"/>
          <w:szCs w:val="22"/>
          <w:lang w:val="pt-PT"/>
        </w:rPr>
        <w:t>(AC</w:t>
      </w:r>
      <w:r w:rsidRPr="00F03387">
        <w:rPr>
          <w:rStyle w:val="TextTi12Char"/>
          <w:rFonts w:ascii="Symbol" w:eastAsia="SimSun" w:hAnsi="Symbol"/>
          <w:sz w:val="22"/>
          <w:szCs w:val="22"/>
          <w:lang w:val="pt-PT"/>
        </w:rPr>
        <w:t></w:t>
      </w:r>
      <w:r w:rsidRPr="00F03387">
        <w:rPr>
          <w:rStyle w:val="TextTi12Char"/>
          <w:rFonts w:eastAsia="SimSun"/>
          <w:sz w:val="22"/>
          <w:szCs w:val="22"/>
          <w:lang w:val="pt-PT"/>
        </w:rPr>
        <w:t>T) apresentavam um</w:t>
      </w:r>
      <w:r w:rsidRPr="00F03387">
        <w:rPr>
          <w:szCs w:val="22"/>
          <w:lang w:val="pt-PT"/>
        </w:rPr>
        <w:t xml:space="preserve"> índice de Karnofsky ≤ 90 (quer 80 ou 90). Não se identificou benefício de sobrevivência livre de doença neste subgrupo de doentes (</w:t>
      </w:r>
      <w:r w:rsidR="00B93AED" w:rsidRPr="00F03387">
        <w:rPr>
          <w:szCs w:val="22"/>
          <w:lang w:val="pt-PT"/>
        </w:rPr>
        <w:t xml:space="preserve">razão </w:t>
      </w:r>
      <w:r w:rsidRPr="00F03387">
        <w:rPr>
          <w:szCs w:val="22"/>
          <w:lang w:val="pt-PT"/>
        </w:rPr>
        <w:t xml:space="preserve">de risco = 1,16; </w:t>
      </w:r>
      <w:r w:rsidR="00B93AED" w:rsidRPr="00F03387">
        <w:rPr>
          <w:szCs w:val="22"/>
          <w:lang w:val="pt-PT"/>
        </w:rPr>
        <w:t xml:space="preserve">IC </w:t>
      </w:r>
      <w:r w:rsidRPr="00F03387">
        <w:rPr>
          <w:szCs w:val="22"/>
          <w:lang w:val="pt-PT"/>
        </w:rPr>
        <w:t xml:space="preserve">95 % [0,73; 1,83] para DCarbH (TCH) </w:t>
      </w:r>
      <w:r w:rsidRPr="00F03387">
        <w:rPr>
          <w:i/>
          <w:szCs w:val="22"/>
          <w:lang w:val="pt-PT"/>
        </w:rPr>
        <w:t>versus</w:t>
      </w:r>
      <w:r w:rsidRPr="00F03387">
        <w:rPr>
          <w:szCs w:val="22"/>
          <w:lang w:val="pt-PT"/>
        </w:rPr>
        <w:t xml:space="preserve"> AC</w:t>
      </w:r>
      <w:r w:rsidRPr="00F03387">
        <w:rPr>
          <w:rFonts w:ascii="Symbol" w:hAnsi="Symbol"/>
          <w:szCs w:val="22"/>
          <w:lang w:val="pt-PT"/>
        </w:rPr>
        <w:t></w:t>
      </w:r>
      <w:r w:rsidRPr="00F03387">
        <w:rPr>
          <w:szCs w:val="22"/>
          <w:lang w:val="pt-PT"/>
        </w:rPr>
        <w:t>D (AC</w:t>
      </w:r>
      <w:r w:rsidRPr="00F03387">
        <w:rPr>
          <w:rFonts w:ascii="Symbol" w:hAnsi="Symbol"/>
          <w:szCs w:val="22"/>
          <w:lang w:val="pt-PT"/>
        </w:rPr>
        <w:t></w:t>
      </w:r>
      <w:r w:rsidRPr="00F03387">
        <w:rPr>
          <w:szCs w:val="22"/>
          <w:lang w:val="pt-PT"/>
        </w:rPr>
        <w:t xml:space="preserve">T); </w:t>
      </w:r>
      <w:r w:rsidR="00B93AED" w:rsidRPr="00F03387">
        <w:rPr>
          <w:szCs w:val="22"/>
          <w:lang w:val="pt-PT"/>
        </w:rPr>
        <w:t xml:space="preserve">razão </w:t>
      </w:r>
      <w:r w:rsidRPr="00F03387">
        <w:rPr>
          <w:szCs w:val="22"/>
          <w:lang w:val="pt-PT"/>
        </w:rPr>
        <w:t>de risco 0,97;</w:t>
      </w:r>
      <w:r w:rsidR="00B93AED" w:rsidRPr="00F03387">
        <w:rPr>
          <w:szCs w:val="22"/>
          <w:lang w:val="pt-PT"/>
        </w:rPr>
        <w:t xml:space="preserve"> IC</w:t>
      </w:r>
      <w:r w:rsidRPr="00F03387">
        <w:rPr>
          <w:szCs w:val="22"/>
          <w:lang w:val="pt-PT"/>
        </w:rPr>
        <w:t xml:space="preserve"> 95% [0,60; 1,55] para AC</w:t>
      </w:r>
      <w:r w:rsidRPr="00F03387">
        <w:rPr>
          <w:rFonts w:ascii="Symbol" w:hAnsi="Symbol"/>
          <w:szCs w:val="22"/>
          <w:lang w:val="pt-PT"/>
        </w:rPr>
        <w:t></w:t>
      </w:r>
      <w:r w:rsidRPr="00F03387">
        <w:rPr>
          <w:szCs w:val="22"/>
          <w:lang w:val="pt-PT"/>
        </w:rPr>
        <w:t>DH (AC</w:t>
      </w:r>
      <w:r w:rsidRPr="00F03387">
        <w:rPr>
          <w:rFonts w:ascii="Symbol" w:hAnsi="Symbol"/>
          <w:szCs w:val="22"/>
          <w:lang w:val="pt-PT"/>
        </w:rPr>
        <w:t></w:t>
      </w:r>
      <w:r w:rsidRPr="00F03387">
        <w:rPr>
          <w:szCs w:val="22"/>
          <w:lang w:val="pt-PT"/>
        </w:rPr>
        <w:t xml:space="preserve">TH) </w:t>
      </w:r>
      <w:r w:rsidRPr="00F03387">
        <w:rPr>
          <w:i/>
          <w:szCs w:val="22"/>
          <w:lang w:val="pt-PT"/>
        </w:rPr>
        <w:t>versus</w:t>
      </w:r>
      <w:r w:rsidRPr="00F03387">
        <w:rPr>
          <w:szCs w:val="22"/>
          <w:lang w:val="pt-PT"/>
        </w:rPr>
        <w:t xml:space="preserve"> AC</w:t>
      </w:r>
      <w:r w:rsidRPr="00F03387">
        <w:rPr>
          <w:rFonts w:ascii="Symbol" w:hAnsi="Symbol"/>
          <w:szCs w:val="22"/>
          <w:lang w:val="pt-PT"/>
        </w:rPr>
        <w:t></w:t>
      </w:r>
      <w:r w:rsidRPr="00F03387">
        <w:rPr>
          <w:szCs w:val="22"/>
          <w:lang w:val="pt-PT"/>
        </w:rPr>
        <w:t>D).</w:t>
      </w:r>
    </w:p>
    <w:p w14:paraId="12055226" w14:textId="77777777" w:rsidR="00F52341" w:rsidRPr="00F03387" w:rsidRDefault="00F52341" w:rsidP="00F52341">
      <w:pPr>
        <w:rPr>
          <w:szCs w:val="22"/>
          <w:lang w:val="pt-PT"/>
        </w:rPr>
      </w:pPr>
    </w:p>
    <w:p w14:paraId="712D472E" w14:textId="77777777" w:rsidR="00F52341" w:rsidRPr="00F03387" w:rsidRDefault="00F52341" w:rsidP="007A50C0">
      <w:pPr>
        <w:keepNext/>
        <w:keepLines/>
        <w:rPr>
          <w:szCs w:val="22"/>
          <w:lang w:val="pt-PT"/>
        </w:rPr>
      </w:pPr>
      <w:r w:rsidRPr="00F03387">
        <w:rPr>
          <w:szCs w:val="22"/>
          <w:lang w:val="pt-PT"/>
        </w:rPr>
        <w:lastRenderedPageBreak/>
        <w:t xml:space="preserve">Adicionalmente foi realizada uma análise exploratória </w:t>
      </w:r>
      <w:r w:rsidRPr="00F03387">
        <w:rPr>
          <w:i/>
          <w:szCs w:val="22"/>
          <w:lang w:val="pt-PT"/>
        </w:rPr>
        <w:t>post-hoc</w:t>
      </w:r>
      <w:r w:rsidRPr="00F03387">
        <w:rPr>
          <w:szCs w:val="22"/>
          <w:lang w:val="pt-PT"/>
        </w:rPr>
        <w:t xml:space="preserve"> dos conjuntos de dados da análise conjunta dos estudos clínicos </w:t>
      </w:r>
      <w:r w:rsidRPr="00F03387">
        <w:rPr>
          <w:szCs w:val="22"/>
          <w:lang w:val="pt-PT" w:eastAsia="en-US"/>
        </w:rPr>
        <w:t>NSABP B-31/NCCTG N9831</w:t>
      </w:r>
      <w:r w:rsidR="00E24A70" w:rsidRPr="00F03387">
        <w:rPr>
          <w:szCs w:val="22"/>
          <w:lang w:val="pt-PT" w:eastAsia="en-US"/>
        </w:rPr>
        <w:t>*</w:t>
      </w:r>
      <w:r w:rsidRPr="00F03387">
        <w:rPr>
          <w:szCs w:val="22"/>
          <w:lang w:val="pt-PT" w:eastAsia="en-US"/>
        </w:rPr>
        <w:t xml:space="preserve"> e BCIRG006, combinando os acontecimentos sobrevivência livre de doença (DFS) e os acontecimentos</w:t>
      </w:r>
      <w:r w:rsidRPr="00F03387">
        <w:rPr>
          <w:szCs w:val="22"/>
          <w:lang w:val="pt-PT"/>
        </w:rPr>
        <w:t xml:space="preserve"> cardíacos sintomáticos, resumida na tabela </w:t>
      </w:r>
      <w:r w:rsidR="00855976" w:rsidRPr="00F03387">
        <w:rPr>
          <w:szCs w:val="22"/>
          <w:lang w:val="pt-PT"/>
        </w:rPr>
        <w:t>10</w:t>
      </w:r>
      <w:r w:rsidRPr="00F03387">
        <w:rPr>
          <w:szCs w:val="22"/>
          <w:lang w:val="pt-PT"/>
        </w:rPr>
        <w:t>:</w:t>
      </w:r>
    </w:p>
    <w:p w14:paraId="7110A592" w14:textId="77777777" w:rsidR="00F52341" w:rsidRPr="00F03387" w:rsidRDefault="00F52341" w:rsidP="007A50C0">
      <w:pPr>
        <w:keepNext/>
        <w:keepLines/>
        <w:rPr>
          <w:szCs w:val="22"/>
          <w:lang w:val="pt-PT"/>
        </w:rPr>
      </w:pPr>
    </w:p>
    <w:p w14:paraId="26ACC79A" w14:textId="77777777" w:rsidR="00F52341" w:rsidRPr="00F03387" w:rsidRDefault="00F52341" w:rsidP="00CE38A4">
      <w:pPr>
        <w:keepNext/>
        <w:keepLines/>
        <w:rPr>
          <w:szCs w:val="22"/>
          <w:lang w:val="pt-PT"/>
        </w:rPr>
      </w:pPr>
      <w:r w:rsidRPr="00F03387">
        <w:rPr>
          <w:szCs w:val="22"/>
          <w:lang w:val="pt-PT"/>
        </w:rPr>
        <w:t xml:space="preserve">Tabela </w:t>
      </w:r>
      <w:r w:rsidR="00855976" w:rsidRPr="00F03387">
        <w:rPr>
          <w:szCs w:val="22"/>
          <w:lang w:val="pt-PT"/>
        </w:rPr>
        <w:t>10</w:t>
      </w:r>
      <w:r w:rsidRPr="00F03387">
        <w:rPr>
          <w:szCs w:val="22"/>
          <w:lang w:val="pt-PT"/>
        </w:rPr>
        <w:t xml:space="preserve">: Resultados da análise exploratória </w:t>
      </w:r>
      <w:r w:rsidRPr="00F03387">
        <w:rPr>
          <w:i/>
          <w:szCs w:val="22"/>
          <w:lang w:val="pt-PT"/>
        </w:rPr>
        <w:t>post-hoc</w:t>
      </w:r>
      <w:r w:rsidRPr="00F03387">
        <w:rPr>
          <w:szCs w:val="22"/>
          <w:lang w:val="pt-PT"/>
        </w:rPr>
        <w:t xml:space="preserve"> da análise conjunta dos estudos clínicos </w:t>
      </w:r>
      <w:r w:rsidRPr="00F03387">
        <w:rPr>
          <w:szCs w:val="22"/>
          <w:lang w:val="pt-PT" w:eastAsia="en-US"/>
        </w:rPr>
        <w:t>NSABP B-31/NCCTG N9831</w:t>
      </w:r>
      <w:r w:rsidR="00855976" w:rsidRPr="00F03387">
        <w:rPr>
          <w:szCs w:val="22"/>
          <w:lang w:val="pt-PT" w:eastAsia="en-US"/>
        </w:rPr>
        <w:t>*</w:t>
      </w:r>
      <w:r w:rsidRPr="00F03387">
        <w:rPr>
          <w:szCs w:val="22"/>
          <w:lang w:val="pt-PT" w:eastAsia="en-US"/>
        </w:rPr>
        <w:t xml:space="preserve"> e BCIRG006, combinando os acontecimentos DFS e os acontecimentos</w:t>
      </w:r>
      <w:r w:rsidRPr="00F03387">
        <w:rPr>
          <w:szCs w:val="22"/>
          <w:lang w:val="pt-PT"/>
        </w:rPr>
        <w:t xml:space="preserve"> cardíacos sintomáticos</w:t>
      </w:r>
    </w:p>
    <w:p w14:paraId="4D7238A2" w14:textId="77777777" w:rsidR="00984F7D" w:rsidRPr="00F03387" w:rsidRDefault="00984F7D" w:rsidP="00CE38A4">
      <w:pPr>
        <w:keepNext/>
        <w:keepLines/>
        <w:rPr>
          <w:rFonts w:ascii="Arial" w:eastAsia="SimSun" w:hAnsi="Arial" w:cs="Arial"/>
          <w:bCs/>
          <w:szCs w:val="22"/>
          <w:lang w:val="pt-PT"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2053"/>
        <w:gridCol w:w="2053"/>
        <w:gridCol w:w="2051"/>
      </w:tblGrid>
      <w:tr w:rsidR="00F52341" w:rsidRPr="00353CBE" w14:paraId="54326F04" w14:textId="77777777" w:rsidTr="00EF32DA">
        <w:trPr>
          <w:trHeight w:val="1032"/>
        </w:trPr>
        <w:tc>
          <w:tcPr>
            <w:tcW w:w="1602" w:type="pct"/>
          </w:tcPr>
          <w:p w14:paraId="31F388F4" w14:textId="77777777" w:rsidR="00F52341" w:rsidRPr="00F03387" w:rsidRDefault="00F52341" w:rsidP="00EF32DA">
            <w:pPr>
              <w:keepNext/>
              <w:jc w:val="center"/>
              <w:rPr>
                <w:szCs w:val="22"/>
                <w:lang w:val="pt-PT"/>
              </w:rPr>
            </w:pPr>
          </w:p>
        </w:tc>
        <w:tc>
          <w:tcPr>
            <w:tcW w:w="1133" w:type="pct"/>
          </w:tcPr>
          <w:p w14:paraId="66D9B3E8" w14:textId="77777777" w:rsidR="00F52341" w:rsidRPr="00F03387" w:rsidRDefault="00F52341" w:rsidP="00EF32DA">
            <w:pPr>
              <w:keepNext/>
              <w:jc w:val="center"/>
              <w:rPr>
                <w:szCs w:val="22"/>
                <w:lang w:val="pt-PT"/>
              </w:rPr>
            </w:pPr>
            <w:r w:rsidRPr="00F03387">
              <w:rPr>
                <w:szCs w:val="22"/>
                <w:lang w:val="pt-PT"/>
              </w:rPr>
              <w:t>AC</w:t>
            </w:r>
            <w:r w:rsidRPr="00F03387">
              <w:rPr>
                <w:rFonts w:ascii="Symbol" w:hAnsi="Symbol"/>
                <w:szCs w:val="22"/>
                <w:lang w:val="pt-PT"/>
              </w:rPr>
              <w:t></w:t>
            </w:r>
            <w:r w:rsidRPr="00F03387">
              <w:rPr>
                <w:szCs w:val="22"/>
                <w:lang w:val="pt-PT"/>
              </w:rPr>
              <w:t xml:space="preserve">PH </w:t>
            </w:r>
          </w:p>
          <w:p w14:paraId="48D7BF1F" w14:textId="77777777" w:rsidR="00F52341" w:rsidRPr="00F03387" w:rsidRDefault="00F52341" w:rsidP="00EF32DA">
            <w:pPr>
              <w:keepNext/>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P)</w:t>
            </w:r>
          </w:p>
          <w:p w14:paraId="17CBDB0F" w14:textId="77777777" w:rsidR="00F52341" w:rsidRPr="00F03387" w:rsidRDefault="00F52341" w:rsidP="00EF32DA">
            <w:pPr>
              <w:keepNext/>
              <w:jc w:val="center"/>
              <w:rPr>
                <w:szCs w:val="22"/>
                <w:lang w:val="pt-PT"/>
              </w:rPr>
            </w:pPr>
            <w:r w:rsidRPr="00F03387">
              <w:rPr>
                <w:szCs w:val="22"/>
                <w:lang w:val="pt-PT"/>
              </w:rPr>
              <w:t>(</w:t>
            </w:r>
            <w:r w:rsidRPr="00F03387">
              <w:rPr>
                <w:rFonts w:eastAsia="Batang"/>
                <w:szCs w:val="22"/>
                <w:lang w:val="pt-PT"/>
              </w:rPr>
              <w:t>NSABP B-31 e NCCTG N9831)</w:t>
            </w:r>
            <w:r w:rsidR="002C1458" w:rsidRPr="00F03387">
              <w:rPr>
                <w:rFonts w:eastAsia="Batang"/>
                <w:szCs w:val="22"/>
                <w:lang w:val="pt-PT"/>
              </w:rPr>
              <w:t>*</w:t>
            </w:r>
          </w:p>
        </w:tc>
        <w:tc>
          <w:tcPr>
            <w:tcW w:w="1133" w:type="pct"/>
          </w:tcPr>
          <w:p w14:paraId="029F9D47" w14:textId="77777777" w:rsidR="00F52341" w:rsidRPr="00F03387" w:rsidRDefault="00F52341" w:rsidP="00EF32DA">
            <w:pPr>
              <w:keepNext/>
              <w:jc w:val="center"/>
              <w:rPr>
                <w:szCs w:val="22"/>
                <w:lang w:val="pt-PT"/>
              </w:rPr>
            </w:pPr>
            <w:r w:rsidRPr="00F03387">
              <w:rPr>
                <w:szCs w:val="22"/>
                <w:lang w:val="pt-PT"/>
              </w:rPr>
              <w:t>AC</w:t>
            </w:r>
            <w:r w:rsidRPr="00F03387">
              <w:rPr>
                <w:rFonts w:ascii="Symbol" w:hAnsi="Symbol"/>
                <w:szCs w:val="22"/>
                <w:lang w:val="pt-PT"/>
              </w:rPr>
              <w:t></w:t>
            </w:r>
            <w:r w:rsidRPr="00F03387">
              <w:rPr>
                <w:szCs w:val="22"/>
                <w:lang w:val="pt-PT"/>
              </w:rPr>
              <w:t xml:space="preserve">DH </w:t>
            </w:r>
          </w:p>
          <w:p w14:paraId="40616391" w14:textId="77777777" w:rsidR="00F52341" w:rsidRPr="00F03387" w:rsidRDefault="00F52341" w:rsidP="00EF32DA">
            <w:pPr>
              <w:keepNext/>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D)</w:t>
            </w:r>
          </w:p>
          <w:p w14:paraId="7335830C" w14:textId="77777777" w:rsidR="00F52341" w:rsidRPr="00F03387" w:rsidRDefault="00F52341" w:rsidP="00EF32DA">
            <w:pPr>
              <w:keepNext/>
              <w:jc w:val="center"/>
              <w:rPr>
                <w:szCs w:val="22"/>
                <w:lang w:val="pt-PT"/>
              </w:rPr>
            </w:pPr>
            <w:r w:rsidRPr="00F03387">
              <w:rPr>
                <w:szCs w:val="22"/>
                <w:lang w:val="pt-PT"/>
              </w:rPr>
              <w:t>(BCIRG 006)</w:t>
            </w:r>
          </w:p>
        </w:tc>
        <w:tc>
          <w:tcPr>
            <w:tcW w:w="1132" w:type="pct"/>
          </w:tcPr>
          <w:p w14:paraId="66F15E3D" w14:textId="77777777" w:rsidR="00F52341" w:rsidRPr="00F03387" w:rsidRDefault="00F52341" w:rsidP="00EF32DA">
            <w:pPr>
              <w:keepNext/>
              <w:jc w:val="center"/>
              <w:rPr>
                <w:szCs w:val="22"/>
                <w:lang w:val="pt-PT"/>
              </w:rPr>
            </w:pPr>
            <w:r w:rsidRPr="00F03387">
              <w:rPr>
                <w:szCs w:val="22"/>
                <w:lang w:val="pt-PT"/>
              </w:rPr>
              <w:t xml:space="preserve">DCarbH </w:t>
            </w:r>
          </w:p>
          <w:p w14:paraId="54B9462A" w14:textId="77777777" w:rsidR="00F52341" w:rsidRPr="00F03387" w:rsidRDefault="00F52341" w:rsidP="00EF32DA">
            <w:pPr>
              <w:keepNext/>
              <w:jc w:val="center"/>
              <w:rPr>
                <w:szCs w:val="22"/>
                <w:lang w:val="pt-PT"/>
              </w:rPr>
            </w:pPr>
            <w:r w:rsidRPr="00F03387">
              <w:rPr>
                <w:szCs w:val="22"/>
                <w:lang w:val="pt-PT"/>
              </w:rPr>
              <w:t>(</w:t>
            </w:r>
            <w:r w:rsidRPr="00F03387">
              <w:rPr>
                <w:i/>
                <w:szCs w:val="22"/>
                <w:lang w:val="pt-PT"/>
              </w:rPr>
              <w:t>vs</w:t>
            </w:r>
            <w:r w:rsidRPr="00F03387">
              <w:rPr>
                <w:szCs w:val="22"/>
                <w:lang w:val="pt-PT"/>
              </w:rPr>
              <w:t>. AC</w:t>
            </w:r>
            <w:r w:rsidRPr="00F03387">
              <w:rPr>
                <w:rFonts w:ascii="Symbol" w:hAnsi="Symbol"/>
                <w:szCs w:val="22"/>
                <w:lang w:val="pt-PT"/>
              </w:rPr>
              <w:t></w:t>
            </w:r>
            <w:r w:rsidRPr="00F03387">
              <w:rPr>
                <w:szCs w:val="22"/>
                <w:lang w:val="pt-PT"/>
              </w:rPr>
              <w:t>D)</w:t>
            </w:r>
          </w:p>
          <w:p w14:paraId="62C5AAB3" w14:textId="77777777" w:rsidR="00F52341" w:rsidRPr="00F03387" w:rsidRDefault="00F52341" w:rsidP="00EF32DA">
            <w:pPr>
              <w:keepNext/>
              <w:jc w:val="center"/>
              <w:rPr>
                <w:szCs w:val="22"/>
                <w:lang w:val="pt-PT"/>
              </w:rPr>
            </w:pPr>
            <w:r w:rsidRPr="00F03387">
              <w:rPr>
                <w:szCs w:val="22"/>
                <w:lang w:val="pt-PT"/>
              </w:rPr>
              <w:t>(BCIRG 006)</w:t>
            </w:r>
          </w:p>
        </w:tc>
      </w:tr>
      <w:tr w:rsidR="00F52341" w:rsidRPr="00F03387" w14:paraId="6CD3F667" w14:textId="77777777" w:rsidTr="00EF32DA">
        <w:trPr>
          <w:trHeight w:val="1064"/>
        </w:trPr>
        <w:tc>
          <w:tcPr>
            <w:tcW w:w="1602" w:type="pct"/>
          </w:tcPr>
          <w:p w14:paraId="2DD9CC10" w14:textId="77777777" w:rsidR="00F52341" w:rsidRPr="00F03387" w:rsidRDefault="00F52341" w:rsidP="00EF32DA">
            <w:pPr>
              <w:keepNext/>
              <w:jc w:val="center"/>
              <w:rPr>
                <w:szCs w:val="22"/>
                <w:lang w:val="pt-PT"/>
              </w:rPr>
            </w:pPr>
            <w:r w:rsidRPr="00F03387">
              <w:rPr>
                <w:szCs w:val="22"/>
                <w:lang w:val="pt-PT"/>
              </w:rPr>
              <w:t>Análise primária de eficácia</w:t>
            </w:r>
          </w:p>
          <w:p w14:paraId="177652F6" w14:textId="77777777" w:rsidR="00F52341" w:rsidRPr="00F03387" w:rsidRDefault="00B93AED" w:rsidP="00EF32DA">
            <w:pPr>
              <w:keepNext/>
              <w:jc w:val="center"/>
              <w:rPr>
                <w:szCs w:val="22"/>
                <w:lang w:val="pt-PT"/>
              </w:rPr>
            </w:pPr>
            <w:r w:rsidRPr="00F03387">
              <w:rPr>
                <w:lang w:val="pt-PT"/>
              </w:rPr>
              <w:t>Razão</w:t>
            </w:r>
            <w:r w:rsidRPr="00F03387" w:rsidDel="00B10266">
              <w:rPr>
                <w:szCs w:val="22"/>
                <w:lang w:val="pt-PT"/>
              </w:rPr>
              <w:t xml:space="preserve"> </w:t>
            </w:r>
            <w:r w:rsidR="00F52341" w:rsidRPr="00F03387">
              <w:rPr>
                <w:lang w:val="pt-PT"/>
              </w:rPr>
              <w:t>de risco de DFS</w:t>
            </w:r>
          </w:p>
          <w:p w14:paraId="31597658" w14:textId="77777777" w:rsidR="00F52341" w:rsidRPr="00F03387" w:rsidRDefault="00F52341" w:rsidP="00EF32DA">
            <w:pPr>
              <w:keepNext/>
              <w:jc w:val="center"/>
              <w:rPr>
                <w:szCs w:val="22"/>
                <w:lang w:val="pt-PT"/>
              </w:rPr>
            </w:pPr>
            <w:r w:rsidRPr="00F03387">
              <w:rPr>
                <w:szCs w:val="22"/>
                <w:lang w:val="pt-PT"/>
              </w:rPr>
              <w:t>(IC 95%)</w:t>
            </w:r>
          </w:p>
          <w:p w14:paraId="501DD2AD" w14:textId="77777777" w:rsidR="00F52341" w:rsidRPr="00F03387" w:rsidRDefault="00F52341" w:rsidP="00EF32DA">
            <w:pPr>
              <w:keepNext/>
              <w:jc w:val="center"/>
              <w:rPr>
                <w:szCs w:val="22"/>
                <w:lang w:val="pt-PT"/>
              </w:rPr>
            </w:pPr>
            <w:r w:rsidRPr="00F03387">
              <w:rPr>
                <w:szCs w:val="22"/>
                <w:lang w:val="pt-PT"/>
              </w:rPr>
              <w:t>valor de p</w:t>
            </w:r>
          </w:p>
        </w:tc>
        <w:tc>
          <w:tcPr>
            <w:tcW w:w="1133" w:type="pct"/>
          </w:tcPr>
          <w:p w14:paraId="23282658" w14:textId="77777777" w:rsidR="00F52341" w:rsidRPr="00F03387" w:rsidRDefault="00F52341" w:rsidP="00EF32DA">
            <w:pPr>
              <w:keepNext/>
              <w:jc w:val="center"/>
              <w:rPr>
                <w:szCs w:val="22"/>
                <w:lang w:val="pt-PT"/>
              </w:rPr>
            </w:pPr>
          </w:p>
          <w:p w14:paraId="5653BC3C" w14:textId="77777777" w:rsidR="00F52341" w:rsidRPr="00F03387" w:rsidRDefault="00F52341" w:rsidP="00EF32DA">
            <w:pPr>
              <w:keepNext/>
              <w:jc w:val="center"/>
              <w:rPr>
                <w:szCs w:val="22"/>
                <w:lang w:val="pt-PT"/>
              </w:rPr>
            </w:pPr>
            <w:r w:rsidRPr="00F03387">
              <w:rPr>
                <w:szCs w:val="22"/>
                <w:lang w:val="pt-PT"/>
              </w:rPr>
              <w:t>0,48</w:t>
            </w:r>
          </w:p>
          <w:p w14:paraId="65692176" w14:textId="77777777" w:rsidR="00F52341" w:rsidRPr="00F03387" w:rsidRDefault="00F52341" w:rsidP="00EF32DA">
            <w:pPr>
              <w:keepNext/>
              <w:jc w:val="center"/>
              <w:rPr>
                <w:szCs w:val="22"/>
                <w:lang w:val="pt-PT"/>
              </w:rPr>
            </w:pPr>
            <w:r w:rsidRPr="00F03387">
              <w:rPr>
                <w:szCs w:val="22"/>
                <w:lang w:val="pt-PT"/>
              </w:rPr>
              <w:t xml:space="preserve">(0,39; 0,59) </w:t>
            </w:r>
          </w:p>
          <w:p w14:paraId="0D3599A4" w14:textId="77777777" w:rsidR="00F52341" w:rsidRPr="00F03387" w:rsidRDefault="00F52341" w:rsidP="00EF32DA">
            <w:pPr>
              <w:keepNext/>
              <w:jc w:val="center"/>
              <w:rPr>
                <w:szCs w:val="22"/>
                <w:lang w:val="pt-PT"/>
              </w:rPr>
            </w:pPr>
            <w:r w:rsidRPr="00F03387">
              <w:rPr>
                <w:szCs w:val="22"/>
                <w:lang w:val="pt-PT"/>
              </w:rPr>
              <w:t>p &lt; 0,0001</w:t>
            </w:r>
          </w:p>
        </w:tc>
        <w:tc>
          <w:tcPr>
            <w:tcW w:w="1133" w:type="pct"/>
          </w:tcPr>
          <w:p w14:paraId="5C53E006" w14:textId="77777777" w:rsidR="00F52341" w:rsidRPr="00F03387" w:rsidRDefault="00F52341" w:rsidP="00EF32DA">
            <w:pPr>
              <w:keepNext/>
              <w:jc w:val="center"/>
              <w:rPr>
                <w:rFonts w:eastAsia="Batang"/>
                <w:szCs w:val="22"/>
                <w:lang w:val="pt-PT"/>
              </w:rPr>
            </w:pPr>
          </w:p>
          <w:p w14:paraId="18C62FE8" w14:textId="77777777" w:rsidR="00F52341" w:rsidRPr="00F03387" w:rsidRDefault="00F52341" w:rsidP="00EF32DA">
            <w:pPr>
              <w:keepNext/>
              <w:jc w:val="center"/>
              <w:rPr>
                <w:rFonts w:eastAsia="Batang"/>
                <w:szCs w:val="22"/>
                <w:lang w:val="pt-PT"/>
              </w:rPr>
            </w:pPr>
            <w:r w:rsidRPr="00F03387">
              <w:rPr>
                <w:rFonts w:eastAsia="Batang"/>
                <w:szCs w:val="22"/>
                <w:lang w:val="pt-PT"/>
              </w:rPr>
              <w:t>0,61</w:t>
            </w:r>
          </w:p>
          <w:p w14:paraId="06289613" w14:textId="77777777" w:rsidR="00F52341" w:rsidRPr="00F03387" w:rsidRDefault="00F52341" w:rsidP="00EF32DA">
            <w:pPr>
              <w:keepNext/>
              <w:jc w:val="center"/>
              <w:rPr>
                <w:rFonts w:eastAsia="Batang"/>
                <w:szCs w:val="22"/>
                <w:lang w:val="pt-PT"/>
              </w:rPr>
            </w:pPr>
            <w:r w:rsidRPr="00F03387">
              <w:rPr>
                <w:rFonts w:eastAsia="Batang"/>
                <w:szCs w:val="22"/>
                <w:lang w:val="pt-PT"/>
              </w:rPr>
              <w:t>(0,49; 0,77)</w:t>
            </w:r>
          </w:p>
          <w:p w14:paraId="5E12129E" w14:textId="77777777" w:rsidR="00F52341" w:rsidRPr="00F03387" w:rsidRDefault="00F52341" w:rsidP="00EF32DA">
            <w:pPr>
              <w:keepNext/>
              <w:jc w:val="center"/>
              <w:rPr>
                <w:szCs w:val="22"/>
                <w:lang w:val="pt-PT"/>
              </w:rPr>
            </w:pPr>
            <w:r w:rsidRPr="00F03387">
              <w:rPr>
                <w:rFonts w:eastAsia="Batang"/>
                <w:szCs w:val="22"/>
                <w:lang w:val="pt-PT"/>
              </w:rPr>
              <w:t>p &lt; 0,0001</w:t>
            </w:r>
          </w:p>
        </w:tc>
        <w:tc>
          <w:tcPr>
            <w:tcW w:w="1132" w:type="pct"/>
          </w:tcPr>
          <w:p w14:paraId="76612EAE" w14:textId="77777777" w:rsidR="00F52341" w:rsidRPr="00F03387" w:rsidRDefault="00F52341" w:rsidP="00EF32DA">
            <w:pPr>
              <w:keepNext/>
              <w:jc w:val="center"/>
              <w:rPr>
                <w:rFonts w:eastAsia="Batang"/>
                <w:szCs w:val="22"/>
                <w:lang w:val="pt-PT"/>
              </w:rPr>
            </w:pPr>
          </w:p>
          <w:p w14:paraId="0948D003" w14:textId="77777777" w:rsidR="00F52341" w:rsidRPr="00F03387" w:rsidRDefault="00F52341" w:rsidP="00EF32DA">
            <w:pPr>
              <w:keepNext/>
              <w:jc w:val="center"/>
              <w:rPr>
                <w:rFonts w:eastAsia="Batang"/>
                <w:szCs w:val="22"/>
                <w:lang w:val="pt-PT"/>
              </w:rPr>
            </w:pPr>
            <w:r w:rsidRPr="00F03387">
              <w:rPr>
                <w:rFonts w:eastAsia="Batang"/>
                <w:szCs w:val="22"/>
                <w:lang w:val="pt-PT"/>
              </w:rPr>
              <w:t>0,67</w:t>
            </w:r>
          </w:p>
          <w:p w14:paraId="4960ADE0" w14:textId="77777777" w:rsidR="00F52341" w:rsidRPr="00F03387" w:rsidRDefault="00F52341" w:rsidP="00EF32DA">
            <w:pPr>
              <w:keepNext/>
              <w:jc w:val="center"/>
              <w:rPr>
                <w:rFonts w:eastAsia="Batang"/>
                <w:szCs w:val="22"/>
                <w:lang w:val="pt-PT"/>
              </w:rPr>
            </w:pPr>
            <w:r w:rsidRPr="00F03387">
              <w:rPr>
                <w:rFonts w:eastAsia="Batang"/>
                <w:szCs w:val="22"/>
                <w:lang w:val="pt-PT"/>
              </w:rPr>
              <w:t>(0,54; 0,83)</w:t>
            </w:r>
          </w:p>
          <w:p w14:paraId="1CFB395A" w14:textId="77777777" w:rsidR="00F52341" w:rsidRPr="00F03387" w:rsidRDefault="00F52341" w:rsidP="00EF32DA">
            <w:pPr>
              <w:keepNext/>
              <w:jc w:val="center"/>
              <w:rPr>
                <w:szCs w:val="22"/>
                <w:lang w:val="pt-PT"/>
              </w:rPr>
            </w:pPr>
            <w:r w:rsidRPr="00F03387">
              <w:rPr>
                <w:rFonts w:eastAsia="Batang"/>
                <w:szCs w:val="22"/>
                <w:lang w:val="pt-PT"/>
              </w:rPr>
              <w:t>p = 0,0003</w:t>
            </w:r>
          </w:p>
        </w:tc>
      </w:tr>
      <w:tr w:rsidR="005F08DE" w:rsidRPr="00F03387" w14:paraId="2FD83030" w14:textId="77777777" w:rsidTr="005F08DE">
        <w:trPr>
          <w:trHeight w:val="1064"/>
        </w:trPr>
        <w:tc>
          <w:tcPr>
            <w:tcW w:w="1602" w:type="pct"/>
            <w:tcBorders>
              <w:top w:val="single" w:sz="4" w:space="0" w:color="auto"/>
              <w:left w:val="single" w:sz="4" w:space="0" w:color="auto"/>
              <w:bottom w:val="single" w:sz="4" w:space="0" w:color="auto"/>
              <w:right w:val="single" w:sz="4" w:space="0" w:color="auto"/>
            </w:tcBorders>
          </w:tcPr>
          <w:p w14:paraId="1AA0BCEA" w14:textId="77777777" w:rsidR="00514067" w:rsidRPr="00F03387" w:rsidRDefault="00514067" w:rsidP="00514067">
            <w:pPr>
              <w:keepNext/>
              <w:keepLines/>
              <w:jc w:val="center"/>
              <w:rPr>
                <w:rFonts w:eastAsia="Verdana"/>
                <w:szCs w:val="22"/>
                <w:lang w:val="pt-PT"/>
              </w:rPr>
            </w:pPr>
            <w:r w:rsidRPr="00F03387">
              <w:rPr>
                <w:rFonts w:eastAsia="Verdana"/>
                <w:szCs w:val="22"/>
                <w:lang w:val="pt-PT"/>
              </w:rPr>
              <w:t xml:space="preserve">Análise de eficácia no seguimento a longo prazo** </w:t>
            </w:r>
          </w:p>
          <w:p w14:paraId="237C1B46" w14:textId="77777777" w:rsidR="00514067" w:rsidRPr="00F03387" w:rsidRDefault="00B93AED" w:rsidP="00514067">
            <w:pPr>
              <w:keepNext/>
              <w:keepLines/>
              <w:jc w:val="center"/>
              <w:rPr>
                <w:rFonts w:eastAsia="Verdana"/>
                <w:i/>
                <w:szCs w:val="22"/>
                <w:lang w:val="pt-PT"/>
              </w:rPr>
            </w:pPr>
            <w:r w:rsidRPr="00F03387">
              <w:rPr>
                <w:lang w:val="pt-PT"/>
              </w:rPr>
              <w:t>Razão</w:t>
            </w:r>
            <w:r w:rsidRPr="00F03387" w:rsidDel="00B10266">
              <w:rPr>
                <w:szCs w:val="22"/>
                <w:lang w:val="pt-PT"/>
              </w:rPr>
              <w:t xml:space="preserve"> </w:t>
            </w:r>
            <w:r w:rsidR="00514067" w:rsidRPr="00F03387">
              <w:rPr>
                <w:rFonts w:eastAsia="Verdana"/>
                <w:szCs w:val="22"/>
                <w:lang w:val="pt-PT"/>
              </w:rPr>
              <w:t xml:space="preserve">de risco de DFS </w:t>
            </w:r>
          </w:p>
          <w:p w14:paraId="6B2F2418" w14:textId="77777777" w:rsidR="00514067" w:rsidRPr="00F03387" w:rsidRDefault="00514067" w:rsidP="00514067">
            <w:pPr>
              <w:keepNext/>
              <w:keepLines/>
              <w:jc w:val="center"/>
              <w:rPr>
                <w:rFonts w:eastAsia="Verdana"/>
                <w:szCs w:val="22"/>
                <w:lang w:val="pt-PT"/>
              </w:rPr>
            </w:pPr>
            <w:r w:rsidRPr="00F03387">
              <w:rPr>
                <w:rFonts w:eastAsia="Verdana"/>
                <w:szCs w:val="22"/>
                <w:lang w:val="pt-PT"/>
              </w:rPr>
              <w:t>(IC 95 %)</w:t>
            </w:r>
          </w:p>
          <w:p w14:paraId="0A889A7E" w14:textId="77777777" w:rsidR="005F08DE" w:rsidRPr="00F03387" w:rsidRDefault="00514067" w:rsidP="00514067">
            <w:pPr>
              <w:keepNext/>
              <w:jc w:val="center"/>
              <w:rPr>
                <w:szCs w:val="22"/>
                <w:lang w:val="pt-PT"/>
              </w:rPr>
            </w:pPr>
            <w:r w:rsidRPr="00F03387">
              <w:rPr>
                <w:rFonts w:eastAsia="Verdana"/>
                <w:szCs w:val="22"/>
                <w:lang w:val="pt-PT"/>
              </w:rPr>
              <w:t>Valor de p</w:t>
            </w:r>
            <w:r w:rsidRPr="00F03387">
              <w:rPr>
                <w:szCs w:val="22"/>
                <w:lang w:val="pt-PT"/>
              </w:rPr>
              <w:t xml:space="preserve"> </w:t>
            </w:r>
          </w:p>
        </w:tc>
        <w:tc>
          <w:tcPr>
            <w:tcW w:w="1133" w:type="pct"/>
            <w:tcBorders>
              <w:top w:val="single" w:sz="4" w:space="0" w:color="auto"/>
              <w:left w:val="single" w:sz="4" w:space="0" w:color="auto"/>
              <w:bottom w:val="single" w:sz="4" w:space="0" w:color="auto"/>
              <w:right w:val="single" w:sz="4" w:space="0" w:color="auto"/>
            </w:tcBorders>
          </w:tcPr>
          <w:p w14:paraId="359B8B4C" w14:textId="77777777" w:rsidR="005F08DE" w:rsidRPr="00F03387" w:rsidRDefault="005F08DE" w:rsidP="005F08DE">
            <w:pPr>
              <w:keepNext/>
              <w:jc w:val="center"/>
              <w:rPr>
                <w:szCs w:val="22"/>
                <w:lang w:val="pt-PT"/>
              </w:rPr>
            </w:pPr>
          </w:p>
          <w:p w14:paraId="2B3BACF1" w14:textId="77777777" w:rsidR="005F08DE" w:rsidRPr="00F03387" w:rsidRDefault="005F08DE" w:rsidP="005F08DE">
            <w:pPr>
              <w:keepNext/>
              <w:jc w:val="center"/>
              <w:rPr>
                <w:szCs w:val="22"/>
                <w:lang w:val="pt-PT"/>
              </w:rPr>
            </w:pPr>
          </w:p>
          <w:p w14:paraId="2B665439" w14:textId="77777777" w:rsidR="005F08DE" w:rsidRPr="00F03387" w:rsidRDefault="005F08DE" w:rsidP="005F08DE">
            <w:pPr>
              <w:keepNext/>
              <w:jc w:val="center"/>
              <w:rPr>
                <w:szCs w:val="22"/>
                <w:lang w:val="pt-PT"/>
              </w:rPr>
            </w:pPr>
            <w:r w:rsidRPr="00F03387">
              <w:rPr>
                <w:szCs w:val="22"/>
                <w:lang w:val="pt-PT"/>
              </w:rPr>
              <w:t>0,61</w:t>
            </w:r>
          </w:p>
          <w:p w14:paraId="0FB9CACE" w14:textId="77777777" w:rsidR="005F08DE" w:rsidRPr="00F03387" w:rsidRDefault="005F08DE" w:rsidP="005F08DE">
            <w:pPr>
              <w:keepNext/>
              <w:jc w:val="center"/>
              <w:rPr>
                <w:szCs w:val="22"/>
                <w:lang w:val="pt-PT"/>
              </w:rPr>
            </w:pPr>
            <w:r w:rsidRPr="00F03387">
              <w:rPr>
                <w:szCs w:val="22"/>
                <w:lang w:val="pt-PT"/>
              </w:rPr>
              <w:t>(0,54, 0,69)</w:t>
            </w:r>
          </w:p>
          <w:p w14:paraId="65A5E7DF" w14:textId="77777777" w:rsidR="005F08DE" w:rsidRPr="00F03387" w:rsidRDefault="005F08DE" w:rsidP="005F08DE">
            <w:pPr>
              <w:keepNext/>
              <w:jc w:val="center"/>
              <w:rPr>
                <w:szCs w:val="22"/>
                <w:lang w:val="pt-PT"/>
              </w:rPr>
            </w:pPr>
            <w:r w:rsidRPr="00F03387">
              <w:rPr>
                <w:szCs w:val="22"/>
                <w:lang w:val="pt-PT"/>
              </w:rPr>
              <w:t>p &lt; 0,0001</w:t>
            </w:r>
          </w:p>
        </w:tc>
        <w:tc>
          <w:tcPr>
            <w:tcW w:w="1133" w:type="pct"/>
            <w:tcBorders>
              <w:top w:val="single" w:sz="4" w:space="0" w:color="auto"/>
              <w:left w:val="single" w:sz="4" w:space="0" w:color="auto"/>
              <w:bottom w:val="single" w:sz="4" w:space="0" w:color="auto"/>
              <w:right w:val="single" w:sz="4" w:space="0" w:color="auto"/>
            </w:tcBorders>
          </w:tcPr>
          <w:p w14:paraId="28BD4834" w14:textId="77777777" w:rsidR="005F08DE" w:rsidRPr="00F03387" w:rsidRDefault="005F08DE" w:rsidP="005F08DE">
            <w:pPr>
              <w:keepNext/>
              <w:jc w:val="center"/>
              <w:rPr>
                <w:rFonts w:eastAsia="Batang"/>
                <w:szCs w:val="22"/>
                <w:lang w:val="pt-PT"/>
              </w:rPr>
            </w:pPr>
          </w:p>
          <w:p w14:paraId="0087C5D7" w14:textId="77777777" w:rsidR="005F08DE" w:rsidRPr="00F03387" w:rsidRDefault="005F08DE" w:rsidP="005F08DE">
            <w:pPr>
              <w:keepNext/>
              <w:jc w:val="center"/>
              <w:rPr>
                <w:rFonts w:eastAsia="Batang"/>
                <w:szCs w:val="22"/>
                <w:lang w:val="pt-PT"/>
              </w:rPr>
            </w:pPr>
          </w:p>
          <w:p w14:paraId="73BD7F80" w14:textId="77777777" w:rsidR="005F08DE" w:rsidRPr="00F03387" w:rsidRDefault="005F08DE" w:rsidP="005F08DE">
            <w:pPr>
              <w:keepNext/>
              <w:jc w:val="center"/>
              <w:rPr>
                <w:rFonts w:eastAsia="Batang"/>
                <w:szCs w:val="22"/>
                <w:lang w:val="pt-PT"/>
              </w:rPr>
            </w:pPr>
            <w:r w:rsidRPr="00F03387">
              <w:rPr>
                <w:rFonts w:eastAsia="Batang"/>
                <w:szCs w:val="22"/>
                <w:lang w:val="pt-PT"/>
              </w:rPr>
              <w:t>0,72</w:t>
            </w:r>
          </w:p>
          <w:p w14:paraId="47D14CC2" w14:textId="77777777" w:rsidR="005F08DE" w:rsidRPr="00F03387" w:rsidRDefault="005F08DE" w:rsidP="005F08DE">
            <w:pPr>
              <w:keepNext/>
              <w:jc w:val="center"/>
              <w:rPr>
                <w:rFonts w:eastAsia="Batang"/>
                <w:szCs w:val="22"/>
                <w:lang w:val="pt-PT"/>
              </w:rPr>
            </w:pPr>
            <w:r w:rsidRPr="00F03387">
              <w:rPr>
                <w:rFonts w:eastAsia="Batang"/>
                <w:szCs w:val="22"/>
                <w:lang w:val="pt-PT"/>
              </w:rPr>
              <w:t>(0,61, 0,85)</w:t>
            </w:r>
          </w:p>
          <w:p w14:paraId="437A8C36" w14:textId="77777777" w:rsidR="005F08DE" w:rsidRPr="00F03387" w:rsidRDefault="005F08DE" w:rsidP="005F08DE">
            <w:pPr>
              <w:keepNext/>
              <w:jc w:val="center"/>
              <w:rPr>
                <w:rFonts w:eastAsia="Batang"/>
                <w:szCs w:val="22"/>
                <w:lang w:val="pt-PT"/>
              </w:rPr>
            </w:pPr>
            <w:r w:rsidRPr="00F03387">
              <w:rPr>
                <w:rFonts w:eastAsia="Batang"/>
                <w:szCs w:val="22"/>
                <w:lang w:val="pt-PT"/>
              </w:rPr>
              <w:t>p &lt; 0,0001</w:t>
            </w:r>
          </w:p>
        </w:tc>
        <w:tc>
          <w:tcPr>
            <w:tcW w:w="1132" w:type="pct"/>
            <w:tcBorders>
              <w:top w:val="single" w:sz="4" w:space="0" w:color="auto"/>
              <w:left w:val="single" w:sz="4" w:space="0" w:color="auto"/>
              <w:bottom w:val="single" w:sz="4" w:space="0" w:color="auto"/>
              <w:right w:val="single" w:sz="4" w:space="0" w:color="auto"/>
            </w:tcBorders>
          </w:tcPr>
          <w:p w14:paraId="4F61D65F" w14:textId="77777777" w:rsidR="005F08DE" w:rsidRPr="00F03387" w:rsidRDefault="005F08DE" w:rsidP="005F08DE">
            <w:pPr>
              <w:keepNext/>
              <w:jc w:val="center"/>
              <w:rPr>
                <w:rFonts w:eastAsia="Batang"/>
                <w:szCs w:val="22"/>
                <w:lang w:val="pt-PT"/>
              </w:rPr>
            </w:pPr>
          </w:p>
          <w:p w14:paraId="7769E3C8" w14:textId="77777777" w:rsidR="005F08DE" w:rsidRPr="00F03387" w:rsidRDefault="005F08DE" w:rsidP="005F08DE">
            <w:pPr>
              <w:keepNext/>
              <w:jc w:val="center"/>
              <w:rPr>
                <w:rFonts w:eastAsia="Batang"/>
                <w:szCs w:val="22"/>
                <w:lang w:val="pt-PT"/>
              </w:rPr>
            </w:pPr>
          </w:p>
          <w:p w14:paraId="345477BA" w14:textId="77777777" w:rsidR="005F08DE" w:rsidRPr="00F03387" w:rsidRDefault="005F08DE" w:rsidP="005F08DE">
            <w:pPr>
              <w:keepNext/>
              <w:jc w:val="center"/>
              <w:rPr>
                <w:rFonts w:eastAsia="Batang"/>
                <w:szCs w:val="22"/>
                <w:lang w:val="pt-PT"/>
              </w:rPr>
            </w:pPr>
            <w:r w:rsidRPr="00F03387">
              <w:rPr>
                <w:rFonts w:eastAsia="Batang"/>
                <w:szCs w:val="22"/>
                <w:lang w:val="pt-PT"/>
              </w:rPr>
              <w:t>0,77</w:t>
            </w:r>
          </w:p>
          <w:p w14:paraId="2781EF04" w14:textId="77777777" w:rsidR="005F08DE" w:rsidRPr="00F03387" w:rsidRDefault="005F08DE" w:rsidP="005F08DE">
            <w:pPr>
              <w:keepNext/>
              <w:jc w:val="center"/>
              <w:rPr>
                <w:rFonts w:eastAsia="Batang"/>
                <w:szCs w:val="22"/>
                <w:lang w:val="pt-PT"/>
              </w:rPr>
            </w:pPr>
            <w:r w:rsidRPr="00F03387">
              <w:rPr>
                <w:rFonts w:eastAsia="Batang"/>
                <w:szCs w:val="22"/>
                <w:lang w:val="pt-PT"/>
              </w:rPr>
              <w:t>(0,65, 0,90)</w:t>
            </w:r>
          </w:p>
          <w:p w14:paraId="3EBB3B21" w14:textId="77777777" w:rsidR="005F08DE" w:rsidRPr="00F03387" w:rsidRDefault="005F08DE" w:rsidP="005F08DE">
            <w:pPr>
              <w:keepNext/>
              <w:jc w:val="center"/>
              <w:rPr>
                <w:rFonts w:eastAsia="Batang"/>
                <w:szCs w:val="22"/>
                <w:lang w:val="pt-PT"/>
              </w:rPr>
            </w:pPr>
            <w:r w:rsidRPr="00F03387">
              <w:rPr>
                <w:rFonts w:eastAsia="Batang"/>
                <w:szCs w:val="22"/>
                <w:lang w:val="pt-PT"/>
              </w:rPr>
              <w:t>p= 0,0011</w:t>
            </w:r>
          </w:p>
        </w:tc>
      </w:tr>
      <w:tr w:rsidR="00F52341" w:rsidRPr="00F03387" w14:paraId="7AEFC4E7" w14:textId="77777777" w:rsidTr="00EF32DA">
        <w:trPr>
          <w:trHeight w:val="962"/>
        </w:trPr>
        <w:tc>
          <w:tcPr>
            <w:tcW w:w="1602" w:type="pct"/>
          </w:tcPr>
          <w:p w14:paraId="13BD7B0E" w14:textId="77777777" w:rsidR="00F52341" w:rsidRPr="00F03387" w:rsidRDefault="00F52341" w:rsidP="00EF32DA">
            <w:pPr>
              <w:keepNext/>
              <w:jc w:val="center"/>
              <w:rPr>
                <w:szCs w:val="22"/>
                <w:lang w:val="pt-PT"/>
              </w:rPr>
            </w:pPr>
            <w:r w:rsidRPr="00F03387">
              <w:rPr>
                <w:szCs w:val="22"/>
                <w:lang w:val="pt-PT"/>
              </w:rPr>
              <w:t xml:space="preserve">Análise exploratória post-hoc com </w:t>
            </w:r>
            <w:r w:rsidR="00B93AED" w:rsidRPr="00F03387">
              <w:rPr>
                <w:szCs w:val="22"/>
                <w:lang w:val="pt-PT"/>
              </w:rPr>
              <w:t xml:space="preserve">acontecimentos </w:t>
            </w:r>
            <w:r w:rsidRPr="00F03387">
              <w:rPr>
                <w:szCs w:val="22"/>
                <w:lang w:val="pt-PT"/>
              </w:rPr>
              <w:t>DFS e acontecimentos cardíacos sintomáticos</w:t>
            </w:r>
          </w:p>
          <w:p w14:paraId="672684DA" w14:textId="77777777" w:rsidR="005F08DE" w:rsidRPr="00F03387" w:rsidRDefault="005F08DE" w:rsidP="00EF32DA">
            <w:pPr>
              <w:keepNext/>
              <w:jc w:val="center"/>
              <w:rPr>
                <w:szCs w:val="22"/>
                <w:lang w:val="pt-PT"/>
              </w:rPr>
            </w:pPr>
            <w:r w:rsidRPr="00F03387">
              <w:rPr>
                <w:rFonts w:eastAsia="Verdana"/>
                <w:szCs w:val="22"/>
                <w:lang w:val="pt-PT"/>
              </w:rPr>
              <w:t>Seguimento a longo</w:t>
            </w:r>
            <w:r w:rsidR="00B93AED" w:rsidRPr="00F03387">
              <w:rPr>
                <w:rFonts w:eastAsia="Verdana"/>
                <w:szCs w:val="22"/>
                <w:lang w:val="pt-PT"/>
              </w:rPr>
              <w:t xml:space="preserve"> </w:t>
            </w:r>
            <w:r w:rsidRPr="00F03387">
              <w:rPr>
                <w:rFonts w:eastAsia="Verdana"/>
                <w:szCs w:val="22"/>
                <w:lang w:val="pt-PT"/>
              </w:rPr>
              <w:t>prazo**</w:t>
            </w:r>
          </w:p>
          <w:p w14:paraId="4BC384F3" w14:textId="77777777" w:rsidR="00F52341" w:rsidRPr="00F03387" w:rsidRDefault="00B93AED" w:rsidP="00EF32DA">
            <w:pPr>
              <w:keepNext/>
              <w:jc w:val="center"/>
              <w:rPr>
                <w:lang w:val="pt-PT"/>
              </w:rPr>
            </w:pPr>
            <w:r w:rsidRPr="00F03387">
              <w:rPr>
                <w:lang w:val="pt-PT"/>
              </w:rPr>
              <w:t>Razão</w:t>
            </w:r>
            <w:r w:rsidRPr="00F03387" w:rsidDel="00B10266">
              <w:rPr>
                <w:szCs w:val="22"/>
                <w:lang w:val="pt-PT"/>
              </w:rPr>
              <w:t xml:space="preserve"> </w:t>
            </w:r>
            <w:r w:rsidR="00F52341" w:rsidRPr="00F03387">
              <w:rPr>
                <w:lang w:val="pt-PT"/>
              </w:rPr>
              <w:t xml:space="preserve">de risco </w:t>
            </w:r>
          </w:p>
          <w:p w14:paraId="26D02B61" w14:textId="77777777" w:rsidR="00F52341" w:rsidRPr="00F03387" w:rsidRDefault="00F52341" w:rsidP="00EF32DA">
            <w:pPr>
              <w:keepNext/>
              <w:jc w:val="center"/>
              <w:rPr>
                <w:szCs w:val="22"/>
                <w:lang w:val="pt-PT"/>
              </w:rPr>
            </w:pPr>
            <w:r w:rsidRPr="00F03387">
              <w:rPr>
                <w:szCs w:val="22"/>
                <w:lang w:val="pt-PT"/>
              </w:rPr>
              <w:t>(IC 95%)</w:t>
            </w:r>
          </w:p>
          <w:p w14:paraId="1B1CFE8F" w14:textId="77777777" w:rsidR="0001235F" w:rsidRPr="00F03387" w:rsidRDefault="0001235F" w:rsidP="00EF32DA">
            <w:pPr>
              <w:keepNext/>
              <w:jc w:val="center"/>
              <w:rPr>
                <w:szCs w:val="22"/>
                <w:lang w:val="pt-PT"/>
              </w:rPr>
            </w:pPr>
          </w:p>
        </w:tc>
        <w:tc>
          <w:tcPr>
            <w:tcW w:w="1133" w:type="pct"/>
          </w:tcPr>
          <w:p w14:paraId="425E7104" w14:textId="77777777" w:rsidR="00F52341" w:rsidRPr="00F03387" w:rsidRDefault="00F52341" w:rsidP="00EF32DA">
            <w:pPr>
              <w:keepNext/>
              <w:jc w:val="center"/>
              <w:rPr>
                <w:szCs w:val="22"/>
                <w:lang w:val="pt-PT"/>
              </w:rPr>
            </w:pPr>
          </w:p>
          <w:p w14:paraId="3C2281B7" w14:textId="77777777" w:rsidR="00F52341" w:rsidRPr="00F03387" w:rsidRDefault="00F52341" w:rsidP="00EF32DA">
            <w:pPr>
              <w:keepNext/>
              <w:jc w:val="center"/>
              <w:rPr>
                <w:szCs w:val="22"/>
                <w:lang w:val="pt-PT"/>
              </w:rPr>
            </w:pPr>
          </w:p>
          <w:p w14:paraId="12D72C77" w14:textId="77777777" w:rsidR="00B93AED" w:rsidRPr="00F03387" w:rsidRDefault="00B93AED" w:rsidP="00EF32DA">
            <w:pPr>
              <w:keepNext/>
              <w:jc w:val="center"/>
              <w:rPr>
                <w:szCs w:val="22"/>
                <w:lang w:val="pt-PT"/>
              </w:rPr>
            </w:pPr>
          </w:p>
          <w:p w14:paraId="63D182AE" w14:textId="77777777" w:rsidR="00F52341" w:rsidRPr="00F03387" w:rsidRDefault="00F52341" w:rsidP="00EF32DA">
            <w:pPr>
              <w:keepNext/>
              <w:jc w:val="center"/>
              <w:rPr>
                <w:szCs w:val="22"/>
                <w:lang w:val="pt-PT"/>
              </w:rPr>
            </w:pPr>
          </w:p>
          <w:p w14:paraId="778F48EA" w14:textId="77777777" w:rsidR="00F52341" w:rsidRPr="00F03387" w:rsidRDefault="00F52341" w:rsidP="00EF32DA">
            <w:pPr>
              <w:keepNext/>
              <w:jc w:val="center"/>
              <w:rPr>
                <w:szCs w:val="22"/>
                <w:lang w:val="pt-PT"/>
              </w:rPr>
            </w:pPr>
            <w:r w:rsidRPr="00F03387">
              <w:rPr>
                <w:szCs w:val="22"/>
                <w:lang w:val="pt-PT"/>
              </w:rPr>
              <w:t>0,6</w:t>
            </w:r>
            <w:r w:rsidR="005F08DE" w:rsidRPr="00F03387">
              <w:rPr>
                <w:szCs w:val="22"/>
                <w:lang w:val="pt-PT"/>
              </w:rPr>
              <w:t>7</w:t>
            </w:r>
          </w:p>
          <w:p w14:paraId="4EED34F0" w14:textId="77777777" w:rsidR="00F52341" w:rsidRPr="00F03387" w:rsidRDefault="00F52341" w:rsidP="005F08DE">
            <w:pPr>
              <w:keepNext/>
              <w:jc w:val="center"/>
              <w:rPr>
                <w:szCs w:val="22"/>
                <w:lang w:val="pt-PT"/>
              </w:rPr>
            </w:pPr>
            <w:r w:rsidRPr="00F03387">
              <w:rPr>
                <w:szCs w:val="22"/>
                <w:lang w:val="pt-PT"/>
              </w:rPr>
              <w:t>(0,</w:t>
            </w:r>
            <w:r w:rsidR="005F08DE" w:rsidRPr="00F03387">
              <w:rPr>
                <w:szCs w:val="22"/>
                <w:lang w:val="pt-PT"/>
              </w:rPr>
              <w:t>60</w:t>
            </w:r>
            <w:r w:rsidRPr="00F03387">
              <w:rPr>
                <w:szCs w:val="22"/>
                <w:lang w:val="pt-PT"/>
              </w:rPr>
              <w:t>; 0,7</w:t>
            </w:r>
            <w:r w:rsidR="005F08DE" w:rsidRPr="00F03387">
              <w:rPr>
                <w:szCs w:val="22"/>
                <w:lang w:val="pt-PT"/>
              </w:rPr>
              <w:t>5</w:t>
            </w:r>
            <w:r w:rsidRPr="00F03387">
              <w:rPr>
                <w:szCs w:val="22"/>
                <w:lang w:val="pt-PT"/>
              </w:rPr>
              <w:t>)</w:t>
            </w:r>
          </w:p>
        </w:tc>
        <w:tc>
          <w:tcPr>
            <w:tcW w:w="1133" w:type="pct"/>
          </w:tcPr>
          <w:p w14:paraId="7D14C5CF" w14:textId="77777777" w:rsidR="00F52341" w:rsidRPr="00F03387" w:rsidRDefault="00F52341" w:rsidP="00EF32DA">
            <w:pPr>
              <w:keepNext/>
              <w:jc w:val="center"/>
              <w:rPr>
                <w:rFonts w:eastAsia="Batang"/>
                <w:szCs w:val="22"/>
                <w:lang w:val="pt-PT"/>
              </w:rPr>
            </w:pPr>
          </w:p>
          <w:p w14:paraId="20F58240" w14:textId="77777777" w:rsidR="00F52341" w:rsidRPr="00F03387" w:rsidRDefault="00F52341" w:rsidP="00EF32DA">
            <w:pPr>
              <w:keepNext/>
              <w:jc w:val="center"/>
              <w:rPr>
                <w:rFonts w:eastAsia="Batang"/>
                <w:szCs w:val="22"/>
                <w:lang w:val="pt-PT"/>
              </w:rPr>
            </w:pPr>
          </w:p>
          <w:p w14:paraId="05928208" w14:textId="77777777" w:rsidR="00B93AED" w:rsidRPr="00F03387" w:rsidRDefault="00B93AED" w:rsidP="00EF32DA">
            <w:pPr>
              <w:keepNext/>
              <w:jc w:val="center"/>
              <w:rPr>
                <w:rFonts w:eastAsia="Batang"/>
                <w:szCs w:val="22"/>
                <w:lang w:val="pt-PT"/>
              </w:rPr>
            </w:pPr>
          </w:p>
          <w:p w14:paraId="609329E5" w14:textId="77777777" w:rsidR="00F52341" w:rsidRPr="00F03387" w:rsidRDefault="00F52341" w:rsidP="00EF32DA">
            <w:pPr>
              <w:keepNext/>
              <w:jc w:val="center"/>
              <w:rPr>
                <w:rFonts w:eastAsia="Batang"/>
                <w:szCs w:val="22"/>
                <w:lang w:val="pt-PT"/>
              </w:rPr>
            </w:pPr>
          </w:p>
          <w:p w14:paraId="08BB30DA" w14:textId="77777777" w:rsidR="00F52341" w:rsidRPr="00F03387" w:rsidRDefault="00F52341" w:rsidP="00EF32DA">
            <w:pPr>
              <w:keepNext/>
              <w:jc w:val="center"/>
              <w:rPr>
                <w:rFonts w:eastAsia="Batang"/>
                <w:szCs w:val="22"/>
                <w:lang w:val="pt-PT"/>
              </w:rPr>
            </w:pPr>
            <w:r w:rsidRPr="00F03387">
              <w:rPr>
                <w:rFonts w:eastAsia="Batang"/>
                <w:szCs w:val="22"/>
                <w:lang w:val="pt-PT"/>
              </w:rPr>
              <w:t>0,7</w:t>
            </w:r>
            <w:r w:rsidR="005F08DE" w:rsidRPr="00F03387">
              <w:rPr>
                <w:rFonts w:eastAsia="Batang"/>
                <w:szCs w:val="22"/>
                <w:lang w:val="pt-PT"/>
              </w:rPr>
              <w:t>7</w:t>
            </w:r>
          </w:p>
          <w:p w14:paraId="104DDBF0" w14:textId="77777777" w:rsidR="00F52341" w:rsidRPr="00F03387" w:rsidRDefault="00F52341" w:rsidP="005F08DE">
            <w:pPr>
              <w:keepNext/>
              <w:jc w:val="center"/>
              <w:rPr>
                <w:rFonts w:eastAsia="Batang"/>
                <w:szCs w:val="22"/>
                <w:lang w:val="pt-PT"/>
              </w:rPr>
            </w:pPr>
            <w:r w:rsidRPr="00F03387">
              <w:rPr>
                <w:rFonts w:eastAsia="Batang"/>
                <w:szCs w:val="22"/>
                <w:lang w:val="pt-PT"/>
              </w:rPr>
              <w:t>(0,</w:t>
            </w:r>
            <w:r w:rsidR="005F08DE" w:rsidRPr="00F03387">
              <w:rPr>
                <w:rFonts w:eastAsia="Batang"/>
                <w:szCs w:val="22"/>
                <w:lang w:val="pt-PT"/>
              </w:rPr>
              <w:t>66</w:t>
            </w:r>
            <w:r w:rsidRPr="00F03387">
              <w:rPr>
                <w:rFonts w:eastAsia="Batang"/>
                <w:szCs w:val="22"/>
                <w:lang w:val="pt-PT"/>
              </w:rPr>
              <w:t>; 0,</w:t>
            </w:r>
            <w:r w:rsidR="005F08DE" w:rsidRPr="00F03387">
              <w:rPr>
                <w:rFonts w:eastAsia="Batang"/>
                <w:szCs w:val="22"/>
                <w:lang w:val="pt-PT"/>
              </w:rPr>
              <w:t>90</w:t>
            </w:r>
            <w:r w:rsidRPr="00F03387">
              <w:rPr>
                <w:rFonts w:eastAsia="Batang"/>
                <w:szCs w:val="22"/>
                <w:lang w:val="pt-PT"/>
              </w:rPr>
              <w:t>)</w:t>
            </w:r>
          </w:p>
        </w:tc>
        <w:tc>
          <w:tcPr>
            <w:tcW w:w="1132" w:type="pct"/>
          </w:tcPr>
          <w:p w14:paraId="15FB3745" w14:textId="77777777" w:rsidR="00F52341" w:rsidRPr="00F03387" w:rsidRDefault="00F52341" w:rsidP="00EF32DA">
            <w:pPr>
              <w:keepNext/>
              <w:jc w:val="center"/>
              <w:rPr>
                <w:rFonts w:eastAsia="Batang"/>
                <w:szCs w:val="22"/>
                <w:lang w:val="pt-PT"/>
              </w:rPr>
            </w:pPr>
          </w:p>
          <w:p w14:paraId="61840491" w14:textId="77777777" w:rsidR="00F52341" w:rsidRPr="00F03387" w:rsidRDefault="00F52341" w:rsidP="00EF32DA">
            <w:pPr>
              <w:keepNext/>
              <w:jc w:val="center"/>
              <w:rPr>
                <w:rFonts w:eastAsia="Batang"/>
                <w:szCs w:val="22"/>
                <w:lang w:val="pt-PT"/>
              </w:rPr>
            </w:pPr>
          </w:p>
          <w:p w14:paraId="20B018DA" w14:textId="77777777" w:rsidR="00B93AED" w:rsidRPr="00F03387" w:rsidRDefault="00B93AED" w:rsidP="00EF32DA">
            <w:pPr>
              <w:keepNext/>
              <w:jc w:val="center"/>
              <w:rPr>
                <w:rFonts w:eastAsia="Batang"/>
                <w:szCs w:val="22"/>
                <w:lang w:val="pt-PT"/>
              </w:rPr>
            </w:pPr>
          </w:p>
          <w:p w14:paraId="1EB6256F" w14:textId="77777777" w:rsidR="00F52341" w:rsidRPr="00F03387" w:rsidRDefault="00F52341" w:rsidP="00EF32DA">
            <w:pPr>
              <w:keepNext/>
              <w:jc w:val="center"/>
              <w:rPr>
                <w:rFonts w:eastAsia="Batang"/>
                <w:szCs w:val="22"/>
                <w:lang w:val="pt-PT"/>
              </w:rPr>
            </w:pPr>
          </w:p>
          <w:p w14:paraId="4CC6DCAE" w14:textId="77777777" w:rsidR="00F52341" w:rsidRPr="00F03387" w:rsidRDefault="00F52341" w:rsidP="00EF32DA">
            <w:pPr>
              <w:keepNext/>
              <w:jc w:val="center"/>
              <w:rPr>
                <w:rFonts w:eastAsia="Batang"/>
                <w:szCs w:val="22"/>
                <w:lang w:val="pt-PT"/>
              </w:rPr>
            </w:pPr>
            <w:r w:rsidRPr="00F03387">
              <w:rPr>
                <w:rFonts w:eastAsia="Batang"/>
                <w:szCs w:val="22"/>
                <w:lang w:val="pt-PT"/>
              </w:rPr>
              <w:t>0,7</w:t>
            </w:r>
            <w:r w:rsidR="005F08DE" w:rsidRPr="00F03387">
              <w:rPr>
                <w:rFonts w:eastAsia="Batang"/>
                <w:szCs w:val="22"/>
                <w:lang w:val="pt-PT"/>
              </w:rPr>
              <w:t>7</w:t>
            </w:r>
          </w:p>
          <w:p w14:paraId="040CD263" w14:textId="77777777" w:rsidR="00F52341" w:rsidRPr="00F03387" w:rsidRDefault="00F52341" w:rsidP="005F08DE">
            <w:pPr>
              <w:keepNext/>
              <w:jc w:val="center"/>
              <w:rPr>
                <w:rFonts w:eastAsia="Batang"/>
                <w:szCs w:val="22"/>
                <w:lang w:val="pt-PT"/>
              </w:rPr>
            </w:pPr>
            <w:r w:rsidRPr="00F03387">
              <w:rPr>
                <w:rFonts w:eastAsia="Batang"/>
                <w:szCs w:val="22"/>
                <w:lang w:val="pt-PT"/>
              </w:rPr>
              <w:t>(0,</w:t>
            </w:r>
            <w:r w:rsidR="005F08DE" w:rsidRPr="00F03387">
              <w:rPr>
                <w:rFonts w:eastAsia="Batang"/>
                <w:szCs w:val="22"/>
                <w:lang w:val="pt-PT"/>
              </w:rPr>
              <w:t>66</w:t>
            </w:r>
            <w:r w:rsidRPr="00F03387">
              <w:rPr>
                <w:rFonts w:eastAsia="Batang"/>
                <w:szCs w:val="22"/>
                <w:lang w:val="pt-PT"/>
              </w:rPr>
              <w:t>; 0,</w:t>
            </w:r>
            <w:r w:rsidR="005F08DE" w:rsidRPr="00F03387">
              <w:rPr>
                <w:rFonts w:eastAsia="Batang"/>
                <w:szCs w:val="22"/>
                <w:lang w:val="pt-PT"/>
              </w:rPr>
              <w:t>90</w:t>
            </w:r>
            <w:r w:rsidRPr="00F03387">
              <w:rPr>
                <w:rFonts w:eastAsia="Batang"/>
                <w:szCs w:val="22"/>
                <w:lang w:val="pt-PT"/>
              </w:rPr>
              <w:t>)</w:t>
            </w:r>
          </w:p>
        </w:tc>
      </w:tr>
    </w:tbl>
    <w:p w14:paraId="5B61C0CF" w14:textId="77777777" w:rsidR="00F52341" w:rsidRPr="00F03387" w:rsidRDefault="00F52341" w:rsidP="00F52341">
      <w:pPr>
        <w:rPr>
          <w:sz w:val="20"/>
          <w:szCs w:val="22"/>
          <w:lang w:val="pt-PT"/>
        </w:rPr>
      </w:pPr>
      <w:r w:rsidRPr="00F03387">
        <w:rPr>
          <w:sz w:val="20"/>
          <w:szCs w:val="22"/>
          <w:lang w:val="pt-PT"/>
        </w:rPr>
        <w:t>A: doxorrubicina; C: ciclofosfamida; P: paclitaxel; D: docetaxel; Carb: carboplatina; H: trastuzumab</w:t>
      </w:r>
    </w:p>
    <w:p w14:paraId="502EBECF" w14:textId="77777777" w:rsidR="00F52341" w:rsidRPr="00F03387" w:rsidRDefault="00F52341" w:rsidP="00F52341">
      <w:pPr>
        <w:rPr>
          <w:sz w:val="20"/>
          <w:szCs w:val="22"/>
          <w:lang w:val="pt-PT"/>
        </w:rPr>
      </w:pPr>
      <w:r w:rsidRPr="00F03387">
        <w:rPr>
          <w:sz w:val="20"/>
          <w:szCs w:val="22"/>
          <w:lang w:val="pt-PT"/>
        </w:rPr>
        <w:t>IC = intervalo de confiança</w:t>
      </w:r>
    </w:p>
    <w:p w14:paraId="2C5ADD79" w14:textId="77777777" w:rsidR="00855976" w:rsidRPr="00F03387" w:rsidRDefault="00855976" w:rsidP="00F52341">
      <w:pPr>
        <w:rPr>
          <w:sz w:val="20"/>
          <w:szCs w:val="22"/>
          <w:lang w:val="pt-PT"/>
        </w:rPr>
      </w:pPr>
      <w:r w:rsidRPr="00F03387">
        <w:rPr>
          <w:sz w:val="20"/>
          <w:szCs w:val="22"/>
          <w:vertAlign w:val="superscript"/>
          <w:lang w:val="pt-PT"/>
        </w:rPr>
        <w:t>*</w:t>
      </w:r>
      <w:r w:rsidRPr="00F03387">
        <w:rPr>
          <w:sz w:val="20"/>
          <w:szCs w:val="22"/>
          <w:lang w:val="pt-PT"/>
        </w:rPr>
        <w:t xml:space="preserve"> Aquando da análise definitiva da sobrevivência livre de doença. A duração mediana do seguimento foi de 1,8 anos no braço AC→P e de 2,0 anos no braço AC→PH</w:t>
      </w:r>
    </w:p>
    <w:p w14:paraId="34EF2F5E" w14:textId="0B3F3E02" w:rsidR="00E24A70" w:rsidRPr="00F03387" w:rsidRDefault="00E24A70" w:rsidP="00E24A70">
      <w:pPr>
        <w:rPr>
          <w:sz w:val="20"/>
          <w:lang w:val="pt-PT"/>
        </w:rPr>
      </w:pPr>
      <w:r w:rsidRPr="00F03387">
        <w:rPr>
          <w:sz w:val="20"/>
          <w:vertAlign w:val="superscript"/>
          <w:lang w:val="pt-PT"/>
        </w:rPr>
        <w:t>**</w:t>
      </w:r>
      <w:r w:rsidRPr="00F03387">
        <w:rPr>
          <w:sz w:val="20"/>
          <w:lang w:val="pt-PT"/>
        </w:rPr>
        <w:t xml:space="preserve"> A duração mediana de seguimento a longo prazo para a Análise Conjunta dos estudos clínicos foi de 8,3 anos (intervalo: 0,1 a 12,1) para o braço AC→PH e 7,9 anos (intervalo: 0,0 a 12,2) para o braço AC→P; A duração mediana de seguimento a longo prazo </w:t>
      </w:r>
      <w:r w:rsidR="00B93AED" w:rsidRPr="00F03387">
        <w:rPr>
          <w:sz w:val="20"/>
          <w:lang w:val="pt-PT"/>
        </w:rPr>
        <w:t>d</w:t>
      </w:r>
      <w:r w:rsidRPr="00F03387">
        <w:rPr>
          <w:sz w:val="20"/>
          <w:lang w:val="pt-PT"/>
        </w:rPr>
        <w:t xml:space="preserve">o estudo BCIRG 006 foi de 10,3 anos para o braço AC→D (intervalo:  0,0 a 12,6) e braço DCarbH (intervalo: 0,0 a 13,1) e foi de 10,4 anos (intervalo: 0,0 a 12,7) no braço AC→DH.  </w:t>
      </w:r>
    </w:p>
    <w:p w14:paraId="56F8FCC4" w14:textId="77777777" w:rsidR="006F2E9E" w:rsidRPr="00F03387" w:rsidRDefault="006F2E9E" w:rsidP="006F2E9E">
      <w:pPr>
        <w:rPr>
          <w:szCs w:val="22"/>
          <w:lang w:val="pt-PT"/>
        </w:rPr>
      </w:pPr>
      <w:r w:rsidRPr="00F03387">
        <w:rPr>
          <w:szCs w:val="22"/>
          <w:lang w:val="pt-PT"/>
        </w:rPr>
        <w:t xml:space="preserve">  </w:t>
      </w:r>
    </w:p>
    <w:p w14:paraId="2905E051" w14:textId="77777777" w:rsidR="00F52341" w:rsidRPr="00F03387" w:rsidRDefault="00F52341" w:rsidP="00F52341">
      <w:pPr>
        <w:rPr>
          <w:lang w:val="pt-PT"/>
        </w:rPr>
      </w:pPr>
      <w:r w:rsidRPr="00F03387">
        <w:rPr>
          <w:i/>
          <w:u w:val="single"/>
          <w:lang w:val="pt-PT"/>
        </w:rPr>
        <w:t xml:space="preserve">Cancro da mama em </w:t>
      </w:r>
      <w:r w:rsidR="002E0E6F" w:rsidRPr="00F03387">
        <w:rPr>
          <w:i/>
          <w:u w:val="single"/>
          <w:lang w:val="pt-PT"/>
        </w:rPr>
        <w:t>estádios</w:t>
      </w:r>
      <w:r w:rsidRPr="00F03387">
        <w:rPr>
          <w:i/>
          <w:u w:val="single"/>
          <w:lang w:val="pt-PT"/>
        </w:rPr>
        <w:t xml:space="preserve"> precoces (contexto neoadjuvante-adjuvante)</w:t>
      </w:r>
    </w:p>
    <w:p w14:paraId="617B5997" w14:textId="77777777" w:rsidR="00F52341" w:rsidRPr="00F03387" w:rsidRDefault="00F52341" w:rsidP="00F52341">
      <w:pPr>
        <w:rPr>
          <w:lang w:val="pt-PT"/>
        </w:rPr>
      </w:pPr>
    </w:p>
    <w:p w14:paraId="5428F1B6" w14:textId="77777777" w:rsidR="00F52341" w:rsidRPr="00F03387" w:rsidRDefault="00F52341" w:rsidP="00F52341">
      <w:pPr>
        <w:rPr>
          <w:i/>
          <w:lang w:val="pt-PT"/>
        </w:rPr>
      </w:pPr>
      <w:r w:rsidRPr="00F03387">
        <w:rPr>
          <w:i/>
          <w:lang w:val="pt-PT"/>
        </w:rPr>
        <w:t>Formulação intravenosa</w:t>
      </w:r>
    </w:p>
    <w:p w14:paraId="41CDB69F" w14:textId="77777777" w:rsidR="00F52341" w:rsidRPr="00F03387" w:rsidRDefault="00F52341" w:rsidP="00F52341">
      <w:pPr>
        <w:rPr>
          <w:lang w:val="pt-PT"/>
        </w:rPr>
      </w:pPr>
    </w:p>
    <w:p w14:paraId="0BE3D3FF" w14:textId="77777777" w:rsidR="00F52341" w:rsidRPr="00F03387" w:rsidRDefault="00F52341" w:rsidP="00F52341">
      <w:pPr>
        <w:rPr>
          <w:lang w:val="pt-PT"/>
        </w:rPr>
      </w:pPr>
      <w:r w:rsidRPr="00F03387">
        <w:rPr>
          <w:lang w:val="pt-PT"/>
        </w:rPr>
        <w:t>Até ao momento, não estão disponíveis resultados que comparem a eficácia de Herceptin administrado com quimioterapia em contexto adjuvante com a obtida em contexto neoadjuvante-adjuvante.</w:t>
      </w:r>
    </w:p>
    <w:p w14:paraId="3E489622" w14:textId="77777777" w:rsidR="00F52341" w:rsidRPr="00F03387" w:rsidRDefault="00F52341" w:rsidP="00F52341">
      <w:pPr>
        <w:rPr>
          <w:lang w:val="pt-PT"/>
        </w:rPr>
      </w:pPr>
    </w:p>
    <w:p w14:paraId="01B46E8C" w14:textId="77777777" w:rsidR="00F52341" w:rsidRPr="00F03387" w:rsidRDefault="00F52341" w:rsidP="00F52341">
      <w:pPr>
        <w:rPr>
          <w:lang w:val="pt-PT"/>
        </w:rPr>
      </w:pPr>
      <w:r w:rsidRPr="00F03387">
        <w:rPr>
          <w:lang w:val="pt-PT"/>
        </w:rPr>
        <w:t xml:space="preserve">Em contexto </w:t>
      </w:r>
      <w:r w:rsidR="00B71E4F" w:rsidRPr="00F03387">
        <w:rPr>
          <w:lang w:val="pt-PT"/>
        </w:rPr>
        <w:t xml:space="preserve">de tratamento </w:t>
      </w:r>
      <w:r w:rsidRPr="00F03387">
        <w:rPr>
          <w:lang w:val="pt-PT"/>
        </w:rPr>
        <w:t>neoadjuvante-adjuvante, o estudo MO16432, um ensaio multicêntrico aleatorizado, foi desenhado para investigar a eficácia clínica da administração concomitante de Herceptin com quimioterapia neoadjuvante incluindo uma antraciclina e um taxano, seguido de Herceptin adjuvante, até 1 ano de duração total de tratamento. Foram recrutados doentes com cancro da mama localmente avançado recém-diagnosticados (</w:t>
      </w:r>
      <w:r w:rsidR="002E0E6F" w:rsidRPr="00F03387">
        <w:rPr>
          <w:lang w:val="pt-PT"/>
        </w:rPr>
        <w:t>estádio</w:t>
      </w:r>
      <w:r w:rsidRPr="00F03387">
        <w:rPr>
          <w:lang w:val="pt-PT"/>
        </w:rPr>
        <w:t xml:space="preserve"> III) ou com cancro da mama em </w:t>
      </w:r>
      <w:r w:rsidR="002E0E6F" w:rsidRPr="00F03387">
        <w:rPr>
          <w:lang w:val="pt-PT"/>
        </w:rPr>
        <w:t>estádios</w:t>
      </w:r>
      <w:r w:rsidRPr="00F03387">
        <w:rPr>
          <w:lang w:val="pt-PT"/>
        </w:rPr>
        <w:t xml:space="preserve"> precoces inflamatório. Os doentes com tumores HER2+ foram aleatorizados para receber quimioterapia neoadjuvante concomitantemente com Herceptin neoadjuvante-adjuvante, ou apenas quimioterapia neoadjuvante.</w:t>
      </w:r>
    </w:p>
    <w:p w14:paraId="02019C52" w14:textId="77777777" w:rsidR="00F52341" w:rsidRPr="00F03387" w:rsidRDefault="00F52341" w:rsidP="00F52341">
      <w:pPr>
        <w:rPr>
          <w:lang w:val="pt-PT"/>
        </w:rPr>
      </w:pPr>
    </w:p>
    <w:p w14:paraId="12D6B6C2" w14:textId="77777777" w:rsidR="00F52341" w:rsidRPr="00F03387" w:rsidRDefault="00F52341" w:rsidP="004C55B1">
      <w:pPr>
        <w:keepNext/>
        <w:keepLines/>
        <w:rPr>
          <w:szCs w:val="22"/>
          <w:lang w:val="pt-PT"/>
        </w:rPr>
      </w:pPr>
      <w:r w:rsidRPr="00F03387">
        <w:rPr>
          <w:szCs w:val="22"/>
          <w:lang w:val="pt-PT"/>
        </w:rPr>
        <w:lastRenderedPageBreak/>
        <w:t xml:space="preserve">No estudo MO16432, Herceptin (8 mg/kg dose de carga, seguido de 6 mg/kg de manutenção, </w:t>
      </w:r>
      <w:r w:rsidR="00B93AED" w:rsidRPr="00F03387">
        <w:rPr>
          <w:szCs w:val="22"/>
          <w:lang w:val="pt-PT"/>
        </w:rPr>
        <w:t xml:space="preserve">a </w:t>
      </w:r>
      <w:r w:rsidRPr="00F03387">
        <w:rPr>
          <w:szCs w:val="22"/>
          <w:lang w:val="pt-PT"/>
        </w:rPr>
        <w:t>cada 3 semanas) foi administrado concomitantemente com 10 ciclos de quimioterapia neoadjuvante do seguinte modo:</w:t>
      </w:r>
    </w:p>
    <w:p w14:paraId="522DE718" w14:textId="77777777" w:rsidR="00F52341" w:rsidRPr="00F03387" w:rsidRDefault="00F52341" w:rsidP="004C55B1">
      <w:pPr>
        <w:keepNext/>
        <w:keepLines/>
        <w:rPr>
          <w:szCs w:val="22"/>
          <w:lang w:val="pt-PT"/>
        </w:rPr>
      </w:pPr>
    </w:p>
    <w:p w14:paraId="460765E5" w14:textId="77777777" w:rsidR="00F52341" w:rsidRPr="00F03387" w:rsidRDefault="00F52341" w:rsidP="004C55B1">
      <w:pPr>
        <w:keepNext/>
        <w:keepLines/>
        <w:ind w:left="288" w:hanging="288"/>
        <w:rPr>
          <w:lang w:val="pt-PT"/>
        </w:rPr>
      </w:pPr>
      <w:r w:rsidRPr="00F03387">
        <w:rPr>
          <w:lang w:val="pt-PT"/>
        </w:rPr>
        <w:t>-</w:t>
      </w:r>
      <w:r w:rsidRPr="00F03387">
        <w:rPr>
          <w:lang w:val="pt-PT"/>
        </w:rPr>
        <w:tab/>
        <w:t>doxorrubicina 60 mg/m</w:t>
      </w:r>
      <w:r w:rsidRPr="00F03387">
        <w:rPr>
          <w:vertAlign w:val="superscript"/>
          <w:lang w:val="pt-PT"/>
        </w:rPr>
        <w:t>2</w:t>
      </w:r>
      <w:r w:rsidRPr="00F03387">
        <w:rPr>
          <w:lang w:val="pt-PT"/>
        </w:rPr>
        <w:t xml:space="preserve"> e paclitaxel 150 mg/m</w:t>
      </w:r>
      <w:r w:rsidRPr="00F03387">
        <w:rPr>
          <w:vertAlign w:val="superscript"/>
          <w:lang w:val="pt-PT"/>
        </w:rPr>
        <w:t>2</w:t>
      </w:r>
      <w:r w:rsidRPr="00F03387">
        <w:rPr>
          <w:lang w:val="pt-PT"/>
        </w:rPr>
        <w:t>, administrado de 3 em 3 semanas durante 3 ciclos,</w:t>
      </w:r>
    </w:p>
    <w:p w14:paraId="24DCD238" w14:textId="77777777" w:rsidR="00F52341" w:rsidRPr="00F03387" w:rsidRDefault="00F52341" w:rsidP="00D0289B">
      <w:pPr>
        <w:keepNext/>
        <w:keepLines/>
        <w:rPr>
          <w:lang w:val="pt-PT"/>
        </w:rPr>
      </w:pPr>
      <w:r w:rsidRPr="00F03387">
        <w:rPr>
          <w:lang w:val="pt-PT"/>
        </w:rPr>
        <w:t xml:space="preserve">que foi seguido por: </w:t>
      </w:r>
    </w:p>
    <w:p w14:paraId="46796185" w14:textId="77777777" w:rsidR="00F52341" w:rsidRPr="00F03387" w:rsidRDefault="00F52341" w:rsidP="00D0289B">
      <w:pPr>
        <w:keepNext/>
        <w:keepLines/>
        <w:ind w:left="288" w:hanging="288"/>
        <w:rPr>
          <w:lang w:val="pt-PT"/>
        </w:rPr>
      </w:pPr>
      <w:r w:rsidRPr="00F03387">
        <w:rPr>
          <w:lang w:val="pt-PT"/>
        </w:rPr>
        <w:t>-</w:t>
      </w:r>
      <w:r w:rsidRPr="00F03387">
        <w:rPr>
          <w:lang w:val="pt-PT"/>
        </w:rPr>
        <w:tab/>
        <w:t>paclitaxel 175 mg/m</w:t>
      </w:r>
      <w:r w:rsidRPr="00F03387">
        <w:rPr>
          <w:vertAlign w:val="superscript"/>
          <w:lang w:val="pt-PT"/>
        </w:rPr>
        <w:t>2</w:t>
      </w:r>
      <w:r w:rsidRPr="00F03387">
        <w:rPr>
          <w:lang w:val="pt-PT"/>
        </w:rPr>
        <w:t xml:space="preserve"> administrado de 3 em 3 semanas durante 4 ciclos,</w:t>
      </w:r>
    </w:p>
    <w:p w14:paraId="399F077B" w14:textId="77777777" w:rsidR="00F52341" w:rsidRPr="00F03387" w:rsidRDefault="00F52341" w:rsidP="00D0289B">
      <w:pPr>
        <w:keepNext/>
        <w:keepLines/>
        <w:rPr>
          <w:lang w:val="pt-PT"/>
        </w:rPr>
      </w:pPr>
      <w:r w:rsidRPr="00F03387">
        <w:rPr>
          <w:lang w:val="pt-PT"/>
        </w:rPr>
        <w:t xml:space="preserve">que foi seguido por: </w:t>
      </w:r>
    </w:p>
    <w:p w14:paraId="24EEBD32" w14:textId="77777777" w:rsidR="00F52341" w:rsidRPr="00F03387" w:rsidRDefault="00F52341" w:rsidP="00F52341">
      <w:pPr>
        <w:ind w:left="288" w:hanging="288"/>
        <w:rPr>
          <w:lang w:val="pt-PT"/>
        </w:rPr>
      </w:pPr>
      <w:r w:rsidRPr="00F03387">
        <w:rPr>
          <w:lang w:val="pt-PT"/>
        </w:rPr>
        <w:t>-</w:t>
      </w:r>
      <w:r w:rsidRPr="00F03387">
        <w:rPr>
          <w:lang w:val="pt-PT"/>
        </w:rPr>
        <w:tab/>
        <w:t>CMF no dia 1 e 8, a cada 4 semanas durante 3 ciclos,</w:t>
      </w:r>
    </w:p>
    <w:p w14:paraId="75DCF3E3" w14:textId="77777777" w:rsidR="00F52341" w:rsidRPr="00F03387" w:rsidRDefault="00F52341" w:rsidP="00F52341">
      <w:pPr>
        <w:rPr>
          <w:lang w:val="pt-PT"/>
        </w:rPr>
      </w:pPr>
      <w:r w:rsidRPr="00F03387">
        <w:rPr>
          <w:lang w:val="pt-PT"/>
        </w:rPr>
        <w:t xml:space="preserve">que foi seguido, após a cirurgia, por: </w:t>
      </w:r>
    </w:p>
    <w:p w14:paraId="38854BAB" w14:textId="77777777" w:rsidR="00F52341" w:rsidRPr="00F03387" w:rsidRDefault="00F52341" w:rsidP="00F52341">
      <w:pPr>
        <w:ind w:left="288" w:hanging="288"/>
        <w:rPr>
          <w:lang w:val="pt-PT"/>
        </w:rPr>
      </w:pPr>
      <w:r w:rsidRPr="00F03387">
        <w:rPr>
          <w:lang w:val="pt-PT"/>
        </w:rPr>
        <w:t>-</w:t>
      </w:r>
      <w:r w:rsidRPr="00F03387">
        <w:rPr>
          <w:lang w:val="pt-PT"/>
        </w:rPr>
        <w:tab/>
        <w:t>ciclos adicionais de Herceptin adjuvante (para completar 1 ano de tratamento).</w:t>
      </w:r>
    </w:p>
    <w:p w14:paraId="6CB4B0DE" w14:textId="77777777" w:rsidR="00F52341" w:rsidRPr="00F03387" w:rsidRDefault="00F52341" w:rsidP="00F52341">
      <w:pPr>
        <w:rPr>
          <w:lang w:val="pt-PT"/>
        </w:rPr>
      </w:pPr>
    </w:p>
    <w:p w14:paraId="6AF21501" w14:textId="77777777" w:rsidR="00F52341" w:rsidRPr="00F03387" w:rsidRDefault="00F52341" w:rsidP="00F52341">
      <w:pPr>
        <w:rPr>
          <w:szCs w:val="22"/>
          <w:lang w:val="pt-PT"/>
        </w:rPr>
      </w:pPr>
      <w:r w:rsidRPr="00F03387">
        <w:rPr>
          <w:szCs w:val="22"/>
          <w:lang w:val="pt-PT"/>
        </w:rPr>
        <w:t>A tabela 1</w:t>
      </w:r>
      <w:r w:rsidR="00855976" w:rsidRPr="00F03387">
        <w:rPr>
          <w:szCs w:val="22"/>
          <w:lang w:val="pt-PT"/>
        </w:rPr>
        <w:t>1</w:t>
      </w:r>
      <w:r w:rsidRPr="00F03387">
        <w:rPr>
          <w:szCs w:val="22"/>
          <w:lang w:val="pt-PT"/>
        </w:rPr>
        <w:t xml:space="preserve"> seguinte resume os resultados de eficácia do estudo MO16432. No grupo Herceptin a duração mediana do seguimento foi de 3,8 anos.</w:t>
      </w:r>
    </w:p>
    <w:p w14:paraId="641CB7FB" w14:textId="77777777" w:rsidR="00F52341" w:rsidRPr="00F03387" w:rsidRDefault="00F52341" w:rsidP="00B90227">
      <w:pPr>
        <w:rPr>
          <w:szCs w:val="22"/>
          <w:lang w:val="pt-PT"/>
        </w:rPr>
      </w:pPr>
    </w:p>
    <w:p w14:paraId="3CCAF253" w14:textId="77777777" w:rsidR="00F52341" w:rsidRPr="00F03387" w:rsidRDefault="00F52341" w:rsidP="00F52341">
      <w:pPr>
        <w:keepNext/>
        <w:keepLines/>
        <w:rPr>
          <w:szCs w:val="22"/>
          <w:lang w:val="pt-PT"/>
        </w:rPr>
      </w:pPr>
      <w:r w:rsidRPr="00F03387">
        <w:rPr>
          <w:szCs w:val="22"/>
          <w:lang w:val="pt-PT"/>
        </w:rPr>
        <w:t>Tabela 1</w:t>
      </w:r>
      <w:r w:rsidR="00855976" w:rsidRPr="00F03387">
        <w:rPr>
          <w:szCs w:val="22"/>
          <w:lang w:val="pt-PT"/>
        </w:rPr>
        <w:t>1</w:t>
      </w:r>
      <w:r w:rsidRPr="00F03387">
        <w:rPr>
          <w:szCs w:val="22"/>
          <w:lang w:val="pt-PT"/>
        </w:rPr>
        <w:t>: Resultados de eficácia do estudo MO16432</w:t>
      </w:r>
    </w:p>
    <w:p w14:paraId="50BF2155" w14:textId="77777777" w:rsidR="00984F7D" w:rsidRPr="00F03387" w:rsidRDefault="00984F7D" w:rsidP="00F52341">
      <w:pPr>
        <w:keepNext/>
        <w:keepLines/>
        <w:rPr>
          <w:szCs w:val="22"/>
          <w:lang w:val="pt-PT"/>
        </w:rPr>
      </w:pPr>
    </w:p>
    <w:tbl>
      <w:tblPr>
        <w:tblW w:w="496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412"/>
        <w:gridCol w:w="1466"/>
        <w:gridCol w:w="1467"/>
        <w:gridCol w:w="2651"/>
      </w:tblGrid>
      <w:tr w:rsidR="00F52341" w:rsidRPr="00F03387" w14:paraId="09F9A553" w14:textId="77777777" w:rsidTr="00EF32DA">
        <w:tc>
          <w:tcPr>
            <w:tcW w:w="3470" w:type="dxa"/>
            <w:tcBorders>
              <w:top w:val="single" w:sz="4" w:space="0" w:color="auto"/>
              <w:left w:val="single" w:sz="4" w:space="0" w:color="auto"/>
              <w:bottom w:val="single" w:sz="6" w:space="0" w:color="000000"/>
            </w:tcBorders>
          </w:tcPr>
          <w:p w14:paraId="4F6EA926" w14:textId="77777777" w:rsidR="00F52341" w:rsidRPr="00F03387" w:rsidRDefault="00F52341" w:rsidP="00EF32DA">
            <w:pPr>
              <w:keepNext/>
              <w:keepLines/>
              <w:jc w:val="center"/>
              <w:rPr>
                <w:lang w:val="pt-PT"/>
              </w:rPr>
            </w:pPr>
          </w:p>
          <w:p w14:paraId="635BE687" w14:textId="77777777" w:rsidR="00F52341" w:rsidRPr="00F03387" w:rsidRDefault="00F52341" w:rsidP="00EF32DA">
            <w:pPr>
              <w:keepNext/>
              <w:keepLines/>
              <w:jc w:val="center"/>
              <w:rPr>
                <w:lang w:val="pt-PT"/>
              </w:rPr>
            </w:pPr>
            <w:r w:rsidRPr="00F03387">
              <w:rPr>
                <w:lang w:val="pt-PT"/>
              </w:rPr>
              <w:t>Parâmetro</w:t>
            </w:r>
          </w:p>
          <w:p w14:paraId="57A7AD12" w14:textId="77777777" w:rsidR="00F52341" w:rsidRPr="00F03387" w:rsidRDefault="00F52341" w:rsidP="00EF32DA">
            <w:pPr>
              <w:keepNext/>
              <w:keepLines/>
              <w:rPr>
                <w:lang w:val="pt-PT"/>
              </w:rPr>
            </w:pPr>
          </w:p>
        </w:tc>
        <w:tc>
          <w:tcPr>
            <w:tcW w:w="1488" w:type="dxa"/>
            <w:tcBorders>
              <w:top w:val="single" w:sz="4" w:space="0" w:color="auto"/>
              <w:bottom w:val="single" w:sz="6" w:space="0" w:color="000000"/>
            </w:tcBorders>
          </w:tcPr>
          <w:p w14:paraId="56A7782F" w14:textId="77777777" w:rsidR="00F52341" w:rsidRPr="00F03387" w:rsidRDefault="00F52341" w:rsidP="00EF32DA">
            <w:pPr>
              <w:keepNext/>
              <w:keepLines/>
              <w:jc w:val="center"/>
              <w:rPr>
                <w:lang w:val="pt-PT"/>
              </w:rPr>
            </w:pPr>
            <w:r w:rsidRPr="00F03387">
              <w:rPr>
                <w:lang w:val="pt-PT"/>
              </w:rPr>
              <w:t>Quimioterapia + Herceptin</w:t>
            </w:r>
          </w:p>
          <w:p w14:paraId="71BA8B72" w14:textId="77777777" w:rsidR="00F52341" w:rsidRPr="00F03387" w:rsidRDefault="00F52341" w:rsidP="00EF32DA">
            <w:pPr>
              <w:keepNext/>
              <w:keepLines/>
              <w:jc w:val="center"/>
              <w:rPr>
                <w:lang w:val="pt-PT"/>
              </w:rPr>
            </w:pPr>
            <w:r w:rsidRPr="00F03387">
              <w:rPr>
                <w:lang w:val="pt-PT"/>
              </w:rPr>
              <w:t>(n = 115)</w:t>
            </w:r>
          </w:p>
        </w:tc>
        <w:tc>
          <w:tcPr>
            <w:tcW w:w="1489" w:type="dxa"/>
            <w:tcBorders>
              <w:top w:val="single" w:sz="4" w:space="0" w:color="auto"/>
              <w:bottom w:val="single" w:sz="6" w:space="0" w:color="000000"/>
            </w:tcBorders>
          </w:tcPr>
          <w:p w14:paraId="1C849598" w14:textId="77777777" w:rsidR="00F52341" w:rsidRPr="00F03387" w:rsidRDefault="00F52341" w:rsidP="00EF32DA">
            <w:pPr>
              <w:keepNext/>
              <w:keepLines/>
              <w:jc w:val="center"/>
              <w:rPr>
                <w:lang w:val="pt-PT"/>
              </w:rPr>
            </w:pPr>
            <w:r w:rsidRPr="00F03387">
              <w:rPr>
                <w:lang w:val="pt-PT"/>
              </w:rPr>
              <w:t>Apenas quimioterapia</w:t>
            </w:r>
          </w:p>
          <w:p w14:paraId="256BA164" w14:textId="77777777" w:rsidR="00F52341" w:rsidRPr="00F03387" w:rsidRDefault="00F52341" w:rsidP="00EF32DA">
            <w:pPr>
              <w:keepNext/>
              <w:keepLines/>
              <w:jc w:val="center"/>
              <w:rPr>
                <w:lang w:val="pt-PT"/>
              </w:rPr>
            </w:pPr>
            <w:r w:rsidRPr="00F03387">
              <w:rPr>
                <w:lang w:val="pt-PT"/>
              </w:rPr>
              <w:t>(n = 116)</w:t>
            </w:r>
          </w:p>
        </w:tc>
        <w:tc>
          <w:tcPr>
            <w:tcW w:w="2694" w:type="dxa"/>
            <w:tcBorders>
              <w:top w:val="single" w:sz="4" w:space="0" w:color="auto"/>
              <w:bottom w:val="single" w:sz="6" w:space="0" w:color="000000"/>
              <w:right w:val="single" w:sz="4" w:space="0" w:color="auto"/>
            </w:tcBorders>
          </w:tcPr>
          <w:p w14:paraId="2D1B4382" w14:textId="77777777" w:rsidR="00F52341" w:rsidRPr="00F03387" w:rsidRDefault="00F52341" w:rsidP="00EF32DA">
            <w:pPr>
              <w:keepNext/>
              <w:keepLines/>
              <w:rPr>
                <w:lang w:val="pt-PT"/>
              </w:rPr>
            </w:pPr>
          </w:p>
        </w:tc>
      </w:tr>
      <w:tr w:rsidR="00F52341" w:rsidRPr="00F03387" w14:paraId="3AC0380D" w14:textId="77777777" w:rsidTr="00EF32DA">
        <w:tc>
          <w:tcPr>
            <w:tcW w:w="3470" w:type="dxa"/>
            <w:vMerge w:val="restart"/>
            <w:tcBorders>
              <w:left w:val="single" w:sz="4" w:space="0" w:color="auto"/>
            </w:tcBorders>
          </w:tcPr>
          <w:p w14:paraId="4948257D" w14:textId="77777777" w:rsidR="00F52341" w:rsidRPr="00F03387" w:rsidRDefault="00F52341" w:rsidP="00EF32DA">
            <w:pPr>
              <w:keepNext/>
              <w:keepLines/>
              <w:rPr>
                <w:lang w:val="pt-PT"/>
              </w:rPr>
            </w:pPr>
            <w:r w:rsidRPr="00F03387">
              <w:rPr>
                <w:lang w:val="pt-PT"/>
              </w:rPr>
              <w:t>Sobrevivência livre de acontecimento</w:t>
            </w:r>
          </w:p>
          <w:p w14:paraId="6FD2F90F" w14:textId="77777777" w:rsidR="00F52341" w:rsidRPr="00F03387" w:rsidRDefault="00F52341" w:rsidP="00EF32DA">
            <w:pPr>
              <w:keepNext/>
              <w:keepLines/>
              <w:rPr>
                <w:lang w:val="pt-PT"/>
              </w:rPr>
            </w:pPr>
          </w:p>
          <w:p w14:paraId="0BA9ADB0" w14:textId="77777777" w:rsidR="00F52341" w:rsidRPr="00F03387" w:rsidRDefault="00F52341" w:rsidP="00EF32DA">
            <w:pPr>
              <w:keepNext/>
              <w:keepLines/>
              <w:rPr>
                <w:lang w:val="pt-PT"/>
              </w:rPr>
            </w:pPr>
            <w:r w:rsidRPr="00F03387">
              <w:rPr>
                <w:lang w:val="pt-PT"/>
              </w:rPr>
              <w:t>Nº de doentes com acontecimento</w:t>
            </w:r>
          </w:p>
        </w:tc>
        <w:tc>
          <w:tcPr>
            <w:tcW w:w="1488" w:type="dxa"/>
            <w:tcBorders>
              <w:bottom w:val="nil"/>
            </w:tcBorders>
          </w:tcPr>
          <w:p w14:paraId="0778E885" w14:textId="77777777" w:rsidR="00F52341" w:rsidRPr="00F03387" w:rsidRDefault="00F52341" w:rsidP="00EF32DA">
            <w:pPr>
              <w:keepNext/>
              <w:keepLines/>
              <w:rPr>
                <w:lang w:val="pt-PT"/>
              </w:rPr>
            </w:pPr>
          </w:p>
        </w:tc>
        <w:tc>
          <w:tcPr>
            <w:tcW w:w="1489" w:type="dxa"/>
            <w:tcBorders>
              <w:bottom w:val="nil"/>
            </w:tcBorders>
          </w:tcPr>
          <w:p w14:paraId="447CF6E8" w14:textId="77777777" w:rsidR="00F52341" w:rsidRPr="00F03387" w:rsidRDefault="00F52341" w:rsidP="00EF32DA">
            <w:pPr>
              <w:keepNext/>
              <w:keepLines/>
              <w:rPr>
                <w:lang w:val="pt-PT"/>
              </w:rPr>
            </w:pPr>
          </w:p>
        </w:tc>
        <w:tc>
          <w:tcPr>
            <w:tcW w:w="2694" w:type="dxa"/>
            <w:tcBorders>
              <w:bottom w:val="nil"/>
              <w:right w:val="single" w:sz="4" w:space="0" w:color="auto"/>
            </w:tcBorders>
          </w:tcPr>
          <w:p w14:paraId="0918EBCA" w14:textId="77777777" w:rsidR="00F52341" w:rsidRPr="00F03387" w:rsidRDefault="00B93AED" w:rsidP="00EF32DA">
            <w:pPr>
              <w:keepNext/>
              <w:keepLines/>
              <w:jc w:val="center"/>
              <w:rPr>
                <w:lang w:val="pt-PT"/>
              </w:rPr>
            </w:pPr>
            <w:r w:rsidRPr="00F03387">
              <w:rPr>
                <w:lang w:val="pt-PT"/>
              </w:rPr>
              <w:t xml:space="preserve">Razão </w:t>
            </w:r>
            <w:r w:rsidR="00F52341" w:rsidRPr="00F03387">
              <w:rPr>
                <w:lang w:val="pt-PT"/>
              </w:rPr>
              <w:t>de risco</w:t>
            </w:r>
          </w:p>
          <w:p w14:paraId="1C1A5F21" w14:textId="77777777" w:rsidR="00F52341" w:rsidRPr="00F03387" w:rsidRDefault="00F52341" w:rsidP="00EF32DA">
            <w:pPr>
              <w:keepNext/>
              <w:keepLines/>
              <w:jc w:val="center"/>
              <w:rPr>
                <w:lang w:val="pt-PT"/>
              </w:rPr>
            </w:pPr>
            <w:r w:rsidRPr="00F03387">
              <w:rPr>
                <w:lang w:val="pt-PT"/>
              </w:rPr>
              <w:t>(</w:t>
            </w:r>
            <w:r w:rsidR="00B93AED" w:rsidRPr="00F03387">
              <w:rPr>
                <w:lang w:val="pt-PT"/>
              </w:rPr>
              <w:t xml:space="preserve">IC </w:t>
            </w:r>
            <w:r w:rsidRPr="00F03387">
              <w:rPr>
                <w:lang w:val="pt-PT"/>
              </w:rPr>
              <w:t>95 %)</w:t>
            </w:r>
          </w:p>
        </w:tc>
      </w:tr>
      <w:tr w:rsidR="00F52341" w:rsidRPr="00F03387" w14:paraId="583A7579" w14:textId="77777777" w:rsidTr="00EF32DA">
        <w:tc>
          <w:tcPr>
            <w:tcW w:w="3470" w:type="dxa"/>
            <w:vMerge/>
            <w:tcBorders>
              <w:left w:val="single" w:sz="4" w:space="0" w:color="auto"/>
              <w:bottom w:val="single" w:sz="6" w:space="0" w:color="000000"/>
            </w:tcBorders>
          </w:tcPr>
          <w:p w14:paraId="7B331400" w14:textId="77777777" w:rsidR="00F52341" w:rsidRPr="00F03387" w:rsidRDefault="00F52341" w:rsidP="00EF32DA">
            <w:pPr>
              <w:keepNext/>
              <w:keepLines/>
              <w:rPr>
                <w:lang w:val="pt-PT"/>
              </w:rPr>
            </w:pPr>
          </w:p>
        </w:tc>
        <w:tc>
          <w:tcPr>
            <w:tcW w:w="1488" w:type="dxa"/>
            <w:tcBorders>
              <w:top w:val="nil"/>
              <w:bottom w:val="single" w:sz="6" w:space="0" w:color="000000"/>
            </w:tcBorders>
          </w:tcPr>
          <w:p w14:paraId="71933690" w14:textId="77777777" w:rsidR="00F52341" w:rsidRPr="00F03387" w:rsidRDefault="00F52341" w:rsidP="00EF32DA">
            <w:pPr>
              <w:keepNext/>
              <w:keepLines/>
              <w:jc w:val="center"/>
              <w:rPr>
                <w:lang w:val="pt-PT"/>
              </w:rPr>
            </w:pPr>
            <w:r w:rsidRPr="00F03387">
              <w:rPr>
                <w:lang w:val="pt-PT"/>
              </w:rPr>
              <w:t>46</w:t>
            </w:r>
          </w:p>
        </w:tc>
        <w:tc>
          <w:tcPr>
            <w:tcW w:w="1489" w:type="dxa"/>
            <w:tcBorders>
              <w:top w:val="nil"/>
              <w:bottom w:val="single" w:sz="6" w:space="0" w:color="000000"/>
            </w:tcBorders>
          </w:tcPr>
          <w:p w14:paraId="37A1282D" w14:textId="77777777" w:rsidR="00F52341" w:rsidRPr="00F03387" w:rsidRDefault="00F52341" w:rsidP="00EF32DA">
            <w:pPr>
              <w:keepNext/>
              <w:keepLines/>
              <w:jc w:val="center"/>
              <w:rPr>
                <w:lang w:val="pt-PT"/>
              </w:rPr>
            </w:pPr>
            <w:r w:rsidRPr="00F03387">
              <w:rPr>
                <w:lang w:val="pt-PT"/>
              </w:rPr>
              <w:t>59</w:t>
            </w:r>
          </w:p>
        </w:tc>
        <w:tc>
          <w:tcPr>
            <w:tcW w:w="2694" w:type="dxa"/>
            <w:tcBorders>
              <w:top w:val="nil"/>
              <w:bottom w:val="single" w:sz="6" w:space="0" w:color="000000"/>
              <w:right w:val="single" w:sz="4" w:space="0" w:color="auto"/>
            </w:tcBorders>
          </w:tcPr>
          <w:p w14:paraId="3C8F158C" w14:textId="77777777" w:rsidR="00F52341" w:rsidRPr="00F03387" w:rsidRDefault="00F52341" w:rsidP="00EF32DA">
            <w:pPr>
              <w:keepNext/>
              <w:keepLines/>
              <w:jc w:val="center"/>
              <w:rPr>
                <w:lang w:val="pt-PT"/>
              </w:rPr>
            </w:pPr>
            <w:r w:rsidRPr="00F03387">
              <w:rPr>
                <w:lang w:val="pt-PT"/>
              </w:rPr>
              <w:t>0,65 (0,44; 0,96)</w:t>
            </w:r>
            <w:r w:rsidRPr="00F03387">
              <w:rPr>
                <w:lang w:val="pt-PT"/>
              </w:rPr>
              <w:br/>
              <w:t>p = 0,0275</w:t>
            </w:r>
          </w:p>
        </w:tc>
      </w:tr>
      <w:tr w:rsidR="00F52341" w:rsidRPr="00F03387" w14:paraId="7B888A7E" w14:textId="77777777" w:rsidTr="00EF32DA">
        <w:tc>
          <w:tcPr>
            <w:tcW w:w="3470" w:type="dxa"/>
            <w:tcBorders>
              <w:top w:val="single" w:sz="6" w:space="0" w:color="000000"/>
              <w:left w:val="single" w:sz="4" w:space="0" w:color="auto"/>
              <w:bottom w:val="single" w:sz="4" w:space="0" w:color="auto"/>
            </w:tcBorders>
          </w:tcPr>
          <w:p w14:paraId="55B98616" w14:textId="77777777" w:rsidR="00F52341" w:rsidRPr="00F03387" w:rsidRDefault="00B93AED" w:rsidP="00EF32DA">
            <w:pPr>
              <w:keepNext/>
              <w:keepLines/>
              <w:rPr>
                <w:lang w:val="pt-PT"/>
              </w:rPr>
            </w:pPr>
            <w:r w:rsidRPr="00F03387">
              <w:rPr>
                <w:lang w:val="pt-PT"/>
              </w:rPr>
              <w:t>R</w:t>
            </w:r>
            <w:r w:rsidR="00F52341" w:rsidRPr="00F03387">
              <w:rPr>
                <w:lang w:val="pt-PT"/>
              </w:rPr>
              <w:t>esposta patológica completa</w:t>
            </w:r>
            <w:r w:rsidRPr="00F03387">
              <w:rPr>
                <w:lang w:val="pt-PT"/>
              </w:rPr>
              <w:t xml:space="preserve"> total</w:t>
            </w:r>
            <w:r w:rsidR="00F52341" w:rsidRPr="00F03387">
              <w:rPr>
                <w:lang w:val="pt-PT"/>
              </w:rPr>
              <w:t xml:space="preserve">* </w:t>
            </w:r>
          </w:p>
          <w:p w14:paraId="4959DFBF" w14:textId="77777777" w:rsidR="00F52341" w:rsidRPr="00F03387" w:rsidRDefault="00F52341" w:rsidP="00EF32DA">
            <w:pPr>
              <w:keepNext/>
              <w:keepLines/>
              <w:rPr>
                <w:lang w:val="pt-PT"/>
              </w:rPr>
            </w:pPr>
            <w:r w:rsidRPr="00F03387">
              <w:rPr>
                <w:lang w:val="pt-PT"/>
              </w:rPr>
              <w:t>(</w:t>
            </w:r>
            <w:r w:rsidR="00B93AED" w:rsidRPr="00F03387">
              <w:rPr>
                <w:lang w:val="pt-PT"/>
              </w:rPr>
              <w:t xml:space="preserve">IC </w:t>
            </w:r>
            <w:r w:rsidRPr="00F03387">
              <w:rPr>
                <w:lang w:val="pt-PT"/>
              </w:rPr>
              <w:t>95%)</w:t>
            </w:r>
          </w:p>
        </w:tc>
        <w:tc>
          <w:tcPr>
            <w:tcW w:w="1488" w:type="dxa"/>
            <w:tcBorders>
              <w:top w:val="single" w:sz="6" w:space="0" w:color="000000"/>
              <w:bottom w:val="single" w:sz="4" w:space="0" w:color="auto"/>
              <w:right w:val="single" w:sz="4" w:space="0" w:color="auto"/>
            </w:tcBorders>
          </w:tcPr>
          <w:p w14:paraId="17E96F7E" w14:textId="77777777" w:rsidR="00F52341" w:rsidRPr="00F03387" w:rsidRDefault="00F52341" w:rsidP="00EF32DA">
            <w:pPr>
              <w:keepNext/>
              <w:keepLines/>
              <w:jc w:val="center"/>
              <w:rPr>
                <w:lang w:val="pt-PT"/>
              </w:rPr>
            </w:pPr>
            <w:r w:rsidRPr="00F03387">
              <w:rPr>
                <w:lang w:val="pt-PT"/>
              </w:rPr>
              <w:t>40 %</w:t>
            </w:r>
          </w:p>
          <w:p w14:paraId="7166E4BA" w14:textId="77777777" w:rsidR="00F52341" w:rsidRPr="00F03387" w:rsidRDefault="00F52341" w:rsidP="00EF32DA">
            <w:pPr>
              <w:keepNext/>
              <w:keepLines/>
              <w:jc w:val="center"/>
              <w:rPr>
                <w:lang w:val="pt-PT"/>
              </w:rPr>
            </w:pPr>
            <w:r w:rsidRPr="00F03387">
              <w:rPr>
                <w:lang w:val="pt-PT"/>
              </w:rPr>
              <w:t>(31,0; 49,6)</w:t>
            </w:r>
          </w:p>
        </w:tc>
        <w:tc>
          <w:tcPr>
            <w:tcW w:w="1489" w:type="dxa"/>
            <w:tcBorders>
              <w:top w:val="single" w:sz="6" w:space="0" w:color="000000"/>
              <w:left w:val="single" w:sz="4" w:space="0" w:color="auto"/>
              <w:bottom w:val="single" w:sz="4" w:space="0" w:color="auto"/>
              <w:right w:val="single" w:sz="4" w:space="0" w:color="auto"/>
            </w:tcBorders>
          </w:tcPr>
          <w:p w14:paraId="13619701" w14:textId="77777777" w:rsidR="00F52341" w:rsidRPr="00F03387" w:rsidRDefault="00F52341" w:rsidP="00EF32DA">
            <w:pPr>
              <w:keepNext/>
              <w:keepLines/>
              <w:jc w:val="center"/>
              <w:rPr>
                <w:lang w:val="pt-PT"/>
              </w:rPr>
            </w:pPr>
            <w:r w:rsidRPr="00F03387">
              <w:rPr>
                <w:lang w:val="pt-PT"/>
              </w:rPr>
              <w:t>20,7 %</w:t>
            </w:r>
          </w:p>
          <w:p w14:paraId="21EAB657" w14:textId="77777777" w:rsidR="00F52341" w:rsidRPr="00F03387" w:rsidRDefault="00F52341" w:rsidP="00EF32DA">
            <w:pPr>
              <w:keepNext/>
              <w:keepLines/>
              <w:jc w:val="center"/>
              <w:rPr>
                <w:lang w:val="pt-PT"/>
              </w:rPr>
            </w:pPr>
            <w:r w:rsidRPr="00F03387">
              <w:rPr>
                <w:lang w:val="pt-PT"/>
              </w:rPr>
              <w:t>(13,7; 29,2)</w:t>
            </w:r>
          </w:p>
        </w:tc>
        <w:tc>
          <w:tcPr>
            <w:tcW w:w="2694" w:type="dxa"/>
            <w:tcBorders>
              <w:top w:val="single" w:sz="6" w:space="0" w:color="000000"/>
              <w:left w:val="single" w:sz="4" w:space="0" w:color="auto"/>
              <w:bottom w:val="single" w:sz="4" w:space="0" w:color="auto"/>
              <w:right w:val="single" w:sz="4" w:space="0" w:color="auto"/>
            </w:tcBorders>
          </w:tcPr>
          <w:p w14:paraId="4461EB31" w14:textId="77777777" w:rsidR="00F52341" w:rsidRPr="00F03387" w:rsidRDefault="00F52341" w:rsidP="00EF32DA">
            <w:pPr>
              <w:keepNext/>
              <w:keepLines/>
              <w:jc w:val="center"/>
              <w:rPr>
                <w:lang w:val="pt-PT"/>
              </w:rPr>
            </w:pPr>
            <w:r w:rsidRPr="00F03387">
              <w:rPr>
                <w:lang w:val="pt-PT"/>
              </w:rPr>
              <w:t>p = 0,0014</w:t>
            </w:r>
          </w:p>
        </w:tc>
      </w:tr>
      <w:tr w:rsidR="00F52341" w:rsidRPr="00353CBE" w14:paraId="1021B10B" w14:textId="77777777" w:rsidTr="00EF3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3470" w:type="dxa"/>
          </w:tcPr>
          <w:p w14:paraId="4035FFDB" w14:textId="77777777" w:rsidR="00F52341" w:rsidRPr="00F03387" w:rsidRDefault="00F52341" w:rsidP="00EF32DA">
            <w:pPr>
              <w:keepNext/>
              <w:keepLines/>
              <w:rPr>
                <w:lang w:val="pt-PT"/>
              </w:rPr>
            </w:pPr>
            <w:r w:rsidRPr="00F03387">
              <w:rPr>
                <w:lang w:val="pt-PT"/>
              </w:rPr>
              <w:t>Sobrevivência global</w:t>
            </w:r>
          </w:p>
          <w:p w14:paraId="72A5469A" w14:textId="77777777" w:rsidR="00F52341" w:rsidRPr="00F03387" w:rsidRDefault="00F52341" w:rsidP="00EF32DA">
            <w:pPr>
              <w:keepNext/>
              <w:keepLines/>
              <w:rPr>
                <w:lang w:val="pt-PT"/>
              </w:rPr>
            </w:pPr>
          </w:p>
          <w:p w14:paraId="49927E2D" w14:textId="77777777" w:rsidR="00F52341" w:rsidRPr="00F03387" w:rsidRDefault="00F52341" w:rsidP="00EF32DA">
            <w:pPr>
              <w:keepNext/>
              <w:keepLines/>
              <w:rPr>
                <w:lang w:val="pt-PT"/>
              </w:rPr>
            </w:pPr>
            <w:r w:rsidRPr="00F03387">
              <w:rPr>
                <w:lang w:val="pt-PT"/>
              </w:rPr>
              <w:t>Nº de doentes com acontecimento</w:t>
            </w:r>
          </w:p>
        </w:tc>
        <w:tc>
          <w:tcPr>
            <w:tcW w:w="1488" w:type="dxa"/>
          </w:tcPr>
          <w:p w14:paraId="13FF647C" w14:textId="77777777" w:rsidR="00F52341" w:rsidRPr="00F03387" w:rsidRDefault="00F52341" w:rsidP="00EF32DA">
            <w:pPr>
              <w:keepNext/>
              <w:keepLines/>
              <w:rPr>
                <w:lang w:val="pt-PT"/>
              </w:rPr>
            </w:pPr>
          </w:p>
          <w:p w14:paraId="47BE9E3F" w14:textId="77777777" w:rsidR="00F52341" w:rsidRPr="00F03387" w:rsidRDefault="00F52341" w:rsidP="00EF32DA">
            <w:pPr>
              <w:keepNext/>
              <w:keepLines/>
              <w:rPr>
                <w:lang w:val="pt-PT"/>
              </w:rPr>
            </w:pPr>
          </w:p>
          <w:p w14:paraId="76C9AF60" w14:textId="77777777" w:rsidR="00F52341" w:rsidRPr="00F03387" w:rsidRDefault="00F52341" w:rsidP="00EF32DA">
            <w:pPr>
              <w:keepNext/>
              <w:keepLines/>
              <w:jc w:val="center"/>
              <w:rPr>
                <w:lang w:val="pt-PT"/>
              </w:rPr>
            </w:pPr>
            <w:r w:rsidRPr="00F03387">
              <w:rPr>
                <w:lang w:val="pt-PT"/>
              </w:rPr>
              <w:t>22</w:t>
            </w:r>
          </w:p>
        </w:tc>
        <w:tc>
          <w:tcPr>
            <w:tcW w:w="1489" w:type="dxa"/>
          </w:tcPr>
          <w:p w14:paraId="3259E392" w14:textId="77777777" w:rsidR="00F52341" w:rsidRPr="00F03387" w:rsidRDefault="00F52341" w:rsidP="00EF32DA">
            <w:pPr>
              <w:keepNext/>
              <w:keepLines/>
              <w:rPr>
                <w:b/>
                <w:lang w:val="pt-PT"/>
              </w:rPr>
            </w:pPr>
          </w:p>
          <w:p w14:paraId="3D7C2EE2" w14:textId="77777777" w:rsidR="00F52341" w:rsidRPr="00F03387" w:rsidRDefault="00F52341" w:rsidP="00EF32DA">
            <w:pPr>
              <w:keepNext/>
              <w:keepLines/>
              <w:rPr>
                <w:lang w:val="pt-PT"/>
              </w:rPr>
            </w:pPr>
          </w:p>
          <w:p w14:paraId="601F5B95" w14:textId="77777777" w:rsidR="00F52341" w:rsidRPr="00F03387" w:rsidRDefault="00F52341" w:rsidP="00EF32DA">
            <w:pPr>
              <w:keepNext/>
              <w:keepLines/>
              <w:jc w:val="center"/>
              <w:rPr>
                <w:b/>
                <w:lang w:val="pt-PT"/>
              </w:rPr>
            </w:pPr>
            <w:r w:rsidRPr="00F03387">
              <w:rPr>
                <w:lang w:val="pt-PT"/>
              </w:rPr>
              <w:t>33</w:t>
            </w:r>
          </w:p>
        </w:tc>
        <w:tc>
          <w:tcPr>
            <w:tcW w:w="2694" w:type="dxa"/>
          </w:tcPr>
          <w:p w14:paraId="2E0947E9" w14:textId="77777777" w:rsidR="00F52341" w:rsidRPr="00F03387" w:rsidRDefault="00B93AED" w:rsidP="00EF32DA">
            <w:pPr>
              <w:keepNext/>
              <w:keepLines/>
              <w:jc w:val="center"/>
              <w:rPr>
                <w:lang w:val="pt-PT"/>
              </w:rPr>
            </w:pPr>
            <w:r w:rsidRPr="00F03387">
              <w:rPr>
                <w:lang w:val="pt-PT"/>
              </w:rPr>
              <w:t xml:space="preserve">Razão </w:t>
            </w:r>
            <w:r w:rsidR="00F52341" w:rsidRPr="00F03387">
              <w:rPr>
                <w:lang w:val="pt-PT"/>
              </w:rPr>
              <w:t>de risco</w:t>
            </w:r>
          </w:p>
          <w:p w14:paraId="351874E3" w14:textId="77777777" w:rsidR="00F52341" w:rsidRPr="00F03387" w:rsidRDefault="00F52341" w:rsidP="00EF32DA">
            <w:pPr>
              <w:keepNext/>
              <w:keepLines/>
              <w:jc w:val="center"/>
              <w:rPr>
                <w:lang w:val="pt-PT"/>
              </w:rPr>
            </w:pPr>
            <w:r w:rsidRPr="00F03387">
              <w:rPr>
                <w:lang w:val="pt-PT"/>
              </w:rPr>
              <w:t>(</w:t>
            </w:r>
            <w:r w:rsidR="00B93AED" w:rsidRPr="00F03387">
              <w:rPr>
                <w:lang w:val="pt-PT"/>
              </w:rPr>
              <w:t xml:space="preserve">IC </w:t>
            </w:r>
            <w:r w:rsidRPr="00F03387">
              <w:rPr>
                <w:lang w:val="pt-PT"/>
              </w:rPr>
              <w:t>95 %)</w:t>
            </w:r>
          </w:p>
          <w:p w14:paraId="0648E7A2" w14:textId="77777777" w:rsidR="00F52341" w:rsidRPr="00F03387" w:rsidRDefault="00F52341" w:rsidP="00EF32DA">
            <w:pPr>
              <w:keepNext/>
              <w:keepLines/>
              <w:jc w:val="center"/>
              <w:rPr>
                <w:lang w:val="pt-PT"/>
              </w:rPr>
            </w:pPr>
            <w:r w:rsidRPr="00F03387">
              <w:rPr>
                <w:lang w:val="pt-PT"/>
              </w:rPr>
              <w:t>0,59 (0,35; 1,02)</w:t>
            </w:r>
          </w:p>
          <w:p w14:paraId="35EAEA0C" w14:textId="77777777" w:rsidR="00F52341" w:rsidRPr="00F03387" w:rsidRDefault="00F52341" w:rsidP="00EF32DA">
            <w:pPr>
              <w:keepNext/>
              <w:keepLines/>
              <w:jc w:val="center"/>
              <w:rPr>
                <w:lang w:val="pt-PT"/>
              </w:rPr>
            </w:pPr>
            <w:r w:rsidRPr="00F03387">
              <w:rPr>
                <w:lang w:val="pt-PT"/>
              </w:rPr>
              <w:t>p = 0,0555</w:t>
            </w:r>
          </w:p>
        </w:tc>
      </w:tr>
    </w:tbl>
    <w:p w14:paraId="7791AEF0" w14:textId="77777777" w:rsidR="00F52341" w:rsidRPr="00F03387" w:rsidRDefault="00F52341" w:rsidP="00F52341">
      <w:pPr>
        <w:keepNext/>
        <w:keepLines/>
        <w:rPr>
          <w:sz w:val="20"/>
          <w:szCs w:val="22"/>
          <w:lang w:val="pt-PT"/>
        </w:rPr>
      </w:pPr>
      <w:r w:rsidRPr="00F03387">
        <w:rPr>
          <w:sz w:val="20"/>
          <w:szCs w:val="22"/>
          <w:lang w:val="pt-PT"/>
        </w:rPr>
        <w:t>*definido como qualquer ausência de cancro invasivo tanto na mama como nos gânglios axilares</w:t>
      </w:r>
    </w:p>
    <w:p w14:paraId="2AF11304" w14:textId="77777777" w:rsidR="00F52341" w:rsidRPr="00F03387" w:rsidRDefault="00F52341" w:rsidP="00F52341">
      <w:pPr>
        <w:rPr>
          <w:lang w:val="pt-PT"/>
        </w:rPr>
      </w:pPr>
    </w:p>
    <w:p w14:paraId="7D735498" w14:textId="77777777" w:rsidR="00F52341" w:rsidRPr="00F03387" w:rsidRDefault="00F52341" w:rsidP="00F52341">
      <w:pPr>
        <w:rPr>
          <w:lang w:val="pt-PT"/>
        </w:rPr>
      </w:pPr>
      <w:r w:rsidRPr="00F03387">
        <w:rPr>
          <w:lang w:val="pt-PT"/>
        </w:rPr>
        <w:t xml:space="preserve">Foi estimado um benefício absoluto de 13 pontos percentuais, a favor do grupo Herceptin, </w:t>
      </w:r>
      <w:r w:rsidRPr="00F03387">
        <w:rPr>
          <w:szCs w:val="22"/>
          <w:lang w:val="pt-PT"/>
        </w:rPr>
        <w:t xml:space="preserve">em termos de taxa de sobrevivência livre de acontecimento a 3 anos (65 % </w:t>
      </w:r>
      <w:r w:rsidRPr="00F03387">
        <w:rPr>
          <w:i/>
          <w:szCs w:val="22"/>
          <w:lang w:val="pt-PT"/>
        </w:rPr>
        <w:t>versus</w:t>
      </w:r>
      <w:r w:rsidRPr="00F03387">
        <w:rPr>
          <w:szCs w:val="22"/>
          <w:lang w:val="pt-PT"/>
        </w:rPr>
        <w:t xml:space="preserve"> 52 %).</w:t>
      </w:r>
    </w:p>
    <w:p w14:paraId="4C814ABF" w14:textId="77777777" w:rsidR="00F52341" w:rsidRPr="00F03387" w:rsidRDefault="00F52341" w:rsidP="00F52341">
      <w:pPr>
        <w:rPr>
          <w:lang w:val="pt-PT"/>
        </w:rPr>
      </w:pPr>
    </w:p>
    <w:p w14:paraId="171D6139" w14:textId="77777777" w:rsidR="00F52341" w:rsidRPr="00F03387" w:rsidRDefault="00F52341" w:rsidP="00F52341">
      <w:pPr>
        <w:rPr>
          <w:i/>
          <w:szCs w:val="22"/>
          <w:lang w:val="pt-PT"/>
        </w:rPr>
      </w:pPr>
      <w:r w:rsidRPr="00F03387">
        <w:rPr>
          <w:i/>
          <w:szCs w:val="22"/>
          <w:lang w:val="pt-PT"/>
        </w:rPr>
        <w:t>Formulação subcutânea</w:t>
      </w:r>
    </w:p>
    <w:p w14:paraId="5D278765" w14:textId="77777777" w:rsidR="00F52341" w:rsidRPr="00F03387" w:rsidRDefault="00F52341" w:rsidP="00F52341">
      <w:pPr>
        <w:rPr>
          <w:szCs w:val="22"/>
          <w:lang w:val="pt-PT"/>
        </w:rPr>
      </w:pPr>
    </w:p>
    <w:p w14:paraId="508216AA" w14:textId="77777777" w:rsidR="00F52341" w:rsidRPr="00F03387" w:rsidRDefault="00F52341" w:rsidP="00F52341">
      <w:pPr>
        <w:rPr>
          <w:szCs w:val="22"/>
          <w:lang w:val="pt-PT"/>
        </w:rPr>
      </w:pPr>
      <w:r w:rsidRPr="00F03387">
        <w:rPr>
          <w:szCs w:val="22"/>
          <w:lang w:val="pt-PT"/>
        </w:rPr>
        <w:t xml:space="preserve">O estudo BO22227 foi </w:t>
      </w:r>
      <w:r w:rsidR="00B71E4F" w:rsidRPr="00F03387">
        <w:rPr>
          <w:szCs w:val="22"/>
          <w:lang w:val="pt-PT"/>
        </w:rPr>
        <w:t>desenhado</w:t>
      </w:r>
      <w:r w:rsidRPr="00F03387">
        <w:rPr>
          <w:szCs w:val="22"/>
          <w:lang w:val="pt-PT"/>
        </w:rPr>
        <w:t xml:space="preserve"> para demonstrar a não inferioridade </w:t>
      </w:r>
      <w:r w:rsidR="00B71E4F" w:rsidRPr="00F03387">
        <w:rPr>
          <w:szCs w:val="22"/>
          <w:lang w:val="pt-PT"/>
        </w:rPr>
        <w:t>do tratamento</w:t>
      </w:r>
      <w:r w:rsidR="00F26978" w:rsidRPr="00F03387">
        <w:rPr>
          <w:szCs w:val="22"/>
          <w:lang w:val="pt-PT"/>
        </w:rPr>
        <w:t xml:space="preserve"> com a </w:t>
      </w:r>
      <w:r w:rsidRPr="00F03387">
        <w:rPr>
          <w:szCs w:val="22"/>
          <w:lang w:val="pt-PT"/>
        </w:rPr>
        <w:t xml:space="preserve">formulação subcutânea de Herceptin </w:t>
      </w:r>
      <w:r w:rsidRPr="00F03387">
        <w:rPr>
          <w:i/>
          <w:szCs w:val="22"/>
          <w:lang w:val="pt-PT"/>
        </w:rPr>
        <w:t>versus</w:t>
      </w:r>
      <w:r w:rsidRPr="00F03387">
        <w:rPr>
          <w:szCs w:val="22"/>
          <w:lang w:val="pt-PT"/>
        </w:rPr>
        <w:t xml:space="preserve"> a formulação intravenosa de Herceptin, com base em objetivos coprimário</w:t>
      </w:r>
      <w:r w:rsidR="00B71E4F" w:rsidRPr="00F03387">
        <w:rPr>
          <w:szCs w:val="22"/>
          <w:lang w:val="pt-PT"/>
        </w:rPr>
        <w:t>s</w:t>
      </w:r>
      <w:r w:rsidRPr="00F03387">
        <w:rPr>
          <w:szCs w:val="22"/>
          <w:lang w:val="pt-PT"/>
        </w:rPr>
        <w:t xml:space="preserve"> de farmacocinética e de eficácia</w:t>
      </w:r>
      <w:r w:rsidR="00B71E4F" w:rsidRPr="00F03387">
        <w:rPr>
          <w:szCs w:val="22"/>
          <w:lang w:val="pt-PT"/>
        </w:rPr>
        <w:t xml:space="preserve"> (C</w:t>
      </w:r>
      <w:r w:rsidR="00B71E4F" w:rsidRPr="00F03387">
        <w:rPr>
          <w:szCs w:val="22"/>
          <w:vertAlign w:val="subscript"/>
          <w:lang w:val="pt-PT"/>
        </w:rPr>
        <w:t>vale</w:t>
      </w:r>
      <w:r w:rsidR="00B71E4F" w:rsidRPr="00F03387">
        <w:rPr>
          <w:szCs w:val="22"/>
          <w:lang w:val="pt-PT"/>
        </w:rPr>
        <w:t xml:space="preserve"> de trastuzumab </w:t>
      </w:r>
      <w:r w:rsidR="00B93AED" w:rsidRPr="00F03387">
        <w:rPr>
          <w:szCs w:val="22"/>
          <w:lang w:val="pt-PT"/>
        </w:rPr>
        <w:t>antes da administração no</w:t>
      </w:r>
      <w:r w:rsidR="00B71E4F" w:rsidRPr="00F03387">
        <w:rPr>
          <w:szCs w:val="22"/>
          <w:lang w:val="pt-PT"/>
        </w:rPr>
        <w:t xml:space="preserve"> Ciclo 8 e taxa de pCR na cir</w:t>
      </w:r>
      <w:r w:rsidR="006A156C" w:rsidRPr="00F03387">
        <w:rPr>
          <w:szCs w:val="22"/>
          <w:lang w:val="pt-PT"/>
        </w:rPr>
        <w:t>u</w:t>
      </w:r>
      <w:r w:rsidR="00B71E4F" w:rsidRPr="00F03387">
        <w:rPr>
          <w:szCs w:val="22"/>
          <w:lang w:val="pt-PT"/>
        </w:rPr>
        <w:t>rgia definitiva, respetivamente).</w:t>
      </w:r>
      <w:r w:rsidRPr="00F03387">
        <w:rPr>
          <w:szCs w:val="22"/>
          <w:lang w:val="pt-PT"/>
        </w:rPr>
        <w:t xml:space="preserve"> Um total de 595 doentes com cancro da mama HER2 positivo, operável ou localmente avançado, incluindo cancro da mama inflamatório, recebe</w:t>
      </w:r>
      <w:r w:rsidR="006A156C" w:rsidRPr="00F03387">
        <w:rPr>
          <w:szCs w:val="22"/>
          <w:lang w:val="pt-PT"/>
        </w:rPr>
        <w:t>u</w:t>
      </w:r>
      <w:r w:rsidRPr="00F03387">
        <w:rPr>
          <w:szCs w:val="22"/>
          <w:lang w:val="pt-PT"/>
        </w:rPr>
        <w:t xml:space="preserve"> 8 ciclos da formulação intravenosa de Herceptin ou da formulação subcutânea de Herceptin, concomitantemente com quimioterapia (4 ciclos de perfusão intravenosa de 75 mg/m</w:t>
      </w:r>
      <w:r w:rsidRPr="00F03387">
        <w:rPr>
          <w:szCs w:val="22"/>
          <w:vertAlign w:val="superscript"/>
          <w:lang w:val="pt-PT"/>
        </w:rPr>
        <w:t>2</w:t>
      </w:r>
      <w:r w:rsidRPr="00F03387">
        <w:rPr>
          <w:szCs w:val="22"/>
          <w:lang w:val="pt-PT"/>
        </w:rPr>
        <w:t xml:space="preserve"> de docetaxel, seguido de 4 ciclos de FEC</w:t>
      </w:r>
      <w:r w:rsidRPr="00F03387">
        <w:rPr>
          <w:lang w:val="pt-PT"/>
        </w:rPr>
        <w:t xml:space="preserve"> ([bólus ou perfusão intravenosa de </w:t>
      </w:r>
      <w:r w:rsidRPr="00F03387">
        <w:rPr>
          <w:szCs w:val="22"/>
          <w:lang w:val="pt-PT"/>
        </w:rPr>
        <w:t>500 mg/m</w:t>
      </w:r>
      <w:r w:rsidRPr="00F03387">
        <w:rPr>
          <w:szCs w:val="22"/>
          <w:vertAlign w:val="superscript"/>
          <w:lang w:val="pt-PT"/>
        </w:rPr>
        <w:t>2</w:t>
      </w:r>
      <w:r w:rsidRPr="00F03387">
        <w:rPr>
          <w:szCs w:val="22"/>
          <w:lang w:val="pt-PT"/>
        </w:rPr>
        <w:t xml:space="preserve"> de 5-Fluorouracilo; </w:t>
      </w:r>
      <w:r w:rsidRPr="00F03387">
        <w:rPr>
          <w:lang w:val="pt-PT"/>
        </w:rPr>
        <w:t xml:space="preserve">bólus ou perfusão intravenosa de </w:t>
      </w:r>
      <w:r w:rsidRPr="00F03387">
        <w:rPr>
          <w:szCs w:val="22"/>
          <w:lang w:val="pt-PT"/>
        </w:rPr>
        <w:t>75 mg/m</w:t>
      </w:r>
      <w:r w:rsidRPr="00F03387">
        <w:rPr>
          <w:szCs w:val="22"/>
          <w:vertAlign w:val="superscript"/>
          <w:lang w:val="pt-PT"/>
        </w:rPr>
        <w:t>2</w:t>
      </w:r>
      <w:r w:rsidRPr="00F03387">
        <w:rPr>
          <w:szCs w:val="22"/>
          <w:lang w:val="pt-PT"/>
        </w:rPr>
        <w:t xml:space="preserve"> de epirrubicina; </w:t>
      </w:r>
      <w:r w:rsidRPr="00F03387">
        <w:rPr>
          <w:lang w:val="pt-PT"/>
        </w:rPr>
        <w:t xml:space="preserve">bólus ou perfusão intravenosa de </w:t>
      </w:r>
      <w:r w:rsidRPr="00F03387">
        <w:rPr>
          <w:szCs w:val="22"/>
          <w:lang w:val="pt-PT"/>
        </w:rPr>
        <w:t>500 mg/m</w:t>
      </w:r>
      <w:r w:rsidRPr="00F03387">
        <w:rPr>
          <w:szCs w:val="22"/>
          <w:vertAlign w:val="superscript"/>
          <w:lang w:val="pt-PT"/>
        </w:rPr>
        <w:t>2</w:t>
      </w:r>
      <w:r w:rsidRPr="00F03387">
        <w:rPr>
          <w:szCs w:val="22"/>
          <w:lang w:val="pt-PT"/>
        </w:rPr>
        <w:t xml:space="preserve"> de ciclofosfamida]), seguido de cirurgia, e continuação do tratamento com a formulação intravenosa de Herceptin ou com a formulação subcutânea de Herceptin, de acordo com a aleatorização inicial, durante 10 ciclos adicionais</w:t>
      </w:r>
      <w:r w:rsidR="00137653" w:rsidRPr="00F03387">
        <w:rPr>
          <w:szCs w:val="22"/>
          <w:lang w:val="pt-PT"/>
        </w:rPr>
        <w:t>,</w:t>
      </w:r>
      <w:r w:rsidRPr="00F03387">
        <w:rPr>
          <w:szCs w:val="22"/>
          <w:lang w:val="pt-PT"/>
        </w:rPr>
        <w:t xml:space="preserve"> num total de 1 ano de tratamento.</w:t>
      </w:r>
    </w:p>
    <w:p w14:paraId="29AC63F5" w14:textId="77777777" w:rsidR="00F52341" w:rsidRPr="00F03387" w:rsidRDefault="00F52341" w:rsidP="00F52341">
      <w:pPr>
        <w:rPr>
          <w:szCs w:val="22"/>
          <w:lang w:val="pt-PT"/>
        </w:rPr>
      </w:pPr>
    </w:p>
    <w:p w14:paraId="55836C91" w14:textId="77777777" w:rsidR="00B71E4F" w:rsidRPr="00F03387" w:rsidRDefault="00F52341" w:rsidP="00F52341">
      <w:pPr>
        <w:rPr>
          <w:szCs w:val="22"/>
          <w:lang w:val="pt-PT"/>
        </w:rPr>
      </w:pPr>
      <w:r w:rsidRPr="00F03387">
        <w:rPr>
          <w:szCs w:val="22"/>
          <w:lang w:val="pt-PT"/>
        </w:rPr>
        <w:t xml:space="preserve">A análise do objetivo coprimário de eficácia, a resposta patológica completa (pCR), definida como a ausência de células neoplásicas invasivas na mama, resultou em taxas de 40,7 % (IC 95 %: 34,7; 46,9) no braço de Herceptin intravenoso e de 45,4 % (IC 95 %: 39,2 %; 51,7 %) no braço de Herceptin subcutâneo, com uma diferença de 4,7 pontos percentuais a favor do braço de Herceptin subcutâneo. O limite inferior do intervalo de confiança unilateral de 97,5 % para a diferença das taxas de pCR foi de -4,0, </w:t>
      </w:r>
      <w:r w:rsidR="00B71E4F" w:rsidRPr="00F03387">
        <w:rPr>
          <w:szCs w:val="22"/>
          <w:lang w:val="pt-PT"/>
        </w:rPr>
        <w:t>estabelecendo</w:t>
      </w:r>
      <w:r w:rsidRPr="00F03387">
        <w:rPr>
          <w:szCs w:val="22"/>
          <w:lang w:val="pt-PT"/>
        </w:rPr>
        <w:t xml:space="preserve"> a não-inferioridade d</w:t>
      </w:r>
      <w:r w:rsidR="00B71E4F" w:rsidRPr="00F03387">
        <w:rPr>
          <w:szCs w:val="22"/>
          <w:lang w:val="pt-PT"/>
        </w:rPr>
        <w:t>e</w:t>
      </w:r>
      <w:r w:rsidRPr="00F03387">
        <w:rPr>
          <w:szCs w:val="22"/>
          <w:lang w:val="pt-PT"/>
        </w:rPr>
        <w:t xml:space="preserve"> Herceptin</w:t>
      </w:r>
      <w:r w:rsidR="00B71E4F" w:rsidRPr="00F03387">
        <w:rPr>
          <w:szCs w:val="22"/>
          <w:lang w:val="pt-PT"/>
        </w:rPr>
        <w:t xml:space="preserve"> subcutâneo em relação ao objetivo coprimário. </w:t>
      </w:r>
    </w:p>
    <w:p w14:paraId="2DE8EA37" w14:textId="77777777" w:rsidR="00B71E4F" w:rsidRPr="00F03387" w:rsidRDefault="00B71E4F" w:rsidP="00163D6B">
      <w:pPr>
        <w:rPr>
          <w:szCs w:val="22"/>
          <w:lang w:val="pt-PT"/>
        </w:rPr>
      </w:pPr>
    </w:p>
    <w:p w14:paraId="5B6E1D44" w14:textId="77777777" w:rsidR="00B71E4F" w:rsidRPr="00F03387" w:rsidRDefault="00B71E4F" w:rsidP="00F0228F">
      <w:pPr>
        <w:keepNext/>
        <w:keepLines/>
        <w:rPr>
          <w:lang w:val="pt-PT"/>
        </w:rPr>
      </w:pPr>
      <w:r w:rsidRPr="00F03387">
        <w:rPr>
          <w:lang w:val="pt-PT"/>
        </w:rPr>
        <w:lastRenderedPageBreak/>
        <w:t xml:space="preserve">Tabela 12: Sumário da resposta patológica completa (pCR) </w:t>
      </w:r>
    </w:p>
    <w:p w14:paraId="2A659903" w14:textId="77777777" w:rsidR="00984F7D" w:rsidRPr="00F03387" w:rsidRDefault="00984F7D" w:rsidP="00F0228F">
      <w:pPr>
        <w:keepNext/>
        <w:keepLine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1816"/>
        <w:gridCol w:w="1914"/>
      </w:tblGrid>
      <w:tr w:rsidR="00B71E4F" w:rsidRPr="00F03387" w14:paraId="6E62B4DB" w14:textId="77777777" w:rsidTr="004C3030">
        <w:tc>
          <w:tcPr>
            <w:tcW w:w="5688" w:type="dxa"/>
          </w:tcPr>
          <w:p w14:paraId="16ABE3BB" w14:textId="77777777" w:rsidR="00B71E4F" w:rsidRPr="00F03387" w:rsidRDefault="00B71E4F" w:rsidP="00F0228F">
            <w:pPr>
              <w:pStyle w:val="TextTi12"/>
              <w:keepNext/>
              <w:keepLines/>
              <w:spacing w:after="0"/>
              <w:jc w:val="center"/>
              <w:rPr>
                <w:sz w:val="22"/>
                <w:szCs w:val="22"/>
                <w:lang w:val="pt-PT"/>
              </w:rPr>
            </w:pPr>
          </w:p>
        </w:tc>
        <w:tc>
          <w:tcPr>
            <w:tcW w:w="1890" w:type="dxa"/>
          </w:tcPr>
          <w:p w14:paraId="5B4C3607" w14:textId="77777777" w:rsidR="00B71E4F" w:rsidRPr="00F03387" w:rsidRDefault="00B71E4F" w:rsidP="00F0228F">
            <w:pPr>
              <w:pStyle w:val="TextTi12"/>
              <w:keepNext/>
              <w:keepLines/>
              <w:spacing w:after="0"/>
              <w:jc w:val="center"/>
              <w:rPr>
                <w:sz w:val="22"/>
                <w:szCs w:val="22"/>
                <w:lang w:val="pt-PT"/>
              </w:rPr>
            </w:pPr>
            <w:r w:rsidRPr="00F03387">
              <w:rPr>
                <w:sz w:val="22"/>
                <w:szCs w:val="22"/>
                <w:lang w:val="pt-PT"/>
              </w:rPr>
              <w:t xml:space="preserve">Herceptin IV   </w:t>
            </w:r>
          </w:p>
          <w:p w14:paraId="15C1941F" w14:textId="77777777" w:rsidR="00B71E4F" w:rsidRPr="00F03387" w:rsidRDefault="00B71E4F" w:rsidP="00F0228F">
            <w:pPr>
              <w:pStyle w:val="TextTi12"/>
              <w:keepNext/>
              <w:keepLines/>
              <w:spacing w:after="0"/>
              <w:jc w:val="center"/>
              <w:rPr>
                <w:sz w:val="22"/>
                <w:szCs w:val="22"/>
                <w:lang w:val="pt-PT"/>
              </w:rPr>
            </w:pPr>
            <w:r w:rsidRPr="00F03387">
              <w:rPr>
                <w:sz w:val="22"/>
                <w:szCs w:val="22"/>
                <w:lang w:val="pt-PT"/>
              </w:rPr>
              <w:t xml:space="preserve"> (N = 263)</w:t>
            </w:r>
          </w:p>
        </w:tc>
        <w:tc>
          <w:tcPr>
            <w:tcW w:w="1998" w:type="dxa"/>
          </w:tcPr>
          <w:p w14:paraId="3E5C1A1E" w14:textId="77777777" w:rsidR="00B71E4F" w:rsidRPr="00F03387" w:rsidRDefault="00B71E4F" w:rsidP="00F0228F">
            <w:pPr>
              <w:pStyle w:val="TextTi12"/>
              <w:keepNext/>
              <w:keepLines/>
              <w:spacing w:after="0"/>
              <w:jc w:val="center"/>
              <w:rPr>
                <w:sz w:val="22"/>
                <w:szCs w:val="22"/>
                <w:lang w:val="pt-PT"/>
              </w:rPr>
            </w:pPr>
            <w:r w:rsidRPr="00F03387">
              <w:rPr>
                <w:sz w:val="22"/>
                <w:szCs w:val="22"/>
                <w:lang w:val="pt-PT"/>
              </w:rPr>
              <w:t>Herceptin SC (N=260)</w:t>
            </w:r>
          </w:p>
        </w:tc>
      </w:tr>
      <w:tr w:rsidR="00B71E4F" w:rsidRPr="00F03387" w14:paraId="39C50A09" w14:textId="77777777" w:rsidTr="004C3030">
        <w:tc>
          <w:tcPr>
            <w:tcW w:w="5688" w:type="dxa"/>
          </w:tcPr>
          <w:p w14:paraId="5BC12C18" w14:textId="77777777" w:rsidR="00B71E4F" w:rsidRPr="00F03387" w:rsidRDefault="00B71E4F" w:rsidP="00F0228F">
            <w:pPr>
              <w:pStyle w:val="TextTi12"/>
              <w:keepNext/>
              <w:keepLines/>
              <w:spacing w:after="0"/>
              <w:rPr>
                <w:sz w:val="22"/>
                <w:szCs w:val="22"/>
                <w:highlight w:val="green"/>
                <w:lang w:val="pt-PT"/>
              </w:rPr>
            </w:pPr>
            <w:r w:rsidRPr="00F03387">
              <w:rPr>
                <w:sz w:val="22"/>
                <w:szCs w:val="22"/>
                <w:lang w:val="pt-PT"/>
              </w:rPr>
              <w:t xml:space="preserve">pCR (ausência de células neoplásicas invasivas na mama) </w:t>
            </w:r>
          </w:p>
        </w:tc>
        <w:tc>
          <w:tcPr>
            <w:tcW w:w="1890" w:type="dxa"/>
          </w:tcPr>
          <w:p w14:paraId="1CC57C59" w14:textId="77777777" w:rsidR="00B71E4F" w:rsidRPr="00F03387" w:rsidRDefault="00B71E4F" w:rsidP="00F0228F">
            <w:pPr>
              <w:pStyle w:val="TextTi12"/>
              <w:keepNext/>
              <w:keepLines/>
              <w:spacing w:after="0"/>
              <w:rPr>
                <w:sz w:val="22"/>
                <w:szCs w:val="22"/>
                <w:lang w:val="pt-PT"/>
              </w:rPr>
            </w:pPr>
            <w:r w:rsidRPr="00F03387">
              <w:rPr>
                <w:sz w:val="22"/>
                <w:szCs w:val="22"/>
                <w:lang w:val="pt-PT"/>
              </w:rPr>
              <w:t>107 (40,7%)</w:t>
            </w:r>
          </w:p>
        </w:tc>
        <w:tc>
          <w:tcPr>
            <w:tcW w:w="1998" w:type="dxa"/>
          </w:tcPr>
          <w:p w14:paraId="5F401DD3" w14:textId="77777777" w:rsidR="00B71E4F" w:rsidRPr="00F03387" w:rsidRDefault="00B71E4F" w:rsidP="00F0228F">
            <w:pPr>
              <w:pStyle w:val="TextTi12"/>
              <w:keepNext/>
              <w:keepLines/>
              <w:spacing w:after="0"/>
              <w:rPr>
                <w:sz w:val="22"/>
                <w:szCs w:val="22"/>
                <w:lang w:val="pt-PT"/>
              </w:rPr>
            </w:pPr>
            <w:r w:rsidRPr="00F03387">
              <w:rPr>
                <w:sz w:val="22"/>
                <w:szCs w:val="22"/>
                <w:lang w:val="pt-PT"/>
              </w:rPr>
              <w:t>118 (45,4%)</w:t>
            </w:r>
          </w:p>
        </w:tc>
      </w:tr>
      <w:tr w:rsidR="00B71E4F" w:rsidRPr="00F03387" w14:paraId="402420A1" w14:textId="77777777" w:rsidTr="004C3030">
        <w:tc>
          <w:tcPr>
            <w:tcW w:w="5688" w:type="dxa"/>
          </w:tcPr>
          <w:p w14:paraId="571EC1B3" w14:textId="77777777" w:rsidR="00B71E4F" w:rsidRPr="00F03387" w:rsidRDefault="00B71E4F" w:rsidP="00F0228F">
            <w:pPr>
              <w:pStyle w:val="TextTi12"/>
              <w:keepNext/>
              <w:keepLines/>
              <w:spacing w:after="0"/>
              <w:rPr>
                <w:sz w:val="22"/>
                <w:szCs w:val="22"/>
                <w:highlight w:val="green"/>
                <w:lang w:val="pt-PT"/>
              </w:rPr>
            </w:pPr>
            <w:r w:rsidRPr="00F03387">
              <w:rPr>
                <w:sz w:val="22"/>
                <w:szCs w:val="22"/>
                <w:lang w:val="pt-PT"/>
              </w:rPr>
              <w:t xml:space="preserve">     Não respondedores</w:t>
            </w:r>
          </w:p>
        </w:tc>
        <w:tc>
          <w:tcPr>
            <w:tcW w:w="1890" w:type="dxa"/>
          </w:tcPr>
          <w:p w14:paraId="51F9E657" w14:textId="77777777" w:rsidR="00B71E4F" w:rsidRPr="00F03387" w:rsidRDefault="00B71E4F" w:rsidP="00F0228F">
            <w:pPr>
              <w:pStyle w:val="TextTi12"/>
              <w:keepNext/>
              <w:keepLines/>
              <w:spacing w:after="0"/>
              <w:rPr>
                <w:sz w:val="22"/>
                <w:szCs w:val="22"/>
                <w:lang w:val="pt-PT"/>
              </w:rPr>
            </w:pPr>
            <w:r w:rsidRPr="00F03387">
              <w:rPr>
                <w:sz w:val="22"/>
                <w:szCs w:val="22"/>
                <w:lang w:val="pt-PT"/>
              </w:rPr>
              <w:t>156 (59,3%)</w:t>
            </w:r>
          </w:p>
        </w:tc>
        <w:tc>
          <w:tcPr>
            <w:tcW w:w="1998" w:type="dxa"/>
          </w:tcPr>
          <w:p w14:paraId="7B066A2C" w14:textId="77777777" w:rsidR="00B71E4F" w:rsidRPr="00F03387" w:rsidRDefault="00B71E4F" w:rsidP="00F0228F">
            <w:pPr>
              <w:pStyle w:val="TextTi12"/>
              <w:keepNext/>
              <w:keepLines/>
              <w:spacing w:after="0"/>
              <w:rPr>
                <w:sz w:val="22"/>
                <w:szCs w:val="22"/>
                <w:lang w:val="pt-PT"/>
              </w:rPr>
            </w:pPr>
            <w:r w:rsidRPr="00F03387">
              <w:rPr>
                <w:sz w:val="22"/>
                <w:szCs w:val="22"/>
                <w:lang w:val="pt-PT"/>
              </w:rPr>
              <w:t>142 (54,6%)</w:t>
            </w:r>
          </w:p>
        </w:tc>
      </w:tr>
      <w:tr w:rsidR="00B71E4F" w:rsidRPr="00F03387" w14:paraId="1FABA9D3" w14:textId="77777777" w:rsidTr="004C3030">
        <w:tc>
          <w:tcPr>
            <w:tcW w:w="5688" w:type="dxa"/>
          </w:tcPr>
          <w:p w14:paraId="4504AA10" w14:textId="77777777" w:rsidR="00B71E4F" w:rsidRPr="00F03387" w:rsidRDefault="00B71E4F" w:rsidP="00F0228F">
            <w:pPr>
              <w:pStyle w:val="TextTi12"/>
              <w:keepNext/>
              <w:keepLines/>
              <w:spacing w:after="0"/>
              <w:ind w:left="720"/>
              <w:rPr>
                <w:sz w:val="22"/>
                <w:szCs w:val="22"/>
                <w:lang w:val="pt-PT"/>
              </w:rPr>
            </w:pPr>
            <w:r w:rsidRPr="00F03387">
              <w:rPr>
                <w:sz w:val="22"/>
                <w:szCs w:val="22"/>
                <w:lang w:val="pt-PT"/>
              </w:rPr>
              <w:t>IC 95% exato para a taxa de pCR</w:t>
            </w:r>
            <w:r w:rsidRPr="00F03387">
              <w:rPr>
                <w:sz w:val="22"/>
                <w:szCs w:val="22"/>
                <w:vertAlign w:val="superscript"/>
                <w:lang w:val="pt-PT"/>
              </w:rPr>
              <w:t>*</w:t>
            </w:r>
            <w:r w:rsidRPr="00F03387">
              <w:rPr>
                <w:sz w:val="22"/>
                <w:szCs w:val="22"/>
                <w:lang w:val="pt-PT"/>
              </w:rPr>
              <w:t xml:space="preserve">  </w:t>
            </w:r>
          </w:p>
        </w:tc>
        <w:tc>
          <w:tcPr>
            <w:tcW w:w="1890" w:type="dxa"/>
          </w:tcPr>
          <w:p w14:paraId="5EFCFF07" w14:textId="77777777" w:rsidR="00B71E4F" w:rsidRPr="00F03387" w:rsidRDefault="00B71E4F" w:rsidP="00F0228F">
            <w:pPr>
              <w:pStyle w:val="TextTi12"/>
              <w:keepNext/>
              <w:keepLines/>
              <w:spacing w:after="0"/>
              <w:rPr>
                <w:sz w:val="22"/>
                <w:szCs w:val="22"/>
                <w:lang w:val="pt-PT"/>
              </w:rPr>
            </w:pPr>
            <w:r w:rsidRPr="00F03387">
              <w:rPr>
                <w:sz w:val="22"/>
                <w:szCs w:val="22"/>
                <w:lang w:val="pt-PT"/>
              </w:rPr>
              <w:t>(34,7; 46,9)</w:t>
            </w:r>
          </w:p>
        </w:tc>
        <w:tc>
          <w:tcPr>
            <w:tcW w:w="1998" w:type="dxa"/>
          </w:tcPr>
          <w:p w14:paraId="2AD099DE" w14:textId="77777777" w:rsidR="00B71E4F" w:rsidRPr="00F03387" w:rsidRDefault="00B71E4F" w:rsidP="00F0228F">
            <w:pPr>
              <w:pStyle w:val="TextTi12"/>
              <w:keepNext/>
              <w:keepLines/>
              <w:spacing w:after="0"/>
              <w:rPr>
                <w:sz w:val="22"/>
                <w:szCs w:val="22"/>
                <w:lang w:val="pt-PT"/>
              </w:rPr>
            </w:pPr>
            <w:r w:rsidRPr="00F03387">
              <w:rPr>
                <w:sz w:val="22"/>
                <w:szCs w:val="22"/>
                <w:lang w:val="pt-PT"/>
              </w:rPr>
              <w:t>(39,2; 51,7)</w:t>
            </w:r>
          </w:p>
        </w:tc>
      </w:tr>
      <w:tr w:rsidR="00B71E4F" w:rsidRPr="00F03387" w14:paraId="3B53FAE3" w14:textId="77777777" w:rsidTr="004C3030">
        <w:tc>
          <w:tcPr>
            <w:tcW w:w="5688" w:type="dxa"/>
          </w:tcPr>
          <w:p w14:paraId="179EC4C5" w14:textId="77777777" w:rsidR="00B71E4F" w:rsidRPr="00F03387" w:rsidRDefault="00B71E4F" w:rsidP="00F0228F">
            <w:pPr>
              <w:pStyle w:val="TextTi12"/>
              <w:keepNext/>
              <w:keepLines/>
              <w:spacing w:after="0"/>
              <w:ind w:left="720"/>
              <w:rPr>
                <w:sz w:val="22"/>
                <w:szCs w:val="22"/>
                <w:lang w:val="pt-PT"/>
              </w:rPr>
            </w:pPr>
            <w:r w:rsidRPr="00F03387">
              <w:rPr>
                <w:sz w:val="22"/>
                <w:szCs w:val="22"/>
                <w:lang w:val="pt-PT"/>
              </w:rPr>
              <w:t>Diferença na pCR (braço SC menos IV)</w:t>
            </w:r>
          </w:p>
        </w:tc>
        <w:tc>
          <w:tcPr>
            <w:tcW w:w="3888" w:type="dxa"/>
            <w:gridSpan w:val="2"/>
          </w:tcPr>
          <w:p w14:paraId="40EF6720" w14:textId="77777777" w:rsidR="00B71E4F" w:rsidRPr="00F03387" w:rsidRDefault="00B71E4F" w:rsidP="00F0228F">
            <w:pPr>
              <w:pStyle w:val="TextTi12"/>
              <w:keepNext/>
              <w:keepLines/>
              <w:spacing w:after="0"/>
              <w:jc w:val="center"/>
              <w:rPr>
                <w:sz w:val="22"/>
                <w:szCs w:val="22"/>
                <w:lang w:val="pt-PT"/>
              </w:rPr>
            </w:pPr>
            <w:r w:rsidRPr="00F03387">
              <w:rPr>
                <w:sz w:val="22"/>
                <w:szCs w:val="22"/>
                <w:lang w:val="pt-PT"/>
              </w:rPr>
              <w:t>4,70</w:t>
            </w:r>
          </w:p>
        </w:tc>
      </w:tr>
      <w:tr w:rsidR="00B71E4F" w:rsidRPr="00F03387" w14:paraId="1BE94B88" w14:textId="77777777" w:rsidTr="004C3030">
        <w:tc>
          <w:tcPr>
            <w:tcW w:w="5688" w:type="dxa"/>
          </w:tcPr>
          <w:p w14:paraId="1FCC9C27" w14:textId="77777777" w:rsidR="00B71E4F" w:rsidRPr="00F03387" w:rsidRDefault="00B71E4F" w:rsidP="00F0228F">
            <w:pPr>
              <w:pStyle w:val="TextTi12"/>
              <w:keepNext/>
              <w:keepLines/>
              <w:spacing w:after="0"/>
              <w:ind w:left="720"/>
              <w:rPr>
                <w:sz w:val="22"/>
                <w:szCs w:val="22"/>
                <w:lang w:val="pt-PT"/>
              </w:rPr>
            </w:pPr>
            <w:r w:rsidRPr="00F03387">
              <w:rPr>
                <w:sz w:val="22"/>
                <w:szCs w:val="22"/>
                <w:lang w:val="pt-PT"/>
              </w:rPr>
              <w:t>Limite inferior do IC unilateral de 97.5% para a diferença na pCR</w:t>
            </w:r>
            <w:r w:rsidRPr="00F03387">
              <w:rPr>
                <w:sz w:val="22"/>
                <w:szCs w:val="22"/>
                <w:vertAlign w:val="superscript"/>
                <w:lang w:val="pt-PT"/>
              </w:rPr>
              <w:t>**</w:t>
            </w:r>
          </w:p>
        </w:tc>
        <w:tc>
          <w:tcPr>
            <w:tcW w:w="3888" w:type="dxa"/>
            <w:gridSpan w:val="2"/>
          </w:tcPr>
          <w:p w14:paraId="078F34CD" w14:textId="77777777" w:rsidR="00B71E4F" w:rsidRPr="00F03387" w:rsidRDefault="00B71E4F" w:rsidP="00F0228F">
            <w:pPr>
              <w:pStyle w:val="TextTi12"/>
              <w:keepNext/>
              <w:keepLines/>
              <w:spacing w:after="0"/>
              <w:jc w:val="center"/>
              <w:rPr>
                <w:sz w:val="22"/>
                <w:szCs w:val="22"/>
                <w:lang w:val="pt-PT"/>
              </w:rPr>
            </w:pPr>
            <w:r w:rsidRPr="00F03387">
              <w:rPr>
                <w:sz w:val="22"/>
                <w:szCs w:val="22"/>
                <w:lang w:val="pt-PT"/>
              </w:rPr>
              <w:t>-4,0</w:t>
            </w:r>
          </w:p>
        </w:tc>
      </w:tr>
    </w:tbl>
    <w:p w14:paraId="60035694" w14:textId="77777777" w:rsidR="00B71E4F" w:rsidRPr="00F03387" w:rsidRDefault="00B71E4F" w:rsidP="00F0228F">
      <w:pPr>
        <w:keepNext/>
        <w:keepLines/>
        <w:rPr>
          <w:szCs w:val="22"/>
          <w:lang w:val="pt-PT"/>
        </w:rPr>
      </w:pPr>
    </w:p>
    <w:p w14:paraId="7B1D521D" w14:textId="77777777" w:rsidR="00B71E4F" w:rsidRPr="00F03387" w:rsidRDefault="00B71E4F" w:rsidP="00F0228F">
      <w:pPr>
        <w:keepNext/>
        <w:keepLines/>
        <w:rPr>
          <w:lang w:val="pt-PT"/>
        </w:rPr>
      </w:pPr>
      <w:r w:rsidRPr="00F03387">
        <w:rPr>
          <w:lang w:val="pt-PT"/>
        </w:rPr>
        <w:t xml:space="preserve">*Intervalo de confiança para uma amostra binomial utilizando o método </w:t>
      </w:r>
      <w:r w:rsidRPr="00F03387">
        <w:rPr>
          <w:i/>
          <w:lang w:val="pt-PT"/>
        </w:rPr>
        <w:t>Pearson-Clopper</w:t>
      </w:r>
    </w:p>
    <w:p w14:paraId="2EE42762" w14:textId="77777777" w:rsidR="00B71E4F" w:rsidRPr="00F03387" w:rsidRDefault="00B71E4F" w:rsidP="00B71E4F">
      <w:pPr>
        <w:rPr>
          <w:lang w:val="pt-PT"/>
        </w:rPr>
      </w:pPr>
      <w:r w:rsidRPr="00F03387">
        <w:rPr>
          <w:lang w:val="pt-PT"/>
        </w:rPr>
        <w:t xml:space="preserve">**Para este cálculo foi utilizada a correção de continuidade de </w:t>
      </w:r>
      <w:r w:rsidRPr="00F03387">
        <w:rPr>
          <w:i/>
          <w:lang w:val="pt-PT"/>
        </w:rPr>
        <w:t>Anderson and Hauck (1986)</w:t>
      </w:r>
      <w:r w:rsidRPr="00F03387">
        <w:rPr>
          <w:lang w:val="pt-PT"/>
        </w:rPr>
        <w:t xml:space="preserve"> </w:t>
      </w:r>
    </w:p>
    <w:p w14:paraId="01C7B665" w14:textId="77777777" w:rsidR="00B71E4F" w:rsidRPr="00F03387" w:rsidRDefault="00B71E4F" w:rsidP="00B71E4F">
      <w:pPr>
        <w:rPr>
          <w:szCs w:val="22"/>
          <w:lang w:val="pt-PT"/>
        </w:rPr>
      </w:pPr>
    </w:p>
    <w:p w14:paraId="65ACE15C" w14:textId="77777777" w:rsidR="00B71E4F" w:rsidRPr="00F03387" w:rsidRDefault="00B71E4F" w:rsidP="00B71E4F">
      <w:pPr>
        <w:rPr>
          <w:lang w:val="pt-PT" w:eastAsia="en-US"/>
        </w:rPr>
      </w:pPr>
      <w:r w:rsidRPr="00F03387">
        <w:rPr>
          <w:lang w:val="pt-PT" w:eastAsia="en-US"/>
        </w:rPr>
        <w:t>Análises com um período de seguimento mais longo, com uma mediana de tempo de seguimento superior a 40 meses, suportaram a não</w:t>
      </w:r>
      <w:r w:rsidR="006A156C" w:rsidRPr="00F03387">
        <w:rPr>
          <w:lang w:val="pt-PT" w:eastAsia="en-US"/>
        </w:rPr>
        <w:t>-</w:t>
      </w:r>
      <w:r w:rsidRPr="00F03387">
        <w:rPr>
          <w:lang w:val="pt-PT" w:eastAsia="en-US"/>
        </w:rPr>
        <w:t xml:space="preserve">inferioridade de eficácia de Herceptin subcutâneo quando comparado com Herceptin intravenoso com resultados comparáveis de sobrevivência livre de eventos (EFS) e de sobrevivência global (OS) (taxas de EFS a 3 anos de 73% no braço de Herceptin intravenoso e de 76% no braço de Herceptin subcutâneo, e taxas de OS a 3 anos de 90% no braço de Herceptin intravenoso e de 92% no braço de Herceptin subcutâneo). </w:t>
      </w:r>
    </w:p>
    <w:p w14:paraId="344E67C2" w14:textId="77777777" w:rsidR="00137653" w:rsidRPr="00F03387" w:rsidRDefault="00137653" w:rsidP="00B71E4F">
      <w:pPr>
        <w:rPr>
          <w:lang w:val="pt-PT" w:eastAsia="en-US"/>
        </w:rPr>
      </w:pPr>
    </w:p>
    <w:p w14:paraId="3EEF4615" w14:textId="77777777" w:rsidR="00F52341" w:rsidRPr="00F03387" w:rsidRDefault="00B71E4F" w:rsidP="00F52341">
      <w:pPr>
        <w:rPr>
          <w:szCs w:val="22"/>
          <w:lang w:val="pt-PT"/>
        </w:rPr>
      </w:pPr>
      <w:r w:rsidRPr="00F03387">
        <w:rPr>
          <w:lang w:val="pt-PT" w:eastAsia="en-US"/>
        </w:rPr>
        <w:t xml:space="preserve">Em relação </w:t>
      </w:r>
      <w:r w:rsidR="00C16A70" w:rsidRPr="00F03387">
        <w:rPr>
          <w:lang w:val="pt-PT" w:eastAsia="en-US"/>
        </w:rPr>
        <w:t>à não</w:t>
      </w:r>
      <w:r w:rsidR="006A156C" w:rsidRPr="00F03387">
        <w:rPr>
          <w:lang w:val="pt-PT" w:eastAsia="en-US"/>
        </w:rPr>
        <w:t>-</w:t>
      </w:r>
      <w:r w:rsidR="00C16A70" w:rsidRPr="00F03387">
        <w:rPr>
          <w:lang w:val="pt-PT" w:eastAsia="en-US"/>
        </w:rPr>
        <w:t>inferioridade d</w:t>
      </w:r>
      <w:r w:rsidRPr="00F03387">
        <w:rPr>
          <w:lang w:val="pt-PT" w:eastAsia="en-US"/>
        </w:rPr>
        <w:t>o objetivo coprimário de farmacocinética, valor de C</w:t>
      </w:r>
      <w:r w:rsidRPr="00F03387">
        <w:rPr>
          <w:vertAlign w:val="subscript"/>
          <w:lang w:val="pt-PT" w:eastAsia="en-US"/>
        </w:rPr>
        <w:t>vale</w:t>
      </w:r>
      <w:r w:rsidRPr="00F03387">
        <w:rPr>
          <w:lang w:val="pt-PT" w:eastAsia="en-US"/>
        </w:rPr>
        <w:t xml:space="preserve"> de trastuzumab no estado estacionário no final do Ciclo 7 de tratamento, ver a secção 5.2. Propriedades farmacocinéticas. </w:t>
      </w:r>
      <w:r w:rsidR="00F52341" w:rsidRPr="00F03387">
        <w:rPr>
          <w:szCs w:val="22"/>
          <w:lang w:val="pt-PT"/>
        </w:rPr>
        <w:t>Em relação ao perfil de segurança comparativo, ver a secção 4.8.</w:t>
      </w:r>
    </w:p>
    <w:p w14:paraId="7C606DD7" w14:textId="77777777" w:rsidR="00856F91" w:rsidRPr="00F03387" w:rsidRDefault="00856F91" w:rsidP="00F52341">
      <w:pPr>
        <w:rPr>
          <w:szCs w:val="22"/>
          <w:lang w:val="pt-PT"/>
        </w:rPr>
      </w:pPr>
    </w:p>
    <w:p w14:paraId="1A62C59F" w14:textId="77777777" w:rsidR="00856F91" w:rsidRPr="00F03387" w:rsidRDefault="00856F91" w:rsidP="00856F91">
      <w:pPr>
        <w:rPr>
          <w:szCs w:val="22"/>
          <w:lang w:val="pt-PT"/>
        </w:rPr>
      </w:pPr>
      <w:r w:rsidRPr="00F03387">
        <w:rPr>
          <w:szCs w:val="22"/>
          <w:lang w:val="pt-PT"/>
        </w:rPr>
        <w:t xml:space="preserve">A análise final, com uma mediana de seguimento superior a 70 meses, demonstrou EFS e OS semelhantes entre os doentes que receberam Herceptin IV e os que receberam Herceptin SC. </w:t>
      </w:r>
      <w:r w:rsidRPr="00F03387">
        <w:rPr>
          <w:rFonts w:cs="Arial"/>
          <w:lang w:val="pt-PT"/>
        </w:rPr>
        <w:t>A taxa de EFS a 6 anos foi de 65% em ambos os braços (população ITT: HR=0,</w:t>
      </w:r>
      <w:r w:rsidR="00000DEE" w:rsidRPr="00F03387">
        <w:rPr>
          <w:rFonts w:cs="Arial"/>
          <w:lang w:val="pt-PT"/>
        </w:rPr>
        <w:t>98 [</w:t>
      </w:r>
      <w:r w:rsidR="006A156C" w:rsidRPr="00F03387">
        <w:rPr>
          <w:rFonts w:cs="Arial"/>
          <w:lang w:val="pt-PT"/>
        </w:rPr>
        <w:t xml:space="preserve">IC </w:t>
      </w:r>
      <w:r w:rsidR="00000DEE" w:rsidRPr="00F03387">
        <w:rPr>
          <w:rFonts w:cs="Arial"/>
          <w:lang w:val="pt-PT"/>
        </w:rPr>
        <w:t>95%</w:t>
      </w:r>
      <w:r w:rsidRPr="00F03387">
        <w:rPr>
          <w:rFonts w:cs="Arial"/>
          <w:lang w:val="pt-PT"/>
        </w:rPr>
        <w:t>: 0,74;1,29]) e a taxa de OS foi de 84% em ambos os braços (população ITT: HR=0,</w:t>
      </w:r>
      <w:r w:rsidR="00000DEE" w:rsidRPr="00F03387">
        <w:rPr>
          <w:rFonts w:cs="Arial"/>
          <w:lang w:val="pt-PT"/>
        </w:rPr>
        <w:t>94 [</w:t>
      </w:r>
      <w:r w:rsidR="006A156C" w:rsidRPr="00F03387">
        <w:rPr>
          <w:rFonts w:cs="Arial"/>
          <w:lang w:val="pt-PT"/>
        </w:rPr>
        <w:t xml:space="preserve">IC </w:t>
      </w:r>
      <w:r w:rsidR="00000DEE" w:rsidRPr="00F03387">
        <w:rPr>
          <w:rFonts w:cs="Arial"/>
          <w:lang w:val="pt-PT"/>
        </w:rPr>
        <w:t>95%</w:t>
      </w:r>
      <w:r w:rsidRPr="00F03387">
        <w:rPr>
          <w:rFonts w:cs="Arial"/>
          <w:lang w:val="pt-PT"/>
        </w:rPr>
        <w:t>: 0,61;1,45]).</w:t>
      </w:r>
    </w:p>
    <w:p w14:paraId="5A44299F" w14:textId="77777777" w:rsidR="00011E60" w:rsidRPr="00F03387" w:rsidRDefault="00011E60" w:rsidP="00F52341">
      <w:pPr>
        <w:rPr>
          <w:szCs w:val="22"/>
          <w:lang w:val="pt-PT"/>
        </w:rPr>
      </w:pPr>
    </w:p>
    <w:p w14:paraId="03FD8FD5" w14:textId="77777777" w:rsidR="00011E60" w:rsidRPr="00F03387" w:rsidRDefault="00011E60" w:rsidP="00F52341">
      <w:pPr>
        <w:rPr>
          <w:szCs w:val="22"/>
          <w:lang w:val="pt-PT"/>
        </w:rPr>
      </w:pPr>
      <w:r w:rsidRPr="00F03387">
        <w:rPr>
          <w:szCs w:val="22"/>
          <w:lang w:val="pt-PT"/>
        </w:rPr>
        <w:t>O estudo MO28048, que investiga a segurança e a tolerabilidade da formulação subcutânea de Herceptin como terapêutica adjuvante em</w:t>
      </w:r>
      <w:r w:rsidRPr="00F03387">
        <w:rPr>
          <w:lang w:val="pt-PT"/>
        </w:rPr>
        <w:t xml:space="preserve"> doentes com cancro da mama em estádios precoces HER2 positivo que foram incluídos quer n</w:t>
      </w:r>
      <w:r w:rsidR="006A156C" w:rsidRPr="00F03387">
        <w:rPr>
          <w:lang w:val="pt-PT"/>
        </w:rPr>
        <w:t>a</w:t>
      </w:r>
      <w:r w:rsidRPr="00F03387">
        <w:rPr>
          <w:lang w:val="pt-PT"/>
        </w:rPr>
        <w:t xml:space="preserve"> coorte de Herceptin subcutâneo em frasco para injetáveis </w:t>
      </w:r>
      <w:r w:rsidRPr="00F03387">
        <w:rPr>
          <w:szCs w:val="22"/>
          <w:lang w:val="pt-PT"/>
        </w:rPr>
        <w:t>(N=1868 doentes, incluindo 20 doentes que recebem terapêutica neoadjuvante) quer n</w:t>
      </w:r>
      <w:r w:rsidR="006A156C" w:rsidRPr="00F03387">
        <w:rPr>
          <w:szCs w:val="22"/>
          <w:lang w:val="pt-PT"/>
        </w:rPr>
        <w:t>a</w:t>
      </w:r>
      <w:r w:rsidRPr="00F03387">
        <w:rPr>
          <w:szCs w:val="22"/>
          <w:lang w:val="pt-PT"/>
        </w:rPr>
        <w:t xml:space="preserve"> coorte de Herceptin subcutâneo em sistema de administração (N=710 doentes, incluindo 21 doentes que recebem terapêutica neoadjuvante), não resultou em novos sinais de segurança. Os resultados foram consistentes com o perfil de segurança conhecido das formulações de Herceptin intravenoso e Herceptin subcutâneo. Adicionalmente, o tratamento adjuvante com a dose fixa de Herceptin subcutâneo em cancro da mama em estádios precoces de doentes com peso corporal inferior não foi associado a um risco aumentado de segurança, </w:t>
      </w:r>
      <w:r w:rsidR="006A156C" w:rsidRPr="00F03387">
        <w:rPr>
          <w:szCs w:val="22"/>
          <w:lang w:val="pt-PT"/>
        </w:rPr>
        <w:t xml:space="preserve">de </w:t>
      </w:r>
      <w:r w:rsidRPr="00F03387">
        <w:rPr>
          <w:szCs w:val="22"/>
          <w:lang w:val="pt-PT"/>
        </w:rPr>
        <w:t xml:space="preserve">acontecimentos adversos e </w:t>
      </w:r>
      <w:r w:rsidR="006A156C" w:rsidRPr="00F03387">
        <w:rPr>
          <w:szCs w:val="22"/>
          <w:lang w:val="pt-PT"/>
        </w:rPr>
        <w:t xml:space="preserve">de </w:t>
      </w:r>
      <w:r w:rsidRPr="00F03387">
        <w:rPr>
          <w:szCs w:val="22"/>
          <w:lang w:val="pt-PT"/>
        </w:rPr>
        <w:t xml:space="preserve">acontecimentos adversos graves quando comparado com doentes de peso corporal superior. </w:t>
      </w:r>
      <w:r w:rsidR="00856F91" w:rsidRPr="00F03387">
        <w:rPr>
          <w:szCs w:val="22"/>
          <w:lang w:val="pt-PT"/>
        </w:rPr>
        <w:t>Os resultados finais do estudo BO22227, com uma mediana de seguimento superior a 70 meses, também foram consistentes com o perfil de segurança conhecido de Herceptin IV e Herceptin SC, não tendo sido observados novos sinais de segurança.</w:t>
      </w:r>
    </w:p>
    <w:p w14:paraId="31839467" w14:textId="77777777" w:rsidR="00F52341" w:rsidRPr="00F03387" w:rsidRDefault="00F52341" w:rsidP="00F52341">
      <w:pPr>
        <w:suppressAutoHyphens/>
        <w:ind w:left="567" w:right="11" w:hanging="567"/>
        <w:rPr>
          <w:u w:val="single"/>
          <w:lang w:val="pt-PT"/>
        </w:rPr>
      </w:pPr>
    </w:p>
    <w:p w14:paraId="1FE10BD6" w14:textId="77777777" w:rsidR="00F52341" w:rsidRPr="00F03387" w:rsidRDefault="00F52341" w:rsidP="00D0289B">
      <w:pPr>
        <w:keepNext/>
        <w:keepLines/>
        <w:suppressAutoHyphens/>
        <w:ind w:left="567" w:right="11" w:hanging="567"/>
        <w:rPr>
          <w:u w:val="single"/>
          <w:lang w:val="pt-PT"/>
        </w:rPr>
      </w:pPr>
      <w:r w:rsidRPr="00F03387">
        <w:rPr>
          <w:u w:val="single"/>
          <w:lang w:val="pt-PT"/>
        </w:rPr>
        <w:t>População pediátrica</w:t>
      </w:r>
    </w:p>
    <w:p w14:paraId="178FD11C" w14:textId="77777777" w:rsidR="00F52341" w:rsidRPr="00F03387" w:rsidRDefault="00F52341" w:rsidP="00D0289B">
      <w:pPr>
        <w:keepNext/>
        <w:keepLines/>
        <w:suppressAutoHyphens/>
        <w:ind w:left="567" w:right="11" w:hanging="567"/>
        <w:rPr>
          <w:lang w:val="pt-PT"/>
        </w:rPr>
      </w:pPr>
    </w:p>
    <w:p w14:paraId="0355D3C7" w14:textId="77777777" w:rsidR="00F52341" w:rsidRPr="00F03387" w:rsidRDefault="00F52341" w:rsidP="00F52341">
      <w:pPr>
        <w:outlineLvl w:val="0"/>
        <w:rPr>
          <w:rFonts w:eastAsia="SimSun"/>
          <w:szCs w:val="22"/>
          <w:lang w:val="pt-PT" w:eastAsia="zh-CN"/>
        </w:rPr>
      </w:pPr>
      <w:r w:rsidRPr="00F03387">
        <w:rPr>
          <w:rFonts w:eastAsia="SimSun"/>
          <w:szCs w:val="22"/>
          <w:lang w:val="pt-PT" w:eastAsia="zh-CN"/>
        </w:rPr>
        <w:t xml:space="preserve">A </w:t>
      </w:r>
      <w:r w:rsidRPr="00F03387">
        <w:rPr>
          <w:lang w:val="pt-PT"/>
        </w:rPr>
        <w:t>Agência Europeia de Medicamentos dispensou a obrigação de submissão dos resultados dos estudos com Herceptin</w:t>
      </w:r>
      <w:r w:rsidRPr="00F03387">
        <w:rPr>
          <w:rFonts w:eastAsia="SimSun"/>
          <w:szCs w:val="22"/>
          <w:lang w:val="pt-PT" w:eastAsia="zh-CN"/>
        </w:rPr>
        <w:t xml:space="preserve"> em todos os subgrupos da população pediátrica </w:t>
      </w:r>
      <w:r w:rsidR="005F08DE" w:rsidRPr="00F03387">
        <w:rPr>
          <w:rFonts w:eastAsia="SimSun"/>
          <w:szCs w:val="22"/>
          <w:lang w:val="pt-PT" w:eastAsia="zh-CN"/>
        </w:rPr>
        <w:t>para</w:t>
      </w:r>
      <w:r w:rsidR="00514067" w:rsidRPr="00F03387">
        <w:rPr>
          <w:rFonts w:eastAsia="SimSun"/>
          <w:szCs w:val="22"/>
          <w:lang w:val="pt-PT" w:eastAsia="zh-CN"/>
        </w:rPr>
        <w:t xml:space="preserve"> o</w:t>
      </w:r>
      <w:r w:rsidRPr="00F03387">
        <w:rPr>
          <w:rFonts w:eastAsia="SimSun"/>
          <w:szCs w:val="22"/>
          <w:lang w:val="pt-PT" w:eastAsia="zh-CN"/>
        </w:rPr>
        <w:t xml:space="preserve"> </w:t>
      </w:r>
      <w:r w:rsidRPr="00F03387">
        <w:rPr>
          <w:lang w:val="pt-PT"/>
        </w:rPr>
        <w:t>cancro da mama</w:t>
      </w:r>
      <w:r w:rsidRPr="00F03387">
        <w:rPr>
          <w:rFonts w:eastAsia="SimSun"/>
          <w:szCs w:val="22"/>
          <w:lang w:val="pt-PT" w:eastAsia="zh-CN"/>
        </w:rPr>
        <w:t xml:space="preserve"> (ver secção 4.2 para informação sobre utilização pediátrica).</w:t>
      </w:r>
    </w:p>
    <w:p w14:paraId="0EAA1A0A" w14:textId="77777777" w:rsidR="00F52341" w:rsidRPr="00F03387" w:rsidRDefault="00F52341" w:rsidP="00F52341">
      <w:pPr>
        <w:suppressAutoHyphens/>
        <w:ind w:left="567" w:right="11" w:hanging="567"/>
        <w:rPr>
          <w:lang w:val="pt-PT"/>
        </w:rPr>
      </w:pPr>
    </w:p>
    <w:p w14:paraId="2EB5B392" w14:textId="77777777" w:rsidR="00F52341" w:rsidRPr="00F03387" w:rsidRDefault="00F52341" w:rsidP="00F52341">
      <w:pPr>
        <w:keepNext/>
        <w:keepLines/>
        <w:suppressAutoHyphens/>
        <w:ind w:left="567" w:right="11" w:hanging="567"/>
        <w:rPr>
          <w:b/>
          <w:lang w:val="pt-PT"/>
        </w:rPr>
      </w:pPr>
      <w:r w:rsidRPr="00F03387">
        <w:rPr>
          <w:b/>
          <w:lang w:val="pt-PT"/>
        </w:rPr>
        <w:t>5.2</w:t>
      </w:r>
      <w:r w:rsidRPr="00F03387">
        <w:rPr>
          <w:b/>
          <w:lang w:val="pt-PT"/>
        </w:rPr>
        <w:tab/>
        <w:t>Propriedades farmacocinéticas</w:t>
      </w:r>
    </w:p>
    <w:p w14:paraId="0BB6BBE3" w14:textId="77777777" w:rsidR="00F52341" w:rsidRPr="00F03387" w:rsidRDefault="00F52341" w:rsidP="00F52341">
      <w:pPr>
        <w:keepNext/>
        <w:keepLines/>
        <w:rPr>
          <w:lang w:val="pt-PT"/>
        </w:rPr>
      </w:pPr>
    </w:p>
    <w:p w14:paraId="7C52B0C1" w14:textId="77777777" w:rsidR="00F52341" w:rsidRPr="00F03387" w:rsidRDefault="00F52341" w:rsidP="00F52341">
      <w:pPr>
        <w:rPr>
          <w:szCs w:val="22"/>
          <w:lang w:val="pt-PT"/>
        </w:rPr>
      </w:pPr>
      <w:r w:rsidRPr="00F03387">
        <w:rPr>
          <w:szCs w:val="22"/>
          <w:lang w:val="pt-PT"/>
        </w:rPr>
        <w:t>No estudo BO22227 de fase III, a</w:t>
      </w:r>
      <w:r w:rsidRPr="00F03387">
        <w:rPr>
          <w:lang w:val="pt-PT"/>
        </w:rPr>
        <w:t xml:space="preserve"> farmacocinética da dose de 600 mg de trastuzumab administrada por via subcutânea de 3 em 3 semanas, foi comparada com a da via intravenosa (dose de carga de 8 mg/kg, dose de manutenção de 6 mg/kg, de 3 em 3 semanas). Os resultados de farmacocinética para o </w:t>
      </w:r>
      <w:r w:rsidRPr="00F03387">
        <w:rPr>
          <w:szCs w:val="22"/>
          <w:lang w:val="pt-PT"/>
        </w:rPr>
        <w:lastRenderedPageBreak/>
        <w:t>objetivo coprimário, C</w:t>
      </w:r>
      <w:r w:rsidRPr="00F03387">
        <w:rPr>
          <w:szCs w:val="22"/>
          <w:vertAlign w:val="subscript"/>
          <w:lang w:val="pt-PT"/>
        </w:rPr>
        <w:t>vale</w:t>
      </w:r>
      <w:r w:rsidRPr="00F03387">
        <w:rPr>
          <w:szCs w:val="22"/>
          <w:lang w:val="pt-PT"/>
        </w:rPr>
        <w:t xml:space="preserve"> </w:t>
      </w:r>
      <w:r w:rsidR="00A47EC7" w:rsidRPr="00F03387">
        <w:rPr>
          <w:szCs w:val="22"/>
          <w:lang w:val="pt-PT"/>
        </w:rPr>
        <w:t>antes da administração no</w:t>
      </w:r>
      <w:r w:rsidRPr="00F03387">
        <w:rPr>
          <w:szCs w:val="22"/>
          <w:lang w:val="pt-PT"/>
        </w:rPr>
        <w:t xml:space="preserve"> Ciclo 8, demonstraram não inferioridade da formulação subcutânea de Herceptin em comparação com a dose intravenosa de Herceptin, ajustada ao peso corporal.</w:t>
      </w:r>
    </w:p>
    <w:p w14:paraId="0B53CC49" w14:textId="77777777" w:rsidR="00F52341" w:rsidRPr="00F03387" w:rsidRDefault="00F52341" w:rsidP="00F52341">
      <w:pPr>
        <w:rPr>
          <w:szCs w:val="22"/>
          <w:lang w:val="pt-PT"/>
        </w:rPr>
      </w:pPr>
    </w:p>
    <w:p w14:paraId="28D0BCDA" w14:textId="77777777" w:rsidR="00F52341" w:rsidRPr="00F03387" w:rsidRDefault="00F52341" w:rsidP="00F52341">
      <w:pPr>
        <w:rPr>
          <w:lang w:val="pt-PT"/>
        </w:rPr>
      </w:pPr>
      <w:r w:rsidRPr="00F03387">
        <w:rPr>
          <w:szCs w:val="22"/>
          <w:lang w:val="pt-PT"/>
        </w:rPr>
        <w:t xml:space="preserve">Durante a fase de tratamento neoadjuvante do estudo, </w:t>
      </w:r>
      <w:r w:rsidR="00A47EC7" w:rsidRPr="00F03387">
        <w:rPr>
          <w:szCs w:val="22"/>
          <w:lang w:val="pt-PT"/>
        </w:rPr>
        <w:t xml:space="preserve">antes da administração no </w:t>
      </w:r>
      <w:r w:rsidRPr="00F03387">
        <w:rPr>
          <w:szCs w:val="22"/>
          <w:lang w:val="pt-PT"/>
        </w:rPr>
        <w:t>Ciclo 8, a C</w:t>
      </w:r>
      <w:r w:rsidRPr="00F03387">
        <w:rPr>
          <w:szCs w:val="22"/>
          <w:vertAlign w:val="subscript"/>
          <w:lang w:val="pt-PT"/>
        </w:rPr>
        <w:t>vale</w:t>
      </w:r>
      <w:r w:rsidRPr="00F03387">
        <w:rPr>
          <w:szCs w:val="22"/>
          <w:lang w:val="pt-PT"/>
        </w:rPr>
        <w:t xml:space="preserve"> m</w:t>
      </w:r>
      <w:r w:rsidR="00A47EC7" w:rsidRPr="00F03387">
        <w:rPr>
          <w:szCs w:val="22"/>
          <w:lang w:val="pt-PT"/>
        </w:rPr>
        <w:t>é</w:t>
      </w:r>
      <w:r w:rsidRPr="00F03387">
        <w:rPr>
          <w:szCs w:val="22"/>
          <w:lang w:val="pt-PT"/>
        </w:rPr>
        <w:t>dia foi superior no braço da formulação subcutânea de Herceptin (</w:t>
      </w:r>
      <w:r w:rsidRPr="00F03387">
        <w:rPr>
          <w:lang w:val="pt-PT"/>
        </w:rPr>
        <w:t>78,7 mcg/ml)</w:t>
      </w:r>
      <w:r w:rsidRPr="00F03387">
        <w:rPr>
          <w:szCs w:val="22"/>
          <w:lang w:val="pt-PT"/>
        </w:rPr>
        <w:t xml:space="preserve"> em relação ao braço de Herceptin intravenoso </w:t>
      </w:r>
      <w:r w:rsidRPr="00F03387">
        <w:rPr>
          <w:lang w:val="pt-PT"/>
        </w:rPr>
        <w:t xml:space="preserve">(57,8 mcg/ml). </w:t>
      </w:r>
      <w:r w:rsidRPr="00F03387">
        <w:rPr>
          <w:szCs w:val="22"/>
          <w:lang w:val="pt-PT"/>
        </w:rPr>
        <w:t xml:space="preserve">Durante a fase de tratamento adjuvante, </w:t>
      </w:r>
      <w:r w:rsidR="00A47EC7" w:rsidRPr="00F03387">
        <w:rPr>
          <w:szCs w:val="22"/>
          <w:lang w:val="pt-PT"/>
        </w:rPr>
        <w:t>antes da administração no</w:t>
      </w:r>
      <w:r w:rsidRPr="00F03387">
        <w:rPr>
          <w:szCs w:val="22"/>
          <w:lang w:val="pt-PT"/>
        </w:rPr>
        <w:t xml:space="preserve"> Ciclo 13, os valores m</w:t>
      </w:r>
      <w:r w:rsidR="00A47EC7" w:rsidRPr="00F03387">
        <w:rPr>
          <w:szCs w:val="22"/>
          <w:lang w:val="pt-PT"/>
        </w:rPr>
        <w:t>é</w:t>
      </w:r>
      <w:r w:rsidRPr="00F03387">
        <w:rPr>
          <w:szCs w:val="22"/>
          <w:lang w:val="pt-PT"/>
        </w:rPr>
        <w:t>dios de C</w:t>
      </w:r>
      <w:r w:rsidRPr="00F03387">
        <w:rPr>
          <w:szCs w:val="22"/>
          <w:vertAlign w:val="subscript"/>
          <w:lang w:val="pt-PT"/>
        </w:rPr>
        <w:t>vale</w:t>
      </w:r>
      <w:r w:rsidRPr="00F03387">
        <w:rPr>
          <w:szCs w:val="22"/>
          <w:lang w:val="pt-PT"/>
        </w:rPr>
        <w:t xml:space="preserve"> foram de </w:t>
      </w:r>
      <w:r w:rsidRPr="00F03387">
        <w:rPr>
          <w:lang w:val="pt-PT"/>
        </w:rPr>
        <w:t>90,4 mcg/ml e de 62.1 mcg/ml, respetivamente.</w:t>
      </w:r>
      <w:r w:rsidR="00CD4454" w:rsidRPr="00F03387">
        <w:rPr>
          <w:lang w:val="pt-PT"/>
        </w:rPr>
        <w:t xml:space="preserve"> Com base nos dados observados no estudo BO22227, </w:t>
      </w:r>
      <w:r w:rsidRPr="00F03387">
        <w:rPr>
          <w:lang w:val="pt-PT"/>
        </w:rPr>
        <w:t>o estado estacionário, com a formulação intravenosa, foi atingido no Ciclo 8</w:t>
      </w:r>
      <w:r w:rsidR="00CD4454" w:rsidRPr="00F03387">
        <w:rPr>
          <w:lang w:val="pt-PT"/>
        </w:rPr>
        <w:t>. Com a formulação subcutânea de Herceptin, as concentrações atingiram aproximadamente o estado estacionário após a dose do ciclo 7 (</w:t>
      </w:r>
      <w:r w:rsidR="00A47EC7" w:rsidRPr="00F03387">
        <w:rPr>
          <w:lang w:val="pt-PT"/>
        </w:rPr>
        <w:t>antes da administração no</w:t>
      </w:r>
      <w:r w:rsidR="00CD4454" w:rsidRPr="00F03387">
        <w:rPr>
          <w:lang w:val="pt-PT"/>
        </w:rPr>
        <w:t xml:space="preserve"> Ciclo 8) com </w:t>
      </w:r>
      <w:r w:rsidR="00A47EC7" w:rsidRPr="00F03387">
        <w:rPr>
          <w:lang w:val="pt-PT"/>
        </w:rPr>
        <w:t xml:space="preserve">um </w:t>
      </w:r>
      <w:r w:rsidR="00CD4454" w:rsidRPr="00F03387">
        <w:rPr>
          <w:lang w:val="pt-PT"/>
        </w:rPr>
        <w:t>pequeno aumento na concentração (&lt;15%)</w:t>
      </w:r>
      <w:r w:rsidRPr="00F03387">
        <w:rPr>
          <w:lang w:val="pt-PT"/>
        </w:rPr>
        <w:t xml:space="preserve"> até ao Ciclo 13</w:t>
      </w:r>
      <w:r w:rsidR="00CD4454" w:rsidRPr="00F03387">
        <w:rPr>
          <w:lang w:val="pt-PT"/>
        </w:rPr>
        <w:t>.</w:t>
      </w:r>
      <w:r w:rsidRPr="00F03387">
        <w:rPr>
          <w:lang w:val="pt-PT"/>
        </w:rPr>
        <w:t xml:space="preserve"> A C</w:t>
      </w:r>
      <w:r w:rsidRPr="00F03387">
        <w:rPr>
          <w:vertAlign w:val="subscript"/>
          <w:lang w:val="pt-PT"/>
        </w:rPr>
        <w:t>vale</w:t>
      </w:r>
      <w:r w:rsidRPr="00F03387">
        <w:rPr>
          <w:lang w:val="pt-PT"/>
        </w:rPr>
        <w:t xml:space="preserve"> m</w:t>
      </w:r>
      <w:r w:rsidR="00A47EC7" w:rsidRPr="00F03387">
        <w:rPr>
          <w:lang w:val="pt-PT"/>
        </w:rPr>
        <w:t>é</w:t>
      </w:r>
      <w:r w:rsidRPr="00F03387">
        <w:rPr>
          <w:lang w:val="pt-PT"/>
        </w:rPr>
        <w:t xml:space="preserve">dia, avaliada </w:t>
      </w:r>
      <w:r w:rsidR="00A47EC7" w:rsidRPr="00F03387">
        <w:rPr>
          <w:lang w:val="pt-PT"/>
        </w:rPr>
        <w:t>antes da administração subcutânea no</w:t>
      </w:r>
      <w:r w:rsidRPr="00F03387">
        <w:rPr>
          <w:lang w:val="pt-PT"/>
        </w:rPr>
        <w:t xml:space="preserve"> Ciclo 18, foi de 90,7 mcg/ml e é semelhante à do Ciclo 13, o que sugere que não há um aumento adicional após o Ciclo 13.</w:t>
      </w:r>
    </w:p>
    <w:p w14:paraId="6AE9B0BD" w14:textId="77777777" w:rsidR="00F52341" w:rsidRPr="00F03387" w:rsidRDefault="00F52341" w:rsidP="00F52341">
      <w:pPr>
        <w:rPr>
          <w:szCs w:val="22"/>
          <w:lang w:val="pt-PT"/>
        </w:rPr>
      </w:pPr>
    </w:p>
    <w:p w14:paraId="222E2FAF" w14:textId="77777777" w:rsidR="00F52341" w:rsidRPr="00F03387" w:rsidRDefault="00F52341" w:rsidP="00F52341">
      <w:pPr>
        <w:rPr>
          <w:szCs w:val="22"/>
          <w:lang w:val="pt-PT"/>
        </w:rPr>
      </w:pPr>
      <w:r w:rsidRPr="00F03387">
        <w:rPr>
          <w:szCs w:val="22"/>
          <w:lang w:val="pt-PT"/>
        </w:rPr>
        <w:t>No seguimento da administração subcutânea, o T</w:t>
      </w:r>
      <w:r w:rsidRPr="00F03387">
        <w:rPr>
          <w:szCs w:val="22"/>
          <w:vertAlign w:val="subscript"/>
          <w:lang w:val="pt-PT"/>
        </w:rPr>
        <w:t>max</w:t>
      </w:r>
      <w:r w:rsidRPr="00F03387">
        <w:rPr>
          <w:szCs w:val="22"/>
          <w:lang w:val="pt-PT"/>
        </w:rPr>
        <w:t xml:space="preserve"> mediano foi de, aproximadamente, 3 dias, com grande variabilidade interindividual (variação 1-14 dias). A C</w:t>
      </w:r>
      <w:r w:rsidRPr="00F03387">
        <w:rPr>
          <w:szCs w:val="22"/>
          <w:vertAlign w:val="subscript"/>
          <w:lang w:val="pt-PT"/>
        </w:rPr>
        <w:t>max</w:t>
      </w:r>
      <w:r w:rsidRPr="00F03387">
        <w:rPr>
          <w:szCs w:val="22"/>
          <w:lang w:val="pt-PT"/>
        </w:rPr>
        <w:t xml:space="preserve"> m</w:t>
      </w:r>
      <w:r w:rsidR="00A47EC7" w:rsidRPr="00F03387">
        <w:rPr>
          <w:szCs w:val="22"/>
          <w:lang w:val="pt-PT"/>
        </w:rPr>
        <w:t>é</w:t>
      </w:r>
      <w:r w:rsidRPr="00F03387">
        <w:rPr>
          <w:szCs w:val="22"/>
          <w:lang w:val="pt-PT"/>
        </w:rPr>
        <w:t xml:space="preserve">dia foi expectavelmente menor no braço da formulação subcutânea de </w:t>
      </w:r>
      <w:r w:rsidR="00CD4454" w:rsidRPr="00F03387">
        <w:rPr>
          <w:szCs w:val="22"/>
          <w:lang w:val="pt-PT"/>
        </w:rPr>
        <w:t>Herceptin</w:t>
      </w:r>
      <w:r w:rsidRPr="00F03387">
        <w:rPr>
          <w:szCs w:val="22"/>
          <w:lang w:val="pt-PT"/>
        </w:rPr>
        <w:t xml:space="preserve"> (149 mcg/ml) do que no braço da</w:t>
      </w:r>
      <w:r w:rsidR="00A47EC7" w:rsidRPr="00F03387">
        <w:rPr>
          <w:szCs w:val="22"/>
          <w:lang w:val="pt-PT"/>
        </w:rPr>
        <w:t xml:space="preserve"> formulação</w:t>
      </w:r>
      <w:r w:rsidRPr="00F03387">
        <w:rPr>
          <w:szCs w:val="22"/>
          <w:lang w:val="pt-PT"/>
        </w:rPr>
        <w:t xml:space="preserve"> intravenosa (</w:t>
      </w:r>
      <w:r w:rsidR="00A47EC7" w:rsidRPr="00F03387">
        <w:rPr>
          <w:szCs w:val="22"/>
          <w:lang w:val="pt-PT"/>
        </w:rPr>
        <w:t xml:space="preserve">valor no </w:t>
      </w:r>
      <w:r w:rsidRPr="00F03387">
        <w:rPr>
          <w:szCs w:val="22"/>
          <w:lang w:val="pt-PT"/>
        </w:rPr>
        <w:t>final d</w:t>
      </w:r>
      <w:r w:rsidR="00A47EC7" w:rsidRPr="00F03387">
        <w:rPr>
          <w:szCs w:val="22"/>
          <w:lang w:val="pt-PT"/>
        </w:rPr>
        <w:t>a</w:t>
      </w:r>
      <w:r w:rsidRPr="00F03387">
        <w:rPr>
          <w:szCs w:val="22"/>
          <w:lang w:val="pt-PT"/>
        </w:rPr>
        <w:t xml:space="preserve"> perfusão: 221 mcg/ml).</w:t>
      </w:r>
    </w:p>
    <w:p w14:paraId="60E80B23" w14:textId="77777777" w:rsidR="00F52341" w:rsidRPr="00F03387" w:rsidRDefault="00F52341" w:rsidP="00F52341">
      <w:pPr>
        <w:rPr>
          <w:lang w:val="pt-PT"/>
        </w:rPr>
      </w:pPr>
    </w:p>
    <w:p w14:paraId="41003141" w14:textId="77777777" w:rsidR="00F52341" w:rsidRPr="00F03387" w:rsidRDefault="00F52341" w:rsidP="00F52341">
      <w:pPr>
        <w:rPr>
          <w:lang w:val="pt-PT"/>
        </w:rPr>
      </w:pPr>
      <w:r w:rsidRPr="00F03387">
        <w:rPr>
          <w:szCs w:val="22"/>
          <w:lang w:val="pt-PT"/>
        </w:rPr>
        <w:t xml:space="preserve">No seguimento da </w:t>
      </w:r>
      <w:r w:rsidR="00A47EC7" w:rsidRPr="00F03387">
        <w:rPr>
          <w:szCs w:val="22"/>
          <w:lang w:val="pt-PT"/>
        </w:rPr>
        <w:t>administração n</w:t>
      </w:r>
      <w:r w:rsidRPr="00F03387">
        <w:rPr>
          <w:szCs w:val="22"/>
          <w:lang w:val="pt-PT"/>
        </w:rPr>
        <w:t xml:space="preserve">o Ciclo 7, a </w:t>
      </w:r>
      <w:r w:rsidRPr="00F03387">
        <w:rPr>
          <w:lang w:val="pt-PT"/>
        </w:rPr>
        <w:t>AUC</w:t>
      </w:r>
      <w:r w:rsidRPr="00F03387">
        <w:rPr>
          <w:vertAlign w:val="subscript"/>
          <w:lang w:val="pt-PT"/>
        </w:rPr>
        <w:t>0</w:t>
      </w:r>
      <w:r w:rsidRPr="00F03387">
        <w:rPr>
          <w:vertAlign w:val="subscript"/>
          <w:lang w:val="pt-PT"/>
        </w:rPr>
        <w:noBreakHyphen/>
        <w:t>21 dias</w:t>
      </w:r>
      <w:r w:rsidRPr="00F03387">
        <w:rPr>
          <w:szCs w:val="22"/>
          <w:lang w:val="pt-PT"/>
        </w:rPr>
        <w:t xml:space="preserve"> m</w:t>
      </w:r>
      <w:r w:rsidR="00A47EC7" w:rsidRPr="00F03387">
        <w:rPr>
          <w:szCs w:val="22"/>
          <w:lang w:val="pt-PT"/>
        </w:rPr>
        <w:t>é</w:t>
      </w:r>
      <w:r w:rsidRPr="00F03387">
        <w:rPr>
          <w:szCs w:val="22"/>
          <w:lang w:val="pt-PT"/>
        </w:rPr>
        <w:t xml:space="preserve">dia foi aproximadamente 10 % superior com a formulação subcutânea de Herceptin, </w:t>
      </w:r>
      <w:r w:rsidR="00A47EC7" w:rsidRPr="00F03387">
        <w:rPr>
          <w:szCs w:val="22"/>
          <w:lang w:val="pt-PT"/>
        </w:rPr>
        <w:t>do que</w:t>
      </w:r>
      <w:r w:rsidRPr="00F03387">
        <w:rPr>
          <w:szCs w:val="22"/>
          <w:lang w:val="pt-PT"/>
        </w:rPr>
        <w:t xml:space="preserve"> com a formulação intravenosa de Herceptin, com valores m</w:t>
      </w:r>
      <w:r w:rsidR="00A47EC7" w:rsidRPr="00F03387">
        <w:rPr>
          <w:szCs w:val="22"/>
          <w:lang w:val="pt-PT"/>
        </w:rPr>
        <w:t>é</w:t>
      </w:r>
      <w:r w:rsidRPr="00F03387">
        <w:rPr>
          <w:szCs w:val="22"/>
          <w:lang w:val="pt-PT"/>
        </w:rPr>
        <w:t xml:space="preserve">dios da AUC de </w:t>
      </w:r>
      <w:r w:rsidRPr="00F03387">
        <w:rPr>
          <w:lang w:val="pt-PT"/>
        </w:rPr>
        <w:t xml:space="preserve">2268 mcg/ml•dia e 2056 mcg/ml•dia, respetivamente. </w:t>
      </w:r>
      <w:r w:rsidRPr="00F03387">
        <w:rPr>
          <w:szCs w:val="22"/>
          <w:lang w:val="pt-PT"/>
        </w:rPr>
        <w:t xml:space="preserve">No seguimento da </w:t>
      </w:r>
      <w:r w:rsidR="00A47EC7" w:rsidRPr="00F03387">
        <w:rPr>
          <w:szCs w:val="22"/>
          <w:lang w:val="pt-PT"/>
        </w:rPr>
        <w:t>administração n</w:t>
      </w:r>
      <w:r w:rsidRPr="00F03387">
        <w:rPr>
          <w:szCs w:val="22"/>
          <w:lang w:val="pt-PT"/>
        </w:rPr>
        <w:t>o Ciclo 12, a</w:t>
      </w:r>
      <w:r w:rsidRPr="00F03387">
        <w:rPr>
          <w:lang w:val="pt-PT"/>
        </w:rPr>
        <w:t xml:space="preserve"> AUC</w:t>
      </w:r>
      <w:r w:rsidRPr="00F03387">
        <w:rPr>
          <w:vertAlign w:val="subscript"/>
          <w:lang w:val="pt-PT"/>
        </w:rPr>
        <w:t>0</w:t>
      </w:r>
      <w:r w:rsidRPr="00F03387">
        <w:rPr>
          <w:vertAlign w:val="subscript"/>
          <w:lang w:val="pt-PT"/>
        </w:rPr>
        <w:noBreakHyphen/>
        <w:t>21 dias</w:t>
      </w:r>
      <w:r w:rsidRPr="00F03387">
        <w:rPr>
          <w:szCs w:val="22"/>
          <w:lang w:val="pt-PT"/>
        </w:rPr>
        <w:t xml:space="preserve"> foi aproximadamente 20 % superior com a formulação subcutânea de Herceptin, </w:t>
      </w:r>
      <w:r w:rsidR="00A47EC7" w:rsidRPr="00F03387">
        <w:rPr>
          <w:szCs w:val="22"/>
          <w:lang w:val="pt-PT"/>
        </w:rPr>
        <w:t>do que</w:t>
      </w:r>
      <w:r w:rsidRPr="00F03387">
        <w:rPr>
          <w:szCs w:val="22"/>
          <w:lang w:val="pt-PT"/>
        </w:rPr>
        <w:t xml:space="preserve"> com a dose intravenosa de Herceptin, com valores m</w:t>
      </w:r>
      <w:r w:rsidR="00A47EC7" w:rsidRPr="00F03387">
        <w:rPr>
          <w:szCs w:val="22"/>
          <w:lang w:val="pt-PT"/>
        </w:rPr>
        <w:t>é</w:t>
      </w:r>
      <w:r w:rsidRPr="00F03387">
        <w:rPr>
          <w:szCs w:val="22"/>
          <w:lang w:val="pt-PT"/>
        </w:rPr>
        <w:t xml:space="preserve">dios da AUC de </w:t>
      </w:r>
      <w:r w:rsidRPr="00F03387">
        <w:rPr>
          <w:lang w:val="pt-PT"/>
        </w:rPr>
        <w:t>2610 mcg/ml•dia e 2179 mcg/ml•dia, respetivamente. Devido ao impacto significativo do peso corporal na depuração de trastuzumab e da utilização de uma dose fixa para a administração subcutânea, a diferença na exposição entre a administração subcutânea e intravenosa foi dependente do peso corporal: em doentes com um peso corporal menor que 51 kg, a AUC m</w:t>
      </w:r>
      <w:r w:rsidR="00A47EC7" w:rsidRPr="00F03387">
        <w:rPr>
          <w:lang w:val="pt-PT"/>
        </w:rPr>
        <w:t>é</w:t>
      </w:r>
      <w:r w:rsidRPr="00F03387">
        <w:rPr>
          <w:lang w:val="pt-PT"/>
        </w:rPr>
        <w:t xml:space="preserve">dia de trastuzumab no estado estacionário foi de cerca de 80 % superior após o tratamento subcutâneo do que após o </w:t>
      </w:r>
      <w:r w:rsidR="00A47EC7" w:rsidRPr="00F03387">
        <w:rPr>
          <w:lang w:val="pt-PT"/>
        </w:rPr>
        <w:t xml:space="preserve">tratamento </w:t>
      </w:r>
      <w:r w:rsidRPr="00F03387">
        <w:rPr>
          <w:lang w:val="pt-PT"/>
        </w:rPr>
        <w:t xml:space="preserve">intravenoso, enquanto que a AUC foi 20 % menor após o tratamento subcutâneo do que após o </w:t>
      </w:r>
      <w:r w:rsidR="00A47EC7" w:rsidRPr="00F03387">
        <w:rPr>
          <w:lang w:val="pt-PT"/>
        </w:rPr>
        <w:t xml:space="preserve">tratamento </w:t>
      </w:r>
      <w:r w:rsidRPr="00F03387">
        <w:rPr>
          <w:lang w:val="pt-PT"/>
        </w:rPr>
        <w:t>intravenoso no grupo com o maior peso corporal (&gt; 90Kg).</w:t>
      </w:r>
    </w:p>
    <w:p w14:paraId="3F6E67E6" w14:textId="77777777" w:rsidR="00F52341" w:rsidRPr="00F03387" w:rsidRDefault="00F52341" w:rsidP="00F52341">
      <w:pPr>
        <w:rPr>
          <w:lang w:val="pt-PT"/>
        </w:rPr>
      </w:pPr>
    </w:p>
    <w:p w14:paraId="0994C1DE" w14:textId="77777777" w:rsidR="00CD4454" w:rsidRPr="00F03387" w:rsidRDefault="00CD4454" w:rsidP="00CD4454">
      <w:pPr>
        <w:suppressAutoHyphens/>
        <w:rPr>
          <w:lang w:val="pt-PT"/>
        </w:rPr>
      </w:pPr>
      <w:r w:rsidRPr="00F03387">
        <w:rPr>
          <w:lang w:val="pt-PT"/>
        </w:rPr>
        <w:t xml:space="preserve">Para descrever as concentrações farmacocinéticas observadas após a administração de Herceptin IV e Herceptin SC em doentes com cancro da mama HER2 positivo em </w:t>
      </w:r>
      <w:r w:rsidR="002E0E6F" w:rsidRPr="00F03387">
        <w:rPr>
          <w:lang w:val="pt-PT"/>
        </w:rPr>
        <w:t>estádios</w:t>
      </w:r>
      <w:r w:rsidRPr="00F03387">
        <w:rPr>
          <w:lang w:val="pt-PT"/>
        </w:rPr>
        <w:t xml:space="preserve"> precoces (CMp) foi construído um modelo de farmacocinética populacional, com eliminação do compartimento central paralela linear e não</w:t>
      </w:r>
      <w:r w:rsidRPr="00F03387">
        <w:rPr>
          <w:lang w:val="pt-PT"/>
        </w:rPr>
        <w:noBreakHyphen/>
        <w:t>linear, utilizando dados farmacocinéticos agrupados de Herceptin SC e Herceptin IV do estudo de fase III BO2227. A biodisponibilidade estimada de trastuzumab administrado em formulação subcutânea foi de 77,1 % e</w:t>
      </w:r>
      <w:r w:rsidR="008418F7" w:rsidRPr="00F03387">
        <w:rPr>
          <w:lang w:val="pt-PT"/>
        </w:rPr>
        <w:t xml:space="preserve"> </w:t>
      </w:r>
      <w:r w:rsidRPr="00F03387">
        <w:rPr>
          <w:lang w:val="pt-PT"/>
        </w:rPr>
        <w:t>a constante da taxa de absorção de primeira ordem foi estimada em 0,4 dia</w:t>
      </w:r>
      <w:r w:rsidR="003C2ED4">
        <w:rPr>
          <w:lang w:val="pt-PT"/>
        </w:rPr>
        <w:t>-</w:t>
      </w:r>
      <w:r w:rsidRPr="00F03387">
        <w:rPr>
          <w:lang w:val="pt-PT"/>
        </w:rPr>
        <w:t>1. A depuração linear foi de 0,111 l/dia e o volume do compartimento central (V</w:t>
      </w:r>
      <w:r w:rsidRPr="00F03387">
        <w:rPr>
          <w:vertAlign w:val="subscript"/>
          <w:lang w:val="pt-PT"/>
        </w:rPr>
        <w:t>c</w:t>
      </w:r>
      <w:r w:rsidRPr="00F03387">
        <w:rPr>
          <w:lang w:val="pt-PT"/>
        </w:rPr>
        <w:t>) foi de 2,91</w:t>
      </w:r>
      <w:r w:rsidR="00A47EC7" w:rsidRPr="00F03387">
        <w:rPr>
          <w:lang w:val="pt-PT"/>
        </w:rPr>
        <w:t xml:space="preserve"> l</w:t>
      </w:r>
      <w:r w:rsidRPr="00F03387">
        <w:rPr>
          <w:lang w:val="pt-PT"/>
        </w:rPr>
        <w:t>. Os valores do parâmetro de Michaelis-Menten (K</w:t>
      </w:r>
      <w:r w:rsidRPr="00F03387">
        <w:rPr>
          <w:vertAlign w:val="subscript"/>
          <w:lang w:val="pt-PT"/>
        </w:rPr>
        <w:t>m</w:t>
      </w:r>
      <w:r w:rsidRPr="00F03387">
        <w:rPr>
          <w:lang w:val="pt-PT"/>
        </w:rPr>
        <w:t xml:space="preserve">) foram de 11,9 mg/dia e </w:t>
      </w:r>
      <w:r w:rsidR="00153E51" w:rsidRPr="00F03387">
        <w:rPr>
          <w:lang w:val="pt-PT"/>
        </w:rPr>
        <w:t>33,9 mc</w:t>
      </w:r>
      <w:r w:rsidRPr="00F03387">
        <w:rPr>
          <w:lang w:val="pt-PT"/>
        </w:rPr>
        <w:t>g/ml para a V</w:t>
      </w:r>
      <w:r w:rsidRPr="00F03387">
        <w:rPr>
          <w:vertAlign w:val="subscript"/>
          <w:lang w:val="pt-PT"/>
        </w:rPr>
        <w:t>max</w:t>
      </w:r>
      <w:r w:rsidRPr="00F03387">
        <w:rPr>
          <w:lang w:val="pt-PT"/>
        </w:rPr>
        <w:t xml:space="preserve"> e K</w:t>
      </w:r>
      <w:r w:rsidRPr="00F03387">
        <w:rPr>
          <w:vertAlign w:val="subscript"/>
          <w:lang w:val="pt-PT"/>
        </w:rPr>
        <w:t>m</w:t>
      </w:r>
      <w:r w:rsidRPr="00F03387">
        <w:rPr>
          <w:lang w:val="pt-PT"/>
        </w:rPr>
        <w:t>, respetivamente. O peso corporal e a alanina aminotransferase sérica (SGPT/ALT) revelaram uma influência estatisticamente significativa na farmacocinética, no entanto,</w:t>
      </w:r>
      <w:r w:rsidR="00A47EC7" w:rsidRPr="00F03387">
        <w:rPr>
          <w:lang w:val="pt-PT"/>
        </w:rPr>
        <w:t xml:space="preserve"> as</w:t>
      </w:r>
      <w:r w:rsidRPr="00F03387">
        <w:rPr>
          <w:lang w:val="pt-PT"/>
        </w:rPr>
        <w:t xml:space="preserve"> simulações demonstraram que não são necessários ajustes de dose nos doentes com CMp. </w:t>
      </w:r>
      <w:r w:rsidRPr="00F03387">
        <w:rPr>
          <w:szCs w:val="22"/>
          <w:lang w:val="pt-PT" w:eastAsia="en-US"/>
        </w:rPr>
        <w:t>Os valores da exposição farmacocinética previstos</w:t>
      </w:r>
      <w:r w:rsidRPr="00F03387" w:rsidDel="00B97092">
        <w:rPr>
          <w:lang w:val="pt-PT"/>
        </w:rPr>
        <w:t xml:space="preserve"> </w:t>
      </w:r>
      <w:r w:rsidRPr="00F03387">
        <w:rPr>
          <w:lang w:val="pt-PT"/>
        </w:rPr>
        <w:t>para a população (mediana com percentis 5º - 95º) para os regimes de dose de Herceptin SC em doentes com CMp são apresentados na Tabela 1</w:t>
      </w:r>
      <w:r w:rsidR="00137653" w:rsidRPr="00F03387">
        <w:rPr>
          <w:lang w:val="pt-PT"/>
        </w:rPr>
        <w:t>3</w:t>
      </w:r>
      <w:r w:rsidRPr="00F03387">
        <w:rPr>
          <w:lang w:val="pt-PT"/>
        </w:rPr>
        <w:t xml:space="preserve"> abaixo.</w:t>
      </w:r>
    </w:p>
    <w:p w14:paraId="2ADE16ED" w14:textId="77777777" w:rsidR="00F52341" w:rsidRPr="00F03387" w:rsidRDefault="00F52341" w:rsidP="00F52341">
      <w:pPr>
        <w:rPr>
          <w:lang w:val="pt-PT"/>
        </w:rPr>
      </w:pPr>
    </w:p>
    <w:p w14:paraId="25223B32" w14:textId="004C10EB" w:rsidR="008418F7" w:rsidRPr="00F03387" w:rsidRDefault="008418F7" w:rsidP="001E0739">
      <w:pPr>
        <w:keepNext/>
        <w:keepLines/>
        <w:rPr>
          <w:lang w:val="pt-PT"/>
        </w:rPr>
      </w:pPr>
      <w:r w:rsidRPr="00F03387">
        <w:rPr>
          <w:lang w:val="pt-PT"/>
        </w:rPr>
        <w:lastRenderedPageBreak/>
        <w:t>Tabela 1</w:t>
      </w:r>
      <w:r w:rsidR="00306143" w:rsidRPr="00F03387">
        <w:rPr>
          <w:lang w:val="pt-PT"/>
        </w:rPr>
        <w:t>3</w:t>
      </w:r>
      <w:r w:rsidRPr="00F03387">
        <w:rPr>
          <w:lang w:val="pt-PT"/>
        </w:rPr>
        <w:t xml:space="preserve"> Valores de exposição farmacocinética previstos para a população (mediana com percentis</w:t>
      </w:r>
      <w:r w:rsidR="003E68F2">
        <w:rPr>
          <w:lang w:val="pt-PT"/>
        </w:rPr>
        <w:t> </w:t>
      </w:r>
      <w:r w:rsidRPr="00F03387">
        <w:rPr>
          <w:lang w:val="pt-PT"/>
        </w:rPr>
        <w:t>5º</w:t>
      </w:r>
      <w:r w:rsidR="005E6007">
        <w:rPr>
          <w:lang w:val="pt-PT"/>
        </w:rPr>
        <w:t> </w:t>
      </w:r>
      <w:r w:rsidRPr="00F03387">
        <w:rPr>
          <w:lang w:val="pt-PT"/>
        </w:rPr>
        <w:t xml:space="preserve">- 95º) para o regime </w:t>
      </w:r>
      <w:r w:rsidR="00A47EC7" w:rsidRPr="00F03387">
        <w:rPr>
          <w:lang w:val="pt-PT"/>
        </w:rPr>
        <w:t>posológico</w:t>
      </w:r>
      <w:r w:rsidRPr="00F03387">
        <w:rPr>
          <w:lang w:val="pt-PT"/>
        </w:rPr>
        <w:t xml:space="preserve"> de Herceptin SC 600 mg q3w em doentes com CMp</w:t>
      </w:r>
    </w:p>
    <w:p w14:paraId="2D45B060" w14:textId="77777777" w:rsidR="00984F7D" w:rsidRPr="00F03387" w:rsidRDefault="00984F7D" w:rsidP="001E0739">
      <w:pPr>
        <w:keepNext/>
        <w:keepLines/>
        <w:rPr>
          <w:lang w:val="pt-PT"/>
        </w:rPr>
      </w:pPr>
    </w:p>
    <w:tbl>
      <w:tblPr>
        <w:tblW w:w="5000" w:type="pct"/>
        <w:tblCellMar>
          <w:left w:w="0" w:type="dxa"/>
          <w:right w:w="0" w:type="dxa"/>
        </w:tblCellMar>
        <w:tblLook w:val="04A0" w:firstRow="1" w:lastRow="0" w:firstColumn="1" w:lastColumn="0" w:noHBand="0" w:noVBand="1"/>
      </w:tblPr>
      <w:tblGrid>
        <w:gridCol w:w="1827"/>
        <w:gridCol w:w="1353"/>
        <w:gridCol w:w="820"/>
        <w:gridCol w:w="1649"/>
        <w:gridCol w:w="1787"/>
        <w:gridCol w:w="1615"/>
      </w:tblGrid>
      <w:tr w:rsidR="008418F7" w:rsidRPr="00353CBE" w14:paraId="4B2CDD64" w14:textId="77777777" w:rsidTr="00FF69BB">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8C2A17" w14:textId="77777777" w:rsidR="008418F7" w:rsidRPr="00F03387" w:rsidRDefault="008418F7" w:rsidP="001E0739">
            <w:pPr>
              <w:keepNext/>
              <w:keepLines/>
              <w:spacing w:before="60" w:after="60"/>
              <w:jc w:val="center"/>
              <w:rPr>
                <w:rFonts w:eastAsia="SimSun"/>
                <w:szCs w:val="22"/>
                <w:lang w:val="pt-PT" w:eastAsia="zh-CN"/>
              </w:rPr>
            </w:pPr>
            <w:r w:rsidRPr="00F03387">
              <w:rPr>
                <w:b/>
                <w:bCs/>
                <w:szCs w:val="22"/>
                <w:lang w:val="pt-PT"/>
              </w:rPr>
              <w:t>Tipo de tumor primário e Regime</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379EAE" w14:textId="77777777" w:rsidR="008418F7" w:rsidRPr="00F03387" w:rsidRDefault="008418F7" w:rsidP="001E0739">
            <w:pPr>
              <w:keepNext/>
              <w:keepLines/>
              <w:spacing w:before="60" w:after="60"/>
              <w:jc w:val="center"/>
              <w:rPr>
                <w:rFonts w:eastAsia="SimSun"/>
                <w:szCs w:val="22"/>
                <w:lang w:val="pt-PT" w:eastAsia="zh-CN"/>
              </w:rPr>
            </w:pPr>
            <w:r w:rsidRPr="00F03387">
              <w:rPr>
                <w:b/>
                <w:bCs/>
                <w:szCs w:val="22"/>
                <w:lang w:val="pt-PT"/>
              </w:rPr>
              <w:t>Ciclo</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CF4962" w14:textId="77777777" w:rsidR="008418F7" w:rsidRPr="00F03387" w:rsidRDefault="00282DE8" w:rsidP="001E0739">
            <w:pPr>
              <w:keepNext/>
              <w:keepLines/>
              <w:spacing w:before="60" w:after="60"/>
              <w:jc w:val="center"/>
              <w:rPr>
                <w:rFonts w:eastAsia="SimSun"/>
                <w:szCs w:val="22"/>
                <w:lang w:val="pt-PT" w:eastAsia="zh-CN"/>
              </w:rPr>
            </w:pPr>
            <w:r w:rsidRPr="00F03387">
              <w:rPr>
                <w:b/>
                <w:bCs/>
                <w:szCs w:val="22"/>
                <w:lang w:val="pt-PT"/>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3F1C14" w14:textId="77777777" w:rsidR="008418F7" w:rsidRPr="00F03387" w:rsidRDefault="008418F7" w:rsidP="001E0739">
            <w:pPr>
              <w:keepNext/>
              <w:keepLines/>
              <w:spacing w:before="60" w:after="60"/>
              <w:jc w:val="center"/>
              <w:rPr>
                <w:rFonts w:eastAsia="SimSun"/>
                <w:b/>
                <w:bCs/>
                <w:szCs w:val="22"/>
                <w:lang w:val="pt-PT" w:eastAsia="zh-CN"/>
              </w:rPr>
            </w:pPr>
            <w:r w:rsidRPr="00F03387">
              <w:rPr>
                <w:b/>
                <w:bCs/>
                <w:szCs w:val="22"/>
                <w:lang w:val="pt-PT"/>
              </w:rPr>
              <w:t>C</w:t>
            </w:r>
            <w:r w:rsidRPr="00F03387">
              <w:rPr>
                <w:b/>
                <w:bCs/>
                <w:szCs w:val="22"/>
                <w:vertAlign w:val="subscript"/>
                <w:lang w:val="pt-PT"/>
              </w:rPr>
              <w:t>min</w:t>
            </w:r>
          </w:p>
          <w:p w14:paraId="2024FF30" w14:textId="77777777" w:rsidR="008418F7" w:rsidRPr="00F03387" w:rsidRDefault="008418F7" w:rsidP="001E0739">
            <w:pPr>
              <w:keepNext/>
              <w:keepLines/>
              <w:spacing w:before="60" w:after="60"/>
              <w:jc w:val="center"/>
              <w:rPr>
                <w:rFonts w:eastAsia="SimSun"/>
                <w:b/>
                <w:bCs/>
                <w:szCs w:val="22"/>
                <w:lang w:val="pt-PT" w:eastAsia="zh-CN"/>
              </w:rPr>
            </w:pPr>
            <w:r w:rsidRPr="00F03387">
              <w:rPr>
                <w:b/>
                <w:bCs/>
                <w:szCs w:val="22"/>
                <w:lang w:val="pt-PT"/>
              </w:rPr>
              <w:t>(</w:t>
            </w:r>
            <w:r w:rsidR="009F502A" w:rsidRPr="00F03387">
              <w:rPr>
                <w:b/>
                <w:bCs/>
                <w:szCs w:val="22"/>
                <w:lang w:val="pt-PT"/>
              </w:rPr>
              <w:t>mc</w:t>
            </w:r>
            <w:r w:rsidRPr="00F03387">
              <w:rPr>
                <w:b/>
                <w:bCs/>
                <w:szCs w:val="22"/>
                <w:lang w:val="pt-PT"/>
              </w:rPr>
              <w:t>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65E98B2" w14:textId="77777777" w:rsidR="008418F7" w:rsidRPr="00F03387" w:rsidRDefault="008418F7" w:rsidP="001E0739">
            <w:pPr>
              <w:keepNext/>
              <w:keepLines/>
              <w:spacing w:before="60" w:after="60"/>
              <w:jc w:val="center"/>
              <w:rPr>
                <w:rFonts w:eastAsia="SimSun"/>
                <w:b/>
                <w:bCs/>
                <w:szCs w:val="22"/>
                <w:lang w:val="pt-PT" w:eastAsia="zh-CN"/>
              </w:rPr>
            </w:pPr>
            <w:r w:rsidRPr="00F03387">
              <w:rPr>
                <w:b/>
                <w:bCs/>
                <w:szCs w:val="22"/>
                <w:lang w:val="pt-PT"/>
              </w:rPr>
              <w:t>C</w:t>
            </w:r>
            <w:r w:rsidRPr="00F03387">
              <w:rPr>
                <w:b/>
                <w:bCs/>
                <w:szCs w:val="22"/>
                <w:vertAlign w:val="subscript"/>
                <w:lang w:val="pt-PT"/>
              </w:rPr>
              <w:t>max</w:t>
            </w:r>
          </w:p>
          <w:p w14:paraId="3614D0B6" w14:textId="77777777" w:rsidR="008418F7" w:rsidRPr="00F03387" w:rsidRDefault="008418F7" w:rsidP="001E0739">
            <w:pPr>
              <w:keepNext/>
              <w:keepLines/>
              <w:spacing w:before="60" w:after="60"/>
              <w:jc w:val="center"/>
              <w:rPr>
                <w:rFonts w:eastAsia="SimSun"/>
                <w:szCs w:val="22"/>
                <w:lang w:val="pt-PT" w:eastAsia="zh-CN"/>
              </w:rPr>
            </w:pPr>
            <w:r w:rsidRPr="00F03387">
              <w:rPr>
                <w:b/>
                <w:bCs/>
                <w:szCs w:val="22"/>
                <w:lang w:val="pt-PT"/>
              </w:rPr>
              <w:t>(</w:t>
            </w:r>
            <w:r w:rsidR="009F502A" w:rsidRPr="00F03387">
              <w:rPr>
                <w:b/>
                <w:bCs/>
                <w:szCs w:val="22"/>
                <w:lang w:val="pt-PT"/>
              </w:rPr>
              <w:t>mc</w:t>
            </w:r>
            <w:r w:rsidRPr="00F03387">
              <w:rPr>
                <w:b/>
                <w:bCs/>
                <w:szCs w:val="22"/>
                <w:lang w:val="pt-PT"/>
              </w:rPr>
              <w:t>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97AD1C" w14:textId="77777777" w:rsidR="008418F7" w:rsidRPr="00F03387" w:rsidRDefault="008418F7" w:rsidP="001E0739">
            <w:pPr>
              <w:keepNext/>
              <w:keepLines/>
              <w:spacing w:before="60" w:after="60"/>
              <w:jc w:val="center"/>
              <w:rPr>
                <w:rFonts w:eastAsia="SimSun"/>
                <w:bCs/>
                <w:szCs w:val="22"/>
                <w:u w:val="single"/>
                <w:vertAlign w:val="subscript"/>
                <w:lang w:val="pt-PT" w:eastAsia="zh-CN"/>
              </w:rPr>
            </w:pPr>
            <w:r w:rsidRPr="00F03387">
              <w:rPr>
                <w:b/>
                <w:bCs/>
                <w:szCs w:val="22"/>
                <w:lang w:val="pt-PT"/>
              </w:rPr>
              <w:t>AUC</w:t>
            </w:r>
            <w:r w:rsidRPr="00F03387">
              <w:rPr>
                <w:bCs/>
                <w:szCs w:val="22"/>
                <w:u w:val="single"/>
                <w:vertAlign w:val="subscript"/>
                <w:lang w:val="pt-PT"/>
              </w:rPr>
              <w:t>0-21 dias</w:t>
            </w:r>
          </w:p>
          <w:p w14:paraId="70D8E096" w14:textId="77777777" w:rsidR="008418F7" w:rsidRPr="00F03387" w:rsidRDefault="008418F7" w:rsidP="001E0739">
            <w:pPr>
              <w:keepNext/>
              <w:keepLines/>
              <w:spacing w:before="60" w:after="60"/>
              <w:jc w:val="center"/>
              <w:rPr>
                <w:rFonts w:eastAsia="SimSun"/>
                <w:szCs w:val="22"/>
                <w:lang w:val="pt-PT" w:eastAsia="zh-CN"/>
              </w:rPr>
            </w:pPr>
            <w:r w:rsidRPr="00F03387">
              <w:rPr>
                <w:b/>
                <w:bCs/>
                <w:szCs w:val="22"/>
                <w:lang w:val="pt-PT"/>
              </w:rPr>
              <w:t>(</w:t>
            </w:r>
            <w:r w:rsidR="009F502A" w:rsidRPr="00F03387">
              <w:rPr>
                <w:b/>
                <w:bCs/>
                <w:szCs w:val="22"/>
                <w:lang w:val="pt-PT"/>
              </w:rPr>
              <w:t>mc</w:t>
            </w:r>
            <w:r w:rsidRPr="00F03387">
              <w:rPr>
                <w:b/>
                <w:bCs/>
                <w:szCs w:val="22"/>
                <w:lang w:val="pt-PT"/>
              </w:rPr>
              <w:t>g.dia/ml)</w:t>
            </w:r>
          </w:p>
        </w:tc>
      </w:tr>
      <w:tr w:rsidR="008418F7" w:rsidRPr="00F03387" w14:paraId="0E6F5D3F" w14:textId="77777777" w:rsidTr="00FF69BB">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362BC2" w14:textId="77777777" w:rsidR="008418F7" w:rsidRPr="00811FE5" w:rsidRDefault="008418F7" w:rsidP="001E0739">
            <w:pPr>
              <w:keepNext/>
              <w:keepLines/>
              <w:spacing w:before="60" w:after="60"/>
              <w:jc w:val="center"/>
              <w:rPr>
                <w:rFonts w:eastAsia="SimSun"/>
                <w:szCs w:val="22"/>
                <w:lang w:val="fr-FR" w:eastAsia="zh-CN"/>
              </w:rPr>
            </w:pPr>
            <w:proofErr w:type="spellStart"/>
            <w:r w:rsidRPr="00811FE5">
              <w:rPr>
                <w:szCs w:val="22"/>
                <w:lang w:val="fr-FR"/>
              </w:rPr>
              <w:t>CMp</w:t>
            </w:r>
            <w:proofErr w:type="spellEnd"/>
            <w:r w:rsidRPr="00811FE5">
              <w:rPr>
                <w:szCs w:val="22"/>
                <w:lang w:val="fr-FR"/>
              </w:rPr>
              <w:t xml:space="preserve"> 600 mg Herceptin SC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0397092"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Ciclo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56A04244"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1B1181"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28,2</w:t>
            </w:r>
          </w:p>
          <w:p w14:paraId="727B63CB"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(14,8 – 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B04C19"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79,3</w:t>
            </w:r>
          </w:p>
          <w:p w14:paraId="40641D8B"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(56,1 - 109)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CE3BC2"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1065</w:t>
            </w:r>
          </w:p>
          <w:p w14:paraId="11D75F4A"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(718 - 1504)</w:t>
            </w:r>
          </w:p>
        </w:tc>
      </w:tr>
      <w:tr w:rsidR="008418F7" w:rsidRPr="00F03387" w14:paraId="17E0EEBF" w14:textId="77777777" w:rsidTr="00FF69BB">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58F8AD" w14:textId="77777777" w:rsidR="008418F7" w:rsidRPr="00F03387" w:rsidRDefault="008418F7" w:rsidP="001E0739">
            <w:pPr>
              <w:keepNext/>
              <w:keepLines/>
              <w:spacing w:before="60" w:after="60"/>
              <w:jc w:val="center"/>
              <w:rPr>
                <w:szCs w:val="22"/>
                <w:lang w:val="pt-PT"/>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D48E6EE" w14:textId="77777777" w:rsidR="008418F7" w:rsidRPr="00F03387" w:rsidRDefault="008418F7" w:rsidP="001E0739">
            <w:pPr>
              <w:keepNext/>
              <w:keepLines/>
              <w:spacing w:before="60" w:after="60"/>
              <w:jc w:val="center"/>
              <w:rPr>
                <w:szCs w:val="22"/>
                <w:lang w:val="pt-PT"/>
              </w:rPr>
            </w:pPr>
            <w:r w:rsidRPr="00F03387">
              <w:rPr>
                <w:szCs w:val="22"/>
                <w:lang w:val="pt-PT"/>
              </w:rPr>
              <w:t>Ciclo 7 (estado estacionário)</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60D00962" w14:textId="77777777" w:rsidR="008418F7" w:rsidRPr="00F03387" w:rsidRDefault="008418F7" w:rsidP="001E0739">
            <w:pPr>
              <w:keepNext/>
              <w:keepLines/>
              <w:spacing w:before="60" w:after="60"/>
              <w:jc w:val="center"/>
              <w:rPr>
                <w:szCs w:val="22"/>
                <w:lang w:val="pt-PT"/>
              </w:rPr>
            </w:pPr>
            <w:r w:rsidRPr="00F03387">
              <w:rPr>
                <w:szCs w:val="22"/>
                <w:lang w:val="pt-PT"/>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2804D509"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75,0</w:t>
            </w:r>
          </w:p>
          <w:p w14:paraId="5C6D8B57" w14:textId="77777777" w:rsidR="008418F7" w:rsidRPr="00F03387" w:rsidRDefault="008418F7" w:rsidP="001E0739">
            <w:pPr>
              <w:keepNext/>
              <w:keepLines/>
              <w:spacing w:before="60" w:after="60"/>
              <w:jc w:val="center"/>
              <w:rPr>
                <w:szCs w:val="22"/>
                <w:lang w:val="pt-PT"/>
              </w:rPr>
            </w:pPr>
            <w:r w:rsidRPr="00F03387">
              <w:rPr>
                <w:szCs w:val="22"/>
                <w:lang w:val="pt-PT"/>
              </w:rPr>
              <w:t>(35,1 - 123)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718776F9"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149</w:t>
            </w:r>
          </w:p>
          <w:p w14:paraId="74EC1DA6" w14:textId="77777777" w:rsidR="008418F7" w:rsidRPr="00F03387" w:rsidRDefault="008418F7" w:rsidP="001E0739">
            <w:pPr>
              <w:keepNext/>
              <w:keepLines/>
              <w:spacing w:before="60" w:after="60"/>
              <w:jc w:val="center"/>
              <w:rPr>
                <w:szCs w:val="22"/>
                <w:lang w:val="pt-PT"/>
              </w:rPr>
            </w:pPr>
            <w:r w:rsidRPr="00F03387">
              <w:rPr>
                <w:szCs w:val="22"/>
                <w:lang w:val="pt-PT"/>
              </w:rPr>
              <w:t>(86,1 - 214)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213A586D" w14:textId="77777777" w:rsidR="008418F7" w:rsidRPr="00F03387" w:rsidRDefault="008418F7" w:rsidP="001E0739">
            <w:pPr>
              <w:keepNext/>
              <w:keepLines/>
              <w:spacing w:before="60" w:after="60"/>
              <w:jc w:val="center"/>
              <w:rPr>
                <w:rFonts w:eastAsia="SimSun"/>
                <w:szCs w:val="22"/>
                <w:lang w:val="pt-PT" w:eastAsia="zh-CN"/>
              </w:rPr>
            </w:pPr>
            <w:r w:rsidRPr="00F03387">
              <w:rPr>
                <w:szCs w:val="22"/>
                <w:lang w:val="pt-PT"/>
              </w:rPr>
              <w:t>2337</w:t>
            </w:r>
          </w:p>
          <w:p w14:paraId="565F0F75" w14:textId="77777777" w:rsidR="008418F7" w:rsidRPr="00F03387" w:rsidRDefault="008418F7" w:rsidP="001E0739">
            <w:pPr>
              <w:keepNext/>
              <w:keepLines/>
              <w:spacing w:before="60" w:after="60"/>
              <w:jc w:val="center"/>
              <w:rPr>
                <w:szCs w:val="22"/>
                <w:lang w:val="pt-PT"/>
              </w:rPr>
            </w:pPr>
            <w:r w:rsidRPr="00F03387">
              <w:rPr>
                <w:szCs w:val="22"/>
                <w:lang w:val="pt-PT"/>
              </w:rPr>
              <w:t>(1258 - 3478)</w:t>
            </w:r>
          </w:p>
        </w:tc>
      </w:tr>
    </w:tbl>
    <w:p w14:paraId="2B33D6CD" w14:textId="77777777" w:rsidR="008418F7" w:rsidRPr="00F03387" w:rsidRDefault="008418F7" w:rsidP="001E0739">
      <w:pPr>
        <w:keepNext/>
        <w:keepLines/>
        <w:rPr>
          <w:lang w:val="pt-PT"/>
        </w:rPr>
      </w:pPr>
    </w:p>
    <w:p w14:paraId="7EC43FE6" w14:textId="77777777" w:rsidR="008418F7" w:rsidRPr="00F03387" w:rsidRDefault="008418F7" w:rsidP="001B41F5">
      <w:pPr>
        <w:rPr>
          <w:i/>
          <w:lang w:val="pt-PT"/>
        </w:rPr>
      </w:pPr>
      <w:r w:rsidRPr="00F03387">
        <w:rPr>
          <w:i/>
          <w:lang w:val="pt-PT"/>
        </w:rPr>
        <w:t xml:space="preserve">Período de eliminação de </w:t>
      </w:r>
      <w:r w:rsidR="00A47EC7" w:rsidRPr="00F03387">
        <w:rPr>
          <w:i/>
          <w:lang w:val="pt-PT"/>
        </w:rPr>
        <w:t>t</w:t>
      </w:r>
      <w:r w:rsidRPr="00F03387">
        <w:rPr>
          <w:i/>
          <w:lang w:val="pt-PT"/>
        </w:rPr>
        <w:t>rastuzumab</w:t>
      </w:r>
    </w:p>
    <w:p w14:paraId="49D45B0E" w14:textId="77777777" w:rsidR="008418F7" w:rsidRPr="00F03387" w:rsidRDefault="008418F7" w:rsidP="00031F3B">
      <w:pPr>
        <w:suppressAutoHyphens/>
        <w:rPr>
          <w:u w:val="single"/>
          <w:lang w:val="pt-PT"/>
        </w:rPr>
      </w:pPr>
      <w:r w:rsidRPr="00F03387">
        <w:rPr>
          <w:szCs w:val="22"/>
          <w:lang w:val="pt-PT"/>
        </w:rPr>
        <w:t>O período de eliminação de trastuzumab foi avaliado, utilizando o modelo de farmacocinética populacional, após administração subcutânea. Os resultados destas simulações indicam que pelo menos 95% dos doentes atingirão concentrações &lt;1 </w:t>
      </w:r>
      <w:r w:rsidR="005A6C7F" w:rsidRPr="00F03387">
        <w:rPr>
          <w:szCs w:val="22"/>
          <w:lang w:val="pt-PT"/>
        </w:rPr>
        <w:t>mc</w:t>
      </w:r>
      <w:r w:rsidRPr="00F03387">
        <w:rPr>
          <w:szCs w:val="22"/>
          <w:lang w:val="pt-PT"/>
        </w:rPr>
        <w:t>g/ml (aproximadamente 3% da C</w:t>
      </w:r>
      <w:r w:rsidRPr="00F03387">
        <w:rPr>
          <w:szCs w:val="22"/>
          <w:vertAlign w:val="subscript"/>
          <w:lang w:val="pt-PT"/>
        </w:rPr>
        <w:t>min,ss</w:t>
      </w:r>
      <w:r w:rsidRPr="00F03387">
        <w:rPr>
          <w:szCs w:val="22"/>
          <w:lang w:val="pt-PT"/>
        </w:rPr>
        <w:t xml:space="preserve"> prevista para a população ou cerca de 97% de período de eliminação) aos 7 meses.</w:t>
      </w:r>
    </w:p>
    <w:p w14:paraId="72B615B4" w14:textId="77777777" w:rsidR="00F52341" w:rsidRPr="00F03387" w:rsidRDefault="00F52341" w:rsidP="00F52341">
      <w:pPr>
        <w:suppressAutoHyphens/>
        <w:rPr>
          <w:lang w:val="pt-PT"/>
        </w:rPr>
      </w:pPr>
    </w:p>
    <w:p w14:paraId="4E6B90A0" w14:textId="77777777" w:rsidR="00F52341" w:rsidRPr="00F03387" w:rsidRDefault="00F52341" w:rsidP="00F52341">
      <w:pPr>
        <w:keepNext/>
        <w:keepLines/>
        <w:suppressAutoHyphens/>
        <w:ind w:left="567" w:hanging="567"/>
        <w:rPr>
          <w:b/>
          <w:lang w:val="pt-PT"/>
        </w:rPr>
      </w:pPr>
      <w:r w:rsidRPr="00F03387">
        <w:rPr>
          <w:b/>
          <w:lang w:val="pt-PT"/>
        </w:rPr>
        <w:t>5.3</w:t>
      </w:r>
      <w:r w:rsidRPr="00F03387">
        <w:rPr>
          <w:b/>
          <w:lang w:val="pt-PT"/>
        </w:rPr>
        <w:tab/>
        <w:t>Dados de segurança pré-clínica</w:t>
      </w:r>
    </w:p>
    <w:p w14:paraId="0F983C3E" w14:textId="77777777" w:rsidR="00F52341" w:rsidRPr="00F03387" w:rsidRDefault="00F52341" w:rsidP="00F52341">
      <w:pPr>
        <w:keepNext/>
        <w:keepLines/>
        <w:rPr>
          <w:lang w:val="pt-PT"/>
        </w:rPr>
      </w:pPr>
    </w:p>
    <w:p w14:paraId="5E4BE280" w14:textId="77777777" w:rsidR="00F52341" w:rsidRPr="00F03387" w:rsidRDefault="00306143" w:rsidP="00F52341">
      <w:pPr>
        <w:keepNext/>
        <w:keepLines/>
        <w:rPr>
          <w:u w:val="single"/>
          <w:lang w:val="pt-PT"/>
        </w:rPr>
      </w:pPr>
      <w:r w:rsidRPr="00F03387">
        <w:rPr>
          <w:u w:val="single"/>
          <w:lang w:val="pt-PT"/>
        </w:rPr>
        <w:t xml:space="preserve">Herceptin </w:t>
      </w:r>
      <w:r w:rsidR="00875F05" w:rsidRPr="00F03387">
        <w:rPr>
          <w:u w:val="single"/>
          <w:lang w:val="pt-PT"/>
        </w:rPr>
        <w:t>i</w:t>
      </w:r>
      <w:r w:rsidRPr="00F03387">
        <w:rPr>
          <w:u w:val="single"/>
          <w:lang w:val="pt-PT"/>
        </w:rPr>
        <w:t>ntravenoso</w:t>
      </w:r>
    </w:p>
    <w:p w14:paraId="203D2962" w14:textId="0131B349" w:rsidR="00F52341" w:rsidRPr="00F03387" w:rsidRDefault="00F52341" w:rsidP="00F52341">
      <w:pPr>
        <w:keepNext/>
        <w:keepLines/>
        <w:rPr>
          <w:lang w:val="pt-PT"/>
        </w:rPr>
      </w:pPr>
      <w:r w:rsidRPr="00F03387">
        <w:rPr>
          <w:lang w:val="pt-PT"/>
        </w:rPr>
        <w:t xml:space="preserve">Em estudos até 6 meses de duração, não se observaram indícios de toxicidade aguda ou de toxicidade relacionada com a administração de doses múltiplas, nem de toxicidade reprodutiva em estudos de teratogenicidade, de fertilidade </w:t>
      </w:r>
      <w:r w:rsidR="000817A9" w:rsidRPr="00F03387">
        <w:rPr>
          <w:lang w:val="pt-PT"/>
        </w:rPr>
        <w:t xml:space="preserve">feminina </w:t>
      </w:r>
      <w:r w:rsidRPr="00F03387">
        <w:rPr>
          <w:lang w:val="pt-PT"/>
        </w:rPr>
        <w:t>ou de toxicidade na fase tardia da gestação/passagem através da placenta. Herceptin não é genotóxico. Um estudo da trealose, um dos principais excipientes da formulação, não revelou toxicidade.</w:t>
      </w:r>
    </w:p>
    <w:p w14:paraId="6569691E" w14:textId="77777777" w:rsidR="00F52341" w:rsidRPr="00F03387" w:rsidRDefault="00F52341" w:rsidP="00F52341">
      <w:pPr>
        <w:rPr>
          <w:lang w:val="pt-PT"/>
        </w:rPr>
      </w:pPr>
    </w:p>
    <w:p w14:paraId="17F29FE8" w14:textId="77777777" w:rsidR="00F52341" w:rsidRPr="00F03387" w:rsidRDefault="00F52341" w:rsidP="00F52341">
      <w:pPr>
        <w:rPr>
          <w:lang w:val="pt-PT"/>
        </w:rPr>
      </w:pPr>
      <w:r w:rsidRPr="00F03387">
        <w:rPr>
          <w:lang w:val="pt-PT"/>
        </w:rPr>
        <w:t xml:space="preserve">Não foram realizados estudos no animal a longo prazo para estabelecer o potencial carcinogénico de Herceptin nem para determinar os seus efeitos na fertilidade </w:t>
      </w:r>
      <w:r w:rsidR="000817A9" w:rsidRPr="00F03387">
        <w:rPr>
          <w:lang w:val="pt-PT"/>
        </w:rPr>
        <w:t>masculina</w:t>
      </w:r>
      <w:r w:rsidRPr="00F03387">
        <w:rPr>
          <w:lang w:val="pt-PT"/>
        </w:rPr>
        <w:t>.</w:t>
      </w:r>
    </w:p>
    <w:p w14:paraId="51ED525C" w14:textId="77777777" w:rsidR="00F52341" w:rsidRPr="00F03387" w:rsidRDefault="00F52341" w:rsidP="00F52341">
      <w:pPr>
        <w:rPr>
          <w:lang w:val="pt-PT"/>
        </w:rPr>
      </w:pPr>
    </w:p>
    <w:p w14:paraId="187D6D6A" w14:textId="77777777" w:rsidR="00F52341" w:rsidRPr="00F03387" w:rsidRDefault="00306143" w:rsidP="00F52341">
      <w:pPr>
        <w:rPr>
          <w:u w:val="single"/>
          <w:lang w:val="pt-PT"/>
        </w:rPr>
      </w:pPr>
      <w:r w:rsidRPr="00F03387">
        <w:rPr>
          <w:u w:val="single"/>
          <w:lang w:val="pt-PT"/>
        </w:rPr>
        <w:t xml:space="preserve">Herceptin </w:t>
      </w:r>
      <w:r w:rsidR="00875F05" w:rsidRPr="00F03387">
        <w:rPr>
          <w:u w:val="single"/>
          <w:lang w:val="pt-PT"/>
        </w:rPr>
        <w:t>s</w:t>
      </w:r>
      <w:r w:rsidRPr="00F03387">
        <w:rPr>
          <w:u w:val="single"/>
          <w:lang w:val="pt-PT"/>
        </w:rPr>
        <w:t>ubcutâneo</w:t>
      </w:r>
    </w:p>
    <w:p w14:paraId="1EDB34C1" w14:textId="77777777" w:rsidR="00F52341" w:rsidRPr="00F03387" w:rsidRDefault="00F52341" w:rsidP="00F52341">
      <w:pPr>
        <w:rPr>
          <w:lang w:val="pt-PT"/>
        </w:rPr>
      </w:pPr>
      <w:r w:rsidRPr="00F03387">
        <w:rPr>
          <w:lang w:val="pt-PT"/>
        </w:rPr>
        <w:t xml:space="preserve">Foi realizado um estudo de dose única em coelhos e um estudo de toxicidade de dose múltipla de 13 semanas em macacos Cinomolgos. O estudo </w:t>
      </w:r>
      <w:r w:rsidR="000817A9" w:rsidRPr="00F03387">
        <w:rPr>
          <w:lang w:val="pt-PT"/>
        </w:rPr>
        <w:t>n</w:t>
      </w:r>
      <w:r w:rsidRPr="00F03387">
        <w:rPr>
          <w:lang w:val="pt-PT"/>
        </w:rPr>
        <w:t>o coelho foi realizado para examinar especificamente aspetos de tolerância loca</w:t>
      </w:r>
      <w:r w:rsidR="000817A9" w:rsidRPr="00F03387">
        <w:rPr>
          <w:lang w:val="pt-PT"/>
        </w:rPr>
        <w:t>l</w:t>
      </w:r>
      <w:r w:rsidRPr="00F03387">
        <w:rPr>
          <w:lang w:val="pt-PT"/>
        </w:rPr>
        <w:t xml:space="preserve">. O estudo de 13 semanas foi realizado para confirmar que a alteração da via de administração e a utilização do novo excipiente hialuronidase humana recombinante (rHuPH20) não têm efeito nas características de segurança de Herceptin. A formulação subcutânea de Herceptin foi bem tolerada </w:t>
      </w:r>
      <w:r w:rsidR="000817A9" w:rsidRPr="00F03387">
        <w:rPr>
          <w:lang w:val="pt-PT"/>
        </w:rPr>
        <w:t xml:space="preserve">a nível </w:t>
      </w:r>
      <w:r w:rsidRPr="00F03387">
        <w:rPr>
          <w:lang w:val="pt-PT"/>
        </w:rPr>
        <w:t>local e sist</w:t>
      </w:r>
      <w:r w:rsidR="000817A9" w:rsidRPr="00F03387">
        <w:rPr>
          <w:lang w:val="pt-PT"/>
        </w:rPr>
        <w:t>é</w:t>
      </w:r>
      <w:r w:rsidRPr="00F03387">
        <w:rPr>
          <w:lang w:val="pt-PT"/>
        </w:rPr>
        <w:t>mic</w:t>
      </w:r>
      <w:r w:rsidR="000817A9" w:rsidRPr="00F03387">
        <w:rPr>
          <w:lang w:val="pt-PT"/>
        </w:rPr>
        <w:t>o</w:t>
      </w:r>
      <w:r w:rsidRPr="00F03387">
        <w:rPr>
          <w:lang w:val="pt-PT"/>
        </w:rPr>
        <w:t>.</w:t>
      </w:r>
    </w:p>
    <w:p w14:paraId="5A83A142" w14:textId="77777777" w:rsidR="00F52341" w:rsidRPr="00F03387" w:rsidRDefault="00F52341" w:rsidP="00F52341">
      <w:pPr>
        <w:rPr>
          <w:lang w:val="pt-PT"/>
        </w:rPr>
      </w:pPr>
    </w:p>
    <w:p w14:paraId="06CE5651" w14:textId="77777777" w:rsidR="00F52341" w:rsidRPr="00F03387" w:rsidRDefault="00F52341" w:rsidP="00F52341">
      <w:pPr>
        <w:rPr>
          <w:lang w:val="pt-PT"/>
        </w:rPr>
      </w:pPr>
      <w:r w:rsidRPr="00F03387">
        <w:rPr>
          <w:lang w:val="pt-PT"/>
        </w:rPr>
        <w:t>A hialuronidase encontra-se na maioria dos tecidos do corpo humano. Dados não-clínicos da hialuronidase humana recombinante não revelaram riscos especiais para humanos, baseados em estudos convencionais de toxicidade de dose múltipla, incluindo objetivos de segurança farmacológica. Estudos de toxicidade reprodutiva com rHuPH20 revelaram toxicidade embriofetal em ratos com exposição sistémica elevada, mas não mostraram potencial teratogénico.</w:t>
      </w:r>
    </w:p>
    <w:p w14:paraId="34D22623" w14:textId="77777777" w:rsidR="00F52341" w:rsidRPr="00F03387" w:rsidRDefault="00F52341" w:rsidP="00F52341">
      <w:pPr>
        <w:rPr>
          <w:lang w:val="pt-PT"/>
        </w:rPr>
      </w:pPr>
    </w:p>
    <w:p w14:paraId="7D0DD5D7" w14:textId="77777777" w:rsidR="00F52341" w:rsidRPr="00F03387" w:rsidRDefault="00F52341" w:rsidP="00F52341">
      <w:pPr>
        <w:rPr>
          <w:lang w:val="pt-PT"/>
        </w:rPr>
      </w:pPr>
    </w:p>
    <w:p w14:paraId="16D1A41A" w14:textId="77777777" w:rsidR="00F52341" w:rsidRPr="00F03387" w:rsidRDefault="00F52341" w:rsidP="001E0739">
      <w:pPr>
        <w:keepNext/>
        <w:keepLines/>
        <w:suppressAutoHyphens/>
        <w:ind w:left="567" w:hanging="567"/>
        <w:rPr>
          <w:lang w:val="pt-PT"/>
        </w:rPr>
      </w:pPr>
      <w:r w:rsidRPr="00F03387">
        <w:rPr>
          <w:b/>
          <w:lang w:val="pt-PT"/>
        </w:rPr>
        <w:lastRenderedPageBreak/>
        <w:t>6.</w:t>
      </w:r>
      <w:r w:rsidRPr="00F03387">
        <w:rPr>
          <w:b/>
          <w:lang w:val="pt-PT"/>
        </w:rPr>
        <w:tab/>
        <w:t>INFORMAÇÕES FARMACÊUTICAS</w:t>
      </w:r>
    </w:p>
    <w:p w14:paraId="03912AD4" w14:textId="77777777" w:rsidR="00F52341" w:rsidRPr="00F03387" w:rsidRDefault="00F52341" w:rsidP="001E0739">
      <w:pPr>
        <w:keepNext/>
        <w:keepLines/>
        <w:suppressAutoHyphens/>
        <w:rPr>
          <w:lang w:val="pt-PT"/>
        </w:rPr>
      </w:pPr>
    </w:p>
    <w:p w14:paraId="7324AF06" w14:textId="77777777" w:rsidR="00F52341" w:rsidRPr="00F03387" w:rsidRDefault="00F52341" w:rsidP="001E0739">
      <w:pPr>
        <w:keepNext/>
        <w:keepLines/>
        <w:suppressAutoHyphens/>
        <w:ind w:left="567" w:hanging="567"/>
        <w:rPr>
          <w:lang w:val="pt-PT"/>
        </w:rPr>
      </w:pPr>
      <w:r w:rsidRPr="00F03387">
        <w:rPr>
          <w:b/>
          <w:lang w:val="pt-PT"/>
        </w:rPr>
        <w:t>6.1.</w:t>
      </w:r>
      <w:r w:rsidRPr="00F03387">
        <w:rPr>
          <w:b/>
          <w:lang w:val="pt-PT"/>
        </w:rPr>
        <w:tab/>
        <w:t>Lista dos excipientes</w:t>
      </w:r>
    </w:p>
    <w:p w14:paraId="615B793B" w14:textId="77777777" w:rsidR="00F52341" w:rsidRPr="00F03387" w:rsidRDefault="00F52341" w:rsidP="001E0739">
      <w:pPr>
        <w:keepNext/>
        <w:keepLines/>
        <w:suppressAutoHyphens/>
        <w:rPr>
          <w:lang w:val="pt-PT"/>
        </w:rPr>
      </w:pPr>
    </w:p>
    <w:p w14:paraId="0D46B69C" w14:textId="77777777" w:rsidR="00F52341" w:rsidRPr="00F03387" w:rsidRDefault="00F52341" w:rsidP="001E0739">
      <w:pPr>
        <w:keepNext/>
        <w:keepLines/>
        <w:tabs>
          <w:tab w:val="left" w:pos="357"/>
          <w:tab w:val="left" w:pos="720"/>
        </w:tabs>
        <w:rPr>
          <w:lang w:val="pt-PT"/>
        </w:rPr>
      </w:pPr>
      <w:r w:rsidRPr="00F03387">
        <w:rPr>
          <w:lang w:val="pt-PT"/>
        </w:rPr>
        <w:t>Hialuronidase humana recombinante (rHuPH20)</w:t>
      </w:r>
    </w:p>
    <w:p w14:paraId="3F3EF400" w14:textId="18062E0D" w:rsidR="00F52341" w:rsidRDefault="00F52341" w:rsidP="001E0739">
      <w:pPr>
        <w:keepNext/>
        <w:keepLines/>
        <w:tabs>
          <w:tab w:val="left" w:pos="357"/>
          <w:tab w:val="left" w:pos="720"/>
        </w:tabs>
        <w:rPr>
          <w:lang w:val="pt-PT"/>
        </w:rPr>
      </w:pPr>
      <w:r w:rsidRPr="00F03387">
        <w:rPr>
          <w:lang w:val="pt-PT"/>
        </w:rPr>
        <w:t>Cloridrato de histidina monohidratado</w:t>
      </w:r>
    </w:p>
    <w:p w14:paraId="50CB64AE" w14:textId="63D761C7" w:rsidR="000618F7" w:rsidRPr="00F03387" w:rsidRDefault="000618F7" w:rsidP="001E0739">
      <w:pPr>
        <w:keepNext/>
        <w:keepLines/>
        <w:tabs>
          <w:tab w:val="left" w:pos="357"/>
          <w:tab w:val="left" w:pos="720"/>
        </w:tabs>
        <w:rPr>
          <w:lang w:val="pt-PT"/>
        </w:rPr>
      </w:pPr>
      <w:r>
        <w:rPr>
          <w:lang w:val="pt-PT"/>
        </w:rPr>
        <w:t>Histidina</w:t>
      </w:r>
    </w:p>
    <w:p w14:paraId="6D23773E" w14:textId="77777777" w:rsidR="00F52341" w:rsidRPr="00F03387" w:rsidRDefault="00F52341" w:rsidP="001E0739">
      <w:pPr>
        <w:keepNext/>
        <w:keepLines/>
        <w:tabs>
          <w:tab w:val="left" w:pos="357"/>
          <w:tab w:val="left" w:pos="720"/>
        </w:tabs>
        <w:rPr>
          <w:lang w:val="pt-PT"/>
        </w:rPr>
      </w:pPr>
      <w:r w:rsidRPr="00F03387">
        <w:rPr>
          <w:rFonts w:ascii="Symbol" w:hAnsi="Symbol"/>
          <w:lang w:val="pt-PT"/>
        </w:rPr>
        <w:t></w:t>
      </w:r>
      <w:r w:rsidRPr="00F03387">
        <w:rPr>
          <w:lang w:val="pt-PT"/>
        </w:rPr>
        <w:t>,</w:t>
      </w:r>
      <w:r w:rsidRPr="00F03387">
        <w:rPr>
          <w:rFonts w:ascii="Symbol" w:hAnsi="Symbol"/>
          <w:lang w:val="pt-PT"/>
        </w:rPr>
        <w:t></w:t>
      </w:r>
      <w:r w:rsidRPr="00F03387">
        <w:rPr>
          <w:lang w:val="pt-PT"/>
        </w:rPr>
        <w:t>-trealose, di-hidratada</w:t>
      </w:r>
    </w:p>
    <w:p w14:paraId="04A27E29" w14:textId="402175E6" w:rsidR="00F52341" w:rsidRPr="00F03387" w:rsidRDefault="000B5343" w:rsidP="001E0739">
      <w:pPr>
        <w:keepNext/>
        <w:keepLines/>
        <w:tabs>
          <w:tab w:val="left" w:pos="357"/>
          <w:tab w:val="left" w:pos="720"/>
        </w:tabs>
        <w:rPr>
          <w:lang w:val="pt-PT"/>
        </w:rPr>
      </w:pPr>
      <w:r>
        <w:rPr>
          <w:lang w:val="pt-PT"/>
        </w:rPr>
        <w:t>M</w:t>
      </w:r>
      <w:r w:rsidR="00F52341" w:rsidRPr="00F03387">
        <w:rPr>
          <w:lang w:val="pt-PT"/>
        </w:rPr>
        <w:t>etionina</w:t>
      </w:r>
    </w:p>
    <w:p w14:paraId="68CEAF74" w14:textId="50485EAE" w:rsidR="00F52341" w:rsidRPr="00F03387" w:rsidRDefault="00F52341" w:rsidP="001E0739">
      <w:pPr>
        <w:keepNext/>
        <w:keepLines/>
        <w:tabs>
          <w:tab w:val="left" w:pos="357"/>
          <w:tab w:val="left" w:pos="720"/>
        </w:tabs>
        <w:rPr>
          <w:lang w:val="pt-PT"/>
        </w:rPr>
      </w:pPr>
      <w:r w:rsidRPr="00F03387">
        <w:rPr>
          <w:lang w:val="pt-PT"/>
        </w:rPr>
        <w:t>Polissorbato 20</w:t>
      </w:r>
      <w:r w:rsidR="000B5343">
        <w:rPr>
          <w:lang w:val="pt-PT"/>
        </w:rPr>
        <w:t xml:space="preserve"> (E432)</w:t>
      </w:r>
    </w:p>
    <w:p w14:paraId="5C2DD6B2" w14:textId="77777777" w:rsidR="00F52341" w:rsidRPr="00F03387" w:rsidRDefault="00F52341" w:rsidP="001E0739">
      <w:pPr>
        <w:keepNext/>
        <w:keepLines/>
        <w:tabs>
          <w:tab w:val="left" w:pos="357"/>
          <w:tab w:val="left" w:pos="720"/>
        </w:tabs>
        <w:rPr>
          <w:lang w:val="pt-PT"/>
        </w:rPr>
      </w:pPr>
      <w:r w:rsidRPr="00F03387">
        <w:rPr>
          <w:lang w:val="pt-PT"/>
        </w:rPr>
        <w:t>Água para preparações injetáveis</w:t>
      </w:r>
    </w:p>
    <w:p w14:paraId="65925788" w14:textId="77777777" w:rsidR="00F52341" w:rsidRPr="00F03387" w:rsidRDefault="00F52341" w:rsidP="00811FE5">
      <w:pPr>
        <w:suppressAutoHyphens/>
        <w:rPr>
          <w:lang w:val="pt-PT"/>
        </w:rPr>
      </w:pPr>
    </w:p>
    <w:p w14:paraId="3A34F9B0" w14:textId="77777777" w:rsidR="00F52341" w:rsidRPr="00F03387" w:rsidRDefault="00F52341" w:rsidP="00D0289B">
      <w:pPr>
        <w:keepNext/>
        <w:keepLines/>
        <w:suppressAutoHyphens/>
        <w:ind w:left="567" w:hanging="567"/>
        <w:rPr>
          <w:lang w:val="pt-PT"/>
        </w:rPr>
      </w:pPr>
      <w:r w:rsidRPr="00F03387">
        <w:rPr>
          <w:b/>
          <w:lang w:val="pt-PT"/>
        </w:rPr>
        <w:t>6.2</w:t>
      </w:r>
      <w:r w:rsidRPr="00F03387">
        <w:rPr>
          <w:b/>
          <w:lang w:val="pt-PT"/>
        </w:rPr>
        <w:tab/>
        <w:t>Incompatibilidades</w:t>
      </w:r>
    </w:p>
    <w:p w14:paraId="1D5BA364" w14:textId="77777777" w:rsidR="00F52341" w:rsidRPr="00F03387" w:rsidRDefault="00F52341" w:rsidP="00D0289B">
      <w:pPr>
        <w:keepNext/>
        <w:keepLines/>
        <w:rPr>
          <w:lang w:val="pt-PT"/>
        </w:rPr>
      </w:pPr>
    </w:p>
    <w:p w14:paraId="5F97ED9F" w14:textId="77777777" w:rsidR="00F52341" w:rsidRPr="00F03387" w:rsidRDefault="00F52341" w:rsidP="00F52341">
      <w:pPr>
        <w:outlineLvl w:val="0"/>
        <w:rPr>
          <w:lang w:val="pt-PT"/>
        </w:rPr>
      </w:pPr>
      <w:r w:rsidRPr="00F03387">
        <w:rPr>
          <w:lang w:val="pt-PT"/>
        </w:rPr>
        <w:t>A formulação subcutânea de Herceptin é uma solução pronta a utilizar e não deve ser misturada nem diluída com outros produtos.</w:t>
      </w:r>
    </w:p>
    <w:p w14:paraId="6283D2BD" w14:textId="77777777" w:rsidR="00EA2887" w:rsidRPr="00F03387" w:rsidRDefault="00EA2887" w:rsidP="00EA2887">
      <w:pPr>
        <w:tabs>
          <w:tab w:val="left" w:pos="567"/>
        </w:tabs>
        <w:ind w:right="14"/>
        <w:rPr>
          <w:szCs w:val="22"/>
          <w:lang w:val="pt-PT"/>
        </w:rPr>
      </w:pPr>
    </w:p>
    <w:p w14:paraId="76387EAA" w14:textId="77777777" w:rsidR="00EA2887" w:rsidRPr="00F03387" w:rsidRDefault="00EA2887" w:rsidP="00EA2887">
      <w:pPr>
        <w:tabs>
          <w:tab w:val="left" w:pos="567"/>
        </w:tabs>
        <w:ind w:right="14"/>
        <w:rPr>
          <w:szCs w:val="22"/>
          <w:lang w:val="pt-PT"/>
        </w:rPr>
      </w:pPr>
      <w:r w:rsidRPr="00F03387">
        <w:rPr>
          <w:szCs w:val="22"/>
          <w:lang w:val="pt-PT"/>
        </w:rPr>
        <w:t xml:space="preserve">Não se observaram incompatibilidades entre a formulação subcutânea de Herceptin e o material de polipropileno ou policarbonato da seringa ou o aço inoxidável do dispositivo de transferência, as agulhas de injeção e as rolhas de polietileno forma de cone Luer.  </w:t>
      </w:r>
    </w:p>
    <w:p w14:paraId="70603013" w14:textId="77777777" w:rsidR="00F52341" w:rsidRPr="00F03387" w:rsidRDefault="00F52341" w:rsidP="00F52341">
      <w:pPr>
        <w:suppressAutoHyphens/>
        <w:rPr>
          <w:lang w:val="pt-PT"/>
        </w:rPr>
      </w:pPr>
    </w:p>
    <w:p w14:paraId="35212D88" w14:textId="77777777" w:rsidR="00F52341" w:rsidRPr="00F03387" w:rsidRDefault="00F52341" w:rsidP="00F52341">
      <w:pPr>
        <w:suppressAutoHyphens/>
        <w:ind w:left="567" w:hanging="567"/>
        <w:rPr>
          <w:lang w:val="pt-PT"/>
        </w:rPr>
      </w:pPr>
      <w:r w:rsidRPr="00F03387">
        <w:rPr>
          <w:b/>
          <w:lang w:val="pt-PT"/>
        </w:rPr>
        <w:t>6.3</w:t>
      </w:r>
      <w:r w:rsidRPr="00F03387">
        <w:rPr>
          <w:b/>
          <w:lang w:val="pt-PT"/>
        </w:rPr>
        <w:tab/>
        <w:t>Prazo de validade</w:t>
      </w:r>
    </w:p>
    <w:p w14:paraId="54DC9225" w14:textId="77777777" w:rsidR="00F52341" w:rsidRPr="00F03387" w:rsidRDefault="00F52341" w:rsidP="00F52341">
      <w:pPr>
        <w:suppressAutoHyphens/>
        <w:rPr>
          <w:lang w:val="pt-PT"/>
        </w:rPr>
      </w:pPr>
    </w:p>
    <w:p w14:paraId="2CDF8A2E" w14:textId="77777777" w:rsidR="00F52341" w:rsidRPr="00F03387" w:rsidRDefault="009A6459" w:rsidP="00F52341">
      <w:pPr>
        <w:rPr>
          <w:lang w:val="pt-PT"/>
        </w:rPr>
      </w:pPr>
      <w:r w:rsidRPr="00F03387">
        <w:rPr>
          <w:lang w:val="pt-PT"/>
        </w:rPr>
        <w:t>21</w:t>
      </w:r>
      <w:r w:rsidR="00F52341" w:rsidRPr="00F03387">
        <w:rPr>
          <w:lang w:val="pt-PT"/>
        </w:rPr>
        <w:t xml:space="preserve"> meses.</w:t>
      </w:r>
    </w:p>
    <w:p w14:paraId="16C4E067" w14:textId="77777777" w:rsidR="00F52341" w:rsidRPr="00F03387" w:rsidRDefault="00F52341" w:rsidP="00F52341">
      <w:pPr>
        <w:rPr>
          <w:lang w:val="pt-PT"/>
        </w:rPr>
      </w:pPr>
    </w:p>
    <w:p w14:paraId="19E19328" w14:textId="77777777" w:rsidR="00F52341" w:rsidRPr="00F03387" w:rsidRDefault="00F52341" w:rsidP="00F52341">
      <w:pPr>
        <w:suppressAutoHyphens/>
        <w:ind w:right="11"/>
        <w:rPr>
          <w:lang w:val="pt-PT"/>
        </w:rPr>
      </w:pPr>
      <w:r w:rsidRPr="00F03387">
        <w:rPr>
          <w:lang w:val="pt-PT"/>
        </w:rPr>
        <w:t xml:space="preserve">Uma vez transferido do frasco para injetáveis para a seringa, o medicamento é física e quimicamente estável durante </w:t>
      </w:r>
      <w:r w:rsidR="00EA2887" w:rsidRPr="00F03387">
        <w:rPr>
          <w:lang w:val="pt-PT"/>
        </w:rPr>
        <w:t>28 dias</w:t>
      </w:r>
      <w:r w:rsidRPr="00F03387">
        <w:rPr>
          <w:lang w:val="pt-PT"/>
        </w:rPr>
        <w:t xml:space="preserve"> a 2 ºC – 8 ºC, e durante 6 horas </w:t>
      </w:r>
      <w:r w:rsidR="00EA2887" w:rsidRPr="00F03387">
        <w:rPr>
          <w:lang w:val="pt-PT"/>
        </w:rPr>
        <w:t xml:space="preserve">(tempo cumulativo no frasco e na seringa) </w:t>
      </w:r>
      <w:r w:rsidRPr="00F03387">
        <w:rPr>
          <w:lang w:val="pt-PT"/>
        </w:rPr>
        <w:t>a temperatura ambiente (máximo de 30 ºC) em luz natural difusa.</w:t>
      </w:r>
    </w:p>
    <w:p w14:paraId="7DD720CC" w14:textId="77777777" w:rsidR="00F52341" w:rsidRPr="00F03387" w:rsidRDefault="00F52341" w:rsidP="00F52341">
      <w:pPr>
        <w:suppressAutoHyphens/>
        <w:ind w:right="11"/>
        <w:rPr>
          <w:lang w:val="pt-PT"/>
        </w:rPr>
      </w:pPr>
    </w:p>
    <w:p w14:paraId="411225F3" w14:textId="77777777" w:rsidR="00F52341" w:rsidRPr="00F03387" w:rsidRDefault="00F52341" w:rsidP="00F52341">
      <w:pPr>
        <w:suppressAutoHyphens/>
        <w:ind w:right="11"/>
        <w:rPr>
          <w:lang w:val="pt-PT"/>
        </w:rPr>
      </w:pPr>
      <w:r w:rsidRPr="00F03387">
        <w:rPr>
          <w:lang w:val="pt-PT"/>
        </w:rPr>
        <w:t>Dado que Herceptin não contém nenhum conservante antimicrobiano, do ponto de vista microbiológico o medicamento deve ser utilizado imediatamente.</w:t>
      </w:r>
    </w:p>
    <w:p w14:paraId="7046AE38" w14:textId="77777777" w:rsidR="00F52341" w:rsidRPr="00F03387" w:rsidRDefault="00F52341" w:rsidP="00F52341">
      <w:pPr>
        <w:suppressAutoHyphens/>
        <w:rPr>
          <w:lang w:val="pt-PT"/>
        </w:rPr>
      </w:pPr>
    </w:p>
    <w:p w14:paraId="62969D77" w14:textId="77777777" w:rsidR="00F52341" w:rsidRPr="00F03387" w:rsidRDefault="00F52341" w:rsidP="00C836B2">
      <w:pPr>
        <w:keepNext/>
        <w:keepLines/>
        <w:suppressAutoHyphens/>
        <w:ind w:left="562" w:hanging="562"/>
        <w:rPr>
          <w:lang w:val="pt-PT"/>
        </w:rPr>
      </w:pPr>
      <w:r w:rsidRPr="00F03387">
        <w:rPr>
          <w:b/>
          <w:lang w:val="pt-PT"/>
        </w:rPr>
        <w:t>6.4</w:t>
      </w:r>
      <w:r w:rsidRPr="00F03387">
        <w:rPr>
          <w:b/>
          <w:lang w:val="pt-PT"/>
        </w:rPr>
        <w:tab/>
        <w:t>Precauções especiais de conservação</w:t>
      </w:r>
    </w:p>
    <w:p w14:paraId="4723D9A3" w14:textId="77777777" w:rsidR="00F52341" w:rsidRPr="00F03387" w:rsidRDefault="00F52341" w:rsidP="00F52341">
      <w:pPr>
        <w:suppressAutoHyphens/>
        <w:rPr>
          <w:lang w:val="pt-PT"/>
        </w:rPr>
      </w:pPr>
    </w:p>
    <w:p w14:paraId="45612246" w14:textId="77777777" w:rsidR="00F52341" w:rsidRPr="00F03387" w:rsidRDefault="00F52341" w:rsidP="00F52341">
      <w:pPr>
        <w:suppressAutoHyphens/>
        <w:ind w:right="11"/>
        <w:outlineLvl w:val="0"/>
        <w:rPr>
          <w:lang w:val="pt-PT"/>
        </w:rPr>
      </w:pPr>
      <w:r w:rsidRPr="00F03387">
        <w:rPr>
          <w:lang w:val="pt-PT"/>
        </w:rPr>
        <w:t>Conservar no frigorífico (2 °C – 8 °C).</w:t>
      </w:r>
    </w:p>
    <w:p w14:paraId="3A6CAC06" w14:textId="77777777" w:rsidR="00F52341" w:rsidRPr="00F03387" w:rsidRDefault="00F52341" w:rsidP="00F52341">
      <w:pPr>
        <w:suppressAutoHyphens/>
        <w:rPr>
          <w:lang w:val="pt-PT"/>
        </w:rPr>
      </w:pPr>
      <w:r w:rsidRPr="00F03387">
        <w:rPr>
          <w:lang w:val="pt-PT"/>
        </w:rPr>
        <w:t>Não congelar.</w:t>
      </w:r>
    </w:p>
    <w:p w14:paraId="76103ECA" w14:textId="77777777" w:rsidR="00F52341" w:rsidRPr="00F03387" w:rsidRDefault="00F52341" w:rsidP="00F52341">
      <w:pPr>
        <w:rPr>
          <w:lang w:val="pt-PT"/>
        </w:rPr>
      </w:pPr>
      <w:r w:rsidRPr="00F03387">
        <w:rPr>
          <w:lang w:val="pt-PT"/>
        </w:rPr>
        <w:t>Manter o frasco para injetáveis dentro da embalagem exterior para proteger da luz.</w:t>
      </w:r>
    </w:p>
    <w:p w14:paraId="6845B8B3" w14:textId="77777777" w:rsidR="00F52341" w:rsidRPr="00F03387" w:rsidRDefault="00F52341" w:rsidP="00F52341">
      <w:pPr>
        <w:rPr>
          <w:lang w:val="pt-PT"/>
        </w:rPr>
      </w:pPr>
      <w:r w:rsidRPr="00F03387">
        <w:rPr>
          <w:lang w:val="pt-PT"/>
        </w:rPr>
        <w:t>Uma vez retirado do frigorífico, a formulação subcutânea de Herceptin deve ser administrada no espaço de 6 horas e não deverá ser mantida a uma temperatura superior a 30 ºC.</w:t>
      </w:r>
    </w:p>
    <w:p w14:paraId="55CBABD4" w14:textId="77777777" w:rsidR="00F52341" w:rsidRPr="00F03387" w:rsidRDefault="00F52341" w:rsidP="00F52341">
      <w:pPr>
        <w:rPr>
          <w:lang w:val="pt-PT"/>
        </w:rPr>
      </w:pPr>
    </w:p>
    <w:p w14:paraId="018BC713" w14:textId="77777777" w:rsidR="00F52341" w:rsidRPr="00F03387" w:rsidRDefault="00F52341" w:rsidP="00F52341">
      <w:pPr>
        <w:rPr>
          <w:lang w:val="pt-PT"/>
        </w:rPr>
      </w:pPr>
      <w:r w:rsidRPr="00F03387">
        <w:rPr>
          <w:lang w:val="pt-PT"/>
        </w:rPr>
        <w:t>Em relação às condições de conservação do medicamento aberto, ver secção 6.3 e 6.6.</w:t>
      </w:r>
    </w:p>
    <w:p w14:paraId="6A60DC52" w14:textId="77777777" w:rsidR="00F52341" w:rsidRPr="00F03387" w:rsidRDefault="00F52341" w:rsidP="00F52341">
      <w:pPr>
        <w:suppressAutoHyphens/>
        <w:rPr>
          <w:lang w:val="pt-PT"/>
        </w:rPr>
      </w:pPr>
    </w:p>
    <w:p w14:paraId="20F12D61" w14:textId="77777777" w:rsidR="00F52341" w:rsidRPr="00F03387" w:rsidRDefault="00F52341" w:rsidP="00F52341">
      <w:pPr>
        <w:keepNext/>
        <w:keepLines/>
        <w:suppressAutoHyphens/>
        <w:ind w:left="567" w:hanging="567"/>
        <w:rPr>
          <w:lang w:val="pt-PT"/>
        </w:rPr>
      </w:pPr>
      <w:r w:rsidRPr="00F03387">
        <w:rPr>
          <w:b/>
          <w:lang w:val="pt-PT"/>
        </w:rPr>
        <w:t>6.5</w:t>
      </w:r>
      <w:r w:rsidRPr="00F03387">
        <w:rPr>
          <w:b/>
          <w:lang w:val="pt-PT"/>
        </w:rPr>
        <w:tab/>
        <w:t>Natureza e conteúdo do recipiente</w:t>
      </w:r>
    </w:p>
    <w:p w14:paraId="5F669D48" w14:textId="77777777" w:rsidR="00F52341" w:rsidRPr="00F03387" w:rsidRDefault="00F52341" w:rsidP="00F52341">
      <w:pPr>
        <w:keepNext/>
        <w:keepLines/>
        <w:suppressAutoHyphens/>
        <w:rPr>
          <w:lang w:val="pt-PT"/>
        </w:rPr>
      </w:pPr>
    </w:p>
    <w:p w14:paraId="7EACB216" w14:textId="77777777" w:rsidR="00F52341" w:rsidRPr="00F03387" w:rsidRDefault="00F52341" w:rsidP="00F52341">
      <w:pPr>
        <w:rPr>
          <w:lang w:val="pt-PT"/>
        </w:rPr>
      </w:pPr>
      <w:r w:rsidRPr="00F03387">
        <w:rPr>
          <w:lang w:val="pt-PT"/>
        </w:rPr>
        <w:t>Um frasco para injetáveis de 6 ml de vidro transparente do tipo I, com tampa de borracha butílica laminada com um filme de fluororesina, contendo 5 ml de solução (600 mg de trastuzumab).</w:t>
      </w:r>
    </w:p>
    <w:p w14:paraId="4238FB84" w14:textId="77777777" w:rsidR="00F52341" w:rsidRPr="00F03387" w:rsidRDefault="00F52341" w:rsidP="00F52341">
      <w:pPr>
        <w:rPr>
          <w:lang w:val="pt-PT"/>
        </w:rPr>
      </w:pPr>
    </w:p>
    <w:p w14:paraId="1F15C4CE" w14:textId="77777777" w:rsidR="00F52341" w:rsidRPr="00F03387" w:rsidRDefault="00F52341" w:rsidP="00F52341">
      <w:pPr>
        <w:rPr>
          <w:lang w:val="pt-PT"/>
        </w:rPr>
      </w:pPr>
      <w:r w:rsidRPr="00F03387">
        <w:rPr>
          <w:lang w:val="pt-PT"/>
        </w:rPr>
        <w:t>Cada embalagem contém um frasco para injetáveis.</w:t>
      </w:r>
    </w:p>
    <w:p w14:paraId="212BE21D" w14:textId="77777777" w:rsidR="00F52341" w:rsidRPr="00F03387" w:rsidRDefault="00F52341" w:rsidP="00F52341">
      <w:pPr>
        <w:suppressAutoHyphens/>
        <w:rPr>
          <w:lang w:val="pt-PT"/>
        </w:rPr>
      </w:pPr>
    </w:p>
    <w:p w14:paraId="2B8E2CC2" w14:textId="77777777" w:rsidR="00F52341" w:rsidRPr="00F03387" w:rsidRDefault="00F52341" w:rsidP="00F52341">
      <w:pPr>
        <w:keepNext/>
        <w:keepLines/>
        <w:suppressAutoHyphens/>
        <w:ind w:left="567" w:hanging="567"/>
        <w:rPr>
          <w:lang w:val="pt-PT"/>
        </w:rPr>
      </w:pPr>
      <w:r w:rsidRPr="00F03387">
        <w:rPr>
          <w:b/>
          <w:lang w:val="pt-PT"/>
        </w:rPr>
        <w:t>6.6</w:t>
      </w:r>
      <w:r w:rsidRPr="00F03387">
        <w:rPr>
          <w:b/>
          <w:lang w:val="pt-PT"/>
        </w:rPr>
        <w:tab/>
        <w:t>Precauções especiais de eliminação e manuseamento</w:t>
      </w:r>
    </w:p>
    <w:p w14:paraId="0857C720" w14:textId="77777777" w:rsidR="00F52341" w:rsidRPr="00F03387" w:rsidRDefault="00F52341" w:rsidP="00F52341">
      <w:pPr>
        <w:keepNext/>
        <w:keepLines/>
        <w:suppressAutoHyphens/>
        <w:rPr>
          <w:lang w:val="pt-PT"/>
        </w:rPr>
      </w:pPr>
    </w:p>
    <w:p w14:paraId="2A7ED664" w14:textId="77777777" w:rsidR="00F52341" w:rsidRPr="00F03387" w:rsidRDefault="00F52341" w:rsidP="00F52341">
      <w:pPr>
        <w:rPr>
          <w:lang w:val="pt-PT"/>
        </w:rPr>
      </w:pPr>
      <w:r w:rsidRPr="00F03387">
        <w:rPr>
          <w:lang w:val="pt-PT"/>
        </w:rPr>
        <w:t xml:space="preserve">O Herceptin </w:t>
      </w:r>
      <w:r w:rsidRPr="00F03387">
        <w:rPr>
          <w:bCs/>
          <w:lang w:val="pt-PT"/>
        </w:rPr>
        <w:t>deve ser inspecionado visualmente</w:t>
      </w:r>
      <w:r w:rsidRPr="00F03387">
        <w:rPr>
          <w:lang w:val="pt-PT"/>
        </w:rPr>
        <w:t xml:space="preserve"> antes da administração para garantir que não existem </w:t>
      </w:r>
      <w:r w:rsidRPr="00F03387">
        <w:rPr>
          <w:bCs/>
          <w:lang w:val="pt-PT"/>
        </w:rPr>
        <w:t>partículas</w:t>
      </w:r>
      <w:r w:rsidRPr="00F03387">
        <w:rPr>
          <w:lang w:val="pt-PT"/>
        </w:rPr>
        <w:t xml:space="preserve"> nem alterações </w:t>
      </w:r>
      <w:r w:rsidR="00787441" w:rsidRPr="00F03387">
        <w:rPr>
          <w:lang w:val="pt-PT"/>
        </w:rPr>
        <w:t>de cor</w:t>
      </w:r>
      <w:r w:rsidRPr="00F03387">
        <w:rPr>
          <w:lang w:val="pt-PT"/>
        </w:rPr>
        <w:t>.</w:t>
      </w:r>
    </w:p>
    <w:p w14:paraId="5EF383E8" w14:textId="77777777" w:rsidR="00F52341" w:rsidRPr="00F03387" w:rsidRDefault="00F52341" w:rsidP="00F52341">
      <w:pPr>
        <w:rPr>
          <w:lang w:val="pt-PT"/>
        </w:rPr>
      </w:pPr>
    </w:p>
    <w:p w14:paraId="3F18435B" w14:textId="77777777" w:rsidR="00F52341" w:rsidRPr="00F03387" w:rsidRDefault="00F52341" w:rsidP="00F52341">
      <w:pPr>
        <w:rPr>
          <w:lang w:val="pt-PT"/>
        </w:rPr>
      </w:pPr>
      <w:r w:rsidRPr="00F03387">
        <w:rPr>
          <w:lang w:val="pt-PT"/>
        </w:rPr>
        <w:t xml:space="preserve">O Herceptin destina-se apenas a utilização única. </w:t>
      </w:r>
    </w:p>
    <w:p w14:paraId="20DCDF5D" w14:textId="77777777" w:rsidR="00F52341" w:rsidRPr="00F03387" w:rsidRDefault="00F52341" w:rsidP="00F52341">
      <w:pPr>
        <w:rPr>
          <w:lang w:val="pt-PT"/>
        </w:rPr>
      </w:pPr>
    </w:p>
    <w:p w14:paraId="5471BC70" w14:textId="77777777" w:rsidR="00F52341" w:rsidRPr="00F03387" w:rsidRDefault="00F52341" w:rsidP="00F52341">
      <w:pPr>
        <w:rPr>
          <w:lang w:val="pt-PT"/>
        </w:rPr>
      </w:pPr>
      <w:r w:rsidRPr="00F03387">
        <w:rPr>
          <w:lang w:val="pt-PT"/>
        </w:rPr>
        <w:lastRenderedPageBreak/>
        <w:t>Dado que Herceptin não contém nenhum conservante antimicrobiano, do ponto de vista microbiológico o medicamento deve ser utilizado imediatamente. Caso não seja utilizado imediatamente, a preparação deve ocorrer em condições assépticas validadas e controladas. Após a transferência da solução para a seringa, recomenda-se substituir a agulha da transferência por uma tampa de seringa, para evitar que a solução seque na agulha e não comprometer a qualidade do medicamento. A agulha de administração hipodérmica deve ser colocada na seringa imediatamente antes da administração, seguido do acerto do volume para 5 ml.</w:t>
      </w:r>
    </w:p>
    <w:p w14:paraId="2A5703BC" w14:textId="77777777" w:rsidR="00F52341" w:rsidRPr="00F03387" w:rsidRDefault="00F52341" w:rsidP="00F52341">
      <w:pPr>
        <w:rPr>
          <w:lang w:val="pt-PT"/>
        </w:rPr>
      </w:pPr>
    </w:p>
    <w:p w14:paraId="6736FE1D" w14:textId="77777777" w:rsidR="00F52341" w:rsidRPr="00F03387" w:rsidRDefault="00F52341" w:rsidP="00F52341">
      <w:pPr>
        <w:rPr>
          <w:lang w:val="pt-PT"/>
        </w:rPr>
      </w:pPr>
      <w:r w:rsidRPr="00F03387">
        <w:rPr>
          <w:lang w:val="pt-PT"/>
        </w:rPr>
        <w:t>Qualquer medicamento não utilizado ou resíduos devem ser eliminados de acordo com as exigências locais.</w:t>
      </w:r>
    </w:p>
    <w:p w14:paraId="43BF8EED" w14:textId="77777777" w:rsidR="00F52341" w:rsidRPr="00F03387" w:rsidRDefault="00F52341" w:rsidP="00F52341">
      <w:pPr>
        <w:suppressAutoHyphens/>
        <w:rPr>
          <w:lang w:val="pt-PT"/>
        </w:rPr>
      </w:pPr>
    </w:p>
    <w:p w14:paraId="26DB059F" w14:textId="77777777" w:rsidR="00F52341" w:rsidRPr="00F03387" w:rsidRDefault="00F52341" w:rsidP="00F52341">
      <w:pPr>
        <w:suppressAutoHyphens/>
        <w:rPr>
          <w:lang w:val="pt-PT"/>
        </w:rPr>
      </w:pPr>
    </w:p>
    <w:p w14:paraId="3B737157" w14:textId="77777777" w:rsidR="00F52341" w:rsidRPr="00F03387" w:rsidRDefault="00F52341" w:rsidP="00F52341">
      <w:pPr>
        <w:keepNext/>
        <w:suppressAutoHyphens/>
        <w:ind w:left="567" w:hanging="567"/>
        <w:rPr>
          <w:lang w:val="pt-PT"/>
        </w:rPr>
      </w:pPr>
      <w:r w:rsidRPr="00F03387">
        <w:rPr>
          <w:b/>
          <w:lang w:val="pt-PT"/>
        </w:rPr>
        <w:t>7.</w:t>
      </w:r>
      <w:r w:rsidRPr="00F03387">
        <w:rPr>
          <w:b/>
          <w:lang w:val="pt-PT"/>
        </w:rPr>
        <w:tab/>
        <w:t>TITULAR DA AUTORIZAÇÃO DE INTRODUÇÃO NO MERCADO</w:t>
      </w:r>
    </w:p>
    <w:p w14:paraId="56CFE282" w14:textId="77777777" w:rsidR="00F52341" w:rsidRPr="00F03387" w:rsidRDefault="00F52341" w:rsidP="00F52341">
      <w:pPr>
        <w:keepNext/>
        <w:suppressAutoHyphens/>
        <w:rPr>
          <w:lang w:val="pt-PT"/>
        </w:rPr>
      </w:pPr>
    </w:p>
    <w:p w14:paraId="00316F25" w14:textId="77777777" w:rsidR="004B5B7F" w:rsidRPr="00353CBE" w:rsidRDefault="004B5B7F" w:rsidP="004B5B7F">
      <w:pPr>
        <w:suppressAutoHyphens/>
        <w:rPr>
          <w:lang w:val="de-DE"/>
          <w:rPrChange w:id="3" w:author="TCS" w:date="2025-11-13T10:49:00Z" w16du:dateUtc="2025-11-13T05:19:00Z">
            <w:rPr>
              <w:lang w:val="pt-PT"/>
            </w:rPr>
          </w:rPrChange>
        </w:rPr>
      </w:pPr>
      <w:r w:rsidRPr="00353CBE">
        <w:rPr>
          <w:lang w:val="de-DE"/>
          <w:rPrChange w:id="4" w:author="TCS" w:date="2025-11-13T10:49:00Z" w16du:dateUtc="2025-11-13T05:19:00Z">
            <w:rPr>
              <w:lang w:val="pt-PT"/>
            </w:rPr>
          </w:rPrChange>
        </w:rPr>
        <w:t xml:space="preserve">Roche Registration GmbH </w:t>
      </w:r>
    </w:p>
    <w:p w14:paraId="038190B9" w14:textId="77777777" w:rsidR="004B5B7F" w:rsidRPr="00353CBE" w:rsidRDefault="004B5B7F" w:rsidP="004B5B7F">
      <w:pPr>
        <w:suppressAutoHyphens/>
        <w:rPr>
          <w:lang w:val="de-DE"/>
          <w:rPrChange w:id="5" w:author="TCS" w:date="2025-11-13T10:49:00Z" w16du:dateUtc="2025-11-13T05:19:00Z">
            <w:rPr>
              <w:lang w:val="pt-PT"/>
            </w:rPr>
          </w:rPrChange>
        </w:rPr>
      </w:pPr>
      <w:r w:rsidRPr="00353CBE">
        <w:rPr>
          <w:lang w:val="de-DE"/>
          <w:rPrChange w:id="6" w:author="TCS" w:date="2025-11-13T10:49:00Z" w16du:dateUtc="2025-11-13T05:19:00Z">
            <w:rPr>
              <w:lang w:val="pt-PT"/>
            </w:rPr>
          </w:rPrChange>
        </w:rPr>
        <w:t>Emil-Barell-Strasse 1</w:t>
      </w:r>
    </w:p>
    <w:p w14:paraId="1C99B81E" w14:textId="77777777" w:rsidR="004B5B7F" w:rsidRPr="00811FE5" w:rsidRDefault="004B5B7F" w:rsidP="004B5B7F">
      <w:pPr>
        <w:suppressAutoHyphens/>
        <w:rPr>
          <w:lang w:val="pt-PT"/>
        </w:rPr>
      </w:pPr>
      <w:r w:rsidRPr="00811FE5">
        <w:rPr>
          <w:lang w:val="pt-PT"/>
        </w:rPr>
        <w:t>79639 Grenzach-Wyhlen</w:t>
      </w:r>
    </w:p>
    <w:p w14:paraId="50390D82" w14:textId="77777777" w:rsidR="004B5B7F" w:rsidRPr="00F03387" w:rsidRDefault="004B5B7F" w:rsidP="004B5B7F">
      <w:pPr>
        <w:suppressAutoHyphens/>
        <w:rPr>
          <w:lang w:val="pt-PT"/>
        </w:rPr>
      </w:pPr>
      <w:r w:rsidRPr="00F03387">
        <w:rPr>
          <w:lang w:val="pt-PT"/>
        </w:rPr>
        <w:t>Alemanha</w:t>
      </w:r>
    </w:p>
    <w:p w14:paraId="37C80723" w14:textId="77777777" w:rsidR="00F52341" w:rsidRPr="00F03387" w:rsidRDefault="00F52341" w:rsidP="00F52341">
      <w:pPr>
        <w:suppressAutoHyphens/>
        <w:rPr>
          <w:lang w:val="pt-PT"/>
        </w:rPr>
      </w:pPr>
    </w:p>
    <w:p w14:paraId="0FC68FDA" w14:textId="77777777" w:rsidR="00F52341" w:rsidRPr="00F03387" w:rsidRDefault="00F52341" w:rsidP="00F52341">
      <w:pPr>
        <w:suppressAutoHyphens/>
        <w:rPr>
          <w:lang w:val="pt-PT"/>
        </w:rPr>
      </w:pPr>
    </w:p>
    <w:p w14:paraId="4F895245" w14:textId="77777777" w:rsidR="00F52341" w:rsidRPr="00F03387" w:rsidRDefault="00F52341" w:rsidP="00F52341">
      <w:pPr>
        <w:keepNext/>
        <w:suppressAutoHyphens/>
        <w:ind w:left="567" w:hanging="567"/>
        <w:rPr>
          <w:lang w:val="pt-PT"/>
        </w:rPr>
      </w:pPr>
      <w:r w:rsidRPr="00F03387">
        <w:rPr>
          <w:b/>
          <w:lang w:val="pt-PT"/>
        </w:rPr>
        <w:t>8.</w:t>
      </w:r>
      <w:r w:rsidRPr="00F03387">
        <w:rPr>
          <w:b/>
          <w:lang w:val="pt-PT"/>
        </w:rPr>
        <w:tab/>
        <w:t>NÚMERO(S) DA AUTORIZAÇÃO DE INTRODUÇÃO NO MERCADO</w:t>
      </w:r>
    </w:p>
    <w:p w14:paraId="6226041F" w14:textId="77777777" w:rsidR="00F52341" w:rsidRPr="00F03387" w:rsidRDefault="00F52341" w:rsidP="00F52341">
      <w:pPr>
        <w:suppressAutoHyphens/>
        <w:ind w:right="14"/>
        <w:rPr>
          <w:lang w:val="pt-PT"/>
        </w:rPr>
      </w:pPr>
    </w:p>
    <w:p w14:paraId="6778F80B" w14:textId="77777777" w:rsidR="00F52341" w:rsidRPr="00F03387" w:rsidRDefault="00F52341" w:rsidP="00F52341">
      <w:pPr>
        <w:suppressAutoHyphens/>
        <w:ind w:right="14"/>
        <w:outlineLvl w:val="0"/>
        <w:rPr>
          <w:lang w:val="pt-PT"/>
        </w:rPr>
      </w:pPr>
      <w:r w:rsidRPr="00F03387">
        <w:rPr>
          <w:lang w:val="pt-PT"/>
        </w:rPr>
        <w:t>EU/1/00/145/002</w:t>
      </w:r>
    </w:p>
    <w:p w14:paraId="26D0B595" w14:textId="77777777" w:rsidR="00F52341" w:rsidRPr="00F03387" w:rsidRDefault="00F52341" w:rsidP="00F52341">
      <w:pPr>
        <w:suppressAutoHyphens/>
        <w:rPr>
          <w:lang w:val="pt-PT"/>
        </w:rPr>
      </w:pPr>
    </w:p>
    <w:p w14:paraId="2FD2EB13" w14:textId="77777777" w:rsidR="00F52341" w:rsidRPr="00F03387" w:rsidRDefault="00F52341" w:rsidP="00F52341">
      <w:pPr>
        <w:suppressAutoHyphens/>
        <w:rPr>
          <w:lang w:val="pt-PT"/>
        </w:rPr>
      </w:pPr>
    </w:p>
    <w:p w14:paraId="4990F87E" w14:textId="77777777" w:rsidR="00F52341" w:rsidRPr="00F03387" w:rsidRDefault="00F52341" w:rsidP="00CE38A4">
      <w:pPr>
        <w:keepNext/>
        <w:keepLines/>
        <w:suppressAutoHyphens/>
        <w:rPr>
          <w:lang w:val="pt-PT"/>
        </w:rPr>
      </w:pPr>
      <w:r w:rsidRPr="00F03387">
        <w:rPr>
          <w:b/>
          <w:lang w:val="pt-PT"/>
        </w:rPr>
        <w:t>9.</w:t>
      </w:r>
      <w:r w:rsidRPr="00F03387">
        <w:rPr>
          <w:b/>
          <w:lang w:val="pt-PT"/>
        </w:rPr>
        <w:tab/>
        <w:t xml:space="preserve">DATA DA PRIMEIRA AUTORIZAÇÃO/RENOVAÇÃO DA AUTORIZAÇÃO DE </w:t>
      </w:r>
      <w:r w:rsidR="003D5A44" w:rsidRPr="00F03387">
        <w:rPr>
          <w:b/>
          <w:lang w:val="pt-PT"/>
        </w:rPr>
        <w:tab/>
      </w:r>
      <w:r w:rsidRPr="00F03387">
        <w:rPr>
          <w:b/>
          <w:lang w:val="pt-PT"/>
        </w:rPr>
        <w:t>INTRODUÇÃO NO MERCADO</w:t>
      </w:r>
    </w:p>
    <w:p w14:paraId="5999C347" w14:textId="77777777" w:rsidR="00F52341" w:rsidRPr="00F03387" w:rsidRDefault="00F52341" w:rsidP="00CE38A4">
      <w:pPr>
        <w:keepNext/>
        <w:keepLines/>
        <w:suppressAutoHyphens/>
        <w:rPr>
          <w:rFonts w:ascii="Arial" w:hAnsi="Arial"/>
          <w:snapToGrid w:val="0"/>
          <w:lang w:val="pt-PT"/>
        </w:rPr>
      </w:pPr>
    </w:p>
    <w:p w14:paraId="7AE55BE6" w14:textId="77777777" w:rsidR="00F52341" w:rsidRPr="00F03387" w:rsidRDefault="00F52341" w:rsidP="00CE38A4">
      <w:pPr>
        <w:keepNext/>
        <w:keepLines/>
        <w:suppressAutoHyphens/>
        <w:rPr>
          <w:lang w:val="pt-PT"/>
        </w:rPr>
      </w:pPr>
      <w:r w:rsidRPr="00F03387">
        <w:rPr>
          <w:lang w:val="pt-PT"/>
        </w:rPr>
        <w:t>Data da primeira autorização: 28 de agosto de 2000</w:t>
      </w:r>
    </w:p>
    <w:p w14:paraId="4C036FFA" w14:textId="77777777" w:rsidR="00F52341" w:rsidRPr="00F03387" w:rsidRDefault="00F52341" w:rsidP="00CE38A4">
      <w:pPr>
        <w:keepNext/>
        <w:keepLines/>
        <w:suppressAutoHyphens/>
        <w:rPr>
          <w:lang w:val="pt-PT"/>
        </w:rPr>
      </w:pPr>
      <w:r w:rsidRPr="00F03387">
        <w:rPr>
          <w:lang w:val="pt-PT"/>
        </w:rPr>
        <w:t xml:space="preserve">Data da última renovação: 28 de </w:t>
      </w:r>
      <w:r w:rsidR="00327E11">
        <w:rPr>
          <w:lang w:val="pt-PT"/>
        </w:rPr>
        <w:t>julho</w:t>
      </w:r>
      <w:r w:rsidR="00327E11" w:rsidRPr="00F03387">
        <w:rPr>
          <w:lang w:val="pt-PT"/>
        </w:rPr>
        <w:t xml:space="preserve"> </w:t>
      </w:r>
      <w:r w:rsidRPr="00F03387">
        <w:rPr>
          <w:lang w:val="pt-PT"/>
        </w:rPr>
        <w:t>de 2010</w:t>
      </w:r>
    </w:p>
    <w:p w14:paraId="3AEBB98A" w14:textId="77777777" w:rsidR="00F52341" w:rsidRPr="00F03387" w:rsidRDefault="00F52341" w:rsidP="00CE38A4">
      <w:pPr>
        <w:keepNext/>
        <w:keepLines/>
        <w:suppressAutoHyphens/>
        <w:rPr>
          <w:lang w:val="pt-PT"/>
        </w:rPr>
      </w:pPr>
    </w:p>
    <w:p w14:paraId="0039B64F" w14:textId="77777777" w:rsidR="00F52341" w:rsidRPr="00F03387" w:rsidRDefault="00F52341" w:rsidP="00CE38A4">
      <w:pPr>
        <w:keepNext/>
        <w:keepLines/>
        <w:suppressAutoHyphens/>
        <w:rPr>
          <w:lang w:val="pt-PT"/>
        </w:rPr>
      </w:pPr>
    </w:p>
    <w:p w14:paraId="411399A4" w14:textId="77777777" w:rsidR="00F52341" w:rsidRPr="00F03387" w:rsidRDefault="00F52341" w:rsidP="00CE38A4">
      <w:pPr>
        <w:keepNext/>
        <w:keepLines/>
        <w:suppressAutoHyphens/>
        <w:ind w:left="567" w:hanging="567"/>
        <w:rPr>
          <w:lang w:val="pt-PT"/>
        </w:rPr>
      </w:pPr>
      <w:r w:rsidRPr="00F03387">
        <w:rPr>
          <w:b/>
          <w:lang w:val="pt-PT"/>
        </w:rPr>
        <w:t>10.</w:t>
      </w:r>
      <w:r w:rsidRPr="00F03387">
        <w:rPr>
          <w:b/>
          <w:lang w:val="pt-PT"/>
        </w:rPr>
        <w:tab/>
        <w:t>DATA DA REVISÃO DO TEXTO</w:t>
      </w:r>
    </w:p>
    <w:p w14:paraId="27F9F11D" w14:textId="77777777" w:rsidR="00F52341" w:rsidRPr="00F03387" w:rsidRDefault="00F52341" w:rsidP="00CE38A4">
      <w:pPr>
        <w:keepNext/>
        <w:keepLines/>
        <w:suppressAutoHyphens/>
        <w:rPr>
          <w:lang w:val="pt-PT"/>
        </w:rPr>
      </w:pPr>
    </w:p>
    <w:p w14:paraId="3AA3A0CE" w14:textId="2B9AE1A2" w:rsidR="00F52341" w:rsidRPr="00F03387" w:rsidRDefault="00F52341" w:rsidP="00135E3D">
      <w:pPr>
        <w:keepNext/>
        <w:keepLines/>
        <w:suppressAutoHyphens/>
        <w:autoSpaceDE w:val="0"/>
        <w:rPr>
          <w:lang w:val="pt-PT"/>
        </w:rPr>
      </w:pPr>
      <w:r w:rsidRPr="00F03387">
        <w:rPr>
          <w:lang w:val="pt-PT"/>
        </w:rPr>
        <w:t xml:space="preserve">Está disponível informação pormenorizada sobre este medicamento no sítio da internet da Agência Europeia de Medicamentos: </w:t>
      </w:r>
      <w:r w:rsidR="007D00DC" w:rsidRPr="00F03387">
        <w:rPr>
          <w:rFonts w:ascii="ZWAdobeF" w:hAnsi="ZWAdobeF" w:cs="ZWAdobeF"/>
          <w:sz w:val="2"/>
          <w:lang w:val="pt-PT"/>
        </w:rPr>
        <w:t>3H</w:t>
      </w:r>
      <w:r w:rsidR="00135E3D" w:rsidRPr="00F03387">
        <w:rPr>
          <w:rFonts w:ascii="ZWAdobeF" w:hAnsi="ZWAdobeF" w:cs="ZWAdobeF"/>
          <w:sz w:val="2"/>
          <w:lang w:val="pt-PT"/>
        </w:rPr>
        <w:t>3H</w:t>
      </w:r>
      <w:r w:rsidR="005B3408">
        <w:fldChar w:fldCharType="begin"/>
      </w:r>
      <w:r w:rsidR="005B3408" w:rsidRPr="00353CBE">
        <w:rPr>
          <w:lang w:val="pt-PT"/>
          <w:rPrChange w:id="7" w:author="TCS" w:date="2025-11-13T10:49:00Z" w16du:dateUtc="2025-11-13T05:19:00Z">
            <w:rPr/>
          </w:rPrChange>
        </w:rPr>
        <w:instrText>HYPERLINK "https://www.ema.europa.eu"</w:instrText>
      </w:r>
      <w:r w:rsidR="005B3408">
        <w:fldChar w:fldCharType="separate"/>
      </w:r>
      <w:r w:rsidR="005B3408" w:rsidRPr="005B3408">
        <w:rPr>
          <w:rStyle w:val="Hyperlink"/>
          <w:lang w:val="pt-PT"/>
        </w:rPr>
        <w:t>https://www.ema.europa.eu</w:t>
      </w:r>
      <w:r w:rsidR="005B3408">
        <w:fldChar w:fldCharType="end"/>
      </w:r>
      <w:r w:rsidRPr="00F03387">
        <w:rPr>
          <w:lang w:val="pt-PT"/>
        </w:rPr>
        <w:t>.</w:t>
      </w:r>
    </w:p>
    <w:p w14:paraId="325CCC50" w14:textId="77777777" w:rsidR="00E03269" w:rsidRPr="00F03387" w:rsidRDefault="00E03269">
      <w:pPr>
        <w:suppressAutoHyphens/>
        <w:rPr>
          <w:lang w:val="pt-PT"/>
        </w:rPr>
      </w:pPr>
    </w:p>
    <w:p w14:paraId="2D16EBDC" w14:textId="77777777" w:rsidR="00F52341" w:rsidRPr="00F03387" w:rsidRDefault="00717F35">
      <w:pPr>
        <w:suppressAutoHyphens/>
        <w:rPr>
          <w:szCs w:val="22"/>
          <w:lang w:val="pt-PT"/>
        </w:rPr>
      </w:pPr>
      <w:r w:rsidRPr="00F03387">
        <w:rPr>
          <w:lang w:val="pt-PT"/>
        </w:rPr>
        <w:br w:type="page"/>
      </w:r>
    </w:p>
    <w:p w14:paraId="636325BF" w14:textId="77777777" w:rsidR="00B145D7" w:rsidRPr="00F03387" w:rsidRDefault="00B145D7">
      <w:pPr>
        <w:suppressAutoHyphens/>
        <w:rPr>
          <w:szCs w:val="22"/>
          <w:lang w:val="pt-PT"/>
        </w:rPr>
      </w:pPr>
    </w:p>
    <w:p w14:paraId="6DABED85" w14:textId="77777777" w:rsidR="00B145D7" w:rsidRPr="00F03387" w:rsidRDefault="00B145D7">
      <w:pPr>
        <w:suppressAutoHyphens/>
        <w:rPr>
          <w:szCs w:val="22"/>
          <w:lang w:val="pt-PT"/>
        </w:rPr>
      </w:pPr>
    </w:p>
    <w:p w14:paraId="77C3FF0C" w14:textId="77777777" w:rsidR="00B145D7" w:rsidRPr="00F03387" w:rsidRDefault="00B145D7">
      <w:pPr>
        <w:suppressAutoHyphens/>
        <w:rPr>
          <w:szCs w:val="22"/>
          <w:lang w:val="pt-PT"/>
        </w:rPr>
      </w:pPr>
    </w:p>
    <w:p w14:paraId="351C79C1" w14:textId="77777777" w:rsidR="00B145D7" w:rsidRPr="00F03387" w:rsidRDefault="00B145D7">
      <w:pPr>
        <w:suppressAutoHyphens/>
        <w:rPr>
          <w:szCs w:val="22"/>
          <w:lang w:val="pt-PT"/>
        </w:rPr>
      </w:pPr>
    </w:p>
    <w:p w14:paraId="2077A779" w14:textId="77777777" w:rsidR="00B145D7" w:rsidRPr="00F03387" w:rsidRDefault="00B145D7">
      <w:pPr>
        <w:suppressAutoHyphens/>
        <w:rPr>
          <w:szCs w:val="22"/>
          <w:lang w:val="pt-PT"/>
        </w:rPr>
      </w:pPr>
    </w:p>
    <w:p w14:paraId="296095F0" w14:textId="77777777" w:rsidR="00B145D7" w:rsidRPr="00F03387" w:rsidRDefault="00B145D7">
      <w:pPr>
        <w:suppressAutoHyphens/>
        <w:rPr>
          <w:szCs w:val="22"/>
          <w:lang w:val="pt-PT"/>
        </w:rPr>
      </w:pPr>
    </w:p>
    <w:p w14:paraId="7964EEE0" w14:textId="77777777" w:rsidR="00B145D7" w:rsidRPr="00F03387" w:rsidRDefault="00B145D7">
      <w:pPr>
        <w:suppressAutoHyphens/>
        <w:rPr>
          <w:szCs w:val="22"/>
          <w:lang w:val="pt-PT"/>
        </w:rPr>
      </w:pPr>
    </w:p>
    <w:p w14:paraId="302D0DA6" w14:textId="77777777" w:rsidR="00B145D7" w:rsidRPr="00F03387" w:rsidRDefault="00B145D7">
      <w:pPr>
        <w:suppressAutoHyphens/>
        <w:rPr>
          <w:szCs w:val="22"/>
          <w:lang w:val="pt-PT"/>
        </w:rPr>
      </w:pPr>
    </w:p>
    <w:p w14:paraId="4B715FF6" w14:textId="77777777" w:rsidR="00B145D7" w:rsidRPr="00F03387" w:rsidRDefault="00B145D7">
      <w:pPr>
        <w:suppressAutoHyphens/>
        <w:rPr>
          <w:szCs w:val="22"/>
          <w:lang w:val="pt-PT"/>
        </w:rPr>
      </w:pPr>
    </w:p>
    <w:p w14:paraId="577B4538" w14:textId="77777777" w:rsidR="00B145D7" w:rsidRPr="00F03387" w:rsidRDefault="00B145D7">
      <w:pPr>
        <w:suppressAutoHyphens/>
        <w:rPr>
          <w:szCs w:val="22"/>
          <w:lang w:val="pt-PT"/>
        </w:rPr>
      </w:pPr>
    </w:p>
    <w:p w14:paraId="2F1B61EB" w14:textId="77777777" w:rsidR="00B145D7" w:rsidRPr="00F03387" w:rsidRDefault="00B145D7">
      <w:pPr>
        <w:suppressAutoHyphens/>
        <w:rPr>
          <w:szCs w:val="22"/>
          <w:lang w:val="pt-PT"/>
        </w:rPr>
      </w:pPr>
    </w:p>
    <w:p w14:paraId="48882F6A" w14:textId="77777777" w:rsidR="00B145D7" w:rsidRPr="00F03387" w:rsidRDefault="00B145D7">
      <w:pPr>
        <w:suppressAutoHyphens/>
        <w:rPr>
          <w:szCs w:val="22"/>
          <w:lang w:val="pt-PT"/>
        </w:rPr>
      </w:pPr>
    </w:p>
    <w:p w14:paraId="2B8FD472" w14:textId="77777777" w:rsidR="00B145D7" w:rsidRPr="00F03387" w:rsidRDefault="00B145D7">
      <w:pPr>
        <w:suppressAutoHyphens/>
        <w:rPr>
          <w:szCs w:val="22"/>
          <w:lang w:val="pt-PT"/>
        </w:rPr>
      </w:pPr>
    </w:p>
    <w:p w14:paraId="47D5D236" w14:textId="77777777" w:rsidR="00B145D7" w:rsidRPr="00F03387" w:rsidRDefault="00B145D7">
      <w:pPr>
        <w:suppressAutoHyphens/>
        <w:rPr>
          <w:szCs w:val="22"/>
          <w:lang w:val="pt-PT"/>
        </w:rPr>
      </w:pPr>
    </w:p>
    <w:p w14:paraId="70EE2F51" w14:textId="77777777" w:rsidR="00B145D7" w:rsidRPr="00F03387" w:rsidRDefault="00B145D7">
      <w:pPr>
        <w:suppressAutoHyphens/>
        <w:rPr>
          <w:szCs w:val="22"/>
          <w:lang w:val="pt-PT"/>
        </w:rPr>
      </w:pPr>
    </w:p>
    <w:p w14:paraId="7C9A1E20" w14:textId="77777777" w:rsidR="00B145D7" w:rsidRPr="00F03387" w:rsidRDefault="00B145D7">
      <w:pPr>
        <w:suppressAutoHyphens/>
        <w:rPr>
          <w:szCs w:val="22"/>
          <w:lang w:val="pt-PT"/>
        </w:rPr>
      </w:pPr>
    </w:p>
    <w:p w14:paraId="3F829A73" w14:textId="77777777" w:rsidR="00B145D7" w:rsidRPr="00F03387" w:rsidRDefault="00B145D7">
      <w:pPr>
        <w:suppressAutoHyphens/>
        <w:rPr>
          <w:szCs w:val="22"/>
          <w:lang w:val="pt-PT"/>
        </w:rPr>
      </w:pPr>
    </w:p>
    <w:p w14:paraId="106C0C1E" w14:textId="77777777" w:rsidR="00B145D7" w:rsidRDefault="00B145D7">
      <w:pPr>
        <w:suppressAutoHyphens/>
        <w:rPr>
          <w:szCs w:val="22"/>
          <w:lang w:val="pt-PT"/>
        </w:rPr>
      </w:pPr>
    </w:p>
    <w:p w14:paraId="47F29402" w14:textId="77777777" w:rsidR="00A64F73" w:rsidRPr="00F03387" w:rsidRDefault="00A64F73">
      <w:pPr>
        <w:suppressAutoHyphens/>
        <w:rPr>
          <w:szCs w:val="22"/>
          <w:lang w:val="pt-PT"/>
        </w:rPr>
      </w:pPr>
    </w:p>
    <w:p w14:paraId="1C198250" w14:textId="77777777" w:rsidR="00B145D7" w:rsidRPr="00F03387" w:rsidRDefault="00B145D7">
      <w:pPr>
        <w:suppressAutoHyphens/>
        <w:rPr>
          <w:szCs w:val="22"/>
          <w:lang w:val="pt-PT"/>
        </w:rPr>
      </w:pPr>
    </w:p>
    <w:p w14:paraId="19A8FF5F" w14:textId="77777777" w:rsidR="00B145D7" w:rsidRPr="00F03387" w:rsidRDefault="00B145D7">
      <w:pPr>
        <w:suppressAutoHyphens/>
        <w:rPr>
          <w:szCs w:val="22"/>
          <w:lang w:val="pt-PT"/>
        </w:rPr>
      </w:pPr>
    </w:p>
    <w:p w14:paraId="03599DDB" w14:textId="77777777" w:rsidR="00651B02" w:rsidRPr="00F03387" w:rsidRDefault="00651B02">
      <w:pPr>
        <w:suppressAutoHyphens/>
        <w:rPr>
          <w:szCs w:val="22"/>
          <w:lang w:val="pt-PT"/>
        </w:rPr>
      </w:pPr>
    </w:p>
    <w:p w14:paraId="200992D5" w14:textId="77777777" w:rsidR="00B145D7" w:rsidRPr="00F03387" w:rsidRDefault="00B145D7">
      <w:pPr>
        <w:suppressAutoHyphens/>
        <w:rPr>
          <w:szCs w:val="22"/>
          <w:lang w:val="pt-PT"/>
        </w:rPr>
      </w:pPr>
    </w:p>
    <w:p w14:paraId="2A52B8AB" w14:textId="77777777" w:rsidR="00B145D7" w:rsidRPr="00F03387" w:rsidRDefault="00B145D7">
      <w:pPr>
        <w:suppressAutoHyphens/>
        <w:jc w:val="center"/>
        <w:outlineLvl w:val="0"/>
        <w:rPr>
          <w:szCs w:val="22"/>
          <w:lang w:val="pt-PT"/>
        </w:rPr>
      </w:pPr>
      <w:r w:rsidRPr="00F03387">
        <w:rPr>
          <w:b/>
          <w:szCs w:val="22"/>
          <w:lang w:val="pt-PT"/>
        </w:rPr>
        <w:t>ANEXO II</w:t>
      </w:r>
    </w:p>
    <w:p w14:paraId="42832FF1" w14:textId="77777777" w:rsidR="00B145D7" w:rsidRPr="00F03387" w:rsidRDefault="00B145D7">
      <w:pPr>
        <w:tabs>
          <w:tab w:val="left" w:pos="-720"/>
        </w:tabs>
        <w:suppressAutoHyphens/>
        <w:ind w:left="1701" w:right="1126" w:hanging="567"/>
        <w:rPr>
          <w:szCs w:val="22"/>
          <w:lang w:val="pt-PT"/>
        </w:rPr>
      </w:pPr>
    </w:p>
    <w:p w14:paraId="3DD316C1" w14:textId="5AA16947" w:rsidR="00B145D7" w:rsidRPr="00F03387" w:rsidRDefault="00B145D7" w:rsidP="000B7827">
      <w:pPr>
        <w:tabs>
          <w:tab w:val="left" w:pos="-720"/>
        </w:tabs>
        <w:suppressAutoHyphens/>
        <w:ind w:left="1701" w:right="282" w:hanging="567"/>
        <w:rPr>
          <w:b/>
          <w:szCs w:val="22"/>
          <w:lang w:val="pt-PT"/>
        </w:rPr>
      </w:pPr>
      <w:r w:rsidRPr="00F03387">
        <w:rPr>
          <w:b/>
          <w:szCs w:val="22"/>
          <w:lang w:val="pt-PT"/>
        </w:rPr>
        <w:t>A.</w:t>
      </w:r>
      <w:r w:rsidRPr="00F03387">
        <w:rPr>
          <w:b/>
          <w:szCs w:val="22"/>
          <w:lang w:val="pt-PT"/>
        </w:rPr>
        <w:tab/>
        <w:t>FABRICANTES DA SUBSTÂNCIA ATIVA DE ORIGEM BIOLÓGICA E FABRICANTE RESPONSÁVEL PELA LIBERTAÇÃO DO LOTE</w:t>
      </w:r>
    </w:p>
    <w:p w14:paraId="661CBAA9" w14:textId="77777777" w:rsidR="000B7827" w:rsidRPr="00F03387" w:rsidRDefault="000B7827" w:rsidP="000B7827">
      <w:pPr>
        <w:tabs>
          <w:tab w:val="left" w:pos="-720"/>
        </w:tabs>
        <w:suppressAutoHyphens/>
        <w:ind w:left="1701" w:right="282" w:hanging="567"/>
        <w:rPr>
          <w:szCs w:val="22"/>
          <w:lang w:val="pt-PT"/>
        </w:rPr>
      </w:pPr>
    </w:p>
    <w:p w14:paraId="7731C959" w14:textId="77777777" w:rsidR="000B7827" w:rsidRPr="00F03387" w:rsidRDefault="00CE38A4" w:rsidP="005A00A1">
      <w:pPr>
        <w:tabs>
          <w:tab w:val="left" w:pos="-720"/>
          <w:tab w:val="left" w:pos="1134"/>
        </w:tabs>
        <w:suppressAutoHyphens/>
        <w:ind w:left="1686" w:right="282" w:hanging="552"/>
        <w:rPr>
          <w:b/>
          <w:szCs w:val="22"/>
          <w:lang w:val="pt-PT"/>
        </w:rPr>
      </w:pPr>
      <w:r w:rsidRPr="00F03387">
        <w:rPr>
          <w:b/>
          <w:lang w:val="pt-PT"/>
        </w:rPr>
        <w:t>B</w:t>
      </w:r>
      <w:r w:rsidR="00B14A8F" w:rsidRPr="00F03387">
        <w:rPr>
          <w:b/>
          <w:lang w:val="pt-PT"/>
        </w:rPr>
        <w:t>.</w:t>
      </w:r>
      <w:r w:rsidRPr="00F03387">
        <w:rPr>
          <w:b/>
          <w:lang w:val="pt-PT"/>
        </w:rPr>
        <w:tab/>
      </w:r>
      <w:r w:rsidR="000B7827" w:rsidRPr="00F03387">
        <w:rPr>
          <w:b/>
          <w:snapToGrid w:val="0"/>
          <w:szCs w:val="22"/>
          <w:lang w:val="pt-PT"/>
        </w:rPr>
        <w:t>CONDIÇÕES OU RESTRIÇÕES RELATIVAS AO FORNECIMENTO E UTILIZAÇÃO</w:t>
      </w:r>
      <w:r w:rsidR="000B7827" w:rsidRPr="00F03387">
        <w:rPr>
          <w:b/>
          <w:szCs w:val="22"/>
          <w:lang w:val="pt-PT"/>
        </w:rPr>
        <w:t xml:space="preserve"> </w:t>
      </w:r>
    </w:p>
    <w:p w14:paraId="4C064102" w14:textId="77777777" w:rsidR="000B7827" w:rsidRPr="00F03387" w:rsidRDefault="000B7827" w:rsidP="000B7827">
      <w:pPr>
        <w:tabs>
          <w:tab w:val="left" w:pos="-720"/>
        </w:tabs>
        <w:suppressAutoHyphens/>
        <w:ind w:left="1134" w:right="282"/>
        <w:rPr>
          <w:szCs w:val="22"/>
          <w:lang w:val="pt-PT"/>
        </w:rPr>
      </w:pPr>
    </w:p>
    <w:p w14:paraId="26F8D64D" w14:textId="77777777" w:rsidR="000B7827" w:rsidRPr="00F03387" w:rsidRDefault="000B7827" w:rsidP="000B7827">
      <w:pPr>
        <w:ind w:left="1701" w:right="282" w:hanging="567"/>
        <w:rPr>
          <w:b/>
          <w:lang w:val="pt-PT"/>
        </w:rPr>
      </w:pPr>
      <w:r w:rsidRPr="00F03387">
        <w:rPr>
          <w:b/>
          <w:lang w:val="pt-PT"/>
        </w:rPr>
        <w:t>C.</w:t>
      </w:r>
      <w:r w:rsidRPr="00F03387">
        <w:rPr>
          <w:b/>
          <w:lang w:val="pt-PT"/>
        </w:rPr>
        <w:tab/>
        <w:t>OUTRAS CONDIÇÕES E REQUISITOS DA AUTORIZAÇÃO DE INTRODUÇÃO NO MERCADO</w:t>
      </w:r>
    </w:p>
    <w:p w14:paraId="33420304" w14:textId="77777777" w:rsidR="000B7827" w:rsidRPr="00F03387" w:rsidRDefault="000B7827" w:rsidP="000B7827">
      <w:pPr>
        <w:rPr>
          <w:lang w:val="pt-PT"/>
        </w:rPr>
      </w:pPr>
    </w:p>
    <w:p w14:paraId="067A8F64" w14:textId="77777777" w:rsidR="000B7827" w:rsidRPr="00F03387" w:rsidRDefault="000B7827" w:rsidP="000B7827">
      <w:pPr>
        <w:tabs>
          <w:tab w:val="left" w:pos="1701"/>
        </w:tabs>
        <w:ind w:left="1701" w:right="282" w:hanging="567"/>
        <w:rPr>
          <w:b/>
          <w:szCs w:val="22"/>
          <w:lang w:val="pt-PT"/>
        </w:rPr>
      </w:pPr>
      <w:r w:rsidRPr="00F03387">
        <w:rPr>
          <w:b/>
          <w:szCs w:val="22"/>
          <w:lang w:val="pt-PT"/>
        </w:rPr>
        <w:t>D.</w:t>
      </w:r>
      <w:r w:rsidRPr="00F03387">
        <w:rPr>
          <w:b/>
          <w:szCs w:val="22"/>
          <w:lang w:val="pt-PT"/>
        </w:rPr>
        <w:tab/>
      </w:r>
      <w:r w:rsidRPr="00F03387">
        <w:rPr>
          <w:b/>
          <w:caps/>
          <w:szCs w:val="22"/>
          <w:lang w:val="pt-PT"/>
        </w:rPr>
        <w:t>Condições ou restrições relativas à utilização segura e eficaz do medicamento</w:t>
      </w:r>
    </w:p>
    <w:p w14:paraId="26DBA820" w14:textId="77777777" w:rsidR="00B145D7" w:rsidRPr="00F03387" w:rsidRDefault="00B145D7">
      <w:pPr>
        <w:tabs>
          <w:tab w:val="left" w:pos="-720"/>
        </w:tabs>
        <w:suppressAutoHyphens/>
        <w:ind w:left="1701" w:right="1126" w:hanging="567"/>
        <w:rPr>
          <w:b/>
          <w:szCs w:val="22"/>
          <w:lang w:val="pt-PT"/>
        </w:rPr>
      </w:pPr>
    </w:p>
    <w:p w14:paraId="53CDA153" w14:textId="0CFDB591" w:rsidR="00B145D7" w:rsidRPr="00F03387" w:rsidRDefault="00B145D7" w:rsidP="005A19A0">
      <w:pPr>
        <w:pStyle w:val="AnnexHeading"/>
        <w:rPr>
          <w:lang w:val="pt-PT"/>
        </w:rPr>
      </w:pPr>
      <w:r w:rsidRPr="00F03387">
        <w:rPr>
          <w:lang w:val="pt-PT"/>
        </w:rPr>
        <w:br w:type="page"/>
      </w:r>
      <w:r w:rsidRPr="00F03387">
        <w:rPr>
          <w:lang w:val="pt-PT"/>
        </w:rPr>
        <w:lastRenderedPageBreak/>
        <w:t>A</w:t>
      </w:r>
      <w:r w:rsidR="00C564EE" w:rsidRPr="00F03387">
        <w:rPr>
          <w:lang w:val="pt-PT"/>
        </w:rPr>
        <w:t>.</w:t>
      </w:r>
      <w:r w:rsidRPr="00F03387">
        <w:rPr>
          <w:lang w:val="pt-PT"/>
        </w:rPr>
        <w:tab/>
        <w:t>FABRICANTES DA SUBSTÂNCIA ATIVA DE ORIGEM BIOLÓGICA E FABRICANTE RESPONSÁVEL PELA LIBERTAÇÃO DO LOTE</w:t>
      </w:r>
    </w:p>
    <w:p w14:paraId="12B2D4DB" w14:textId="77777777" w:rsidR="00B145D7" w:rsidRPr="00F03387" w:rsidRDefault="00B145D7">
      <w:pPr>
        <w:suppressAutoHyphens/>
        <w:ind w:right="14"/>
        <w:rPr>
          <w:szCs w:val="22"/>
          <w:lang w:val="pt-PT"/>
        </w:rPr>
      </w:pPr>
    </w:p>
    <w:p w14:paraId="719C9804" w14:textId="1FDB9585" w:rsidR="00B145D7" w:rsidRPr="00F03387" w:rsidRDefault="00B145D7">
      <w:pPr>
        <w:suppressAutoHyphens/>
        <w:ind w:right="14"/>
        <w:outlineLvl w:val="0"/>
        <w:rPr>
          <w:szCs w:val="22"/>
          <w:lang w:val="pt-PT"/>
        </w:rPr>
      </w:pPr>
      <w:r w:rsidRPr="00F03387">
        <w:rPr>
          <w:szCs w:val="22"/>
          <w:u w:val="single"/>
          <w:lang w:val="pt-PT"/>
        </w:rPr>
        <w:t>Nome e endereço dos fabricantes da substância ativa de origem biológica</w:t>
      </w:r>
    </w:p>
    <w:p w14:paraId="1F80D614" w14:textId="77777777" w:rsidR="00B145D7" w:rsidRPr="00F03387" w:rsidRDefault="00B145D7">
      <w:pPr>
        <w:suppressAutoHyphens/>
        <w:ind w:right="14"/>
        <w:rPr>
          <w:szCs w:val="22"/>
          <w:lang w:val="pt-PT"/>
        </w:rPr>
      </w:pPr>
    </w:p>
    <w:p w14:paraId="2CA18439" w14:textId="77777777" w:rsidR="00ED6887" w:rsidRPr="00811FE5" w:rsidRDefault="00B145D7">
      <w:pPr>
        <w:outlineLvl w:val="0"/>
        <w:rPr>
          <w:szCs w:val="22"/>
          <w:lang w:val="de-DE"/>
        </w:rPr>
      </w:pPr>
      <w:r w:rsidRPr="00811FE5">
        <w:rPr>
          <w:szCs w:val="22"/>
          <w:lang w:val="de-DE"/>
        </w:rPr>
        <w:t>Roche Diagnostics GmbH</w:t>
      </w:r>
    </w:p>
    <w:p w14:paraId="4B5A5912" w14:textId="77777777" w:rsidR="00B145D7" w:rsidRPr="00811FE5" w:rsidRDefault="00B145D7">
      <w:pPr>
        <w:outlineLvl w:val="0"/>
        <w:rPr>
          <w:szCs w:val="22"/>
          <w:lang w:val="de-DE"/>
        </w:rPr>
      </w:pPr>
      <w:r w:rsidRPr="00811FE5">
        <w:rPr>
          <w:szCs w:val="22"/>
          <w:lang w:val="de-DE"/>
        </w:rPr>
        <w:t>Pharma Biotech</w:t>
      </w:r>
      <w:r w:rsidR="00ED6887" w:rsidRPr="00811FE5">
        <w:rPr>
          <w:szCs w:val="22"/>
          <w:lang w:val="de-DE"/>
        </w:rPr>
        <w:t xml:space="preserve"> Penzberg</w:t>
      </w:r>
    </w:p>
    <w:p w14:paraId="6417E3A0" w14:textId="77777777" w:rsidR="00B145D7" w:rsidRPr="00353CBE" w:rsidRDefault="00B145D7">
      <w:pPr>
        <w:ind w:right="1416"/>
        <w:rPr>
          <w:szCs w:val="22"/>
          <w:rPrChange w:id="8" w:author="TCS" w:date="2025-11-13T10:49:00Z" w16du:dateUtc="2025-11-13T05:19:00Z">
            <w:rPr>
              <w:szCs w:val="22"/>
              <w:lang w:val="de-DE"/>
            </w:rPr>
          </w:rPrChange>
        </w:rPr>
      </w:pPr>
      <w:proofErr w:type="spellStart"/>
      <w:r w:rsidRPr="00353CBE">
        <w:rPr>
          <w:szCs w:val="22"/>
          <w:rPrChange w:id="9" w:author="TCS" w:date="2025-11-13T10:49:00Z" w16du:dateUtc="2025-11-13T05:19:00Z">
            <w:rPr>
              <w:szCs w:val="22"/>
              <w:lang w:val="de-DE"/>
            </w:rPr>
          </w:rPrChange>
        </w:rPr>
        <w:t>Nonnenwald</w:t>
      </w:r>
      <w:proofErr w:type="spellEnd"/>
      <w:r w:rsidRPr="00353CBE">
        <w:rPr>
          <w:szCs w:val="22"/>
          <w:rPrChange w:id="10" w:author="TCS" w:date="2025-11-13T10:49:00Z" w16du:dateUtc="2025-11-13T05:19:00Z">
            <w:rPr>
              <w:szCs w:val="22"/>
              <w:lang w:val="de-DE"/>
            </w:rPr>
          </w:rPrChange>
        </w:rPr>
        <w:t xml:space="preserve"> 2</w:t>
      </w:r>
    </w:p>
    <w:p w14:paraId="03845409" w14:textId="77777777" w:rsidR="00B145D7" w:rsidRPr="00811FE5" w:rsidRDefault="00ED6887">
      <w:pPr>
        <w:ind w:right="1416"/>
        <w:rPr>
          <w:szCs w:val="22"/>
          <w:lang w:val="en-GB"/>
        </w:rPr>
      </w:pPr>
      <w:r w:rsidRPr="00811FE5">
        <w:rPr>
          <w:szCs w:val="22"/>
          <w:lang w:val="en-GB"/>
        </w:rPr>
        <w:t>D</w:t>
      </w:r>
      <w:r w:rsidRPr="00811FE5">
        <w:rPr>
          <w:szCs w:val="22"/>
          <w:lang w:val="en-GB"/>
        </w:rPr>
        <w:noBreakHyphen/>
      </w:r>
      <w:r w:rsidR="00B145D7" w:rsidRPr="00811FE5">
        <w:rPr>
          <w:szCs w:val="22"/>
          <w:lang w:val="en-GB"/>
        </w:rPr>
        <w:t>8237</w:t>
      </w:r>
      <w:r w:rsidRPr="00811FE5">
        <w:rPr>
          <w:szCs w:val="22"/>
          <w:lang w:val="en-GB"/>
        </w:rPr>
        <w:t>7</w:t>
      </w:r>
      <w:r w:rsidR="00B145D7" w:rsidRPr="00811FE5">
        <w:rPr>
          <w:szCs w:val="22"/>
          <w:lang w:val="en-GB"/>
        </w:rPr>
        <w:t xml:space="preserve"> </w:t>
      </w:r>
      <w:proofErr w:type="spellStart"/>
      <w:r w:rsidR="00B145D7" w:rsidRPr="00811FE5">
        <w:rPr>
          <w:szCs w:val="22"/>
          <w:lang w:val="en-GB"/>
        </w:rPr>
        <w:t>Penzberg</w:t>
      </w:r>
      <w:proofErr w:type="spellEnd"/>
    </w:p>
    <w:p w14:paraId="069887C2" w14:textId="77777777" w:rsidR="00B145D7" w:rsidRPr="00F91229" w:rsidRDefault="00B145D7">
      <w:pPr>
        <w:ind w:right="1416"/>
        <w:rPr>
          <w:szCs w:val="22"/>
        </w:rPr>
      </w:pPr>
      <w:proofErr w:type="spellStart"/>
      <w:r w:rsidRPr="00F91229">
        <w:rPr>
          <w:szCs w:val="22"/>
        </w:rPr>
        <w:t>Alemanha</w:t>
      </w:r>
      <w:proofErr w:type="spellEnd"/>
    </w:p>
    <w:p w14:paraId="249CD094" w14:textId="4E478DBE" w:rsidR="00B145D7" w:rsidRPr="00F91229" w:rsidDel="00C17FDB" w:rsidRDefault="00B145D7">
      <w:pPr>
        <w:ind w:right="1416"/>
        <w:rPr>
          <w:del w:id="11" w:author="Author" w:date="2025-10-30T15:34:00Z" w16du:dateUtc="2025-10-30T15:34:00Z"/>
          <w:szCs w:val="22"/>
        </w:rPr>
      </w:pPr>
    </w:p>
    <w:p w14:paraId="2EFA92F6" w14:textId="15FA021A" w:rsidR="00B145D7" w:rsidRPr="00F91229" w:rsidDel="00C17FDB" w:rsidRDefault="00245B58">
      <w:pPr>
        <w:ind w:right="1416"/>
        <w:rPr>
          <w:del w:id="12" w:author="Author" w:date="2025-10-30T15:34:00Z" w16du:dateUtc="2025-10-30T15:34:00Z"/>
          <w:szCs w:val="22"/>
        </w:rPr>
      </w:pPr>
      <w:del w:id="13" w:author="Author" w:date="2025-10-30T15:34:00Z" w16du:dateUtc="2025-10-30T15:34:00Z">
        <w:r w:rsidRPr="00C11C18" w:rsidDel="00C17FDB">
          <w:rPr>
            <w:szCs w:val="22"/>
          </w:rPr>
          <w:delText>Lonza Manufacturing LLC</w:delText>
        </w:r>
      </w:del>
    </w:p>
    <w:p w14:paraId="5DE4AEFF" w14:textId="38E640E8" w:rsidR="00B145D7" w:rsidRPr="00F91229" w:rsidDel="00C17FDB" w:rsidRDefault="00B145D7">
      <w:pPr>
        <w:ind w:right="1416"/>
        <w:rPr>
          <w:del w:id="14" w:author="Author" w:date="2025-10-30T15:34:00Z" w16du:dateUtc="2025-10-30T15:34:00Z"/>
          <w:szCs w:val="22"/>
        </w:rPr>
      </w:pPr>
      <w:del w:id="15" w:author="Author" w:date="2025-10-30T15:34:00Z" w16du:dateUtc="2025-10-30T15:34:00Z">
        <w:r w:rsidRPr="00F91229" w:rsidDel="00C17FDB">
          <w:rPr>
            <w:szCs w:val="22"/>
          </w:rPr>
          <w:delText>1000 New Horizons Way</w:delText>
        </w:r>
      </w:del>
    </w:p>
    <w:p w14:paraId="291A5F5B" w14:textId="781C0E72" w:rsidR="00B145D7" w:rsidRPr="00F91229" w:rsidDel="00C17FDB" w:rsidRDefault="00B145D7">
      <w:pPr>
        <w:ind w:right="1416"/>
        <w:rPr>
          <w:del w:id="16" w:author="Author" w:date="2025-10-30T15:34:00Z" w16du:dateUtc="2025-10-30T15:34:00Z"/>
          <w:szCs w:val="22"/>
        </w:rPr>
      </w:pPr>
      <w:del w:id="17" w:author="Author" w:date="2025-10-30T15:34:00Z" w16du:dateUtc="2025-10-30T15:34:00Z">
        <w:r w:rsidRPr="00F91229" w:rsidDel="00C17FDB">
          <w:rPr>
            <w:szCs w:val="22"/>
          </w:rPr>
          <w:delText>Vacaville, CA 95688</w:delText>
        </w:r>
      </w:del>
    </w:p>
    <w:p w14:paraId="73C8DD0E" w14:textId="6253A0BB" w:rsidR="00B145D7" w:rsidRPr="00F91229" w:rsidDel="00C17FDB" w:rsidRDefault="00B145D7">
      <w:pPr>
        <w:ind w:right="1416"/>
        <w:rPr>
          <w:del w:id="18" w:author="Author" w:date="2025-10-30T15:34:00Z" w16du:dateUtc="2025-10-30T15:34:00Z"/>
          <w:szCs w:val="22"/>
        </w:rPr>
      </w:pPr>
      <w:del w:id="19" w:author="Author" w:date="2025-10-30T15:34:00Z" w16du:dateUtc="2025-10-30T15:34:00Z">
        <w:r w:rsidRPr="00F91229" w:rsidDel="00C17FDB">
          <w:rPr>
            <w:szCs w:val="22"/>
          </w:rPr>
          <w:delText>EUA</w:delText>
        </w:r>
      </w:del>
    </w:p>
    <w:p w14:paraId="7BD5485C" w14:textId="77777777" w:rsidR="00C7769B" w:rsidRPr="00F91229" w:rsidRDefault="00C7769B">
      <w:pPr>
        <w:ind w:right="1416"/>
        <w:rPr>
          <w:szCs w:val="22"/>
        </w:rPr>
      </w:pPr>
    </w:p>
    <w:p w14:paraId="4045EF60" w14:textId="77777777" w:rsidR="00DB2768" w:rsidRPr="00F91229" w:rsidRDefault="00DB2768" w:rsidP="00DB2768">
      <w:pPr>
        <w:ind w:right="1416"/>
        <w:rPr>
          <w:szCs w:val="22"/>
        </w:rPr>
      </w:pPr>
      <w:r w:rsidRPr="00F91229">
        <w:rPr>
          <w:szCs w:val="22"/>
        </w:rPr>
        <w:t>Roche Singapore Technical Operations Pte. Ltd.</w:t>
      </w:r>
    </w:p>
    <w:p w14:paraId="55FD1CC0" w14:textId="77777777" w:rsidR="00DB2768" w:rsidRPr="00353CBE" w:rsidRDefault="00DB2768" w:rsidP="00DB2768">
      <w:pPr>
        <w:ind w:right="1416"/>
        <w:rPr>
          <w:szCs w:val="22"/>
          <w:rPrChange w:id="20" w:author="TCS" w:date="2025-11-13T10:49:00Z" w16du:dateUtc="2025-11-13T05:19:00Z">
            <w:rPr>
              <w:szCs w:val="22"/>
              <w:lang w:val="pt-PT"/>
            </w:rPr>
          </w:rPrChange>
        </w:rPr>
      </w:pPr>
      <w:r w:rsidRPr="00353CBE">
        <w:rPr>
          <w:szCs w:val="22"/>
          <w:rPrChange w:id="21" w:author="TCS" w:date="2025-11-13T10:49:00Z" w16du:dateUtc="2025-11-13T05:19:00Z">
            <w:rPr>
              <w:szCs w:val="22"/>
              <w:lang w:val="pt-PT"/>
            </w:rPr>
          </w:rPrChange>
        </w:rPr>
        <w:t>10 Tuas Bay Link</w:t>
      </w:r>
    </w:p>
    <w:p w14:paraId="6A44DAA6" w14:textId="77777777" w:rsidR="00DB2768" w:rsidRPr="00F03387" w:rsidRDefault="00DB2768" w:rsidP="00DB2768">
      <w:pPr>
        <w:ind w:right="1416"/>
        <w:rPr>
          <w:szCs w:val="22"/>
          <w:lang w:val="pt-PT"/>
        </w:rPr>
      </w:pPr>
      <w:r w:rsidRPr="00F03387">
        <w:rPr>
          <w:szCs w:val="22"/>
          <w:lang w:val="pt-PT"/>
        </w:rPr>
        <w:t>637394 Singapura</w:t>
      </w:r>
    </w:p>
    <w:p w14:paraId="6E84F788" w14:textId="77777777" w:rsidR="00DB2768" w:rsidRPr="00F03387" w:rsidRDefault="00DB2768" w:rsidP="00DB2768">
      <w:pPr>
        <w:ind w:right="1416"/>
        <w:rPr>
          <w:szCs w:val="22"/>
          <w:lang w:val="pt-PT"/>
        </w:rPr>
      </w:pPr>
      <w:r w:rsidRPr="00F03387">
        <w:rPr>
          <w:szCs w:val="22"/>
          <w:lang w:val="pt-PT"/>
        </w:rPr>
        <w:t>Singapura</w:t>
      </w:r>
    </w:p>
    <w:p w14:paraId="7E190574" w14:textId="77777777" w:rsidR="00567BF5" w:rsidRPr="00F03387" w:rsidRDefault="00567BF5" w:rsidP="00DB2768">
      <w:pPr>
        <w:ind w:right="1416"/>
        <w:rPr>
          <w:szCs w:val="22"/>
          <w:lang w:val="pt-PT"/>
        </w:rPr>
      </w:pPr>
    </w:p>
    <w:p w14:paraId="20F32675" w14:textId="77777777" w:rsidR="00567BF5" w:rsidRPr="00F03387" w:rsidRDefault="00567BF5" w:rsidP="00567BF5">
      <w:pPr>
        <w:ind w:right="1416"/>
        <w:rPr>
          <w:szCs w:val="22"/>
          <w:lang w:val="pt-PT"/>
        </w:rPr>
      </w:pPr>
      <w:r w:rsidRPr="00F03387">
        <w:rPr>
          <w:szCs w:val="22"/>
          <w:lang w:val="pt-PT"/>
        </w:rPr>
        <w:t>Lonza Biologics Tuas Pte Ltd</w:t>
      </w:r>
    </w:p>
    <w:p w14:paraId="2B171EF6" w14:textId="77777777" w:rsidR="00567BF5" w:rsidRPr="00F03387" w:rsidRDefault="00567BF5" w:rsidP="00567BF5">
      <w:pPr>
        <w:ind w:right="1416"/>
        <w:rPr>
          <w:szCs w:val="22"/>
          <w:lang w:val="pt-PT"/>
        </w:rPr>
      </w:pPr>
      <w:r w:rsidRPr="00F03387">
        <w:rPr>
          <w:szCs w:val="22"/>
          <w:lang w:val="pt-PT"/>
        </w:rPr>
        <w:t>35 Tuas South Ave. 6</w:t>
      </w:r>
    </w:p>
    <w:p w14:paraId="310B8FA5" w14:textId="77777777" w:rsidR="00567BF5" w:rsidRPr="00F03387" w:rsidRDefault="00567BF5" w:rsidP="00567BF5">
      <w:pPr>
        <w:ind w:right="1416"/>
        <w:rPr>
          <w:szCs w:val="22"/>
          <w:lang w:val="pt-PT"/>
        </w:rPr>
      </w:pPr>
      <w:r w:rsidRPr="00F03387">
        <w:rPr>
          <w:szCs w:val="22"/>
          <w:lang w:val="pt-PT"/>
        </w:rPr>
        <w:t xml:space="preserve">637377 Singapura </w:t>
      </w:r>
    </w:p>
    <w:p w14:paraId="23928356" w14:textId="77777777" w:rsidR="00567BF5" w:rsidRPr="00F03387" w:rsidRDefault="00567BF5" w:rsidP="00567BF5">
      <w:pPr>
        <w:ind w:right="1416"/>
        <w:rPr>
          <w:szCs w:val="22"/>
          <w:lang w:val="pt-PT"/>
        </w:rPr>
      </w:pPr>
      <w:r w:rsidRPr="00F03387">
        <w:rPr>
          <w:szCs w:val="22"/>
          <w:lang w:val="pt-PT"/>
        </w:rPr>
        <w:t>Singapura</w:t>
      </w:r>
    </w:p>
    <w:p w14:paraId="46C53E47" w14:textId="77777777" w:rsidR="006D3B88" w:rsidRPr="00F03387" w:rsidRDefault="006D3B88" w:rsidP="00567BF5">
      <w:pPr>
        <w:ind w:right="1416"/>
        <w:rPr>
          <w:szCs w:val="22"/>
          <w:lang w:val="pt-PT"/>
        </w:rPr>
      </w:pPr>
    </w:p>
    <w:p w14:paraId="17F300F0" w14:textId="77777777" w:rsidR="006D3B88" w:rsidRPr="00F03387" w:rsidRDefault="006D3B88" w:rsidP="006D3B88">
      <w:pPr>
        <w:ind w:right="1416"/>
        <w:rPr>
          <w:szCs w:val="22"/>
          <w:lang w:val="pt-PT"/>
        </w:rPr>
      </w:pPr>
      <w:r w:rsidRPr="00F03387">
        <w:rPr>
          <w:szCs w:val="22"/>
          <w:lang w:val="pt-PT"/>
        </w:rPr>
        <w:t>Lonza Portsmouth</w:t>
      </w:r>
    </w:p>
    <w:p w14:paraId="6077B42D" w14:textId="77777777" w:rsidR="006D3B88" w:rsidRPr="00F03387" w:rsidRDefault="006D3B88" w:rsidP="006D3B88">
      <w:pPr>
        <w:ind w:right="1416"/>
        <w:rPr>
          <w:szCs w:val="22"/>
          <w:lang w:val="pt-PT"/>
        </w:rPr>
      </w:pPr>
      <w:r w:rsidRPr="00F03387">
        <w:rPr>
          <w:szCs w:val="22"/>
          <w:lang w:val="pt-PT"/>
        </w:rPr>
        <w:t>101 International Dr.</w:t>
      </w:r>
    </w:p>
    <w:p w14:paraId="6B481D01" w14:textId="77777777" w:rsidR="006D3B88" w:rsidRPr="00F03387" w:rsidRDefault="006D3B88" w:rsidP="006D3B88">
      <w:pPr>
        <w:ind w:right="1416"/>
        <w:rPr>
          <w:szCs w:val="22"/>
          <w:lang w:val="pt-PT"/>
        </w:rPr>
      </w:pPr>
      <w:r w:rsidRPr="00F03387">
        <w:rPr>
          <w:szCs w:val="22"/>
          <w:lang w:val="pt-PT"/>
        </w:rPr>
        <w:t xml:space="preserve">Portsmouth, NH03801 </w:t>
      </w:r>
    </w:p>
    <w:p w14:paraId="488D9677" w14:textId="77777777" w:rsidR="00B145D7" w:rsidRPr="00F03387" w:rsidRDefault="006D3B88" w:rsidP="00E4007C">
      <w:pPr>
        <w:ind w:right="1416"/>
        <w:rPr>
          <w:szCs w:val="22"/>
          <w:lang w:val="pt-PT"/>
        </w:rPr>
      </w:pPr>
      <w:r w:rsidRPr="00F03387">
        <w:rPr>
          <w:szCs w:val="22"/>
          <w:lang w:val="pt-PT"/>
        </w:rPr>
        <w:t>EUA</w:t>
      </w:r>
    </w:p>
    <w:p w14:paraId="7AD22AAB" w14:textId="77777777" w:rsidR="0071198C" w:rsidRPr="00F03387" w:rsidRDefault="0071198C">
      <w:pPr>
        <w:suppressAutoHyphens/>
        <w:ind w:right="14"/>
        <w:rPr>
          <w:szCs w:val="22"/>
          <w:lang w:val="pt-PT"/>
        </w:rPr>
      </w:pPr>
    </w:p>
    <w:p w14:paraId="6BBBE159" w14:textId="65BC0848" w:rsidR="00B145D7" w:rsidRPr="00F03387" w:rsidRDefault="00B145D7">
      <w:pPr>
        <w:suppressAutoHyphens/>
        <w:ind w:right="14"/>
        <w:outlineLvl w:val="0"/>
        <w:rPr>
          <w:szCs w:val="22"/>
          <w:u w:val="single"/>
          <w:lang w:val="pt-PT"/>
        </w:rPr>
      </w:pPr>
      <w:r w:rsidRPr="00F03387">
        <w:rPr>
          <w:szCs w:val="22"/>
          <w:u w:val="single"/>
          <w:lang w:val="pt-PT"/>
        </w:rPr>
        <w:t>Nome e endereço do fabricante responsável pela libertação do lote</w:t>
      </w:r>
    </w:p>
    <w:p w14:paraId="21C0FDA8" w14:textId="77777777" w:rsidR="00B145D7" w:rsidRPr="00F03387" w:rsidRDefault="00B145D7">
      <w:pPr>
        <w:suppressAutoHyphens/>
        <w:ind w:right="14"/>
        <w:rPr>
          <w:szCs w:val="22"/>
          <w:lang w:val="pt-PT"/>
        </w:rPr>
      </w:pPr>
    </w:p>
    <w:p w14:paraId="03CFE649" w14:textId="77777777" w:rsidR="00B145D7" w:rsidRPr="00811FE5" w:rsidRDefault="00B145D7">
      <w:pPr>
        <w:rPr>
          <w:bCs/>
          <w:szCs w:val="22"/>
          <w:lang w:val="de-DE"/>
        </w:rPr>
      </w:pPr>
      <w:r w:rsidRPr="00811FE5">
        <w:rPr>
          <w:bCs/>
          <w:szCs w:val="22"/>
          <w:lang w:val="de-DE"/>
        </w:rPr>
        <w:t>Roche Pharma AG</w:t>
      </w:r>
      <w:r w:rsidRPr="00811FE5">
        <w:rPr>
          <w:bCs/>
          <w:szCs w:val="22"/>
          <w:lang w:val="de-DE"/>
        </w:rPr>
        <w:br/>
        <w:t>Emil-Barell-Strasse 1</w:t>
      </w:r>
      <w:r w:rsidRPr="00811FE5">
        <w:rPr>
          <w:bCs/>
          <w:szCs w:val="22"/>
          <w:lang w:val="de-DE"/>
        </w:rPr>
        <w:br/>
        <w:t>79639 Grenzach-Wyhlen</w:t>
      </w:r>
    </w:p>
    <w:p w14:paraId="59C2203C" w14:textId="77777777" w:rsidR="00B145D7" w:rsidRPr="00F03387" w:rsidRDefault="00B145D7">
      <w:pPr>
        <w:rPr>
          <w:szCs w:val="22"/>
          <w:lang w:val="pt-PT"/>
        </w:rPr>
      </w:pPr>
      <w:r w:rsidRPr="00F03387">
        <w:rPr>
          <w:szCs w:val="22"/>
          <w:lang w:val="pt-PT"/>
        </w:rPr>
        <w:t>Alemanha</w:t>
      </w:r>
    </w:p>
    <w:p w14:paraId="075B93F6" w14:textId="77777777" w:rsidR="00B145D7" w:rsidRPr="00F03387" w:rsidRDefault="00B145D7">
      <w:pPr>
        <w:suppressAutoHyphens/>
        <w:ind w:right="14"/>
        <w:rPr>
          <w:szCs w:val="22"/>
          <w:lang w:val="pt-PT"/>
        </w:rPr>
      </w:pPr>
    </w:p>
    <w:p w14:paraId="5F480900" w14:textId="77777777" w:rsidR="00B145D7" w:rsidRPr="00F03387" w:rsidRDefault="00B145D7">
      <w:pPr>
        <w:suppressAutoHyphens/>
        <w:ind w:right="14"/>
        <w:rPr>
          <w:szCs w:val="22"/>
          <w:lang w:val="pt-PT"/>
        </w:rPr>
      </w:pPr>
    </w:p>
    <w:p w14:paraId="698E2D86" w14:textId="77777777" w:rsidR="000B7827" w:rsidRPr="00F03387" w:rsidRDefault="0063074D" w:rsidP="005E7382">
      <w:pPr>
        <w:pStyle w:val="AnnexHeading"/>
        <w:ind w:left="0" w:firstLine="0"/>
        <w:rPr>
          <w:lang w:val="pt-PT"/>
        </w:rPr>
      </w:pPr>
      <w:r w:rsidRPr="00F03387">
        <w:rPr>
          <w:lang w:val="pt-PT"/>
        </w:rPr>
        <w:t>B</w:t>
      </w:r>
      <w:r w:rsidR="00C564EE" w:rsidRPr="00F03387">
        <w:rPr>
          <w:lang w:val="pt-PT"/>
        </w:rPr>
        <w:t>.</w:t>
      </w:r>
      <w:r w:rsidRPr="00F03387">
        <w:rPr>
          <w:lang w:val="pt-PT"/>
        </w:rPr>
        <w:tab/>
      </w:r>
      <w:r w:rsidR="000B7827" w:rsidRPr="00F03387">
        <w:rPr>
          <w:snapToGrid w:val="0"/>
          <w:lang w:val="pt-PT"/>
        </w:rPr>
        <w:t>CONDIÇÕES OU RESTRIÇÕES RELATIVAS AO FORNECIMENTO E UTILIZAÇÃO</w:t>
      </w:r>
      <w:r w:rsidR="000B7827" w:rsidRPr="00F03387">
        <w:rPr>
          <w:lang w:val="pt-PT"/>
        </w:rPr>
        <w:t xml:space="preserve"> </w:t>
      </w:r>
    </w:p>
    <w:p w14:paraId="0E75566F" w14:textId="77777777" w:rsidR="003525C2" w:rsidRPr="00F03387" w:rsidRDefault="003525C2">
      <w:pPr>
        <w:suppressAutoHyphens/>
        <w:ind w:left="567" w:hanging="567"/>
        <w:rPr>
          <w:szCs w:val="22"/>
          <w:lang w:val="pt-PT"/>
        </w:rPr>
      </w:pPr>
    </w:p>
    <w:p w14:paraId="46819141" w14:textId="77777777" w:rsidR="00B145D7" w:rsidRPr="00F03387" w:rsidRDefault="00B145D7">
      <w:pPr>
        <w:suppressAutoHyphens/>
        <w:ind w:right="14"/>
        <w:rPr>
          <w:szCs w:val="22"/>
          <w:lang w:val="pt-PT"/>
        </w:rPr>
      </w:pPr>
      <w:r w:rsidRPr="00F03387">
        <w:rPr>
          <w:szCs w:val="22"/>
          <w:lang w:val="pt-PT"/>
        </w:rPr>
        <w:t>Medicamento de receita médica restrita, de utilização reservada a certos meios especializados (ver anexo I: Resumo das Características do Medicamento, secção 4.2.)</w:t>
      </w:r>
    </w:p>
    <w:p w14:paraId="73AE358A" w14:textId="77777777" w:rsidR="00B145D7" w:rsidRPr="00F03387" w:rsidRDefault="00B145D7">
      <w:pPr>
        <w:suppressAutoHyphens/>
        <w:ind w:right="14"/>
        <w:rPr>
          <w:lang w:val="pt-PT"/>
        </w:rPr>
      </w:pPr>
    </w:p>
    <w:p w14:paraId="7D48E18B" w14:textId="77777777" w:rsidR="000B7827" w:rsidRPr="00F03387" w:rsidRDefault="000B7827">
      <w:pPr>
        <w:suppressAutoHyphens/>
        <w:ind w:right="14"/>
        <w:rPr>
          <w:b/>
          <w:szCs w:val="22"/>
          <w:lang w:val="pt-PT"/>
        </w:rPr>
      </w:pPr>
    </w:p>
    <w:p w14:paraId="70019FC8" w14:textId="77777777" w:rsidR="000B7827" w:rsidRPr="00F03387" w:rsidRDefault="000B7827" w:rsidP="006518CB">
      <w:pPr>
        <w:pStyle w:val="AnnexHeading"/>
        <w:rPr>
          <w:lang w:val="pt-PT"/>
        </w:rPr>
      </w:pPr>
      <w:r w:rsidRPr="00F03387">
        <w:rPr>
          <w:lang w:val="pt-PT"/>
        </w:rPr>
        <w:t>C.</w:t>
      </w:r>
      <w:r w:rsidRPr="00F03387">
        <w:rPr>
          <w:lang w:val="pt-PT"/>
        </w:rPr>
        <w:tab/>
        <w:t xml:space="preserve">OUTRAS CONDIÇÕES E REQUISITOS DA AUTORIZAÇÃO DE INTRODUÇÃO NO MERCADO </w:t>
      </w:r>
    </w:p>
    <w:p w14:paraId="095BB977" w14:textId="77777777" w:rsidR="000B7827" w:rsidRPr="00F03387" w:rsidRDefault="000B7827">
      <w:pPr>
        <w:suppressAutoHyphens/>
        <w:ind w:right="14"/>
        <w:rPr>
          <w:b/>
          <w:szCs w:val="22"/>
          <w:lang w:val="pt-PT"/>
        </w:rPr>
      </w:pPr>
    </w:p>
    <w:p w14:paraId="1EE6BCCF" w14:textId="77777777" w:rsidR="000B7827" w:rsidRPr="00F03387" w:rsidRDefault="0063074D" w:rsidP="0063074D">
      <w:pPr>
        <w:tabs>
          <w:tab w:val="left" w:pos="567"/>
        </w:tabs>
        <w:ind w:left="720" w:hanging="720"/>
        <w:rPr>
          <w:b/>
          <w:szCs w:val="22"/>
          <w:lang w:val="pt-PT"/>
        </w:rPr>
      </w:pPr>
      <w:r w:rsidRPr="00F03387">
        <w:rPr>
          <w:rFonts w:ascii="Symbol" w:hAnsi="Symbol"/>
          <w:lang w:val="pt-PT"/>
        </w:rPr>
        <w:t></w:t>
      </w:r>
      <w:r w:rsidRPr="00F03387">
        <w:rPr>
          <w:lang w:val="pt-PT"/>
        </w:rPr>
        <w:tab/>
      </w:r>
      <w:r w:rsidR="000B7827" w:rsidRPr="00F03387">
        <w:rPr>
          <w:b/>
          <w:snapToGrid w:val="0"/>
          <w:szCs w:val="22"/>
          <w:lang w:val="pt-PT"/>
        </w:rPr>
        <w:t xml:space="preserve">Relatórios </w:t>
      </w:r>
      <w:r w:rsidR="008D5053">
        <w:rPr>
          <w:b/>
          <w:snapToGrid w:val="0"/>
          <w:szCs w:val="22"/>
          <w:lang w:val="pt-PT"/>
        </w:rPr>
        <w:t>p</w:t>
      </w:r>
      <w:r w:rsidR="000B7827" w:rsidRPr="00F03387">
        <w:rPr>
          <w:b/>
          <w:snapToGrid w:val="0"/>
          <w:szCs w:val="22"/>
          <w:lang w:val="pt-PT"/>
        </w:rPr>
        <w:t xml:space="preserve">eriódicos de </w:t>
      </w:r>
      <w:r w:rsidR="008D5053">
        <w:rPr>
          <w:b/>
          <w:snapToGrid w:val="0"/>
          <w:szCs w:val="22"/>
          <w:lang w:val="pt-PT"/>
        </w:rPr>
        <w:t>s</w:t>
      </w:r>
      <w:r w:rsidR="000B7827" w:rsidRPr="00F03387">
        <w:rPr>
          <w:b/>
          <w:snapToGrid w:val="0"/>
          <w:szCs w:val="22"/>
          <w:lang w:val="pt-PT"/>
        </w:rPr>
        <w:t>egurança</w:t>
      </w:r>
      <w:r w:rsidR="008D5053">
        <w:rPr>
          <w:b/>
          <w:snapToGrid w:val="0"/>
          <w:szCs w:val="22"/>
          <w:lang w:val="pt-PT"/>
        </w:rPr>
        <w:t xml:space="preserve"> (RPS)</w:t>
      </w:r>
    </w:p>
    <w:p w14:paraId="14E61BFB" w14:textId="77777777" w:rsidR="000B7827" w:rsidRPr="00F03387" w:rsidRDefault="000B7827">
      <w:pPr>
        <w:suppressAutoHyphens/>
        <w:ind w:right="14"/>
        <w:rPr>
          <w:b/>
          <w:szCs w:val="22"/>
          <w:lang w:val="pt-PT"/>
        </w:rPr>
      </w:pPr>
    </w:p>
    <w:p w14:paraId="5ACC2A4C" w14:textId="77777777" w:rsidR="00DC55F5" w:rsidRPr="00F03387" w:rsidRDefault="00DC55F5" w:rsidP="00DC55F5">
      <w:pPr>
        <w:ind w:right="-1"/>
        <w:rPr>
          <w:szCs w:val="22"/>
          <w:lang w:val="pt-PT"/>
        </w:rPr>
      </w:pPr>
      <w:r w:rsidRPr="00F03387">
        <w:rPr>
          <w:szCs w:val="22"/>
          <w:lang w:val="pt-PT"/>
        </w:rPr>
        <w:t xml:space="preserve">Os requisitos para a apresentação de </w:t>
      </w:r>
      <w:r w:rsidR="008D5053" w:rsidRPr="00F91229">
        <w:rPr>
          <w:lang w:val="pt-PT"/>
        </w:rPr>
        <w:t>RPS</w:t>
      </w:r>
      <w:r w:rsidRPr="00F03387">
        <w:rPr>
          <w:szCs w:val="22"/>
          <w:lang w:val="pt-PT"/>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657F95B3" w14:textId="77777777" w:rsidR="00E00062" w:rsidRPr="00F03387" w:rsidRDefault="00E00062">
      <w:pPr>
        <w:suppressAutoHyphens/>
        <w:ind w:right="14"/>
        <w:rPr>
          <w:szCs w:val="22"/>
          <w:lang w:val="pt-PT"/>
        </w:rPr>
      </w:pPr>
    </w:p>
    <w:p w14:paraId="6A9EEA0A" w14:textId="77777777" w:rsidR="008560C8" w:rsidRPr="00F03387" w:rsidRDefault="008560C8">
      <w:pPr>
        <w:suppressAutoHyphens/>
        <w:ind w:right="14"/>
        <w:rPr>
          <w:szCs w:val="22"/>
          <w:lang w:val="pt-PT"/>
        </w:rPr>
      </w:pPr>
    </w:p>
    <w:p w14:paraId="6D855EB1" w14:textId="77777777" w:rsidR="00E00062" w:rsidRPr="00F03387" w:rsidRDefault="00E00062" w:rsidP="00163D6B">
      <w:pPr>
        <w:pStyle w:val="AnnexHeading"/>
        <w:keepNext/>
        <w:keepLines/>
        <w:rPr>
          <w:lang w:val="pt-PT"/>
        </w:rPr>
      </w:pPr>
      <w:r w:rsidRPr="00F03387">
        <w:rPr>
          <w:lang w:val="pt-PT"/>
        </w:rPr>
        <w:lastRenderedPageBreak/>
        <w:t>D.</w:t>
      </w:r>
      <w:r w:rsidRPr="00F03387">
        <w:rPr>
          <w:lang w:val="pt-PT"/>
        </w:rPr>
        <w:tab/>
        <w:t xml:space="preserve">CONDIÇÕES OU RESTRIÇÕES RELATIVAS À UTILIZAÇÃO SEGURA E EFICAZ DO MEDICAMENTO  </w:t>
      </w:r>
    </w:p>
    <w:p w14:paraId="308E9D12" w14:textId="77777777" w:rsidR="00E00062" w:rsidRPr="00F03387" w:rsidRDefault="00E00062" w:rsidP="00163D6B">
      <w:pPr>
        <w:keepNext/>
        <w:keepLines/>
        <w:suppressAutoHyphens/>
        <w:ind w:right="14"/>
        <w:rPr>
          <w:b/>
          <w:szCs w:val="22"/>
          <w:lang w:val="pt-PT"/>
        </w:rPr>
      </w:pPr>
    </w:p>
    <w:p w14:paraId="6A2C7D40" w14:textId="77777777" w:rsidR="00E00062" w:rsidRPr="00F03387" w:rsidRDefault="0063074D" w:rsidP="00163D6B">
      <w:pPr>
        <w:keepNext/>
        <w:keepLines/>
        <w:tabs>
          <w:tab w:val="left" w:pos="567"/>
        </w:tabs>
        <w:ind w:left="720" w:hanging="720"/>
        <w:rPr>
          <w:b/>
          <w:szCs w:val="22"/>
          <w:lang w:val="pt-PT"/>
        </w:rPr>
      </w:pPr>
      <w:r w:rsidRPr="00F03387">
        <w:rPr>
          <w:rFonts w:ascii="Symbol" w:hAnsi="Symbol"/>
          <w:lang w:val="pt-PT"/>
        </w:rPr>
        <w:t></w:t>
      </w:r>
      <w:r w:rsidRPr="00F03387">
        <w:rPr>
          <w:lang w:val="pt-PT"/>
        </w:rPr>
        <w:tab/>
      </w:r>
      <w:r w:rsidR="00E00062" w:rsidRPr="00F03387">
        <w:rPr>
          <w:b/>
          <w:snapToGrid w:val="0"/>
          <w:szCs w:val="22"/>
          <w:lang w:val="pt-PT"/>
        </w:rPr>
        <w:t>Plano de Gestão do Risco (PGR)</w:t>
      </w:r>
    </w:p>
    <w:p w14:paraId="47CDE58E" w14:textId="77777777" w:rsidR="00E00062" w:rsidRPr="00F03387" w:rsidRDefault="00E00062" w:rsidP="00163D6B">
      <w:pPr>
        <w:keepNext/>
        <w:keepLines/>
        <w:ind w:right="-1"/>
        <w:rPr>
          <w:szCs w:val="22"/>
          <w:u w:val="single"/>
          <w:lang w:val="pt-PT"/>
        </w:rPr>
      </w:pPr>
    </w:p>
    <w:p w14:paraId="40EC423E" w14:textId="77777777" w:rsidR="00E00062" w:rsidRPr="00F03387" w:rsidRDefault="00E00062" w:rsidP="00163D6B">
      <w:pPr>
        <w:keepNext/>
        <w:keepLines/>
        <w:ind w:right="-1"/>
        <w:rPr>
          <w:lang w:val="pt-PT"/>
        </w:rPr>
      </w:pPr>
      <w:r w:rsidRPr="00F03387">
        <w:rPr>
          <w:szCs w:val="22"/>
          <w:lang w:val="pt-PT"/>
        </w:rPr>
        <w:t xml:space="preserve">O Titular da AIM deve efetuar as atividades </w:t>
      </w:r>
      <w:r w:rsidR="00BA0E9D" w:rsidRPr="00F03387">
        <w:rPr>
          <w:szCs w:val="22"/>
          <w:lang w:val="pt-PT"/>
        </w:rPr>
        <w:t xml:space="preserve">e as intervenções </w:t>
      </w:r>
      <w:r w:rsidRPr="00F03387">
        <w:rPr>
          <w:szCs w:val="22"/>
          <w:lang w:val="pt-PT"/>
        </w:rPr>
        <w:t>de farmacovigilância</w:t>
      </w:r>
      <w:r w:rsidR="00BA0E9D" w:rsidRPr="00F03387">
        <w:rPr>
          <w:szCs w:val="22"/>
          <w:lang w:val="pt-PT"/>
        </w:rPr>
        <w:t xml:space="preserve"> requeridas e </w:t>
      </w:r>
      <w:r w:rsidRPr="00F03387">
        <w:rPr>
          <w:szCs w:val="22"/>
          <w:lang w:val="pt-PT"/>
        </w:rPr>
        <w:t>detalhadas no P</w:t>
      </w:r>
      <w:r w:rsidR="00BA0E9D" w:rsidRPr="00F03387">
        <w:rPr>
          <w:szCs w:val="22"/>
          <w:lang w:val="pt-PT"/>
        </w:rPr>
        <w:t>GR</w:t>
      </w:r>
      <w:r w:rsidRPr="00F03387">
        <w:rPr>
          <w:szCs w:val="22"/>
          <w:lang w:val="pt-PT"/>
        </w:rPr>
        <w:t xml:space="preserve"> apresentado no Módulo 1.8.2. da Autorização de Introdução no Mercado, e quaisquer atualizações subsequentes do PGR acordadas.</w:t>
      </w:r>
    </w:p>
    <w:p w14:paraId="42B60D34" w14:textId="77777777" w:rsidR="00E00062" w:rsidRPr="00F03387" w:rsidRDefault="00E00062" w:rsidP="00C836B2">
      <w:pPr>
        <w:keepNext/>
        <w:keepLines/>
        <w:ind w:right="-1"/>
        <w:rPr>
          <w:szCs w:val="22"/>
          <w:lang w:val="pt-PT"/>
        </w:rPr>
      </w:pPr>
    </w:p>
    <w:p w14:paraId="5D256512" w14:textId="77777777" w:rsidR="00E00062" w:rsidRPr="00F03387" w:rsidRDefault="00E00062" w:rsidP="00C836B2">
      <w:pPr>
        <w:keepNext/>
        <w:keepLines/>
        <w:ind w:right="-1"/>
        <w:rPr>
          <w:i/>
          <w:szCs w:val="22"/>
          <w:lang w:val="pt-PT"/>
        </w:rPr>
      </w:pPr>
      <w:r w:rsidRPr="00F03387">
        <w:rPr>
          <w:szCs w:val="22"/>
          <w:lang w:val="pt-PT"/>
        </w:rPr>
        <w:t>Deve ser apresentado um PGR atualizado:</w:t>
      </w:r>
    </w:p>
    <w:p w14:paraId="7EA353EE" w14:textId="77777777" w:rsidR="00E00062" w:rsidRPr="00F03387" w:rsidRDefault="0063074D" w:rsidP="00C836B2">
      <w:pPr>
        <w:keepNext/>
        <w:keepLines/>
        <w:ind w:left="576" w:hanging="216"/>
        <w:rPr>
          <w:i/>
          <w:szCs w:val="22"/>
          <w:lang w:val="pt-PT"/>
        </w:rPr>
      </w:pPr>
      <w:r w:rsidRPr="00F03387">
        <w:rPr>
          <w:rFonts w:ascii="Symbol" w:hAnsi="Symbol"/>
          <w:lang w:val="pt-PT"/>
        </w:rPr>
        <w:t></w:t>
      </w:r>
      <w:r w:rsidRPr="00F03387">
        <w:rPr>
          <w:lang w:val="pt-PT"/>
        </w:rPr>
        <w:tab/>
      </w:r>
      <w:r w:rsidR="00E00062" w:rsidRPr="00F03387">
        <w:rPr>
          <w:snapToGrid w:val="0"/>
          <w:szCs w:val="22"/>
          <w:lang w:val="pt-PT"/>
        </w:rPr>
        <w:t>A pedido da Agência Europeia de Medicamentos</w:t>
      </w:r>
      <w:r w:rsidR="005D43C5" w:rsidRPr="00F03387">
        <w:rPr>
          <w:snapToGrid w:val="0"/>
          <w:szCs w:val="22"/>
          <w:lang w:val="pt-PT"/>
        </w:rPr>
        <w:t>.</w:t>
      </w:r>
    </w:p>
    <w:p w14:paraId="5AD7BCFB" w14:textId="77777777" w:rsidR="00E00062" w:rsidRPr="00F03387" w:rsidRDefault="0063074D" w:rsidP="00C836B2">
      <w:pPr>
        <w:keepNext/>
        <w:keepLines/>
        <w:ind w:left="576" w:right="-144" w:hanging="216"/>
        <w:rPr>
          <w:szCs w:val="22"/>
          <w:lang w:val="pt-PT"/>
        </w:rPr>
      </w:pPr>
      <w:r w:rsidRPr="00F03387">
        <w:rPr>
          <w:rFonts w:ascii="Symbol" w:hAnsi="Symbol"/>
          <w:lang w:val="pt-PT"/>
        </w:rPr>
        <w:t></w:t>
      </w:r>
      <w:r w:rsidRPr="00F03387">
        <w:rPr>
          <w:lang w:val="pt-PT"/>
        </w:rPr>
        <w:tab/>
      </w:r>
      <w:r w:rsidR="00E00062" w:rsidRPr="00F03387">
        <w:rPr>
          <w:snapToGrid w:val="0"/>
          <w:szCs w:val="22"/>
          <w:lang w:val="pt-PT"/>
        </w:rPr>
        <w:t>Sempre que o sistema de gestão do risco for modificado, especialmente como resultado da r</w:t>
      </w:r>
      <w:r w:rsidR="00E00062" w:rsidRPr="00F03387">
        <w:rPr>
          <w:szCs w:val="22"/>
          <w:lang w:val="pt-PT"/>
        </w:rPr>
        <w:t>eceção de nova informação que possa levar a alterações significativas no perfil benefício-risco ou como resultado de ter sido atingido um objetivo importante (farmacovigilância ou minimização do risco).</w:t>
      </w:r>
    </w:p>
    <w:p w14:paraId="2179DC33" w14:textId="77777777" w:rsidR="000F220C" w:rsidRPr="00F03387" w:rsidRDefault="000F220C" w:rsidP="00DC55F5">
      <w:pPr>
        <w:keepNext/>
        <w:keepLines/>
        <w:ind w:left="360" w:right="-1"/>
        <w:rPr>
          <w:szCs w:val="24"/>
          <w:lang w:val="pt-PT"/>
        </w:rPr>
      </w:pPr>
    </w:p>
    <w:p w14:paraId="5B016366" w14:textId="77777777" w:rsidR="00B145D7" w:rsidRPr="00F03387" w:rsidRDefault="00B145D7">
      <w:pPr>
        <w:suppressAutoHyphens/>
        <w:ind w:right="14"/>
        <w:rPr>
          <w:lang w:val="pt-PT"/>
        </w:rPr>
      </w:pPr>
      <w:r w:rsidRPr="00F03387">
        <w:rPr>
          <w:lang w:val="pt-PT"/>
        </w:rPr>
        <w:br w:type="page"/>
      </w:r>
    </w:p>
    <w:p w14:paraId="5F4F15D9" w14:textId="77777777" w:rsidR="00B145D7" w:rsidRPr="00F03387" w:rsidRDefault="00B145D7">
      <w:pPr>
        <w:suppressAutoHyphens/>
        <w:ind w:right="14"/>
        <w:rPr>
          <w:lang w:val="pt-PT"/>
        </w:rPr>
      </w:pPr>
    </w:p>
    <w:p w14:paraId="7805FED8" w14:textId="77777777" w:rsidR="00B145D7" w:rsidRPr="00F03387" w:rsidRDefault="00B145D7">
      <w:pPr>
        <w:suppressAutoHyphens/>
        <w:ind w:right="14"/>
        <w:rPr>
          <w:lang w:val="pt-PT"/>
        </w:rPr>
      </w:pPr>
    </w:p>
    <w:p w14:paraId="190E9C95" w14:textId="77777777" w:rsidR="00B145D7" w:rsidRPr="00F03387" w:rsidRDefault="00B145D7">
      <w:pPr>
        <w:suppressAutoHyphens/>
        <w:ind w:right="14"/>
        <w:rPr>
          <w:lang w:val="pt-PT"/>
        </w:rPr>
      </w:pPr>
    </w:p>
    <w:p w14:paraId="6099BA32" w14:textId="77777777" w:rsidR="00B145D7" w:rsidRPr="00F03387" w:rsidRDefault="00B145D7">
      <w:pPr>
        <w:suppressAutoHyphens/>
        <w:ind w:right="14"/>
        <w:rPr>
          <w:lang w:val="pt-PT"/>
        </w:rPr>
      </w:pPr>
    </w:p>
    <w:p w14:paraId="0489079B" w14:textId="77777777" w:rsidR="00B145D7" w:rsidRPr="00F03387" w:rsidRDefault="00B145D7">
      <w:pPr>
        <w:suppressAutoHyphens/>
        <w:ind w:right="14"/>
        <w:rPr>
          <w:lang w:val="pt-PT"/>
        </w:rPr>
      </w:pPr>
    </w:p>
    <w:p w14:paraId="17F566F4" w14:textId="77777777" w:rsidR="00B145D7" w:rsidRPr="00F03387" w:rsidRDefault="00B145D7">
      <w:pPr>
        <w:suppressAutoHyphens/>
        <w:ind w:right="14"/>
        <w:rPr>
          <w:lang w:val="pt-PT"/>
        </w:rPr>
      </w:pPr>
    </w:p>
    <w:p w14:paraId="3C7B6779" w14:textId="77777777" w:rsidR="00B145D7" w:rsidRPr="00F03387" w:rsidRDefault="00B145D7">
      <w:pPr>
        <w:suppressAutoHyphens/>
        <w:ind w:right="14"/>
        <w:rPr>
          <w:lang w:val="pt-PT"/>
        </w:rPr>
      </w:pPr>
    </w:p>
    <w:p w14:paraId="653D55B6" w14:textId="77777777" w:rsidR="00B145D7" w:rsidRPr="00F03387" w:rsidRDefault="00B145D7">
      <w:pPr>
        <w:suppressAutoHyphens/>
        <w:ind w:right="14"/>
        <w:rPr>
          <w:lang w:val="pt-PT"/>
        </w:rPr>
      </w:pPr>
    </w:p>
    <w:p w14:paraId="7D0E0F44" w14:textId="77777777" w:rsidR="00B145D7" w:rsidRPr="00F03387" w:rsidRDefault="00B145D7">
      <w:pPr>
        <w:suppressAutoHyphens/>
        <w:ind w:right="14"/>
        <w:rPr>
          <w:lang w:val="pt-PT"/>
        </w:rPr>
      </w:pPr>
    </w:p>
    <w:p w14:paraId="1F6C8FFA" w14:textId="77777777" w:rsidR="00B145D7" w:rsidRPr="00F03387" w:rsidRDefault="00B145D7">
      <w:pPr>
        <w:suppressAutoHyphens/>
        <w:ind w:right="14"/>
        <w:rPr>
          <w:lang w:val="pt-PT"/>
        </w:rPr>
      </w:pPr>
    </w:p>
    <w:p w14:paraId="22DC2F6E" w14:textId="77777777" w:rsidR="00B145D7" w:rsidRPr="00F03387" w:rsidRDefault="00B145D7">
      <w:pPr>
        <w:suppressAutoHyphens/>
        <w:ind w:right="14"/>
        <w:rPr>
          <w:lang w:val="pt-PT"/>
        </w:rPr>
      </w:pPr>
    </w:p>
    <w:p w14:paraId="74145EFB" w14:textId="77777777" w:rsidR="00B145D7" w:rsidRPr="00F03387" w:rsidRDefault="00B145D7">
      <w:pPr>
        <w:suppressAutoHyphens/>
        <w:ind w:right="14"/>
        <w:rPr>
          <w:lang w:val="pt-PT"/>
        </w:rPr>
      </w:pPr>
    </w:p>
    <w:p w14:paraId="4C8CC316" w14:textId="77777777" w:rsidR="00B145D7" w:rsidRPr="00F03387" w:rsidRDefault="00B145D7">
      <w:pPr>
        <w:suppressAutoHyphens/>
        <w:ind w:right="14"/>
        <w:rPr>
          <w:lang w:val="pt-PT"/>
        </w:rPr>
      </w:pPr>
    </w:p>
    <w:p w14:paraId="4F24FF3A" w14:textId="77777777" w:rsidR="00B145D7" w:rsidRPr="00F03387" w:rsidRDefault="00B145D7">
      <w:pPr>
        <w:suppressAutoHyphens/>
        <w:ind w:right="14"/>
        <w:rPr>
          <w:lang w:val="pt-PT"/>
        </w:rPr>
      </w:pPr>
    </w:p>
    <w:p w14:paraId="596044E9" w14:textId="77777777" w:rsidR="00B145D7" w:rsidRPr="00F03387" w:rsidRDefault="00B145D7">
      <w:pPr>
        <w:suppressAutoHyphens/>
        <w:ind w:right="14"/>
        <w:rPr>
          <w:lang w:val="pt-PT"/>
        </w:rPr>
      </w:pPr>
    </w:p>
    <w:p w14:paraId="5D408D9D" w14:textId="77777777" w:rsidR="00B145D7" w:rsidRPr="00F03387" w:rsidRDefault="00B145D7">
      <w:pPr>
        <w:suppressAutoHyphens/>
        <w:ind w:right="14"/>
        <w:rPr>
          <w:lang w:val="pt-PT"/>
        </w:rPr>
      </w:pPr>
    </w:p>
    <w:p w14:paraId="10859A41" w14:textId="77777777" w:rsidR="00B145D7" w:rsidRPr="00F03387" w:rsidRDefault="00B145D7">
      <w:pPr>
        <w:suppressAutoHyphens/>
        <w:ind w:right="14"/>
        <w:rPr>
          <w:lang w:val="pt-PT"/>
        </w:rPr>
      </w:pPr>
    </w:p>
    <w:p w14:paraId="707B5766" w14:textId="77777777" w:rsidR="00B145D7" w:rsidRPr="00F03387" w:rsidRDefault="00B145D7">
      <w:pPr>
        <w:suppressAutoHyphens/>
        <w:ind w:right="14"/>
        <w:rPr>
          <w:lang w:val="pt-PT"/>
        </w:rPr>
      </w:pPr>
    </w:p>
    <w:p w14:paraId="46D4CF34" w14:textId="77777777" w:rsidR="00B145D7" w:rsidRPr="00F03387" w:rsidRDefault="00B145D7">
      <w:pPr>
        <w:suppressAutoHyphens/>
        <w:ind w:right="14"/>
        <w:rPr>
          <w:lang w:val="pt-PT"/>
        </w:rPr>
      </w:pPr>
    </w:p>
    <w:p w14:paraId="6D1DCE23" w14:textId="77777777" w:rsidR="00B145D7" w:rsidRPr="00F03387" w:rsidRDefault="00B145D7">
      <w:pPr>
        <w:suppressAutoHyphens/>
        <w:ind w:right="14"/>
        <w:rPr>
          <w:lang w:val="pt-PT"/>
        </w:rPr>
      </w:pPr>
    </w:p>
    <w:p w14:paraId="2B7A0329" w14:textId="77777777" w:rsidR="00B145D7" w:rsidRPr="00F03387" w:rsidRDefault="00B145D7">
      <w:pPr>
        <w:suppressAutoHyphens/>
        <w:ind w:right="14"/>
        <w:rPr>
          <w:lang w:val="pt-PT"/>
        </w:rPr>
      </w:pPr>
    </w:p>
    <w:p w14:paraId="02D80BD9" w14:textId="77777777" w:rsidR="00B145D7" w:rsidRDefault="00B145D7">
      <w:pPr>
        <w:suppressAutoHyphens/>
        <w:ind w:right="14"/>
        <w:rPr>
          <w:lang w:val="pt-PT"/>
        </w:rPr>
      </w:pPr>
    </w:p>
    <w:p w14:paraId="70CA857B" w14:textId="77777777" w:rsidR="002047B8" w:rsidRPr="00F03387" w:rsidRDefault="002047B8">
      <w:pPr>
        <w:suppressAutoHyphens/>
        <w:ind w:right="14"/>
        <w:rPr>
          <w:lang w:val="pt-PT"/>
        </w:rPr>
      </w:pPr>
    </w:p>
    <w:p w14:paraId="354B300A" w14:textId="77777777" w:rsidR="00B145D7" w:rsidRPr="00F03387" w:rsidRDefault="00B145D7">
      <w:pPr>
        <w:suppressAutoHyphens/>
        <w:ind w:right="14"/>
        <w:jc w:val="center"/>
        <w:outlineLvl w:val="0"/>
        <w:rPr>
          <w:b/>
          <w:szCs w:val="22"/>
          <w:lang w:val="pt-PT"/>
        </w:rPr>
      </w:pPr>
      <w:r w:rsidRPr="00F03387">
        <w:rPr>
          <w:b/>
          <w:szCs w:val="22"/>
          <w:lang w:val="pt-PT"/>
        </w:rPr>
        <w:t>ANEXO III</w:t>
      </w:r>
    </w:p>
    <w:p w14:paraId="207ECFEC" w14:textId="77777777" w:rsidR="00B145D7" w:rsidRPr="00F03387" w:rsidRDefault="00B145D7">
      <w:pPr>
        <w:suppressAutoHyphens/>
        <w:ind w:right="14"/>
        <w:jc w:val="center"/>
        <w:rPr>
          <w:b/>
          <w:szCs w:val="22"/>
          <w:lang w:val="pt-PT"/>
        </w:rPr>
      </w:pPr>
    </w:p>
    <w:p w14:paraId="3BFB4483" w14:textId="77777777" w:rsidR="00B145D7" w:rsidRPr="00F03387" w:rsidRDefault="00B145D7">
      <w:pPr>
        <w:suppressAutoHyphens/>
        <w:ind w:right="14"/>
        <w:jc w:val="center"/>
        <w:outlineLvl w:val="0"/>
        <w:rPr>
          <w:b/>
          <w:szCs w:val="22"/>
          <w:lang w:val="pt-PT"/>
        </w:rPr>
      </w:pPr>
      <w:r w:rsidRPr="00F03387">
        <w:rPr>
          <w:b/>
          <w:szCs w:val="22"/>
          <w:lang w:val="pt-PT"/>
        </w:rPr>
        <w:t>ROTULAGEM E FOLHETO INFORMATIVO</w:t>
      </w:r>
    </w:p>
    <w:p w14:paraId="31801CC6" w14:textId="77777777" w:rsidR="00B145D7" w:rsidRPr="00F03387" w:rsidRDefault="00B145D7">
      <w:pPr>
        <w:suppressAutoHyphens/>
        <w:ind w:right="14"/>
        <w:rPr>
          <w:lang w:val="pt-PT"/>
        </w:rPr>
      </w:pPr>
    </w:p>
    <w:p w14:paraId="1ADCA0D6" w14:textId="77777777" w:rsidR="00B145D7" w:rsidRPr="00F03387" w:rsidRDefault="00B145D7">
      <w:pPr>
        <w:suppressAutoHyphens/>
        <w:ind w:right="14"/>
        <w:rPr>
          <w:lang w:val="pt-PT"/>
        </w:rPr>
      </w:pPr>
      <w:r w:rsidRPr="00F03387">
        <w:rPr>
          <w:lang w:val="pt-PT"/>
        </w:rPr>
        <w:br w:type="page"/>
      </w:r>
    </w:p>
    <w:p w14:paraId="1D130178" w14:textId="77777777" w:rsidR="00B145D7" w:rsidRPr="00F03387" w:rsidRDefault="00B145D7">
      <w:pPr>
        <w:suppressAutoHyphens/>
        <w:ind w:right="14"/>
        <w:rPr>
          <w:lang w:val="pt-PT"/>
        </w:rPr>
      </w:pPr>
    </w:p>
    <w:p w14:paraId="7D2C1642" w14:textId="77777777" w:rsidR="00B145D7" w:rsidRPr="00F03387" w:rsidRDefault="00B145D7">
      <w:pPr>
        <w:suppressAutoHyphens/>
        <w:ind w:right="14"/>
        <w:rPr>
          <w:lang w:val="pt-PT"/>
        </w:rPr>
      </w:pPr>
    </w:p>
    <w:p w14:paraId="1F5ECEA0" w14:textId="77777777" w:rsidR="00B145D7" w:rsidRPr="00F03387" w:rsidRDefault="00B145D7">
      <w:pPr>
        <w:suppressAutoHyphens/>
        <w:ind w:right="14"/>
        <w:rPr>
          <w:lang w:val="pt-PT"/>
        </w:rPr>
      </w:pPr>
    </w:p>
    <w:p w14:paraId="1329924A" w14:textId="77777777" w:rsidR="00B145D7" w:rsidRPr="00F03387" w:rsidRDefault="00B145D7">
      <w:pPr>
        <w:suppressAutoHyphens/>
        <w:ind w:right="14"/>
        <w:rPr>
          <w:lang w:val="pt-PT"/>
        </w:rPr>
      </w:pPr>
    </w:p>
    <w:p w14:paraId="3CDDE345" w14:textId="77777777" w:rsidR="00B145D7" w:rsidRPr="00F03387" w:rsidRDefault="00B145D7">
      <w:pPr>
        <w:suppressAutoHyphens/>
        <w:ind w:right="14"/>
        <w:rPr>
          <w:lang w:val="pt-PT"/>
        </w:rPr>
      </w:pPr>
    </w:p>
    <w:p w14:paraId="2764A55C" w14:textId="77777777" w:rsidR="00B145D7" w:rsidRPr="00F03387" w:rsidRDefault="00B145D7">
      <w:pPr>
        <w:suppressAutoHyphens/>
        <w:ind w:right="14"/>
        <w:rPr>
          <w:lang w:val="pt-PT"/>
        </w:rPr>
      </w:pPr>
    </w:p>
    <w:p w14:paraId="5B288559" w14:textId="77777777" w:rsidR="00B145D7" w:rsidRPr="00F03387" w:rsidRDefault="00B145D7">
      <w:pPr>
        <w:suppressAutoHyphens/>
        <w:ind w:right="14"/>
        <w:rPr>
          <w:lang w:val="pt-PT"/>
        </w:rPr>
      </w:pPr>
    </w:p>
    <w:p w14:paraId="3C9099C0" w14:textId="77777777" w:rsidR="00B145D7" w:rsidRPr="00F03387" w:rsidRDefault="00B145D7">
      <w:pPr>
        <w:suppressAutoHyphens/>
        <w:ind w:right="14"/>
        <w:rPr>
          <w:lang w:val="pt-PT"/>
        </w:rPr>
      </w:pPr>
    </w:p>
    <w:p w14:paraId="12671C3E" w14:textId="77777777" w:rsidR="00B145D7" w:rsidRPr="00F03387" w:rsidRDefault="00B145D7">
      <w:pPr>
        <w:suppressAutoHyphens/>
        <w:ind w:right="14"/>
        <w:rPr>
          <w:lang w:val="pt-PT"/>
        </w:rPr>
      </w:pPr>
    </w:p>
    <w:p w14:paraId="18B32090" w14:textId="77777777" w:rsidR="00B145D7" w:rsidRDefault="00B145D7">
      <w:pPr>
        <w:suppressAutoHyphens/>
        <w:ind w:right="14"/>
        <w:rPr>
          <w:lang w:val="pt-PT"/>
        </w:rPr>
      </w:pPr>
    </w:p>
    <w:p w14:paraId="6A75AE20" w14:textId="77777777" w:rsidR="0069684D" w:rsidRPr="00F03387" w:rsidRDefault="0069684D">
      <w:pPr>
        <w:suppressAutoHyphens/>
        <w:ind w:right="14"/>
        <w:rPr>
          <w:lang w:val="pt-PT"/>
        </w:rPr>
      </w:pPr>
    </w:p>
    <w:p w14:paraId="2AF4E3F8" w14:textId="77777777" w:rsidR="00B145D7" w:rsidRPr="00F03387" w:rsidRDefault="00B145D7">
      <w:pPr>
        <w:suppressAutoHyphens/>
        <w:ind w:right="14"/>
        <w:rPr>
          <w:lang w:val="pt-PT"/>
        </w:rPr>
      </w:pPr>
    </w:p>
    <w:p w14:paraId="0FDA68A7" w14:textId="77777777" w:rsidR="00B145D7" w:rsidRPr="00F03387" w:rsidRDefault="00B145D7">
      <w:pPr>
        <w:suppressAutoHyphens/>
        <w:ind w:right="14"/>
        <w:rPr>
          <w:lang w:val="pt-PT"/>
        </w:rPr>
      </w:pPr>
    </w:p>
    <w:p w14:paraId="48ED940D" w14:textId="77777777" w:rsidR="00B145D7" w:rsidRPr="00F03387" w:rsidRDefault="00B145D7">
      <w:pPr>
        <w:suppressAutoHyphens/>
        <w:ind w:right="14"/>
        <w:rPr>
          <w:lang w:val="pt-PT"/>
        </w:rPr>
      </w:pPr>
    </w:p>
    <w:p w14:paraId="5D559834" w14:textId="77777777" w:rsidR="00B145D7" w:rsidRPr="00F03387" w:rsidRDefault="00B145D7">
      <w:pPr>
        <w:suppressAutoHyphens/>
        <w:ind w:right="14"/>
        <w:rPr>
          <w:lang w:val="pt-PT"/>
        </w:rPr>
      </w:pPr>
    </w:p>
    <w:p w14:paraId="37BCE8CB" w14:textId="77777777" w:rsidR="00B145D7" w:rsidRPr="00F03387" w:rsidRDefault="00B145D7">
      <w:pPr>
        <w:suppressAutoHyphens/>
        <w:ind w:right="14"/>
        <w:rPr>
          <w:lang w:val="pt-PT"/>
        </w:rPr>
      </w:pPr>
    </w:p>
    <w:p w14:paraId="653B8EC8" w14:textId="77777777" w:rsidR="00B145D7" w:rsidRPr="00F03387" w:rsidRDefault="00B145D7">
      <w:pPr>
        <w:suppressAutoHyphens/>
        <w:ind w:right="14"/>
        <w:rPr>
          <w:lang w:val="pt-PT"/>
        </w:rPr>
      </w:pPr>
    </w:p>
    <w:p w14:paraId="38E18318" w14:textId="77777777" w:rsidR="00B145D7" w:rsidRPr="00F03387" w:rsidRDefault="00B145D7">
      <w:pPr>
        <w:suppressAutoHyphens/>
        <w:ind w:right="14"/>
        <w:rPr>
          <w:lang w:val="pt-PT"/>
        </w:rPr>
      </w:pPr>
    </w:p>
    <w:p w14:paraId="3E6F13E6" w14:textId="77777777" w:rsidR="00B145D7" w:rsidRPr="00F03387" w:rsidRDefault="00B145D7">
      <w:pPr>
        <w:suppressAutoHyphens/>
        <w:ind w:right="14"/>
        <w:rPr>
          <w:lang w:val="pt-PT"/>
        </w:rPr>
      </w:pPr>
    </w:p>
    <w:p w14:paraId="465B32C6" w14:textId="77777777" w:rsidR="00B145D7" w:rsidRPr="00F03387" w:rsidRDefault="00B145D7">
      <w:pPr>
        <w:suppressAutoHyphens/>
        <w:ind w:right="14"/>
        <w:rPr>
          <w:lang w:val="pt-PT"/>
        </w:rPr>
      </w:pPr>
    </w:p>
    <w:p w14:paraId="33B7B610" w14:textId="77777777" w:rsidR="00B145D7" w:rsidRPr="00F03387" w:rsidRDefault="00B145D7">
      <w:pPr>
        <w:suppressAutoHyphens/>
        <w:ind w:right="14"/>
        <w:rPr>
          <w:lang w:val="pt-PT"/>
        </w:rPr>
      </w:pPr>
    </w:p>
    <w:p w14:paraId="29D05F60" w14:textId="77777777" w:rsidR="00B145D7" w:rsidRPr="00F03387" w:rsidRDefault="00B145D7">
      <w:pPr>
        <w:suppressAutoHyphens/>
        <w:ind w:right="14"/>
        <w:rPr>
          <w:lang w:val="pt-PT"/>
        </w:rPr>
      </w:pPr>
    </w:p>
    <w:p w14:paraId="39E7BE5E" w14:textId="77777777" w:rsidR="00B145D7" w:rsidRPr="00F03387" w:rsidRDefault="00B145D7">
      <w:pPr>
        <w:suppressAutoHyphens/>
        <w:ind w:right="14"/>
        <w:rPr>
          <w:lang w:val="pt-PT"/>
        </w:rPr>
      </w:pPr>
    </w:p>
    <w:p w14:paraId="0A7EE37C" w14:textId="77777777" w:rsidR="00B145D7" w:rsidRPr="00F03387" w:rsidRDefault="00B145D7">
      <w:pPr>
        <w:pStyle w:val="Annex"/>
        <w:rPr>
          <w:lang w:val="pt-PT"/>
        </w:rPr>
      </w:pPr>
      <w:r w:rsidRPr="00F03387">
        <w:rPr>
          <w:lang w:val="pt-PT"/>
        </w:rPr>
        <w:t>A. ROTULAGEM</w:t>
      </w:r>
    </w:p>
    <w:p w14:paraId="40E9BC87" w14:textId="77777777" w:rsidR="00AF5341" w:rsidRPr="00F03387" w:rsidRDefault="00AF5341">
      <w:pPr>
        <w:shd w:val="clear" w:color="auto" w:fill="FFFFFF"/>
        <w:suppressAutoHyphens/>
        <w:ind w:right="14"/>
        <w:rPr>
          <w:lang w:val="pt-PT"/>
        </w:rPr>
      </w:pPr>
    </w:p>
    <w:p w14:paraId="61F24E86" w14:textId="77777777" w:rsidR="00B145D7" w:rsidRPr="00F03387" w:rsidRDefault="00B145D7">
      <w:pPr>
        <w:shd w:val="clear" w:color="auto" w:fill="FFFFFF"/>
        <w:suppressAutoHyphens/>
        <w:ind w:right="14"/>
        <w:rPr>
          <w:lang w:val="pt-PT"/>
        </w:rPr>
      </w:pPr>
      <w:r w:rsidRPr="00F03387">
        <w:rPr>
          <w:lang w:val="pt-PT"/>
        </w:rPr>
        <w:br w:type="page"/>
      </w:r>
    </w:p>
    <w:p w14:paraId="27BB4F76" w14:textId="77777777" w:rsidR="00B145D7" w:rsidRPr="00F03387" w:rsidRDefault="00B145D7">
      <w:pPr>
        <w:pBdr>
          <w:top w:val="single" w:sz="4" w:space="1" w:color="auto"/>
          <w:left w:val="single" w:sz="4" w:space="4" w:color="auto"/>
          <w:bottom w:val="single" w:sz="4" w:space="1" w:color="auto"/>
          <w:right w:val="single" w:sz="4" w:space="4" w:color="auto"/>
        </w:pBdr>
        <w:shd w:val="clear" w:color="auto" w:fill="FFFFFF"/>
        <w:suppressAutoHyphens/>
        <w:ind w:right="14"/>
        <w:outlineLvl w:val="0"/>
        <w:rPr>
          <w:b/>
          <w:lang w:val="pt-PT"/>
        </w:rPr>
      </w:pPr>
      <w:r w:rsidRPr="00F03387">
        <w:rPr>
          <w:b/>
          <w:lang w:val="pt-PT"/>
        </w:rPr>
        <w:lastRenderedPageBreak/>
        <w:t>INDICAÇÕES A INCLUIR NO ACONDICIONAMENTO SECUNDÁRIO</w:t>
      </w:r>
    </w:p>
    <w:p w14:paraId="57E4211B" w14:textId="77777777" w:rsidR="00B145D7" w:rsidRPr="00F03387" w:rsidRDefault="00B145D7">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65D6EE56" w14:textId="77777777" w:rsidR="00B145D7" w:rsidRPr="00F03387" w:rsidRDefault="00B145D7">
      <w:pPr>
        <w:pBdr>
          <w:top w:val="single" w:sz="4" w:space="1" w:color="auto"/>
          <w:left w:val="single" w:sz="4" w:space="4" w:color="auto"/>
          <w:bottom w:val="single" w:sz="4" w:space="1" w:color="auto"/>
          <w:right w:val="single" w:sz="4" w:space="4" w:color="auto"/>
        </w:pBdr>
        <w:shd w:val="clear" w:color="auto" w:fill="FFFFFF"/>
        <w:suppressAutoHyphens/>
        <w:ind w:right="14"/>
        <w:outlineLvl w:val="0"/>
        <w:rPr>
          <w:b/>
          <w:lang w:val="pt-PT"/>
        </w:rPr>
      </w:pPr>
      <w:r w:rsidRPr="00F03387">
        <w:rPr>
          <w:b/>
          <w:lang w:val="pt-PT"/>
        </w:rPr>
        <w:t>CARTONAGEM</w:t>
      </w:r>
    </w:p>
    <w:p w14:paraId="018237CE" w14:textId="77777777" w:rsidR="00B145D7" w:rsidRPr="00F03387" w:rsidRDefault="00B145D7">
      <w:pPr>
        <w:suppressAutoHyphens/>
        <w:ind w:right="14"/>
        <w:rPr>
          <w:lang w:val="pt-PT"/>
        </w:rPr>
      </w:pPr>
    </w:p>
    <w:p w14:paraId="7BA39626" w14:textId="77777777" w:rsidR="00B145D7" w:rsidRPr="00F03387" w:rsidRDefault="00B145D7">
      <w:pPr>
        <w:suppressAutoHyphens/>
        <w:ind w:right="14"/>
        <w:rPr>
          <w:lang w:val="pt-PT"/>
        </w:rPr>
      </w:pPr>
    </w:p>
    <w:p w14:paraId="4DC43879"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w:t>
      </w:r>
      <w:r w:rsidRPr="00F03387">
        <w:rPr>
          <w:b/>
          <w:lang w:val="pt-PT"/>
        </w:rPr>
        <w:tab/>
        <w:t>NOME DO MEDICAMENTO</w:t>
      </w:r>
    </w:p>
    <w:p w14:paraId="7BB76B52" w14:textId="77777777" w:rsidR="00B145D7" w:rsidRPr="00F03387" w:rsidRDefault="00B145D7">
      <w:pPr>
        <w:suppressAutoHyphens/>
        <w:ind w:right="14"/>
        <w:rPr>
          <w:lang w:val="pt-PT"/>
        </w:rPr>
      </w:pPr>
    </w:p>
    <w:p w14:paraId="469D222C" w14:textId="77777777" w:rsidR="00B145D7" w:rsidRPr="00F03387" w:rsidRDefault="00B145D7">
      <w:pPr>
        <w:outlineLvl w:val="0"/>
        <w:rPr>
          <w:lang w:val="pt-PT"/>
        </w:rPr>
      </w:pPr>
      <w:r w:rsidRPr="00F03387">
        <w:rPr>
          <w:lang w:val="pt-PT"/>
        </w:rPr>
        <w:t>Herceptin 150 mg pó para concentrado para solução para perfusão</w:t>
      </w:r>
    </w:p>
    <w:p w14:paraId="1534D5B8" w14:textId="77777777" w:rsidR="00B145D7" w:rsidRPr="00F03387" w:rsidRDefault="008D5053">
      <w:pPr>
        <w:outlineLvl w:val="0"/>
        <w:rPr>
          <w:lang w:val="pt-PT"/>
        </w:rPr>
      </w:pPr>
      <w:r>
        <w:rPr>
          <w:lang w:val="pt-PT"/>
        </w:rPr>
        <w:t>t</w:t>
      </w:r>
      <w:r w:rsidR="00B145D7" w:rsidRPr="00F03387">
        <w:rPr>
          <w:lang w:val="pt-PT"/>
        </w:rPr>
        <w:t>rastuzumab</w:t>
      </w:r>
    </w:p>
    <w:p w14:paraId="26F79E41" w14:textId="77777777" w:rsidR="00B145D7" w:rsidRPr="00F03387" w:rsidRDefault="00B145D7">
      <w:pPr>
        <w:suppressAutoHyphens/>
        <w:ind w:right="14"/>
        <w:rPr>
          <w:lang w:val="pt-PT"/>
        </w:rPr>
      </w:pPr>
    </w:p>
    <w:p w14:paraId="047EF61D" w14:textId="77777777" w:rsidR="00B145D7" w:rsidRPr="00F03387" w:rsidRDefault="00B145D7">
      <w:pPr>
        <w:suppressAutoHyphens/>
        <w:ind w:right="14"/>
        <w:rPr>
          <w:lang w:val="pt-PT"/>
        </w:rPr>
      </w:pPr>
    </w:p>
    <w:p w14:paraId="15B4697D"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2.</w:t>
      </w:r>
      <w:r w:rsidRPr="00F03387">
        <w:rPr>
          <w:b/>
          <w:lang w:val="pt-PT"/>
        </w:rPr>
        <w:tab/>
        <w:t>DESCRIÇÃO DA(S) SUBSTÂNCIA(S) ATIVA(S)</w:t>
      </w:r>
    </w:p>
    <w:p w14:paraId="453FA7AB" w14:textId="77777777" w:rsidR="00B145D7" w:rsidRPr="00F03387" w:rsidRDefault="00B145D7">
      <w:pPr>
        <w:suppressAutoHyphens/>
        <w:ind w:right="14"/>
        <w:rPr>
          <w:lang w:val="pt-PT"/>
        </w:rPr>
      </w:pPr>
    </w:p>
    <w:p w14:paraId="36101AFF" w14:textId="79968D57" w:rsidR="00B145D7" w:rsidRPr="00F03387" w:rsidRDefault="00B145D7">
      <w:pPr>
        <w:rPr>
          <w:lang w:val="pt-PT"/>
        </w:rPr>
      </w:pPr>
      <w:r w:rsidRPr="00F03387">
        <w:rPr>
          <w:lang w:val="pt-PT"/>
        </w:rPr>
        <w:t>O frasco para injetáveis contém 150 mg de trastuzumab. Após reconstituição, 1 ml de concentrado contém 21 mg de trastuzumab</w:t>
      </w:r>
    </w:p>
    <w:p w14:paraId="22E8743E" w14:textId="77777777" w:rsidR="00B145D7" w:rsidRPr="00F03387" w:rsidRDefault="00B145D7">
      <w:pPr>
        <w:rPr>
          <w:lang w:val="pt-PT"/>
        </w:rPr>
      </w:pPr>
    </w:p>
    <w:p w14:paraId="4AC02C90" w14:textId="77777777" w:rsidR="00B145D7" w:rsidRPr="00F03387" w:rsidRDefault="00B145D7">
      <w:pPr>
        <w:rPr>
          <w:lang w:val="pt-PT"/>
        </w:rPr>
      </w:pPr>
    </w:p>
    <w:p w14:paraId="497A7970"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3.</w:t>
      </w:r>
      <w:r w:rsidRPr="00F03387">
        <w:rPr>
          <w:b/>
          <w:lang w:val="pt-PT"/>
        </w:rPr>
        <w:tab/>
        <w:t>LISTA DOS EXCIPIENTES</w:t>
      </w:r>
    </w:p>
    <w:p w14:paraId="7A919174" w14:textId="77777777" w:rsidR="00B145D7" w:rsidRPr="00F03387" w:rsidRDefault="00B145D7">
      <w:pPr>
        <w:rPr>
          <w:lang w:val="pt-PT"/>
        </w:rPr>
      </w:pPr>
    </w:p>
    <w:p w14:paraId="3D861231" w14:textId="743666ED" w:rsidR="00B145D7" w:rsidRDefault="00282164">
      <w:pPr>
        <w:outlineLvl w:val="0"/>
        <w:rPr>
          <w:lang w:val="pt-PT"/>
        </w:rPr>
      </w:pPr>
      <w:r>
        <w:rPr>
          <w:lang w:val="pt-PT"/>
        </w:rPr>
        <w:t>Também contém: c</w:t>
      </w:r>
      <w:r w:rsidR="00B145D7" w:rsidRPr="00F03387">
        <w:rPr>
          <w:lang w:val="pt-PT"/>
        </w:rPr>
        <w:t>loridrato de histidina</w:t>
      </w:r>
      <w:r w:rsidR="00B934D4" w:rsidRPr="00F03387">
        <w:rPr>
          <w:lang w:val="pt-PT"/>
        </w:rPr>
        <w:t xml:space="preserve"> monohidratado</w:t>
      </w:r>
      <w:r w:rsidR="00B145D7" w:rsidRPr="00F03387">
        <w:rPr>
          <w:lang w:val="pt-PT"/>
        </w:rPr>
        <w:t xml:space="preserve">, histidina, </w:t>
      </w:r>
      <w:r w:rsidR="00B145D7" w:rsidRPr="00F03387">
        <w:rPr>
          <w:rFonts w:ascii="Symbol" w:hAnsi="Symbol"/>
          <w:lang w:val="pt-PT"/>
        </w:rPr>
        <w:t></w:t>
      </w:r>
      <w:r w:rsidR="00B145D7" w:rsidRPr="00F03387">
        <w:rPr>
          <w:lang w:val="pt-PT"/>
        </w:rPr>
        <w:t>,</w:t>
      </w:r>
      <w:r w:rsidR="00B145D7" w:rsidRPr="00F03387">
        <w:rPr>
          <w:rFonts w:ascii="Symbol" w:hAnsi="Symbol"/>
          <w:lang w:val="pt-PT"/>
        </w:rPr>
        <w:t></w:t>
      </w:r>
      <w:r w:rsidR="00B145D7" w:rsidRPr="00F03387">
        <w:rPr>
          <w:lang w:val="pt-PT"/>
        </w:rPr>
        <w:t>-trealose di-hidratada</w:t>
      </w:r>
      <w:r>
        <w:rPr>
          <w:lang w:val="pt-PT"/>
        </w:rPr>
        <w:t>, polissorbato 20</w:t>
      </w:r>
      <w:r w:rsidR="00B145D7" w:rsidRPr="00F03387">
        <w:rPr>
          <w:lang w:val="pt-PT"/>
        </w:rPr>
        <w:t>.</w:t>
      </w:r>
    </w:p>
    <w:p w14:paraId="7FCBBFD7" w14:textId="5A786EAB" w:rsidR="000B5343" w:rsidRPr="00811FE5" w:rsidRDefault="000B5343">
      <w:pPr>
        <w:outlineLvl w:val="0"/>
        <w:rPr>
          <w:highlight w:val="lightGray"/>
          <w:lang w:val="pt-PT"/>
        </w:rPr>
      </w:pPr>
      <w:r w:rsidRPr="00811FE5">
        <w:rPr>
          <w:highlight w:val="lightGray"/>
          <w:lang w:val="pt-PT"/>
        </w:rPr>
        <w:t>Consultar o folheto para obter mais informações</w:t>
      </w:r>
      <w:r w:rsidR="00282164">
        <w:rPr>
          <w:highlight w:val="lightGray"/>
          <w:lang w:val="pt-PT"/>
        </w:rPr>
        <w:t>.</w:t>
      </w:r>
    </w:p>
    <w:p w14:paraId="5B74AFCD" w14:textId="77777777" w:rsidR="00B145D7" w:rsidRPr="00F03387" w:rsidRDefault="00B145D7">
      <w:pPr>
        <w:suppressAutoHyphens/>
        <w:ind w:right="14"/>
        <w:rPr>
          <w:lang w:val="pt-PT"/>
        </w:rPr>
      </w:pPr>
    </w:p>
    <w:p w14:paraId="268928AF" w14:textId="77777777" w:rsidR="00B145D7" w:rsidRPr="00F03387" w:rsidRDefault="00B145D7">
      <w:pPr>
        <w:suppressAutoHyphens/>
        <w:ind w:right="14"/>
        <w:rPr>
          <w:lang w:val="pt-PT"/>
        </w:rPr>
      </w:pPr>
    </w:p>
    <w:p w14:paraId="76EA99E9"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4.</w:t>
      </w:r>
      <w:r w:rsidRPr="00F03387">
        <w:rPr>
          <w:b/>
          <w:lang w:val="pt-PT"/>
        </w:rPr>
        <w:tab/>
        <w:t>FORMA FARMACÊUTICA E CONTEÚDO</w:t>
      </w:r>
    </w:p>
    <w:p w14:paraId="211F85C5" w14:textId="77777777" w:rsidR="00B145D7" w:rsidRPr="00F03387" w:rsidRDefault="00B145D7">
      <w:pPr>
        <w:suppressAutoHyphens/>
        <w:ind w:right="14"/>
        <w:rPr>
          <w:lang w:val="pt-PT"/>
        </w:rPr>
      </w:pPr>
    </w:p>
    <w:p w14:paraId="515B8F70" w14:textId="77777777" w:rsidR="00B145D7" w:rsidRPr="00F03387" w:rsidRDefault="00B145D7">
      <w:pPr>
        <w:outlineLvl w:val="0"/>
        <w:rPr>
          <w:lang w:val="pt-PT"/>
        </w:rPr>
      </w:pPr>
      <w:r w:rsidRPr="00F03387">
        <w:rPr>
          <w:highlight w:val="lightGray"/>
          <w:lang w:val="pt-PT"/>
        </w:rPr>
        <w:t>Pó para concentrado para solução para perfusão</w:t>
      </w:r>
    </w:p>
    <w:p w14:paraId="409A905B" w14:textId="77777777" w:rsidR="00B145D7" w:rsidRPr="00F03387" w:rsidRDefault="00B145D7">
      <w:pPr>
        <w:rPr>
          <w:lang w:val="pt-PT"/>
        </w:rPr>
      </w:pPr>
      <w:r w:rsidRPr="00F03387">
        <w:rPr>
          <w:lang w:val="pt-PT"/>
        </w:rPr>
        <w:t xml:space="preserve">1 frasco para injetáveis </w:t>
      </w:r>
    </w:p>
    <w:p w14:paraId="04A0D6A4" w14:textId="77777777" w:rsidR="00B145D7" w:rsidRPr="00F03387" w:rsidRDefault="00B145D7">
      <w:pPr>
        <w:suppressAutoHyphens/>
        <w:ind w:right="14"/>
        <w:rPr>
          <w:lang w:val="pt-PT"/>
        </w:rPr>
      </w:pPr>
    </w:p>
    <w:p w14:paraId="2957146A" w14:textId="77777777" w:rsidR="00B145D7" w:rsidRPr="00F03387" w:rsidRDefault="00B145D7">
      <w:pPr>
        <w:suppressAutoHyphens/>
        <w:ind w:right="14"/>
        <w:rPr>
          <w:lang w:val="pt-PT"/>
        </w:rPr>
      </w:pPr>
    </w:p>
    <w:p w14:paraId="0CB70140"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5.</w:t>
      </w:r>
      <w:r w:rsidRPr="00F03387">
        <w:rPr>
          <w:b/>
          <w:lang w:val="pt-PT"/>
        </w:rPr>
        <w:tab/>
        <w:t>MODO E VIA(S) DE ADMINISTRAÇÃO</w:t>
      </w:r>
    </w:p>
    <w:p w14:paraId="63B7A673" w14:textId="77777777" w:rsidR="00B145D7" w:rsidRPr="00F03387" w:rsidRDefault="00B145D7">
      <w:pPr>
        <w:suppressAutoHyphens/>
        <w:ind w:right="14"/>
        <w:rPr>
          <w:lang w:val="pt-PT"/>
        </w:rPr>
      </w:pPr>
    </w:p>
    <w:p w14:paraId="17797E72" w14:textId="77777777" w:rsidR="00B145D7" w:rsidRPr="00F03387" w:rsidRDefault="0083156A">
      <w:pPr>
        <w:outlineLvl w:val="0"/>
        <w:rPr>
          <w:lang w:val="pt-PT"/>
        </w:rPr>
      </w:pPr>
      <w:r w:rsidRPr="00F03387">
        <w:rPr>
          <w:lang w:val="pt-PT"/>
        </w:rPr>
        <w:t>Apenas p</w:t>
      </w:r>
      <w:r w:rsidR="00B145D7" w:rsidRPr="00F03387">
        <w:rPr>
          <w:lang w:val="pt-PT"/>
        </w:rPr>
        <w:t>ara administração por via intravenosa após reconstituição e diluição</w:t>
      </w:r>
    </w:p>
    <w:p w14:paraId="2AF487C6" w14:textId="5F30F9D7" w:rsidR="00B145D7" w:rsidRPr="00F03387" w:rsidRDefault="00B145D7">
      <w:pPr>
        <w:outlineLvl w:val="0"/>
        <w:rPr>
          <w:lang w:val="pt-PT"/>
        </w:rPr>
      </w:pPr>
      <w:r w:rsidRPr="00F03387">
        <w:rPr>
          <w:lang w:val="pt-PT"/>
        </w:rPr>
        <w:t>Consultar o folheto informativo antes de utilizar</w:t>
      </w:r>
      <w:r w:rsidR="0007437D">
        <w:rPr>
          <w:lang w:val="pt-PT"/>
        </w:rPr>
        <w:t>.</w:t>
      </w:r>
    </w:p>
    <w:p w14:paraId="02097ECA" w14:textId="77777777" w:rsidR="00B145D7" w:rsidRPr="00F03387" w:rsidRDefault="00B145D7">
      <w:pPr>
        <w:suppressAutoHyphens/>
        <w:ind w:right="14"/>
        <w:rPr>
          <w:lang w:val="pt-PT"/>
        </w:rPr>
      </w:pPr>
    </w:p>
    <w:p w14:paraId="4151C647" w14:textId="77777777" w:rsidR="00B145D7" w:rsidRPr="00F03387" w:rsidRDefault="00B145D7">
      <w:pPr>
        <w:suppressAutoHyphens/>
        <w:ind w:right="14"/>
        <w:rPr>
          <w:lang w:val="pt-PT"/>
        </w:rPr>
      </w:pPr>
    </w:p>
    <w:p w14:paraId="793062CA"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6.</w:t>
      </w:r>
      <w:r w:rsidRPr="00F03387">
        <w:rPr>
          <w:b/>
          <w:lang w:val="pt-PT"/>
        </w:rPr>
        <w:tab/>
        <w:t>ADVERTÊNCIA ESPECIAL DE QUE O MEDICAMENTO DEVE SER MANTIDO FORA DA VISTA E DO ALCANCE DAS CRIANÇAS</w:t>
      </w:r>
    </w:p>
    <w:p w14:paraId="504ADDC9" w14:textId="77777777" w:rsidR="00B145D7" w:rsidRPr="00F03387" w:rsidRDefault="00B145D7">
      <w:pPr>
        <w:suppressAutoHyphens/>
        <w:ind w:right="14"/>
        <w:rPr>
          <w:lang w:val="pt-PT"/>
        </w:rPr>
      </w:pPr>
    </w:p>
    <w:p w14:paraId="632B5257" w14:textId="60E4B4D3" w:rsidR="00B145D7" w:rsidRPr="00F03387" w:rsidRDefault="00B145D7">
      <w:pPr>
        <w:suppressAutoHyphens/>
        <w:ind w:right="14"/>
        <w:outlineLvl w:val="0"/>
        <w:rPr>
          <w:lang w:val="pt-PT"/>
        </w:rPr>
      </w:pPr>
      <w:r w:rsidRPr="00F03387">
        <w:rPr>
          <w:lang w:val="pt-PT"/>
        </w:rPr>
        <w:t>Manter fora da vista e do alcance das crianças</w:t>
      </w:r>
      <w:r w:rsidR="00282164">
        <w:rPr>
          <w:lang w:val="pt-PT"/>
        </w:rPr>
        <w:t>.</w:t>
      </w:r>
    </w:p>
    <w:p w14:paraId="1002CA25" w14:textId="77777777" w:rsidR="00B145D7" w:rsidRPr="00F03387" w:rsidRDefault="00B145D7">
      <w:pPr>
        <w:suppressAutoHyphens/>
        <w:ind w:right="14"/>
        <w:rPr>
          <w:lang w:val="pt-PT"/>
        </w:rPr>
      </w:pPr>
    </w:p>
    <w:p w14:paraId="5611AE8E" w14:textId="77777777" w:rsidR="00B145D7" w:rsidRPr="00F03387" w:rsidRDefault="00B145D7">
      <w:pPr>
        <w:suppressAutoHyphens/>
        <w:ind w:right="14"/>
        <w:rPr>
          <w:lang w:val="pt-PT"/>
        </w:rPr>
      </w:pPr>
    </w:p>
    <w:p w14:paraId="7F625181"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7.</w:t>
      </w:r>
      <w:r w:rsidRPr="00F03387">
        <w:rPr>
          <w:b/>
          <w:lang w:val="pt-PT"/>
        </w:rPr>
        <w:tab/>
        <w:t>OUTRAS ADVERTÊNCIAS ESPECIAIS, SE NECESSÁRIO</w:t>
      </w:r>
    </w:p>
    <w:p w14:paraId="79DDAC7C" w14:textId="77777777" w:rsidR="00B145D7" w:rsidRPr="00F03387" w:rsidRDefault="00B145D7">
      <w:pPr>
        <w:suppressAutoHyphens/>
        <w:ind w:right="14"/>
        <w:rPr>
          <w:lang w:val="pt-PT"/>
        </w:rPr>
      </w:pPr>
    </w:p>
    <w:p w14:paraId="482EFD2B" w14:textId="77777777" w:rsidR="00B145D7" w:rsidRPr="00F03387" w:rsidRDefault="00B145D7">
      <w:pPr>
        <w:suppressAutoHyphens/>
        <w:ind w:right="14"/>
        <w:rPr>
          <w:lang w:val="pt-PT"/>
        </w:rPr>
      </w:pPr>
    </w:p>
    <w:p w14:paraId="4DB338A8"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8.</w:t>
      </w:r>
      <w:r w:rsidRPr="00F03387">
        <w:rPr>
          <w:b/>
          <w:lang w:val="pt-PT"/>
        </w:rPr>
        <w:tab/>
        <w:t>PRAZO DE VALIDADE</w:t>
      </w:r>
    </w:p>
    <w:p w14:paraId="6F915D4B" w14:textId="77777777" w:rsidR="00B145D7" w:rsidRPr="00F03387" w:rsidRDefault="00B145D7">
      <w:pPr>
        <w:suppressAutoHyphens/>
        <w:ind w:right="14"/>
        <w:rPr>
          <w:lang w:val="pt-PT"/>
        </w:rPr>
      </w:pPr>
    </w:p>
    <w:p w14:paraId="36B50566" w14:textId="77777777" w:rsidR="00B145D7" w:rsidRPr="00F03387" w:rsidRDefault="00AF4E8B">
      <w:pPr>
        <w:suppressAutoHyphens/>
        <w:ind w:right="14"/>
        <w:outlineLvl w:val="0"/>
        <w:rPr>
          <w:lang w:val="pt-PT"/>
        </w:rPr>
      </w:pPr>
      <w:r>
        <w:rPr>
          <w:lang w:val="pt-PT"/>
        </w:rPr>
        <w:t>EXP</w:t>
      </w:r>
    </w:p>
    <w:p w14:paraId="599CFD55" w14:textId="77777777" w:rsidR="00B145D7" w:rsidRPr="00F03387" w:rsidRDefault="00B145D7">
      <w:pPr>
        <w:suppressAutoHyphens/>
        <w:ind w:right="14"/>
        <w:rPr>
          <w:lang w:val="pt-PT"/>
        </w:rPr>
      </w:pPr>
    </w:p>
    <w:p w14:paraId="76AF9991" w14:textId="77777777" w:rsidR="00B145D7" w:rsidRPr="00F03387" w:rsidRDefault="00B145D7">
      <w:pPr>
        <w:suppressAutoHyphens/>
        <w:ind w:right="14"/>
        <w:rPr>
          <w:lang w:val="pt-PT"/>
        </w:rPr>
      </w:pPr>
    </w:p>
    <w:p w14:paraId="49A33AE6"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9.</w:t>
      </w:r>
      <w:r w:rsidRPr="00F03387">
        <w:rPr>
          <w:b/>
          <w:lang w:val="pt-PT"/>
        </w:rPr>
        <w:tab/>
        <w:t>CONDIÇÕES ESPECIAIS DE CONSERVAÇÃO</w:t>
      </w:r>
    </w:p>
    <w:p w14:paraId="161760B3" w14:textId="77777777" w:rsidR="00B145D7" w:rsidRPr="00F03387" w:rsidRDefault="00B145D7">
      <w:pPr>
        <w:suppressAutoHyphens/>
        <w:ind w:right="14"/>
        <w:rPr>
          <w:lang w:val="pt-PT"/>
        </w:rPr>
      </w:pPr>
    </w:p>
    <w:p w14:paraId="19E57006" w14:textId="55E64396" w:rsidR="00B145D7" w:rsidRPr="00F03387" w:rsidRDefault="00B145D7">
      <w:pPr>
        <w:suppressAutoHyphens/>
        <w:ind w:right="11"/>
        <w:outlineLvl w:val="0"/>
        <w:rPr>
          <w:lang w:val="pt-PT"/>
        </w:rPr>
      </w:pPr>
      <w:r w:rsidRPr="00F03387">
        <w:rPr>
          <w:lang w:val="pt-PT"/>
        </w:rPr>
        <w:t xml:space="preserve">Conservar no frigorífico </w:t>
      </w:r>
      <w:r w:rsidRPr="00F03387">
        <w:rPr>
          <w:szCs w:val="22"/>
          <w:lang w:val="pt-PT"/>
        </w:rPr>
        <w:t>(2º</w:t>
      </w:r>
      <w:r w:rsidR="005B5F87">
        <w:rPr>
          <w:szCs w:val="22"/>
          <w:lang w:val="pt-PT"/>
        </w:rPr>
        <w:t xml:space="preserve"> </w:t>
      </w:r>
      <w:r w:rsidRPr="00F03387">
        <w:rPr>
          <w:szCs w:val="22"/>
          <w:lang w:val="pt-PT"/>
        </w:rPr>
        <w:t xml:space="preserve">C </w:t>
      </w:r>
      <w:r w:rsidR="00875F05" w:rsidRPr="00F03387">
        <w:rPr>
          <w:szCs w:val="22"/>
          <w:lang w:val="pt-PT"/>
        </w:rPr>
        <w:t>-</w:t>
      </w:r>
      <w:r w:rsidRPr="00F03387">
        <w:rPr>
          <w:szCs w:val="22"/>
          <w:lang w:val="pt-PT"/>
        </w:rPr>
        <w:t xml:space="preserve"> 8 ºC)</w:t>
      </w:r>
      <w:r w:rsidR="0007437D">
        <w:rPr>
          <w:szCs w:val="22"/>
          <w:lang w:val="pt-PT"/>
        </w:rPr>
        <w:t>.</w:t>
      </w:r>
    </w:p>
    <w:p w14:paraId="1207441D" w14:textId="77777777" w:rsidR="00B145D7" w:rsidRPr="00F03387" w:rsidRDefault="00B145D7">
      <w:pPr>
        <w:suppressAutoHyphens/>
        <w:ind w:right="14"/>
        <w:rPr>
          <w:lang w:val="pt-PT"/>
        </w:rPr>
      </w:pPr>
    </w:p>
    <w:p w14:paraId="3BCCCD46" w14:textId="77777777" w:rsidR="00B145D7" w:rsidRPr="00F03387" w:rsidRDefault="00B145D7">
      <w:pPr>
        <w:suppressAutoHyphens/>
        <w:ind w:right="14"/>
        <w:rPr>
          <w:lang w:val="pt-PT"/>
        </w:rPr>
      </w:pPr>
    </w:p>
    <w:p w14:paraId="3AEBCDDF"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lastRenderedPageBreak/>
        <w:t>10.</w:t>
      </w:r>
      <w:r w:rsidRPr="00F03387">
        <w:rPr>
          <w:b/>
          <w:lang w:val="pt-PT"/>
        </w:rPr>
        <w:tab/>
        <w:t>CUIDADOS ESPECIAIS QUANTO À ELIMINAÇÃO DO MEDICAMENTO NÃO UTILIZADO OU DOS RESÍDUOS PROVENIENTES DESSE MEDICAMENTO, SE APLICÁVEL</w:t>
      </w:r>
    </w:p>
    <w:p w14:paraId="0345BCE1" w14:textId="77777777" w:rsidR="00B145D7" w:rsidRPr="00F03387" w:rsidRDefault="00B145D7">
      <w:pPr>
        <w:suppressAutoHyphens/>
        <w:ind w:right="14"/>
        <w:rPr>
          <w:lang w:val="pt-PT"/>
        </w:rPr>
      </w:pPr>
    </w:p>
    <w:p w14:paraId="256BC78D" w14:textId="77777777" w:rsidR="00B145D7" w:rsidRPr="00F03387" w:rsidRDefault="00B145D7">
      <w:pPr>
        <w:suppressAutoHyphens/>
        <w:ind w:right="14"/>
        <w:rPr>
          <w:lang w:val="pt-PT"/>
        </w:rPr>
      </w:pPr>
    </w:p>
    <w:p w14:paraId="32D32E76"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11.</w:t>
      </w:r>
      <w:r w:rsidRPr="00F03387">
        <w:rPr>
          <w:b/>
          <w:lang w:val="pt-PT"/>
        </w:rPr>
        <w:tab/>
        <w:t>NOME E ENDEREÇO DO TITULAR DA AUTORIZAÇÃO DE INTRODUÇÃO NO MERCADO</w:t>
      </w:r>
    </w:p>
    <w:p w14:paraId="6AAA4539" w14:textId="77777777" w:rsidR="00B145D7" w:rsidRPr="00F03387" w:rsidRDefault="00B145D7">
      <w:pPr>
        <w:suppressAutoHyphens/>
        <w:ind w:right="14"/>
        <w:rPr>
          <w:lang w:val="pt-PT"/>
        </w:rPr>
      </w:pPr>
    </w:p>
    <w:p w14:paraId="212E8C2D" w14:textId="77777777" w:rsidR="000359D8" w:rsidRPr="0069684D" w:rsidRDefault="000359D8" w:rsidP="000359D8">
      <w:pPr>
        <w:suppressAutoHyphens/>
        <w:rPr>
          <w:lang w:val="it-IT"/>
        </w:rPr>
      </w:pPr>
      <w:r w:rsidRPr="0069684D">
        <w:rPr>
          <w:lang w:val="it-IT"/>
        </w:rPr>
        <w:t xml:space="preserve">Roche Registration GmbH </w:t>
      </w:r>
    </w:p>
    <w:p w14:paraId="11C4667A" w14:textId="77777777" w:rsidR="000359D8" w:rsidRPr="0069684D" w:rsidRDefault="000359D8" w:rsidP="000359D8">
      <w:pPr>
        <w:suppressAutoHyphens/>
        <w:rPr>
          <w:lang w:val="it-IT"/>
        </w:rPr>
      </w:pPr>
      <w:r w:rsidRPr="0069684D">
        <w:rPr>
          <w:lang w:val="it-IT"/>
        </w:rPr>
        <w:t>Emil-Barell-Strasse 1</w:t>
      </w:r>
    </w:p>
    <w:p w14:paraId="369C1EC7" w14:textId="77777777" w:rsidR="000359D8" w:rsidRPr="0069684D" w:rsidRDefault="000359D8" w:rsidP="000359D8">
      <w:pPr>
        <w:suppressAutoHyphens/>
        <w:rPr>
          <w:lang w:val="it-IT"/>
        </w:rPr>
      </w:pPr>
      <w:r w:rsidRPr="0069684D">
        <w:rPr>
          <w:lang w:val="it-IT"/>
        </w:rPr>
        <w:t>79639 Grenzach-Wyhlen</w:t>
      </w:r>
    </w:p>
    <w:p w14:paraId="1E558493" w14:textId="77777777" w:rsidR="000359D8" w:rsidRPr="00F03387" w:rsidRDefault="000359D8" w:rsidP="000359D8">
      <w:pPr>
        <w:suppressAutoHyphens/>
        <w:rPr>
          <w:lang w:val="pt-PT"/>
        </w:rPr>
      </w:pPr>
      <w:r w:rsidRPr="00F03387">
        <w:rPr>
          <w:lang w:val="pt-PT"/>
        </w:rPr>
        <w:t>Alemanha</w:t>
      </w:r>
    </w:p>
    <w:p w14:paraId="51CBAB6E" w14:textId="77777777" w:rsidR="00B145D7" w:rsidRPr="00F03387" w:rsidRDefault="00B145D7">
      <w:pPr>
        <w:suppressAutoHyphens/>
        <w:ind w:right="14"/>
        <w:rPr>
          <w:lang w:val="pt-PT"/>
        </w:rPr>
      </w:pPr>
    </w:p>
    <w:p w14:paraId="0D7C855D" w14:textId="77777777" w:rsidR="00B145D7" w:rsidRPr="00F03387" w:rsidRDefault="00B145D7">
      <w:pPr>
        <w:suppressAutoHyphens/>
        <w:ind w:right="14"/>
        <w:rPr>
          <w:lang w:val="pt-PT"/>
        </w:rPr>
      </w:pPr>
    </w:p>
    <w:p w14:paraId="7D14F18F"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12.</w:t>
      </w:r>
      <w:r w:rsidRPr="00F03387">
        <w:rPr>
          <w:b/>
          <w:lang w:val="pt-PT"/>
        </w:rPr>
        <w:tab/>
        <w:t>NÚMERO(S) DA AUTORIZAÇÃO DE INTRODUÇÃO NO MERCADO</w:t>
      </w:r>
    </w:p>
    <w:p w14:paraId="278404AB" w14:textId="77777777" w:rsidR="00B145D7" w:rsidRPr="00F03387" w:rsidRDefault="00B145D7">
      <w:pPr>
        <w:suppressAutoHyphens/>
        <w:ind w:right="14"/>
        <w:rPr>
          <w:lang w:val="pt-PT"/>
        </w:rPr>
      </w:pPr>
    </w:p>
    <w:p w14:paraId="0EB3E892" w14:textId="77777777" w:rsidR="00B145D7" w:rsidRPr="00F03387" w:rsidRDefault="00B145D7">
      <w:pPr>
        <w:suppressAutoHyphens/>
        <w:ind w:right="14"/>
        <w:outlineLvl w:val="0"/>
        <w:rPr>
          <w:lang w:val="pt-PT"/>
        </w:rPr>
      </w:pPr>
      <w:r w:rsidRPr="00F03387">
        <w:rPr>
          <w:lang w:val="pt-PT"/>
        </w:rPr>
        <w:t>EU/1/00/145/001</w:t>
      </w:r>
    </w:p>
    <w:p w14:paraId="26EDD15A" w14:textId="77777777" w:rsidR="00B145D7" w:rsidRPr="00F03387" w:rsidRDefault="00B145D7">
      <w:pPr>
        <w:suppressAutoHyphens/>
        <w:ind w:right="14"/>
        <w:rPr>
          <w:lang w:val="pt-PT"/>
        </w:rPr>
      </w:pPr>
    </w:p>
    <w:p w14:paraId="0C8538E6" w14:textId="77777777" w:rsidR="00B145D7" w:rsidRPr="00F03387" w:rsidRDefault="00B145D7">
      <w:pPr>
        <w:suppressAutoHyphens/>
        <w:ind w:right="14"/>
        <w:rPr>
          <w:lang w:val="pt-PT"/>
        </w:rPr>
      </w:pPr>
    </w:p>
    <w:p w14:paraId="6DE482CE"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13.</w:t>
      </w:r>
      <w:r w:rsidRPr="00F03387">
        <w:rPr>
          <w:b/>
          <w:lang w:val="pt-PT"/>
        </w:rPr>
        <w:tab/>
        <w:t xml:space="preserve">NÚMERO DO LOTE </w:t>
      </w:r>
    </w:p>
    <w:p w14:paraId="727AFBF7" w14:textId="77777777" w:rsidR="00B145D7" w:rsidRPr="00F03387" w:rsidRDefault="00B145D7">
      <w:pPr>
        <w:suppressAutoHyphens/>
        <w:ind w:right="14"/>
        <w:rPr>
          <w:lang w:val="pt-PT"/>
        </w:rPr>
      </w:pPr>
    </w:p>
    <w:p w14:paraId="7321188E" w14:textId="77777777" w:rsidR="00B145D7" w:rsidRPr="00F03387" w:rsidRDefault="00B145D7">
      <w:pPr>
        <w:suppressAutoHyphens/>
        <w:ind w:right="14"/>
        <w:outlineLvl w:val="0"/>
        <w:rPr>
          <w:lang w:val="pt-PT"/>
        </w:rPr>
      </w:pPr>
      <w:r w:rsidRPr="00F03387">
        <w:rPr>
          <w:lang w:val="pt-PT"/>
        </w:rPr>
        <w:t>Lot</w:t>
      </w:r>
    </w:p>
    <w:p w14:paraId="57B7FA18" w14:textId="77777777" w:rsidR="00B145D7" w:rsidRPr="00F03387" w:rsidRDefault="00B145D7">
      <w:pPr>
        <w:suppressAutoHyphens/>
        <w:ind w:right="14"/>
        <w:rPr>
          <w:lang w:val="pt-PT"/>
        </w:rPr>
      </w:pPr>
    </w:p>
    <w:p w14:paraId="480243F5" w14:textId="77777777" w:rsidR="00B145D7" w:rsidRPr="00F03387" w:rsidRDefault="00B145D7">
      <w:pPr>
        <w:suppressAutoHyphens/>
        <w:ind w:right="14"/>
        <w:rPr>
          <w:lang w:val="pt-PT"/>
        </w:rPr>
      </w:pPr>
    </w:p>
    <w:p w14:paraId="19F5F4A9"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14.</w:t>
      </w:r>
      <w:r w:rsidRPr="00F03387">
        <w:rPr>
          <w:b/>
          <w:lang w:val="pt-PT"/>
        </w:rPr>
        <w:tab/>
        <w:t>CLASSIFICAÇÃO QUANTO À DISPENSA AO PÚBLICO</w:t>
      </w:r>
    </w:p>
    <w:p w14:paraId="601D157E" w14:textId="77777777" w:rsidR="00B145D7" w:rsidRPr="00F03387" w:rsidRDefault="00B145D7">
      <w:pPr>
        <w:suppressAutoHyphens/>
        <w:ind w:left="720" w:right="14" w:hanging="720"/>
        <w:rPr>
          <w:lang w:val="pt-PT"/>
        </w:rPr>
      </w:pPr>
    </w:p>
    <w:p w14:paraId="56CE5A24" w14:textId="77777777" w:rsidR="005B2D73" w:rsidRPr="00F03387" w:rsidRDefault="005B2D73">
      <w:pPr>
        <w:suppressAutoHyphens/>
        <w:ind w:left="720" w:right="14" w:hanging="720"/>
        <w:rPr>
          <w:lang w:val="pt-PT"/>
        </w:rPr>
      </w:pPr>
    </w:p>
    <w:p w14:paraId="4564E8FA"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15.</w:t>
      </w:r>
      <w:r w:rsidRPr="00F03387">
        <w:rPr>
          <w:b/>
          <w:szCs w:val="22"/>
          <w:lang w:val="pt-PT"/>
        </w:rPr>
        <w:tab/>
        <w:t>INSTRUÇÕES DE UTILIZAÇÃO</w:t>
      </w:r>
    </w:p>
    <w:p w14:paraId="4B4A86C0" w14:textId="77777777" w:rsidR="00B145D7" w:rsidRPr="00F03387" w:rsidRDefault="00B145D7">
      <w:pPr>
        <w:shd w:val="clear" w:color="auto" w:fill="FFFFFF"/>
        <w:suppressAutoHyphens/>
        <w:ind w:right="14"/>
        <w:rPr>
          <w:szCs w:val="22"/>
          <w:lang w:val="pt-PT"/>
        </w:rPr>
      </w:pPr>
    </w:p>
    <w:p w14:paraId="05205BFB" w14:textId="77777777" w:rsidR="00B145D7" w:rsidRPr="00F03387" w:rsidRDefault="00B145D7">
      <w:pPr>
        <w:suppressAutoHyphens/>
        <w:ind w:right="14"/>
        <w:rPr>
          <w:szCs w:val="22"/>
          <w:lang w:val="pt-PT"/>
        </w:rPr>
      </w:pPr>
    </w:p>
    <w:p w14:paraId="457552B2"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16.</w:t>
      </w:r>
      <w:r w:rsidRPr="00F03387">
        <w:rPr>
          <w:b/>
          <w:szCs w:val="22"/>
          <w:lang w:val="pt-PT"/>
        </w:rPr>
        <w:tab/>
      </w:r>
      <w:r w:rsidRPr="00F03387">
        <w:rPr>
          <w:b/>
          <w:caps/>
          <w:szCs w:val="22"/>
          <w:lang w:val="pt-PT"/>
        </w:rPr>
        <w:t>Informação em Braille</w:t>
      </w:r>
    </w:p>
    <w:p w14:paraId="40F25E71" w14:textId="77777777" w:rsidR="00B145D7" w:rsidRPr="00F03387" w:rsidRDefault="00B145D7">
      <w:pPr>
        <w:suppressAutoHyphens/>
        <w:ind w:right="14"/>
        <w:rPr>
          <w:lang w:val="pt-PT"/>
        </w:rPr>
      </w:pPr>
    </w:p>
    <w:p w14:paraId="2D1DDE7B" w14:textId="77777777" w:rsidR="00B145D7" w:rsidRPr="00F03387" w:rsidRDefault="00B145D7">
      <w:pPr>
        <w:suppressAutoHyphens/>
        <w:ind w:right="14"/>
        <w:rPr>
          <w:szCs w:val="22"/>
          <w:u w:val="single"/>
          <w:lang w:val="pt-PT"/>
        </w:rPr>
      </w:pPr>
      <w:r w:rsidRPr="00F03387">
        <w:rPr>
          <w:szCs w:val="22"/>
          <w:highlight w:val="lightGray"/>
          <w:lang w:val="pt-PT"/>
        </w:rPr>
        <w:t>Foi aceite a justificação para não incluir a informação em Braille</w:t>
      </w:r>
      <w:r w:rsidR="00DC55F5" w:rsidRPr="00F03387">
        <w:rPr>
          <w:szCs w:val="22"/>
          <w:lang w:val="pt-PT"/>
        </w:rPr>
        <w:t>.</w:t>
      </w:r>
    </w:p>
    <w:p w14:paraId="6DECEED2" w14:textId="77777777" w:rsidR="00B145D7" w:rsidRPr="00F03387" w:rsidRDefault="00B145D7">
      <w:pPr>
        <w:suppressAutoHyphens/>
        <w:ind w:right="14"/>
        <w:rPr>
          <w:lang w:val="pt-PT"/>
        </w:rPr>
      </w:pPr>
    </w:p>
    <w:p w14:paraId="3592DBD6" w14:textId="77777777" w:rsidR="000824AA" w:rsidRPr="00F03387" w:rsidRDefault="000824AA">
      <w:pPr>
        <w:shd w:val="clear" w:color="auto" w:fill="FFFFFF"/>
        <w:suppressAutoHyphens/>
        <w:ind w:right="14"/>
        <w:rPr>
          <w:lang w:val="pt-PT"/>
        </w:rPr>
      </w:pPr>
    </w:p>
    <w:p w14:paraId="5E0869CC" w14:textId="77777777" w:rsidR="000824AA" w:rsidRPr="00F03387" w:rsidRDefault="000824AA" w:rsidP="000824AA">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03387">
        <w:rPr>
          <w:b/>
          <w:szCs w:val="22"/>
          <w:lang w:val="pt-PT"/>
        </w:rPr>
        <w:t>17.</w:t>
      </w:r>
      <w:r w:rsidRPr="00F03387">
        <w:rPr>
          <w:b/>
          <w:szCs w:val="22"/>
          <w:lang w:val="pt-PT"/>
        </w:rPr>
        <w:tab/>
        <w:t>IDENTIFICADOR ÚNICO – CÓDIGO DE BARRAS 2D</w:t>
      </w:r>
    </w:p>
    <w:p w14:paraId="03CF94C6" w14:textId="77777777" w:rsidR="000824AA" w:rsidRPr="00F03387" w:rsidRDefault="000824AA" w:rsidP="000824AA">
      <w:pPr>
        <w:rPr>
          <w:lang w:val="pt-PT"/>
        </w:rPr>
      </w:pPr>
    </w:p>
    <w:p w14:paraId="4D8B255A" w14:textId="77777777" w:rsidR="000824AA" w:rsidRPr="00F03387" w:rsidRDefault="000824AA" w:rsidP="000824AA">
      <w:pPr>
        <w:rPr>
          <w:szCs w:val="22"/>
          <w:shd w:val="clear" w:color="auto" w:fill="CCCCCC"/>
          <w:lang w:val="pt-PT"/>
        </w:rPr>
      </w:pPr>
      <w:r w:rsidRPr="00F03387">
        <w:rPr>
          <w:highlight w:val="lightGray"/>
          <w:lang w:val="pt-PT"/>
        </w:rPr>
        <w:t>&lt;Código de barras 2D com identificador único incluído.&gt;</w:t>
      </w:r>
    </w:p>
    <w:p w14:paraId="6E24DB17" w14:textId="77777777" w:rsidR="000824AA" w:rsidRPr="00F03387" w:rsidRDefault="000824AA" w:rsidP="000824AA">
      <w:pPr>
        <w:rPr>
          <w:lang w:val="pt-PT"/>
        </w:rPr>
      </w:pPr>
    </w:p>
    <w:p w14:paraId="16F5E2B1" w14:textId="77777777" w:rsidR="000824AA" w:rsidRPr="00F03387" w:rsidRDefault="000824AA" w:rsidP="000824AA">
      <w:pPr>
        <w:rPr>
          <w:lang w:val="pt-PT"/>
        </w:rPr>
      </w:pPr>
    </w:p>
    <w:p w14:paraId="720651FA" w14:textId="77777777" w:rsidR="000824AA" w:rsidRPr="00F03387" w:rsidRDefault="000824AA" w:rsidP="000824AA">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03387">
        <w:rPr>
          <w:b/>
          <w:szCs w:val="22"/>
          <w:lang w:val="pt-PT"/>
        </w:rPr>
        <w:t>18.</w:t>
      </w:r>
      <w:r w:rsidRPr="00F03387">
        <w:rPr>
          <w:b/>
          <w:szCs w:val="22"/>
          <w:lang w:val="pt-PT"/>
        </w:rPr>
        <w:tab/>
        <w:t>IDENTIFICADOR ÚNICO - DADOS PARA LEITURA HUMANA</w:t>
      </w:r>
    </w:p>
    <w:p w14:paraId="7783CE11" w14:textId="77777777" w:rsidR="000824AA" w:rsidRPr="00F03387" w:rsidRDefault="000824AA" w:rsidP="000824AA">
      <w:pPr>
        <w:rPr>
          <w:lang w:val="pt-PT"/>
        </w:rPr>
      </w:pPr>
    </w:p>
    <w:p w14:paraId="168551E6" w14:textId="77777777" w:rsidR="000824AA" w:rsidRPr="00F03387" w:rsidRDefault="000824AA" w:rsidP="000824AA">
      <w:pPr>
        <w:rPr>
          <w:color w:val="008000"/>
          <w:szCs w:val="22"/>
          <w:lang w:val="pt-PT"/>
        </w:rPr>
      </w:pPr>
      <w:r w:rsidRPr="00F03387">
        <w:rPr>
          <w:lang w:val="pt-PT"/>
        </w:rPr>
        <w:t>PC</w:t>
      </w:r>
    </w:p>
    <w:p w14:paraId="13A39171" w14:textId="77777777" w:rsidR="000824AA" w:rsidRPr="00F03387" w:rsidRDefault="000824AA" w:rsidP="000824AA">
      <w:pPr>
        <w:rPr>
          <w:szCs w:val="22"/>
          <w:lang w:val="pt-PT"/>
        </w:rPr>
      </w:pPr>
      <w:r w:rsidRPr="00F03387">
        <w:rPr>
          <w:lang w:val="pt-PT"/>
        </w:rPr>
        <w:t>SN</w:t>
      </w:r>
    </w:p>
    <w:p w14:paraId="050F47F6" w14:textId="77777777" w:rsidR="000824AA" w:rsidRPr="00F03387" w:rsidRDefault="000824AA" w:rsidP="000824AA">
      <w:pPr>
        <w:rPr>
          <w:szCs w:val="22"/>
          <w:lang w:val="pt-PT"/>
        </w:rPr>
      </w:pPr>
      <w:r w:rsidRPr="00F03387">
        <w:rPr>
          <w:lang w:val="pt-PT"/>
        </w:rPr>
        <w:t>NN</w:t>
      </w:r>
    </w:p>
    <w:p w14:paraId="36486CC7" w14:textId="77777777" w:rsidR="000824AA" w:rsidRPr="00F03387" w:rsidRDefault="000824AA" w:rsidP="000824AA">
      <w:pPr>
        <w:rPr>
          <w:shd w:val="clear" w:color="auto" w:fill="CCCCCC"/>
          <w:lang w:val="pt-PT"/>
        </w:rPr>
      </w:pPr>
    </w:p>
    <w:p w14:paraId="1381E1EA" w14:textId="77777777" w:rsidR="00B145D7" w:rsidRPr="00F03387" w:rsidRDefault="00B145D7">
      <w:pPr>
        <w:shd w:val="clear" w:color="auto" w:fill="FFFFFF"/>
        <w:suppressAutoHyphens/>
        <w:ind w:right="14"/>
        <w:rPr>
          <w:lang w:val="pt-PT"/>
        </w:rPr>
      </w:pPr>
      <w:r w:rsidRPr="00F03387">
        <w:rPr>
          <w:lang w:val="pt-PT"/>
        </w:rPr>
        <w:br w:type="page"/>
      </w:r>
    </w:p>
    <w:p w14:paraId="78C49CC1"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right="14"/>
        <w:rPr>
          <w:b/>
          <w:lang w:val="pt-PT"/>
        </w:rPr>
      </w:pPr>
      <w:r w:rsidRPr="00F03387">
        <w:rPr>
          <w:b/>
          <w:lang w:val="pt-PT"/>
        </w:rPr>
        <w:lastRenderedPageBreak/>
        <w:t>INDICAÇÕES MÍNIMAS A INCLUIR EM PEQUENAS UNIDADES DE ACONDICIONAMENTO PRIMÁRIO</w:t>
      </w:r>
    </w:p>
    <w:p w14:paraId="29BE94A5"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right="14"/>
        <w:rPr>
          <w:lang w:val="pt-PT"/>
        </w:rPr>
      </w:pPr>
    </w:p>
    <w:p w14:paraId="0F595396"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right="14"/>
        <w:outlineLvl w:val="0"/>
        <w:rPr>
          <w:lang w:val="pt-PT"/>
        </w:rPr>
      </w:pPr>
      <w:r w:rsidRPr="00F03387">
        <w:rPr>
          <w:b/>
          <w:lang w:val="pt-PT"/>
        </w:rPr>
        <w:t>RÓTULO DO FRASCO PARA INJETÁVEIS</w:t>
      </w:r>
    </w:p>
    <w:p w14:paraId="70E86C91" w14:textId="77777777" w:rsidR="00B145D7" w:rsidRPr="00F03387" w:rsidRDefault="00B145D7">
      <w:pPr>
        <w:rPr>
          <w:b/>
          <w:lang w:val="pt-PT"/>
        </w:rPr>
      </w:pPr>
    </w:p>
    <w:p w14:paraId="1F99F708" w14:textId="77777777" w:rsidR="00B145D7" w:rsidRPr="00F03387" w:rsidRDefault="00B145D7">
      <w:pPr>
        <w:rPr>
          <w:b/>
          <w:lang w:val="pt-PT"/>
        </w:rPr>
      </w:pPr>
    </w:p>
    <w:p w14:paraId="70A6A739"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w:t>
      </w:r>
      <w:r w:rsidRPr="00F03387">
        <w:rPr>
          <w:b/>
          <w:lang w:val="pt-PT"/>
        </w:rPr>
        <w:tab/>
        <w:t>NOME DO MEDICAMENTO E VIA(S) DE ADMINISTRAÇÃO</w:t>
      </w:r>
    </w:p>
    <w:p w14:paraId="446A3430" w14:textId="77777777" w:rsidR="00B145D7" w:rsidRPr="00F03387" w:rsidRDefault="00B145D7">
      <w:pPr>
        <w:rPr>
          <w:lang w:val="pt-PT"/>
        </w:rPr>
      </w:pPr>
    </w:p>
    <w:p w14:paraId="3960E04B" w14:textId="77777777" w:rsidR="00B145D7" w:rsidRPr="00F03387" w:rsidRDefault="00B145D7">
      <w:pPr>
        <w:outlineLvl w:val="0"/>
        <w:rPr>
          <w:lang w:val="pt-PT"/>
        </w:rPr>
      </w:pPr>
      <w:r w:rsidRPr="00F03387">
        <w:rPr>
          <w:lang w:val="pt-PT"/>
        </w:rPr>
        <w:t xml:space="preserve">Herceptin 150 mg pó para concentrado </w:t>
      </w:r>
    </w:p>
    <w:p w14:paraId="54896254" w14:textId="77777777" w:rsidR="00B145D7" w:rsidRPr="00F03387" w:rsidRDefault="008D5053">
      <w:pPr>
        <w:outlineLvl w:val="0"/>
        <w:rPr>
          <w:lang w:val="pt-PT"/>
        </w:rPr>
      </w:pPr>
      <w:r>
        <w:rPr>
          <w:lang w:val="pt-PT"/>
        </w:rPr>
        <w:t>t</w:t>
      </w:r>
      <w:r w:rsidR="00B145D7" w:rsidRPr="00F03387">
        <w:rPr>
          <w:lang w:val="pt-PT"/>
        </w:rPr>
        <w:t>rastuzumab</w:t>
      </w:r>
    </w:p>
    <w:p w14:paraId="358E1C7D" w14:textId="77777777" w:rsidR="00B145D7" w:rsidRPr="00F03387" w:rsidRDefault="0083156A">
      <w:pPr>
        <w:outlineLvl w:val="0"/>
        <w:rPr>
          <w:lang w:val="pt-PT"/>
        </w:rPr>
      </w:pPr>
      <w:r w:rsidRPr="00F03387">
        <w:rPr>
          <w:lang w:val="pt-PT"/>
        </w:rPr>
        <w:t>Apenas para administração por v</w:t>
      </w:r>
      <w:r w:rsidR="00B145D7" w:rsidRPr="00F03387">
        <w:rPr>
          <w:lang w:val="pt-PT"/>
        </w:rPr>
        <w:t>ia intravenosa</w:t>
      </w:r>
    </w:p>
    <w:p w14:paraId="27E7B76F" w14:textId="77777777" w:rsidR="00B145D7" w:rsidRPr="00F03387" w:rsidRDefault="00B145D7">
      <w:pPr>
        <w:suppressAutoHyphens/>
        <w:ind w:right="14"/>
        <w:rPr>
          <w:lang w:val="pt-PT"/>
        </w:rPr>
      </w:pPr>
    </w:p>
    <w:p w14:paraId="7F74F6DC" w14:textId="77777777" w:rsidR="00B145D7" w:rsidRPr="00F03387" w:rsidRDefault="00B145D7">
      <w:pPr>
        <w:suppressAutoHyphens/>
        <w:ind w:right="14"/>
        <w:rPr>
          <w:lang w:val="pt-PT"/>
        </w:rPr>
      </w:pPr>
    </w:p>
    <w:p w14:paraId="452F5872"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2.</w:t>
      </w:r>
      <w:r w:rsidRPr="00F03387">
        <w:rPr>
          <w:b/>
          <w:lang w:val="pt-PT"/>
        </w:rPr>
        <w:tab/>
        <w:t>MODO DE ADMINISTRAÇÃO</w:t>
      </w:r>
    </w:p>
    <w:p w14:paraId="4460F770" w14:textId="77777777" w:rsidR="00B145D7" w:rsidRPr="00F03387" w:rsidRDefault="00B145D7">
      <w:pPr>
        <w:suppressAutoHyphens/>
        <w:ind w:right="14"/>
        <w:rPr>
          <w:lang w:val="pt-PT"/>
        </w:rPr>
      </w:pPr>
    </w:p>
    <w:p w14:paraId="57015E5A" w14:textId="77777777" w:rsidR="00B145D7" w:rsidRPr="00F03387" w:rsidRDefault="00B145D7">
      <w:pPr>
        <w:rPr>
          <w:lang w:val="pt-PT"/>
        </w:rPr>
      </w:pPr>
    </w:p>
    <w:p w14:paraId="6A8D744A"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3.</w:t>
      </w:r>
      <w:r w:rsidRPr="00F03387">
        <w:rPr>
          <w:b/>
          <w:lang w:val="pt-PT"/>
        </w:rPr>
        <w:tab/>
        <w:t>PRAZO DE VALIDADE</w:t>
      </w:r>
    </w:p>
    <w:p w14:paraId="4FB333AB" w14:textId="77777777" w:rsidR="00B145D7" w:rsidRPr="00F03387" w:rsidRDefault="00B145D7">
      <w:pPr>
        <w:suppressAutoHyphens/>
        <w:ind w:right="14"/>
        <w:rPr>
          <w:lang w:val="pt-PT"/>
        </w:rPr>
      </w:pPr>
    </w:p>
    <w:p w14:paraId="28D1F978" w14:textId="77777777" w:rsidR="00B145D7" w:rsidRPr="00F03387" w:rsidRDefault="00B145D7">
      <w:pPr>
        <w:suppressAutoHyphens/>
        <w:ind w:right="14"/>
        <w:outlineLvl w:val="0"/>
        <w:rPr>
          <w:lang w:val="pt-PT"/>
        </w:rPr>
      </w:pPr>
      <w:r w:rsidRPr="00F03387">
        <w:rPr>
          <w:lang w:val="pt-PT"/>
        </w:rPr>
        <w:t>EXP</w:t>
      </w:r>
    </w:p>
    <w:p w14:paraId="1A5C3BF9" w14:textId="77777777" w:rsidR="00B145D7" w:rsidRPr="00F03387" w:rsidRDefault="00B145D7">
      <w:pPr>
        <w:suppressAutoHyphens/>
        <w:ind w:right="14"/>
        <w:rPr>
          <w:lang w:val="pt-PT"/>
        </w:rPr>
      </w:pPr>
    </w:p>
    <w:p w14:paraId="5F758EF4" w14:textId="77777777" w:rsidR="00B145D7" w:rsidRPr="00F03387" w:rsidRDefault="00B145D7">
      <w:pPr>
        <w:suppressAutoHyphens/>
        <w:ind w:right="14"/>
        <w:rPr>
          <w:lang w:val="pt-PT"/>
        </w:rPr>
      </w:pPr>
    </w:p>
    <w:p w14:paraId="3BFA1C21"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4.</w:t>
      </w:r>
      <w:r w:rsidRPr="00F03387">
        <w:rPr>
          <w:b/>
          <w:lang w:val="pt-PT"/>
        </w:rPr>
        <w:tab/>
        <w:t>NÚMERO DO LOTE</w:t>
      </w:r>
    </w:p>
    <w:p w14:paraId="0515F0A3" w14:textId="77777777" w:rsidR="00B145D7" w:rsidRPr="00F03387" w:rsidRDefault="00B145D7">
      <w:pPr>
        <w:suppressAutoHyphens/>
        <w:ind w:right="14"/>
        <w:rPr>
          <w:lang w:val="pt-PT"/>
        </w:rPr>
      </w:pPr>
    </w:p>
    <w:p w14:paraId="35BD5E1B" w14:textId="77777777" w:rsidR="00B145D7" w:rsidRPr="00F03387" w:rsidRDefault="00B145D7">
      <w:pPr>
        <w:suppressAutoHyphens/>
        <w:ind w:right="14"/>
        <w:outlineLvl w:val="0"/>
        <w:rPr>
          <w:lang w:val="pt-PT"/>
        </w:rPr>
      </w:pPr>
      <w:r w:rsidRPr="00F03387">
        <w:rPr>
          <w:lang w:val="pt-PT"/>
        </w:rPr>
        <w:t>Lot</w:t>
      </w:r>
    </w:p>
    <w:p w14:paraId="3CCFF0D3" w14:textId="77777777" w:rsidR="00B145D7" w:rsidRPr="00F03387" w:rsidRDefault="00B145D7">
      <w:pPr>
        <w:suppressAutoHyphens/>
        <w:ind w:right="14"/>
        <w:rPr>
          <w:lang w:val="pt-PT"/>
        </w:rPr>
      </w:pPr>
    </w:p>
    <w:p w14:paraId="10569F47" w14:textId="77777777" w:rsidR="00B145D7" w:rsidRPr="00F03387" w:rsidRDefault="00B145D7">
      <w:pPr>
        <w:suppressAutoHyphens/>
        <w:ind w:right="14"/>
        <w:rPr>
          <w:lang w:val="pt-PT"/>
        </w:rPr>
      </w:pPr>
    </w:p>
    <w:p w14:paraId="66292B5A"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5.</w:t>
      </w:r>
      <w:r w:rsidRPr="00F03387">
        <w:rPr>
          <w:b/>
          <w:lang w:val="pt-PT"/>
        </w:rPr>
        <w:tab/>
        <w:t>CONTEÚDO EM PESO, VOLUME OU UNIDADE</w:t>
      </w:r>
    </w:p>
    <w:p w14:paraId="5470FD40" w14:textId="77777777" w:rsidR="00B145D7" w:rsidRPr="00F03387" w:rsidRDefault="00B145D7">
      <w:pPr>
        <w:suppressAutoHyphens/>
        <w:ind w:left="720" w:right="14" w:hanging="720"/>
        <w:rPr>
          <w:szCs w:val="22"/>
          <w:lang w:val="pt-PT"/>
        </w:rPr>
      </w:pPr>
    </w:p>
    <w:p w14:paraId="0DB06D20" w14:textId="77777777" w:rsidR="00B145D7" w:rsidRPr="00F03387" w:rsidRDefault="00B145D7">
      <w:pPr>
        <w:suppressAutoHyphens/>
        <w:ind w:right="14"/>
        <w:rPr>
          <w:szCs w:val="22"/>
          <w:lang w:val="pt-PT"/>
        </w:rPr>
      </w:pPr>
    </w:p>
    <w:p w14:paraId="4457152E" w14:textId="77777777" w:rsidR="00B145D7" w:rsidRPr="00F03387" w:rsidRDefault="00B145D7">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6.</w:t>
      </w:r>
      <w:r w:rsidRPr="00F03387">
        <w:rPr>
          <w:b/>
          <w:szCs w:val="22"/>
          <w:lang w:val="pt-PT"/>
        </w:rPr>
        <w:tab/>
      </w:r>
      <w:r w:rsidRPr="00F03387">
        <w:rPr>
          <w:b/>
          <w:caps/>
          <w:szCs w:val="22"/>
          <w:lang w:val="pt-PT"/>
        </w:rPr>
        <w:t>Outras</w:t>
      </w:r>
    </w:p>
    <w:p w14:paraId="5BD45429" w14:textId="77777777" w:rsidR="00E73CA0" w:rsidRPr="00F03387" w:rsidRDefault="00E73CA0" w:rsidP="00BA0E9D">
      <w:pPr>
        <w:shd w:val="clear" w:color="auto" w:fill="FFFFFF"/>
        <w:suppressAutoHyphens/>
        <w:ind w:right="14"/>
        <w:rPr>
          <w:szCs w:val="22"/>
          <w:lang w:val="pt-PT"/>
        </w:rPr>
      </w:pPr>
    </w:p>
    <w:p w14:paraId="7BAD898C" w14:textId="77777777" w:rsidR="00BA0E9D" w:rsidRPr="00F03387" w:rsidRDefault="001250E4" w:rsidP="00BA0E9D">
      <w:pPr>
        <w:shd w:val="clear" w:color="auto" w:fill="FFFFFF"/>
        <w:suppressAutoHyphens/>
        <w:ind w:right="14"/>
        <w:rPr>
          <w:lang w:val="pt-PT"/>
        </w:rPr>
      </w:pPr>
      <w:r w:rsidRPr="00F03387">
        <w:rPr>
          <w:szCs w:val="22"/>
          <w:lang w:val="pt-PT"/>
        </w:rPr>
        <w:br w:type="page"/>
      </w:r>
    </w:p>
    <w:p w14:paraId="4B82CC33" w14:textId="77777777" w:rsidR="00BA0E9D" w:rsidRPr="00F03387" w:rsidRDefault="00BA0E9D" w:rsidP="00BA0E9D">
      <w:pPr>
        <w:pBdr>
          <w:top w:val="single" w:sz="4" w:space="1" w:color="auto"/>
          <w:left w:val="single" w:sz="4" w:space="4" w:color="auto"/>
          <w:bottom w:val="single" w:sz="4" w:space="1" w:color="auto"/>
          <w:right w:val="single" w:sz="4" w:space="4" w:color="auto"/>
        </w:pBdr>
        <w:shd w:val="clear" w:color="auto" w:fill="FFFFFF"/>
        <w:suppressAutoHyphens/>
        <w:ind w:right="14"/>
        <w:outlineLvl w:val="0"/>
        <w:rPr>
          <w:b/>
          <w:lang w:val="pt-PT"/>
        </w:rPr>
      </w:pPr>
      <w:r w:rsidRPr="00F03387">
        <w:rPr>
          <w:b/>
          <w:lang w:val="pt-PT"/>
        </w:rPr>
        <w:lastRenderedPageBreak/>
        <w:t>INDICAÇÕES A INCLUIR NO ACONDICIONAMENTO SECUNDÁRIO</w:t>
      </w:r>
    </w:p>
    <w:p w14:paraId="73E0A29B" w14:textId="77777777" w:rsidR="00BA0E9D" w:rsidRPr="00F03387" w:rsidRDefault="00BA0E9D" w:rsidP="00BA0E9D">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0BCB0B99" w14:textId="77777777" w:rsidR="00BA0E9D" w:rsidRPr="00F03387" w:rsidRDefault="00BA0E9D" w:rsidP="00BA0E9D">
      <w:pPr>
        <w:pBdr>
          <w:top w:val="single" w:sz="4" w:space="1" w:color="auto"/>
          <w:left w:val="single" w:sz="4" w:space="4" w:color="auto"/>
          <w:bottom w:val="single" w:sz="4" w:space="1" w:color="auto"/>
          <w:right w:val="single" w:sz="4" w:space="4" w:color="auto"/>
        </w:pBdr>
        <w:shd w:val="clear" w:color="auto" w:fill="FFFFFF"/>
        <w:suppressAutoHyphens/>
        <w:ind w:right="14"/>
        <w:outlineLvl w:val="0"/>
        <w:rPr>
          <w:b/>
          <w:lang w:val="pt-PT"/>
        </w:rPr>
      </w:pPr>
      <w:r w:rsidRPr="00F03387">
        <w:rPr>
          <w:b/>
          <w:lang w:val="pt-PT"/>
        </w:rPr>
        <w:t>CARTONAGEM</w:t>
      </w:r>
    </w:p>
    <w:p w14:paraId="0788A6A8" w14:textId="77777777" w:rsidR="00BA0E9D" w:rsidRPr="00F03387" w:rsidRDefault="00BA0E9D" w:rsidP="00BA0E9D">
      <w:pPr>
        <w:suppressAutoHyphens/>
        <w:ind w:right="14"/>
        <w:rPr>
          <w:lang w:val="pt-PT"/>
        </w:rPr>
      </w:pPr>
    </w:p>
    <w:p w14:paraId="206E25BE" w14:textId="77777777" w:rsidR="00BA0E9D" w:rsidRPr="00F03387" w:rsidRDefault="00BA0E9D" w:rsidP="00BA0E9D">
      <w:pPr>
        <w:suppressAutoHyphens/>
        <w:ind w:right="14"/>
        <w:rPr>
          <w:lang w:val="pt-PT"/>
        </w:rPr>
      </w:pPr>
    </w:p>
    <w:p w14:paraId="3CAAB208"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w:t>
      </w:r>
      <w:r w:rsidRPr="00F03387">
        <w:rPr>
          <w:b/>
          <w:lang w:val="pt-PT"/>
        </w:rPr>
        <w:tab/>
        <w:t>NOME DO MEDICAMENTO</w:t>
      </w:r>
    </w:p>
    <w:p w14:paraId="7B7CA5BC" w14:textId="77777777" w:rsidR="00BA0E9D" w:rsidRPr="00F03387" w:rsidRDefault="00BA0E9D" w:rsidP="00BA0E9D">
      <w:pPr>
        <w:suppressAutoHyphens/>
        <w:ind w:right="14"/>
        <w:rPr>
          <w:lang w:val="pt-PT"/>
        </w:rPr>
      </w:pPr>
    </w:p>
    <w:p w14:paraId="77EF0C6A" w14:textId="77777777" w:rsidR="00BA0E9D" w:rsidRPr="00F03387" w:rsidRDefault="00BA0E9D" w:rsidP="00BA0E9D">
      <w:pPr>
        <w:outlineLvl w:val="0"/>
        <w:rPr>
          <w:lang w:val="pt-PT"/>
        </w:rPr>
      </w:pPr>
      <w:r w:rsidRPr="00F03387">
        <w:rPr>
          <w:lang w:val="pt-PT"/>
        </w:rPr>
        <w:t>Herceptin 600 mg solução injetável</w:t>
      </w:r>
      <w:r w:rsidR="00EB1259" w:rsidRPr="00F03387">
        <w:rPr>
          <w:lang w:val="pt-PT"/>
        </w:rPr>
        <w:t xml:space="preserve"> em frasco para injetáveis</w:t>
      </w:r>
    </w:p>
    <w:p w14:paraId="28BC26BC" w14:textId="77777777" w:rsidR="00BA0E9D" w:rsidRPr="00F03387" w:rsidRDefault="008D5053" w:rsidP="00BA0E9D">
      <w:pPr>
        <w:outlineLvl w:val="0"/>
        <w:rPr>
          <w:lang w:val="pt-PT"/>
        </w:rPr>
      </w:pPr>
      <w:r>
        <w:rPr>
          <w:lang w:val="pt-PT"/>
        </w:rPr>
        <w:t>t</w:t>
      </w:r>
      <w:r w:rsidR="00BA0E9D" w:rsidRPr="00F03387">
        <w:rPr>
          <w:lang w:val="pt-PT"/>
        </w:rPr>
        <w:t>rastuzumab</w:t>
      </w:r>
    </w:p>
    <w:p w14:paraId="5526C73F" w14:textId="77777777" w:rsidR="00BA0E9D" w:rsidRPr="00F03387" w:rsidRDefault="00BA0E9D" w:rsidP="00BA0E9D">
      <w:pPr>
        <w:suppressAutoHyphens/>
        <w:ind w:right="14"/>
        <w:rPr>
          <w:lang w:val="pt-PT"/>
        </w:rPr>
      </w:pPr>
    </w:p>
    <w:p w14:paraId="4BB6AAA1" w14:textId="77777777" w:rsidR="00BA0E9D" w:rsidRPr="00F03387" w:rsidRDefault="00BA0E9D" w:rsidP="00BA0E9D">
      <w:pPr>
        <w:suppressAutoHyphens/>
        <w:ind w:right="14"/>
        <w:rPr>
          <w:lang w:val="pt-PT"/>
        </w:rPr>
      </w:pPr>
    </w:p>
    <w:p w14:paraId="39BCCE29"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2.</w:t>
      </w:r>
      <w:r w:rsidRPr="00F03387">
        <w:rPr>
          <w:b/>
          <w:lang w:val="pt-PT"/>
        </w:rPr>
        <w:tab/>
        <w:t>DESCRIÇÃO DA(S) SUBSTÂNCIAS(S) ATIVA(S)</w:t>
      </w:r>
    </w:p>
    <w:p w14:paraId="1B3DD569" w14:textId="77777777" w:rsidR="00BA0E9D" w:rsidRPr="00F03387" w:rsidRDefault="00BA0E9D" w:rsidP="00BA0E9D">
      <w:pPr>
        <w:suppressAutoHyphens/>
        <w:ind w:right="14"/>
        <w:rPr>
          <w:lang w:val="pt-PT"/>
        </w:rPr>
      </w:pPr>
    </w:p>
    <w:p w14:paraId="2E30E0CE" w14:textId="77777777" w:rsidR="00BA0E9D" w:rsidRPr="00F03387" w:rsidRDefault="00BA0E9D" w:rsidP="00BA0E9D">
      <w:pPr>
        <w:rPr>
          <w:lang w:val="pt-PT"/>
        </w:rPr>
      </w:pPr>
      <w:r w:rsidRPr="00F03387">
        <w:rPr>
          <w:lang w:val="pt-PT"/>
        </w:rPr>
        <w:t>Um frasco para injetáveis contém 600 mg/5 ml de trastuzumab.</w:t>
      </w:r>
    </w:p>
    <w:p w14:paraId="242D1980" w14:textId="77777777" w:rsidR="00BA0E9D" w:rsidRPr="00F03387" w:rsidRDefault="00BA0E9D" w:rsidP="00BA0E9D">
      <w:pPr>
        <w:rPr>
          <w:lang w:val="pt-PT"/>
        </w:rPr>
      </w:pPr>
    </w:p>
    <w:p w14:paraId="71381518" w14:textId="77777777" w:rsidR="00BA0E9D" w:rsidRPr="00F03387" w:rsidRDefault="00BA0E9D" w:rsidP="00BA0E9D">
      <w:pPr>
        <w:rPr>
          <w:lang w:val="pt-PT"/>
        </w:rPr>
      </w:pPr>
    </w:p>
    <w:p w14:paraId="0F8E3282"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3.</w:t>
      </w:r>
      <w:r w:rsidRPr="00F03387">
        <w:rPr>
          <w:b/>
          <w:lang w:val="pt-PT"/>
        </w:rPr>
        <w:tab/>
        <w:t>LISTA DOS EXCIPIENTES</w:t>
      </w:r>
    </w:p>
    <w:p w14:paraId="5D345135" w14:textId="77777777" w:rsidR="00BA0E9D" w:rsidRPr="00F03387" w:rsidRDefault="00BA0E9D" w:rsidP="00BA0E9D">
      <w:pPr>
        <w:rPr>
          <w:lang w:val="pt-PT"/>
        </w:rPr>
      </w:pPr>
    </w:p>
    <w:p w14:paraId="7EFEC9A4" w14:textId="0B360393" w:rsidR="00A6082F" w:rsidRPr="00F03387" w:rsidRDefault="00C87795" w:rsidP="00811FE5">
      <w:pPr>
        <w:tabs>
          <w:tab w:val="left" w:pos="357"/>
          <w:tab w:val="left" w:pos="720"/>
        </w:tabs>
        <w:rPr>
          <w:lang w:val="pt-PT"/>
        </w:rPr>
      </w:pPr>
      <w:r>
        <w:rPr>
          <w:lang w:val="pt-PT"/>
        </w:rPr>
        <w:t>Também contém: h</w:t>
      </w:r>
      <w:r w:rsidR="00BA0E9D" w:rsidRPr="00F03387">
        <w:rPr>
          <w:lang w:val="pt-PT"/>
        </w:rPr>
        <w:t>ialuronidase humana recombinante (rHuPH20)</w:t>
      </w:r>
      <w:r>
        <w:rPr>
          <w:lang w:val="pt-PT"/>
        </w:rPr>
        <w:t>, c</w:t>
      </w:r>
      <w:r w:rsidR="00BA0E9D" w:rsidRPr="00F03387">
        <w:rPr>
          <w:lang w:val="pt-PT"/>
        </w:rPr>
        <w:t>loridrato de histidina monohidratado</w:t>
      </w:r>
      <w:r>
        <w:rPr>
          <w:lang w:val="pt-PT"/>
        </w:rPr>
        <w:t xml:space="preserve">, </w:t>
      </w:r>
      <w:r w:rsidR="004B0E87">
        <w:rPr>
          <w:lang w:val="pt-PT"/>
        </w:rPr>
        <w:t>h</w:t>
      </w:r>
      <w:r w:rsidR="004B0E87" w:rsidRPr="00F03387">
        <w:rPr>
          <w:lang w:val="pt-PT"/>
        </w:rPr>
        <w:t>istidina</w:t>
      </w:r>
      <w:r w:rsidR="004B0E87">
        <w:rPr>
          <w:lang w:val="pt-PT"/>
        </w:rPr>
        <w:t xml:space="preserve">, </w:t>
      </w:r>
      <w:r w:rsidR="00BA0E9D" w:rsidRPr="00F03387">
        <w:rPr>
          <w:rFonts w:ascii="Symbol" w:hAnsi="Symbol"/>
          <w:lang w:val="pt-PT"/>
        </w:rPr>
        <w:t></w:t>
      </w:r>
      <w:r w:rsidR="00BA0E9D" w:rsidRPr="00F03387">
        <w:rPr>
          <w:lang w:val="pt-PT"/>
        </w:rPr>
        <w:t>,</w:t>
      </w:r>
      <w:r w:rsidR="00BA0E9D" w:rsidRPr="00F03387">
        <w:rPr>
          <w:rFonts w:ascii="Symbol" w:hAnsi="Symbol"/>
          <w:lang w:val="pt-PT"/>
        </w:rPr>
        <w:t></w:t>
      </w:r>
      <w:r w:rsidR="00BA0E9D" w:rsidRPr="00F03387">
        <w:rPr>
          <w:lang w:val="pt-PT"/>
        </w:rPr>
        <w:t>-trealose di-hidratada</w:t>
      </w:r>
      <w:r>
        <w:rPr>
          <w:lang w:val="pt-PT"/>
        </w:rPr>
        <w:t>, m</w:t>
      </w:r>
      <w:r w:rsidR="00BA0E9D" w:rsidRPr="00F03387">
        <w:rPr>
          <w:lang w:val="pt-PT"/>
        </w:rPr>
        <w:t>etionina</w:t>
      </w:r>
      <w:r>
        <w:rPr>
          <w:lang w:val="pt-PT"/>
        </w:rPr>
        <w:t>, p</w:t>
      </w:r>
      <w:r w:rsidR="00BA0E9D" w:rsidRPr="00F03387">
        <w:rPr>
          <w:lang w:val="pt-PT"/>
        </w:rPr>
        <w:t>olissorbato 20</w:t>
      </w:r>
      <w:r>
        <w:rPr>
          <w:lang w:val="pt-PT"/>
        </w:rPr>
        <w:t>, á</w:t>
      </w:r>
      <w:r w:rsidR="00BA0E9D" w:rsidRPr="00F03387">
        <w:rPr>
          <w:lang w:val="pt-PT"/>
        </w:rPr>
        <w:t>gua para preparações injetáveis</w:t>
      </w:r>
      <w:r>
        <w:rPr>
          <w:lang w:val="pt-PT"/>
        </w:rPr>
        <w:t>.</w:t>
      </w:r>
    </w:p>
    <w:p w14:paraId="076A1494" w14:textId="1C7B2F0C" w:rsidR="000B5343" w:rsidRPr="001029D7" w:rsidRDefault="000B5343" w:rsidP="000B5343">
      <w:pPr>
        <w:outlineLvl w:val="0"/>
        <w:rPr>
          <w:highlight w:val="lightGray"/>
          <w:lang w:val="pt-PT"/>
        </w:rPr>
      </w:pPr>
      <w:r w:rsidRPr="001029D7">
        <w:rPr>
          <w:highlight w:val="lightGray"/>
          <w:lang w:val="pt-PT"/>
        </w:rPr>
        <w:t>Consultar o folheto para obter mais informações</w:t>
      </w:r>
      <w:r w:rsidR="00C87795">
        <w:rPr>
          <w:highlight w:val="lightGray"/>
          <w:lang w:val="pt-PT"/>
        </w:rPr>
        <w:t>.</w:t>
      </w:r>
    </w:p>
    <w:p w14:paraId="56D0760E" w14:textId="77777777" w:rsidR="00BA0E9D" w:rsidRPr="00F03387" w:rsidRDefault="00BA0E9D" w:rsidP="00BA0E9D">
      <w:pPr>
        <w:suppressAutoHyphens/>
        <w:ind w:right="14"/>
        <w:rPr>
          <w:lang w:val="pt-PT"/>
        </w:rPr>
      </w:pPr>
    </w:p>
    <w:p w14:paraId="164DEE4D" w14:textId="77777777" w:rsidR="00BA0E9D" w:rsidRPr="00F03387" w:rsidRDefault="00BA0E9D" w:rsidP="00BA0E9D">
      <w:pPr>
        <w:suppressAutoHyphens/>
        <w:ind w:right="14"/>
        <w:rPr>
          <w:lang w:val="pt-PT"/>
        </w:rPr>
      </w:pPr>
    </w:p>
    <w:p w14:paraId="46BBCA14"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4.</w:t>
      </w:r>
      <w:r w:rsidRPr="00F03387">
        <w:rPr>
          <w:b/>
          <w:lang w:val="pt-PT"/>
        </w:rPr>
        <w:tab/>
        <w:t>FORMA FARMACÊUTICA E CONTEÚDO</w:t>
      </w:r>
    </w:p>
    <w:p w14:paraId="2D442D65" w14:textId="77777777" w:rsidR="00BA0E9D" w:rsidRPr="00F03387" w:rsidRDefault="00BA0E9D" w:rsidP="00BA0E9D">
      <w:pPr>
        <w:suppressAutoHyphens/>
        <w:ind w:right="14"/>
        <w:rPr>
          <w:lang w:val="pt-PT"/>
        </w:rPr>
      </w:pPr>
    </w:p>
    <w:p w14:paraId="2B8E4426" w14:textId="77777777" w:rsidR="00BA0E9D" w:rsidRPr="00F03387" w:rsidRDefault="00BA0E9D" w:rsidP="00BA0E9D">
      <w:pPr>
        <w:rPr>
          <w:lang w:val="pt-PT"/>
        </w:rPr>
      </w:pPr>
      <w:r w:rsidRPr="00F03387">
        <w:rPr>
          <w:highlight w:val="lightGray"/>
          <w:lang w:val="pt-PT"/>
        </w:rPr>
        <w:t>Solução</w:t>
      </w:r>
      <w:r w:rsidR="005E7382" w:rsidRPr="00F03387">
        <w:rPr>
          <w:highlight w:val="lightGray"/>
          <w:lang w:val="pt-PT"/>
        </w:rPr>
        <w:t xml:space="preserve"> </w:t>
      </w:r>
      <w:r w:rsidRPr="00F03387">
        <w:rPr>
          <w:highlight w:val="lightGray"/>
          <w:lang w:val="pt-PT"/>
        </w:rPr>
        <w:t>injetável</w:t>
      </w:r>
    </w:p>
    <w:p w14:paraId="0BD93216" w14:textId="77777777" w:rsidR="00BA0E9D" w:rsidRPr="00F03387" w:rsidRDefault="00BA0E9D" w:rsidP="00BA0E9D">
      <w:pPr>
        <w:rPr>
          <w:lang w:val="pt-PT"/>
        </w:rPr>
      </w:pPr>
      <w:r w:rsidRPr="00F03387">
        <w:rPr>
          <w:lang w:val="pt-PT"/>
        </w:rPr>
        <w:t xml:space="preserve">1 frasco para injetáveis </w:t>
      </w:r>
    </w:p>
    <w:p w14:paraId="26632606" w14:textId="77777777" w:rsidR="00BA0E9D" w:rsidRPr="00F03387" w:rsidRDefault="00BA0E9D" w:rsidP="00BA0E9D">
      <w:pPr>
        <w:suppressAutoHyphens/>
        <w:ind w:right="14"/>
        <w:rPr>
          <w:lang w:val="pt-PT"/>
        </w:rPr>
      </w:pPr>
    </w:p>
    <w:p w14:paraId="44B67837" w14:textId="77777777" w:rsidR="00BA0E9D" w:rsidRPr="00F03387" w:rsidRDefault="00BA0E9D" w:rsidP="00BA0E9D">
      <w:pPr>
        <w:suppressAutoHyphens/>
        <w:ind w:right="14"/>
        <w:rPr>
          <w:lang w:val="pt-PT"/>
        </w:rPr>
      </w:pPr>
    </w:p>
    <w:p w14:paraId="272EAD20"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5.</w:t>
      </w:r>
      <w:r w:rsidRPr="00F03387">
        <w:rPr>
          <w:b/>
          <w:lang w:val="pt-PT"/>
        </w:rPr>
        <w:tab/>
        <w:t>MODO E VIA(S) DE ADMINISTRAÇÃO</w:t>
      </w:r>
    </w:p>
    <w:p w14:paraId="44B4619E" w14:textId="77777777" w:rsidR="00BA0E9D" w:rsidRPr="00F03387" w:rsidRDefault="00BA0E9D" w:rsidP="00BA0E9D">
      <w:pPr>
        <w:suppressAutoHyphens/>
        <w:ind w:right="14"/>
        <w:rPr>
          <w:lang w:val="pt-PT"/>
        </w:rPr>
      </w:pPr>
    </w:p>
    <w:p w14:paraId="5711BEB1" w14:textId="2345F3BC" w:rsidR="00BA0E9D" w:rsidRPr="00F03387" w:rsidRDefault="00BA0E9D" w:rsidP="00BA0E9D">
      <w:pPr>
        <w:outlineLvl w:val="0"/>
        <w:rPr>
          <w:lang w:val="pt-PT"/>
        </w:rPr>
      </w:pPr>
      <w:r w:rsidRPr="00F03387">
        <w:rPr>
          <w:lang w:val="pt-PT"/>
        </w:rPr>
        <w:t>Para administração subcutânea apenas</w:t>
      </w:r>
      <w:r w:rsidR="0007437D">
        <w:rPr>
          <w:lang w:val="pt-PT"/>
        </w:rPr>
        <w:t>.</w:t>
      </w:r>
    </w:p>
    <w:p w14:paraId="5ECD7367" w14:textId="2F51011D" w:rsidR="00BA0E9D" w:rsidRPr="00F03387" w:rsidRDefault="00BA0E9D" w:rsidP="00BA0E9D">
      <w:pPr>
        <w:outlineLvl w:val="0"/>
        <w:rPr>
          <w:lang w:val="pt-PT"/>
        </w:rPr>
      </w:pPr>
      <w:r w:rsidRPr="00F03387">
        <w:rPr>
          <w:lang w:val="pt-PT"/>
        </w:rPr>
        <w:t>Consultar o folheto informativo antes de utilizar</w:t>
      </w:r>
      <w:r w:rsidR="0007437D">
        <w:rPr>
          <w:lang w:val="pt-PT"/>
        </w:rPr>
        <w:t>.</w:t>
      </w:r>
    </w:p>
    <w:p w14:paraId="0AD10DDD" w14:textId="77777777" w:rsidR="00BA0E9D" w:rsidRPr="00F03387" w:rsidRDefault="00BA0E9D" w:rsidP="00BA0E9D">
      <w:pPr>
        <w:suppressAutoHyphens/>
        <w:ind w:right="14"/>
        <w:rPr>
          <w:lang w:val="pt-PT"/>
        </w:rPr>
      </w:pPr>
    </w:p>
    <w:p w14:paraId="110D89CA" w14:textId="77777777" w:rsidR="00BA0E9D" w:rsidRPr="00F03387" w:rsidRDefault="00BA0E9D" w:rsidP="00BA0E9D">
      <w:pPr>
        <w:suppressAutoHyphens/>
        <w:ind w:right="14"/>
        <w:rPr>
          <w:lang w:val="pt-PT"/>
        </w:rPr>
      </w:pPr>
    </w:p>
    <w:p w14:paraId="4F6BCE31"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6.</w:t>
      </w:r>
      <w:r w:rsidRPr="00F03387">
        <w:rPr>
          <w:b/>
          <w:lang w:val="pt-PT"/>
        </w:rPr>
        <w:tab/>
        <w:t>ADVERTÊNCIA ESPECIAL DE QUE O MEDICAMENTO DEVE SER MANTIDO FORA DA VISTA E DO ALCANCE DAS CRIANÇAS</w:t>
      </w:r>
    </w:p>
    <w:p w14:paraId="75D21666" w14:textId="77777777" w:rsidR="00BA0E9D" w:rsidRPr="00F03387" w:rsidRDefault="00BA0E9D" w:rsidP="00BA0E9D">
      <w:pPr>
        <w:suppressAutoHyphens/>
        <w:ind w:right="14"/>
        <w:rPr>
          <w:lang w:val="pt-PT"/>
        </w:rPr>
      </w:pPr>
    </w:p>
    <w:p w14:paraId="17B236C7" w14:textId="621DF8CF" w:rsidR="00BA0E9D" w:rsidRPr="00F03387" w:rsidRDefault="00BA0E9D" w:rsidP="00BA0E9D">
      <w:pPr>
        <w:suppressAutoHyphens/>
        <w:ind w:right="14"/>
        <w:outlineLvl w:val="0"/>
        <w:rPr>
          <w:lang w:val="pt-PT"/>
        </w:rPr>
      </w:pPr>
      <w:r w:rsidRPr="00F03387">
        <w:rPr>
          <w:lang w:val="pt-PT"/>
        </w:rPr>
        <w:t>Manter fora da vista e do alcance das crianças</w:t>
      </w:r>
      <w:r w:rsidR="0007437D">
        <w:rPr>
          <w:lang w:val="pt-PT"/>
        </w:rPr>
        <w:t>.</w:t>
      </w:r>
    </w:p>
    <w:p w14:paraId="2AEC1D2D" w14:textId="77777777" w:rsidR="00BA0E9D" w:rsidRPr="00F03387" w:rsidRDefault="00BA0E9D" w:rsidP="00BA0E9D">
      <w:pPr>
        <w:suppressAutoHyphens/>
        <w:ind w:right="14"/>
        <w:rPr>
          <w:lang w:val="pt-PT"/>
        </w:rPr>
      </w:pPr>
    </w:p>
    <w:p w14:paraId="3F28199F" w14:textId="77777777" w:rsidR="00BA0E9D" w:rsidRPr="00F03387" w:rsidRDefault="00BA0E9D" w:rsidP="00BA0E9D">
      <w:pPr>
        <w:suppressAutoHyphens/>
        <w:ind w:right="14"/>
        <w:rPr>
          <w:lang w:val="pt-PT"/>
        </w:rPr>
      </w:pPr>
    </w:p>
    <w:p w14:paraId="006BAD2D"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7.</w:t>
      </w:r>
      <w:r w:rsidRPr="00F03387">
        <w:rPr>
          <w:b/>
          <w:lang w:val="pt-PT"/>
        </w:rPr>
        <w:tab/>
        <w:t>OUTRAS ADVERTÊNCIAS ESPECIAIS, SE NECESSÁRIO</w:t>
      </w:r>
    </w:p>
    <w:p w14:paraId="3DDF449B" w14:textId="77777777" w:rsidR="00BA0E9D" w:rsidRPr="00F03387" w:rsidRDefault="00BA0E9D" w:rsidP="00BA0E9D">
      <w:pPr>
        <w:suppressAutoHyphens/>
        <w:ind w:right="14"/>
        <w:rPr>
          <w:lang w:val="pt-PT"/>
        </w:rPr>
      </w:pPr>
    </w:p>
    <w:p w14:paraId="3957BD0F" w14:textId="77777777" w:rsidR="00BA0E9D" w:rsidRPr="00F03387" w:rsidRDefault="00BA0E9D" w:rsidP="00BA0E9D">
      <w:pPr>
        <w:suppressAutoHyphens/>
        <w:ind w:right="14"/>
        <w:rPr>
          <w:lang w:val="pt-PT"/>
        </w:rPr>
      </w:pPr>
    </w:p>
    <w:p w14:paraId="75FCCA14"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8.</w:t>
      </w:r>
      <w:r w:rsidRPr="00F03387">
        <w:rPr>
          <w:b/>
          <w:lang w:val="pt-PT"/>
        </w:rPr>
        <w:tab/>
        <w:t>PRAZO DE VALIDADE</w:t>
      </w:r>
    </w:p>
    <w:p w14:paraId="7DE1551A" w14:textId="77777777" w:rsidR="00BA0E9D" w:rsidRPr="00F03387" w:rsidRDefault="00BA0E9D" w:rsidP="00BA0E9D">
      <w:pPr>
        <w:suppressAutoHyphens/>
        <w:ind w:right="14"/>
        <w:rPr>
          <w:lang w:val="pt-PT"/>
        </w:rPr>
      </w:pPr>
    </w:p>
    <w:p w14:paraId="488ABFC1" w14:textId="77777777" w:rsidR="00BA0E9D" w:rsidRPr="00F03387" w:rsidRDefault="00AF4E8B" w:rsidP="00BA0E9D">
      <w:pPr>
        <w:suppressAutoHyphens/>
        <w:ind w:right="14"/>
        <w:outlineLvl w:val="0"/>
        <w:rPr>
          <w:lang w:val="pt-PT"/>
        </w:rPr>
      </w:pPr>
      <w:r>
        <w:rPr>
          <w:lang w:val="pt-PT"/>
        </w:rPr>
        <w:t>EXP</w:t>
      </w:r>
    </w:p>
    <w:p w14:paraId="0DEB2BF4" w14:textId="77777777" w:rsidR="00BA0E9D" w:rsidRPr="00F03387" w:rsidRDefault="00BA0E9D" w:rsidP="00BA0E9D">
      <w:pPr>
        <w:suppressAutoHyphens/>
        <w:ind w:right="14"/>
        <w:rPr>
          <w:lang w:val="pt-PT"/>
        </w:rPr>
      </w:pPr>
    </w:p>
    <w:p w14:paraId="1201E524" w14:textId="77777777" w:rsidR="00BA0E9D" w:rsidRPr="00F03387" w:rsidRDefault="00BA0E9D" w:rsidP="00BA0E9D">
      <w:pPr>
        <w:suppressAutoHyphens/>
        <w:ind w:right="14"/>
        <w:rPr>
          <w:lang w:val="pt-PT"/>
        </w:rPr>
      </w:pPr>
    </w:p>
    <w:p w14:paraId="6DC06413" w14:textId="77777777" w:rsidR="00BA0E9D" w:rsidRPr="00F03387" w:rsidRDefault="00BA0E9D" w:rsidP="00BA0E9D">
      <w:pPr>
        <w:keepNext/>
        <w:keepLines/>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9.</w:t>
      </w:r>
      <w:r w:rsidRPr="00F03387">
        <w:rPr>
          <w:b/>
          <w:lang w:val="pt-PT"/>
        </w:rPr>
        <w:tab/>
        <w:t>CONDIÇÕES ESPECIAIS DE CONSERVAÇÃO</w:t>
      </w:r>
    </w:p>
    <w:p w14:paraId="08CC307B" w14:textId="77777777" w:rsidR="00BA0E9D" w:rsidRPr="00F03387" w:rsidRDefault="00BA0E9D" w:rsidP="00811FE5">
      <w:pPr>
        <w:keepNext/>
        <w:keepLines/>
        <w:suppressAutoHyphens/>
        <w:ind w:right="14"/>
        <w:rPr>
          <w:lang w:val="pt-PT"/>
        </w:rPr>
      </w:pPr>
    </w:p>
    <w:p w14:paraId="1C6C90AA" w14:textId="1F940E18" w:rsidR="00BA0E9D" w:rsidRPr="00F03387" w:rsidRDefault="00BA0E9D" w:rsidP="00811FE5">
      <w:pPr>
        <w:keepNext/>
        <w:keepLines/>
        <w:suppressAutoHyphens/>
        <w:ind w:right="11"/>
        <w:outlineLvl w:val="0"/>
        <w:rPr>
          <w:lang w:val="pt-PT"/>
        </w:rPr>
      </w:pPr>
      <w:r w:rsidRPr="00F03387">
        <w:rPr>
          <w:lang w:val="pt-PT"/>
        </w:rPr>
        <w:t xml:space="preserve">Conservar no frigorífico </w:t>
      </w:r>
      <w:r w:rsidRPr="00F03387">
        <w:rPr>
          <w:szCs w:val="22"/>
          <w:lang w:val="pt-PT"/>
        </w:rPr>
        <w:t xml:space="preserve">(2 ºC </w:t>
      </w:r>
      <w:r w:rsidR="00875F05" w:rsidRPr="00F03387">
        <w:rPr>
          <w:szCs w:val="22"/>
          <w:lang w:val="pt-PT"/>
        </w:rPr>
        <w:t>-</w:t>
      </w:r>
      <w:r w:rsidRPr="00F03387">
        <w:rPr>
          <w:szCs w:val="22"/>
          <w:lang w:val="pt-PT"/>
        </w:rPr>
        <w:t xml:space="preserve"> 8 ºC)</w:t>
      </w:r>
      <w:r w:rsidR="0007437D">
        <w:rPr>
          <w:szCs w:val="22"/>
          <w:lang w:val="pt-PT"/>
        </w:rPr>
        <w:t>.</w:t>
      </w:r>
    </w:p>
    <w:p w14:paraId="0BF68328" w14:textId="7B43041D" w:rsidR="00BA0E9D" w:rsidRPr="00F03387" w:rsidRDefault="00BA0E9D" w:rsidP="00BA0E9D">
      <w:pPr>
        <w:rPr>
          <w:lang w:val="pt-PT"/>
        </w:rPr>
      </w:pPr>
      <w:r w:rsidRPr="00F03387">
        <w:rPr>
          <w:lang w:val="pt-PT"/>
        </w:rPr>
        <w:t>Manter o frasco para injetáveis dentro da embalagem exterior para proteger da luz</w:t>
      </w:r>
      <w:r w:rsidR="0007437D">
        <w:rPr>
          <w:lang w:val="pt-PT"/>
        </w:rPr>
        <w:t>.</w:t>
      </w:r>
    </w:p>
    <w:p w14:paraId="0B124E41" w14:textId="078452A6" w:rsidR="00BA0E9D" w:rsidRPr="00F03387" w:rsidRDefault="00BA0E9D" w:rsidP="00BA0E9D">
      <w:pPr>
        <w:suppressAutoHyphens/>
        <w:rPr>
          <w:lang w:val="pt-PT"/>
        </w:rPr>
      </w:pPr>
      <w:r w:rsidRPr="00F03387">
        <w:rPr>
          <w:lang w:val="pt-PT"/>
        </w:rPr>
        <w:t>Não congelar</w:t>
      </w:r>
      <w:r w:rsidR="0007437D">
        <w:rPr>
          <w:lang w:val="pt-PT"/>
        </w:rPr>
        <w:t>.</w:t>
      </w:r>
    </w:p>
    <w:p w14:paraId="5850DA58" w14:textId="77777777" w:rsidR="00BA0E9D" w:rsidRPr="00F03387" w:rsidRDefault="00BA0E9D" w:rsidP="00BA0E9D">
      <w:pPr>
        <w:suppressAutoHyphens/>
        <w:ind w:right="14"/>
        <w:rPr>
          <w:lang w:val="pt-PT"/>
        </w:rPr>
      </w:pPr>
    </w:p>
    <w:p w14:paraId="30D54DCB" w14:textId="77777777" w:rsidR="00BA0E9D" w:rsidRPr="00F03387" w:rsidRDefault="00BA0E9D" w:rsidP="00BA0E9D">
      <w:pPr>
        <w:suppressAutoHyphens/>
        <w:ind w:right="14"/>
        <w:rPr>
          <w:lang w:val="pt-PT"/>
        </w:rPr>
      </w:pPr>
    </w:p>
    <w:p w14:paraId="021626D6"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10.</w:t>
      </w:r>
      <w:r w:rsidRPr="00F03387">
        <w:rPr>
          <w:b/>
          <w:lang w:val="pt-PT"/>
        </w:rPr>
        <w:tab/>
        <w:t>CUIDADOS ESPECIAIS QUANTO À ELIMINAÇÃO DO MEDICAMENTO NÃO UTILIZADO OU DOS RESÍDUOS PROVENIENTES DESSE MEDICAMENTO, SE APLICÁVEL</w:t>
      </w:r>
    </w:p>
    <w:p w14:paraId="26DC9B2A" w14:textId="77777777" w:rsidR="00BA0E9D" w:rsidRPr="00F03387" w:rsidRDefault="00BA0E9D" w:rsidP="00BA0E9D">
      <w:pPr>
        <w:suppressAutoHyphens/>
        <w:ind w:right="14"/>
        <w:rPr>
          <w:lang w:val="pt-PT"/>
        </w:rPr>
      </w:pPr>
    </w:p>
    <w:p w14:paraId="78394F4E" w14:textId="77777777" w:rsidR="00BA0E9D" w:rsidRPr="00F03387" w:rsidRDefault="00BA0E9D" w:rsidP="00BA0E9D">
      <w:pPr>
        <w:suppressAutoHyphens/>
        <w:ind w:right="14"/>
        <w:rPr>
          <w:lang w:val="pt-PT"/>
        </w:rPr>
      </w:pPr>
    </w:p>
    <w:p w14:paraId="49A46B41"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11.</w:t>
      </w:r>
      <w:r w:rsidRPr="00F03387">
        <w:rPr>
          <w:b/>
          <w:lang w:val="pt-PT"/>
        </w:rPr>
        <w:tab/>
        <w:t>NOME E ENDEREÇO DO TITULAR DA AUTORIZAÇÃO DE INTRODUÇÃO NO MERCADO</w:t>
      </w:r>
    </w:p>
    <w:p w14:paraId="43B389A2" w14:textId="77777777" w:rsidR="00BA0E9D" w:rsidRPr="00F03387" w:rsidRDefault="00BA0E9D" w:rsidP="00BA0E9D">
      <w:pPr>
        <w:suppressAutoHyphens/>
        <w:ind w:right="14"/>
        <w:rPr>
          <w:lang w:val="pt-PT"/>
        </w:rPr>
      </w:pPr>
    </w:p>
    <w:p w14:paraId="59B3F0B4" w14:textId="77777777" w:rsidR="000359D8" w:rsidRPr="0069684D" w:rsidRDefault="000359D8" w:rsidP="000359D8">
      <w:pPr>
        <w:suppressAutoHyphens/>
        <w:rPr>
          <w:lang w:val="it-IT"/>
        </w:rPr>
      </w:pPr>
      <w:r w:rsidRPr="0069684D">
        <w:rPr>
          <w:lang w:val="it-IT"/>
        </w:rPr>
        <w:t xml:space="preserve">Roche Registration GmbH </w:t>
      </w:r>
    </w:p>
    <w:p w14:paraId="672615F6" w14:textId="77777777" w:rsidR="000359D8" w:rsidRPr="0069684D" w:rsidRDefault="000359D8" w:rsidP="000359D8">
      <w:pPr>
        <w:suppressAutoHyphens/>
        <w:rPr>
          <w:lang w:val="it-IT"/>
        </w:rPr>
      </w:pPr>
      <w:r w:rsidRPr="0069684D">
        <w:rPr>
          <w:lang w:val="it-IT"/>
        </w:rPr>
        <w:t>Emil-Barell-Strasse 1</w:t>
      </w:r>
    </w:p>
    <w:p w14:paraId="3B255FC6" w14:textId="77777777" w:rsidR="000359D8" w:rsidRPr="0069684D" w:rsidRDefault="000359D8" w:rsidP="000359D8">
      <w:pPr>
        <w:suppressAutoHyphens/>
        <w:rPr>
          <w:lang w:val="it-IT"/>
        </w:rPr>
      </w:pPr>
      <w:r w:rsidRPr="0069684D">
        <w:rPr>
          <w:lang w:val="it-IT"/>
        </w:rPr>
        <w:t>79639 Grenzach-Wyhlen</w:t>
      </w:r>
    </w:p>
    <w:p w14:paraId="23D80DDE" w14:textId="77777777" w:rsidR="000359D8" w:rsidRPr="00F03387" w:rsidRDefault="000359D8" w:rsidP="000359D8">
      <w:pPr>
        <w:suppressAutoHyphens/>
        <w:rPr>
          <w:lang w:val="pt-PT"/>
        </w:rPr>
      </w:pPr>
      <w:r w:rsidRPr="00F03387">
        <w:rPr>
          <w:lang w:val="pt-PT"/>
        </w:rPr>
        <w:t>Alemanha</w:t>
      </w:r>
    </w:p>
    <w:p w14:paraId="3298B672" w14:textId="77777777" w:rsidR="00BA0E9D" w:rsidRPr="00F03387" w:rsidRDefault="00BA0E9D" w:rsidP="00BA0E9D">
      <w:pPr>
        <w:suppressAutoHyphens/>
        <w:ind w:right="14"/>
        <w:rPr>
          <w:lang w:val="pt-PT"/>
        </w:rPr>
      </w:pPr>
    </w:p>
    <w:p w14:paraId="279C011E" w14:textId="77777777" w:rsidR="00BA0E9D" w:rsidRPr="00F03387" w:rsidRDefault="00BA0E9D" w:rsidP="00BA0E9D">
      <w:pPr>
        <w:suppressAutoHyphens/>
        <w:ind w:right="14"/>
        <w:rPr>
          <w:lang w:val="pt-PT"/>
        </w:rPr>
      </w:pPr>
    </w:p>
    <w:p w14:paraId="26E39D3D"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12.</w:t>
      </w:r>
      <w:r w:rsidRPr="00F03387">
        <w:rPr>
          <w:b/>
          <w:lang w:val="pt-PT"/>
        </w:rPr>
        <w:tab/>
        <w:t>NÚMERO(S) DA AUTORIZAÇÃO DE INTRODUÇÃO NO MERCADO</w:t>
      </w:r>
    </w:p>
    <w:p w14:paraId="0513EFA0" w14:textId="77777777" w:rsidR="00BA0E9D" w:rsidRPr="00F03387" w:rsidRDefault="00BA0E9D" w:rsidP="00BA0E9D">
      <w:pPr>
        <w:suppressAutoHyphens/>
        <w:ind w:right="14"/>
        <w:rPr>
          <w:lang w:val="pt-PT"/>
        </w:rPr>
      </w:pPr>
    </w:p>
    <w:p w14:paraId="68DC8505" w14:textId="77777777" w:rsidR="00BA0E9D" w:rsidRPr="00F03387" w:rsidRDefault="00BA0E9D" w:rsidP="00BA0E9D">
      <w:pPr>
        <w:suppressAutoHyphens/>
        <w:ind w:right="14"/>
        <w:outlineLvl w:val="0"/>
        <w:rPr>
          <w:lang w:val="pt-PT"/>
        </w:rPr>
      </w:pPr>
      <w:r w:rsidRPr="00F03387">
        <w:rPr>
          <w:lang w:val="pt-PT"/>
        </w:rPr>
        <w:t>EU/1/00/145/002</w:t>
      </w:r>
    </w:p>
    <w:p w14:paraId="6EE7FDFC" w14:textId="77777777" w:rsidR="00BA0E9D" w:rsidRPr="00F03387" w:rsidRDefault="00BA0E9D" w:rsidP="00BA0E9D">
      <w:pPr>
        <w:suppressAutoHyphens/>
        <w:ind w:right="14"/>
        <w:rPr>
          <w:lang w:val="pt-PT"/>
        </w:rPr>
      </w:pPr>
    </w:p>
    <w:p w14:paraId="55079F56" w14:textId="77777777" w:rsidR="00BA0E9D" w:rsidRPr="00F03387" w:rsidRDefault="00BA0E9D" w:rsidP="00BA0E9D">
      <w:pPr>
        <w:suppressAutoHyphens/>
        <w:ind w:right="14"/>
        <w:rPr>
          <w:lang w:val="pt-PT"/>
        </w:rPr>
      </w:pPr>
    </w:p>
    <w:p w14:paraId="20788A93"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13.</w:t>
      </w:r>
      <w:r w:rsidRPr="00F03387">
        <w:rPr>
          <w:b/>
          <w:lang w:val="pt-PT"/>
        </w:rPr>
        <w:tab/>
        <w:t xml:space="preserve">NÚMERO DO LOTE </w:t>
      </w:r>
    </w:p>
    <w:p w14:paraId="4B68E532" w14:textId="77777777" w:rsidR="00BA0E9D" w:rsidRPr="00F03387" w:rsidRDefault="00BA0E9D" w:rsidP="00BA0E9D">
      <w:pPr>
        <w:suppressAutoHyphens/>
        <w:ind w:right="14"/>
        <w:rPr>
          <w:lang w:val="pt-PT"/>
        </w:rPr>
      </w:pPr>
    </w:p>
    <w:p w14:paraId="122D870F" w14:textId="77777777" w:rsidR="00BA0E9D" w:rsidRPr="00F03387" w:rsidRDefault="00BA0E9D" w:rsidP="00BA0E9D">
      <w:pPr>
        <w:suppressAutoHyphens/>
        <w:ind w:right="14"/>
        <w:outlineLvl w:val="0"/>
        <w:rPr>
          <w:lang w:val="pt-PT"/>
        </w:rPr>
      </w:pPr>
      <w:r w:rsidRPr="00F03387">
        <w:rPr>
          <w:lang w:val="pt-PT"/>
        </w:rPr>
        <w:t>Lot</w:t>
      </w:r>
    </w:p>
    <w:p w14:paraId="77A30065" w14:textId="77777777" w:rsidR="00BA0E9D" w:rsidRPr="00F03387" w:rsidRDefault="00BA0E9D" w:rsidP="00BA0E9D">
      <w:pPr>
        <w:suppressAutoHyphens/>
        <w:ind w:right="14"/>
        <w:rPr>
          <w:lang w:val="pt-PT"/>
        </w:rPr>
      </w:pPr>
    </w:p>
    <w:p w14:paraId="43531A80" w14:textId="77777777" w:rsidR="00BA0E9D" w:rsidRPr="00F03387" w:rsidRDefault="00BA0E9D" w:rsidP="00BA0E9D">
      <w:pPr>
        <w:suppressAutoHyphens/>
        <w:ind w:right="14"/>
        <w:rPr>
          <w:lang w:val="pt-PT"/>
        </w:rPr>
      </w:pPr>
    </w:p>
    <w:p w14:paraId="662C8B6C"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14.</w:t>
      </w:r>
      <w:r w:rsidRPr="00F03387">
        <w:rPr>
          <w:b/>
          <w:lang w:val="pt-PT"/>
        </w:rPr>
        <w:tab/>
        <w:t>CLASSIFICAÇÃO QUANTO À DISPENSA AO PÚBLICO</w:t>
      </w:r>
    </w:p>
    <w:p w14:paraId="6E4C0587" w14:textId="77777777" w:rsidR="00BA0E9D" w:rsidRPr="00F03387" w:rsidRDefault="00BA0E9D" w:rsidP="00BA0E9D">
      <w:pPr>
        <w:suppressAutoHyphens/>
        <w:ind w:left="720" w:right="14" w:hanging="720"/>
        <w:rPr>
          <w:lang w:val="pt-PT"/>
        </w:rPr>
      </w:pPr>
    </w:p>
    <w:p w14:paraId="757D00DA" w14:textId="77777777" w:rsidR="005B2D73" w:rsidRPr="00F03387" w:rsidRDefault="005B2D73" w:rsidP="00BA0E9D">
      <w:pPr>
        <w:suppressAutoHyphens/>
        <w:ind w:left="720" w:right="14" w:hanging="720"/>
        <w:rPr>
          <w:lang w:val="pt-PT"/>
        </w:rPr>
      </w:pPr>
    </w:p>
    <w:p w14:paraId="5796B24A"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15.</w:t>
      </w:r>
      <w:r w:rsidRPr="00F03387">
        <w:rPr>
          <w:b/>
          <w:szCs w:val="22"/>
          <w:lang w:val="pt-PT"/>
        </w:rPr>
        <w:tab/>
        <w:t>INSTRUÇÕES DE UTILIZAÇÃO</w:t>
      </w:r>
    </w:p>
    <w:p w14:paraId="4B42ADE7" w14:textId="77777777" w:rsidR="00BA0E9D" w:rsidRPr="00F03387" w:rsidRDefault="00BA0E9D" w:rsidP="00BA0E9D">
      <w:pPr>
        <w:shd w:val="clear" w:color="auto" w:fill="FFFFFF"/>
        <w:suppressAutoHyphens/>
        <w:ind w:right="14"/>
        <w:rPr>
          <w:szCs w:val="22"/>
          <w:lang w:val="pt-PT"/>
        </w:rPr>
      </w:pPr>
    </w:p>
    <w:p w14:paraId="58165BC5" w14:textId="77777777" w:rsidR="00BA0E9D" w:rsidRPr="00F03387" w:rsidRDefault="00BA0E9D" w:rsidP="00BA0E9D">
      <w:pPr>
        <w:suppressAutoHyphens/>
        <w:ind w:right="14"/>
        <w:rPr>
          <w:szCs w:val="22"/>
          <w:lang w:val="pt-PT"/>
        </w:rPr>
      </w:pPr>
    </w:p>
    <w:p w14:paraId="6CCB8123"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16.</w:t>
      </w:r>
      <w:r w:rsidRPr="00F03387">
        <w:rPr>
          <w:b/>
          <w:szCs w:val="22"/>
          <w:lang w:val="pt-PT"/>
        </w:rPr>
        <w:tab/>
      </w:r>
      <w:r w:rsidRPr="00F03387">
        <w:rPr>
          <w:b/>
          <w:caps/>
          <w:szCs w:val="22"/>
          <w:lang w:val="pt-PT"/>
        </w:rPr>
        <w:t>Informação em Braille</w:t>
      </w:r>
    </w:p>
    <w:p w14:paraId="5625FD1F" w14:textId="77777777" w:rsidR="00BA0E9D" w:rsidRPr="00F03387" w:rsidRDefault="00BA0E9D" w:rsidP="00BA0E9D">
      <w:pPr>
        <w:suppressAutoHyphens/>
        <w:ind w:right="14"/>
        <w:rPr>
          <w:lang w:val="pt-PT"/>
        </w:rPr>
      </w:pPr>
    </w:p>
    <w:p w14:paraId="0A6C6D33" w14:textId="08D6989D" w:rsidR="00BA0E9D" w:rsidRPr="00F03387" w:rsidRDefault="00BA0E9D" w:rsidP="00BA0E9D">
      <w:pPr>
        <w:suppressAutoHyphens/>
        <w:ind w:left="567" w:hanging="567"/>
        <w:rPr>
          <w:lang w:val="pt-PT"/>
        </w:rPr>
      </w:pPr>
      <w:r w:rsidRPr="00F03387">
        <w:rPr>
          <w:highlight w:val="lightGray"/>
          <w:lang w:val="pt-PT"/>
        </w:rPr>
        <w:t>Foi aceite a justificação para não incluir a informação em Braille</w:t>
      </w:r>
    </w:p>
    <w:p w14:paraId="7CA5F652" w14:textId="77777777" w:rsidR="00BA0E9D" w:rsidRPr="00F03387" w:rsidRDefault="00BA0E9D" w:rsidP="00BA0E9D">
      <w:pPr>
        <w:suppressAutoHyphens/>
        <w:ind w:right="14"/>
        <w:rPr>
          <w:lang w:val="pt-PT"/>
        </w:rPr>
      </w:pPr>
    </w:p>
    <w:p w14:paraId="05E79BDB" w14:textId="77777777" w:rsidR="000824AA" w:rsidRPr="00F03387" w:rsidRDefault="000824AA" w:rsidP="00BA0E9D">
      <w:pPr>
        <w:shd w:val="clear" w:color="auto" w:fill="FFFFFF"/>
        <w:suppressAutoHyphens/>
        <w:ind w:right="14"/>
        <w:rPr>
          <w:lang w:val="pt-PT"/>
        </w:rPr>
      </w:pPr>
    </w:p>
    <w:p w14:paraId="2152E1F9" w14:textId="77777777" w:rsidR="000824AA" w:rsidRPr="00F03387" w:rsidRDefault="000824AA" w:rsidP="000824AA">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03387">
        <w:rPr>
          <w:b/>
          <w:szCs w:val="22"/>
          <w:lang w:val="pt-PT"/>
        </w:rPr>
        <w:t>17.</w:t>
      </w:r>
      <w:r w:rsidRPr="00F03387">
        <w:rPr>
          <w:b/>
          <w:szCs w:val="22"/>
          <w:lang w:val="pt-PT"/>
        </w:rPr>
        <w:tab/>
        <w:t>IDENTIFICADOR ÚNICO – CÓDIGO DE BARRAS 2D</w:t>
      </w:r>
    </w:p>
    <w:p w14:paraId="03B3D6E4" w14:textId="77777777" w:rsidR="000824AA" w:rsidRPr="00F03387" w:rsidRDefault="000824AA" w:rsidP="000824AA">
      <w:pPr>
        <w:rPr>
          <w:lang w:val="pt-PT"/>
        </w:rPr>
      </w:pPr>
    </w:p>
    <w:p w14:paraId="25479C9B" w14:textId="77777777" w:rsidR="000824AA" w:rsidRPr="00F03387" w:rsidRDefault="000824AA" w:rsidP="000824AA">
      <w:pPr>
        <w:rPr>
          <w:szCs w:val="22"/>
          <w:shd w:val="clear" w:color="auto" w:fill="CCCCCC"/>
          <w:lang w:val="pt-PT"/>
        </w:rPr>
      </w:pPr>
      <w:r w:rsidRPr="00F03387">
        <w:rPr>
          <w:highlight w:val="lightGray"/>
          <w:lang w:val="pt-PT"/>
        </w:rPr>
        <w:t>&lt;Código de barras 2D com identificador único incluído.&gt;</w:t>
      </w:r>
    </w:p>
    <w:p w14:paraId="474FAD7E" w14:textId="77777777" w:rsidR="000824AA" w:rsidRPr="00F03387" w:rsidRDefault="000824AA" w:rsidP="000824AA">
      <w:pPr>
        <w:rPr>
          <w:lang w:val="pt-PT"/>
        </w:rPr>
      </w:pPr>
    </w:p>
    <w:p w14:paraId="56BF83AD" w14:textId="77777777" w:rsidR="000824AA" w:rsidRPr="00F03387" w:rsidRDefault="000824AA" w:rsidP="000824AA">
      <w:pPr>
        <w:rPr>
          <w:lang w:val="pt-PT"/>
        </w:rPr>
      </w:pPr>
    </w:p>
    <w:p w14:paraId="0C2B79F0" w14:textId="77777777" w:rsidR="000824AA" w:rsidRPr="00F03387" w:rsidRDefault="000824AA" w:rsidP="00D14A77">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F03387">
        <w:rPr>
          <w:b/>
          <w:szCs w:val="22"/>
          <w:lang w:val="pt-PT"/>
        </w:rPr>
        <w:t>18.</w:t>
      </w:r>
      <w:r w:rsidRPr="00F03387">
        <w:rPr>
          <w:b/>
          <w:szCs w:val="22"/>
          <w:lang w:val="pt-PT"/>
        </w:rPr>
        <w:tab/>
        <w:t>IDENTIFICADOR ÚNICO - DADOS PARA LEITURA HUMANA</w:t>
      </w:r>
    </w:p>
    <w:p w14:paraId="7AF1A9DA" w14:textId="77777777" w:rsidR="000824AA" w:rsidRPr="00F03387" w:rsidRDefault="000824AA" w:rsidP="00D14A77">
      <w:pPr>
        <w:keepNext/>
        <w:keepLines/>
        <w:rPr>
          <w:lang w:val="pt-PT"/>
        </w:rPr>
      </w:pPr>
    </w:p>
    <w:p w14:paraId="240DFCD8" w14:textId="77777777" w:rsidR="000824AA" w:rsidRPr="00F03387" w:rsidRDefault="000824AA" w:rsidP="00D14A77">
      <w:pPr>
        <w:keepNext/>
        <w:keepLines/>
        <w:rPr>
          <w:color w:val="008000"/>
          <w:szCs w:val="22"/>
          <w:lang w:val="pt-PT"/>
        </w:rPr>
      </w:pPr>
      <w:r w:rsidRPr="00F03387">
        <w:rPr>
          <w:lang w:val="pt-PT"/>
        </w:rPr>
        <w:t>PC</w:t>
      </w:r>
    </w:p>
    <w:p w14:paraId="47A9ACA1" w14:textId="77777777" w:rsidR="000824AA" w:rsidRPr="00F03387" w:rsidRDefault="000824AA" w:rsidP="00D14A77">
      <w:pPr>
        <w:keepNext/>
        <w:keepLines/>
        <w:rPr>
          <w:szCs w:val="22"/>
          <w:lang w:val="pt-PT"/>
        </w:rPr>
      </w:pPr>
      <w:r w:rsidRPr="00F03387">
        <w:rPr>
          <w:lang w:val="pt-PT"/>
        </w:rPr>
        <w:t>SN</w:t>
      </w:r>
    </w:p>
    <w:p w14:paraId="5350853D" w14:textId="77777777" w:rsidR="000824AA" w:rsidRPr="00F03387" w:rsidRDefault="000824AA" w:rsidP="00D14A77">
      <w:pPr>
        <w:keepNext/>
        <w:keepLines/>
        <w:rPr>
          <w:szCs w:val="22"/>
          <w:lang w:val="pt-PT"/>
        </w:rPr>
      </w:pPr>
      <w:r w:rsidRPr="00F03387">
        <w:rPr>
          <w:lang w:val="pt-PT"/>
        </w:rPr>
        <w:t>NN</w:t>
      </w:r>
    </w:p>
    <w:p w14:paraId="53144C73" w14:textId="77777777" w:rsidR="00BA0E9D" w:rsidRPr="00F03387" w:rsidRDefault="00BA0E9D" w:rsidP="00BA0E9D">
      <w:pPr>
        <w:shd w:val="clear" w:color="auto" w:fill="FFFFFF"/>
        <w:suppressAutoHyphens/>
        <w:ind w:right="14"/>
        <w:rPr>
          <w:lang w:val="pt-PT"/>
        </w:rPr>
      </w:pPr>
      <w:r w:rsidRPr="00F03387">
        <w:rPr>
          <w:lang w:val="pt-PT"/>
        </w:rPr>
        <w:br w:type="page"/>
      </w:r>
    </w:p>
    <w:p w14:paraId="4CC5C912"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right="14"/>
        <w:rPr>
          <w:b/>
          <w:lang w:val="pt-PT"/>
        </w:rPr>
      </w:pPr>
      <w:r w:rsidRPr="00F03387">
        <w:rPr>
          <w:b/>
          <w:lang w:val="pt-PT"/>
        </w:rPr>
        <w:lastRenderedPageBreak/>
        <w:t>INDICAÇÕES MÍNIMAS A INCLUIR EM PEQUENAS UNIDADES DE ACONDICIONAMENTO PRIMÁRIO</w:t>
      </w:r>
    </w:p>
    <w:p w14:paraId="5ABF8397"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right="14"/>
        <w:rPr>
          <w:lang w:val="pt-PT"/>
        </w:rPr>
      </w:pPr>
    </w:p>
    <w:p w14:paraId="00281FB6"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right="14"/>
        <w:outlineLvl w:val="0"/>
        <w:rPr>
          <w:lang w:val="pt-PT"/>
        </w:rPr>
      </w:pPr>
      <w:r w:rsidRPr="00F03387">
        <w:rPr>
          <w:b/>
          <w:lang w:val="pt-PT"/>
        </w:rPr>
        <w:t>RÓTULO DO FRASCO PARA INJETÁVEIS</w:t>
      </w:r>
    </w:p>
    <w:p w14:paraId="1E553328" w14:textId="77777777" w:rsidR="00BA0E9D" w:rsidRPr="00F03387" w:rsidRDefault="00BA0E9D" w:rsidP="00BA0E9D">
      <w:pPr>
        <w:rPr>
          <w:b/>
          <w:lang w:val="pt-PT"/>
        </w:rPr>
      </w:pPr>
    </w:p>
    <w:p w14:paraId="45983530" w14:textId="77777777" w:rsidR="00BA0E9D" w:rsidRPr="00F03387" w:rsidRDefault="00BA0E9D" w:rsidP="00BA0E9D">
      <w:pPr>
        <w:rPr>
          <w:b/>
          <w:lang w:val="pt-PT"/>
        </w:rPr>
      </w:pPr>
    </w:p>
    <w:p w14:paraId="7B3D4861"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b/>
          <w:lang w:val="pt-PT"/>
        </w:rPr>
      </w:pPr>
      <w:r w:rsidRPr="00F03387">
        <w:rPr>
          <w:b/>
          <w:lang w:val="pt-PT"/>
        </w:rPr>
        <w:t>1.</w:t>
      </w:r>
      <w:r w:rsidRPr="00F03387">
        <w:rPr>
          <w:b/>
          <w:lang w:val="pt-PT"/>
        </w:rPr>
        <w:tab/>
        <w:t>NOME DO MEDICAMENTO E VIA(S) DE ADMINISTRAÇÃO</w:t>
      </w:r>
    </w:p>
    <w:p w14:paraId="790E9830" w14:textId="77777777" w:rsidR="00BA0E9D" w:rsidRPr="00F03387" w:rsidRDefault="00BA0E9D" w:rsidP="00BA0E9D">
      <w:pPr>
        <w:rPr>
          <w:lang w:val="pt-PT"/>
        </w:rPr>
      </w:pPr>
    </w:p>
    <w:p w14:paraId="3FF15975" w14:textId="77777777" w:rsidR="00BA0E9D" w:rsidRPr="00F03387" w:rsidRDefault="00BA0E9D" w:rsidP="00BA0E9D">
      <w:pPr>
        <w:outlineLvl w:val="0"/>
        <w:rPr>
          <w:lang w:val="pt-PT"/>
        </w:rPr>
      </w:pPr>
      <w:r w:rsidRPr="00F03387">
        <w:rPr>
          <w:lang w:val="pt-PT"/>
        </w:rPr>
        <w:t>Herceptin 600 mg solução injetável</w:t>
      </w:r>
    </w:p>
    <w:p w14:paraId="2901A643" w14:textId="77777777" w:rsidR="00BA0E9D" w:rsidRPr="00F03387" w:rsidRDefault="008D5053" w:rsidP="00BA0E9D">
      <w:pPr>
        <w:outlineLvl w:val="0"/>
        <w:rPr>
          <w:lang w:val="pt-PT"/>
        </w:rPr>
      </w:pPr>
      <w:r>
        <w:rPr>
          <w:lang w:val="pt-PT"/>
        </w:rPr>
        <w:t>t</w:t>
      </w:r>
      <w:r w:rsidR="00BA0E9D" w:rsidRPr="00F03387">
        <w:rPr>
          <w:lang w:val="pt-PT"/>
        </w:rPr>
        <w:t>rastuzumab</w:t>
      </w:r>
    </w:p>
    <w:p w14:paraId="3F541A21" w14:textId="77777777" w:rsidR="00BA0E9D" w:rsidRPr="00F03387" w:rsidRDefault="00BA0E9D" w:rsidP="00BA0E9D">
      <w:pPr>
        <w:outlineLvl w:val="0"/>
        <w:rPr>
          <w:lang w:val="pt-PT"/>
        </w:rPr>
      </w:pPr>
      <w:r w:rsidRPr="00F03387">
        <w:rPr>
          <w:lang w:val="pt-PT"/>
        </w:rPr>
        <w:t>Para administração subcutânea apenas</w:t>
      </w:r>
    </w:p>
    <w:p w14:paraId="187B29E6" w14:textId="77777777" w:rsidR="00BA0E9D" w:rsidRPr="00F03387" w:rsidRDefault="00BA0E9D" w:rsidP="00BA0E9D">
      <w:pPr>
        <w:suppressAutoHyphens/>
        <w:ind w:right="14"/>
        <w:rPr>
          <w:lang w:val="pt-PT"/>
        </w:rPr>
      </w:pPr>
    </w:p>
    <w:p w14:paraId="48032217" w14:textId="77777777" w:rsidR="00BA0E9D" w:rsidRPr="00F03387" w:rsidRDefault="00BA0E9D" w:rsidP="00BA0E9D">
      <w:pPr>
        <w:suppressAutoHyphens/>
        <w:ind w:right="14"/>
        <w:rPr>
          <w:lang w:val="pt-PT"/>
        </w:rPr>
      </w:pPr>
    </w:p>
    <w:p w14:paraId="3B3F9569"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2.</w:t>
      </w:r>
      <w:r w:rsidRPr="00F03387">
        <w:rPr>
          <w:b/>
          <w:lang w:val="pt-PT"/>
        </w:rPr>
        <w:tab/>
        <w:t>MODO DE ADMINISTRAÇÃO</w:t>
      </w:r>
    </w:p>
    <w:p w14:paraId="1153BACF" w14:textId="77777777" w:rsidR="00BA0E9D" w:rsidRPr="00F03387" w:rsidRDefault="00BA0E9D" w:rsidP="00BA0E9D">
      <w:pPr>
        <w:suppressAutoHyphens/>
        <w:ind w:right="14"/>
        <w:rPr>
          <w:lang w:val="pt-PT"/>
        </w:rPr>
      </w:pPr>
    </w:p>
    <w:p w14:paraId="54324C9F" w14:textId="77777777" w:rsidR="00BA0E9D" w:rsidRPr="00F03387" w:rsidRDefault="00BA0E9D" w:rsidP="00BA0E9D">
      <w:pPr>
        <w:rPr>
          <w:lang w:val="pt-PT"/>
        </w:rPr>
      </w:pPr>
    </w:p>
    <w:p w14:paraId="28B25D29"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3.</w:t>
      </w:r>
      <w:r w:rsidRPr="00F03387">
        <w:rPr>
          <w:b/>
          <w:lang w:val="pt-PT"/>
        </w:rPr>
        <w:tab/>
        <w:t>PRAZO DE VALIDADE</w:t>
      </w:r>
    </w:p>
    <w:p w14:paraId="5DACA8DD" w14:textId="77777777" w:rsidR="00BA0E9D" w:rsidRPr="00F03387" w:rsidRDefault="00BA0E9D" w:rsidP="00BA0E9D">
      <w:pPr>
        <w:suppressAutoHyphens/>
        <w:ind w:right="14"/>
        <w:rPr>
          <w:lang w:val="pt-PT"/>
        </w:rPr>
      </w:pPr>
    </w:p>
    <w:p w14:paraId="43D6FE40" w14:textId="77777777" w:rsidR="00BA0E9D" w:rsidRPr="00F03387" w:rsidRDefault="00BA0E9D" w:rsidP="00BA0E9D">
      <w:pPr>
        <w:suppressAutoHyphens/>
        <w:ind w:right="14"/>
        <w:outlineLvl w:val="0"/>
        <w:rPr>
          <w:lang w:val="pt-PT"/>
        </w:rPr>
      </w:pPr>
      <w:r w:rsidRPr="00F03387">
        <w:rPr>
          <w:lang w:val="pt-PT"/>
        </w:rPr>
        <w:t>EXP</w:t>
      </w:r>
    </w:p>
    <w:p w14:paraId="29E4C088" w14:textId="77777777" w:rsidR="00BA0E9D" w:rsidRPr="00F03387" w:rsidRDefault="00BA0E9D" w:rsidP="00BA0E9D">
      <w:pPr>
        <w:suppressAutoHyphens/>
        <w:ind w:right="14"/>
        <w:rPr>
          <w:lang w:val="pt-PT"/>
        </w:rPr>
      </w:pPr>
    </w:p>
    <w:p w14:paraId="47BAEEBB" w14:textId="77777777" w:rsidR="00BA0E9D" w:rsidRPr="00F03387" w:rsidRDefault="00BA0E9D" w:rsidP="00BA0E9D">
      <w:pPr>
        <w:suppressAutoHyphens/>
        <w:ind w:right="14"/>
        <w:rPr>
          <w:lang w:val="pt-PT"/>
        </w:rPr>
      </w:pPr>
    </w:p>
    <w:p w14:paraId="69656727"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4.</w:t>
      </w:r>
      <w:r w:rsidRPr="00F03387">
        <w:rPr>
          <w:b/>
          <w:lang w:val="pt-PT"/>
        </w:rPr>
        <w:tab/>
        <w:t>NÚMERO DO LOTE</w:t>
      </w:r>
    </w:p>
    <w:p w14:paraId="72334098" w14:textId="77777777" w:rsidR="00BA0E9D" w:rsidRPr="00F03387" w:rsidRDefault="00BA0E9D" w:rsidP="00BA0E9D">
      <w:pPr>
        <w:suppressAutoHyphens/>
        <w:ind w:right="14"/>
        <w:rPr>
          <w:lang w:val="pt-PT"/>
        </w:rPr>
      </w:pPr>
    </w:p>
    <w:p w14:paraId="334209F8" w14:textId="77777777" w:rsidR="00BA0E9D" w:rsidRPr="00F03387" w:rsidRDefault="00BA0E9D" w:rsidP="00BA0E9D">
      <w:pPr>
        <w:suppressAutoHyphens/>
        <w:ind w:right="14"/>
        <w:outlineLvl w:val="0"/>
        <w:rPr>
          <w:lang w:val="pt-PT"/>
        </w:rPr>
      </w:pPr>
      <w:r w:rsidRPr="00F03387">
        <w:rPr>
          <w:lang w:val="pt-PT"/>
        </w:rPr>
        <w:t>Lot</w:t>
      </w:r>
    </w:p>
    <w:p w14:paraId="07854796" w14:textId="77777777" w:rsidR="00BA0E9D" w:rsidRPr="00F03387" w:rsidRDefault="00BA0E9D" w:rsidP="00BA0E9D">
      <w:pPr>
        <w:suppressAutoHyphens/>
        <w:ind w:right="14"/>
        <w:rPr>
          <w:lang w:val="pt-PT"/>
        </w:rPr>
      </w:pPr>
    </w:p>
    <w:p w14:paraId="1F180CD4" w14:textId="77777777" w:rsidR="00BA0E9D" w:rsidRPr="00F03387" w:rsidRDefault="00BA0E9D" w:rsidP="00BA0E9D">
      <w:pPr>
        <w:suppressAutoHyphens/>
        <w:ind w:right="14"/>
        <w:rPr>
          <w:lang w:val="pt-PT"/>
        </w:rPr>
      </w:pPr>
    </w:p>
    <w:p w14:paraId="78B0D17E"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lang w:val="pt-PT"/>
        </w:rPr>
      </w:pPr>
      <w:r w:rsidRPr="00F03387">
        <w:rPr>
          <w:b/>
          <w:lang w:val="pt-PT"/>
        </w:rPr>
        <w:t>5.</w:t>
      </w:r>
      <w:r w:rsidRPr="00F03387">
        <w:rPr>
          <w:b/>
          <w:lang w:val="pt-PT"/>
        </w:rPr>
        <w:tab/>
        <w:t>CONTEÚDO EM PESO, VOLUME OU UNIDADE</w:t>
      </w:r>
    </w:p>
    <w:p w14:paraId="3261BC9F" w14:textId="77777777" w:rsidR="00BA0E9D" w:rsidRPr="00F03387" w:rsidRDefault="00BA0E9D" w:rsidP="00BA0E9D">
      <w:pPr>
        <w:suppressAutoHyphens/>
        <w:ind w:left="720" w:right="14" w:hanging="720"/>
        <w:rPr>
          <w:szCs w:val="22"/>
          <w:lang w:val="pt-PT"/>
        </w:rPr>
      </w:pPr>
    </w:p>
    <w:p w14:paraId="6A8DDE53" w14:textId="77777777" w:rsidR="00BA0E9D" w:rsidRPr="00F03387" w:rsidRDefault="00DC55F5" w:rsidP="00BA0E9D">
      <w:pPr>
        <w:suppressAutoHyphens/>
        <w:ind w:right="14"/>
        <w:rPr>
          <w:szCs w:val="22"/>
          <w:lang w:val="pt-PT"/>
        </w:rPr>
      </w:pPr>
      <w:r w:rsidRPr="00F03387">
        <w:rPr>
          <w:szCs w:val="22"/>
          <w:lang w:val="pt-PT"/>
        </w:rPr>
        <w:t>600 mg/5</w:t>
      </w:r>
      <w:r w:rsidR="0069666C" w:rsidRPr="00F03387">
        <w:rPr>
          <w:szCs w:val="22"/>
          <w:lang w:val="pt-PT"/>
        </w:rPr>
        <w:t xml:space="preserve"> </w:t>
      </w:r>
      <w:r w:rsidRPr="00F03387">
        <w:rPr>
          <w:szCs w:val="22"/>
          <w:lang w:val="pt-PT"/>
        </w:rPr>
        <w:t>ml</w:t>
      </w:r>
    </w:p>
    <w:p w14:paraId="5F9709B1" w14:textId="77777777" w:rsidR="00DC55F5" w:rsidRPr="00F03387" w:rsidRDefault="00DC55F5" w:rsidP="00BA0E9D">
      <w:pPr>
        <w:suppressAutoHyphens/>
        <w:ind w:right="14"/>
        <w:rPr>
          <w:szCs w:val="22"/>
          <w:lang w:val="pt-PT"/>
        </w:rPr>
      </w:pPr>
    </w:p>
    <w:p w14:paraId="405BA896" w14:textId="77777777" w:rsidR="008560C8" w:rsidRPr="00F03387" w:rsidRDefault="008560C8" w:rsidP="00BA0E9D">
      <w:pPr>
        <w:suppressAutoHyphens/>
        <w:ind w:right="14"/>
        <w:rPr>
          <w:szCs w:val="22"/>
          <w:lang w:val="pt-PT"/>
        </w:rPr>
      </w:pPr>
    </w:p>
    <w:p w14:paraId="175F61CE" w14:textId="77777777" w:rsidR="00BA0E9D" w:rsidRPr="00F03387" w:rsidRDefault="00BA0E9D" w:rsidP="00BA0E9D">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F03387">
        <w:rPr>
          <w:b/>
          <w:szCs w:val="22"/>
          <w:lang w:val="pt-PT"/>
        </w:rPr>
        <w:t>6.</w:t>
      </w:r>
      <w:r w:rsidRPr="00F03387">
        <w:rPr>
          <w:b/>
          <w:szCs w:val="22"/>
          <w:lang w:val="pt-PT"/>
        </w:rPr>
        <w:tab/>
      </w:r>
      <w:r w:rsidRPr="00F03387">
        <w:rPr>
          <w:b/>
          <w:caps/>
          <w:szCs w:val="22"/>
          <w:lang w:val="pt-PT"/>
        </w:rPr>
        <w:t>Outras</w:t>
      </w:r>
    </w:p>
    <w:p w14:paraId="4137D11C" w14:textId="77777777" w:rsidR="00BA0E9D" w:rsidRPr="00F03387" w:rsidRDefault="00BA0E9D" w:rsidP="00BA0E9D">
      <w:pPr>
        <w:suppressAutoHyphens/>
        <w:ind w:right="14"/>
        <w:rPr>
          <w:szCs w:val="22"/>
          <w:lang w:val="pt-PT"/>
        </w:rPr>
      </w:pPr>
    </w:p>
    <w:p w14:paraId="155DFEA2" w14:textId="77777777" w:rsidR="00B145D7" w:rsidRPr="00F03387" w:rsidRDefault="008A5C94" w:rsidP="00BA0E9D">
      <w:pPr>
        <w:suppressAutoHyphens/>
        <w:ind w:right="14"/>
        <w:rPr>
          <w:lang w:val="pt-PT"/>
        </w:rPr>
      </w:pPr>
      <w:r w:rsidRPr="00F03387">
        <w:rPr>
          <w:szCs w:val="22"/>
          <w:lang w:val="pt-PT"/>
        </w:rPr>
        <w:br w:type="page"/>
      </w:r>
    </w:p>
    <w:p w14:paraId="51FE5010" w14:textId="77777777" w:rsidR="00B145D7" w:rsidRPr="00F03387" w:rsidRDefault="00B145D7">
      <w:pPr>
        <w:suppressAutoHyphens/>
        <w:ind w:right="14"/>
        <w:rPr>
          <w:lang w:val="pt-PT"/>
        </w:rPr>
      </w:pPr>
    </w:p>
    <w:p w14:paraId="24524D08" w14:textId="77777777" w:rsidR="00B145D7" w:rsidRPr="00F03387" w:rsidRDefault="00B145D7">
      <w:pPr>
        <w:suppressAutoHyphens/>
        <w:ind w:right="14"/>
        <w:rPr>
          <w:lang w:val="pt-PT"/>
        </w:rPr>
      </w:pPr>
    </w:p>
    <w:p w14:paraId="0461EFDF" w14:textId="77777777" w:rsidR="00B145D7" w:rsidRPr="00F03387" w:rsidRDefault="00B145D7">
      <w:pPr>
        <w:suppressAutoHyphens/>
        <w:ind w:right="14"/>
        <w:rPr>
          <w:lang w:val="pt-PT"/>
        </w:rPr>
      </w:pPr>
    </w:p>
    <w:p w14:paraId="3C3BE7D3" w14:textId="77777777" w:rsidR="00B145D7" w:rsidRPr="00F03387" w:rsidRDefault="00B145D7">
      <w:pPr>
        <w:suppressAutoHyphens/>
        <w:ind w:right="14"/>
        <w:rPr>
          <w:lang w:val="pt-PT"/>
        </w:rPr>
      </w:pPr>
    </w:p>
    <w:p w14:paraId="61394AC3" w14:textId="77777777" w:rsidR="00B145D7" w:rsidRPr="00F03387" w:rsidRDefault="00B145D7">
      <w:pPr>
        <w:suppressAutoHyphens/>
        <w:ind w:right="14"/>
        <w:rPr>
          <w:lang w:val="pt-PT"/>
        </w:rPr>
      </w:pPr>
    </w:p>
    <w:p w14:paraId="6DF6151F" w14:textId="77777777" w:rsidR="00B145D7" w:rsidRPr="00F03387" w:rsidRDefault="00B145D7">
      <w:pPr>
        <w:suppressAutoHyphens/>
        <w:ind w:right="14"/>
        <w:rPr>
          <w:lang w:val="pt-PT"/>
        </w:rPr>
      </w:pPr>
    </w:p>
    <w:p w14:paraId="149530E3" w14:textId="77777777" w:rsidR="00B145D7" w:rsidRPr="00F03387" w:rsidRDefault="00B145D7">
      <w:pPr>
        <w:suppressAutoHyphens/>
        <w:ind w:right="14"/>
        <w:rPr>
          <w:lang w:val="pt-PT"/>
        </w:rPr>
      </w:pPr>
    </w:p>
    <w:p w14:paraId="3A813A39" w14:textId="77777777" w:rsidR="00B145D7" w:rsidRPr="00F03387" w:rsidRDefault="00B145D7">
      <w:pPr>
        <w:suppressAutoHyphens/>
        <w:ind w:right="14"/>
        <w:rPr>
          <w:lang w:val="pt-PT"/>
        </w:rPr>
      </w:pPr>
    </w:p>
    <w:p w14:paraId="0AA37AAC" w14:textId="77777777" w:rsidR="00B145D7" w:rsidRPr="00F03387" w:rsidRDefault="00B145D7">
      <w:pPr>
        <w:suppressAutoHyphens/>
        <w:ind w:right="14"/>
        <w:rPr>
          <w:lang w:val="pt-PT"/>
        </w:rPr>
      </w:pPr>
    </w:p>
    <w:p w14:paraId="3CA5C36B" w14:textId="77777777" w:rsidR="00B145D7" w:rsidRPr="00F03387" w:rsidRDefault="00B145D7">
      <w:pPr>
        <w:suppressAutoHyphens/>
        <w:ind w:right="14"/>
        <w:rPr>
          <w:lang w:val="pt-PT"/>
        </w:rPr>
      </w:pPr>
    </w:p>
    <w:p w14:paraId="3E46BCC8" w14:textId="77777777" w:rsidR="00B145D7" w:rsidRPr="00F03387" w:rsidRDefault="00B145D7">
      <w:pPr>
        <w:suppressAutoHyphens/>
        <w:ind w:right="14"/>
        <w:rPr>
          <w:lang w:val="pt-PT"/>
        </w:rPr>
      </w:pPr>
    </w:p>
    <w:p w14:paraId="3AC5277D" w14:textId="77777777" w:rsidR="00B145D7" w:rsidRPr="00F03387" w:rsidRDefault="00B145D7">
      <w:pPr>
        <w:suppressAutoHyphens/>
        <w:ind w:right="14"/>
        <w:rPr>
          <w:lang w:val="pt-PT"/>
        </w:rPr>
      </w:pPr>
    </w:p>
    <w:p w14:paraId="3888B04A" w14:textId="77777777" w:rsidR="00B145D7" w:rsidRPr="00F03387" w:rsidRDefault="00B145D7">
      <w:pPr>
        <w:suppressAutoHyphens/>
        <w:ind w:right="14"/>
        <w:rPr>
          <w:lang w:val="pt-PT"/>
        </w:rPr>
      </w:pPr>
    </w:p>
    <w:p w14:paraId="6EDFE477" w14:textId="77777777" w:rsidR="00B145D7" w:rsidRPr="00F03387" w:rsidRDefault="00B145D7">
      <w:pPr>
        <w:suppressAutoHyphens/>
        <w:ind w:right="14"/>
        <w:rPr>
          <w:lang w:val="pt-PT"/>
        </w:rPr>
      </w:pPr>
    </w:p>
    <w:p w14:paraId="1E4CA46A" w14:textId="77777777" w:rsidR="00B145D7" w:rsidRPr="00F03387" w:rsidRDefault="00B145D7">
      <w:pPr>
        <w:suppressAutoHyphens/>
        <w:ind w:right="14"/>
        <w:rPr>
          <w:lang w:val="pt-PT"/>
        </w:rPr>
      </w:pPr>
    </w:p>
    <w:p w14:paraId="7D4C41A8" w14:textId="77777777" w:rsidR="00B145D7" w:rsidRPr="00F03387" w:rsidRDefault="00B145D7">
      <w:pPr>
        <w:suppressAutoHyphens/>
        <w:ind w:right="14"/>
        <w:rPr>
          <w:lang w:val="pt-PT"/>
        </w:rPr>
      </w:pPr>
    </w:p>
    <w:p w14:paraId="717FD159" w14:textId="77777777" w:rsidR="00B145D7" w:rsidRPr="00F03387" w:rsidRDefault="00B145D7">
      <w:pPr>
        <w:suppressAutoHyphens/>
        <w:ind w:right="14"/>
        <w:rPr>
          <w:lang w:val="pt-PT"/>
        </w:rPr>
      </w:pPr>
    </w:p>
    <w:p w14:paraId="4F8F4555" w14:textId="77777777" w:rsidR="00B145D7" w:rsidRPr="00F03387" w:rsidRDefault="00B145D7">
      <w:pPr>
        <w:suppressAutoHyphens/>
        <w:ind w:right="14"/>
        <w:rPr>
          <w:lang w:val="pt-PT"/>
        </w:rPr>
      </w:pPr>
    </w:p>
    <w:p w14:paraId="4663AD6A" w14:textId="77777777" w:rsidR="00B145D7" w:rsidRDefault="00B145D7">
      <w:pPr>
        <w:rPr>
          <w:b/>
          <w:lang w:val="pt-PT"/>
        </w:rPr>
      </w:pPr>
    </w:p>
    <w:p w14:paraId="59C72B8E" w14:textId="77777777" w:rsidR="0069684D" w:rsidRPr="00F03387" w:rsidRDefault="0069684D">
      <w:pPr>
        <w:rPr>
          <w:b/>
          <w:lang w:val="pt-PT"/>
        </w:rPr>
      </w:pPr>
    </w:p>
    <w:p w14:paraId="790085AF" w14:textId="77777777" w:rsidR="00B145D7" w:rsidRPr="00F03387" w:rsidRDefault="00B145D7">
      <w:pPr>
        <w:rPr>
          <w:b/>
          <w:lang w:val="pt-PT"/>
        </w:rPr>
      </w:pPr>
    </w:p>
    <w:p w14:paraId="24158409" w14:textId="77777777" w:rsidR="00B145D7" w:rsidRPr="00F03387" w:rsidRDefault="00B145D7">
      <w:pPr>
        <w:rPr>
          <w:b/>
          <w:lang w:val="pt-PT"/>
        </w:rPr>
      </w:pPr>
    </w:p>
    <w:p w14:paraId="687711AD" w14:textId="77777777" w:rsidR="00B145D7" w:rsidRPr="00F03387" w:rsidRDefault="00B145D7">
      <w:pPr>
        <w:rPr>
          <w:b/>
          <w:lang w:val="pt-PT"/>
        </w:rPr>
      </w:pPr>
    </w:p>
    <w:p w14:paraId="3AEE13D5" w14:textId="77777777" w:rsidR="00B145D7" w:rsidRPr="00F03387" w:rsidRDefault="00B145D7">
      <w:pPr>
        <w:pStyle w:val="Annex"/>
        <w:rPr>
          <w:lang w:val="pt-PT"/>
        </w:rPr>
      </w:pPr>
      <w:r w:rsidRPr="00F03387">
        <w:rPr>
          <w:lang w:val="pt-PT"/>
        </w:rPr>
        <w:t>B. FOLHETO INFORMATIVO</w:t>
      </w:r>
    </w:p>
    <w:p w14:paraId="5A7BA121" w14:textId="77777777" w:rsidR="00B145D7" w:rsidRPr="00F03387" w:rsidRDefault="00B145D7">
      <w:pPr>
        <w:jc w:val="center"/>
        <w:rPr>
          <w:b/>
          <w:lang w:val="pt-PT"/>
        </w:rPr>
      </w:pPr>
    </w:p>
    <w:p w14:paraId="53E14528" w14:textId="77777777" w:rsidR="00B145D7" w:rsidRPr="00F03387" w:rsidRDefault="00B145D7">
      <w:pPr>
        <w:suppressAutoHyphens/>
        <w:ind w:left="567" w:hanging="567"/>
        <w:jc w:val="center"/>
        <w:outlineLvl w:val="0"/>
        <w:rPr>
          <w:lang w:val="pt-PT"/>
        </w:rPr>
      </w:pPr>
      <w:r w:rsidRPr="00F03387">
        <w:rPr>
          <w:lang w:val="pt-PT"/>
        </w:rPr>
        <w:br w:type="page"/>
      </w:r>
      <w:r w:rsidR="006B0F68" w:rsidRPr="00F03387">
        <w:rPr>
          <w:b/>
          <w:lang w:val="pt-PT"/>
        </w:rPr>
        <w:lastRenderedPageBreak/>
        <w:t>FOLHETO INFORMATIVO</w:t>
      </w:r>
      <w:r w:rsidR="006B0F68" w:rsidRPr="00F03387">
        <w:rPr>
          <w:b/>
          <w:szCs w:val="22"/>
          <w:lang w:val="pt-PT"/>
        </w:rPr>
        <w:t>: INFORMAÇÃO PARA O UTILIZADOR</w:t>
      </w:r>
    </w:p>
    <w:p w14:paraId="0426E507" w14:textId="77777777" w:rsidR="00B145D7" w:rsidRPr="00F03387" w:rsidRDefault="00B145D7">
      <w:pPr>
        <w:jc w:val="center"/>
        <w:rPr>
          <w:lang w:val="pt-PT"/>
        </w:rPr>
      </w:pPr>
    </w:p>
    <w:p w14:paraId="632CFAAF" w14:textId="77777777" w:rsidR="00B145D7" w:rsidRPr="00F03387" w:rsidRDefault="00B145D7">
      <w:pPr>
        <w:jc w:val="center"/>
        <w:outlineLvl w:val="0"/>
        <w:rPr>
          <w:b/>
          <w:lang w:val="pt-PT"/>
        </w:rPr>
      </w:pPr>
      <w:r w:rsidRPr="00F03387">
        <w:rPr>
          <w:b/>
          <w:lang w:val="pt-PT"/>
        </w:rPr>
        <w:t>Herceptin 150 mg pó para concentrado para solução para perfusão</w:t>
      </w:r>
    </w:p>
    <w:p w14:paraId="4F99EDCE" w14:textId="77777777" w:rsidR="00B145D7" w:rsidRPr="00F03387" w:rsidRDefault="008D5053">
      <w:pPr>
        <w:suppressAutoHyphens/>
        <w:ind w:left="567" w:hanging="567"/>
        <w:jc w:val="center"/>
        <w:rPr>
          <w:lang w:val="pt-PT"/>
        </w:rPr>
      </w:pPr>
      <w:r>
        <w:rPr>
          <w:lang w:val="pt-PT"/>
        </w:rPr>
        <w:t>t</w:t>
      </w:r>
      <w:r w:rsidR="00B145D7" w:rsidRPr="00F03387">
        <w:rPr>
          <w:lang w:val="pt-PT"/>
        </w:rPr>
        <w:t>rastuzumab</w:t>
      </w:r>
    </w:p>
    <w:p w14:paraId="5F44D6B2" w14:textId="77777777" w:rsidR="00B145D7" w:rsidRPr="00F03387" w:rsidRDefault="00B145D7">
      <w:pPr>
        <w:suppressAutoHyphens/>
        <w:ind w:left="567" w:hanging="567"/>
        <w:rPr>
          <w:lang w:val="pt-PT"/>
        </w:rPr>
      </w:pPr>
    </w:p>
    <w:p w14:paraId="6EED42DA" w14:textId="77777777" w:rsidR="00B145D7" w:rsidRPr="00F03387" w:rsidRDefault="00B145D7">
      <w:pPr>
        <w:ind w:right="-2"/>
        <w:outlineLvl w:val="0"/>
        <w:rPr>
          <w:lang w:val="pt-PT"/>
        </w:rPr>
      </w:pPr>
      <w:r w:rsidRPr="00F03387">
        <w:rPr>
          <w:b/>
          <w:lang w:val="pt-PT"/>
        </w:rPr>
        <w:t>Leia com atenção todo este folheto antes de começar a utilizar este medicamento</w:t>
      </w:r>
      <w:r w:rsidRPr="00F03387">
        <w:rPr>
          <w:b/>
          <w:szCs w:val="24"/>
          <w:lang w:val="pt-PT"/>
        </w:rPr>
        <w:t>, pois contém informação importante para si</w:t>
      </w:r>
      <w:r w:rsidRPr="00F03387">
        <w:rPr>
          <w:b/>
          <w:lang w:val="pt-PT"/>
        </w:rPr>
        <w:t>.</w:t>
      </w:r>
    </w:p>
    <w:p w14:paraId="1F2A9D62"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Conserve este folheto. Pode ter necessidade de o ler novamente.</w:t>
      </w:r>
    </w:p>
    <w:p w14:paraId="40E47991" w14:textId="77777777" w:rsidR="00B145D7" w:rsidRPr="00F03387" w:rsidRDefault="00B145D7">
      <w:pPr>
        <w:tabs>
          <w:tab w:val="left" w:pos="567"/>
        </w:tabs>
        <w:ind w:left="567" w:hanging="567"/>
        <w:rPr>
          <w:lang w:val="pt-PT"/>
        </w:rPr>
      </w:pPr>
      <w:r w:rsidRPr="00F03387">
        <w:rPr>
          <w:rFonts w:ascii="Symbol" w:hAnsi="Symbol"/>
          <w:lang w:val="pt-PT"/>
        </w:rPr>
        <w:t></w:t>
      </w:r>
      <w:r w:rsidRPr="00F03387">
        <w:rPr>
          <w:lang w:val="pt-PT"/>
        </w:rPr>
        <w:tab/>
        <w:t>Caso ainda tenha dúvidas, fale com o seu médico ou farmacêutico.</w:t>
      </w:r>
    </w:p>
    <w:p w14:paraId="181875A9" w14:textId="77777777" w:rsidR="00B145D7" w:rsidRPr="00F03387" w:rsidRDefault="00B145D7">
      <w:pPr>
        <w:tabs>
          <w:tab w:val="left" w:pos="567"/>
        </w:tabs>
        <w:ind w:left="567" w:right="-2" w:hanging="567"/>
        <w:rPr>
          <w:szCs w:val="22"/>
          <w:lang w:val="pt-PT"/>
        </w:rPr>
      </w:pPr>
      <w:r w:rsidRPr="00F03387">
        <w:rPr>
          <w:rFonts w:ascii="Symbol" w:hAnsi="Symbol"/>
          <w:szCs w:val="22"/>
          <w:lang w:val="pt-PT"/>
        </w:rPr>
        <w:t></w:t>
      </w:r>
      <w:r w:rsidRPr="00F03387">
        <w:rPr>
          <w:szCs w:val="22"/>
          <w:lang w:val="pt-PT"/>
        </w:rPr>
        <w:tab/>
        <w:t xml:space="preserve">Se tiver quaisquer efeitos </w:t>
      </w:r>
      <w:r w:rsidR="0069666C" w:rsidRPr="00F03387">
        <w:rPr>
          <w:szCs w:val="22"/>
          <w:lang w:val="pt-PT"/>
        </w:rPr>
        <w:t>indesejáveis</w:t>
      </w:r>
      <w:r w:rsidRPr="00F03387">
        <w:rPr>
          <w:szCs w:val="22"/>
          <w:lang w:val="pt-PT"/>
        </w:rPr>
        <w:t xml:space="preserve">, </w:t>
      </w:r>
      <w:r w:rsidRPr="00F03387">
        <w:rPr>
          <w:szCs w:val="24"/>
          <w:lang w:val="pt-PT"/>
        </w:rPr>
        <w:t xml:space="preserve">incluindo possíveis efeitos </w:t>
      </w:r>
      <w:r w:rsidR="0069666C" w:rsidRPr="00F03387">
        <w:rPr>
          <w:szCs w:val="24"/>
          <w:lang w:val="pt-PT"/>
        </w:rPr>
        <w:t>indesejáveis</w:t>
      </w:r>
      <w:r w:rsidRPr="00F03387">
        <w:rPr>
          <w:szCs w:val="24"/>
          <w:lang w:val="pt-PT"/>
        </w:rPr>
        <w:t xml:space="preserve"> não indicados</w:t>
      </w:r>
      <w:r w:rsidRPr="00F03387">
        <w:rPr>
          <w:szCs w:val="22"/>
          <w:lang w:val="pt-PT"/>
        </w:rPr>
        <w:t xml:space="preserve"> neste folheto, fale com o seu médico</w:t>
      </w:r>
      <w:r w:rsidR="008E18DF" w:rsidRPr="00F03387">
        <w:rPr>
          <w:szCs w:val="22"/>
          <w:lang w:val="pt-PT"/>
        </w:rPr>
        <w:t>, farmacêutico ou enfermeiro</w:t>
      </w:r>
      <w:r w:rsidRPr="00F03387">
        <w:rPr>
          <w:szCs w:val="22"/>
          <w:lang w:val="pt-PT"/>
        </w:rPr>
        <w:t>.</w:t>
      </w:r>
      <w:r w:rsidR="008E18DF" w:rsidRPr="00F03387">
        <w:rPr>
          <w:szCs w:val="22"/>
          <w:lang w:val="pt-PT"/>
        </w:rPr>
        <w:t xml:space="preserve"> Ver secção 4.</w:t>
      </w:r>
    </w:p>
    <w:p w14:paraId="7D66A0E5" w14:textId="77777777" w:rsidR="00B145D7" w:rsidRPr="00F03387" w:rsidRDefault="00B145D7">
      <w:pPr>
        <w:suppressAutoHyphens/>
        <w:ind w:left="567" w:hanging="567"/>
        <w:rPr>
          <w:lang w:val="pt-PT"/>
        </w:rPr>
      </w:pPr>
    </w:p>
    <w:p w14:paraId="65375C7D" w14:textId="77777777" w:rsidR="00B145D7" w:rsidRPr="00F03387" w:rsidRDefault="00B145D7">
      <w:pPr>
        <w:suppressAutoHyphens/>
        <w:ind w:left="567" w:hanging="567"/>
        <w:outlineLvl w:val="0"/>
        <w:rPr>
          <w:lang w:val="pt-PT"/>
        </w:rPr>
      </w:pPr>
      <w:r w:rsidRPr="00F03387">
        <w:rPr>
          <w:b/>
          <w:lang w:val="pt-PT"/>
        </w:rPr>
        <w:t>O que contém este folheto:</w:t>
      </w:r>
    </w:p>
    <w:p w14:paraId="17E40573" w14:textId="77777777" w:rsidR="00B145D7" w:rsidRPr="00F03387" w:rsidRDefault="00B145D7">
      <w:pPr>
        <w:suppressAutoHyphens/>
        <w:ind w:left="567" w:hanging="567"/>
        <w:rPr>
          <w:lang w:val="pt-PT"/>
        </w:rPr>
      </w:pPr>
      <w:r w:rsidRPr="00F03387">
        <w:rPr>
          <w:lang w:val="pt-PT"/>
        </w:rPr>
        <w:t>1.</w:t>
      </w:r>
      <w:r w:rsidRPr="00F03387">
        <w:rPr>
          <w:lang w:val="pt-PT"/>
        </w:rPr>
        <w:tab/>
        <w:t>O que é Herceptin e para que é utilizado</w:t>
      </w:r>
    </w:p>
    <w:p w14:paraId="21B1BEAF" w14:textId="77777777" w:rsidR="00B145D7" w:rsidRPr="00F03387" w:rsidRDefault="00B145D7">
      <w:pPr>
        <w:suppressAutoHyphens/>
        <w:ind w:left="567" w:hanging="567"/>
        <w:rPr>
          <w:lang w:val="pt-PT"/>
        </w:rPr>
      </w:pPr>
      <w:r w:rsidRPr="00F03387">
        <w:rPr>
          <w:lang w:val="pt-PT"/>
        </w:rPr>
        <w:t>2.</w:t>
      </w:r>
      <w:r w:rsidRPr="00F03387">
        <w:rPr>
          <w:lang w:val="pt-PT"/>
        </w:rPr>
        <w:tab/>
      </w:r>
      <w:r w:rsidRPr="00F03387">
        <w:rPr>
          <w:szCs w:val="24"/>
          <w:lang w:val="pt-PT"/>
        </w:rPr>
        <w:t>O que precisa de saber antes</w:t>
      </w:r>
      <w:r w:rsidRPr="00F03387">
        <w:rPr>
          <w:lang w:val="pt-PT"/>
        </w:rPr>
        <w:t xml:space="preserve"> </w:t>
      </w:r>
      <w:r w:rsidR="00FE3CAF" w:rsidRPr="00F03387">
        <w:rPr>
          <w:szCs w:val="24"/>
          <w:lang w:val="pt-PT"/>
        </w:rPr>
        <w:t>de lhe ser administrado</w:t>
      </w:r>
      <w:r w:rsidR="00FE3CAF" w:rsidRPr="00F03387">
        <w:rPr>
          <w:szCs w:val="22"/>
          <w:lang w:val="pt-PT"/>
        </w:rPr>
        <w:t xml:space="preserve"> </w:t>
      </w:r>
      <w:r w:rsidRPr="00F03387">
        <w:rPr>
          <w:lang w:val="pt-PT"/>
        </w:rPr>
        <w:t>Herceptin</w:t>
      </w:r>
    </w:p>
    <w:p w14:paraId="3AECF200" w14:textId="77777777" w:rsidR="00B145D7" w:rsidRPr="00F03387" w:rsidRDefault="00B145D7">
      <w:pPr>
        <w:suppressAutoHyphens/>
        <w:ind w:left="567" w:hanging="567"/>
        <w:rPr>
          <w:lang w:val="pt-PT"/>
        </w:rPr>
      </w:pPr>
      <w:r w:rsidRPr="00F03387">
        <w:rPr>
          <w:lang w:val="pt-PT"/>
        </w:rPr>
        <w:t>3.</w:t>
      </w:r>
      <w:r w:rsidRPr="00F03387">
        <w:rPr>
          <w:lang w:val="pt-PT"/>
        </w:rPr>
        <w:tab/>
        <w:t xml:space="preserve">Como </w:t>
      </w:r>
      <w:r w:rsidR="00FE3CAF" w:rsidRPr="00F03387">
        <w:rPr>
          <w:lang w:val="pt-PT"/>
        </w:rPr>
        <w:t>é administrado</w:t>
      </w:r>
      <w:r w:rsidRPr="00F03387">
        <w:rPr>
          <w:lang w:val="pt-PT"/>
        </w:rPr>
        <w:t xml:space="preserve"> Herceptin</w:t>
      </w:r>
    </w:p>
    <w:p w14:paraId="2F0CCD35" w14:textId="77777777" w:rsidR="00B145D7" w:rsidRPr="00F03387" w:rsidRDefault="00B145D7">
      <w:pPr>
        <w:suppressAutoHyphens/>
        <w:ind w:left="567" w:hanging="567"/>
        <w:rPr>
          <w:lang w:val="pt-PT"/>
        </w:rPr>
      </w:pPr>
      <w:r w:rsidRPr="00F03387">
        <w:rPr>
          <w:lang w:val="pt-PT"/>
        </w:rPr>
        <w:t>4.</w:t>
      </w:r>
      <w:r w:rsidRPr="00F03387">
        <w:rPr>
          <w:lang w:val="pt-PT"/>
        </w:rPr>
        <w:tab/>
        <w:t xml:space="preserve">Efeitos </w:t>
      </w:r>
      <w:r w:rsidR="0069666C" w:rsidRPr="00F03387">
        <w:rPr>
          <w:lang w:val="pt-PT"/>
        </w:rPr>
        <w:t>indesejáveis</w:t>
      </w:r>
      <w:r w:rsidRPr="00F03387">
        <w:rPr>
          <w:lang w:val="pt-PT"/>
        </w:rPr>
        <w:t xml:space="preserve"> possíveis</w:t>
      </w:r>
    </w:p>
    <w:p w14:paraId="1929309D" w14:textId="77777777" w:rsidR="00B145D7" w:rsidRPr="00F03387" w:rsidRDefault="00B145D7">
      <w:pPr>
        <w:suppressAutoHyphens/>
        <w:ind w:left="567" w:hanging="567"/>
        <w:rPr>
          <w:lang w:val="pt-PT"/>
        </w:rPr>
      </w:pPr>
      <w:r w:rsidRPr="00F03387">
        <w:rPr>
          <w:lang w:val="pt-PT"/>
        </w:rPr>
        <w:t>5.</w:t>
      </w:r>
      <w:r w:rsidRPr="00F03387">
        <w:rPr>
          <w:lang w:val="pt-PT"/>
        </w:rPr>
        <w:tab/>
        <w:t>Como conservar Herceptin</w:t>
      </w:r>
    </w:p>
    <w:p w14:paraId="5C3AC004" w14:textId="77777777" w:rsidR="00B145D7" w:rsidRPr="00F03387" w:rsidRDefault="00B145D7">
      <w:pPr>
        <w:suppressAutoHyphens/>
        <w:ind w:left="567" w:hanging="567"/>
        <w:rPr>
          <w:lang w:val="pt-PT"/>
        </w:rPr>
      </w:pPr>
      <w:r w:rsidRPr="00F03387">
        <w:rPr>
          <w:lang w:val="pt-PT"/>
        </w:rPr>
        <w:t>6.</w:t>
      </w:r>
      <w:r w:rsidRPr="00F03387">
        <w:rPr>
          <w:lang w:val="pt-PT"/>
        </w:rPr>
        <w:tab/>
      </w:r>
      <w:r w:rsidRPr="00F03387">
        <w:rPr>
          <w:szCs w:val="24"/>
          <w:lang w:val="pt-PT"/>
        </w:rPr>
        <w:t xml:space="preserve">Conteúdo da embalagem e outras </w:t>
      </w:r>
      <w:r w:rsidRPr="00F03387">
        <w:rPr>
          <w:lang w:val="pt-PT"/>
        </w:rPr>
        <w:t>informações</w:t>
      </w:r>
    </w:p>
    <w:p w14:paraId="54E53025" w14:textId="77777777" w:rsidR="00B145D7" w:rsidRPr="00F03387" w:rsidRDefault="00B145D7">
      <w:pPr>
        <w:rPr>
          <w:lang w:val="pt-PT"/>
        </w:rPr>
      </w:pPr>
    </w:p>
    <w:p w14:paraId="7774DB59" w14:textId="77777777" w:rsidR="00B145D7" w:rsidRPr="00F03387" w:rsidRDefault="00B145D7">
      <w:pPr>
        <w:rPr>
          <w:lang w:val="pt-PT"/>
        </w:rPr>
      </w:pPr>
    </w:p>
    <w:p w14:paraId="590FD25A" w14:textId="77777777" w:rsidR="00B145D7" w:rsidRPr="00F03387" w:rsidRDefault="006B0F68">
      <w:pPr>
        <w:suppressAutoHyphens/>
        <w:ind w:left="567" w:hanging="567"/>
        <w:rPr>
          <w:b/>
          <w:lang w:val="pt-PT"/>
        </w:rPr>
      </w:pPr>
      <w:r w:rsidRPr="00F03387">
        <w:rPr>
          <w:b/>
          <w:lang w:val="pt-PT"/>
        </w:rPr>
        <w:t>1.</w:t>
      </w:r>
      <w:r w:rsidRPr="00F03387">
        <w:rPr>
          <w:b/>
          <w:lang w:val="pt-PT"/>
        </w:rPr>
        <w:tab/>
        <w:t xml:space="preserve">O </w:t>
      </w:r>
      <w:r w:rsidR="008E18DF" w:rsidRPr="00F03387">
        <w:rPr>
          <w:b/>
          <w:lang w:val="pt-PT"/>
        </w:rPr>
        <w:t>que é Herceptin e para que é utilizado</w:t>
      </w:r>
    </w:p>
    <w:p w14:paraId="4F05ABA0" w14:textId="77777777" w:rsidR="00B145D7" w:rsidRPr="00F03387" w:rsidRDefault="00B145D7">
      <w:pPr>
        <w:suppressAutoHyphens/>
        <w:rPr>
          <w:lang w:val="pt-PT"/>
        </w:rPr>
      </w:pPr>
    </w:p>
    <w:p w14:paraId="2795E64E" w14:textId="77777777" w:rsidR="00B145D7" w:rsidRPr="00F03387" w:rsidRDefault="00B145D7">
      <w:pPr>
        <w:rPr>
          <w:lang w:val="pt-PT"/>
        </w:rPr>
      </w:pPr>
      <w:r w:rsidRPr="00F03387">
        <w:rPr>
          <w:lang w:val="pt-PT"/>
        </w:rPr>
        <w:t xml:space="preserve">Herceptin contém a substância ativa trastuzumab, que é um anticorpo monoclonal. Os anticorpos monoclonais ligam-se a proteínas específicas ou antigénios. O trastuzumab é concebido para ligar-se seletivamente a um antigénio chamado recetor-2 do fator de crescimento epidérmico humano (HER2). O HER2 encontra-se em grandes quantidades na superfície de algumas células do cancro, estimulando o seu crescimento. Quando o Herceptin se liga ao HER2, impede o crescimento dessas células e provoca a morte das mesmas. </w:t>
      </w:r>
    </w:p>
    <w:p w14:paraId="3CB0F542" w14:textId="77777777" w:rsidR="00B145D7" w:rsidRPr="00F03387" w:rsidRDefault="00B145D7">
      <w:pPr>
        <w:rPr>
          <w:lang w:val="pt-PT"/>
        </w:rPr>
      </w:pPr>
    </w:p>
    <w:p w14:paraId="6BBDC448" w14:textId="77777777" w:rsidR="00B145D7" w:rsidRPr="00F03387" w:rsidRDefault="00B145D7">
      <w:pPr>
        <w:rPr>
          <w:lang w:val="pt-PT"/>
        </w:rPr>
      </w:pPr>
      <w:r w:rsidRPr="00F03387">
        <w:rPr>
          <w:lang w:val="pt-PT"/>
        </w:rPr>
        <w:t>O seu médico pode prescrever-lhe Herceptin para o tratamento do cancro da mama ou do cancro gástrico:</w:t>
      </w:r>
    </w:p>
    <w:p w14:paraId="6A200028"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 xml:space="preserve">Se tiver cancro da mama em </w:t>
      </w:r>
      <w:r w:rsidR="002E0E6F" w:rsidRPr="00F03387">
        <w:rPr>
          <w:lang w:val="pt-PT"/>
        </w:rPr>
        <w:t>estádios</w:t>
      </w:r>
      <w:r w:rsidRPr="00F03387">
        <w:rPr>
          <w:lang w:val="pt-PT"/>
        </w:rPr>
        <w:t xml:space="preserve"> precoce</w:t>
      </w:r>
      <w:r w:rsidR="007D61FB" w:rsidRPr="00F03387">
        <w:rPr>
          <w:lang w:val="pt-PT"/>
        </w:rPr>
        <w:t>s</w:t>
      </w:r>
      <w:r w:rsidRPr="00F03387">
        <w:rPr>
          <w:lang w:val="pt-PT"/>
        </w:rPr>
        <w:t xml:space="preserve"> com níveis elevados de uma proteína denominada de HER2.</w:t>
      </w:r>
    </w:p>
    <w:p w14:paraId="68B2DE10"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Se tiver cancro da mama metast</w:t>
      </w:r>
      <w:r w:rsidR="00890F20" w:rsidRPr="00F03387">
        <w:rPr>
          <w:lang w:val="pt-PT"/>
        </w:rPr>
        <w:t>izado</w:t>
      </w:r>
      <w:r w:rsidRPr="00F03387">
        <w:rPr>
          <w:lang w:val="pt-PT"/>
        </w:rPr>
        <w:t xml:space="preserve"> (cancro da mama que se disseminou para além do tumor inicial) com níveis elevados de HER2. Herceptin pode ser prescrito em associação com o</w:t>
      </w:r>
      <w:r w:rsidR="008E18DF" w:rsidRPr="00F03387">
        <w:rPr>
          <w:lang w:val="pt-PT"/>
        </w:rPr>
        <w:t xml:space="preserve"> medicamento</w:t>
      </w:r>
      <w:r w:rsidRPr="00F03387">
        <w:rPr>
          <w:lang w:val="pt-PT"/>
        </w:rPr>
        <w:t xml:space="preserve"> de quimioterapia paclitaxel ou docetaxel, como o primeiro tratamento para o cancro da mama metast</w:t>
      </w:r>
      <w:r w:rsidR="00890F20" w:rsidRPr="00F03387">
        <w:rPr>
          <w:lang w:val="pt-PT"/>
        </w:rPr>
        <w:t>izado</w:t>
      </w:r>
      <w:r w:rsidRPr="00F03387">
        <w:rPr>
          <w:lang w:val="pt-PT"/>
        </w:rPr>
        <w:t>, ou pode ser prescrito sozinho se outros tratamentos não foram bem</w:t>
      </w:r>
      <w:r w:rsidR="00211489" w:rsidRPr="00F03387">
        <w:rPr>
          <w:lang w:val="pt-PT"/>
        </w:rPr>
        <w:t>-</w:t>
      </w:r>
      <w:r w:rsidRPr="00F03387">
        <w:rPr>
          <w:lang w:val="pt-PT"/>
        </w:rPr>
        <w:t>sucedidos. Também é utilizado em associação com medicamentos chamados inibidores da aromatase, em doentes com cancro da mama metast</w:t>
      </w:r>
      <w:r w:rsidR="00890F20" w:rsidRPr="00F03387">
        <w:rPr>
          <w:lang w:val="pt-PT"/>
        </w:rPr>
        <w:t>izado</w:t>
      </w:r>
      <w:r w:rsidRPr="00F03387">
        <w:rPr>
          <w:lang w:val="pt-PT"/>
        </w:rPr>
        <w:t xml:space="preserve"> com níveis elevados de HER2 e com recetores hormonais (cancro que é sensível à presença de hormonas sexuais femininas).</w:t>
      </w:r>
    </w:p>
    <w:p w14:paraId="30FDFC5B"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Se tiver cancro gástrico metast</w:t>
      </w:r>
      <w:r w:rsidR="00890F20" w:rsidRPr="00F03387">
        <w:rPr>
          <w:lang w:val="pt-PT"/>
        </w:rPr>
        <w:t>izado</w:t>
      </w:r>
      <w:r w:rsidRPr="00F03387">
        <w:rPr>
          <w:lang w:val="pt-PT"/>
        </w:rPr>
        <w:t xml:space="preserve"> com níveis elevados de HER2, em associação com outros medicamentos para o cancro, capecitabina, ou 5-fluorouracilo, e cisplatina. </w:t>
      </w:r>
    </w:p>
    <w:p w14:paraId="1AC70228" w14:textId="77777777" w:rsidR="00B145D7" w:rsidRPr="00F03387" w:rsidRDefault="00B145D7">
      <w:pPr>
        <w:rPr>
          <w:lang w:val="pt-PT"/>
        </w:rPr>
      </w:pPr>
    </w:p>
    <w:p w14:paraId="5FAA7CDD" w14:textId="77777777" w:rsidR="00B145D7" w:rsidRPr="00F03387" w:rsidRDefault="00B145D7">
      <w:pPr>
        <w:suppressAutoHyphens/>
        <w:rPr>
          <w:lang w:val="pt-PT"/>
        </w:rPr>
      </w:pPr>
    </w:p>
    <w:p w14:paraId="2A851D4D" w14:textId="77777777" w:rsidR="00B145D7" w:rsidRPr="00F03387" w:rsidRDefault="006B0F68" w:rsidP="00FB7EB6">
      <w:pPr>
        <w:tabs>
          <w:tab w:val="left" w:pos="567"/>
        </w:tabs>
        <w:suppressAutoHyphens/>
        <w:ind w:left="567" w:hanging="567"/>
        <w:rPr>
          <w:b/>
          <w:lang w:val="pt-PT"/>
        </w:rPr>
      </w:pPr>
      <w:r w:rsidRPr="00F03387">
        <w:rPr>
          <w:b/>
          <w:lang w:val="pt-PT"/>
        </w:rPr>
        <w:t>2.</w:t>
      </w:r>
      <w:r w:rsidRPr="00F03387">
        <w:rPr>
          <w:b/>
          <w:lang w:val="pt-PT"/>
        </w:rPr>
        <w:tab/>
      </w:r>
      <w:r w:rsidRPr="00F03387">
        <w:rPr>
          <w:b/>
          <w:szCs w:val="24"/>
          <w:lang w:val="pt-PT"/>
        </w:rPr>
        <w:t xml:space="preserve">O </w:t>
      </w:r>
      <w:r w:rsidR="008E18DF" w:rsidRPr="00F03387">
        <w:rPr>
          <w:b/>
          <w:szCs w:val="24"/>
          <w:lang w:val="pt-PT"/>
        </w:rPr>
        <w:t>que precisa de saber antes de</w:t>
      </w:r>
      <w:r w:rsidR="00FE3CAF" w:rsidRPr="00F03387">
        <w:rPr>
          <w:b/>
          <w:szCs w:val="24"/>
          <w:lang w:val="pt-PT"/>
        </w:rPr>
        <w:t xml:space="preserve"> lhe ser administrado</w:t>
      </w:r>
      <w:r w:rsidR="00FE3CAF" w:rsidRPr="00F03387">
        <w:rPr>
          <w:szCs w:val="22"/>
          <w:lang w:val="pt-PT"/>
        </w:rPr>
        <w:t xml:space="preserve"> </w:t>
      </w:r>
      <w:r w:rsidR="008E18DF" w:rsidRPr="00F03387">
        <w:rPr>
          <w:b/>
          <w:szCs w:val="24"/>
          <w:lang w:val="pt-PT"/>
        </w:rPr>
        <w:t>Herceptin</w:t>
      </w:r>
    </w:p>
    <w:p w14:paraId="4FC1E5D8" w14:textId="77777777" w:rsidR="00B145D7" w:rsidRPr="00F03387" w:rsidRDefault="00B145D7" w:rsidP="00FB7EB6">
      <w:pPr>
        <w:suppressAutoHyphens/>
        <w:rPr>
          <w:lang w:val="pt-PT"/>
        </w:rPr>
      </w:pPr>
    </w:p>
    <w:p w14:paraId="5C9B6543" w14:textId="77777777" w:rsidR="00B145D7" w:rsidRPr="00F03387" w:rsidRDefault="00B145D7" w:rsidP="00FB7EB6">
      <w:pPr>
        <w:suppressAutoHyphens/>
        <w:outlineLvl w:val="0"/>
        <w:rPr>
          <w:lang w:val="pt-PT"/>
        </w:rPr>
      </w:pPr>
      <w:r w:rsidRPr="00F03387">
        <w:rPr>
          <w:b/>
          <w:lang w:val="pt-PT"/>
        </w:rPr>
        <w:t>Não utilize Herceptin</w:t>
      </w:r>
      <w:r w:rsidR="00FE3CAF" w:rsidRPr="00F03387">
        <w:rPr>
          <w:b/>
          <w:lang w:val="pt-PT"/>
        </w:rPr>
        <w:t xml:space="preserve"> se</w:t>
      </w:r>
      <w:r w:rsidRPr="00F03387">
        <w:rPr>
          <w:b/>
          <w:lang w:val="pt-PT"/>
        </w:rPr>
        <w:t>:</w:t>
      </w:r>
    </w:p>
    <w:p w14:paraId="5088945B" w14:textId="77777777" w:rsidR="00B145D7" w:rsidRPr="00F03387" w:rsidRDefault="00B145D7" w:rsidP="00FB7EB6">
      <w:pPr>
        <w:tabs>
          <w:tab w:val="left" w:pos="567"/>
        </w:tabs>
        <w:ind w:left="567" w:right="-2" w:hanging="567"/>
        <w:rPr>
          <w:lang w:val="pt-PT"/>
        </w:rPr>
      </w:pPr>
      <w:r w:rsidRPr="00F03387">
        <w:rPr>
          <w:rFonts w:ascii="Symbol" w:hAnsi="Symbol"/>
          <w:lang w:val="pt-PT"/>
        </w:rPr>
        <w:t></w:t>
      </w:r>
      <w:r w:rsidRPr="00F03387">
        <w:rPr>
          <w:lang w:val="pt-PT"/>
        </w:rPr>
        <w:tab/>
        <w:t xml:space="preserve">tem alergia ao trastuzumab, a proteínas murinas (de rato) ou a qualquer outro componente </w:t>
      </w:r>
      <w:r w:rsidRPr="00F03387">
        <w:rPr>
          <w:szCs w:val="24"/>
          <w:lang w:val="pt-PT"/>
        </w:rPr>
        <w:t>deste medicamento (indicados na secção 6).</w:t>
      </w:r>
    </w:p>
    <w:p w14:paraId="22B038CF" w14:textId="77777777" w:rsidR="00B145D7" w:rsidRPr="00F03387" w:rsidRDefault="00B145D7" w:rsidP="00FB7EB6">
      <w:pPr>
        <w:tabs>
          <w:tab w:val="left" w:pos="567"/>
        </w:tabs>
        <w:ind w:left="567" w:right="-2" w:hanging="567"/>
        <w:rPr>
          <w:lang w:val="pt-PT"/>
        </w:rPr>
      </w:pPr>
      <w:r w:rsidRPr="00F03387">
        <w:rPr>
          <w:rFonts w:ascii="Symbol" w:hAnsi="Symbol"/>
          <w:lang w:val="pt-PT"/>
        </w:rPr>
        <w:t></w:t>
      </w:r>
      <w:r w:rsidRPr="00F03387">
        <w:rPr>
          <w:lang w:val="pt-PT"/>
        </w:rPr>
        <w:tab/>
        <w:t>tem problemas respiratórios graves em repouso, devido ao cancro, ou se precisar de tratamento com oxigénio.</w:t>
      </w:r>
    </w:p>
    <w:p w14:paraId="5D801731" w14:textId="77777777" w:rsidR="00B145D7" w:rsidRPr="00F03387" w:rsidRDefault="00B145D7" w:rsidP="00FB7EB6">
      <w:pPr>
        <w:suppressAutoHyphens/>
        <w:rPr>
          <w:lang w:val="pt-PT"/>
        </w:rPr>
      </w:pPr>
    </w:p>
    <w:p w14:paraId="1606A345" w14:textId="77777777" w:rsidR="008E18DF" w:rsidRPr="00F03387" w:rsidRDefault="008E18DF" w:rsidP="000E6BA2">
      <w:pPr>
        <w:keepNext/>
        <w:keepLines/>
        <w:numPr>
          <w:ilvl w:val="12"/>
          <w:numId w:val="0"/>
        </w:numPr>
        <w:ind w:right="-2"/>
        <w:outlineLvl w:val="0"/>
        <w:rPr>
          <w:b/>
          <w:szCs w:val="22"/>
          <w:lang w:val="pt-PT"/>
        </w:rPr>
      </w:pPr>
      <w:r w:rsidRPr="00F03387">
        <w:rPr>
          <w:b/>
          <w:szCs w:val="22"/>
          <w:lang w:val="pt-PT"/>
        </w:rPr>
        <w:t xml:space="preserve">Advertências e precauções </w:t>
      </w:r>
    </w:p>
    <w:p w14:paraId="17B25A32" w14:textId="77777777" w:rsidR="00875F05" w:rsidRPr="00F03387" w:rsidRDefault="00875F05" w:rsidP="000E6BA2">
      <w:pPr>
        <w:keepNext/>
        <w:keepLines/>
        <w:numPr>
          <w:ilvl w:val="12"/>
          <w:numId w:val="0"/>
        </w:numPr>
        <w:ind w:right="-2"/>
        <w:outlineLvl w:val="0"/>
        <w:rPr>
          <w:b/>
          <w:szCs w:val="22"/>
          <w:lang w:val="pt-PT"/>
        </w:rPr>
      </w:pPr>
    </w:p>
    <w:p w14:paraId="303AF89F" w14:textId="77777777" w:rsidR="00FE3CAF" w:rsidRPr="00F03387" w:rsidRDefault="00B145D7" w:rsidP="000E6BA2">
      <w:pPr>
        <w:keepNext/>
        <w:keepLines/>
        <w:suppressAutoHyphens/>
        <w:outlineLvl w:val="0"/>
        <w:rPr>
          <w:lang w:val="pt-PT"/>
        </w:rPr>
      </w:pPr>
      <w:r w:rsidRPr="00F03387">
        <w:rPr>
          <w:lang w:val="pt-PT"/>
        </w:rPr>
        <w:t>O seu médico irá acompanhar de perto o seu tratamento.</w:t>
      </w:r>
      <w:r w:rsidR="008441F5" w:rsidRPr="00F03387">
        <w:rPr>
          <w:lang w:val="pt-PT"/>
        </w:rPr>
        <w:t xml:space="preserve"> </w:t>
      </w:r>
    </w:p>
    <w:p w14:paraId="6160B809" w14:textId="77777777" w:rsidR="00FE3CAF" w:rsidRPr="00F03387" w:rsidRDefault="00FE3CAF" w:rsidP="00811FE5">
      <w:pPr>
        <w:suppressAutoHyphens/>
        <w:outlineLvl w:val="0"/>
        <w:rPr>
          <w:lang w:val="pt-PT"/>
        </w:rPr>
      </w:pPr>
    </w:p>
    <w:p w14:paraId="56812E06" w14:textId="77777777" w:rsidR="004743AE" w:rsidRPr="00F03387" w:rsidRDefault="004743AE" w:rsidP="000E6BA2">
      <w:pPr>
        <w:keepNext/>
        <w:keepLines/>
        <w:suppressAutoHyphens/>
        <w:outlineLvl w:val="0"/>
        <w:rPr>
          <w:b/>
          <w:lang w:val="pt-PT"/>
        </w:rPr>
      </w:pPr>
      <w:r w:rsidRPr="00F03387">
        <w:rPr>
          <w:b/>
          <w:lang w:val="pt-PT"/>
        </w:rPr>
        <w:lastRenderedPageBreak/>
        <w:t>Monitorização do coração</w:t>
      </w:r>
    </w:p>
    <w:p w14:paraId="34CF8694" w14:textId="77777777" w:rsidR="008E18DF" w:rsidRPr="00F03387" w:rsidRDefault="008441F5" w:rsidP="000E6BA2">
      <w:pPr>
        <w:keepNext/>
        <w:keepLines/>
        <w:suppressAutoHyphens/>
        <w:outlineLvl w:val="0"/>
        <w:rPr>
          <w:lang w:val="pt-PT"/>
        </w:rPr>
      </w:pPr>
      <w:r w:rsidRPr="00F03387">
        <w:rPr>
          <w:lang w:val="pt-PT"/>
        </w:rPr>
        <w:t>O tratamento com Herceptin</w:t>
      </w:r>
      <w:r w:rsidR="005A6C7F" w:rsidRPr="00F03387">
        <w:rPr>
          <w:lang w:val="pt-PT"/>
        </w:rPr>
        <w:t>, sozinho</w:t>
      </w:r>
      <w:r w:rsidRPr="00F03387">
        <w:rPr>
          <w:lang w:val="pt-PT"/>
        </w:rPr>
        <w:t xml:space="preserve"> ou com um taxano</w:t>
      </w:r>
      <w:r w:rsidR="00562137" w:rsidRPr="00F03387">
        <w:rPr>
          <w:lang w:val="pt-PT"/>
        </w:rPr>
        <w:t>,</w:t>
      </w:r>
      <w:r w:rsidRPr="00F03387">
        <w:rPr>
          <w:lang w:val="pt-PT"/>
        </w:rPr>
        <w:t xml:space="preserve"> pode afetar o coração, especialmente se já utilizou alguma vez uma antraciclina (taxanos e antraciclinas são outros dois tipos de medicamento</w:t>
      </w:r>
      <w:r w:rsidR="005A6C7F" w:rsidRPr="00F03387">
        <w:rPr>
          <w:lang w:val="pt-PT"/>
        </w:rPr>
        <w:t>s</w:t>
      </w:r>
      <w:r w:rsidRPr="00F03387">
        <w:rPr>
          <w:lang w:val="pt-PT"/>
        </w:rPr>
        <w:t xml:space="preserve"> u</w:t>
      </w:r>
      <w:r w:rsidR="005A6C7F" w:rsidRPr="00F03387">
        <w:rPr>
          <w:lang w:val="pt-PT"/>
        </w:rPr>
        <w:t>tilizados</w:t>
      </w:r>
      <w:r w:rsidRPr="00F03387">
        <w:rPr>
          <w:lang w:val="pt-PT"/>
        </w:rPr>
        <w:t xml:space="preserve"> para tratar o cancro). </w:t>
      </w:r>
      <w:r w:rsidR="005A6C7F" w:rsidRPr="00F03387">
        <w:rPr>
          <w:lang w:val="pt-PT"/>
        </w:rPr>
        <w:t xml:space="preserve">Os efeitos podem ser moderados ou graves e podem causar a morte. </w:t>
      </w:r>
      <w:r w:rsidRPr="00F03387">
        <w:rPr>
          <w:lang w:val="pt-PT"/>
        </w:rPr>
        <w:t>Assim, o funcionamento do seu coração será controlado antes</w:t>
      </w:r>
      <w:r w:rsidR="005E7382" w:rsidRPr="00F03387">
        <w:rPr>
          <w:lang w:val="pt-PT"/>
        </w:rPr>
        <w:t xml:space="preserve">, </w:t>
      </w:r>
      <w:r w:rsidRPr="00F03387">
        <w:rPr>
          <w:lang w:val="pt-PT"/>
        </w:rPr>
        <w:t>durante</w:t>
      </w:r>
      <w:r w:rsidR="005E7382" w:rsidRPr="00F03387">
        <w:rPr>
          <w:lang w:val="pt-PT"/>
        </w:rPr>
        <w:t xml:space="preserve"> (a cada 3 meses) e após</w:t>
      </w:r>
      <w:r w:rsidRPr="00F03387">
        <w:rPr>
          <w:lang w:val="pt-PT"/>
        </w:rPr>
        <w:t xml:space="preserve"> </w:t>
      </w:r>
      <w:r w:rsidR="005E7382" w:rsidRPr="00F03387">
        <w:rPr>
          <w:lang w:val="pt-PT"/>
        </w:rPr>
        <w:t xml:space="preserve">(até 2 a 5 anos) </w:t>
      </w:r>
      <w:r w:rsidRPr="00F03387">
        <w:rPr>
          <w:lang w:val="pt-PT"/>
        </w:rPr>
        <w:t xml:space="preserve">o tratamento com Herceptin. Se desenvolver qualquer sinal de insuficiência cardíaca (bombeamento </w:t>
      </w:r>
      <w:r w:rsidR="00562137" w:rsidRPr="00F03387">
        <w:rPr>
          <w:lang w:val="pt-PT"/>
        </w:rPr>
        <w:t>inadequado</w:t>
      </w:r>
      <w:r w:rsidRPr="00F03387">
        <w:rPr>
          <w:lang w:val="pt-PT"/>
        </w:rPr>
        <w:t xml:space="preserve"> do sangue pelo coração), </w:t>
      </w:r>
      <w:r w:rsidR="00562137" w:rsidRPr="00F03387">
        <w:rPr>
          <w:lang w:val="pt-PT"/>
        </w:rPr>
        <w:t xml:space="preserve">o funcionamento do seu coração poderá ser examinado mais frequentemente (a cada 6 a 8 semanas), poderá receber tratamento para a insuficiência cardíaca ou </w:t>
      </w:r>
      <w:r w:rsidRPr="00F03387">
        <w:rPr>
          <w:lang w:val="pt-PT"/>
        </w:rPr>
        <w:t>poderá ter de parar o</w:t>
      </w:r>
      <w:r w:rsidR="005E7382" w:rsidRPr="00F03387">
        <w:rPr>
          <w:lang w:val="pt-PT"/>
        </w:rPr>
        <w:t xml:space="preserve"> tratamento com</w:t>
      </w:r>
      <w:r w:rsidRPr="00F03387">
        <w:rPr>
          <w:lang w:val="pt-PT"/>
        </w:rPr>
        <w:t xml:space="preserve"> Herceptin.</w:t>
      </w:r>
    </w:p>
    <w:p w14:paraId="186AB2E9" w14:textId="77777777" w:rsidR="008441F5" w:rsidRPr="00F03387" w:rsidRDefault="008441F5">
      <w:pPr>
        <w:suppressAutoHyphens/>
        <w:outlineLvl w:val="0"/>
        <w:rPr>
          <w:lang w:val="pt-PT"/>
        </w:rPr>
      </w:pPr>
    </w:p>
    <w:p w14:paraId="505E51A3" w14:textId="77777777" w:rsidR="00B145D7" w:rsidRPr="00F03387" w:rsidRDefault="008E18DF">
      <w:pPr>
        <w:suppressAutoHyphens/>
        <w:outlineLvl w:val="0"/>
        <w:rPr>
          <w:lang w:val="pt-PT"/>
        </w:rPr>
      </w:pPr>
      <w:r w:rsidRPr="00F03387">
        <w:rPr>
          <w:szCs w:val="22"/>
          <w:lang w:val="pt-PT"/>
        </w:rPr>
        <w:t>Fale com o seu médico</w:t>
      </w:r>
      <w:r w:rsidR="004743AE" w:rsidRPr="00F03387">
        <w:rPr>
          <w:szCs w:val="22"/>
          <w:lang w:val="pt-PT"/>
        </w:rPr>
        <w:t>, farmacêutico ou enfermeiro</w:t>
      </w:r>
      <w:r w:rsidRPr="00F03387">
        <w:rPr>
          <w:szCs w:val="22"/>
          <w:lang w:val="pt-PT"/>
        </w:rPr>
        <w:t xml:space="preserve"> </w:t>
      </w:r>
      <w:r w:rsidR="008441F5" w:rsidRPr="00F03387">
        <w:rPr>
          <w:lang w:val="pt-PT"/>
        </w:rPr>
        <w:t>a</w:t>
      </w:r>
      <w:r w:rsidR="00B145D7" w:rsidRPr="00F03387">
        <w:rPr>
          <w:lang w:val="pt-PT"/>
        </w:rPr>
        <w:t xml:space="preserve">ntes de </w:t>
      </w:r>
      <w:r w:rsidR="004743AE" w:rsidRPr="00F03387">
        <w:rPr>
          <w:lang w:val="pt-PT"/>
        </w:rPr>
        <w:t>lhe ser administrado</w:t>
      </w:r>
      <w:r w:rsidR="00B145D7" w:rsidRPr="00F03387">
        <w:rPr>
          <w:lang w:val="pt-PT"/>
        </w:rPr>
        <w:t xml:space="preserve"> Herceptin</w:t>
      </w:r>
      <w:r w:rsidR="004743AE" w:rsidRPr="00F03387">
        <w:rPr>
          <w:lang w:val="pt-PT"/>
        </w:rPr>
        <w:t xml:space="preserve"> se</w:t>
      </w:r>
      <w:r w:rsidR="00B145D7" w:rsidRPr="00F03387">
        <w:rPr>
          <w:lang w:val="pt-PT"/>
        </w:rPr>
        <w:t>:</w:t>
      </w:r>
    </w:p>
    <w:p w14:paraId="4D6EAE82" w14:textId="77777777" w:rsidR="00B145D7" w:rsidRPr="00F03387" w:rsidRDefault="00B145D7">
      <w:pPr>
        <w:tabs>
          <w:tab w:val="left" w:pos="480"/>
        </w:tabs>
        <w:ind w:right="-2"/>
        <w:rPr>
          <w:lang w:val="pt-PT"/>
        </w:rPr>
      </w:pPr>
    </w:p>
    <w:p w14:paraId="2A299854"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alguma vez tiver tido insuficiência cardíaca, doença arterial coronária, valvulopatia cardíaca (sopros no coração)</w:t>
      </w:r>
      <w:r w:rsidR="008067C7" w:rsidRPr="00F03387">
        <w:rPr>
          <w:lang w:val="pt-PT"/>
        </w:rPr>
        <w:t>,</w:t>
      </w:r>
      <w:r w:rsidRPr="00F03387">
        <w:rPr>
          <w:lang w:val="pt-PT"/>
        </w:rPr>
        <w:t xml:space="preserve"> tensão arterial alta</w:t>
      </w:r>
      <w:r w:rsidR="008067C7" w:rsidRPr="00F03387">
        <w:rPr>
          <w:lang w:val="pt-PT"/>
        </w:rPr>
        <w:t>, tiver tomado qualquer medica</w:t>
      </w:r>
      <w:r w:rsidR="00A72D02" w:rsidRPr="00F03387">
        <w:rPr>
          <w:lang w:val="pt-PT"/>
        </w:rPr>
        <w:t>mento</w:t>
      </w:r>
      <w:r w:rsidR="008067C7" w:rsidRPr="00F03387">
        <w:rPr>
          <w:lang w:val="pt-PT"/>
        </w:rPr>
        <w:t xml:space="preserve"> para a tensão arterial alta ou se está a tomar atualmente qualquer medica</w:t>
      </w:r>
      <w:r w:rsidR="00A72D02" w:rsidRPr="00F03387">
        <w:rPr>
          <w:lang w:val="pt-PT"/>
        </w:rPr>
        <w:t>mento</w:t>
      </w:r>
      <w:r w:rsidR="008067C7" w:rsidRPr="00F03387">
        <w:rPr>
          <w:lang w:val="pt-PT"/>
        </w:rPr>
        <w:t xml:space="preserve"> para a tensão arterial alta</w:t>
      </w:r>
      <w:r w:rsidRPr="00F03387">
        <w:rPr>
          <w:lang w:val="pt-PT"/>
        </w:rPr>
        <w:t xml:space="preserve">. </w:t>
      </w:r>
    </w:p>
    <w:p w14:paraId="18C5A5F6" w14:textId="77777777" w:rsidR="00B145D7" w:rsidRPr="00F03387" w:rsidRDefault="00B145D7">
      <w:pPr>
        <w:tabs>
          <w:tab w:val="left" w:pos="480"/>
        </w:tabs>
        <w:ind w:right="-2"/>
        <w:rPr>
          <w:lang w:val="pt-PT"/>
        </w:rPr>
      </w:pPr>
    </w:p>
    <w:p w14:paraId="717C80DE" w14:textId="77777777" w:rsidR="00A72D02"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r>
      <w:r w:rsidR="00A72D02" w:rsidRPr="00F03387">
        <w:rPr>
          <w:lang w:val="pt-PT"/>
        </w:rPr>
        <w:t>alguma vez tiver sido tratado ou se está atualmente a ser tratado com um medicamento chamado doxorrubicina ou epirrubicina (medicamentos usados para tratar o cancro). Estes medicamentos (ou qua</w:t>
      </w:r>
      <w:r w:rsidR="00562137" w:rsidRPr="00F03387">
        <w:rPr>
          <w:lang w:val="pt-PT"/>
        </w:rPr>
        <w:t>isquer</w:t>
      </w:r>
      <w:r w:rsidR="00A72D02" w:rsidRPr="00F03387">
        <w:rPr>
          <w:lang w:val="pt-PT"/>
        </w:rPr>
        <w:t xml:space="preserve"> outra</w:t>
      </w:r>
      <w:r w:rsidR="00562137" w:rsidRPr="00F03387">
        <w:rPr>
          <w:lang w:val="pt-PT"/>
        </w:rPr>
        <w:t>s</w:t>
      </w:r>
      <w:r w:rsidR="00A72D02" w:rsidRPr="00F03387">
        <w:rPr>
          <w:lang w:val="pt-PT"/>
        </w:rPr>
        <w:t xml:space="preserve"> antraciclina</w:t>
      </w:r>
      <w:r w:rsidR="00562137" w:rsidRPr="00F03387">
        <w:rPr>
          <w:lang w:val="pt-PT"/>
        </w:rPr>
        <w:t>s</w:t>
      </w:r>
      <w:r w:rsidR="00A72D02" w:rsidRPr="00F03387">
        <w:rPr>
          <w:lang w:val="pt-PT"/>
        </w:rPr>
        <w:t>) podem danificar o músculo do coração e aumentar o risco de ter problemas cardíacos com Herceptin.</w:t>
      </w:r>
    </w:p>
    <w:p w14:paraId="5068AED2" w14:textId="77777777" w:rsidR="00A72D02" w:rsidRPr="00F03387" w:rsidRDefault="00A72D02">
      <w:pPr>
        <w:tabs>
          <w:tab w:val="left" w:pos="567"/>
        </w:tabs>
        <w:ind w:left="567" w:right="-2" w:hanging="567"/>
        <w:rPr>
          <w:lang w:val="pt-PT"/>
        </w:rPr>
      </w:pPr>
    </w:p>
    <w:p w14:paraId="5B0796F6" w14:textId="77777777" w:rsidR="00B145D7" w:rsidRPr="00F03387" w:rsidRDefault="00C352B4" w:rsidP="0011094C">
      <w:pPr>
        <w:tabs>
          <w:tab w:val="left" w:pos="567"/>
        </w:tabs>
        <w:ind w:left="567" w:right="-2" w:hanging="567"/>
        <w:rPr>
          <w:lang w:val="pt-PT"/>
        </w:rPr>
      </w:pPr>
      <w:r w:rsidRPr="00F03387">
        <w:rPr>
          <w:rFonts w:ascii="Symbol" w:hAnsi="Symbol"/>
          <w:lang w:val="pt-PT"/>
        </w:rPr>
        <w:t></w:t>
      </w:r>
      <w:r w:rsidRPr="00F03387">
        <w:rPr>
          <w:rFonts w:ascii="Symbol" w:hAnsi="Symbol"/>
          <w:lang w:val="pt-PT"/>
        </w:rPr>
        <w:tab/>
      </w:r>
      <w:r w:rsidR="00B145D7" w:rsidRPr="00F03387">
        <w:rPr>
          <w:lang w:val="pt-PT"/>
        </w:rPr>
        <w:t>tiver falta de ar</w:t>
      </w:r>
      <w:r w:rsidR="008067C7" w:rsidRPr="00F03387">
        <w:rPr>
          <w:lang w:val="pt-PT"/>
        </w:rPr>
        <w:t xml:space="preserve">, principalmente se está </w:t>
      </w:r>
      <w:r w:rsidR="00A72D02" w:rsidRPr="00F03387">
        <w:rPr>
          <w:lang w:val="pt-PT"/>
        </w:rPr>
        <w:t xml:space="preserve">atualmente </w:t>
      </w:r>
      <w:r w:rsidR="008067C7" w:rsidRPr="00F03387">
        <w:rPr>
          <w:lang w:val="pt-PT"/>
        </w:rPr>
        <w:t xml:space="preserve">a </w:t>
      </w:r>
      <w:r w:rsidR="00A72D02" w:rsidRPr="00F03387">
        <w:rPr>
          <w:lang w:val="pt-PT"/>
        </w:rPr>
        <w:t>ser tratado com</w:t>
      </w:r>
      <w:r w:rsidR="008067C7" w:rsidRPr="00F03387">
        <w:rPr>
          <w:lang w:val="pt-PT"/>
        </w:rPr>
        <w:t xml:space="preserve"> um taxano</w:t>
      </w:r>
      <w:r w:rsidR="00B145D7" w:rsidRPr="00F03387">
        <w:rPr>
          <w:lang w:val="pt-PT"/>
        </w:rPr>
        <w:t>. O Herceptin pode causar dificuldades respiratórias, especialmente quando é administrado pela primeira vez. Esta situação pode ser mais grave se já tiver falta de ar. Muito raramente, doentes com dificuldades respiratórias graves antes do tratamento morreram quando lhes foi administrado Herceptin.</w:t>
      </w:r>
    </w:p>
    <w:p w14:paraId="4D37520E" w14:textId="77777777" w:rsidR="00B145D7" w:rsidRPr="00F03387" w:rsidRDefault="00B145D7">
      <w:pPr>
        <w:tabs>
          <w:tab w:val="left" w:pos="567"/>
        </w:tabs>
        <w:ind w:left="567" w:right="-2" w:hanging="567"/>
        <w:rPr>
          <w:lang w:val="pt-PT"/>
        </w:rPr>
      </w:pPr>
    </w:p>
    <w:p w14:paraId="5E53B222" w14:textId="77777777" w:rsidR="00B145D7" w:rsidRPr="00F03387" w:rsidRDefault="00B145D7" w:rsidP="00A72D02">
      <w:pPr>
        <w:tabs>
          <w:tab w:val="left" w:pos="567"/>
        </w:tabs>
        <w:ind w:left="922" w:hanging="922"/>
        <w:rPr>
          <w:lang w:val="pt-PT"/>
        </w:rPr>
      </w:pPr>
      <w:r w:rsidRPr="00F03387">
        <w:rPr>
          <w:rFonts w:ascii="Symbol" w:hAnsi="Symbol"/>
          <w:lang w:val="pt-PT"/>
        </w:rPr>
        <w:t></w:t>
      </w:r>
      <w:r w:rsidRPr="00F03387">
        <w:rPr>
          <w:lang w:val="pt-PT"/>
        </w:rPr>
        <w:tab/>
        <w:t>alguma vez fez outro tratamento para o cancro.</w:t>
      </w:r>
    </w:p>
    <w:p w14:paraId="4BE5B464" w14:textId="77777777" w:rsidR="00B145D7" w:rsidRPr="00F03387" w:rsidRDefault="00B145D7">
      <w:pPr>
        <w:tabs>
          <w:tab w:val="left" w:pos="480"/>
        </w:tabs>
        <w:ind w:right="-2"/>
        <w:rPr>
          <w:lang w:val="pt-PT"/>
        </w:rPr>
      </w:pPr>
    </w:p>
    <w:p w14:paraId="46464BB3" w14:textId="77777777" w:rsidR="00B145D7" w:rsidRPr="00F03387" w:rsidRDefault="00B145D7">
      <w:pPr>
        <w:rPr>
          <w:lang w:val="pt-PT"/>
        </w:rPr>
      </w:pPr>
      <w:r w:rsidRPr="00F03387">
        <w:rPr>
          <w:lang w:val="pt-PT"/>
        </w:rPr>
        <w:t xml:space="preserve">Se lhe for administrado Herceptin com </w:t>
      </w:r>
      <w:r w:rsidR="008441F5" w:rsidRPr="00F03387">
        <w:rPr>
          <w:lang w:val="pt-PT"/>
        </w:rPr>
        <w:t>qualquer outro medicamento para tratar o cancro, ta</w:t>
      </w:r>
      <w:r w:rsidR="00D86899" w:rsidRPr="00F03387">
        <w:rPr>
          <w:lang w:val="pt-PT"/>
        </w:rPr>
        <w:t>is</w:t>
      </w:r>
      <w:r w:rsidR="008441F5" w:rsidRPr="00F03387">
        <w:rPr>
          <w:lang w:val="pt-PT"/>
        </w:rPr>
        <w:t xml:space="preserve"> como </w:t>
      </w:r>
      <w:r w:rsidRPr="00F03387">
        <w:rPr>
          <w:lang w:val="pt-PT"/>
        </w:rPr>
        <w:t>paclitaxel, docetaxel, um inibidor da aromatase, capecitabina, 5-fluorouracilo ou cisplatina, deverá ler também o Folheto Informativo destes medicamentos.</w:t>
      </w:r>
    </w:p>
    <w:p w14:paraId="11D2F709" w14:textId="77777777" w:rsidR="00B145D7" w:rsidRPr="00F03387" w:rsidRDefault="00B145D7">
      <w:pPr>
        <w:rPr>
          <w:lang w:val="pt-PT"/>
        </w:rPr>
      </w:pPr>
    </w:p>
    <w:p w14:paraId="655BC20C" w14:textId="77777777" w:rsidR="008441F5" w:rsidRPr="00F03387" w:rsidRDefault="008441F5" w:rsidP="008441F5">
      <w:pPr>
        <w:suppressAutoHyphens/>
        <w:rPr>
          <w:szCs w:val="22"/>
          <w:lang w:val="pt-PT"/>
        </w:rPr>
      </w:pPr>
      <w:r w:rsidRPr="00F03387">
        <w:rPr>
          <w:b/>
          <w:szCs w:val="22"/>
          <w:lang w:val="pt-PT"/>
        </w:rPr>
        <w:t>Crianças e adolescentes</w:t>
      </w:r>
    </w:p>
    <w:p w14:paraId="0C3045E4" w14:textId="77777777" w:rsidR="008441F5" w:rsidRPr="00F03387" w:rsidRDefault="00577EF3">
      <w:pPr>
        <w:rPr>
          <w:lang w:val="pt-PT"/>
        </w:rPr>
      </w:pPr>
      <w:r w:rsidRPr="00F03387">
        <w:rPr>
          <w:lang w:val="pt-PT"/>
        </w:rPr>
        <w:t>Herceptin não é recomendado para doentes com idade inferior a 18 anos.</w:t>
      </w:r>
    </w:p>
    <w:p w14:paraId="32F5F526" w14:textId="77777777" w:rsidR="008441F5" w:rsidRPr="00F03387" w:rsidRDefault="008441F5">
      <w:pPr>
        <w:rPr>
          <w:lang w:val="pt-PT"/>
        </w:rPr>
      </w:pPr>
    </w:p>
    <w:p w14:paraId="20CA8AEC" w14:textId="77777777" w:rsidR="00B145D7" w:rsidRPr="00F03387" w:rsidRDefault="00B145D7">
      <w:pPr>
        <w:suppressAutoHyphens/>
        <w:outlineLvl w:val="0"/>
        <w:rPr>
          <w:lang w:val="pt-PT"/>
        </w:rPr>
      </w:pPr>
      <w:r w:rsidRPr="00F03387">
        <w:rPr>
          <w:b/>
          <w:lang w:val="pt-PT"/>
        </w:rPr>
        <w:t>Outros medicamentos e Herceptin</w:t>
      </w:r>
    </w:p>
    <w:p w14:paraId="15404A97" w14:textId="77777777" w:rsidR="00B145D7" w:rsidRPr="00F03387" w:rsidRDefault="00B145D7">
      <w:pPr>
        <w:rPr>
          <w:lang w:val="pt-PT"/>
        </w:rPr>
      </w:pPr>
      <w:r w:rsidRPr="00F03387">
        <w:rPr>
          <w:lang w:val="pt-PT"/>
        </w:rPr>
        <w:t>Informe o seu médico</w:t>
      </w:r>
      <w:r w:rsidR="004743AE" w:rsidRPr="00F03387">
        <w:rPr>
          <w:lang w:val="pt-PT"/>
        </w:rPr>
        <w:t>,</w:t>
      </w:r>
      <w:r w:rsidRPr="00F03387">
        <w:rPr>
          <w:lang w:val="pt-PT"/>
        </w:rPr>
        <w:t xml:space="preserve"> farmacêutico </w:t>
      </w:r>
      <w:r w:rsidR="004743AE" w:rsidRPr="00F03387">
        <w:rPr>
          <w:lang w:val="pt-PT"/>
        </w:rPr>
        <w:t xml:space="preserve">ou enfermeiro </w:t>
      </w:r>
      <w:r w:rsidRPr="00F03387">
        <w:rPr>
          <w:lang w:val="pt-PT"/>
        </w:rPr>
        <w:t>se estiver a tomar</w:t>
      </w:r>
      <w:r w:rsidR="00577EF3" w:rsidRPr="00F03387">
        <w:rPr>
          <w:lang w:val="pt-PT"/>
        </w:rPr>
        <w:t>,</w:t>
      </w:r>
      <w:r w:rsidRPr="00F03387">
        <w:rPr>
          <w:lang w:val="pt-PT"/>
        </w:rPr>
        <w:t xml:space="preserve"> tiver tomado recentemente</w:t>
      </w:r>
      <w:r w:rsidR="00577EF3" w:rsidRPr="00F03387">
        <w:rPr>
          <w:lang w:val="pt-PT"/>
        </w:rPr>
        <w:t xml:space="preserve"> ou se vier a tomar</w:t>
      </w:r>
      <w:r w:rsidRPr="00F03387">
        <w:rPr>
          <w:lang w:val="pt-PT"/>
        </w:rPr>
        <w:t xml:space="preserve"> outros medicamentos.</w:t>
      </w:r>
    </w:p>
    <w:p w14:paraId="5E7A47F0" w14:textId="77777777" w:rsidR="00B145D7" w:rsidRPr="00F03387" w:rsidRDefault="00B145D7">
      <w:pPr>
        <w:rPr>
          <w:lang w:val="pt-PT"/>
        </w:rPr>
      </w:pPr>
    </w:p>
    <w:p w14:paraId="1426AE2A" w14:textId="77777777" w:rsidR="00B145D7" w:rsidRPr="00F03387" w:rsidRDefault="00B145D7">
      <w:pPr>
        <w:rPr>
          <w:lang w:val="pt-PT"/>
        </w:rPr>
      </w:pPr>
      <w:r w:rsidRPr="00F03387">
        <w:rPr>
          <w:lang w:val="pt-PT"/>
        </w:rPr>
        <w:t xml:space="preserve">A eliminação de Herceptin do seu corpo pode demorar até </w:t>
      </w:r>
      <w:r w:rsidR="00577EF3" w:rsidRPr="00F03387">
        <w:rPr>
          <w:lang w:val="pt-PT"/>
        </w:rPr>
        <w:t>7</w:t>
      </w:r>
      <w:r w:rsidRPr="00F03387">
        <w:rPr>
          <w:lang w:val="pt-PT"/>
        </w:rPr>
        <w:t xml:space="preserve"> meses. Assim, se iniciar qualquer medicamento novo nos </w:t>
      </w:r>
      <w:r w:rsidR="00577EF3" w:rsidRPr="00F03387">
        <w:rPr>
          <w:lang w:val="pt-PT"/>
        </w:rPr>
        <w:t>7</w:t>
      </w:r>
      <w:r w:rsidRPr="00F03387">
        <w:rPr>
          <w:lang w:val="pt-PT"/>
        </w:rPr>
        <w:t xml:space="preserve"> meses seguintes ao fim do tratamento, deve informar o seu médico</w:t>
      </w:r>
      <w:r w:rsidR="004743AE" w:rsidRPr="00F03387">
        <w:rPr>
          <w:lang w:val="pt-PT"/>
        </w:rPr>
        <w:t>,</w:t>
      </w:r>
      <w:r w:rsidRPr="00F03387">
        <w:rPr>
          <w:lang w:val="pt-PT"/>
        </w:rPr>
        <w:t xml:space="preserve"> farmacêutico </w:t>
      </w:r>
      <w:r w:rsidR="004743AE" w:rsidRPr="00F03387">
        <w:rPr>
          <w:lang w:val="pt-PT"/>
        </w:rPr>
        <w:t xml:space="preserve">ou enfermeiro </w:t>
      </w:r>
      <w:r w:rsidRPr="00F03387">
        <w:rPr>
          <w:lang w:val="pt-PT"/>
        </w:rPr>
        <w:t>de que lhe foi administrado Herceptin.</w:t>
      </w:r>
    </w:p>
    <w:p w14:paraId="2AF42AEB" w14:textId="77777777" w:rsidR="00B145D7" w:rsidRPr="00F03387" w:rsidRDefault="00B145D7">
      <w:pPr>
        <w:rPr>
          <w:lang w:val="pt-PT"/>
        </w:rPr>
      </w:pPr>
    </w:p>
    <w:p w14:paraId="741F52E8" w14:textId="268F31A0" w:rsidR="00B145D7" w:rsidRPr="00F03387" w:rsidRDefault="00B145D7">
      <w:pPr>
        <w:suppressAutoHyphens/>
        <w:outlineLvl w:val="0"/>
        <w:rPr>
          <w:lang w:val="pt-PT"/>
        </w:rPr>
      </w:pPr>
      <w:r w:rsidRPr="00F03387">
        <w:rPr>
          <w:b/>
          <w:lang w:val="pt-PT"/>
        </w:rPr>
        <w:t xml:space="preserve">Gravidez </w:t>
      </w:r>
      <w:r w:rsidR="00FE31EA">
        <w:rPr>
          <w:b/>
          <w:lang w:val="pt-PT"/>
        </w:rPr>
        <w:t>e amamentação</w:t>
      </w:r>
    </w:p>
    <w:p w14:paraId="70BC90CE" w14:textId="77777777" w:rsidR="004743AE"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577EF3" w:rsidRPr="00F03387">
        <w:rPr>
          <w:szCs w:val="22"/>
          <w:lang w:val="pt-PT"/>
        </w:rPr>
        <w:t>Se está grávida, se pensa estar grávida ou planeia engravidar, consulte o seu médico</w:t>
      </w:r>
      <w:r w:rsidR="004743AE" w:rsidRPr="00F03387">
        <w:rPr>
          <w:szCs w:val="22"/>
          <w:lang w:val="pt-PT"/>
        </w:rPr>
        <w:t>,</w:t>
      </w:r>
      <w:r w:rsidR="00577EF3" w:rsidRPr="00F03387">
        <w:rPr>
          <w:szCs w:val="22"/>
          <w:lang w:val="pt-PT"/>
        </w:rPr>
        <w:t xml:space="preserve"> farmacêutico </w:t>
      </w:r>
      <w:r w:rsidR="004743AE" w:rsidRPr="00F03387">
        <w:rPr>
          <w:lang w:val="pt-PT"/>
        </w:rPr>
        <w:t xml:space="preserve">ou enfermeiro </w:t>
      </w:r>
      <w:r w:rsidR="00577EF3" w:rsidRPr="00F03387">
        <w:rPr>
          <w:szCs w:val="22"/>
          <w:lang w:val="pt-PT"/>
        </w:rPr>
        <w:t xml:space="preserve">antes de tomar este medicamento. </w:t>
      </w:r>
    </w:p>
    <w:p w14:paraId="0D0C18DD" w14:textId="77777777" w:rsidR="004743AE"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B145D7" w:rsidRPr="00F03387">
        <w:rPr>
          <w:lang w:val="pt-PT"/>
        </w:rPr>
        <w:t>Deve utilizar contraceção ef</w:t>
      </w:r>
      <w:r w:rsidR="00577EF3" w:rsidRPr="00F03387">
        <w:rPr>
          <w:lang w:val="pt-PT"/>
        </w:rPr>
        <w:t>icaz</w:t>
      </w:r>
      <w:r w:rsidR="00B145D7" w:rsidRPr="00F03387">
        <w:rPr>
          <w:lang w:val="pt-PT"/>
        </w:rPr>
        <w:t xml:space="preserve"> durante o tratamento com Herceptin e durante, pelo menos, </w:t>
      </w:r>
      <w:r w:rsidR="00577EF3" w:rsidRPr="00F03387">
        <w:rPr>
          <w:lang w:val="pt-PT"/>
        </w:rPr>
        <w:t>7</w:t>
      </w:r>
      <w:r w:rsidR="00B145D7" w:rsidRPr="00F03387">
        <w:rPr>
          <w:lang w:val="pt-PT"/>
        </w:rPr>
        <w:t xml:space="preserve"> meses após </w:t>
      </w:r>
      <w:r w:rsidR="004743AE" w:rsidRPr="00F03387">
        <w:rPr>
          <w:lang w:val="pt-PT"/>
        </w:rPr>
        <w:t>o fim</w:t>
      </w:r>
      <w:r w:rsidR="00B145D7" w:rsidRPr="00F03387">
        <w:rPr>
          <w:lang w:val="pt-PT"/>
        </w:rPr>
        <w:t xml:space="preserve"> do tratamento. </w:t>
      </w:r>
    </w:p>
    <w:p w14:paraId="24228AA9" w14:textId="77777777" w:rsidR="00B145D7"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4743AE" w:rsidRPr="00F03387">
        <w:rPr>
          <w:lang w:val="pt-PT"/>
        </w:rPr>
        <w:t xml:space="preserve">O seu médico irá aconselhá-la sobre os riscos e benefícios de ser tratada com Herceptin durante a gravidez. </w:t>
      </w:r>
      <w:r w:rsidR="00B145D7" w:rsidRPr="00F03387">
        <w:rPr>
          <w:lang w:val="pt-PT"/>
        </w:rPr>
        <w:t xml:space="preserve">Em casos raros, em mulheres grávidas a receber tratamento com Herceptin, </w:t>
      </w:r>
      <w:r w:rsidR="00FE33C0" w:rsidRPr="00F03387">
        <w:rPr>
          <w:lang w:val="pt-PT"/>
        </w:rPr>
        <w:t xml:space="preserve">foi observada </w:t>
      </w:r>
      <w:r w:rsidR="00B145D7" w:rsidRPr="00F03387">
        <w:rPr>
          <w:lang w:val="pt-PT"/>
        </w:rPr>
        <w:t>uma redução na quantidade de líquido</w:t>
      </w:r>
      <w:r w:rsidR="00562137" w:rsidRPr="00F03387">
        <w:rPr>
          <w:lang w:val="pt-PT"/>
        </w:rPr>
        <w:t xml:space="preserve"> (amniótico)</w:t>
      </w:r>
      <w:r w:rsidR="00B145D7" w:rsidRPr="00F03387">
        <w:rPr>
          <w:lang w:val="pt-PT"/>
        </w:rPr>
        <w:t xml:space="preserve"> que rodeia o bebé em desenvolvimento no útero. Esta situação pode ser prejudicial ao seu bebé no útero e tem sido associada a </w:t>
      </w:r>
      <w:r w:rsidR="00577EF3" w:rsidRPr="00F03387">
        <w:rPr>
          <w:lang w:val="pt-PT"/>
        </w:rPr>
        <w:t>um desenvolvimento incompleto dos pulmões</w:t>
      </w:r>
      <w:r w:rsidR="00BF2A50" w:rsidRPr="00F03387">
        <w:rPr>
          <w:lang w:val="pt-PT"/>
        </w:rPr>
        <w:t>,</w:t>
      </w:r>
      <w:r w:rsidR="00B145D7" w:rsidRPr="00F03387">
        <w:rPr>
          <w:lang w:val="pt-PT"/>
        </w:rPr>
        <w:t xml:space="preserve"> originando morte fetal. </w:t>
      </w:r>
    </w:p>
    <w:p w14:paraId="5C2E4DF5" w14:textId="77777777" w:rsidR="00B145D7" w:rsidRPr="00F03387" w:rsidRDefault="00B145D7">
      <w:pPr>
        <w:suppressAutoHyphens/>
        <w:rPr>
          <w:lang w:val="pt-PT"/>
        </w:rPr>
      </w:pPr>
    </w:p>
    <w:p w14:paraId="5DC706D7" w14:textId="77777777" w:rsidR="00B145D7" w:rsidRPr="00F03387" w:rsidRDefault="00B145D7" w:rsidP="004743AE">
      <w:pPr>
        <w:suppressAutoHyphens/>
        <w:outlineLvl w:val="0"/>
        <w:rPr>
          <w:lang w:val="pt-PT"/>
        </w:rPr>
      </w:pPr>
      <w:r w:rsidRPr="00F03387">
        <w:rPr>
          <w:lang w:val="pt-PT"/>
        </w:rPr>
        <w:t>Não amamente o seu bebé durante o tratamento com Herceptin</w:t>
      </w:r>
      <w:r w:rsidR="00875F05" w:rsidRPr="00F03387">
        <w:rPr>
          <w:lang w:val="pt-PT"/>
        </w:rPr>
        <w:t>,</w:t>
      </w:r>
      <w:r w:rsidRPr="00F03387">
        <w:rPr>
          <w:lang w:val="pt-PT"/>
        </w:rPr>
        <w:t xml:space="preserve"> nem </w:t>
      </w:r>
      <w:r w:rsidR="007302F9" w:rsidRPr="00F03387">
        <w:rPr>
          <w:lang w:val="pt-PT"/>
        </w:rPr>
        <w:t xml:space="preserve">nos </w:t>
      </w:r>
      <w:r w:rsidR="00577EF3" w:rsidRPr="00F03387">
        <w:rPr>
          <w:lang w:val="pt-PT"/>
        </w:rPr>
        <w:t>7</w:t>
      </w:r>
      <w:r w:rsidRPr="00F03387">
        <w:rPr>
          <w:lang w:val="pt-PT"/>
        </w:rPr>
        <w:t xml:space="preserve"> meses após a última dose de Herceptin</w:t>
      </w:r>
      <w:r w:rsidR="007302F9" w:rsidRPr="00F03387">
        <w:rPr>
          <w:lang w:val="pt-PT"/>
        </w:rPr>
        <w:t>,</w:t>
      </w:r>
      <w:r w:rsidR="003A3A69" w:rsidRPr="00F03387">
        <w:rPr>
          <w:lang w:val="pt-PT"/>
        </w:rPr>
        <w:t xml:space="preserve"> </w:t>
      </w:r>
      <w:r w:rsidR="007302F9" w:rsidRPr="00F03387">
        <w:rPr>
          <w:lang w:val="pt-PT"/>
        </w:rPr>
        <w:t>uma vez que</w:t>
      </w:r>
      <w:r w:rsidR="003A3A69" w:rsidRPr="00F03387">
        <w:rPr>
          <w:lang w:val="pt-PT"/>
        </w:rPr>
        <w:t xml:space="preserve"> Herceptin pode passar para o seu bebé através do leite materno</w:t>
      </w:r>
      <w:r w:rsidRPr="00F03387">
        <w:rPr>
          <w:lang w:val="pt-PT"/>
        </w:rPr>
        <w:t>.</w:t>
      </w:r>
    </w:p>
    <w:p w14:paraId="375E5453" w14:textId="77777777" w:rsidR="00B145D7" w:rsidRPr="00F03387" w:rsidRDefault="00B145D7">
      <w:pPr>
        <w:suppressAutoHyphens/>
        <w:rPr>
          <w:lang w:val="pt-PT"/>
        </w:rPr>
      </w:pPr>
    </w:p>
    <w:p w14:paraId="38D5D569" w14:textId="77777777" w:rsidR="00B145D7" w:rsidRPr="00F03387" w:rsidRDefault="00577EF3">
      <w:pPr>
        <w:suppressAutoHyphens/>
        <w:outlineLvl w:val="0"/>
        <w:rPr>
          <w:lang w:val="pt-PT"/>
        </w:rPr>
      </w:pPr>
      <w:r w:rsidRPr="00F03387">
        <w:rPr>
          <w:szCs w:val="24"/>
          <w:lang w:val="pt-PT"/>
        </w:rPr>
        <w:t>C</w:t>
      </w:r>
      <w:r w:rsidR="00B145D7" w:rsidRPr="00F03387">
        <w:rPr>
          <w:szCs w:val="24"/>
          <w:lang w:val="pt-PT"/>
        </w:rPr>
        <w:t xml:space="preserve">onsulte </w:t>
      </w:r>
      <w:r w:rsidR="00B145D7" w:rsidRPr="00F03387">
        <w:rPr>
          <w:lang w:val="pt-PT"/>
        </w:rPr>
        <w:t xml:space="preserve">o seu médico ou farmacêutico antes de tomar </w:t>
      </w:r>
      <w:r w:rsidRPr="00F03387">
        <w:rPr>
          <w:lang w:val="pt-PT"/>
        </w:rPr>
        <w:t>qualquer</w:t>
      </w:r>
      <w:r w:rsidR="00B145D7" w:rsidRPr="00F03387">
        <w:rPr>
          <w:lang w:val="pt-PT"/>
        </w:rPr>
        <w:t xml:space="preserve"> medicamento.</w:t>
      </w:r>
    </w:p>
    <w:p w14:paraId="7E68EE23" w14:textId="77777777" w:rsidR="00B145D7" w:rsidRPr="00F03387" w:rsidRDefault="00B145D7">
      <w:pPr>
        <w:rPr>
          <w:i/>
          <w:lang w:val="pt-PT"/>
        </w:rPr>
      </w:pPr>
    </w:p>
    <w:p w14:paraId="1A84C27B" w14:textId="77777777" w:rsidR="00B145D7" w:rsidRPr="00F03387" w:rsidRDefault="00B145D7" w:rsidP="00FB7EB6">
      <w:pPr>
        <w:keepNext/>
        <w:suppressAutoHyphens/>
        <w:outlineLvl w:val="0"/>
        <w:rPr>
          <w:lang w:val="pt-PT"/>
        </w:rPr>
      </w:pPr>
      <w:r w:rsidRPr="00F03387">
        <w:rPr>
          <w:b/>
          <w:lang w:val="pt-PT"/>
        </w:rPr>
        <w:t>Condução de veículos e utilização de máquinas</w:t>
      </w:r>
    </w:p>
    <w:p w14:paraId="7225B5A2" w14:textId="77777777" w:rsidR="00B145D7" w:rsidRDefault="00B145D7">
      <w:pPr>
        <w:rPr>
          <w:lang w:val="pt-PT"/>
        </w:rPr>
      </w:pPr>
      <w:r w:rsidRPr="00F03387">
        <w:rPr>
          <w:lang w:val="pt-PT"/>
        </w:rPr>
        <w:t xml:space="preserve">Herceptin pode afetar a </w:t>
      </w:r>
      <w:r w:rsidR="00577EF3" w:rsidRPr="00F03387">
        <w:rPr>
          <w:lang w:val="pt-PT"/>
        </w:rPr>
        <w:t xml:space="preserve">sua </w:t>
      </w:r>
      <w:r w:rsidRPr="00F03387">
        <w:rPr>
          <w:lang w:val="pt-PT"/>
        </w:rPr>
        <w:t xml:space="preserve">capacidade de conduzir um </w:t>
      </w:r>
      <w:r w:rsidR="004F65D7" w:rsidRPr="00F03387">
        <w:rPr>
          <w:lang w:val="pt-PT"/>
        </w:rPr>
        <w:t xml:space="preserve">carro </w:t>
      </w:r>
      <w:r w:rsidRPr="00F03387">
        <w:rPr>
          <w:lang w:val="pt-PT"/>
        </w:rPr>
        <w:t>ou</w:t>
      </w:r>
      <w:r w:rsidR="004F65D7" w:rsidRPr="00F03387">
        <w:rPr>
          <w:lang w:val="pt-PT"/>
        </w:rPr>
        <w:t xml:space="preserve"> de</w:t>
      </w:r>
      <w:r w:rsidRPr="00F03387">
        <w:rPr>
          <w:lang w:val="pt-PT"/>
        </w:rPr>
        <w:t xml:space="preserve"> utilizar máquinas. </w:t>
      </w:r>
      <w:r w:rsidR="00AE2D64" w:rsidRPr="00F03387">
        <w:rPr>
          <w:lang w:val="pt-PT"/>
        </w:rPr>
        <w:t>S</w:t>
      </w:r>
      <w:r w:rsidR="003A3A69" w:rsidRPr="00F03387">
        <w:rPr>
          <w:lang w:val="pt-PT"/>
        </w:rPr>
        <w:t xml:space="preserve">e </w:t>
      </w:r>
      <w:r w:rsidR="004F65D7" w:rsidRPr="00F03387">
        <w:rPr>
          <w:lang w:val="pt-PT"/>
        </w:rPr>
        <w:t xml:space="preserve">apresentar </w:t>
      </w:r>
      <w:r w:rsidRPr="00F03387">
        <w:rPr>
          <w:lang w:val="pt-PT"/>
        </w:rPr>
        <w:t>sintomas como</w:t>
      </w:r>
      <w:r w:rsidR="00741683" w:rsidRPr="00F03387">
        <w:rPr>
          <w:lang w:val="pt-PT"/>
        </w:rPr>
        <w:t xml:space="preserve"> tonturas, sonolência,</w:t>
      </w:r>
      <w:r w:rsidRPr="00F03387">
        <w:rPr>
          <w:lang w:val="pt-PT"/>
        </w:rPr>
        <w:t xml:space="preserve"> calafrios </w:t>
      </w:r>
      <w:r w:rsidR="00FE33C0" w:rsidRPr="00F03387">
        <w:rPr>
          <w:lang w:val="pt-PT"/>
        </w:rPr>
        <w:t>ou</w:t>
      </w:r>
      <w:r w:rsidRPr="00F03387">
        <w:rPr>
          <w:lang w:val="pt-PT"/>
        </w:rPr>
        <w:t xml:space="preserve"> febre</w:t>
      </w:r>
      <w:r w:rsidR="004F65D7" w:rsidRPr="00F03387">
        <w:rPr>
          <w:lang w:val="pt-PT"/>
        </w:rPr>
        <w:t xml:space="preserve"> durante o tratamento</w:t>
      </w:r>
      <w:r w:rsidRPr="00F03387">
        <w:rPr>
          <w:lang w:val="pt-PT"/>
        </w:rPr>
        <w:t>, não deverá conduzir nem utilizar máquinas até que estes sintomas desapareçam.</w:t>
      </w:r>
    </w:p>
    <w:p w14:paraId="4F87A8FA" w14:textId="77777777" w:rsidR="005B3408" w:rsidRDefault="005B3408">
      <w:pPr>
        <w:rPr>
          <w:lang w:val="pt-PT"/>
        </w:rPr>
      </w:pPr>
    </w:p>
    <w:p w14:paraId="4445333F" w14:textId="02E6F5A4" w:rsidR="005B3408" w:rsidRPr="00811FE5" w:rsidRDefault="005B3408" w:rsidP="005B3408">
      <w:pPr>
        <w:keepNext/>
        <w:ind w:right="11"/>
        <w:rPr>
          <w:b/>
          <w:bCs/>
          <w:szCs w:val="22"/>
          <w:lang w:val="pt-PT"/>
        </w:rPr>
      </w:pPr>
      <w:r w:rsidRPr="00A843BA">
        <w:rPr>
          <w:b/>
          <w:bCs/>
          <w:szCs w:val="22"/>
          <w:lang w:val="pt-PT"/>
        </w:rPr>
        <w:t>Herceptin contém polissorbato</w:t>
      </w:r>
    </w:p>
    <w:p w14:paraId="2A1C37A5" w14:textId="4B7BF2E0" w:rsidR="005B3408" w:rsidRPr="00F03387" w:rsidRDefault="005B3408" w:rsidP="005B3408">
      <w:pPr>
        <w:rPr>
          <w:lang w:val="pt-PT"/>
        </w:rPr>
      </w:pPr>
      <w:r>
        <w:rPr>
          <w:lang w:val="pt-PT"/>
        </w:rPr>
        <w:t>Herceptin contém 0,6 mg de polissorbato 20 em cada frasco para injetáveis de 150 mg, o que é equivalente a 0,083 mg/ml (após reconstituição com 7,2 ml de água estéril para preparações injetáveis). O</w:t>
      </w:r>
      <w:r w:rsidR="00846F87">
        <w:rPr>
          <w:lang w:val="pt-PT"/>
        </w:rPr>
        <w:t>s</w:t>
      </w:r>
      <w:r>
        <w:rPr>
          <w:lang w:val="pt-PT"/>
        </w:rPr>
        <w:t xml:space="preserve"> polissorbato</w:t>
      </w:r>
      <w:r w:rsidR="00846F87">
        <w:rPr>
          <w:lang w:val="pt-PT"/>
        </w:rPr>
        <w:t>s</w:t>
      </w:r>
      <w:r>
        <w:rPr>
          <w:lang w:val="pt-PT"/>
        </w:rPr>
        <w:t> pode</w:t>
      </w:r>
      <w:r w:rsidR="00846F87">
        <w:rPr>
          <w:lang w:val="pt-PT"/>
        </w:rPr>
        <w:t>m</w:t>
      </w:r>
      <w:r>
        <w:rPr>
          <w:lang w:val="pt-PT"/>
        </w:rPr>
        <w:t xml:space="preserve"> causar reações alérgicas. Informe o seu médico se tem alguma alergia.</w:t>
      </w:r>
    </w:p>
    <w:p w14:paraId="2BB5F699" w14:textId="77777777" w:rsidR="00741683" w:rsidRPr="00F03387" w:rsidRDefault="00741683">
      <w:pPr>
        <w:suppressAutoHyphens/>
        <w:rPr>
          <w:lang w:val="pt-PT"/>
        </w:rPr>
      </w:pPr>
    </w:p>
    <w:p w14:paraId="7EC21109" w14:textId="77777777" w:rsidR="00B145D7" w:rsidRPr="00F03387" w:rsidRDefault="00B145D7">
      <w:pPr>
        <w:suppressAutoHyphens/>
        <w:rPr>
          <w:lang w:val="pt-PT"/>
        </w:rPr>
      </w:pPr>
    </w:p>
    <w:p w14:paraId="76149514" w14:textId="77777777" w:rsidR="00B145D7" w:rsidRPr="00F03387" w:rsidRDefault="006B0F68">
      <w:pPr>
        <w:tabs>
          <w:tab w:val="left" w:pos="567"/>
        </w:tabs>
        <w:suppressAutoHyphens/>
        <w:ind w:left="567" w:hanging="567"/>
        <w:rPr>
          <w:b/>
          <w:lang w:val="pt-PT"/>
        </w:rPr>
      </w:pPr>
      <w:r w:rsidRPr="00F03387">
        <w:rPr>
          <w:b/>
          <w:lang w:val="pt-PT"/>
        </w:rPr>
        <w:t>3.</w:t>
      </w:r>
      <w:r w:rsidRPr="00F03387">
        <w:rPr>
          <w:b/>
          <w:lang w:val="pt-PT"/>
        </w:rPr>
        <w:tab/>
        <w:t>C</w:t>
      </w:r>
      <w:r w:rsidR="003A3A69" w:rsidRPr="00F03387">
        <w:rPr>
          <w:b/>
          <w:lang w:val="pt-PT"/>
        </w:rPr>
        <w:t>omo é administrado Herceptin</w:t>
      </w:r>
    </w:p>
    <w:p w14:paraId="0EA82890" w14:textId="77777777" w:rsidR="00B145D7" w:rsidRPr="00F03387" w:rsidRDefault="00B145D7">
      <w:pPr>
        <w:rPr>
          <w:b/>
          <w:lang w:val="pt-PT"/>
        </w:rPr>
      </w:pPr>
    </w:p>
    <w:p w14:paraId="6428DF5F" w14:textId="77777777" w:rsidR="00AA2E60" w:rsidRPr="00F03387" w:rsidRDefault="00AA2E60">
      <w:pPr>
        <w:rPr>
          <w:lang w:val="pt-PT"/>
        </w:rPr>
      </w:pPr>
      <w:r w:rsidRPr="00F03387">
        <w:rPr>
          <w:lang w:val="pt-PT"/>
        </w:rPr>
        <w:t xml:space="preserve">Antes de iniciar o tratamento, o seu médico irá determinar a quantidade de HER2 no seu tumor. Apenas os doentes com uma grande quantidade de HER2 serão tratados com Herceptin. Herceptin só deverá ser administrado por um médico ou enfermeiro. O seu médico irá prescrever a dose e regime de tratamento adequado para </w:t>
      </w:r>
      <w:r w:rsidRPr="00F03387">
        <w:rPr>
          <w:b/>
          <w:i/>
          <w:lang w:val="pt-PT"/>
        </w:rPr>
        <w:t>si</w:t>
      </w:r>
      <w:r w:rsidRPr="00F03387">
        <w:rPr>
          <w:lang w:val="pt-PT"/>
        </w:rPr>
        <w:t xml:space="preserve">. A dose de Herceptin depende do seu peso corporal. </w:t>
      </w:r>
    </w:p>
    <w:p w14:paraId="0F0E2F28" w14:textId="77777777" w:rsidR="00AA2E60" w:rsidRPr="00F03387" w:rsidRDefault="00AA2E60">
      <w:pPr>
        <w:rPr>
          <w:lang w:val="pt-PT"/>
        </w:rPr>
      </w:pPr>
    </w:p>
    <w:p w14:paraId="2E33DDBC" w14:textId="77777777" w:rsidR="00AA2E60" w:rsidRPr="00F03387" w:rsidRDefault="00AA2E60">
      <w:pPr>
        <w:rPr>
          <w:lang w:val="pt-PT"/>
        </w:rPr>
      </w:pPr>
      <w:r w:rsidRPr="00F03387">
        <w:rPr>
          <w:lang w:val="pt-PT"/>
        </w:rPr>
        <w:t xml:space="preserve">Existem dois tipos (formulações) diferentes de </w:t>
      </w:r>
      <w:r w:rsidR="00B145D7" w:rsidRPr="00F03387">
        <w:rPr>
          <w:lang w:val="pt-PT"/>
        </w:rPr>
        <w:t>Herceptin</w:t>
      </w:r>
      <w:r w:rsidRPr="00F03387">
        <w:rPr>
          <w:lang w:val="pt-PT"/>
        </w:rPr>
        <w:t>:</w:t>
      </w:r>
    </w:p>
    <w:p w14:paraId="16CE44B9" w14:textId="77777777" w:rsidR="00AA2E60"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AA2E60" w:rsidRPr="00F03387">
        <w:rPr>
          <w:lang w:val="pt-PT"/>
        </w:rPr>
        <w:t xml:space="preserve">um </w:t>
      </w:r>
      <w:r w:rsidR="00B145D7" w:rsidRPr="00F03387">
        <w:rPr>
          <w:lang w:val="pt-PT"/>
        </w:rPr>
        <w:t xml:space="preserve">é administrado sob a forma de uma perfusão </w:t>
      </w:r>
      <w:r w:rsidR="00AA2E60" w:rsidRPr="00F03387">
        <w:rPr>
          <w:lang w:val="pt-PT"/>
        </w:rPr>
        <w:t xml:space="preserve">numa veia (perfusão </w:t>
      </w:r>
      <w:r w:rsidR="00B145D7" w:rsidRPr="00F03387">
        <w:rPr>
          <w:lang w:val="pt-PT"/>
        </w:rPr>
        <w:t>intravenosa</w:t>
      </w:r>
      <w:r w:rsidR="00AA2E60" w:rsidRPr="00F03387">
        <w:rPr>
          <w:lang w:val="pt-PT"/>
        </w:rPr>
        <w:t>)</w:t>
      </w:r>
    </w:p>
    <w:p w14:paraId="022F355E" w14:textId="77777777" w:rsidR="00AA2E60"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AA2E60" w:rsidRPr="00F03387">
        <w:rPr>
          <w:lang w:val="pt-PT"/>
        </w:rPr>
        <w:t>o outro é</w:t>
      </w:r>
      <w:r w:rsidR="00B145D7" w:rsidRPr="00F03387">
        <w:rPr>
          <w:lang w:val="pt-PT"/>
        </w:rPr>
        <w:t xml:space="preserve"> </w:t>
      </w:r>
      <w:r w:rsidR="00AA2E60" w:rsidRPr="00F03387">
        <w:rPr>
          <w:lang w:val="pt-PT"/>
        </w:rPr>
        <w:t>administrado sob a forma de uma injeção por baixo da pele (injeção subcutânea).</w:t>
      </w:r>
    </w:p>
    <w:p w14:paraId="681F078D" w14:textId="77777777" w:rsidR="00AA2E60" w:rsidRPr="00F03387" w:rsidRDefault="00AA2E60" w:rsidP="00AA2E60">
      <w:pPr>
        <w:rPr>
          <w:lang w:val="pt-PT"/>
        </w:rPr>
      </w:pPr>
      <w:r w:rsidRPr="00F03387">
        <w:rPr>
          <w:lang w:val="pt-PT"/>
        </w:rPr>
        <w:t xml:space="preserve">É importante verificar </w:t>
      </w:r>
      <w:r w:rsidR="007302F9" w:rsidRPr="00F03387">
        <w:rPr>
          <w:lang w:val="pt-PT"/>
        </w:rPr>
        <w:t xml:space="preserve">a rotulagem do medicamento </w:t>
      </w:r>
      <w:r w:rsidRPr="00F03387">
        <w:rPr>
          <w:lang w:val="pt-PT"/>
        </w:rPr>
        <w:t xml:space="preserve">de modo a garantir que a formulação correta está a ser administrada, tal como prescrito. A formulação intravenosa de Herceptin não se destina a administração subcutânea e deverá apenas ser administrada através de uma perfusão intravenosa. </w:t>
      </w:r>
    </w:p>
    <w:p w14:paraId="0971931B" w14:textId="77777777" w:rsidR="003D27B1" w:rsidRPr="00F03387" w:rsidRDefault="00212833" w:rsidP="003D27B1">
      <w:pPr>
        <w:rPr>
          <w:lang w:val="pt-PT"/>
        </w:rPr>
      </w:pPr>
      <w:r w:rsidRPr="00F03387">
        <w:rPr>
          <w:lang w:val="pt-PT"/>
        </w:rPr>
        <w:t>Se for</w:t>
      </w:r>
      <w:r w:rsidR="003D27B1" w:rsidRPr="00F03387">
        <w:rPr>
          <w:lang w:val="pt-PT"/>
        </w:rPr>
        <w:t xml:space="preserve"> consider</w:t>
      </w:r>
      <w:r w:rsidRPr="00F03387">
        <w:rPr>
          <w:lang w:val="pt-PT"/>
        </w:rPr>
        <w:t>ado</w:t>
      </w:r>
      <w:r w:rsidR="003D27B1" w:rsidRPr="00F03387">
        <w:rPr>
          <w:lang w:val="pt-PT"/>
        </w:rPr>
        <w:t xml:space="preserve"> apropriado para si</w:t>
      </w:r>
      <w:r w:rsidR="0069666C" w:rsidRPr="00F03387">
        <w:rPr>
          <w:lang w:val="pt-PT"/>
        </w:rPr>
        <w:t>,</w:t>
      </w:r>
      <w:r w:rsidR="003D27B1" w:rsidRPr="00F03387">
        <w:rPr>
          <w:lang w:val="pt-PT"/>
        </w:rPr>
        <w:t xml:space="preserve"> o seu médico pode considerar mudar o seu tratamento de Herceptin intravenoso para Herceptin subcutâneo (e vice</w:t>
      </w:r>
      <w:r w:rsidR="00875F05" w:rsidRPr="00F03387">
        <w:rPr>
          <w:lang w:val="pt-PT"/>
        </w:rPr>
        <w:t>-</w:t>
      </w:r>
      <w:r w:rsidR="003D27B1" w:rsidRPr="00F03387">
        <w:rPr>
          <w:lang w:val="pt-PT"/>
        </w:rPr>
        <w:t xml:space="preserve">versa). </w:t>
      </w:r>
    </w:p>
    <w:p w14:paraId="652525FC" w14:textId="77777777" w:rsidR="003D27B1" w:rsidRPr="00F03387" w:rsidRDefault="003D27B1" w:rsidP="00AA2E60">
      <w:pPr>
        <w:rPr>
          <w:lang w:val="pt-PT"/>
        </w:rPr>
      </w:pPr>
    </w:p>
    <w:p w14:paraId="5D2F10B5" w14:textId="77777777" w:rsidR="00B145D7" w:rsidRPr="00F03387" w:rsidRDefault="00AA2E60" w:rsidP="0011094C">
      <w:pPr>
        <w:rPr>
          <w:lang w:val="pt-PT"/>
        </w:rPr>
      </w:pPr>
      <w:r w:rsidRPr="00F03387">
        <w:rPr>
          <w:lang w:val="pt-PT"/>
        </w:rPr>
        <w:t xml:space="preserve">A formulação intravenosa de Herceptin é administrada sob a forma de uma perfusão intravenosa </w:t>
      </w:r>
      <w:r w:rsidR="00B145D7" w:rsidRPr="00F03387">
        <w:rPr>
          <w:lang w:val="pt-PT"/>
        </w:rPr>
        <w:t>(“gota a gota”) diretamente nas suas veias. A primeira dose do seu tratamento é administrada durante 90 minutos e será observado por um profissional de saúde durante a administração</w:t>
      </w:r>
      <w:r w:rsidR="00FE33C0" w:rsidRPr="00F03387">
        <w:rPr>
          <w:lang w:val="pt-PT"/>
        </w:rPr>
        <w:t>,</w:t>
      </w:r>
      <w:r w:rsidR="00B145D7" w:rsidRPr="00F03387">
        <w:rPr>
          <w:lang w:val="pt-PT"/>
        </w:rPr>
        <w:t xml:space="preserve"> para o caso de ter </w:t>
      </w:r>
      <w:r w:rsidR="00562137" w:rsidRPr="00F03387">
        <w:rPr>
          <w:lang w:val="pt-PT"/>
        </w:rPr>
        <w:t>quaisquer</w:t>
      </w:r>
      <w:r w:rsidR="00B145D7" w:rsidRPr="00F03387">
        <w:rPr>
          <w:lang w:val="pt-PT"/>
        </w:rPr>
        <w:t xml:space="preserve"> efeitos </w:t>
      </w:r>
      <w:r w:rsidR="0069666C" w:rsidRPr="00F03387">
        <w:rPr>
          <w:lang w:val="pt-PT"/>
        </w:rPr>
        <w:t>indesejáveis</w:t>
      </w:r>
      <w:r w:rsidR="00B145D7" w:rsidRPr="00F03387">
        <w:rPr>
          <w:lang w:val="pt-PT"/>
        </w:rPr>
        <w:t>. Se a primeira dose for bem tolerada, as doses seguintes poderão ser administradas durante 30 minutos (ver secção 2 em “</w:t>
      </w:r>
      <w:r w:rsidR="001B5A07" w:rsidRPr="00F03387">
        <w:rPr>
          <w:lang w:val="pt-PT"/>
        </w:rPr>
        <w:t>Advertências e precauções</w:t>
      </w:r>
      <w:r w:rsidR="00B145D7" w:rsidRPr="00F03387">
        <w:rPr>
          <w:lang w:val="pt-PT"/>
        </w:rPr>
        <w:t>”).</w:t>
      </w:r>
      <w:r w:rsidRPr="00F03387">
        <w:rPr>
          <w:lang w:val="pt-PT"/>
        </w:rPr>
        <w:t xml:space="preserve"> O número de perfusões que receber dependerá da sua resposta ao tratamento. O seu médico discutirá consigo este assunto.</w:t>
      </w:r>
    </w:p>
    <w:p w14:paraId="71A0D9A0" w14:textId="77777777" w:rsidR="00B145D7" w:rsidRPr="00F03387" w:rsidRDefault="00B145D7">
      <w:pPr>
        <w:rPr>
          <w:lang w:val="pt-PT"/>
        </w:rPr>
      </w:pPr>
    </w:p>
    <w:p w14:paraId="42C9C237" w14:textId="77777777" w:rsidR="009A0062" w:rsidRPr="00F03387" w:rsidRDefault="009A0062">
      <w:pPr>
        <w:rPr>
          <w:lang w:val="pt-PT"/>
        </w:rPr>
      </w:pPr>
      <w:r w:rsidRPr="00F03387">
        <w:rPr>
          <w:lang w:val="pt-PT"/>
        </w:rPr>
        <w:t>Para prevenir erros de medicação</w:t>
      </w:r>
      <w:r w:rsidR="00FE33C0" w:rsidRPr="00F03387">
        <w:rPr>
          <w:lang w:val="pt-PT"/>
        </w:rPr>
        <w:t>,</w:t>
      </w:r>
      <w:r w:rsidRPr="00F03387">
        <w:rPr>
          <w:lang w:val="pt-PT"/>
        </w:rPr>
        <w:t xml:space="preserve"> é importante verificar os rótulos do</w:t>
      </w:r>
      <w:r w:rsidR="00875F05" w:rsidRPr="00F03387">
        <w:rPr>
          <w:lang w:val="pt-PT"/>
        </w:rPr>
        <w:t>s</w:t>
      </w:r>
      <w:r w:rsidRPr="00F03387">
        <w:rPr>
          <w:lang w:val="pt-PT"/>
        </w:rPr>
        <w:t xml:space="preserve"> frasco</w:t>
      </w:r>
      <w:r w:rsidR="00875F05" w:rsidRPr="00F03387">
        <w:rPr>
          <w:lang w:val="pt-PT"/>
        </w:rPr>
        <w:t>s</w:t>
      </w:r>
      <w:r w:rsidRPr="00F03387">
        <w:rPr>
          <w:lang w:val="pt-PT"/>
        </w:rPr>
        <w:t xml:space="preserve"> para injetáveis</w:t>
      </w:r>
      <w:r w:rsidR="00FE33C0" w:rsidRPr="00F03387">
        <w:rPr>
          <w:lang w:val="pt-PT"/>
        </w:rPr>
        <w:t>,</w:t>
      </w:r>
      <w:r w:rsidRPr="00F03387">
        <w:rPr>
          <w:lang w:val="pt-PT"/>
        </w:rPr>
        <w:t xml:space="preserve"> de forma a garantir que o medicamento a ser preparado e administrado é Herceptin (trastuzumab) e não </w:t>
      </w:r>
      <w:r w:rsidR="008D5053">
        <w:rPr>
          <w:lang w:val="pt-PT"/>
        </w:rPr>
        <w:t xml:space="preserve">outro medicamento que contenha trastuzumab (por. ex., </w:t>
      </w:r>
      <w:r w:rsidR="008D5053" w:rsidRPr="001C6D80">
        <w:rPr>
          <w:lang w:val="pt-PT"/>
        </w:rPr>
        <w:t>trastuzumab</w:t>
      </w:r>
      <w:r w:rsidR="008D5053">
        <w:rPr>
          <w:lang w:val="pt-PT"/>
        </w:rPr>
        <w:t xml:space="preserve"> emtansina ou trastuzumab </w:t>
      </w:r>
      <w:r w:rsidR="008D5053" w:rsidRPr="005E0385">
        <w:rPr>
          <w:lang w:val="pt-PT"/>
        </w:rPr>
        <w:t>deruxtecano</w:t>
      </w:r>
      <w:r w:rsidR="008D5053" w:rsidRPr="001C6D80">
        <w:rPr>
          <w:lang w:val="pt-PT"/>
        </w:rPr>
        <w:t>)</w:t>
      </w:r>
      <w:r w:rsidRPr="00F03387">
        <w:rPr>
          <w:lang w:val="pt-PT"/>
        </w:rPr>
        <w:t>.</w:t>
      </w:r>
    </w:p>
    <w:p w14:paraId="512C91D2" w14:textId="77777777" w:rsidR="009A0062" w:rsidRPr="00F03387" w:rsidRDefault="009A0062">
      <w:pPr>
        <w:rPr>
          <w:lang w:val="pt-PT"/>
        </w:rPr>
      </w:pPr>
    </w:p>
    <w:p w14:paraId="35E2F6F6" w14:textId="77777777" w:rsidR="00B145D7" w:rsidRPr="00F03387" w:rsidRDefault="00B145D7">
      <w:pPr>
        <w:rPr>
          <w:lang w:val="pt-PT"/>
        </w:rPr>
      </w:pPr>
      <w:r w:rsidRPr="00F03387">
        <w:rPr>
          <w:lang w:val="pt-PT"/>
        </w:rPr>
        <w:t xml:space="preserve">Para o cancro da mama em </w:t>
      </w:r>
      <w:r w:rsidR="002E0E6F" w:rsidRPr="00F03387">
        <w:rPr>
          <w:lang w:val="pt-PT"/>
        </w:rPr>
        <w:t>estádios</w:t>
      </w:r>
      <w:r w:rsidRPr="00F03387">
        <w:rPr>
          <w:lang w:val="pt-PT"/>
        </w:rPr>
        <w:t xml:space="preserve"> precoce</w:t>
      </w:r>
      <w:r w:rsidR="007D61FB" w:rsidRPr="00F03387">
        <w:rPr>
          <w:lang w:val="pt-PT"/>
        </w:rPr>
        <w:t>s</w:t>
      </w:r>
      <w:r w:rsidRPr="00F03387">
        <w:rPr>
          <w:lang w:val="pt-PT"/>
        </w:rPr>
        <w:t>, cancro da mama metast</w:t>
      </w:r>
      <w:r w:rsidR="00890F20" w:rsidRPr="00F03387">
        <w:rPr>
          <w:lang w:val="pt-PT"/>
        </w:rPr>
        <w:t>izado</w:t>
      </w:r>
      <w:r w:rsidRPr="00F03387">
        <w:rPr>
          <w:lang w:val="pt-PT"/>
        </w:rPr>
        <w:t xml:space="preserve"> e cancro gástrico metast</w:t>
      </w:r>
      <w:r w:rsidR="00890F20" w:rsidRPr="00F03387">
        <w:rPr>
          <w:lang w:val="pt-PT"/>
        </w:rPr>
        <w:t>izado</w:t>
      </w:r>
      <w:r w:rsidRPr="00F03387">
        <w:rPr>
          <w:lang w:val="pt-PT"/>
        </w:rPr>
        <w:t>, Herceptin é administrado de 3 em 3 semanas. Herceptin também pode ser administrado uma vez por semana para o cancro da mama metast</w:t>
      </w:r>
      <w:r w:rsidR="00890F20" w:rsidRPr="00F03387">
        <w:rPr>
          <w:lang w:val="pt-PT"/>
        </w:rPr>
        <w:t>izado</w:t>
      </w:r>
      <w:r w:rsidRPr="00F03387">
        <w:rPr>
          <w:lang w:val="pt-PT"/>
        </w:rPr>
        <w:t xml:space="preserve">. </w:t>
      </w:r>
    </w:p>
    <w:p w14:paraId="5F2914C1" w14:textId="77777777" w:rsidR="00A72D02" w:rsidRPr="00F03387" w:rsidRDefault="00A72D02">
      <w:pPr>
        <w:rPr>
          <w:lang w:val="pt-PT"/>
        </w:rPr>
      </w:pPr>
    </w:p>
    <w:p w14:paraId="460E24B4" w14:textId="77777777" w:rsidR="00A72D02" w:rsidRPr="00F03387" w:rsidRDefault="00A72D02" w:rsidP="00811FE5">
      <w:pPr>
        <w:keepNext/>
        <w:keepLines/>
        <w:rPr>
          <w:b/>
          <w:lang w:val="pt-PT"/>
        </w:rPr>
      </w:pPr>
      <w:r w:rsidRPr="00F03387">
        <w:rPr>
          <w:b/>
          <w:lang w:val="pt-PT"/>
        </w:rPr>
        <w:t>Se parar de utilizar Herceptin</w:t>
      </w:r>
    </w:p>
    <w:p w14:paraId="27A2D925" w14:textId="77777777" w:rsidR="00224817" w:rsidRPr="00F03387" w:rsidRDefault="00224817" w:rsidP="00224817">
      <w:pPr>
        <w:rPr>
          <w:lang w:val="pt-PT"/>
        </w:rPr>
      </w:pPr>
      <w:r w:rsidRPr="00F03387">
        <w:rPr>
          <w:lang w:val="pt-PT"/>
        </w:rPr>
        <w:t xml:space="preserve">Não pare de </w:t>
      </w:r>
      <w:r w:rsidR="00AA2E60" w:rsidRPr="00F03387">
        <w:rPr>
          <w:lang w:val="pt-PT"/>
        </w:rPr>
        <w:t>utiliza</w:t>
      </w:r>
      <w:r w:rsidRPr="00F03387">
        <w:rPr>
          <w:lang w:val="pt-PT"/>
        </w:rPr>
        <w:t xml:space="preserve">r este medicamento sem falar </w:t>
      </w:r>
      <w:r w:rsidR="00211489" w:rsidRPr="00F03387">
        <w:rPr>
          <w:lang w:val="pt-PT"/>
        </w:rPr>
        <w:t xml:space="preserve">primeiro </w:t>
      </w:r>
      <w:r w:rsidRPr="00F03387">
        <w:rPr>
          <w:lang w:val="pt-PT"/>
        </w:rPr>
        <w:t>com o seu médico. Todas as doses devem ser administradas na altura certa, todas as semanas ou de 3 em 3 semanas (dependendo do seu calendário de tratamento). Isto ajuda a que o medicamento funcione o melhor possível.</w:t>
      </w:r>
    </w:p>
    <w:p w14:paraId="2D712C6C" w14:textId="77777777" w:rsidR="00224817" w:rsidRPr="00F03387" w:rsidRDefault="00224817" w:rsidP="00224817">
      <w:pPr>
        <w:rPr>
          <w:lang w:val="pt-PT"/>
        </w:rPr>
      </w:pPr>
    </w:p>
    <w:p w14:paraId="69C1E5C0" w14:textId="77777777" w:rsidR="00224817" w:rsidRPr="00F03387" w:rsidRDefault="00224817" w:rsidP="00224817">
      <w:pPr>
        <w:rPr>
          <w:lang w:val="pt-PT"/>
        </w:rPr>
      </w:pPr>
      <w:r w:rsidRPr="00F03387">
        <w:rPr>
          <w:lang w:val="pt-PT"/>
        </w:rPr>
        <w:t>A eliminação de Herceptin do seu corpo pode demorar até 7 meses. Consequentemente</w:t>
      </w:r>
      <w:r w:rsidR="00FE33C0" w:rsidRPr="00F03387">
        <w:rPr>
          <w:lang w:val="pt-PT"/>
        </w:rPr>
        <w:t>,</w:t>
      </w:r>
      <w:r w:rsidRPr="00F03387">
        <w:rPr>
          <w:lang w:val="pt-PT"/>
        </w:rPr>
        <w:t xml:space="preserve"> o seu médico pode decidir continuar a verificar o funcionamento do seu coração</w:t>
      </w:r>
      <w:r w:rsidR="00EE7158" w:rsidRPr="00F03387">
        <w:rPr>
          <w:lang w:val="pt-PT"/>
        </w:rPr>
        <w:t>, mesmo após o final do tratamento</w:t>
      </w:r>
      <w:r w:rsidRPr="00F03387">
        <w:rPr>
          <w:lang w:val="pt-PT"/>
        </w:rPr>
        <w:t>.</w:t>
      </w:r>
    </w:p>
    <w:p w14:paraId="4E97F1A2" w14:textId="77777777" w:rsidR="00224817" w:rsidRPr="00F03387" w:rsidRDefault="00224817" w:rsidP="00224817">
      <w:pPr>
        <w:rPr>
          <w:lang w:val="pt-PT"/>
        </w:rPr>
      </w:pPr>
    </w:p>
    <w:p w14:paraId="361DA97F" w14:textId="77777777" w:rsidR="00A72D02" w:rsidRPr="00F03387" w:rsidRDefault="00224817" w:rsidP="00224817">
      <w:pPr>
        <w:rPr>
          <w:lang w:val="pt-PT"/>
        </w:rPr>
      </w:pPr>
      <w:r w:rsidRPr="00F03387">
        <w:rPr>
          <w:szCs w:val="22"/>
          <w:lang w:val="pt-PT"/>
        </w:rPr>
        <w:lastRenderedPageBreak/>
        <w:t>Caso ainda tenha dúvidas sobre a utilização deste medicamento, fale com o seu médico, farmacêutico ou enfermeiro.</w:t>
      </w:r>
      <w:r w:rsidRPr="00F03387">
        <w:rPr>
          <w:lang w:val="pt-PT"/>
        </w:rPr>
        <w:t xml:space="preserve"> </w:t>
      </w:r>
    </w:p>
    <w:p w14:paraId="2AFC3837" w14:textId="77777777" w:rsidR="00B145D7" w:rsidRPr="00F03387" w:rsidRDefault="00B145D7" w:rsidP="00692812">
      <w:pPr>
        <w:keepNext/>
        <w:keepLines/>
        <w:rPr>
          <w:lang w:val="pt-PT"/>
        </w:rPr>
      </w:pPr>
    </w:p>
    <w:p w14:paraId="29056FF9" w14:textId="77777777" w:rsidR="00B145D7" w:rsidRPr="00F03387" w:rsidRDefault="00B145D7" w:rsidP="00692812">
      <w:pPr>
        <w:keepNext/>
        <w:keepLines/>
        <w:suppressAutoHyphens/>
        <w:rPr>
          <w:lang w:val="pt-PT"/>
        </w:rPr>
      </w:pPr>
    </w:p>
    <w:p w14:paraId="50A55CB4" w14:textId="77777777" w:rsidR="00B145D7" w:rsidRPr="00F03387" w:rsidRDefault="006B0F68" w:rsidP="001764B0">
      <w:pPr>
        <w:keepNext/>
        <w:keepLines/>
        <w:tabs>
          <w:tab w:val="left" w:pos="567"/>
        </w:tabs>
        <w:suppressAutoHyphens/>
        <w:ind w:left="567" w:hanging="567"/>
        <w:rPr>
          <w:b/>
          <w:lang w:val="pt-PT"/>
        </w:rPr>
      </w:pPr>
      <w:r w:rsidRPr="00F03387">
        <w:rPr>
          <w:b/>
          <w:lang w:val="pt-PT"/>
        </w:rPr>
        <w:t>4.</w:t>
      </w:r>
      <w:r w:rsidRPr="00F03387">
        <w:rPr>
          <w:b/>
          <w:lang w:val="pt-PT"/>
        </w:rPr>
        <w:tab/>
        <w:t>E</w:t>
      </w:r>
      <w:r w:rsidR="001B5A07" w:rsidRPr="00F03387">
        <w:rPr>
          <w:b/>
          <w:lang w:val="pt-PT"/>
        </w:rPr>
        <w:t xml:space="preserve">feitos </w:t>
      </w:r>
      <w:r w:rsidR="0069666C" w:rsidRPr="00F03387">
        <w:rPr>
          <w:b/>
          <w:lang w:val="pt-PT"/>
        </w:rPr>
        <w:t>indesejáveis</w:t>
      </w:r>
      <w:r w:rsidR="001B5A07" w:rsidRPr="00F03387">
        <w:rPr>
          <w:b/>
          <w:lang w:val="pt-PT"/>
        </w:rPr>
        <w:t xml:space="preserve"> possíveis</w:t>
      </w:r>
      <w:r w:rsidRPr="00F03387">
        <w:rPr>
          <w:b/>
          <w:lang w:val="pt-PT"/>
        </w:rPr>
        <w:t xml:space="preserve"> </w:t>
      </w:r>
    </w:p>
    <w:p w14:paraId="72E23689" w14:textId="77777777" w:rsidR="00B145D7" w:rsidRPr="00F03387" w:rsidRDefault="00B145D7" w:rsidP="001764B0">
      <w:pPr>
        <w:keepNext/>
        <w:keepLines/>
        <w:tabs>
          <w:tab w:val="left" w:pos="567"/>
        </w:tabs>
        <w:suppressAutoHyphens/>
        <w:rPr>
          <w:b/>
          <w:lang w:val="pt-PT"/>
        </w:rPr>
      </w:pPr>
    </w:p>
    <w:p w14:paraId="6B531B1B" w14:textId="77777777" w:rsidR="00B145D7" w:rsidRPr="00F03387" w:rsidRDefault="00B145D7" w:rsidP="001764B0">
      <w:pPr>
        <w:keepNext/>
        <w:keepLines/>
        <w:rPr>
          <w:lang w:val="pt-PT"/>
        </w:rPr>
      </w:pPr>
      <w:r w:rsidRPr="00F03387">
        <w:rPr>
          <w:lang w:val="pt-PT"/>
        </w:rPr>
        <w:t xml:space="preserve">Como todos os medicamentos, este medicamento pode causar efeitos </w:t>
      </w:r>
      <w:r w:rsidR="0069666C" w:rsidRPr="00F03387">
        <w:rPr>
          <w:lang w:val="pt-PT"/>
        </w:rPr>
        <w:t>indesejáveis</w:t>
      </w:r>
      <w:r w:rsidRPr="00F03387">
        <w:rPr>
          <w:lang w:val="pt-PT"/>
        </w:rPr>
        <w:t xml:space="preserve">, embora estes não se manifestem em todas as pessoas. Alguns desses efeitos </w:t>
      </w:r>
      <w:r w:rsidR="0069666C" w:rsidRPr="00F03387">
        <w:rPr>
          <w:lang w:val="pt-PT"/>
        </w:rPr>
        <w:t>indesejáveis</w:t>
      </w:r>
      <w:r w:rsidRPr="00F03387">
        <w:rPr>
          <w:lang w:val="pt-PT"/>
        </w:rPr>
        <w:t xml:space="preserve"> podem ser graves e podem levar à hospitalização.</w:t>
      </w:r>
    </w:p>
    <w:p w14:paraId="6E43C607" w14:textId="77777777" w:rsidR="00B145D7" w:rsidRPr="00F03387" w:rsidRDefault="00B145D7" w:rsidP="001764B0">
      <w:pPr>
        <w:keepNext/>
        <w:keepLines/>
        <w:rPr>
          <w:lang w:val="pt-PT"/>
        </w:rPr>
      </w:pPr>
    </w:p>
    <w:p w14:paraId="3910F80C" w14:textId="77777777" w:rsidR="00B145D7" w:rsidRPr="00F03387" w:rsidRDefault="00B145D7">
      <w:pPr>
        <w:suppressAutoHyphens/>
        <w:outlineLvl w:val="0"/>
        <w:rPr>
          <w:lang w:val="pt-PT"/>
        </w:rPr>
      </w:pPr>
      <w:r w:rsidRPr="00F03387">
        <w:rPr>
          <w:lang w:val="pt-PT"/>
        </w:rPr>
        <w:t>Durante uma perfusão de Herceptin</w:t>
      </w:r>
      <w:r w:rsidR="00FE33C0" w:rsidRPr="00F03387">
        <w:rPr>
          <w:lang w:val="pt-PT"/>
        </w:rPr>
        <w:t>,</w:t>
      </w:r>
      <w:r w:rsidRPr="00F03387">
        <w:rPr>
          <w:lang w:val="pt-PT"/>
        </w:rPr>
        <w:t xml:space="preserve"> podem ocorrer calafrios, febre e outros sintomas do tipo gripal. Estes efeitos são muito frequentes (</w:t>
      </w:r>
      <w:r w:rsidR="00D443DF" w:rsidRPr="00F03387">
        <w:rPr>
          <w:lang w:val="pt-PT"/>
        </w:rPr>
        <w:t xml:space="preserve">podem </w:t>
      </w:r>
      <w:r w:rsidRPr="00F03387">
        <w:rPr>
          <w:lang w:val="pt-PT"/>
        </w:rPr>
        <w:t>afeta</w:t>
      </w:r>
      <w:r w:rsidR="00D443DF" w:rsidRPr="00F03387">
        <w:rPr>
          <w:lang w:val="pt-PT"/>
        </w:rPr>
        <w:t>r</w:t>
      </w:r>
      <w:r w:rsidRPr="00F03387">
        <w:rPr>
          <w:lang w:val="pt-PT"/>
        </w:rPr>
        <w:t xml:space="preserve"> mais de 1 </w:t>
      </w:r>
      <w:r w:rsidR="00D443DF" w:rsidRPr="00F03387">
        <w:rPr>
          <w:lang w:val="pt-PT"/>
        </w:rPr>
        <w:t>em cada</w:t>
      </w:r>
      <w:r w:rsidRPr="00F03387">
        <w:rPr>
          <w:lang w:val="pt-PT"/>
        </w:rPr>
        <w:t xml:space="preserve"> 10</w:t>
      </w:r>
      <w:r w:rsidR="00D443DF" w:rsidRPr="00F03387">
        <w:rPr>
          <w:lang w:val="pt-PT"/>
        </w:rPr>
        <w:t xml:space="preserve"> pessoas</w:t>
      </w:r>
      <w:r w:rsidRPr="00F03387">
        <w:rPr>
          <w:lang w:val="pt-PT"/>
        </w:rPr>
        <w:t>). Outros sintomas relacionados com a perfusão são: sensação de enjoo (náuseas), vómitos, dor, aumento da tensão muscular e tremor, dor de cabeça, tonturas, dificuldades respiratórias, tensão arterial alta ou baixa, alterações do ritmo cardíaco (palpitações, coração acelerado ou batimento irregular do coração), inchaço da face e dos lábios, erupção cutânea e sensação de cansaço. Alguns destes sintomas podem ser graves e alguns doentes morreram (ver secção 2 em “</w:t>
      </w:r>
      <w:r w:rsidR="001B5A07" w:rsidRPr="00F03387">
        <w:rPr>
          <w:lang w:val="pt-PT"/>
        </w:rPr>
        <w:t>Advertências e precauções</w:t>
      </w:r>
      <w:r w:rsidRPr="00F03387">
        <w:rPr>
          <w:lang w:val="pt-PT"/>
        </w:rPr>
        <w:t>”).</w:t>
      </w:r>
    </w:p>
    <w:p w14:paraId="5B08C7CA" w14:textId="77777777" w:rsidR="00B145D7" w:rsidRPr="00F03387" w:rsidRDefault="00B145D7">
      <w:pPr>
        <w:suppressAutoHyphens/>
        <w:outlineLvl w:val="0"/>
        <w:rPr>
          <w:lang w:val="pt-PT"/>
        </w:rPr>
      </w:pPr>
    </w:p>
    <w:p w14:paraId="7AE56BA4" w14:textId="77777777" w:rsidR="00B145D7" w:rsidRPr="00F03387" w:rsidRDefault="00B145D7">
      <w:pPr>
        <w:suppressAutoHyphens/>
        <w:outlineLvl w:val="0"/>
        <w:rPr>
          <w:lang w:val="pt-PT"/>
        </w:rPr>
      </w:pPr>
      <w:r w:rsidRPr="00F03387">
        <w:rPr>
          <w:lang w:val="pt-PT"/>
        </w:rPr>
        <w:t>Estes efeitos ocorrem principalmente com a primeira perfusão</w:t>
      </w:r>
      <w:r w:rsidR="00D443DF" w:rsidRPr="00F03387">
        <w:rPr>
          <w:lang w:val="pt-PT"/>
        </w:rPr>
        <w:t xml:space="preserve"> intravenosa</w:t>
      </w:r>
      <w:r w:rsidRPr="00F03387">
        <w:rPr>
          <w:lang w:val="pt-PT"/>
        </w:rPr>
        <w:t xml:space="preserve"> (“gota a gota” na veia) e nas primeiras horas que se seguem ao início da perfusão. Habitualmente são temporários. Será observado por um profissional de saúde durante a perfusão e durante, pelo menos, seis horas após o início da primeira perfusão e nas duas horas após o início das perfusões seguintes. Se desenvolver uma reação, o profissional de saúde irá diminuir ou parar a perfusão e poderá ser-lhe administrado tratamento para controlar os efeitos </w:t>
      </w:r>
      <w:r w:rsidR="0069666C" w:rsidRPr="00F03387">
        <w:rPr>
          <w:lang w:val="pt-PT"/>
        </w:rPr>
        <w:t>indesejáveis</w:t>
      </w:r>
      <w:r w:rsidRPr="00F03387">
        <w:rPr>
          <w:lang w:val="pt-PT"/>
        </w:rPr>
        <w:t>. A perfusão pode continuar após a melhoria dos sintomas.</w:t>
      </w:r>
    </w:p>
    <w:p w14:paraId="4E5F7BEC" w14:textId="77777777" w:rsidR="00B145D7" w:rsidRPr="00F03387" w:rsidRDefault="00B145D7">
      <w:pPr>
        <w:suppressAutoHyphens/>
        <w:outlineLvl w:val="0"/>
        <w:rPr>
          <w:lang w:val="pt-PT"/>
        </w:rPr>
      </w:pPr>
    </w:p>
    <w:p w14:paraId="4021E4A0" w14:textId="77777777" w:rsidR="00B145D7" w:rsidRPr="00F03387" w:rsidRDefault="00B145D7">
      <w:pPr>
        <w:suppressAutoHyphens/>
        <w:outlineLvl w:val="0"/>
        <w:rPr>
          <w:b/>
          <w:lang w:val="pt-PT"/>
        </w:rPr>
      </w:pPr>
      <w:r w:rsidRPr="00F03387">
        <w:rPr>
          <w:lang w:val="pt-PT"/>
        </w:rPr>
        <w:t>Ocasionalmente, os sintomas podem começar mais de 6 horas após o início da perfusão. Se isto lhe acontecer, contacte o seu médico imediatamente. Por vezes, os sintomas podem melhorar, e depois, mais tarde, piorar.</w:t>
      </w:r>
    </w:p>
    <w:p w14:paraId="6F4CAA6F" w14:textId="77777777" w:rsidR="00B145D7" w:rsidRPr="00F03387" w:rsidRDefault="00B145D7">
      <w:pPr>
        <w:rPr>
          <w:lang w:val="pt-PT"/>
        </w:rPr>
      </w:pPr>
    </w:p>
    <w:p w14:paraId="6B335C22" w14:textId="77777777" w:rsidR="0071198C" w:rsidRPr="00F03387" w:rsidRDefault="0071198C">
      <w:pPr>
        <w:rPr>
          <w:b/>
          <w:lang w:val="pt-PT"/>
        </w:rPr>
      </w:pPr>
      <w:r w:rsidRPr="00F03387">
        <w:rPr>
          <w:b/>
          <w:lang w:val="pt-PT"/>
        </w:rPr>
        <w:t xml:space="preserve">Efeitos </w:t>
      </w:r>
      <w:r w:rsidR="0069666C" w:rsidRPr="00F03387">
        <w:rPr>
          <w:b/>
          <w:lang w:val="pt-PT"/>
        </w:rPr>
        <w:t>indesejáveis</w:t>
      </w:r>
      <w:r w:rsidRPr="00F03387">
        <w:rPr>
          <w:b/>
          <w:lang w:val="pt-PT"/>
        </w:rPr>
        <w:t xml:space="preserve"> graves</w:t>
      </w:r>
    </w:p>
    <w:p w14:paraId="2C626F47" w14:textId="77777777" w:rsidR="00A2051A" w:rsidRPr="00F03387" w:rsidRDefault="00B145D7" w:rsidP="000E6BA2">
      <w:pPr>
        <w:keepNext/>
        <w:keepLines/>
        <w:rPr>
          <w:b/>
          <w:lang w:val="pt-PT"/>
        </w:rPr>
      </w:pPr>
      <w:r w:rsidRPr="00F03387">
        <w:rPr>
          <w:lang w:val="pt-PT"/>
        </w:rPr>
        <w:t xml:space="preserve">Em qualquer altura, durante o tratamento com Herceptin, podem surgir outros efeitos </w:t>
      </w:r>
      <w:r w:rsidR="0069666C" w:rsidRPr="00F03387">
        <w:rPr>
          <w:lang w:val="pt-PT"/>
        </w:rPr>
        <w:t>indesejáveis</w:t>
      </w:r>
      <w:r w:rsidRPr="00F03387">
        <w:rPr>
          <w:lang w:val="pt-PT"/>
        </w:rPr>
        <w:t xml:space="preserve"> para além dos relacionados com a perfusão</w:t>
      </w:r>
      <w:r w:rsidRPr="00F03387">
        <w:rPr>
          <w:b/>
          <w:lang w:val="pt-PT"/>
        </w:rPr>
        <w:t>.</w:t>
      </w:r>
      <w:r w:rsidR="0071198C" w:rsidRPr="00F03387">
        <w:rPr>
          <w:b/>
          <w:lang w:val="pt-PT"/>
        </w:rPr>
        <w:t xml:space="preserve"> Informe imediatamente o médico ou </w:t>
      </w:r>
      <w:r w:rsidR="00A2051A" w:rsidRPr="00F03387">
        <w:rPr>
          <w:b/>
          <w:lang w:val="pt-PT"/>
        </w:rPr>
        <w:t xml:space="preserve">enfermeiro se observar algum dos efeitos </w:t>
      </w:r>
      <w:r w:rsidR="0069666C" w:rsidRPr="00F03387">
        <w:rPr>
          <w:b/>
          <w:lang w:val="pt-PT"/>
        </w:rPr>
        <w:t>indesejáveis</w:t>
      </w:r>
      <w:r w:rsidR="00A2051A" w:rsidRPr="00F03387">
        <w:rPr>
          <w:b/>
          <w:lang w:val="pt-PT"/>
        </w:rPr>
        <w:t xml:space="preserve"> seguintes:</w:t>
      </w:r>
    </w:p>
    <w:p w14:paraId="5753B20F" w14:textId="77777777" w:rsidR="00A2051A" w:rsidRPr="00F03387" w:rsidRDefault="00A2051A" w:rsidP="000E6BA2">
      <w:pPr>
        <w:keepNext/>
        <w:keepLines/>
        <w:rPr>
          <w:lang w:val="pt-PT"/>
        </w:rPr>
      </w:pPr>
    </w:p>
    <w:p w14:paraId="40E2DD4A" w14:textId="77777777" w:rsidR="00B145D7" w:rsidRPr="00F03387" w:rsidRDefault="00823E2C" w:rsidP="00692812">
      <w:pPr>
        <w:keepNext/>
        <w:keepLines/>
        <w:ind w:left="425" w:hanging="425"/>
        <w:rPr>
          <w:lang w:val="pt-PT"/>
        </w:rPr>
      </w:pPr>
      <w:r w:rsidRPr="00F03387">
        <w:rPr>
          <w:rFonts w:ascii="Symbol" w:hAnsi="Symbol"/>
          <w:lang w:val="pt-PT"/>
        </w:rPr>
        <w:t></w:t>
      </w:r>
      <w:r w:rsidRPr="00F03387">
        <w:rPr>
          <w:lang w:val="pt-PT"/>
        </w:rPr>
        <w:tab/>
      </w:r>
      <w:r w:rsidR="00B145D7" w:rsidRPr="00F03387">
        <w:rPr>
          <w:lang w:val="pt-PT"/>
        </w:rPr>
        <w:t>Por vezes</w:t>
      </w:r>
      <w:r w:rsidR="00FE33C0" w:rsidRPr="00F03387">
        <w:rPr>
          <w:lang w:val="pt-PT"/>
        </w:rPr>
        <w:t>,</w:t>
      </w:r>
      <w:r w:rsidR="00B145D7" w:rsidRPr="00F03387">
        <w:rPr>
          <w:lang w:val="pt-PT"/>
        </w:rPr>
        <w:t xml:space="preserve"> podem ocorrer problemas cardíacos durante o tratamento e, ocasionalmente, após o tratamento ter terminado, e podem ser graves. </w:t>
      </w:r>
      <w:r w:rsidR="00D12964" w:rsidRPr="00F03387">
        <w:rPr>
          <w:lang w:val="pt-PT"/>
        </w:rPr>
        <w:t xml:space="preserve">Estes incluem </w:t>
      </w:r>
      <w:r w:rsidR="00B145D7" w:rsidRPr="00F03387">
        <w:rPr>
          <w:lang w:val="pt-PT"/>
        </w:rPr>
        <w:t>enfraquecimento do músculo cardíaco que pode levar a insuficiência cardíaca, inflamação da membrana que reveste o coração e alterações do ritmo cardíaco. Isto poderá originar sintomas como</w:t>
      </w:r>
      <w:r w:rsidR="00A2051A" w:rsidRPr="00F03387">
        <w:rPr>
          <w:lang w:val="pt-PT"/>
        </w:rPr>
        <w:t xml:space="preserve"> </w:t>
      </w:r>
      <w:r w:rsidR="00B145D7" w:rsidRPr="00F03387">
        <w:rPr>
          <w:lang w:val="pt-PT"/>
        </w:rPr>
        <w:t>falta de ar (incluindo falta de ar à noite), tosse, retenção de líquidos (inchaço) nas pernas ou braços,</w:t>
      </w:r>
      <w:r w:rsidR="00A2051A" w:rsidRPr="00F03387">
        <w:rPr>
          <w:lang w:val="pt-PT"/>
        </w:rPr>
        <w:t xml:space="preserve"> </w:t>
      </w:r>
      <w:r w:rsidR="00B145D7" w:rsidRPr="00F03387">
        <w:rPr>
          <w:lang w:val="pt-PT"/>
        </w:rPr>
        <w:t xml:space="preserve">palpitações (coração </w:t>
      </w:r>
      <w:r w:rsidR="00A2051A" w:rsidRPr="00F03387">
        <w:rPr>
          <w:lang w:val="pt-PT"/>
        </w:rPr>
        <w:t xml:space="preserve">a vibrar </w:t>
      </w:r>
      <w:r w:rsidR="00B145D7" w:rsidRPr="00F03387">
        <w:rPr>
          <w:lang w:val="pt-PT"/>
        </w:rPr>
        <w:t>ou batimento irregular do coração)</w:t>
      </w:r>
      <w:r w:rsidR="002354A9" w:rsidRPr="00F03387">
        <w:rPr>
          <w:lang w:val="pt-PT"/>
        </w:rPr>
        <w:t xml:space="preserve"> (ver </w:t>
      </w:r>
      <w:r w:rsidR="00741683" w:rsidRPr="00F03387">
        <w:rPr>
          <w:lang w:val="pt-PT"/>
        </w:rPr>
        <w:t xml:space="preserve">secção </w:t>
      </w:r>
      <w:r w:rsidR="002354A9" w:rsidRPr="00F03387">
        <w:rPr>
          <w:lang w:val="pt-PT"/>
        </w:rPr>
        <w:t>2</w:t>
      </w:r>
      <w:r w:rsidR="003A2BAD" w:rsidRPr="00F03387">
        <w:rPr>
          <w:lang w:val="pt-PT"/>
        </w:rPr>
        <w:t>. Monitorização do coração)</w:t>
      </w:r>
      <w:r w:rsidR="00B145D7" w:rsidRPr="00F03387">
        <w:rPr>
          <w:lang w:val="pt-PT"/>
        </w:rPr>
        <w:t>.</w:t>
      </w:r>
    </w:p>
    <w:p w14:paraId="5A5032AD" w14:textId="77777777" w:rsidR="00A2051A" w:rsidRPr="00F03387" w:rsidRDefault="00A2051A">
      <w:pPr>
        <w:rPr>
          <w:lang w:val="pt-PT"/>
        </w:rPr>
      </w:pPr>
    </w:p>
    <w:p w14:paraId="51B50C09" w14:textId="77777777" w:rsidR="00B145D7" w:rsidRPr="00F03387" w:rsidRDefault="00B145D7" w:rsidP="009C7597">
      <w:pPr>
        <w:ind w:left="426"/>
        <w:rPr>
          <w:lang w:val="pt-PT"/>
        </w:rPr>
      </w:pPr>
      <w:r w:rsidRPr="00F03387">
        <w:rPr>
          <w:lang w:val="pt-PT"/>
        </w:rPr>
        <w:t>O seu médico irá monitorizar o seu coração regularmente</w:t>
      </w:r>
      <w:r w:rsidR="00875F05" w:rsidRPr="00F03387">
        <w:rPr>
          <w:lang w:val="pt-PT"/>
        </w:rPr>
        <w:t>,</w:t>
      </w:r>
      <w:r w:rsidRPr="00F03387">
        <w:rPr>
          <w:lang w:val="pt-PT"/>
        </w:rPr>
        <w:t xml:space="preserve"> durante </w:t>
      </w:r>
      <w:r w:rsidR="00562137" w:rsidRPr="00F03387">
        <w:rPr>
          <w:lang w:val="pt-PT"/>
        </w:rPr>
        <w:t xml:space="preserve">e após </w:t>
      </w:r>
      <w:r w:rsidRPr="00F03387">
        <w:rPr>
          <w:lang w:val="pt-PT"/>
        </w:rPr>
        <w:t xml:space="preserve">o tratamento, mas deve informá-lo imediatamente se sentir algum dos </w:t>
      </w:r>
      <w:r w:rsidR="00562137" w:rsidRPr="00F03387">
        <w:rPr>
          <w:lang w:val="pt-PT"/>
        </w:rPr>
        <w:t>sintomas</w:t>
      </w:r>
      <w:r w:rsidRPr="00F03387">
        <w:rPr>
          <w:lang w:val="pt-PT"/>
        </w:rPr>
        <w:t xml:space="preserve"> mencionados acima.</w:t>
      </w:r>
    </w:p>
    <w:p w14:paraId="299B9268" w14:textId="77777777" w:rsidR="00B145D7" w:rsidRPr="00F03387" w:rsidRDefault="00B145D7">
      <w:pPr>
        <w:rPr>
          <w:lang w:val="pt-PT"/>
        </w:rPr>
      </w:pPr>
    </w:p>
    <w:p w14:paraId="504C7127" w14:textId="77777777" w:rsidR="00A2051A" w:rsidRPr="00F03387" w:rsidRDefault="00823E2C" w:rsidP="00692812">
      <w:pPr>
        <w:ind w:left="425" w:hanging="425"/>
        <w:rPr>
          <w:lang w:val="pt-PT"/>
        </w:rPr>
      </w:pPr>
      <w:r w:rsidRPr="00F03387">
        <w:rPr>
          <w:rFonts w:ascii="Symbol" w:hAnsi="Symbol"/>
          <w:lang w:val="pt-PT"/>
        </w:rPr>
        <w:t></w:t>
      </w:r>
      <w:r w:rsidRPr="00F03387">
        <w:rPr>
          <w:lang w:val="pt-PT"/>
        </w:rPr>
        <w:tab/>
      </w:r>
      <w:r w:rsidR="00A2051A" w:rsidRPr="00F03387">
        <w:rPr>
          <w:rFonts w:cs="Arial"/>
          <w:szCs w:val="22"/>
          <w:lang w:val="pt-PT"/>
        </w:rPr>
        <w:t>Síndrome de lise tumoral (</w:t>
      </w:r>
      <w:r w:rsidR="003A2BAD" w:rsidRPr="00F03387">
        <w:rPr>
          <w:rFonts w:cs="Arial"/>
          <w:szCs w:val="22"/>
          <w:lang w:val="pt-PT"/>
        </w:rPr>
        <w:t>um conjunto de complicações metabólicas que ocorrem após o tratamento do cancro, caracterizadas por níveis sanguíneos elevados de potássio e fosfato e níveis sanguíneos baixos de cálcio).</w:t>
      </w:r>
      <w:r w:rsidR="00A2051A" w:rsidRPr="00F03387">
        <w:rPr>
          <w:rFonts w:cs="Arial"/>
          <w:szCs w:val="22"/>
          <w:lang w:val="pt-PT"/>
        </w:rPr>
        <w:t xml:space="preserve"> Os sintomas podem incluir problemas de rins (fraqueza, falta de ar, fadiga e confusão), problemas de coração (coração a vibrar ou um batimento do coração mais rápido ou mais lento), convulsões, vómitos ou diarreia e formigueiro na boca, mãos ou pés.</w:t>
      </w:r>
    </w:p>
    <w:p w14:paraId="1F9DC90D" w14:textId="77777777" w:rsidR="00A2051A" w:rsidRPr="00F03387" w:rsidRDefault="00A2051A">
      <w:pPr>
        <w:rPr>
          <w:lang w:val="pt-PT"/>
        </w:rPr>
      </w:pPr>
    </w:p>
    <w:p w14:paraId="0336B013" w14:textId="77777777" w:rsidR="00B145D7" w:rsidRPr="00F03387" w:rsidRDefault="00B145D7">
      <w:pPr>
        <w:rPr>
          <w:lang w:val="pt-PT"/>
        </w:rPr>
      </w:pPr>
      <w:r w:rsidRPr="00F03387">
        <w:rPr>
          <w:lang w:val="pt-PT"/>
        </w:rPr>
        <w:t xml:space="preserve">Se sentir qualquer dos sintomas mencionados acima </w:t>
      </w:r>
      <w:r w:rsidR="00D443DF" w:rsidRPr="00F03387">
        <w:rPr>
          <w:lang w:val="pt-PT"/>
        </w:rPr>
        <w:t>quando o</w:t>
      </w:r>
      <w:r w:rsidRPr="00F03387">
        <w:rPr>
          <w:lang w:val="pt-PT"/>
        </w:rPr>
        <w:t xml:space="preserve"> </w:t>
      </w:r>
      <w:r w:rsidR="00D443DF" w:rsidRPr="00F03387">
        <w:rPr>
          <w:lang w:val="pt-PT"/>
        </w:rPr>
        <w:t xml:space="preserve">seu </w:t>
      </w:r>
      <w:r w:rsidRPr="00F03387">
        <w:rPr>
          <w:lang w:val="pt-PT"/>
        </w:rPr>
        <w:t>tratamento com Herceptin</w:t>
      </w:r>
      <w:r w:rsidR="003C2001" w:rsidRPr="00F03387">
        <w:rPr>
          <w:lang w:val="pt-PT"/>
        </w:rPr>
        <w:t xml:space="preserve"> terminar</w:t>
      </w:r>
      <w:r w:rsidRPr="00F03387">
        <w:rPr>
          <w:lang w:val="pt-PT"/>
        </w:rPr>
        <w:t>, deve consultar o seu médico e informá-lo de que foi previamente tratado com Herceptin.</w:t>
      </w:r>
    </w:p>
    <w:p w14:paraId="640D6CCB" w14:textId="77777777" w:rsidR="00B145D7" w:rsidRPr="00F03387" w:rsidRDefault="00B145D7">
      <w:pPr>
        <w:rPr>
          <w:lang w:val="pt-PT"/>
        </w:rPr>
      </w:pPr>
    </w:p>
    <w:p w14:paraId="721381CF" w14:textId="77777777" w:rsidR="007D76F7" w:rsidRPr="00F03387" w:rsidRDefault="00B145D7" w:rsidP="00692812">
      <w:pPr>
        <w:keepNext/>
        <w:keepLines/>
        <w:rPr>
          <w:lang w:val="pt-PT"/>
        </w:rPr>
      </w:pPr>
      <w:r w:rsidRPr="00F03387">
        <w:rPr>
          <w:b/>
          <w:lang w:val="pt-PT"/>
        </w:rPr>
        <w:lastRenderedPageBreak/>
        <w:t xml:space="preserve">Efeitos </w:t>
      </w:r>
      <w:r w:rsidR="0069666C" w:rsidRPr="00F03387">
        <w:rPr>
          <w:b/>
          <w:lang w:val="pt-PT"/>
        </w:rPr>
        <w:t>indesejáveis</w:t>
      </w:r>
      <w:r w:rsidRPr="00F03387">
        <w:rPr>
          <w:b/>
          <w:lang w:val="pt-PT"/>
        </w:rPr>
        <w:t xml:space="preserve"> muito frequentes de Herceptin</w:t>
      </w:r>
      <w:r w:rsidR="00D443DF" w:rsidRPr="00F03387">
        <w:rPr>
          <w:b/>
          <w:lang w:val="pt-PT"/>
        </w:rPr>
        <w:t>:</w:t>
      </w:r>
      <w:r w:rsidRPr="00F03387">
        <w:rPr>
          <w:lang w:val="pt-PT"/>
        </w:rPr>
        <w:t xml:space="preserve"> </w:t>
      </w:r>
      <w:r w:rsidR="00D443DF" w:rsidRPr="00F03387">
        <w:rPr>
          <w:lang w:val="pt-PT"/>
        </w:rPr>
        <w:t xml:space="preserve">podem </w:t>
      </w:r>
      <w:r w:rsidRPr="00F03387">
        <w:rPr>
          <w:lang w:val="pt-PT"/>
        </w:rPr>
        <w:t>afeta</w:t>
      </w:r>
      <w:r w:rsidR="00D443DF" w:rsidRPr="00F03387">
        <w:rPr>
          <w:lang w:val="pt-PT"/>
        </w:rPr>
        <w:t xml:space="preserve">r </w:t>
      </w:r>
      <w:r w:rsidRPr="00F03387">
        <w:rPr>
          <w:lang w:val="pt-PT"/>
        </w:rPr>
        <w:t>mais de 1 em 10</w:t>
      </w:r>
      <w:r w:rsidR="00D443DF" w:rsidRPr="00F03387">
        <w:rPr>
          <w:lang w:val="pt-PT"/>
        </w:rPr>
        <w:t xml:space="preserve"> pessoas</w:t>
      </w:r>
    </w:p>
    <w:p w14:paraId="7167DFC7" w14:textId="77777777" w:rsidR="00B145D7" w:rsidRPr="00F03387" w:rsidRDefault="00B145D7" w:rsidP="00692812">
      <w:pPr>
        <w:keepNext/>
        <w:keepLines/>
        <w:rPr>
          <w:lang w:val="pt-PT"/>
        </w:rPr>
      </w:pPr>
    </w:p>
    <w:p w14:paraId="3900BF9E" w14:textId="77777777" w:rsidR="009A0062" w:rsidRPr="00F03387" w:rsidRDefault="00B145D7" w:rsidP="00692812">
      <w:pPr>
        <w:keepNext/>
        <w:keepLines/>
        <w:tabs>
          <w:tab w:val="left" w:pos="480"/>
        </w:tabs>
        <w:ind w:left="567" w:right="-2" w:hanging="567"/>
        <w:rPr>
          <w:lang w:val="pt-PT"/>
        </w:rPr>
      </w:pPr>
      <w:r w:rsidRPr="00F03387">
        <w:rPr>
          <w:rFonts w:ascii="Symbol" w:hAnsi="Symbol"/>
          <w:lang w:val="pt-PT"/>
        </w:rPr>
        <w:t></w:t>
      </w:r>
      <w:r w:rsidRPr="00F03387">
        <w:rPr>
          <w:lang w:val="pt-PT"/>
        </w:rPr>
        <w:tab/>
      </w:r>
      <w:r w:rsidR="009A0062" w:rsidRPr="00F03387">
        <w:rPr>
          <w:lang w:val="pt-PT"/>
        </w:rPr>
        <w:t>infeções</w:t>
      </w:r>
    </w:p>
    <w:p w14:paraId="6CC3E0A5" w14:textId="77777777" w:rsidR="0024392F" w:rsidRPr="00F03387" w:rsidRDefault="009A0062" w:rsidP="00692812">
      <w:pPr>
        <w:keepNext/>
        <w:keepLines/>
        <w:tabs>
          <w:tab w:val="left" w:pos="480"/>
        </w:tabs>
        <w:ind w:left="567" w:right="-2" w:hanging="567"/>
        <w:rPr>
          <w:lang w:val="pt-PT"/>
        </w:rPr>
      </w:pPr>
      <w:r w:rsidRPr="00F03387">
        <w:rPr>
          <w:rFonts w:ascii="Symbol" w:hAnsi="Symbol"/>
          <w:lang w:val="pt-PT"/>
        </w:rPr>
        <w:t></w:t>
      </w:r>
      <w:r w:rsidRPr="00F03387">
        <w:rPr>
          <w:rFonts w:ascii="Symbol" w:hAnsi="Symbol"/>
          <w:lang w:val="pt-PT"/>
        </w:rPr>
        <w:tab/>
      </w:r>
      <w:r w:rsidR="00B145D7" w:rsidRPr="00F03387">
        <w:rPr>
          <w:lang w:val="pt-PT"/>
        </w:rPr>
        <w:t>diarreia</w:t>
      </w:r>
    </w:p>
    <w:p w14:paraId="318E0863" w14:textId="77777777" w:rsidR="0024392F" w:rsidRPr="00F03387" w:rsidRDefault="00C352B4" w:rsidP="0011094C">
      <w:pPr>
        <w:tabs>
          <w:tab w:val="left" w:pos="480"/>
        </w:tabs>
        <w:ind w:left="567" w:right="-2" w:hanging="567"/>
        <w:rPr>
          <w:lang w:val="pt-PT"/>
        </w:rPr>
      </w:pPr>
      <w:r w:rsidRPr="00F03387">
        <w:rPr>
          <w:rFonts w:ascii="Symbol" w:hAnsi="Symbol"/>
          <w:lang w:val="pt-PT"/>
        </w:rPr>
        <w:t></w:t>
      </w:r>
      <w:r w:rsidRPr="00F03387">
        <w:rPr>
          <w:rFonts w:ascii="Symbol" w:hAnsi="Symbol"/>
          <w:lang w:val="pt-PT"/>
        </w:rPr>
        <w:tab/>
      </w:r>
      <w:r w:rsidR="0024392F" w:rsidRPr="00F03387">
        <w:rPr>
          <w:lang w:val="pt-PT"/>
        </w:rPr>
        <w:t>obstipação</w:t>
      </w:r>
    </w:p>
    <w:p w14:paraId="30E48DEA" w14:textId="77777777" w:rsidR="00B145D7" w:rsidRPr="00F03387" w:rsidRDefault="00C352B4" w:rsidP="005A00A1">
      <w:pPr>
        <w:tabs>
          <w:tab w:val="left" w:pos="480"/>
        </w:tabs>
        <w:ind w:left="567" w:right="-2" w:hanging="567"/>
        <w:rPr>
          <w:lang w:val="pt-PT"/>
        </w:rPr>
      </w:pPr>
      <w:r w:rsidRPr="00F03387">
        <w:rPr>
          <w:rFonts w:ascii="Symbol" w:hAnsi="Symbol"/>
          <w:lang w:val="pt-PT"/>
        </w:rPr>
        <w:t></w:t>
      </w:r>
      <w:r w:rsidRPr="00F03387">
        <w:rPr>
          <w:rFonts w:ascii="Symbol" w:hAnsi="Symbol"/>
          <w:lang w:val="pt-PT"/>
        </w:rPr>
        <w:tab/>
      </w:r>
      <w:r w:rsidR="0024392F" w:rsidRPr="00F03387">
        <w:rPr>
          <w:lang w:val="pt-PT"/>
        </w:rPr>
        <w:t>azia (dispepsia)</w:t>
      </w:r>
    </w:p>
    <w:p w14:paraId="4B251C94" w14:textId="77777777" w:rsidR="00B145D7" w:rsidRPr="00F03387" w:rsidRDefault="00B145D7">
      <w:pPr>
        <w:tabs>
          <w:tab w:val="left" w:pos="480"/>
        </w:tabs>
        <w:ind w:left="567" w:right="-2" w:hanging="567"/>
        <w:rPr>
          <w:lang w:val="pt-PT"/>
        </w:rPr>
      </w:pPr>
      <w:r w:rsidRPr="00F03387">
        <w:rPr>
          <w:rFonts w:ascii="Symbol" w:hAnsi="Symbol"/>
          <w:lang w:val="pt-PT"/>
        </w:rPr>
        <w:t></w:t>
      </w:r>
      <w:r w:rsidRPr="00F03387">
        <w:rPr>
          <w:lang w:val="pt-PT"/>
        </w:rPr>
        <w:tab/>
      </w:r>
      <w:r w:rsidR="003A2BAD" w:rsidRPr="00F03387">
        <w:rPr>
          <w:lang w:val="pt-PT"/>
        </w:rPr>
        <w:t>fadiga</w:t>
      </w:r>
    </w:p>
    <w:p w14:paraId="69C63A0C" w14:textId="77777777" w:rsidR="00B145D7" w:rsidRPr="00F03387" w:rsidRDefault="00B145D7">
      <w:pPr>
        <w:tabs>
          <w:tab w:val="left" w:pos="480"/>
        </w:tabs>
        <w:ind w:left="567" w:right="-2" w:hanging="567"/>
        <w:rPr>
          <w:lang w:val="pt-PT"/>
        </w:rPr>
      </w:pPr>
      <w:r w:rsidRPr="00F03387">
        <w:rPr>
          <w:rFonts w:ascii="Symbol" w:hAnsi="Symbol"/>
          <w:lang w:val="pt-PT"/>
        </w:rPr>
        <w:t></w:t>
      </w:r>
      <w:r w:rsidRPr="00F03387">
        <w:rPr>
          <w:lang w:val="pt-PT"/>
        </w:rPr>
        <w:tab/>
        <w:t>erupções cutâneas</w:t>
      </w:r>
    </w:p>
    <w:p w14:paraId="74ADC7DB" w14:textId="77777777" w:rsidR="00B145D7" w:rsidRPr="00F03387" w:rsidRDefault="00B145D7">
      <w:pPr>
        <w:tabs>
          <w:tab w:val="left" w:pos="480"/>
        </w:tabs>
        <w:ind w:left="567" w:right="-2" w:hanging="567"/>
        <w:rPr>
          <w:lang w:val="pt-PT"/>
        </w:rPr>
      </w:pPr>
      <w:r w:rsidRPr="00F03387">
        <w:rPr>
          <w:rFonts w:ascii="Symbol" w:hAnsi="Symbol"/>
          <w:lang w:val="pt-PT"/>
        </w:rPr>
        <w:t></w:t>
      </w:r>
      <w:r w:rsidRPr="00F03387">
        <w:rPr>
          <w:lang w:val="pt-PT"/>
        </w:rPr>
        <w:tab/>
        <w:t>dor no peito</w:t>
      </w:r>
    </w:p>
    <w:p w14:paraId="49D9132B" w14:textId="77777777" w:rsidR="00B145D7" w:rsidRPr="00F03387" w:rsidRDefault="00B145D7">
      <w:pPr>
        <w:tabs>
          <w:tab w:val="left" w:pos="480"/>
        </w:tabs>
        <w:ind w:left="567" w:right="-2" w:hanging="567"/>
        <w:rPr>
          <w:lang w:val="pt-PT"/>
        </w:rPr>
      </w:pPr>
      <w:r w:rsidRPr="00F03387">
        <w:rPr>
          <w:rFonts w:ascii="Symbol" w:hAnsi="Symbol"/>
          <w:lang w:val="pt-PT"/>
        </w:rPr>
        <w:t></w:t>
      </w:r>
      <w:r w:rsidRPr="00F03387">
        <w:rPr>
          <w:lang w:val="pt-PT"/>
        </w:rPr>
        <w:tab/>
        <w:t>dor abdominal</w:t>
      </w:r>
    </w:p>
    <w:p w14:paraId="27C14724" w14:textId="77777777" w:rsidR="0069666C" w:rsidRPr="00F03387" w:rsidRDefault="00B145D7" w:rsidP="0069666C">
      <w:pPr>
        <w:tabs>
          <w:tab w:val="left" w:pos="480"/>
        </w:tabs>
        <w:ind w:left="567" w:right="-2" w:hanging="567"/>
        <w:rPr>
          <w:lang w:val="pt-PT"/>
        </w:rPr>
      </w:pPr>
      <w:r w:rsidRPr="00F03387">
        <w:rPr>
          <w:rFonts w:ascii="Symbol" w:hAnsi="Symbol"/>
          <w:lang w:val="pt-PT"/>
        </w:rPr>
        <w:t></w:t>
      </w:r>
      <w:r w:rsidRPr="00F03387">
        <w:rPr>
          <w:lang w:val="pt-PT"/>
        </w:rPr>
        <w:tab/>
        <w:t>dor articular</w:t>
      </w:r>
    </w:p>
    <w:p w14:paraId="3CD306D8" w14:textId="77777777" w:rsidR="00B145D7" w:rsidRPr="00F03387" w:rsidRDefault="0069666C" w:rsidP="0069666C">
      <w:pPr>
        <w:tabs>
          <w:tab w:val="left" w:pos="480"/>
        </w:tabs>
        <w:ind w:left="567" w:right="-2" w:hanging="567"/>
        <w:rPr>
          <w:lang w:val="pt-PT"/>
        </w:rPr>
      </w:pPr>
      <w:r w:rsidRPr="00F03387">
        <w:rPr>
          <w:rFonts w:ascii="Symbol" w:hAnsi="Symbol"/>
          <w:lang w:val="pt-PT"/>
        </w:rPr>
        <w:t></w:t>
      </w:r>
      <w:r w:rsidRPr="00F03387">
        <w:rPr>
          <w:lang w:val="pt-PT"/>
        </w:rPr>
        <w:tab/>
      </w:r>
      <w:r w:rsidR="001B5A07" w:rsidRPr="00F03387">
        <w:rPr>
          <w:lang w:val="pt-PT"/>
        </w:rPr>
        <w:t>baixo número de glóbulos vermelhos e glóbulos brancos (células que ajudam a combater infeções)</w:t>
      </w:r>
      <w:r w:rsidR="00875F05" w:rsidRPr="00F03387">
        <w:rPr>
          <w:lang w:val="pt-PT"/>
        </w:rPr>
        <w:t>,</w:t>
      </w:r>
      <w:r w:rsidR="001B5A07" w:rsidRPr="00F03387">
        <w:rPr>
          <w:lang w:val="pt-PT"/>
        </w:rPr>
        <w:t xml:space="preserve"> por vezes com febre </w:t>
      </w:r>
    </w:p>
    <w:p w14:paraId="06BA7359" w14:textId="77777777" w:rsidR="00B145D7" w:rsidRPr="00F03387" w:rsidRDefault="00B145D7">
      <w:pPr>
        <w:tabs>
          <w:tab w:val="left" w:pos="480"/>
        </w:tabs>
        <w:ind w:left="567" w:right="-2" w:hanging="567"/>
        <w:rPr>
          <w:lang w:val="pt-PT"/>
        </w:rPr>
      </w:pPr>
      <w:r w:rsidRPr="00F03387">
        <w:rPr>
          <w:rFonts w:ascii="Symbol" w:hAnsi="Symbol"/>
          <w:lang w:val="pt-PT"/>
        </w:rPr>
        <w:t></w:t>
      </w:r>
      <w:r w:rsidRPr="00F03387">
        <w:rPr>
          <w:lang w:val="pt-PT"/>
        </w:rPr>
        <w:tab/>
        <w:t>dor muscular</w:t>
      </w:r>
    </w:p>
    <w:p w14:paraId="39E7DFDE"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conjuntivite</w:t>
      </w:r>
    </w:p>
    <w:p w14:paraId="0F842CE1"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lacrimejo (lágrimas nos olhos)</w:t>
      </w:r>
    </w:p>
    <w:p w14:paraId="5CBA766C"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sangramento do nariz</w:t>
      </w:r>
    </w:p>
    <w:p w14:paraId="785E0065"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corrimento nasal</w:t>
      </w:r>
    </w:p>
    <w:p w14:paraId="494229DD" w14:textId="77777777" w:rsidR="0024392F" w:rsidRPr="00F03387" w:rsidRDefault="00C352B4" w:rsidP="00C352B4">
      <w:pPr>
        <w:tabs>
          <w:tab w:val="left" w:pos="480"/>
        </w:tabs>
        <w:ind w:left="567" w:hanging="567"/>
        <w:rPr>
          <w:lang w:val="pt-PT"/>
        </w:rPr>
      </w:pPr>
      <w:r w:rsidRPr="00F03387">
        <w:rPr>
          <w:rFonts w:ascii="Symbol" w:hAnsi="Symbol"/>
          <w:lang w:val="pt-PT"/>
        </w:rPr>
        <w:t></w:t>
      </w:r>
      <w:r w:rsidRPr="00F03387">
        <w:rPr>
          <w:rFonts w:ascii="Symbol" w:hAnsi="Symbol"/>
          <w:lang w:val="pt-PT"/>
        </w:rPr>
        <w:tab/>
      </w:r>
      <w:r w:rsidR="0024392F" w:rsidRPr="00F03387">
        <w:rPr>
          <w:lang w:val="pt-PT"/>
        </w:rPr>
        <w:t>queda de cabelo</w:t>
      </w:r>
    </w:p>
    <w:p w14:paraId="0A4CD0D7"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tremor</w:t>
      </w:r>
    </w:p>
    <w:p w14:paraId="3FF47B82"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afrontamentos</w:t>
      </w:r>
    </w:p>
    <w:p w14:paraId="2132F4EF" w14:textId="77777777" w:rsidR="00B145D7" w:rsidRPr="00F03387" w:rsidRDefault="00B145D7">
      <w:pPr>
        <w:tabs>
          <w:tab w:val="left" w:pos="480"/>
        </w:tabs>
        <w:ind w:left="922" w:hanging="922"/>
        <w:rPr>
          <w:lang w:val="pt-PT"/>
        </w:rPr>
      </w:pPr>
      <w:r w:rsidRPr="00F03387">
        <w:rPr>
          <w:rFonts w:ascii="Symbol" w:hAnsi="Symbol"/>
          <w:lang w:val="pt-PT"/>
        </w:rPr>
        <w:t></w:t>
      </w:r>
      <w:r w:rsidRPr="00F03387">
        <w:rPr>
          <w:lang w:val="pt-PT"/>
        </w:rPr>
        <w:tab/>
        <w:t>tonturas</w:t>
      </w:r>
    </w:p>
    <w:p w14:paraId="3AEB2BF9" w14:textId="77777777" w:rsidR="009A0062" w:rsidRPr="00F03387" w:rsidRDefault="009A0062">
      <w:pPr>
        <w:tabs>
          <w:tab w:val="left" w:pos="480"/>
        </w:tabs>
        <w:ind w:left="922" w:hanging="922"/>
        <w:rPr>
          <w:lang w:val="pt-PT"/>
        </w:rPr>
      </w:pPr>
      <w:r w:rsidRPr="00F03387">
        <w:rPr>
          <w:rFonts w:ascii="Symbol" w:hAnsi="Symbol"/>
          <w:lang w:val="pt-PT"/>
        </w:rPr>
        <w:t></w:t>
      </w:r>
      <w:r w:rsidRPr="00F03387">
        <w:rPr>
          <w:rFonts w:ascii="Symbol" w:hAnsi="Symbol"/>
          <w:lang w:val="pt-PT"/>
        </w:rPr>
        <w:tab/>
      </w:r>
      <w:r w:rsidRPr="00F03387">
        <w:rPr>
          <w:lang w:val="pt-PT"/>
        </w:rPr>
        <w:t>alterações das unhas</w:t>
      </w:r>
    </w:p>
    <w:p w14:paraId="6B02BD4E" w14:textId="77777777" w:rsidR="00E01581" w:rsidRPr="00F03387" w:rsidRDefault="00E01581" w:rsidP="00E01581">
      <w:pPr>
        <w:tabs>
          <w:tab w:val="left" w:pos="480"/>
        </w:tabs>
        <w:ind w:left="567" w:hanging="567"/>
        <w:rPr>
          <w:lang w:val="pt-PT"/>
        </w:rPr>
      </w:pPr>
      <w:r w:rsidRPr="00F03387">
        <w:rPr>
          <w:rFonts w:ascii="Symbol" w:hAnsi="Symbol"/>
          <w:lang w:val="pt-PT"/>
        </w:rPr>
        <w:t></w:t>
      </w:r>
      <w:r w:rsidRPr="00F03387">
        <w:rPr>
          <w:rFonts w:ascii="Symbol" w:hAnsi="Symbol"/>
          <w:lang w:val="pt-PT"/>
        </w:rPr>
        <w:tab/>
      </w:r>
      <w:r w:rsidRPr="00F03387">
        <w:rPr>
          <w:lang w:val="pt-PT"/>
        </w:rPr>
        <w:t>perda de peso</w:t>
      </w:r>
    </w:p>
    <w:p w14:paraId="63254EF9" w14:textId="77777777" w:rsidR="00E01581" w:rsidRPr="00F03387" w:rsidRDefault="00E01581" w:rsidP="00E01581">
      <w:pPr>
        <w:tabs>
          <w:tab w:val="left" w:pos="480"/>
        </w:tabs>
        <w:ind w:left="922" w:hanging="922"/>
        <w:rPr>
          <w:lang w:val="pt-PT"/>
        </w:rPr>
      </w:pPr>
      <w:r w:rsidRPr="00F03387">
        <w:rPr>
          <w:rFonts w:ascii="Symbol" w:hAnsi="Symbol"/>
          <w:lang w:val="pt-PT"/>
        </w:rPr>
        <w:t></w:t>
      </w:r>
      <w:r w:rsidRPr="00F03387">
        <w:rPr>
          <w:lang w:val="pt-PT"/>
        </w:rPr>
        <w:tab/>
        <w:t>perda de apetite</w:t>
      </w:r>
    </w:p>
    <w:p w14:paraId="29538731" w14:textId="77777777" w:rsidR="00E01581" w:rsidRPr="00F03387" w:rsidRDefault="00E01581" w:rsidP="00E01581">
      <w:pPr>
        <w:tabs>
          <w:tab w:val="left" w:pos="480"/>
        </w:tabs>
        <w:ind w:left="922" w:hanging="922"/>
        <w:rPr>
          <w:lang w:val="pt-PT"/>
        </w:rPr>
      </w:pPr>
      <w:r w:rsidRPr="00F03387">
        <w:rPr>
          <w:rFonts w:ascii="Symbol" w:hAnsi="Symbol"/>
          <w:lang w:val="pt-PT"/>
        </w:rPr>
        <w:t></w:t>
      </w:r>
      <w:r w:rsidRPr="00F03387">
        <w:rPr>
          <w:lang w:val="pt-PT"/>
        </w:rPr>
        <w:tab/>
        <w:t>dificuldade em adormecer (insónia)</w:t>
      </w:r>
    </w:p>
    <w:p w14:paraId="04762963" w14:textId="77777777" w:rsidR="00E01581" w:rsidRPr="00F03387" w:rsidRDefault="00E01581" w:rsidP="00E01581">
      <w:pPr>
        <w:tabs>
          <w:tab w:val="left" w:pos="480"/>
        </w:tabs>
        <w:ind w:left="922" w:hanging="922"/>
        <w:rPr>
          <w:lang w:val="pt-PT"/>
        </w:rPr>
      </w:pPr>
      <w:r w:rsidRPr="00F03387">
        <w:rPr>
          <w:rFonts w:ascii="Symbol" w:hAnsi="Symbol"/>
          <w:lang w:val="pt-PT"/>
        </w:rPr>
        <w:t></w:t>
      </w:r>
      <w:r w:rsidRPr="00F03387">
        <w:rPr>
          <w:lang w:val="pt-PT"/>
        </w:rPr>
        <w:tab/>
        <w:t>alteração do paladar</w:t>
      </w:r>
    </w:p>
    <w:p w14:paraId="441E727D" w14:textId="77777777" w:rsidR="00E01581" w:rsidRPr="00F03387" w:rsidRDefault="00E01581" w:rsidP="00E01581">
      <w:pPr>
        <w:tabs>
          <w:tab w:val="left" w:pos="480"/>
        </w:tabs>
        <w:ind w:left="922" w:hanging="922"/>
        <w:rPr>
          <w:lang w:val="pt-PT"/>
        </w:rPr>
      </w:pPr>
      <w:r w:rsidRPr="00F03387">
        <w:rPr>
          <w:rFonts w:ascii="Symbol" w:hAnsi="Symbol"/>
          <w:lang w:val="pt-PT"/>
        </w:rPr>
        <w:t></w:t>
      </w:r>
      <w:r w:rsidRPr="00F03387">
        <w:rPr>
          <w:rFonts w:ascii="Symbol" w:hAnsi="Symbol"/>
          <w:lang w:val="pt-PT"/>
        </w:rPr>
        <w:tab/>
      </w:r>
      <w:r w:rsidRPr="00F03387">
        <w:rPr>
          <w:lang w:val="pt-PT"/>
        </w:rPr>
        <w:t>baixa contagem de plaquetas</w:t>
      </w:r>
    </w:p>
    <w:p w14:paraId="5F1AEFBD" w14:textId="77777777" w:rsidR="00B22998" w:rsidRDefault="00B66EE1" w:rsidP="000C5908">
      <w:pPr>
        <w:ind w:left="426" w:hanging="426"/>
        <w:rPr>
          <w:lang w:val="pt-PT"/>
        </w:rPr>
      </w:pPr>
      <w:r w:rsidRPr="00F03387">
        <w:rPr>
          <w:rFonts w:ascii="Symbol" w:hAnsi="Symbol"/>
          <w:lang w:val="pt-PT"/>
        </w:rPr>
        <w:t></w:t>
      </w:r>
      <w:r w:rsidRPr="00F03387">
        <w:rPr>
          <w:rFonts w:ascii="Symbol" w:hAnsi="Symbol"/>
          <w:lang w:val="pt-PT"/>
        </w:rPr>
        <w:tab/>
      </w:r>
      <w:r w:rsidR="00B22998" w:rsidRPr="00F03387">
        <w:rPr>
          <w:lang w:val="pt-PT"/>
        </w:rPr>
        <w:t>nódoas negras</w:t>
      </w:r>
    </w:p>
    <w:p w14:paraId="276C06B2" w14:textId="77777777" w:rsidR="00E01581" w:rsidRPr="00F03387" w:rsidRDefault="008D5053" w:rsidP="008D5053">
      <w:pPr>
        <w:tabs>
          <w:tab w:val="left" w:pos="480"/>
        </w:tabs>
        <w:ind w:left="567" w:hanging="567"/>
        <w:rPr>
          <w:lang w:val="pt-PT"/>
        </w:rPr>
      </w:pPr>
      <w:r w:rsidRPr="00F03387">
        <w:rPr>
          <w:rFonts w:ascii="Symbol" w:hAnsi="Symbol"/>
          <w:lang w:val="pt-PT"/>
        </w:rPr>
        <w:t></w:t>
      </w:r>
      <w:r w:rsidRPr="00F03387">
        <w:rPr>
          <w:rFonts w:ascii="Symbol" w:hAnsi="Symbol"/>
          <w:lang w:val="pt-PT"/>
        </w:rPr>
        <w:tab/>
      </w:r>
      <w:r w:rsidR="00E01581" w:rsidRPr="00F03387">
        <w:rPr>
          <w:lang w:val="pt-PT"/>
        </w:rPr>
        <w:t>dormência ou formigueiro nos dedos das mãos e pés</w:t>
      </w:r>
      <w:r>
        <w:rPr>
          <w:lang w:val="pt-PT"/>
        </w:rPr>
        <w:t>, que ocasionalmente pode estender-se para o resto do membro</w:t>
      </w:r>
    </w:p>
    <w:p w14:paraId="764996C1" w14:textId="77777777" w:rsidR="00E01581" w:rsidRPr="00F03387" w:rsidRDefault="00E01581" w:rsidP="00E01581">
      <w:pPr>
        <w:tabs>
          <w:tab w:val="left" w:pos="480"/>
        </w:tabs>
        <w:ind w:left="922" w:hanging="922"/>
        <w:rPr>
          <w:lang w:val="pt-PT"/>
        </w:rPr>
      </w:pPr>
      <w:r w:rsidRPr="00F03387">
        <w:rPr>
          <w:rFonts w:ascii="Symbol" w:hAnsi="Symbol"/>
          <w:lang w:val="pt-PT"/>
        </w:rPr>
        <w:t></w:t>
      </w:r>
      <w:r w:rsidR="00521498" w:rsidRPr="00F03387">
        <w:rPr>
          <w:lang w:val="pt-PT"/>
        </w:rPr>
        <w:tab/>
        <w:t>vermelhidão, inchaço ou feridas na boca e/ou garganta</w:t>
      </w:r>
    </w:p>
    <w:p w14:paraId="00295DE2" w14:textId="77777777" w:rsidR="00E01581" w:rsidRPr="00F03387" w:rsidRDefault="00E01581" w:rsidP="00E01581">
      <w:pPr>
        <w:tabs>
          <w:tab w:val="left" w:pos="480"/>
        </w:tabs>
        <w:ind w:left="922" w:hanging="922"/>
        <w:rPr>
          <w:lang w:val="pt-PT"/>
        </w:rPr>
      </w:pPr>
      <w:r w:rsidRPr="00F03387">
        <w:rPr>
          <w:rFonts w:ascii="Symbol" w:hAnsi="Symbol"/>
          <w:lang w:val="pt-PT"/>
        </w:rPr>
        <w:t></w:t>
      </w:r>
      <w:r w:rsidRPr="00F03387">
        <w:rPr>
          <w:rFonts w:ascii="Symbol" w:hAnsi="Symbol"/>
          <w:lang w:val="pt-PT"/>
        </w:rPr>
        <w:tab/>
      </w:r>
      <w:r w:rsidR="00521498" w:rsidRPr="00F03387">
        <w:rPr>
          <w:lang w:val="pt-PT"/>
        </w:rPr>
        <w:t>dor, inchaço, vermelhid</w:t>
      </w:r>
      <w:r w:rsidR="00590527" w:rsidRPr="00F03387">
        <w:rPr>
          <w:lang w:val="pt-PT"/>
        </w:rPr>
        <w:t>ão ou formigueiro n</w:t>
      </w:r>
      <w:r w:rsidR="00521498" w:rsidRPr="00F03387">
        <w:rPr>
          <w:lang w:val="pt-PT"/>
        </w:rPr>
        <w:t>as mãos e/ou pés</w:t>
      </w:r>
    </w:p>
    <w:p w14:paraId="4E034CA4" w14:textId="77777777" w:rsidR="003D27B1"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3D27B1" w:rsidRPr="00F03387">
        <w:rPr>
          <w:lang w:val="pt-PT"/>
        </w:rPr>
        <w:t>falta de ar</w:t>
      </w:r>
    </w:p>
    <w:p w14:paraId="6FA0097E" w14:textId="77777777" w:rsidR="003D27B1"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3D27B1" w:rsidRPr="00F03387">
        <w:rPr>
          <w:lang w:val="pt-PT"/>
        </w:rPr>
        <w:t>dor de cabeça</w:t>
      </w:r>
    </w:p>
    <w:p w14:paraId="69990DCC" w14:textId="77777777" w:rsidR="003D27B1"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3D27B1" w:rsidRPr="00F03387">
        <w:rPr>
          <w:lang w:val="pt-PT"/>
        </w:rPr>
        <w:t>tosse</w:t>
      </w:r>
    </w:p>
    <w:p w14:paraId="2FB34206" w14:textId="77777777" w:rsidR="003D27B1"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3D27B1" w:rsidRPr="00F03387">
        <w:rPr>
          <w:lang w:val="pt-PT"/>
        </w:rPr>
        <w:t>vómitos</w:t>
      </w:r>
    </w:p>
    <w:p w14:paraId="0AF89DC6" w14:textId="77777777" w:rsidR="003D27B1" w:rsidRPr="00F03387" w:rsidRDefault="00D0289B" w:rsidP="005E0385">
      <w:pPr>
        <w:widowControl w:val="0"/>
        <w:tabs>
          <w:tab w:val="left" w:pos="480"/>
        </w:tabs>
        <w:ind w:left="924" w:hanging="924"/>
        <w:rPr>
          <w:lang w:val="pt-PT"/>
        </w:rPr>
      </w:pPr>
      <w:r w:rsidRPr="00F03387">
        <w:rPr>
          <w:rFonts w:ascii="Symbol" w:hAnsi="Symbol"/>
          <w:lang w:val="pt-PT"/>
        </w:rPr>
        <w:t></w:t>
      </w:r>
      <w:r w:rsidRPr="00F03387">
        <w:rPr>
          <w:rFonts w:ascii="Symbol" w:hAnsi="Symbol"/>
          <w:lang w:val="pt-PT"/>
        </w:rPr>
        <w:tab/>
      </w:r>
      <w:r w:rsidR="003D27B1" w:rsidRPr="00F03387">
        <w:rPr>
          <w:lang w:val="pt-PT"/>
        </w:rPr>
        <w:t>náusea</w:t>
      </w:r>
    </w:p>
    <w:p w14:paraId="7EC9743E" w14:textId="77777777" w:rsidR="00E01581" w:rsidRPr="00F03387" w:rsidRDefault="00E01581" w:rsidP="005E0385">
      <w:pPr>
        <w:widowControl w:val="0"/>
        <w:tabs>
          <w:tab w:val="left" w:pos="480"/>
        </w:tabs>
        <w:ind w:left="922" w:hanging="922"/>
        <w:rPr>
          <w:lang w:val="pt-PT"/>
        </w:rPr>
      </w:pPr>
    </w:p>
    <w:p w14:paraId="117D5B06" w14:textId="0796CCA4" w:rsidR="00B145D7" w:rsidRDefault="0024392F" w:rsidP="005E0385">
      <w:pPr>
        <w:keepNext/>
        <w:keepLines/>
        <w:rPr>
          <w:lang w:val="pt-PT"/>
        </w:rPr>
      </w:pPr>
      <w:r w:rsidRPr="00F03387">
        <w:rPr>
          <w:b/>
          <w:lang w:val="pt-PT"/>
        </w:rPr>
        <w:lastRenderedPageBreak/>
        <w:t>E</w:t>
      </w:r>
      <w:r w:rsidR="00B145D7" w:rsidRPr="00F03387">
        <w:rPr>
          <w:b/>
          <w:lang w:val="pt-PT"/>
        </w:rPr>
        <w:t xml:space="preserve">feitos </w:t>
      </w:r>
      <w:r w:rsidR="0069666C" w:rsidRPr="00F03387">
        <w:rPr>
          <w:b/>
          <w:lang w:val="pt-PT"/>
        </w:rPr>
        <w:t>indesejáveis</w:t>
      </w:r>
      <w:r w:rsidR="00B145D7" w:rsidRPr="00F03387">
        <w:rPr>
          <w:b/>
          <w:lang w:val="pt-PT"/>
        </w:rPr>
        <w:t xml:space="preserve"> frequentes de Herceptin</w:t>
      </w:r>
      <w:r w:rsidR="00D443DF" w:rsidRPr="00F03387">
        <w:rPr>
          <w:b/>
          <w:lang w:val="pt-PT"/>
        </w:rPr>
        <w:t xml:space="preserve">: </w:t>
      </w:r>
      <w:r w:rsidR="00D443DF" w:rsidRPr="00F03387">
        <w:rPr>
          <w:lang w:val="pt-PT"/>
        </w:rPr>
        <w:t>podem</w:t>
      </w:r>
      <w:r w:rsidR="00B145D7" w:rsidRPr="00F03387">
        <w:rPr>
          <w:b/>
          <w:lang w:val="pt-PT"/>
        </w:rPr>
        <w:t xml:space="preserve"> </w:t>
      </w:r>
      <w:r w:rsidR="00B145D7" w:rsidRPr="00F03387">
        <w:rPr>
          <w:lang w:val="pt-PT"/>
        </w:rPr>
        <w:t>afeta</w:t>
      </w:r>
      <w:r w:rsidR="00D443DF" w:rsidRPr="00F03387">
        <w:rPr>
          <w:lang w:val="pt-PT"/>
        </w:rPr>
        <w:t>r até</w:t>
      </w:r>
      <w:r w:rsidR="00B145D7" w:rsidRPr="00F03387">
        <w:rPr>
          <w:lang w:val="pt-PT"/>
        </w:rPr>
        <w:t xml:space="preserve"> 1 </w:t>
      </w:r>
      <w:r w:rsidR="00D443DF" w:rsidRPr="00F03387">
        <w:rPr>
          <w:lang w:val="pt-PT"/>
        </w:rPr>
        <w:t xml:space="preserve">em </w:t>
      </w:r>
      <w:r w:rsidR="00B145D7" w:rsidRPr="00F03387">
        <w:rPr>
          <w:lang w:val="pt-PT"/>
        </w:rPr>
        <w:t xml:space="preserve">10 </w:t>
      </w:r>
      <w:r w:rsidR="00D443DF" w:rsidRPr="00F03387">
        <w:rPr>
          <w:lang w:val="pt-PT"/>
        </w:rPr>
        <w:t>pessoas</w:t>
      </w:r>
    </w:p>
    <w:p w14:paraId="3F3562D4" w14:textId="77777777" w:rsidR="003173D0" w:rsidRPr="00F03387" w:rsidRDefault="003173D0" w:rsidP="005E0385">
      <w:pPr>
        <w:keepNext/>
        <w:keepLines/>
        <w:rPr>
          <w:lang w:val="pt-PT"/>
        </w:rPr>
      </w:pPr>
    </w:p>
    <w:p w14:paraId="3F21E937"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reações alérgicas</w:t>
      </w:r>
    </w:p>
    <w:p w14:paraId="12FCB794" w14:textId="77777777" w:rsidR="00846F87" w:rsidRPr="00F03387" w:rsidRDefault="00846F87" w:rsidP="00970712">
      <w:pPr>
        <w:keepNext/>
        <w:keepLines/>
        <w:tabs>
          <w:tab w:val="left" w:pos="567"/>
        </w:tabs>
        <w:ind w:right="-2"/>
        <w:rPr>
          <w:lang w:val="pt-PT"/>
        </w:rPr>
      </w:pPr>
      <w:r w:rsidRPr="00F03387">
        <w:rPr>
          <w:rFonts w:ascii="Symbol" w:hAnsi="Symbol"/>
          <w:lang w:val="pt-PT"/>
        </w:rPr>
        <w:t></w:t>
      </w:r>
      <w:r w:rsidRPr="00F03387">
        <w:rPr>
          <w:rFonts w:ascii="Symbol" w:hAnsi="Symbol"/>
          <w:lang w:val="pt-PT"/>
        </w:rPr>
        <w:tab/>
      </w:r>
      <w:r w:rsidRPr="00F03387">
        <w:rPr>
          <w:lang w:val="pt-PT"/>
        </w:rPr>
        <w:t>infeções da garganta</w:t>
      </w:r>
    </w:p>
    <w:p w14:paraId="041B5F05" w14:textId="77777777" w:rsidR="00846F87" w:rsidRPr="00F03387" w:rsidRDefault="00846F87" w:rsidP="00970712">
      <w:pPr>
        <w:keepNext/>
        <w:keepLines/>
        <w:tabs>
          <w:tab w:val="left" w:pos="567"/>
        </w:tabs>
        <w:ind w:right="-2"/>
        <w:rPr>
          <w:rFonts w:ascii="Symbol" w:hAnsi="Symbol"/>
          <w:lang w:val="pt-PT"/>
        </w:rPr>
      </w:pPr>
      <w:r w:rsidRPr="00F03387">
        <w:rPr>
          <w:rFonts w:ascii="Symbol" w:hAnsi="Symbol"/>
          <w:lang w:val="pt-PT"/>
        </w:rPr>
        <w:t></w:t>
      </w:r>
      <w:r w:rsidRPr="00F03387">
        <w:rPr>
          <w:lang w:val="pt-PT"/>
        </w:rPr>
        <w:tab/>
        <w:t>infeções da bexiga e da pele</w:t>
      </w:r>
    </w:p>
    <w:p w14:paraId="2918E369" w14:textId="77777777" w:rsidR="00846F87" w:rsidRPr="00F03387" w:rsidRDefault="00846F87" w:rsidP="00970712">
      <w:pPr>
        <w:keepNext/>
        <w:keepLines/>
        <w:tabs>
          <w:tab w:val="left" w:pos="567"/>
        </w:tabs>
        <w:ind w:right="-2"/>
        <w:rPr>
          <w:rFonts w:ascii="Symbol" w:hAnsi="Symbol"/>
          <w:lang w:val="pt-PT"/>
        </w:rPr>
      </w:pPr>
      <w:r w:rsidRPr="00F03387">
        <w:rPr>
          <w:rFonts w:ascii="Symbol" w:hAnsi="Symbol"/>
          <w:lang w:val="pt-PT"/>
        </w:rPr>
        <w:t></w:t>
      </w:r>
      <w:r w:rsidRPr="00F03387">
        <w:rPr>
          <w:lang w:val="pt-PT"/>
        </w:rPr>
        <w:tab/>
        <w:t>inflamação da mama</w:t>
      </w:r>
    </w:p>
    <w:p w14:paraId="3AD90D82"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inflamação do fígado</w:t>
      </w:r>
    </w:p>
    <w:p w14:paraId="33E81051"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alterações renais</w:t>
      </w:r>
    </w:p>
    <w:p w14:paraId="68C6AFF7"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tónus ou tensão muscular aumentados (hipertonia)</w:t>
      </w:r>
    </w:p>
    <w:p w14:paraId="29598DF1"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rFonts w:ascii="Symbol" w:hAnsi="Symbol"/>
          <w:lang w:val="pt-PT"/>
        </w:rPr>
        <w:tab/>
      </w:r>
      <w:r w:rsidRPr="00F03387">
        <w:rPr>
          <w:lang w:val="pt-PT"/>
        </w:rPr>
        <w:t>dor nos braços e/ou pernas</w:t>
      </w:r>
    </w:p>
    <w:p w14:paraId="6BA73003"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erupção cutânea com comichão</w:t>
      </w:r>
    </w:p>
    <w:p w14:paraId="07E9DEA6"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sonolência</w:t>
      </w:r>
    </w:p>
    <w:p w14:paraId="320F4E03" w14:textId="77777777" w:rsidR="00846F87" w:rsidRPr="00F03387" w:rsidRDefault="00846F87" w:rsidP="00970712">
      <w:pPr>
        <w:keepNext/>
        <w:keepLines/>
        <w:tabs>
          <w:tab w:val="left" w:pos="567"/>
        </w:tabs>
        <w:ind w:right="-2"/>
        <w:rPr>
          <w:lang w:val="pt-PT"/>
        </w:rPr>
      </w:pPr>
      <w:r w:rsidRPr="00F03387">
        <w:rPr>
          <w:rFonts w:ascii="Symbol" w:hAnsi="Symbol"/>
          <w:lang w:val="pt-PT"/>
        </w:rPr>
        <w:t></w:t>
      </w:r>
      <w:r w:rsidRPr="00F03387">
        <w:rPr>
          <w:lang w:val="pt-PT"/>
        </w:rPr>
        <w:tab/>
        <w:t>hemorroidas</w:t>
      </w:r>
      <w:r w:rsidRPr="00F03387" w:rsidDel="00B22998">
        <w:rPr>
          <w:rFonts w:ascii="Symbol" w:hAnsi="Symbol"/>
          <w:lang w:val="pt-PT"/>
        </w:rPr>
        <w:t></w:t>
      </w:r>
    </w:p>
    <w:p w14:paraId="10309C6A" w14:textId="77777777" w:rsidR="00846F87" w:rsidRPr="00970712" w:rsidRDefault="00846F87" w:rsidP="00970712">
      <w:pPr>
        <w:keepNext/>
        <w:keepLines/>
        <w:tabs>
          <w:tab w:val="left" w:pos="567"/>
        </w:tabs>
        <w:ind w:right="-2"/>
        <w:rPr>
          <w:rFonts w:ascii="Symbol" w:hAnsi="Symbol"/>
          <w:lang w:val="pt-PT"/>
        </w:rPr>
      </w:pPr>
      <w:r w:rsidRPr="00F03387">
        <w:rPr>
          <w:rFonts w:ascii="Symbol" w:hAnsi="Symbol"/>
          <w:lang w:val="pt-PT"/>
        </w:rPr>
        <w:t></w:t>
      </w:r>
      <w:r w:rsidRPr="00F03387">
        <w:rPr>
          <w:lang w:val="pt-PT"/>
        </w:rPr>
        <w:tab/>
        <w:t>comichão</w:t>
      </w:r>
      <w:r w:rsidRPr="00F03387" w:rsidDel="00B22998">
        <w:rPr>
          <w:rFonts w:ascii="Symbol" w:hAnsi="Symbol"/>
          <w:lang w:val="pt-PT"/>
        </w:rPr>
        <w:t></w:t>
      </w:r>
    </w:p>
    <w:p w14:paraId="33ED4163" w14:textId="77777777" w:rsidR="00846F87" w:rsidRPr="00F03387" w:rsidRDefault="00846F87" w:rsidP="00970712">
      <w:pPr>
        <w:keepNext/>
        <w:keepLines/>
        <w:tabs>
          <w:tab w:val="left" w:pos="567"/>
        </w:tabs>
        <w:ind w:right="-2"/>
        <w:rPr>
          <w:rFonts w:ascii="Symbol" w:hAnsi="Symbol"/>
          <w:lang w:val="pt-PT"/>
        </w:rPr>
      </w:pPr>
      <w:r w:rsidRPr="00F03387">
        <w:rPr>
          <w:rFonts w:ascii="Symbol" w:hAnsi="Symbol"/>
          <w:lang w:val="pt-PT"/>
        </w:rPr>
        <w:t></w:t>
      </w:r>
      <w:r w:rsidRPr="00F03387">
        <w:rPr>
          <w:lang w:val="pt-PT"/>
        </w:rPr>
        <w:tab/>
        <w:t>secura da boca e da pele</w:t>
      </w:r>
    </w:p>
    <w:p w14:paraId="2FF23341"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olhos secos</w:t>
      </w:r>
    </w:p>
    <w:p w14:paraId="79A5189B"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transpiração</w:t>
      </w:r>
    </w:p>
    <w:p w14:paraId="4DADE3E6"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sensação de fraqueza e má disposição</w:t>
      </w:r>
    </w:p>
    <w:p w14:paraId="230CD67B"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ansiedade</w:t>
      </w:r>
    </w:p>
    <w:p w14:paraId="3E8D040D"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depressão</w:t>
      </w:r>
    </w:p>
    <w:p w14:paraId="42E1389F" w14:textId="77777777" w:rsidR="00846F87" w:rsidRPr="00F03387" w:rsidRDefault="00846F87" w:rsidP="00970712">
      <w:pPr>
        <w:keepNext/>
        <w:keepLines/>
        <w:tabs>
          <w:tab w:val="left" w:pos="567"/>
        </w:tabs>
        <w:ind w:left="567" w:right="-2" w:hanging="567"/>
        <w:rPr>
          <w:lang w:val="pt-PT"/>
        </w:rPr>
      </w:pPr>
      <w:r w:rsidRPr="00F03387">
        <w:rPr>
          <w:rFonts w:ascii="Symbol" w:hAnsi="Symbol"/>
          <w:lang w:val="pt-PT"/>
        </w:rPr>
        <w:t></w:t>
      </w:r>
      <w:r w:rsidRPr="00F03387">
        <w:rPr>
          <w:lang w:val="pt-PT"/>
        </w:rPr>
        <w:tab/>
        <w:t>asma</w:t>
      </w:r>
    </w:p>
    <w:p w14:paraId="5545F3B1"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infeção pulmonar</w:t>
      </w:r>
    </w:p>
    <w:p w14:paraId="77A2B586"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doenças pulmonares</w:t>
      </w:r>
    </w:p>
    <w:p w14:paraId="381AC8EC"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nas costas</w:t>
      </w:r>
    </w:p>
    <w:p w14:paraId="769AC74B"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no pescoço</w:t>
      </w:r>
    </w:p>
    <w:p w14:paraId="2ADC85FA"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óssea</w:t>
      </w:r>
    </w:p>
    <w:p w14:paraId="690C99DD"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acne</w:t>
      </w:r>
    </w:p>
    <w:p w14:paraId="2377AF85" w14:textId="77777777" w:rsidR="00846F87" w:rsidRPr="00F03387" w:rsidRDefault="00846F87" w:rsidP="00970712">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cãibras nas pernas</w:t>
      </w:r>
    </w:p>
    <w:p w14:paraId="6B4EB04F" w14:textId="77777777" w:rsidR="00AF02C3" w:rsidRPr="00F03387" w:rsidRDefault="00AF02C3">
      <w:pPr>
        <w:rPr>
          <w:lang w:val="pt-PT"/>
        </w:rPr>
      </w:pPr>
    </w:p>
    <w:p w14:paraId="63C95BD1" w14:textId="77777777" w:rsidR="0024392F" w:rsidRPr="00F03387" w:rsidRDefault="0024392F">
      <w:pPr>
        <w:rPr>
          <w:lang w:val="pt-PT"/>
        </w:rPr>
      </w:pPr>
      <w:r w:rsidRPr="00F03387">
        <w:rPr>
          <w:b/>
          <w:lang w:val="pt-PT"/>
        </w:rPr>
        <w:t xml:space="preserve">Efeitos </w:t>
      </w:r>
      <w:r w:rsidR="0069666C" w:rsidRPr="00F03387">
        <w:rPr>
          <w:b/>
          <w:lang w:val="pt-PT"/>
        </w:rPr>
        <w:t>indesejáveis</w:t>
      </w:r>
      <w:r w:rsidRPr="00F03387">
        <w:rPr>
          <w:b/>
          <w:lang w:val="pt-PT"/>
        </w:rPr>
        <w:t xml:space="preserve"> pouco frequentes de Herceptin</w:t>
      </w:r>
      <w:r w:rsidR="00D443DF" w:rsidRPr="00F03387">
        <w:rPr>
          <w:lang w:val="pt-PT"/>
        </w:rPr>
        <w:t>:</w:t>
      </w:r>
      <w:r w:rsidRPr="00F03387">
        <w:rPr>
          <w:lang w:val="pt-PT"/>
        </w:rPr>
        <w:t xml:space="preserve"> </w:t>
      </w:r>
      <w:r w:rsidR="00D443DF" w:rsidRPr="00F03387">
        <w:rPr>
          <w:lang w:val="pt-PT"/>
        </w:rPr>
        <w:t xml:space="preserve">podem </w:t>
      </w:r>
      <w:r w:rsidRPr="00F03387">
        <w:rPr>
          <w:lang w:val="pt-PT"/>
        </w:rPr>
        <w:t>afeta</w:t>
      </w:r>
      <w:r w:rsidR="00D443DF" w:rsidRPr="00F03387">
        <w:rPr>
          <w:lang w:val="pt-PT"/>
        </w:rPr>
        <w:t>r até</w:t>
      </w:r>
      <w:r w:rsidRPr="00F03387">
        <w:rPr>
          <w:lang w:val="pt-PT"/>
        </w:rPr>
        <w:t xml:space="preserve"> 1 </w:t>
      </w:r>
      <w:r w:rsidR="00D443DF" w:rsidRPr="00F03387">
        <w:rPr>
          <w:lang w:val="pt-PT"/>
        </w:rPr>
        <w:t xml:space="preserve">em </w:t>
      </w:r>
      <w:r w:rsidRPr="00F03387">
        <w:rPr>
          <w:lang w:val="pt-PT"/>
        </w:rPr>
        <w:t>10</w:t>
      </w:r>
      <w:r w:rsidR="00D443DF" w:rsidRPr="00F03387">
        <w:rPr>
          <w:lang w:val="pt-PT"/>
        </w:rPr>
        <w:t>0 pessoas</w:t>
      </w:r>
    </w:p>
    <w:p w14:paraId="3ED444F5" w14:textId="77777777" w:rsidR="002C6453" w:rsidRPr="00F03387" w:rsidRDefault="002C6453">
      <w:pPr>
        <w:rPr>
          <w:lang w:val="pt-PT"/>
        </w:rPr>
      </w:pPr>
    </w:p>
    <w:p w14:paraId="70663149" w14:textId="77777777" w:rsidR="002C6453" w:rsidRPr="00F03387" w:rsidRDefault="00C352B4" w:rsidP="00C352B4">
      <w:pPr>
        <w:tabs>
          <w:tab w:val="left" w:pos="567"/>
        </w:tabs>
        <w:ind w:left="720" w:hanging="720"/>
        <w:rPr>
          <w:lang w:val="pt-PT"/>
        </w:rPr>
      </w:pPr>
      <w:r w:rsidRPr="00F03387">
        <w:rPr>
          <w:rFonts w:ascii="Symbol" w:hAnsi="Symbol"/>
          <w:lang w:val="pt-PT"/>
        </w:rPr>
        <w:t></w:t>
      </w:r>
      <w:r w:rsidRPr="00F03387">
        <w:rPr>
          <w:rFonts w:ascii="Symbol" w:hAnsi="Symbol"/>
          <w:lang w:val="pt-PT"/>
        </w:rPr>
        <w:tab/>
      </w:r>
      <w:r w:rsidR="002C6453" w:rsidRPr="00F03387">
        <w:rPr>
          <w:lang w:val="pt-PT"/>
        </w:rPr>
        <w:t>surdez</w:t>
      </w:r>
    </w:p>
    <w:p w14:paraId="1B7DA5E6" w14:textId="77777777" w:rsidR="002C6453" w:rsidRPr="00F03387" w:rsidRDefault="00C352B4" w:rsidP="00C352B4">
      <w:pPr>
        <w:tabs>
          <w:tab w:val="left" w:pos="567"/>
        </w:tabs>
        <w:ind w:left="720" w:hanging="720"/>
        <w:rPr>
          <w:lang w:val="pt-PT"/>
        </w:rPr>
      </w:pPr>
      <w:r w:rsidRPr="00F03387">
        <w:rPr>
          <w:rFonts w:ascii="Symbol" w:hAnsi="Symbol"/>
          <w:lang w:val="pt-PT"/>
        </w:rPr>
        <w:t></w:t>
      </w:r>
      <w:r w:rsidRPr="00F03387">
        <w:rPr>
          <w:rFonts w:ascii="Symbol" w:hAnsi="Symbol"/>
          <w:lang w:val="pt-PT"/>
        </w:rPr>
        <w:tab/>
      </w:r>
      <w:r w:rsidR="002C6453" w:rsidRPr="00F03387">
        <w:rPr>
          <w:lang w:val="pt-PT"/>
        </w:rPr>
        <w:t xml:space="preserve">erupção cutânea </w:t>
      </w:r>
      <w:r w:rsidR="00BF2A50" w:rsidRPr="00F03387">
        <w:rPr>
          <w:lang w:val="pt-PT"/>
        </w:rPr>
        <w:t xml:space="preserve">com </w:t>
      </w:r>
      <w:r w:rsidR="002C6453" w:rsidRPr="00F03387">
        <w:rPr>
          <w:lang w:val="pt-PT"/>
        </w:rPr>
        <w:t>inchaço</w:t>
      </w:r>
    </w:p>
    <w:p w14:paraId="3E521D14" w14:textId="77777777" w:rsidR="007F53AD" w:rsidRPr="00F03387" w:rsidRDefault="007F53AD" w:rsidP="00C352B4">
      <w:pPr>
        <w:tabs>
          <w:tab w:val="left" w:pos="567"/>
        </w:tabs>
        <w:ind w:left="720" w:hanging="720"/>
        <w:rPr>
          <w:lang w:val="pt-PT"/>
        </w:rPr>
      </w:pPr>
      <w:r w:rsidRPr="00F03387">
        <w:rPr>
          <w:rFonts w:ascii="Symbol" w:hAnsi="Symbol"/>
          <w:lang w:val="pt-PT"/>
        </w:rPr>
        <w:t></w:t>
      </w:r>
      <w:r w:rsidRPr="00F03387">
        <w:rPr>
          <w:rFonts w:ascii="Symbol" w:hAnsi="Symbol"/>
          <w:lang w:val="pt-PT"/>
        </w:rPr>
        <w:tab/>
      </w:r>
      <w:r w:rsidRPr="00F03387">
        <w:rPr>
          <w:lang w:val="pt-PT"/>
        </w:rPr>
        <w:t>síbilos</w:t>
      </w:r>
    </w:p>
    <w:p w14:paraId="6F326EC4" w14:textId="77777777" w:rsidR="007F53AD" w:rsidRPr="00F03387" w:rsidRDefault="007F53AD" w:rsidP="00E4007C">
      <w:pPr>
        <w:tabs>
          <w:tab w:val="left" w:pos="567"/>
        </w:tabs>
        <w:ind w:right="-2"/>
        <w:rPr>
          <w:lang w:val="pt-PT"/>
        </w:rPr>
      </w:pPr>
      <w:r w:rsidRPr="00F03387">
        <w:rPr>
          <w:rFonts w:ascii="Symbol" w:hAnsi="Symbol"/>
          <w:lang w:val="pt-PT"/>
        </w:rPr>
        <w:t></w:t>
      </w:r>
      <w:r w:rsidRPr="00F03387">
        <w:rPr>
          <w:lang w:val="pt-PT"/>
        </w:rPr>
        <w:tab/>
        <w:t xml:space="preserve">inflamação ou </w:t>
      </w:r>
      <w:r w:rsidR="00456A91" w:rsidRPr="00F03387">
        <w:rPr>
          <w:lang w:val="pt-PT"/>
        </w:rPr>
        <w:t>cicatrização dos</w:t>
      </w:r>
      <w:r w:rsidRPr="00F03387">
        <w:rPr>
          <w:lang w:val="pt-PT"/>
        </w:rPr>
        <w:t xml:space="preserve"> pulmões</w:t>
      </w:r>
    </w:p>
    <w:p w14:paraId="7CD0419F" w14:textId="77777777" w:rsidR="002C6453" w:rsidRPr="00F03387" w:rsidRDefault="002C6453" w:rsidP="002C6453">
      <w:pPr>
        <w:rPr>
          <w:lang w:val="pt-PT"/>
        </w:rPr>
      </w:pPr>
    </w:p>
    <w:p w14:paraId="5C726AAB" w14:textId="77777777" w:rsidR="00B145D7" w:rsidRPr="00F03387" w:rsidRDefault="002C6453" w:rsidP="007A4879">
      <w:pPr>
        <w:keepNext/>
        <w:keepLines/>
        <w:rPr>
          <w:lang w:val="pt-PT"/>
        </w:rPr>
      </w:pPr>
      <w:r w:rsidRPr="00F03387">
        <w:rPr>
          <w:b/>
          <w:lang w:val="pt-PT"/>
        </w:rPr>
        <w:t>E</w:t>
      </w:r>
      <w:r w:rsidR="00B145D7" w:rsidRPr="00F03387">
        <w:rPr>
          <w:b/>
          <w:lang w:val="pt-PT"/>
        </w:rPr>
        <w:t xml:space="preserve">feitos </w:t>
      </w:r>
      <w:r w:rsidR="0069666C" w:rsidRPr="00F03387">
        <w:rPr>
          <w:b/>
          <w:lang w:val="pt-PT"/>
        </w:rPr>
        <w:t>indesejáveis</w:t>
      </w:r>
      <w:r w:rsidR="00B145D7" w:rsidRPr="00F03387">
        <w:rPr>
          <w:b/>
          <w:lang w:val="pt-PT"/>
        </w:rPr>
        <w:t xml:space="preserve"> raros de Herceptin</w:t>
      </w:r>
      <w:r w:rsidR="00A530A1" w:rsidRPr="00F03387">
        <w:rPr>
          <w:b/>
          <w:lang w:val="pt-PT"/>
        </w:rPr>
        <w:t>:</w:t>
      </w:r>
      <w:r w:rsidR="00B145D7" w:rsidRPr="00F03387">
        <w:rPr>
          <w:lang w:val="pt-PT"/>
        </w:rPr>
        <w:t xml:space="preserve"> </w:t>
      </w:r>
      <w:r w:rsidR="00A530A1" w:rsidRPr="00F03387">
        <w:rPr>
          <w:lang w:val="pt-PT"/>
        </w:rPr>
        <w:t xml:space="preserve">podem </w:t>
      </w:r>
      <w:r w:rsidR="00B145D7" w:rsidRPr="00F03387">
        <w:rPr>
          <w:lang w:val="pt-PT"/>
        </w:rPr>
        <w:t>afeta</w:t>
      </w:r>
      <w:r w:rsidR="00A530A1" w:rsidRPr="00F03387">
        <w:rPr>
          <w:lang w:val="pt-PT"/>
        </w:rPr>
        <w:t>r</w:t>
      </w:r>
      <w:r w:rsidR="00B145D7" w:rsidRPr="00F03387">
        <w:rPr>
          <w:lang w:val="pt-PT"/>
        </w:rPr>
        <w:t xml:space="preserve"> </w:t>
      </w:r>
      <w:r w:rsidR="00A530A1" w:rsidRPr="00F03387">
        <w:rPr>
          <w:lang w:val="pt-PT"/>
        </w:rPr>
        <w:t xml:space="preserve">até </w:t>
      </w:r>
      <w:r w:rsidR="00B145D7" w:rsidRPr="00F03387">
        <w:rPr>
          <w:lang w:val="pt-PT"/>
        </w:rPr>
        <w:t xml:space="preserve">1 </w:t>
      </w:r>
      <w:r w:rsidR="00A530A1" w:rsidRPr="00F03387">
        <w:rPr>
          <w:lang w:val="pt-PT"/>
        </w:rPr>
        <w:t xml:space="preserve">em </w:t>
      </w:r>
      <w:r w:rsidR="00B145D7" w:rsidRPr="00F03387">
        <w:rPr>
          <w:lang w:val="pt-PT"/>
        </w:rPr>
        <w:t>1</w:t>
      </w:r>
      <w:r w:rsidR="00A530A1" w:rsidRPr="00F03387">
        <w:rPr>
          <w:lang w:val="pt-PT"/>
        </w:rPr>
        <w:t>.</w:t>
      </w:r>
      <w:r w:rsidR="00B145D7" w:rsidRPr="00F03387">
        <w:rPr>
          <w:lang w:val="pt-PT"/>
        </w:rPr>
        <w:t>0</w:t>
      </w:r>
      <w:r w:rsidR="00A530A1" w:rsidRPr="00F03387">
        <w:rPr>
          <w:lang w:val="pt-PT"/>
        </w:rPr>
        <w:t>00</w:t>
      </w:r>
      <w:r w:rsidR="00B145D7" w:rsidRPr="00F03387">
        <w:rPr>
          <w:lang w:val="pt-PT"/>
        </w:rPr>
        <w:t xml:space="preserve"> </w:t>
      </w:r>
      <w:r w:rsidR="00A530A1" w:rsidRPr="00F03387">
        <w:rPr>
          <w:lang w:val="pt-PT"/>
        </w:rPr>
        <w:t>pessoas</w:t>
      </w:r>
    </w:p>
    <w:p w14:paraId="2C731058" w14:textId="77777777" w:rsidR="00B145D7" w:rsidRPr="00F03387" w:rsidRDefault="00B145D7" w:rsidP="007A4879">
      <w:pPr>
        <w:keepNext/>
        <w:keepLines/>
        <w:rPr>
          <w:lang w:val="pt-PT"/>
        </w:rPr>
      </w:pPr>
    </w:p>
    <w:p w14:paraId="5546BADD" w14:textId="77777777" w:rsidR="003C2001" w:rsidRPr="00F03387" w:rsidRDefault="003C107F" w:rsidP="00E4007C">
      <w:pPr>
        <w:keepNext/>
        <w:keepLines/>
        <w:tabs>
          <w:tab w:val="left" w:pos="480"/>
        </w:tabs>
        <w:ind w:right="-2"/>
        <w:rPr>
          <w:lang w:val="pt-PT"/>
        </w:rPr>
      </w:pPr>
      <w:r w:rsidRPr="00F03387">
        <w:rPr>
          <w:rFonts w:ascii="Symbol" w:hAnsi="Symbol"/>
          <w:lang w:val="pt-PT"/>
        </w:rPr>
        <w:t></w:t>
      </w:r>
      <w:r w:rsidRPr="00F03387">
        <w:rPr>
          <w:rFonts w:ascii="Symbol" w:hAnsi="Symbol"/>
          <w:lang w:val="pt-PT"/>
        </w:rPr>
        <w:tab/>
      </w:r>
      <w:r w:rsidR="003C2001" w:rsidRPr="00F03387">
        <w:rPr>
          <w:lang w:val="pt-PT"/>
        </w:rPr>
        <w:t>icterícia</w:t>
      </w:r>
    </w:p>
    <w:p w14:paraId="157B8149" w14:textId="77777777" w:rsidR="00741683" w:rsidRPr="00F03387" w:rsidRDefault="00741683">
      <w:pPr>
        <w:tabs>
          <w:tab w:val="left" w:pos="480"/>
        </w:tabs>
        <w:ind w:right="-2"/>
        <w:rPr>
          <w:lang w:val="pt-PT"/>
        </w:rPr>
      </w:pPr>
      <w:r w:rsidRPr="00F03387">
        <w:rPr>
          <w:rFonts w:ascii="Symbol" w:hAnsi="Symbol"/>
          <w:lang w:val="pt-PT"/>
        </w:rPr>
        <w:t></w:t>
      </w:r>
      <w:r w:rsidRPr="00F03387">
        <w:rPr>
          <w:lang w:val="pt-PT"/>
        </w:rPr>
        <w:tab/>
        <w:t>re</w:t>
      </w:r>
      <w:r w:rsidR="00875F05" w:rsidRPr="00F03387">
        <w:rPr>
          <w:lang w:val="pt-PT"/>
        </w:rPr>
        <w:t>a</w:t>
      </w:r>
      <w:r w:rsidRPr="00F03387">
        <w:rPr>
          <w:lang w:val="pt-PT"/>
        </w:rPr>
        <w:t>ções anafiláticas</w:t>
      </w:r>
    </w:p>
    <w:p w14:paraId="3E1B8E8F" w14:textId="77777777" w:rsidR="00B145D7" w:rsidRPr="00F03387" w:rsidRDefault="00B145D7">
      <w:pPr>
        <w:tabs>
          <w:tab w:val="left" w:pos="360"/>
        </w:tabs>
        <w:rPr>
          <w:lang w:val="pt-PT"/>
        </w:rPr>
      </w:pPr>
    </w:p>
    <w:p w14:paraId="4238D0E7" w14:textId="77777777" w:rsidR="00B145D7" w:rsidRPr="00F03387" w:rsidRDefault="00B145D7" w:rsidP="00AC6C63">
      <w:pPr>
        <w:keepNext/>
        <w:keepLines/>
        <w:rPr>
          <w:lang w:val="pt-PT"/>
        </w:rPr>
      </w:pPr>
      <w:r w:rsidRPr="00F03387">
        <w:rPr>
          <w:b/>
          <w:lang w:val="pt-PT"/>
        </w:rPr>
        <w:t xml:space="preserve">Outros efeitos </w:t>
      </w:r>
      <w:r w:rsidR="0069666C" w:rsidRPr="00F03387">
        <w:rPr>
          <w:b/>
          <w:lang w:val="pt-PT"/>
        </w:rPr>
        <w:t>indesejáveis</w:t>
      </w:r>
      <w:r w:rsidRPr="00F03387">
        <w:rPr>
          <w:b/>
          <w:lang w:val="pt-PT"/>
        </w:rPr>
        <w:t xml:space="preserve"> que foram notificados com a utilização de Herceptin</w:t>
      </w:r>
      <w:r w:rsidR="00A530A1" w:rsidRPr="00F03387">
        <w:rPr>
          <w:b/>
          <w:lang w:val="pt-PT"/>
        </w:rPr>
        <w:t>:</w:t>
      </w:r>
      <w:r w:rsidRPr="00F03387">
        <w:rPr>
          <w:lang w:val="pt-PT"/>
        </w:rPr>
        <w:t xml:space="preserve"> a frequência não pode ser estimada a partir dos dados disponíveis</w:t>
      </w:r>
    </w:p>
    <w:p w14:paraId="18B2F64D" w14:textId="77777777" w:rsidR="00B145D7" w:rsidRPr="00F03387" w:rsidRDefault="00B145D7" w:rsidP="00AC6C63">
      <w:pPr>
        <w:keepNext/>
        <w:keepLines/>
        <w:rPr>
          <w:lang w:val="pt-PT"/>
        </w:rPr>
      </w:pPr>
    </w:p>
    <w:p w14:paraId="249FAD49" w14:textId="77777777" w:rsidR="00B145D7" w:rsidRPr="00F03387" w:rsidRDefault="00B145D7" w:rsidP="00AC6C63">
      <w:pPr>
        <w:keepNext/>
        <w:keepLines/>
        <w:tabs>
          <w:tab w:val="left" w:pos="480"/>
        </w:tabs>
        <w:ind w:right="-2"/>
        <w:rPr>
          <w:lang w:val="pt-PT"/>
        </w:rPr>
      </w:pPr>
      <w:r w:rsidRPr="00F03387">
        <w:rPr>
          <w:rFonts w:ascii="Symbol" w:hAnsi="Symbol"/>
          <w:lang w:val="pt-PT"/>
        </w:rPr>
        <w:t></w:t>
      </w:r>
      <w:r w:rsidRPr="00F03387">
        <w:rPr>
          <w:lang w:val="pt-PT"/>
        </w:rPr>
        <w:tab/>
        <w:t>coagula</w:t>
      </w:r>
      <w:r w:rsidR="007D61FB" w:rsidRPr="00F03387">
        <w:rPr>
          <w:lang w:val="pt-PT"/>
        </w:rPr>
        <w:t>ção</w:t>
      </w:r>
      <w:r w:rsidRPr="00F03387">
        <w:rPr>
          <w:lang w:val="pt-PT"/>
        </w:rPr>
        <w:t xml:space="preserve"> </w:t>
      </w:r>
      <w:r w:rsidR="002C6453" w:rsidRPr="00F03387">
        <w:rPr>
          <w:lang w:val="pt-PT"/>
        </w:rPr>
        <w:t>sanguínea anormal ou comprometida</w:t>
      </w:r>
    </w:p>
    <w:p w14:paraId="1CC77DAC" w14:textId="77777777" w:rsidR="00B145D7" w:rsidRPr="00F03387" w:rsidRDefault="00B145D7" w:rsidP="00AC6C63">
      <w:pPr>
        <w:keepNext/>
        <w:keepLines/>
        <w:tabs>
          <w:tab w:val="left" w:pos="480"/>
        </w:tabs>
        <w:ind w:right="-2"/>
        <w:rPr>
          <w:lang w:val="pt-PT"/>
        </w:rPr>
      </w:pPr>
      <w:r w:rsidRPr="00F03387">
        <w:rPr>
          <w:rFonts w:ascii="Symbol" w:hAnsi="Symbol"/>
          <w:lang w:val="pt-PT"/>
        </w:rPr>
        <w:t></w:t>
      </w:r>
      <w:r w:rsidRPr="00F03387">
        <w:rPr>
          <w:lang w:val="pt-PT"/>
        </w:rPr>
        <w:tab/>
        <w:t>níveis de potássio elevados</w:t>
      </w:r>
    </w:p>
    <w:p w14:paraId="2C2CF325"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inchaço</w:t>
      </w:r>
      <w:r w:rsidR="00A530A1" w:rsidRPr="00F03387">
        <w:rPr>
          <w:lang w:val="pt-PT"/>
        </w:rPr>
        <w:t xml:space="preserve"> ou </w:t>
      </w:r>
      <w:r w:rsidRPr="00F03387">
        <w:rPr>
          <w:lang w:val="pt-PT"/>
        </w:rPr>
        <w:t>hemorragia na parte de trás dos olhos</w:t>
      </w:r>
    </w:p>
    <w:p w14:paraId="5378AD1B"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choque</w:t>
      </w:r>
    </w:p>
    <w:p w14:paraId="5795B668"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ritmo cardíaco anormal</w:t>
      </w:r>
    </w:p>
    <w:p w14:paraId="25838634"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dificuldade respiratória</w:t>
      </w:r>
    </w:p>
    <w:p w14:paraId="41C04B3D"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insuficiência respiratória</w:t>
      </w:r>
    </w:p>
    <w:p w14:paraId="09132E8B"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acumulação aguda de líquido nos pulmões</w:t>
      </w:r>
    </w:p>
    <w:p w14:paraId="3FED33A2"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estreitamento agudo das vias aéreas</w:t>
      </w:r>
    </w:p>
    <w:p w14:paraId="09E29CFB"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níveis de oxigénio no sangue anormalmente baixos</w:t>
      </w:r>
    </w:p>
    <w:p w14:paraId="55ACF577" w14:textId="77777777" w:rsidR="00B145D7" w:rsidRPr="00F03387" w:rsidRDefault="00B145D7">
      <w:pPr>
        <w:tabs>
          <w:tab w:val="left" w:pos="480"/>
        </w:tabs>
        <w:ind w:right="-2"/>
        <w:rPr>
          <w:lang w:val="pt-PT"/>
        </w:rPr>
      </w:pPr>
      <w:r w:rsidRPr="00F03387">
        <w:rPr>
          <w:rFonts w:ascii="Symbol" w:hAnsi="Symbol"/>
          <w:lang w:val="pt-PT"/>
        </w:rPr>
        <w:lastRenderedPageBreak/>
        <w:t></w:t>
      </w:r>
      <w:r w:rsidRPr="00F03387">
        <w:rPr>
          <w:lang w:val="pt-PT"/>
        </w:rPr>
        <w:tab/>
        <w:t>dificuldade em respirar quando deitado</w:t>
      </w:r>
    </w:p>
    <w:p w14:paraId="6751BD7B"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r>
      <w:r w:rsidR="00C77C18" w:rsidRPr="00F03387">
        <w:rPr>
          <w:lang w:val="pt-PT"/>
        </w:rPr>
        <w:t>lesão</w:t>
      </w:r>
      <w:r w:rsidRPr="00F03387">
        <w:rPr>
          <w:lang w:val="pt-PT"/>
        </w:rPr>
        <w:t xml:space="preserve"> do fígado</w:t>
      </w:r>
    </w:p>
    <w:p w14:paraId="45DEFD10"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inchaço da cara, lábios e garganta</w:t>
      </w:r>
    </w:p>
    <w:p w14:paraId="169F1F70"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insuficiência renal</w:t>
      </w:r>
    </w:p>
    <w:p w14:paraId="7185D03F" w14:textId="77777777" w:rsidR="00B145D7" w:rsidRPr="00F03387" w:rsidRDefault="00B145D7">
      <w:pPr>
        <w:tabs>
          <w:tab w:val="left" w:pos="480"/>
        </w:tabs>
        <w:ind w:right="-2"/>
        <w:rPr>
          <w:lang w:val="pt-PT"/>
        </w:rPr>
      </w:pPr>
      <w:r w:rsidRPr="00F03387">
        <w:rPr>
          <w:rFonts w:ascii="Symbol" w:hAnsi="Symbol"/>
          <w:lang w:val="pt-PT"/>
        </w:rPr>
        <w:t></w:t>
      </w:r>
      <w:r w:rsidRPr="00F03387">
        <w:rPr>
          <w:lang w:val="pt-PT"/>
        </w:rPr>
        <w:tab/>
        <w:t>níveis anormalmente baixos do líquido que rodeia o bebé no útero</w:t>
      </w:r>
    </w:p>
    <w:p w14:paraId="3592E272" w14:textId="77777777" w:rsidR="00590527" w:rsidRPr="00F03387" w:rsidRDefault="00590527" w:rsidP="00590527">
      <w:pPr>
        <w:tabs>
          <w:tab w:val="left" w:pos="480"/>
        </w:tabs>
        <w:ind w:right="-2"/>
        <w:rPr>
          <w:lang w:val="pt-PT"/>
        </w:rPr>
      </w:pPr>
      <w:r w:rsidRPr="00F03387">
        <w:rPr>
          <w:rFonts w:ascii="Symbol" w:hAnsi="Symbol"/>
          <w:lang w:val="pt-PT"/>
        </w:rPr>
        <w:t></w:t>
      </w:r>
      <w:r w:rsidRPr="00F03387">
        <w:rPr>
          <w:lang w:val="pt-PT"/>
        </w:rPr>
        <w:tab/>
        <w:t>insuficiência</w:t>
      </w:r>
      <w:r w:rsidR="00572052" w:rsidRPr="00F03387">
        <w:rPr>
          <w:lang w:val="pt-PT"/>
        </w:rPr>
        <w:t xml:space="preserve"> pulmonar do feto</w:t>
      </w:r>
      <w:r w:rsidRPr="00F03387">
        <w:rPr>
          <w:lang w:val="pt-PT"/>
        </w:rPr>
        <w:t xml:space="preserve"> </w:t>
      </w:r>
      <w:r w:rsidR="00DE56D1" w:rsidRPr="00F03387">
        <w:rPr>
          <w:lang w:val="pt-PT"/>
        </w:rPr>
        <w:t xml:space="preserve">no desenvolvimento </w:t>
      </w:r>
      <w:r w:rsidRPr="00F03387">
        <w:rPr>
          <w:lang w:val="pt-PT"/>
        </w:rPr>
        <w:t>no útero</w:t>
      </w:r>
    </w:p>
    <w:p w14:paraId="5F05F612" w14:textId="77777777" w:rsidR="00590527" w:rsidRPr="00F03387" w:rsidRDefault="00590527" w:rsidP="00590527">
      <w:pPr>
        <w:tabs>
          <w:tab w:val="left" w:pos="480"/>
        </w:tabs>
        <w:ind w:right="-2"/>
        <w:rPr>
          <w:lang w:val="pt-PT"/>
        </w:rPr>
      </w:pPr>
      <w:r w:rsidRPr="00F03387">
        <w:rPr>
          <w:rFonts w:ascii="Symbol" w:hAnsi="Symbol"/>
          <w:lang w:val="pt-PT"/>
        </w:rPr>
        <w:t></w:t>
      </w:r>
      <w:r w:rsidRPr="00F03387">
        <w:rPr>
          <w:lang w:val="pt-PT"/>
        </w:rPr>
        <w:tab/>
        <w:t>desenvolvimento anormal</w:t>
      </w:r>
      <w:r w:rsidR="00572052" w:rsidRPr="00F03387">
        <w:rPr>
          <w:lang w:val="pt-PT"/>
        </w:rPr>
        <w:t xml:space="preserve"> dos rins </w:t>
      </w:r>
      <w:r w:rsidR="00CD0F04" w:rsidRPr="00F03387">
        <w:rPr>
          <w:lang w:val="pt-PT"/>
        </w:rPr>
        <w:t xml:space="preserve">do </w:t>
      </w:r>
      <w:r w:rsidR="00572052" w:rsidRPr="00F03387">
        <w:rPr>
          <w:lang w:val="pt-PT"/>
        </w:rPr>
        <w:t>feto</w:t>
      </w:r>
      <w:r w:rsidRPr="00F03387">
        <w:rPr>
          <w:lang w:val="pt-PT"/>
        </w:rPr>
        <w:t xml:space="preserve"> no útero</w:t>
      </w:r>
    </w:p>
    <w:p w14:paraId="02BDF566" w14:textId="77777777" w:rsidR="00B145D7" w:rsidRPr="00F03387" w:rsidRDefault="00B145D7">
      <w:pPr>
        <w:rPr>
          <w:lang w:val="pt-PT"/>
        </w:rPr>
      </w:pPr>
    </w:p>
    <w:p w14:paraId="4C7BE9E6" w14:textId="77777777" w:rsidR="00B145D7" w:rsidRPr="00F03387" w:rsidRDefault="00B145D7" w:rsidP="00572052">
      <w:pPr>
        <w:rPr>
          <w:lang w:val="pt-PT"/>
        </w:rPr>
      </w:pPr>
      <w:r w:rsidRPr="00F03387">
        <w:rPr>
          <w:lang w:val="pt-PT"/>
        </w:rPr>
        <w:t xml:space="preserve">Alguns dos efeitos </w:t>
      </w:r>
      <w:r w:rsidR="0069666C" w:rsidRPr="00F03387">
        <w:rPr>
          <w:lang w:val="pt-PT"/>
        </w:rPr>
        <w:t>indesejáveis</w:t>
      </w:r>
      <w:r w:rsidRPr="00F03387">
        <w:rPr>
          <w:lang w:val="pt-PT"/>
        </w:rPr>
        <w:t xml:space="preserve"> que sentir podem ser devidos ao próprio cancro. Se receber Herceptin em associação com quimioterapia, alguns desses efeitos também podem ser devidos à quimioterapia.</w:t>
      </w:r>
    </w:p>
    <w:p w14:paraId="48C8FDF7" w14:textId="77777777" w:rsidR="00B145D7" w:rsidRPr="00F03387" w:rsidRDefault="00B145D7">
      <w:pPr>
        <w:rPr>
          <w:lang w:val="pt-PT"/>
        </w:rPr>
      </w:pPr>
    </w:p>
    <w:p w14:paraId="61C3BC4D" w14:textId="77777777" w:rsidR="00B145D7" w:rsidRPr="00F03387" w:rsidRDefault="00B145D7">
      <w:pPr>
        <w:rPr>
          <w:lang w:val="pt-PT"/>
        </w:rPr>
      </w:pPr>
      <w:r w:rsidRPr="00F03387">
        <w:rPr>
          <w:lang w:val="pt-PT"/>
        </w:rPr>
        <w:t xml:space="preserve">Caso sinta algum efeito </w:t>
      </w:r>
      <w:r w:rsidR="0069666C" w:rsidRPr="00F03387">
        <w:rPr>
          <w:lang w:val="pt-PT"/>
        </w:rPr>
        <w:t>indesejável</w:t>
      </w:r>
      <w:r w:rsidRPr="00F03387">
        <w:rPr>
          <w:lang w:val="pt-PT"/>
        </w:rPr>
        <w:t xml:space="preserve"> </w:t>
      </w:r>
      <w:r w:rsidR="00A530A1" w:rsidRPr="00F03387">
        <w:rPr>
          <w:lang w:val="pt-PT"/>
        </w:rPr>
        <w:t>fale</w:t>
      </w:r>
      <w:r w:rsidRPr="00F03387">
        <w:rPr>
          <w:lang w:val="pt-PT"/>
        </w:rPr>
        <w:t xml:space="preserve"> </w:t>
      </w:r>
      <w:r w:rsidR="00A530A1" w:rsidRPr="00F03387">
        <w:rPr>
          <w:lang w:val="pt-PT"/>
        </w:rPr>
        <w:t xml:space="preserve">com </w:t>
      </w:r>
      <w:r w:rsidRPr="00F03387">
        <w:rPr>
          <w:lang w:val="pt-PT"/>
        </w:rPr>
        <w:t>o seu médico</w:t>
      </w:r>
      <w:r w:rsidR="00A530A1" w:rsidRPr="00F03387">
        <w:rPr>
          <w:lang w:val="pt-PT"/>
        </w:rPr>
        <w:t>,</w:t>
      </w:r>
      <w:r w:rsidRPr="00F03387">
        <w:rPr>
          <w:lang w:val="pt-PT"/>
        </w:rPr>
        <w:t xml:space="preserve"> farmacêutico</w:t>
      </w:r>
      <w:r w:rsidR="00A530A1" w:rsidRPr="00F03387">
        <w:rPr>
          <w:lang w:val="pt-PT"/>
        </w:rPr>
        <w:t xml:space="preserve"> ou enfermeiro</w:t>
      </w:r>
      <w:r w:rsidRPr="00F03387">
        <w:rPr>
          <w:lang w:val="pt-PT"/>
        </w:rPr>
        <w:t>.</w:t>
      </w:r>
    </w:p>
    <w:p w14:paraId="2D1BD26E" w14:textId="77777777" w:rsidR="00B145D7" w:rsidRPr="00F03387" w:rsidRDefault="00B145D7">
      <w:pPr>
        <w:suppressAutoHyphens/>
        <w:rPr>
          <w:lang w:val="pt-PT"/>
        </w:rPr>
      </w:pPr>
    </w:p>
    <w:p w14:paraId="1F64947D" w14:textId="77777777" w:rsidR="00C77C18" w:rsidRPr="00F03387" w:rsidRDefault="00C77C18" w:rsidP="00811FE5">
      <w:pPr>
        <w:keepNext/>
        <w:keepLines/>
        <w:suppressAutoHyphens/>
        <w:rPr>
          <w:b/>
          <w:szCs w:val="22"/>
          <w:lang w:val="pt-PT"/>
        </w:rPr>
      </w:pPr>
      <w:r w:rsidRPr="00F03387">
        <w:rPr>
          <w:b/>
          <w:szCs w:val="22"/>
          <w:lang w:val="pt-PT"/>
        </w:rPr>
        <w:t xml:space="preserve">Comunicação de efeitos </w:t>
      </w:r>
      <w:r w:rsidR="0069666C" w:rsidRPr="00F03387">
        <w:rPr>
          <w:b/>
          <w:szCs w:val="22"/>
          <w:lang w:val="pt-PT"/>
        </w:rPr>
        <w:t>indesejáveis</w:t>
      </w:r>
    </w:p>
    <w:p w14:paraId="70A140AC" w14:textId="1D89C98D" w:rsidR="00C77C18" w:rsidRPr="00F03387" w:rsidRDefault="00C77C18" w:rsidP="00135E3D">
      <w:pPr>
        <w:suppressAutoHyphens/>
        <w:autoSpaceDE w:val="0"/>
        <w:rPr>
          <w:lang w:val="pt-PT"/>
        </w:rPr>
      </w:pPr>
      <w:r w:rsidRPr="00F03387">
        <w:rPr>
          <w:szCs w:val="22"/>
          <w:lang w:val="pt-PT"/>
        </w:rPr>
        <w:t xml:space="preserve">Se tiver quaisquer efeitos </w:t>
      </w:r>
      <w:r w:rsidR="0069666C" w:rsidRPr="00F03387">
        <w:rPr>
          <w:szCs w:val="22"/>
          <w:lang w:val="pt-PT"/>
        </w:rPr>
        <w:t>indesejáveis</w:t>
      </w:r>
      <w:r w:rsidRPr="00F03387">
        <w:rPr>
          <w:szCs w:val="22"/>
          <w:lang w:val="pt-PT"/>
        </w:rPr>
        <w:t xml:space="preserve">, incluindo possíveis efeitos </w:t>
      </w:r>
      <w:r w:rsidR="0069666C" w:rsidRPr="00F03387">
        <w:rPr>
          <w:szCs w:val="22"/>
          <w:lang w:val="pt-PT"/>
        </w:rPr>
        <w:t>indesejáveis</w:t>
      </w:r>
      <w:r w:rsidRPr="00F03387">
        <w:rPr>
          <w:szCs w:val="22"/>
          <w:lang w:val="pt-PT"/>
        </w:rPr>
        <w:t xml:space="preserve"> não indicados neste folheto, fale com o seu médico</w:t>
      </w:r>
      <w:r w:rsidR="007F17C7" w:rsidRPr="00F03387">
        <w:rPr>
          <w:szCs w:val="22"/>
          <w:lang w:val="pt-PT"/>
        </w:rPr>
        <w:t>, farmacêutico ou enfermeiro</w:t>
      </w:r>
      <w:r w:rsidRPr="00F03387">
        <w:rPr>
          <w:szCs w:val="22"/>
          <w:lang w:val="pt-PT"/>
        </w:rPr>
        <w:t xml:space="preserve">. Também poderá comunicar efeitos </w:t>
      </w:r>
      <w:r w:rsidR="0069666C" w:rsidRPr="00F03387">
        <w:rPr>
          <w:szCs w:val="22"/>
          <w:lang w:val="pt-PT"/>
        </w:rPr>
        <w:t>indesejáveis</w:t>
      </w:r>
      <w:r w:rsidRPr="00F03387">
        <w:rPr>
          <w:szCs w:val="22"/>
          <w:lang w:val="pt-PT"/>
        </w:rPr>
        <w:t xml:space="preserve"> diretamente através </w:t>
      </w:r>
      <w:r w:rsidRPr="00F03387">
        <w:rPr>
          <w:szCs w:val="22"/>
          <w:highlight w:val="lightGray"/>
          <w:lang w:val="pt-PT"/>
        </w:rPr>
        <w:t xml:space="preserve">do sistema nacional de notificação mencionado no </w:t>
      </w:r>
      <w:r w:rsidR="007D00DC" w:rsidRPr="00F03387">
        <w:rPr>
          <w:rFonts w:ascii="ZWAdobeF" w:hAnsi="ZWAdobeF" w:cs="ZWAdobeF"/>
          <w:sz w:val="2"/>
          <w:szCs w:val="22"/>
          <w:highlight w:val="lightGray"/>
          <w:lang w:val="pt-PT"/>
        </w:rPr>
        <w:t>6H</w:t>
      </w:r>
      <w:r w:rsidR="00135E3D" w:rsidRPr="00F03387">
        <w:rPr>
          <w:rFonts w:ascii="ZWAdobeF" w:hAnsi="ZWAdobeF" w:cs="ZWAdobeF"/>
          <w:sz w:val="2"/>
          <w:szCs w:val="22"/>
          <w:highlight w:val="lightGray"/>
          <w:lang w:val="pt-PT"/>
        </w:rPr>
        <w:t>6H</w:t>
      </w:r>
      <w:r>
        <w:fldChar w:fldCharType="begin"/>
      </w:r>
      <w:r w:rsidRPr="00353CBE">
        <w:rPr>
          <w:lang w:val="pt-PT"/>
          <w:rPrChange w:id="22" w:author="TCS" w:date="2025-11-13T10:49:00Z" w16du:dateUtc="2025-11-13T05:19:00Z">
            <w:rPr/>
          </w:rPrChange>
        </w:rPr>
        <w:instrText>HYPERLINK "https://www.ema.europa.eu/en/documents/template-form/qrd-appendix-v-adverse-drug-reaction-reporting-details_en.docx"</w:instrText>
      </w:r>
      <w:r>
        <w:fldChar w:fldCharType="separate"/>
      </w:r>
      <w:r w:rsidRPr="00F03387">
        <w:rPr>
          <w:rStyle w:val="Hyperlink"/>
          <w:highlight w:val="lightGray"/>
          <w:lang w:val="pt-PT"/>
        </w:rPr>
        <w:t>Apêndice V</w:t>
      </w:r>
      <w:r>
        <w:fldChar w:fldCharType="end"/>
      </w:r>
      <w:r w:rsidRPr="00F03387">
        <w:rPr>
          <w:szCs w:val="22"/>
          <w:lang w:val="pt-PT"/>
        </w:rPr>
        <w:t xml:space="preserve">. Ao comunicar efeitos </w:t>
      </w:r>
      <w:r w:rsidR="0069666C" w:rsidRPr="00F03387">
        <w:rPr>
          <w:szCs w:val="22"/>
          <w:lang w:val="pt-PT"/>
        </w:rPr>
        <w:t>indesejáveis</w:t>
      </w:r>
      <w:r w:rsidRPr="00F03387">
        <w:rPr>
          <w:szCs w:val="22"/>
          <w:lang w:val="pt-PT"/>
        </w:rPr>
        <w:t>, estará a ajudar a fornecer mais informações sobre a segurança deste medicamento.</w:t>
      </w:r>
    </w:p>
    <w:p w14:paraId="753AE856" w14:textId="77777777" w:rsidR="00B145D7" w:rsidRPr="00F03387" w:rsidRDefault="00B145D7">
      <w:pPr>
        <w:suppressAutoHyphens/>
        <w:rPr>
          <w:lang w:val="pt-PT"/>
        </w:rPr>
      </w:pPr>
    </w:p>
    <w:p w14:paraId="6FF03422" w14:textId="77777777" w:rsidR="00C77C18" w:rsidRPr="00F03387" w:rsidRDefault="00C77C18">
      <w:pPr>
        <w:suppressAutoHyphens/>
        <w:rPr>
          <w:lang w:val="pt-PT"/>
        </w:rPr>
      </w:pPr>
    </w:p>
    <w:p w14:paraId="6D0CF728" w14:textId="77777777" w:rsidR="00B145D7" w:rsidRPr="00F03387" w:rsidRDefault="006B0F68">
      <w:pPr>
        <w:keepNext/>
        <w:suppressAutoHyphens/>
        <w:ind w:left="561" w:hanging="561"/>
        <w:rPr>
          <w:lang w:val="pt-PT"/>
        </w:rPr>
      </w:pPr>
      <w:r w:rsidRPr="00F03387">
        <w:rPr>
          <w:b/>
          <w:lang w:val="pt-PT"/>
        </w:rPr>
        <w:t>5.</w:t>
      </w:r>
      <w:r w:rsidRPr="00F03387">
        <w:rPr>
          <w:b/>
          <w:lang w:val="pt-PT"/>
        </w:rPr>
        <w:tab/>
        <w:t>C</w:t>
      </w:r>
      <w:r w:rsidR="00C77C18" w:rsidRPr="00F03387">
        <w:rPr>
          <w:b/>
          <w:lang w:val="pt-PT"/>
        </w:rPr>
        <w:t>omo conservar Herceptin</w:t>
      </w:r>
    </w:p>
    <w:p w14:paraId="2572AEA5" w14:textId="77777777" w:rsidR="00B145D7" w:rsidRPr="00F03387" w:rsidRDefault="00B145D7">
      <w:pPr>
        <w:keepNext/>
        <w:suppressAutoHyphens/>
        <w:rPr>
          <w:lang w:val="pt-PT"/>
        </w:rPr>
      </w:pPr>
    </w:p>
    <w:p w14:paraId="3BA2C62F" w14:textId="77777777" w:rsidR="00BB2C37" w:rsidRPr="00F03387" w:rsidRDefault="00BB2C37">
      <w:pPr>
        <w:keepNext/>
        <w:suppressAutoHyphens/>
        <w:ind w:right="14"/>
        <w:outlineLvl w:val="0"/>
        <w:rPr>
          <w:lang w:val="pt-PT"/>
        </w:rPr>
      </w:pPr>
      <w:r w:rsidRPr="00F03387">
        <w:rPr>
          <w:lang w:val="pt-PT"/>
        </w:rPr>
        <w:t xml:space="preserve">Herceptin será </w:t>
      </w:r>
      <w:r w:rsidR="00896254" w:rsidRPr="00F03387">
        <w:rPr>
          <w:lang w:val="pt-PT"/>
        </w:rPr>
        <w:t>conservado</w:t>
      </w:r>
      <w:r w:rsidRPr="00F03387">
        <w:rPr>
          <w:lang w:val="pt-PT"/>
        </w:rPr>
        <w:t xml:space="preserve"> </w:t>
      </w:r>
      <w:r w:rsidR="00896254" w:rsidRPr="00F03387">
        <w:rPr>
          <w:lang w:val="pt-PT"/>
        </w:rPr>
        <w:t>por</w:t>
      </w:r>
      <w:r w:rsidRPr="00F03387">
        <w:rPr>
          <w:lang w:val="pt-PT"/>
        </w:rPr>
        <w:t xml:space="preserve"> profissionais de saúde n</w:t>
      </w:r>
      <w:r w:rsidR="00896254" w:rsidRPr="00F03387">
        <w:rPr>
          <w:lang w:val="pt-PT"/>
        </w:rPr>
        <w:t>um</w:t>
      </w:r>
      <w:r w:rsidRPr="00F03387">
        <w:rPr>
          <w:lang w:val="pt-PT"/>
        </w:rPr>
        <w:t xml:space="preserve"> hospital ou clínica.</w:t>
      </w:r>
    </w:p>
    <w:p w14:paraId="6E99D589" w14:textId="77777777" w:rsidR="00BB2C37" w:rsidRPr="00F03387" w:rsidRDefault="00BB2C37">
      <w:pPr>
        <w:keepNext/>
        <w:suppressAutoHyphens/>
        <w:ind w:right="14"/>
        <w:outlineLvl w:val="0"/>
        <w:rPr>
          <w:lang w:val="pt-PT"/>
        </w:rPr>
      </w:pPr>
    </w:p>
    <w:p w14:paraId="1EA1C828" w14:textId="77777777" w:rsidR="00B145D7" w:rsidRPr="00F03387" w:rsidRDefault="000D16F7" w:rsidP="00100D18">
      <w:pPr>
        <w:tabs>
          <w:tab w:val="left" w:pos="426"/>
        </w:tabs>
        <w:ind w:left="851" w:hanging="851"/>
        <w:jc w:val="both"/>
        <w:rPr>
          <w:szCs w:val="22"/>
          <w:lang w:val="pt-PT"/>
        </w:rPr>
      </w:pPr>
      <w:r w:rsidRPr="00F03387">
        <w:rPr>
          <w:rFonts w:ascii="Symbol" w:hAnsi="Symbol"/>
          <w:lang w:val="pt-PT"/>
        </w:rPr>
        <w:t></w:t>
      </w:r>
      <w:r w:rsidRPr="00F03387">
        <w:rPr>
          <w:rFonts w:ascii="Symbol" w:hAnsi="Symbol"/>
          <w:lang w:val="pt-PT"/>
        </w:rPr>
        <w:tab/>
      </w:r>
      <w:r w:rsidR="00B145D7" w:rsidRPr="00F03387">
        <w:rPr>
          <w:szCs w:val="22"/>
          <w:lang w:val="pt-PT"/>
        </w:rPr>
        <w:t>Manter este medicamento fora da vista e do alcance das crianças.</w:t>
      </w:r>
    </w:p>
    <w:p w14:paraId="3F8862D9" w14:textId="77777777" w:rsidR="00B145D7" w:rsidRPr="00F03387" w:rsidRDefault="000D16F7" w:rsidP="00100D18">
      <w:pPr>
        <w:tabs>
          <w:tab w:val="left" w:pos="426"/>
        </w:tabs>
        <w:ind w:left="425" w:hanging="425"/>
        <w:jc w:val="both"/>
        <w:rPr>
          <w:szCs w:val="22"/>
          <w:lang w:val="pt-PT"/>
        </w:rPr>
      </w:pPr>
      <w:r w:rsidRPr="00F03387">
        <w:rPr>
          <w:rFonts w:ascii="Symbol" w:hAnsi="Symbol"/>
          <w:lang w:val="pt-PT"/>
        </w:rPr>
        <w:t></w:t>
      </w:r>
      <w:r w:rsidRPr="00F03387">
        <w:rPr>
          <w:rFonts w:ascii="Symbol" w:hAnsi="Symbol"/>
          <w:lang w:val="pt-PT"/>
        </w:rPr>
        <w:tab/>
      </w:r>
      <w:r w:rsidR="00B145D7" w:rsidRPr="00F03387">
        <w:rPr>
          <w:szCs w:val="22"/>
          <w:lang w:val="pt-PT"/>
        </w:rPr>
        <w:t>Não utilize este medicamento após o prazo de validade que está impresso na embalagem exterior e no rótulo do frasco para injetáveis após EXP.</w:t>
      </w:r>
      <w:r w:rsidR="002C6453" w:rsidRPr="00F03387">
        <w:rPr>
          <w:szCs w:val="22"/>
          <w:lang w:val="pt-PT"/>
        </w:rPr>
        <w:t xml:space="preserve"> O prazo de validade corresponde ao último dia do mês indicado.</w:t>
      </w:r>
    </w:p>
    <w:p w14:paraId="6E450123" w14:textId="77777777" w:rsidR="00077811" w:rsidRPr="00F03387" w:rsidRDefault="000D16F7" w:rsidP="00100D18">
      <w:pPr>
        <w:tabs>
          <w:tab w:val="left" w:pos="426"/>
        </w:tabs>
        <w:ind w:left="851" w:hanging="851"/>
        <w:jc w:val="both"/>
        <w:rPr>
          <w:szCs w:val="22"/>
          <w:lang w:val="pt-PT"/>
        </w:rPr>
      </w:pPr>
      <w:r w:rsidRPr="00F03387">
        <w:rPr>
          <w:rFonts w:ascii="Symbol" w:hAnsi="Symbol"/>
          <w:lang w:val="pt-PT"/>
        </w:rPr>
        <w:t></w:t>
      </w:r>
      <w:r w:rsidRPr="00F03387">
        <w:rPr>
          <w:rFonts w:ascii="Symbol" w:hAnsi="Symbol"/>
          <w:lang w:val="pt-PT"/>
        </w:rPr>
        <w:tab/>
      </w:r>
      <w:r w:rsidR="00BB2C37" w:rsidRPr="00F03387">
        <w:rPr>
          <w:szCs w:val="22"/>
          <w:lang w:val="pt-PT"/>
        </w:rPr>
        <w:t>O frasco fechado deve ser c</w:t>
      </w:r>
      <w:r w:rsidR="00B145D7" w:rsidRPr="00F03387">
        <w:rPr>
          <w:szCs w:val="22"/>
          <w:lang w:val="pt-PT"/>
        </w:rPr>
        <w:t>onserva</w:t>
      </w:r>
      <w:r w:rsidR="00BB2C37" w:rsidRPr="00F03387">
        <w:rPr>
          <w:szCs w:val="22"/>
          <w:lang w:val="pt-PT"/>
        </w:rPr>
        <w:t>do</w:t>
      </w:r>
      <w:r w:rsidR="00B145D7" w:rsidRPr="00F03387">
        <w:rPr>
          <w:szCs w:val="22"/>
          <w:lang w:val="pt-PT"/>
        </w:rPr>
        <w:t xml:space="preserve"> no frigorífico (2</w:t>
      </w:r>
      <w:r w:rsidR="008C6636" w:rsidRPr="00F03387">
        <w:rPr>
          <w:szCs w:val="22"/>
          <w:lang w:val="pt-PT"/>
        </w:rPr>
        <w:t xml:space="preserve"> </w:t>
      </w:r>
      <w:r w:rsidR="00B145D7" w:rsidRPr="00F03387">
        <w:rPr>
          <w:szCs w:val="22"/>
          <w:lang w:val="pt-PT"/>
        </w:rPr>
        <w:t xml:space="preserve">ºC </w:t>
      </w:r>
      <w:r w:rsidR="00875F05" w:rsidRPr="00F03387">
        <w:rPr>
          <w:szCs w:val="22"/>
          <w:lang w:val="pt-PT"/>
        </w:rPr>
        <w:t>-</w:t>
      </w:r>
      <w:r w:rsidR="00B145D7" w:rsidRPr="00F03387">
        <w:rPr>
          <w:szCs w:val="22"/>
          <w:lang w:val="pt-PT"/>
        </w:rPr>
        <w:t xml:space="preserve"> 8</w:t>
      </w:r>
      <w:r w:rsidR="008C6636" w:rsidRPr="00F03387">
        <w:rPr>
          <w:szCs w:val="22"/>
          <w:lang w:val="pt-PT"/>
        </w:rPr>
        <w:t xml:space="preserve"> </w:t>
      </w:r>
      <w:r w:rsidR="00B145D7" w:rsidRPr="00F03387">
        <w:rPr>
          <w:szCs w:val="22"/>
          <w:lang w:val="pt-PT"/>
        </w:rPr>
        <w:t>ºC).</w:t>
      </w:r>
      <w:r w:rsidR="00077811" w:rsidRPr="00F03387">
        <w:rPr>
          <w:szCs w:val="22"/>
          <w:lang w:val="pt-PT"/>
        </w:rPr>
        <w:t xml:space="preserve"> </w:t>
      </w:r>
    </w:p>
    <w:p w14:paraId="6849818A" w14:textId="77777777" w:rsidR="00D934B5" w:rsidRPr="00F03387" w:rsidRDefault="000D16F7" w:rsidP="00100D18">
      <w:pPr>
        <w:tabs>
          <w:tab w:val="left" w:pos="426"/>
        </w:tabs>
        <w:ind w:left="851" w:hanging="851"/>
        <w:jc w:val="both"/>
        <w:rPr>
          <w:szCs w:val="22"/>
          <w:lang w:val="pt-PT"/>
        </w:rPr>
      </w:pPr>
      <w:r w:rsidRPr="00F03387">
        <w:rPr>
          <w:rFonts w:ascii="Symbol" w:hAnsi="Symbol"/>
          <w:lang w:val="pt-PT"/>
        </w:rPr>
        <w:t></w:t>
      </w:r>
      <w:r w:rsidRPr="00F03387">
        <w:rPr>
          <w:rFonts w:ascii="Symbol" w:hAnsi="Symbol"/>
          <w:lang w:val="pt-PT"/>
        </w:rPr>
        <w:tab/>
      </w:r>
      <w:r w:rsidR="00D934B5" w:rsidRPr="00F03387">
        <w:rPr>
          <w:szCs w:val="22"/>
          <w:lang w:val="pt-PT"/>
        </w:rPr>
        <w:t>Não congelar a solução reconstitu</w:t>
      </w:r>
      <w:r w:rsidR="00896254" w:rsidRPr="00F03387">
        <w:rPr>
          <w:szCs w:val="22"/>
          <w:lang w:val="pt-PT"/>
        </w:rPr>
        <w:t>í</w:t>
      </w:r>
      <w:r w:rsidR="00D934B5" w:rsidRPr="00F03387">
        <w:rPr>
          <w:szCs w:val="22"/>
          <w:lang w:val="pt-PT"/>
        </w:rPr>
        <w:t>da.</w:t>
      </w:r>
    </w:p>
    <w:p w14:paraId="66FB85A3" w14:textId="77777777" w:rsidR="00077811" w:rsidRPr="00F03387" w:rsidRDefault="000D16F7" w:rsidP="00100D18">
      <w:pPr>
        <w:tabs>
          <w:tab w:val="left" w:pos="426"/>
        </w:tabs>
        <w:ind w:left="425" w:hanging="425"/>
        <w:jc w:val="both"/>
        <w:rPr>
          <w:szCs w:val="22"/>
          <w:lang w:val="pt-PT"/>
        </w:rPr>
      </w:pPr>
      <w:r w:rsidRPr="00F03387">
        <w:rPr>
          <w:rFonts w:ascii="Symbol" w:hAnsi="Symbol"/>
          <w:lang w:val="pt-PT"/>
        </w:rPr>
        <w:t></w:t>
      </w:r>
      <w:r w:rsidRPr="00F03387">
        <w:rPr>
          <w:rFonts w:ascii="Symbol" w:hAnsi="Symbol"/>
          <w:lang w:val="pt-PT"/>
        </w:rPr>
        <w:tab/>
      </w:r>
      <w:r w:rsidR="00B145D7" w:rsidRPr="00F03387">
        <w:rPr>
          <w:szCs w:val="22"/>
          <w:lang w:val="pt-PT"/>
        </w:rPr>
        <w:t xml:space="preserve">As soluções para perfusão devem ser utilizadas imediatamente após a diluição. </w:t>
      </w:r>
      <w:r w:rsidR="00077811" w:rsidRPr="00F03387">
        <w:rPr>
          <w:szCs w:val="22"/>
          <w:lang w:val="pt-PT"/>
        </w:rPr>
        <w:t xml:space="preserve">Se não for utilizado imediatamente, </w:t>
      </w:r>
      <w:r w:rsidR="00AE3D87" w:rsidRPr="00F03387">
        <w:rPr>
          <w:lang w:val="pt-PT"/>
        </w:rPr>
        <w:t xml:space="preserve">as condições e os tempos </w:t>
      </w:r>
      <w:r w:rsidR="00077811" w:rsidRPr="00F03387">
        <w:rPr>
          <w:szCs w:val="22"/>
          <w:lang w:val="pt-PT"/>
        </w:rPr>
        <w:t xml:space="preserve">de conservação </w:t>
      </w:r>
      <w:r w:rsidR="00AE3D87" w:rsidRPr="00F03387">
        <w:rPr>
          <w:lang w:val="pt-PT"/>
        </w:rPr>
        <w:t xml:space="preserve">anteriores </w:t>
      </w:r>
      <w:r w:rsidR="00AE3D87" w:rsidRPr="00F03387">
        <w:rPr>
          <w:szCs w:val="22"/>
          <w:lang w:val="pt-PT"/>
        </w:rPr>
        <w:t>à</w:t>
      </w:r>
      <w:r w:rsidR="00077811" w:rsidRPr="00F03387">
        <w:rPr>
          <w:szCs w:val="22"/>
          <w:lang w:val="pt-PT"/>
        </w:rPr>
        <w:t xml:space="preserve"> utilização </w:t>
      </w:r>
      <w:r w:rsidR="00AE3D87" w:rsidRPr="00F03387">
        <w:rPr>
          <w:lang w:val="pt-PT"/>
        </w:rPr>
        <w:t xml:space="preserve">serão </w:t>
      </w:r>
      <w:r w:rsidR="00077811" w:rsidRPr="00F03387">
        <w:rPr>
          <w:szCs w:val="22"/>
          <w:lang w:val="pt-PT"/>
        </w:rPr>
        <w:t xml:space="preserve">da responsabilidade do utilizador e normalmente </w:t>
      </w:r>
      <w:r w:rsidR="00AE3D87" w:rsidRPr="00F03387">
        <w:rPr>
          <w:lang w:val="pt-PT"/>
        </w:rPr>
        <w:t xml:space="preserve">não deverão </w:t>
      </w:r>
      <w:r w:rsidR="00077811" w:rsidRPr="00F03387">
        <w:rPr>
          <w:szCs w:val="22"/>
          <w:lang w:val="pt-PT"/>
        </w:rPr>
        <w:t>ser superiores a 24 horas a 2 ºC – 8 ºC.</w:t>
      </w:r>
    </w:p>
    <w:p w14:paraId="5A42BDBE" w14:textId="77777777" w:rsidR="00B145D7" w:rsidRPr="00F03387" w:rsidRDefault="000D16F7" w:rsidP="00100D18">
      <w:pPr>
        <w:tabs>
          <w:tab w:val="left" w:pos="426"/>
        </w:tabs>
        <w:ind w:left="425" w:hanging="425"/>
        <w:jc w:val="both"/>
        <w:rPr>
          <w:szCs w:val="22"/>
          <w:lang w:val="pt-PT"/>
        </w:rPr>
      </w:pPr>
      <w:r w:rsidRPr="00F03387">
        <w:rPr>
          <w:rFonts w:ascii="Symbol" w:hAnsi="Symbol"/>
          <w:lang w:val="pt-PT"/>
        </w:rPr>
        <w:t></w:t>
      </w:r>
      <w:r w:rsidRPr="00F03387">
        <w:rPr>
          <w:rFonts w:ascii="Symbol" w:hAnsi="Symbol"/>
          <w:lang w:val="pt-PT"/>
        </w:rPr>
        <w:tab/>
      </w:r>
      <w:r w:rsidR="00B145D7" w:rsidRPr="00F03387">
        <w:rPr>
          <w:szCs w:val="22"/>
          <w:lang w:val="pt-PT"/>
        </w:rPr>
        <w:t>Não utilize Herceptin se detetar quaisquer partículas ou alterações de cor antes da administração.</w:t>
      </w:r>
    </w:p>
    <w:p w14:paraId="4D7601B5" w14:textId="77777777" w:rsidR="00B145D7" w:rsidRPr="00F03387" w:rsidRDefault="000D16F7" w:rsidP="00100D18">
      <w:pPr>
        <w:tabs>
          <w:tab w:val="left" w:pos="426"/>
        </w:tabs>
        <w:ind w:left="425" w:hanging="425"/>
        <w:jc w:val="both"/>
        <w:rPr>
          <w:szCs w:val="22"/>
          <w:lang w:val="pt-PT"/>
        </w:rPr>
      </w:pPr>
      <w:r w:rsidRPr="00F03387">
        <w:rPr>
          <w:rFonts w:ascii="Symbol" w:hAnsi="Symbol"/>
          <w:lang w:val="pt-PT"/>
        </w:rPr>
        <w:t></w:t>
      </w:r>
      <w:r w:rsidRPr="00F03387">
        <w:rPr>
          <w:rFonts w:ascii="Symbol" w:hAnsi="Symbol"/>
          <w:lang w:val="pt-PT"/>
        </w:rPr>
        <w:tab/>
      </w:r>
      <w:r w:rsidR="00B145D7" w:rsidRPr="00F03387">
        <w:rPr>
          <w:szCs w:val="22"/>
          <w:lang w:val="pt-PT"/>
        </w:rPr>
        <w:t>Não deite fora quaisquer medicamentos na canalização ou no lixo doméstico. Pergunte ao seu farmacêutico como deitar fora os medicamentos que já não utiliza. Estas medidas ajudarão a proteger o ambiente.</w:t>
      </w:r>
    </w:p>
    <w:p w14:paraId="432C54DF" w14:textId="77777777" w:rsidR="00AE3D87" w:rsidRPr="00F03387" w:rsidRDefault="00AE3D87" w:rsidP="00811FE5">
      <w:pPr>
        <w:jc w:val="both"/>
        <w:rPr>
          <w:lang w:val="pt-PT"/>
        </w:rPr>
      </w:pPr>
    </w:p>
    <w:p w14:paraId="16C0B9DE" w14:textId="77777777" w:rsidR="00B145D7" w:rsidRPr="00F03387" w:rsidRDefault="00B145D7">
      <w:pPr>
        <w:suppressAutoHyphens/>
        <w:rPr>
          <w:lang w:val="pt-PT"/>
        </w:rPr>
      </w:pPr>
    </w:p>
    <w:p w14:paraId="7AA73EBB" w14:textId="77777777" w:rsidR="00B145D7" w:rsidRPr="00F03387" w:rsidRDefault="006B0F68" w:rsidP="00812CAD">
      <w:pPr>
        <w:keepNext/>
        <w:keepLines/>
        <w:suppressAutoHyphens/>
        <w:ind w:left="567" w:hanging="567"/>
        <w:rPr>
          <w:lang w:val="pt-PT"/>
        </w:rPr>
      </w:pPr>
      <w:r w:rsidRPr="00F03387">
        <w:rPr>
          <w:b/>
          <w:lang w:val="pt-PT"/>
        </w:rPr>
        <w:t>6.</w:t>
      </w:r>
      <w:r w:rsidRPr="00F03387">
        <w:rPr>
          <w:b/>
          <w:lang w:val="pt-PT"/>
        </w:rPr>
        <w:tab/>
      </w:r>
      <w:r w:rsidRPr="00F03387">
        <w:rPr>
          <w:b/>
          <w:szCs w:val="24"/>
          <w:lang w:val="pt-PT"/>
        </w:rPr>
        <w:t>C</w:t>
      </w:r>
      <w:r w:rsidR="00C77C18" w:rsidRPr="00F03387">
        <w:rPr>
          <w:b/>
          <w:szCs w:val="24"/>
          <w:lang w:val="pt-PT"/>
        </w:rPr>
        <w:t>onteúdo da embalagem e outras informações</w:t>
      </w:r>
      <w:r w:rsidRPr="00F03387">
        <w:rPr>
          <w:b/>
          <w:lang w:val="pt-PT"/>
        </w:rPr>
        <w:t xml:space="preserve"> </w:t>
      </w:r>
    </w:p>
    <w:p w14:paraId="7D1E77E7" w14:textId="77777777" w:rsidR="00B145D7" w:rsidRPr="00F03387" w:rsidRDefault="00B145D7" w:rsidP="00812CAD">
      <w:pPr>
        <w:keepNext/>
        <w:keepLines/>
        <w:suppressAutoHyphens/>
        <w:rPr>
          <w:lang w:val="pt-PT"/>
        </w:rPr>
      </w:pPr>
    </w:p>
    <w:p w14:paraId="14EACF62" w14:textId="77777777" w:rsidR="00B145D7" w:rsidRPr="00F03387" w:rsidRDefault="00B145D7" w:rsidP="00812CAD">
      <w:pPr>
        <w:keepNext/>
        <w:keepLines/>
        <w:suppressAutoHyphens/>
        <w:outlineLvl w:val="0"/>
        <w:rPr>
          <w:b/>
          <w:lang w:val="pt-PT"/>
        </w:rPr>
      </w:pPr>
      <w:r w:rsidRPr="00F03387">
        <w:rPr>
          <w:b/>
          <w:lang w:val="pt-PT"/>
        </w:rPr>
        <w:t>Qual a composição de Herceptin</w:t>
      </w:r>
    </w:p>
    <w:p w14:paraId="0F229CD3" w14:textId="77777777" w:rsidR="00B145D7" w:rsidRPr="00F03387" w:rsidRDefault="00B145D7" w:rsidP="00812CAD">
      <w:pPr>
        <w:keepNext/>
        <w:keepLines/>
        <w:suppressAutoHyphens/>
        <w:ind w:left="567" w:hanging="567"/>
        <w:rPr>
          <w:lang w:val="pt-PT"/>
        </w:rPr>
      </w:pPr>
    </w:p>
    <w:p w14:paraId="3DE7034C" w14:textId="77777777"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A substância ativa é o trastuzumab. Cada frasco para injetáveis contém 150 mg de trastuzumab, que tem que ser dissolvido em 7,2 ml de água para preparações injetáveis. A solução resultante contém aproximadamente 21 mg/ml de trastuzumab.</w:t>
      </w:r>
    </w:p>
    <w:p w14:paraId="627660BC" w14:textId="77777777" w:rsidR="00B145D7" w:rsidRPr="00F03387" w:rsidRDefault="00B145D7">
      <w:pPr>
        <w:tabs>
          <w:tab w:val="left" w:pos="567"/>
        </w:tabs>
        <w:ind w:left="567" w:right="-2" w:hanging="567"/>
        <w:rPr>
          <w:lang w:val="pt-PT"/>
        </w:rPr>
      </w:pPr>
    </w:p>
    <w:p w14:paraId="7269FC3D" w14:textId="51C5585D" w:rsidR="00B145D7" w:rsidRPr="00F03387" w:rsidRDefault="00B145D7">
      <w:pPr>
        <w:tabs>
          <w:tab w:val="left" w:pos="567"/>
        </w:tabs>
        <w:ind w:left="567" w:right="-2" w:hanging="567"/>
        <w:rPr>
          <w:lang w:val="pt-PT"/>
        </w:rPr>
      </w:pPr>
      <w:r w:rsidRPr="00F03387">
        <w:rPr>
          <w:rFonts w:ascii="Symbol" w:hAnsi="Symbol"/>
          <w:lang w:val="pt-PT"/>
        </w:rPr>
        <w:t></w:t>
      </w:r>
      <w:r w:rsidRPr="00F03387">
        <w:rPr>
          <w:lang w:val="pt-PT"/>
        </w:rPr>
        <w:tab/>
        <w:t>Os outros componentes são cloridrato de histidina</w:t>
      </w:r>
      <w:r w:rsidR="00887010" w:rsidRPr="00F03387">
        <w:rPr>
          <w:lang w:val="pt-PT"/>
        </w:rPr>
        <w:t xml:space="preserve"> monohidratado</w:t>
      </w:r>
      <w:r w:rsidRPr="00F03387">
        <w:rPr>
          <w:lang w:val="pt-PT"/>
        </w:rPr>
        <w:t xml:space="preserve">, histidina, </w:t>
      </w:r>
      <w:r w:rsidRPr="00F03387">
        <w:rPr>
          <w:rFonts w:ascii="Symbol" w:hAnsi="Symbol"/>
          <w:lang w:val="pt-PT"/>
        </w:rPr>
        <w:t></w:t>
      </w:r>
      <w:r w:rsidRPr="00F03387">
        <w:rPr>
          <w:lang w:val="pt-PT"/>
        </w:rPr>
        <w:t>,</w:t>
      </w:r>
      <w:r w:rsidRPr="00F03387">
        <w:rPr>
          <w:rFonts w:ascii="Symbol" w:hAnsi="Symbol"/>
          <w:lang w:val="pt-PT"/>
        </w:rPr>
        <w:t></w:t>
      </w:r>
      <w:r w:rsidRPr="00F03387">
        <w:rPr>
          <w:lang w:val="pt-PT"/>
        </w:rPr>
        <w:t>-trealose di</w:t>
      </w:r>
      <w:r w:rsidR="00137597">
        <w:rPr>
          <w:lang w:val="pt-PT"/>
        </w:rPr>
        <w:noBreakHyphen/>
      </w:r>
      <w:r w:rsidRPr="00F03387">
        <w:rPr>
          <w:lang w:val="pt-PT"/>
        </w:rPr>
        <w:t>hidratada, polissorbato</w:t>
      </w:r>
      <w:r w:rsidR="00A81855">
        <w:rPr>
          <w:lang w:val="pt-PT"/>
        </w:rPr>
        <w:t> </w:t>
      </w:r>
      <w:r w:rsidRPr="00F03387">
        <w:rPr>
          <w:lang w:val="pt-PT"/>
        </w:rPr>
        <w:t>20</w:t>
      </w:r>
      <w:r w:rsidR="005B3408">
        <w:rPr>
          <w:lang w:val="pt-PT"/>
        </w:rPr>
        <w:t xml:space="preserve"> </w:t>
      </w:r>
      <w:r w:rsidR="000B5343">
        <w:rPr>
          <w:lang w:val="pt-PT"/>
        </w:rPr>
        <w:t xml:space="preserve">(E432) </w:t>
      </w:r>
      <w:r w:rsidR="005B3408">
        <w:rPr>
          <w:lang w:val="pt-PT"/>
        </w:rPr>
        <w:t>(ver secção 2 “Herceptin contém polissorbato”)</w:t>
      </w:r>
      <w:r w:rsidR="00A81855">
        <w:rPr>
          <w:lang w:val="pt-PT"/>
        </w:rPr>
        <w:t>.</w:t>
      </w:r>
    </w:p>
    <w:p w14:paraId="66FE983C" w14:textId="77777777" w:rsidR="00B145D7" w:rsidRPr="00F03387" w:rsidRDefault="00B145D7">
      <w:pPr>
        <w:rPr>
          <w:lang w:val="pt-PT"/>
        </w:rPr>
      </w:pPr>
    </w:p>
    <w:p w14:paraId="50231B2D" w14:textId="77777777" w:rsidR="00B145D7" w:rsidRPr="00F03387" w:rsidRDefault="00B145D7">
      <w:pPr>
        <w:outlineLvl w:val="0"/>
        <w:rPr>
          <w:b/>
          <w:lang w:val="pt-PT"/>
        </w:rPr>
      </w:pPr>
      <w:r w:rsidRPr="00F03387">
        <w:rPr>
          <w:b/>
          <w:lang w:val="pt-PT"/>
        </w:rPr>
        <w:t>Qual o aspeto de Herceptin e conteúdo da embalagem</w:t>
      </w:r>
    </w:p>
    <w:p w14:paraId="6DD65DF8" w14:textId="77777777" w:rsidR="00B145D7" w:rsidRPr="00F03387" w:rsidRDefault="00B145D7">
      <w:pPr>
        <w:rPr>
          <w:lang w:val="pt-PT"/>
        </w:rPr>
      </w:pPr>
    </w:p>
    <w:p w14:paraId="53DFDE04" w14:textId="77777777" w:rsidR="00B145D7" w:rsidRPr="00F03387" w:rsidRDefault="00B145D7">
      <w:pPr>
        <w:outlineLvl w:val="0"/>
        <w:rPr>
          <w:lang w:val="pt-PT"/>
        </w:rPr>
      </w:pPr>
      <w:r w:rsidRPr="00F03387">
        <w:rPr>
          <w:lang w:val="pt-PT"/>
        </w:rPr>
        <w:t>Herceptin é um pó para concentrado para solução para perfusão</w:t>
      </w:r>
      <w:r w:rsidR="00562137" w:rsidRPr="00F03387">
        <w:rPr>
          <w:lang w:val="pt-PT"/>
        </w:rPr>
        <w:t xml:space="preserve"> intravenosa</w:t>
      </w:r>
      <w:r w:rsidRPr="00F03387">
        <w:rPr>
          <w:lang w:val="pt-PT"/>
        </w:rPr>
        <w:t xml:space="preserve">, </w:t>
      </w:r>
      <w:r w:rsidR="00C77C18" w:rsidRPr="00F03387">
        <w:rPr>
          <w:lang w:val="pt-PT"/>
        </w:rPr>
        <w:t>o qual</w:t>
      </w:r>
      <w:r w:rsidRPr="00F03387">
        <w:rPr>
          <w:lang w:val="pt-PT"/>
        </w:rPr>
        <w:t xml:space="preserve"> é fornecido num frasco para injetáveis de vidro com uma tampa de borracha, contendo 150 mg de trastuzumab. O pó é um liofilizado branco a amarelo pálido. Cada embalagem contém um frasco para injetáveis com pó.</w:t>
      </w:r>
    </w:p>
    <w:p w14:paraId="4E552116" w14:textId="77777777" w:rsidR="00B145D7" w:rsidRPr="00F03387" w:rsidRDefault="00B145D7">
      <w:pPr>
        <w:rPr>
          <w:lang w:val="pt-PT"/>
        </w:rPr>
      </w:pPr>
    </w:p>
    <w:p w14:paraId="32E31678" w14:textId="77777777" w:rsidR="00B145D7" w:rsidRPr="00F03387" w:rsidRDefault="00B145D7">
      <w:pPr>
        <w:keepNext/>
        <w:keepLines/>
        <w:outlineLvl w:val="0"/>
        <w:rPr>
          <w:b/>
          <w:lang w:val="pt-PT"/>
        </w:rPr>
      </w:pPr>
      <w:r w:rsidRPr="00F03387">
        <w:rPr>
          <w:b/>
          <w:lang w:val="pt-PT"/>
        </w:rPr>
        <w:t xml:space="preserve">Titular da Autorização de Introdução no Mercado </w:t>
      </w:r>
    </w:p>
    <w:p w14:paraId="4CE1CC64" w14:textId="77777777" w:rsidR="00B145D7" w:rsidRPr="00F03387" w:rsidRDefault="00B145D7">
      <w:pPr>
        <w:keepNext/>
        <w:keepLines/>
        <w:outlineLvl w:val="0"/>
        <w:rPr>
          <w:b/>
          <w:lang w:val="pt-PT"/>
        </w:rPr>
      </w:pPr>
    </w:p>
    <w:p w14:paraId="0D6AE728" w14:textId="77777777" w:rsidR="000359D8" w:rsidRPr="00353CBE" w:rsidRDefault="000359D8" w:rsidP="000359D8">
      <w:pPr>
        <w:suppressAutoHyphens/>
        <w:rPr>
          <w:lang w:val="de-DE"/>
          <w:rPrChange w:id="23" w:author="TCS" w:date="2025-11-13T10:49:00Z" w16du:dateUtc="2025-11-13T05:19:00Z">
            <w:rPr>
              <w:lang w:val="pt-PT"/>
            </w:rPr>
          </w:rPrChange>
        </w:rPr>
      </w:pPr>
      <w:r w:rsidRPr="00353CBE">
        <w:rPr>
          <w:lang w:val="de-DE"/>
          <w:rPrChange w:id="24" w:author="TCS" w:date="2025-11-13T10:49:00Z" w16du:dateUtc="2025-11-13T05:19:00Z">
            <w:rPr>
              <w:lang w:val="pt-PT"/>
            </w:rPr>
          </w:rPrChange>
        </w:rPr>
        <w:t xml:space="preserve">Roche Registration GmbH </w:t>
      </w:r>
    </w:p>
    <w:p w14:paraId="5932A04D" w14:textId="77777777" w:rsidR="000359D8" w:rsidRPr="00353CBE" w:rsidRDefault="000359D8" w:rsidP="000359D8">
      <w:pPr>
        <w:suppressAutoHyphens/>
        <w:rPr>
          <w:lang w:val="de-DE"/>
          <w:rPrChange w:id="25" w:author="TCS" w:date="2025-11-13T10:49:00Z" w16du:dateUtc="2025-11-13T05:19:00Z">
            <w:rPr>
              <w:lang w:val="pt-PT"/>
            </w:rPr>
          </w:rPrChange>
        </w:rPr>
      </w:pPr>
      <w:r w:rsidRPr="00353CBE">
        <w:rPr>
          <w:lang w:val="de-DE"/>
          <w:rPrChange w:id="26" w:author="TCS" w:date="2025-11-13T10:49:00Z" w16du:dateUtc="2025-11-13T05:19:00Z">
            <w:rPr>
              <w:lang w:val="pt-PT"/>
            </w:rPr>
          </w:rPrChange>
        </w:rPr>
        <w:t>Emil-Barell-Strasse 1</w:t>
      </w:r>
    </w:p>
    <w:p w14:paraId="063CA1B6" w14:textId="77777777" w:rsidR="000359D8" w:rsidRPr="00353CBE" w:rsidRDefault="000359D8" w:rsidP="000359D8">
      <w:pPr>
        <w:suppressAutoHyphens/>
        <w:rPr>
          <w:lang w:val="de-DE"/>
          <w:rPrChange w:id="27" w:author="TCS" w:date="2025-11-13T10:49:00Z" w16du:dateUtc="2025-11-13T05:19:00Z">
            <w:rPr>
              <w:lang w:val="pt-PT"/>
            </w:rPr>
          </w:rPrChange>
        </w:rPr>
      </w:pPr>
      <w:r w:rsidRPr="00353CBE">
        <w:rPr>
          <w:lang w:val="de-DE"/>
          <w:rPrChange w:id="28" w:author="TCS" w:date="2025-11-13T10:49:00Z" w16du:dateUtc="2025-11-13T05:19:00Z">
            <w:rPr>
              <w:lang w:val="pt-PT"/>
            </w:rPr>
          </w:rPrChange>
        </w:rPr>
        <w:t>79639 Grenzach-Wyhlen</w:t>
      </w:r>
    </w:p>
    <w:p w14:paraId="5F1480A2" w14:textId="77777777" w:rsidR="000359D8" w:rsidRPr="00353CBE" w:rsidRDefault="000359D8" w:rsidP="000359D8">
      <w:pPr>
        <w:suppressAutoHyphens/>
        <w:rPr>
          <w:lang w:val="de-DE"/>
          <w:rPrChange w:id="29" w:author="TCS" w:date="2025-11-13T10:49:00Z" w16du:dateUtc="2025-11-13T05:19:00Z">
            <w:rPr>
              <w:lang w:val="pt-PT"/>
            </w:rPr>
          </w:rPrChange>
        </w:rPr>
      </w:pPr>
      <w:r w:rsidRPr="00353CBE">
        <w:rPr>
          <w:lang w:val="de-DE"/>
          <w:rPrChange w:id="30" w:author="TCS" w:date="2025-11-13T10:49:00Z" w16du:dateUtc="2025-11-13T05:19:00Z">
            <w:rPr>
              <w:lang w:val="pt-PT"/>
            </w:rPr>
          </w:rPrChange>
        </w:rPr>
        <w:t>Alemanha</w:t>
      </w:r>
    </w:p>
    <w:p w14:paraId="3097A590" w14:textId="77777777" w:rsidR="00B145D7" w:rsidRPr="00353CBE" w:rsidRDefault="00B145D7">
      <w:pPr>
        <w:rPr>
          <w:lang w:val="de-DE"/>
          <w:rPrChange w:id="31" w:author="TCS" w:date="2025-11-13T10:49:00Z" w16du:dateUtc="2025-11-13T05:19:00Z">
            <w:rPr>
              <w:lang w:val="pt-PT"/>
            </w:rPr>
          </w:rPrChange>
        </w:rPr>
      </w:pPr>
    </w:p>
    <w:p w14:paraId="44B74F91" w14:textId="77777777" w:rsidR="00B145D7" w:rsidRPr="00353CBE" w:rsidRDefault="00B145D7" w:rsidP="00811FE5">
      <w:pPr>
        <w:keepNext/>
        <w:keepLines/>
        <w:outlineLvl w:val="0"/>
        <w:rPr>
          <w:b/>
          <w:lang w:val="de-DE"/>
          <w:rPrChange w:id="32" w:author="TCS" w:date="2025-11-13T10:49:00Z" w16du:dateUtc="2025-11-13T05:19:00Z">
            <w:rPr>
              <w:b/>
              <w:lang w:val="pt-PT"/>
            </w:rPr>
          </w:rPrChange>
        </w:rPr>
      </w:pPr>
      <w:r w:rsidRPr="00353CBE">
        <w:rPr>
          <w:b/>
          <w:lang w:val="de-DE"/>
          <w:rPrChange w:id="33" w:author="TCS" w:date="2025-11-13T10:49:00Z" w16du:dateUtc="2025-11-13T05:19:00Z">
            <w:rPr>
              <w:b/>
              <w:lang w:val="pt-PT"/>
            </w:rPr>
          </w:rPrChange>
        </w:rPr>
        <w:t>Fabricante</w:t>
      </w:r>
    </w:p>
    <w:p w14:paraId="0DA3A4AC" w14:textId="77777777" w:rsidR="005B3408" w:rsidRPr="00353CBE" w:rsidRDefault="005B3408" w:rsidP="00811FE5">
      <w:pPr>
        <w:keepNext/>
        <w:keepLines/>
        <w:outlineLvl w:val="0"/>
        <w:rPr>
          <w:b/>
          <w:lang w:val="de-DE"/>
          <w:rPrChange w:id="34" w:author="TCS" w:date="2025-11-13T10:49:00Z" w16du:dateUtc="2025-11-13T05:19:00Z">
            <w:rPr>
              <w:b/>
              <w:lang w:val="pt-PT"/>
            </w:rPr>
          </w:rPrChange>
        </w:rPr>
      </w:pPr>
    </w:p>
    <w:p w14:paraId="477447BD" w14:textId="77777777" w:rsidR="00B145D7" w:rsidRPr="00353CBE" w:rsidRDefault="00B145D7" w:rsidP="00811FE5">
      <w:pPr>
        <w:keepNext/>
        <w:keepLines/>
        <w:rPr>
          <w:bCs/>
          <w:szCs w:val="22"/>
          <w:lang w:val="de-DE"/>
          <w:rPrChange w:id="35" w:author="TCS" w:date="2025-11-13T10:49:00Z" w16du:dateUtc="2025-11-13T05:19:00Z">
            <w:rPr>
              <w:bCs/>
              <w:szCs w:val="22"/>
              <w:lang w:val="pt-PT"/>
            </w:rPr>
          </w:rPrChange>
        </w:rPr>
      </w:pPr>
      <w:r w:rsidRPr="00353CBE">
        <w:rPr>
          <w:bCs/>
          <w:szCs w:val="22"/>
          <w:lang w:val="de-DE"/>
          <w:rPrChange w:id="36" w:author="TCS" w:date="2025-11-13T10:49:00Z" w16du:dateUtc="2025-11-13T05:19:00Z">
            <w:rPr>
              <w:bCs/>
              <w:szCs w:val="22"/>
              <w:lang w:val="pt-PT"/>
            </w:rPr>
          </w:rPrChange>
        </w:rPr>
        <w:t>Roche Pharma AG</w:t>
      </w:r>
      <w:r w:rsidRPr="00353CBE">
        <w:rPr>
          <w:bCs/>
          <w:szCs w:val="22"/>
          <w:lang w:val="de-DE"/>
          <w:rPrChange w:id="37" w:author="TCS" w:date="2025-11-13T10:49:00Z" w16du:dateUtc="2025-11-13T05:19:00Z">
            <w:rPr>
              <w:bCs/>
              <w:szCs w:val="22"/>
              <w:lang w:val="pt-PT"/>
            </w:rPr>
          </w:rPrChange>
        </w:rPr>
        <w:br/>
        <w:t>Emil-Barell-Strasse 1</w:t>
      </w:r>
      <w:r w:rsidRPr="00353CBE">
        <w:rPr>
          <w:bCs/>
          <w:szCs w:val="22"/>
          <w:lang w:val="de-DE"/>
          <w:rPrChange w:id="38" w:author="TCS" w:date="2025-11-13T10:49:00Z" w16du:dateUtc="2025-11-13T05:19:00Z">
            <w:rPr>
              <w:bCs/>
              <w:szCs w:val="22"/>
              <w:lang w:val="pt-PT"/>
            </w:rPr>
          </w:rPrChange>
        </w:rPr>
        <w:br/>
        <w:t>79639 Grenzach-Wyhlen</w:t>
      </w:r>
    </w:p>
    <w:p w14:paraId="52F1043C" w14:textId="77777777" w:rsidR="00B145D7" w:rsidRPr="00F03387" w:rsidRDefault="00B145D7">
      <w:pPr>
        <w:rPr>
          <w:lang w:val="pt-PT"/>
        </w:rPr>
      </w:pPr>
      <w:r w:rsidRPr="00F03387">
        <w:rPr>
          <w:lang w:val="pt-PT"/>
        </w:rPr>
        <w:t>Alemanha</w:t>
      </w:r>
    </w:p>
    <w:p w14:paraId="033C6531" w14:textId="77777777" w:rsidR="00B145D7" w:rsidRPr="00F03387" w:rsidRDefault="00B145D7">
      <w:pPr>
        <w:suppressAutoHyphens/>
        <w:rPr>
          <w:lang w:val="pt-PT"/>
        </w:rPr>
      </w:pPr>
    </w:p>
    <w:p w14:paraId="3F02B1C9" w14:textId="1ADBD39C" w:rsidR="00B145D7" w:rsidRPr="00F03387" w:rsidRDefault="00B145D7" w:rsidP="004E5E83">
      <w:pPr>
        <w:keepNext/>
        <w:keepLines/>
        <w:suppressAutoHyphens/>
        <w:ind w:right="11"/>
        <w:rPr>
          <w:lang w:val="pt-PT"/>
        </w:rPr>
      </w:pPr>
      <w:r w:rsidRPr="00F03387">
        <w:rPr>
          <w:lang w:val="pt-PT"/>
        </w:rPr>
        <w:t>Para quaisquer informações sobre este medicamento, queira contactar o representante local do Titular da Autorização de Introdução no Mercado</w:t>
      </w:r>
      <w:r w:rsidR="002E76C3">
        <w:rPr>
          <w:lang w:val="pt-PT"/>
        </w:rPr>
        <w:t>:</w:t>
      </w:r>
    </w:p>
    <w:p w14:paraId="656B5392" w14:textId="77777777" w:rsidR="00B145D7" w:rsidRPr="00F03387" w:rsidRDefault="00B145D7" w:rsidP="005E668F">
      <w:pPr>
        <w:keepNext/>
        <w:keepLines/>
        <w:suppressAutoHyphens/>
        <w:ind w:left="720" w:right="11" w:hanging="720"/>
        <w:rPr>
          <w:lang w:val="pt-PT"/>
        </w:rPr>
      </w:pPr>
    </w:p>
    <w:tbl>
      <w:tblPr>
        <w:tblW w:w="0" w:type="auto"/>
        <w:tblLayout w:type="fixed"/>
        <w:tblLook w:val="0000" w:firstRow="0" w:lastRow="0" w:firstColumn="0" w:lastColumn="0" w:noHBand="0" w:noVBand="0"/>
      </w:tblPr>
      <w:tblGrid>
        <w:gridCol w:w="4590"/>
        <w:gridCol w:w="4590"/>
      </w:tblGrid>
      <w:tr w:rsidR="00B145D7" w:rsidRPr="00353CBE" w14:paraId="30C16CD9" w14:textId="77777777">
        <w:trPr>
          <w:cantSplit/>
        </w:trPr>
        <w:tc>
          <w:tcPr>
            <w:tcW w:w="4590" w:type="dxa"/>
          </w:tcPr>
          <w:p w14:paraId="157F86F9" w14:textId="77777777" w:rsidR="005B3408" w:rsidRPr="00811FE5" w:rsidRDefault="00B145D7" w:rsidP="005B3408">
            <w:pPr>
              <w:keepNext/>
              <w:keepLines/>
              <w:tabs>
                <w:tab w:val="left" w:pos="3990"/>
              </w:tabs>
              <w:rPr>
                <w:b/>
                <w:szCs w:val="22"/>
                <w:lang w:val="de-DE"/>
              </w:rPr>
            </w:pPr>
            <w:r w:rsidRPr="00811FE5">
              <w:rPr>
                <w:b/>
                <w:szCs w:val="22"/>
                <w:lang w:val="de-DE"/>
              </w:rPr>
              <w:t>België/Belgique/Belgien</w:t>
            </w:r>
            <w:r w:rsidR="005B3408" w:rsidRPr="00811FE5">
              <w:rPr>
                <w:b/>
                <w:szCs w:val="22"/>
                <w:lang w:val="de-DE"/>
              </w:rPr>
              <w:t>,</w:t>
            </w:r>
          </w:p>
          <w:p w14:paraId="6171F9EE" w14:textId="5869B2D5" w:rsidR="00B145D7" w:rsidRPr="00811FE5" w:rsidRDefault="005B3408" w:rsidP="005B3408">
            <w:pPr>
              <w:keepNext/>
              <w:keepLines/>
              <w:tabs>
                <w:tab w:val="left" w:pos="3990"/>
              </w:tabs>
              <w:rPr>
                <w:szCs w:val="22"/>
                <w:lang w:val="de-DE"/>
              </w:rPr>
            </w:pPr>
            <w:r w:rsidRPr="00811FE5">
              <w:rPr>
                <w:b/>
                <w:szCs w:val="22"/>
                <w:lang w:val="de-DE"/>
              </w:rPr>
              <w:t>Luxembourg/Luxemburg</w:t>
            </w:r>
          </w:p>
          <w:p w14:paraId="3CC2FAC5" w14:textId="77777777" w:rsidR="005B3408" w:rsidRPr="00811FE5" w:rsidRDefault="00B145D7" w:rsidP="005B3408">
            <w:pPr>
              <w:keepNext/>
              <w:keepLines/>
              <w:tabs>
                <w:tab w:val="left" w:pos="3990"/>
              </w:tabs>
              <w:rPr>
                <w:szCs w:val="22"/>
                <w:lang w:val="de-DE"/>
              </w:rPr>
            </w:pPr>
            <w:r w:rsidRPr="00811FE5">
              <w:rPr>
                <w:szCs w:val="22"/>
                <w:lang w:val="de-DE"/>
              </w:rPr>
              <w:t>N.V. Roche S.A.</w:t>
            </w:r>
          </w:p>
          <w:p w14:paraId="6C8DFCE5" w14:textId="1F1B22B9" w:rsidR="00B145D7" w:rsidRPr="0069684D" w:rsidRDefault="005B3408" w:rsidP="005B3408">
            <w:pPr>
              <w:keepNext/>
              <w:keepLines/>
              <w:tabs>
                <w:tab w:val="left" w:pos="3990"/>
              </w:tabs>
              <w:rPr>
                <w:szCs w:val="22"/>
                <w:lang w:val="fr-FR"/>
              </w:rPr>
            </w:pPr>
            <w:proofErr w:type="spellStart"/>
            <w:r w:rsidRPr="005B3408">
              <w:rPr>
                <w:szCs w:val="22"/>
                <w:lang w:val="fr-FR"/>
              </w:rPr>
              <w:t>België</w:t>
            </w:r>
            <w:proofErr w:type="spellEnd"/>
            <w:r w:rsidRPr="005B3408">
              <w:rPr>
                <w:szCs w:val="22"/>
                <w:lang w:val="fr-FR"/>
              </w:rPr>
              <w:t>/Belgique/</w:t>
            </w:r>
            <w:proofErr w:type="spellStart"/>
            <w:r w:rsidRPr="005B3408">
              <w:rPr>
                <w:szCs w:val="22"/>
                <w:lang w:val="fr-FR"/>
              </w:rPr>
              <w:t>Belgien</w:t>
            </w:r>
            <w:proofErr w:type="spellEnd"/>
          </w:p>
          <w:p w14:paraId="1E2BCA70" w14:textId="77777777" w:rsidR="00B145D7" w:rsidRPr="00353CBE" w:rsidRDefault="00B145D7" w:rsidP="000E6BA2">
            <w:pPr>
              <w:keepNext/>
              <w:keepLines/>
              <w:tabs>
                <w:tab w:val="left" w:pos="3990"/>
              </w:tabs>
              <w:rPr>
                <w:szCs w:val="22"/>
                <w:lang w:val="de-DE"/>
                <w:rPrChange w:id="39" w:author="TCS" w:date="2025-11-13T10:49:00Z" w16du:dateUtc="2025-11-13T05:19:00Z">
                  <w:rPr>
                    <w:szCs w:val="22"/>
                    <w:lang w:val="pt-PT"/>
                  </w:rPr>
                </w:rPrChange>
              </w:rPr>
            </w:pPr>
            <w:r w:rsidRPr="00353CBE">
              <w:rPr>
                <w:szCs w:val="22"/>
                <w:lang w:val="de-DE"/>
                <w:rPrChange w:id="40" w:author="TCS" w:date="2025-11-13T10:49:00Z" w16du:dateUtc="2025-11-13T05:19:00Z">
                  <w:rPr>
                    <w:szCs w:val="22"/>
                    <w:lang w:val="pt-PT"/>
                  </w:rPr>
                </w:rPrChange>
              </w:rPr>
              <w:t>Tél/Tel: +32 (0) 2 525 82 11</w:t>
            </w:r>
          </w:p>
          <w:p w14:paraId="1101FE3C" w14:textId="77777777" w:rsidR="00B145D7" w:rsidRPr="00353CBE" w:rsidRDefault="00B145D7" w:rsidP="000E6BA2">
            <w:pPr>
              <w:keepNext/>
              <w:keepLines/>
              <w:tabs>
                <w:tab w:val="left" w:pos="3990"/>
              </w:tabs>
              <w:rPr>
                <w:b/>
                <w:szCs w:val="22"/>
                <w:lang w:val="de-DE"/>
                <w:rPrChange w:id="41" w:author="TCS" w:date="2025-11-13T10:49:00Z" w16du:dateUtc="2025-11-13T05:19:00Z">
                  <w:rPr>
                    <w:b/>
                    <w:szCs w:val="22"/>
                    <w:lang w:val="pt-PT"/>
                  </w:rPr>
                </w:rPrChange>
              </w:rPr>
            </w:pPr>
          </w:p>
        </w:tc>
        <w:tc>
          <w:tcPr>
            <w:tcW w:w="4590" w:type="dxa"/>
          </w:tcPr>
          <w:p w14:paraId="14830B95" w14:textId="77777777" w:rsidR="00C77C18" w:rsidRPr="00353CBE" w:rsidRDefault="00C77C18" w:rsidP="000E6BA2">
            <w:pPr>
              <w:keepNext/>
              <w:keepLines/>
              <w:tabs>
                <w:tab w:val="left" w:pos="3990"/>
              </w:tabs>
              <w:suppressAutoHyphens/>
              <w:rPr>
                <w:b/>
                <w:szCs w:val="22"/>
                <w:lang w:val="de-DE"/>
                <w:rPrChange w:id="42" w:author="TCS" w:date="2025-11-13T10:49:00Z" w16du:dateUtc="2025-11-13T05:19:00Z">
                  <w:rPr>
                    <w:b/>
                    <w:szCs w:val="22"/>
                    <w:lang w:val="pt-PT"/>
                  </w:rPr>
                </w:rPrChange>
              </w:rPr>
            </w:pPr>
            <w:r w:rsidRPr="00353CBE">
              <w:rPr>
                <w:b/>
                <w:szCs w:val="22"/>
                <w:lang w:val="de-DE"/>
                <w:rPrChange w:id="43" w:author="TCS" w:date="2025-11-13T10:49:00Z" w16du:dateUtc="2025-11-13T05:19:00Z">
                  <w:rPr>
                    <w:b/>
                    <w:szCs w:val="22"/>
                    <w:lang w:val="pt-PT"/>
                  </w:rPr>
                </w:rPrChange>
              </w:rPr>
              <w:t>Lietuva</w:t>
            </w:r>
          </w:p>
          <w:p w14:paraId="0260070F" w14:textId="77777777" w:rsidR="00C77C18" w:rsidRPr="00353CBE" w:rsidRDefault="00C77C18" w:rsidP="000E6BA2">
            <w:pPr>
              <w:keepNext/>
              <w:keepLines/>
              <w:tabs>
                <w:tab w:val="left" w:pos="3990"/>
              </w:tabs>
              <w:suppressAutoHyphens/>
              <w:rPr>
                <w:szCs w:val="22"/>
                <w:lang w:val="de-DE"/>
                <w:rPrChange w:id="44" w:author="TCS" w:date="2025-11-13T10:49:00Z" w16du:dateUtc="2025-11-13T05:19:00Z">
                  <w:rPr>
                    <w:szCs w:val="22"/>
                    <w:lang w:val="pt-PT"/>
                  </w:rPr>
                </w:rPrChange>
              </w:rPr>
            </w:pPr>
            <w:r w:rsidRPr="00353CBE">
              <w:rPr>
                <w:szCs w:val="22"/>
                <w:lang w:val="de-DE"/>
                <w:rPrChange w:id="45" w:author="TCS" w:date="2025-11-13T10:49:00Z" w16du:dateUtc="2025-11-13T05:19:00Z">
                  <w:rPr>
                    <w:szCs w:val="22"/>
                    <w:lang w:val="pt-PT"/>
                  </w:rPr>
                </w:rPrChange>
              </w:rPr>
              <w:t>UAB “Roche Lietuva”</w:t>
            </w:r>
          </w:p>
          <w:p w14:paraId="38FB7935" w14:textId="77777777" w:rsidR="00C77C18" w:rsidRPr="00353CBE" w:rsidRDefault="00C77C18" w:rsidP="000E6BA2">
            <w:pPr>
              <w:keepNext/>
              <w:keepLines/>
              <w:tabs>
                <w:tab w:val="left" w:pos="3990"/>
              </w:tabs>
              <w:suppressAutoHyphens/>
              <w:rPr>
                <w:szCs w:val="22"/>
                <w:lang w:val="de-DE"/>
                <w:rPrChange w:id="46" w:author="TCS" w:date="2025-11-13T10:49:00Z" w16du:dateUtc="2025-11-13T05:19:00Z">
                  <w:rPr>
                    <w:szCs w:val="22"/>
                    <w:lang w:val="pt-PT"/>
                  </w:rPr>
                </w:rPrChange>
              </w:rPr>
            </w:pPr>
            <w:r w:rsidRPr="00353CBE">
              <w:rPr>
                <w:szCs w:val="22"/>
                <w:lang w:val="de-DE"/>
                <w:rPrChange w:id="47" w:author="TCS" w:date="2025-11-13T10:49:00Z" w16du:dateUtc="2025-11-13T05:19:00Z">
                  <w:rPr>
                    <w:szCs w:val="22"/>
                    <w:lang w:val="pt-PT"/>
                  </w:rPr>
                </w:rPrChange>
              </w:rPr>
              <w:t>Tel: +370 5 2546799</w:t>
            </w:r>
          </w:p>
          <w:p w14:paraId="2265A6EC" w14:textId="77777777" w:rsidR="00B145D7" w:rsidRPr="00353CBE" w:rsidRDefault="00B145D7" w:rsidP="000E6BA2">
            <w:pPr>
              <w:keepNext/>
              <w:keepLines/>
              <w:tabs>
                <w:tab w:val="left" w:pos="3990"/>
              </w:tabs>
              <w:rPr>
                <w:b/>
                <w:szCs w:val="22"/>
                <w:lang w:val="de-DE"/>
                <w:rPrChange w:id="48" w:author="TCS" w:date="2025-11-13T10:49:00Z" w16du:dateUtc="2025-11-13T05:19:00Z">
                  <w:rPr>
                    <w:b/>
                    <w:szCs w:val="22"/>
                    <w:lang w:val="pt-PT"/>
                  </w:rPr>
                </w:rPrChange>
              </w:rPr>
            </w:pPr>
          </w:p>
        </w:tc>
      </w:tr>
      <w:tr w:rsidR="00B145D7" w:rsidRPr="00353CBE" w14:paraId="35CE9497" w14:textId="77777777">
        <w:trPr>
          <w:cantSplit/>
        </w:trPr>
        <w:tc>
          <w:tcPr>
            <w:tcW w:w="4590" w:type="dxa"/>
          </w:tcPr>
          <w:p w14:paraId="077994C1" w14:textId="77777777" w:rsidR="00B145D7" w:rsidRPr="00353CBE" w:rsidRDefault="00B145D7" w:rsidP="000E6BA2">
            <w:pPr>
              <w:keepNext/>
              <w:keepLines/>
              <w:autoSpaceDE w:val="0"/>
              <w:autoSpaceDN w:val="0"/>
              <w:adjustRightInd w:val="0"/>
              <w:rPr>
                <w:b/>
                <w:bCs/>
                <w:szCs w:val="22"/>
                <w:lang w:val="de-DE"/>
                <w:rPrChange w:id="49" w:author="TCS" w:date="2025-11-13T10:49:00Z" w16du:dateUtc="2025-11-13T05:19:00Z">
                  <w:rPr>
                    <w:b/>
                    <w:bCs/>
                    <w:szCs w:val="22"/>
                  </w:rPr>
                </w:rPrChange>
              </w:rPr>
            </w:pPr>
            <w:r w:rsidRPr="00F03387">
              <w:rPr>
                <w:b/>
                <w:bCs/>
                <w:szCs w:val="22"/>
                <w:lang w:val="pt-PT"/>
              </w:rPr>
              <w:t>България</w:t>
            </w:r>
          </w:p>
          <w:p w14:paraId="5E4C745F" w14:textId="77777777" w:rsidR="00B145D7" w:rsidRPr="00353CBE" w:rsidRDefault="00B145D7" w:rsidP="000E6BA2">
            <w:pPr>
              <w:keepNext/>
              <w:keepLines/>
              <w:suppressAutoHyphens/>
              <w:rPr>
                <w:szCs w:val="22"/>
                <w:lang w:val="de-DE"/>
                <w:rPrChange w:id="50" w:author="TCS" w:date="2025-11-13T10:49:00Z" w16du:dateUtc="2025-11-13T05:19:00Z">
                  <w:rPr>
                    <w:szCs w:val="22"/>
                  </w:rPr>
                </w:rPrChange>
              </w:rPr>
            </w:pPr>
            <w:r w:rsidRPr="00F03387">
              <w:rPr>
                <w:szCs w:val="22"/>
                <w:lang w:val="pt-PT"/>
              </w:rPr>
              <w:t>Рош</w:t>
            </w:r>
            <w:r w:rsidRPr="00353CBE">
              <w:rPr>
                <w:szCs w:val="22"/>
                <w:lang w:val="de-DE"/>
                <w:rPrChange w:id="51" w:author="TCS" w:date="2025-11-13T10:49:00Z" w16du:dateUtc="2025-11-13T05:19:00Z">
                  <w:rPr>
                    <w:szCs w:val="22"/>
                  </w:rPr>
                </w:rPrChange>
              </w:rPr>
              <w:t xml:space="preserve"> </w:t>
            </w:r>
            <w:r w:rsidRPr="00F03387">
              <w:rPr>
                <w:szCs w:val="22"/>
                <w:lang w:val="pt-PT"/>
              </w:rPr>
              <w:t>България</w:t>
            </w:r>
            <w:r w:rsidRPr="00353CBE">
              <w:rPr>
                <w:szCs w:val="22"/>
                <w:lang w:val="de-DE"/>
                <w:rPrChange w:id="52" w:author="TCS" w:date="2025-11-13T10:49:00Z" w16du:dateUtc="2025-11-13T05:19:00Z">
                  <w:rPr>
                    <w:szCs w:val="22"/>
                  </w:rPr>
                </w:rPrChange>
              </w:rPr>
              <w:t xml:space="preserve"> </w:t>
            </w:r>
            <w:r w:rsidRPr="00F03387">
              <w:rPr>
                <w:szCs w:val="22"/>
                <w:lang w:val="pt-PT"/>
              </w:rPr>
              <w:t>ЕООД</w:t>
            </w:r>
          </w:p>
          <w:p w14:paraId="36194C8F" w14:textId="77777777" w:rsidR="00B145D7" w:rsidRPr="00353CBE" w:rsidRDefault="00B145D7" w:rsidP="000E6BA2">
            <w:pPr>
              <w:keepNext/>
              <w:keepLines/>
              <w:suppressAutoHyphens/>
              <w:rPr>
                <w:szCs w:val="22"/>
                <w:lang w:val="de-DE"/>
                <w:rPrChange w:id="53" w:author="TCS" w:date="2025-11-13T10:49:00Z" w16du:dateUtc="2025-11-13T05:19:00Z">
                  <w:rPr>
                    <w:szCs w:val="22"/>
                  </w:rPr>
                </w:rPrChange>
              </w:rPr>
            </w:pPr>
            <w:r w:rsidRPr="00F03387">
              <w:rPr>
                <w:szCs w:val="22"/>
                <w:lang w:val="pt-PT"/>
              </w:rPr>
              <w:t>Тел</w:t>
            </w:r>
            <w:r w:rsidRPr="00353CBE">
              <w:rPr>
                <w:szCs w:val="22"/>
                <w:lang w:val="de-DE"/>
                <w:rPrChange w:id="54" w:author="TCS" w:date="2025-11-13T10:49:00Z" w16du:dateUtc="2025-11-13T05:19:00Z">
                  <w:rPr>
                    <w:szCs w:val="22"/>
                  </w:rPr>
                </w:rPrChange>
              </w:rPr>
              <w:t xml:space="preserve">: </w:t>
            </w:r>
            <w:r w:rsidR="00327E11" w:rsidRPr="00DD5ED0">
              <w:rPr>
                <w:noProof/>
                <w:lang w:val="bg-BG"/>
              </w:rPr>
              <w:t>+359 2 474 5444</w:t>
            </w:r>
          </w:p>
          <w:p w14:paraId="039AE0F2" w14:textId="77777777" w:rsidR="00B145D7" w:rsidRPr="00353CBE" w:rsidRDefault="00B145D7" w:rsidP="000E6BA2">
            <w:pPr>
              <w:keepNext/>
              <w:keepLines/>
              <w:tabs>
                <w:tab w:val="left" w:pos="3990"/>
              </w:tabs>
              <w:rPr>
                <w:b/>
                <w:szCs w:val="22"/>
                <w:lang w:val="de-DE"/>
                <w:rPrChange w:id="55" w:author="TCS" w:date="2025-11-13T10:49:00Z" w16du:dateUtc="2025-11-13T05:19:00Z">
                  <w:rPr>
                    <w:b/>
                    <w:szCs w:val="22"/>
                  </w:rPr>
                </w:rPrChange>
              </w:rPr>
            </w:pPr>
          </w:p>
        </w:tc>
        <w:tc>
          <w:tcPr>
            <w:tcW w:w="4590" w:type="dxa"/>
          </w:tcPr>
          <w:p w14:paraId="245396D8" w14:textId="77777777" w:rsidR="00B145D7" w:rsidRPr="00353CBE" w:rsidRDefault="00B145D7" w:rsidP="000E6BA2">
            <w:pPr>
              <w:keepNext/>
              <w:keepLines/>
              <w:tabs>
                <w:tab w:val="left" w:pos="3990"/>
              </w:tabs>
              <w:rPr>
                <w:szCs w:val="22"/>
                <w:lang w:val="de-DE"/>
                <w:rPrChange w:id="56" w:author="TCS" w:date="2025-11-13T10:49:00Z" w16du:dateUtc="2025-11-13T05:19:00Z">
                  <w:rPr>
                    <w:szCs w:val="22"/>
                  </w:rPr>
                </w:rPrChange>
              </w:rPr>
            </w:pPr>
          </w:p>
        </w:tc>
      </w:tr>
      <w:tr w:rsidR="00B145D7" w:rsidRPr="002047B8" w14:paraId="4E092316" w14:textId="77777777">
        <w:trPr>
          <w:cantSplit/>
        </w:trPr>
        <w:tc>
          <w:tcPr>
            <w:tcW w:w="4590" w:type="dxa"/>
          </w:tcPr>
          <w:p w14:paraId="51274091" w14:textId="77777777" w:rsidR="00B145D7" w:rsidRPr="00353CBE" w:rsidRDefault="00B145D7">
            <w:pPr>
              <w:tabs>
                <w:tab w:val="left" w:pos="3990"/>
              </w:tabs>
              <w:rPr>
                <w:b/>
                <w:szCs w:val="22"/>
                <w:lang w:val="de-DE"/>
                <w:rPrChange w:id="57" w:author="TCS" w:date="2025-11-13T10:49:00Z" w16du:dateUtc="2025-11-13T05:19:00Z">
                  <w:rPr>
                    <w:b/>
                    <w:szCs w:val="22"/>
                    <w:lang w:val="pt-PT"/>
                  </w:rPr>
                </w:rPrChange>
              </w:rPr>
            </w:pPr>
            <w:r w:rsidRPr="00353CBE">
              <w:rPr>
                <w:b/>
                <w:szCs w:val="22"/>
                <w:lang w:val="de-DE"/>
                <w:rPrChange w:id="58" w:author="TCS" w:date="2025-11-13T10:49:00Z" w16du:dateUtc="2025-11-13T05:19:00Z">
                  <w:rPr>
                    <w:b/>
                    <w:szCs w:val="22"/>
                    <w:lang w:val="pt-PT"/>
                  </w:rPr>
                </w:rPrChange>
              </w:rPr>
              <w:t>Česká republika</w:t>
            </w:r>
          </w:p>
          <w:p w14:paraId="69E4E11A" w14:textId="77777777" w:rsidR="00B145D7" w:rsidRPr="00353CBE" w:rsidRDefault="00B145D7">
            <w:pPr>
              <w:tabs>
                <w:tab w:val="left" w:pos="3990"/>
              </w:tabs>
              <w:rPr>
                <w:bCs/>
                <w:szCs w:val="22"/>
                <w:lang w:val="de-DE"/>
                <w:rPrChange w:id="59" w:author="TCS" w:date="2025-11-13T10:49:00Z" w16du:dateUtc="2025-11-13T05:19:00Z">
                  <w:rPr>
                    <w:bCs/>
                    <w:szCs w:val="22"/>
                    <w:lang w:val="pt-PT"/>
                  </w:rPr>
                </w:rPrChange>
              </w:rPr>
            </w:pPr>
            <w:r w:rsidRPr="00353CBE">
              <w:rPr>
                <w:bCs/>
                <w:szCs w:val="22"/>
                <w:lang w:val="de-DE"/>
                <w:rPrChange w:id="60" w:author="TCS" w:date="2025-11-13T10:49:00Z" w16du:dateUtc="2025-11-13T05:19:00Z">
                  <w:rPr>
                    <w:bCs/>
                    <w:szCs w:val="22"/>
                    <w:lang w:val="pt-PT"/>
                  </w:rPr>
                </w:rPrChange>
              </w:rPr>
              <w:t>Roche s. r. o.</w:t>
            </w:r>
          </w:p>
          <w:p w14:paraId="0C9C87E7" w14:textId="77777777" w:rsidR="00B145D7" w:rsidRPr="00353CBE" w:rsidRDefault="00B145D7">
            <w:pPr>
              <w:tabs>
                <w:tab w:val="left" w:pos="3990"/>
              </w:tabs>
              <w:rPr>
                <w:szCs w:val="22"/>
                <w:lang w:val="de-DE"/>
                <w:rPrChange w:id="61" w:author="TCS" w:date="2025-11-13T10:49:00Z" w16du:dateUtc="2025-11-13T05:19:00Z">
                  <w:rPr>
                    <w:szCs w:val="22"/>
                    <w:lang w:val="pt-PT"/>
                  </w:rPr>
                </w:rPrChange>
              </w:rPr>
            </w:pPr>
            <w:r w:rsidRPr="00353CBE">
              <w:rPr>
                <w:szCs w:val="22"/>
                <w:lang w:val="de-DE"/>
                <w:rPrChange w:id="62" w:author="TCS" w:date="2025-11-13T10:49:00Z" w16du:dateUtc="2025-11-13T05:19:00Z">
                  <w:rPr>
                    <w:szCs w:val="22"/>
                    <w:lang w:val="pt-PT"/>
                  </w:rPr>
                </w:rPrChange>
              </w:rPr>
              <w:t>Tel: +420 - 2 20382111</w:t>
            </w:r>
          </w:p>
        </w:tc>
        <w:tc>
          <w:tcPr>
            <w:tcW w:w="4590" w:type="dxa"/>
          </w:tcPr>
          <w:p w14:paraId="6C165A25" w14:textId="77777777" w:rsidR="00C77C18" w:rsidRPr="00353CBE" w:rsidRDefault="00C77C18" w:rsidP="00C77C18">
            <w:pPr>
              <w:tabs>
                <w:tab w:val="left" w:pos="3990"/>
              </w:tabs>
              <w:rPr>
                <w:b/>
                <w:szCs w:val="22"/>
                <w:rPrChange w:id="63" w:author="TCS" w:date="2025-11-13T10:49:00Z" w16du:dateUtc="2025-11-13T05:19:00Z">
                  <w:rPr>
                    <w:b/>
                    <w:szCs w:val="22"/>
                    <w:lang w:val="pt-PT"/>
                  </w:rPr>
                </w:rPrChange>
              </w:rPr>
            </w:pPr>
            <w:proofErr w:type="spellStart"/>
            <w:r w:rsidRPr="00353CBE">
              <w:rPr>
                <w:b/>
                <w:szCs w:val="22"/>
                <w:rPrChange w:id="64" w:author="TCS" w:date="2025-11-13T10:49:00Z" w16du:dateUtc="2025-11-13T05:19:00Z">
                  <w:rPr>
                    <w:b/>
                    <w:szCs w:val="22"/>
                    <w:lang w:val="pt-PT"/>
                  </w:rPr>
                </w:rPrChange>
              </w:rPr>
              <w:t>Magyarország</w:t>
            </w:r>
            <w:proofErr w:type="spellEnd"/>
          </w:p>
          <w:p w14:paraId="308D243F" w14:textId="77777777" w:rsidR="00C77C18" w:rsidRPr="00353CBE" w:rsidRDefault="00C77C18" w:rsidP="00C77C18">
            <w:pPr>
              <w:tabs>
                <w:tab w:val="left" w:pos="3990"/>
              </w:tabs>
              <w:rPr>
                <w:szCs w:val="22"/>
                <w:rPrChange w:id="65" w:author="TCS" w:date="2025-11-13T10:49:00Z" w16du:dateUtc="2025-11-13T05:19:00Z">
                  <w:rPr>
                    <w:szCs w:val="22"/>
                    <w:lang w:val="pt-PT"/>
                  </w:rPr>
                </w:rPrChange>
              </w:rPr>
            </w:pPr>
            <w:r w:rsidRPr="00353CBE">
              <w:rPr>
                <w:szCs w:val="22"/>
                <w:rPrChange w:id="66" w:author="TCS" w:date="2025-11-13T10:49:00Z" w16du:dateUtc="2025-11-13T05:19:00Z">
                  <w:rPr>
                    <w:szCs w:val="22"/>
                    <w:lang w:val="pt-PT"/>
                  </w:rPr>
                </w:rPrChange>
              </w:rPr>
              <w:t>Roche (</w:t>
            </w:r>
            <w:proofErr w:type="spellStart"/>
            <w:r w:rsidRPr="00353CBE">
              <w:rPr>
                <w:szCs w:val="22"/>
                <w:rPrChange w:id="67" w:author="TCS" w:date="2025-11-13T10:49:00Z" w16du:dateUtc="2025-11-13T05:19:00Z">
                  <w:rPr>
                    <w:szCs w:val="22"/>
                    <w:lang w:val="pt-PT"/>
                  </w:rPr>
                </w:rPrChange>
              </w:rPr>
              <w:t>Magyarország</w:t>
            </w:r>
            <w:proofErr w:type="spellEnd"/>
            <w:r w:rsidRPr="00353CBE">
              <w:rPr>
                <w:szCs w:val="22"/>
                <w:rPrChange w:id="68" w:author="TCS" w:date="2025-11-13T10:49:00Z" w16du:dateUtc="2025-11-13T05:19:00Z">
                  <w:rPr>
                    <w:szCs w:val="22"/>
                    <w:lang w:val="pt-PT"/>
                  </w:rPr>
                </w:rPrChange>
              </w:rPr>
              <w:t>) Kft.</w:t>
            </w:r>
          </w:p>
          <w:p w14:paraId="31B44075" w14:textId="77777777" w:rsidR="00C77C18" w:rsidRPr="00353CBE" w:rsidRDefault="00C77C18" w:rsidP="00C77C18">
            <w:pPr>
              <w:tabs>
                <w:tab w:val="left" w:pos="3990"/>
              </w:tabs>
              <w:rPr>
                <w:szCs w:val="22"/>
                <w:rPrChange w:id="69" w:author="TCS" w:date="2025-11-13T10:49:00Z" w16du:dateUtc="2025-11-13T05:19:00Z">
                  <w:rPr>
                    <w:szCs w:val="22"/>
                    <w:lang w:val="pt-PT"/>
                  </w:rPr>
                </w:rPrChange>
              </w:rPr>
            </w:pPr>
            <w:r w:rsidRPr="00353CBE">
              <w:rPr>
                <w:szCs w:val="22"/>
                <w:rPrChange w:id="70" w:author="TCS" w:date="2025-11-13T10:49:00Z" w16du:dateUtc="2025-11-13T05:19:00Z">
                  <w:rPr>
                    <w:szCs w:val="22"/>
                    <w:lang w:val="pt-PT"/>
                  </w:rPr>
                </w:rPrChange>
              </w:rPr>
              <w:t xml:space="preserve">Tel: +36 - </w:t>
            </w:r>
            <w:r w:rsidR="008D5053" w:rsidRPr="00353CBE">
              <w:rPr>
                <w:szCs w:val="22"/>
                <w:rPrChange w:id="71" w:author="TCS" w:date="2025-11-13T10:49:00Z" w16du:dateUtc="2025-11-13T05:19:00Z">
                  <w:rPr>
                    <w:szCs w:val="22"/>
                    <w:lang w:val="pt-PT"/>
                  </w:rPr>
                </w:rPrChange>
              </w:rPr>
              <w:t>1 279 4500</w:t>
            </w:r>
          </w:p>
          <w:p w14:paraId="6B198B7D" w14:textId="77777777" w:rsidR="00B145D7" w:rsidRPr="00353CBE" w:rsidRDefault="00B145D7">
            <w:pPr>
              <w:tabs>
                <w:tab w:val="left" w:pos="3990"/>
              </w:tabs>
              <w:autoSpaceDE w:val="0"/>
              <w:autoSpaceDN w:val="0"/>
              <w:adjustRightInd w:val="0"/>
              <w:rPr>
                <w:szCs w:val="22"/>
                <w:rPrChange w:id="72" w:author="TCS" w:date="2025-11-13T10:49:00Z" w16du:dateUtc="2025-11-13T05:19:00Z">
                  <w:rPr>
                    <w:szCs w:val="22"/>
                    <w:lang w:val="pt-PT"/>
                  </w:rPr>
                </w:rPrChange>
              </w:rPr>
            </w:pPr>
          </w:p>
        </w:tc>
      </w:tr>
      <w:tr w:rsidR="00B145D7" w:rsidRPr="00F03387" w14:paraId="7A6F65C9" w14:textId="77777777">
        <w:trPr>
          <w:cantSplit/>
        </w:trPr>
        <w:tc>
          <w:tcPr>
            <w:tcW w:w="4590" w:type="dxa"/>
          </w:tcPr>
          <w:p w14:paraId="4F93D364" w14:textId="77777777" w:rsidR="00B145D7" w:rsidRPr="0055583F" w:rsidRDefault="00B145D7">
            <w:pPr>
              <w:tabs>
                <w:tab w:val="left" w:pos="3990"/>
              </w:tabs>
              <w:rPr>
                <w:szCs w:val="22"/>
              </w:rPr>
            </w:pPr>
            <w:r w:rsidRPr="0055583F">
              <w:rPr>
                <w:b/>
                <w:szCs w:val="22"/>
              </w:rPr>
              <w:t>Danmark</w:t>
            </w:r>
          </w:p>
          <w:p w14:paraId="75217958" w14:textId="77777777" w:rsidR="00B145D7" w:rsidRPr="0055583F" w:rsidRDefault="00B145D7">
            <w:pPr>
              <w:tabs>
                <w:tab w:val="left" w:pos="3990"/>
              </w:tabs>
              <w:rPr>
                <w:szCs w:val="22"/>
              </w:rPr>
            </w:pPr>
            <w:r w:rsidRPr="0055583F">
              <w:rPr>
                <w:szCs w:val="22"/>
              </w:rPr>
              <w:t xml:space="preserve">Roche </w:t>
            </w:r>
            <w:r w:rsidR="00031085">
              <w:rPr>
                <w:szCs w:val="22"/>
              </w:rPr>
              <w:t>Pharmaceuticals A/S</w:t>
            </w:r>
          </w:p>
          <w:p w14:paraId="203912E4" w14:textId="77777777" w:rsidR="00B145D7" w:rsidRPr="0055583F" w:rsidRDefault="00B145D7">
            <w:pPr>
              <w:tabs>
                <w:tab w:val="left" w:pos="3990"/>
              </w:tabs>
              <w:rPr>
                <w:szCs w:val="22"/>
              </w:rPr>
            </w:pPr>
            <w:proofErr w:type="spellStart"/>
            <w:r w:rsidRPr="0055583F">
              <w:rPr>
                <w:szCs w:val="22"/>
              </w:rPr>
              <w:t>Tlf</w:t>
            </w:r>
            <w:proofErr w:type="spellEnd"/>
            <w:r w:rsidRPr="0055583F">
              <w:rPr>
                <w:szCs w:val="22"/>
              </w:rPr>
              <w:t>: +45 - 36 39 99 99</w:t>
            </w:r>
          </w:p>
          <w:p w14:paraId="48967A49" w14:textId="77777777" w:rsidR="00B145D7" w:rsidRPr="0055583F" w:rsidRDefault="00B145D7">
            <w:pPr>
              <w:tabs>
                <w:tab w:val="left" w:pos="3990"/>
              </w:tabs>
              <w:rPr>
                <w:b/>
                <w:szCs w:val="22"/>
              </w:rPr>
            </w:pPr>
          </w:p>
        </w:tc>
        <w:tc>
          <w:tcPr>
            <w:tcW w:w="4590" w:type="dxa"/>
          </w:tcPr>
          <w:p w14:paraId="19234DE1" w14:textId="25E4D991" w:rsidR="00B145D7" w:rsidRPr="00811FE5" w:rsidRDefault="00B145D7" w:rsidP="00C77C18">
            <w:pPr>
              <w:tabs>
                <w:tab w:val="left" w:pos="3990"/>
              </w:tabs>
              <w:rPr>
                <w:szCs w:val="22"/>
                <w:lang w:val="en-GB"/>
              </w:rPr>
            </w:pPr>
          </w:p>
        </w:tc>
      </w:tr>
      <w:tr w:rsidR="00B145D7" w:rsidRPr="00F03387" w14:paraId="0CB75E71" w14:textId="77777777">
        <w:trPr>
          <w:cantSplit/>
        </w:trPr>
        <w:tc>
          <w:tcPr>
            <w:tcW w:w="4590" w:type="dxa"/>
          </w:tcPr>
          <w:p w14:paraId="1EA0C0F0" w14:textId="77777777" w:rsidR="00B145D7" w:rsidRPr="00811FE5" w:rsidRDefault="00B145D7">
            <w:pPr>
              <w:tabs>
                <w:tab w:val="left" w:pos="3990"/>
              </w:tabs>
              <w:rPr>
                <w:szCs w:val="22"/>
                <w:lang w:val="de-DE"/>
              </w:rPr>
            </w:pPr>
            <w:r w:rsidRPr="00811FE5">
              <w:rPr>
                <w:b/>
                <w:szCs w:val="22"/>
                <w:lang w:val="de-DE"/>
              </w:rPr>
              <w:t>Deutschland</w:t>
            </w:r>
          </w:p>
          <w:p w14:paraId="181686D7" w14:textId="77777777" w:rsidR="00B145D7" w:rsidRPr="00811FE5" w:rsidRDefault="00B145D7">
            <w:pPr>
              <w:tabs>
                <w:tab w:val="left" w:pos="3990"/>
              </w:tabs>
              <w:rPr>
                <w:szCs w:val="22"/>
                <w:lang w:val="de-DE"/>
              </w:rPr>
            </w:pPr>
            <w:r w:rsidRPr="00811FE5">
              <w:rPr>
                <w:szCs w:val="22"/>
                <w:lang w:val="de-DE"/>
              </w:rPr>
              <w:t>Roche Pharma AG</w:t>
            </w:r>
          </w:p>
          <w:p w14:paraId="333F9CCE" w14:textId="77777777" w:rsidR="00B145D7" w:rsidRPr="00811FE5" w:rsidRDefault="00B145D7">
            <w:pPr>
              <w:tabs>
                <w:tab w:val="left" w:pos="3990"/>
              </w:tabs>
              <w:rPr>
                <w:szCs w:val="22"/>
                <w:lang w:val="de-DE"/>
              </w:rPr>
            </w:pPr>
            <w:r w:rsidRPr="00811FE5">
              <w:rPr>
                <w:szCs w:val="22"/>
                <w:lang w:val="de-DE"/>
              </w:rPr>
              <w:t>Tel: +49 (0) 7624 140</w:t>
            </w:r>
          </w:p>
          <w:p w14:paraId="2A6F553E" w14:textId="77777777" w:rsidR="00B145D7" w:rsidRPr="00811FE5" w:rsidRDefault="00B145D7">
            <w:pPr>
              <w:tabs>
                <w:tab w:val="left" w:pos="3990"/>
              </w:tabs>
              <w:rPr>
                <w:b/>
                <w:szCs w:val="22"/>
                <w:lang w:val="de-DE"/>
              </w:rPr>
            </w:pPr>
          </w:p>
        </w:tc>
        <w:tc>
          <w:tcPr>
            <w:tcW w:w="4590" w:type="dxa"/>
          </w:tcPr>
          <w:p w14:paraId="0C25ED2A" w14:textId="77777777" w:rsidR="00C77C18" w:rsidRPr="00811FE5" w:rsidRDefault="00C77C18" w:rsidP="00C77C18">
            <w:pPr>
              <w:tabs>
                <w:tab w:val="left" w:pos="3990"/>
              </w:tabs>
              <w:rPr>
                <w:szCs w:val="22"/>
                <w:lang w:val="nl-NL"/>
              </w:rPr>
            </w:pPr>
            <w:r w:rsidRPr="00811FE5">
              <w:rPr>
                <w:b/>
                <w:szCs w:val="22"/>
                <w:lang w:val="nl-NL"/>
              </w:rPr>
              <w:t>Nederland</w:t>
            </w:r>
          </w:p>
          <w:p w14:paraId="26081C3B" w14:textId="77777777" w:rsidR="00C77C18" w:rsidRPr="00811FE5" w:rsidRDefault="00C77C18" w:rsidP="00C77C18">
            <w:pPr>
              <w:tabs>
                <w:tab w:val="left" w:pos="3990"/>
              </w:tabs>
              <w:rPr>
                <w:szCs w:val="22"/>
                <w:lang w:val="nl-NL"/>
              </w:rPr>
            </w:pPr>
            <w:r w:rsidRPr="00811FE5">
              <w:rPr>
                <w:szCs w:val="22"/>
                <w:lang w:val="nl-NL"/>
              </w:rPr>
              <w:t>Roche Nederland B.V.</w:t>
            </w:r>
          </w:p>
          <w:p w14:paraId="202FD136" w14:textId="77777777" w:rsidR="00C77C18" w:rsidRPr="00F03387" w:rsidRDefault="00C77C18" w:rsidP="00C77C18">
            <w:pPr>
              <w:tabs>
                <w:tab w:val="left" w:pos="3990"/>
              </w:tabs>
              <w:rPr>
                <w:szCs w:val="22"/>
                <w:lang w:val="pt-PT"/>
              </w:rPr>
            </w:pPr>
            <w:r w:rsidRPr="00F03387">
              <w:rPr>
                <w:szCs w:val="22"/>
                <w:lang w:val="pt-PT"/>
              </w:rPr>
              <w:t>Tel: +31 (</w:t>
            </w:r>
            <w:r w:rsidRPr="00F03387">
              <w:rPr>
                <w:snapToGrid w:val="0"/>
                <w:szCs w:val="22"/>
                <w:lang w:val="pt-PT"/>
              </w:rPr>
              <w:t>0) 348 438050</w:t>
            </w:r>
          </w:p>
          <w:p w14:paraId="6579CCEC" w14:textId="77777777" w:rsidR="00B145D7" w:rsidRPr="00F03387" w:rsidRDefault="00B145D7" w:rsidP="00C77C18">
            <w:pPr>
              <w:tabs>
                <w:tab w:val="left" w:pos="3990"/>
              </w:tabs>
              <w:rPr>
                <w:szCs w:val="22"/>
                <w:lang w:val="pt-PT"/>
              </w:rPr>
            </w:pPr>
          </w:p>
        </w:tc>
      </w:tr>
      <w:tr w:rsidR="00B145D7" w:rsidRPr="00F03387" w14:paraId="10BC6B70" w14:textId="77777777">
        <w:trPr>
          <w:cantSplit/>
        </w:trPr>
        <w:tc>
          <w:tcPr>
            <w:tcW w:w="4590" w:type="dxa"/>
          </w:tcPr>
          <w:p w14:paraId="71AECD52" w14:textId="77777777" w:rsidR="00B145D7" w:rsidRPr="0069684D" w:rsidRDefault="00B145D7">
            <w:pPr>
              <w:tabs>
                <w:tab w:val="left" w:pos="3990"/>
              </w:tabs>
              <w:rPr>
                <w:b/>
                <w:szCs w:val="22"/>
                <w:lang w:val="it-IT"/>
              </w:rPr>
            </w:pPr>
            <w:r w:rsidRPr="0069684D">
              <w:rPr>
                <w:b/>
                <w:szCs w:val="22"/>
                <w:lang w:val="it-IT"/>
              </w:rPr>
              <w:t>Eesti</w:t>
            </w:r>
          </w:p>
          <w:p w14:paraId="5A07AC70" w14:textId="77777777" w:rsidR="00B145D7" w:rsidRPr="0069684D" w:rsidRDefault="00B145D7">
            <w:pPr>
              <w:tabs>
                <w:tab w:val="left" w:pos="3990"/>
              </w:tabs>
              <w:rPr>
                <w:szCs w:val="22"/>
                <w:lang w:val="it-IT"/>
              </w:rPr>
            </w:pPr>
            <w:r w:rsidRPr="0069684D">
              <w:rPr>
                <w:szCs w:val="22"/>
                <w:lang w:val="it-IT"/>
              </w:rPr>
              <w:t>Roche Eesti OÜ</w:t>
            </w:r>
          </w:p>
          <w:p w14:paraId="736F2305" w14:textId="77777777" w:rsidR="00B145D7" w:rsidRPr="0069684D" w:rsidRDefault="00B145D7">
            <w:pPr>
              <w:tabs>
                <w:tab w:val="left" w:pos="3990"/>
              </w:tabs>
              <w:rPr>
                <w:szCs w:val="22"/>
                <w:lang w:val="it-IT"/>
              </w:rPr>
            </w:pPr>
            <w:r w:rsidRPr="0069684D">
              <w:rPr>
                <w:szCs w:val="22"/>
                <w:lang w:val="it-IT"/>
              </w:rPr>
              <w:t>Tel: + 372 - 6 177 380</w:t>
            </w:r>
          </w:p>
          <w:p w14:paraId="099F6AF5" w14:textId="77777777" w:rsidR="00B145D7" w:rsidRPr="0069684D" w:rsidRDefault="00B145D7">
            <w:pPr>
              <w:tabs>
                <w:tab w:val="left" w:pos="3990"/>
              </w:tabs>
              <w:rPr>
                <w:szCs w:val="22"/>
                <w:lang w:val="it-IT"/>
              </w:rPr>
            </w:pPr>
          </w:p>
        </w:tc>
        <w:tc>
          <w:tcPr>
            <w:tcW w:w="4590" w:type="dxa"/>
          </w:tcPr>
          <w:p w14:paraId="43D70176" w14:textId="77777777" w:rsidR="00C77C18" w:rsidRPr="00F03387" w:rsidRDefault="00C77C18" w:rsidP="00C77C18">
            <w:pPr>
              <w:tabs>
                <w:tab w:val="left" w:pos="3990"/>
              </w:tabs>
              <w:rPr>
                <w:b/>
                <w:snapToGrid w:val="0"/>
                <w:szCs w:val="22"/>
                <w:lang w:val="pt-PT"/>
              </w:rPr>
            </w:pPr>
            <w:r w:rsidRPr="00F03387">
              <w:rPr>
                <w:b/>
                <w:snapToGrid w:val="0"/>
                <w:szCs w:val="22"/>
                <w:lang w:val="pt-PT"/>
              </w:rPr>
              <w:t>Norge</w:t>
            </w:r>
          </w:p>
          <w:p w14:paraId="2A5FD825" w14:textId="77777777" w:rsidR="00C77C18" w:rsidRPr="00F03387" w:rsidRDefault="00C77C18" w:rsidP="00C77C18">
            <w:pPr>
              <w:tabs>
                <w:tab w:val="left" w:pos="3990"/>
              </w:tabs>
              <w:rPr>
                <w:snapToGrid w:val="0"/>
                <w:szCs w:val="22"/>
                <w:lang w:val="pt-PT"/>
              </w:rPr>
            </w:pPr>
            <w:r w:rsidRPr="00F03387">
              <w:rPr>
                <w:snapToGrid w:val="0"/>
                <w:szCs w:val="22"/>
                <w:lang w:val="pt-PT"/>
              </w:rPr>
              <w:t>Roche Norge AS</w:t>
            </w:r>
          </w:p>
          <w:p w14:paraId="39F3D9D6" w14:textId="77777777" w:rsidR="00C77C18" w:rsidRPr="00F03387" w:rsidRDefault="00C77C18" w:rsidP="00C77C18">
            <w:pPr>
              <w:tabs>
                <w:tab w:val="left" w:pos="3990"/>
              </w:tabs>
              <w:rPr>
                <w:szCs w:val="22"/>
                <w:lang w:val="pt-PT"/>
              </w:rPr>
            </w:pPr>
            <w:r w:rsidRPr="00F03387">
              <w:rPr>
                <w:snapToGrid w:val="0"/>
                <w:szCs w:val="22"/>
                <w:lang w:val="pt-PT"/>
              </w:rPr>
              <w:t>Tlf: +47 - 22 78 90 00</w:t>
            </w:r>
          </w:p>
          <w:p w14:paraId="5AF8AAC7" w14:textId="77777777" w:rsidR="00B145D7" w:rsidRPr="00F03387" w:rsidRDefault="00B145D7" w:rsidP="00C77C18">
            <w:pPr>
              <w:tabs>
                <w:tab w:val="left" w:pos="3990"/>
              </w:tabs>
              <w:rPr>
                <w:szCs w:val="22"/>
                <w:lang w:val="pt-PT"/>
              </w:rPr>
            </w:pPr>
          </w:p>
        </w:tc>
      </w:tr>
      <w:tr w:rsidR="00B145D7" w:rsidRPr="00353CBE" w14:paraId="17918A2A" w14:textId="77777777">
        <w:trPr>
          <w:cantSplit/>
        </w:trPr>
        <w:tc>
          <w:tcPr>
            <w:tcW w:w="4590" w:type="dxa"/>
          </w:tcPr>
          <w:p w14:paraId="277264AE" w14:textId="0C110AD8" w:rsidR="00B145D7" w:rsidRPr="0055583F" w:rsidRDefault="00B145D7">
            <w:pPr>
              <w:tabs>
                <w:tab w:val="left" w:pos="3990"/>
              </w:tabs>
              <w:rPr>
                <w:szCs w:val="22"/>
              </w:rPr>
            </w:pPr>
            <w:r w:rsidRPr="00F03387">
              <w:rPr>
                <w:b/>
                <w:szCs w:val="22"/>
                <w:lang w:val="pt-PT"/>
              </w:rPr>
              <w:t>Ελλάδα</w:t>
            </w:r>
            <w:r w:rsidR="005B3408" w:rsidRPr="00811FE5">
              <w:rPr>
                <w:b/>
                <w:szCs w:val="22"/>
                <w:lang w:val="en-GB"/>
              </w:rPr>
              <w:t>, K</w:t>
            </w:r>
            <w:r w:rsidR="005B3408" w:rsidRPr="005B3408">
              <w:rPr>
                <w:b/>
                <w:szCs w:val="22"/>
                <w:lang w:val="pt-PT"/>
              </w:rPr>
              <w:t>ύπρος</w:t>
            </w:r>
          </w:p>
          <w:p w14:paraId="5329BF3B" w14:textId="77777777" w:rsidR="005B3408" w:rsidRPr="005B3408" w:rsidRDefault="00B145D7" w:rsidP="005B3408">
            <w:pPr>
              <w:tabs>
                <w:tab w:val="left" w:pos="3990"/>
              </w:tabs>
              <w:rPr>
                <w:szCs w:val="22"/>
              </w:rPr>
            </w:pPr>
            <w:r w:rsidRPr="0055583F">
              <w:rPr>
                <w:szCs w:val="22"/>
              </w:rPr>
              <w:t xml:space="preserve">Roche (Hellas) A.E. </w:t>
            </w:r>
          </w:p>
          <w:p w14:paraId="6A8D3B81" w14:textId="039A2164" w:rsidR="00B145D7" w:rsidRPr="0055583F" w:rsidRDefault="005B3408" w:rsidP="005B3408">
            <w:pPr>
              <w:tabs>
                <w:tab w:val="left" w:pos="3990"/>
              </w:tabs>
              <w:rPr>
                <w:szCs w:val="22"/>
              </w:rPr>
            </w:pPr>
            <w:proofErr w:type="spellStart"/>
            <w:r w:rsidRPr="005B3408">
              <w:rPr>
                <w:szCs w:val="22"/>
              </w:rPr>
              <w:t>Ελλάδ</w:t>
            </w:r>
            <w:proofErr w:type="spellEnd"/>
            <w:r w:rsidRPr="005B3408">
              <w:rPr>
                <w:szCs w:val="22"/>
              </w:rPr>
              <w:t>α</w:t>
            </w:r>
          </w:p>
          <w:p w14:paraId="4730AAF7" w14:textId="77777777" w:rsidR="00B145D7" w:rsidRPr="00F03387" w:rsidRDefault="00B145D7">
            <w:pPr>
              <w:tabs>
                <w:tab w:val="left" w:pos="3990"/>
              </w:tabs>
              <w:rPr>
                <w:szCs w:val="22"/>
                <w:lang w:val="pt-PT"/>
              </w:rPr>
            </w:pPr>
            <w:r w:rsidRPr="00F03387">
              <w:rPr>
                <w:szCs w:val="22"/>
                <w:lang w:val="pt-PT"/>
              </w:rPr>
              <w:t>Τηλ: +30 210 61 66 100</w:t>
            </w:r>
          </w:p>
          <w:p w14:paraId="311B9D2C" w14:textId="77777777" w:rsidR="00B145D7" w:rsidRPr="00F03387" w:rsidRDefault="00B145D7">
            <w:pPr>
              <w:tabs>
                <w:tab w:val="left" w:pos="3990"/>
              </w:tabs>
              <w:rPr>
                <w:szCs w:val="22"/>
                <w:lang w:val="pt-PT"/>
              </w:rPr>
            </w:pPr>
          </w:p>
        </w:tc>
        <w:tc>
          <w:tcPr>
            <w:tcW w:w="4590" w:type="dxa"/>
          </w:tcPr>
          <w:p w14:paraId="0B6979DA" w14:textId="77777777" w:rsidR="00C77C18" w:rsidRPr="00353CBE" w:rsidRDefault="00C77C18" w:rsidP="00C77C18">
            <w:pPr>
              <w:tabs>
                <w:tab w:val="left" w:pos="3990"/>
              </w:tabs>
              <w:rPr>
                <w:szCs w:val="22"/>
                <w:lang w:val="de-DE"/>
                <w:rPrChange w:id="73" w:author="TCS" w:date="2025-11-13T10:49:00Z" w16du:dateUtc="2025-11-13T05:19:00Z">
                  <w:rPr>
                    <w:szCs w:val="22"/>
                    <w:lang w:val="pt-PT"/>
                  </w:rPr>
                </w:rPrChange>
              </w:rPr>
            </w:pPr>
            <w:r w:rsidRPr="00353CBE">
              <w:rPr>
                <w:b/>
                <w:szCs w:val="22"/>
                <w:lang w:val="de-DE"/>
                <w:rPrChange w:id="74" w:author="TCS" w:date="2025-11-13T10:49:00Z" w16du:dateUtc="2025-11-13T05:19:00Z">
                  <w:rPr>
                    <w:b/>
                    <w:szCs w:val="22"/>
                    <w:lang w:val="pt-PT"/>
                  </w:rPr>
                </w:rPrChange>
              </w:rPr>
              <w:t>Österreich</w:t>
            </w:r>
          </w:p>
          <w:p w14:paraId="68746401" w14:textId="77777777" w:rsidR="00C77C18" w:rsidRPr="00353CBE" w:rsidRDefault="00C77C18" w:rsidP="00C77C18">
            <w:pPr>
              <w:tabs>
                <w:tab w:val="left" w:pos="3990"/>
              </w:tabs>
              <w:rPr>
                <w:szCs w:val="22"/>
                <w:lang w:val="de-DE"/>
                <w:rPrChange w:id="75" w:author="TCS" w:date="2025-11-13T10:49:00Z" w16du:dateUtc="2025-11-13T05:19:00Z">
                  <w:rPr>
                    <w:szCs w:val="22"/>
                    <w:lang w:val="pt-PT"/>
                  </w:rPr>
                </w:rPrChange>
              </w:rPr>
            </w:pPr>
            <w:r w:rsidRPr="00353CBE">
              <w:rPr>
                <w:szCs w:val="22"/>
                <w:lang w:val="de-DE"/>
                <w:rPrChange w:id="76" w:author="TCS" w:date="2025-11-13T10:49:00Z" w16du:dateUtc="2025-11-13T05:19:00Z">
                  <w:rPr>
                    <w:szCs w:val="22"/>
                    <w:lang w:val="pt-PT"/>
                  </w:rPr>
                </w:rPrChange>
              </w:rPr>
              <w:t>Roche Austria GmbH</w:t>
            </w:r>
          </w:p>
          <w:p w14:paraId="542D62F6" w14:textId="77777777" w:rsidR="00C77C18" w:rsidRPr="00353CBE" w:rsidRDefault="00C77C18" w:rsidP="00C77C18">
            <w:pPr>
              <w:tabs>
                <w:tab w:val="left" w:pos="3990"/>
              </w:tabs>
              <w:rPr>
                <w:szCs w:val="22"/>
                <w:lang w:val="de-DE"/>
                <w:rPrChange w:id="77" w:author="TCS" w:date="2025-11-13T10:49:00Z" w16du:dateUtc="2025-11-13T05:19:00Z">
                  <w:rPr>
                    <w:szCs w:val="22"/>
                    <w:lang w:val="pt-PT"/>
                  </w:rPr>
                </w:rPrChange>
              </w:rPr>
            </w:pPr>
            <w:r w:rsidRPr="00353CBE">
              <w:rPr>
                <w:szCs w:val="22"/>
                <w:lang w:val="de-DE"/>
                <w:rPrChange w:id="78" w:author="TCS" w:date="2025-11-13T10:49:00Z" w16du:dateUtc="2025-11-13T05:19:00Z">
                  <w:rPr>
                    <w:szCs w:val="22"/>
                    <w:lang w:val="pt-PT"/>
                  </w:rPr>
                </w:rPrChange>
              </w:rPr>
              <w:t>Tel: +43 (0) 1 27739</w:t>
            </w:r>
          </w:p>
          <w:p w14:paraId="6C3A6715" w14:textId="77777777" w:rsidR="00B145D7" w:rsidRPr="00353CBE" w:rsidRDefault="00B145D7" w:rsidP="00C77C18">
            <w:pPr>
              <w:tabs>
                <w:tab w:val="left" w:pos="3990"/>
              </w:tabs>
              <w:rPr>
                <w:szCs w:val="22"/>
                <w:lang w:val="de-DE"/>
                <w:rPrChange w:id="79" w:author="TCS" w:date="2025-11-13T10:49:00Z" w16du:dateUtc="2025-11-13T05:19:00Z">
                  <w:rPr>
                    <w:szCs w:val="22"/>
                    <w:lang w:val="pt-PT"/>
                  </w:rPr>
                </w:rPrChange>
              </w:rPr>
            </w:pPr>
          </w:p>
        </w:tc>
      </w:tr>
      <w:tr w:rsidR="00B145D7" w:rsidRPr="00F03387" w14:paraId="79F6ED9D" w14:textId="77777777">
        <w:trPr>
          <w:cantSplit/>
        </w:trPr>
        <w:tc>
          <w:tcPr>
            <w:tcW w:w="4590" w:type="dxa"/>
          </w:tcPr>
          <w:p w14:paraId="456E38B6" w14:textId="77777777" w:rsidR="00B145D7" w:rsidRPr="0055583F" w:rsidRDefault="00B145D7">
            <w:pPr>
              <w:tabs>
                <w:tab w:val="left" w:pos="3990"/>
              </w:tabs>
              <w:rPr>
                <w:b/>
                <w:szCs w:val="22"/>
                <w:lang w:val="es-ES"/>
              </w:rPr>
            </w:pPr>
            <w:r w:rsidRPr="0055583F">
              <w:rPr>
                <w:b/>
                <w:szCs w:val="22"/>
                <w:lang w:val="es-ES"/>
              </w:rPr>
              <w:t>España</w:t>
            </w:r>
          </w:p>
          <w:p w14:paraId="30827496" w14:textId="77777777" w:rsidR="00B145D7" w:rsidRPr="0055583F" w:rsidRDefault="00B145D7">
            <w:pPr>
              <w:tabs>
                <w:tab w:val="left" w:pos="3990"/>
              </w:tabs>
              <w:rPr>
                <w:szCs w:val="22"/>
                <w:lang w:val="es-ES"/>
              </w:rPr>
            </w:pPr>
            <w:r w:rsidRPr="0055583F">
              <w:rPr>
                <w:szCs w:val="22"/>
                <w:lang w:val="es-ES"/>
              </w:rPr>
              <w:t xml:space="preserve">Roche </w:t>
            </w:r>
            <w:proofErr w:type="spellStart"/>
            <w:r w:rsidRPr="0055583F">
              <w:rPr>
                <w:szCs w:val="22"/>
                <w:lang w:val="es-ES"/>
              </w:rPr>
              <w:t>Farma</w:t>
            </w:r>
            <w:proofErr w:type="spellEnd"/>
            <w:r w:rsidRPr="0055583F">
              <w:rPr>
                <w:szCs w:val="22"/>
                <w:lang w:val="es-ES"/>
              </w:rPr>
              <w:t xml:space="preserve"> S.A.</w:t>
            </w:r>
          </w:p>
          <w:p w14:paraId="17BF6980" w14:textId="77777777" w:rsidR="00B145D7" w:rsidRPr="00F03387" w:rsidRDefault="00B145D7">
            <w:pPr>
              <w:tabs>
                <w:tab w:val="left" w:pos="3990"/>
              </w:tabs>
              <w:rPr>
                <w:szCs w:val="22"/>
                <w:lang w:val="pt-PT"/>
              </w:rPr>
            </w:pPr>
            <w:r w:rsidRPr="00F03387">
              <w:rPr>
                <w:szCs w:val="22"/>
                <w:lang w:val="pt-PT"/>
              </w:rPr>
              <w:t>Tel: +34 - 91 324 81 00</w:t>
            </w:r>
          </w:p>
          <w:p w14:paraId="253F0029" w14:textId="77777777" w:rsidR="00B145D7" w:rsidRPr="00F03387" w:rsidRDefault="00B145D7">
            <w:pPr>
              <w:tabs>
                <w:tab w:val="left" w:pos="3990"/>
              </w:tabs>
              <w:rPr>
                <w:szCs w:val="22"/>
                <w:lang w:val="pt-PT"/>
              </w:rPr>
            </w:pPr>
          </w:p>
        </w:tc>
        <w:tc>
          <w:tcPr>
            <w:tcW w:w="4590" w:type="dxa"/>
          </w:tcPr>
          <w:p w14:paraId="7CF5E242" w14:textId="77777777" w:rsidR="00C77C18" w:rsidRPr="00811FE5" w:rsidRDefault="00C77C18" w:rsidP="00C77C18">
            <w:pPr>
              <w:tabs>
                <w:tab w:val="left" w:pos="3990"/>
              </w:tabs>
              <w:rPr>
                <w:b/>
                <w:szCs w:val="22"/>
                <w:lang w:val="sv-SE"/>
              </w:rPr>
            </w:pPr>
            <w:r w:rsidRPr="00811FE5">
              <w:rPr>
                <w:b/>
                <w:szCs w:val="22"/>
                <w:lang w:val="sv-SE"/>
              </w:rPr>
              <w:t>Polska</w:t>
            </w:r>
          </w:p>
          <w:p w14:paraId="7FF5F51C" w14:textId="77777777" w:rsidR="00C77C18" w:rsidRPr="00811FE5" w:rsidRDefault="00C77C18" w:rsidP="00C77C18">
            <w:pPr>
              <w:tabs>
                <w:tab w:val="left" w:pos="3990"/>
              </w:tabs>
              <w:rPr>
                <w:szCs w:val="22"/>
                <w:lang w:val="sv-SE"/>
              </w:rPr>
            </w:pPr>
            <w:r w:rsidRPr="00811FE5">
              <w:rPr>
                <w:szCs w:val="22"/>
                <w:lang w:val="sv-SE"/>
              </w:rPr>
              <w:t>Roche Polska Sp.z o.o.</w:t>
            </w:r>
          </w:p>
          <w:p w14:paraId="19C92C2F" w14:textId="77777777" w:rsidR="00C77C18" w:rsidRPr="00F03387" w:rsidRDefault="00C77C18" w:rsidP="00C77C18">
            <w:pPr>
              <w:tabs>
                <w:tab w:val="left" w:pos="3990"/>
              </w:tabs>
              <w:rPr>
                <w:szCs w:val="22"/>
                <w:lang w:val="pt-PT"/>
              </w:rPr>
            </w:pPr>
            <w:r w:rsidRPr="00F03387">
              <w:rPr>
                <w:szCs w:val="22"/>
                <w:lang w:val="pt-PT"/>
              </w:rPr>
              <w:t>Tel: +48 - 22 345 18 88</w:t>
            </w:r>
          </w:p>
          <w:p w14:paraId="55B0C809" w14:textId="77777777" w:rsidR="00B145D7" w:rsidRPr="00F03387" w:rsidRDefault="00B145D7" w:rsidP="00C77C18">
            <w:pPr>
              <w:tabs>
                <w:tab w:val="left" w:pos="3990"/>
              </w:tabs>
              <w:rPr>
                <w:szCs w:val="22"/>
                <w:lang w:val="pt-PT"/>
              </w:rPr>
            </w:pPr>
          </w:p>
        </w:tc>
      </w:tr>
      <w:tr w:rsidR="00B145D7" w:rsidRPr="00353CBE" w14:paraId="1B5C5197" w14:textId="77777777">
        <w:trPr>
          <w:cantSplit/>
        </w:trPr>
        <w:tc>
          <w:tcPr>
            <w:tcW w:w="4590" w:type="dxa"/>
          </w:tcPr>
          <w:p w14:paraId="110692E7" w14:textId="77777777" w:rsidR="00B145D7" w:rsidRPr="00F03387" w:rsidRDefault="00B145D7">
            <w:pPr>
              <w:tabs>
                <w:tab w:val="left" w:pos="3990"/>
              </w:tabs>
              <w:rPr>
                <w:szCs w:val="22"/>
                <w:lang w:val="pt-PT"/>
              </w:rPr>
            </w:pPr>
            <w:r w:rsidRPr="00F03387">
              <w:rPr>
                <w:b/>
                <w:szCs w:val="22"/>
                <w:lang w:val="pt-PT"/>
              </w:rPr>
              <w:t>France</w:t>
            </w:r>
          </w:p>
          <w:p w14:paraId="443E6CED" w14:textId="77777777" w:rsidR="00B145D7" w:rsidRPr="00F03387" w:rsidRDefault="00B145D7">
            <w:pPr>
              <w:tabs>
                <w:tab w:val="left" w:pos="3990"/>
              </w:tabs>
              <w:rPr>
                <w:szCs w:val="22"/>
                <w:lang w:val="pt-PT"/>
              </w:rPr>
            </w:pPr>
            <w:r w:rsidRPr="00F03387">
              <w:rPr>
                <w:szCs w:val="22"/>
                <w:lang w:val="pt-PT"/>
              </w:rPr>
              <w:t>Roche</w:t>
            </w:r>
          </w:p>
          <w:p w14:paraId="29E5A51A" w14:textId="77777777" w:rsidR="00B145D7" w:rsidRPr="00F03387" w:rsidRDefault="00B145D7">
            <w:pPr>
              <w:tabs>
                <w:tab w:val="left" w:pos="3990"/>
              </w:tabs>
              <w:rPr>
                <w:szCs w:val="22"/>
                <w:lang w:val="pt-PT"/>
              </w:rPr>
            </w:pPr>
            <w:r w:rsidRPr="00F03387">
              <w:rPr>
                <w:szCs w:val="22"/>
                <w:lang w:val="pt-PT"/>
              </w:rPr>
              <w:t>Tél: +33 (0) 1 47 61 40 00</w:t>
            </w:r>
          </w:p>
          <w:p w14:paraId="69FBAA96" w14:textId="77777777" w:rsidR="00B145D7" w:rsidRPr="00F03387" w:rsidRDefault="00B145D7">
            <w:pPr>
              <w:tabs>
                <w:tab w:val="left" w:pos="3990"/>
              </w:tabs>
              <w:rPr>
                <w:b/>
                <w:szCs w:val="22"/>
                <w:lang w:val="pt-PT"/>
              </w:rPr>
            </w:pPr>
          </w:p>
        </w:tc>
        <w:tc>
          <w:tcPr>
            <w:tcW w:w="4590" w:type="dxa"/>
          </w:tcPr>
          <w:p w14:paraId="76CC3C04" w14:textId="77777777" w:rsidR="00C77C18" w:rsidRPr="00F03387" w:rsidRDefault="00C77C18" w:rsidP="00C77C18">
            <w:pPr>
              <w:tabs>
                <w:tab w:val="left" w:pos="3990"/>
              </w:tabs>
              <w:rPr>
                <w:szCs w:val="22"/>
                <w:lang w:val="pt-PT"/>
              </w:rPr>
            </w:pPr>
            <w:r w:rsidRPr="00F03387">
              <w:rPr>
                <w:b/>
                <w:szCs w:val="22"/>
                <w:lang w:val="pt-PT"/>
              </w:rPr>
              <w:t>Portugal</w:t>
            </w:r>
          </w:p>
          <w:p w14:paraId="14276B81" w14:textId="77777777" w:rsidR="00C77C18" w:rsidRPr="00F03387" w:rsidRDefault="00C77C18" w:rsidP="00C77C18">
            <w:pPr>
              <w:tabs>
                <w:tab w:val="left" w:pos="3990"/>
              </w:tabs>
              <w:rPr>
                <w:szCs w:val="22"/>
                <w:lang w:val="pt-PT"/>
              </w:rPr>
            </w:pPr>
            <w:r w:rsidRPr="00F03387">
              <w:rPr>
                <w:szCs w:val="22"/>
                <w:lang w:val="pt-PT"/>
              </w:rPr>
              <w:t>Roche Farmacêutica Química, Lda</w:t>
            </w:r>
          </w:p>
          <w:p w14:paraId="4753E5B1" w14:textId="77777777" w:rsidR="00C77C18" w:rsidRPr="00F03387" w:rsidRDefault="00C77C18" w:rsidP="00C77C18">
            <w:pPr>
              <w:tabs>
                <w:tab w:val="left" w:pos="3990"/>
              </w:tabs>
              <w:rPr>
                <w:szCs w:val="22"/>
                <w:lang w:val="pt-PT"/>
              </w:rPr>
            </w:pPr>
            <w:r w:rsidRPr="00F03387">
              <w:rPr>
                <w:szCs w:val="22"/>
                <w:lang w:val="pt-PT"/>
              </w:rPr>
              <w:t>Tel: +351 - 21 425 70 00</w:t>
            </w:r>
          </w:p>
          <w:p w14:paraId="789F891F" w14:textId="77777777" w:rsidR="00B145D7" w:rsidRPr="00F03387" w:rsidRDefault="00B145D7" w:rsidP="00C77C18">
            <w:pPr>
              <w:tabs>
                <w:tab w:val="left" w:pos="-720"/>
                <w:tab w:val="left" w:pos="4536"/>
              </w:tabs>
              <w:suppressAutoHyphens/>
              <w:rPr>
                <w:szCs w:val="22"/>
                <w:lang w:val="pt-PT"/>
              </w:rPr>
            </w:pPr>
          </w:p>
        </w:tc>
      </w:tr>
      <w:tr w:rsidR="00B145D7" w:rsidRPr="00F03387" w14:paraId="6C21B0BE" w14:textId="77777777">
        <w:trPr>
          <w:cantSplit/>
        </w:trPr>
        <w:tc>
          <w:tcPr>
            <w:tcW w:w="4590" w:type="dxa"/>
          </w:tcPr>
          <w:p w14:paraId="3FB2D3EA" w14:textId="77777777" w:rsidR="00C77C18" w:rsidRPr="00811FE5" w:rsidRDefault="00C77C18" w:rsidP="00C77C18">
            <w:pPr>
              <w:rPr>
                <w:rFonts w:eastAsia="SimSun"/>
                <w:szCs w:val="22"/>
                <w:lang w:val="de-DE"/>
              </w:rPr>
            </w:pPr>
            <w:r w:rsidRPr="00811FE5">
              <w:rPr>
                <w:rFonts w:eastAsia="SimSun"/>
                <w:b/>
                <w:szCs w:val="22"/>
                <w:lang w:val="de-DE"/>
              </w:rPr>
              <w:lastRenderedPageBreak/>
              <w:t>Hrvatska</w:t>
            </w:r>
          </w:p>
          <w:p w14:paraId="4A788B7A" w14:textId="77777777" w:rsidR="00C77C18" w:rsidRPr="00811FE5" w:rsidRDefault="00C77C18" w:rsidP="00C77C18">
            <w:pPr>
              <w:rPr>
                <w:rFonts w:eastAsia="SimSun"/>
                <w:szCs w:val="22"/>
                <w:lang w:val="de-DE"/>
              </w:rPr>
            </w:pPr>
            <w:r w:rsidRPr="00811FE5">
              <w:rPr>
                <w:rFonts w:eastAsia="SimSun"/>
                <w:szCs w:val="22"/>
                <w:lang w:val="de-DE"/>
              </w:rPr>
              <w:t>Roche d.o.o.</w:t>
            </w:r>
          </w:p>
          <w:p w14:paraId="0D8BAE80" w14:textId="77777777" w:rsidR="00C77C18" w:rsidRPr="00F03387" w:rsidRDefault="00C77C18" w:rsidP="00C77C18">
            <w:pPr>
              <w:rPr>
                <w:rFonts w:eastAsia="SimSun"/>
                <w:szCs w:val="22"/>
                <w:lang w:val="pt-PT"/>
              </w:rPr>
            </w:pPr>
            <w:r w:rsidRPr="00F03387">
              <w:rPr>
                <w:rFonts w:eastAsia="SimSun"/>
                <w:szCs w:val="22"/>
                <w:lang w:val="pt-PT"/>
              </w:rPr>
              <w:t>Tel: + 385 1 47 22 333</w:t>
            </w:r>
          </w:p>
          <w:p w14:paraId="42B21C8C" w14:textId="77777777" w:rsidR="00B145D7" w:rsidRPr="00F03387" w:rsidRDefault="00B145D7" w:rsidP="00C77C18">
            <w:pPr>
              <w:tabs>
                <w:tab w:val="left" w:pos="3990"/>
              </w:tabs>
              <w:rPr>
                <w:szCs w:val="22"/>
                <w:lang w:val="pt-PT"/>
              </w:rPr>
            </w:pPr>
          </w:p>
        </w:tc>
        <w:tc>
          <w:tcPr>
            <w:tcW w:w="4590" w:type="dxa"/>
          </w:tcPr>
          <w:p w14:paraId="45FDFB9A" w14:textId="77777777" w:rsidR="00C77C18" w:rsidRPr="00F03387" w:rsidRDefault="00C77C18" w:rsidP="00C77C18">
            <w:pPr>
              <w:tabs>
                <w:tab w:val="left" w:pos="-720"/>
                <w:tab w:val="left" w:pos="567"/>
                <w:tab w:val="left" w:pos="4536"/>
              </w:tabs>
              <w:suppressAutoHyphens/>
              <w:spacing w:line="260" w:lineRule="exact"/>
              <w:rPr>
                <w:b/>
                <w:szCs w:val="22"/>
                <w:lang w:val="pt-PT"/>
              </w:rPr>
            </w:pPr>
            <w:r w:rsidRPr="00F03387">
              <w:rPr>
                <w:b/>
                <w:szCs w:val="22"/>
                <w:lang w:val="pt-PT"/>
              </w:rPr>
              <w:t>România</w:t>
            </w:r>
          </w:p>
          <w:p w14:paraId="3BAA2D7E" w14:textId="77777777" w:rsidR="00C77C18" w:rsidRPr="00F03387" w:rsidRDefault="00C77C18" w:rsidP="00C77C18">
            <w:pPr>
              <w:tabs>
                <w:tab w:val="left" w:pos="-720"/>
                <w:tab w:val="left" w:pos="4536"/>
              </w:tabs>
              <w:suppressAutoHyphens/>
              <w:rPr>
                <w:szCs w:val="22"/>
                <w:lang w:val="pt-PT"/>
              </w:rPr>
            </w:pPr>
            <w:r w:rsidRPr="00F03387">
              <w:rPr>
                <w:szCs w:val="22"/>
                <w:lang w:val="pt-PT"/>
              </w:rPr>
              <w:t>Roche România S.R.L.</w:t>
            </w:r>
          </w:p>
          <w:p w14:paraId="0AA01FDB" w14:textId="77777777" w:rsidR="00C77C18" w:rsidRPr="00F03387" w:rsidRDefault="00C77C18" w:rsidP="00C77C18">
            <w:pPr>
              <w:tabs>
                <w:tab w:val="left" w:pos="-720"/>
                <w:tab w:val="left" w:pos="4536"/>
              </w:tabs>
              <w:suppressAutoHyphens/>
              <w:rPr>
                <w:szCs w:val="22"/>
                <w:lang w:val="pt-PT"/>
              </w:rPr>
            </w:pPr>
            <w:r w:rsidRPr="00F03387">
              <w:rPr>
                <w:szCs w:val="22"/>
                <w:lang w:val="pt-PT"/>
              </w:rPr>
              <w:t>Tel: +40 21 206 47 01</w:t>
            </w:r>
          </w:p>
          <w:p w14:paraId="3BF2C94F" w14:textId="77777777" w:rsidR="00B145D7" w:rsidRPr="00F03387" w:rsidRDefault="00B145D7" w:rsidP="00C77C18">
            <w:pPr>
              <w:tabs>
                <w:tab w:val="left" w:pos="3990"/>
              </w:tabs>
              <w:rPr>
                <w:szCs w:val="22"/>
                <w:lang w:val="pt-PT"/>
              </w:rPr>
            </w:pPr>
          </w:p>
        </w:tc>
      </w:tr>
      <w:tr w:rsidR="00B145D7" w:rsidRPr="00F03387" w14:paraId="4BF8247A" w14:textId="77777777">
        <w:trPr>
          <w:cantSplit/>
        </w:trPr>
        <w:tc>
          <w:tcPr>
            <w:tcW w:w="4590" w:type="dxa"/>
          </w:tcPr>
          <w:p w14:paraId="63864914" w14:textId="6362EF63" w:rsidR="00C77C18" w:rsidRPr="0055583F" w:rsidRDefault="00C77C18" w:rsidP="00C77C18">
            <w:pPr>
              <w:tabs>
                <w:tab w:val="left" w:pos="3990"/>
              </w:tabs>
              <w:rPr>
                <w:b/>
                <w:szCs w:val="22"/>
              </w:rPr>
            </w:pPr>
            <w:r w:rsidRPr="0055583F">
              <w:rPr>
                <w:b/>
                <w:szCs w:val="22"/>
              </w:rPr>
              <w:t>Ireland</w:t>
            </w:r>
            <w:r w:rsidR="005B3408" w:rsidRPr="005B3408">
              <w:rPr>
                <w:b/>
                <w:szCs w:val="22"/>
              </w:rPr>
              <w:t>, Malta</w:t>
            </w:r>
          </w:p>
          <w:p w14:paraId="4FA29EB6" w14:textId="77777777" w:rsidR="005B3408" w:rsidRPr="005B3408" w:rsidRDefault="00C77C18" w:rsidP="005B3408">
            <w:pPr>
              <w:tabs>
                <w:tab w:val="left" w:pos="3990"/>
              </w:tabs>
              <w:rPr>
                <w:szCs w:val="22"/>
              </w:rPr>
            </w:pPr>
            <w:r w:rsidRPr="0055583F">
              <w:rPr>
                <w:szCs w:val="22"/>
              </w:rPr>
              <w:t>Roche Products (Ireland) Ltd.</w:t>
            </w:r>
          </w:p>
          <w:p w14:paraId="31AE7F60" w14:textId="2CAF9B3D" w:rsidR="00C77C18" w:rsidRPr="0055583F" w:rsidRDefault="005B3408" w:rsidP="005B3408">
            <w:pPr>
              <w:tabs>
                <w:tab w:val="left" w:pos="3990"/>
              </w:tabs>
              <w:rPr>
                <w:szCs w:val="22"/>
              </w:rPr>
            </w:pPr>
            <w:r w:rsidRPr="005B3408">
              <w:rPr>
                <w:szCs w:val="22"/>
              </w:rPr>
              <w:t>Ireland/L-Irlanda</w:t>
            </w:r>
          </w:p>
          <w:p w14:paraId="0E594A10" w14:textId="77777777" w:rsidR="00C77C18" w:rsidRPr="0055583F" w:rsidRDefault="00C77C18" w:rsidP="00C77C18">
            <w:pPr>
              <w:tabs>
                <w:tab w:val="left" w:pos="3990"/>
              </w:tabs>
              <w:rPr>
                <w:szCs w:val="22"/>
              </w:rPr>
            </w:pPr>
            <w:r w:rsidRPr="0055583F">
              <w:rPr>
                <w:szCs w:val="22"/>
              </w:rPr>
              <w:t>Tel: +353 (0) 1 469 0700</w:t>
            </w:r>
          </w:p>
          <w:p w14:paraId="127B0688" w14:textId="77777777" w:rsidR="00B145D7" w:rsidRPr="0055583F" w:rsidRDefault="00B145D7" w:rsidP="00C77C18">
            <w:pPr>
              <w:tabs>
                <w:tab w:val="left" w:pos="3990"/>
              </w:tabs>
              <w:rPr>
                <w:b/>
                <w:szCs w:val="22"/>
              </w:rPr>
            </w:pPr>
          </w:p>
        </w:tc>
        <w:tc>
          <w:tcPr>
            <w:tcW w:w="4590" w:type="dxa"/>
          </w:tcPr>
          <w:p w14:paraId="14B64429" w14:textId="77777777" w:rsidR="00C77C18" w:rsidRPr="0069684D" w:rsidRDefault="00C77C18" w:rsidP="00C77C18">
            <w:pPr>
              <w:tabs>
                <w:tab w:val="left" w:pos="3990"/>
              </w:tabs>
              <w:rPr>
                <w:b/>
                <w:szCs w:val="22"/>
                <w:lang w:val="it-IT"/>
              </w:rPr>
            </w:pPr>
            <w:r w:rsidRPr="0069684D">
              <w:rPr>
                <w:b/>
                <w:szCs w:val="22"/>
                <w:lang w:val="it-IT"/>
              </w:rPr>
              <w:t>Slovenija</w:t>
            </w:r>
          </w:p>
          <w:p w14:paraId="2F618794" w14:textId="77777777" w:rsidR="00C77C18" w:rsidRPr="0069684D" w:rsidRDefault="00C77C18" w:rsidP="00C77C18">
            <w:pPr>
              <w:tabs>
                <w:tab w:val="left" w:pos="3990"/>
              </w:tabs>
              <w:rPr>
                <w:szCs w:val="22"/>
                <w:lang w:val="it-IT"/>
              </w:rPr>
            </w:pPr>
            <w:r w:rsidRPr="0069684D">
              <w:rPr>
                <w:szCs w:val="22"/>
                <w:lang w:val="it-IT"/>
              </w:rPr>
              <w:t>Roche farmacevtska družba d.o.o.</w:t>
            </w:r>
          </w:p>
          <w:p w14:paraId="4B9AF276" w14:textId="77777777" w:rsidR="00C77C18" w:rsidRPr="00F03387" w:rsidRDefault="00C77C18" w:rsidP="00C77C18">
            <w:pPr>
              <w:tabs>
                <w:tab w:val="left" w:pos="3990"/>
              </w:tabs>
              <w:rPr>
                <w:szCs w:val="22"/>
                <w:lang w:val="pt-PT"/>
              </w:rPr>
            </w:pPr>
            <w:r w:rsidRPr="00F03387">
              <w:rPr>
                <w:szCs w:val="22"/>
                <w:lang w:val="pt-PT"/>
              </w:rPr>
              <w:t>Tel: +386 - 1 360 26 00</w:t>
            </w:r>
          </w:p>
          <w:p w14:paraId="12546D77" w14:textId="77777777" w:rsidR="00B145D7" w:rsidRPr="00F03387" w:rsidRDefault="00B145D7" w:rsidP="00C77C18">
            <w:pPr>
              <w:tabs>
                <w:tab w:val="left" w:pos="3990"/>
              </w:tabs>
              <w:rPr>
                <w:b/>
                <w:szCs w:val="22"/>
                <w:lang w:val="pt-PT"/>
              </w:rPr>
            </w:pPr>
          </w:p>
        </w:tc>
      </w:tr>
      <w:tr w:rsidR="00B145D7" w:rsidRPr="00F03387" w14:paraId="24ECA1AC" w14:textId="77777777">
        <w:trPr>
          <w:cantSplit/>
        </w:trPr>
        <w:tc>
          <w:tcPr>
            <w:tcW w:w="4590" w:type="dxa"/>
          </w:tcPr>
          <w:p w14:paraId="099C49A5" w14:textId="77777777" w:rsidR="00C77C18" w:rsidRPr="00F03387" w:rsidRDefault="00C77C18" w:rsidP="00C77C18">
            <w:pPr>
              <w:tabs>
                <w:tab w:val="left" w:pos="720"/>
                <w:tab w:val="left" w:pos="3990"/>
              </w:tabs>
              <w:rPr>
                <w:b/>
                <w:snapToGrid w:val="0"/>
                <w:szCs w:val="22"/>
                <w:lang w:val="pt-PT"/>
              </w:rPr>
            </w:pPr>
            <w:r w:rsidRPr="00F03387">
              <w:rPr>
                <w:b/>
                <w:snapToGrid w:val="0"/>
                <w:szCs w:val="22"/>
                <w:lang w:val="pt-PT"/>
              </w:rPr>
              <w:t xml:space="preserve">Ísland </w:t>
            </w:r>
          </w:p>
          <w:p w14:paraId="4BC1F2F1" w14:textId="77777777" w:rsidR="00C77C18" w:rsidRPr="00F03387" w:rsidRDefault="00C77C18" w:rsidP="00C77C18">
            <w:pPr>
              <w:tabs>
                <w:tab w:val="left" w:pos="720"/>
                <w:tab w:val="left" w:pos="3990"/>
              </w:tabs>
              <w:rPr>
                <w:snapToGrid w:val="0"/>
                <w:szCs w:val="22"/>
                <w:lang w:val="pt-PT"/>
              </w:rPr>
            </w:pPr>
            <w:r w:rsidRPr="00F03387">
              <w:rPr>
                <w:snapToGrid w:val="0"/>
                <w:szCs w:val="22"/>
                <w:lang w:val="pt-PT"/>
              </w:rPr>
              <w:t xml:space="preserve">Roche </w:t>
            </w:r>
            <w:r w:rsidR="00031085">
              <w:rPr>
                <w:szCs w:val="22"/>
              </w:rPr>
              <w:t>Pharmaceuticals A/S</w:t>
            </w:r>
          </w:p>
          <w:p w14:paraId="6A91E3A3" w14:textId="77777777" w:rsidR="00C77C18" w:rsidRPr="00F03387" w:rsidRDefault="00C77C18" w:rsidP="00C77C18">
            <w:pPr>
              <w:tabs>
                <w:tab w:val="left" w:pos="720"/>
                <w:tab w:val="left" w:pos="3990"/>
              </w:tabs>
              <w:rPr>
                <w:snapToGrid w:val="0"/>
                <w:szCs w:val="22"/>
                <w:lang w:val="pt-PT"/>
              </w:rPr>
            </w:pPr>
            <w:r w:rsidRPr="00F03387">
              <w:rPr>
                <w:szCs w:val="22"/>
                <w:lang w:val="pt-PT"/>
              </w:rPr>
              <w:t>c/o Icepharma hf</w:t>
            </w:r>
          </w:p>
          <w:p w14:paraId="79D6C71E" w14:textId="77777777" w:rsidR="00C77C18" w:rsidRPr="00F03387" w:rsidRDefault="00C77C18" w:rsidP="00C77C18">
            <w:pPr>
              <w:tabs>
                <w:tab w:val="left" w:pos="3990"/>
              </w:tabs>
              <w:rPr>
                <w:rFonts w:ascii="Arial" w:hAnsi="Arial"/>
                <w:snapToGrid w:val="0"/>
                <w:szCs w:val="22"/>
                <w:lang w:val="pt-PT"/>
              </w:rPr>
            </w:pPr>
            <w:r w:rsidRPr="00F03387">
              <w:rPr>
                <w:snapToGrid w:val="0"/>
                <w:szCs w:val="22"/>
                <w:lang w:val="pt-PT"/>
              </w:rPr>
              <w:t>Sími: +354 540 8000</w:t>
            </w:r>
          </w:p>
          <w:p w14:paraId="3FA1C11C" w14:textId="77777777" w:rsidR="00B145D7" w:rsidRPr="00F03387" w:rsidRDefault="00B145D7">
            <w:pPr>
              <w:tabs>
                <w:tab w:val="left" w:pos="3990"/>
              </w:tabs>
              <w:rPr>
                <w:b/>
                <w:szCs w:val="22"/>
                <w:lang w:val="pt-PT"/>
              </w:rPr>
            </w:pPr>
          </w:p>
        </w:tc>
        <w:tc>
          <w:tcPr>
            <w:tcW w:w="4590" w:type="dxa"/>
          </w:tcPr>
          <w:p w14:paraId="3B7A28B6" w14:textId="77777777" w:rsidR="00C77C18" w:rsidRPr="0069684D" w:rsidRDefault="00C77C18" w:rsidP="00C77C18">
            <w:pPr>
              <w:tabs>
                <w:tab w:val="left" w:pos="3990"/>
              </w:tabs>
              <w:rPr>
                <w:b/>
                <w:szCs w:val="22"/>
                <w:lang w:val="it-IT"/>
              </w:rPr>
            </w:pPr>
            <w:r w:rsidRPr="0069684D">
              <w:rPr>
                <w:b/>
                <w:szCs w:val="22"/>
                <w:lang w:val="it-IT"/>
              </w:rPr>
              <w:t xml:space="preserve">Slovenská republika </w:t>
            </w:r>
          </w:p>
          <w:p w14:paraId="5878AA47" w14:textId="77777777" w:rsidR="00C77C18" w:rsidRPr="0069684D" w:rsidRDefault="00C77C18" w:rsidP="00C77C18">
            <w:pPr>
              <w:tabs>
                <w:tab w:val="left" w:pos="3990"/>
              </w:tabs>
              <w:rPr>
                <w:szCs w:val="22"/>
                <w:lang w:val="it-IT"/>
              </w:rPr>
            </w:pPr>
            <w:r w:rsidRPr="0069684D">
              <w:rPr>
                <w:szCs w:val="22"/>
                <w:lang w:val="it-IT"/>
              </w:rPr>
              <w:t>Roche Slovensko, s.r.o.</w:t>
            </w:r>
          </w:p>
          <w:p w14:paraId="28294FAB" w14:textId="77777777" w:rsidR="00C77C18" w:rsidRPr="00F03387" w:rsidRDefault="00C77C18" w:rsidP="00C77C18">
            <w:pPr>
              <w:tabs>
                <w:tab w:val="left" w:pos="3990"/>
              </w:tabs>
              <w:rPr>
                <w:szCs w:val="22"/>
                <w:lang w:val="pt-PT"/>
              </w:rPr>
            </w:pPr>
            <w:r w:rsidRPr="00F03387">
              <w:rPr>
                <w:szCs w:val="22"/>
                <w:lang w:val="pt-PT"/>
              </w:rPr>
              <w:t>Tel: +421 - 2 52638201</w:t>
            </w:r>
          </w:p>
          <w:p w14:paraId="53E21FD9" w14:textId="77777777" w:rsidR="00B145D7" w:rsidRPr="00F03387" w:rsidRDefault="00B145D7" w:rsidP="00C77C18">
            <w:pPr>
              <w:tabs>
                <w:tab w:val="left" w:pos="3990"/>
              </w:tabs>
              <w:rPr>
                <w:szCs w:val="22"/>
                <w:lang w:val="pt-PT"/>
              </w:rPr>
            </w:pPr>
          </w:p>
        </w:tc>
      </w:tr>
      <w:tr w:rsidR="00B145D7" w:rsidRPr="00353CBE" w14:paraId="4C95BFD8" w14:textId="77777777">
        <w:trPr>
          <w:cantSplit/>
        </w:trPr>
        <w:tc>
          <w:tcPr>
            <w:tcW w:w="4590" w:type="dxa"/>
          </w:tcPr>
          <w:p w14:paraId="25031528" w14:textId="77777777" w:rsidR="00C77C18" w:rsidRPr="00F03387" w:rsidRDefault="00C77C18" w:rsidP="00C77C18">
            <w:pPr>
              <w:tabs>
                <w:tab w:val="left" w:pos="3990"/>
              </w:tabs>
              <w:rPr>
                <w:szCs w:val="22"/>
                <w:lang w:val="pt-PT"/>
              </w:rPr>
            </w:pPr>
            <w:r w:rsidRPr="00F03387">
              <w:rPr>
                <w:b/>
                <w:szCs w:val="22"/>
                <w:lang w:val="pt-PT"/>
              </w:rPr>
              <w:t>Italia</w:t>
            </w:r>
          </w:p>
          <w:p w14:paraId="024F78ED" w14:textId="77777777" w:rsidR="00C77C18" w:rsidRPr="00F03387" w:rsidRDefault="00C77C18" w:rsidP="00C77C18">
            <w:pPr>
              <w:tabs>
                <w:tab w:val="left" w:pos="3990"/>
              </w:tabs>
              <w:rPr>
                <w:szCs w:val="22"/>
                <w:lang w:val="pt-PT"/>
              </w:rPr>
            </w:pPr>
            <w:r w:rsidRPr="00F03387">
              <w:rPr>
                <w:szCs w:val="22"/>
                <w:lang w:val="pt-PT"/>
              </w:rPr>
              <w:t>Roche S.p.A.</w:t>
            </w:r>
          </w:p>
          <w:p w14:paraId="3DDEC3F6" w14:textId="77777777" w:rsidR="00B145D7" w:rsidRPr="00F03387" w:rsidRDefault="00C77C18" w:rsidP="00C77C18">
            <w:pPr>
              <w:tabs>
                <w:tab w:val="left" w:pos="3990"/>
              </w:tabs>
              <w:rPr>
                <w:szCs w:val="22"/>
                <w:lang w:val="pt-PT"/>
              </w:rPr>
            </w:pPr>
            <w:r w:rsidRPr="00F03387">
              <w:rPr>
                <w:szCs w:val="22"/>
                <w:lang w:val="pt-PT"/>
              </w:rPr>
              <w:t>Tel: +39 - 039 2471</w:t>
            </w:r>
          </w:p>
        </w:tc>
        <w:tc>
          <w:tcPr>
            <w:tcW w:w="4590" w:type="dxa"/>
          </w:tcPr>
          <w:p w14:paraId="26108020" w14:textId="77777777" w:rsidR="00C77C18" w:rsidRPr="00811FE5" w:rsidRDefault="00C77C18" w:rsidP="00C77C18">
            <w:pPr>
              <w:tabs>
                <w:tab w:val="left" w:pos="3990"/>
              </w:tabs>
              <w:rPr>
                <w:b/>
                <w:szCs w:val="22"/>
                <w:lang w:val="de-DE"/>
              </w:rPr>
            </w:pPr>
            <w:r w:rsidRPr="00811FE5">
              <w:rPr>
                <w:b/>
                <w:szCs w:val="22"/>
                <w:lang w:val="de-DE"/>
              </w:rPr>
              <w:t>Suomi/Finland</w:t>
            </w:r>
          </w:p>
          <w:p w14:paraId="6210083E" w14:textId="77777777" w:rsidR="00C77C18" w:rsidRPr="00811FE5" w:rsidRDefault="00C77C18" w:rsidP="00C77C18">
            <w:pPr>
              <w:tabs>
                <w:tab w:val="left" w:pos="3990"/>
              </w:tabs>
              <w:rPr>
                <w:snapToGrid w:val="0"/>
                <w:szCs w:val="22"/>
                <w:lang w:val="de-DE"/>
              </w:rPr>
            </w:pPr>
            <w:r w:rsidRPr="00811FE5">
              <w:rPr>
                <w:szCs w:val="22"/>
                <w:lang w:val="de-DE"/>
              </w:rPr>
              <w:t>Roche Oy</w:t>
            </w:r>
            <w:r w:rsidRPr="00811FE5">
              <w:rPr>
                <w:snapToGrid w:val="0"/>
                <w:szCs w:val="22"/>
                <w:lang w:val="de-DE"/>
              </w:rPr>
              <w:t xml:space="preserve"> </w:t>
            </w:r>
          </w:p>
          <w:p w14:paraId="1C190A58" w14:textId="77777777" w:rsidR="00C77C18" w:rsidRPr="00811FE5" w:rsidRDefault="00C77C18" w:rsidP="00C77C18">
            <w:pPr>
              <w:tabs>
                <w:tab w:val="left" w:pos="3990"/>
              </w:tabs>
              <w:rPr>
                <w:szCs w:val="22"/>
                <w:lang w:val="de-DE"/>
              </w:rPr>
            </w:pPr>
            <w:r w:rsidRPr="00811FE5">
              <w:rPr>
                <w:szCs w:val="22"/>
                <w:lang w:val="de-DE"/>
              </w:rPr>
              <w:t>Puh/Tel: +358 (0) 10 554 500</w:t>
            </w:r>
          </w:p>
          <w:p w14:paraId="07AE80F4" w14:textId="77777777" w:rsidR="00B145D7" w:rsidRPr="00811FE5" w:rsidRDefault="00B145D7" w:rsidP="00C77C18">
            <w:pPr>
              <w:tabs>
                <w:tab w:val="left" w:pos="3990"/>
              </w:tabs>
              <w:suppressAutoHyphens/>
              <w:rPr>
                <w:szCs w:val="22"/>
                <w:lang w:val="de-DE"/>
              </w:rPr>
            </w:pPr>
          </w:p>
        </w:tc>
      </w:tr>
      <w:tr w:rsidR="00B145D7" w:rsidRPr="00F03387" w14:paraId="597340D0" w14:textId="77777777">
        <w:trPr>
          <w:cantSplit/>
        </w:trPr>
        <w:tc>
          <w:tcPr>
            <w:tcW w:w="4590" w:type="dxa"/>
          </w:tcPr>
          <w:p w14:paraId="270DA4A1" w14:textId="7DD7D16A" w:rsidR="00B145D7" w:rsidRPr="00811FE5" w:rsidRDefault="00B145D7" w:rsidP="00327E11">
            <w:pPr>
              <w:tabs>
                <w:tab w:val="left" w:pos="3990"/>
              </w:tabs>
              <w:rPr>
                <w:b/>
                <w:szCs w:val="22"/>
                <w:lang w:val="de-DE"/>
              </w:rPr>
            </w:pPr>
          </w:p>
        </w:tc>
        <w:tc>
          <w:tcPr>
            <w:tcW w:w="4590" w:type="dxa"/>
          </w:tcPr>
          <w:p w14:paraId="51718928" w14:textId="77777777" w:rsidR="00C77C18" w:rsidRPr="00F03387" w:rsidRDefault="00C77C18" w:rsidP="00C77C18">
            <w:pPr>
              <w:tabs>
                <w:tab w:val="left" w:pos="3990"/>
              </w:tabs>
              <w:rPr>
                <w:szCs w:val="22"/>
                <w:lang w:val="pt-PT"/>
              </w:rPr>
            </w:pPr>
            <w:r w:rsidRPr="00F03387">
              <w:rPr>
                <w:b/>
                <w:szCs w:val="22"/>
                <w:lang w:val="pt-PT"/>
              </w:rPr>
              <w:t>Sverige</w:t>
            </w:r>
          </w:p>
          <w:p w14:paraId="0BA7A71D" w14:textId="77777777" w:rsidR="00C77C18" w:rsidRPr="00F03387" w:rsidRDefault="00C77C18" w:rsidP="00C77C18">
            <w:pPr>
              <w:tabs>
                <w:tab w:val="left" w:pos="3990"/>
              </w:tabs>
              <w:rPr>
                <w:szCs w:val="22"/>
                <w:lang w:val="pt-PT"/>
              </w:rPr>
            </w:pPr>
            <w:r w:rsidRPr="00F03387">
              <w:rPr>
                <w:szCs w:val="22"/>
                <w:lang w:val="pt-PT"/>
              </w:rPr>
              <w:t>Roche AB</w:t>
            </w:r>
          </w:p>
          <w:p w14:paraId="39C2C65F" w14:textId="77777777" w:rsidR="00C77C18" w:rsidRPr="00F03387" w:rsidRDefault="00C77C18" w:rsidP="00C77C18">
            <w:pPr>
              <w:tabs>
                <w:tab w:val="left" w:pos="3990"/>
              </w:tabs>
              <w:suppressAutoHyphens/>
              <w:rPr>
                <w:szCs w:val="22"/>
                <w:lang w:val="pt-PT"/>
              </w:rPr>
            </w:pPr>
            <w:r w:rsidRPr="00F03387">
              <w:rPr>
                <w:szCs w:val="22"/>
                <w:lang w:val="pt-PT"/>
              </w:rPr>
              <w:t>Tel: +46 (0) 8 726 1200</w:t>
            </w:r>
          </w:p>
          <w:p w14:paraId="00410541" w14:textId="77777777" w:rsidR="00B145D7" w:rsidRPr="00F03387" w:rsidRDefault="00B145D7" w:rsidP="00C77C18">
            <w:pPr>
              <w:tabs>
                <w:tab w:val="left" w:pos="3990"/>
              </w:tabs>
              <w:rPr>
                <w:szCs w:val="22"/>
                <w:lang w:val="pt-PT"/>
              </w:rPr>
            </w:pPr>
          </w:p>
        </w:tc>
      </w:tr>
      <w:tr w:rsidR="00B145D7" w:rsidRPr="00353CBE" w14:paraId="494B0DCC" w14:textId="77777777">
        <w:trPr>
          <w:cantSplit/>
        </w:trPr>
        <w:tc>
          <w:tcPr>
            <w:tcW w:w="4590" w:type="dxa"/>
          </w:tcPr>
          <w:p w14:paraId="358A603A" w14:textId="77777777" w:rsidR="00C77C18" w:rsidRPr="0055583F" w:rsidRDefault="00C77C18" w:rsidP="00C77C18">
            <w:pPr>
              <w:tabs>
                <w:tab w:val="left" w:pos="3990"/>
              </w:tabs>
              <w:rPr>
                <w:b/>
                <w:szCs w:val="22"/>
                <w:lang w:val="es-ES"/>
              </w:rPr>
            </w:pPr>
            <w:proofErr w:type="spellStart"/>
            <w:r w:rsidRPr="0055583F">
              <w:rPr>
                <w:b/>
                <w:szCs w:val="22"/>
                <w:lang w:val="es-ES"/>
              </w:rPr>
              <w:t>Latvija</w:t>
            </w:r>
            <w:proofErr w:type="spellEnd"/>
          </w:p>
          <w:p w14:paraId="189A722E" w14:textId="77777777" w:rsidR="00C77C18" w:rsidRPr="0055583F" w:rsidRDefault="00C77C18" w:rsidP="00C77C18">
            <w:pPr>
              <w:tabs>
                <w:tab w:val="left" w:pos="3990"/>
              </w:tabs>
              <w:rPr>
                <w:szCs w:val="22"/>
                <w:lang w:val="es-ES"/>
              </w:rPr>
            </w:pPr>
            <w:r w:rsidRPr="0055583F">
              <w:rPr>
                <w:szCs w:val="22"/>
                <w:lang w:val="es-ES"/>
              </w:rPr>
              <w:t xml:space="preserve">Roche </w:t>
            </w:r>
            <w:proofErr w:type="spellStart"/>
            <w:r w:rsidRPr="0055583F">
              <w:rPr>
                <w:szCs w:val="22"/>
                <w:lang w:val="es-ES"/>
              </w:rPr>
              <w:t>Latvija</w:t>
            </w:r>
            <w:proofErr w:type="spellEnd"/>
            <w:r w:rsidRPr="0055583F">
              <w:rPr>
                <w:szCs w:val="22"/>
                <w:lang w:val="es-ES"/>
              </w:rPr>
              <w:t xml:space="preserve"> SIA</w:t>
            </w:r>
          </w:p>
          <w:p w14:paraId="781B11C5" w14:textId="77777777" w:rsidR="00C77C18" w:rsidRPr="0055583F" w:rsidRDefault="00C77C18" w:rsidP="00C77C18">
            <w:pPr>
              <w:tabs>
                <w:tab w:val="left" w:pos="3990"/>
              </w:tabs>
              <w:rPr>
                <w:szCs w:val="22"/>
                <w:lang w:val="es-ES"/>
              </w:rPr>
            </w:pPr>
            <w:r w:rsidRPr="0055583F">
              <w:rPr>
                <w:szCs w:val="22"/>
                <w:lang w:val="es-ES"/>
              </w:rPr>
              <w:t>Tel: +371 - 6 7 039831</w:t>
            </w:r>
          </w:p>
          <w:p w14:paraId="4185A236" w14:textId="77777777" w:rsidR="00B145D7" w:rsidRPr="0055583F" w:rsidRDefault="00B145D7" w:rsidP="00C77C18">
            <w:pPr>
              <w:tabs>
                <w:tab w:val="left" w:pos="3990"/>
              </w:tabs>
              <w:suppressAutoHyphens/>
              <w:rPr>
                <w:szCs w:val="22"/>
                <w:lang w:val="es-ES"/>
              </w:rPr>
            </w:pPr>
          </w:p>
        </w:tc>
        <w:tc>
          <w:tcPr>
            <w:tcW w:w="4590" w:type="dxa"/>
          </w:tcPr>
          <w:p w14:paraId="6A473863" w14:textId="77777777" w:rsidR="00B145D7" w:rsidRPr="00F91229" w:rsidRDefault="00B145D7" w:rsidP="00811FE5">
            <w:pPr>
              <w:rPr>
                <w:szCs w:val="22"/>
                <w:lang w:val="pt-PT"/>
              </w:rPr>
            </w:pPr>
          </w:p>
        </w:tc>
      </w:tr>
    </w:tbl>
    <w:p w14:paraId="5F5D3129" w14:textId="77777777" w:rsidR="00B145D7" w:rsidRPr="00F03387" w:rsidRDefault="00B145D7">
      <w:pPr>
        <w:suppressAutoHyphens/>
        <w:ind w:left="720" w:right="14" w:hanging="720"/>
        <w:rPr>
          <w:lang w:val="pt-PT"/>
        </w:rPr>
      </w:pPr>
    </w:p>
    <w:p w14:paraId="1533DADF" w14:textId="4DACEC3A" w:rsidR="00B145D7" w:rsidRPr="00F03387" w:rsidRDefault="00B145D7">
      <w:pPr>
        <w:suppressAutoHyphens/>
        <w:outlineLvl w:val="0"/>
        <w:rPr>
          <w:lang w:val="pt-PT"/>
        </w:rPr>
      </w:pPr>
      <w:r w:rsidRPr="00F03387">
        <w:rPr>
          <w:b/>
          <w:lang w:val="pt-PT"/>
        </w:rPr>
        <w:t xml:space="preserve">Este folheto foi revisto pela última vez em </w:t>
      </w:r>
      <w:r w:rsidR="005B3408" w:rsidRPr="005B3408">
        <w:rPr>
          <w:b/>
          <w:lang w:val="pt-PT"/>
        </w:rPr>
        <w:t>&lt;{MM/AAAA}&gt;&lt;{mês de AAAA}&gt;</w:t>
      </w:r>
      <w:r w:rsidR="005B3408">
        <w:rPr>
          <w:b/>
          <w:lang w:val="pt-PT"/>
        </w:rPr>
        <w:t>.</w:t>
      </w:r>
      <w:r w:rsidRPr="00F03387">
        <w:rPr>
          <w:b/>
          <w:lang w:val="pt-PT"/>
        </w:rPr>
        <w:t xml:space="preserve"> </w:t>
      </w:r>
    </w:p>
    <w:p w14:paraId="016062D9" w14:textId="77777777" w:rsidR="00B145D7" w:rsidRPr="00F03387" w:rsidRDefault="00B145D7">
      <w:pPr>
        <w:suppressAutoHyphens/>
        <w:ind w:left="720" w:right="14" w:hanging="720"/>
        <w:rPr>
          <w:szCs w:val="22"/>
          <w:lang w:val="pt-PT"/>
        </w:rPr>
      </w:pPr>
    </w:p>
    <w:p w14:paraId="69BCDD65" w14:textId="451BAD95" w:rsidR="00B145D7" w:rsidRPr="00F03387" w:rsidRDefault="00B145D7" w:rsidP="00135E3D">
      <w:pPr>
        <w:suppressAutoHyphens/>
        <w:autoSpaceDE w:val="0"/>
        <w:ind w:right="14"/>
        <w:rPr>
          <w:szCs w:val="22"/>
          <w:lang w:val="pt-PT"/>
        </w:rPr>
      </w:pPr>
      <w:r w:rsidRPr="00F03387">
        <w:rPr>
          <w:szCs w:val="24"/>
          <w:lang w:val="pt-PT"/>
        </w:rPr>
        <w:t>Está disponível informação</w:t>
      </w:r>
      <w:r w:rsidRPr="00F03387">
        <w:rPr>
          <w:szCs w:val="22"/>
          <w:lang w:val="pt-PT"/>
        </w:rPr>
        <w:t xml:space="preserve"> pormenorizada sobre este medicamento no </w:t>
      </w:r>
      <w:r w:rsidRPr="00F03387">
        <w:rPr>
          <w:szCs w:val="24"/>
          <w:lang w:val="pt-PT"/>
        </w:rPr>
        <w:t xml:space="preserve">sítio da internet </w:t>
      </w:r>
      <w:r w:rsidRPr="00F03387">
        <w:rPr>
          <w:szCs w:val="22"/>
          <w:lang w:val="pt-PT"/>
        </w:rPr>
        <w:t>da Agência Europeia d</w:t>
      </w:r>
      <w:r w:rsidR="002C6453" w:rsidRPr="00F03387">
        <w:rPr>
          <w:szCs w:val="22"/>
          <w:lang w:val="pt-PT"/>
        </w:rPr>
        <w:t>e</w:t>
      </w:r>
      <w:r w:rsidRPr="00F03387">
        <w:rPr>
          <w:szCs w:val="22"/>
          <w:lang w:val="pt-PT"/>
        </w:rPr>
        <w:t xml:space="preserve"> Medicamento</w:t>
      </w:r>
      <w:r w:rsidR="002C6453" w:rsidRPr="00F03387">
        <w:rPr>
          <w:szCs w:val="22"/>
          <w:lang w:val="pt-PT"/>
        </w:rPr>
        <w:t>s</w:t>
      </w:r>
      <w:r w:rsidRPr="00F03387">
        <w:rPr>
          <w:szCs w:val="22"/>
          <w:lang w:val="pt-PT"/>
        </w:rPr>
        <w:t xml:space="preserve">: </w:t>
      </w:r>
      <w:r w:rsidR="007D00DC" w:rsidRPr="00F03387">
        <w:rPr>
          <w:rFonts w:ascii="ZWAdobeF" w:hAnsi="ZWAdobeF" w:cs="ZWAdobeF"/>
          <w:sz w:val="2"/>
          <w:szCs w:val="22"/>
          <w:lang w:val="pt-PT"/>
        </w:rPr>
        <w:t>7H</w:t>
      </w:r>
      <w:r w:rsidR="00135E3D" w:rsidRPr="00F03387">
        <w:rPr>
          <w:rFonts w:ascii="ZWAdobeF" w:hAnsi="ZWAdobeF" w:cs="ZWAdobeF"/>
          <w:sz w:val="2"/>
          <w:szCs w:val="22"/>
          <w:lang w:val="pt-PT"/>
        </w:rPr>
        <w:t>7H</w:t>
      </w:r>
      <w:r w:rsidR="005B3408">
        <w:fldChar w:fldCharType="begin"/>
      </w:r>
      <w:r w:rsidR="005B3408" w:rsidRPr="00353CBE">
        <w:rPr>
          <w:lang w:val="pt-PT"/>
          <w:rPrChange w:id="80" w:author="TCS" w:date="2025-11-13T10:49:00Z" w16du:dateUtc="2025-11-13T05:19:00Z">
            <w:rPr/>
          </w:rPrChange>
        </w:rPr>
        <w:instrText>HYPERLINK "https://www.ema.europa.eu"</w:instrText>
      </w:r>
      <w:r w:rsidR="005B3408">
        <w:fldChar w:fldCharType="separate"/>
      </w:r>
      <w:r w:rsidR="005B3408" w:rsidRPr="005B3408">
        <w:rPr>
          <w:rStyle w:val="Hyperlink"/>
          <w:szCs w:val="22"/>
          <w:lang w:val="pt-PT"/>
        </w:rPr>
        <w:t>https://www.ema.europa.eu</w:t>
      </w:r>
      <w:r w:rsidR="005B3408">
        <w:fldChar w:fldCharType="end"/>
      </w:r>
      <w:r w:rsidR="005E2A31">
        <w:rPr>
          <w:szCs w:val="22"/>
          <w:lang w:val="pt-PT"/>
        </w:rPr>
        <w:t xml:space="preserve"> </w:t>
      </w:r>
    </w:p>
    <w:p w14:paraId="0D865F3C" w14:textId="77777777" w:rsidR="002C6453" w:rsidRPr="00F03387" w:rsidRDefault="00070DD2">
      <w:pPr>
        <w:suppressAutoHyphens/>
        <w:ind w:right="14"/>
        <w:rPr>
          <w:szCs w:val="22"/>
          <w:lang w:val="pt-PT"/>
        </w:rPr>
      </w:pPr>
      <w:r w:rsidRPr="00F03387">
        <w:rPr>
          <w:szCs w:val="22"/>
          <w:lang w:val="pt-PT"/>
        </w:rPr>
        <w:br w:type="page"/>
      </w:r>
    </w:p>
    <w:p w14:paraId="7700432E" w14:textId="77777777" w:rsidR="00B145D7" w:rsidRPr="00F03387" w:rsidRDefault="002C6453">
      <w:pPr>
        <w:suppressAutoHyphens/>
        <w:ind w:right="14"/>
        <w:rPr>
          <w:b/>
          <w:lang w:val="pt-PT"/>
        </w:rPr>
      </w:pPr>
      <w:r w:rsidRPr="00F03387">
        <w:rPr>
          <w:szCs w:val="22"/>
          <w:lang w:val="pt-PT"/>
        </w:rPr>
        <w:lastRenderedPageBreak/>
        <w:t xml:space="preserve">Este folheto está disponível em todas as línguas da </w:t>
      </w:r>
      <w:r w:rsidR="00562137" w:rsidRPr="00F03387">
        <w:rPr>
          <w:szCs w:val="22"/>
          <w:lang w:val="pt-PT"/>
        </w:rPr>
        <w:t>U</w:t>
      </w:r>
      <w:r w:rsidRPr="00F03387">
        <w:rPr>
          <w:szCs w:val="22"/>
          <w:lang w:val="pt-PT"/>
        </w:rPr>
        <w:t>E/EEE no sítio da internet da Agência Europeia de Medicamentos.</w:t>
      </w:r>
    </w:p>
    <w:p w14:paraId="601E395D" w14:textId="77777777" w:rsidR="00070DD2" w:rsidRPr="00F03387" w:rsidRDefault="00070DD2">
      <w:pPr>
        <w:suppressAutoHyphens/>
        <w:ind w:right="14"/>
        <w:rPr>
          <w:szCs w:val="22"/>
          <w:lang w:val="pt-PT"/>
        </w:rPr>
      </w:pPr>
    </w:p>
    <w:p w14:paraId="028B9628" w14:textId="77777777" w:rsidR="00B145D7" w:rsidRPr="00F03387" w:rsidRDefault="00B145D7">
      <w:pPr>
        <w:keepNext/>
        <w:keepLines/>
        <w:suppressAutoHyphens/>
        <w:ind w:right="11"/>
        <w:rPr>
          <w:b/>
          <w:lang w:val="pt-PT"/>
        </w:rPr>
      </w:pPr>
      <w:r w:rsidRPr="00F03387">
        <w:rPr>
          <w:b/>
          <w:lang w:val="pt-PT"/>
        </w:rPr>
        <w:t xml:space="preserve">A informação que se segue destina-se apenas aos </w:t>
      </w:r>
      <w:r w:rsidR="008C6636" w:rsidRPr="00F03387">
        <w:rPr>
          <w:b/>
          <w:lang w:val="pt-PT"/>
        </w:rPr>
        <w:t xml:space="preserve">médicos </w:t>
      </w:r>
      <w:r w:rsidR="00562137" w:rsidRPr="00F03387">
        <w:rPr>
          <w:b/>
          <w:lang w:val="pt-PT"/>
        </w:rPr>
        <w:t>ou</w:t>
      </w:r>
      <w:r w:rsidR="008C6636" w:rsidRPr="00F03387">
        <w:rPr>
          <w:b/>
          <w:lang w:val="pt-PT"/>
        </w:rPr>
        <w:t xml:space="preserve"> </w:t>
      </w:r>
      <w:r w:rsidRPr="00F03387">
        <w:rPr>
          <w:b/>
          <w:lang w:val="pt-PT"/>
        </w:rPr>
        <w:t>profissionais de saúde</w:t>
      </w:r>
    </w:p>
    <w:p w14:paraId="400C2930" w14:textId="77777777" w:rsidR="00B145D7" w:rsidRPr="00F03387" w:rsidRDefault="00B145D7">
      <w:pPr>
        <w:suppressAutoHyphens/>
        <w:ind w:right="14"/>
        <w:rPr>
          <w:b/>
          <w:lang w:val="pt-PT"/>
        </w:rPr>
      </w:pPr>
    </w:p>
    <w:p w14:paraId="2D94FA2C" w14:textId="77777777" w:rsidR="002F4285" w:rsidRPr="00F03387" w:rsidRDefault="002F4285" w:rsidP="002F4285">
      <w:pPr>
        <w:rPr>
          <w:lang w:val="pt-PT"/>
        </w:rPr>
      </w:pPr>
      <w:r w:rsidRPr="00F03387">
        <w:rPr>
          <w:lang w:val="pt-PT"/>
        </w:rPr>
        <w:t>Herceptin IV é fornecido em frascos para injetáveis para administração única, estéreis, isentos de conservantes e de pirogénios.</w:t>
      </w:r>
    </w:p>
    <w:p w14:paraId="474E2B66" w14:textId="77777777" w:rsidR="002F4285" w:rsidRDefault="002F4285">
      <w:pPr>
        <w:suppressAutoHyphens/>
        <w:ind w:right="14"/>
        <w:rPr>
          <w:b/>
          <w:lang w:val="pt-PT"/>
        </w:rPr>
      </w:pPr>
    </w:p>
    <w:p w14:paraId="1CE3B17D" w14:textId="77777777" w:rsidR="008D5053" w:rsidRPr="00F03387" w:rsidRDefault="008D5053" w:rsidP="008D5053">
      <w:pPr>
        <w:rPr>
          <w:lang w:val="pt-PT"/>
        </w:rPr>
      </w:pPr>
      <w:r w:rsidRPr="00F03387">
        <w:rPr>
          <w:lang w:val="pt-PT"/>
        </w:rPr>
        <w:t xml:space="preserve">Para prevenir erros de medicação, é importante verificar os rótulos dos frascos para injetáveis, de forma a garantir que o medicamento a ser preparado e administrado é Herceptin (trastuzumab) e não </w:t>
      </w:r>
      <w:r>
        <w:rPr>
          <w:lang w:val="pt-PT"/>
        </w:rPr>
        <w:t xml:space="preserve">outro medicamento que contenha trastuzumab (por. ex., </w:t>
      </w:r>
      <w:r w:rsidRPr="001C6D80">
        <w:rPr>
          <w:lang w:val="pt-PT"/>
        </w:rPr>
        <w:t>trastuzumab</w:t>
      </w:r>
      <w:r>
        <w:rPr>
          <w:lang w:val="pt-PT"/>
        </w:rPr>
        <w:t xml:space="preserve"> emtansina ou trastuzumab </w:t>
      </w:r>
      <w:r w:rsidRPr="0055583F">
        <w:rPr>
          <w:lang w:val="pt-PT"/>
        </w:rPr>
        <w:t>deruxtecano</w:t>
      </w:r>
      <w:r w:rsidRPr="001C6D80">
        <w:rPr>
          <w:lang w:val="pt-PT"/>
        </w:rPr>
        <w:t>)</w:t>
      </w:r>
      <w:r w:rsidRPr="00F03387">
        <w:rPr>
          <w:lang w:val="pt-PT"/>
        </w:rPr>
        <w:t>.</w:t>
      </w:r>
    </w:p>
    <w:p w14:paraId="661CBC2F" w14:textId="77777777" w:rsidR="008D5053" w:rsidRPr="00F03387" w:rsidRDefault="008D5053">
      <w:pPr>
        <w:suppressAutoHyphens/>
        <w:ind w:right="14"/>
        <w:rPr>
          <w:b/>
          <w:lang w:val="pt-PT"/>
        </w:rPr>
      </w:pPr>
    </w:p>
    <w:p w14:paraId="776C449E" w14:textId="77777777" w:rsidR="002F4285" w:rsidRPr="00F03387" w:rsidRDefault="00B145D7">
      <w:pPr>
        <w:rPr>
          <w:lang w:val="pt-PT"/>
        </w:rPr>
      </w:pPr>
      <w:r w:rsidRPr="00F03387">
        <w:rPr>
          <w:lang w:val="pt-PT"/>
        </w:rPr>
        <w:t xml:space="preserve">Mantenha sempre este medicamento na embalagem original fechada, a uma temperatura de 2 </w:t>
      </w:r>
      <w:r w:rsidR="00562137" w:rsidRPr="00F03387">
        <w:rPr>
          <w:lang w:val="pt-PT"/>
        </w:rPr>
        <w:t>ºC</w:t>
      </w:r>
      <w:r w:rsidR="00875F05" w:rsidRPr="00F03387">
        <w:rPr>
          <w:lang w:val="pt-PT"/>
        </w:rPr>
        <w:t xml:space="preserve"> </w:t>
      </w:r>
      <w:r w:rsidRPr="00F03387">
        <w:rPr>
          <w:lang w:val="pt-PT"/>
        </w:rPr>
        <w:t xml:space="preserve">- 8 ºC, no frigorífico. </w:t>
      </w:r>
    </w:p>
    <w:p w14:paraId="0F9150AC" w14:textId="77777777" w:rsidR="002F4285" w:rsidRPr="00F03387" w:rsidRDefault="002F4285">
      <w:pPr>
        <w:rPr>
          <w:lang w:val="pt-PT"/>
        </w:rPr>
      </w:pPr>
    </w:p>
    <w:p w14:paraId="54D07FEB" w14:textId="77777777" w:rsidR="002F4285" w:rsidRPr="00F03387" w:rsidRDefault="002F4285" w:rsidP="002F4285">
      <w:pPr>
        <w:rPr>
          <w:lang w:val="pt-PT"/>
        </w:rPr>
      </w:pPr>
      <w:r w:rsidRPr="00F03387">
        <w:rPr>
          <w:lang w:val="pt-PT"/>
        </w:rPr>
        <w:t>De</w:t>
      </w:r>
      <w:r w:rsidR="009F12C4" w:rsidRPr="00F03387">
        <w:rPr>
          <w:lang w:val="pt-PT"/>
        </w:rPr>
        <w:t>ve utilizar-se uma técnica assé</w:t>
      </w:r>
      <w:r w:rsidRPr="00F03387">
        <w:rPr>
          <w:lang w:val="pt-PT"/>
        </w:rPr>
        <w:t xml:space="preserve">tica adequada nos procedimentos de reconstituição e diluição. Deve-se ter precaução de forma a garantir a esterilidade das soluções preparadas. Deve-se </w:t>
      </w:r>
      <w:r w:rsidR="00B7434C" w:rsidRPr="00F03387">
        <w:rPr>
          <w:lang w:val="pt-PT"/>
        </w:rPr>
        <w:t>cumprir</w:t>
      </w:r>
      <w:r w:rsidRPr="00F03387">
        <w:rPr>
          <w:lang w:val="pt-PT"/>
        </w:rPr>
        <w:t xml:space="preserve"> uma técnica assética, uma vez que o medicamento não contém conservantes antimicrobianos nem agentes bacteriostáticos. </w:t>
      </w:r>
    </w:p>
    <w:p w14:paraId="5DC8455E" w14:textId="77777777" w:rsidR="002F4285" w:rsidRPr="00F03387" w:rsidRDefault="002F4285">
      <w:pPr>
        <w:rPr>
          <w:lang w:val="pt-PT"/>
        </w:rPr>
      </w:pPr>
    </w:p>
    <w:p w14:paraId="671A0FAC" w14:textId="77777777" w:rsidR="00B145D7" w:rsidRPr="00F03387" w:rsidRDefault="00B145D7">
      <w:pPr>
        <w:rPr>
          <w:lang w:val="pt-PT"/>
        </w:rPr>
      </w:pPr>
      <w:r w:rsidRPr="00F03387">
        <w:rPr>
          <w:lang w:val="pt-PT"/>
        </w:rPr>
        <w:t xml:space="preserve">Um frasco para injetáveis com Herceptin reconstituído </w:t>
      </w:r>
      <w:r w:rsidR="002F4285" w:rsidRPr="00F03387">
        <w:rPr>
          <w:lang w:val="pt-PT"/>
        </w:rPr>
        <w:t xml:space="preserve">de forma assética </w:t>
      </w:r>
      <w:r w:rsidRPr="00F03387">
        <w:rPr>
          <w:lang w:val="pt-PT"/>
        </w:rPr>
        <w:t xml:space="preserve">com água para preparações injetáveis </w:t>
      </w:r>
      <w:r w:rsidR="002F4285" w:rsidRPr="00F03387">
        <w:rPr>
          <w:lang w:val="pt-PT"/>
        </w:rPr>
        <w:t xml:space="preserve">estéril </w:t>
      </w:r>
      <w:r w:rsidRPr="00F03387">
        <w:rPr>
          <w:lang w:val="pt-PT"/>
        </w:rPr>
        <w:t xml:space="preserve">(não é fornecida) é </w:t>
      </w:r>
      <w:r w:rsidR="002F4285" w:rsidRPr="00F03387">
        <w:rPr>
          <w:lang w:val="pt-PT"/>
        </w:rPr>
        <w:t xml:space="preserve">física e quimicamente </w:t>
      </w:r>
      <w:r w:rsidRPr="00F03387">
        <w:rPr>
          <w:lang w:val="pt-PT"/>
        </w:rPr>
        <w:t>estável durante 48 horas a 2</w:t>
      </w:r>
      <w:r w:rsidR="002E5DD2" w:rsidRPr="00F03387">
        <w:rPr>
          <w:lang w:val="pt-PT"/>
        </w:rPr>
        <w:t xml:space="preserve"> </w:t>
      </w:r>
      <w:r w:rsidR="00562137" w:rsidRPr="00F03387">
        <w:rPr>
          <w:lang w:val="pt-PT"/>
        </w:rPr>
        <w:t>ºC</w:t>
      </w:r>
      <w:r w:rsidRPr="00F03387">
        <w:rPr>
          <w:lang w:val="pt-PT"/>
        </w:rPr>
        <w:t xml:space="preserve"> - 8 ºC após reconstituição e não deve ser congelado.</w:t>
      </w:r>
    </w:p>
    <w:p w14:paraId="6DD8223B" w14:textId="77777777" w:rsidR="00B145D7" w:rsidRPr="00F03387" w:rsidRDefault="00B145D7">
      <w:pPr>
        <w:rPr>
          <w:lang w:val="pt-PT"/>
        </w:rPr>
      </w:pPr>
    </w:p>
    <w:p w14:paraId="17A62F17" w14:textId="77777777" w:rsidR="002F4285" w:rsidRPr="00F03387" w:rsidRDefault="002F4285" w:rsidP="002F4285">
      <w:pPr>
        <w:suppressAutoHyphens/>
        <w:ind w:right="11"/>
        <w:rPr>
          <w:lang w:val="pt-PT"/>
        </w:rPr>
      </w:pPr>
      <w:r w:rsidRPr="00F03387">
        <w:rPr>
          <w:lang w:val="pt-PT"/>
        </w:rPr>
        <w:t>Após diluição assética em sacos de cloreto de polivinilo, de polietileno ou de polipropileno, contendo cloreto de sódio a 9 mg/ml (0,9 %) solução injetável, foi demonstrada</w:t>
      </w:r>
      <w:r w:rsidR="0074474B" w:rsidRPr="00F03387">
        <w:rPr>
          <w:lang w:val="pt-PT"/>
        </w:rPr>
        <w:t xml:space="preserve"> a</w:t>
      </w:r>
      <w:r w:rsidRPr="00F03387">
        <w:rPr>
          <w:lang w:val="pt-PT"/>
        </w:rPr>
        <w:t xml:space="preserve"> estabilidade química e física de Herceptin até </w:t>
      </w:r>
      <w:r w:rsidR="00070DD2" w:rsidRPr="00F03387">
        <w:rPr>
          <w:lang w:val="pt-PT"/>
        </w:rPr>
        <w:t>30</w:t>
      </w:r>
      <w:r w:rsidRPr="00F03387">
        <w:rPr>
          <w:lang w:val="pt-PT"/>
        </w:rPr>
        <w:t xml:space="preserve"> dias a 2 ºC - 8 ºC, e 24 horas a temperatura não superior a 30 ºC.</w:t>
      </w:r>
    </w:p>
    <w:p w14:paraId="5D69505B" w14:textId="77777777" w:rsidR="002F4285" w:rsidRPr="00F03387" w:rsidRDefault="002F4285" w:rsidP="002F4285">
      <w:pPr>
        <w:suppressAutoHyphens/>
        <w:ind w:right="11"/>
        <w:rPr>
          <w:lang w:val="pt-PT"/>
        </w:rPr>
      </w:pPr>
    </w:p>
    <w:p w14:paraId="2C3CAC72" w14:textId="77777777" w:rsidR="002F4285" w:rsidRPr="00F03387" w:rsidRDefault="002F4285" w:rsidP="002F4285">
      <w:pPr>
        <w:suppressAutoHyphens/>
        <w:ind w:right="11"/>
        <w:rPr>
          <w:lang w:val="pt-PT"/>
        </w:rPr>
      </w:pPr>
      <w:r w:rsidRPr="00F03387">
        <w:rPr>
          <w:lang w:val="pt-PT"/>
        </w:rPr>
        <w:t>Do ponto de vista microbiológico, a solução reconstituída e a solução para perfusão de Herceptin deverão ser utilizadas imediatamente. Se não for utilizad</w:t>
      </w:r>
      <w:r w:rsidR="009E3BA2" w:rsidRPr="00F03387">
        <w:rPr>
          <w:lang w:val="pt-PT"/>
        </w:rPr>
        <w:t>o</w:t>
      </w:r>
      <w:r w:rsidRPr="00F03387">
        <w:rPr>
          <w:lang w:val="pt-PT"/>
        </w:rPr>
        <w:t xml:space="preserve"> imediatamente, as condições e os tempos de conservação anteriores à utilização serão da responsabilidade do utilizador e normalmente não deverão ser superiores a 24 horas a 2 ºC - 8 ºC, exceto se a reconstituição e diluição tiverem ocorrido sob condições asséticas controladas e validadas. </w:t>
      </w:r>
    </w:p>
    <w:p w14:paraId="2EB04EC8" w14:textId="77777777" w:rsidR="002F4285" w:rsidRPr="00F03387" w:rsidRDefault="002F4285" w:rsidP="002F4285">
      <w:pPr>
        <w:suppressAutoHyphens/>
        <w:ind w:right="11"/>
        <w:rPr>
          <w:lang w:val="pt-PT"/>
        </w:rPr>
      </w:pPr>
    </w:p>
    <w:p w14:paraId="3CCB1F6E" w14:textId="77777777" w:rsidR="002F4285" w:rsidRPr="00F03387" w:rsidRDefault="002F4285" w:rsidP="002F4285">
      <w:pPr>
        <w:rPr>
          <w:lang w:val="pt-PT"/>
        </w:rPr>
      </w:pPr>
      <w:r w:rsidRPr="00F03387">
        <w:rPr>
          <w:u w:val="single"/>
          <w:lang w:val="pt-PT"/>
        </w:rPr>
        <w:t>Preparação, manuseamento e armazenamento asséticos</w:t>
      </w:r>
      <w:r w:rsidRPr="00F03387">
        <w:rPr>
          <w:lang w:val="pt-PT"/>
        </w:rPr>
        <w:t>:</w:t>
      </w:r>
    </w:p>
    <w:p w14:paraId="57819175" w14:textId="77777777" w:rsidR="00321FD1" w:rsidRPr="00F03387" w:rsidRDefault="00321FD1" w:rsidP="002F4285">
      <w:pPr>
        <w:rPr>
          <w:lang w:val="pt-PT"/>
        </w:rPr>
      </w:pPr>
    </w:p>
    <w:p w14:paraId="20B60ED2" w14:textId="77777777" w:rsidR="002F4285" w:rsidRPr="00F03387" w:rsidRDefault="002F4285" w:rsidP="002F4285">
      <w:pPr>
        <w:rPr>
          <w:lang w:val="pt-PT"/>
        </w:rPr>
      </w:pPr>
      <w:r w:rsidRPr="00F03387">
        <w:rPr>
          <w:lang w:val="pt-PT"/>
        </w:rPr>
        <w:t>Deve ser assegurado o manuseamento assético na preparação da perfusão. A preparação deve ser:</w:t>
      </w:r>
    </w:p>
    <w:p w14:paraId="0363558D" w14:textId="77777777" w:rsidR="002F4285" w:rsidRPr="00F03387" w:rsidRDefault="00EB19B6" w:rsidP="00321FD1">
      <w:pPr>
        <w:pStyle w:val="Default"/>
        <w:ind w:left="567" w:hanging="357"/>
        <w:rPr>
          <w:sz w:val="22"/>
          <w:szCs w:val="22"/>
          <w:lang w:val="pt-PT"/>
        </w:rPr>
      </w:pPr>
      <w:r w:rsidRPr="00F03387">
        <w:rPr>
          <w:rFonts w:ascii="Symbol" w:hAnsi="Symbol"/>
          <w:b/>
          <w:sz w:val="22"/>
          <w:szCs w:val="22"/>
          <w:lang w:val="pt-PT"/>
        </w:rPr>
        <w:t></w:t>
      </w:r>
      <w:r w:rsidRPr="00F03387">
        <w:rPr>
          <w:rFonts w:ascii="Symbol" w:hAnsi="Symbol"/>
          <w:b/>
          <w:sz w:val="22"/>
          <w:szCs w:val="22"/>
          <w:lang w:val="pt-PT"/>
        </w:rPr>
        <w:tab/>
      </w:r>
      <w:r w:rsidR="002F4285" w:rsidRPr="00F03387">
        <w:rPr>
          <w:sz w:val="22"/>
          <w:szCs w:val="22"/>
          <w:lang w:val="pt-PT"/>
        </w:rPr>
        <w:t>realizada sob condições asséticas por pessoal treinado, de acordo com as regras de boas práticas, especialmente no que respeita à preparação assética de produtos para administração parentérica.</w:t>
      </w:r>
    </w:p>
    <w:p w14:paraId="14D5ABBC" w14:textId="77777777" w:rsidR="003A2BAD" w:rsidRPr="00F03387" w:rsidRDefault="00EB19B6" w:rsidP="00321FD1">
      <w:pPr>
        <w:pStyle w:val="Default"/>
        <w:ind w:left="567" w:hanging="357"/>
        <w:rPr>
          <w:sz w:val="22"/>
          <w:szCs w:val="22"/>
          <w:lang w:val="pt-PT"/>
        </w:rPr>
      </w:pPr>
      <w:r w:rsidRPr="00F03387">
        <w:rPr>
          <w:rFonts w:ascii="Symbol" w:hAnsi="Symbol"/>
          <w:b/>
          <w:sz w:val="22"/>
          <w:szCs w:val="22"/>
          <w:lang w:val="pt-PT"/>
        </w:rPr>
        <w:t></w:t>
      </w:r>
      <w:r w:rsidRPr="00F03387">
        <w:rPr>
          <w:rFonts w:ascii="Symbol" w:hAnsi="Symbol"/>
          <w:b/>
          <w:sz w:val="22"/>
          <w:szCs w:val="22"/>
          <w:lang w:val="pt-PT"/>
        </w:rPr>
        <w:tab/>
      </w:r>
      <w:r w:rsidR="002F4285" w:rsidRPr="00F03387">
        <w:rPr>
          <w:sz w:val="22"/>
          <w:szCs w:val="22"/>
          <w:lang w:val="pt-PT"/>
        </w:rPr>
        <w:t>preparada numa câmara de fluxo laminar ou numa cabine de segurança biológica, utilizando precauções padronizadas para o manuseamento seguro de agentes intravenosos.</w:t>
      </w:r>
    </w:p>
    <w:p w14:paraId="642A16E6" w14:textId="77777777" w:rsidR="002F4285" w:rsidRPr="0010587F" w:rsidRDefault="00E036C2" w:rsidP="00321FD1">
      <w:pPr>
        <w:pStyle w:val="Default"/>
        <w:tabs>
          <w:tab w:val="left" w:pos="567"/>
        </w:tabs>
        <w:ind w:left="567" w:hanging="357"/>
        <w:rPr>
          <w:sz w:val="22"/>
          <w:szCs w:val="22"/>
          <w:lang w:val="pt-PT"/>
        </w:rPr>
      </w:pPr>
      <w:r w:rsidRPr="00F03387">
        <w:rPr>
          <w:rFonts w:ascii="Symbol" w:hAnsi="Symbol"/>
          <w:b/>
          <w:sz w:val="22"/>
          <w:szCs w:val="22"/>
          <w:lang w:val="pt-PT"/>
        </w:rPr>
        <w:t></w:t>
      </w:r>
      <w:r w:rsidRPr="00F03387">
        <w:rPr>
          <w:rFonts w:ascii="Symbol" w:hAnsi="Symbol"/>
          <w:b/>
          <w:sz w:val="22"/>
          <w:szCs w:val="22"/>
          <w:lang w:val="pt-PT"/>
        </w:rPr>
        <w:tab/>
      </w:r>
      <w:r w:rsidR="002F4285" w:rsidRPr="0010587F">
        <w:rPr>
          <w:sz w:val="22"/>
          <w:szCs w:val="22"/>
          <w:lang w:val="pt-PT"/>
        </w:rPr>
        <w:t>seguid</w:t>
      </w:r>
      <w:r w:rsidR="00FE33C0" w:rsidRPr="0010587F">
        <w:rPr>
          <w:sz w:val="22"/>
          <w:szCs w:val="22"/>
          <w:lang w:val="pt-PT"/>
        </w:rPr>
        <w:t>a</w:t>
      </w:r>
      <w:r w:rsidR="002F4285" w:rsidRPr="0010587F">
        <w:rPr>
          <w:sz w:val="22"/>
          <w:szCs w:val="22"/>
          <w:lang w:val="pt-PT"/>
        </w:rPr>
        <w:t xml:space="preserve"> do armazenamento adequado da solução preparada para perfusão intravenosa, de forma a assegurar a manutenção das condições asséticas.</w:t>
      </w:r>
    </w:p>
    <w:p w14:paraId="3DBD59F6" w14:textId="77777777" w:rsidR="002F4285" w:rsidRPr="00F03387" w:rsidRDefault="002F4285">
      <w:pPr>
        <w:rPr>
          <w:lang w:val="pt-PT"/>
        </w:rPr>
      </w:pPr>
    </w:p>
    <w:p w14:paraId="2430F521" w14:textId="77777777" w:rsidR="00B145D7" w:rsidRPr="00F03387" w:rsidRDefault="00B145D7">
      <w:pPr>
        <w:rPr>
          <w:lang w:val="pt-PT"/>
        </w:rPr>
      </w:pPr>
      <w:r w:rsidRPr="00F03387">
        <w:rPr>
          <w:lang w:val="pt-PT"/>
        </w:rPr>
        <w:t>Cada frasco para injetáveis com Herceptin</w:t>
      </w:r>
      <w:r w:rsidR="00562137" w:rsidRPr="00F03387">
        <w:rPr>
          <w:lang w:val="pt-PT"/>
        </w:rPr>
        <w:t xml:space="preserve"> é</w:t>
      </w:r>
      <w:r w:rsidRPr="00F03387">
        <w:rPr>
          <w:lang w:val="pt-PT"/>
        </w:rPr>
        <w:t xml:space="preserve"> reconstituído com 7,2 ml de água para preparações injetáveis estéril (não é fornecida). Deve ser evitada a utilização de outros solventes para a reconstituição. Obter-se-á uma solução de 7,4 ml para utilização única contendo aproximadamente 21 mg/ml de trastuzumab. Uma sobrecarga de volume de 4 % garante que se possa retirar</w:t>
      </w:r>
      <w:r w:rsidR="00FE33C0" w:rsidRPr="00F03387">
        <w:rPr>
          <w:lang w:val="pt-PT"/>
        </w:rPr>
        <w:t>,</w:t>
      </w:r>
      <w:r w:rsidRPr="00F03387">
        <w:rPr>
          <w:lang w:val="pt-PT"/>
        </w:rPr>
        <w:t xml:space="preserve"> de cada frasco para injetáveis</w:t>
      </w:r>
      <w:r w:rsidR="00FE33C0" w:rsidRPr="00F03387">
        <w:rPr>
          <w:lang w:val="pt-PT"/>
        </w:rPr>
        <w:t>,</w:t>
      </w:r>
      <w:r w:rsidRPr="00F03387">
        <w:rPr>
          <w:lang w:val="pt-PT"/>
        </w:rPr>
        <w:t xml:space="preserve"> a dose</w:t>
      </w:r>
      <w:r w:rsidR="00562137" w:rsidRPr="00F03387">
        <w:rPr>
          <w:lang w:val="pt-PT"/>
        </w:rPr>
        <w:t xml:space="preserve"> marcada</w:t>
      </w:r>
      <w:r w:rsidRPr="00F03387">
        <w:rPr>
          <w:lang w:val="pt-PT"/>
        </w:rPr>
        <w:t xml:space="preserve"> de 150 mg.</w:t>
      </w:r>
    </w:p>
    <w:p w14:paraId="0538C6C3" w14:textId="77777777" w:rsidR="00B145D7" w:rsidRPr="00F03387" w:rsidRDefault="00B145D7">
      <w:pPr>
        <w:rPr>
          <w:lang w:val="pt-PT"/>
        </w:rPr>
      </w:pPr>
    </w:p>
    <w:p w14:paraId="6E2DDD29" w14:textId="77777777" w:rsidR="00B145D7" w:rsidRPr="00F03387" w:rsidRDefault="00B145D7">
      <w:pPr>
        <w:rPr>
          <w:lang w:val="pt-PT"/>
        </w:rPr>
      </w:pPr>
      <w:r w:rsidRPr="00F03387">
        <w:rPr>
          <w:lang w:val="pt-PT"/>
        </w:rPr>
        <w:t>Herceptin deve ser cuidadosamente manipulado durante a reconstituição. Provocar a formação de uma quantidade excessiva de espuma durante a reconstituição ou agitar a solução reconstituída de Herceptin pode dar origem a problemas relativamente à quantidade de Herceptin que pode ser retirada do frasco para injetáveis.</w:t>
      </w:r>
    </w:p>
    <w:p w14:paraId="708A622E" w14:textId="77777777" w:rsidR="00B145D7" w:rsidRPr="00F03387" w:rsidRDefault="00B145D7">
      <w:pPr>
        <w:rPr>
          <w:lang w:val="pt-PT"/>
        </w:rPr>
      </w:pPr>
    </w:p>
    <w:p w14:paraId="07E57B52" w14:textId="77777777" w:rsidR="00B145D7" w:rsidRPr="00F03387" w:rsidRDefault="00562137" w:rsidP="00811FE5">
      <w:pPr>
        <w:keepNext/>
        <w:keepLines/>
        <w:widowControl w:val="0"/>
        <w:outlineLvl w:val="0"/>
        <w:rPr>
          <w:lang w:val="pt-PT"/>
        </w:rPr>
      </w:pPr>
      <w:r w:rsidRPr="00F03387">
        <w:rPr>
          <w:u w:val="single"/>
          <w:lang w:val="pt-PT"/>
        </w:rPr>
        <w:lastRenderedPageBreak/>
        <w:t xml:space="preserve">Instruções para </w:t>
      </w:r>
      <w:r w:rsidR="002F4285" w:rsidRPr="00F03387">
        <w:rPr>
          <w:u w:val="single"/>
          <w:lang w:val="pt-PT"/>
        </w:rPr>
        <w:t>r</w:t>
      </w:r>
      <w:r w:rsidR="00B145D7" w:rsidRPr="00F03387">
        <w:rPr>
          <w:u w:val="single"/>
          <w:lang w:val="pt-PT"/>
        </w:rPr>
        <w:t>econstituição</w:t>
      </w:r>
      <w:r w:rsidR="002F4285" w:rsidRPr="00F03387">
        <w:rPr>
          <w:u w:val="single"/>
          <w:lang w:val="pt-PT"/>
        </w:rPr>
        <w:t xml:space="preserve"> ass</w:t>
      </w:r>
      <w:r w:rsidR="0074474B" w:rsidRPr="00F03387">
        <w:rPr>
          <w:u w:val="single"/>
          <w:lang w:val="pt-PT"/>
        </w:rPr>
        <w:t>ética</w:t>
      </w:r>
      <w:r w:rsidR="00B145D7" w:rsidRPr="00F03387">
        <w:rPr>
          <w:lang w:val="pt-PT"/>
        </w:rPr>
        <w:t>:</w:t>
      </w:r>
    </w:p>
    <w:p w14:paraId="09B8AEF7" w14:textId="77777777" w:rsidR="00321FD1" w:rsidRPr="00F03387" w:rsidRDefault="00321FD1" w:rsidP="00811FE5">
      <w:pPr>
        <w:keepNext/>
        <w:keepLines/>
        <w:widowControl w:val="0"/>
        <w:outlineLvl w:val="0"/>
        <w:rPr>
          <w:lang w:val="pt-PT"/>
        </w:rPr>
      </w:pPr>
    </w:p>
    <w:p w14:paraId="0D1CF9B9" w14:textId="77777777" w:rsidR="00B145D7" w:rsidRPr="00F03387" w:rsidRDefault="00B145D7" w:rsidP="00811FE5">
      <w:pPr>
        <w:keepNext/>
        <w:keepLines/>
        <w:widowControl w:val="0"/>
        <w:rPr>
          <w:lang w:val="pt-PT"/>
        </w:rPr>
      </w:pPr>
      <w:r w:rsidRPr="00F03387">
        <w:rPr>
          <w:lang w:val="pt-PT"/>
        </w:rPr>
        <w:t>1) utilizando uma seringa estéril, injetar lentamente 7,2 ml de água para preparações injetáveis estéril no frasco para injetáveis que contém Herceptin liofilizado, dirigindo o jato para o liofilizado.</w:t>
      </w:r>
    </w:p>
    <w:p w14:paraId="2BA4E654" w14:textId="77777777" w:rsidR="00B145D7" w:rsidRPr="00F03387" w:rsidRDefault="00B145D7" w:rsidP="00811FE5">
      <w:pPr>
        <w:keepNext/>
        <w:keepLines/>
        <w:widowControl w:val="0"/>
        <w:rPr>
          <w:lang w:val="pt-PT"/>
        </w:rPr>
      </w:pPr>
      <w:r w:rsidRPr="00F03387">
        <w:rPr>
          <w:lang w:val="pt-PT"/>
        </w:rPr>
        <w:t>2) rodar suavemente o frasco para injetáveis para promover a reconstituição. NÃO AGITE!</w:t>
      </w:r>
    </w:p>
    <w:p w14:paraId="7025003A" w14:textId="77777777" w:rsidR="00B145D7" w:rsidRPr="00F03387" w:rsidRDefault="00B145D7">
      <w:pPr>
        <w:rPr>
          <w:lang w:val="pt-PT"/>
        </w:rPr>
      </w:pPr>
    </w:p>
    <w:p w14:paraId="5686977F" w14:textId="77777777" w:rsidR="00B145D7" w:rsidRPr="00F03387" w:rsidRDefault="00B145D7">
      <w:pPr>
        <w:rPr>
          <w:lang w:val="pt-PT"/>
        </w:rPr>
      </w:pPr>
      <w:r w:rsidRPr="00F03387">
        <w:rPr>
          <w:lang w:val="pt-PT"/>
        </w:rPr>
        <w:t xml:space="preserve">Não é invulgar a formação de alguma espuma com a reconstituição. Deixe o frasco para injetáveis em repouso durante aproximadamente 5 minutos. Herceptin reconstituído apresenta-se como uma solução transparente, incolor a amarelo pálido, e deverá apresentar-se </w:t>
      </w:r>
      <w:r w:rsidR="00030CF9" w:rsidRPr="00F03387">
        <w:rPr>
          <w:lang w:val="pt-PT"/>
        </w:rPr>
        <w:t>essencialmente</w:t>
      </w:r>
      <w:r w:rsidRPr="00F03387">
        <w:rPr>
          <w:lang w:val="pt-PT"/>
        </w:rPr>
        <w:t xml:space="preserve"> isenta de partículas visíveis.</w:t>
      </w:r>
    </w:p>
    <w:p w14:paraId="046EC8AB" w14:textId="77777777" w:rsidR="00B145D7" w:rsidRPr="00F03387" w:rsidRDefault="00B145D7">
      <w:pPr>
        <w:rPr>
          <w:lang w:val="pt-PT"/>
        </w:rPr>
      </w:pPr>
    </w:p>
    <w:p w14:paraId="29150052" w14:textId="77777777" w:rsidR="0074474B" w:rsidRPr="00F03387" w:rsidRDefault="0074474B">
      <w:pPr>
        <w:rPr>
          <w:u w:val="single"/>
          <w:lang w:val="pt-PT"/>
        </w:rPr>
      </w:pPr>
      <w:r w:rsidRPr="00F03387">
        <w:rPr>
          <w:u w:val="single"/>
          <w:lang w:val="pt-PT"/>
        </w:rPr>
        <w:t>Instruções para a diluição assética da solução reconstituída</w:t>
      </w:r>
    </w:p>
    <w:p w14:paraId="25BA061C" w14:textId="77777777" w:rsidR="00075595" w:rsidRPr="00F03387" w:rsidRDefault="00075595">
      <w:pPr>
        <w:rPr>
          <w:lang w:val="pt-PT"/>
        </w:rPr>
      </w:pPr>
    </w:p>
    <w:p w14:paraId="6C891C1D" w14:textId="77777777" w:rsidR="00B145D7" w:rsidRPr="00F03387" w:rsidRDefault="00B145D7">
      <w:pPr>
        <w:rPr>
          <w:lang w:val="pt-PT"/>
        </w:rPr>
      </w:pPr>
      <w:r w:rsidRPr="00F03387">
        <w:rPr>
          <w:lang w:val="pt-PT"/>
        </w:rPr>
        <w:t>Determine o volume de solução necessário:</w:t>
      </w:r>
    </w:p>
    <w:p w14:paraId="63086A5C" w14:textId="77777777" w:rsidR="00B145D7" w:rsidRPr="00F03387" w:rsidRDefault="00B145D7">
      <w:pPr>
        <w:ind w:left="993" w:hanging="426"/>
        <w:rPr>
          <w:lang w:val="pt-PT"/>
        </w:rPr>
      </w:pPr>
      <w:r w:rsidRPr="00F03387">
        <w:rPr>
          <w:rFonts w:ascii="Symbol" w:hAnsi="Symbol"/>
          <w:b/>
          <w:lang w:val="pt-PT"/>
        </w:rPr>
        <w:t></w:t>
      </w:r>
      <w:r w:rsidRPr="00F03387">
        <w:rPr>
          <w:b/>
          <w:lang w:val="pt-PT"/>
        </w:rPr>
        <w:tab/>
      </w:r>
      <w:r w:rsidRPr="00F03387">
        <w:rPr>
          <w:lang w:val="pt-PT"/>
        </w:rPr>
        <w:t>com base numa dose de carga de 4 mg de trastuzumab/kg de peso corporal ou uma dose subsequente semanal de 2 mg de trastuzumab/kg de peso corporal:</w:t>
      </w:r>
    </w:p>
    <w:p w14:paraId="54E545EE" w14:textId="77777777" w:rsidR="00B145D7" w:rsidRPr="00F03387" w:rsidRDefault="00B145D7" w:rsidP="001A212A">
      <w:pPr>
        <w:rPr>
          <w:lang w:val="pt-PT"/>
        </w:rPr>
      </w:pPr>
    </w:p>
    <w:p w14:paraId="7AB8949F" w14:textId="77777777" w:rsidR="00B145D7" w:rsidRPr="00F03387" w:rsidRDefault="00B145D7">
      <w:pPr>
        <w:outlineLvl w:val="0"/>
        <w:rPr>
          <w:u w:val="single"/>
          <w:lang w:val="pt-PT"/>
        </w:rPr>
      </w:pPr>
      <w:r w:rsidRPr="00F03387">
        <w:rPr>
          <w:b/>
          <w:lang w:val="pt-PT"/>
        </w:rPr>
        <w:t>Volume</w:t>
      </w:r>
      <w:r w:rsidRPr="00F03387">
        <w:rPr>
          <w:lang w:val="pt-PT"/>
        </w:rPr>
        <w:t xml:space="preserve"> (ml) = </w:t>
      </w:r>
      <w:r w:rsidRPr="00F03387">
        <w:rPr>
          <w:b/>
          <w:u w:val="single"/>
          <w:lang w:val="pt-PT"/>
        </w:rPr>
        <w:t>Peso corporal</w:t>
      </w:r>
      <w:r w:rsidRPr="00F03387">
        <w:rPr>
          <w:u w:val="single"/>
          <w:lang w:val="pt-PT"/>
        </w:rPr>
        <w:t xml:space="preserve"> (kg) x</w:t>
      </w:r>
      <w:r w:rsidRPr="00F03387">
        <w:rPr>
          <w:b/>
          <w:u w:val="single"/>
          <w:lang w:val="pt-PT"/>
        </w:rPr>
        <w:t xml:space="preserve"> dose</w:t>
      </w:r>
      <w:r w:rsidRPr="00F03387">
        <w:rPr>
          <w:u w:val="single"/>
          <w:lang w:val="pt-PT"/>
        </w:rPr>
        <w:t xml:space="preserve"> (</w:t>
      </w:r>
      <w:r w:rsidRPr="00F03387">
        <w:rPr>
          <w:b/>
          <w:u w:val="single"/>
          <w:lang w:val="pt-PT"/>
        </w:rPr>
        <w:t>4</w:t>
      </w:r>
      <w:r w:rsidRPr="00F03387">
        <w:rPr>
          <w:u w:val="single"/>
          <w:lang w:val="pt-PT"/>
        </w:rPr>
        <w:t xml:space="preserve"> mg/kg dose de carga ou </w:t>
      </w:r>
      <w:r w:rsidRPr="00F03387">
        <w:rPr>
          <w:b/>
          <w:u w:val="single"/>
          <w:lang w:val="pt-PT"/>
        </w:rPr>
        <w:t>2</w:t>
      </w:r>
      <w:r w:rsidRPr="00F03387">
        <w:rPr>
          <w:u w:val="single"/>
          <w:lang w:val="pt-PT"/>
        </w:rPr>
        <w:t xml:space="preserve"> mg/kg dose de manutenção) </w:t>
      </w:r>
    </w:p>
    <w:p w14:paraId="162A9DD0" w14:textId="77777777" w:rsidR="00B145D7" w:rsidRPr="00F03387" w:rsidRDefault="00B145D7">
      <w:pPr>
        <w:tabs>
          <w:tab w:val="left" w:pos="1985"/>
        </w:tabs>
        <w:rPr>
          <w:lang w:val="pt-PT"/>
        </w:rPr>
      </w:pPr>
      <w:r w:rsidRPr="00F03387">
        <w:rPr>
          <w:lang w:val="pt-PT"/>
        </w:rPr>
        <w:tab/>
      </w:r>
      <w:r w:rsidRPr="00F03387">
        <w:rPr>
          <w:lang w:val="pt-PT"/>
        </w:rPr>
        <w:tab/>
      </w:r>
      <w:r w:rsidRPr="00F03387">
        <w:rPr>
          <w:b/>
          <w:lang w:val="pt-PT"/>
        </w:rPr>
        <w:t>21</w:t>
      </w:r>
      <w:r w:rsidRPr="00F03387">
        <w:rPr>
          <w:lang w:val="pt-PT"/>
        </w:rPr>
        <w:t xml:space="preserve"> (mg/ml, concentração da solução reconstituída) </w:t>
      </w:r>
    </w:p>
    <w:p w14:paraId="7BF4E663" w14:textId="77777777" w:rsidR="00B145D7" w:rsidRPr="00F03387" w:rsidRDefault="00B145D7">
      <w:pPr>
        <w:rPr>
          <w:lang w:val="pt-PT"/>
        </w:rPr>
      </w:pPr>
    </w:p>
    <w:p w14:paraId="7D375C25" w14:textId="77777777" w:rsidR="00B145D7" w:rsidRPr="00F03387" w:rsidRDefault="00B145D7">
      <w:pPr>
        <w:ind w:left="993" w:hanging="426"/>
        <w:rPr>
          <w:lang w:val="pt-PT"/>
        </w:rPr>
      </w:pPr>
      <w:r w:rsidRPr="00F03387">
        <w:rPr>
          <w:rFonts w:ascii="Symbol" w:hAnsi="Symbol"/>
          <w:b/>
          <w:lang w:val="pt-PT"/>
        </w:rPr>
        <w:t></w:t>
      </w:r>
      <w:r w:rsidRPr="00F03387">
        <w:rPr>
          <w:b/>
          <w:lang w:val="pt-PT"/>
        </w:rPr>
        <w:tab/>
      </w:r>
      <w:r w:rsidRPr="00F03387">
        <w:rPr>
          <w:lang w:val="pt-PT"/>
        </w:rPr>
        <w:t>com base numa dose de carga de 8 mg de trastuzumab/kg de peso corporal ou uma dose subsequente de 3 em 3 semanas de 6 mg de trastuzumab/kg de peso corporal:</w:t>
      </w:r>
    </w:p>
    <w:p w14:paraId="4FD70521" w14:textId="77777777" w:rsidR="00B145D7" w:rsidRPr="00F03387" w:rsidRDefault="00B145D7">
      <w:pPr>
        <w:ind w:left="610"/>
        <w:rPr>
          <w:lang w:val="pt-PT"/>
        </w:rPr>
      </w:pPr>
    </w:p>
    <w:p w14:paraId="06ECAF6A" w14:textId="77777777" w:rsidR="00B145D7" w:rsidRPr="00F03387" w:rsidRDefault="00B145D7">
      <w:pPr>
        <w:outlineLvl w:val="0"/>
        <w:rPr>
          <w:u w:val="single"/>
          <w:lang w:val="pt-PT"/>
        </w:rPr>
      </w:pPr>
      <w:r w:rsidRPr="00F03387">
        <w:rPr>
          <w:b/>
          <w:lang w:val="pt-PT"/>
        </w:rPr>
        <w:t>Volume</w:t>
      </w:r>
      <w:r w:rsidRPr="00F03387">
        <w:rPr>
          <w:lang w:val="pt-PT"/>
        </w:rPr>
        <w:t xml:space="preserve"> (ml) = </w:t>
      </w:r>
      <w:r w:rsidRPr="00F03387">
        <w:rPr>
          <w:b/>
          <w:u w:val="single"/>
          <w:lang w:val="pt-PT"/>
        </w:rPr>
        <w:t>Peso corporal</w:t>
      </w:r>
      <w:r w:rsidRPr="00F03387">
        <w:rPr>
          <w:u w:val="single"/>
          <w:lang w:val="pt-PT"/>
        </w:rPr>
        <w:t xml:space="preserve"> (kg) x</w:t>
      </w:r>
      <w:r w:rsidRPr="00F03387">
        <w:rPr>
          <w:b/>
          <w:u w:val="single"/>
          <w:lang w:val="pt-PT"/>
        </w:rPr>
        <w:t xml:space="preserve"> dose</w:t>
      </w:r>
      <w:r w:rsidRPr="00F03387">
        <w:rPr>
          <w:u w:val="single"/>
          <w:lang w:val="pt-PT"/>
        </w:rPr>
        <w:t xml:space="preserve"> (</w:t>
      </w:r>
      <w:r w:rsidRPr="00F03387">
        <w:rPr>
          <w:b/>
          <w:u w:val="single"/>
          <w:lang w:val="pt-PT"/>
        </w:rPr>
        <w:t>8</w:t>
      </w:r>
      <w:r w:rsidRPr="00F03387">
        <w:rPr>
          <w:u w:val="single"/>
          <w:lang w:val="pt-PT"/>
        </w:rPr>
        <w:t xml:space="preserve"> mg/kg dose de carga ou </w:t>
      </w:r>
      <w:r w:rsidRPr="00F03387">
        <w:rPr>
          <w:b/>
          <w:u w:val="single"/>
          <w:lang w:val="pt-PT"/>
        </w:rPr>
        <w:t>6</w:t>
      </w:r>
      <w:r w:rsidRPr="00F03387">
        <w:rPr>
          <w:u w:val="single"/>
          <w:lang w:val="pt-PT"/>
        </w:rPr>
        <w:t xml:space="preserve"> mg/kg dose de manutenção) </w:t>
      </w:r>
    </w:p>
    <w:p w14:paraId="4112229D" w14:textId="77777777" w:rsidR="00B145D7" w:rsidRPr="00F03387" w:rsidRDefault="00B145D7">
      <w:pPr>
        <w:tabs>
          <w:tab w:val="left" w:pos="1985"/>
        </w:tabs>
        <w:rPr>
          <w:lang w:val="pt-PT"/>
        </w:rPr>
      </w:pPr>
      <w:r w:rsidRPr="00F03387">
        <w:rPr>
          <w:lang w:val="pt-PT"/>
        </w:rPr>
        <w:tab/>
      </w:r>
      <w:r w:rsidRPr="00F03387">
        <w:rPr>
          <w:lang w:val="pt-PT"/>
        </w:rPr>
        <w:tab/>
      </w:r>
      <w:r w:rsidRPr="00F03387">
        <w:rPr>
          <w:b/>
          <w:lang w:val="pt-PT"/>
        </w:rPr>
        <w:t>21</w:t>
      </w:r>
      <w:r w:rsidRPr="00F03387">
        <w:rPr>
          <w:lang w:val="pt-PT"/>
        </w:rPr>
        <w:t xml:space="preserve"> (mg/ml, concentração da solução reconstituída) </w:t>
      </w:r>
    </w:p>
    <w:p w14:paraId="6FC6C835" w14:textId="77777777" w:rsidR="00B145D7" w:rsidRPr="00F03387" w:rsidRDefault="00B145D7">
      <w:pPr>
        <w:rPr>
          <w:lang w:val="pt-PT"/>
        </w:rPr>
      </w:pPr>
    </w:p>
    <w:p w14:paraId="37FB9E07" w14:textId="77777777" w:rsidR="00B145D7" w:rsidRPr="00F03387" w:rsidRDefault="00C03FCB" w:rsidP="000E6BA2">
      <w:pPr>
        <w:keepNext/>
        <w:keepLines/>
        <w:rPr>
          <w:lang w:val="pt-PT"/>
        </w:rPr>
      </w:pPr>
      <w:r w:rsidRPr="00F03387">
        <w:rPr>
          <w:lang w:val="pt-PT"/>
        </w:rPr>
        <w:t>Utilizando uma seringa e agulha estéreis, d</w:t>
      </w:r>
      <w:r w:rsidR="00B145D7" w:rsidRPr="00F03387">
        <w:rPr>
          <w:lang w:val="pt-PT"/>
        </w:rPr>
        <w:t>eve retirar a quantidade adequada de solução do frasco para injetáveis e adicioná-la a um saco de perfusão de cloreto de polivinilo, de polietileno ou de po</w:t>
      </w:r>
      <w:r w:rsidR="00562137" w:rsidRPr="00F03387">
        <w:rPr>
          <w:lang w:val="pt-PT"/>
        </w:rPr>
        <w:t xml:space="preserve">lipropileno, contendo 250 ml de solução de </w:t>
      </w:r>
      <w:r w:rsidR="00B145D7" w:rsidRPr="00F03387">
        <w:rPr>
          <w:lang w:val="pt-PT"/>
        </w:rPr>
        <w:t xml:space="preserve">cloreto de sódio a 0,9 %. Não utilize soluções com glucose. O saco deve ser invertido suavemente para misturar a solução, de forma a evitar a formação de espuma. </w:t>
      </w:r>
      <w:r w:rsidR="00562137" w:rsidRPr="00F03387">
        <w:rPr>
          <w:lang w:val="pt-PT"/>
        </w:rPr>
        <w:t>As soluções</w:t>
      </w:r>
      <w:r w:rsidR="00B145D7" w:rsidRPr="00F03387">
        <w:rPr>
          <w:lang w:val="pt-PT"/>
        </w:rPr>
        <w:t xml:space="preserve"> que se destinam à administração pa</w:t>
      </w:r>
      <w:r w:rsidR="00562137" w:rsidRPr="00F03387">
        <w:rPr>
          <w:lang w:val="pt-PT"/>
        </w:rPr>
        <w:t>rentérica devem ser inspecionada</w:t>
      </w:r>
      <w:r w:rsidR="00B145D7" w:rsidRPr="00F03387">
        <w:rPr>
          <w:lang w:val="pt-PT"/>
        </w:rPr>
        <w:t xml:space="preserve">s visualmente quanto à presença de partículas </w:t>
      </w:r>
      <w:r w:rsidR="00562137" w:rsidRPr="00F03387">
        <w:rPr>
          <w:lang w:val="pt-PT"/>
        </w:rPr>
        <w:t xml:space="preserve">e </w:t>
      </w:r>
      <w:r w:rsidR="00A9164E" w:rsidRPr="00F03387">
        <w:rPr>
          <w:lang w:val="pt-PT"/>
        </w:rPr>
        <w:t xml:space="preserve">alteração de cor </w:t>
      </w:r>
      <w:r w:rsidR="00B145D7" w:rsidRPr="00F03387">
        <w:rPr>
          <w:lang w:val="pt-PT"/>
        </w:rPr>
        <w:t xml:space="preserve">antes da administração. </w:t>
      </w:r>
    </w:p>
    <w:p w14:paraId="4AEA4749" w14:textId="77777777" w:rsidR="00BA0E9D" w:rsidRPr="00F03387" w:rsidRDefault="0067763C" w:rsidP="00BA0E9D">
      <w:pPr>
        <w:suppressAutoHyphens/>
        <w:ind w:left="567" w:hanging="567"/>
        <w:jc w:val="center"/>
        <w:outlineLvl w:val="0"/>
        <w:rPr>
          <w:lang w:val="pt-PT"/>
        </w:rPr>
      </w:pPr>
      <w:r w:rsidRPr="00F03387">
        <w:rPr>
          <w:b/>
          <w:lang w:val="pt-PT"/>
        </w:rPr>
        <w:br w:type="page"/>
      </w:r>
      <w:r w:rsidR="00BA0E9D" w:rsidRPr="00F03387">
        <w:rPr>
          <w:b/>
          <w:lang w:val="pt-PT"/>
        </w:rPr>
        <w:lastRenderedPageBreak/>
        <w:t>FOLHETO INFORMATIVO</w:t>
      </w:r>
      <w:r w:rsidR="00BA0E9D" w:rsidRPr="00F03387">
        <w:rPr>
          <w:b/>
          <w:szCs w:val="22"/>
          <w:lang w:val="pt-PT"/>
        </w:rPr>
        <w:t>: INFORMAÇÃO PARA O UTILIZADOR</w:t>
      </w:r>
    </w:p>
    <w:p w14:paraId="18BDA612" w14:textId="77777777" w:rsidR="00BA0E9D" w:rsidRPr="00F03387" w:rsidRDefault="00BA0E9D" w:rsidP="00BA0E9D">
      <w:pPr>
        <w:jc w:val="center"/>
        <w:rPr>
          <w:lang w:val="pt-PT"/>
        </w:rPr>
      </w:pPr>
    </w:p>
    <w:p w14:paraId="3E98BF41" w14:textId="77777777" w:rsidR="00BA0E9D" w:rsidRPr="00F03387" w:rsidRDefault="00BA0E9D" w:rsidP="00BA0E9D">
      <w:pPr>
        <w:jc w:val="center"/>
        <w:outlineLvl w:val="0"/>
        <w:rPr>
          <w:b/>
          <w:lang w:val="pt-PT"/>
        </w:rPr>
      </w:pPr>
      <w:r w:rsidRPr="00F03387">
        <w:rPr>
          <w:b/>
          <w:lang w:val="pt-PT"/>
        </w:rPr>
        <w:t>Herceptin 600 mg solução injetável</w:t>
      </w:r>
      <w:r w:rsidR="00EB1259" w:rsidRPr="00F03387">
        <w:rPr>
          <w:b/>
          <w:lang w:val="pt-PT"/>
        </w:rPr>
        <w:t xml:space="preserve"> em frasco para injetáveis</w:t>
      </w:r>
    </w:p>
    <w:p w14:paraId="04EDFBBB" w14:textId="77777777" w:rsidR="00BA0E9D" w:rsidRPr="00F03387" w:rsidRDefault="008D5053" w:rsidP="00BA0E9D">
      <w:pPr>
        <w:suppressAutoHyphens/>
        <w:ind w:left="567" w:hanging="567"/>
        <w:jc w:val="center"/>
        <w:rPr>
          <w:lang w:val="pt-PT"/>
        </w:rPr>
      </w:pPr>
      <w:r>
        <w:rPr>
          <w:lang w:val="pt-PT"/>
        </w:rPr>
        <w:t>t</w:t>
      </w:r>
      <w:r w:rsidR="00BA0E9D" w:rsidRPr="00F03387">
        <w:rPr>
          <w:lang w:val="pt-PT"/>
        </w:rPr>
        <w:t>rastuzumab</w:t>
      </w:r>
    </w:p>
    <w:p w14:paraId="38DEE39D" w14:textId="77777777" w:rsidR="00BA0E9D" w:rsidRPr="00F03387" w:rsidRDefault="00BA0E9D" w:rsidP="00BA0E9D">
      <w:pPr>
        <w:suppressAutoHyphens/>
        <w:ind w:left="567" w:hanging="567"/>
        <w:rPr>
          <w:lang w:val="pt-PT"/>
        </w:rPr>
      </w:pPr>
    </w:p>
    <w:p w14:paraId="59CEDE18" w14:textId="77777777" w:rsidR="00BA0E9D" w:rsidRPr="00F03387" w:rsidRDefault="00BA0E9D" w:rsidP="00BA0E9D">
      <w:pPr>
        <w:ind w:right="-2"/>
        <w:outlineLvl w:val="0"/>
        <w:rPr>
          <w:lang w:val="pt-PT"/>
        </w:rPr>
      </w:pPr>
      <w:r w:rsidRPr="00F03387">
        <w:rPr>
          <w:b/>
          <w:lang w:val="pt-PT"/>
        </w:rPr>
        <w:t>Leia com atenção todo este folheto antes de começar a utilizar este medicamento</w:t>
      </w:r>
      <w:r w:rsidRPr="00F03387">
        <w:rPr>
          <w:b/>
          <w:szCs w:val="24"/>
          <w:lang w:val="pt-PT"/>
        </w:rPr>
        <w:t>, pois contém informação importante para si</w:t>
      </w:r>
      <w:r w:rsidRPr="00F03387">
        <w:rPr>
          <w:b/>
          <w:lang w:val="pt-PT"/>
        </w:rPr>
        <w:t>.</w:t>
      </w:r>
    </w:p>
    <w:p w14:paraId="702B134F"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Conserve este folheto. Pode ter necessidade de o ler novamente.</w:t>
      </w:r>
    </w:p>
    <w:p w14:paraId="3F90C0AD" w14:textId="77777777" w:rsidR="00BA0E9D" w:rsidRPr="00F03387" w:rsidRDefault="00BA0E9D" w:rsidP="00BA0E9D">
      <w:pPr>
        <w:tabs>
          <w:tab w:val="left" w:pos="567"/>
        </w:tabs>
        <w:ind w:left="567" w:hanging="567"/>
        <w:rPr>
          <w:lang w:val="pt-PT"/>
        </w:rPr>
      </w:pPr>
      <w:r w:rsidRPr="00F03387">
        <w:rPr>
          <w:rFonts w:ascii="Symbol" w:hAnsi="Symbol"/>
          <w:lang w:val="pt-PT"/>
        </w:rPr>
        <w:t></w:t>
      </w:r>
      <w:r w:rsidRPr="00F03387">
        <w:rPr>
          <w:lang w:val="pt-PT"/>
        </w:rPr>
        <w:tab/>
        <w:t>Caso ainda tenha dúvidas, fale com o seu médico, farmacêutico ou enfermeiro.</w:t>
      </w:r>
    </w:p>
    <w:p w14:paraId="2F3C73CE" w14:textId="77777777" w:rsidR="00BA0E9D" w:rsidRPr="00F03387" w:rsidRDefault="00BA0E9D" w:rsidP="00BA0E9D">
      <w:pPr>
        <w:tabs>
          <w:tab w:val="left" w:pos="567"/>
        </w:tabs>
        <w:ind w:left="567" w:right="-2" w:hanging="567"/>
        <w:rPr>
          <w:lang w:val="pt-PT"/>
        </w:rPr>
      </w:pPr>
      <w:r w:rsidRPr="00F03387">
        <w:rPr>
          <w:rFonts w:ascii="Symbol" w:hAnsi="Symbol"/>
          <w:szCs w:val="22"/>
          <w:lang w:val="pt-PT"/>
        </w:rPr>
        <w:t></w:t>
      </w:r>
      <w:r w:rsidRPr="00F03387">
        <w:rPr>
          <w:szCs w:val="22"/>
          <w:lang w:val="pt-PT"/>
        </w:rPr>
        <w:tab/>
        <w:t xml:space="preserve">Se tiver quaisquer efeitos </w:t>
      </w:r>
      <w:r w:rsidR="0069666C" w:rsidRPr="00F03387">
        <w:rPr>
          <w:szCs w:val="22"/>
          <w:lang w:val="pt-PT"/>
        </w:rPr>
        <w:t>indesejáveis</w:t>
      </w:r>
      <w:r w:rsidRPr="00F03387">
        <w:rPr>
          <w:szCs w:val="22"/>
          <w:lang w:val="pt-PT"/>
        </w:rPr>
        <w:t xml:space="preserve">, </w:t>
      </w:r>
      <w:r w:rsidRPr="00F03387">
        <w:rPr>
          <w:szCs w:val="24"/>
          <w:lang w:val="pt-PT"/>
        </w:rPr>
        <w:t xml:space="preserve">incluindo possíveis efeitos </w:t>
      </w:r>
      <w:r w:rsidR="0069666C" w:rsidRPr="00F03387">
        <w:rPr>
          <w:szCs w:val="24"/>
          <w:lang w:val="pt-PT"/>
        </w:rPr>
        <w:t>indesejáveis</w:t>
      </w:r>
      <w:r w:rsidRPr="00F03387">
        <w:rPr>
          <w:szCs w:val="24"/>
          <w:lang w:val="pt-PT"/>
        </w:rPr>
        <w:t xml:space="preserve"> não indicados</w:t>
      </w:r>
      <w:r w:rsidRPr="00F03387">
        <w:rPr>
          <w:szCs w:val="22"/>
          <w:lang w:val="pt-PT"/>
        </w:rPr>
        <w:t xml:space="preserve"> neste folheto, fale com o seu médico, </w:t>
      </w:r>
      <w:r w:rsidRPr="00F03387">
        <w:rPr>
          <w:lang w:val="pt-PT"/>
        </w:rPr>
        <w:t>farmacêutico ou enfermeiro</w:t>
      </w:r>
      <w:r w:rsidRPr="00F03387">
        <w:rPr>
          <w:szCs w:val="22"/>
          <w:lang w:val="pt-PT"/>
        </w:rPr>
        <w:t>. Ver secção 4.</w:t>
      </w:r>
    </w:p>
    <w:p w14:paraId="3D338033" w14:textId="77777777" w:rsidR="00BA0E9D" w:rsidRPr="00F03387" w:rsidRDefault="00BA0E9D" w:rsidP="00BA0E9D">
      <w:pPr>
        <w:suppressAutoHyphens/>
        <w:ind w:left="567" w:hanging="567"/>
        <w:rPr>
          <w:lang w:val="pt-PT"/>
        </w:rPr>
      </w:pPr>
    </w:p>
    <w:p w14:paraId="7BCA009C" w14:textId="77777777" w:rsidR="00BA0E9D" w:rsidRPr="00F03387" w:rsidRDefault="00BA0E9D" w:rsidP="00BA0E9D">
      <w:pPr>
        <w:suppressAutoHyphens/>
        <w:ind w:left="567" w:hanging="567"/>
        <w:outlineLvl w:val="0"/>
        <w:rPr>
          <w:lang w:val="pt-PT"/>
        </w:rPr>
      </w:pPr>
      <w:r w:rsidRPr="00F03387">
        <w:rPr>
          <w:b/>
          <w:lang w:val="pt-PT"/>
        </w:rPr>
        <w:t>O que contém este folheto:</w:t>
      </w:r>
    </w:p>
    <w:p w14:paraId="0F8669F2" w14:textId="77777777" w:rsidR="00BA0E9D" w:rsidRPr="00F03387" w:rsidRDefault="00BA0E9D" w:rsidP="00BA0E9D">
      <w:pPr>
        <w:suppressAutoHyphens/>
        <w:ind w:left="567" w:hanging="567"/>
        <w:rPr>
          <w:lang w:val="pt-PT"/>
        </w:rPr>
      </w:pPr>
      <w:r w:rsidRPr="00F03387">
        <w:rPr>
          <w:lang w:val="pt-PT"/>
        </w:rPr>
        <w:t>1.</w:t>
      </w:r>
      <w:r w:rsidRPr="00F03387">
        <w:rPr>
          <w:lang w:val="pt-PT"/>
        </w:rPr>
        <w:tab/>
        <w:t>O que é Herceptin e para que é utilizado</w:t>
      </w:r>
    </w:p>
    <w:p w14:paraId="329B1366" w14:textId="77777777" w:rsidR="00BA0E9D" w:rsidRPr="00F03387" w:rsidRDefault="00BA0E9D" w:rsidP="00BA0E9D">
      <w:pPr>
        <w:suppressAutoHyphens/>
        <w:ind w:left="567" w:hanging="567"/>
        <w:rPr>
          <w:lang w:val="pt-PT"/>
        </w:rPr>
      </w:pPr>
      <w:r w:rsidRPr="00F03387">
        <w:rPr>
          <w:lang w:val="pt-PT"/>
        </w:rPr>
        <w:t>2.</w:t>
      </w:r>
      <w:r w:rsidRPr="00F03387">
        <w:rPr>
          <w:lang w:val="pt-PT"/>
        </w:rPr>
        <w:tab/>
      </w:r>
      <w:r w:rsidRPr="00F03387">
        <w:rPr>
          <w:szCs w:val="24"/>
          <w:lang w:val="pt-PT"/>
        </w:rPr>
        <w:t>O que precisa de saber antes</w:t>
      </w:r>
      <w:r w:rsidRPr="00F03387">
        <w:rPr>
          <w:lang w:val="pt-PT"/>
        </w:rPr>
        <w:t xml:space="preserve"> de </w:t>
      </w:r>
      <w:r w:rsidR="0087449C" w:rsidRPr="00F03387">
        <w:rPr>
          <w:lang w:val="pt-PT"/>
        </w:rPr>
        <w:t>lhe ser administrado</w:t>
      </w:r>
      <w:r w:rsidRPr="00F03387">
        <w:rPr>
          <w:lang w:val="pt-PT"/>
        </w:rPr>
        <w:t xml:space="preserve"> Herceptin</w:t>
      </w:r>
    </w:p>
    <w:p w14:paraId="02440986" w14:textId="77777777" w:rsidR="00BA0E9D" w:rsidRPr="00F03387" w:rsidRDefault="00BA0E9D" w:rsidP="00BA0E9D">
      <w:pPr>
        <w:suppressAutoHyphens/>
        <w:ind w:left="567" w:hanging="567"/>
        <w:rPr>
          <w:lang w:val="pt-PT"/>
        </w:rPr>
      </w:pPr>
      <w:r w:rsidRPr="00F03387">
        <w:rPr>
          <w:lang w:val="pt-PT"/>
        </w:rPr>
        <w:t>3.</w:t>
      </w:r>
      <w:r w:rsidRPr="00F03387">
        <w:rPr>
          <w:lang w:val="pt-PT"/>
        </w:rPr>
        <w:tab/>
        <w:t xml:space="preserve">Como </w:t>
      </w:r>
      <w:r w:rsidR="0087449C" w:rsidRPr="00F03387">
        <w:rPr>
          <w:lang w:val="pt-PT"/>
        </w:rPr>
        <w:t>é administrado</w:t>
      </w:r>
      <w:r w:rsidRPr="00F03387">
        <w:rPr>
          <w:lang w:val="pt-PT"/>
        </w:rPr>
        <w:t xml:space="preserve"> Herceptin</w:t>
      </w:r>
    </w:p>
    <w:p w14:paraId="072E0883" w14:textId="77777777" w:rsidR="00BA0E9D" w:rsidRPr="00F03387" w:rsidRDefault="00BA0E9D" w:rsidP="00BA0E9D">
      <w:pPr>
        <w:suppressAutoHyphens/>
        <w:ind w:left="567" w:hanging="567"/>
        <w:rPr>
          <w:lang w:val="pt-PT"/>
        </w:rPr>
      </w:pPr>
      <w:r w:rsidRPr="00F03387">
        <w:rPr>
          <w:lang w:val="pt-PT"/>
        </w:rPr>
        <w:t>4.</w:t>
      </w:r>
      <w:r w:rsidRPr="00F03387">
        <w:rPr>
          <w:lang w:val="pt-PT"/>
        </w:rPr>
        <w:tab/>
        <w:t xml:space="preserve">Efeitos </w:t>
      </w:r>
      <w:r w:rsidR="0069666C" w:rsidRPr="00F03387">
        <w:rPr>
          <w:lang w:val="pt-PT"/>
        </w:rPr>
        <w:t>indesejáveis</w:t>
      </w:r>
      <w:r w:rsidRPr="00F03387">
        <w:rPr>
          <w:lang w:val="pt-PT"/>
        </w:rPr>
        <w:t xml:space="preserve"> possíveis</w:t>
      </w:r>
    </w:p>
    <w:p w14:paraId="0C09513A" w14:textId="77777777" w:rsidR="00BA0E9D" w:rsidRPr="00F03387" w:rsidRDefault="00BA0E9D" w:rsidP="00BA0E9D">
      <w:pPr>
        <w:suppressAutoHyphens/>
        <w:ind w:left="567" w:hanging="567"/>
        <w:rPr>
          <w:lang w:val="pt-PT"/>
        </w:rPr>
      </w:pPr>
      <w:r w:rsidRPr="00F03387">
        <w:rPr>
          <w:lang w:val="pt-PT"/>
        </w:rPr>
        <w:t>5.</w:t>
      </w:r>
      <w:r w:rsidRPr="00F03387">
        <w:rPr>
          <w:lang w:val="pt-PT"/>
        </w:rPr>
        <w:tab/>
        <w:t>Como conservar Herceptin</w:t>
      </w:r>
    </w:p>
    <w:p w14:paraId="5C7DDB0D" w14:textId="77777777" w:rsidR="00BA0E9D" w:rsidRPr="00F03387" w:rsidRDefault="00BA0E9D" w:rsidP="00BA0E9D">
      <w:pPr>
        <w:suppressAutoHyphens/>
        <w:ind w:left="567" w:hanging="567"/>
        <w:rPr>
          <w:lang w:val="pt-PT"/>
        </w:rPr>
      </w:pPr>
      <w:r w:rsidRPr="00F03387">
        <w:rPr>
          <w:lang w:val="pt-PT"/>
        </w:rPr>
        <w:t>6.</w:t>
      </w:r>
      <w:r w:rsidRPr="00F03387">
        <w:rPr>
          <w:lang w:val="pt-PT"/>
        </w:rPr>
        <w:tab/>
      </w:r>
      <w:r w:rsidRPr="00F03387">
        <w:rPr>
          <w:szCs w:val="24"/>
          <w:lang w:val="pt-PT"/>
        </w:rPr>
        <w:t xml:space="preserve">Conteúdo da embalagem e outras </w:t>
      </w:r>
      <w:r w:rsidRPr="00F03387">
        <w:rPr>
          <w:lang w:val="pt-PT"/>
        </w:rPr>
        <w:t>informações</w:t>
      </w:r>
    </w:p>
    <w:p w14:paraId="63496D1F" w14:textId="77777777" w:rsidR="00BA0E9D" w:rsidRPr="00F03387" w:rsidRDefault="00BA0E9D" w:rsidP="00BA0E9D">
      <w:pPr>
        <w:rPr>
          <w:lang w:val="pt-PT"/>
        </w:rPr>
      </w:pPr>
    </w:p>
    <w:p w14:paraId="12EC2AB0" w14:textId="77777777" w:rsidR="00BA0E9D" w:rsidRPr="00F03387" w:rsidRDefault="00BA0E9D" w:rsidP="00BA0E9D">
      <w:pPr>
        <w:rPr>
          <w:lang w:val="pt-PT"/>
        </w:rPr>
      </w:pPr>
    </w:p>
    <w:p w14:paraId="092E4F0C" w14:textId="77777777" w:rsidR="00BA0E9D" w:rsidRPr="00F03387" w:rsidRDefault="00BA0E9D" w:rsidP="00BA0E9D">
      <w:pPr>
        <w:suppressAutoHyphens/>
        <w:ind w:left="567" w:hanging="567"/>
        <w:rPr>
          <w:b/>
          <w:lang w:val="pt-PT"/>
        </w:rPr>
      </w:pPr>
      <w:r w:rsidRPr="00F03387">
        <w:rPr>
          <w:b/>
          <w:lang w:val="pt-PT"/>
        </w:rPr>
        <w:t>1.</w:t>
      </w:r>
      <w:r w:rsidRPr="00F03387">
        <w:rPr>
          <w:b/>
          <w:lang w:val="pt-PT"/>
        </w:rPr>
        <w:tab/>
        <w:t>O que é Herceptin e para que é utilizado</w:t>
      </w:r>
    </w:p>
    <w:p w14:paraId="509B402C" w14:textId="77777777" w:rsidR="00BA0E9D" w:rsidRPr="00F03387" w:rsidRDefault="00BA0E9D" w:rsidP="00BA0E9D">
      <w:pPr>
        <w:suppressAutoHyphens/>
        <w:rPr>
          <w:lang w:val="pt-PT"/>
        </w:rPr>
      </w:pPr>
    </w:p>
    <w:p w14:paraId="6EF9B664" w14:textId="77777777" w:rsidR="00BA0E9D" w:rsidRPr="00F03387" w:rsidRDefault="00BA0E9D" w:rsidP="00BA0E9D">
      <w:pPr>
        <w:rPr>
          <w:lang w:val="pt-PT"/>
        </w:rPr>
      </w:pPr>
      <w:r w:rsidRPr="00F03387">
        <w:rPr>
          <w:lang w:val="pt-PT"/>
        </w:rPr>
        <w:t xml:space="preserve">Herceptin contém a substância ativa trastuzumab, que é um anticorpo monoclonal. Os anticorpos monoclonais ligam-se a proteínas específicas ou antigénios. O trastuzumab é concebido para ligar-se seletivamente a um antigénio designado de recetor-2 do fator de crescimento epidérmico humano (HER2). O HER2 encontra-se em grandes quantidades na superfície de algumas células cancerígenas, estimulando o seu crescimento. Quando o Herceptin se liga ao HER2, impede o crescimento dessas células e provoca a sua morte. </w:t>
      </w:r>
    </w:p>
    <w:p w14:paraId="7CD7156F" w14:textId="77777777" w:rsidR="00BA0E9D" w:rsidRPr="00F03387" w:rsidRDefault="00BA0E9D" w:rsidP="00BA0E9D">
      <w:pPr>
        <w:rPr>
          <w:lang w:val="pt-PT"/>
        </w:rPr>
      </w:pPr>
    </w:p>
    <w:p w14:paraId="625E2DF2" w14:textId="77777777" w:rsidR="00BA0E9D" w:rsidRPr="00F03387" w:rsidRDefault="00BA0E9D" w:rsidP="00BA0E9D">
      <w:pPr>
        <w:rPr>
          <w:lang w:val="pt-PT"/>
        </w:rPr>
      </w:pPr>
      <w:r w:rsidRPr="00F03387">
        <w:rPr>
          <w:lang w:val="pt-PT"/>
        </w:rPr>
        <w:t>O seu médico pode prescrever-lhe Herceptin para o tratamento do cancro da mama:</w:t>
      </w:r>
    </w:p>
    <w:p w14:paraId="52158909"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Se tiver cancro da mama em fase precoce com níveis elevados de uma proteína designada de HER2.</w:t>
      </w:r>
    </w:p>
    <w:p w14:paraId="1F36FC3B"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Se tiver cancro da mama metastizado (cancro da mama que se disseminou para além do tumor inicial) com níveis elevados de HER2. Herceptin pode ser prescrito como primeiro tratamento para o cancro da mama metastizado, em associação com os medicamentos de quimioterapia paclitaxel ou docetaxel, ou pode ser prescrito sozinho se outros tratamentos anteriores não foram bem</w:t>
      </w:r>
      <w:r w:rsidR="002C4F3D" w:rsidRPr="00F03387">
        <w:rPr>
          <w:lang w:val="pt-PT"/>
        </w:rPr>
        <w:t>-</w:t>
      </w:r>
      <w:r w:rsidRPr="00F03387">
        <w:rPr>
          <w:lang w:val="pt-PT"/>
        </w:rPr>
        <w:t>sucedidos. Também é utilizado em associação com medicamentos designados de inibidores da aromatase, em doentes com cancro da mama metastizado com níveis elevados de HER2 e com expressão de recetores hormonais (cancro que é sensível à presença de hormonas sexuais femininas).</w:t>
      </w:r>
    </w:p>
    <w:p w14:paraId="1B7734BC" w14:textId="77777777" w:rsidR="00BA0E9D" w:rsidRPr="00F03387" w:rsidRDefault="00BA0E9D" w:rsidP="00BA0E9D">
      <w:pPr>
        <w:suppressAutoHyphens/>
        <w:rPr>
          <w:lang w:val="pt-PT"/>
        </w:rPr>
      </w:pPr>
    </w:p>
    <w:p w14:paraId="472EC6D8" w14:textId="77777777" w:rsidR="00BA0E9D" w:rsidRPr="00F03387" w:rsidRDefault="00BA0E9D" w:rsidP="00BA0E9D">
      <w:pPr>
        <w:suppressAutoHyphens/>
        <w:rPr>
          <w:lang w:val="pt-PT"/>
        </w:rPr>
      </w:pPr>
    </w:p>
    <w:p w14:paraId="688F2F4C" w14:textId="77777777" w:rsidR="00BA0E9D" w:rsidRPr="00F03387" w:rsidRDefault="00BA0E9D" w:rsidP="00BA0E9D">
      <w:pPr>
        <w:tabs>
          <w:tab w:val="left" w:pos="567"/>
        </w:tabs>
        <w:suppressAutoHyphens/>
        <w:ind w:left="567" w:hanging="567"/>
        <w:rPr>
          <w:b/>
          <w:lang w:val="pt-PT"/>
        </w:rPr>
      </w:pPr>
      <w:r w:rsidRPr="00F03387">
        <w:rPr>
          <w:b/>
          <w:lang w:val="pt-PT"/>
        </w:rPr>
        <w:t>2.</w:t>
      </w:r>
      <w:r w:rsidRPr="00F03387">
        <w:rPr>
          <w:b/>
          <w:lang w:val="pt-PT"/>
        </w:rPr>
        <w:tab/>
      </w:r>
      <w:r w:rsidRPr="00F03387">
        <w:rPr>
          <w:b/>
          <w:szCs w:val="24"/>
          <w:lang w:val="pt-PT"/>
        </w:rPr>
        <w:t xml:space="preserve">O que precisa de saber antes de </w:t>
      </w:r>
      <w:r w:rsidR="0087449C" w:rsidRPr="00F03387">
        <w:rPr>
          <w:b/>
          <w:lang w:val="pt-PT"/>
        </w:rPr>
        <w:t>lhe ser administrado</w:t>
      </w:r>
      <w:r w:rsidRPr="00F03387">
        <w:rPr>
          <w:b/>
          <w:szCs w:val="24"/>
          <w:lang w:val="pt-PT"/>
        </w:rPr>
        <w:t xml:space="preserve"> Herceptin</w:t>
      </w:r>
    </w:p>
    <w:p w14:paraId="581666DA" w14:textId="77777777" w:rsidR="00BA0E9D" w:rsidRPr="00F03387" w:rsidRDefault="00BA0E9D" w:rsidP="00BA0E9D">
      <w:pPr>
        <w:suppressAutoHyphens/>
        <w:rPr>
          <w:lang w:val="pt-PT"/>
        </w:rPr>
      </w:pPr>
    </w:p>
    <w:p w14:paraId="6E7496C7" w14:textId="77777777" w:rsidR="00BA0E9D" w:rsidRPr="00F03387" w:rsidRDefault="00BA0E9D" w:rsidP="00BA0E9D">
      <w:pPr>
        <w:suppressAutoHyphens/>
        <w:outlineLvl w:val="0"/>
        <w:rPr>
          <w:lang w:val="pt-PT"/>
        </w:rPr>
      </w:pPr>
      <w:r w:rsidRPr="00F03387">
        <w:rPr>
          <w:b/>
          <w:lang w:val="pt-PT"/>
        </w:rPr>
        <w:t>Não utilize Herceptin</w:t>
      </w:r>
      <w:r w:rsidR="0087449C" w:rsidRPr="00F03387">
        <w:rPr>
          <w:b/>
          <w:lang w:val="pt-PT"/>
        </w:rPr>
        <w:t xml:space="preserve"> se</w:t>
      </w:r>
      <w:r w:rsidRPr="00F03387">
        <w:rPr>
          <w:b/>
          <w:lang w:val="pt-PT"/>
        </w:rPr>
        <w:t>:</w:t>
      </w:r>
    </w:p>
    <w:p w14:paraId="09C94B7B"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 xml:space="preserve">tem alergia ao trastuzumab (a substância ativa de Herceptin), proteínas murinas (de rato) ou qualquer outro componente </w:t>
      </w:r>
      <w:r w:rsidRPr="00F03387">
        <w:rPr>
          <w:szCs w:val="24"/>
          <w:lang w:val="pt-PT"/>
        </w:rPr>
        <w:t>deste medicamento (indicados na secção 6).</w:t>
      </w:r>
    </w:p>
    <w:p w14:paraId="0A61527A"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tem problemas respiratórios graves em repouso devido ao cancro, ou se precisar de tratamento com oxigénio.</w:t>
      </w:r>
    </w:p>
    <w:p w14:paraId="52A5CCEA" w14:textId="77777777" w:rsidR="00BA0E9D" w:rsidRPr="00F03387" w:rsidRDefault="00BA0E9D" w:rsidP="00BA0E9D">
      <w:pPr>
        <w:suppressAutoHyphens/>
        <w:rPr>
          <w:lang w:val="pt-PT"/>
        </w:rPr>
      </w:pPr>
    </w:p>
    <w:p w14:paraId="3DB3087F" w14:textId="77777777" w:rsidR="00BA0E9D" w:rsidRPr="00F03387" w:rsidRDefault="00BA0E9D" w:rsidP="008C59F0">
      <w:pPr>
        <w:keepNext/>
        <w:keepLines/>
        <w:numPr>
          <w:ilvl w:val="12"/>
          <w:numId w:val="0"/>
        </w:numPr>
        <w:ind w:right="-2"/>
        <w:outlineLvl w:val="0"/>
        <w:rPr>
          <w:b/>
          <w:szCs w:val="22"/>
          <w:lang w:val="pt-PT"/>
        </w:rPr>
      </w:pPr>
      <w:r w:rsidRPr="00F03387">
        <w:rPr>
          <w:b/>
          <w:szCs w:val="22"/>
          <w:lang w:val="pt-PT"/>
        </w:rPr>
        <w:t xml:space="preserve">Advertências e precauções </w:t>
      </w:r>
    </w:p>
    <w:p w14:paraId="1859C1A9" w14:textId="77777777" w:rsidR="00BA0E9D" w:rsidRPr="00F03387" w:rsidRDefault="00BA0E9D" w:rsidP="005A00A1">
      <w:pPr>
        <w:keepNext/>
        <w:keepLines/>
        <w:suppressAutoHyphens/>
        <w:outlineLvl w:val="0"/>
        <w:rPr>
          <w:lang w:val="pt-PT"/>
        </w:rPr>
      </w:pPr>
      <w:r w:rsidRPr="00F03387">
        <w:rPr>
          <w:lang w:val="pt-PT"/>
        </w:rPr>
        <w:t xml:space="preserve">O seu médico irá acompanhar de perto o seu tratamento. </w:t>
      </w:r>
    </w:p>
    <w:p w14:paraId="46673BD9" w14:textId="77777777" w:rsidR="00BA0E9D" w:rsidRPr="00F03387" w:rsidRDefault="00BA0E9D" w:rsidP="00811FE5">
      <w:pPr>
        <w:keepLines/>
        <w:suppressAutoHyphens/>
        <w:outlineLvl w:val="0"/>
        <w:rPr>
          <w:lang w:val="pt-PT"/>
        </w:rPr>
      </w:pPr>
    </w:p>
    <w:p w14:paraId="016FCA4E" w14:textId="77777777" w:rsidR="0087449C" w:rsidRPr="00F03387" w:rsidRDefault="0087449C" w:rsidP="00E4007C">
      <w:pPr>
        <w:keepNext/>
        <w:keepLines/>
        <w:rPr>
          <w:b/>
          <w:lang w:val="pt-PT"/>
        </w:rPr>
      </w:pPr>
      <w:r w:rsidRPr="00F03387">
        <w:rPr>
          <w:b/>
          <w:lang w:val="pt-PT"/>
        </w:rPr>
        <w:lastRenderedPageBreak/>
        <w:t>Monitorização do coração</w:t>
      </w:r>
    </w:p>
    <w:p w14:paraId="38B0B6FA" w14:textId="77777777" w:rsidR="00BA0E9D" w:rsidRPr="00F03387" w:rsidRDefault="00BA0E9D" w:rsidP="00E4007C">
      <w:pPr>
        <w:keepNext/>
        <w:keepLines/>
        <w:rPr>
          <w:lang w:val="pt-PT"/>
        </w:rPr>
      </w:pPr>
      <w:r w:rsidRPr="00F03387">
        <w:rPr>
          <w:lang w:val="pt-PT"/>
        </w:rPr>
        <w:t xml:space="preserve">O tratamento com Herceptin, sozinho ou com um taxano, pode afetar o coração, especialmente se já utilizou uma antraciclina (taxanos e antraciclinas são outros dois tipos de medicamentos utilizados para tratar o cancro). Os efeitos podem ser moderados a graves e podem causar a morte. Assim, o funcionamento do seu coração será controlado antes, durante (de 3 em 3 meses) e após (até 2 a 5 anos) o tratamento com Herceptin. Se desenvolver quaisquer sinais de insuficiência cardíaca (isto é, bombeamento </w:t>
      </w:r>
      <w:r w:rsidR="006C669C" w:rsidRPr="00F03387">
        <w:rPr>
          <w:lang w:val="pt-PT"/>
        </w:rPr>
        <w:t>inadequado</w:t>
      </w:r>
      <w:r w:rsidRPr="00F03387">
        <w:rPr>
          <w:lang w:val="pt-PT"/>
        </w:rPr>
        <w:t xml:space="preserve"> do sangue pelo coração), o funcionamento do seu coração poderá ser examinado mais frequentemente (a cada 6 a 8 semanas), poderá receber tratamento para a insuficiência cardíaca ou poderá ter de parar o tratamento com Herceptin. </w:t>
      </w:r>
    </w:p>
    <w:p w14:paraId="6E6867D7" w14:textId="77777777" w:rsidR="00BA0E9D" w:rsidRPr="00F03387" w:rsidRDefault="00BA0E9D" w:rsidP="00BA0E9D">
      <w:pPr>
        <w:suppressAutoHyphens/>
        <w:outlineLvl w:val="0"/>
        <w:rPr>
          <w:lang w:val="pt-PT"/>
        </w:rPr>
      </w:pPr>
    </w:p>
    <w:p w14:paraId="3664924D" w14:textId="77777777" w:rsidR="0087449C" w:rsidRPr="00F03387" w:rsidRDefault="0087449C" w:rsidP="0087449C">
      <w:pPr>
        <w:suppressAutoHyphens/>
        <w:outlineLvl w:val="0"/>
        <w:rPr>
          <w:b/>
          <w:lang w:val="pt-PT"/>
        </w:rPr>
      </w:pPr>
      <w:r w:rsidRPr="00F03387">
        <w:rPr>
          <w:b/>
          <w:szCs w:val="22"/>
          <w:lang w:val="pt-PT"/>
        </w:rPr>
        <w:t xml:space="preserve">Fale com o seu médico, farmacêutico ou enfermeiro </w:t>
      </w:r>
      <w:r w:rsidRPr="00F03387">
        <w:rPr>
          <w:b/>
          <w:lang w:val="pt-PT"/>
        </w:rPr>
        <w:t>antes de lhe ser administrado Herceptin se:</w:t>
      </w:r>
    </w:p>
    <w:p w14:paraId="4B4D5CBA"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 xml:space="preserve">alguma vez teve insuficiência cardíaca, doença arterial coronária, valvulopatia cardíaca (sopros no coração), tensão arterial alta, ou se toma ou já tomou medicamentos para a tensão arterial alta. </w:t>
      </w:r>
    </w:p>
    <w:p w14:paraId="71EB33B8"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está a utilizar, ou se alguma vez utilizou, medicamentos designados de doxorrubicina ou de epirrubicina (medicamentos utilizados para tratar o cancro). Estes medicamentos (ou quaisquer outras antraciclinas) podem danificar o músculo do coração e aumentar o risco de ter problemas de coração com Herceptin.</w:t>
      </w:r>
    </w:p>
    <w:p w14:paraId="672C061D" w14:textId="77777777" w:rsidR="00BA0E9D"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tiver falta de ar, especialmente se estiver atualmente a utilizar um taxano. O Herceptin pode causar dificuldades respiratórias, especialmente quando é administrado pela primeira vez. Esta situação pode ser mais grave se já tiver falta de ar. Muito raramente morreram doentes, que tinham dificuldades respiratórias graves antes do tratamento, quando lhes foi administrado Herceptin.</w:t>
      </w:r>
    </w:p>
    <w:p w14:paraId="1EF37282" w14:textId="77777777" w:rsidR="00BA0E9D" w:rsidRPr="00F03387" w:rsidRDefault="00BA0E9D" w:rsidP="00BA0E9D">
      <w:pPr>
        <w:tabs>
          <w:tab w:val="left" w:pos="567"/>
        </w:tabs>
        <w:ind w:left="922" w:hanging="922"/>
        <w:rPr>
          <w:lang w:val="pt-PT"/>
        </w:rPr>
      </w:pPr>
      <w:r w:rsidRPr="00F03387">
        <w:rPr>
          <w:rFonts w:ascii="Symbol" w:hAnsi="Symbol"/>
          <w:lang w:val="pt-PT"/>
        </w:rPr>
        <w:t></w:t>
      </w:r>
      <w:r w:rsidRPr="00F03387">
        <w:rPr>
          <w:lang w:val="pt-PT"/>
        </w:rPr>
        <w:tab/>
        <w:t>alguma vez fez outro tratamento para o cancro.</w:t>
      </w:r>
    </w:p>
    <w:p w14:paraId="7C7CB53F" w14:textId="77777777" w:rsidR="00BA0E9D" w:rsidRPr="00F03387" w:rsidRDefault="00BA0E9D" w:rsidP="00BA0E9D">
      <w:pPr>
        <w:tabs>
          <w:tab w:val="left" w:pos="567"/>
        </w:tabs>
        <w:ind w:right="-2"/>
        <w:rPr>
          <w:lang w:val="pt-PT"/>
        </w:rPr>
      </w:pPr>
    </w:p>
    <w:p w14:paraId="574231CA" w14:textId="77777777" w:rsidR="00BA0E9D" w:rsidRPr="00F03387" w:rsidRDefault="00BA0E9D" w:rsidP="00BA0E9D">
      <w:pPr>
        <w:rPr>
          <w:lang w:val="pt-PT"/>
        </w:rPr>
      </w:pPr>
      <w:r w:rsidRPr="00F03387">
        <w:rPr>
          <w:lang w:val="pt-PT"/>
        </w:rPr>
        <w:t>Se lhe for administrado Herceptin com qualquer outro medicamento para tratar o cancro, ta</w:t>
      </w:r>
      <w:r w:rsidR="00D86899" w:rsidRPr="00F03387">
        <w:rPr>
          <w:lang w:val="pt-PT"/>
        </w:rPr>
        <w:t>is</w:t>
      </w:r>
      <w:r w:rsidRPr="00F03387">
        <w:rPr>
          <w:lang w:val="pt-PT"/>
        </w:rPr>
        <w:t xml:space="preserve"> como paclitaxel, docetaxel, um inibidor da aromatase, carboplatina ou cisplatina, deverá ler também o Folheto Informativo destes medicamentos.</w:t>
      </w:r>
    </w:p>
    <w:p w14:paraId="217CEE9F" w14:textId="77777777" w:rsidR="00BA0E9D" w:rsidRPr="00F03387" w:rsidRDefault="00BA0E9D" w:rsidP="00BA0E9D">
      <w:pPr>
        <w:outlineLvl w:val="0"/>
        <w:rPr>
          <w:b/>
          <w:lang w:val="pt-PT"/>
        </w:rPr>
      </w:pPr>
    </w:p>
    <w:p w14:paraId="50DB143D" w14:textId="77777777" w:rsidR="00BA0E9D" w:rsidRPr="00F03387" w:rsidRDefault="00BA0E9D" w:rsidP="00BA0E9D">
      <w:pPr>
        <w:outlineLvl w:val="0"/>
        <w:rPr>
          <w:b/>
          <w:lang w:val="pt-PT"/>
        </w:rPr>
      </w:pPr>
      <w:r w:rsidRPr="00F03387">
        <w:rPr>
          <w:b/>
          <w:lang w:val="pt-PT"/>
        </w:rPr>
        <w:t>Crianças e adolescentes</w:t>
      </w:r>
    </w:p>
    <w:p w14:paraId="7FA45720" w14:textId="77777777" w:rsidR="00BA0E9D" w:rsidRPr="00F03387" w:rsidRDefault="00BA0E9D" w:rsidP="00BA0E9D">
      <w:pPr>
        <w:rPr>
          <w:lang w:val="pt-PT"/>
        </w:rPr>
      </w:pPr>
      <w:r w:rsidRPr="00F03387">
        <w:rPr>
          <w:lang w:val="pt-PT"/>
        </w:rPr>
        <w:t>Herceptin não é recomendado para doentes com idade inferior a 18 anos.</w:t>
      </w:r>
    </w:p>
    <w:p w14:paraId="5EAF6733" w14:textId="77777777" w:rsidR="00BA0E9D" w:rsidRPr="00F03387" w:rsidRDefault="00BA0E9D" w:rsidP="00BA0E9D">
      <w:pPr>
        <w:rPr>
          <w:lang w:val="pt-PT"/>
        </w:rPr>
      </w:pPr>
    </w:p>
    <w:p w14:paraId="0A17040B" w14:textId="77777777" w:rsidR="00BA0E9D" w:rsidRPr="00F03387" w:rsidRDefault="00BA0E9D" w:rsidP="00BA0E9D">
      <w:pPr>
        <w:suppressAutoHyphens/>
        <w:outlineLvl w:val="0"/>
        <w:rPr>
          <w:lang w:val="pt-PT"/>
        </w:rPr>
      </w:pPr>
      <w:r w:rsidRPr="00F03387">
        <w:rPr>
          <w:b/>
          <w:lang w:val="pt-PT"/>
        </w:rPr>
        <w:t>Outros medicamentos e Herceptin</w:t>
      </w:r>
    </w:p>
    <w:p w14:paraId="3002DEC8" w14:textId="77777777" w:rsidR="00BA0E9D" w:rsidRPr="00F03387" w:rsidRDefault="007302F9" w:rsidP="00BA0E9D">
      <w:pPr>
        <w:rPr>
          <w:lang w:val="pt-PT"/>
        </w:rPr>
      </w:pPr>
      <w:r w:rsidRPr="00F03387">
        <w:rPr>
          <w:lang w:val="pt-PT"/>
        </w:rPr>
        <w:t>Informe o seu médico, farmacêutico ou enfermeiro se estiver a tomar, tiver tomado recentemente ou se vier a tomar outros medicamentos.</w:t>
      </w:r>
    </w:p>
    <w:p w14:paraId="79296EC0" w14:textId="77777777" w:rsidR="00BA0E9D" w:rsidRPr="00F03387" w:rsidRDefault="00BA0E9D" w:rsidP="00BA0E9D">
      <w:pPr>
        <w:rPr>
          <w:lang w:val="pt-PT"/>
        </w:rPr>
      </w:pPr>
    </w:p>
    <w:p w14:paraId="458AC29F" w14:textId="77777777" w:rsidR="00BA0E9D" w:rsidRPr="00F03387" w:rsidRDefault="00BA0E9D" w:rsidP="00BA0E9D">
      <w:pPr>
        <w:rPr>
          <w:lang w:val="pt-PT"/>
        </w:rPr>
      </w:pPr>
      <w:r w:rsidRPr="00F03387">
        <w:rPr>
          <w:lang w:val="pt-PT"/>
        </w:rPr>
        <w:t>A eliminação de Herceptin do seu corpo pode demorar até 7 meses. Assim, se iniciar qualquer medicamento novo nos 7 meses seguintes ao fim do tratamento, deve informar o seu médico</w:t>
      </w:r>
      <w:r w:rsidR="007302F9" w:rsidRPr="00F03387">
        <w:rPr>
          <w:lang w:val="pt-PT"/>
        </w:rPr>
        <w:t>,</w:t>
      </w:r>
      <w:r w:rsidRPr="00F03387">
        <w:rPr>
          <w:lang w:val="pt-PT"/>
        </w:rPr>
        <w:t xml:space="preserve"> farmacêutico </w:t>
      </w:r>
      <w:r w:rsidR="007302F9" w:rsidRPr="00F03387">
        <w:rPr>
          <w:lang w:val="pt-PT"/>
        </w:rPr>
        <w:t xml:space="preserve">ou enfermeiro </w:t>
      </w:r>
      <w:r w:rsidRPr="00F03387">
        <w:rPr>
          <w:lang w:val="pt-PT"/>
        </w:rPr>
        <w:t>de que lhe foi administrado Herceptin.</w:t>
      </w:r>
    </w:p>
    <w:p w14:paraId="775925CD" w14:textId="77777777" w:rsidR="00BA0E9D" w:rsidRPr="00F03387" w:rsidRDefault="00BA0E9D" w:rsidP="00BA0E9D">
      <w:pPr>
        <w:suppressAutoHyphens/>
        <w:rPr>
          <w:lang w:val="pt-PT"/>
        </w:rPr>
      </w:pPr>
    </w:p>
    <w:p w14:paraId="320C13B9" w14:textId="1F61DF2C" w:rsidR="00BA0E9D" w:rsidRPr="00F03387" w:rsidRDefault="00BA0E9D" w:rsidP="00BA0E9D">
      <w:pPr>
        <w:suppressAutoHyphens/>
        <w:outlineLvl w:val="0"/>
        <w:rPr>
          <w:lang w:val="pt-PT"/>
        </w:rPr>
      </w:pPr>
      <w:r w:rsidRPr="00F03387">
        <w:rPr>
          <w:b/>
          <w:lang w:val="pt-PT"/>
        </w:rPr>
        <w:t>Gravidez</w:t>
      </w:r>
      <w:r w:rsidR="003173D0">
        <w:rPr>
          <w:b/>
          <w:lang w:val="pt-PT"/>
        </w:rPr>
        <w:t xml:space="preserve"> e amamentação</w:t>
      </w:r>
      <w:r w:rsidRPr="00F03387">
        <w:rPr>
          <w:b/>
          <w:lang w:val="pt-PT"/>
        </w:rPr>
        <w:t xml:space="preserve"> </w:t>
      </w:r>
    </w:p>
    <w:p w14:paraId="145D6991" w14:textId="77777777" w:rsidR="007302F9" w:rsidRPr="00F03387" w:rsidRDefault="00C352B4" w:rsidP="00C352B4">
      <w:pPr>
        <w:ind w:left="567" w:hanging="567"/>
        <w:rPr>
          <w:szCs w:val="22"/>
          <w:lang w:val="pt-PT"/>
        </w:rPr>
      </w:pPr>
      <w:r w:rsidRPr="00F03387">
        <w:rPr>
          <w:rFonts w:ascii="Symbol" w:hAnsi="Symbol"/>
          <w:lang w:val="pt-PT"/>
        </w:rPr>
        <w:t></w:t>
      </w:r>
      <w:r w:rsidRPr="00F03387">
        <w:rPr>
          <w:rFonts w:ascii="Symbol" w:hAnsi="Symbol"/>
          <w:lang w:val="pt-PT"/>
        </w:rPr>
        <w:tab/>
      </w:r>
      <w:r w:rsidR="007302F9" w:rsidRPr="00F03387">
        <w:rPr>
          <w:szCs w:val="22"/>
          <w:lang w:val="pt-PT"/>
        </w:rPr>
        <w:t xml:space="preserve">Se está grávida, se pensa estar grávida ou planeia engravidar, consulte o seu médico, farmacêutico </w:t>
      </w:r>
      <w:r w:rsidR="007302F9" w:rsidRPr="00F03387">
        <w:rPr>
          <w:lang w:val="pt-PT"/>
        </w:rPr>
        <w:t xml:space="preserve">ou enfermeiro </w:t>
      </w:r>
      <w:r w:rsidR="007302F9" w:rsidRPr="00F03387">
        <w:rPr>
          <w:szCs w:val="22"/>
          <w:lang w:val="pt-PT"/>
        </w:rPr>
        <w:t>antes de tomar este medicamento.</w:t>
      </w:r>
    </w:p>
    <w:p w14:paraId="5EA78C7B" w14:textId="77777777" w:rsidR="007302F9"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7302F9" w:rsidRPr="00F03387">
        <w:rPr>
          <w:lang w:val="pt-PT"/>
        </w:rPr>
        <w:t>Deve utilizar contraceção eficaz durante o tratamento com Herceptin e durante, pelo menos, 7 meses após o fim do tratamento.</w:t>
      </w:r>
    </w:p>
    <w:p w14:paraId="5CC53C59" w14:textId="77777777" w:rsidR="00220499" w:rsidRPr="00F03387" w:rsidRDefault="00220499" w:rsidP="00C352B4">
      <w:pPr>
        <w:ind w:left="567" w:hanging="567"/>
        <w:rPr>
          <w:szCs w:val="22"/>
          <w:lang w:val="pt-PT"/>
        </w:rPr>
      </w:pPr>
    </w:p>
    <w:p w14:paraId="15A9113B" w14:textId="77777777" w:rsidR="00BA0E9D" w:rsidRPr="00F03387" w:rsidRDefault="007302F9" w:rsidP="00C7769B">
      <w:pPr>
        <w:keepNext/>
        <w:keepLines/>
        <w:rPr>
          <w:szCs w:val="22"/>
          <w:lang w:val="pt-PT"/>
        </w:rPr>
      </w:pPr>
      <w:r w:rsidRPr="00F03387">
        <w:rPr>
          <w:lang w:val="pt-PT"/>
        </w:rPr>
        <w:t xml:space="preserve">O seu médico irá aconselhá-la sobre os riscos e benefícios de ser tratada com Herceptin durante a gravidez. </w:t>
      </w:r>
      <w:r w:rsidR="00BA0E9D" w:rsidRPr="00F03387">
        <w:rPr>
          <w:lang w:val="pt-PT"/>
        </w:rPr>
        <w:t xml:space="preserve">Em casos raros, em mulheres grávidas a receber tratamento com Herceptin, </w:t>
      </w:r>
      <w:r w:rsidR="00FE33C0" w:rsidRPr="00F03387">
        <w:rPr>
          <w:lang w:val="pt-PT"/>
        </w:rPr>
        <w:t xml:space="preserve">foi observada </w:t>
      </w:r>
      <w:r w:rsidR="00BA0E9D" w:rsidRPr="00F03387">
        <w:rPr>
          <w:lang w:val="pt-PT"/>
        </w:rPr>
        <w:t>uma redução na quantidade de líquido (amniótico) que rodeia o bebé em desenvolvimento no útero. Esta situação pode ser prejudicial ao seu bebé no útero e tem sido associada a</w:t>
      </w:r>
      <w:r w:rsidR="00BF2A50" w:rsidRPr="00F03387">
        <w:rPr>
          <w:lang w:val="pt-PT"/>
        </w:rPr>
        <w:t xml:space="preserve"> um desenvolvimento incompleto dos pulmões,</w:t>
      </w:r>
      <w:r w:rsidR="00BA0E9D" w:rsidRPr="00F03387">
        <w:rPr>
          <w:lang w:val="pt-PT"/>
        </w:rPr>
        <w:t xml:space="preserve"> originando morte fetal. </w:t>
      </w:r>
    </w:p>
    <w:p w14:paraId="1206B152" w14:textId="77777777" w:rsidR="00BA0E9D" w:rsidRPr="00F03387" w:rsidRDefault="00BA0E9D" w:rsidP="00BA0E9D">
      <w:pPr>
        <w:suppressAutoHyphens/>
        <w:rPr>
          <w:lang w:val="pt-PT"/>
        </w:rPr>
      </w:pPr>
    </w:p>
    <w:p w14:paraId="4E849170" w14:textId="77777777" w:rsidR="00BA0E9D" w:rsidRPr="00F03387" w:rsidRDefault="00BA0E9D" w:rsidP="005E0385">
      <w:pPr>
        <w:keepNext/>
        <w:keepLines/>
        <w:suppressAutoHyphens/>
        <w:rPr>
          <w:lang w:val="pt-PT"/>
        </w:rPr>
      </w:pPr>
      <w:r w:rsidRPr="00F03387">
        <w:rPr>
          <w:lang w:val="pt-PT"/>
        </w:rPr>
        <w:t>Não amamente o seu bebé durante o tratamento com Herceptin</w:t>
      </w:r>
      <w:r w:rsidR="002C4F3D" w:rsidRPr="00F03387">
        <w:rPr>
          <w:lang w:val="pt-PT"/>
        </w:rPr>
        <w:t>,</w:t>
      </w:r>
      <w:r w:rsidRPr="00F03387">
        <w:rPr>
          <w:lang w:val="pt-PT"/>
        </w:rPr>
        <w:t xml:space="preserve"> nem nos 7 meses </w:t>
      </w:r>
      <w:r w:rsidR="007302F9" w:rsidRPr="00F03387">
        <w:rPr>
          <w:lang w:val="pt-PT"/>
        </w:rPr>
        <w:t>após a</w:t>
      </w:r>
      <w:r w:rsidRPr="00F03387">
        <w:rPr>
          <w:lang w:val="pt-PT"/>
        </w:rPr>
        <w:t xml:space="preserve"> última dose de Herceptin, uma vez que Herceptin pode passar para o seu bebé através do leite materno.</w:t>
      </w:r>
    </w:p>
    <w:p w14:paraId="4ECC494F" w14:textId="77777777" w:rsidR="00BA0E9D" w:rsidRPr="00F03387" w:rsidRDefault="00BA0E9D" w:rsidP="00BA0E9D">
      <w:pPr>
        <w:suppressAutoHyphens/>
        <w:rPr>
          <w:lang w:val="pt-PT"/>
        </w:rPr>
      </w:pPr>
    </w:p>
    <w:p w14:paraId="0E252A74" w14:textId="77777777" w:rsidR="00BA0E9D" w:rsidRPr="00F03387" w:rsidRDefault="00BA0E9D" w:rsidP="00BA0E9D">
      <w:pPr>
        <w:suppressAutoHyphens/>
        <w:outlineLvl w:val="0"/>
        <w:rPr>
          <w:lang w:val="pt-PT"/>
        </w:rPr>
      </w:pPr>
      <w:r w:rsidRPr="00F03387">
        <w:rPr>
          <w:szCs w:val="24"/>
          <w:lang w:val="pt-PT"/>
        </w:rPr>
        <w:t>Peça aconselhamento ao</w:t>
      </w:r>
      <w:r w:rsidRPr="00F03387">
        <w:rPr>
          <w:lang w:val="pt-PT"/>
        </w:rPr>
        <w:t xml:space="preserve"> seu médico, farmacêutico ou enfermeiro antes de tomar qualquer medicamento.</w:t>
      </w:r>
    </w:p>
    <w:p w14:paraId="42DA53F2" w14:textId="77777777" w:rsidR="00BA0E9D" w:rsidRPr="00F03387" w:rsidRDefault="00BA0E9D" w:rsidP="00BA0E9D">
      <w:pPr>
        <w:rPr>
          <w:i/>
          <w:lang w:val="pt-PT"/>
        </w:rPr>
      </w:pPr>
    </w:p>
    <w:p w14:paraId="4CD34068" w14:textId="77777777" w:rsidR="00BA0E9D" w:rsidRPr="00F03387" w:rsidRDefault="00BA0E9D" w:rsidP="00BA0E9D">
      <w:pPr>
        <w:keepNext/>
        <w:suppressAutoHyphens/>
        <w:outlineLvl w:val="0"/>
        <w:rPr>
          <w:lang w:val="pt-PT"/>
        </w:rPr>
      </w:pPr>
      <w:r w:rsidRPr="00F03387">
        <w:rPr>
          <w:b/>
          <w:lang w:val="pt-PT"/>
        </w:rPr>
        <w:t>Condução de veículos e utilização de máquinas</w:t>
      </w:r>
    </w:p>
    <w:p w14:paraId="5F5AB949" w14:textId="77777777" w:rsidR="00BA0E9D" w:rsidRPr="00F03387" w:rsidRDefault="00BA0E9D" w:rsidP="00BA0E9D">
      <w:pPr>
        <w:rPr>
          <w:lang w:val="pt-PT"/>
        </w:rPr>
      </w:pPr>
      <w:r w:rsidRPr="00F03387">
        <w:rPr>
          <w:lang w:val="pt-PT"/>
        </w:rPr>
        <w:t xml:space="preserve">Herceptin pode afetar a sua capacidade de conduzir um carro ou de utilizar máquinas. </w:t>
      </w:r>
      <w:r w:rsidR="00AE2D64" w:rsidRPr="00F03387">
        <w:rPr>
          <w:lang w:val="pt-PT"/>
        </w:rPr>
        <w:t>S</w:t>
      </w:r>
      <w:r w:rsidRPr="00F03387">
        <w:rPr>
          <w:lang w:val="pt-PT"/>
        </w:rPr>
        <w:t>e apresentar sintomas como</w:t>
      </w:r>
      <w:r w:rsidR="00866F4F" w:rsidRPr="00F03387">
        <w:rPr>
          <w:lang w:val="pt-PT"/>
        </w:rPr>
        <w:t xml:space="preserve"> tonturas, sonolência,</w:t>
      </w:r>
      <w:r w:rsidRPr="00F03387">
        <w:rPr>
          <w:lang w:val="pt-PT"/>
        </w:rPr>
        <w:t xml:space="preserve"> calafrios ou febre durante o tratamento</w:t>
      </w:r>
      <w:r w:rsidR="004F65D7" w:rsidRPr="00F03387">
        <w:rPr>
          <w:lang w:val="pt-PT"/>
        </w:rPr>
        <w:t>,</w:t>
      </w:r>
      <w:r w:rsidRPr="00F03387">
        <w:rPr>
          <w:lang w:val="pt-PT"/>
        </w:rPr>
        <w:t xml:space="preserve"> não deverá conduzir nem utilizar máquinas até que estes sintomas desapareçam.</w:t>
      </w:r>
    </w:p>
    <w:p w14:paraId="368307C0" w14:textId="77777777" w:rsidR="00BA0E9D" w:rsidRPr="00F03387" w:rsidRDefault="00BA0E9D" w:rsidP="00BA0E9D">
      <w:pPr>
        <w:suppressAutoHyphens/>
        <w:rPr>
          <w:lang w:val="pt-PT"/>
        </w:rPr>
      </w:pPr>
    </w:p>
    <w:p w14:paraId="5BCD2F9C" w14:textId="3965F419" w:rsidR="00866F4F" w:rsidRPr="00F03387" w:rsidRDefault="005B3408" w:rsidP="00811FE5">
      <w:pPr>
        <w:keepNext/>
        <w:keepLines/>
        <w:suppressAutoHyphens/>
        <w:rPr>
          <w:b/>
          <w:lang w:val="pt-PT"/>
        </w:rPr>
      </w:pPr>
      <w:r>
        <w:rPr>
          <w:b/>
          <w:lang w:val="pt-PT"/>
        </w:rPr>
        <w:t xml:space="preserve">Herceptin contém </w:t>
      </w:r>
      <w:r w:rsidR="00661C47">
        <w:rPr>
          <w:b/>
          <w:lang w:val="pt-PT"/>
        </w:rPr>
        <w:t>s</w:t>
      </w:r>
      <w:r w:rsidR="00866F4F" w:rsidRPr="00F03387">
        <w:rPr>
          <w:b/>
          <w:lang w:val="pt-PT"/>
        </w:rPr>
        <w:t>ódio</w:t>
      </w:r>
    </w:p>
    <w:p w14:paraId="69A84BDC" w14:textId="77777777" w:rsidR="00866F4F" w:rsidRDefault="00866F4F" w:rsidP="00866F4F">
      <w:pPr>
        <w:rPr>
          <w:lang w:val="pt-PT"/>
        </w:rPr>
      </w:pPr>
      <w:r w:rsidRPr="00F03387">
        <w:rPr>
          <w:lang w:val="pt-PT"/>
        </w:rPr>
        <w:t xml:space="preserve">Herceptin contém menos do que 1 mmol </w:t>
      </w:r>
      <w:r w:rsidR="00E93A93" w:rsidRPr="00F03387">
        <w:rPr>
          <w:lang w:val="pt-PT"/>
        </w:rPr>
        <w:t xml:space="preserve">(23 mg) </w:t>
      </w:r>
      <w:r w:rsidRPr="00F03387">
        <w:rPr>
          <w:lang w:val="pt-PT"/>
        </w:rPr>
        <w:t>de sódio por dose, ou seja, é praticamente “isento de sódio”.</w:t>
      </w:r>
    </w:p>
    <w:p w14:paraId="34ED6E25" w14:textId="77777777" w:rsidR="005B3408" w:rsidRDefault="005B3408" w:rsidP="00866F4F">
      <w:pPr>
        <w:rPr>
          <w:lang w:val="pt-PT"/>
        </w:rPr>
      </w:pPr>
    </w:p>
    <w:p w14:paraId="615CA86A" w14:textId="77777777" w:rsidR="005B3408" w:rsidRPr="00811FE5" w:rsidRDefault="005B3408" w:rsidP="00811FE5">
      <w:pPr>
        <w:keepNext/>
        <w:keepLines/>
        <w:tabs>
          <w:tab w:val="left" w:pos="709"/>
        </w:tabs>
        <w:rPr>
          <w:rFonts w:eastAsia="SimSun"/>
          <w:lang w:val="pt-PT"/>
        </w:rPr>
      </w:pPr>
      <w:r w:rsidRPr="00A843BA">
        <w:rPr>
          <w:b/>
          <w:bCs/>
          <w:lang w:val="pt-PT"/>
        </w:rPr>
        <w:t>Herceptin contém polissorbato</w:t>
      </w:r>
    </w:p>
    <w:p w14:paraId="7F453D23" w14:textId="7A677B9B" w:rsidR="005B3408" w:rsidRPr="00F03387" w:rsidRDefault="005B3408" w:rsidP="005B3408">
      <w:pPr>
        <w:rPr>
          <w:lang w:val="pt-PT"/>
        </w:rPr>
      </w:pPr>
      <w:r>
        <w:rPr>
          <w:lang w:val="pt-PT"/>
        </w:rPr>
        <w:t>Herceptin contém 2,0 mg de polissorbato 20 em cada frasco para injetáveis de 600 mg/5 ml, o que é equivalente a 0,4 mg/ml. O</w:t>
      </w:r>
      <w:r w:rsidR="005E2A31">
        <w:rPr>
          <w:lang w:val="pt-PT"/>
        </w:rPr>
        <w:t>s</w:t>
      </w:r>
      <w:r>
        <w:rPr>
          <w:lang w:val="pt-PT"/>
        </w:rPr>
        <w:t xml:space="preserve"> polissorbato</w:t>
      </w:r>
      <w:r w:rsidR="005E2A31">
        <w:rPr>
          <w:lang w:val="pt-PT"/>
        </w:rPr>
        <w:t>s</w:t>
      </w:r>
      <w:r>
        <w:rPr>
          <w:lang w:val="pt-PT"/>
        </w:rPr>
        <w:t> pode</w:t>
      </w:r>
      <w:r w:rsidR="005E2A31">
        <w:rPr>
          <w:lang w:val="pt-PT"/>
        </w:rPr>
        <w:t>m</w:t>
      </w:r>
      <w:r>
        <w:rPr>
          <w:lang w:val="pt-PT"/>
        </w:rPr>
        <w:t xml:space="preserve"> causar reações alérgicas. Informe o seu médico se tem alguma alergia.</w:t>
      </w:r>
    </w:p>
    <w:p w14:paraId="78732F1B" w14:textId="77777777" w:rsidR="00E93A93" w:rsidRPr="00F03387" w:rsidRDefault="00E93A93" w:rsidP="00BA0E9D">
      <w:pPr>
        <w:suppressAutoHyphens/>
        <w:rPr>
          <w:lang w:val="pt-PT"/>
        </w:rPr>
      </w:pPr>
    </w:p>
    <w:p w14:paraId="75E30622" w14:textId="77777777" w:rsidR="00BA0E9D" w:rsidRPr="00F03387" w:rsidRDefault="00BA0E9D" w:rsidP="00BA0E9D">
      <w:pPr>
        <w:suppressAutoHyphens/>
        <w:rPr>
          <w:lang w:val="pt-PT"/>
        </w:rPr>
      </w:pPr>
    </w:p>
    <w:p w14:paraId="216F32C6" w14:textId="77777777" w:rsidR="00BA0E9D" w:rsidRPr="00F03387" w:rsidRDefault="00BA0E9D" w:rsidP="00BA0E9D">
      <w:pPr>
        <w:tabs>
          <w:tab w:val="left" w:pos="567"/>
        </w:tabs>
        <w:suppressAutoHyphens/>
        <w:ind w:left="567" w:hanging="567"/>
        <w:rPr>
          <w:b/>
          <w:lang w:val="pt-PT"/>
        </w:rPr>
      </w:pPr>
      <w:r w:rsidRPr="00F03387">
        <w:rPr>
          <w:b/>
          <w:lang w:val="pt-PT"/>
        </w:rPr>
        <w:t>3.</w:t>
      </w:r>
      <w:r w:rsidRPr="00F03387">
        <w:rPr>
          <w:b/>
          <w:lang w:val="pt-PT"/>
        </w:rPr>
        <w:tab/>
        <w:t xml:space="preserve">Como </w:t>
      </w:r>
      <w:r w:rsidR="0087449C" w:rsidRPr="00F03387">
        <w:rPr>
          <w:b/>
          <w:lang w:val="pt-PT"/>
        </w:rPr>
        <w:t>é administrado</w:t>
      </w:r>
      <w:r w:rsidRPr="00F03387">
        <w:rPr>
          <w:b/>
          <w:lang w:val="pt-PT"/>
        </w:rPr>
        <w:t xml:space="preserve"> Herceptin</w:t>
      </w:r>
    </w:p>
    <w:p w14:paraId="41FBA97A" w14:textId="77777777" w:rsidR="00BA0E9D" w:rsidRPr="00F03387" w:rsidRDefault="00BA0E9D" w:rsidP="00BA0E9D">
      <w:pPr>
        <w:rPr>
          <w:b/>
          <w:lang w:val="pt-PT"/>
        </w:rPr>
      </w:pPr>
    </w:p>
    <w:p w14:paraId="6EA17519" w14:textId="77777777" w:rsidR="00BA0E9D" w:rsidRPr="00F03387" w:rsidRDefault="00BA0E9D" w:rsidP="00BA0E9D">
      <w:pPr>
        <w:rPr>
          <w:lang w:val="pt-PT"/>
        </w:rPr>
      </w:pPr>
      <w:r w:rsidRPr="00F03387">
        <w:rPr>
          <w:lang w:val="pt-PT"/>
        </w:rPr>
        <w:t>Antes de iniciar o tratamento, o seu médico irá determinar a quantidade de HER2 no seu tumor. Apenas os doentes com uma grande quantidade de HER2 serão tratados com Herceptin. Herceptin apenas deve ser administrado por um médico ou enfermeiro.</w:t>
      </w:r>
    </w:p>
    <w:p w14:paraId="431640BC" w14:textId="77777777" w:rsidR="007302F9" w:rsidRPr="00F03387" w:rsidRDefault="007302F9" w:rsidP="007302F9">
      <w:pPr>
        <w:rPr>
          <w:lang w:val="pt-PT"/>
        </w:rPr>
      </w:pPr>
    </w:p>
    <w:p w14:paraId="47BE417D" w14:textId="77777777" w:rsidR="007302F9" w:rsidRPr="00F03387" w:rsidRDefault="007302F9" w:rsidP="007302F9">
      <w:pPr>
        <w:rPr>
          <w:lang w:val="pt-PT"/>
        </w:rPr>
      </w:pPr>
      <w:r w:rsidRPr="00F03387">
        <w:rPr>
          <w:lang w:val="pt-PT"/>
        </w:rPr>
        <w:t>Existem dois tipos (formulações) diferentes de Herceptin:</w:t>
      </w:r>
    </w:p>
    <w:p w14:paraId="68E34667" w14:textId="77777777" w:rsidR="007302F9"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7302F9" w:rsidRPr="00F03387">
        <w:rPr>
          <w:lang w:val="pt-PT"/>
        </w:rPr>
        <w:t>um é administrado sob a forma de uma perfusão numa veia (perfusão intravenosa)</w:t>
      </w:r>
    </w:p>
    <w:p w14:paraId="7210D021" w14:textId="77777777" w:rsidR="007302F9" w:rsidRPr="00F03387" w:rsidRDefault="00C352B4" w:rsidP="00C352B4">
      <w:pPr>
        <w:ind w:left="567" w:hanging="567"/>
        <w:rPr>
          <w:lang w:val="pt-PT"/>
        </w:rPr>
      </w:pPr>
      <w:r w:rsidRPr="00F03387">
        <w:rPr>
          <w:rFonts w:ascii="Symbol" w:hAnsi="Symbol"/>
          <w:lang w:val="pt-PT"/>
        </w:rPr>
        <w:t></w:t>
      </w:r>
      <w:r w:rsidRPr="00F03387">
        <w:rPr>
          <w:rFonts w:ascii="Symbol" w:hAnsi="Symbol"/>
          <w:lang w:val="pt-PT"/>
        </w:rPr>
        <w:tab/>
      </w:r>
      <w:r w:rsidR="007302F9" w:rsidRPr="00F03387">
        <w:rPr>
          <w:lang w:val="pt-PT"/>
        </w:rPr>
        <w:t>o outro é administrado sob a forma de uma injeção por baixo da pele (injeção subcutânea).</w:t>
      </w:r>
    </w:p>
    <w:p w14:paraId="0A0D85B7" w14:textId="77777777" w:rsidR="006C669C" w:rsidRPr="00F03387" w:rsidRDefault="006C669C" w:rsidP="006C669C">
      <w:pPr>
        <w:suppressAutoHyphens/>
        <w:rPr>
          <w:lang w:val="pt-PT"/>
        </w:rPr>
      </w:pPr>
      <w:r w:rsidRPr="00F03387">
        <w:rPr>
          <w:lang w:val="pt-PT"/>
        </w:rPr>
        <w:t>É importante verificar a rotulagem do medicamento para garantir que a formulação correta está a ser administrada, tal como prescrito. A formulação subcutânea de Herceptin não se destina a administração intravenosa e deve ser administrada apenas por injeção subcutânea.</w:t>
      </w:r>
    </w:p>
    <w:p w14:paraId="43CF7D8B" w14:textId="77777777" w:rsidR="006C669C" w:rsidRPr="00F03387" w:rsidRDefault="006C669C" w:rsidP="00C352B4">
      <w:pPr>
        <w:ind w:left="567" w:hanging="567"/>
        <w:rPr>
          <w:lang w:val="pt-PT"/>
        </w:rPr>
      </w:pPr>
    </w:p>
    <w:p w14:paraId="0A1022F4" w14:textId="77777777" w:rsidR="00212833" w:rsidRPr="00F03387" w:rsidRDefault="00212833" w:rsidP="00212833">
      <w:pPr>
        <w:rPr>
          <w:lang w:val="pt-PT"/>
        </w:rPr>
      </w:pPr>
      <w:r w:rsidRPr="00F03387">
        <w:rPr>
          <w:lang w:val="pt-PT"/>
        </w:rPr>
        <w:t>Se for considerado apropriado para si</w:t>
      </w:r>
      <w:r w:rsidR="002C4F3D" w:rsidRPr="00F03387">
        <w:rPr>
          <w:lang w:val="pt-PT"/>
        </w:rPr>
        <w:t>,</w:t>
      </w:r>
      <w:r w:rsidRPr="00F03387">
        <w:rPr>
          <w:lang w:val="pt-PT"/>
        </w:rPr>
        <w:t xml:space="preserve"> o seu médico pode considerar mudar o seu tratamento de Herceptin intravenoso para Herceptin subcutâneo (e vice</w:t>
      </w:r>
      <w:r w:rsidR="002C4F3D" w:rsidRPr="00F03387">
        <w:rPr>
          <w:lang w:val="pt-PT"/>
        </w:rPr>
        <w:t>-</w:t>
      </w:r>
      <w:r w:rsidRPr="00F03387">
        <w:rPr>
          <w:lang w:val="pt-PT"/>
        </w:rPr>
        <w:t xml:space="preserve">versa). </w:t>
      </w:r>
    </w:p>
    <w:p w14:paraId="28199BDF" w14:textId="77777777" w:rsidR="00BA0E9D" w:rsidRPr="00F03387" w:rsidRDefault="00BA0E9D" w:rsidP="00BA0E9D">
      <w:pPr>
        <w:rPr>
          <w:lang w:val="pt-PT"/>
        </w:rPr>
      </w:pPr>
    </w:p>
    <w:p w14:paraId="797D7A72" w14:textId="77777777" w:rsidR="008D5053" w:rsidRPr="00F03387" w:rsidRDefault="009A0062" w:rsidP="00BA0E9D">
      <w:pPr>
        <w:rPr>
          <w:lang w:val="pt-PT"/>
        </w:rPr>
      </w:pPr>
      <w:r w:rsidRPr="00F03387">
        <w:rPr>
          <w:lang w:val="pt-PT"/>
        </w:rPr>
        <w:t>Para prevenir erros de medicação</w:t>
      </w:r>
      <w:r w:rsidR="00FE33C0" w:rsidRPr="00F03387">
        <w:rPr>
          <w:lang w:val="pt-PT"/>
        </w:rPr>
        <w:t>,</w:t>
      </w:r>
      <w:r w:rsidRPr="00F03387">
        <w:rPr>
          <w:lang w:val="pt-PT"/>
        </w:rPr>
        <w:t xml:space="preserve"> é</w:t>
      </w:r>
      <w:r w:rsidR="006C669C" w:rsidRPr="00F03387">
        <w:rPr>
          <w:lang w:val="pt-PT"/>
        </w:rPr>
        <w:t xml:space="preserve"> também</w:t>
      </w:r>
      <w:r w:rsidRPr="00F03387">
        <w:rPr>
          <w:lang w:val="pt-PT"/>
        </w:rPr>
        <w:t xml:space="preserve"> importante verificar os rótulos do</w:t>
      </w:r>
      <w:r w:rsidR="002C4F3D" w:rsidRPr="00F03387">
        <w:rPr>
          <w:lang w:val="pt-PT"/>
        </w:rPr>
        <w:t>s</w:t>
      </w:r>
      <w:r w:rsidRPr="00F03387">
        <w:rPr>
          <w:lang w:val="pt-PT"/>
        </w:rPr>
        <w:t xml:space="preserve"> frasco</w:t>
      </w:r>
      <w:r w:rsidR="002C4F3D" w:rsidRPr="00F03387">
        <w:rPr>
          <w:lang w:val="pt-PT"/>
        </w:rPr>
        <w:t>s</w:t>
      </w:r>
      <w:r w:rsidRPr="00F03387">
        <w:rPr>
          <w:lang w:val="pt-PT"/>
        </w:rPr>
        <w:t xml:space="preserve"> para injetáveis</w:t>
      </w:r>
      <w:r w:rsidR="002C4F3D" w:rsidRPr="00F03387">
        <w:rPr>
          <w:lang w:val="pt-PT"/>
        </w:rPr>
        <w:t>,</w:t>
      </w:r>
      <w:r w:rsidRPr="00F03387">
        <w:rPr>
          <w:lang w:val="pt-PT"/>
        </w:rPr>
        <w:t xml:space="preserve"> de forma a garantir que o medicamento a ser preparado e administrado é Herceptin (trastuzumab) e não </w:t>
      </w:r>
      <w:r w:rsidR="008D5053">
        <w:rPr>
          <w:lang w:val="pt-PT"/>
        </w:rPr>
        <w:t xml:space="preserve">outro medicamento que contenha trastuzumab (por. ex., </w:t>
      </w:r>
      <w:r w:rsidR="008D5053" w:rsidRPr="001C6D80">
        <w:rPr>
          <w:lang w:val="pt-PT"/>
        </w:rPr>
        <w:t>trastuzumab</w:t>
      </w:r>
      <w:r w:rsidR="008D5053">
        <w:rPr>
          <w:lang w:val="pt-PT"/>
        </w:rPr>
        <w:t xml:space="preserve"> emtansina ou trastuzumab </w:t>
      </w:r>
      <w:r w:rsidR="008D5053" w:rsidRPr="0055583F">
        <w:rPr>
          <w:lang w:val="pt-PT"/>
        </w:rPr>
        <w:t>deruxtecano</w:t>
      </w:r>
      <w:r w:rsidR="008D5053" w:rsidRPr="001C6D80">
        <w:rPr>
          <w:lang w:val="pt-PT"/>
        </w:rPr>
        <w:t>)</w:t>
      </w:r>
      <w:r w:rsidRPr="00F03387">
        <w:rPr>
          <w:lang w:val="pt-PT"/>
        </w:rPr>
        <w:t>.</w:t>
      </w:r>
    </w:p>
    <w:p w14:paraId="5DCF6FB5" w14:textId="77777777" w:rsidR="009A0062" w:rsidRPr="00F03387" w:rsidRDefault="009A0062" w:rsidP="00BA0E9D">
      <w:pPr>
        <w:rPr>
          <w:lang w:val="pt-PT"/>
        </w:rPr>
      </w:pPr>
    </w:p>
    <w:p w14:paraId="79FD5C2D" w14:textId="77777777" w:rsidR="00BA0E9D" w:rsidRPr="00F03387" w:rsidRDefault="00BA0E9D" w:rsidP="00BA0E9D">
      <w:pPr>
        <w:rPr>
          <w:lang w:val="pt-PT"/>
        </w:rPr>
      </w:pPr>
      <w:r w:rsidRPr="00F03387">
        <w:rPr>
          <w:lang w:val="pt-PT"/>
        </w:rPr>
        <w:t>A dose recomendada é de 600 mg. Herceptin é administrado através de uma injeção subcutânea (debaixo da pele) durante 2 a 5 minutos, de 3 em 3 semanas.</w:t>
      </w:r>
    </w:p>
    <w:p w14:paraId="07C619FF" w14:textId="77777777" w:rsidR="00BA0E9D" w:rsidRPr="00F03387" w:rsidRDefault="00BA0E9D" w:rsidP="00BA0E9D">
      <w:pPr>
        <w:rPr>
          <w:lang w:val="pt-PT"/>
        </w:rPr>
      </w:pPr>
    </w:p>
    <w:p w14:paraId="55DFF1A0" w14:textId="77777777" w:rsidR="00BA0E9D" w:rsidRPr="00F03387" w:rsidRDefault="00BA0E9D" w:rsidP="00BA0E9D">
      <w:pPr>
        <w:rPr>
          <w:lang w:val="pt-PT"/>
        </w:rPr>
      </w:pPr>
      <w:r w:rsidRPr="00F03387">
        <w:rPr>
          <w:lang w:val="pt-PT"/>
        </w:rPr>
        <w:t>O local da injeção deve ser alternado entre a coxa esquerda e direita. As novas injeções devem ser administradas</w:t>
      </w:r>
      <w:r w:rsidR="002C4F3D" w:rsidRPr="00F03387">
        <w:rPr>
          <w:lang w:val="pt-PT"/>
        </w:rPr>
        <w:t>,</w:t>
      </w:r>
      <w:r w:rsidRPr="00F03387">
        <w:rPr>
          <w:lang w:val="pt-PT"/>
        </w:rPr>
        <w:t xml:space="preserve"> pelo menos</w:t>
      </w:r>
      <w:r w:rsidR="002C4F3D" w:rsidRPr="00F03387">
        <w:rPr>
          <w:lang w:val="pt-PT"/>
        </w:rPr>
        <w:t>,</w:t>
      </w:r>
      <w:r w:rsidRPr="00F03387">
        <w:rPr>
          <w:lang w:val="pt-PT"/>
        </w:rPr>
        <w:t xml:space="preserve"> a 2,5 cm de distância de um local anterior. Não devem ser dadas injeções em zonas onde a pele esteja vermelha, com nódoas negras, dorida ou com tumefação (inchaço).</w:t>
      </w:r>
    </w:p>
    <w:p w14:paraId="0B45647D" w14:textId="77777777" w:rsidR="00BA0E9D" w:rsidRPr="00F03387" w:rsidRDefault="00BA0E9D" w:rsidP="00BA0E9D">
      <w:pPr>
        <w:rPr>
          <w:lang w:val="pt-PT"/>
        </w:rPr>
      </w:pPr>
      <w:r w:rsidRPr="00F03387">
        <w:rPr>
          <w:lang w:val="pt-PT"/>
        </w:rPr>
        <w:t xml:space="preserve">Se forem utilizados outros medicamentos de </w:t>
      </w:r>
      <w:r w:rsidR="00475466" w:rsidRPr="00F03387">
        <w:rPr>
          <w:lang w:val="pt-PT"/>
        </w:rPr>
        <w:t xml:space="preserve">uso </w:t>
      </w:r>
      <w:r w:rsidRPr="00F03387">
        <w:rPr>
          <w:lang w:val="pt-PT"/>
        </w:rPr>
        <w:t>subcutâne</w:t>
      </w:r>
      <w:r w:rsidR="00475466" w:rsidRPr="00F03387">
        <w:rPr>
          <w:lang w:val="pt-PT"/>
        </w:rPr>
        <w:t>o</w:t>
      </w:r>
      <w:r w:rsidRPr="00F03387">
        <w:rPr>
          <w:lang w:val="pt-PT"/>
        </w:rPr>
        <w:t xml:space="preserve"> durante o tratamento com Herceptin, deve ser utilizado um local de </w:t>
      </w:r>
      <w:r w:rsidR="00475466" w:rsidRPr="00F03387">
        <w:rPr>
          <w:lang w:val="pt-PT"/>
        </w:rPr>
        <w:t xml:space="preserve">injeção </w:t>
      </w:r>
      <w:r w:rsidRPr="00F03387">
        <w:rPr>
          <w:lang w:val="pt-PT"/>
        </w:rPr>
        <w:t>diferente.</w:t>
      </w:r>
    </w:p>
    <w:p w14:paraId="002CCF54" w14:textId="77777777" w:rsidR="00BA0E9D" w:rsidRPr="00F03387" w:rsidRDefault="00BA0E9D" w:rsidP="00BA0E9D">
      <w:pPr>
        <w:rPr>
          <w:lang w:val="pt-PT"/>
        </w:rPr>
      </w:pPr>
    </w:p>
    <w:p w14:paraId="521A7AAB" w14:textId="77777777" w:rsidR="00BA0E9D" w:rsidRPr="00F03387" w:rsidRDefault="00BA0E9D" w:rsidP="00BA0E9D">
      <w:pPr>
        <w:rPr>
          <w:lang w:val="pt-PT"/>
        </w:rPr>
      </w:pPr>
      <w:r w:rsidRPr="00F03387">
        <w:rPr>
          <w:lang w:val="pt-PT"/>
        </w:rPr>
        <w:t>Herceptin não deve ser misturado ou diluído com outros produtos.</w:t>
      </w:r>
    </w:p>
    <w:p w14:paraId="5CE0D1F4" w14:textId="77777777" w:rsidR="00BA0E9D" w:rsidRPr="00F03387" w:rsidRDefault="00BA0E9D" w:rsidP="00BA0E9D">
      <w:pPr>
        <w:rPr>
          <w:lang w:val="pt-PT"/>
        </w:rPr>
      </w:pPr>
    </w:p>
    <w:p w14:paraId="37E37214" w14:textId="77777777" w:rsidR="00BA0E9D" w:rsidRPr="00F03387" w:rsidRDefault="00BA0E9D" w:rsidP="00E4007C">
      <w:pPr>
        <w:keepNext/>
        <w:keepLines/>
        <w:rPr>
          <w:b/>
          <w:lang w:val="pt-PT"/>
        </w:rPr>
      </w:pPr>
      <w:r w:rsidRPr="00F03387">
        <w:rPr>
          <w:b/>
          <w:lang w:val="pt-PT"/>
        </w:rPr>
        <w:t>Se parar de utilizar Herceptin</w:t>
      </w:r>
    </w:p>
    <w:p w14:paraId="2B9C4D72" w14:textId="77777777" w:rsidR="00BA0E9D" w:rsidRPr="00F03387" w:rsidRDefault="00BA0E9D" w:rsidP="00E4007C">
      <w:pPr>
        <w:keepNext/>
        <w:keepLines/>
        <w:rPr>
          <w:lang w:val="pt-PT"/>
        </w:rPr>
      </w:pPr>
      <w:r w:rsidRPr="00F03387">
        <w:rPr>
          <w:lang w:val="pt-PT"/>
        </w:rPr>
        <w:t xml:space="preserve">Não pare de </w:t>
      </w:r>
      <w:r w:rsidR="00475466" w:rsidRPr="00F03387">
        <w:rPr>
          <w:lang w:val="pt-PT"/>
        </w:rPr>
        <w:t xml:space="preserve">utilizar </w:t>
      </w:r>
      <w:r w:rsidRPr="00F03387">
        <w:rPr>
          <w:lang w:val="pt-PT"/>
        </w:rPr>
        <w:t xml:space="preserve">este medicamento sem falar </w:t>
      </w:r>
      <w:r w:rsidR="00211489" w:rsidRPr="00F03387">
        <w:rPr>
          <w:lang w:val="pt-PT"/>
        </w:rPr>
        <w:t xml:space="preserve">primeiro </w:t>
      </w:r>
      <w:r w:rsidRPr="00F03387">
        <w:rPr>
          <w:lang w:val="pt-PT"/>
        </w:rPr>
        <w:t>com o seu médico. Todas as doses devem ser administradas na altura certa, de 3 em 3 semanas. Isto ajuda a que o medicamento funcione o melhor possível.</w:t>
      </w:r>
    </w:p>
    <w:p w14:paraId="2653E2A3" w14:textId="77777777" w:rsidR="00BA0E9D" w:rsidRPr="00F03387" w:rsidRDefault="00BA0E9D" w:rsidP="00BA0E9D">
      <w:pPr>
        <w:rPr>
          <w:lang w:val="pt-PT"/>
        </w:rPr>
      </w:pPr>
    </w:p>
    <w:p w14:paraId="7B2A40FB" w14:textId="77777777" w:rsidR="00BA0E9D" w:rsidRPr="00F03387" w:rsidRDefault="00BA0E9D" w:rsidP="00BA0E9D">
      <w:pPr>
        <w:rPr>
          <w:lang w:val="pt-PT"/>
        </w:rPr>
      </w:pPr>
      <w:r w:rsidRPr="00F03387">
        <w:rPr>
          <w:lang w:val="pt-PT"/>
        </w:rPr>
        <w:t>A eliminação de Herceptin do seu corpo pode demorar até 7 meses. Consequentemente</w:t>
      </w:r>
      <w:r w:rsidR="00FE33C0" w:rsidRPr="00F03387">
        <w:rPr>
          <w:lang w:val="pt-PT"/>
        </w:rPr>
        <w:t>,</w:t>
      </w:r>
      <w:r w:rsidRPr="00F03387">
        <w:rPr>
          <w:lang w:val="pt-PT"/>
        </w:rPr>
        <w:t xml:space="preserve"> o seu médico pode decidir continuar a verificar o funcionamento do seu coração</w:t>
      </w:r>
      <w:r w:rsidR="00475466" w:rsidRPr="00F03387">
        <w:rPr>
          <w:lang w:val="pt-PT"/>
        </w:rPr>
        <w:t>, mesmo após o final do tratamento</w:t>
      </w:r>
      <w:r w:rsidRPr="00F03387">
        <w:rPr>
          <w:lang w:val="pt-PT"/>
        </w:rPr>
        <w:t>.</w:t>
      </w:r>
    </w:p>
    <w:p w14:paraId="1F0BDF1D" w14:textId="77777777" w:rsidR="00BA0E9D" w:rsidRPr="00F03387" w:rsidRDefault="00BA0E9D" w:rsidP="00BA0E9D">
      <w:pPr>
        <w:rPr>
          <w:lang w:val="pt-PT"/>
        </w:rPr>
      </w:pPr>
    </w:p>
    <w:p w14:paraId="257B0DD0" w14:textId="77777777" w:rsidR="00BA0E9D" w:rsidRPr="00F03387" w:rsidRDefault="00BA0E9D" w:rsidP="00BA0E9D">
      <w:pPr>
        <w:suppressAutoHyphens/>
        <w:rPr>
          <w:szCs w:val="22"/>
          <w:lang w:val="pt-PT"/>
        </w:rPr>
      </w:pPr>
      <w:r w:rsidRPr="00F03387">
        <w:rPr>
          <w:szCs w:val="22"/>
          <w:lang w:val="pt-PT"/>
        </w:rPr>
        <w:lastRenderedPageBreak/>
        <w:t>Caso ainda tenha dúvidas sobre a utilização deste medicamento, fale com o seu médico, farmacêutico ou enfermeiro.</w:t>
      </w:r>
    </w:p>
    <w:p w14:paraId="7CCDB9D4" w14:textId="77777777" w:rsidR="00BA0E9D" w:rsidRPr="00F03387" w:rsidRDefault="00BA0E9D" w:rsidP="00BA0E9D">
      <w:pPr>
        <w:suppressAutoHyphens/>
        <w:rPr>
          <w:lang w:val="pt-PT"/>
        </w:rPr>
      </w:pPr>
    </w:p>
    <w:p w14:paraId="7B5EEEFA" w14:textId="77777777" w:rsidR="00BA0E9D" w:rsidRPr="00F03387" w:rsidRDefault="00BA0E9D" w:rsidP="00BA0E9D">
      <w:pPr>
        <w:suppressAutoHyphens/>
        <w:rPr>
          <w:lang w:val="pt-PT"/>
        </w:rPr>
      </w:pPr>
    </w:p>
    <w:p w14:paraId="0402DB7E" w14:textId="77777777" w:rsidR="00BA0E9D" w:rsidRPr="00F03387" w:rsidRDefault="00BA0E9D" w:rsidP="00BA0E9D">
      <w:pPr>
        <w:keepNext/>
        <w:keepLines/>
        <w:tabs>
          <w:tab w:val="left" w:pos="567"/>
        </w:tabs>
        <w:suppressAutoHyphens/>
        <w:ind w:left="567" w:hanging="567"/>
        <w:rPr>
          <w:b/>
          <w:lang w:val="pt-PT"/>
        </w:rPr>
      </w:pPr>
      <w:r w:rsidRPr="00F03387">
        <w:rPr>
          <w:b/>
          <w:lang w:val="pt-PT"/>
        </w:rPr>
        <w:t>4.</w:t>
      </w:r>
      <w:r w:rsidRPr="00F03387">
        <w:rPr>
          <w:b/>
          <w:lang w:val="pt-PT"/>
        </w:rPr>
        <w:tab/>
        <w:t xml:space="preserve">Efeitos </w:t>
      </w:r>
      <w:r w:rsidR="0069666C" w:rsidRPr="00F03387">
        <w:rPr>
          <w:b/>
          <w:lang w:val="pt-PT"/>
        </w:rPr>
        <w:t>indesejáveis</w:t>
      </w:r>
      <w:r w:rsidRPr="00F03387">
        <w:rPr>
          <w:b/>
          <w:lang w:val="pt-PT"/>
        </w:rPr>
        <w:t xml:space="preserve"> possíveis</w:t>
      </w:r>
    </w:p>
    <w:p w14:paraId="7CAB2F2F" w14:textId="77777777" w:rsidR="00BA0E9D" w:rsidRPr="00F03387" w:rsidRDefault="00BA0E9D" w:rsidP="00BA0E9D">
      <w:pPr>
        <w:keepNext/>
        <w:keepLines/>
        <w:tabs>
          <w:tab w:val="left" w:pos="567"/>
        </w:tabs>
        <w:suppressAutoHyphens/>
        <w:rPr>
          <w:b/>
          <w:lang w:val="pt-PT"/>
        </w:rPr>
      </w:pPr>
    </w:p>
    <w:p w14:paraId="4E3E2A0A" w14:textId="77777777" w:rsidR="00BA0E9D" w:rsidRPr="00F03387" w:rsidRDefault="00BA0E9D" w:rsidP="00BA0E9D">
      <w:pPr>
        <w:rPr>
          <w:lang w:val="pt-PT"/>
        </w:rPr>
      </w:pPr>
      <w:r w:rsidRPr="00F03387">
        <w:rPr>
          <w:lang w:val="pt-PT"/>
        </w:rPr>
        <w:t xml:space="preserve">Como todos os medicamentos, este medicamento pode causar efeitos </w:t>
      </w:r>
      <w:r w:rsidR="0069666C" w:rsidRPr="00F03387">
        <w:rPr>
          <w:lang w:val="pt-PT"/>
        </w:rPr>
        <w:t>indesejáveis</w:t>
      </w:r>
      <w:r w:rsidRPr="00F03387">
        <w:rPr>
          <w:lang w:val="pt-PT"/>
        </w:rPr>
        <w:t xml:space="preserve">, embora estes não se manifestem em todas as pessoas. Alguns desses efeitos </w:t>
      </w:r>
      <w:r w:rsidR="0069666C" w:rsidRPr="00F03387">
        <w:rPr>
          <w:lang w:val="pt-PT"/>
        </w:rPr>
        <w:t>indesejáveis</w:t>
      </w:r>
      <w:r w:rsidRPr="00F03387">
        <w:rPr>
          <w:lang w:val="pt-PT"/>
        </w:rPr>
        <w:t xml:space="preserve"> podem ser graves e podem levar à hospitalização.</w:t>
      </w:r>
    </w:p>
    <w:p w14:paraId="41DFA729" w14:textId="77777777" w:rsidR="00D12964" w:rsidRPr="00F03387" w:rsidRDefault="00D12964" w:rsidP="00BA0E9D">
      <w:pPr>
        <w:rPr>
          <w:lang w:val="pt-PT"/>
        </w:rPr>
      </w:pPr>
    </w:p>
    <w:p w14:paraId="3C1CAE74" w14:textId="77777777" w:rsidR="00BA0E9D" w:rsidRPr="00F03387" w:rsidRDefault="00BA0E9D" w:rsidP="00BA0E9D">
      <w:pPr>
        <w:suppressAutoHyphens/>
        <w:outlineLvl w:val="0"/>
        <w:rPr>
          <w:b/>
          <w:lang w:val="pt-PT"/>
        </w:rPr>
      </w:pPr>
      <w:r w:rsidRPr="00F03387">
        <w:rPr>
          <w:lang w:val="pt-PT"/>
        </w:rPr>
        <w:t>Durante o tratamento com Herceptin</w:t>
      </w:r>
      <w:r w:rsidR="00FE33C0" w:rsidRPr="00F03387">
        <w:rPr>
          <w:lang w:val="pt-PT"/>
        </w:rPr>
        <w:t>,</w:t>
      </w:r>
      <w:r w:rsidRPr="00F03387">
        <w:rPr>
          <w:lang w:val="pt-PT"/>
        </w:rPr>
        <w:t xml:space="preserve"> podem ocorrer calafrios, febre e outros sintomas do tipo gripal. Estes efeitos são muito frequentes (</w:t>
      </w:r>
      <w:r w:rsidR="00475466" w:rsidRPr="00F03387">
        <w:rPr>
          <w:lang w:val="pt-PT"/>
        </w:rPr>
        <w:t>pode</w:t>
      </w:r>
      <w:r w:rsidR="002C4F3D" w:rsidRPr="00F03387">
        <w:rPr>
          <w:lang w:val="pt-PT"/>
        </w:rPr>
        <w:t>m</w:t>
      </w:r>
      <w:r w:rsidR="00475466" w:rsidRPr="00F03387">
        <w:rPr>
          <w:lang w:val="pt-PT"/>
        </w:rPr>
        <w:t xml:space="preserve"> </w:t>
      </w:r>
      <w:r w:rsidRPr="00F03387">
        <w:rPr>
          <w:lang w:val="pt-PT"/>
        </w:rPr>
        <w:t>afeta</w:t>
      </w:r>
      <w:r w:rsidR="00475466" w:rsidRPr="00F03387">
        <w:rPr>
          <w:lang w:val="pt-PT"/>
        </w:rPr>
        <w:t xml:space="preserve">r </w:t>
      </w:r>
      <w:r w:rsidRPr="00F03387">
        <w:rPr>
          <w:lang w:val="pt-PT"/>
        </w:rPr>
        <w:t>mais de 1 em 10</w:t>
      </w:r>
      <w:r w:rsidR="00475466" w:rsidRPr="00F03387">
        <w:rPr>
          <w:lang w:val="pt-PT"/>
        </w:rPr>
        <w:t xml:space="preserve"> pessoas</w:t>
      </w:r>
      <w:r w:rsidRPr="00F03387">
        <w:rPr>
          <w:lang w:val="pt-PT"/>
        </w:rPr>
        <w:t xml:space="preserve">). Outros sintomas são: sensação de enjoo (náuseas), vómitos, dor, aumento da tensão muscular e tremor, dor de cabeça, tonturas, dificuldades respiratórias, tensão arterial alta ou baixa, alterações do ritmo cardíaco (palpitações, coração acelerado ou batimento irregular do coração), inchaço da face e dos lábios, erupção cutânea e sensação de cansaço. Alguns destes sintomas podem ser graves e alguns doentes morreram (ver secção </w:t>
      </w:r>
      <w:r w:rsidR="006C669C" w:rsidRPr="00F03387">
        <w:rPr>
          <w:lang w:val="pt-PT"/>
        </w:rPr>
        <w:t>“</w:t>
      </w:r>
      <w:r w:rsidRPr="00F03387">
        <w:rPr>
          <w:lang w:val="pt-PT"/>
        </w:rPr>
        <w:t>Advertências e precauções</w:t>
      </w:r>
      <w:r w:rsidR="006C669C" w:rsidRPr="00F03387">
        <w:rPr>
          <w:lang w:val="pt-PT"/>
        </w:rPr>
        <w:t>”</w:t>
      </w:r>
      <w:r w:rsidRPr="00F03387">
        <w:rPr>
          <w:lang w:val="pt-PT"/>
        </w:rPr>
        <w:t>).</w:t>
      </w:r>
    </w:p>
    <w:p w14:paraId="335D7AD3" w14:textId="77777777" w:rsidR="00BA0E9D" w:rsidRPr="00F03387" w:rsidRDefault="00BA0E9D" w:rsidP="00BA0E9D">
      <w:pPr>
        <w:suppressAutoHyphens/>
        <w:outlineLvl w:val="0"/>
        <w:rPr>
          <w:lang w:val="pt-PT"/>
        </w:rPr>
      </w:pPr>
    </w:p>
    <w:p w14:paraId="243DAC99" w14:textId="77777777" w:rsidR="00BA0E9D" w:rsidRPr="00F03387" w:rsidRDefault="00E93A93" w:rsidP="00BA0E9D">
      <w:pPr>
        <w:suppressAutoHyphens/>
        <w:outlineLvl w:val="0"/>
        <w:rPr>
          <w:lang w:val="pt-PT"/>
        </w:rPr>
      </w:pPr>
      <w:r w:rsidRPr="00F03387">
        <w:rPr>
          <w:lang w:val="pt-PT"/>
        </w:rPr>
        <w:t xml:space="preserve">O seu médico ou enfermeiro irá verificar a ocorrência de efeitos indesejáveis </w:t>
      </w:r>
      <w:r w:rsidR="00BA0E9D" w:rsidRPr="00F03387">
        <w:rPr>
          <w:lang w:val="pt-PT"/>
        </w:rPr>
        <w:t>durante a administração</w:t>
      </w:r>
      <w:r w:rsidR="00C203A0" w:rsidRPr="00F03387">
        <w:rPr>
          <w:lang w:val="pt-PT"/>
        </w:rPr>
        <w:t>,</w:t>
      </w:r>
      <w:r w:rsidR="00BA0E9D" w:rsidRPr="00F03387">
        <w:rPr>
          <w:lang w:val="pt-PT"/>
        </w:rPr>
        <w:t xml:space="preserve"> e durante </w:t>
      </w:r>
      <w:r w:rsidRPr="00F03387">
        <w:rPr>
          <w:lang w:val="pt-PT"/>
        </w:rPr>
        <w:t>30 minutos</w:t>
      </w:r>
      <w:r w:rsidR="00BA0E9D" w:rsidRPr="00F03387">
        <w:rPr>
          <w:lang w:val="pt-PT"/>
        </w:rPr>
        <w:t xml:space="preserve"> após </w:t>
      </w:r>
      <w:r w:rsidR="00C203A0" w:rsidRPr="00F03387">
        <w:rPr>
          <w:lang w:val="pt-PT"/>
        </w:rPr>
        <w:t>a</w:t>
      </w:r>
      <w:r w:rsidR="00BA0E9D" w:rsidRPr="00F03387">
        <w:rPr>
          <w:lang w:val="pt-PT"/>
        </w:rPr>
        <w:t xml:space="preserve"> primeira administração e </w:t>
      </w:r>
      <w:r w:rsidRPr="00F03387">
        <w:rPr>
          <w:lang w:val="pt-PT"/>
        </w:rPr>
        <w:t>durante 15 minutos</w:t>
      </w:r>
      <w:r w:rsidR="00BA0E9D" w:rsidRPr="00F03387">
        <w:rPr>
          <w:lang w:val="pt-PT"/>
        </w:rPr>
        <w:t xml:space="preserve"> após </w:t>
      </w:r>
      <w:r w:rsidRPr="00F03387">
        <w:rPr>
          <w:lang w:val="pt-PT"/>
        </w:rPr>
        <w:t>as</w:t>
      </w:r>
      <w:r w:rsidR="00BA0E9D" w:rsidRPr="00F03387">
        <w:rPr>
          <w:lang w:val="pt-PT"/>
        </w:rPr>
        <w:t xml:space="preserve"> outras administrações. </w:t>
      </w:r>
    </w:p>
    <w:p w14:paraId="6D13290B" w14:textId="77777777" w:rsidR="00BA0E9D" w:rsidRPr="00F03387" w:rsidRDefault="00BA0E9D" w:rsidP="00BA0E9D">
      <w:pPr>
        <w:keepNext/>
        <w:rPr>
          <w:lang w:val="pt-PT"/>
        </w:rPr>
      </w:pPr>
    </w:p>
    <w:p w14:paraId="131A856F" w14:textId="77777777" w:rsidR="00D12964" w:rsidRPr="00F03387" w:rsidRDefault="00D12964" w:rsidP="00D12964">
      <w:pPr>
        <w:rPr>
          <w:b/>
          <w:lang w:val="pt-PT"/>
        </w:rPr>
      </w:pPr>
      <w:r w:rsidRPr="00F03387">
        <w:rPr>
          <w:b/>
          <w:lang w:val="pt-PT"/>
        </w:rPr>
        <w:t xml:space="preserve">Efeitos </w:t>
      </w:r>
      <w:r w:rsidR="0069666C" w:rsidRPr="00F03387">
        <w:rPr>
          <w:b/>
          <w:lang w:val="pt-PT"/>
        </w:rPr>
        <w:t>indesejáveis</w:t>
      </w:r>
      <w:r w:rsidRPr="00F03387">
        <w:rPr>
          <w:b/>
          <w:lang w:val="pt-PT"/>
        </w:rPr>
        <w:t xml:space="preserve"> graves</w:t>
      </w:r>
    </w:p>
    <w:p w14:paraId="7B7D9F4E" w14:textId="77777777" w:rsidR="00D12964" w:rsidRPr="00F03387" w:rsidRDefault="00D12964" w:rsidP="00692812">
      <w:pPr>
        <w:keepNext/>
        <w:keepLines/>
        <w:rPr>
          <w:lang w:val="pt-PT"/>
        </w:rPr>
      </w:pPr>
      <w:r w:rsidRPr="00F03387">
        <w:rPr>
          <w:lang w:val="pt-PT"/>
        </w:rPr>
        <w:t xml:space="preserve">Em qualquer altura, durante o tratamento com Herceptin, podem surgir outros efeitos </w:t>
      </w:r>
      <w:r w:rsidR="0069666C" w:rsidRPr="00F03387">
        <w:rPr>
          <w:lang w:val="pt-PT"/>
        </w:rPr>
        <w:t>indesejáveis</w:t>
      </w:r>
      <w:r w:rsidRPr="0010587F">
        <w:rPr>
          <w:lang w:val="pt-PT"/>
        </w:rPr>
        <w:t>.</w:t>
      </w:r>
      <w:r w:rsidRPr="00F03387">
        <w:rPr>
          <w:b/>
          <w:lang w:val="pt-PT"/>
        </w:rPr>
        <w:t xml:space="preserve"> Informe imediatamente o médico ou enfermeiro se observar algum dos efeitos </w:t>
      </w:r>
      <w:r w:rsidR="0069666C" w:rsidRPr="00F03387">
        <w:rPr>
          <w:b/>
          <w:lang w:val="pt-PT"/>
        </w:rPr>
        <w:t>indesejáveis</w:t>
      </w:r>
      <w:r w:rsidRPr="00F03387">
        <w:rPr>
          <w:b/>
          <w:lang w:val="pt-PT"/>
        </w:rPr>
        <w:t xml:space="preserve"> seguintes:</w:t>
      </w:r>
    </w:p>
    <w:p w14:paraId="1D556514" w14:textId="77777777" w:rsidR="00D12964" w:rsidRPr="00F03387" w:rsidRDefault="00D12964" w:rsidP="00BA0E9D">
      <w:pPr>
        <w:keepNext/>
        <w:rPr>
          <w:lang w:val="pt-PT"/>
        </w:rPr>
      </w:pPr>
    </w:p>
    <w:p w14:paraId="70137FE9" w14:textId="77777777" w:rsidR="00BA0E9D" w:rsidRPr="00F03387" w:rsidRDefault="00823E2C" w:rsidP="00692812">
      <w:pPr>
        <w:keepNext/>
        <w:tabs>
          <w:tab w:val="left" w:pos="426"/>
        </w:tabs>
        <w:ind w:left="425" w:hanging="425"/>
        <w:rPr>
          <w:lang w:val="pt-PT"/>
        </w:rPr>
      </w:pPr>
      <w:r w:rsidRPr="00F03387">
        <w:rPr>
          <w:rFonts w:ascii="Symbol" w:hAnsi="Symbol"/>
          <w:lang w:val="pt-PT"/>
        </w:rPr>
        <w:t></w:t>
      </w:r>
      <w:r w:rsidRPr="00F03387">
        <w:rPr>
          <w:lang w:val="pt-PT"/>
        </w:rPr>
        <w:tab/>
      </w:r>
      <w:r w:rsidR="00BA0E9D" w:rsidRPr="00F03387">
        <w:rPr>
          <w:lang w:val="pt-PT"/>
        </w:rPr>
        <w:t>Por vezes</w:t>
      </w:r>
      <w:r w:rsidR="00FE33C0" w:rsidRPr="00F03387">
        <w:rPr>
          <w:lang w:val="pt-PT"/>
        </w:rPr>
        <w:t>,</w:t>
      </w:r>
      <w:r w:rsidR="00BA0E9D" w:rsidRPr="00F03387">
        <w:rPr>
          <w:lang w:val="pt-PT"/>
        </w:rPr>
        <w:t xml:space="preserve"> podem ocorrer problemas cardíacos</w:t>
      </w:r>
      <w:r w:rsidR="00D12964" w:rsidRPr="00F03387">
        <w:rPr>
          <w:lang w:val="pt-PT"/>
        </w:rPr>
        <w:t xml:space="preserve"> </w:t>
      </w:r>
      <w:r w:rsidR="00BA0E9D" w:rsidRPr="00F03387">
        <w:rPr>
          <w:lang w:val="pt-PT"/>
        </w:rPr>
        <w:t xml:space="preserve">durante o tratamento e, ocasionalmente, após </w:t>
      </w:r>
      <w:r w:rsidR="00D12964" w:rsidRPr="00F03387">
        <w:rPr>
          <w:lang w:val="pt-PT"/>
        </w:rPr>
        <w:t>o tratamento ter terminado, e podem ser graves.</w:t>
      </w:r>
      <w:r w:rsidR="00BA0E9D" w:rsidRPr="00F03387">
        <w:rPr>
          <w:lang w:val="pt-PT"/>
        </w:rPr>
        <w:t xml:space="preserve"> Estes incluem enfraquecimento do músculo cardíaco que pode levar a insuficiência cardíaca, inflamação da membrana que reveste o coração e alterações do ritmo cardíaco. Isto poderá originar sintomas como</w:t>
      </w:r>
      <w:r w:rsidR="00D12964" w:rsidRPr="00F03387">
        <w:rPr>
          <w:lang w:val="pt-PT"/>
        </w:rPr>
        <w:t xml:space="preserve"> </w:t>
      </w:r>
      <w:r w:rsidR="00BA0E9D" w:rsidRPr="00F03387">
        <w:rPr>
          <w:lang w:val="pt-PT"/>
        </w:rPr>
        <w:t>falta de ar (incluindo falta de ar à noite), tosse, retenção de líquidos (inchaço) nas pernas ou braços,</w:t>
      </w:r>
      <w:r w:rsidR="00D12964" w:rsidRPr="00F03387">
        <w:rPr>
          <w:lang w:val="pt-PT"/>
        </w:rPr>
        <w:t xml:space="preserve"> </w:t>
      </w:r>
      <w:r w:rsidR="00BA0E9D" w:rsidRPr="00F03387">
        <w:rPr>
          <w:lang w:val="pt-PT"/>
        </w:rPr>
        <w:t xml:space="preserve">palpitações (coração </w:t>
      </w:r>
      <w:r w:rsidR="00D12964" w:rsidRPr="00F03387">
        <w:rPr>
          <w:lang w:val="pt-PT"/>
        </w:rPr>
        <w:t>a vibrar</w:t>
      </w:r>
      <w:r w:rsidR="00BA0E9D" w:rsidRPr="00F03387">
        <w:rPr>
          <w:lang w:val="pt-PT"/>
        </w:rPr>
        <w:t xml:space="preserve"> ou batimento irregular do coração)</w:t>
      </w:r>
      <w:r w:rsidR="00A872A9" w:rsidRPr="00F03387">
        <w:rPr>
          <w:lang w:val="pt-PT"/>
        </w:rPr>
        <w:t xml:space="preserve"> (ver </w:t>
      </w:r>
      <w:r w:rsidR="00A233CA" w:rsidRPr="00F03387">
        <w:rPr>
          <w:lang w:val="pt-PT"/>
        </w:rPr>
        <w:t xml:space="preserve">secção </w:t>
      </w:r>
      <w:r w:rsidR="00A872A9" w:rsidRPr="00F03387">
        <w:rPr>
          <w:lang w:val="pt-PT"/>
        </w:rPr>
        <w:t>2. Monitorização do coração)</w:t>
      </w:r>
      <w:r w:rsidR="00BA0E9D" w:rsidRPr="00F03387">
        <w:rPr>
          <w:lang w:val="pt-PT"/>
        </w:rPr>
        <w:t>.</w:t>
      </w:r>
    </w:p>
    <w:p w14:paraId="371F1112" w14:textId="77777777" w:rsidR="00BA0E9D" w:rsidRPr="00F03387" w:rsidRDefault="00BA0E9D" w:rsidP="00BA0E9D">
      <w:pPr>
        <w:rPr>
          <w:lang w:val="pt-PT"/>
        </w:rPr>
      </w:pPr>
    </w:p>
    <w:p w14:paraId="3DDEAA18" w14:textId="77777777" w:rsidR="00BA0E9D" w:rsidRPr="00F03387" w:rsidRDefault="00BA0E9D" w:rsidP="00BA0E9D">
      <w:pPr>
        <w:rPr>
          <w:lang w:val="pt-PT"/>
        </w:rPr>
      </w:pPr>
      <w:r w:rsidRPr="00F03387">
        <w:rPr>
          <w:lang w:val="pt-PT"/>
        </w:rPr>
        <w:t>O seu médico irá avaliar o funcionamento do seu coração regularmente</w:t>
      </w:r>
      <w:r w:rsidR="002C4F3D" w:rsidRPr="00F03387">
        <w:rPr>
          <w:lang w:val="pt-PT"/>
        </w:rPr>
        <w:t>,</w:t>
      </w:r>
      <w:r w:rsidRPr="00F03387">
        <w:rPr>
          <w:lang w:val="pt-PT"/>
        </w:rPr>
        <w:t xml:space="preserve"> durante e após o tratamento, mas deve informá-lo imediatamente se verificar algum dos </w:t>
      </w:r>
      <w:r w:rsidR="006C669C" w:rsidRPr="00F03387">
        <w:rPr>
          <w:lang w:val="pt-PT"/>
        </w:rPr>
        <w:t>sintomas</w:t>
      </w:r>
      <w:r w:rsidRPr="00F03387">
        <w:rPr>
          <w:lang w:val="pt-PT"/>
        </w:rPr>
        <w:t xml:space="preserve"> mencionados acima.</w:t>
      </w:r>
    </w:p>
    <w:p w14:paraId="22302A4B" w14:textId="77777777" w:rsidR="00BA0E9D" w:rsidRPr="00F03387" w:rsidRDefault="00BA0E9D" w:rsidP="00BA0E9D">
      <w:pPr>
        <w:rPr>
          <w:lang w:val="pt-PT"/>
        </w:rPr>
      </w:pPr>
    </w:p>
    <w:p w14:paraId="2CD35557" w14:textId="77777777" w:rsidR="00D12964" w:rsidRPr="00F03387" w:rsidRDefault="00D12964" w:rsidP="00692812">
      <w:pPr>
        <w:keepNext/>
        <w:keepLines/>
        <w:widowControl w:val="0"/>
        <w:autoSpaceDE w:val="0"/>
        <w:autoSpaceDN w:val="0"/>
        <w:adjustRightInd w:val="0"/>
        <w:ind w:left="432" w:hanging="432"/>
        <w:rPr>
          <w:rFonts w:cs="Arial"/>
          <w:szCs w:val="22"/>
          <w:lang w:val="pt-PT"/>
        </w:rPr>
      </w:pPr>
      <w:r w:rsidRPr="00F03387">
        <w:rPr>
          <w:rFonts w:ascii="Symbol" w:hAnsi="Symbol" w:cs="Arial"/>
          <w:szCs w:val="22"/>
          <w:lang w:val="pt-PT"/>
        </w:rPr>
        <w:sym w:font="Symbol" w:char="F0B7"/>
      </w:r>
      <w:r w:rsidRPr="00F03387">
        <w:rPr>
          <w:rFonts w:cs="Arial"/>
          <w:szCs w:val="22"/>
          <w:lang w:val="pt-PT"/>
        </w:rPr>
        <w:tab/>
        <w:t>Síndrome de lise tumoral (</w:t>
      </w:r>
      <w:r w:rsidR="00A872A9" w:rsidRPr="00F03387">
        <w:rPr>
          <w:rFonts w:cs="Arial"/>
          <w:szCs w:val="22"/>
          <w:lang w:val="pt-PT"/>
        </w:rPr>
        <w:t>um conjunto de complicações metabólicas que ocorrem após o tratamento do cancro, caracterizadas por níveis sanguíneos elevados de potássio e fosfato e níveis sanguíneos baixos de cálcio</w:t>
      </w:r>
      <w:r w:rsidRPr="00F03387">
        <w:rPr>
          <w:rFonts w:cs="Arial"/>
          <w:szCs w:val="22"/>
          <w:lang w:val="pt-PT"/>
        </w:rPr>
        <w:t>). Os sintomas podem incluir problemas de rins (fraqueza, falta de ar, fadiga e confusão), problemas de coração (coração a vibrar ou um batimento do coração mais rápido ou mais lento), convulsões, vómitos ou diarreia e formigueiro na boca, mãos ou pés.</w:t>
      </w:r>
    </w:p>
    <w:p w14:paraId="427DB921" w14:textId="77777777" w:rsidR="00D12964" w:rsidRPr="00F03387" w:rsidRDefault="00D12964" w:rsidP="00BA0E9D">
      <w:pPr>
        <w:rPr>
          <w:lang w:val="pt-PT"/>
        </w:rPr>
      </w:pPr>
    </w:p>
    <w:p w14:paraId="6C340E9D" w14:textId="77777777" w:rsidR="00BA0E9D" w:rsidRPr="00F03387" w:rsidRDefault="00BA0E9D" w:rsidP="00BA0E9D">
      <w:pPr>
        <w:rPr>
          <w:lang w:val="pt-PT"/>
        </w:rPr>
      </w:pPr>
      <w:r w:rsidRPr="00F03387">
        <w:rPr>
          <w:lang w:val="pt-PT"/>
        </w:rPr>
        <w:t>Se sentir qualquer dos sintomas mencionados</w:t>
      </w:r>
      <w:r w:rsidR="006C669C" w:rsidRPr="00F03387">
        <w:rPr>
          <w:lang w:val="pt-PT"/>
        </w:rPr>
        <w:t xml:space="preserve"> acima</w:t>
      </w:r>
      <w:r w:rsidRPr="00F03387">
        <w:rPr>
          <w:lang w:val="pt-PT"/>
        </w:rPr>
        <w:t xml:space="preserve"> </w:t>
      </w:r>
      <w:r w:rsidR="00292867" w:rsidRPr="00F03387">
        <w:rPr>
          <w:lang w:val="pt-PT"/>
        </w:rPr>
        <w:t xml:space="preserve">quando o seu </w:t>
      </w:r>
      <w:r w:rsidRPr="00F03387">
        <w:rPr>
          <w:lang w:val="pt-PT"/>
        </w:rPr>
        <w:t>tratamento com Herceptin</w:t>
      </w:r>
      <w:r w:rsidR="00292867" w:rsidRPr="00F03387">
        <w:rPr>
          <w:lang w:val="pt-PT"/>
        </w:rPr>
        <w:t xml:space="preserve"> terminar</w:t>
      </w:r>
      <w:r w:rsidRPr="00F03387">
        <w:rPr>
          <w:lang w:val="pt-PT"/>
        </w:rPr>
        <w:t>, deve consultar o seu médico e informá-lo de que foi previamente tratado com Herceptin.</w:t>
      </w:r>
    </w:p>
    <w:p w14:paraId="24217EE5" w14:textId="77777777" w:rsidR="00BA0E9D" w:rsidRPr="00F03387" w:rsidRDefault="00BA0E9D" w:rsidP="00BA0E9D">
      <w:pPr>
        <w:rPr>
          <w:lang w:val="pt-PT"/>
        </w:rPr>
      </w:pPr>
    </w:p>
    <w:p w14:paraId="340DD35C" w14:textId="77777777" w:rsidR="00475466" w:rsidRPr="00F03387" w:rsidRDefault="00BA0E9D" w:rsidP="00BA0E9D">
      <w:pPr>
        <w:rPr>
          <w:lang w:val="pt-PT"/>
        </w:rPr>
      </w:pPr>
      <w:r w:rsidRPr="00F03387">
        <w:rPr>
          <w:lang w:val="pt-PT"/>
        </w:rPr>
        <w:t>Existem d</w:t>
      </w:r>
      <w:r w:rsidR="00475466" w:rsidRPr="00F03387">
        <w:rPr>
          <w:lang w:val="pt-PT"/>
        </w:rPr>
        <w:t>ois tipos</w:t>
      </w:r>
      <w:r w:rsidRPr="00F03387">
        <w:rPr>
          <w:lang w:val="pt-PT"/>
        </w:rPr>
        <w:t xml:space="preserve"> </w:t>
      </w:r>
      <w:r w:rsidR="00475466" w:rsidRPr="00F03387">
        <w:rPr>
          <w:lang w:val="pt-PT"/>
        </w:rPr>
        <w:t>(</w:t>
      </w:r>
      <w:r w:rsidRPr="00F03387">
        <w:rPr>
          <w:lang w:val="pt-PT"/>
        </w:rPr>
        <w:t>formulações</w:t>
      </w:r>
      <w:r w:rsidR="00475466" w:rsidRPr="00F03387">
        <w:rPr>
          <w:lang w:val="pt-PT"/>
        </w:rPr>
        <w:t>)</w:t>
      </w:r>
      <w:r w:rsidRPr="00F03387">
        <w:rPr>
          <w:lang w:val="pt-PT"/>
        </w:rPr>
        <w:t xml:space="preserve"> diferentes de Herceptin: </w:t>
      </w:r>
    </w:p>
    <w:p w14:paraId="117244CB" w14:textId="77777777" w:rsidR="00475466" w:rsidRPr="00F03387" w:rsidRDefault="00C352B4" w:rsidP="00C352B4">
      <w:pPr>
        <w:ind w:left="720" w:hanging="360"/>
        <w:rPr>
          <w:lang w:val="pt-PT"/>
        </w:rPr>
      </w:pPr>
      <w:r w:rsidRPr="00F03387">
        <w:rPr>
          <w:rFonts w:ascii="Symbol" w:hAnsi="Symbol"/>
          <w:lang w:val="pt-PT"/>
        </w:rPr>
        <w:t></w:t>
      </w:r>
      <w:r w:rsidRPr="00F03387">
        <w:rPr>
          <w:rFonts w:ascii="Symbol" w:hAnsi="Symbol"/>
          <w:lang w:val="pt-PT"/>
        </w:rPr>
        <w:tab/>
      </w:r>
      <w:r w:rsidR="00BA0E9D" w:rsidRPr="00F03387">
        <w:rPr>
          <w:lang w:val="pt-PT"/>
        </w:rPr>
        <w:t xml:space="preserve">uma é administrada </w:t>
      </w:r>
      <w:r w:rsidR="00475466" w:rsidRPr="00F03387">
        <w:rPr>
          <w:lang w:val="pt-PT"/>
        </w:rPr>
        <w:t xml:space="preserve">sob a forma de perfusão </w:t>
      </w:r>
      <w:r w:rsidR="00BA0E9D" w:rsidRPr="00F03387">
        <w:rPr>
          <w:lang w:val="pt-PT"/>
        </w:rPr>
        <w:t xml:space="preserve">numa veia durante 30 a 90 minutos </w:t>
      </w:r>
    </w:p>
    <w:p w14:paraId="67C5E773" w14:textId="77777777" w:rsidR="00475466" w:rsidRPr="00F03387" w:rsidRDefault="00C352B4" w:rsidP="00C352B4">
      <w:pPr>
        <w:ind w:left="720" w:hanging="360"/>
        <w:rPr>
          <w:lang w:val="pt-PT"/>
        </w:rPr>
      </w:pPr>
      <w:r w:rsidRPr="00F03387">
        <w:rPr>
          <w:rFonts w:ascii="Symbol" w:hAnsi="Symbol"/>
          <w:lang w:val="pt-PT"/>
        </w:rPr>
        <w:t></w:t>
      </w:r>
      <w:r w:rsidRPr="00F03387">
        <w:rPr>
          <w:rFonts w:ascii="Symbol" w:hAnsi="Symbol"/>
          <w:lang w:val="pt-PT"/>
        </w:rPr>
        <w:tab/>
      </w:r>
      <w:r w:rsidR="00BA0E9D" w:rsidRPr="00F03387">
        <w:rPr>
          <w:lang w:val="pt-PT"/>
        </w:rPr>
        <w:t xml:space="preserve">a outra é administrada como uma injeção subcutânea durante 2 a 5 minutos. </w:t>
      </w:r>
    </w:p>
    <w:p w14:paraId="2E4D2076" w14:textId="77777777" w:rsidR="00BA0E9D" w:rsidRPr="00F03387" w:rsidRDefault="00BA0E9D" w:rsidP="006C669C">
      <w:pPr>
        <w:rPr>
          <w:lang w:val="pt-PT"/>
        </w:rPr>
      </w:pPr>
      <w:r w:rsidRPr="00F03387">
        <w:rPr>
          <w:lang w:val="pt-PT"/>
        </w:rPr>
        <w:t>No estudo clínico que comparou estas duas formulações, ocorreram mais infeções e acontecimentos cardíacos que levaram a hospitalização</w:t>
      </w:r>
      <w:r w:rsidR="006D7193" w:rsidRPr="00F03387">
        <w:rPr>
          <w:lang w:val="pt-PT"/>
        </w:rPr>
        <w:t xml:space="preserve"> com a formulação subcutânea</w:t>
      </w:r>
      <w:r w:rsidRPr="00F03387">
        <w:rPr>
          <w:lang w:val="pt-PT"/>
        </w:rPr>
        <w:t xml:space="preserve">. Também ocorreram mais reações locais no sítio da injeção e mais aumentos da tensão arterial. Outros efeitos </w:t>
      </w:r>
      <w:r w:rsidR="0069666C" w:rsidRPr="00F03387">
        <w:rPr>
          <w:lang w:val="pt-PT"/>
        </w:rPr>
        <w:t>indesejáveis</w:t>
      </w:r>
      <w:r w:rsidRPr="00F03387">
        <w:rPr>
          <w:lang w:val="pt-PT"/>
        </w:rPr>
        <w:t xml:space="preserve"> foram semelhantes.</w:t>
      </w:r>
    </w:p>
    <w:p w14:paraId="5FE3281B" w14:textId="77777777" w:rsidR="00BA0E9D" w:rsidRPr="00F03387" w:rsidRDefault="00BA0E9D" w:rsidP="00BA0E9D">
      <w:pPr>
        <w:rPr>
          <w:lang w:val="pt-PT"/>
        </w:rPr>
      </w:pPr>
    </w:p>
    <w:p w14:paraId="28867A76" w14:textId="77777777" w:rsidR="007D76F7" w:rsidRPr="00F03387" w:rsidRDefault="00BA0E9D" w:rsidP="005E0385">
      <w:pPr>
        <w:keepNext/>
        <w:keepLines/>
        <w:rPr>
          <w:lang w:val="pt-PT"/>
        </w:rPr>
      </w:pPr>
      <w:r w:rsidRPr="00F03387">
        <w:rPr>
          <w:b/>
          <w:lang w:val="pt-PT"/>
        </w:rPr>
        <w:lastRenderedPageBreak/>
        <w:t xml:space="preserve">Efeitos </w:t>
      </w:r>
      <w:r w:rsidR="0069666C" w:rsidRPr="00F03387">
        <w:rPr>
          <w:b/>
          <w:lang w:val="pt-PT"/>
        </w:rPr>
        <w:t>indesejáveis</w:t>
      </w:r>
      <w:r w:rsidRPr="00F03387">
        <w:rPr>
          <w:b/>
          <w:lang w:val="pt-PT"/>
        </w:rPr>
        <w:t xml:space="preserve"> muito frequentes de Herceptin</w:t>
      </w:r>
      <w:r w:rsidR="00475466" w:rsidRPr="00F03387">
        <w:rPr>
          <w:b/>
          <w:lang w:val="pt-PT"/>
        </w:rPr>
        <w:t>:</w:t>
      </w:r>
      <w:r w:rsidRPr="00F03387">
        <w:rPr>
          <w:lang w:val="pt-PT"/>
        </w:rPr>
        <w:t xml:space="preserve"> </w:t>
      </w:r>
      <w:r w:rsidR="00475466" w:rsidRPr="00F03387">
        <w:rPr>
          <w:lang w:val="pt-PT"/>
        </w:rPr>
        <w:t xml:space="preserve">podem </w:t>
      </w:r>
      <w:r w:rsidRPr="00F03387">
        <w:rPr>
          <w:lang w:val="pt-PT"/>
        </w:rPr>
        <w:t>afeta</w:t>
      </w:r>
      <w:r w:rsidR="00475466" w:rsidRPr="00F03387">
        <w:rPr>
          <w:lang w:val="pt-PT"/>
        </w:rPr>
        <w:t xml:space="preserve">r </w:t>
      </w:r>
      <w:r w:rsidRPr="00F03387">
        <w:rPr>
          <w:lang w:val="pt-PT"/>
        </w:rPr>
        <w:t>mais de 1 em 10</w:t>
      </w:r>
      <w:r w:rsidR="00475466" w:rsidRPr="00F03387">
        <w:rPr>
          <w:lang w:val="pt-PT"/>
        </w:rPr>
        <w:t xml:space="preserve"> pessoas</w:t>
      </w:r>
    </w:p>
    <w:p w14:paraId="4A14D4DD" w14:textId="77777777" w:rsidR="00BA0E9D" w:rsidRPr="00F03387" w:rsidRDefault="00BA0E9D" w:rsidP="005E0385">
      <w:pPr>
        <w:keepNext/>
        <w:keepLines/>
        <w:rPr>
          <w:lang w:val="pt-PT"/>
        </w:rPr>
      </w:pPr>
    </w:p>
    <w:p w14:paraId="1C36ED84" w14:textId="77777777" w:rsidR="009A0062" w:rsidRPr="00F03387" w:rsidRDefault="00BA0E9D" w:rsidP="005E0385">
      <w:pPr>
        <w:keepNext/>
        <w:keepLines/>
        <w:tabs>
          <w:tab w:val="left" w:pos="480"/>
        </w:tabs>
        <w:ind w:left="567" w:right="-2" w:hanging="567"/>
        <w:rPr>
          <w:lang w:val="pt-PT"/>
        </w:rPr>
      </w:pPr>
      <w:r w:rsidRPr="00F03387">
        <w:rPr>
          <w:rFonts w:ascii="Symbol" w:hAnsi="Symbol"/>
          <w:lang w:val="pt-PT"/>
        </w:rPr>
        <w:t></w:t>
      </w:r>
      <w:r w:rsidRPr="00F03387">
        <w:rPr>
          <w:lang w:val="pt-PT"/>
        </w:rPr>
        <w:tab/>
      </w:r>
      <w:r w:rsidR="009A0062" w:rsidRPr="00F03387">
        <w:rPr>
          <w:lang w:val="pt-PT"/>
        </w:rPr>
        <w:t>infeções</w:t>
      </w:r>
    </w:p>
    <w:p w14:paraId="0242A285" w14:textId="77777777" w:rsidR="00BA0E9D" w:rsidRPr="00F03387" w:rsidRDefault="009A0062" w:rsidP="005E0385">
      <w:pPr>
        <w:keepNext/>
        <w:keepLines/>
        <w:tabs>
          <w:tab w:val="left" w:pos="480"/>
        </w:tabs>
        <w:ind w:left="567" w:right="-2" w:hanging="567"/>
        <w:rPr>
          <w:lang w:val="pt-PT"/>
        </w:rPr>
      </w:pPr>
      <w:r w:rsidRPr="00F03387">
        <w:rPr>
          <w:rFonts w:ascii="Symbol" w:hAnsi="Symbol"/>
          <w:lang w:val="pt-PT"/>
        </w:rPr>
        <w:t></w:t>
      </w:r>
      <w:r w:rsidRPr="00F03387">
        <w:rPr>
          <w:rFonts w:ascii="Symbol" w:hAnsi="Symbol"/>
          <w:lang w:val="pt-PT"/>
        </w:rPr>
        <w:tab/>
      </w:r>
      <w:r w:rsidR="00BA0E9D" w:rsidRPr="00F03387">
        <w:rPr>
          <w:lang w:val="pt-PT"/>
        </w:rPr>
        <w:t>diarreia</w:t>
      </w:r>
    </w:p>
    <w:p w14:paraId="51617952"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obstipação</w:t>
      </w:r>
    </w:p>
    <w:p w14:paraId="237810B1"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azia</w:t>
      </w:r>
      <w:r w:rsidR="00A872A9" w:rsidRPr="00F03387">
        <w:rPr>
          <w:lang w:val="pt-PT"/>
        </w:rPr>
        <w:t xml:space="preserve"> (dispepsia)</w:t>
      </w:r>
    </w:p>
    <w:p w14:paraId="50250EDF"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r>
      <w:r w:rsidR="00A872A9" w:rsidRPr="00F03387">
        <w:rPr>
          <w:lang w:val="pt-PT"/>
        </w:rPr>
        <w:t>fadiga</w:t>
      </w:r>
    </w:p>
    <w:p w14:paraId="38B8602C"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erupções cutâneas</w:t>
      </w:r>
    </w:p>
    <w:p w14:paraId="144E45B0"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dor no peito</w:t>
      </w:r>
    </w:p>
    <w:p w14:paraId="19D43247"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dor abdominal</w:t>
      </w:r>
    </w:p>
    <w:p w14:paraId="7C999040"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dor nas articulações</w:t>
      </w:r>
    </w:p>
    <w:p w14:paraId="2A3FEBE0"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contagem baixa de glóbulos vermelhos e de glóbulos brancos no sangue (que ajudam a combater as infeções), por vezes com febre</w:t>
      </w:r>
    </w:p>
    <w:p w14:paraId="7148B754" w14:textId="77777777" w:rsidR="00BA0E9D" w:rsidRPr="00F03387" w:rsidRDefault="00BA0E9D" w:rsidP="00BA0E9D">
      <w:pPr>
        <w:tabs>
          <w:tab w:val="left" w:pos="480"/>
        </w:tabs>
        <w:ind w:left="567" w:right="-2" w:hanging="567"/>
        <w:rPr>
          <w:lang w:val="pt-PT"/>
        </w:rPr>
      </w:pPr>
      <w:r w:rsidRPr="00F03387">
        <w:rPr>
          <w:rFonts w:ascii="Symbol" w:hAnsi="Symbol"/>
          <w:lang w:val="pt-PT"/>
        </w:rPr>
        <w:t></w:t>
      </w:r>
      <w:r w:rsidRPr="00F03387">
        <w:rPr>
          <w:lang w:val="pt-PT"/>
        </w:rPr>
        <w:tab/>
        <w:t>dor muscular</w:t>
      </w:r>
    </w:p>
    <w:p w14:paraId="0DAE123F"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conjuntivite</w:t>
      </w:r>
    </w:p>
    <w:p w14:paraId="69FEB0C2"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lacrimejo</w:t>
      </w:r>
    </w:p>
    <w:p w14:paraId="6ACFF351"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sangramento do nariz</w:t>
      </w:r>
    </w:p>
    <w:p w14:paraId="46B65965"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 xml:space="preserve">corrimento nasal </w:t>
      </w:r>
    </w:p>
    <w:p w14:paraId="5C9051FB"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queda de cabelo</w:t>
      </w:r>
      <w:r w:rsidRPr="00F03387" w:rsidDel="00DE30AE">
        <w:rPr>
          <w:lang w:val="pt-PT"/>
        </w:rPr>
        <w:t xml:space="preserve"> </w:t>
      </w:r>
    </w:p>
    <w:p w14:paraId="27A5DF4E"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tremor</w:t>
      </w:r>
    </w:p>
    <w:p w14:paraId="21747400"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afrontamentos</w:t>
      </w:r>
    </w:p>
    <w:p w14:paraId="0B92F47A" w14:textId="77777777" w:rsidR="00BA0E9D" w:rsidRPr="00F03387" w:rsidRDefault="00BA0E9D" w:rsidP="00BA0E9D">
      <w:pPr>
        <w:tabs>
          <w:tab w:val="left" w:pos="480"/>
        </w:tabs>
        <w:ind w:left="567" w:hanging="567"/>
        <w:rPr>
          <w:lang w:val="pt-PT"/>
        </w:rPr>
      </w:pPr>
      <w:r w:rsidRPr="00F03387">
        <w:rPr>
          <w:rFonts w:ascii="Symbol" w:hAnsi="Symbol"/>
          <w:lang w:val="pt-PT"/>
        </w:rPr>
        <w:t></w:t>
      </w:r>
      <w:r w:rsidRPr="00F03387">
        <w:rPr>
          <w:lang w:val="pt-PT"/>
        </w:rPr>
        <w:tab/>
        <w:t>tonturas</w:t>
      </w:r>
    </w:p>
    <w:p w14:paraId="1FB9A2F2" w14:textId="77777777" w:rsidR="009A0062" w:rsidRPr="00F03387" w:rsidRDefault="009A0062" w:rsidP="00BA0E9D">
      <w:pPr>
        <w:tabs>
          <w:tab w:val="left" w:pos="480"/>
        </w:tabs>
        <w:ind w:left="567" w:hanging="567"/>
        <w:rPr>
          <w:lang w:val="pt-PT"/>
        </w:rPr>
      </w:pPr>
      <w:r w:rsidRPr="00F03387">
        <w:rPr>
          <w:rFonts w:ascii="Symbol" w:hAnsi="Symbol"/>
          <w:lang w:val="pt-PT"/>
        </w:rPr>
        <w:t></w:t>
      </w:r>
      <w:r w:rsidRPr="00F03387">
        <w:rPr>
          <w:rFonts w:ascii="Symbol" w:hAnsi="Symbol"/>
          <w:lang w:val="pt-PT"/>
        </w:rPr>
        <w:tab/>
      </w:r>
      <w:r w:rsidRPr="00F03387">
        <w:rPr>
          <w:lang w:val="pt-PT"/>
        </w:rPr>
        <w:t>alterações das unhas</w:t>
      </w:r>
    </w:p>
    <w:p w14:paraId="2FACE15A" w14:textId="77777777" w:rsidR="00590527" w:rsidRPr="00F03387" w:rsidRDefault="00590527" w:rsidP="00590527">
      <w:pPr>
        <w:tabs>
          <w:tab w:val="left" w:pos="480"/>
        </w:tabs>
        <w:ind w:left="567" w:hanging="567"/>
        <w:rPr>
          <w:lang w:val="pt-PT"/>
        </w:rPr>
      </w:pPr>
      <w:r w:rsidRPr="00F03387">
        <w:rPr>
          <w:rFonts w:ascii="Symbol" w:hAnsi="Symbol"/>
          <w:lang w:val="pt-PT"/>
        </w:rPr>
        <w:t></w:t>
      </w:r>
      <w:r w:rsidRPr="00F03387">
        <w:rPr>
          <w:rFonts w:ascii="Symbol" w:hAnsi="Symbol"/>
          <w:lang w:val="pt-PT"/>
        </w:rPr>
        <w:tab/>
      </w:r>
      <w:r w:rsidRPr="00F03387">
        <w:rPr>
          <w:lang w:val="pt-PT"/>
        </w:rPr>
        <w:t>perda de peso</w:t>
      </w:r>
    </w:p>
    <w:p w14:paraId="164DFF75" w14:textId="77777777" w:rsidR="00590527" w:rsidRPr="00F03387" w:rsidRDefault="00590527" w:rsidP="00590527">
      <w:pPr>
        <w:tabs>
          <w:tab w:val="left" w:pos="480"/>
        </w:tabs>
        <w:ind w:left="922" w:hanging="922"/>
        <w:rPr>
          <w:lang w:val="pt-PT"/>
        </w:rPr>
      </w:pPr>
      <w:r w:rsidRPr="00F03387">
        <w:rPr>
          <w:rFonts w:ascii="Symbol" w:hAnsi="Symbol"/>
          <w:lang w:val="pt-PT"/>
        </w:rPr>
        <w:t></w:t>
      </w:r>
      <w:r w:rsidRPr="00F03387">
        <w:rPr>
          <w:lang w:val="pt-PT"/>
        </w:rPr>
        <w:tab/>
        <w:t>perda de apetite</w:t>
      </w:r>
    </w:p>
    <w:p w14:paraId="494DE31A" w14:textId="77777777" w:rsidR="00590527" w:rsidRPr="00F03387" w:rsidRDefault="00590527" w:rsidP="00590527">
      <w:pPr>
        <w:tabs>
          <w:tab w:val="left" w:pos="480"/>
        </w:tabs>
        <w:ind w:left="922" w:hanging="922"/>
        <w:rPr>
          <w:lang w:val="pt-PT"/>
        </w:rPr>
      </w:pPr>
      <w:r w:rsidRPr="00F03387">
        <w:rPr>
          <w:rFonts w:ascii="Symbol" w:hAnsi="Symbol"/>
          <w:lang w:val="pt-PT"/>
        </w:rPr>
        <w:t></w:t>
      </w:r>
      <w:r w:rsidRPr="00F03387">
        <w:rPr>
          <w:lang w:val="pt-PT"/>
        </w:rPr>
        <w:tab/>
        <w:t>dificuldade em adormecer (insónia)</w:t>
      </w:r>
    </w:p>
    <w:p w14:paraId="4C0E2DBE" w14:textId="77777777" w:rsidR="00590527" w:rsidRPr="00F03387" w:rsidRDefault="00590527" w:rsidP="00590527">
      <w:pPr>
        <w:tabs>
          <w:tab w:val="left" w:pos="480"/>
        </w:tabs>
        <w:ind w:left="922" w:hanging="922"/>
        <w:rPr>
          <w:lang w:val="pt-PT"/>
        </w:rPr>
      </w:pPr>
      <w:r w:rsidRPr="00F03387">
        <w:rPr>
          <w:rFonts w:ascii="Symbol" w:hAnsi="Symbol"/>
          <w:lang w:val="pt-PT"/>
        </w:rPr>
        <w:t></w:t>
      </w:r>
      <w:r w:rsidRPr="00F03387">
        <w:rPr>
          <w:lang w:val="pt-PT"/>
        </w:rPr>
        <w:tab/>
        <w:t>alteração do paladar</w:t>
      </w:r>
    </w:p>
    <w:p w14:paraId="56FDAEEF" w14:textId="77777777" w:rsidR="00590527" w:rsidRPr="00F03387" w:rsidRDefault="00590527" w:rsidP="00590527">
      <w:pPr>
        <w:tabs>
          <w:tab w:val="left" w:pos="480"/>
        </w:tabs>
        <w:ind w:left="922" w:hanging="922"/>
        <w:rPr>
          <w:lang w:val="pt-PT"/>
        </w:rPr>
      </w:pPr>
      <w:r w:rsidRPr="00F03387">
        <w:rPr>
          <w:rFonts w:ascii="Symbol" w:hAnsi="Symbol"/>
          <w:lang w:val="pt-PT"/>
        </w:rPr>
        <w:t></w:t>
      </w:r>
      <w:r w:rsidRPr="00F03387">
        <w:rPr>
          <w:rFonts w:ascii="Symbol" w:hAnsi="Symbol"/>
          <w:lang w:val="pt-PT"/>
        </w:rPr>
        <w:tab/>
      </w:r>
      <w:r w:rsidRPr="00F03387">
        <w:rPr>
          <w:lang w:val="pt-PT"/>
        </w:rPr>
        <w:t>baixa contagem de plaquetas</w:t>
      </w:r>
    </w:p>
    <w:p w14:paraId="5D2CE9A7" w14:textId="77777777" w:rsidR="00B22998" w:rsidRPr="00F03387" w:rsidRDefault="00B66EE1" w:rsidP="00B66EE1">
      <w:pPr>
        <w:tabs>
          <w:tab w:val="left" w:pos="480"/>
        </w:tabs>
        <w:rPr>
          <w:lang w:val="pt-PT"/>
        </w:rPr>
      </w:pPr>
      <w:r w:rsidRPr="00F03387">
        <w:rPr>
          <w:rFonts w:ascii="Symbol" w:hAnsi="Symbol"/>
          <w:lang w:val="pt-PT"/>
        </w:rPr>
        <w:t></w:t>
      </w:r>
      <w:r w:rsidRPr="00F03387">
        <w:rPr>
          <w:rFonts w:ascii="Symbol" w:hAnsi="Symbol"/>
          <w:lang w:val="pt-PT"/>
        </w:rPr>
        <w:tab/>
      </w:r>
      <w:r w:rsidR="00B22998" w:rsidRPr="00F03387">
        <w:rPr>
          <w:lang w:val="pt-PT"/>
        </w:rPr>
        <w:t>nódoas negras</w:t>
      </w:r>
    </w:p>
    <w:p w14:paraId="1F0C9BEA" w14:textId="77777777" w:rsidR="00590527" w:rsidRPr="00F03387" w:rsidRDefault="00590527" w:rsidP="008D5053">
      <w:pPr>
        <w:tabs>
          <w:tab w:val="left" w:pos="480"/>
        </w:tabs>
        <w:ind w:left="567" w:hanging="567"/>
        <w:rPr>
          <w:lang w:val="pt-PT"/>
        </w:rPr>
      </w:pPr>
      <w:r w:rsidRPr="00F03387">
        <w:rPr>
          <w:rFonts w:ascii="Symbol" w:hAnsi="Symbol"/>
          <w:lang w:val="pt-PT"/>
        </w:rPr>
        <w:t></w:t>
      </w:r>
      <w:r w:rsidRPr="00F03387">
        <w:rPr>
          <w:lang w:val="pt-PT"/>
        </w:rPr>
        <w:tab/>
        <w:t>dormência ou formigueiro nos dedos das mãos e pés</w:t>
      </w:r>
      <w:r w:rsidR="008D5053">
        <w:rPr>
          <w:lang w:val="pt-PT"/>
        </w:rPr>
        <w:t>, que ocasionalmente pode estender-se para o resto do membro</w:t>
      </w:r>
    </w:p>
    <w:p w14:paraId="41C6173B" w14:textId="77777777" w:rsidR="00590527" w:rsidRPr="00F03387" w:rsidRDefault="00590527" w:rsidP="00590527">
      <w:pPr>
        <w:tabs>
          <w:tab w:val="left" w:pos="480"/>
        </w:tabs>
        <w:ind w:left="922" w:hanging="922"/>
        <w:rPr>
          <w:lang w:val="pt-PT"/>
        </w:rPr>
      </w:pPr>
      <w:r w:rsidRPr="00F03387">
        <w:rPr>
          <w:rFonts w:ascii="Symbol" w:hAnsi="Symbol"/>
          <w:lang w:val="pt-PT"/>
        </w:rPr>
        <w:t></w:t>
      </w:r>
      <w:r w:rsidRPr="00F03387">
        <w:rPr>
          <w:lang w:val="pt-PT"/>
        </w:rPr>
        <w:tab/>
        <w:t>vermelhidão, inchaço ou feridas na boca e/ou garganta</w:t>
      </w:r>
    </w:p>
    <w:p w14:paraId="67760740" w14:textId="77777777" w:rsidR="00590527" w:rsidRPr="00F03387" w:rsidRDefault="00590527" w:rsidP="00590527">
      <w:pPr>
        <w:tabs>
          <w:tab w:val="left" w:pos="480"/>
        </w:tabs>
        <w:ind w:left="567" w:hanging="567"/>
        <w:rPr>
          <w:lang w:val="pt-PT"/>
        </w:rPr>
      </w:pPr>
      <w:r w:rsidRPr="00F03387">
        <w:rPr>
          <w:rFonts w:ascii="Symbol" w:hAnsi="Symbol"/>
          <w:lang w:val="pt-PT"/>
        </w:rPr>
        <w:t></w:t>
      </w:r>
      <w:r w:rsidRPr="00F03387">
        <w:rPr>
          <w:rFonts w:ascii="Symbol" w:hAnsi="Symbol"/>
          <w:lang w:val="pt-PT"/>
        </w:rPr>
        <w:tab/>
      </w:r>
      <w:r w:rsidRPr="00F03387">
        <w:rPr>
          <w:lang w:val="pt-PT"/>
        </w:rPr>
        <w:t>dor, inchaço, vermelhidão ou formigueiro nas mãos e/ou pés</w:t>
      </w:r>
    </w:p>
    <w:p w14:paraId="360113C4" w14:textId="77777777" w:rsidR="00655717"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655717" w:rsidRPr="00F03387">
        <w:rPr>
          <w:lang w:val="pt-PT"/>
        </w:rPr>
        <w:t>falta de ar</w:t>
      </w:r>
    </w:p>
    <w:p w14:paraId="62602729" w14:textId="77777777" w:rsidR="00655717"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655717" w:rsidRPr="00F03387">
        <w:rPr>
          <w:lang w:val="pt-PT"/>
        </w:rPr>
        <w:t xml:space="preserve">dor de cabeça </w:t>
      </w:r>
    </w:p>
    <w:p w14:paraId="1DCB2B62" w14:textId="77777777" w:rsidR="00655717"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655717" w:rsidRPr="00F03387">
        <w:rPr>
          <w:lang w:val="pt-PT"/>
        </w:rPr>
        <w:t>tosse</w:t>
      </w:r>
    </w:p>
    <w:p w14:paraId="164C2020" w14:textId="77777777" w:rsidR="00655717"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655717" w:rsidRPr="00F03387">
        <w:rPr>
          <w:lang w:val="pt-PT"/>
        </w:rPr>
        <w:t>vómitos</w:t>
      </w:r>
    </w:p>
    <w:p w14:paraId="01793715" w14:textId="77777777" w:rsidR="00655717" w:rsidRPr="00F03387" w:rsidRDefault="00D0289B" w:rsidP="00D0289B">
      <w:pPr>
        <w:tabs>
          <w:tab w:val="left" w:pos="480"/>
        </w:tabs>
        <w:ind w:left="924" w:hanging="924"/>
        <w:rPr>
          <w:lang w:val="pt-PT"/>
        </w:rPr>
      </w:pPr>
      <w:r w:rsidRPr="00F03387">
        <w:rPr>
          <w:rFonts w:ascii="Symbol" w:hAnsi="Symbol"/>
          <w:lang w:val="pt-PT"/>
        </w:rPr>
        <w:t></w:t>
      </w:r>
      <w:r w:rsidRPr="00F03387">
        <w:rPr>
          <w:rFonts w:ascii="Symbol" w:hAnsi="Symbol"/>
          <w:lang w:val="pt-PT"/>
        </w:rPr>
        <w:tab/>
      </w:r>
      <w:r w:rsidR="00655717" w:rsidRPr="00F03387">
        <w:rPr>
          <w:lang w:val="pt-PT"/>
        </w:rPr>
        <w:t>náusea</w:t>
      </w:r>
    </w:p>
    <w:p w14:paraId="2242D0BC" w14:textId="77777777" w:rsidR="00BA0E9D" w:rsidRPr="00F03387" w:rsidRDefault="00BA0E9D" w:rsidP="00BA0E9D">
      <w:pPr>
        <w:tabs>
          <w:tab w:val="left" w:pos="480"/>
        </w:tabs>
        <w:ind w:right="-2"/>
        <w:rPr>
          <w:lang w:val="pt-PT"/>
        </w:rPr>
      </w:pPr>
    </w:p>
    <w:p w14:paraId="784E874C" w14:textId="77777777" w:rsidR="00BA0E9D" w:rsidRPr="00F03387" w:rsidRDefault="00BA0E9D" w:rsidP="005839A5">
      <w:pPr>
        <w:keepNext/>
        <w:keepLines/>
        <w:rPr>
          <w:lang w:val="pt-PT"/>
        </w:rPr>
      </w:pPr>
      <w:r w:rsidRPr="00F03387">
        <w:rPr>
          <w:b/>
          <w:lang w:val="pt-PT"/>
        </w:rPr>
        <w:lastRenderedPageBreak/>
        <w:t xml:space="preserve">Efeitos </w:t>
      </w:r>
      <w:r w:rsidR="0069666C" w:rsidRPr="00F03387">
        <w:rPr>
          <w:b/>
          <w:lang w:val="pt-PT"/>
        </w:rPr>
        <w:t>indesejáveis</w:t>
      </w:r>
      <w:r w:rsidRPr="00F03387">
        <w:rPr>
          <w:b/>
          <w:lang w:val="pt-PT"/>
        </w:rPr>
        <w:t xml:space="preserve"> frequentes de Herceptin</w:t>
      </w:r>
      <w:r w:rsidR="00475466" w:rsidRPr="00F03387">
        <w:rPr>
          <w:lang w:val="pt-PT"/>
        </w:rPr>
        <w:t>:</w:t>
      </w:r>
      <w:r w:rsidRPr="00F03387">
        <w:rPr>
          <w:lang w:val="pt-PT"/>
        </w:rPr>
        <w:t xml:space="preserve"> </w:t>
      </w:r>
      <w:r w:rsidR="00475466" w:rsidRPr="00F03387">
        <w:rPr>
          <w:lang w:val="pt-PT"/>
        </w:rPr>
        <w:t xml:space="preserve">podem </w:t>
      </w:r>
      <w:r w:rsidRPr="00F03387">
        <w:rPr>
          <w:lang w:val="pt-PT"/>
        </w:rPr>
        <w:t>afet</w:t>
      </w:r>
      <w:r w:rsidR="006D7193" w:rsidRPr="00F03387">
        <w:rPr>
          <w:lang w:val="pt-PT"/>
        </w:rPr>
        <w:t>a</w:t>
      </w:r>
      <w:r w:rsidR="00475466" w:rsidRPr="00F03387">
        <w:rPr>
          <w:lang w:val="pt-PT"/>
        </w:rPr>
        <w:t>r</w:t>
      </w:r>
      <w:r w:rsidRPr="00F03387">
        <w:rPr>
          <w:lang w:val="pt-PT"/>
        </w:rPr>
        <w:t xml:space="preserve"> </w:t>
      </w:r>
      <w:r w:rsidR="00475466" w:rsidRPr="00F03387">
        <w:rPr>
          <w:lang w:val="pt-PT"/>
        </w:rPr>
        <w:t xml:space="preserve">até </w:t>
      </w:r>
      <w:r w:rsidRPr="00F03387">
        <w:rPr>
          <w:lang w:val="pt-PT"/>
        </w:rPr>
        <w:t xml:space="preserve">1 </w:t>
      </w:r>
      <w:r w:rsidR="00475466" w:rsidRPr="00F03387">
        <w:rPr>
          <w:lang w:val="pt-PT"/>
        </w:rPr>
        <w:t>em</w:t>
      </w:r>
      <w:r w:rsidRPr="00F03387">
        <w:rPr>
          <w:lang w:val="pt-PT"/>
        </w:rPr>
        <w:t xml:space="preserve"> 10 </w:t>
      </w:r>
      <w:r w:rsidR="00475466" w:rsidRPr="00F03387">
        <w:rPr>
          <w:lang w:val="pt-PT"/>
        </w:rPr>
        <w:t>pessoas</w:t>
      </w:r>
    </w:p>
    <w:p w14:paraId="0EA75127" w14:textId="44E87E17" w:rsidR="003173D0" w:rsidRPr="00F03387" w:rsidRDefault="003173D0" w:rsidP="005839A5">
      <w:pPr>
        <w:keepNext/>
        <w:keepLines/>
        <w:rPr>
          <w:lang w:val="pt-PT"/>
        </w:rPr>
      </w:pPr>
    </w:p>
    <w:p w14:paraId="7B131A4B"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reações alérgicas</w:t>
      </w:r>
    </w:p>
    <w:p w14:paraId="26E4AEDA" w14:textId="77777777" w:rsidR="00B25B76" w:rsidRPr="00F03387" w:rsidRDefault="00B25B76" w:rsidP="005839A5">
      <w:pPr>
        <w:keepNext/>
        <w:keepLines/>
        <w:tabs>
          <w:tab w:val="left" w:pos="567"/>
        </w:tabs>
        <w:ind w:right="-2"/>
        <w:rPr>
          <w:lang w:val="pt-PT"/>
        </w:rPr>
      </w:pPr>
      <w:r w:rsidRPr="00F03387">
        <w:rPr>
          <w:rFonts w:ascii="Symbol" w:hAnsi="Symbol"/>
          <w:lang w:val="pt-PT"/>
        </w:rPr>
        <w:t></w:t>
      </w:r>
      <w:r w:rsidRPr="00F03387">
        <w:rPr>
          <w:rFonts w:ascii="Symbol" w:hAnsi="Symbol"/>
          <w:lang w:val="pt-PT"/>
        </w:rPr>
        <w:tab/>
      </w:r>
      <w:r w:rsidRPr="00F03387">
        <w:rPr>
          <w:lang w:val="pt-PT"/>
        </w:rPr>
        <w:t>infeções da garganta</w:t>
      </w:r>
    </w:p>
    <w:p w14:paraId="2E14A18F" w14:textId="77777777" w:rsidR="00B25B76" w:rsidRPr="00F03387" w:rsidRDefault="00B25B76" w:rsidP="005839A5">
      <w:pPr>
        <w:keepNext/>
        <w:keepLines/>
        <w:tabs>
          <w:tab w:val="left" w:pos="567"/>
        </w:tabs>
        <w:ind w:right="-2"/>
        <w:rPr>
          <w:rFonts w:ascii="Symbol" w:hAnsi="Symbol"/>
          <w:lang w:val="pt-PT"/>
        </w:rPr>
      </w:pPr>
      <w:r w:rsidRPr="00F03387">
        <w:rPr>
          <w:rFonts w:ascii="Symbol" w:hAnsi="Symbol"/>
          <w:lang w:val="pt-PT"/>
        </w:rPr>
        <w:t></w:t>
      </w:r>
      <w:r w:rsidRPr="00F03387">
        <w:rPr>
          <w:lang w:val="pt-PT"/>
        </w:rPr>
        <w:tab/>
        <w:t>infeções da bexiga e da pele</w:t>
      </w:r>
    </w:p>
    <w:p w14:paraId="6886C5E9" w14:textId="77777777" w:rsidR="00B25B76" w:rsidRPr="00F03387" w:rsidRDefault="00B25B76" w:rsidP="005839A5">
      <w:pPr>
        <w:keepNext/>
        <w:keepLines/>
        <w:tabs>
          <w:tab w:val="left" w:pos="567"/>
        </w:tabs>
        <w:ind w:right="-2"/>
        <w:rPr>
          <w:rFonts w:ascii="Symbol" w:hAnsi="Symbol"/>
          <w:lang w:val="pt-PT"/>
        </w:rPr>
      </w:pPr>
      <w:r w:rsidRPr="00F03387">
        <w:rPr>
          <w:rFonts w:ascii="Symbol" w:hAnsi="Symbol"/>
          <w:lang w:val="pt-PT"/>
        </w:rPr>
        <w:t></w:t>
      </w:r>
      <w:r w:rsidRPr="00F03387">
        <w:rPr>
          <w:lang w:val="pt-PT"/>
        </w:rPr>
        <w:tab/>
        <w:t>inflamação da mama</w:t>
      </w:r>
    </w:p>
    <w:p w14:paraId="1563691E"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inflamação do fígado</w:t>
      </w:r>
    </w:p>
    <w:p w14:paraId="21C465D6"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alterações renais</w:t>
      </w:r>
    </w:p>
    <w:p w14:paraId="06839697"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tónus ou tensão muscular aumentados (hipertonia)</w:t>
      </w:r>
    </w:p>
    <w:p w14:paraId="0134DC27"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rFonts w:ascii="Symbol" w:hAnsi="Symbol"/>
          <w:lang w:val="pt-PT"/>
        </w:rPr>
        <w:tab/>
      </w:r>
      <w:r w:rsidRPr="00F03387">
        <w:rPr>
          <w:lang w:val="pt-PT"/>
        </w:rPr>
        <w:t>dor nos braços e/ou pernas</w:t>
      </w:r>
    </w:p>
    <w:p w14:paraId="63EE679B"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erupção cutânea com comichão</w:t>
      </w:r>
    </w:p>
    <w:p w14:paraId="4C09A24A" w14:textId="77777777" w:rsidR="00B25B76" w:rsidRPr="00F03387" w:rsidRDefault="00B25B76" w:rsidP="005839A5">
      <w:pPr>
        <w:keepNext/>
        <w:keepLines/>
        <w:tabs>
          <w:tab w:val="left" w:pos="567"/>
        </w:tabs>
        <w:ind w:left="567" w:right="-2" w:hanging="567"/>
        <w:rPr>
          <w:lang w:val="pt-PT"/>
        </w:rPr>
      </w:pPr>
      <w:r w:rsidRPr="00F03387">
        <w:rPr>
          <w:rFonts w:ascii="Symbol" w:hAnsi="Symbol"/>
          <w:lang w:val="pt-PT"/>
        </w:rPr>
        <w:t></w:t>
      </w:r>
      <w:r w:rsidRPr="00F03387">
        <w:rPr>
          <w:lang w:val="pt-PT"/>
        </w:rPr>
        <w:tab/>
        <w:t>sonolência</w:t>
      </w:r>
    </w:p>
    <w:p w14:paraId="28A3D54A" w14:textId="77777777" w:rsidR="00B25B76" w:rsidRPr="00F03387" w:rsidRDefault="00B25B76" w:rsidP="005E0385">
      <w:pPr>
        <w:keepNext/>
        <w:keepLines/>
        <w:tabs>
          <w:tab w:val="left" w:pos="567"/>
        </w:tabs>
        <w:ind w:right="-2"/>
        <w:rPr>
          <w:lang w:val="pt-PT"/>
        </w:rPr>
      </w:pPr>
      <w:r w:rsidRPr="00F03387">
        <w:rPr>
          <w:rFonts w:ascii="Symbol" w:hAnsi="Symbol"/>
          <w:lang w:val="pt-PT"/>
        </w:rPr>
        <w:t></w:t>
      </w:r>
      <w:r w:rsidRPr="00F03387">
        <w:rPr>
          <w:lang w:val="pt-PT"/>
        </w:rPr>
        <w:tab/>
        <w:t>hemorroidas</w:t>
      </w:r>
      <w:r w:rsidRPr="00F03387" w:rsidDel="00B22998">
        <w:rPr>
          <w:rFonts w:ascii="Symbol" w:hAnsi="Symbol"/>
          <w:lang w:val="pt-PT"/>
        </w:rPr>
        <w:t></w:t>
      </w:r>
    </w:p>
    <w:p w14:paraId="303A3AA5" w14:textId="77777777" w:rsidR="00B25B76" w:rsidRPr="00620F93" w:rsidRDefault="00B25B76" w:rsidP="005E0385">
      <w:pPr>
        <w:keepNext/>
        <w:keepLines/>
        <w:tabs>
          <w:tab w:val="left" w:pos="567"/>
        </w:tabs>
        <w:ind w:right="-2"/>
        <w:rPr>
          <w:rFonts w:ascii="Symbol" w:hAnsi="Symbol"/>
          <w:lang w:val="pt-PT"/>
        </w:rPr>
      </w:pPr>
      <w:r w:rsidRPr="00F03387">
        <w:rPr>
          <w:rFonts w:ascii="Symbol" w:hAnsi="Symbol"/>
          <w:lang w:val="pt-PT"/>
        </w:rPr>
        <w:t></w:t>
      </w:r>
      <w:r w:rsidRPr="00F03387">
        <w:rPr>
          <w:lang w:val="pt-PT"/>
        </w:rPr>
        <w:tab/>
        <w:t>comichão</w:t>
      </w:r>
      <w:r w:rsidRPr="00F03387" w:rsidDel="00B22998">
        <w:rPr>
          <w:rFonts w:ascii="Symbol" w:hAnsi="Symbol"/>
          <w:lang w:val="pt-PT"/>
        </w:rPr>
        <w:t></w:t>
      </w:r>
    </w:p>
    <w:p w14:paraId="44E89FB6" w14:textId="77777777" w:rsidR="00B25B76" w:rsidRPr="00F03387" w:rsidRDefault="00B25B76" w:rsidP="003173D0">
      <w:pPr>
        <w:keepNext/>
        <w:keepLines/>
        <w:tabs>
          <w:tab w:val="left" w:pos="567"/>
        </w:tabs>
        <w:ind w:right="-2"/>
        <w:rPr>
          <w:rFonts w:ascii="Symbol" w:hAnsi="Symbol"/>
          <w:lang w:val="pt-PT"/>
        </w:rPr>
      </w:pPr>
      <w:r w:rsidRPr="00F03387">
        <w:rPr>
          <w:rFonts w:ascii="Symbol" w:hAnsi="Symbol"/>
          <w:lang w:val="pt-PT"/>
        </w:rPr>
        <w:t></w:t>
      </w:r>
      <w:r w:rsidRPr="00F03387">
        <w:rPr>
          <w:lang w:val="pt-PT"/>
        </w:rPr>
        <w:tab/>
        <w:t>secura da boca e da pele</w:t>
      </w:r>
    </w:p>
    <w:p w14:paraId="2B43E5CE" w14:textId="77777777" w:rsidR="00B25B76" w:rsidRPr="00F03387" w:rsidRDefault="00B25B76" w:rsidP="003173D0">
      <w:pPr>
        <w:keepNext/>
        <w:keepLines/>
        <w:tabs>
          <w:tab w:val="left" w:pos="567"/>
        </w:tabs>
        <w:ind w:left="567" w:right="-2" w:hanging="567"/>
        <w:rPr>
          <w:lang w:val="pt-PT"/>
        </w:rPr>
      </w:pPr>
      <w:r w:rsidRPr="00F03387">
        <w:rPr>
          <w:rFonts w:ascii="Symbol" w:hAnsi="Symbol"/>
          <w:lang w:val="pt-PT"/>
        </w:rPr>
        <w:t></w:t>
      </w:r>
      <w:r w:rsidRPr="00F03387">
        <w:rPr>
          <w:lang w:val="pt-PT"/>
        </w:rPr>
        <w:tab/>
        <w:t>olhos secos</w:t>
      </w:r>
    </w:p>
    <w:p w14:paraId="66D3DDC2"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transpiração</w:t>
      </w:r>
    </w:p>
    <w:p w14:paraId="68EF5815"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sensação de fraqueza e má disposição</w:t>
      </w:r>
    </w:p>
    <w:p w14:paraId="4112FA17"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ansiedade</w:t>
      </w:r>
    </w:p>
    <w:p w14:paraId="101123BE"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depressão</w:t>
      </w:r>
    </w:p>
    <w:p w14:paraId="7C94EC43" w14:textId="77777777" w:rsidR="00B25B76" w:rsidRPr="00F03387" w:rsidRDefault="00B25B76" w:rsidP="003173D0">
      <w:pPr>
        <w:keepNext/>
        <w:keepLines/>
        <w:tabs>
          <w:tab w:val="left" w:pos="567"/>
        </w:tabs>
        <w:ind w:left="567" w:right="-2" w:hanging="567"/>
        <w:rPr>
          <w:lang w:val="pt-PT"/>
        </w:rPr>
      </w:pPr>
      <w:r w:rsidRPr="00F03387">
        <w:rPr>
          <w:rFonts w:ascii="Symbol" w:hAnsi="Symbol"/>
          <w:lang w:val="pt-PT"/>
        </w:rPr>
        <w:t></w:t>
      </w:r>
      <w:r w:rsidRPr="00F03387">
        <w:rPr>
          <w:lang w:val="pt-PT"/>
        </w:rPr>
        <w:tab/>
        <w:t>asma</w:t>
      </w:r>
    </w:p>
    <w:p w14:paraId="7838C80A"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infeção pulmonar</w:t>
      </w:r>
    </w:p>
    <w:p w14:paraId="355F11A8"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doenças pulmonares</w:t>
      </w:r>
    </w:p>
    <w:p w14:paraId="1B3534C6"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nas costas</w:t>
      </w:r>
    </w:p>
    <w:p w14:paraId="63364221"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no pescoço</w:t>
      </w:r>
    </w:p>
    <w:p w14:paraId="3393E0A7"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dor óssea</w:t>
      </w:r>
    </w:p>
    <w:p w14:paraId="4B1E3963"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acne</w:t>
      </w:r>
    </w:p>
    <w:p w14:paraId="618C792F" w14:textId="77777777" w:rsidR="00B25B76" w:rsidRPr="00F03387" w:rsidRDefault="00B25B76" w:rsidP="003173D0">
      <w:pPr>
        <w:keepNext/>
        <w:keepLines/>
        <w:tabs>
          <w:tab w:val="left" w:pos="567"/>
        </w:tabs>
        <w:ind w:left="567" w:right="-2" w:hanging="567"/>
        <w:rPr>
          <w:rFonts w:ascii="Symbol" w:hAnsi="Symbol"/>
          <w:lang w:val="pt-PT"/>
        </w:rPr>
      </w:pPr>
      <w:r w:rsidRPr="00F03387">
        <w:rPr>
          <w:rFonts w:ascii="Symbol" w:hAnsi="Symbol"/>
          <w:lang w:val="pt-PT"/>
        </w:rPr>
        <w:t></w:t>
      </w:r>
      <w:r w:rsidRPr="00F03387">
        <w:rPr>
          <w:lang w:val="pt-PT"/>
        </w:rPr>
        <w:tab/>
        <w:t>cãibras nas pernas</w:t>
      </w:r>
    </w:p>
    <w:p w14:paraId="052C25E4" w14:textId="77777777" w:rsidR="00BA0E9D" w:rsidRPr="00F03387" w:rsidRDefault="00BA0E9D" w:rsidP="005E0385">
      <w:pPr>
        <w:keepNext/>
        <w:keepLines/>
        <w:rPr>
          <w:lang w:val="pt-PT"/>
        </w:rPr>
      </w:pPr>
    </w:p>
    <w:p w14:paraId="09B63FA6" w14:textId="77777777" w:rsidR="00BA0E9D" w:rsidRPr="00F03387" w:rsidRDefault="00BA0E9D" w:rsidP="005E0385">
      <w:pPr>
        <w:keepNext/>
        <w:keepLines/>
        <w:rPr>
          <w:lang w:val="pt-PT"/>
        </w:rPr>
      </w:pPr>
      <w:r w:rsidRPr="00F03387">
        <w:rPr>
          <w:b/>
          <w:lang w:val="pt-PT"/>
        </w:rPr>
        <w:t xml:space="preserve">Efeitos </w:t>
      </w:r>
      <w:r w:rsidR="0069666C" w:rsidRPr="00F03387">
        <w:rPr>
          <w:b/>
          <w:lang w:val="pt-PT"/>
        </w:rPr>
        <w:t>indesejáveis</w:t>
      </w:r>
      <w:r w:rsidRPr="00F03387">
        <w:rPr>
          <w:b/>
          <w:lang w:val="pt-PT"/>
        </w:rPr>
        <w:t xml:space="preserve"> pouco frequentes</w:t>
      </w:r>
      <w:r w:rsidRPr="00F03387">
        <w:rPr>
          <w:lang w:val="pt-PT"/>
        </w:rPr>
        <w:t xml:space="preserve"> </w:t>
      </w:r>
      <w:r w:rsidR="00475466" w:rsidRPr="00F03387">
        <w:rPr>
          <w:b/>
          <w:lang w:val="pt-PT"/>
        </w:rPr>
        <w:t>de Herceptin:</w:t>
      </w:r>
      <w:r w:rsidR="00475466" w:rsidRPr="00F03387">
        <w:rPr>
          <w:lang w:val="pt-PT"/>
        </w:rPr>
        <w:t xml:space="preserve"> podem </w:t>
      </w:r>
      <w:r w:rsidRPr="00F03387">
        <w:rPr>
          <w:lang w:val="pt-PT"/>
        </w:rPr>
        <w:t>afet</w:t>
      </w:r>
      <w:r w:rsidR="00475466" w:rsidRPr="00F03387">
        <w:rPr>
          <w:lang w:val="pt-PT"/>
        </w:rPr>
        <w:t>ar</w:t>
      </w:r>
      <w:r w:rsidRPr="00F03387">
        <w:rPr>
          <w:lang w:val="pt-PT"/>
        </w:rPr>
        <w:t xml:space="preserve"> </w:t>
      </w:r>
      <w:r w:rsidR="00475466" w:rsidRPr="00F03387">
        <w:rPr>
          <w:lang w:val="pt-PT"/>
        </w:rPr>
        <w:t xml:space="preserve">até </w:t>
      </w:r>
      <w:r w:rsidRPr="00F03387">
        <w:rPr>
          <w:lang w:val="pt-PT"/>
        </w:rPr>
        <w:t xml:space="preserve">1 </w:t>
      </w:r>
      <w:r w:rsidR="00475466" w:rsidRPr="00F03387">
        <w:rPr>
          <w:lang w:val="pt-PT"/>
        </w:rPr>
        <w:t>em 100 pessoas</w:t>
      </w:r>
    </w:p>
    <w:p w14:paraId="2FB4700A" w14:textId="77777777" w:rsidR="007D76F7" w:rsidRPr="00F03387" w:rsidRDefault="007D76F7" w:rsidP="005E0385">
      <w:pPr>
        <w:keepNext/>
        <w:keepLines/>
        <w:rPr>
          <w:lang w:val="pt-PT"/>
        </w:rPr>
      </w:pPr>
    </w:p>
    <w:p w14:paraId="383AF3F8" w14:textId="77777777" w:rsidR="00BA0E9D" w:rsidRPr="00F03387" w:rsidRDefault="00BA0E9D" w:rsidP="005E0385">
      <w:pPr>
        <w:keepNext/>
        <w:keepLines/>
        <w:tabs>
          <w:tab w:val="left" w:pos="567"/>
        </w:tabs>
        <w:rPr>
          <w:lang w:val="pt-PT"/>
        </w:rPr>
      </w:pPr>
      <w:r w:rsidRPr="00F03387">
        <w:rPr>
          <w:rFonts w:ascii="Symbol" w:hAnsi="Symbol"/>
          <w:lang w:val="pt-PT"/>
        </w:rPr>
        <w:t></w:t>
      </w:r>
      <w:r w:rsidRPr="00F03387">
        <w:rPr>
          <w:lang w:val="pt-PT"/>
        </w:rPr>
        <w:tab/>
        <w:t>surdez</w:t>
      </w:r>
    </w:p>
    <w:p w14:paraId="48AE3DBF" w14:textId="77777777" w:rsidR="00655717" w:rsidRPr="00F03387" w:rsidRDefault="00BA0E9D" w:rsidP="00BA0E9D">
      <w:pPr>
        <w:tabs>
          <w:tab w:val="left" w:pos="567"/>
        </w:tabs>
        <w:ind w:left="567" w:right="-2" w:hanging="567"/>
        <w:rPr>
          <w:lang w:val="pt-PT"/>
        </w:rPr>
      </w:pPr>
      <w:r w:rsidRPr="00F03387">
        <w:rPr>
          <w:rFonts w:ascii="Symbol" w:hAnsi="Symbol"/>
          <w:lang w:val="pt-PT"/>
        </w:rPr>
        <w:t></w:t>
      </w:r>
      <w:r w:rsidRPr="00F03387">
        <w:rPr>
          <w:lang w:val="pt-PT"/>
        </w:rPr>
        <w:tab/>
        <w:t xml:space="preserve">erupção cutânea com </w:t>
      </w:r>
      <w:r w:rsidR="000B6C42" w:rsidRPr="00F03387">
        <w:rPr>
          <w:lang w:val="pt-PT"/>
        </w:rPr>
        <w:t>inchaço</w:t>
      </w:r>
    </w:p>
    <w:p w14:paraId="5F839B41" w14:textId="77777777" w:rsidR="000B6C42" w:rsidRPr="00F03387" w:rsidRDefault="000B6C42" w:rsidP="000B6C42">
      <w:pPr>
        <w:tabs>
          <w:tab w:val="left" w:pos="567"/>
        </w:tabs>
        <w:ind w:left="720" w:hanging="720"/>
        <w:rPr>
          <w:lang w:val="pt-PT"/>
        </w:rPr>
      </w:pPr>
      <w:r w:rsidRPr="00F03387">
        <w:rPr>
          <w:rFonts w:ascii="Symbol" w:hAnsi="Symbol"/>
          <w:lang w:val="pt-PT"/>
        </w:rPr>
        <w:t></w:t>
      </w:r>
      <w:r w:rsidRPr="00F03387">
        <w:rPr>
          <w:rFonts w:ascii="Symbol" w:hAnsi="Symbol"/>
          <w:lang w:val="pt-PT"/>
        </w:rPr>
        <w:tab/>
      </w:r>
      <w:r w:rsidRPr="00F03387">
        <w:rPr>
          <w:lang w:val="pt-PT"/>
        </w:rPr>
        <w:t>síbilos</w:t>
      </w:r>
    </w:p>
    <w:p w14:paraId="56E808C5" w14:textId="77777777" w:rsidR="000B6C42" w:rsidRPr="00F03387" w:rsidRDefault="000B6C42" w:rsidP="000B6C42">
      <w:pPr>
        <w:tabs>
          <w:tab w:val="left" w:pos="567"/>
        </w:tabs>
        <w:ind w:right="-2"/>
        <w:rPr>
          <w:lang w:val="pt-PT"/>
        </w:rPr>
      </w:pPr>
      <w:r w:rsidRPr="00F03387">
        <w:rPr>
          <w:rFonts w:ascii="Symbol" w:hAnsi="Symbol"/>
          <w:lang w:val="pt-PT"/>
        </w:rPr>
        <w:t></w:t>
      </w:r>
      <w:r w:rsidRPr="00F03387">
        <w:rPr>
          <w:lang w:val="pt-PT"/>
        </w:rPr>
        <w:tab/>
        <w:t>inflamação ou</w:t>
      </w:r>
      <w:r w:rsidR="00D32B32" w:rsidRPr="00F03387">
        <w:rPr>
          <w:lang w:val="pt-PT"/>
        </w:rPr>
        <w:t xml:space="preserve"> </w:t>
      </w:r>
      <w:r w:rsidR="00456A91" w:rsidRPr="00F03387">
        <w:rPr>
          <w:lang w:val="pt-PT"/>
        </w:rPr>
        <w:t>cicatrização dos pulmões</w:t>
      </w:r>
    </w:p>
    <w:p w14:paraId="1EA54695" w14:textId="77777777" w:rsidR="00BA0E9D" w:rsidRPr="00F03387" w:rsidRDefault="00BA0E9D" w:rsidP="00BA0E9D">
      <w:pPr>
        <w:rPr>
          <w:lang w:val="pt-PT"/>
        </w:rPr>
      </w:pPr>
    </w:p>
    <w:p w14:paraId="459193E0" w14:textId="77777777" w:rsidR="00BA0E9D" w:rsidRPr="00F03387" w:rsidRDefault="00BA0E9D" w:rsidP="00692812">
      <w:pPr>
        <w:keepNext/>
        <w:keepLines/>
        <w:rPr>
          <w:lang w:val="pt-PT"/>
        </w:rPr>
      </w:pPr>
      <w:r w:rsidRPr="00F03387">
        <w:rPr>
          <w:b/>
          <w:lang w:val="pt-PT"/>
        </w:rPr>
        <w:t xml:space="preserve">Efeitos </w:t>
      </w:r>
      <w:r w:rsidR="0069666C" w:rsidRPr="00F03387">
        <w:rPr>
          <w:b/>
          <w:lang w:val="pt-PT"/>
        </w:rPr>
        <w:t>indesejáveis</w:t>
      </w:r>
      <w:r w:rsidRPr="00F03387">
        <w:rPr>
          <w:b/>
          <w:lang w:val="pt-PT"/>
        </w:rPr>
        <w:t xml:space="preserve"> raros de Herceptin</w:t>
      </w:r>
      <w:r w:rsidR="00475466" w:rsidRPr="00F03387">
        <w:rPr>
          <w:b/>
          <w:lang w:val="pt-PT"/>
        </w:rPr>
        <w:t>:</w:t>
      </w:r>
      <w:r w:rsidRPr="00F03387">
        <w:rPr>
          <w:lang w:val="pt-PT"/>
        </w:rPr>
        <w:t xml:space="preserve"> </w:t>
      </w:r>
      <w:r w:rsidR="00475466" w:rsidRPr="00F03387">
        <w:rPr>
          <w:lang w:val="pt-PT"/>
        </w:rPr>
        <w:t xml:space="preserve">podem </w:t>
      </w:r>
      <w:r w:rsidRPr="00F03387">
        <w:rPr>
          <w:lang w:val="pt-PT"/>
        </w:rPr>
        <w:t>afeta</w:t>
      </w:r>
      <w:r w:rsidR="00475466" w:rsidRPr="00F03387">
        <w:rPr>
          <w:lang w:val="pt-PT"/>
        </w:rPr>
        <w:t xml:space="preserve">r até </w:t>
      </w:r>
      <w:r w:rsidRPr="00F03387">
        <w:rPr>
          <w:lang w:val="pt-PT"/>
        </w:rPr>
        <w:t>1 em 1</w:t>
      </w:r>
      <w:r w:rsidR="001678BA" w:rsidRPr="00F03387">
        <w:rPr>
          <w:lang w:val="pt-PT"/>
        </w:rPr>
        <w:t>.</w:t>
      </w:r>
      <w:r w:rsidRPr="00F03387">
        <w:rPr>
          <w:lang w:val="pt-PT"/>
        </w:rPr>
        <w:t>000</w:t>
      </w:r>
      <w:r w:rsidR="00475466" w:rsidRPr="00F03387">
        <w:rPr>
          <w:lang w:val="pt-PT"/>
        </w:rPr>
        <w:t xml:space="preserve"> pessoas</w:t>
      </w:r>
    </w:p>
    <w:p w14:paraId="7CE2D8BB" w14:textId="77777777" w:rsidR="002C4F3D" w:rsidRPr="00F03387" w:rsidRDefault="002C4F3D" w:rsidP="00692812">
      <w:pPr>
        <w:keepNext/>
        <w:keepLines/>
        <w:rPr>
          <w:lang w:val="pt-PT"/>
        </w:rPr>
      </w:pPr>
    </w:p>
    <w:p w14:paraId="25A16E67" w14:textId="77777777" w:rsidR="00BA0E9D" w:rsidRPr="00F03387" w:rsidRDefault="00BA0E9D" w:rsidP="00692812">
      <w:pPr>
        <w:keepNext/>
        <w:keepLines/>
        <w:tabs>
          <w:tab w:val="left" w:pos="480"/>
        </w:tabs>
        <w:ind w:right="-2"/>
        <w:rPr>
          <w:lang w:val="pt-PT"/>
        </w:rPr>
      </w:pPr>
      <w:r w:rsidRPr="00F03387">
        <w:rPr>
          <w:rFonts w:ascii="Symbol" w:hAnsi="Symbol"/>
          <w:lang w:val="pt-PT"/>
        </w:rPr>
        <w:t></w:t>
      </w:r>
      <w:r w:rsidRPr="00F03387">
        <w:rPr>
          <w:lang w:val="pt-PT"/>
        </w:rPr>
        <w:tab/>
        <w:t>icterícia</w:t>
      </w:r>
    </w:p>
    <w:p w14:paraId="3D15319F" w14:textId="77777777" w:rsidR="00BA0E9D" w:rsidRPr="00F03387" w:rsidRDefault="00A233CA" w:rsidP="00BA0E9D">
      <w:pPr>
        <w:tabs>
          <w:tab w:val="left" w:pos="480"/>
          <w:tab w:val="left" w:pos="567"/>
        </w:tabs>
        <w:ind w:right="-2"/>
        <w:rPr>
          <w:lang w:val="pt-PT"/>
        </w:rPr>
      </w:pPr>
      <w:r w:rsidRPr="00F03387">
        <w:rPr>
          <w:rFonts w:ascii="Symbol" w:hAnsi="Symbol"/>
          <w:lang w:val="pt-PT"/>
        </w:rPr>
        <w:t></w:t>
      </w:r>
      <w:r w:rsidRPr="00F03387">
        <w:rPr>
          <w:lang w:val="pt-PT"/>
        </w:rPr>
        <w:tab/>
        <w:t>reações anafiláticas</w:t>
      </w:r>
    </w:p>
    <w:p w14:paraId="711D702F" w14:textId="77777777" w:rsidR="00BA0E9D" w:rsidRPr="00F03387" w:rsidRDefault="00BA0E9D" w:rsidP="00BA0E9D">
      <w:pPr>
        <w:tabs>
          <w:tab w:val="left" w:pos="360"/>
        </w:tabs>
        <w:rPr>
          <w:lang w:val="pt-PT"/>
        </w:rPr>
      </w:pPr>
    </w:p>
    <w:p w14:paraId="1165A999" w14:textId="77777777" w:rsidR="00BA0E9D" w:rsidRPr="00F03387" w:rsidRDefault="00BA0E9D" w:rsidP="00BA0E9D">
      <w:pPr>
        <w:rPr>
          <w:lang w:val="pt-PT"/>
        </w:rPr>
      </w:pPr>
      <w:r w:rsidRPr="00F03387">
        <w:rPr>
          <w:b/>
          <w:lang w:val="pt-PT"/>
        </w:rPr>
        <w:t xml:space="preserve">Outros efeitos </w:t>
      </w:r>
      <w:r w:rsidR="0069666C" w:rsidRPr="00F03387">
        <w:rPr>
          <w:b/>
          <w:lang w:val="pt-PT"/>
        </w:rPr>
        <w:t>indesejáveis</w:t>
      </w:r>
      <w:r w:rsidRPr="00F03387">
        <w:rPr>
          <w:b/>
          <w:lang w:val="pt-PT"/>
        </w:rPr>
        <w:t xml:space="preserve"> que foram notificados com a utilização de Herceptin</w:t>
      </w:r>
      <w:r w:rsidR="00475466" w:rsidRPr="00F03387">
        <w:rPr>
          <w:b/>
          <w:lang w:val="pt-PT"/>
        </w:rPr>
        <w:t>:</w:t>
      </w:r>
      <w:r w:rsidRPr="00F03387">
        <w:rPr>
          <w:lang w:val="pt-PT"/>
        </w:rPr>
        <w:t xml:space="preserve"> a frequência não pode ser estimada a partir dos dados disponíveis</w:t>
      </w:r>
    </w:p>
    <w:p w14:paraId="04280311" w14:textId="77777777" w:rsidR="007D76F7" w:rsidRPr="00F03387" w:rsidRDefault="007D76F7" w:rsidP="00BA0E9D">
      <w:pPr>
        <w:rPr>
          <w:lang w:val="pt-PT"/>
        </w:rPr>
      </w:pPr>
    </w:p>
    <w:p w14:paraId="0E0A444C"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 xml:space="preserve">coagulação </w:t>
      </w:r>
      <w:r w:rsidR="006C669C" w:rsidRPr="00F03387">
        <w:rPr>
          <w:lang w:val="pt-PT"/>
        </w:rPr>
        <w:t xml:space="preserve">sanguínea </w:t>
      </w:r>
      <w:r w:rsidRPr="00F03387">
        <w:rPr>
          <w:lang w:val="pt-PT"/>
        </w:rPr>
        <w:t>anormal ou comprometida</w:t>
      </w:r>
    </w:p>
    <w:p w14:paraId="3AEAD606"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níveis de potássio elevados</w:t>
      </w:r>
    </w:p>
    <w:p w14:paraId="5E2189C8"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inchaço</w:t>
      </w:r>
      <w:r w:rsidR="00475466" w:rsidRPr="00F03387">
        <w:rPr>
          <w:lang w:val="pt-PT"/>
        </w:rPr>
        <w:t xml:space="preserve"> ou </w:t>
      </w:r>
      <w:r w:rsidRPr="00F03387">
        <w:rPr>
          <w:lang w:val="pt-PT"/>
        </w:rPr>
        <w:t>hemorragia na parte de trás dos olhos</w:t>
      </w:r>
    </w:p>
    <w:p w14:paraId="47AFA32F"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choque</w:t>
      </w:r>
    </w:p>
    <w:p w14:paraId="381420A2"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ritmo cardíaco anormal</w:t>
      </w:r>
    </w:p>
    <w:p w14:paraId="7734C987"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dificuldade respiratória</w:t>
      </w:r>
    </w:p>
    <w:p w14:paraId="3F2448B6"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insuficiência respiratória</w:t>
      </w:r>
    </w:p>
    <w:p w14:paraId="6E0653F1"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acumulação aguda de líquido nos pulmões</w:t>
      </w:r>
    </w:p>
    <w:p w14:paraId="03CF3EFD"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estreitamento agudo das vias aéreas</w:t>
      </w:r>
    </w:p>
    <w:p w14:paraId="40B01BE5"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níveis de oxigénio no sangue anormalmente baixos</w:t>
      </w:r>
    </w:p>
    <w:p w14:paraId="3F2AEB92" w14:textId="77777777" w:rsidR="00BA0E9D" w:rsidRPr="00F03387" w:rsidRDefault="00BA0E9D" w:rsidP="00BA0E9D">
      <w:pPr>
        <w:tabs>
          <w:tab w:val="left" w:pos="480"/>
        </w:tabs>
        <w:ind w:right="-2"/>
        <w:rPr>
          <w:lang w:val="pt-PT"/>
        </w:rPr>
      </w:pPr>
      <w:r w:rsidRPr="00F03387">
        <w:rPr>
          <w:rFonts w:ascii="Symbol" w:hAnsi="Symbol"/>
          <w:lang w:val="pt-PT"/>
        </w:rPr>
        <w:lastRenderedPageBreak/>
        <w:t></w:t>
      </w:r>
      <w:r w:rsidRPr="00F03387">
        <w:rPr>
          <w:lang w:val="pt-PT"/>
        </w:rPr>
        <w:tab/>
        <w:t>dificuldade em respirar quando deitado</w:t>
      </w:r>
    </w:p>
    <w:p w14:paraId="6C9C0F89"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lesão do fígado</w:t>
      </w:r>
    </w:p>
    <w:p w14:paraId="3A0CF042"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inchaço da cara, lábios e garganta</w:t>
      </w:r>
    </w:p>
    <w:p w14:paraId="1D69E6A0"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insuficiência renal</w:t>
      </w:r>
    </w:p>
    <w:p w14:paraId="02C14904" w14:textId="77777777" w:rsidR="00BA0E9D" w:rsidRPr="00F03387" w:rsidRDefault="00BA0E9D" w:rsidP="00BA0E9D">
      <w:pPr>
        <w:tabs>
          <w:tab w:val="left" w:pos="480"/>
        </w:tabs>
        <w:ind w:right="-2"/>
        <w:rPr>
          <w:lang w:val="pt-PT"/>
        </w:rPr>
      </w:pPr>
      <w:r w:rsidRPr="00F03387">
        <w:rPr>
          <w:rFonts w:ascii="Symbol" w:hAnsi="Symbol"/>
          <w:lang w:val="pt-PT"/>
        </w:rPr>
        <w:t></w:t>
      </w:r>
      <w:r w:rsidRPr="00F03387">
        <w:rPr>
          <w:lang w:val="pt-PT"/>
        </w:rPr>
        <w:tab/>
        <w:t>níveis anormalmente baixos do líquido que rodeia o bebé no útero</w:t>
      </w:r>
    </w:p>
    <w:p w14:paraId="4C1ADD78" w14:textId="77777777" w:rsidR="00590527" w:rsidRPr="00F03387" w:rsidRDefault="00590527" w:rsidP="00590527">
      <w:pPr>
        <w:tabs>
          <w:tab w:val="left" w:pos="480"/>
        </w:tabs>
        <w:ind w:right="-2"/>
        <w:rPr>
          <w:lang w:val="pt-PT"/>
        </w:rPr>
      </w:pPr>
      <w:r w:rsidRPr="00F03387">
        <w:rPr>
          <w:rFonts w:ascii="Symbol" w:hAnsi="Symbol"/>
          <w:lang w:val="pt-PT"/>
        </w:rPr>
        <w:t></w:t>
      </w:r>
      <w:r w:rsidR="006D7193" w:rsidRPr="00F03387">
        <w:rPr>
          <w:lang w:val="pt-PT"/>
        </w:rPr>
        <w:tab/>
        <w:t xml:space="preserve">insuficiência </w:t>
      </w:r>
      <w:r w:rsidR="00572052" w:rsidRPr="00F03387">
        <w:rPr>
          <w:lang w:val="pt-PT"/>
        </w:rPr>
        <w:t xml:space="preserve">pulmonar do feto </w:t>
      </w:r>
      <w:r w:rsidR="006D7193" w:rsidRPr="00F03387">
        <w:rPr>
          <w:lang w:val="pt-PT"/>
        </w:rPr>
        <w:t xml:space="preserve">no desenvolvimento </w:t>
      </w:r>
      <w:r w:rsidRPr="00F03387">
        <w:rPr>
          <w:lang w:val="pt-PT"/>
        </w:rPr>
        <w:t>no útero</w:t>
      </w:r>
    </w:p>
    <w:p w14:paraId="3DAF1538" w14:textId="77777777" w:rsidR="00590527" w:rsidRPr="00F03387" w:rsidRDefault="00590527" w:rsidP="00590527">
      <w:pPr>
        <w:tabs>
          <w:tab w:val="left" w:pos="480"/>
        </w:tabs>
        <w:ind w:right="-2"/>
        <w:rPr>
          <w:lang w:val="pt-PT"/>
        </w:rPr>
      </w:pPr>
      <w:r w:rsidRPr="00F03387">
        <w:rPr>
          <w:rFonts w:ascii="Symbol" w:hAnsi="Symbol"/>
          <w:lang w:val="pt-PT"/>
        </w:rPr>
        <w:t></w:t>
      </w:r>
      <w:r w:rsidRPr="00F03387">
        <w:rPr>
          <w:lang w:val="pt-PT"/>
        </w:rPr>
        <w:tab/>
        <w:t>desenvolvimento anormal</w:t>
      </w:r>
      <w:r w:rsidR="00B147CF" w:rsidRPr="00F03387">
        <w:rPr>
          <w:lang w:val="pt-PT"/>
        </w:rPr>
        <w:t xml:space="preserve"> dos rins do feto</w:t>
      </w:r>
      <w:r w:rsidRPr="00F03387">
        <w:rPr>
          <w:lang w:val="pt-PT"/>
        </w:rPr>
        <w:t xml:space="preserve"> no útero</w:t>
      </w:r>
    </w:p>
    <w:p w14:paraId="00CDE0E9" w14:textId="77777777" w:rsidR="00BA0E9D" w:rsidRPr="00F03387" w:rsidRDefault="00BA0E9D" w:rsidP="00BA0E9D">
      <w:pPr>
        <w:rPr>
          <w:lang w:val="pt-PT"/>
        </w:rPr>
      </w:pPr>
    </w:p>
    <w:p w14:paraId="7539FCC5" w14:textId="77777777" w:rsidR="00BA0E9D" w:rsidRPr="00F03387" w:rsidRDefault="00BA0E9D" w:rsidP="00BA0E9D">
      <w:pPr>
        <w:rPr>
          <w:lang w:val="pt-PT"/>
        </w:rPr>
      </w:pPr>
      <w:r w:rsidRPr="00F03387">
        <w:rPr>
          <w:lang w:val="pt-PT"/>
        </w:rPr>
        <w:t xml:space="preserve">Alguns dos efeitos </w:t>
      </w:r>
      <w:r w:rsidR="0069666C" w:rsidRPr="00F03387">
        <w:rPr>
          <w:lang w:val="pt-PT"/>
        </w:rPr>
        <w:t>indesejáveis</w:t>
      </w:r>
      <w:r w:rsidRPr="00F03387">
        <w:rPr>
          <w:lang w:val="pt-PT"/>
        </w:rPr>
        <w:t xml:space="preserve"> que sentir podem ser devidos ao próprio cancro da mama. Se receber Herceptin em associação com quimioterapia, alguns desses efeitos também podem ser devidos à quimioterapia.</w:t>
      </w:r>
    </w:p>
    <w:p w14:paraId="4CA2FF43" w14:textId="77777777" w:rsidR="00BA0E9D" w:rsidRPr="00F03387" w:rsidRDefault="00BA0E9D" w:rsidP="00BA0E9D">
      <w:pPr>
        <w:rPr>
          <w:lang w:val="pt-PT"/>
        </w:rPr>
      </w:pPr>
    </w:p>
    <w:p w14:paraId="24278FB9" w14:textId="77777777" w:rsidR="00103EC5" w:rsidRPr="00F03387" w:rsidRDefault="00103EC5" w:rsidP="00BA0E9D">
      <w:pPr>
        <w:suppressAutoHyphens/>
        <w:rPr>
          <w:lang w:val="pt-PT"/>
        </w:rPr>
      </w:pPr>
      <w:r w:rsidRPr="00F03387">
        <w:rPr>
          <w:lang w:val="pt-PT"/>
        </w:rPr>
        <w:t xml:space="preserve">Caso sinta algum efeito </w:t>
      </w:r>
      <w:r w:rsidR="0069666C" w:rsidRPr="00F03387">
        <w:rPr>
          <w:lang w:val="pt-PT"/>
        </w:rPr>
        <w:t>indesejável</w:t>
      </w:r>
      <w:r w:rsidRPr="00F03387">
        <w:rPr>
          <w:lang w:val="pt-PT"/>
        </w:rPr>
        <w:t xml:space="preserve"> fale com o seu médico, farmacêutico ou enfermeiro.</w:t>
      </w:r>
    </w:p>
    <w:p w14:paraId="1CC172A4" w14:textId="77777777" w:rsidR="00103EC5" w:rsidRPr="00F03387" w:rsidRDefault="00103EC5" w:rsidP="00BA0E9D">
      <w:pPr>
        <w:suppressAutoHyphens/>
        <w:rPr>
          <w:lang w:val="pt-PT"/>
        </w:rPr>
      </w:pPr>
    </w:p>
    <w:p w14:paraId="4457CD87" w14:textId="77777777" w:rsidR="00BA0E9D" w:rsidRPr="0010587F" w:rsidRDefault="00BA0E9D" w:rsidP="00BA0E9D">
      <w:pPr>
        <w:suppressAutoHyphens/>
        <w:rPr>
          <w:b/>
          <w:szCs w:val="22"/>
          <w:lang w:val="pt-PT"/>
        </w:rPr>
      </w:pPr>
      <w:r w:rsidRPr="0010587F">
        <w:rPr>
          <w:b/>
          <w:szCs w:val="22"/>
          <w:lang w:val="pt-PT"/>
        </w:rPr>
        <w:t xml:space="preserve">Comunicação de efeitos </w:t>
      </w:r>
      <w:r w:rsidR="0069666C" w:rsidRPr="00F03387">
        <w:rPr>
          <w:b/>
          <w:szCs w:val="22"/>
          <w:lang w:val="pt-PT"/>
        </w:rPr>
        <w:t>indesejáveis</w:t>
      </w:r>
    </w:p>
    <w:p w14:paraId="7774869C" w14:textId="77777777" w:rsidR="00BA0E9D" w:rsidRPr="00F03387" w:rsidRDefault="00BA0E9D" w:rsidP="00135E3D">
      <w:pPr>
        <w:suppressAutoHyphens/>
        <w:autoSpaceDE w:val="0"/>
        <w:rPr>
          <w:szCs w:val="22"/>
          <w:lang w:val="pt-PT"/>
        </w:rPr>
      </w:pPr>
      <w:r w:rsidRPr="00F03387">
        <w:rPr>
          <w:szCs w:val="22"/>
          <w:lang w:val="pt-PT"/>
        </w:rPr>
        <w:t xml:space="preserve">Se tiver quaisquer efeitos </w:t>
      </w:r>
      <w:r w:rsidR="0069666C" w:rsidRPr="00F03387">
        <w:rPr>
          <w:szCs w:val="22"/>
          <w:lang w:val="pt-PT"/>
        </w:rPr>
        <w:t>indesejáveis</w:t>
      </w:r>
      <w:r w:rsidRPr="00F03387">
        <w:rPr>
          <w:szCs w:val="22"/>
          <w:lang w:val="pt-PT"/>
        </w:rPr>
        <w:t xml:space="preserve">, incluindo possíveis efeitos </w:t>
      </w:r>
      <w:r w:rsidR="0069666C" w:rsidRPr="00F03387">
        <w:rPr>
          <w:szCs w:val="22"/>
          <w:lang w:val="pt-PT"/>
        </w:rPr>
        <w:t>indesejáveis</w:t>
      </w:r>
      <w:r w:rsidRPr="00F03387">
        <w:rPr>
          <w:szCs w:val="22"/>
          <w:lang w:val="pt-PT"/>
        </w:rPr>
        <w:t xml:space="preserve"> não indicados neste folheto, fale com o seu médico, farmacêutico ou enfermeiro. Também poderá comunicar efeitos </w:t>
      </w:r>
      <w:r w:rsidR="0069666C" w:rsidRPr="00F03387">
        <w:rPr>
          <w:szCs w:val="22"/>
          <w:lang w:val="pt-PT"/>
        </w:rPr>
        <w:t>indesejáveis</w:t>
      </w:r>
      <w:r w:rsidRPr="00F03387">
        <w:rPr>
          <w:szCs w:val="22"/>
          <w:lang w:val="pt-PT"/>
        </w:rPr>
        <w:t xml:space="preserve"> diretamente através </w:t>
      </w:r>
      <w:r w:rsidRPr="00F03387">
        <w:rPr>
          <w:szCs w:val="22"/>
          <w:highlight w:val="lightGray"/>
          <w:lang w:val="pt-PT"/>
        </w:rPr>
        <w:t xml:space="preserve">do sistema nacional de notificação mencionado no </w:t>
      </w:r>
      <w:r w:rsidR="007D00DC" w:rsidRPr="00F03387">
        <w:rPr>
          <w:rFonts w:ascii="ZWAdobeF" w:hAnsi="ZWAdobeF" w:cs="ZWAdobeF"/>
          <w:sz w:val="2"/>
          <w:szCs w:val="22"/>
          <w:highlight w:val="lightGray"/>
          <w:lang w:val="pt-PT"/>
        </w:rPr>
        <w:t>8H</w:t>
      </w:r>
      <w:r w:rsidR="00135E3D" w:rsidRPr="00F03387">
        <w:rPr>
          <w:rFonts w:ascii="ZWAdobeF" w:hAnsi="ZWAdobeF" w:cs="ZWAdobeF"/>
          <w:sz w:val="2"/>
          <w:szCs w:val="22"/>
          <w:highlight w:val="lightGray"/>
          <w:lang w:val="pt-PT"/>
        </w:rPr>
        <w:t>8H</w:t>
      </w:r>
      <w:r>
        <w:fldChar w:fldCharType="begin"/>
      </w:r>
      <w:r w:rsidRPr="00353CBE">
        <w:rPr>
          <w:lang w:val="pt-PT"/>
          <w:rPrChange w:id="81" w:author="TCS" w:date="2025-11-13T10:49:00Z" w16du:dateUtc="2025-11-13T05:19:00Z">
            <w:rPr/>
          </w:rPrChange>
        </w:rPr>
        <w:instrText>HYPERLINK "https://www.ema.europa.eu/en/documents/template-form/qrd-appendix-v-adverse-drug-reaction-reporting-details_en.docx"</w:instrText>
      </w:r>
      <w:r>
        <w:fldChar w:fldCharType="separate"/>
      </w:r>
      <w:r w:rsidRPr="00F03387">
        <w:rPr>
          <w:rStyle w:val="Hyperlink"/>
          <w:highlight w:val="lightGray"/>
          <w:lang w:val="pt-PT"/>
        </w:rPr>
        <w:t>Apêndice V</w:t>
      </w:r>
      <w:r>
        <w:fldChar w:fldCharType="end"/>
      </w:r>
      <w:r w:rsidRPr="00F03387">
        <w:rPr>
          <w:szCs w:val="22"/>
          <w:lang w:val="pt-PT"/>
        </w:rPr>
        <w:t xml:space="preserve">. Ao comunicar efeitos </w:t>
      </w:r>
      <w:r w:rsidR="0069666C" w:rsidRPr="00F03387">
        <w:rPr>
          <w:szCs w:val="22"/>
          <w:lang w:val="pt-PT"/>
        </w:rPr>
        <w:t>indesejáveis</w:t>
      </w:r>
      <w:r w:rsidRPr="00F03387">
        <w:rPr>
          <w:szCs w:val="22"/>
          <w:lang w:val="pt-PT"/>
        </w:rPr>
        <w:t>, estará a ajudar a fornecer mais informações sobre a segurança deste medicamento.</w:t>
      </w:r>
    </w:p>
    <w:p w14:paraId="4C5D1551" w14:textId="77777777" w:rsidR="00BA0E9D" w:rsidRPr="00F03387" w:rsidRDefault="00BA0E9D" w:rsidP="00BA0E9D">
      <w:pPr>
        <w:suppressAutoHyphens/>
        <w:rPr>
          <w:lang w:val="pt-PT"/>
        </w:rPr>
      </w:pPr>
    </w:p>
    <w:p w14:paraId="2A07AE00" w14:textId="77777777" w:rsidR="00BA0E9D" w:rsidRPr="00F03387" w:rsidRDefault="00BA0E9D" w:rsidP="00BA0E9D">
      <w:pPr>
        <w:suppressAutoHyphens/>
        <w:rPr>
          <w:lang w:val="pt-PT"/>
        </w:rPr>
      </w:pPr>
    </w:p>
    <w:p w14:paraId="03AB0D38" w14:textId="77777777" w:rsidR="00BA0E9D" w:rsidRPr="00F03387" w:rsidRDefault="00BA0E9D" w:rsidP="00BA0E9D">
      <w:pPr>
        <w:keepNext/>
        <w:suppressAutoHyphens/>
        <w:ind w:left="561" w:hanging="561"/>
        <w:rPr>
          <w:lang w:val="pt-PT"/>
        </w:rPr>
      </w:pPr>
      <w:r w:rsidRPr="00F03387">
        <w:rPr>
          <w:b/>
          <w:lang w:val="pt-PT"/>
        </w:rPr>
        <w:t>5.</w:t>
      </w:r>
      <w:r w:rsidRPr="00F03387">
        <w:rPr>
          <w:b/>
          <w:lang w:val="pt-PT"/>
        </w:rPr>
        <w:tab/>
        <w:t>Como conservar Herceptin</w:t>
      </w:r>
    </w:p>
    <w:p w14:paraId="5426E14E" w14:textId="77777777" w:rsidR="00BA0E9D" w:rsidRPr="00F03387" w:rsidRDefault="00BA0E9D" w:rsidP="00BA0E9D">
      <w:pPr>
        <w:keepNext/>
        <w:suppressAutoHyphens/>
        <w:rPr>
          <w:lang w:val="pt-PT"/>
        </w:rPr>
      </w:pPr>
    </w:p>
    <w:p w14:paraId="729E3D82" w14:textId="77777777" w:rsidR="00BA0E9D" w:rsidRPr="00F03387" w:rsidRDefault="00BA0E9D" w:rsidP="00BA0E9D">
      <w:pPr>
        <w:keepNext/>
        <w:suppressAutoHyphens/>
        <w:ind w:right="14"/>
        <w:outlineLvl w:val="0"/>
        <w:rPr>
          <w:lang w:val="pt-PT"/>
        </w:rPr>
      </w:pPr>
      <w:r w:rsidRPr="00F03387">
        <w:rPr>
          <w:lang w:val="pt-PT"/>
        </w:rPr>
        <w:t xml:space="preserve">Manter </w:t>
      </w:r>
      <w:r w:rsidRPr="00F03387">
        <w:rPr>
          <w:szCs w:val="24"/>
          <w:lang w:val="pt-PT"/>
        </w:rPr>
        <w:t xml:space="preserve">este medicamento fora da vista e do alcance </w:t>
      </w:r>
      <w:r w:rsidRPr="00F03387">
        <w:rPr>
          <w:lang w:val="pt-PT"/>
        </w:rPr>
        <w:t xml:space="preserve">das crianças. </w:t>
      </w:r>
    </w:p>
    <w:p w14:paraId="3BAA8BB4" w14:textId="77777777" w:rsidR="00BA0E9D" w:rsidRPr="00F03387" w:rsidRDefault="00BA0E9D" w:rsidP="00BA0E9D">
      <w:pPr>
        <w:keepNext/>
        <w:suppressAutoHyphens/>
        <w:rPr>
          <w:lang w:val="pt-PT"/>
        </w:rPr>
      </w:pPr>
    </w:p>
    <w:p w14:paraId="18BE4C63" w14:textId="77777777" w:rsidR="00BA0E9D" w:rsidRPr="00F03387" w:rsidRDefault="00BA0E9D" w:rsidP="00BA0E9D">
      <w:pPr>
        <w:rPr>
          <w:lang w:val="pt-PT"/>
        </w:rPr>
      </w:pPr>
      <w:r w:rsidRPr="00F03387">
        <w:rPr>
          <w:lang w:val="pt-PT"/>
        </w:rPr>
        <w:t xml:space="preserve">Não utilize este medicamento após o prazo de validade impresso na embalagem exterior e no rótulo do frasco para injetáveis após EXP. </w:t>
      </w:r>
      <w:r w:rsidRPr="00F03387">
        <w:rPr>
          <w:szCs w:val="22"/>
          <w:lang w:val="pt-PT"/>
        </w:rPr>
        <w:t>O prazo de validade corresponde ao último dia do mês indicado.</w:t>
      </w:r>
    </w:p>
    <w:p w14:paraId="57853D31" w14:textId="77777777" w:rsidR="00BA0E9D" w:rsidRPr="00F03387" w:rsidRDefault="00BA0E9D" w:rsidP="00BA0E9D">
      <w:pPr>
        <w:suppressAutoHyphens/>
        <w:rPr>
          <w:lang w:val="pt-PT"/>
        </w:rPr>
      </w:pPr>
    </w:p>
    <w:p w14:paraId="2D8968BA" w14:textId="77777777" w:rsidR="00BA0E9D" w:rsidRPr="00F03387" w:rsidRDefault="00BA0E9D" w:rsidP="00BA0E9D">
      <w:pPr>
        <w:outlineLvl w:val="0"/>
        <w:rPr>
          <w:lang w:val="pt-PT"/>
        </w:rPr>
      </w:pPr>
      <w:r w:rsidRPr="00F03387">
        <w:rPr>
          <w:lang w:val="pt-PT"/>
        </w:rPr>
        <w:t xml:space="preserve">Conservar no frigorífico (2ºC </w:t>
      </w:r>
      <w:r w:rsidR="002C4F3D" w:rsidRPr="00F03387">
        <w:rPr>
          <w:lang w:val="pt-PT"/>
        </w:rPr>
        <w:t>-</w:t>
      </w:r>
      <w:r w:rsidRPr="00F03387">
        <w:rPr>
          <w:lang w:val="pt-PT"/>
        </w:rPr>
        <w:t xml:space="preserve"> 8ºC).</w:t>
      </w:r>
    </w:p>
    <w:p w14:paraId="0B837EF1" w14:textId="77777777" w:rsidR="00BA0E9D" w:rsidRPr="00F03387" w:rsidRDefault="00BA0E9D" w:rsidP="00BA0E9D">
      <w:pPr>
        <w:suppressAutoHyphens/>
        <w:rPr>
          <w:lang w:val="pt-PT"/>
        </w:rPr>
      </w:pPr>
    </w:p>
    <w:p w14:paraId="4EA98F15" w14:textId="77777777" w:rsidR="00BA0E9D" w:rsidRPr="00F03387" w:rsidRDefault="00BA0E9D" w:rsidP="00BA0E9D">
      <w:pPr>
        <w:rPr>
          <w:lang w:val="pt-PT"/>
        </w:rPr>
      </w:pPr>
      <w:r w:rsidRPr="00F03387">
        <w:rPr>
          <w:lang w:val="pt-PT"/>
        </w:rPr>
        <w:t>Manter o frasco para injetáveis dentro da embalagem exterior para proteger da luz.</w:t>
      </w:r>
    </w:p>
    <w:p w14:paraId="59E306EC" w14:textId="77777777" w:rsidR="00BA0E9D" w:rsidRPr="00F03387" w:rsidRDefault="00BA0E9D" w:rsidP="00BA0E9D">
      <w:pPr>
        <w:rPr>
          <w:lang w:val="pt-PT"/>
        </w:rPr>
      </w:pPr>
    </w:p>
    <w:p w14:paraId="758D73F5" w14:textId="77777777" w:rsidR="00BA0E9D" w:rsidRPr="00F03387" w:rsidRDefault="00BA0E9D" w:rsidP="00692812">
      <w:pPr>
        <w:keepNext/>
        <w:keepLines/>
        <w:rPr>
          <w:lang w:val="pt-PT"/>
        </w:rPr>
      </w:pPr>
      <w:r w:rsidRPr="00F03387">
        <w:rPr>
          <w:lang w:val="pt-PT"/>
        </w:rPr>
        <w:t>Não congelar.</w:t>
      </w:r>
    </w:p>
    <w:p w14:paraId="4EA6713E" w14:textId="77777777" w:rsidR="00BA0E9D" w:rsidRPr="00F03387" w:rsidRDefault="00BA0E9D" w:rsidP="00BA0E9D">
      <w:pPr>
        <w:suppressAutoHyphens/>
        <w:rPr>
          <w:lang w:val="pt-PT"/>
        </w:rPr>
      </w:pPr>
    </w:p>
    <w:p w14:paraId="62533F72" w14:textId="77777777" w:rsidR="00BA0E9D" w:rsidRPr="00F03387" w:rsidRDefault="00BA0E9D" w:rsidP="00BA0E9D">
      <w:pPr>
        <w:rPr>
          <w:lang w:val="pt-PT"/>
        </w:rPr>
      </w:pPr>
      <w:r w:rsidRPr="00F03387">
        <w:rPr>
          <w:lang w:val="pt-PT"/>
        </w:rPr>
        <w:t>Após a abertura do frasco para injetáveis, a solução deve ser utilizada imediatamente.</w:t>
      </w:r>
    </w:p>
    <w:p w14:paraId="2EB5F625" w14:textId="77777777" w:rsidR="00BA0E9D" w:rsidRPr="00F03387" w:rsidRDefault="00BA0E9D" w:rsidP="00BA0E9D">
      <w:pPr>
        <w:suppressAutoHyphens/>
        <w:rPr>
          <w:lang w:val="pt-PT"/>
        </w:rPr>
      </w:pPr>
    </w:p>
    <w:p w14:paraId="15B0BB57" w14:textId="77777777" w:rsidR="00BA0E9D" w:rsidRPr="00F03387" w:rsidRDefault="00BA0E9D" w:rsidP="00BA0E9D">
      <w:pPr>
        <w:rPr>
          <w:lang w:val="pt-PT"/>
        </w:rPr>
      </w:pPr>
      <w:r w:rsidRPr="00F03387">
        <w:rPr>
          <w:lang w:val="pt-PT"/>
        </w:rPr>
        <w:t xml:space="preserve">Não utilize este medicamento se </w:t>
      </w:r>
      <w:r w:rsidRPr="00F03387">
        <w:rPr>
          <w:szCs w:val="22"/>
          <w:lang w:val="pt-PT"/>
        </w:rPr>
        <w:t xml:space="preserve">verificar </w:t>
      </w:r>
      <w:r w:rsidRPr="00F03387">
        <w:rPr>
          <w:lang w:val="pt-PT"/>
        </w:rPr>
        <w:t>quaisquer partículas ou alteraç</w:t>
      </w:r>
      <w:r w:rsidR="00A9164E" w:rsidRPr="00F03387">
        <w:rPr>
          <w:lang w:val="pt-PT"/>
        </w:rPr>
        <w:t>ão</w:t>
      </w:r>
      <w:r w:rsidRPr="00F03387">
        <w:rPr>
          <w:lang w:val="pt-PT"/>
        </w:rPr>
        <w:t xml:space="preserve"> de cor antes da administração.</w:t>
      </w:r>
    </w:p>
    <w:p w14:paraId="380FC08A" w14:textId="77777777" w:rsidR="00BA0E9D" w:rsidRPr="00F03387" w:rsidRDefault="00BA0E9D" w:rsidP="00BA0E9D">
      <w:pPr>
        <w:suppressAutoHyphens/>
        <w:rPr>
          <w:lang w:val="pt-PT"/>
        </w:rPr>
      </w:pPr>
    </w:p>
    <w:p w14:paraId="4F5A2FFF" w14:textId="77777777" w:rsidR="00BA0E9D" w:rsidRPr="00F03387" w:rsidRDefault="00BA0E9D" w:rsidP="00BA0E9D">
      <w:pPr>
        <w:suppressAutoHyphens/>
        <w:rPr>
          <w:lang w:val="pt-PT"/>
        </w:rPr>
      </w:pPr>
      <w:r w:rsidRPr="00F03387">
        <w:rPr>
          <w:szCs w:val="24"/>
          <w:lang w:val="pt-PT"/>
        </w:rPr>
        <w:t xml:space="preserve">Não deite fora quaisquer </w:t>
      </w:r>
      <w:r w:rsidRPr="00F03387">
        <w:rPr>
          <w:lang w:val="pt-PT"/>
        </w:rPr>
        <w:t>medicamentos na canalização ou no lixo doméstico. Pergunte ao seu farmacêutico como deitar fora os medicamentos que já não utiliza. Estas medidas ajudarão a proteger o ambiente.</w:t>
      </w:r>
    </w:p>
    <w:p w14:paraId="51F01683" w14:textId="77777777" w:rsidR="00BA0E9D" w:rsidRPr="00F03387" w:rsidRDefault="00BA0E9D" w:rsidP="00BA0E9D">
      <w:pPr>
        <w:suppressAutoHyphens/>
        <w:rPr>
          <w:lang w:val="pt-PT"/>
        </w:rPr>
      </w:pPr>
    </w:p>
    <w:p w14:paraId="029C875F" w14:textId="77777777" w:rsidR="00BA0E9D" w:rsidRPr="00F03387" w:rsidRDefault="00BA0E9D" w:rsidP="00BA0E9D">
      <w:pPr>
        <w:suppressAutoHyphens/>
        <w:rPr>
          <w:lang w:val="pt-PT"/>
        </w:rPr>
      </w:pPr>
    </w:p>
    <w:p w14:paraId="4A01EA94" w14:textId="77777777" w:rsidR="00BA0E9D" w:rsidRPr="00F03387" w:rsidRDefault="00BA0E9D" w:rsidP="004452ED">
      <w:pPr>
        <w:keepNext/>
        <w:keepLines/>
        <w:suppressAutoHyphens/>
        <w:ind w:left="567" w:hanging="567"/>
        <w:rPr>
          <w:lang w:val="pt-PT"/>
        </w:rPr>
      </w:pPr>
      <w:r w:rsidRPr="00F03387">
        <w:rPr>
          <w:b/>
          <w:lang w:val="pt-PT"/>
        </w:rPr>
        <w:t>6.</w:t>
      </w:r>
      <w:r w:rsidRPr="00F03387">
        <w:rPr>
          <w:b/>
          <w:lang w:val="pt-PT"/>
        </w:rPr>
        <w:tab/>
      </w:r>
      <w:r w:rsidRPr="00F03387">
        <w:rPr>
          <w:b/>
          <w:szCs w:val="24"/>
          <w:lang w:val="pt-PT"/>
        </w:rPr>
        <w:t>Conteúdo da embalagem e outras informações</w:t>
      </w:r>
      <w:r w:rsidRPr="00F03387">
        <w:rPr>
          <w:b/>
          <w:lang w:val="pt-PT"/>
        </w:rPr>
        <w:t xml:space="preserve"> </w:t>
      </w:r>
    </w:p>
    <w:p w14:paraId="469109E8" w14:textId="77777777" w:rsidR="00BA0E9D" w:rsidRPr="00F03387" w:rsidRDefault="00BA0E9D" w:rsidP="004452ED">
      <w:pPr>
        <w:keepNext/>
        <w:keepLines/>
        <w:suppressAutoHyphens/>
        <w:rPr>
          <w:lang w:val="pt-PT"/>
        </w:rPr>
      </w:pPr>
    </w:p>
    <w:p w14:paraId="4535E777" w14:textId="77777777" w:rsidR="00BA0E9D" w:rsidRPr="00F03387" w:rsidRDefault="00BA0E9D" w:rsidP="004452ED">
      <w:pPr>
        <w:keepNext/>
        <w:keepLines/>
        <w:suppressAutoHyphens/>
        <w:outlineLvl w:val="0"/>
        <w:rPr>
          <w:b/>
          <w:lang w:val="pt-PT"/>
        </w:rPr>
      </w:pPr>
      <w:r w:rsidRPr="00F03387">
        <w:rPr>
          <w:b/>
          <w:lang w:val="pt-PT"/>
        </w:rPr>
        <w:t>Qual a composição de Herceptin</w:t>
      </w:r>
    </w:p>
    <w:p w14:paraId="3FFDA66F" w14:textId="77777777" w:rsidR="00BA0E9D" w:rsidRPr="00F03387" w:rsidRDefault="00BA0E9D" w:rsidP="004452ED">
      <w:pPr>
        <w:keepNext/>
        <w:keepLines/>
        <w:suppressAutoHyphens/>
        <w:ind w:left="567" w:hanging="567"/>
        <w:rPr>
          <w:lang w:val="pt-PT"/>
        </w:rPr>
      </w:pPr>
    </w:p>
    <w:p w14:paraId="00E6C0E0" w14:textId="77777777" w:rsidR="00BA0E9D" w:rsidRPr="00F03387" w:rsidRDefault="00BA0E9D" w:rsidP="004452ED">
      <w:pPr>
        <w:keepNext/>
        <w:keepLines/>
        <w:tabs>
          <w:tab w:val="left" w:pos="567"/>
        </w:tabs>
        <w:ind w:left="567" w:right="-2" w:hanging="567"/>
        <w:rPr>
          <w:lang w:val="pt-PT"/>
        </w:rPr>
      </w:pPr>
      <w:r w:rsidRPr="00F03387">
        <w:rPr>
          <w:rFonts w:ascii="Symbol" w:hAnsi="Symbol"/>
          <w:lang w:val="pt-PT"/>
        </w:rPr>
        <w:t></w:t>
      </w:r>
      <w:r w:rsidRPr="00F03387">
        <w:rPr>
          <w:lang w:val="pt-PT"/>
        </w:rPr>
        <w:tab/>
        <w:t>A substância ativa é o trastuzumab. Um frasco para injetáveis de 5 ml contém 600 mg de trastuzumab.</w:t>
      </w:r>
    </w:p>
    <w:p w14:paraId="2F820EF8" w14:textId="77777777" w:rsidR="00BA0E9D" w:rsidRPr="00F03387" w:rsidRDefault="00BA0E9D" w:rsidP="004452ED">
      <w:pPr>
        <w:keepNext/>
        <w:keepLines/>
        <w:tabs>
          <w:tab w:val="left" w:pos="567"/>
        </w:tabs>
        <w:ind w:left="567" w:right="-2" w:hanging="567"/>
        <w:rPr>
          <w:lang w:val="pt-PT"/>
        </w:rPr>
      </w:pPr>
    </w:p>
    <w:p w14:paraId="2B84FF69" w14:textId="7758B4CB" w:rsidR="00BA0E9D" w:rsidRPr="00F03387" w:rsidRDefault="00BA0E9D" w:rsidP="00BA0E9D">
      <w:pPr>
        <w:tabs>
          <w:tab w:val="left" w:pos="567"/>
          <w:tab w:val="left" w:pos="720"/>
        </w:tabs>
        <w:ind w:left="567" w:hanging="567"/>
        <w:rPr>
          <w:lang w:val="pt-PT"/>
        </w:rPr>
      </w:pPr>
      <w:r w:rsidRPr="00F03387">
        <w:rPr>
          <w:rFonts w:ascii="Symbol" w:hAnsi="Symbol"/>
          <w:lang w:val="pt-PT"/>
        </w:rPr>
        <w:t></w:t>
      </w:r>
      <w:r w:rsidRPr="00F03387">
        <w:rPr>
          <w:lang w:val="pt-PT"/>
        </w:rPr>
        <w:tab/>
        <w:t>Os outros componentes são: hialuronidase humana recombinante (rHuPH20), cloridrato de histidina monohidratado,</w:t>
      </w:r>
      <w:r w:rsidR="00601607">
        <w:rPr>
          <w:lang w:val="pt-PT"/>
        </w:rPr>
        <w:t xml:space="preserve"> </w:t>
      </w:r>
      <w:r w:rsidR="00601607" w:rsidRPr="00F03387">
        <w:rPr>
          <w:lang w:val="pt-PT"/>
        </w:rPr>
        <w:t>histidina</w:t>
      </w:r>
      <w:r w:rsidR="00601607">
        <w:rPr>
          <w:lang w:val="pt-PT"/>
        </w:rPr>
        <w:t>,</w:t>
      </w:r>
      <w:r w:rsidRPr="00F03387">
        <w:rPr>
          <w:lang w:val="pt-PT"/>
        </w:rPr>
        <w:t xml:space="preserve"> </w:t>
      </w:r>
      <w:r w:rsidRPr="00F03387">
        <w:rPr>
          <w:rFonts w:ascii="Symbol" w:hAnsi="Symbol"/>
          <w:lang w:val="pt-PT"/>
        </w:rPr>
        <w:t></w:t>
      </w:r>
      <w:r w:rsidRPr="00F03387">
        <w:rPr>
          <w:lang w:val="pt-PT"/>
        </w:rPr>
        <w:t>,</w:t>
      </w:r>
      <w:r w:rsidRPr="00F03387">
        <w:rPr>
          <w:rFonts w:ascii="Symbol" w:hAnsi="Symbol"/>
          <w:lang w:val="pt-PT"/>
        </w:rPr>
        <w:t></w:t>
      </w:r>
      <w:r w:rsidRPr="00F03387">
        <w:rPr>
          <w:lang w:val="pt-PT"/>
        </w:rPr>
        <w:t>-trealose di-hidratada, metionina, polissorbato</w:t>
      </w:r>
      <w:r w:rsidR="00180B53">
        <w:rPr>
          <w:lang w:val="pt-PT"/>
        </w:rPr>
        <w:t> </w:t>
      </w:r>
      <w:r w:rsidRPr="00F03387">
        <w:rPr>
          <w:lang w:val="pt-PT"/>
        </w:rPr>
        <w:t>20</w:t>
      </w:r>
      <w:r w:rsidR="000B5343">
        <w:rPr>
          <w:lang w:val="pt-PT"/>
        </w:rPr>
        <w:t xml:space="preserve"> (E432)</w:t>
      </w:r>
      <w:r w:rsidRPr="00F03387">
        <w:rPr>
          <w:lang w:val="pt-PT"/>
        </w:rPr>
        <w:t>, água para preparações injetáveis</w:t>
      </w:r>
      <w:r w:rsidR="005B3408">
        <w:rPr>
          <w:lang w:val="pt-PT"/>
        </w:rPr>
        <w:t xml:space="preserve"> (ver secção 2 “Herceptin contém polissorbato”)</w:t>
      </w:r>
      <w:r w:rsidR="001D5EF8">
        <w:rPr>
          <w:lang w:val="pt-PT"/>
        </w:rPr>
        <w:t>.</w:t>
      </w:r>
    </w:p>
    <w:p w14:paraId="284730C8" w14:textId="77777777" w:rsidR="00BA0E9D" w:rsidRPr="00F03387" w:rsidRDefault="00BA0E9D" w:rsidP="00BA0E9D">
      <w:pPr>
        <w:rPr>
          <w:lang w:val="pt-PT"/>
        </w:rPr>
      </w:pPr>
    </w:p>
    <w:p w14:paraId="4E272B61" w14:textId="77777777" w:rsidR="00BA0E9D" w:rsidRPr="00F03387" w:rsidRDefault="00BA0E9D" w:rsidP="00BA0E9D">
      <w:pPr>
        <w:keepNext/>
        <w:keepLines/>
        <w:outlineLvl w:val="0"/>
        <w:rPr>
          <w:b/>
          <w:lang w:val="pt-PT"/>
        </w:rPr>
      </w:pPr>
      <w:r w:rsidRPr="00F03387">
        <w:rPr>
          <w:b/>
          <w:lang w:val="pt-PT"/>
        </w:rPr>
        <w:lastRenderedPageBreak/>
        <w:t>Qual o aspeto de Herceptin e conteúdo da embalagem</w:t>
      </w:r>
    </w:p>
    <w:p w14:paraId="4FB80BB4" w14:textId="77777777" w:rsidR="00BA0E9D" w:rsidRPr="00F03387" w:rsidRDefault="00BA0E9D" w:rsidP="00BA0E9D">
      <w:pPr>
        <w:suppressAutoHyphens/>
        <w:ind w:right="11"/>
        <w:outlineLvl w:val="0"/>
        <w:rPr>
          <w:lang w:val="pt-PT"/>
        </w:rPr>
      </w:pPr>
      <w:r w:rsidRPr="00F03387">
        <w:rPr>
          <w:lang w:val="pt-PT"/>
        </w:rPr>
        <w:t>Herceptin é uma solução injetável que é fornecida num frasco para injetáveis de vidro,</w:t>
      </w:r>
      <w:r w:rsidR="006C669C" w:rsidRPr="00F03387">
        <w:rPr>
          <w:lang w:val="pt-PT"/>
        </w:rPr>
        <w:t xml:space="preserve"> com tampa de borracha butílica</w:t>
      </w:r>
      <w:r w:rsidRPr="00F03387">
        <w:rPr>
          <w:lang w:val="pt-PT"/>
        </w:rPr>
        <w:t>, contendo 5 ml (600 mg) de trastuzumab. A solução é clara a opalescente, incolor a amarelada.</w:t>
      </w:r>
    </w:p>
    <w:p w14:paraId="62A5EA48" w14:textId="77777777" w:rsidR="00BA0E9D" w:rsidRPr="00F03387" w:rsidRDefault="00BA0E9D" w:rsidP="00BA0E9D">
      <w:pPr>
        <w:rPr>
          <w:lang w:val="pt-PT"/>
        </w:rPr>
      </w:pPr>
    </w:p>
    <w:p w14:paraId="1219A998" w14:textId="77777777" w:rsidR="00BA0E9D" w:rsidRPr="00F03387" w:rsidRDefault="00BA0E9D" w:rsidP="00BA0E9D">
      <w:pPr>
        <w:outlineLvl w:val="0"/>
        <w:rPr>
          <w:lang w:val="pt-PT"/>
        </w:rPr>
      </w:pPr>
      <w:r w:rsidRPr="00F03387">
        <w:rPr>
          <w:lang w:val="pt-PT"/>
        </w:rPr>
        <w:t>Cada embalagem contém um frasco para injetáveis.</w:t>
      </w:r>
    </w:p>
    <w:p w14:paraId="7D8BF319" w14:textId="77777777" w:rsidR="00BA0E9D" w:rsidRPr="00F03387" w:rsidRDefault="00BA0E9D" w:rsidP="00BA0E9D">
      <w:pPr>
        <w:rPr>
          <w:lang w:val="pt-PT"/>
        </w:rPr>
      </w:pPr>
    </w:p>
    <w:p w14:paraId="7CF9FFD6" w14:textId="77777777" w:rsidR="00BA0E9D" w:rsidRPr="00F03387" w:rsidRDefault="00BA0E9D" w:rsidP="00BA0E9D">
      <w:pPr>
        <w:keepNext/>
        <w:keepLines/>
        <w:outlineLvl w:val="0"/>
        <w:rPr>
          <w:b/>
          <w:lang w:val="pt-PT"/>
        </w:rPr>
      </w:pPr>
      <w:r w:rsidRPr="00F03387">
        <w:rPr>
          <w:b/>
          <w:lang w:val="pt-PT"/>
        </w:rPr>
        <w:t xml:space="preserve">Titular da Autorização de Introdução no Mercado </w:t>
      </w:r>
    </w:p>
    <w:p w14:paraId="1DD8BB64" w14:textId="77777777" w:rsidR="00BA0E9D" w:rsidRPr="00F03387" w:rsidRDefault="00BA0E9D" w:rsidP="00BA0E9D">
      <w:pPr>
        <w:keepNext/>
        <w:keepLines/>
        <w:outlineLvl w:val="0"/>
        <w:rPr>
          <w:b/>
          <w:lang w:val="pt-PT"/>
        </w:rPr>
      </w:pPr>
    </w:p>
    <w:p w14:paraId="1E99AE8B" w14:textId="77777777" w:rsidR="000359D8" w:rsidRPr="00353CBE" w:rsidRDefault="000359D8" w:rsidP="000359D8">
      <w:pPr>
        <w:suppressAutoHyphens/>
        <w:rPr>
          <w:lang w:val="de-DE"/>
          <w:rPrChange w:id="82" w:author="TCS" w:date="2025-11-13T10:49:00Z" w16du:dateUtc="2025-11-13T05:19:00Z">
            <w:rPr>
              <w:lang w:val="pt-PT"/>
            </w:rPr>
          </w:rPrChange>
        </w:rPr>
      </w:pPr>
      <w:r w:rsidRPr="00353CBE">
        <w:rPr>
          <w:lang w:val="de-DE"/>
          <w:rPrChange w:id="83" w:author="TCS" w:date="2025-11-13T10:49:00Z" w16du:dateUtc="2025-11-13T05:19:00Z">
            <w:rPr>
              <w:lang w:val="pt-PT"/>
            </w:rPr>
          </w:rPrChange>
        </w:rPr>
        <w:t xml:space="preserve">Roche Registration GmbH </w:t>
      </w:r>
    </w:p>
    <w:p w14:paraId="08C9BB5A" w14:textId="77777777" w:rsidR="000359D8" w:rsidRPr="00353CBE" w:rsidRDefault="000359D8" w:rsidP="000359D8">
      <w:pPr>
        <w:suppressAutoHyphens/>
        <w:rPr>
          <w:lang w:val="de-DE"/>
          <w:rPrChange w:id="84" w:author="TCS" w:date="2025-11-13T10:49:00Z" w16du:dateUtc="2025-11-13T05:19:00Z">
            <w:rPr>
              <w:lang w:val="pt-PT"/>
            </w:rPr>
          </w:rPrChange>
        </w:rPr>
      </w:pPr>
      <w:r w:rsidRPr="00353CBE">
        <w:rPr>
          <w:lang w:val="de-DE"/>
          <w:rPrChange w:id="85" w:author="TCS" w:date="2025-11-13T10:49:00Z" w16du:dateUtc="2025-11-13T05:19:00Z">
            <w:rPr>
              <w:lang w:val="pt-PT"/>
            </w:rPr>
          </w:rPrChange>
        </w:rPr>
        <w:t>Emil-Barell-Strasse 1</w:t>
      </w:r>
    </w:p>
    <w:p w14:paraId="3E252FA8" w14:textId="77777777" w:rsidR="000359D8" w:rsidRPr="00353CBE" w:rsidRDefault="000359D8" w:rsidP="000359D8">
      <w:pPr>
        <w:suppressAutoHyphens/>
        <w:rPr>
          <w:lang w:val="de-DE"/>
          <w:rPrChange w:id="86" w:author="TCS" w:date="2025-11-13T10:49:00Z" w16du:dateUtc="2025-11-13T05:19:00Z">
            <w:rPr>
              <w:lang w:val="pt-PT"/>
            </w:rPr>
          </w:rPrChange>
        </w:rPr>
      </w:pPr>
      <w:r w:rsidRPr="00353CBE">
        <w:rPr>
          <w:lang w:val="de-DE"/>
          <w:rPrChange w:id="87" w:author="TCS" w:date="2025-11-13T10:49:00Z" w16du:dateUtc="2025-11-13T05:19:00Z">
            <w:rPr>
              <w:lang w:val="pt-PT"/>
            </w:rPr>
          </w:rPrChange>
        </w:rPr>
        <w:t>79639 Grenzach-Wyhlen</w:t>
      </w:r>
    </w:p>
    <w:p w14:paraId="33A21035" w14:textId="77777777" w:rsidR="000359D8" w:rsidRPr="00353CBE" w:rsidRDefault="000359D8" w:rsidP="000359D8">
      <w:pPr>
        <w:suppressAutoHyphens/>
        <w:rPr>
          <w:lang w:val="de-DE"/>
          <w:rPrChange w:id="88" w:author="TCS" w:date="2025-11-13T10:49:00Z" w16du:dateUtc="2025-11-13T05:19:00Z">
            <w:rPr>
              <w:lang w:val="pt-PT"/>
            </w:rPr>
          </w:rPrChange>
        </w:rPr>
      </w:pPr>
      <w:r w:rsidRPr="00353CBE">
        <w:rPr>
          <w:lang w:val="de-DE"/>
          <w:rPrChange w:id="89" w:author="TCS" w:date="2025-11-13T10:49:00Z" w16du:dateUtc="2025-11-13T05:19:00Z">
            <w:rPr>
              <w:lang w:val="pt-PT"/>
            </w:rPr>
          </w:rPrChange>
        </w:rPr>
        <w:t>Alemanha</w:t>
      </w:r>
    </w:p>
    <w:p w14:paraId="6B54825D" w14:textId="77777777" w:rsidR="00BA0E9D" w:rsidRPr="00353CBE" w:rsidRDefault="00BA0E9D" w:rsidP="00BA0E9D">
      <w:pPr>
        <w:rPr>
          <w:lang w:val="de-DE"/>
          <w:rPrChange w:id="90" w:author="TCS" w:date="2025-11-13T10:49:00Z" w16du:dateUtc="2025-11-13T05:19:00Z">
            <w:rPr>
              <w:lang w:val="pt-PT"/>
            </w:rPr>
          </w:rPrChange>
        </w:rPr>
      </w:pPr>
    </w:p>
    <w:p w14:paraId="241A2412" w14:textId="77777777" w:rsidR="00BA0E9D" w:rsidRPr="00353CBE" w:rsidRDefault="00BA0E9D" w:rsidP="00811FE5">
      <w:pPr>
        <w:keepNext/>
        <w:keepLines/>
        <w:outlineLvl w:val="0"/>
        <w:rPr>
          <w:b/>
          <w:lang w:val="de-DE"/>
          <w:rPrChange w:id="91" w:author="TCS" w:date="2025-11-13T10:49:00Z" w16du:dateUtc="2025-11-13T05:19:00Z">
            <w:rPr>
              <w:b/>
              <w:lang w:val="pt-PT"/>
            </w:rPr>
          </w:rPrChange>
        </w:rPr>
      </w:pPr>
      <w:r w:rsidRPr="00353CBE">
        <w:rPr>
          <w:b/>
          <w:lang w:val="de-DE"/>
          <w:rPrChange w:id="92" w:author="TCS" w:date="2025-11-13T10:49:00Z" w16du:dateUtc="2025-11-13T05:19:00Z">
            <w:rPr>
              <w:b/>
              <w:lang w:val="pt-PT"/>
            </w:rPr>
          </w:rPrChange>
        </w:rPr>
        <w:t>Fabricante</w:t>
      </w:r>
    </w:p>
    <w:p w14:paraId="19E68ACD" w14:textId="77777777" w:rsidR="00BA0E9D" w:rsidRPr="00353CBE" w:rsidRDefault="00BA0E9D" w:rsidP="00811FE5">
      <w:pPr>
        <w:keepNext/>
        <w:keepLines/>
        <w:rPr>
          <w:bCs/>
          <w:szCs w:val="22"/>
          <w:lang w:val="de-DE"/>
          <w:rPrChange w:id="93" w:author="TCS" w:date="2025-11-13T10:49:00Z" w16du:dateUtc="2025-11-13T05:19:00Z">
            <w:rPr>
              <w:bCs/>
              <w:szCs w:val="22"/>
              <w:lang w:val="pt-PT"/>
            </w:rPr>
          </w:rPrChange>
        </w:rPr>
      </w:pPr>
    </w:p>
    <w:p w14:paraId="3C67A028" w14:textId="77777777" w:rsidR="00BA0E9D" w:rsidRPr="00353CBE" w:rsidRDefault="00BA0E9D" w:rsidP="00811FE5">
      <w:pPr>
        <w:keepNext/>
        <w:keepLines/>
        <w:rPr>
          <w:bCs/>
          <w:szCs w:val="22"/>
          <w:lang w:val="de-DE"/>
          <w:rPrChange w:id="94" w:author="TCS" w:date="2025-11-13T10:49:00Z" w16du:dateUtc="2025-11-13T05:19:00Z">
            <w:rPr>
              <w:bCs/>
              <w:szCs w:val="22"/>
              <w:lang w:val="pt-PT"/>
            </w:rPr>
          </w:rPrChange>
        </w:rPr>
      </w:pPr>
      <w:r w:rsidRPr="00353CBE">
        <w:rPr>
          <w:bCs/>
          <w:szCs w:val="22"/>
          <w:lang w:val="de-DE"/>
          <w:rPrChange w:id="95" w:author="TCS" w:date="2025-11-13T10:49:00Z" w16du:dateUtc="2025-11-13T05:19:00Z">
            <w:rPr>
              <w:bCs/>
              <w:szCs w:val="22"/>
              <w:lang w:val="pt-PT"/>
            </w:rPr>
          </w:rPrChange>
        </w:rPr>
        <w:t>Roche Pharma AG</w:t>
      </w:r>
      <w:r w:rsidRPr="00353CBE">
        <w:rPr>
          <w:bCs/>
          <w:szCs w:val="22"/>
          <w:lang w:val="de-DE"/>
          <w:rPrChange w:id="96" w:author="TCS" w:date="2025-11-13T10:49:00Z" w16du:dateUtc="2025-11-13T05:19:00Z">
            <w:rPr>
              <w:bCs/>
              <w:szCs w:val="22"/>
              <w:lang w:val="pt-PT"/>
            </w:rPr>
          </w:rPrChange>
        </w:rPr>
        <w:br/>
        <w:t>Emil-Barell-Strasse 1</w:t>
      </w:r>
      <w:r w:rsidRPr="00353CBE">
        <w:rPr>
          <w:bCs/>
          <w:szCs w:val="22"/>
          <w:lang w:val="de-DE"/>
          <w:rPrChange w:id="97" w:author="TCS" w:date="2025-11-13T10:49:00Z" w16du:dateUtc="2025-11-13T05:19:00Z">
            <w:rPr>
              <w:bCs/>
              <w:szCs w:val="22"/>
              <w:lang w:val="pt-PT"/>
            </w:rPr>
          </w:rPrChange>
        </w:rPr>
        <w:br/>
        <w:t>79639 Grenzach-Wyhlen</w:t>
      </w:r>
    </w:p>
    <w:p w14:paraId="6E77F585" w14:textId="77777777" w:rsidR="00BA0E9D" w:rsidRPr="00F03387" w:rsidRDefault="00BA0E9D" w:rsidP="00BA0E9D">
      <w:pPr>
        <w:rPr>
          <w:lang w:val="pt-PT"/>
        </w:rPr>
      </w:pPr>
      <w:r w:rsidRPr="00F03387">
        <w:rPr>
          <w:lang w:val="pt-PT"/>
        </w:rPr>
        <w:t>Alemanha</w:t>
      </w:r>
    </w:p>
    <w:p w14:paraId="0B12EB1A" w14:textId="77777777" w:rsidR="00BA0E9D" w:rsidRPr="00F03387" w:rsidRDefault="00BA0E9D" w:rsidP="00BA0E9D">
      <w:pPr>
        <w:suppressAutoHyphens/>
        <w:rPr>
          <w:lang w:val="pt-PT"/>
        </w:rPr>
      </w:pPr>
    </w:p>
    <w:p w14:paraId="6FD1FA9E" w14:textId="211CBC65" w:rsidR="00BA0E9D" w:rsidRPr="00F03387" w:rsidRDefault="00BA0E9D" w:rsidP="00BA0E9D">
      <w:pPr>
        <w:keepNext/>
        <w:keepLines/>
        <w:suppressAutoHyphens/>
        <w:ind w:right="11"/>
        <w:rPr>
          <w:lang w:val="pt-PT"/>
        </w:rPr>
      </w:pPr>
      <w:r w:rsidRPr="00F03387">
        <w:rPr>
          <w:lang w:val="pt-PT"/>
        </w:rPr>
        <w:t>Para quaisquer informações sobre este medicamento, queira contactar o representante local do Titular da Autorização de Introdução no Mercado</w:t>
      </w:r>
      <w:r w:rsidR="005307FA">
        <w:rPr>
          <w:lang w:val="pt-PT"/>
        </w:rPr>
        <w:t>:</w:t>
      </w:r>
    </w:p>
    <w:p w14:paraId="658865C0" w14:textId="77777777" w:rsidR="00BA0E9D" w:rsidRPr="00F03387" w:rsidRDefault="00BA0E9D" w:rsidP="00BA0E9D">
      <w:pPr>
        <w:keepNext/>
        <w:keepLines/>
        <w:suppressAutoHyphens/>
        <w:ind w:left="720" w:right="11" w:hanging="720"/>
        <w:rPr>
          <w:lang w:val="pt-PT"/>
        </w:rPr>
      </w:pPr>
    </w:p>
    <w:tbl>
      <w:tblPr>
        <w:tblW w:w="0" w:type="auto"/>
        <w:tblLayout w:type="fixed"/>
        <w:tblLook w:val="0000" w:firstRow="0" w:lastRow="0" w:firstColumn="0" w:lastColumn="0" w:noHBand="0" w:noVBand="0"/>
      </w:tblPr>
      <w:tblGrid>
        <w:gridCol w:w="4590"/>
        <w:gridCol w:w="4590"/>
      </w:tblGrid>
      <w:tr w:rsidR="00BA0E9D" w:rsidRPr="0055583F" w14:paraId="6C8F915B" w14:textId="77777777" w:rsidTr="00EF32DA">
        <w:trPr>
          <w:cantSplit/>
        </w:trPr>
        <w:tc>
          <w:tcPr>
            <w:tcW w:w="4590" w:type="dxa"/>
          </w:tcPr>
          <w:p w14:paraId="3373205B" w14:textId="77777777" w:rsidR="005B3408" w:rsidRPr="00811FE5" w:rsidRDefault="00BA0E9D" w:rsidP="005B3408">
            <w:pPr>
              <w:suppressAutoHyphens/>
              <w:ind w:left="720" w:right="14" w:hanging="720"/>
              <w:rPr>
                <w:b/>
                <w:szCs w:val="22"/>
                <w:lang w:val="de-DE"/>
              </w:rPr>
            </w:pPr>
            <w:r w:rsidRPr="00811FE5">
              <w:rPr>
                <w:b/>
                <w:szCs w:val="22"/>
                <w:lang w:val="de-DE"/>
              </w:rPr>
              <w:t>België/Belgique/Belgien</w:t>
            </w:r>
            <w:r w:rsidR="005B3408" w:rsidRPr="00811FE5">
              <w:rPr>
                <w:b/>
                <w:szCs w:val="22"/>
                <w:lang w:val="de-DE"/>
              </w:rPr>
              <w:t xml:space="preserve">, </w:t>
            </w:r>
          </w:p>
          <w:p w14:paraId="3CB45563" w14:textId="62AD1900" w:rsidR="00BA0E9D" w:rsidRPr="00811FE5" w:rsidRDefault="005B3408" w:rsidP="005B3408">
            <w:pPr>
              <w:suppressAutoHyphens/>
              <w:ind w:left="720" w:right="14" w:hanging="720"/>
              <w:rPr>
                <w:b/>
                <w:szCs w:val="22"/>
                <w:lang w:val="de-DE"/>
              </w:rPr>
            </w:pPr>
            <w:r w:rsidRPr="00811FE5">
              <w:rPr>
                <w:b/>
                <w:szCs w:val="22"/>
                <w:lang w:val="de-DE"/>
              </w:rPr>
              <w:t>Luxembourg/Luxemburg</w:t>
            </w:r>
          </w:p>
          <w:p w14:paraId="435C7790" w14:textId="77777777" w:rsidR="005B3408" w:rsidRPr="00811FE5" w:rsidRDefault="00BA0E9D" w:rsidP="005B3408">
            <w:pPr>
              <w:suppressAutoHyphens/>
              <w:ind w:left="720" w:right="14" w:hanging="720"/>
              <w:rPr>
                <w:szCs w:val="22"/>
                <w:lang w:val="de-DE"/>
              </w:rPr>
            </w:pPr>
            <w:r w:rsidRPr="00811FE5">
              <w:rPr>
                <w:szCs w:val="22"/>
                <w:lang w:val="de-DE"/>
              </w:rPr>
              <w:t>N.V. Roche S.A.</w:t>
            </w:r>
          </w:p>
          <w:p w14:paraId="6D3C7A3F" w14:textId="4D63B0F2" w:rsidR="00BA0E9D" w:rsidRPr="0055583F" w:rsidRDefault="005B3408" w:rsidP="005B3408">
            <w:pPr>
              <w:suppressAutoHyphens/>
              <w:ind w:left="720" w:right="14" w:hanging="720"/>
              <w:rPr>
                <w:szCs w:val="22"/>
                <w:lang w:val="fr-FR"/>
              </w:rPr>
            </w:pPr>
            <w:proofErr w:type="spellStart"/>
            <w:r w:rsidRPr="005B3408">
              <w:rPr>
                <w:szCs w:val="22"/>
                <w:lang w:val="fr-FR"/>
              </w:rPr>
              <w:t>België</w:t>
            </w:r>
            <w:proofErr w:type="spellEnd"/>
            <w:r w:rsidRPr="005B3408">
              <w:rPr>
                <w:szCs w:val="22"/>
                <w:lang w:val="fr-FR"/>
              </w:rPr>
              <w:t>/Belgique/</w:t>
            </w:r>
            <w:proofErr w:type="spellStart"/>
            <w:r w:rsidRPr="005B3408">
              <w:rPr>
                <w:szCs w:val="22"/>
                <w:lang w:val="fr-FR"/>
              </w:rPr>
              <w:t>Belgien</w:t>
            </w:r>
            <w:proofErr w:type="spellEnd"/>
          </w:p>
          <w:p w14:paraId="442AC76F" w14:textId="77777777" w:rsidR="00BA0E9D" w:rsidRPr="00353CBE" w:rsidRDefault="00BA0E9D" w:rsidP="00EF32DA">
            <w:pPr>
              <w:suppressAutoHyphens/>
              <w:ind w:left="720" w:right="14" w:hanging="720"/>
              <w:rPr>
                <w:szCs w:val="22"/>
                <w:lang w:val="de-DE"/>
                <w:rPrChange w:id="98" w:author="TCS" w:date="2025-11-13T10:49:00Z" w16du:dateUtc="2025-11-13T05:19:00Z">
                  <w:rPr>
                    <w:szCs w:val="22"/>
                    <w:lang w:val="pt-PT"/>
                  </w:rPr>
                </w:rPrChange>
              </w:rPr>
            </w:pPr>
            <w:r w:rsidRPr="00353CBE">
              <w:rPr>
                <w:szCs w:val="22"/>
                <w:lang w:val="de-DE"/>
                <w:rPrChange w:id="99" w:author="TCS" w:date="2025-11-13T10:49:00Z" w16du:dateUtc="2025-11-13T05:19:00Z">
                  <w:rPr>
                    <w:szCs w:val="22"/>
                    <w:lang w:val="pt-PT"/>
                  </w:rPr>
                </w:rPrChange>
              </w:rPr>
              <w:t>Tél/Tel: +32 (0) 2 525 82 11</w:t>
            </w:r>
          </w:p>
          <w:p w14:paraId="3831D39A" w14:textId="77777777" w:rsidR="00BA0E9D" w:rsidRPr="00353CBE" w:rsidRDefault="00BA0E9D" w:rsidP="00EF32DA">
            <w:pPr>
              <w:suppressAutoHyphens/>
              <w:ind w:left="720" w:right="14" w:hanging="720"/>
              <w:rPr>
                <w:b/>
                <w:szCs w:val="22"/>
                <w:lang w:val="de-DE"/>
                <w:rPrChange w:id="100" w:author="TCS" w:date="2025-11-13T10:49:00Z" w16du:dateUtc="2025-11-13T05:19:00Z">
                  <w:rPr>
                    <w:b/>
                    <w:szCs w:val="22"/>
                    <w:lang w:val="pt-PT"/>
                  </w:rPr>
                </w:rPrChange>
              </w:rPr>
            </w:pPr>
          </w:p>
        </w:tc>
        <w:tc>
          <w:tcPr>
            <w:tcW w:w="4590" w:type="dxa"/>
          </w:tcPr>
          <w:p w14:paraId="6A8F9276" w14:textId="77777777" w:rsidR="00BA0E9D" w:rsidRPr="0055583F" w:rsidRDefault="00BA0E9D" w:rsidP="00EF32DA">
            <w:pPr>
              <w:suppressAutoHyphens/>
              <w:ind w:left="720" w:right="14" w:hanging="720"/>
              <w:rPr>
                <w:b/>
                <w:szCs w:val="22"/>
                <w:lang w:val="fr-FR"/>
              </w:rPr>
            </w:pPr>
            <w:proofErr w:type="spellStart"/>
            <w:r w:rsidRPr="0055583F">
              <w:rPr>
                <w:b/>
                <w:szCs w:val="22"/>
                <w:lang w:val="fr-FR"/>
              </w:rPr>
              <w:t>Lietuva</w:t>
            </w:r>
            <w:proofErr w:type="spellEnd"/>
          </w:p>
          <w:p w14:paraId="20F298B4" w14:textId="77777777" w:rsidR="00BA0E9D" w:rsidRPr="0055583F" w:rsidRDefault="00BA0E9D" w:rsidP="00EF32DA">
            <w:pPr>
              <w:suppressAutoHyphens/>
              <w:ind w:left="720" w:right="14" w:hanging="720"/>
              <w:rPr>
                <w:szCs w:val="22"/>
                <w:lang w:val="fr-FR"/>
              </w:rPr>
            </w:pPr>
            <w:r w:rsidRPr="0055583F">
              <w:rPr>
                <w:szCs w:val="22"/>
                <w:lang w:val="fr-FR"/>
              </w:rPr>
              <w:t xml:space="preserve">UAB “Roche </w:t>
            </w:r>
            <w:proofErr w:type="spellStart"/>
            <w:r w:rsidRPr="0055583F">
              <w:rPr>
                <w:szCs w:val="22"/>
                <w:lang w:val="fr-FR"/>
              </w:rPr>
              <w:t>Lietuva</w:t>
            </w:r>
            <w:proofErr w:type="spellEnd"/>
            <w:r w:rsidRPr="0055583F">
              <w:rPr>
                <w:szCs w:val="22"/>
                <w:lang w:val="fr-FR"/>
              </w:rPr>
              <w:t>”</w:t>
            </w:r>
          </w:p>
          <w:p w14:paraId="15D8F115" w14:textId="77777777" w:rsidR="00BA0E9D" w:rsidRPr="0055583F" w:rsidRDefault="00BA0E9D" w:rsidP="00EF32DA">
            <w:pPr>
              <w:suppressAutoHyphens/>
              <w:ind w:left="720" w:right="14" w:hanging="720"/>
              <w:rPr>
                <w:szCs w:val="22"/>
                <w:lang w:val="fr-FR"/>
              </w:rPr>
            </w:pPr>
            <w:r w:rsidRPr="0055583F">
              <w:rPr>
                <w:szCs w:val="22"/>
                <w:lang w:val="fr-FR"/>
              </w:rPr>
              <w:t>Tel: +370 5 2546799</w:t>
            </w:r>
          </w:p>
          <w:p w14:paraId="3EA5753E" w14:textId="77777777" w:rsidR="00BA0E9D" w:rsidRPr="0055583F" w:rsidRDefault="00BA0E9D" w:rsidP="00EF32DA">
            <w:pPr>
              <w:suppressAutoHyphens/>
              <w:ind w:left="720" w:right="14" w:hanging="720"/>
              <w:rPr>
                <w:b/>
                <w:szCs w:val="22"/>
                <w:lang w:val="fr-FR"/>
              </w:rPr>
            </w:pPr>
          </w:p>
        </w:tc>
      </w:tr>
      <w:tr w:rsidR="00BA0E9D" w:rsidRPr="00A64F73" w14:paraId="3A6E500C" w14:textId="77777777" w:rsidTr="00EF32DA">
        <w:trPr>
          <w:cantSplit/>
        </w:trPr>
        <w:tc>
          <w:tcPr>
            <w:tcW w:w="4590" w:type="dxa"/>
          </w:tcPr>
          <w:p w14:paraId="5AC834FC" w14:textId="77777777" w:rsidR="00BA0E9D" w:rsidRPr="0069684D" w:rsidRDefault="00BA0E9D" w:rsidP="00EF32DA">
            <w:pPr>
              <w:suppressAutoHyphens/>
              <w:ind w:left="720" w:right="14" w:hanging="720"/>
              <w:rPr>
                <w:b/>
                <w:szCs w:val="22"/>
              </w:rPr>
            </w:pPr>
            <w:r w:rsidRPr="00F03387">
              <w:rPr>
                <w:b/>
                <w:szCs w:val="22"/>
                <w:lang w:val="pt-PT"/>
              </w:rPr>
              <w:t>България</w:t>
            </w:r>
          </w:p>
          <w:p w14:paraId="4DA59B29" w14:textId="77777777" w:rsidR="00BA0E9D" w:rsidRPr="0069684D" w:rsidRDefault="00BA0E9D" w:rsidP="00EF32DA">
            <w:pPr>
              <w:suppressAutoHyphens/>
              <w:ind w:left="720" w:right="14" w:hanging="720"/>
              <w:rPr>
                <w:szCs w:val="22"/>
              </w:rPr>
            </w:pPr>
            <w:r w:rsidRPr="00F03387">
              <w:rPr>
                <w:szCs w:val="22"/>
                <w:lang w:val="pt-PT"/>
              </w:rPr>
              <w:t>Рош</w:t>
            </w:r>
            <w:r w:rsidRPr="0069684D">
              <w:rPr>
                <w:szCs w:val="22"/>
              </w:rPr>
              <w:t xml:space="preserve"> </w:t>
            </w:r>
            <w:r w:rsidRPr="00F03387">
              <w:rPr>
                <w:szCs w:val="22"/>
                <w:lang w:val="pt-PT"/>
              </w:rPr>
              <w:t>България</w:t>
            </w:r>
            <w:r w:rsidRPr="0069684D">
              <w:rPr>
                <w:szCs w:val="22"/>
              </w:rPr>
              <w:t xml:space="preserve"> </w:t>
            </w:r>
            <w:r w:rsidRPr="00F03387">
              <w:rPr>
                <w:szCs w:val="22"/>
                <w:lang w:val="pt-PT"/>
              </w:rPr>
              <w:t>ЕООД</w:t>
            </w:r>
          </w:p>
          <w:p w14:paraId="653E5826" w14:textId="77777777" w:rsidR="00BA0E9D" w:rsidRPr="0069684D" w:rsidRDefault="00BA0E9D" w:rsidP="00EF32DA">
            <w:pPr>
              <w:suppressAutoHyphens/>
              <w:ind w:left="720" w:right="14" w:hanging="720"/>
              <w:rPr>
                <w:szCs w:val="22"/>
              </w:rPr>
            </w:pPr>
            <w:r w:rsidRPr="00F03387">
              <w:rPr>
                <w:szCs w:val="22"/>
                <w:lang w:val="pt-PT"/>
              </w:rPr>
              <w:t>Тел</w:t>
            </w:r>
            <w:r w:rsidRPr="0069684D">
              <w:rPr>
                <w:szCs w:val="22"/>
              </w:rPr>
              <w:t xml:space="preserve">: </w:t>
            </w:r>
            <w:r w:rsidR="00327E11" w:rsidRPr="00ED6FCC">
              <w:rPr>
                <w:noProof/>
                <w:lang w:val="bg-BG"/>
              </w:rPr>
              <w:t>+359 2 474 5444</w:t>
            </w:r>
          </w:p>
          <w:p w14:paraId="23C884FF" w14:textId="77777777" w:rsidR="00BA0E9D" w:rsidRPr="0069684D" w:rsidRDefault="00BA0E9D" w:rsidP="00EF32DA">
            <w:pPr>
              <w:suppressAutoHyphens/>
              <w:ind w:left="720" w:right="14" w:hanging="720"/>
              <w:rPr>
                <w:b/>
                <w:szCs w:val="22"/>
              </w:rPr>
            </w:pPr>
          </w:p>
        </w:tc>
        <w:tc>
          <w:tcPr>
            <w:tcW w:w="4590" w:type="dxa"/>
          </w:tcPr>
          <w:p w14:paraId="284D5979" w14:textId="77777777" w:rsidR="00BA0E9D" w:rsidRPr="00811FE5" w:rsidRDefault="00BA0E9D" w:rsidP="005B3408">
            <w:pPr>
              <w:suppressAutoHyphens/>
              <w:ind w:left="720" w:right="14" w:hanging="720"/>
              <w:rPr>
                <w:b/>
                <w:szCs w:val="22"/>
              </w:rPr>
            </w:pPr>
          </w:p>
        </w:tc>
      </w:tr>
      <w:tr w:rsidR="00BA0E9D" w:rsidRPr="002047B8" w14:paraId="18E2BABF" w14:textId="77777777" w:rsidTr="00EF32DA">
        <w:trPr>
          <w:cantSplit/>
        </w:trPr>
        <w:tc>
          <w:tcPr>
            <w:tcW w:w="4590" w:type="dxa"/>
          </w:tcPr>
          <w:p w14:paraId="3501B513" w14:textId="77777777" w:rsidR="00BA0E9D" w:rsidRPr="00353CBE" w:rsidRDefault="00BA0E9D" w:rsidP="00EF32DA">
            <w:pPr>
              <w:suppressAutoHyphens/>
              <w:ind w:left="720" w:right="14" w:hanging="720"/>
              <w:rPr>
                <w:b/>
                <w:szCs w:val="22"/>
                <w:lang w:val="de-DE"/>
                <w:rPrChange w:id="101" w:author="TCS" w:date="2025-11-13T10:49:00Z" w16du:dateUtc="2025-11-13T05:19:00Z">
                  <w:rPr>
                    <w:b/>
                    <w:szCs w:val="22"/>
                    <w:lang w:val="pt-PT"/>
                  </w:rPr>
                </w:rPrChange>
              </w:rPr>
            </w:pPr>
            <w:r w:rsidRPr="00353CBE">
              <w:rPr>
                <w:b/>
                <w:szCs w:val="22"/>
                <w:lang w:val="de-DE"/>
                <w:rPrChange w:id="102" w:author="TCS" w:date="2025-11-13T10:49:00Z" w16du:dateUtc="2025-11-13T05:19:00Z">
                  <w:rPr>
                    <w:b/>
                    <w:szCs w:val="22"/>
                    <w:lang w:val="pt-PT"/>
                  </w:rPr>
                </w:rPrChange>
              </w:rPr>
              <w:t>Česká republika</w:t>
            </w:r>
          </w:p>
          <w:p w14:paraId="1D8C7624" w14:textId="77777777" w:rsidR="00BA0E9D" w:rsidRPr="00353CBE" w:rsidRDefault="00BA0E9D" w:rsidP="00EF32DA">
            <w:pPr>
              <w:suppressAutoHyphens/>
              <w:ind w:left="720" w:right="14" w:hanging="720"/>
              <w:rPr>
                <w:szCs w:val="22"/>
                <w:lang w:val="de-DE"/>
                <w:rPrChange w:id="103" w:author="TCS" w:date="2025-11-13T10:49:00Z" w16du:dateUtc="2025-11-13T05:19:00Z">
                  <w:rPr>
                    <w:szCs w:val="22"/>
                    <w:lang w:val="pt-PT"/>
                  </w:rPr>
                </w:rPrChange>
              </w:rPr>
            </w:pPr>
            <w:r w:rsidRPr="00353CBE">
              <w:rPr>
                <w:szCs w:val="22"/>
                <w:lang w:val="de-DE"/>
                <w:rPrChange w:id="104" w:author="TCS" w:date="2025-11-13T10:49:00Z" w16du:dateUtc="2025-11-13T05:19:00Z">
                  <w:rPr>
                    <w:szCs w:val="22"/>
                    <w:lang w:val="pt-PT"/>
                  </w:rPr>
                </w:rPrChange>
              </w:rPr>
              <w:t>Roche s. r. o.</w:t>
            </w:r>
          </w:p>
          <w:p w14:paraId="309D0D8F" w14:textId="77777777" w:rsidR="00BA0E9D" w:rsidRPr="00353CBE" w:rsidRDefault="00BA0E9D" w:rsidP="00EF32DA">
            <w:pPr>
              <w:suppressAutoHyphens/>
              <w:ind w:left="720" w:right="14" w:hanging="720"/>
              <w:rPr>
                <w:b/>
                <w:szCs w:val="22"/>
                <w:lang w:val="de-DE"/>
                <w:rPrChange w:id="105" w:author="TCS" w:date="2025-11-13T10:49:00Z" w16du:dateUtc="2025-11-13T05:19:00Z">
                  <w:rPr>
                    <w:b/>
                    <w:szCs w:val="22"/>
                    <w:lang w:val="pt-PT"/>
                  </w:rPr>
                </w:rPrChange>
              </w:rPr>
            </w:pPr>
            <w:r w:rsidRPr="00353CBE">
              <w:rPr>
                <w:szCs w:val="22"/>
                <w:lang w:val="de-DE"/>
                <w:rPrChange w:id="106" w:author="TCS" w:date="2025-11-13T10:49:00Z" w16du:dateUtc="2025-11-13T05:19:00Z">
                  <w:rPr>
                    <w:szCs w:val="22"/>
                    <w:lang w:val="pt-PT"/>
                  </w:rPr>
                </w:rPrChange>
              </w:rPr>
              <w:t>Tel: +420 - 2 20382111</w:t>
            </w:r>
          </w:p>
        </w:tc>
        <w:tc>
          <w:tcPr>
            <w:tcW w:w="4590" w:type="dxa"/>
          </w:tcPr>
          <w:p w14:paraId="141DEF8F" w14:textId="77777777" w:rsidR="00BA0E9D" w:rsidRPr="00353CBE" w:rsidRDefault="00BA0E9D" w:rsidP="00EF32DA">
            <w:pPr>
              <w:suppressAutoHyphens/>
              <w:ind w:left="720" w:right="14" w:hanging="720"/>
              <w:rPr>
                <w:b/>
                <w:szCs w:val="22"/>
                <w:rPrChange w:id="107" w:author="TCS" w:date="2025-11-13T10:49:00Z" w16du:dateUtc="2025-11-13T05:19:00Z">
                  <w:rPr>
                    <w:b/>
                    <w:szCs w:val="22"/>
                    <w:lang w:val="pt-PT"/>
                  </w:rPr>
                </w:rPrChange>
              </w:rPr>
            </w:pPr>
            <w:proofErr w:type="spellStart"/>
            <w:r w:rsidRPr="00353CBE">
              <w:rPr>
                <w:b/>
                <w:szCs w:val="22"/>
                <w:rPrChange w:id="108" w:author="TCS" w:date="2025-11-13T10:49:00Z" w16du:dateUtc="2025-11-13T05:19:00Z">
                  <w:rPr>
                    <w:b/>
                    <w:szCs w:val="22"/>
                    <w:lang w:val="pt-PT"/>
                  </w:rPr>
                </w:rPrChange>
              </w:rPr>
              <w:t>Magyarország</w:t>
            </w:r>
            <w:proofErr w:type="spellEnd"/>
          </w:p>
          <w:p w14:paraId="5B7BF4CC" w14:textId="77777777" w:rsidR="00BA0E9D" w:rsidRPr="00353CBE" w:rsidRDefault="00BA0E9D" w:rsidP="00EF32DA">
            <w:pPr>
              <w:suppressAutoHyphens/>
              <w:ind w:left="720" w:right="14" w:hanging="720"/>
              <w:rPr>
                <w:szCs w:val="22"/>
                <w:rPrChange w:id="109" w:author="TCS" w:date="2025-11-13T10:49:00Z" w16du:dateUtc="2025-11-13T05:19:00Z">
                  <w:rPr>
                    <w:szCs w:val="22"/>
                    <w:lang w:val="pt-PT"/>
                  </w:rPr>
                </w:rPrChange>
              </w:rPr>
            </w:pPr>
            <w:r w:rsidRPr="00353CBE">
              <w:rPr>
                <w:szCs w:val="22"/>
                <w:rPrChange w:id="110" w:author="TCS" w:date="2025-11-13T10:49:00Z" w16du:dateUtc="2025-11-13T05:19:00Z">
                  <w:rPr>
                    <w:szCs w:val="22"/>
                    <w:lang w:val="pt-PT"/>
                  </w:rPr>
                </w:rPrChange>
              </w:rPr>
              <w:t>Roche (</w:t>
            </w:r>
            <w:proofErr w:type="spellStart"/>
            <w:r w:rsidRPr="00353CBE">
              <w:rPr>
                <w:szCs w:val="22"/>
                <w:rPrChange w:id="111" w:author="TCS" w:date="2025-11-13T10:49:00Z" w16du:dateUtc="2025-11-13T05:19:00Z">
                  <w:rPr>
                    <w:szCs w:val="22"/>
                    <w:lang w:val="pt-PT"/>
                  </w:rPr>
                </w:rPrChange>
              </w:rPr>
              <w:t>Magyarország</w:t>
            </w:r>
            <w:proofErr w:type="spellEnd"/>
            <w:r w:rsidRPr="00353CBE">
              <w:rPr>
                <w:szCs w:val="22"/>
                <w:rPrChange w:id="112" w:author="TCS" w:date="2025-11-13T10:49:00Z" w16du:dateUtc="2025-11-13T05:19:00Z">
                  <w:rPr>
                    <w:szCs w:val="22"/>
                    <w:lang w:val="pt-PT"/>
                  </w:rPr>
                </w:rPrChange>
              </w:rPr>
              <w:t>) Kft.</w:t>
            </w:r>
          </w:p>
          <w:p w14:paraId="3D6B2AA0" w14:textId="77777777" w:rsidR="00BA0E9D" w:rsidRPr="00353CBE" w:rsidRDefault="00BA0E9D" w:rsidP="00EF32DA">
            <w:pPr>
              <w:suppressAutoHyphens/>
              <w:ind w:left="720" w:right="14" w:hanging="720"/>
              <w:rPr>
                <w:szCs w:val="22"/>
                <w:rPrChange w:id="113" w:author="TCS" w:date="2025-11-13T10:49:00Z" w16du:dateUtc="2025-11-13T05:19:00Z">
                  <w:rPr>
                    <w:szCs w:val="22"/>
                    <w:lang w:val="pt-PT"/>
                  </w:rPr>
                </w:rPrChange>
              </w:rPr>
            </w:pPr>
            <w:r w:rsidRPr="00353CBE">
              <w:rPr>
                <w:szCs w:val="22"/>
                <w:rPrChange w:id="114" w:author="TCS" w:date="2025-11-13T10:49:00Z" w16du:dateUtc="2025-11-13T05:19:00Z">
                  <w:rPr>
                    <w:szCs w:val="22"/>
                    <w:lang w:val="pt-PT"/>
                  </w:rPr>
                </w:rPrChange>
              </w:rPr>
              <w:t xml:space="preserve">Tel: +36 - </w:t>
            </w:r>
            <w:r w:rsidR="008D5053" w:rsidRPr="00353CBE">
              <w:rPr>
                <w:szCs w:val="22"/>
                <w:rPrChange w:id="115" w:author="TCS" w:date="2025-11-13T10:49:00Z" w16du:dateUtc="2025-11-13T05:19:00Z">
                  <w:rPr>
                    <w:szCs w:val="22"/>
                    <w:lang w:val="pt-PT"/>
                  </w:rPr>
                </w:rPrChange>
              </w:rPr>
              <w:t>-1 279 4500</w:t>
            </w:r>
          </w:p>
          <w:p w14:paraId="534F00E9" w14:textId="77777777" w:rsidR="00BA0E9D" w:rsidRPr="00353CBE" w:rsidRDefault="00BA0E9D" w:rsidP="00EF32DA">
            <w:pPr>
              <w:suppressAutoHyphens/>
              <w:ind w:left="720" w:right="14" w:hanging="720"/>
              <w:rPr>
                <w:b/>
                <w:szCs w:val="22"/>
                <w:rPrChange w:id="116" w:author="TCS" w:date="2025-11-13T10:49:00Z" w16du:dateUtc="2025-11-13T05:19:00Z">
                  <w:rPr>
                    <w:b/>
                    <w:szCs w:val="22"/>
                    <w:lang w:val="pt-PT"/>
                  </w:rPr>
                </w:rPrChange>
              </w:rPr>
            </w:pPr>
          </w:p>
        </w:tc>
      </w:tr>
      <w:tr w:rsidR="00BA0E9D" w:rsidRPr="00F03387" w14:paraId="5B36BF93" w14:textId="77777777" w:rsidTr="00EF32DA">
        <w:trPr>
          <w:cantSplit/>
        </w:trPr>
        <w:tc>
          <w:tcPr>
            <w:tcW w:w="4590" w:type="dxa"/>
          </w:tcPr>
          <w:p w14:paraId="4D22EB88" w14:textId="77777777" w:rsidR="00BA0E9D" w:rsidRPr="0055583F" w:rsidRDefault="00BA0E9D" w:rsidP="00EF32DA">
            <w:pPr>
              <w:suppressAutoHyphens/>
              <w:ind w:left="720" w:right="14" w:hanging="720"/>
              <w:rPr>
                <w:b/>
                <w:szCs w:val="22"/>
              </w:rPr>
            </w:pPr>
            <w:r w:rsidRPr="0055583F">
              <w:rPr>
                <w:b/>
                <w:szCs w:val="22"/>
              </w:rPr>
              <w:t>Danmark</w:t>
            </w:r>
          </w:p>
          <w:p w14:paraId="4FB29872" w14:textId="77777777" w:rsidR="00BA0E9D" w:rsidRPr="0055583F" w:rsidRDefault="00BA0E9D" w:rsidP="00EF32DA">
            <w:pPr>
              <w:suppressAutoHyphens/>
              <w:ind w:left="720" w:right="14" w:hanging="720"/>
              <w:rPr>
                <w:szCs w:val="22"/>
              </w:rPr>
            </w:pPr>
            <w:r w:rsidRPr="0055583F">
              <w:rPr>
                <w:szCs w:val="22"/>
              </w:rPr>
              <w:t xml:space="preserve">Roche </w:t>
            </w:r>
            <w:r w:rsidR="00031085">
              <w:rPr>
                <w:szCs w:val="22"/>
              </w:rPr>
              <w:t>Pharmaceuticals A/S</w:t>
            </w:r>
          </w:p>
          <w:p w14:paraId="118F37AA" w14:textId="77777777" w:rsidR="00BA0E9D" w:rsidRPr="0055583F" w:rsidRDefault="00BA0E9D" w:rsidP="00EF32DA">
            <w:pPr>
              <w:suppressAutoHyphens/>
              <w:ind w:left="720" w:right="14" w:hanging="720"/>
              <w:rPr>
                <w:szCs w:val="22"/>
              </w:rPr>
            </w:pPr>
            <w:proofErr w:type="spellStart"/>
            <w:r w:rsidRPr="0055583F">
              <w:rPr>
                <w:szCs w:val="22"/>
              </w:rPr>
              <w:t>Tlf</w:t>
            </w:r>
            <w:proofErr w:type="spellEnd"/>
            <w:r w:rsidRPr="0055583F">
              <w:rPr>
                <w:szCs w:val="22"/>
              </w:rPr>
              <w:t>: +45 - 36 39 99 99</w:t>
            </w:r>
          </w:p>
          <w:p w14:paraId="3E573DF7" w14:textId="77777777" w:rsidR="00BA0E9D" w:rsidRPr="0055583F" w:rsidRDefault="00BA0E9D" w:rsidP="00EF32DA">
            <w:pPr>
              <w:suppressAutoHyphens/>
              <w:ind w:left="720" w:right="14" w:hanging="720"/>
              <w:rPr>
                <w:b/>
                <w:szCs w:val="22"/>
              </w:rPr>
            </w:pPr>
          </w:p>
        </w:tc>
        <w:tc>
          <w:tcPr>
            <w:tcW w:w="4590" w:type="dxa"/>
          </w:tcPr>
          <w:p w14:paraId="3D7F6447" w14:textId="74E86520" w:rsidR="00BA0E9D" w:rsidRPr="00811FE5" w:rsidRDefault="00BA0E9D" w:rsidP="00EF32DA">
            <w:pPr>
              <w:suppressAutoHyphens/>
              <w:ind w:left="720" w:right="14" w:hanging="720"/>
              <w:rPr>
                <w:szCs w:val="22"/>
                <w:lang w:val="en-GB"/>
              </w:rPr>
            </w:pPr>
          </w:p>
        </w:tc>
      </w:tr>
      <w:tr w:rsidR="00BA0E9D" w:rsidRPr="00F03387" w14:paraId="4FE56234" w14:textId="77777777" w:rsidTr="00EF32DA">
        <w:trPr>
          <w:cantSplit/>
        </w:trPr>
        <w:tc>
          <w:tcPr>
            <w:tcW w:w="4590" w:type="dxa"/>
          </w:tcPr>
          <w:p w14:paraId="5E6044B0" w14:textId="77777777" w:rsidR="00BA0E9D" w:rsidRPr="00811FE5" w:rsidRDefault="00BA0E9D" w:rsidP="00EF32DA">
            <w:pPr>
              <w:suppressAutoHyphens/>
              <w:ind w:left="720" w:right="14" w:hanging="720"/>
              <w:rPr>
                <w:b/>
                <w:szCs w:val="22"/>
                <w:lang w:val="de-DE"/>
              </w:rPr>
            </w:pPr>
            <w:r w:rsidRPr="00811FE5">
              <w:rPr>
                <w:b/>
                <w:szCs w:val="22"/>
                <w:lang w:val="de-DE"/>
              </w:rPr>
              <w:t>Deutschland</w:t>
            </w:r>
          </w:p>
          <w:p w14:paraId="2E380F6C" w14:textId="77777777" w:rsidR="00BA0E9D" w:rsidRPr="00811FE5" w:rsidRDefault="00BA0E9D" w:rsidP="00EF32DA">
            <w:pPr>
              <w:suppressAutoHyphens/>
              <w:ind w:left="720" w:right="14" w:hanging="720"/>
              <w:rPr>
                <w:szCs w:val="22"/>
                <w:lang w:val="de-DE"/>
              </w:rPr>
            </w:pPr>
            <w:r w:rsidRPr="00811FE5">
              <w:rPr>
                <w:szCs w:val="22"/>
                <w:lang w:val="de-DE"/>
              </w:rPr>
              <w:t>Roche Pharma AG</w:t>
            </w:r>
          </w:p>
          <w:p w14:paraId="37B462E6" w14:textId="77777777" w:rsidR="00BA0E9D" w:rsidRPr="00811FE5" w:rsidRDefault="00BA0E9D" w:rsidP="00EF32DA">
            <w:pPr>
              <w:suppressAutoHyphens/>
              <w:ind w:left="720" w:right="14" w:hanging="720"/>
              <w:rPr>
                <w:szCs w:val="22"/>
                <w:lang w:val="de-DE"/>
              </w:rPr>
            </w:pPr>
            <w:r w:rsidRPr="00811FE5">
              <w:rPr>
                <w:szCs w:val="22"/>
                <w:lang w:val="de-DE"/>
              </w:rPr>
              <w:t>Tel: +49 (0) 7624 140</w:t>
            </w:r>
          </w:p>
          <w:p w14:paraId="1E42E208" w14:textId="77777777" w:rsidR="00BA0E9D" w:rsidRPr="00811FE5" w:rsidRDefault="00BA0E9D" w:rsidP="00EF32DA">
            <w:pPr>
              <w:suppressAutoHyphens/>
              <w:ind w:left="720" w:right="14" w:hanging="720"/>
              <w:rPr>
                <w:b/>
                <w:szCs w:val="22"/>
                <w:lang w:val="de-DE"/>
              </w:rPr>
            </w:pPr>
          </w:p>
        </w:tc>
        <w:tc>
          <w:tcPr>
            <w:tcW w:w="4590" w:type="dxa"/>
          </w:tcPr>
          <w:p w14:paraId="06E60388" w14:textId="77777777" w:rsidR="00BA0E9D" w:rsidRPr="00811FE5" w:rsidRDefault="00BA0E9D" w:rsidP="00EF32DA">
            <w:pPr>
              <w:suppressAutoHyphens/>
              <w:ind w:left="720" w:right="14" w:hanging="720"/>
              <w:rPr>
                <w:b/>
                <w:szCs w:val="22"/>
                <w:lang w:val="nl-NL"/>
              </w:rPr>
            </w:pPr>
            <w:r w:rsidRPr="00811FE5">
              <w:rPr>
                <w:b/>
                <w:szCs w:val="22"/>
                <w:lang w:val="nl-NL"/>
              </w:rPr>
              <w:t>Nederland</w:t>
            </w:r>
          </w:p>
          <w:p w14:paraId="41223BD8" w14:textId="77777777" w:rsidR="00BA0E9D" w:rsidRPr="00811FE5" w:rsidRDefault="00BA0E9D" w:rsidP="00EF32DA">
            <w:pPr>
              <w:suppressAutoHyphens/>
              <w:ind w:left="720" w:right="14" w:hanging="720"/>
              <w:rPr>
                <w:szCs w:val="22"/>
                <w:lang w:val="nl-NL"/>
              </w:rPr>
            </w:pPr>
            <w:r w:rsidRPr="00811FE5">
              <w:rPr>
                <w:szCs w:val="22"/>
                <w:lang w:val="nl-NL"/>
              </w:rPr>
              <w:t>Roche Nederland B.V.</w:t>
            </w:r>
          </w:p>
          <w:p w14:paraId="595E933A" w14:textId="77777777" w:rsidR="00BA0E9D" w:rsidRPr="00F03387" w:rsidRDefault="00BA0E9D" w:rsidP="00EF32DA">
            <w:pPr>
              <w:suppressAutoHyphens/>
              <w:ind w:left="720" w:right="14" w:hanging="720"/>
              <w:rPr>
                <w:szCs w:val="22"/>
                <w:lang w:val="pt-PT"/>
              </w:rPr>
            </w:pPr>
            <w:r w:rsidRPr="00F03387">
              <w:rPr>
                <w:szCs w:val="22"/>
                <w:lang w:val="pt-PT"/>
              </w:rPr>
              <w:t>Tel: +31 (0) 348 438050</w:t>
            </w:r>
          </w:p>
          <w:p w14:paraId="1C42F608" w14:textId="77777777" w:rsidR="00BA0E9D" w:rsidRPr="00F03387" w:rsidRDefault="00BA0E9D" w:rsidP="00EF32DA">
            <w:pPr>
              <w:suppressAutoHyphens/>
              <w:ind w:left="720" w:right="14" w:hanging="720"/>
              <w:rPr>
                <w:b/>
                <w:szCs w:val="22"/>
                <w:lang w:val="pt-PT"/>
              </w:rPr>
            </w:pPr>
          </w:p>
        </w:tc>
      </w:tr>
      <w:tr w:rsidR="00BA0E9D" w:rsidRPr="00F03387" w14:paraId="1D18CDBE" w14:textId="77777777" w:rsidTr="00EF32DA">
        <w:trPr>
          <w:cantSplit/>
        </w:trPr>
        <w:tc>
          <w:tcPr>
            <w:tcW w:w="4590" w:type="dxa"/>
          </w:tcPr>
          <w:p w14:paraId="2DF541CE" w14:textId="77777777" w:rsidR="00BA0E9D" w:rsidRPr="0069684D" w:rsidRDefault="00BA0E9D" w:rsidP="00EF32DA">
            <w:pPr>
              <w:suppressAutoHyphens/>
              <w:ind w:left="720" w:right="14" w:hanging="720"/>
              <w:rPr>
                <w:b/>
                <w:szCs w:val="22"/>
                <w:lang w:val="it-IT"/>
              </w:rPr>
            </w:pPr>
            <w:r w:rsidRPr="0069684D">
              <w:rPr>
                <w:b/>
                <w:szCs w:val="22"/>
                <w:lang w:val="it-IT"/>
              </w:rPr>
              <w:t>Eesti</w:t>
            </w:r>
          </w:p>
          <w:p w14:paraId="34EA384E" w14:textId="77777777" w:rsidR="00BA0E9D" w:rsidRPr="0069684D" w:rsidRDefault="00BA0E9D" w:rsidP="00EF32DA">
            <w:pPr>
              <w:suppressAutoHyphens/>
              <w:ind w:left="720" w:right="14" w:hanging="720"/>
              <w:rPr>
                <w:szCs w:val="22"/>
                <w:lang w:val="it-IT"/>
              </w:rPr>
            </w:pPr>
            <w:r w:rsidRPr="0069684D">
              <w:rPr>
                <w:szCs w:val="22"/>
                <w:lang w:val="it-IT"/>
              </w:rPr>
              <w:t>Roche Eesti OÜ</w:t>
            </w:r>
          </w:p>
          <w:p w14:paraId="187ED238" w14:textId="77777777" w:rsidR="00BA0E9D" w:rsidRPr="0069684D" w:rsidRDefault="00BA0E9D" w:rsidP="00EF32DA">
            <w:pPr>
              <w:suppressAutoHyphens/>
              <w:ind w:left="720" w:right="14" w:hanging="720"/>
              <w:rPr>
                <w:szCs w:val="22"/>
                <w:lang w:val="it-IT"/>
              </w:rPr>
            </w:pPr>
            <w:r w:rsidRPr="0069684D">
              <w:rPr>
                <w:szCs w:val="22"/>
                <w:lang w:val="it-IT"/>
              </w:rPr>
              <w:t>Tel: + 372 - 6 177 380</w:t>
            </w:r>
          </w:p>
          <w:p w14:paraId="54536591" w14:textId="77777777" w:rsidR="00BA0E9D" w:rsidRPr="0069684D" w:rsidRDefault="00BA0E9D" w:rsidP="00EF32DA">
            <w:pPr>
              <w:suppressAutoHyphens/>
              <w:ind w:left="720" w:right="14" w:hanging="720"/>
              <w:rPr>
                <w:b/>
                <w:szCs w:val="22"/>
                <w:lang w:val="it-IT"/>
              </w:rPr>
            </w:pPr>
          </w:p>
        </w:tc>
        <w:tc>
          <w:tcPr>
            <w:tcW w:w="4590" w:type="dxa"/>
          </w:tcPr>
          <w:p w14:paraId="1E6C407F" w14:textId="77777777" w:rsidR="00BA0E9D" w:rsidRPr="00F03387" w:rsidRDefault="00BA0E9D" w:rsidP="00EF32DA">
            <w:pPr>
              <w:suppressAutoHyphens/>
              <w:ind w:left="720" w:right="14" w:hanging="720"/>
              <w:rPr>
                <w:b/>
                <w:szCs w:val="22"/>
                <w:lang w:val="pt-PT"/>
              </w:rPr>
            </w:pPr>
            <w:r w:rsidRPr="00F03387">
              <w:rPr>
                <w:b/>
                <w:szCs w:val="22"/>
                <w:lang w:val="pt-PT"/>
              </w:rPr>
              <w:t>Norge</w:t>
            </w:r>
          </w:p>
          <w:p w14:paraId="39F3134A" w14:textId="77777777" w:rsidR="00BA0E9D" w:rsidRPr="00F03387" w:rsidRDefault="00BA0E9D" w:rsidP="00EF32DA">
            <w:pPr>
              <w:suppressAutoHyphens/>
              <w:ind w:left="720" w:right="14" w:hanging="720"/>
              <w:rPr>
                <w:szCs w:val="22"/>
                <w:lang w:val="pt-PT"/>
              </w:rPr>
            </w:pPr>
            <w:r w:rsidRPr="00F03387">
              <w:rPr>
                <w:szCs w:val="22"/>
                <w:lang w:val="pt-PT"/>
              </w:rPr>
              <w:t>Roche Norge AS</w:t>
            </w:r>
          </w:p>
          <w:p w14:paraId="3D37DED7" w14:textId="77777777" w:rsidR="00BA0E9D" w:rsidRPr="00F03387" w:rsidRDefault="00BA0E9D" w:rsidP="00EF32DA">
            <w:pPr>
              <w:suppressAutoHyphens/>
              <w:ind w:left="720" w:right="14" w:hanging="720"/>
              <w:rPr>
                <w:szCs w:val="22"/>
                <w:lang w:val="pt-PT"/>
              </w:rPr>
            </w:pPr>
            <w:r w:rsidRPr="00F03387">
              <w:rPr>
                <w:szCs w:val="22"/>
                <w:lang w:val="pt-PT"/>
              </w:rPr>
              <w:t>Tlf: +47 - 22 78 90 00</w:t>
            </w:r>
          </w:p>
          <w:p w14:paraId="236CB998" w14:textId="77777777" w:rsidR="00BA0E9D" w:rsidRPr="00F03387" w:rsidRDefault="00BA0E9D" w:rsidP="00EF32DA">
            <w:pPr>
              <w:suppressAutoHyphens/>
              <w:ind w:left="720" w:right="14" w:hanging="720"/>
              <w:rPr>
                <w:b/>
                <w:szCs w:val="22"/>
                <w:lang w:val="pt-PT"/>
              </w:rPr>
            </w:pPr>
          </w:p>
        </w:tc>
      </w:tr>
      <w:tr w:rsidR="00BA0E9D" w:rsidRPr="00353CBE" w14:paraId="0DBC913E" w14:textId="77777777" w:rsidTr="00EF32DA">
        <w:trPr>
          <w:cantSplit/>
        </w:trPr>
        <w:tc>
          <w:tcPr>
            <w:tcW w:w="4590" w:type="dxa"/>
          </w:tcPr>
          <w:p w14:paraId="5B99BD7A" w14:textId="2A45E66F" w:rsidR="00BA0E9D" w:rsidRPr="0055583F" w:rsidRDefault="00BA0E9D" w:rsidP="00EF32DA">
            <w:pPr>
              <w:suppressAutoHyphens/>
              <w:ind w:left="720" w:right="14" w:hanging="720"/>
              <w:rPr>
                <w:b/>
                <w:szCs w:val="22"/>
              </w:rPr>
            </w:pPr>
            <w:r w:rsidRPr="00F03387">
              <w:rPr>
                <w:b/>
                <w:szCs w:val="22"/>
                <w:lang w:val="pt-PT"/>
              </w:rPr>
              <w:t>Ελλάδα</w:t>
            </w:r>
            <w:r w:rsidR="005E214E" w:rsidRPr="00811FE5">
              <w:rPr>
                <w:b/>
                <w:szCs w:val="22"/>
                <w:lang w:val="en-GB"/>
              </w:rPr>
              <w:t>, K</w:t>
            </w:r>
            <w:r w:rsidR="005E214E" w:rsidRPr="005E214E">
              <w:rPr>
                <w:b/>
                <w:szCs w:val="22"/>
                <w:lang w:val="pt-PT"/>
              </w:rPr>
              <w:t>ύπρος</w:t>
            </w:r>
          </w:p>
          <w:p w14:paraId="6A2A22C6" w14:textId="77777777" w:rsidR="005E214E" w:rsidRPr="005E214E" w:rsidRDefault="00BA0E9D" w:rsidP="005E214E">
            <w:pPr>
              <w:suppressAutoHyphens/>
              <w:ind w:left="720" w:right="14" w:hanging="720"/>
              <w:rPr>
                <w:szCs w:val="22"/>
              </w:rPr>
            </w:pPr>
            <w:r w:rsidRPr="0055583F">
              <w:rPr>
                <w:szCs w:val="22"/>
              </w:rPr>
              <w:t>Roche (Hellas) A.E.</w:t>
            </w:r>
          </w:p>
          <w:p w14:paraId="3406C7CA" w14:textId="6D84F20C" w:rsidR="00BA0E9D" w:rsidRPr="0055583F" w:rsidRDefault="005E214E" w:rsidP="005E214E">
            <w:pPr>
              <w:suppressAutoHyphens/>
              <w:ind w:left="720" w:right="14" w:hanging="720"/>
              <w:rPr>
                <w:szCs w:val="22"/>
              </w:rPr>
            </w:pPr>
            <w:proofErr w:type="spellStart"/>
            <w:r w:rsidRPr="005E214E">
              <w:rPr>
                <w:szCs w:val="22"/>
              </w:rPr>
              <w:t>Ελλάδ</w:t>
            </w:r>
            <w:proofErr w:type="spellEnd"/>
            <w:r w:rsidRPr="005E214E">
              <w:rPr>
                <w:szCs w:val="22"/>
              </w:rPr>
              <w:t>α</w:t>
            </w:r>
          </w:p>
          <w:p w14:paraId="032B5B64" w14:textId="77777777" w:rsidR="00BA0E9D" w:rsidRPr="00F03387" w:rsidRDefault="00BA0E9D" w:rsidP="00EF32DA">
            <w:pPr>
              <w:suppressAutoHyphens/>
              <w:ind w:left="720" w:right="14" w:hanging="720"/>
              <w:rPr>
                <w:szCs w:val="22"/>
                <w:lang w:val="pt-PT"/>
              </w:rPr>
            </w:pPr>
            <w:r w:rsidRPr="00F03387">
              <w:rPr>
                <w:szCs w:val="22"/>
                <w:lang w:val="pt-PT"/>
              </w:rPr>
              <w:t>Τηλ: +30 210 61 66 100</w:t>
            </w:r>
          </w:p>
          <w:p w14:paraId="315DB7FD" w14:textId="77777777" w:rsidR="00BA0E9D" w:rsidRPr="00F03387" w:rsidRDefault="00BA0E9D" w:rsidP="00EF32DA">
            <w:pPr>
              <w:suppressAutoHyphens/>
              <w:ind w:left="720" w:right="14" w:hanging="720"/>
              <w:rPr>
                <w:b/>
                <w:szCs w:val="22"/>
                <w:lang w:val="pt-PT"/>
              </w:rPr>
            </w:pPr>
          </w:p>
        </w:tc>
        <w:tc>
          <w:tcPr>
            <w:tcW w:w="4590" w:type="dxa"/>
          </w:tcPr>
          <w:p w14:paraId="73682247" w14:textId="77777777" w:rsidR="00BA0E9D" w:rsidRPr="00353CBE" w:rsidRDefault="00BA0E9D" w:rsidP="00EF32DA">
            <w:pPr>
              <w:suppressAutoHyphens/>
              <w:ind w:left="720" w:right="14" w:hanging="720"/>
              <w:rPr>
                <w:b/>
                <w:szCs w:val="22"/>
                <w:lang w:val="de-DE"/>
                <w:rPrChange w:id="117" w:author="TCS" w:date="2025-11-13T10:49:00Z" w16du:dateUtc="2025-11-13T05:19:00Z">
                  <w:rPr>
                    <w:b/>
                    <w:szCs w:val="22"/>
                    <w:lang w:val="pt-PT"/>
                  </w:rPr>
                </w:rPrChange>
              </w:rPr>
            </w:pPr>
            <w:r w:rsidRPr="00353CBE">
              <w:rPr>
                <w:b/>
                <w:szCs w:val="22"/>
                <w:lang w:val="de-DE"/>
                <w:rPrChange w:id="118" w:author="TCS" w:date="2025-11-13T10:49:00Z" w16du:dateUtc="2025-11-13T05:19:00Z">
                  <w:rPr>
                    <w:b/>
                    <w:szCs w:val="22"/>
                    <w:lang w:val="pt-PT"/>
                  </w:rPr>
                </w:rPrChange>
              </w:rPr>
              <w:t>Österreich</w:t>
            </w:r>
          </w:p>
          <w:p w14:paraId="7CF7E591" w14:textId="77777777" w:rsidR="00BA0E9D" w:rsidRPr="00353CBE" w:rsidRDefault="00BA0E9D" w:rsidP="00EF32DA">
            <w:pPr>
              <w:suppressAutoHyphens/>
              <w:ind w:left="720" w:right="14" w:hanging="720"/>
              <w:rPr>
                <w:szCs w:val="22"/>
                <w:lang w:val="de-DE"/>
                <w:rPrChange w:id="119" w:author="TCS" w:date="2025-11-13T10:49:00Z" w16du:dateUtc="2025-11-13T05:19:00Z">
                  <w:rPr>
                    <w:szCs w:val="22"/>
                    <w:lang w:val="pt-PT"/>
                  </w:rPr>
                </w:rPrChange>
              </w:rPr>
            </w:pPr>
            <w:r w:rsidRPr="00353CBE">
              <w:rPr>
                <w:szCs w:val="22"/>
                <w:lang w:val="de-DE"/>
                <w:rPrChange w:id="120" w:author="TCS" w:date="2025-11-13T10:49:00Z" w16du:dateUtc="2025-11-13T05:19:00Z">
                  <w:rPr>
                    <w:szCs w:val="22"/>
                    <w:lang w:val="pt-PT"/>
                  </w:rPr>
                </w:rPrChange>
              </w:rPr>
              <w:t>Roche Austria GmbH</w:t>
            </w:r>
          </w:p>
          <w:p w14:paraId="4D2EDB8B" w14:textId="77777777" w:rsidR="00BA0E9D" w:rsidRPr="00353CBE" w:rsidRDefault="00BA0E9D" w:rsidP="00EF32DA">
            <w:pPr>
              <w:suppressAutoHyphens/>
              <w:ind w:left="720" w:right="14" w:hanging="720"/>
              <w:rPr>
                <w:szCs w:val="22"/>
                <w:lang w:val="de-DE"/>
                <w:rPrChange w:id="121" w:author="TCS" w:date="2025-11-13T10:49:00Z" w16du:dateUtc="2025-11-13T05:19:00Z">
                  <w:rPr>
                    <w:szCs w:val="22"/>
                    <w:lang w:val="pt-PT"/>
                  </w:rPr>
                </w:rPrChange>
              </w:rPr>
            </w:pPr>
            <w:r w:rsidRPr="00353CBE">
              <w:rPr>
                <w:szCs w:val="22"/>
                <w:lang w:val="de-DE"/>
                <w:rPrChange w:id="122" w:author="TCS" w:date="2025-11-13T10:49:00Z" w16du:dateUtc="2025-11-13T05:19:00Z">
                  <w:rPr>
                    <w:szCs w:val="22"/>
                    <w:lang w:val="pt-PT"/>
                  </w:rPr>
                </w:rPrChange>
              </w:rPr>
              <w:t>Tel: +43 (0) 1 27739</w:t>
            </w:r>
          </w:p>
          <w:p w14:paraId="19A944AE" w14:textId="77777777" w:rsidR="00BA0E9D" w:rsidRPr="00353CBE" w:rsidRDefault="00BA0E9D" w:rsidP="00EF32DA">
            <w:pPr>
              <w:suppressAutoHyphens/>
              <w:ind w:left="720" w:right="14" w:hanging="720"/>
              <w:rPr>
                <w:b/>
                <w:szCs w:val="22"/>
                <w:lang w:val="de-DE"/>
                <w:rPrChange w:id="123" w:author="TCS" w:date="2025-11-13T10:49:00Z" w16du:dateUtc="2025-11-13T05:19:00Z">
                  <w:rPr>
                    <w:b/>
                    <w:szCs w:val="22"/>
                    <w:lang w:val="pt-PT"/>
                  </w:rPr>
                </w:rPrChange>
              </w:rPr>
            </w:pPr>
          </w:p>
        </w:tc>
      </w:tr>
      <w:tr w:rsidR="00BA0E9D" w:rsidRPr="00F03387" w14:paraId="6EFE27B6" w14:textId="77777777" w:rsidTr="00EF32DA">
        <w:trPr>
          <w:cantSplit/>
        </w:trPr>
        <w:tc>
          <w:tcPr>
            <w:tcW w:w="4590" w:type="dxa"/>
          </w:tcPr>
          <w:p w14:paraId="161CBCAF" w14:textId="77777777" w:rsidR="00BA0E9D" w:rsidRPr="0055583F" w:rsidRDefault="00BA0E9D" w:rsidP="00EF32DA">
            <w:pPr>
              <w:suppressAutoHyphens/>
              <w:ind w:left="720" w:right="14" w:hanging="720"/>
              <w:rPr>
                <w:b/>
                <w:szCs w:val="22"/>
                <w:lang w:val="es-ES"/>
              </w:rPr>
            </w:pPr>
            <w:r w:rsidRPr="0055583F">
              <w:rPr>
                <w:b/>
                <w:szCs w:val="22"/>
                <w:lang w:val="es-ES"/>
              </w:rPr>
              <w:lastRenderedPageBreak/>
              <w:t>España</w:t>
            </w:r>
          </w:p>
          <w:p w14:paraId="677F5226" w14:textId="77777777" w:rsidR="00BA0E9D" w:rsidRPr="0055583F" w:rsidRDefault="00BA0E9D" w:rsidP="00EF32DA">
            <w:pPr>
              <w:suppressAutoHyphens/>
              <w:ind w:left="720" w:right="14" w:hanging="720"/>
              <w:rPr>
                <w:szCs w:val="22"/>
                <w:lang w:val="es-ES"/>
              </w:rPr>
            </w:pPr>
            <w:r w:rsidRPr="0055583F">
              <w:rPr>
                <w:szCs w:val="22"/>
                <w:lang w:val="es-ES"/>
              </w:rPr>
              <w:t xml:space="preserve">Roche </w:t>
            </w:r>
            <w:proofErr w:type="spellStart"/>
            <w:r w:rsidRPr="0055583F">
              <w:rPr>
                <w:szCs w:val="22"/>
                <w:lang w:val="es-ES"/>
              </w:rPr>
              <w:t>Farma</w:t>
            </w:r>
            <w:proofErr w:type="spellEnd"/>
            <w:r w:rsidRPr="0055583F">
              <w:rPr>
                <w:szCs w:val="22"/>
                <w:lang w:val="es-ES"/>
              </w:rPr>
              <w:t xml:space="preserve"> S.A.</w:t>
            </w:r>
          </w:p>
          <w:p w14:paraId="1A7F6E13" w14:textId="77777777" w:rsidR="00BA0E9D" w:rsidRPr="00F03387" w:rsidRDefault="00BA0E9D" w:rsidP="00EF32DA">
            <w:pPr>
              <w:suppressAutoHyphens/>
              <w:ind w:left="720" w:right="14" w:hanging="720"/>
              <w:rPr>
                <w:szCs w:val="22"/>
                <w:lang w:val="pt-PT"/>
              </w:rPr>
            </w:pPr>
            <w:r w:rsidRPr="00F03387">
              <w:rPr>
                <w:szCs w:val="22"/>
                <w:lang w:val="pt-PT"/>
              </w:rPr>
              <w:t>Tel: +34 - 91 324 81 00</w:t>
            </w:r>
          </w:p>
          <w:p w14:paraId="25AE8274" w14:textId="77777777" w:rsidR="00BA0E9D" w:rsidRPr="00F03387" w:rsidRDefault="00BA0E9D" w:rsidP="00EF32DA">
            <w:pPr>
              <w:suppressAutoHyphens/>
              <w:ind w:left="720" w:right="14" w:hanging="720"/>
              <w:rPr>
                <w:b/>
                <w:szCs w:val="22"/>
                <w:lang w:val="pt-PT"/>
              </w:rPr>
            </w:pPr>
          </w:p>
        </w:tc>
        <w:tc>
          <w:tcPr>
            <w:tcW w:w="4590" w:type="dxa"/>
          </w:tcPr>
          <w:p w14:paraId="32CF74C8" w14:textId="77777777" w:rsidR="00BA0E9D" w:rsidRPr="00811FE5" w:rsidRDefault="00BA0E9D" w:rsidP="00EF32DA">
            <w:pPr>
              <w:suppressAutoHyphens/>
              <w:ind w:left="720" w:right="14" w:hanging="720"/>
              <w:rPr>
                <w:b/>
                <w:szCs w:val="22"/>
                <w:lang w:val="sv-SE"/>
              </w:rPr>
            </w:pPr>
            <w:r w:rsidRPr="00811FE5">
              <w:rPr>
                <w:b/>
                <w:szCs w:val="22"/>
                <w:lang w:val="sv-SE"/>
              </w:rPr>
              <w:t>Polska</w:t>
            </w:r>
          </w:p>
          <w:p w14:paraId="5BBFF1EC" w14:textId="77777777" w:rsidR="00BA0E9D" w:rsidRPr="00811FE5" w:rsidRDefault="00BA0E9D" w:rsidP="00EF32DA">
            <w:pPr>
              <w:suppressAutoHyphens/>
              <w:ind w:left="720" w:right="14" w:hanging="720"/>
              <w:rPr>
                <w:szCs w:val="22"/>
                <w:lang w:val="sv-SE"/>
              </w:rPr>
            </w:pPr>
            <w:r w:rsidRPr="00811FE5">
              <w:rPr>
                <w:szCs w:val="22"/>
                <w:lang w:val="sv-SE"/>
              </w:rPr>
              <w:t>Roche Polska Sp.z o.o.</w:t>
            </w:r>
          </w:p>
          <w:p w14:paraId="6DB0DFB2" w14:textId="77777777" w:rsidR="00BA0E9D" w:rsidRPr="00F03387" w:rsidRDefault="00BA0E9D" w:rsidP="00EF32DA">
            <w:pPr>
              <w:suppressAutoHyphens/>
              <w:ind w:left="720" w:right="14" w:hanging="720"/>
              <w:rPr>
                <w:szCs w:val="22"/>
                <w:lang w:val="pt-PT"/>
              </w:rPr>
            </w:pPr>
            <w:r w:rsidRPr="00F03387">
              <w:rPr>
                <w:szCs w:val="22"/>
                <w:lang w:val="pt-PT"/>
              </w:rPr>
              <w:t>Tel: +48 - 22 345 18 88</w:t>
            </w:r>
          </w:p>
          <w:p w14:paraId="35829E42" w14:textId="77777777" w:rsidR="00BA0E9D" w:rsidRPr="00F03387" w:rsidRDefault="00BA0E9D" w:rsidP="00EF32DA">
            <w:pPr>
              <w:suppressAutoHyphens/>
              <w:ind w:left="720" w:right="14" w:hanging="720"/>
              <w:rPr>
                <w:b/>
                <w:szCs w:val="22"/>
                <w:lang w:val="pt-PT"/>
              </w:rPr>
            </w:pPr>
          </w:p>
        </w:tc>
      </w:tr>
      <w:tr w:rsidR="00BA0E9D" w:rsidRPr="00353CBE" w14:paraId="13F9CC4C" w14:textId="77777777" w:rsidTr="00EF32DA">
        <w:trPr>
          <w:cantSplit/>
        </w:trPr>
        <w:tc>
          <w:tcPr>
            <w:tcW w:w="4590" w:type="dxa"/>
          </w:tcPr>
          <w:p w14:paraId="274653E0" w14:textId="77777777" w:rsidR="00BA0E9D" w:rsidRPr="00F03387" w:rsidRDefault="00BA0E9D" w:rsidP="00EF32DA">
            <w:pPr>
              <w:suppressAutoHyphens/>
              <w:ind w:left="720" w:right="14" w:hanging="720"/>
              <w:rPr>
                <w:b/>
                <w:szCs w:val="22"/>
                <w:lang w:val="pt-PT"/>
              </w:rPr>
            </w:pPr>
            <w:r w:rsidRPr="00F03387">
              <w:rPr>
                <w:b/>
                <w:szCs w:val="22"/>
                <w:lang w:val="pt-PT"/>
              </w:rPr>
              <w:t>France</w:t>
            </w:r>
          </w:p>
          <w:p w14:paraId="500C7B6F" w14:textId="77777777" w:rsidR="00BA0E9D" w:rsidRPr="00F03387" w:rsidRDefault="00BA0E9D" w:rsidP="00EF32DA">
            <w:pPr>
              <w:suppressAutoHyphens/>
              <w:ind w:left="720" w:right="14" w:hanging="720"/>
              <w:rPr>
                <w:szCs w:val="22"/>
                <w:lang w:val="pt-PT"/>
              </w:rPr>
            </w:pPr>
            <w:r w:rsidRPr="00F03387">
              <w:rPr>
                <w:szCs w:val="22"/>
                <w:lang w:val="pt-PT"/>
              </w:rPr>
              <w:t>Roche</w:t>
            </w:r>
          </w:p>
          <w:p w14:paraId="09E840F9" w14:textId="77777777" w:rsidR="00BA0E9D" w:rsidRPr="00F03387" w:rsidRDefault="00BA0E9D" w:rsidP="00EF32DA">
            <w:pPr>
              <w:suppressAutoHyphens/>
              <w:ind w:left="720" w:right="14" w:hanging="720"/>
              <w:rPr>
                <w:szCs w:val="22"/>
                <w:lang w:val="pt-PT"/>
              </w:rPr>
            </w:pPr>
            <w:r w:rsidRPr="00F03387">
              <w:rPr>
                <w:szCs w:val="22"/>
                <w:lang w:val="pt-PT"/>
              </w:rPr>
              <w:t>Tél: +33 (0)1 47 61 40 00</w:t>
            </w:r>
          </w:p>
          <w:p w14:paraId="2E11364C" w14:textId="77777777" w:rsidR="00BA0E9D" w:rsidRPr="00F03387" w:rsidRDefault="00BA0E9D" w:rsidP="00EF32DA">
            <w:pPr>
              <w:suppressAutoHyphens/>
              <w:ind w:left="720" w:right="14" w:hanging="720"/>
              <w:rPr>
                <w:b/>
                <w:szCs w:val="22"/>
                <w:lang w:val="pt-PT"/>
              </w:rPr>
            </w:pPr>
          </w:p>
        </w:tc>
        <w:tc>
          <w:tcPr>
            <w:tcW w:w="4590" w:type="dxa"/>
          </w:tcPr>
          <w:p w14:paraId="655CD108" w14:textId="77777777" w:rsidR="00BA0E9D" w:rsidRPr="00F03387" w:rsidRDefault="00BA0E9D" w:rsidP="00EF32DA">
            <w:pPr>
              <w:suppressAutoHyphens/>
              <w:ind w:left="720" w:right="14" w:hanging="720"/>
              <w:rPr>
                <w:b/>
                <w:szCs w:val="22"/>
                <w:lang w:val="pt-PT"/>
              </w:rPr>
            </w:pPr>
            <w:r w:rsidRPr="00F03387">
              <w:rPr>
                <w:b/>
                <w:szCs w:val="22"/>
                <w:lang w:val="pt-PT"/>
              </w:rPr>
              <w:t>Portugal</w:t>
            </w:r>
          </w:p>
          <w:p w14:paraId="34CC0E6D" w14:textId="77777777" w:rsidR="00BA0E9D" w:rsidRPr="00F03387" w:rsidRDefault="00BA0E9D" w:rsidP="00EF32DA">
            <w:pPr>
              <w:suppressAutoHyphens/>
              <w:ind w:left="720" w:right="14" w:hanging="720"/>
              <w:rPr>
                <w:szCs w:val="22"/>
                <w:lang w:val="pt-PT"/>
              </w:rPr>
            </w:pPr>
            <w:r w:rsidRPr="00F03387">
              <w:rPr>
                <w:szCs w:val="22"/>
                <w:lang w:val="pt-PT"/>
              </w:rPr>
              <w:t>Roche Farmacêutica Química, Lda</w:t>
            </w:r>
          </w:p>
          <w:p w14:paraId="1352425E" w14:textId="77777777" w:rsidR="00BA0E9D" w:rsidRPr="00F03387" w:rsidRDefault="00BA0E9D" w:rsidP="00EF32DA">
            <w:pPr>
              <w:suppressAutoHyphens/>
              <w:ind w:left="720" w:right="14" w:hanging="720"/>
              <w:rPr>
                <w:szCs w:val="22"/>
                <w:lang w:val="pt-PT"/>
              </w:rPr>
            </w:pPr>
            <w:r w:rsidRPr="00F03387">
              <w:rPr>
                <w:szCs w:val="22"/>
                <w:lang w:val="pt-PT"/>
              </w:rPr>
              <w:t>Tel: +351 - 21 425 70 00</w:t>
            </w:r>
          </w:p>
          <w:p w14:paraId="55C8D0A9" w14:textId="77777777" w:rsidR="00BA0E9D" w:rsidRPr="00F03387" w:rsidRDefault="00BA0E9D" w:rsidP="00EF32DA">
            <w:pPr>
              <w:suppressAutoHyphens/>
              <w:ind w:left="720" w:right="14" w:hanging="720"/>
              <w:rPr>
                <w:b/>
                <w:szCs w:val="22"/>
                <w:lang w:val="pt-PT"/>
              </w:rPr>
            </w:pPr>
          </w:p>
        </w:tc>
      </w:tr>
      <w:tr w:rsidR="00BA0E9D" w:rsidRPr="00F03387" w14:paraId="755E5A55" w14:textId="77777777" w:rsidTr="00EF32DA">
        <w:trPr>
          <w:cantSplit/>
        </w:trPr>
        <w:tc>
          <w:tcPr>
            <w:tcW w:w="4590" w:type="dxa"/>
          </w:tcPr>
          <w:p w14:paraId="711F3E79" w14:textId="77777777" w:rsidR="00BA0E9D" w:rsidRPr="00811FE5" w:rsidRDefault="00BA0E9D" w:rsidP="00EF32DA">
            <w:pPr>
              <w:suppressAutoHyphens/>
              <w:ind w:left="720" w:right="14" w:hanging="720"/>
              <w:rPr>
                <w:b/>
                <w:szCs w:val="22"/>
                <w:lang w:val="de-DE"/>
              </w:rPr>
            </w:pPr>
            <w:r w:rsidRPr="00811FE5">
              <w:rPr>
                <w:b/>
                <w:szCs w:val="22"/>
                <w:lang w:val="de-DE"/>
              </w:rPr>
              <w:t>Hrvatska</w:t>
            </w:r>
          </w:p>
          <w:p w14:paraId="56AC9101" w14:textId="77777777" w:rsidR="00BA0E9D" w:rsidRPr="00811FE5" w:rsidRDefault="00BA0E9D" w:rsidP="00EF32DA">
            <w:pPr>
              <w:suppressAutoHyphens/>
              <w:ind w:left="720" w:right="14" w:hanging="720"/>
              <w:rPr>
                <w:szCs w:val="22"/>
                <w:lang w:val="de-DE"/>
              </w:rPr>
            </w:pPr>
            <w:r w:rsidRPr="00811FE5">
              <w:rPr>
                <w:szCs w:val="22"/>
                <w:lang w:val="de-DE"/>
              </w:rPr>
              <w:t>Roche d.o.o.</w:t>
            </w:r>
          </w:p>
          <w:p w14:paraId="3543C6AE" w14:textId="77777777" w:rsidR="00BA0E9D" w:rsidRPr="00F03387" w:rsidRDefault="00BA0E9D" w:rsidP="00EF32DA">
            <w:pPr>
              <w:suppressAutoHyphens/>
              <w:ind w:left="720" w:right="14" w:hanging="720"/>
              <w:rPr>
                <w:b/>
                <w:szCs w:val="22"/>
                <w:lang w:val="pt-PT"/>
              </w:rPr>
            </w:pPr>
            <w:r w:rsidRPr="00F03387">
              <w:rPr>
                <w:szCs w:val="22"/>
                <w:lang w:val="pt-PT"/>
              </w:rPr>
              <w:t>Tel: + 385 1 47 22 333</w:t>
            </w:r>
          </w:p>
        </w:tc>
        <w:tc>
          <w:tcPr>
            <w:tcW w:w="4590" w:type="dxa"/>
          </w:tcPr>
          <w:p w14:paraId="0429C998" w14:textId="77777777" w:rsidR="00BA0E9D" w:rsidRPr="00F03387" w:rsidRDefault="00BA0E9D" w:rsidP="00EF32DA">
            <w:pPr>
              <w:suppressAutoHyphens/>
              <w:ind w:left="720" w:right="14" w:hanging="720"/>
              <w:rPr>
                <w:b/>
                <w:szCs w:val="22"/>
                <w:lang w:val="pt-PT"/>
              </w:rPr>
            </w:pPr>
            <w:r w:rsidRPr="00F03387">
              <w:rPr>
                <w:b/>
                <w:szCs w:val="22"/>
                <w:lang w:val="pt-PT"/>
              </w:rPr>
              <w:t>România</w:t>
            </w:r>
          </w:p>
          <w:p w14:paraId="52279187" w14:textId="77777777" w:rsidR="00BA0E9D" w:rsidRPr="00F03387" w:rsidRDefault="00BA0E9D" w:rsidP="00EF32DA">
            <w:pPr>
              <w:suppressAutoHyphens/>
              <w:ind w:left="720" w:right="14" w:hanging="720"/>
              <w:rPr>
                <w:szCs w:val="22"/>
                <w:lang w:val="pt-PT"/>
              </w:rPr>
            </w:pPr>
            <w:r w:rsidRPr="00F03387">
              <w:rPr>
                <w:szCs w:val="22"/>
                <w:lang w:val="pt-PT"/>
              </w:rPr>
              <w:t>Roche România S.R.L.</w:t>
            </w:r>
          </w:p>
          <w:p w14:paraId="5306C28E" w14:textId="77777777" w:rsidR="00BA0E9D" w:rsidRPr="00F03387" w:rsidRDefault="00BA0E9D" w:rsidP="00EF32DA">
            <w:pPr>
              <w:suppressAutoHyphens/>
              <w:ind w:left="720" w:right="14" w:hanging="720"/>
              <w:rPr>
                <w:szCs w:val="22"/>
                <w:lang w:val="pt-PT"/>
              </w:rPr>
            </w:pPr>
            <w:r w:rsidRPr="00F03387">
              <w:rPr>
                <w:szCs w:val="22"/>
                <w:lang w:val="pt-PT"/>
              </w:rPr>
              <w:t>Tel: +40 21 206 47 01</w:t>
            </w:r>
          </w:p>
          <w:p w14:paraId="4562AB9C" w14:textId="77777777" w:rsidR="00BA0E9D" w:rsidRPr="00F03387" w:rsidRDefault="00BA0E9D" w:rsidP="00EF32DA">
            <w:pPr>
              <w:suppressAutoHyphens/>
              <w:ind w:left="720" w:right="14" w:hanging="720"/>
              <w:rPr>
                <w:b/>
                <w:szCs w:val="22"/>
                <w:lang w:val="pt-PT"/>
              </w:rPr>
            </w:pPr>
          </w:p>
        </w:tc>
      </w:tr>
      <w:tr w:rsidR="00BA0E9D" w:rsidRPr="00F03387" w14:paraId="7DB8562D" w14:textId="77777777" w:rsidTr="00EF32DA">
        <w:trPr>
          <w:cantSplit/>
        </w:trPr>
        <w:tc>
          <w:tcPr>
            <w:tcW w:w="4590" w:type="dxa"/>
          </w:tcPr>
          <w:p w14:paraId="3FBC66D7" w14:textId="30DBA7A7" w:rsidR="00BA0E9D" w:rsidRPr="0055583F" w:rsidRDefault="00BA0E9D" w:rsidP="00EF32DA">
            <w:pPr>
              <w:suppressAutoHyphens/>
              <w:ind w:left="720" w:right="14" w:hanging="720"/>
              <w:rPr>
                <w:b/>
                <w:szCs w:val="22"/>
              </w:rPr>
            </w:pPr>
            <w:r w:rsidRPr="0055583F">
              <w:rPr>
                <w:b/>
                <w:szCs w:val="22"/>
              </w:rPr>
              <w:t>Ireland</w:t>
            </w:r>
            <w:r w:rsidR="005E214E" w:rsidRPr="005E214E">
              <w:rPr>
                <w:b/>
                <w:szCs w:val="22"/>
              </w:rPr>
              <w:t>, Malta</w:t>
            </w:r>
          </w:p>
          <w:p w14:paraId="51F75825" w14:textId="77777777" w:rsidR="005E214E" w:rsidRPr="005E214E" w:rsidRDefault="00BA0E9D" w:rsidP="005E214E">
            <w:pPr>
              <w:suppressAutoHyphens/>
              <w:ind w:left="720" w:right="14" w:hanging="720"/>
              <w:rPr>
                <w:szCs w:val="22"/>
              </w:rPr>
            </w:pPr>
            <w:r w:rsidRPr="0055583F">
              <w:rPr>
                <w:szCs w:val="22"/>
              </w:rPr>
              <w:t>Roche Products (Ireland) Ltd.</w:t>
            </w:r>
          </w:p>
          <w:p w14:paraId="39C2189A" w14:textId="18FD580A" w:rsidR="00BA0E9D" w:rsidRPr="0055583F" w:rsidRDefault="005E214E" w:rsidP="005E214E">
            <w:pPr>
              <w:suppressAutoHyphens/>
              <w:ind w:left="720" w:right="14" w:hanging="720"/>
              <w:rPr>
                <w:szCs w:val="22"/>
              </w:rPr>
            </w:pPr>
            <w:r w:rsidRPr="005E214E">
              <w:rPr>
                <w:szCs w:val="22"/>
              </w:rPr>
              <w:t>Ireland/L-Irlanda</w:t>
            </w:r>
          </w:p>
          <w:p w14:paraId="6636A542" w14:textId="77777777" w:rsidR="00BA0E9D" w:rsidRPr="0055583F" w:rsidRDefault="00BA0E9D" w:rsidP="00EF32DA">
            <w:pPr>
              <w:suppressAutoHyphens/>
              <w:ind w:left="720" w:right="14" w:hanging="720"/>
              <w:rPr>
                <w:szCs w:val="22"/>
              </w:rPr>
            </w:pPr>
            <w:r w:rsidRPr="0055583F">
              <w:rPr>
                <w:szCs w:val="22"/>
              </w:rPr>
              <w:t>Tel: +353 (0) 1 469 0700</w:t>
            </w:r>
          </w:p>
          <w:p w14:paraId="596EC298" w14:textId="77777777" w:rsidR="00BA0E9D" w:rsidRPr="0055583F" w:rsidRDefault="00BA0E9D" w:rsidP="00EF32DA">
            <w:pPr>
              <w:suppressAutoHyphens/>
              <w:ind w:left="720" w:right="14" w:hanging="720"/>
              <w:rPr>
                <w:b/>
                <w:szCs w:val="22"/>
              </w:rPr>
            </w:pPr>
          </w:p>
        </w:tc>
        <w:tc>
          <w:tcPr>
            <w:tcW w:w="4590" w:type="dxa"/>
          </w:tcPr>
          <w:p w14:paraId="092C3776" w14:textId="77777777" w:rsidR="00BA0E9D" w:rsidRPr="0069684D" w:rsidRDefault="00BA0E9D" w:rsidP="00EF32DA">
            <w:pPr>
              <w:suppressAutoHyphens/>
              <w:ind w:left="720" w:right="14" w:hanging="720"/>
              <w:rPr>
                <w:b/>
                <w:szCs w:val="22"/>
                <w:lang w:val="it-IT"/>
              </w:rPr>
            </w:pPr>
            <w:r w:rsidRPr="0069684D">
              <w:rPr>
                <w:b/>
                <w:szCs w:val="22"/>
                <w:lang w:val="it-IT"/>
              </w:rPr>
              <w:t>Slovenija</w:t>
            </w:r>
          </w:p>
          <w:p w14:paraId="00584F1C" w14:textId="77777777" w:rsidR="00BA0E9D" w:rsidRPr="0069684D" w:rsidRDefault="00BA0E9D" w:rsidP="00EF32DA">
            <w:pPr>
              <w:suppressAutoHyphens/>
              <w:ind w:left="720" w:right="14" w:hanging="720"/>
              <w:rPr>
                <w:szCs w:val="22"/>
                <w:lang w:val="it-IT"/>
              </w:rPr>
            </w:pPr>
            <w:r w:rsidRPr="0069684D">
              <w:rPr>
                <w:szCs w:val="22"/>
                <w:lang w:val="it-IT"/>
              </w:rPr>
              <w:t>Roche farmacevtska družba d.o.o.</w:t>
            </w:r>
          </w:p>
          <w:p w14:paraId="56DFA336" w14:textId="77777777" w:rsidR="00BA0E9D" w:rsidRPr="00F03387" w:rsidRDefault="00BA0E9D" w:rsidP="00EF32DA">
            <w:pPr>
              <w:suppressAutoHyphens/>
              <w:ind w:left="720" w:right="14" w:hanging="720"/>
              <w:rPr>
                <w:szCs w:val="22"/>
                <w:lang w:val="pt-PT"/>
              </w:rPr>
            </w:pPr>
            <w:r w:rsidRPr="00F03387">
              <w:rPr>
                <w:szCs w:val="22"/>
                <w:lang w:val="pt-PT"/>
              </w:rPr>
              <w:t>Tel: +386 - 1 360 26 00</w:t>
            </w:r>
          </w:p>
          <w:p w14:paraId="5C8537BE" w14:textId="77777777" w:rsidR="00BA0E9D" w:rsidRPr="00F03387" w:rsidRDefault="00BA0E9D" w:rsidP="00EF32DA">
            <w:pPr>
              <w:suppressAutoHyphens/>
              <w:ind w:left="720" w:right="14" w:hanging="720"/>
              <w:rPr>
                <w:b/>
                <w:szCs w:val="22"/>
                <w:lang w:val="pt-PT"/>
              </w:rPr>
            </w:pPr>
          </w:p>
        </w:tc>
      </w:tr>
      <w:tr w:rsidR="00BA0E9D" w:rsidRPr="00F03387" w14:paraId="2CFC7EF6" w14:textId="77777777" w:rsidTr="00EF32DA">
        <w:trPr>
          <w:cantSplit/>
        </w:trPr>
        <w:tc>
          <w:tcPr>
            <w:tcW w:w="4590" w:type="dxa"/>
          </w:tcPr>
          <w:p w14:paraId="23CEFA9B" w14:textId="77777777" w:rsidR="00BA0E9D" w:rsidRPr="00F03387" w:rsidRDefault="00BA0E9D" w:rsidP="00EF32DA">
            <w:pPr>
              <w:suppressAutoHyphens/>
              <w:ind w:left="720" w:right="14" w:hanging="720"/>
              <w:rPr>
                <w:b/>
                <w:szCs w:val="22"/>
                <w:lang w:val="pt-PT"/>
              </w:rPr>
            </w:pPr>
            <w:r w:rsidRPr="00F03387">
              <w:rPr>
                <w:b/>
                <w:szCs w:val="22"/>
                <w:lang w:val="pt-PT"/>
              </w:rPr>
              <w:t>Ísland</w:t>
            </w:r>
          </w:p>
          <w:p w14:paraId="5670C255" w14:textId="77777777" w:rsidR="00BA0E9D" w:rsidRPr="00F03387" w:rsidRDefault="00BA0E9D" w:rsidP="00EF32DA">
            <w:pPr>
              <w:suppressAutoHyphens/>
              <w:ind w:left="720" w:right="14" w:hanging="720"/>
              <w:rPr>
                <w:szCs w:val="22"/>
                <w:lang w:val="pt-PT"/>
              </w:rPr>
            </w:pPr>
            <w:r w:rsidRPr="00F03387">
              <w:rPr>
                <w:szCs w:val="22"/>
                <w:lang w:val="pt-PT"/>
              </w:rPr>
              <w:t xml:space="preserve">Roche </w:t>
            </w:r>
            <w:r w:rsidR="00031085">
              <w:rPr>
                <w:szCs w:val="22"/>
              </w:rPr>
              <w:t>Pharmaceuticals A/S</w:t>
            </w:r>
          </w:p>
          <w:p w14:paraId="3EDC0F4B" w14:textId="77777777" w:rsidR="00BA0E9D" w:rsidRPr="00F03387" w:rsidRDefault="00BA0E9D" w:rsidP="00EF32DA">
            <w:pPr>
              <w:suppressAutoHyphens/>
              <w:ind w:left="720" w:right="14" w:hanging="720"/>
              <w:rPr>
                <w:szCs w:val="22"/>
                <w:lang w:val="pt-PT"/>
              </w:rPr>
            </w:pPr>
            <w:r w:rsidRPr="00F03387">
              <w:rPr>
                <w:szCs w:val="22"/>
                <w:lang w:val="pt-PT"/>
              </w:rPr>
              <w:t>c/o Icepharma hf</w:t>
            </w:r>
          </w:p>
          <w:p w14:paraId="1B4396FA" w14:textId="77777777" w:rsidR="00BA0E9D" w:rsidRPr="00F03387" w:rsidRDefault="00BA0E9D" w:rsidP="00EF32DA">
            <w:pPr>
              <w:suppressAutoHyphens/>
              <w:ind w:left="720" w:right="14" w:hanging="720"/>
              <w:rPr>
                <w:szCs w:val="22"/>
                <w:lang w:val="pt-PT"/>
              </w:rPr>
            </w:pPr>
            <w:r w:rsidRPr="00F03387">
              <w:rPr>
                <w:szCs w:val="22"/>
                <w:lang w:val="pt-PT"/>
              </w:rPr>
              <w:t>Sími: +354 540 8000</w:t>
            </w:r>
          </w:p>
          <w:p w14:paraId="0B03A96C" w14:textId="77777777" w:rsidR="00BA0E9D" w:rsidRPr="00F03387" w:rsidRDefault="00BA0E9D" w:rsidP="00EF32DA">
            <w:pPr>
              <w:suppressAutoHyphens/>
              <w:ind w:left="720" w:right="14" w:hanging="720"/>
              <w:rPr>
                <w:b/>
                <w:szCs w:val="22"/>
                <w:lang w:val="pt-PT"/>
              </w:rPr>
            </w:pPr>
          </w:p>
        </w:tc>
        <w:tc>
          <w:tcPr>
            <w:tcW w:w="4590" w:type="dxa"/>
          </w:tcPr>
          <w:p w14:paraId="26875B58" w14:textId="77777777" w:rsidR="00BA0E9D" w:rsidRPr="0069684D" w:rsidRDefault="00BA0E9D" w:rsidP="00EF32DA">
            <w:pPr>
              <w:suppressAutoHyphens/>
              <w:ind w:left="720" w:right="14" w:hanging="720"/>
              <w:rPr>
                <w:b/>
                <w:szCs w:val="22"/>
                <w:lang w:val="it-IT"/>
              </w:rPr>
            </w:pPr>
            <w:r w:rsidRPr="0069684D">
              <w:rPr>
                <w:b/>
                <w:szCs w:val="22"/>
                <w:lang w:val="it-IT"/>
              </w:rPr>
              <w:t>Slovenská republika</w:t>
            </w:r>
          </w:p>
          <w:p w14:paraId="31C800E8" w14:textId="77777777" w:rsidR="00BA0E9D" w:rsidRPr="0069684D" w:rsidRDefault="00BA0E9D" w:rsidP="00EF32DA">
            <w:pPr>
              <w:suppressAutoHyphens/>
              <w:ind w:left="720" w:right="14" w:hanging="720"/>
              <w:rPr>
                <w:szCs w:val="22"/>
                <w:lang w:val="it-IT"/>
              </w:rPr>
            </w:pPr>
            <w:r w:rsidRPr="0069684D">
              <w:rPr>
                <w:szCs w:val="22"/>
                <w:lang w:val="it-IT"/>
              </w:rPr>
              <w:t>Roche Slovensko, s.r.o.</w:t>
            </w:r>
          </w:p>
          <w:p w14:paraId="60D79820" w14:textId="77777777" w:rsidR="00BA0E9D" w:rsidRPr="00F03387" w:rsidRDefault="00BA0E9D" w:rsidP="00EF32DA">
            <w:pPr>
              <w:suppressAutoHyphens/>
              <w:ind w:left="720" w:right="14" w:hanging="720"/>
              <w:rPr>
                <w:szCs w:val="22"/>
                <w:lang w:val="pt-PT"/>
              </w:rPr>
            </w:pPr>
            <w:r w:rsidRPr="00F03387">
              <w:rPr>
                <w:szCs w:val="22"/>
                <w:lang w:val="pt-PT"/>
              </w:rPr>
              <w:t>Tel: +421 - 2 52638201</w:t>
            </w:r>
          </w:p>
          <w:p w14:paraId="49F3E748" w14:textId="77777777" w:rsidR="00BA0E9D" w:rsidRPr="00F03387" w:rsidRDefault="00BA0E9D" w:rsidP="00EF32DA">
            <w:pPr>
              <w:suppressAutoHyphens/>
              <w:ind w:left="720" w:right="14" w:hanging="720"/>
              <w:rPr>
                <w:b/>
                <w:szCs w:val="22"/>
                <w:lang w:val="pt-PT"/>
              </w:rPr>
            </w:pPr>
          </w:p>
        </w:tc>
      </w:tr>
      <w:tr w:rsidR="00BA0E9D" w:rsidRPr="00353CBE" w14:paraId="53ED04F7" w14:textId="77777777" w:rsidTr="00EF32DA">
        <w:trPr>
          <w:cantSplit/>
        </w:trPr>
        <w:tc>
          <w:tcPr>
            <w:tcW w:w="4590" w:type="dxa"/>
          </w:tcPr>
          <w:p w14:paraId="6D9F79FB" w14:textId="77777777" w:rsidR="00BA0E9D" w:rsidRPr="00F03387" w:rsidRDefault="00BA0E9D" w:rsidP="00EF32DA">
            <w:pPr>
              <w:suppressAutoHyphens/>
              <w:ind w:left="720" w:right="14" w:hanging="720"/>
              <w:rPr>
                <w:b/>
                <w:szCs w:val="22"/>
                <w:lang w:val="pt-PT"/>
              </w:rPr>
            </w:pPr>
            <w:r w:rsidRPr="00F03387">
              <w:rPr>
                <w:b/>
                <w:szCs w:val="22"/>
                <w:lang w:val="pt-PT"/>
              </w:rPr>
              <w:t>Italia</w:t>
            </w:r>
          </w:p>
          <w:p w14:paraId="1A17917D" w14:textId="77777777" w:rsidR="00BA0E9D" w:rsidRPr="00F03387" w:rsidRDefault="00BA0E9D" w:rsidP="00EF32DA">
            <w:pPr>
              <w:suppressAutoHyphens/>
              <w:ind w:left="720" w:right="14" w:hanging="720"/>
              <w:rPr>
                <w:szCs w:val="22"/>
                <w:lang w:val="pt-PT"/>
              </w:rPr>
            </w:pPr>
            <w:r w:rsidRPr="00F03387">
              <w:rPr>
                <w:szCs w:val="22"/>
                <w:lang w:val="pt-PT"/>
              </w:rPr>
              <w:t>Roche S.p.A.</w:t>
            </w:r>
          </w:p>
          <w:p w14:paraId="15353344" w14:textId="77777777" w:rsidR="00BA0E9D" w:rsidRPr="00F03387" w:rsidRDefault="00BA0E9D" w:rsidP="00EF32DA">
            <w:pPr>
              <w:suppressAutoHyphens/>
              <w:ind w:left="720" w:right="14" w:hanging="720"/>
              <w:rPr>
                <w:b/>
                <w:szCs w:val="22"/>
                <w:lang w:val="pt-PT"/>
              </w:rPr>
            </w:pPr>
            <w:r w:rsidRPr="00F03387">
              <w:rPr>
                <w:szCs w:val="22"/>
                <w:lang w:val="pt-PT"/>
              </w:rPr>
              <w:t>Tel: +39 - 039 2471</w:t>
            </w:r>
          </w:p>
        </w:tc>
        <w:tc>
          <w:tcPr>
            <w:tcW w:w="4590" w:type="dxa"/>
          </w:tcPr>
          <w:p w14:paraId="34FC7CCA" w14:textId="77777777" w:rsidR="00BA0E9D" w:rsidRPr="00811FE5" w:rsidRDefault="00BA0E9D" w:rsidP="00EF32DA">
            <w:pPr>
              <w:suppressAutoHyphens/>
              <w:ind w:left="720" w:right="14" w:hanging="720"/>
              <w:rPr>
                <w:b/>
                <w:szCs w:val="22"/>
                <w:lang w:val="de-DE"/>
              </w:rPr>
            </w:pPr>
            <w:r w:rsidRPr="00811FE5">
              <w:rPr>
                <w:b/>
                <w:szCs w:val="22"/>
                <w:lang w:val="de-DE"/>
              </w:rPr>
              <w:t>Suomi/Finland</w:t>
            </w:r>
          </w:p>
          <w:p w14:paraId="554C16FD" w14:textId="77777777" w:rsidR="00BA0E9D" w:rsidRPr="00811FE5" w:rsidRDefault="00BA0E9D" w:rsidP="00EF32DA">
            <w:pPr>
              <w:suppressAutoHyphens/>
              <w:ind w:left="720" w:right="14" w:hanging="720"/>
              <w:rPr>
                <w:szCs w:val="22"/>
                <w:lang w:val="de-DE"/>
              </w:rPr>
            </w:pPr>
            <w:r w:rsidRPr="00811FE5">
              <w:rPr>
                <w:szCs w:val="22"/>
                <w:lang w:val="de-DE"/>
              </w:rPr>
              <w:t>Roche Oy</w:t>
            </w:r>
          </w:p>
          <w:p w14:paraId="631ADE4C" w14:textId="77777777" w:rsidR="00BA0E9D" w:rsidRPr="00811FE5" w:rsidRDefault="00BA0E9D" w:rsidP="00EF32DA">
            <w:pPr>
              <w:suppressAutoHyphens/>
              <w:ind w:left="720" w:right="14" w:hanging="720"/>
              <w:rPr>
                <w:szCs w:val="22"/>
                <w:lang w:val="de-DE"/>
              </w:rPr>
            </w:pPr>
            <w:r w:rsidRPr="00811FE5">
              <w:rPr>
                <w:szCs w:val="22"/>
                <w:lang w:val="de-DE"/>
              </w:rPr>
              <w:t>Puh/Tel: +358 (0) 10 554 500</w:t>
            </w:r>
          </w:p>
          <w:p w14:paraId="18CEE327" w14:textId="77777777" w:rsidR="00BA0E9D" w:rsidRPr="00811FE5" w:rsidRDefault="00BA0E9D" w:rsidP="00EF32DA">
            <w:pPr>
              <w:suppressAutoHyphens/>
              <w:ind w:left="720" w:right="14" w:hanging="720"/>
              <w:rPr>
                <w:b/>
                <w:szCs w:val="22"/>
                <w:lang w:val="de-DE"/>
              </w:rPr>
            </w:pPr>
          </w:p>
        </w:tc>
      </w:tr>
      <w:tr w:rsidR="00BA0E9D" w:rsidRPr="00F03387" w14:paraId="7ED08438" w14:textId="77777777" w:rsidTr="00EF32DA">
        <w:trPr>
          <w:cantSplit/>
        </w:trPr>
        <w:tc>
          <w:tcPr>
            <w:tcW w:w="4590" w:type="dxa"/>
          </w:tcPr>
          <w:p w14:paraId="741BE71B" w14:textId="4F16B942" w:rsidR="00BA0E9D" w:rsidRPr="00811FE5" w:rsidRDefault="00BA0E9D" w:rsidP="00AF4E8B">
            <w:pPr>
              <w:suppressAutoHyphens/>
              <w:ind w:left="720" w:right="14" w:hanging="720"/>
              <w:rPr>
                <w:b/>
                <w:szCs w:val="22"/>
                <w:lang w:val="de-DE"/>
              </w:rPr>
            </w:pPr>
          </w:p>
        </w:tc>
        <w:tc>
          <w:tcPr>
            <w:tcW w:w="4590" w:type="dxa"/>
          </w:tcPr>
          <w:p w14:paraId="6D7DEED7" w14:textId="77777777" w:rsidR="00BA0E9D" w:rsidRPr="00F03387" w:rsidRDefault="00BA0E9D" w:rsidP="00EF32DA">
            <w:pPr>
              <w:suppressAutoHyphens/>
              <w:ind w:left="720" w:right="14" w:hanging="720"/>
              <w:rPr>
                <w:b/>
                <w:szCs w:val="22"/>
                <w:lang w:val="pt-PT"/>
              </w:rPr>
            </w:pPr>
            <w:r w:rsidRPr="00F03387">
              <w:rPr>
                <w:b/>
                <w:szCs w:val="22"/>
                <w:lang w:val="pt-PT"/>
              </w:rPr>
              <w:t>Sverige</w:t>
            </w:r>
          </w:p>
          <w:p w14:paraId="1340AE03" w14:textId="77777777" w:rsidR="00BA0E9D" w:rsidRPr="00F03387" w:rsidRDefault="00BA0E9D" w:rsidP="00EF32DA">
            <w:pPr>
              <w:suppressAutoHyphens/>
              <w:ind w:left="720" w:right="14" w:hanging="720"/>
              <w:rPr>
                <w:szCs w:val="22"/>
                <w:lang w:val="pt-PT"/>
              </w:rPr>
            </w:pPr>
            <w:r w:rsidRPr="00F03387">
              <w:rPr>
                <w:szCs w:val="22"/>
                <w:lang w:val="pt-PT"/>
              </w:rPr>
              <w:t>Roche AB</w:t>
            </w:r>
          </w:p>
          <w:p w14:paraId="33605EF7" w14:textId="77777777" w:rsidR="00BA0E9D" w:rsidRPr="00F03387" w:rsidRDefault="00BA0E9D" w:rsidP="00EF32DA">
            <w:pPr>
              <w:suppressAutoHyphens/>
              <w:ind w:left="720" w:right="14" w:hanging="720"/>
              <w:rPr>
                <w:szCs w:val="22"/>
                <w:lang w:val="pt-PT"/>
              </w:rPr>
            </w:pPr>
            <w:r w:rsidRPr="00F03387">
              <w:rPr>
                <w:szCs w:val="22"/>
                <w:lang w:val="pt-PT"/>
              </w:rPr>
              <w:t>Tel: +46 (0) 8 726 1200</w:t>
            </w:r>
          </w:p>
          <w:p w14:paraId="1327F436" w14:textId="77777777" w:rsidR="00BA0E9D" w:rsidRPr="00F03387" w:rsidRDefault="00BA0E9D" w:rsidP="00EF32DA">
            <w:pPr>
              <w:suppressAutoHyphens/>
              <w:ind w:left="720" w:right="14" w:hanging="720"/>
              <w:rPr>
                <w:b/>
                <w:szCs w:val="22"/>
                <w:lang w:val="pt-PT"/>
              </w:rPr>
            </w:pPr>
          </w:p>
        </w:tc>
      </w:tr>
      <w:tr w:rsidR="00BA0E9D" w:rsidRPr="00353CBE" w14:paraId="71DCD6FB" w14:textId="77777777" w:rsidTr="00EF32DA">
        <w:trPr>
          <w:cantSplit/>
        </w:trPr>
        <w:tc>
          <w:tcPr>
            <w:tcW w:w="4590" w:type="dxa"/>
          </w:tcPr>
          <w:p w14:paraId="206D58EC" w14:textId="77777777" w:rsidR="00BA0E9D" w:rsidRPr="0055583F" w:rsidRDefault="00BA0E9D" w:rsidP="00EF32DA">
            <w:pPr>
              <w:suppressAutoHyphens/>
              <w:ind w:left="720" w:right="14" w:hanging="720"/>
              <w:rPr>
                <w:b/>
                <w:szCs w:val="22"/>
                <w:lang w:val="es-ES"/>
              </w:rPr>
            </w:pPr>
            <w:proofErr w:type="spellStart"/>
            <w:r w:rsidRPr="0055583F">
              <w:rPr>
                <w:b/>
                <w:szCs w:val="22"/>
                <w:lang w:val="es-ES"/>
              </w:rPr>
              <w:t>Latvija</w:t>
            </w:r>
            <w:proofErr w:type="spellEnd"/>
          </w:p>
          <w:p w14:paraId="1DF923E3" w14:textId="77777777" w:rsidR="00BA0E9D" w:rsidRPr="0055583F" w:rsidRDefault="00BA0E9D" w:rsidP="00EF32DA">
            <w:pPr>
              <w:suppressAutoHyphens/>
              <w:ind w:left="720" w:right="14" w:hanging="720"/>
              <w:rPr>
                <w:szCs w:val="22"/>
                <w:lang w:val="es-ES"/>
              </w:rPr>
            </w:pPr>
            <w:r w:rsidRPr="0055583F">
              <w:rPr>
                <w:szCs w:val="22"/>
                <w:lang w:val="es-ES"/>
              </w:rPr>
              <w:t xml:space="preserve">Roche </w:t>
            </w:r>
            <w:proofErr w:type="spellStart"/>
            <w:r w:rsidRPr="0055583F">
              <w:rPr>
                <w:szCs w:val="22"/>
                <w:lang w:val="es-ES"/>
              </w:rPr>
              <w:t>Latvija</w:t>
            </w:r>
            <w:proofErr w:type="spellEnd"/>
            <w:r w:rsidRPr="0055583F">
              <w:rPr>
                <w:szCs w:val="22"/>
                <w:lang w:val="es-ES"/>
              </w:rPr>
              <w:t xml:space="preserve"> SIA</w:t>
            </w:r>
          </w:p>
          <w:p w14:paraId="79E2803F" w14:textId="77777777" w:rsidR="00BA0E9D" w:rsidRPr="0055583F" w:rsidRDefault="00BA0E9D" w:rsidP="00EF32DA">
            <w:pPr>
              <w:suppressAutoHyphens/>
              <w:ind w:left="720" w:right="14" w:hanging="720"/>
              <w:rPr>
                <w:szCs w:val="22"/>
                <w:lang w:val="es-ES"/>
              </w:rPr>
            </w:pPr>
            <w:r w:rsidRPr="0055583F">
              <w:rPr>
                <w:szCs w:val="22"/>
                <w:lang w:val="es-ES"/>
              </w:rPr>
              <w:t>Tel: +371 - 67 039831</w:t>
            </w:r>
          </w:p>
          <w:p w14:paraId="015EE75A" w14:textId="77777777" w:rsidR="00BA0E9D" w:rsidRPr="0055583F" w:rsidRDefault="00BA0E9D" w:rsidP="00EF32DA">
            <w:pPr>
              <w:suppressAutoHyphens/>
              <w:ind w:left="720" w:right="14" w:hanging="720"/>
              <w:rPr>
                <w:b/>
                <w:szCs w:val="22"/>
                <w:lang w:val="es-ES"/>
              </w:rPr>
            </w:pPr>
          </w:p>
        </w:tc>
        <w:tc>
          <w:tcPr>
            <w:tcW w:w="4590" w:type="dxa"/>
          </w:tcPr>
          <w:p w14:paraId="6F8F91E4" w14:textId="77777777" w:rsidR="00BA0E9D" w:rsidRPr="00F03387" w:rsidRDefault="00BA0E9D" w:rsidP="00811FE5">
            <w:pPr>
              <w:rPr>
                <w:b/>
                <w:szCs w:val="22"/>
                <w:lang w:val="pt-PT"/>
              </w:rPr>
            </w:pPr>
          </w:p>
        </w:tc>
      </w:tr>
    </w:tbl>
    <w:p w14:paraId="40303E77" w14:textId="77777777" w:rsidR="00BA0E9D" w:rsidRPr="00F03387" w:rsidRDefault="00BA0E9D" w:rsidP="00BA0E9D">
      <w:pPr>
        <w:suppressAutoHyphens/>
        <w:ind w:left="720" w:right="14" w:hanging="720"/>
        <w:rPr>
          <w:lang w:val="pt-PT"/>
        </w:rPr>
      </w:pPr>
    </w:p>
    <w:p w14:paraId="15D928A2" w14:textId="5F3E96AD" w:rsidR="00BA0E9D" w:rsidRPr="00F03387" w:rsidRDefault="00BA0E9D" w:rsidP="00B5673C">
      <w:pPr>
        <w:keepNext/>
        <w:keepLines/>
        <w:suppressAutoHyphens/>
        <w:outlineLvl w:val="0"/>
        <w:rPr>
          <w:lang w:val="pt-PT"/>
        </w:rPr>
      </w:pPr>
      <w:r w:rsidRPr="00F03387">
        <w:rPr>
          <w:b/>
          <w:lang w:val="pt-PT"/>
        </w:rPr>
        <w:t xml:space="preserve">Este folheto foi revisto pela última vez em </w:t>
      </w:r>
      <w:r w:rsidR="005E214E" w:rsidRPr="005E214E">
        <w:rPr>
          <w:b/>
          <w:lang w:val="pt-PT"/>
        </w:rPr>
        <w:t>&lt;{MM/AAAA}&gt;&lt;{mês de AAAA}&gt;</w:t>
      </w:r>
      <w:r w:rsidR="005E214E">
        <w:rPr>
          <w:b/>
          <w:lang w:val="pt-PT"/>
        </w:rPr>
        <w:t>.</w:t>
      </w:r>
      <w:r w:rsidRPr="00F03387">
        <w:rPr>
          <w:b/>
          <w:lang w:val="pt-PT"/>
        </w:rPr>
        <w:t xml:space="preserve"> </w:t>
      </w:r>
    </w:p>
    <w:p w14:paraId="46F89AAE" w14:textId="77777777" w:rsidR="00BA0E9D" w:rsidRPr="00F03387" w:rsidRDefault="00BA0E9D" w:rsidP="00B5673C">
      <w:pPr>
        <w:keepNext/>
        <w:keepLines/>
        <w:suppressAutoHyphens/>
        <w:ind w:left="720" w:right="14" w:hanging="720"/>
        <w:rPr>
          <w:szCs w:val="22"/>
          <w:lang w:val="pt-PT"/>
        </w:rPr>
      </w:pPr>
    </w:p>
    <w:p w14:paraId="4A52D828" w14:textId="77777777" w:rsidR="00BA0E9D" w:rsidRPr="00F03387" w:rsidRDefault="00BA0E9D" w:rsidP="00B5673C">
      <w:pPr>
        <w:keepNext/>
        <w:keepLines/>
        <w:suppressAutoHyphens/>
        <w:rPr>
          <w:szCs w:val="22"/>
          <w:lang w:val="pt-PT"/>
        </w:rPr>
      </w:pPr>
      <w:r w:rsidRPr="00F03387">
        <w:rPr>
          <w:b/>
          <w:szCs w:val="22"/>
          <w:lang w:val="pt-PT"/>
        </w:rPr>
        <w:t>Outras fontes de informação</w:t>
      </w:r>
    </w:p>
    <w:p w14:paraId="673B534A" w14:textId="77777777" w:rsidR="00BA0E9D" w:rsidRPr="00F03387" w:rsidRDefault="00BA0E9D" w:rsidP="00B5673C">
      <w:pPr>
        <w:keepNext/>
        <w:keepLines/>
        <w:suppressAutoHyphens/>
        <w:ind w:left="720" w:right="14" w:hanging="720"/>
        <w:rPr>
          <w:szCs w:val="22"/>
          <w:lang w:val="pt-PT"/>
        </w:rPr>
      </w:pPr>
    </w:p>
    <w:p w14:paraId="69F73923" w14:textId="7DFC9841" w:rsidR="00BA0E9D" w:rsidRPr="00F03387" w:rsidRDefault="00BA0E9D" w:rsidP="00135E3D">
      <w:pPr>
        <w:keepNext/>
        <w:keepLines/>
        <w:suppressAutoHyphens/>
        <w:autoSpaceDE w:val="0"/>
        <w:ind w:right="14"/>
        <w:rPr>
          <w:szCs w:val="22"/>
          <w:lang w:val="pt-PT"/>
        </w:rPr>
      </w:pPr>
      <w:r w:rsidRPr="00F03387">
        <w:rPr>
          <w:szCs w:val="24"/>
          <w:lang w:val="pt-PT"/>
        </w:rPr>
        <w:t>Está disponível informação</w:t>
      </w:r>
      <w:r w:rsidRPr="00F03387">
        <w:rPr>
          <w:szCs w:val="22"/>
          <w:lang w:val="pt-PT"/>
        </w:rPr>
        <w:t xml:space="preserve"> pormenorizada sobre este medicamento no </w:t>
      </w:r>
      <w:r w:rsidRPr="00F03387">
        <w:rPr>
          <w:szCs w:val="24"/>
          <w:lang w:val="pt-PT"/>
        </w:rPr>
        <w:t xml:space="preserve">sítio da internet </w:t>
      </w:r>
      <w:r w:rsidRPr="00F03387">
        <w:rPr>
          <w:szCs w:val="22"/>
          <w:lang w:val="pt-PT"/>
        </w:rPr>
        <w:t xml:space="preserve">da Agência Europeia de Medicamentos: </w:t>
      </w:r>
      <w:r w:rsidR="007D00DC" w:rsidRPr="00F03387">
        <w:rPr>
          <w:rFonts w:ascii="ZWAdobeF" w:hAnsi="ZWAdobeF" w:cs="ZWAdobeF"/>
          <w:sz w:val="2"/>
          <w:szCs w:val="22"/>
          <w:lang w:val="pt-PT"/>
        </w:rPr>
        <w:t>9H</w:t>
      </w:r>
      <w:r w:rsidR="00135E3D" w:rsidRPr="00F03387">
        <w:rPr>
          <w:rFonts w:ascii="ZWAdobeF" w:hAnsi="ZWAdobeF" w:cs="ZWAdobeF"/>
          <w:sz w:val="2"/>
          <w:szCs w:val="22"/>
          <w:lang w:val="pt-PT"/>
        </w:rPr>
        <w:t>9H</w:t>
      </w:r>
      <w:r w:rsidR="005E214E">
        <w:fldChar w:fldCharType="begin"/>
      </w:r>
      <w:r w:rsidR="005E214E" w:rsidRPr="00353CBE">
        <w:rPr>
          <w:lang w:val="pt-PT"/>
          <w:rPrChange w:id="124" w:author="TCS" w:date="2025-11-13T10:49:00Z" w16du:dateUtc="2025-11-13T05:19:00Z">
            <w:rPr/>
          </w:rPrChange>
        </w:rPr>
        <w:instrText>HYPERLINK "https://www.ema.europa.eu"</w:instrText>
      </w:r>
      <w:r w:rsidR="005E214E">
        <w:fldChar w:fldCharType="separate"/>
      </w:r>
      <w:r w:rsidR="005E214E" w:rsidRPr="005E214E">
        <w:rPr>
          <w:rStyle w:val="Hyperlink"/>
          <w:szCs w:val="22"/>
          <w:lang w:val="pt-PT"/>
        </w:rPr>
        <w:t>https://www.ema.europa.eu</w:t>
      </w:r>
      <w:r w:rsidR="005E214E">
        <w:fldChar w:fldCharType="end"/>
      </w:r>
    </w:p>
    <w:p w14:paraId="4C57EC33" w14:textId="77777777" w:rsidR="00BA0E9D" w:rsidRPr="00F03387" w:rsidRDefault="00BA0E9D" w:rsidP="00B5673C">
      <w:pPr>
        <w:keepNext/>
        <w:keepLines/>
        <w:suppressAutoHyphens/>
        <w:ind w:right="14"/>
        <w:rPr>
          <w:szCs w:val="22"/>
          <w:lang w:val="pt-PT"/>
        </w:rPr>
      </w:pPr>
    </w:p>
    <w:p w14:paraId="640D3D5D" w14:textId="77777777" w:rsidR="00BA0E9D" w:rsidRPr="00F03387" w:rsidRDefault="00BA0E9D" w:rsidP="00B5673C">
      <w:pPr>
        <w:keepNext/>
        <w:keepLines/>
        <w:rPr>
          <w:lang w:val="pt-PT"/>
        </w:rPr>
      </w:pPr>
      <w:r w:rsidRPr="00F03387">
        <w:rPr>
          <w:szCs w:val="22"/>
          <w:lang w:val="pt-PT"/>
        </w:rPr>
        <w:t>Este folheto está disponível em todas as línguas da UE/EEE no sítio da internet da Agência Europeia de Medicamentos.</w:t>
      </w:r>
    </w:p>
    <w:p w14:paraId="6AF7F4A5" w14:textId="77777777" w:rsidR="00E03269" w:rsidRPr="00811FE5" w:rsidRDefault="00E03269" w:rsidP="00EA2887">
      <w:pPr>
        <w:pStyle w:val="No-numheading3Agency"/>
        <w:spacing w:before="0" w:after="0"/>
        <w:rPr>
          <w:rFonts w:ascii="Times New Roman" w:hAnsi="Times New Roman"/>
          <w:lang w:eastAsia="zh-CN"/>
        </w:rPr>
      </w:pPr>
    </w:p>
    <w:sectPr w:rsidR="00E03269" w:rsidRPr="00811FE5" w:rsidSect="00A943A2">
      <w:footerReference w:type="default" r:id="rId14"/>
      <w:footerReference w:type="first" r:id="rId15"/>
      <w:type w:val="continuous"/>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4E47" w14:textId="77777777" w:rsidR="00F15F9C" w:rsidRDefault="00F15F9C">
      <w:r>
        <w:separator/>
      </w:r>
    </w:p>
  </w:endnote>
  <w:endnote w:type="continuationSeparator" w:id="0">
    <w:p w14:paraId="7BA40A20" w14:textId="77777777" w:rsidR="00F15F9C" w:rsidRDefault="00F15F9C">
      <w:r>
        <w:continuationSeparator/>
      </w:r>
    </w:p>
  </w:endnote>
  <w:endnote w:type="continuationNotice" w:id="1">
    <w:p w14:paraId="38C83D37" w14:textId="77777777" w:rsidR="00F15F9C" w:rsidRDefault="00F15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notype Univers 330 Light">
    <w:altName w:val="Linotype Univers 330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DD25" w14:textId="10440FAD" w:rsidR="00AF02C3" w:rsidRDefault="00AF02C3">
    <w:pPr>
      <w:pStyle w:val="Footer"/>
      <w:tabs>
        <w:tab w:val="right" w:pos="8931"/>
      </w:tabs>
      <w:ind w:right="96"/>
      <w:jc w:val="center"/>
      <w:rPr>
        <w:rFonts w:cs="Arial"/>
      </w:rPr>
    </w:pPr>
    <w:r>
      <w:rPr>
        <w:rFonts w:cs="Arial"/>
      </w:rPr>
      <w:fldChar w:fldCharType="begin"/>
    </w:r>
    <w:r>
      <w:rPr>
        <w:rFonts w:cs="Arial"/>
      </w:rPr>
      <w:instrText xml:space="preserve"> EQ </w:instrText>
    </w:r>
    <w:r>
      <w:rPr>
        <w:rFonts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307FA">
      <w:rPr>
        <w:rStyle w:val="PageNumber"/>
        <w:rFonts w:cs="Arial"/>
      </w:rPr>
      <w:t>9</w:t>
    </w:r>
    <w:r w:rsidR="005307FA">
      <w:rPr>
        <w:rStyle w:val="PageNumber"/>
        <w:rFonts w:cs="Arial"/>
      </w:rPr>
      <w:t>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1C7D" w14:textId="77777777" w:rsidR="00AF02C3" w:rsidRDefault="00AF02C3">
    <w:pPr>
      <w:pStyle w:val="Footer"/>
      <w:tabs>
        <w:tab w:val="right" w:pos="8931"/>
      </w:tabs>
      <w:ind w:right="96"/>
      <w:jc w:val="center"/>
      <w:rPr>
        <w:rFonts w:cs="Arial"/>
      </w:rPr>
    </w:pPr>
    <w:r>
      <w:rPr>
        <w:rFonts w:ascii="Helvetica" w:hAnsi="Helvetica"/>
      </w:rPr>
      <w:fldChar w:fldCharType="begin"/>
    </w:r>
    <w:r>
      <w:rPr>
        <w:rFonts w:ascii="Helvetica" w:hAnsi="Helvetica"/>
      </w:rPr>
      <w:instrText xml:space="preserve"> EQ </w:instrText>
    </w:r>
    <w:r>
      <w:rPr>
        <w:rFonts w:ascii="Helvetica" w:hAnsi="Helvetica"/>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9</w:t>
    </w:r>
    <w:r>
      <w:rPr>
        <w:rStyle w:val="PageNumber"/>
        <w:rFonts w:cs="Arial"/>
      </w:rPr>
      <w:t>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6C9D" w14:textId="77777777" w:rsidR="00F15F9C" w:rsidRDefault="00F15F9C">
      <w:r>
        <w:separator/>
      </w:r>
    </w:p>
  </w:footnote>
  <w:footnote w:type="continuationSeparator" w:id="0">
    <w:p w14:paraId="477F5CB3" w14:textId="77777777" w:rsidR="00F15F9C" w:rsidRDefault="00F15F9C">
      <w:r>
        <w:continuationSeparator/>
      </w:r>
    </w:p>
  </w:footnote>
  <w:footnote w:type="continuationNotice" w:id="1">
    <w:p w14:paraId="2983B466" w14:textId="77777777" w:rsidR="00F15F9C" w:rsidRDefault="00F15F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F002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658BA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DCD1A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8D07F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E502B7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FA284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9ABF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047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0224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4CB7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8B598F"/>
    <w:multiLevelType w:val="hybridMultilevel"/>
    <w:tmpl w:val="3286C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10E69"/>
    <w:multiLevelType w:val="hybridMultilevel"/>
    <w:tmpl w:val="0BE0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C7DB7"/>
    <w:multiLevelType w:val="hybridMultilevel"/>
    <w:tmpl w:val="F35E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14341"/>
    <w:multiLevelType w:val="hybridMultilevel"/>
    <w:tmpl w:val="BFD267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9502CDE"/>
    <w:multiLevelType w:val="hybridMultilevel"/>
    <w:tmpl w:val="593A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D2EF4"/>
    <w:multiLevelType w:val="hybridMultilevel"/>
    <w:tmpl w:val="12B889B6"/>
    <w:lvl w:ilvl="0" w:tplc="08160001">
      <w:start w:val="1"/>
      <w:numFmt w:val="bullet"/>
      <w:lvlText w:val=""/>
      <w:lvlJc w:val="left"/>
      <w:pPr>
        <w:ind w:left="1714" w:hanging="360"/>
      </w:pPr>
      <w:rPr>
        <w:rFonts w:ascii="Symbol" w:hAnsi="Symbol" w:hint="default"/>
      </w:rPr>
    </w:lvl>
    <w:lvl w:ilvl="1" w:tplc="08160003" w:tentative="1">
      <w:start w:val="1"/>
      <w:numFmt w:val="bullet"/>
      <w:lvlText w:val="o"/>
      <w:lvlJc w:val="left"/>
      <w:pPr>
        <w:ind w:left="2434" w:hanging="360"/>
      </w:pPr>
      <w:rPr>
        <w:rFonts w:ascii="Courier New" w:hAnsi="Courier New" w:cs="Courier New" w:hint="default"/>
      </w:rPr>
    </w:lvl>
    <w:lvl w:ilvl="2" w:tplc="08160005" w:tentative="1">
      <w:start w:val="1"/>
      <w:numFmt w:val="bullet"/>
      <w:lvlText w:val=""/>
      <w:lvlJc w:val="left"/>
      <w:pPr>
        <w:ind w:left="3154" w:hanging="360"/>
      </w:pPr>
      <w:rPr>
        <w:rFonts w:ascii="Wingdings" w:hAnsi="Wingdings" w:hint="default"/>
      </w:rPr>
    </w:lvl>
    <w:lvl w:ilvl="3" w:tplc="08160001" w:tentative="1">
      <w:start w:val="1"/>
      <w:numFmt w:val="bullet"/>
      <w:lvlText w:val=""/>
      <w:lvlJc w:val="left"/>
      <w:pPr>
        <w:ind w:left="3874" w:hanging="360"/>
      </w:pPr>
      <w:rPr>
        <w:rFonts w:ascii="Symbol" w:hAnsi="Symbol" w:hint="default"/>
      </w:rPr>
    </w:lvl>
    <w:lvl w:ilvl="4" w:tplc="08160003" w:tentative="1">
      <w:start w:val="1"/>
      <w:numFmt w:val="bullet"/>
      <w:lvlText w:val="o"/>
      <w:lvlJc w:val="left"/>
      <w:pPr>
        <w:ind w:left="4594" w:hanging="360"/>
      </w:pPr>
      <w:rPr>
        <w:rFonts w:ascii="Courier New" w:hAnsi="Courier New" w:cs="Courier New" w:hint="default"/>
      </w:rPr>
    </w:lvl>
    <w:lvl w:ilvl="5" w:tplc="08160005" w:tentative="1">
      <w:start w:val="1"/>
      <w:numFmt w:val="bullet"/>
      <w:lvlText w:val=""/>
      <w:lvlJc w:val="left"/>
      <w:pPr>
        <w:ind w:left="5314" w:hanging="360"/>
      </w:pPr>
      <w:rPr>
        <w:rFonts w:ascii="Wingdings" w:hAnsi="Wingdings" w:hint="default"/>
      </w:rPr>
    </w:lvl>
    <w:lvl w:ilvl="6" w:tplc="08160001" w:tentative="1">
      <w:start w:val="1"/>
      <w:numFmt w:val="bullet"/>
      <w:lvlText w:val=""/>
      <w:lvlJc w:val="left"/>
      <w:pPr>
        <w:ind w:left="6034" w:hanging="360"/>
      </w:pPr>
      <w:rPr>
        <w:rFonts w:ascii="Symbol" w:hAnsi="Symbol" w:hint="default"/>
      </w:rPr>
    </w:lvl>
    <w:lvl w:ilvl="7" w:tplc="08160003" w:tentative="1">
      <w:start w:val="1"/>
      <w:numFmt w:val="bullet"/>
      <w:lvlText w:val="o"/>
      <w:lvlJc w:val="left"/>
      <w:pPr>
        <w:ind w:left="6754" w:hanging="360"/>
      </w:pPr>
      <w:rPr>
        <w:rFonts w:ascii="Courier New" w:hAnsi="Courier New" w:cs="Courier New" w:hint="default"/>
      </w:rPr>
    </w:lvl>
    <w:lvl w:ilvl="8" w:tplc="08160005" w:tentative="1">
      <w:start w:val="1"/>
      <w:numFmt w:val="bullet"/>
      <w:lvlText w:val=""/>
      <w:lvlJc w:val="left"/>
      <w:pPr>
        <w:ind w:left="7474" w:hanging="360"/>
      </w:pPr>
      <w:rPr>
        <w:rFonts w:ascii="Wingdings" w:hAnsi="Wingdings" w:hint="default"/>
      </w:rPr>
    </w:lvl>
  </w:abstractNum>
  <w:abstractNum w:abstractNumId="16" w15:restartNumberingAfterBreak="0">
    <w:nsid w:val="6FEA372D"/>
    <w:multiLevelType w:val="hybridMultilevel"/>
    <w:tmpl w:val="F12A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A54A7"/>
    <w:multiLevelType w:val="hybridMultilevel"/>
    <w:tmpl w:val="6F1C027C"/>
    <w:lvl w:ilvl="0" w:tplc="04090001">
      <w:start w:val="1"/>
      <w:numFmt w:val="bullet"/>
      <w:lvlText w:val=""/>
      <w:lvlJc w:val="left"/>
      <w:pPr>
        <w:ind w:left="1122" w:hanging="360"/>
      </w:pPr>
      <w:rPr>
        <w:rFonts w:ascii="Symbol" w:hAnsi="Symbol"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num w:numId="1" w16cid:durableId="1425952820">
    <w:abstractNumId w:val="1"/>
  </w:num>
  <w:num w:numId="2" w16cid:durableId="1515531944">
    <w:abstractNumId w:val="9"/>
  </w:num>
  <w:num w:numId="3" w16cid:durableId="1927349327">
    <w:abstractNumId w:val="7"/>
  </w:num>
  <w:num w:numId="4" w16cid:durableId="1717122796">
    <w:abstractNumId w:val="6"/>
  </w:num>
  <w:num w:numId="5" w16cid:durableId="84039501">
    <w:abstractNumId w:val="12"/>
  </w:num>
  <w:num w:numId="6" w16cid:durableId="790395496">
    <w:abstractNumId w:val="17"/>
  </w:num>
  <w:num w:numId="7" w16cid:durableId="845095830">
    <w:abstractNumId w:val="14"/>
  </w:num>
  <w:num w:numId="8" w16cid:durableId="590741902">
    <w:abstractNumId w:val="5"/>
  </w:num>
  <w:num w:numId="9" w16cid:durableId="405998746">
    <w:abstractNumId w:val="4"/>
  </w:num>
  <w:num w:numId="10" w16cid:durableId="1717898479">
    <w:abstractNumId w:val="8"/>
  </w:num>
  <w:num w:numId="11" w16cid:durableId="1668288439">
    <w:abstractNumId w:val="3"/>
  </w:num>
  <w:num w:numId="12" w16cid:durableId="513957298">
    <w:abstractNumId w:val="2"/>
  </w:num>
  <w:num w:numId="13" w16cid:durableId="529490012">
    <w:abstractNumId w:val="0"/>
  </w:num>
  <w:num w:numId="14" w16cid:durableId="2071027984">
    <w:abstractNumId w:val="11"/>
  </w:num>
  <w:num w:numId="15" w16cid:durableId="1384015503">
    <w:abstractNumId w:val="16"/>
  </w:num>
  <w:num w:numId="16" w16cid:durableId="358287292">
    <w:abstractNumId w:val="10"/>
  </w:num>
  <w:num w:numId="17" w16cid:durableId="423769841">
    <w:abstractNumId w:val="13"/>
  </w:num>
  <w:num w:numId="18" w16cid:durableId="444886083">
    <w:abstractNumId w:val="1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fr-CH" w:vendorID="64" w:dllVersion="6" w:nlCheck="1" w:checkStyle="0"/>
  <w:activeWritingStyle w:appName="MSWord" w:lang="fr-CA" w:vendorID="64" w:dllVersion="6" w:nlCheck="1" w:checkStyle="0"/>
  <w:activeWritingStyle w:appName="MSWord" w:lang="pt-PT" w:vendorID="64" w:dllVersion="6" w:nlCheck="1" w:checkStyle="0"/>
  <w:activeWritingStyle w:appName="MSWord" w:lang="pt-BR" w:vendorID="64" w:dllVersion="6" w:nlCheck="1" w:checkStyle="0"/>
  <w:activeWritingStyle w:appName="MSWord" w:lang="de-DE" w:vendorID="64" w:dllVersion="6" w:nlCheck="1" w:checkStyle="0"/>
  <w:activeWritingStyle w:appName="MSWord" w:lang="it-IT" w:vendorID="64" w:dllVersion="6" w:nlCheck="1" w:checkStyle="0"/>
  <w:activeWritingStyle w:appName="MSWord" w:lang="de-CH" w:vendorID="64" w:dllVersion="6" w:nlCheck="1" w:checkStyle="0"/>
  <w:activeWritingStyle w:appName="MSWord" w:lang="fi-FI" w:vendorID="64" w:dllVersion="6" w:nlCheck="1" w:checkStyle="0"/>
  <w:activeWritingStyle w:appName="MSWord" w:lang="nl-NL" w:vendorID="64" w:dllVersion="6" w:nlCheck="1" w:checkStyle="0"/>
  <w:activeWritingStyle w:appName="MSWord" w:lang="nb-NO" w:vendorID="64" w:dllVersion="6" w:nlCheck="1" w:checkStyle="0"/>
  <w:activeWritingStyle w:appName="MSWord" w:lang="en-US" w:vendorID="64" w:dllVersion="4096" w:nlCheck="1" w:checkStyle="0"/>
  <w:activeWritingStyle w:appName="MSWord" w:lang="pt-PT"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s>
  <w:rsids>
    <w:rsidRoot w:val="0093599F"/>
    <w:rsid w:val="00000DEE"/>
    <w:rsid w:val="00011E60"/>
    <w:rsid w:val="0001235F"/>
    <w:rsid w:val="0001498A"/>
    <w:rsid w:val="0002123B"/>
    <w:rsid w:val="00022A2F"/>
    <w:rsid w:val="000230E2"/>
    <w:rsid w:val="00023C9C"/>
    <w:rsid w:val="000243C8"/>
    <w:rsid w:val="0002574A"/>
    <w:rsid w:val="00026583"/>
    <w:rsid w:val="00030CF9"/>
    <w:rsid w:val="00031085"/>
    <w:rsid w:val="00031F3B"/>
    <w:rsid w:val="0003455F"/>
    <w:rsid w:val="00034FAF"/>
    <w:rsid w:val="000359D8"/>
    <w:rsid w:val="00041660"/>
    <w:rsid w:val="00041DE4"/>
    <w:rsid w:val="00043B6B"/>
    <w:rsid w:val="000463BB"/>
    <w:rsid w:val="00047E6B"/>
    <w:rsid w:val="0005102B"/>
    <w:rsid w:val="000618F7"/>
    <w:rsid w:val="00061CC7"/>
    <w:rsid w:val="00064CC6"/>
    <w:rsid w:val="00070DD2"/>
    <w:rsid w:val="00070E7B"/>
    <w:rsid w:val="0007112C"/>
    <w:rsid w:val="0007135B"/>
    <w:rsid w:val="00071904"/>
    <w:rsid w:val="000727E1"/>
    <w:rsid w:val="0007437D"/>
    <w:rsid w:val="00075595"/>
    <w:rsid w:val="0007669A"/>
    <w:rsid w:val="00076AC9"/>
    <w:rsid w:val="00077811"/>
    <w:rsid w:val="000817A9"/>
    <w:rsid w:val="000824AA"/>
    <w:rsid w:val="000837E1"/>
    <w:rsid w:val="00084025"/>
    <w:rsid w:val="00091C2F"/>
    <w:rsid w:val="00095434"/>
    <w:rsid w:val="000A5FC5"/>
    <w:rsid w:val="000A60AC"/>
    <w:rsid w:val="000B1A9E"/>
    <w:rsid w:val="000B1F98"/>
    <w:rsid w:val="000B5343"/>
    <w:rsid w:val="000B669F"/>
    <w:rsid w:val="000B6C42"/>
    <w:rsid w:val="000B6D29"/>
    <w:rsid w:val="000B7827"/>
    <w:rsid w:val="000C145C"/>
    <w:rsid w:val="000C51BA"/>
    <w:rsid w:val="000C582D"/>
    <w:rsid w:val="000C5908"/>
    <w:rsid w:val="000C72FA"/>
    <w:rsid w:val="000C7344"/>
    <w:rsid w:val="000D06BD"/>
    <w:rsid w:val="000D16F7"/>
    <w:rsid w:val="000D1FD3"/>
    <w:rsid w:val="000D4672"/>
    <w:rsid w:val="000D7523"/>
    <w:rsid w:val="000E1DDC"/>
    <w:rsid w:val="000E2073"/>
    <w:rsid w:val="000E6BA2"/>
    <w:rsid w:val="000F19B5"/>
    <w:rsid w:val="000F220C"/>
    <w:rsid w:val="000F5FA1"/>
    <w:rsid w:val="000F706C"/>
    <w:rsid w:val="000F74E5"/>
    <w:rsid w:val="000F7C2F"/>
    <w:rsid w:val="00100D18"/>
    <w:rsid w:val="0010151B"/>
    <w:rsid w:val="00101D64"/>
    <w:rsid w:val="00103EC5"/>
    <w:rsid w:val="0010587F"/>
    <w:rsid w:val="00105F91"/>
    <w:rsid w:val="001068D1"/>
    <w:rsid w:val="0010708B"/>
    <w:rsid w:val="00107546"/>
    <w:rsid w:val="001100D6"/>
    <w:rsid w:val="0011094C"/>
    <w:rsid w:val="001117EE"/>
    <w:rsid w:val="00113555"/>
    <w:rsid w:val="00120153"/>
    <w:rsid w:val="0012135F"/>
    <w:rsid w:val="0012191E"/>
    <w:rsid w:val="001250E4"/>
    <w:rsid w:val="00125797"/>
    <w:rsid w:val="0013352D"/>
    <w:rsid w:val="0013511B"/>
    <w:rsid w:val="00135161"/>
    <w:rsid w:val="00135E3D"/>
    <w:rsid w:val="001364B6"/>
    <w:rsid w:val="0013668E"/>
    <w:rsid w:val="00137597"/>
    <w:rsid w:val="00137653"/>
    <w:rsid w:val="00137CEC"/>
    <w:rsid w:val="00137E28"/>
    <w:rsid w:val="00142F76"/>
    <w:rsid w:val="00143B98"/>
    <w:rsid w:val="00150615"/>
    <w:rsid w:val="0015102D"/>
    <w:rsid w:val="00152983"/>
    <w:rsid w:val="00153E51"/>
    <w:rsid w:val="0015582A"/>
    <w:rsid w:val="00155BD2"/>
    <w:rsid w:val="00156477"/>
    <w:rsid w:val="0016006C"/>
    <w:rsid w:val="001600EF"/>
    <w:rsid w:val="00160399"/>
    <w:rsid w:val="00163D6B"/>
    <w:rsid w:val="00165DC5"/>
    <w:rsid w:val="001666C4"/>
    <w:rsid w:val="001678BA"/>
    <w:rsid w:val="001719A9"/>
    <w:rsid w:val="00171F73"/>
    <w:rsid w:val="00172704"/>
    <w:rsid w:val="00174431"/>
    <w:rsid w:val="0017463F"/>
    <w:rsid w:val="00174BE9"/>
    <w:rsid w:val="001754BD"/>
    <w:rsid w:val="001764B0"/>
    <w:rsid w:val="00177A0D"/>
    <w:rsid w:val="00177F02"/>
    <w:rsid w:val="00177F81"/>
    <w:rsid w:val="00180B53"/>
    <w:rsid w:val="00182D57"/>
    <w:rsid w:val="0018546B"/>
    <w:rsid w:val="0018668B"/>
    <w:rsid w:val="001A212A"/>
    <w:rsid w:val="001A2E5E"/>
    <w:rsid w:val="001A48F7"/>
    <w:rsid w:val="001B41F5"/>
    <w:rsid w:val="001B451E"/>
    <w:rsid w:val="001B5A07"/>
    <w:rsid w:val="001B5AF4"/>
    <w:rsid w:val="001C09D2"/>
    <w:rsid w:val="001C3653"/>
    <w:rsid w:val="001C5941"/>
    <w:rsid w:val="001C7114"/>
    <w:rsid w:val="001C799C"/>
    <w:rsid w:val="001C7AC9"/>
    <w:rsid w:val="001D04DE"/>
    <w:rsid w:val="001D118F"/>
    <w:rsid w:val="001D14BB"/>
    <w:rsid w:val="001D5576"/>
    <w:rsid w:val="001D55CA"/>
    <w:rsid w:val="001D5EF8"/>
    <w:rsid w:val="001E0739"/>
    <w:rsid w:val="001E1A0C"/>
    <w:rsid w:val="001E23CF"/>
    <w:rsid w:val="001E5A4D"/>
    <w:rsid w:val="001E74B3"/>
    <w:rsid w:val="001F0BE9"/>
    <w:rsid w:val="001F167F"/>
    <w:rsid w:val="001F2C92"/>
    <w:rsid w:val="001F6196"/>
    <w:rsid w:val="001F73E6"/>
    <w:rsid w:val="002027C9"/>
    <w:rsid w:val="002047B8"/>
    <w:rsid w:val="00205772"/>
    <w:rsid w:val="002062E7"/>
    <w:rsid w:val="00211489"/>
    <w:rsid w:val="002114E3"/>
    <w:rsid w:val="002124BE"/>
    <w:rsid w:val="00212833"/>
    <w:rsid w:val="00212903"/>
    <w:rsid w:val="00213017"/>
    <w:rsid w:val="00213D02"/>
    <w:rsid w:val="00216D86"/>
    <w:rsid w:val="00217B0C"/>
    <w:rsid w:val="00220499"/>
    <w:rsid w:val="00220FC3"/>
    <w:rsid w:val="0022104E"/>
    <w:rsid w:val="002228F4"/>
    <w:rsid w:val="00222F21"/>
    <w:rsid w:val="0022461A"/>
    <w:rsid w:val="00224817"/>
    <w:rsid w:val="002302A0"/>
    <w:rsid w:val="00232455"/>
    <w:rsid w:val="00233370"/>
    <w:rsid w:val="002354A9"/>
    <w:rsid w:val="00236B36"/>
    <w:rsid w:val="0024012B"/>
    <w:rsid w:val="002411EB"/>
    <w:rsid w:val="0024392F"/>
    <w:rsid w:val="00245B58"/>
    <w:rsid w:val="0024608D"/>
    <w:rsid w:val="0024696E"/>
    <w:rsid w:val="002475AC"/>
    <w:rsid w:val="002539D5"/>
    <w:rsid w:val="002560DD"/>
    <w:rsid w:val="0026092B"/>
    <w:rsid w:val="00261E2A"/>
    <w:rsid w:val="002621F7"/>
    <w:rsid w:val="002626CE"/>
    <w:rsid w:val="002639D3"/>
    <w:rsid w:val="00264FEE"/>
    <w:rsid w:val="002655F4"/>
    <w:rsid w:val="00265FA8"/>
    <w:rsid w:val="002664C6"/>
    <w:rsid w:val="00270A6F"/>
    <w:rsid w:val="002710AF"/>
    <w:rsid w:val="00272584"/>
    <w:rsid w:val="00277AC9"/>
    <w:rsid w:val="0028100E"/>
    <w:rsid w:val="00282164"/>
    <w:rsid w:val="00282DE8"/>
    <w:rsid w:val="002868C5"/>
    <w:rsid w:val="00286F6D"/>
    <w:rsid w:val="00292867"/>
    <w:rsid w:val="00293A3C"/>
    <w:rsid w:val="00297E7B"/>
    <w:rsid w:val="002A3379"/>
    <w:rsid w:val="002A4300"/>
    <w:rsid w:val="002A6F48"/>
    <w:rsid w:val="002B02B7"/>
    <w:rsid w:val="002B1A70"/>
    <w:rsid w:val="002B563F"/>
    <w:rsid w:val="002B6B65"/>
    <w:rsid w:val="002B6E9F"/>
    <w:rsid w:val="002C0BF9"/>
    <w:rsid w:val="002C1458"/>
    <w:rsid w:val="002C3A92"/>
    <w:rsid w:val="002C4CD0"/>
    <w:rsid w:val="002C4F3D"/>
    <w:rsid w:val="002C563C"/>
    <w:rsid w:val="002C6453"/>
    <w:rsid w:val="002D3B1B"/>
    <w:rsid w:val="002D78E4"/>
    <w:rsid w:val="002D7F99"/>
    <w:rsid w:val="002E0628"/>
    <w:rsid w:val="002E0E6F"/>
    <w:rsid w:val="002E1331"/>
    <w:rsid w:val="002E269F"/>
    <w:rsid w:val="002E4C55"/>
    <w:rsid w:val="002E5DD2"/>
    <w:rsid w:val="002E76C3"/>
    <w:rsid w:val="002F4285"/>
    <w:rsid w:val="002F431E"/>
    <w:rsid w:val="002F4A9D"/>
    <w:rsid w:val="002F5AE5"/>
    <w:rsid w:val="002F7D83"/>
    <w:rsid w:val="003058A9"/>
    <w:rsid w:val="00305C6D"/>
    <w:rsid w:val="00306143"/>
    <w:rsid w:val="00312D20"/>
    <w:rsid w:val="00315E3F"/>
    <w:rsid w:val="00315F4E"/>
    <w:rsid w:val="00315FF0"/>
    <w:rsid w:val="003163BF"/>
    <w:rsid w:val="003173D0"/>
    <w:rsid w:val="00317537"/>
    <w:rsid w:val="00321FD1"/>
    <w:rsid w:val="00323E74"/>
    <w:rsid w:val="00327E11"/>
    <w:rsid w:val="0033274D"/>
    <w:rsid w:val="0033469C"/>
    <w:rsid w:val="003351B1"/>
    <w:rsid w:val="0033641A"/>
    <w:rsid w:val="00340244"/>
    <w:rsid w:val="003403AB"/>
    <w:rsid w:val="00340DAF"/>
    <w:rsid w:val="00342253"/>
    <w:rsid w:val="00344815"/>
    <w:rsid w:val="00352291"/>
    <w:rsid w:val="003525C2"/>
    <w:rsid w:val="003527AD"/>
    <w:rsid w:val="00353CBE"/>
    <w:rsid w:val="00355FF6"/>
    <w:rsid w:val="00367E3C"/>
    <w:rsid w:val="00375ECF"/>
    <w:rsid w:val="003807F0"/>
    <w:rsid w:val="003832AF"/>
    <w:rsid w:val="00383E46"/>
    <w:rsid w:val="00386395"/>
    <w:rsid w:val="00387893"/>
    <w:rsid w:val="003920FC"/>
    <w:rsid w:val="003A2BAD"/>
    <w:rsid w:val="003A3920"/>
    <w:rsid w:val="003A3A69"/>
    <w:rsid w:val="003A437C"/>
    <w:rsid w:val="003A54AB"/>
    <w:rsid w:val="003A73F1"/>
    <w:rsid w:val="003A7500"/>
    <w:rsid w:val="003A7822"/>
    <w:rsid w:val="003A7971"/>
    <w:rsid w:val="003B264F"/>
    <w:rsid w:val="003B2B01"/>
    <w:rsid w:val="003B2E09"/>
    <w:rsid w:val="003B5DC2"/>
    <w:rsid w:val="003C04EE"/>
    <w:rsid w:val="003C107F"/>
    <w:rsid w:val="003C1F35"/>
    <w:rsid w:val="003C2001"/>
    <w:rsid w:val="003C2C2C"/>
    <w:rsid w:val="003C2ED4"/>
    <w:rsid w:val="003C423C"/>
    <w:rsid w:val="003C4AFA"/>
    <w:rsid w:val="003D20CA"/>
    <w:rsid w:val="003D27B1"/>
    <w:rsid w:val="003D35FB"/>
    <w:rsid w:val="003D41E9"/>
    <w:rsid w:val="003D5A44"/>
    <w:rsid w:val="003D6D9C"/>
    <w:rsid w:val="003D7210"/>
    <w:rsid w:val="003E03BA"/>
    <w:rsid w:val="003E0BD6"/>
    <w:rsid w:val="003E49EC"/>
    <w:rsid w:val="003E61A3"/>
    <w:rsid w:val="003E68F2"/>
    <w:rsid w:val="003F42C8"/>
    <w:rsid w:val="003F55FC"/>
    <w:rsid w:val="003F7CB9"/>
    <w:rsid w:val="00401D60"/>
    <w:rsid w:val="00404EF0"/>
    <w:rsid w:val="00407567"/>
    <w:rsid w:val="004127CD"/>
    <w:rsid w:val="00420248"/>
    <w:rsid w:val="004213F4"/>
    <w:rsid w:val="004219FA"/>
    <w:rsid w:val="00422171"/>
    <w:rsid w:val="00423E57"/>
    <w:rsid w:val="00431464"/>
    <w:rsid w:val="00433564"/>
    <w:rsid w:val="00434D2E"/>
    <w:rsid w:val="00441CF2"/>
    <w:rsid w:val="0044468B"/>
    <w:rsid w:val="004452ED"/>
    <w:rsid w:val="00446717"/>
    <w:rsid w:val="00450491"/>
    <w:rsid w:val="00451C82"/>
    <w:rsid w:val="00452469"/>
    <w:rsid w:val="00453867"/>
    <w:rsid w:val="00454D29"/>
    <w:rsid w:val="00456A91"/>
    <w:rsid w:val="0046698B"/>
    <w:rsid w:val="0047082B"/>
    <w:rsid w:val="004743AE"/>
    <w:rsid w:val="00475466"/>
    <w:rsid w:val="00476FA2"/>
    <w:rsid w:val="00480E96"/>
    <w:rsid w:val="0048118A"/>
    <w:rsid w:val="004822CF"/>
    <w:rsid w:val="0048323B"/>
    <w:rsid w:val="00483F87"/>
    <w:rsid w:val="00486A4F"/>
    <w:rsid w:val="004904AE"/>
    <w:rsid w:val="0049181E"/>
    <w:rsid w:val="0049375F"/>
    <w:rsid w:val="0049410F"/>
    <w:rsid w:val="00494F6F"/>
    <w:rsid w:val="004965C1"/>
    <w:rsid w:val="00497302"/>
    <w:rsid w:val="00497EDE"/>
    <w:rsid w:val="004A07D0"/>
    <w:rsid w:val="004A73C6"/>
    <w:rsid w:val="004B0E87"/>
    <w:rsid w:val="004B258E"/>
    <w:rsid w:val="004B302D"/>
    <w:rsid w:val="004B5B7F"/>
    <w:rsid w:val="004B5FB4"/>
    <w:rsid w:val="004B68EE"/>
    <w:rsid w:val="004C3030"/>
    <w:rsid w:val="004C36C2"/>
    <w:rsid w:val="004C3C50"/>
    <w:rsid w:val="004C4B96"/>
    <w:rsid w:val="004C55B1"/>
    <w:rsid w:val="004C5D9F"/>
    <w:rsid w:val="004C632F"/>
    <w:rsid w:val="004D1758"/>
    <w:rsid w:val="004D4B4E"/>
    <w:rsid w:val="004E01F8"/>
    <w:rsid w:val="004E0C75"/>
    <w:rsid w:val="004E31F8"/>
    <w:rsid w:val="004E358C"/>
    <w:rsid w:val="004E5193"/>
    <w:rsid w:val="004E5206"/>
    <w:rsid w:val="004E5E83"/>
    <w:rsid w:val="004E7268"/>
    <w:rsid w:val="004F2D75"/>
    <w:rsid w:val="004F37D0"/>
    <w:rsid w:val="004F4CEC"/>
    <w:rsid w:val="004F65D7"/>
    <w:rsid w:val="004F75F2"/>
    <w:rsid w:val="00500C34"/>
    <w:rsid w:val="00504322"/>
    <w:rsid w:val="0050444D"/>
    <w:rsid w:val="005109D3"/>
    <w:rsid w:val="00511A2F"/>
    <w:rsid w:val="00512F75"/>
    <w:rsid w:val="00514067"/>
    <w:rsid w:val="00515A1A"/>
    <w:rsid w:val="0051755F"/>
    <w:rsid w:val="00521463"/>
    <w:rsid w:val="00521498"/>
    <w:rsid w:val="00521EF0"/>
    <w:rsid w:val="00524EB5"/>
    <w:rsid w:val="005307FA"/>
    <w:rsid w:val="00530E57"/>
    <w:rsid w:val="005313EC"/>
    <w:rsid w:val="00533279"/>
    <w:rsid w:val="00535794"/>
    <w:rsid w:val="005366A8"/>
    <w:rsid w:val="005406D7"/>
    <w:rsid w:val="00541834"/>
    <w:rsid w:val="00542269"/>
    <w:rsid w:val="00544524"/>
    <w:rsid w:val="00545597"/>
    <w:rsid w:val="0055005C"/>
    <w:rsid w:val="0055583F"/>
    <w:rsid w:val="00556034"/>
    <w:rsid w:val="00557011"/>
    <w:rsid w:val="0056010C"/>
    <w:rsid w:val="00561631"/>
    <w:rsid w:val="00562137"/>
    <w:rsid w:val="005645E3"/>
    <w:rsid w:val="00564C6A"/>
    <w:rsid w:val="005665E5"/>
    <w:rsid w:val="00567BF5"/>
    <w:rsid w:val="00572052"/>
    <w:rsid w:val="00575A68"/>
    <w:rsid w:val="00576FD6"/>
    <w:rsid w:val="00577EF3"/>
    <w:rsid w:val="00581B2F"/>
    <w:rsid w:val="005839A5"/>
    <w:rsid w:val="00583B37"/>
    <w:rsid w:val="00586B4A"/>
    <w:rsid w:val="00587BC6"/>
    <w:rsid w:val="00590527"/>
    <w:rsid w:val="005975EC"/>
    <w:rsid w:val="0059792C"/>
    <w:rsid w:val="005A00A1"/>
    <w:rsid w:val="005A19A0"/>
    <w:rsid w:val="005A3DDF"/>
    <w:rsid w:val="005A528C"/>
    <w:rsid w:val="005A6C7F"/>
    <w:rsid w:val="005A6E49"/>
    <w:rsid w:val="005A7238"/>
    <w:rsid w:val="005B1387"/>
    <w:rsid w:val="005B2BB3"/>
    <w:rsid w:val="005B2D73"/>
    <w:rsid w:val="005B3408"/>
    <w:rsid w:val="005B3CFF"/>
    <w:rsid w:val="005B401D"/>
    <w:rsid w:val="005B5F87"/>
    <w:rsid w:val="005C17D1"/>
    <w:rsid w:val="005C2818"/>
    <w:rsid w:val="005C7821"/>
    <w:rsid w:val="005D0970"/>
    <w:rsid w:val="005D2384"/>
    <w:rsid w:val="005D3CAB"/>
    <w:rsid w:val="005D43C5"/>
    <w:rsid w:val="005D5EBC"/>
    <w:rsid w:val="005D6489"/>
    <w:rsid w:val="005D6E56"/>
    <w:rsid w:val="005D7345"/>
    <w:rsid w:val="005E0385"/>
    <w:rsid w:val="005E0E4F"/>
    <w:rsid w:val="005E214E"/>
    <w:rsid w:val="005E2A31"/>
    <w:rsid w:val="005E3F72"/>
    <w:rsid w:val="005E4C61"/>
    <w:rsid w:val="005E59A4"/>
    <w:rsid w:val="005E5EDD"/>
    <w:rsid w:val="005E6007"/>
    <w:rsid w:val="005E668F"/>
    <w:rsid w:val="005E7382"/>
    <w:rsid w:val="005F089C"/>
    <w:rsid w:val="005F08DE"/>
    <w:rsid w:val="005F123E"/>
    <w:rsid w:val="0060013F"/>
    <w:rsid w:val="00601607"/>
    <w:rsid w:val="006019FD"/>
    <w:rsid w:val="00604A16"/>
    <w:rsid w:val="00604D06"/>
    <w:rsid w:val="00605897"/>
    <w:rsid w:val="0061000D"/>
    <w:rsid w:val="00610F93"/>
    <w:rsid w:val="0061247F"/>
    <w:rsid w:val="006145F4"/>
    <w:rsid w:val="0061605D"/>
    <w:rsid w:val="006211C5"/>
    <w:rsid w:val="00622F0F"/>
    <w:rsid w:val="00623E8E"/>
    <w:rsid w:val="006276D5"/>
    <w:rsid w:val="00627C4B"/>
    <w:rsid w:val="006301AB"/>
    <w:rsid w:val="0063074D"/>
    <w:rsid w:val="00633B70"/>
    <w:rsid w:val="00633E48"/>
    <w:rsid w:val="0063455F"/>
    <w:rsid w:val="00635374"/>
    <w:rsid w:val="00643639"/>
    <w:rsid w:val="0064504A"/>
    <w:rsid w:val="00645FF5"/>
    <w:rsid w:val="00646332"/>
    <w:rsid w:val="006518CB"/>
    <w:rsid w:val="00651B02"/>
    <w:rsid w:val="00652BF8"/>
    <w:rsid w:val="00653A93"/>
    <w:rsid w:val="00655717"/>
    <w:rsid w:val="0066159E"/>
    <w:rsid w:val="00661C47"/>
    <w:rsid w:val="00661C57"/>
    <w:rsid w:val="00666FD5"/>
    <w:rsid w:val="00670EED"/>
    <w:rsid w:val="0067205E"/>
    <w:rsid w:val="006774A8"/>
    <w:rsid w:val="0067763C"/>
    <w:rsid w:val="00680E44"/>
    <w:rsid w:val="0068283A"/>
    <w:rsid w:val="0068292F"/>
    <w:rsid w:val="0068351A"/>
    <w:rsid w:val="006917D6"/>
    <w:rsid w:val="00692812"/>
    <w:rsid w:val="00693B24"/>
    <w:rsid w:val="00693D8E"/>
    <w:rsid w:val="00693FC2"/>
    <w:rsid w:val="00695FD5"/>
    <w:rsid w:val="0069666C"/>
    <w:rsid w:val="0069684D"/>
    <w:rsid w:val="00697487"/>
    <w:rsid w:val="006A156C"/>
    <w:rsid w:val="006A3EB7"/>
    <w:rsid w:val="006A42FD"/>
    <w:rsid w:val="006A4769"/>
    <w:rsid w:val="006A7CFB"/>
    <w:rsid w:val="006B0F68"/>
    <w:rsid w:val="006B4633"/>
    <w:rsid w:val="006C02BE"/>
    <w:rsid w:val="006C2103"/>
    <w:rsid w:val="006C669C"/>
    <w:rsid w:val="006C720E"/>
    <w:rsid w:val="006C78F9"/>
    <w:rsid w:val="006D0D0E"/>
    <w:rsid w:val="006D1D6B"/>
    <w:rsid w:val="006D3B88"/>
    <w:rsid w:val="006D4F67"/>
    <w:rsid w:val="006D60D2"/>
    <w:rsid w:val="006D7193"/>
    <w:rsid w:val="006D7532"/>
    <w:rsid w:val="006E0537"/>
    <w:rsid w:val="006E0E66"/>
    <w:rsid w:val="006E1FD5"/>
    <w:rsid w:val="006E2488"/>
    <w:rsid w:val="006F1E26"/>
    <w:rsid w:val="006F2E9E"/>
    <w:rsid w:val="006F6B32"/>
    <w:rsid w:val="007002A4"/>
    <w:rsid w:val="00700C0F"/>
    <w:rsid w:val="0070154F"/>
    <w:rsid w:val="0070302B"/>
    <w:rsid w:val="00704A14"/>
    <w:rsid w:val="007078CC"/>
    <w:rsid w:val="007078FE"/>
    <w:rsid w:val="00711403"/>
    <w:rsid w:val="00711756"/>
    <w:rsid w:val="0071198C"/>
    <w:rsid w:val="007134EA"/>
    <w:rsid w:val="0071648C"/>
    <w:rsid w:val="00717F35"/>
    <w:rsid w:val="00721A0D"/>
    <w:rsid w:val="00723C1E"/>
    <w:rsid w:val="007302F9"/>
    <w:rsid w:val="00730DD2"/>
    <w:rsid w:val="00731406"/>
    <w:rsid w:val="007327C5"/>
    <w:rsid w:val="00733C87"/>
    <w:rsid w:val="00734460"/>
    <w:rsid w:val="00734CDE"/>
    <w:rsid w:val="007360C9"/>
    <w:rsid w:val="00741683"/>
    <w:rsid w:val="00741898"/>
    <w:rsid w:val="00742047"/>
    <w:rsid w:val="00742F3B"/>
    <w:rsid w:val="0074474B"/>
    <w:rsid w:val="00745E5A"/>
    <w:rsid w:val="00746BCC"/>
    <w:rsid w:val="00746FD6"/>
    <w:rsid w:val="0074732A"/>
    <w:rsid w:val="00747CB2"/>
    <w:rsid w:val="00752968"/>
    <w:rsid w:val="007531F2"/>
    <w:rsid w:val="0075341F"/>
    <w:rsid w:val="007553C1"/>
    <w:rsid w:val="007566F5"/>
    <w:rsid w:val="00756D9F"/>
    <w:rsid w:val="0075752B"/>
    <w:rsid w:val="007578FB"/>
    <w:rsid w:val="00764F7C"/>
    <w:rsid w:val="0076726A"/>
    <w:rsid w:val="00770D5F"/>
    <w:rsid w:val="007731A2"/>
    <w:rsid w:val="0077342B"/>
    <w:rsid w:val="007735BE"/>
    <w:rsid w:val="00773ED5"/>
    <w:rsid w:val="00774A86"/>
    <w:rsid w:val="00782CFE"/>
    <w:rsid w:val="0078396E"/>
    <w:rsid w:val="00784A07"/>
    <w:rsid w:val="00787441"/>
    <w:rsid w:val="00791A99"/>
    <w:rsid w:val="00794CA3"/>
    <w:rsid w:val="00794CE6"/>
    <w:rsid w:val="007963A4"/>
    <w:rsid w:val="007A1899"/>
    <w:rsid w:val="007A4879"/>
    <w:rsid w:val="007A50C0"/>
    <w:rsid w:val="007A718D"/>
    <w:rsid w:val="007B1332"/>
    <w:rsid w:val="007B5968"/>
    <w:rsid w:val="007B6265"/>
    <w:rsid w:val="007B7A69"/>
    <w:rsid w:val="007C2117"/>
    <w:rsid w:val="007C3908"/>
    <w:rsid w:val="007D00DC"/>
    <w:rsid w:val="007D2CAF"/>
    <w:rsid w:val="007D4DDA"/>
    <w:rsid w:val="007D4E42"/>
    <w:rsid w:val="007D517D"/>
    <w:rsid w:val="007D61FB"/>
    <w:rsid w:val="007D76F7"/>
    <w:rsid w:val="007D7C99"/>
    <w:rsid w:val="007E0C8F"/>
    <w:rsid w:val="007E0F32"/>
    <w:rsid w:val="007E16C6"/>
    <w:rsid w:val="007E37D0"/>
    <w:rsid w:val="007E3AAF"/>
    <w:rsid w:val="007E56FA"/>
    <w:rsid w:val="007E7F7F"/>
    <w:rsid w:val="007F04DE"/>
    <w:rsid w:val="007F17C7"/>
    <w:rsid w:val="007F4955"/>
    <w:rsid w:val="007F53AD"/>
    <w:rsid w:val="007F60E4"/>
    <w:rsid w:val="007F71CE"/>
    <w:rsid w:val="0080337A"/>
    <w:rsid w:val="008033DC"/>
    <w:rsid w:val="008067C7"/>
    <w:rsid w:val="00811FE5"/>
    <w:rsid w:val="00812CAD"/>
    <w:rsid w:val="00813F1C"/>
    <w:rsid w:val="0081522D"/>
    <w:rsid w:val="0082050E"/>
    <w:rsid w:val="00820D25"/>
    <w:rsid w:val="00821AFA"/>
    <w:rsid w:val="00822651"/>
    <w:rsid w:val="00823038"/>
    <w:rsid w:val="00823E2C"/>
    <w:rsid w:val="0083156A"/>
    <w:rsid w:val="0083209E"/>
    <w:rsid w:val="008328F3"/>
    <w:rsid w:val="008333AC"/>
    <w:rsid w:val="00833978"/>
    <w:rsid w:val="0083739F"/>
    <w:rsid w:val="00840A5E"/>
    <w:rsid w:val="008418F7"/>
    <w:rsid w:val="00842BB7"/>
    <w:rsid w:val="0084363C"/>
    <w:rsid w:val="008441F5"/>
    <w:rsid w:val="00844270"/>
    <w:rsid w:val="00846F87"/>
    <w:rsid w:val="00855976"/>
    <w:rsid w:val="008560C8"/>
    <w:rsid w:val="00856F91"/>
    <w:rsid w:val="00860F6B"/>
    <w:rsid w:val="00863E65"/>
    <w:rsid w:val="00864088"/>
    <w:rsid w:val="00865621"/>
    <w:rsid w:val="00866F4F"/>
    <w:rsid w:val="00867758"/>
    <w:rsid w:val="00867EC0"/>
    <w:rsid w:val="00870977"/>
    <w:rsid w:val="00870B08"/>
    <w:rsid w:val="0087449C"/>
    <w:rsid w:val="00875F05"/>
    <w:rsid w:val="008776CB"/>
    <w:rsid w:val="0088057C"/>
    <w:rsid w:val="00882F63"/>
    <w:rsid w:val="0088585A"/>
    <w:rsid w:val="00886C75"/>
    <w:rsid w:val="00887010"/>
    <w:rsid w:val="00890F20"/>
    <w:rsid w:val="0089589A"/>
    <w:rsid w:val="00896254"/>
    <w:rsid w:val="008A1F18"/>
    <w:rsid w:val="008A30BE"/>
    <w:rsid w:val="008A5C94"/>
    <w:rsid w:val="008B0082"/>
    <w:rsid w:val="008B07AD"/>
    <w:rsid w:val="008B19C3"/>
    <w:rsid w:val="008B2E48"/>
    <w:rsid w:val="008B337D"/>
    <w:rsid w:val="008B3381"/>
    <w:rsid w:val="008B6E5C"/>
    <w:rsid w:val="008C0E01"/>
    <w:rsid w:val="008C0E53"/>
    <w:rsid w:val="008C44DB"/>
    <w:rsid w:val="008C59F0"/>
    <w:rsid w:val="008C610C"/>
    <w:rsid w:val="008C63B1"/>
    <w:rsid w:val="008C6636"/>
    <w:rsid w:val="008D3960"/>
    <w:rsid w:val="008D5053"/>
    <w:rsid w:val="008D6B8E"/>
    <w:rsid w:val="008D6DDE"/>
    <w:rsid w:val="008E17AB"/>
    <w:rsid w:val="008E18DF"/>
    <w:rsid w:val="008E364E"/>
    <w:rsid w:val="008E44CD"/>
    <w:rsid w:val="008E5133"/>
    <w:rsid w:val="008E6463"/>
    <w:rsid w:val="008E7474"/>
    <w:rsid w:val="008E793D"/>
    <w:rsid w:val="008F15BB"/>
    <w:rsid w:val="008F3189"/>
    <w:rsid w:val="008F3AD0"/>
    <w:rsid w:val="008F42A7"/>
    <w:rsid w:val="00900B68"/>
    <w:rsid w:val="00902DE3"/>
    <w:rsid w:val="009057CC"/>
    <w:rsid w:val="00906316"/>
    <w:rsid w:val="00906343"/>
    <w:rsid w:val="009113EC"/>
    <w:rsid w:val="009119D8"/>
    <w:rsid w:val="00913F6F"/>
    <w:rsid w:val="0091518E"/>
    <w:rsid w:val="00915390"/>
    <w:rsid w:val="00915B1A"/>
    <w:rsid w:val="00917FC0"/>
    <w:rsid w:val="00924A88"/>
    <w:rsid w:val="00924F8A"/>
    <w:rsid w:val="0092587E"/>
    <w:rsid w:val="00930A8E"/>
    <w:rsid w:val="00932FED"/>
    <w:rsid w:val="00933733"/>
    <w:rsid w:val="00934FBD"/>
    <w:rsid w:val="0093599F"/>
    <w:rsid w:val="00936BD3"/>
    <w:rsid w:val="00940500"/>
    <w:rsid w:val="009441E6"/>
    <w:rsid w:val="00944580"/>
    <w:rsid w:val="00946B27"/>
    <w:rsid w:val="00947741"/>
    <w:rsid w:val="0095094D"/>
    <w:rsid w:val="00950F39"/>
    <w:rsid w:val="009512F9"/>
    <w:rsid w:val="0095244F"/>
    <w:rsid w:val="0095420B"/>
    <w:rsid w:val="009545BE"/>
    <w:rsid w:val="00956852"/>
    <w:rsid w:val="009645C3"/>
    <w:rsid w:val="0097253B"/>
    <w:rsid w:val="00973F29"/>
    <w:rsid w:val="00975A9F"/>
    <w:rsid w:val="00975ACA"/>
    <w:rsid w:val="00976B1E"/>
    <w:rsid w:val="00977A8B"/>
    <w:rsid w:val="00980F04"/>
    <w:rsid w:val="00984F7D"/>
    <w:rsid w:val="00985A54"/>
    <w:rsid w:val="00991035"/>
    <w:rsid w:val="00991729"/>
    <w:rsid w:val="00995F24"/>
    <w:rsid w:val="0099707D"/>
    <w:rsid w:val="009A0062"/>
    <w:rsid w:val="009A0C7A"/>
    <w:rsid w:val="009A1957"/>
    <w:rsid w:val="009A42B1"/>
    <w:rsid w:val="009A6459"/>
    <w:rsid w:val="009A7232"/>
    <w:rsid w:val="009B1CBF"/>
    <w:rsid w:val="009B7900"/>
    <w:rsid w:val="009C04A9"/>
    <w:rsid w:val="009C3311"/>
    <w:rsid w:val="009C491C"/>
    <w:rsid w:val="009C5235"/>
    <w:rsid w:val="009C5B7D"/>
    <w:rsid w:val="009C7597"/>
    <w:rsid w:val="009D5E2A"/>
    <w:rsid w:val="009D6EA3"/>
    <w:rsid w:val="009E2DE8"/>
    <w:rsid w:val="009E3BA2"/>
    <w:rsid w:val="009E3F83"/>
    <w:rsid w:val="009E4C7D"/>
    <w:rsid w:val="009E54A9"/>
    <w:rsid w:val="009E5A86"/>
    <w:rsid w:val="009E7291"/>
    <w:rsid w:val="009F12C4"/>
    <w:rsid w:val="009F3076"/>
    <w:rsid w:val="009F3B82"/>
    <w:rsid w:val="009F502A"/>
    <w:rsid w:val="00A0095C"/>
    <w:rsid w:val="00A02FDC"/>
    <w:rsid w:val="00A043CA"/>
    <w:rsid w:val="00A05EE2"/>
    <w:rsid w:val="00A1025D"/>
    <w:rsid w:val="00A13230"/>
    <w:rsid w:val="00A151F2"/>
    <w:rsid w:val="00A16B81"/>
    <w:rsid w:val="00A2051A"/>
    <w:rsid w:val="00A2140E"/>
    <w:rsid w:val="00A21F84"/>
    <w:rsid w:val="00A233CA"/>
    <w:rsid w:val="00A2398D"/>
    <w:rsid w:val="00A253EB"/>
    <w:rsid w:val="00A26B8E"/>
    <w:rsid w:val="00A31B71"/>
    <w:rsid w:val="00A31DFF"/>
    <w:rsid w:val="00A343C7"/>
    <w:rsid w:val="00A35AB1"/>
    <w:rsid w:val="00A37900"/>
    <w:rsid w:val="00A40009"/>
    <w:rsid w:val="00A41D4E"/>
    <w:rsid w:val="00A4513B"/>
    <w:rsid w:val="00A45884"/>
    <w:rsid w:val="00A47EC7"/>
    <w:rsid w:val="00A530A1"/>
    <w:rsid w:val="00A53A63"/>
    <w:rsid w:val="00A6082F"/>
    <w:rsid w:val="00A609A8"/>
    <w:rsid w:val="00A64CBE"/>
    <w:rsid w:val="00A64F73"/>
    <w:rsid w:val="00A65817"/>
    <w:rsid w:val="00A72D02"/>
    <w:rsid w:val="00A76DFC"/>
    <w:rsid w:val="00A76E36"/>
    <w:rsid w:val="00A81855"/>
    <w:rsid w:val="00A82A52"/>
    <w:rsid w:val="00A82BD8"/>
    <w:rsid w:val="00A86A3C"/>
    <w:rsid w:val="00A872A9"/>
    <w:rsid w:val="00A8730A"/>
    <w:rsid w:val="00A87954"/>
    <w:rsid w:val="00A9127D"/>
    <w:rsid w:val="00A9164E"/>
    <w:rsid w:val="00A935E9"/>
    <w:rsid w:val="00A943A2"/>
    <w:rsid w:val="00A966BD"/>
    <w:rsid w:val="00A96DD9"/>
    <w:rsid w:val="00AA0073"/>
    <w:rsid w:val="00AA1D66"/>
    <w:rsid w:val="00AA2E60"/>
    <w:rsid w:val="00AA673F"/>
    <w:rsid w:val="00AA71B4"/>
    <w:rsid w:val="00AB599E"/>
    <w:rsid w:val="00AB614B"/>
    <w:rsid w:val="00AB782D"/>
    <w:rsid w:val="00AC02A8"/>
    <w:rsid w:val="00AC0BCD"/>
    <w:rsid w:val="00AC1644"/>
    <w:rsid w:val="00AC4A50"/>
    <w:rsid w:val="00AC4F3F"/>
    <w:rsid w:val="00AC6C63"/>
    <w:rsid w:val="00AD121D"/>
    <w:rsid w:val="00AD1A61"/>
    <w:rsid w:val="00AD3983"/>
    <w:rsid w:val="00AD3BBB"/>
    <w:rsid w:val="00AD53F7"/>
    <w:rsid w:val="00AD698B"/>
    <w:rsid w:val="00AD7562"/>
    <w:rsid w:val="00AE2D64"/>
    <w:rsid w:val="00AE3D87"/>
    <w:rsid w:val="00AE6E7A"/>
    <w:rsid w:val="00AE7C3B"/>
    <w:rsid w:val="00AF02C3"/>
    <w:rsid w:val="00AF10EA"/>
    <w:rsid w:val="00AF126C"/>
    <w:rsid w:val="00AF4E8B"/>
    <w:rsid w:val="00AF5341"/>
    <w:rsid w:val="00B0564E"/>
    <w:rsid w:val="00B07E31"/>
    <w:rsid w:val="00B12D00"/>
    <w:rsid w:val="00B144C5"/>
    <w:rsid w:val="00B145D7"/>
    <w:rsid w:val="00B147CF"/>
    <w:rsid w:val="00B14A8F"/>
    <w:rsid w:val="00B16BA2"/>
    <w:rsid w:val="00B176DC"/>
    <w:rsid w:val="00B22998"/>
    <w:rsid w:val="00B22FBE"/>
    <w:rsid w:val="00B23534"/>
    <w:rsid w:val="00B23A2C"/>
    <w:rsid w:val="00B25096"/>
    <w:rsid w:val="00B25B76"/>
    <w:rsid w:val="00B34590"/>
    <w:rsid w:val="00B3537B"/>
    <w:rsid w:val="00B3573A"/>
    <w:rsid w:val="00B42CA7"/>
    <w:rsid w:val="00B42F57"/>
    <w:rsid w:val="00B43236"/>
    <w:rsid w:val="00B43E96"/>
    <w:rsid w:val="00B440FC"/>
    <w:rsid w:val="00B47E59"/>
    <w:rsid w:val="00B5115A"/>
    <w:rsid w:val="00B51274"/>
    <w:rsid w:val="00B54906"/>
    <w:rsid w:val="00B55B5D"/>
    <w:rsid w:val="00B5673C"/>
    <w:rsid w:val="00B6155D"/>
    <w:rsid w:val="00B66EE1"/>
    <w:rsid w:val="00B67D7B"/>
    <w:rsid w:val="00B71E4F"/>
    <w:rsid w:val="00B73DBA"/>
    <w:rsid w:val="00B7434C"/>
    <w:rsid w:val="00B7679B"/>
    <w:rsid w:val="00B80151"/>
    <w:rsid w:val="00B82772"/>
    <w:rsid w:val="00B84A1E"/>
    <w:rsid w:val="00B84BAF"/>
    <w:rsid w:val="00B8545A"/>
    <w:rsid w:val="00B90227"/>
    <w:rsid w:val="00B91B7D"/>
    <w:rsid w:val="00B92950"/>
    <w:rsid w:val="00B92957"/>
    <w:rsid w:val="00B934D4"/>
    <w:rsid w:val="00B9371A"/>
    <w:rsid w:val="00B93AED"/>
    <w:rsid w:val="00B95A6A"/>
    <w:rsid w:val="00BA0E9D"/>
    <w:rsid w:val="00BA1F09"/>
    <w:rsid w:val="00BA200E"/>
    <w:rsid w:val="00BA2110"/>
    <w:rsid w:val="00BA309E"/>
    <w:rsid w:val="00BA3DF8"/>
    <w:rsid w:val="00BA7B9B"/>
    <w:rsid w:val="00BB0C9B"/>
    <w:rsid w:val="00BB21A8"/>
    <w:rsid w:val="00BB2C37"/>
    <w:rsid w:val="00BB3B80"/>
    <w:rsid w:val="00BC15B1"/>
    <w:rsid w:val="00BC2D85"/>
    <w:rsid w:val="00BC4651"/>
    <w:rsid w:val="00BC6835"/>
    <w:rsid w:val="00BD6C81"/>
    <w:rsid w:val="00BE102D"/>
    <w:rsid w:val="00BE4052"/>
    <w:rsid w:val="00BE640E"/>
    <w:rsid w:val="00BE7974"/>
    <w:rsid w:val="00BF112E"/>
    <w:rsid w:val="00BF24DA"/>
    <w:rsid w:val="00BF2912"/>
    <w:rsid w:val="00BF2A50"/>
    <w:rsid w:val="00BF43D5"/>
    <w:rsid w:val="00BF5429"/>
    <w:rsid w:val="00C036B9"/>
    <w:rsid w:val="00C03F1D"/>
    <w:rsid w:val="00C03FCB"/>
    <w:rsid w:val="00C0708C"/>
    <w:rsid w:val="00C10103"/>
    <w:rsid w:val="00C10BFD"/>
    <w:rsid w:val="00C11104"/>
    <w:rsid w:val="00C11333"/>
    <w:rsid w:val="00C14D71"/>
    <w:rsid w:val="00C14E2A"/>
    <w:rsid w:val="00C16A70"/>
    <w:rsid w:val="00C17FDB"/>
    <w:rsid w:val="00C203A0"/>
    <w:rsid w:val="00C2368F"/>
    <w:rsid w:val="00C2494D"/>
    <w:rsid w:val="00C27567"/>
    <w:rsid w:val="00C33EE5"/>
    <w:rsid w:val="00C3450E"/>
    <w:rsid w:val="00C352B4"/>
    <w:rsid w:val="00C35E2F"/>
    <w:rsid w:val="00C35F93"/>
    <w:rsid w:val="00C376D4"/>
    <w:rsid w:val="00C407FA"/>
    <w:rsid w:val="00C423AD"/>
    <w:rsid w:val="00C44497"/>
    <w:rsid w:val="00C44E89"/>
    <w:rsid w:val="00C50DCB"/>
    <w:rsid w:val="00C55331"/>
    <w:rsid w:val="00C55C25"/>
    <w:rsid w:val="00C564EE"/>
    <w:rsid w:val="00C739FB"/>
    <w:rsid w:val="00C7499A"/>
    <w:rsid w:val="00C7769B"/>
    <w:rsid w:val="00C77C18"/>
    <w:rsid w:val="00C8012D"/>
    <w:rsid w:val="00C836B2"/>
    <w:rsid w:val="00C860BA"/>
    <w:rsid w:val="00C87795"/>
    <w:rsid w:val="00C9539C"/>
    <w:rsid w:val="00CA0CA4"/>
    <w:rsid w:val="00CA11EF"/>
    <w:rsid w:val="00CA14D1"/>
    <w:rsid w:val="00CA1C7A"/>
    <w:rsid w:val="00CA340D"/>
    <w:rsid w:val="00CA3C5A"/>
    <w:rsid w:val="00CA618C"/>
    <w:rsid w:val="00CA7A23"/>
    <w:rsid w:val="00CB6C3F"/>
    <w:rsid w:val="00CB7BEE"/>
    <w:rsid w:val="00CC68EF"/>
    <w:rsid w:val="00CD0860"/>
    <w:rsid w:val="00CD0F04"/>
    <w:rsid w:val="00CD2601"/>
    <w:rsid w:val="00CD39A9"/>
    <w:rsid w:val="00CD4235"/>
    <w:rsid w:val="00CD4454"/>
    <w:rsid w:val="00CD4A5E"/>
    <w:rsid w:val="00CE14E7"/>
    <w:rsid w:val="00CE38A4"/>
    <w:rsid w:val="00CE4799"/>
    <w:rsid w:val="00CE654F"/>
    <w:rsid w:val="00CF46AD"/>
    <w:rsid w:val="00CF52C1"/>
    <w:rsid w:val="00CF5A70"/>
    <w:rsid w:val="00CF6BA9"/>
    <w:rsid w:val="00CF6C98"/>
    <w:rsid w:val="00D026CC"/>
    <w:rsid w:val="00D0289B"/>
    <w:rsid w:val="00D07677"/>
    <w:rsid w:val="00D11741"/>
    <w:rsid w:val="00D12964"/>
    <w:rsid w:val="00D13ED0"/>
    <w:rsid w:val="00D14A77"/>
    <w:rsid w:val="00D158B9"/>
    <w:rsid w:val="00D22449"/>
    <w:rsid w:val="00D255E2"/>
    <w:rsid w:val="00D26B15"/>
    <w:rsid w:val="00D32B32"/>
    <w:rsid w:val="00D33518"/>
    <w:rsid w:val="00D35F3B"/>
    <w:rsid w:val="00D421D8"/>
    <w:rsid w:val="00D43DE0"/>
    <w:rsid w:val="00D443DF"/>
    <w:rsid w:val="00D454BF"/>
    <w:rsid w:val="00D45DCD"/>
    <w:rsid w:val="00D46042"/>
    <w:rsid w:val="00D4627C"/>
    <w:rsid w:val="00D60A23"/>
    <w:rsid w:val="00D60E10"/>
    <w:rsid w:val="00D61F80"/>
    <w:rsid w:val="00D6736F"/>
    <w:rsid w:val="00D7051D"/>
    <w:rsid w:val="00D72274"/>
    <w:rsid w:val="00D72AA7"/>
    <w:rsid w:val="00D73EA3"/>
    <w:rsid w:val="00D8148C"/>
    <w:rsid w:val="00D81DC4"/>
    <w:rsid w:val="00D830C2"/>
    <w:rsid w:val="00D847BE"/>
    <w:rsid w:val="00D84812"/>
    <w:rsid w:val="00D86899"/>
    <w:rsid w:val="00D87160"/>
    <w:rsid w:val="00D92517"/>
    <w:rsid w:val="00D934B5"/>
    <w:rsid w:val="00D93878"/>
    <w:rsid w:val="00D9404A"/>
    <w:rsid w:val="00D950ED"/>
    <w:rsid w:val="00D95230"/>
    <w:rsid w:val="00D96F0C"/>
    <w:rsid w:val="00D979CC"/>
    <w:rsid w:val="00DA488C"/>
    <w:rsid w:val="00DA48F0"/>
    <w:rsid w:val="00DA7B52"/>
    <w:rsid w:val="00DB0C4C"/>
    <w:rsid w:val="00DB2768"/>
    <w:rsid w:val="00DB528B"/>
    <w:rsid w:val="00DC2F9F"/>
    <w:rsid w:val="00DC40B4"/>
    <w:rsid w:val="00DC55F5"/>
    <w:rsid w:val="00DD0C27"/>
    <w:rsid w:val="00DD6EC9"/>
    <w:rsid w:val="00DD76E2"/>
    <w:rsid w:val="00DD7B18"/>
    <w:rsid w:val="00DE0CD6"/>
    <w:rsid w:val="00DE3496"/>
    <w:rsid w:val="00DE47B8"/>
    <w:rsid w:val="00DE4DFA"/>
    <w:rsid w:val="00DE56D1"/>
    <w:rsid w:val="00DF119D"/>
    <w:rsid w:val="00DF3666"/>
    <w:rsid w:val="00DF3E51"/>
    <w:rsid w:val="00DF7719"/>
    <w:rsid w:val="00E00062"/>
    <w:rsid w:val="00E01581"/>
    <w:rsid w:val="00E0238E"/>
    <w:rsid w:val="00E03269"/>
    <w:rsid w:val="00E036C2"/>
    <w:rsid w:val="00E068B5"/>
    <w:rsid w:val="00E13A29"/>
    <w:rsid w:val="00E150D5"/>
    <w:rsid w:val="00E161D9"/>
    <w:rsid w:val="00E16FA3"/>
    <w:rsid w:val="00E20DBB"/>
    <w:rsid w:val="00E24A70"/>
    <w:rsid w:val="00E32514"/>
    <w:rsid w:val="00E334FB"/>
    <w:rsid w:val="00E4007C"/>
    <w:rsid w:val="00E4038D"/>
    <w:rsid w:val="00E41274"/>
    <w:rsid w:val="00E42466"/>
    <w:rsid w:val="00E4358F"/>
    <w:rsid w:val="00E43973"/>
    <w:rsid w:val="00E44901"/>
    <w:rsid w:val="00E46323"/>
    <w:rsid w:val="00E5107B"/>
    <w:rsid w:val="00E51170"/>
    <w:rsid w:val="00E55973"/>
    <w:rsid w:val="00E61AE7"/>
    <w:rsid w:val="00E65A3D"/>
    <w:rsid w:val="00E673CD"/>
    <w:rsid w:val="00E7000F"/>
    <w:rsid w:val="00E7365B"/>
    <w:rsid w:val="00E73CA0"/>
    <w:rsid w:val="00E74884"/>
    <w:rsid w:val="00E75C99"/>
    <w:rsid w:val="00E8034B"/>
    <w:rsid w:val="00E80AF2"/>
    <w:rsid w:val="00E82056"/>
    <w:rsid w:val="00E835FB"/>
    <w:rsid w:val="00E83EFD"/>
    <w:rsid w:val="00E85E3E"/>
    <w:rsid w:val="00E8760D"/>
    <w:rsid w:val="00E902D2"/>
    <w:rsid w:val="00E9271E"/>
    <w:rsid w:val="00E93A93"/>
    <w:rsid w:val="00E94D51"/>
    <w:rsid w:val="00E95A86"/>
    <w:rsid w:val="00E976D4"/>
    <w:rsid w:val="00EA2887"/>
    <w:rsid w:val="00EA52C1"/>
    <w:rsid w:val="00EA56AB"/>
    <w:rsid w:val="00EB1259"/>
    <w:rsid w:val="00EB19B6"/>
    <w:rsid w:val="00EB22B1"/>
    <w:rsid w:val="00EB22D5"/>
    <w:rsid w:val="00EB4089"/>
    <w:rsid w:val="00EB68B4"/>
    <w:rsid w:val="00EC165C"/>
    <w:rsid w:val="00EC1F98"/>
    <w:rsid w:val="00EC3947"/>
    <w:rsid w:val="00EC42F2"/>
    <w:rsid w:val="00EC6F7D"/>
    <w:rsid w:val="00ED0786"/>
    <w:rsid w:val="00ED1684"/>
    <w:rsid w:val="00ED6887"/>
    <w:rsid w:val="00ED78E1"/>
    <w:rsid w:val="00EE024C"/>
    <w:rsid w:val="00EE13BC"/>
    <w:rsid w:val="00EE13CB"/>
    <w:rsid w:val="00EE1954"/>
    <w:rsid w:val="00EE5362"/>
    <w:rsid w:val="00EE5EA2"/>
    <w:rsid w:val="00EE7158"/>
    <w:rsid w:val="00EF32DA"/>
    <w:rsid w:val="00EF3F5D"/>
    <w:rsid w:val="00F0228F"/>
    <w:rsid w:val="00F03387"/>
    <w:rsid w:val="00F04D23"/>
    <w:rsid w:val="00F11ECD"/>
    <w:rsid w:val="00F12A51"/>
    <w:rsid w:val="00F13ECD"/>
    <w:rsid w:val="00F1413E"/>
    <w:rsid w:val="00F15F9C"/>
    <w:rsid w:val="00F2227C"/>
    <w:rsid w:val="00F26978"/>
    <w:rsid w:val="00F300EF"/>
    <w:rsid w:val="00F347AB"/>
    <w:rsid w:val="00F34BF6"/>
    <w:rsid w:val="00F35361"/>
    <w:rsid w:val="00F403D6"/>
    <w:rsid w:val="00F41B0B"/>
    <w:rsid w:val="00F438B4"/>
    <w:rsid w:val="00F44132"/>
    <w:rsid w:val="00F47D73"/>
    <w:rsid w:val="00F5076D"/>
    <w:rsid w:val="00F52341"/>
    <w:rsid w:val="00F530B4"/>
    <w:rsid w:val="00F53B99"/>
    <w:rsid w:val="00F55CDD"/>
    <w:rsid w:val="00F5675A"/>
    <w:rsid w:val="00F60592"/>
    <w:rsid w:val="00F60E5F"/>
    <w:rsid w:val="00F6187D"/>
    <w:rsid w:val="00F61B6E"/>
    <w:rsid w:val="00F6478E"/>
    <w:rsid w:val="00F700C4"/>
    <w:rsid w:val="00F71D00"/>
    <w:rsid w:val="00F8127B"/>
    <w:rsid w:val="00F8247B"/>
    <w:rsid w:val="00F843C3"/>
    <w:rsid w:val="00F85698"/>
    <w:rsid w:val="00F86DD3"/>
    <w:rsid w:val="00F873D5"/>
    <w:rsid w:val="00F90D41"/>
    <w:rsid w:val="00F9114B"/>
    <w:rsid w:val="00F91229"/>
    <w:rsid w:val="00F94EDB"/>
    <w:rsid w:val="00F9507A"/>
    <w:rsid w:val="00F9757B"/>
    <w:rsid w:val="00F97B1D"/>
    <w:rsid w:val="00FA79EA"/>
    <w:rsid w:val="00FB087B"/>
    <w:rsid w:val="00FB1629"/>
    <w:rsid w:val="00FB368C"/>
    <w:rsid w:val="00FB4195"/>
    <w:rsid w:val="00FB7EB6"/>
    <w:rsid w:val="00FC50BD"/>
    <w:rsid w:val="00FC7A52"/>
    <w:rsid w:val="00FC7CFC"/>
    <w:rsid w:val="00FD28F7"/>
    <w:rsid w:val="00FD68A8"/>
    <w:rsid w:val="00FD7626"/>
    <w:rsid w:val="00FE310D"/>
    <w:rsid w:val="00FE31EA"/>
    <w:rsid w:val="00FE33C0"/>
    <w:rsid w:val="00FE3CAF"/>
    <w:rsid w:val="00FF29B3"/>
    <w:rsid w:val="00FF54BF"/>
    <w:rsid w:val="00FF69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CD25A0"/>
  <w15:chartTrackingRefBased/>
  <w15:docId w15:val="{80E6A852-4459-4690-AB7B-0010103C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8DE"/>
    <w:rPr>
      <w:sz w:val="22"/>
      <w:lang w:eastAsia="ja-JP"/>
    </w:rPr>
  </w:style>
  <w:style w:type="paragraph" w:styleId="Heading1">
    <w:name w:val="heading 1"/>
    <w:basedOn w:val="Normal"/>
    <w:next w:val="Normal"/>
    <w:link w:val="Heading1Char"/>
    <w:qFormat/>
    <w:rsid w:val="0028100E"/>
    <w:pPr>
      <w:ind w:left="567" w:hanging="567"/>
      <w:outlineLvl w:val="0"/>
    </w:pPr>
    <w:rPr>
      <w:b/>
      <w:caps/>
    </w:rPr>
  </w:style>
  <w:style w:type="paragraph" w:styleId="Heading2">
    <w:name w:val="heading 2"/>
    <w:basedOn w:val="Heading1"/>
    <w:next w:val="Normal"/>
    <w:link w:val="Heading2Char"/>
    <w:qFormat/>
    <w:rsid w:val="0028100E"/>
    <w:pPr>
      <w:outlineLvl w:val="1"/>
    </w:pPr>
    <w:rPr>
      <w:caps w:val="0"/>
    </w:rPr>
  </w:style>
  <w:style w:type="paragraph" w:styleId="Heading3">
    <w:name w:val="heading 3"/>
    <w:basedOn w:val="Normal"/>
    <w:next w:val="Normal"/>
    <w:link w:val="Heading3Char"/>
    <w:qFormat/>
    <w:rsid w:val="0028100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lang w:val="pt-PT" w:eastAsia="en-US"/>
    </w:rPr>
  </w:style>
  <w:style w:type="paragraph" w:styleId="Heading5">
    <w:name w:val="heading 5"/>
    <w:basedOn w:val="Normal"/>
    <w:next w:val="Normal"/>
    <w:link w:val="Heading5Char"/>
    <w:qFormat/>
    <w:pPr>
      <w:keepNext/>
      <w:suppressAutoHyphens/>
      <w:ind w:right="11"/>
      <w:outlineLvl w:val="4"/>
    </w:pPr>
    <w:rPr>
      <w:i/>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pPr>
      <w:keepNext/>
      <w:jc w:val="center"/>
      <w:outlineLvl w:val="6"/>
    </w:pPr>
    <w:rPr>
      <w:b/>
    </w:rPr>
  </w:style>
  <w:style w:type="paragraph" w:styleId="Heading8">
    <w:name w:val="heading 8"/>
    <w:basedOn w:val="Normal"/>
    <w:next w:val="Normal"/>
    <w:link w:val="Heading8Char"/>
    <w:qFormat/>
    <w:pPr>
      <w:keepNext/>
      <w:suppressAutoHyphens/>
      <w:jc w:val="both"/>
      <w:outlineLvl w:val="7"/>
    </w:pPr>
    <w:rPr>
      <w:b/>
    </w:rPr>
  </w:style>
  <w:style w:type="paragraph" w:styleId="Heading9">
    <w:name w:val="heading 9"/>
    <w:basedOn w:val="Normal"/>
    <w:next w:val="Normal"/>
    <w:qFormat/>
    <w:rsid w:val="00A609A8"/>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28100E"/>
    <w:rPr>
      <w:rFonts w:ascii="Arial" w:hAnsi="Arial"/>
      <w:noProof/>
      <w:sz w:val="16"/>
    </w:rPr>
  </w:style>
  <w:style w:type="paragraph" w:styleId="Header">
    <w:name w:val="header"/>
    <w:basedOn w:val="Normal"/>
    <w:link w:val="HeaderChar"/>
    <w:rsid w:val="0028100E"/>
    <w:pPr>
      <w:tabs>
        <w:tab w:val="center" w:pos="4536"/>
        <w:tab w:val="right" w:pos="9072"/>
      </w:tabs>
    </w:pPr>
  </w:style>
  <w:style w:type="paragraph" w:styleId="Footer">
    <w:name w:val="footer"/>
    <w:basedOn w:val="Normal"/>
    <w:link w:val="FooterChar"/>
    <w:rsid w:val="0028100E"/>
    <w:rPr>
      <w:rFonts w:ascii="Arial" w:hAnsi="Arial"/>
      <w:sz w:val="16"/>
    </w:rPr>
  </w:style>
  <w:style w:type="paragraph" w:customStyle="1" w:styleId="PIListItem">
    <w:name w:val="PI List Item"/>
    <w:basedOn w:val="Paragraph"/>
    <w:pPr>
      <w:spacing w:before="40" w:after="120" w:line="300" w:lineRule="exact"/>
      <w:jc w:val="both"/>
    </w:pPr>
  </w:style>
  <w:style w:type="paragraph" w:customStyle="1" w:styleId="Paragraph">
    <w:name w:val="Paragraph"/>
    <w:basedOn w:val="Normal"/>
    <w:pPr>
      <w:spacing w:after="300" w:line="400" w:lineRule="exact"/>
    </w:pPr>
    <w:rPr>
      <w:rFonts w:ascii="Helvetica" w:hAnsi="Helvetica"/>
      <w:sz w:val="24"/>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Head">
    <w:name w:val="Table Cell Head"/>
    <w:basedOn w:val="TableCellLeft"/>
    <w:pPr>
      <w:spacing w:before="100" w:after="0"/>
    </w:pPr>
    <w:rPr>
      <w:u w:val="single"/>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CellAEData">
    <w:name w:val="Table Cell AE Data"/>
    <w:basedOn w:val="TableCellDecimal"/>
    <w:pPr>
      <w:tabs>
        <w:tab w:val="clear" w:pos="1080"/>
        <w:tab w:val="right" w:pos="720"/>
        <w:tab w:val="right" w:pos="1368"/>
      </w:tabs>
    </w:pPr>
  </w:style>
  <w:style w:type="paragraph" w:customStyle="1" w:styleId="TableCellDecimal">
    <w:name w:val="Table Cell Decimal"/>
    <w:basedOn w:val="Paragraph"/>
    <w:pPr>
      <w:keepNext/>
      <w:keepLines/>
      <w:tabs>
        <w:tab w:val="decimal" w:pos="1080"/>
      </w:tabs>
      <w:spacing w:before="50" w:after="50" w:line="240" w:lineRule="exact"/>
    </w:pPr>
    <w:rPr>
      <w:sz w:val="20"/>
    </w:rPr>
  </w:style>
  <w:style w:type="paragraph" w:styleId="BodyText">
    <w:name w:val="Body Text"/>
    <w:basedOn w:val="Normal"/>
    <w:link w:val="BodyTextChar"/>
    <w:pPr>
      <w:suppressAutoHyphens/>
      <w:ind w:right="11"/>
    </w:pPr>
  </w:style>
  <w:style w:type="paragraph" w:customStyle="1" w:styleId="HdTab1">
    <w:name w:val="Hd:Tab:1"/>
    <w:basedOn w:val="Caption"/>
    <w:next w:val="TextTi11"/>
    <w:pPr>
      <w:keepNext/>
    </w:pPr>
  </w:style>
  <w:style w:type="paragraph" w:styleId="Caption">
    <w:name w:val="caption"/>
    <w:basedOn w:val="Normal"/>
    <w:next w:val="TextTi11"/>
    <w:qFormat/>
    <w:pPr>
      <w:spacing w:before="113" w:after="57"/>
      <w:ind w:left="1418" w:hanging="1418"/>
    </w:pPr>
    <w:rPr>
      <w:rFonts w:ascii="Arial" w:hAnsi="Arial"/>
      <w:b/>
    </w:rPr>
  </w:style>
  <w:style w:type="paragraph" w:customStyle="1" w:styleId="TextTi11">
    <w:name w:val="Text:Ti11"/>
    <w:basedOn w:val="Normal"/>
    <w:pPr>
      <w:spacing w:after="170" w:line="260" w:lineRule="atLeast"/>
      <w:jc w:val="both"/>
    </w:pPr>
  </w:style>
  <w:style w:type="paragraph" w:customStyle="1" w:styleId="TableColumnHeads">
    <w:name w:val="Table Column Heads"/>
    <w:basedOn w:val="Normal"/>
    <w:pPr>
      <w:keepNext/>
      <w:keepLines/>
      <w:spacing w:before="60" w:after="60" w:line="240" w:lineRule="atLeast"/>
      <w:jc w:val="center"/>
    </w:pPr>
    <w:rPr>
      <w:rFonts w:ascii="Helvetica" w:hAnsi="Helvetica"/>
      <w:color w:val="000080"/>
    </w:rPr>
  </w:style>
  <w:style w:type="paragraph" w:styleId="EndnoteText">
    <w:name w:val="endnote text"/>
    <w:basedOn w:val="Normal"/>
    <w:link w:val="EndnoteTextChar"/>
    <w:semiHidden/>
    <w:pPr>
      <w:widowControl w:val="0"/>
      <w:tabs>
        <w:tab w:val="left" w:pos="567"/>
      </w:tabs>
    </w:pPr>
  </w:style>
  <w:style w:type="paragraph" w:customStyle="1" w:styleId="TOCHeadings">
    <w:name w:val="TOC Headings"/>
    <w:basedOn w:val="Normal"/>
    <w:pPr>
      <w:tabs>
        <w:tab w:val="center" w:pos="4672"/>
        <w:tab w:val="right" w:pos="9344"/>
      </w:tabs>
      <w:spacing w:before="397" w:after="227"/>
    </w:pPr>
    <w:rPr>
      <w:rFonts w:ascii="Arial" w:hAnsi="Arial"/>
      <w:b/>
    </w:rPr>
  </w:style>
  <w:style w:type="paragraph" w:styleId="BodyText2">
    <w:name w:val="Body Text 2"/>
    <w:basedOn w:val="Normal"/>
    <w:link w:val="BodyText2Char"/>
    <w:pPr>
      <w:suppressAutoHyphens/>
      <w:ind w:right="11"/>
    </w:pPr>
  </w:style>
  <w:style w:type="paragraph" w:styleId="BodyText3">
    <w:name w:val="Body Text 3"/>
    <w:basedOn w:val="Normal"/>
    <w:link w:val="BodyText3Char"/>
    <w:pPr>
      <w:suppressAutoHyphens/>
      <w:ind w:right="11"/>
      <w:jc w:val="both"/>
    </w:pPr>
  </w:style>
  <w:style w:type="paragraph" w:styleId="BodyTextIndent">
    <w:name w:val="Body Text Indent"/>
    <w:basedOn w:val="Normal"/>
    <w:link w:val="BodyTextIndentChar"/>
    <w:pPr>
      <w:suppressAutoHyphens/>
      <w:ind w:left="567" w:hanging="567"/>
    </w:pPr>
  </w:style>
  <w:style w:type="character" w:styleId="CommentReference">
    <w:name w:val="annotation reference"/>
    <w:semiHidden/>
    <w:rPr>
      <w:sz w:val="16"/>
      <w:szCs w:val="16"/>
    </w:rPr>
  </w:style>
  <w:style w:type="paragraph" w:styleId="BalloonText">
    <w:name w:val="Balloon Text"/>
    <w:basedOn w:val="Normal"/>
    <w:link w:val="BalloonTextChar"/>
    <w:semiHidden/>
    <w:rPr>
      <w:rFonts w:ascii="Tahoma" w:hAnsi="Tahoma" w:cs="Tahoma"/>
      <w:sz w:val="16"/>
      <w:szCs w:val="16"/>
    </w:rPr>
  </w:style>
  <w:style w:type="character" w:styleId="Hyperlink">
    <w:name w:val="Hyperlink"/>
    <w:rPr>
      <w:color w:val="0000FF"/>
      <w:u w:val="single"/>
    </w:rPr>
  </w:style>
  <w:style w:type="paragraph" w:styleId="CommentText">
    <w:name w:val="annotation text"/>
    <w:basedOn w:val="Normal"/>
    <w:link w:val="CommentTextChar"/>
    <w:semiHidden/>
  </w:style>
  <w:style w:type="paragraph" w:styleId="CommentSubject">
    <w:name w:val="annotation subject"/>
    <w:basedOn w:val="CommentText"/>
    <w:next w:val="CommentText"/>
    <w:link w:val="CommentSubjectChar"/>
    <w:semiHidden/>
    <w:rPr>
      <w:b/>
      <w:bCs/>
    </w:rPr>
  </w:style>
  <w:style w:type="paragraph" w:styleId="FootnoteText">
    <w:name w:val="footnote text"/>
    <w:basedOn w:val="Normal"/>
    <w:link w:val="FootnoteTextChar"/>
    <w:semiHidden/>
  </w:style>
  <w:style w:type="paragraph" w:styleId="DocumentMap">
    <w:name w:val="Document Map"/>
    <w:basedOn w:val="Normal"/>
    <w:link w:val="DocumentMapChar"/>
    <w:semiHidden/>
    <w:pPr>
      <w:shd w:val="clear" w:color="auto" w:fill="000080"/>
    </w:pPr>
    <w:rPr>
      <w:rFonts w:ascii="Tahoma" w:hAnsi="Tahoma" w:cs="Tahoma"/>
    </w:rPr>
  </w:style>
  <w:style w:type="paragraph" w:customStyle="1" w:styleId="Annex">
    <w:name w:val="Annex"/>
    <w:basedOn w:val="Normal"/>
    <w:next w:val="Normal"/>
    <w:rsid w:val="0028100E"/>
    <w:pPr>
      <w:jc w:val="center"/>
    </w:pPr>
    <w:rPr>
      <w:b/>
    </w:rPr>
  </w:style>
  <w:style w:type="paragraph" w:customStyle="1" w:styleId="Description">
    <w:name w:val="Description"/>
    <w:basedOn w:val="Normal"/>
    <w:next w:val="Normal"/>
    <w:rsid w:val="0028100E"/>
  </w:style>
  <w:style w:type="paragraph" w:customStyle="1" w:styleId="HangingIndent">
    <w:name w:val="HangingIndent"/>
    <w:basedOn w:val="Normal"/>
    <w:pPr>
      <w:ind w:left="567" w:hanging="567"/>
    </w:pPr>
  </w:style>
  <w:style w:type="paragraph" w:customStyle="1" w:styleId="AnnexHeading">
    <w:name w:val="Annex Heading"/>
    <w:basedOn w:val="Normal"/>
    <w:next w:val="Normal"/>
    <w:rsid w:val="0028100E"/>
    <w:pPr>
      <w:ind w:left="567" w:hanging="567"/>
    </w:pPr>
    <w:rPr>
      <w:b/>
    </w:rPr>
  </w:style>
  <w:style w:type="paragraph" w:customStyle="1" w:styleId="Noparagraphstyle">
    <w:name w:val="[No paragraph style]"/>
    <w:pPr>
      <w:spacing w:line="288" w:lineRule="auto"/>
    </w:pPr>
    <w:rPr>
      <w:rFonts w:ascii="Times" w:hAnsi="Times"/>
      <w:color w:val="000000"/>
      <w:sz w:val="24"/>
    </w:rPr>
  </w:style>
  <w:style w:type="table" w:styleId="TableGrid">
    <w:name w:val="Table Grid"/>
    <w:basedOn w:val="TableNormal"/>
    <w:rsid w:val="001B5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i/>
      <w:iCs/>
    </w:rPr>
  </w:style>
  <w:style w:type="paragraph" w:styleId="NormalWeb">
    <w:name w:val="Normal (Web)"/>
    <w:basedOn w:val="Normal"/>
    <w:pPr>
      <w:spacing w:before="100" w:beforeAutospacing="1" w:after="100" w:afterAutospacing="1"/>
    </w:pPr>
    <w:rPr>
      <w:rFonts w:eastAsia="MS Mincho"/>
    </w:rPr>
  </w:style>
  <w:style w:type="character" w:styleId="HTMLCite">
    <w:name w:val="HTML Cite"/>
    <w:rPr>
      <w:i/>
      <w:iCs/>
    </w:rPr>
  </w:style>
  <w:style w:type="paragraph" w:styleId="ListBullet">
    <w:name w:val="List Bullet"/>
    <w:basedOn w:val="Normal"/>
    <w:pPr>
      <w:numPr>
        <w:numId w:val="2"/>
      </w:numPr>
    </w:pPr>
    <w:rPr>
      <w:lang w:eastAsia="en-US"/>
    </w:rPr>
  </w:style>
  <w:style w:type="paragraph" w:styleId="ListBullet2">
    <w:name w:val="List Bullet 2"/>
    <w:basedOn w:val="Normal"/>
    <w:pPr>
      <w:numPr>
        <w:numId w:val="3"/>
      </w:numPr>
    </w:pPr>
    <w:rPr>
      <w:lang w:eastAsia="en-US"/>
    </w:rPr>
  </w:style>
  <w:style w:type="character" w:styleId="Strong">
    <w:name w:val="Strong"/>
    <w:qFormat/>
    <w:rPr>
      <w:b/>
      <w:bCs/>
    </w:rPr>
  </w:style>
  <w:style w:type="paragraph" w:styleId="ListBullet3">
    <w:name w:val="List Bullet 3"/>
    <w:basedOn w:val="Normal"/>
    <w:pPr>
      <w:numPr>
        <w:numId w:val="4"/>
      </w:numPr>
    </w:pPr>
    <w:rPr>
      <w:lang w:eastAsia="en-US"/>
    </w:rPr>
  </w:style>
  <w:style w:type="character" w:styleId="EndnoteReference">
    <w:name w:val="endnote reference"/>
    <w:semiHidden/>
    <w:rPr>
      <w:vertAlign w:val="superscript"/>
    </w:rPr>
  </w:style>
  <w:style w:type="paragraph" w:customStyle="1" w:styleId="TableText10">
    <w:name w:val="TableText:10"/>
    <w:basedOn w:val="Normal"/>
    <w:rPr>
      <w:sz w:val="20"/>
    </w:rPr>
  </w:style>
  <w:style w:type="character" w:customStyle="1" w:styleId="TableText10Char">
    <w:name w:val="TableText:10 Char"/>
    <w:rPr>
      <w:lang w:val="en-US" w:eastAsia="ja-JP" w:bidi="ar-SA"/>
    </w:rPr>
  </w:style>
  <w:style w:type="paragraph" w:customStyle="1" w:styleId="TextTi12">
    <w:name w:val="Text:Ti12"/>
    <w:basedOn w:val="Normal"/>
    <w:pPr>
      <w:spacing w:after="170" w:line="280" w:lineRule="atLeast"/>
      <w:jc w:val="both"/>
    </w:pPr>
    <w:rPr>
      <w:sz w:val="24"/>
      <w:szCs w:val="24"/>
      <w:lang w:eastAsia="de-DE"/>
    </w:rPr>
  </w:style>
  <w:style w:type="character" w:customStyle="1" w:styleId="TextTi12Char">
    <w:name w:val="Text:Ti12 Char"/>
    <w:rPr>
      <w:sz w:val="24"/>
      <w:szCs w:val="24"/>
      <w:lang w:val="en-US" w:eastAsia="de-DE" w:bidi="ar-SA"/>
    </w:rPr>
  </w:style>
  <w:style w:type="paragraph" w:customStyle="1" w:styleId="CharCharChar">
    <w:name w:val="Char Char Char"/>
    <w:basedOn w:val="Normal"/>
    <w:semiHidden/>
    <w:pPr>
      <w:spacing w:after="160" w:line="240" w:lineRule="exact"/>
    </w:pPr>
    <w:rPr>
      <w:rFonts w:ascii="Verdana" w:hAnsi="Verdana" w:cs="Verdana"/>
      <w:sz w:val="20"/>
      <w:lang w:eastAsia="en-US"/>
    </w:rPr>
  </w:style>
  <w:style w:type="character" w:styleId="FollowedHyperlink">
    <w:name w:val="FollowedHyperlink"/>
    <w:rPr>
      <w:color w:val="0000FF"/>
      <w:u w:val="single"/>
    </w:rPr>
  </w:style>
  <w:style w:type="paragraph" w:styleId="BlockText">
    <w:name w:val="Block Text"/>
    <w:basedOn w:val="Normal"/>
    <w:pPr>
      <w:tabs>
        <w:tab w:val="left" w:pos="-720"/>
      </w:tabs>
      <w:suppressAutoHyphens/>
      <w:ind w:left="1701" w:right="1126" w:hanging="567"/>
    </w:pPr>
    <w:rPr>
      <w:b/>
      <w:noProof/>
      <w:snapToGrid w:val="0"/>
      <w:lang w:val="pt-PT" w:eastAsia="pt-PT"/>
    </w:rPr>
  </w:style>
  <w:style w:type="paragraph" w:styleId="Revision">
    <w:name w:val="Revision"/>
    <w:hidden/>
    <w:semiHidden/>
    <w:rPr>
      <w:sz w:val="22"/>
      <w:lang w:eastAsia="ja-JP"/>
    </w:rPr>
  </w:style>
  <w:style w:type="character" w:customStyle="1" w:styleId="Heading1Char">
    <w:name w:val="Heading 1 Char"/>
    <w:link w:val="Heading1"/>
    <w:locked/>
    <w:rsid w:val="00F52341"/>
    <w:rPr>
      <w:b/>
      <w:caps/>
      <w:sz w:val="22"/>
      <w:lang w:val="en-US" w:eastAsia="ja-JP" w:bidi="ar-SA"/>
    </w:rPr>
  </w:style>
  <w:style w:type="character" w:customStyle="1" w:styleId="Heading2Char">
    <w:name w:val="Heading 2 Char"/>
    <w:link w:val="Heading2"/>
    <w:locked/>
    <w:rsid w:val="00F52341"/>
    <w:rPr>
      <w:b/>
      <w:sz w:val="22"/>
      <w:lang w:val="en-US" w:eastAsia="ja-JP" w:bidi="ar-SA"/>
    </w:rPr>
  </w:style>
  <w:style w:type="character" w:customStyle="1" w:styleId="Heading3Char">
    <w:name w:val="Heading 3 Char"/>
    <w:link w:val="Heading3"/>
    <w:locked/>
    <w:rsid w:val="00F52341"/>
    <w:rPr>
      <w:rFonts w:ascii="Arial" w:hAnsi="Arial" w:cs="Arial"/>
      <w:b/>
      <w:bCs/>
      <w:sz w:val="26"/>
      <w:szCs w:val="26"/>
      <w:lang w:val="en-US" w:eastAsia="ja-JP" w:bidi="ar-SA"/>
    </w:rPr>
  </w:style>
  <w:style w:type="character" w:customStyle="1" w:styleId="Heading4Char">
    <w:name w:val="Heading 4 Char"/>
    <w:link w:val="Heading4"/>
    <w:locked/>
    <w:rsid w:val="00F52341"/>
    <w:rPr>
      <w:b/>
      <w:bCs/>
      <w:sz w:val="28"/>
      <w:szCs w:val="28"/>
      <w:lang w:val="pt-PT"/>
    </w:rPr>
  </w:style>
  <w:style w:type="character" w:customStyle="1" w:styleId="Heading5Char">
    <w:name w:val="Heading 5 Char"/>
    <w:link w:val="Heading5"/>
    <w:locked/>
    <w:rsid w:val="00F52341"/>
    <w:rPr>
      <w:i/>
      <w:sz w:val="22"/>
      <w:lang w:eastAsia="ja-JP"/>
    </w:rPr>
  </w:style>
  <w:style w:type="character" w:customStyle="1" w:styleId="Heading6Char">
    <w:name w:val="Heading 6 Char"/>
    <w:link w:val="Heading6"/>
    <w:locked/>
    <w:rsid w:val="00F52341"/>
    <w:rPr>
      <w:i/>
      <w:sz w:val="22"/>
      <w:lang w:val="en-GB" w:eastAsia="ja-JP"/>
    </w:rPr>
  </w:style>
  <w:style w:type="character" w:customStyle="1" w:styleId="Heading7Char">
    <w:name w:val="Heading 7 Char"/>
    <w:link w:val="Heading7"/>
    <w:locked/>
    <w:rsid w:val="00F52341"/>
    <w:rPr>
      <w:b/>
      <w:sz w:val="22"/>
      <w:lang w:eastAsia="ja-JP"/>
    </w:rPr>
  </w:style>
  <w:style w:type="character" w:customStyle="1" w:styleId="Heading8Char">
    <w:name w:val="Heading 8 Char"/>
    <w:link w:val="Heading8"/>
    <w:locked/>
    <w:rsid w:val="00F52341"/>
    <w:rPr>
      <w:b/>
      <w:sz w:val="22"/>
      <w:lang w:eastAsia="ja-JP"/>
    </w:rPr>
  </w:style>
  <w:style w:type="character" w:customStyle="1" w:styleId="HeaderChar">
    <w:name w:val="Header Char"/>
    <w:link w:val="Header"/>
    <w:locked/>
    <w:rsid w:val="00F52341"/>
    <w:rPr>
      <w:sz w:val="22"/>
      <w:lang w:val="en-US" w:eastAsia="ja-JP" w:bidi="ar-SA"/>
    </w:rPr>
  </w:style>
  <w:style w:type="character" w:customStyle="1" w:styleId="FooterChar">
    <w:name w:val="Footer Char"/>
    <w:link w:val="Footer"/>
    <w:locked/>
    <w:rsid w:val="00F52341"/>
    <w:rPr>
      <w:rFonts w:ascii="Arial" w:hAnsi="Arial"/>
      <w:sz w:val="16"/>
      <w:lang w:val="en-US" w:eastAsia="ja-JP" w:bidi="ar-SA"/>
    </w:rPr>
  </w:style>
  <w:style w:type="character" w:customStyle="1" w:styleId="BodyTextChar">
    <w:name w:val="Body Text Char"/>
    <w:link w:val="BodyText"/>
    <w:locked/>
    <w:rsid w:val="00F52341"/>
    <w:rPr>
      <w:sz w:val="22"/>
      <w:lang w:eastAsia="ja-JP"/>
    </w:rPr>
  </w:style>
  <w:style w:type="character" w:customStyle="1" w:styleId="EndnoteTextChar">
    <w:name w:val="Endnote Text Char"/>
    <w:link w:val="EndnoteText"/>
    <w:semiHidden/>
    <w:locked/>
    <w:rsid w:val="00F52341"/>
    <w:rPr>
      <w:sz w:val="22"/>
      <w:lang w:eastAsia="ja-JP"/>
    </w:rPr>
  </w:style>
  <w:style w:type="character" w:customStyle="1" w:styleId="BodyText2Char">
    <w:name w:val="Body Text 2 Char"/>
    <w:link w:val="BodyText2"/>
    <w:locked/>
    <w:rsid w:val="00F52341"/>
    <w:rPr>
      <w:sz w:val="22"/>
      <w:lang w:eastAsia="ja-JP"/>
    </w:rPr>
  </w:style>
  <w:style w:type="character" w:customStyle="1" w:styleId="BodyText3Char">
    <w:name w:val="Body Text 3 Char"/>
    <w:link w:val="BodyText3"/>
    <w:locked/>
    <w:rsid w:val="00F52341"/>
    <w:rPr>
      <w:sz w:val="22"/>
      <w:lang w:eastAsia="ja-JP"/>
    </w:rPr>
  </w:style>
  <w:style w:type="character" w:customStyle="1" w:styleId="BodyTextIndentChar">
    <w:name w:val="Body Text Indent Char"/>
    <w:link w:val="BodyTextIndent"/>
    <w:locked/>
    <w:rsid w:val="00F52341"/>
    <w:rPr>
      <w:sz w:val="22"/>
      <w:lang w:eastAsia="ja-JP"/>
    </w:rPr>
  </w:style>
  <w:style w:type="character" w:customStyle="1" w:styleId="BalloonTextChar">
    <w:name w:val="Balloon Text Char"/>
    <w:link w:val="BalloonText"/>
    <w:semiHidden/>
    <w:locked/>
    <w:rsid w:val="00F52341"/>
    <w:rPr>
      <w:rFonts w:ascii="Tahoma" w:hAnsi="Tahoma" w:cs="Tahoma"/>
      <w:sz w:val="16"/>
      <w:szCs w:val="16"/>
      <w:lang w:eastAsia="ja-JP"/>
    </w:rPr>
  </w:style>
  <w:style w:type="character" w:customStyle="1" w:styleId="CommentTextChar">
    <w:name w:val="Comment Text Char"/>
    <w:link w:val="CommentText"/>
    <w:semiHidden/>
    <w:locked/>
    <w:rsid w:val="00F52341"/>
    <w:rPr>
      <w:sz w:val="22"/>
      <w:lang w:eastAsia="ja-JP"/>
    </w:rPr>
  </w:style>
  <w:style w:type="character" w:customStyle="1" w:styleId="CommentSubjectChar">
    <w:name w:val="Comment Subject Char"/>
    <w:link w:val="CommentSubject"/>
    <w:semiHidden/>
    <w:locked/>
    <w:rsid w:val="00F52341"/>
    <w:rPr>
      <w:b/>
      <w:bCs/>
      <w:sz w:val="22"/>
      <w:lang w:eastAsia="ja-JP"/>
    </w:rPr>
  </w:style>
  <w:style w:type="character" w:customStyle="1" w:styleId="FootnoteTextChar">
    <w:name w:val="Footnote Text Char"/>
    <w:link w:val="FootnoteText"/>
    <w:semiHidden/>
    <w:locked/>
    <w:rsid w:val="00F52341"/>
    <w:rPr>
      <w:sz w:val="22"/>
      <w:lang w:eastAsia="ja-JP"/>
    </w:rPr>
  </w:style>
  <w:style w:type="character" w:customStyle="1" w:styleId="DocumentMapChar">
    <w:name w:val="Document Map Char"/>
    <w:link w:val="DocumentMap"/>
    <w:semiHidden/>
    <w:locked/>
    <w:rsid w:val="00F52341"/>
    <w:rPr>
      <w:rFonts w:ascii="Tahoma" w:hAnsi="Tahoma" w:cs="Tahoma"/>
      <w:sz w:val="22"/>
      <w:shd w:val="clear" w:color="auto" w:fill="000080"/>
      <w:lang w:eastAsia="ja-JP"/>
    </w:rPr>
  </w:style>
  <w:style w:type="paragraph" w:customStyle="1" w:styleId="CharCharChar0">
    <w:name w:val="Char Char Char"/>
    <w:basedOn w:val="Normal"/>
    <w:semiHidden/>
    <w:rsid w:val="00F52341"/>
    <w:pPr>
      <w:spacing w:after="160" w:line="240" w:lineRule="exact"/>
    </w:pPr>
    <w:rPr>
      <w:rFonts w:ascii="Verdana" w:eastAsia="Calibri" w:hAnsi="Verdana" w:cs="Verdana"/>
      <w:sz w:val="20"/>
      <w:lang w:eastAsia="en-US"/>
    </w:rPr>
  </w:style>
  <w:style w:type="paragraph" w:customStyle="1" w:styleId="HangingIndent0">
    <w:name w:val="Hanging Indent"/>
    <w:basedOn w:val="Normal"/>
    <w:rsid w:val="0028100E"/>
    <w:pPr>
      <w:ind w:left="567" w:hanging="567"/>
    </w:pPr>
  </w:style>
  <w:style w:type="paragraph" w:customStyle="1" w:styleId="Pa19">
    <w:name w:val="Pa19"/>
    <w:basedOn w:val="Normal"/>
    <w:next w:val="Normal"/>
    <w:uiPriority w:val="99"/>
    <w:rsid w:val="00E03269"/>
    <w:pPr>
      <w:autoSpaceDE w:val="0"/>
      <w:autoSpaceDN w:val="0"/>
      <w:adjustRightInd w:val="0"/>
      <w:spacing w:line="111" w:lineRule="atLeast"/>
    </w:pPr>
    <w:rPr>
      <w:rFonts w:ascii="Linotype Univers 330 Light" w:hAnsi="Linotype Univers 330 Light"/>
      <w:sz w:val="24"/>
      <w:szCs w:val="24"/>
      <w:lang w:val="en-GB" w:eastAsia="en-GB"/>
    </w:rPr>
  </w:style>
  <w:style w:type="character" w:customStyle="1" w:styleId="hps">
    <w:name w:val="hps"/>
    <w:rsid w:val="00E03269"/>
  </w:style>
  <w:style w:type="character" w:customStyle="1" w:styleId="ParagraphFPIChar">
    <w:name w:val="Paragraph FPI Char"/>
    <w:link w:val="ParagraphFPI"/>
    <w:locked/>
    <w:rsid w:val="007B6265"/>
    <w:rPr>
      <w:sz w:val="16"/>
    </w:rPr>
  </w:style>
  <w:style w:type="paragraph" w:customStyle="1" w:styleId="ParagraphFPI">
    <w:name w:val="Paragraph FPI"/>
    <w:basedOn w:val="Normal"/>
    <w:link w:val="ParagraphFPIChar"/>
    <w:rsid w:val="007B6265"/>
    <w:pPr>
      <w:tabs>
        <w:tab w:val="left" w:pos="540"/>
      </w:tabs>
    </w:pPr>
    <w:rPr>
      <w:sz w:val="16"/>
      <w:lang w:eastAsia="en-US"/>
    </w:rPr>
  </w:style>
  <w:style w:type="paragraph" w:customStyle="1" w:styleId="TableCell10Center">
    <w:name w:val="Table Cell 10 Center"/>
    <w:basedOn w:val="Normal"/>
    <w:rsid w:val="007B6265"/>
    <w:pPr>
      <w:keepNext/>
      <w:keepLines/>
      <w:spacing w:before="50" w:after="50" w:line="240" w:lineRule="exact"/>
      <w:jc w:val="center"/>
    </w:pPr>
    <w:rPr>
      <w:rFonts w:ascii="Arial" w:eastAsia="SimSun" w:hAnsi="Arial"/>
      <w:sz w:val="20"/>
      <w:szCs w:val="24"/>
      <w:lang w:eastAsia="zh-CN"/>
    </w:rPr>
  </w:style>
  <w:style w:type="paragraph" w:styleId="BodyTextFirstIndent">
    <w:name w:val="Body Text First Indent"/>
    <w:basedOn w:val="BodyText"/>
    <w:rsid w:val="00A609A8"/>
    <w:pPr>
      <w:suppressAutoHyphens w:val="0"/>
      <w:spacing w:after="120"/>
      <w:ind w:right="0" w:firstLine="210"/>
    </w:pPr>
  </w:style>
  <w:style w:type="paragraph" w:styleId="BodyTextFirstIndent2">
    <w:name w:val="Body Text First Indent 2"/>
    <w:basedOn w:val="BodyTextIndent"/>
    <w:rsid w:val="00A609A8"/>
    <w:pPr>
      <w:suppressAutoHyphens w:val="0"/>
      <w:spacing w:after="120"/>
      <w:ind w:left="360" w:firstLine="210"/>
    </w:pPr>
  </w:style>
  <w:style w:type="paragraph" w:styleId="BodyTextIndent2">
    <w:name w:val="Body Text Indent 2"/>
    <w:basedOn w:val="Normal"/>
    <w:rsid w:val="00A609A8"/>
    <w:pPr>
      <w:spacing w:after="120" w:line="480" w:lineRule="auto"/>
      <w:ind w:left="360"/>
    </w:pPr>
  </w:style>
  <w:style w:type="paragraph" w:styleId="BodyTextIndent3">
    <w:name w:val="Body Text Indent 3"/>
    <w:basedOn w:val="Normal"/>
    <w:rsid w:val="00A609A8"/>
    <w:pPr>
      <w:spacing w:after="120"/>
      <w:ind w:left="360"/>
    </w:pPr>
    <w:rPr>
      <w:sz w:val="16"/>
      <w:szCs w:val="16"/>
    </w:rPr>
  </w:style>
  <w:style w:type="paragraph" w:styleId="Closing">
    <w:name w:val="Closing"/>
    <w:basedOn w:val="Normal"/>
    <w:rsid w:val="00A609A8"/>
    <w:pPr>
      <w:ind w:left="4320"/>
    </w:pPr>
  </w:style>
  <w:style w:type="paragraph" w:styleId="Date">
    <w:name w:val="Date"/>
    <w:basedOn w:val="Normal"/>
    <w:next w:val="Normal"/>
    <w:rsid w:val="00A609A8"/>
  </w:style>
  <w:style w:type="paragraph" w:styleId="E-mailSignature">
    <w:name w:val="E-mail Signature"/>
    <w:basedOn w:val="Normal"/>
    <w:rsid w:val="00A609A8"/>
  </w:style>
  <w:style w:type="paragraph" w:styleId="EnvelopeAddress">
    <w:name w:val="envelope address"/>
    <w:basedOn w:val="Normal"/>
    <w:rsid w:val="00A609A8"/>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609A8"/>
    <w:rPr>
      <w:rFonts w:ascii="Arial" w:hAnsi="Arial" w:cs="Arial"/>
      <w:sz w:val="20"/>
    </w:rPr>
  </w:style>
  <w:style w:type="paragraph" w:styleId="HTMLAddress">
    <w:name w:val="HTML Address"/>
    <w:basedOn w:val="Normal"/>
    <w:rsid w:val="00A609A8"/>
    <w:rPr>
      <w:i/>
      <w:iCs/>
    </w:rPr>
  </w:style>
  <w:style w:type="paragraph" w:styleId="HTMLPreformatted">
    <w:name w:val="HTML Preformatted"/>
    <w:basedOn w:val="Normal"/>
    <w:rsid w:val="00A609A8"/>
    <w:rPr>
      <w:rFonts w:ascii="Courier New" w:hAnsi="Courier New" w:cs="Courier New"/>
      <w:sz w:val="20"/>
    </w:rPr>
  </w:style>
  <w:style w:type="paragraph" w:styleId="Index1">
    <w:name w:val="index 1"/>
    <w:basedOn w:val="Normal"/>
    <w:next w:val="Normal"/>
    <w:autoRedefine/>
    <w:semiHidden/>
    <w:rsid w:val="00A609A8"/>
    <w:pPr>
      <w:ind w:left="220" w:hanging="220"/>
    </w:pPr>
  </w:style>
  <w:style w:type="paragraph" w:styleId="Index2">
    <w:name w:val="index 2"/>
    <w:basedOn w:val="Normal"/>
    <w:next w:val="Normal"/>
    <w:autoRedefine/>
    <w:semiHidden/>
    <w:rsid w:val="00A609A8"/>
    <w:pPr>
      <w:ind w:left="440" w:hanging="220"/>
    </w:pPr>
  </w:style>
  <w:style w:type="paragraph" w:styleId="Index3">
    <w:name w:val="index 3"/>
    <w:basedOn w:val="Normal"/>
    <w:next w:val="Normal"/>
    <w:autoRedefine/>
    <w:semiHidden/>
    <w:rsid w:val="00A609A8"/>
    <w:pPr>
      <w:ind w:left="660" w:hanging="220"/>
    </w:pPr>
  </w:style>
  <w:style w:type="paragraph" w:styleId="Index4">
    <w:name w:val="index 4"/>
    <w:basedOn w:val="Normal"/>
    <w:next w:val="Normal"/>
    <w:autoRedefine/>
    <w:semiHidden/>
    <w:rsid w:val="00A609A8"/>
    <w:pPr>
      <w:ind w:left="880" w:hanging="220"/>
    </w:pPr>
  </w:style>
  <w:style w:type="paragraph" w:styleId="Index5">
    <w:name w:val="index 5"/>
    <w:basedOn w:val="Normal"/>
    <w:next w:val="Normal"/>
    <w:autoRedefine/>
    <w:semiHidden/>
    <w:rsid w:val="00A609A8"/>
    <w:pPr>
      <w:ind w:left="1100" w:hanging="220"/>
    </w:pPr>
  </w:style>
  <w:style w:type="paragraph" w:styleId="Index6">
    <w:name w:val="index 6"/>
    <w:basedOn w:val="Normal"/>
    <w:next w:val="Normal"/>
    <w:autoRedefine/>
    <w:semiHidden/>
    <w:rsid w:val="00A609A8"/>
    <w:pPr>
      <w:ind w:left="1320" w:hanging="220"/>
    </w:pPr>
  </w:style>
  <w:style w:type="paragraph" w:styleId="Index7">
    <w:name w:val="index 7"/>
    <w:basedOn w:val="Normal"/>
    <w:next w:val="Normal"/>
    <w:autoRedefine/>
    <w:semiHidden/>
    <w:rsid w:val="00A609A8"/>
    <w:pPr>
      <w:ind w:left="1540" w:hanging="220"/>
    </w:pPr>
  </w:style>
  <w:style w:type="paragraph" w:styleId="Index8">
    <w:name w:val="index 8"/>
    <w:basedOn w:val="Normal"/>
    <w:next w:val="Normal"/>
    <w:autoRedefine/>
    <w:semiHidden/>
    <w:rsid w:val="00A609A8"/>
    <w:pPr>
      <w:ind w:left="1760" w:hanging="220"/>
    </w:pPr>
  </w:style>
  <w:style w:type="paragraph" w:styleId="Index9">
    <w:name w:val="index 9"/>
    <w:basedOn w:val="Normal"/>
    <w:next w:val="Normal"/>
    <w:autoRedefine/>
    <w:semiHidden/>
    <w:rsid w:val="00A609A8"/>
    <w:pPr>
      <w:ind w:left="1980" w:hanging="220"/>
    </w:pPr>
  </w:style>
  <w:style w:type="paragraph" w:styleId="IndexHeading">
    <w:name w:val="index heading"/>
    <w:basedOn w:val="Normal"/>
    <w:next w:val="Index1"/>
    <w:semiHidden/>
    <w:rsid w:val="00A609A8"/>
    <w:rPr>
      <w:rFonts w:ascii="Arial" w:hAnsi="Arial" w:cs="Arial"/>
      <w:b/>
      <w:bCs/>
    </w:rPr>
  </w:style>
  <w:style w:type="paragraph" w:styleId="List">
    <w:name w:val="List"/>
    <w:basedOn w:val="Normal"/>
    <w:rsid w:val="00A609A8"/>
    <w:pPr>
      <w:ind w:left="360" w:hanging="360"/>
    </w:pPr>
  </w:style>
  <w:style w:type="paragraph" w:styleId="List2">
    <w:name w:val="List 2"/>
    <w:basedOn w:val="Normal"/>
    <w:rsid w:val="00A609A8"/>
    <w:pPr>
      <w:ind w:left="720" w:hanging="360"/>
    </w:pPr>
  </w:style>
  <w:style w:type="paragraph" w:styleId="List3">
    <w:name w:val="List 3"/>
    <w:basedOn w:val="Normal"/>
    <w:rsid w:val="00A609A8"/>
    <w:pPr>
      <w:ind w:left="1080" w:hanging="360"/>
    </w:pPr>
  </w:style>
  <w:style w:type="paragraph" w:styleId="List4">
    <w:name w:val="List 4"/>
    <w:basedOn w:val="Normal"/>
    <w:rsid w:val="00A609A8"/>
    <w:pPr>
      <w:ind w:left="1440" w:hanging="360"/>
    </w:pPr>
  </w:style>
  <w:style w:type="paragraph" w:styleId="List5">
    <w:name w:val="List 5"/>
    <w:basedOn w:val="Normal"/>
    <w:rsid w:val="00A609A8"/>
    <w:pPr>
      <w:ind w:left="1800" w:hanging="360"/>
    </w:pPr>
  </w:style>
  <w:style w:type="paragraph" w:styleId="ListBullet4">
    <w:name w:val="List Bullet 4"/>
    <w:basedOn w:val="Normal"/>
    <w:rsid w:val="00A609A8"/>
    <w:pPr>
      <w:numPr>
        <w:numId w:val="8"/>
      </w:numPr>
    </w:pPr>
  </w:style>
  <w:style w:type="paragraph" w:styleId="ListBullet5">
    <w:name w:val="List Bullet 5"/>
    <w:basedOn w:val="Normal"/>
    <w:rsid w:val="00A609A8"/>
    <w:pPr>
      <w:numPr>
        <w:numId w:val="9"/>
      </w:numPr>
    </w:pPr>
  </w:style>
  <w:style w:type="paragraph" w:styleId="ListContinue">
    <w:name w:val="List Continue"/>
    <w:basedOn w:val="Normal"/>
    <w:rsid w:val="00A609A8"/>
    <w:pPr>
      <w:spacing w:after="120"/>
      <w:ind w:left="360"/>
    </w:pPr>
  </w:style>
  <w:style w:type="paragraph" w:styleId="ListContinue2">
    <w:name w:val="List Continue 2"/>
    <w:basedOn w:val="Normal"/>
    <w:rsid w:val="00A609A8"/>
    <w:pPr>
      <w:spacing w:after="120"/>
      <w:ind w:left="720"/>
    </w:pPr>
  </w:style>
  <w:style w:type="paragraph" w:styleId="ListContinue3">
    <w:name w:val="List Continue 3"/>
    <w:basedOn w:val="Normal"/>
    <w:rsid w:val="00A609A8"/>
    <w:pPr>
      <w:spacing w:after="120"/>
      <w:ind w:left="1080"/>
    </w:pPr>
  </w:style>
  <w:style w:type="paragraph" w:styleId="ListContinue4">
    <w:name w:val="List Continue 4"/>
    <w:basedOn w:val="Normal"/>
    <w:rsid w:val="00A609A8"/>
    <w:pPr>
      <w:spacing w:after="120"/>
      <w:ind w:left="1440"/>
    </w:pPr>
  </w:style>
  <w:style w:type="paragraph" w:styleId="ListContinue5">
    <w:name w:val="List Continue 5"/>
    <w:basedOn w:val="Normal"/>
    <w:rsid w:val="00A609A8"/>
    <w:pPr>
      <w:spacing w:after="120"/>
      <w:ind w:left="1800"/>
    </w:pPr>
  </w:style>
  <w:style w:type="paragraph" w:styleId="ListNumber">
    <w:name w:val="List Number"/>
    <w:basedOn w:val="Normal"/>
    <w:rsid w:val="00A609A8"/>
    <w:pPr>
      <w:numPr>
        <w:numId w:val="10"/>
      </w:numPr>
    </w:pPr>
  </w:style>
  <w:style w:type="paragraph" w:styleId="ListNumber2">
    <w:name w:val="List Number 2"/>
    <w:basedOn w:val="Normal"/>
    <w:rsid w:val="00A609A8"/>
    <w:pPr>
      <w:numPr>
        <w:numId w:val="11"/>
      </w:numPr>
    </w:pPr>
  </w:style>
  <w:style w:type="paragraph" w:styleId="ListNumber3">
    <w:name w:val="List Number 3"/>
    <w:basedOn w:val="Normal"/>
    <w:rsid w:val="00A609A8"/>
    <w:pPr>
      <w:numPr>
        <w:numId w:val="12"/>
      </w:numPr>
    </w:pPr>
  </w:style>
  <w:style w:type="paragraph" w:styleId="ListNumber4">
    <w:name w:val="List Number 4"/>
    <w:basedOn w:val="Normal"/>
    <w:rsid w:val="00A609A8"/>
    <w:pPr>
      <w:numPr>
        <w:numId w:val="1"/>
      </w:numPr>
    </w:pPr>
  </w:style>
  <w:style w:type="paragraph" w:styleId="ListNumber5">
    <w:name w:val="List Number 5"/>
    <w:basedOn w:val="Normal"/>
    <w:rsid w:val="00A609A8"/>
    <w:pPr>
      <w:numPr>
        <w:numId w:val="13"/>
      </w:numPr>
    </w:pPr>
  </w:style>
  <w:style w:type="paragraph" w:styleId="MacroText">
    <w:name w:val="macro"/>
    <w:semiHidden/>
    <w:rsid w:val="00A609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A609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A609A8"/>
    <w:pPr>
      <w:ind w:left="720"/>
    </w:pPr>
  </w:style>
  <w:style w:type="paragraph" w:styleId="NoteHeading">
    <w:name w:val="Note Heading"/>
    <w:basedOn w:val="Normal"/>
    <w:next w:val="Normal"/>
    <w:rsid w:val="00A609A8"/>
  </w:style>
  <w:style w:type="paragraph" w:styleId="PlainText">
    <w:name w:val="Plain Text"/>
    <w:basedOn w:val="Normal"/>
    <w:rsid w:val="00A609A8"/>
    <w:rPr>
      <w:rFonts w:ascii="Courier New" w:hAnsi="Courier New" w:cs="Courier New"/>
      <w:sz w:val="20"/>
    </w:rPr>
  </w:style>
  <w:style w:type="paragraph" w:styleId="Salutation">
    <w:name w:val="Salutation"/>
    <w:basedOn w:val="Normal"/>
    <w:next w:val="Normal"/>
    <w:rsid w:val="00A609A8"/>
  </w:style>
  <w:style w:type="paragraph" w:styleId="Signature">
    <w:name w:val="Signature"/>
    <w:basedOn w:val="Normal"/>
    <w:rsid w:val="00A609A8"/>
    <w:pPr>
      <w:ind w:left="4320"/>
    </w:pPr>
  </w:style>
  <w:style w:type="paragraph" w:styleId="Subtitle">
    <w:name w:val="Subtitle"/>
    <w:basedOn w:val="Normal"/>
    <w:qFormat/>
    <w:rsid w:val="00A609A8"/>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609A8"/>
    <w:pPr>
      <w:ind w:left="220" w:hanging="220"/>
    </w:pPr>
  </w:style>
  <w:style w:type="paragraph" w:styleId="TableofFigures">
    <w:name w:val="table of figures"/>
    <w:basedOn w:val="Normal"/>
    <w:next w:val="Normal"/>
    <w:semiHidden/>
    <w:rsid w:val="00A609A8"/>
  </w:style>
  <w:style w:type="paragraph" w:styleId="Title">
    <w:name w:val="Title"/>
    <w:basedOn w:val="Normal"/>
    <w:qFormat/>
    <w:rsid w:val="00A609A8"/>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609A8"/>
    <w:pPr>
      <w:spacing w:before="120"/>
    </w:pPr>
    <w:rPr>
      <w:rFonts w:ascii="Arial" w:hAnsi="Arial" w:cs="Arial"/>
      <w:b/>
      <w:bCs/>
      <w:sz w:val="24"/>
      <w:szCs w:val="24"/>
    </w:rPr>
  </w:style>
  <w:style w:type="paragraph" w:styleId="TOC1">
    <w:name w:val="toc 1"/>
    <w:basedOn w:val="Normal"/>
    <w:next w:val="Normal"/>
    <w:autoRedefine/>
    <w:semiHidden/>
    <w:rsid w:val="00A609A8"/>
  </w:style>
  <w:style w:type="paragraph" w:styleId="TOC2">
    <w:name w:val="toc 2"/>
    <w:basedOn w:val="Normal"/>
    <w:next w:val="Normal"/>
    <w:autoRedefine/>
    <w:semiHidden/>
    <w:rsid w:val="00A609A8"/>
    <w:pPr>
      <w:ind w:left="220"/>
    </w:pPr>
  </w:style>
  <w:style w:type="paragraph" w:styleId="TOC3">
    <w:name w:val="toc 3"/>
    <w:basedOn w:val="Normal"/>
    <w:next w:val="Normal"/>
    <w:autoRedefine/>
    <w:semiHidden/>
    <w:rsid w:val="00A609A8"/>
    <w:pPr>
      <w:ind w:left="440"/>
    </w:pPr>
  </w:style>
  <w:style w:type="paragraph" w:styleId="TOC4">
    <w:name w:val="toc 4"/>
    <w:basedOn w:val="Normal"/>
    <w:next w:val="Normal"/>
    <w:autoRedefine/>
    <w:semiHidden/>
    <w:rsid w:val="00A609A8"/>
    <w:pPr>
      <w:ind w:left="660"/>
    </w:pPr>
  </w:style>
  <w:style w:type="paragraph" w:styleId="TOC5">
    <w:name w:val="toc 5"/>
    <w:basedOn w:val="Normal"/>
    <w:next w:val="Normal"/>
    <w:autoRedefine/>
    <w:semiHidden/>
    <w:rsid w:val="00A609A8"/>
    <w:pPr>
      <w:ind w:left="880"/>
    </w:pPr>
  </w:style>
  <w:style w:type="paragraph" w:styleId="TOC6">
    <w:name w:val="toc 6"/>
    <w:basedOn w:val="Normal"/>
    <w:next w:val="Normal"/>
    <w:autoRedefine/>
    <w:semiHidden/>
    <w:rsid w:val="00A609A8"/>
    <w:pPr>
      <w:ind w:left="1100"/>
    </w:pPr>
  </w:style>
  <w:style w:type="paragraph" w:styleId="TOC7">
    <w:name w:val="toc 7"/>
    <w:basedOn w:val="Normal"/>
    <w:next w:val="Normal"/>
    <w:autoRedefine/>
    <w:semiHidden/>
    <w:rsid w:val="00A609A8"/>
    <w:pPr>
      <w:ind w:left="1320"/>
    </w:pPr>
  </w:style>
  <w:style w:type="paragraph" w:styleId="TOC8">
    <w:name w:val="toc 8"/>
    <w:basedOn w:val="Normal"/>
    <w:next w:val="Normal"/>
    <w:autoRedefine/>
    <w:semiHidden/>
    <w:rsid w:val="00A609A8"/>
    <w:pPr>
      <w:ind w:left="1540"/>
    </w:pPr>
  </w:style>
  <w:style w:type="paragraph" w:styleId="TOC9">
    <w:name w:val="toc 9"/>
    <w:basedOn w:val="Normal"/>
    <w:next w:val="Normal"/>
    <w:autoRedefine/>
    <w:semiHidden/>
    <w:rsid w:val="00A609A8"/>
    <w:pPr>
      <w:ind w:left="1760"/>
    </w:pPr>
  </w:style>
  <w:style w:type="character" w:customStyle="1" w:styleId="tl8wme">
    <w:name w:val="tl8wme"/>
    <w:rsid w:val="00572052"/>
  </w:style>
  <w:style w:type="paragraph" w:styleId="ListParagraph">
    <w:name w:val="List Paragraph"/>
    <w:basedOn w:val="Normal"/>
    <w:uiPriority w:val="34"/>
    <w:qFormat/>
    <w:rsid w:val="00BB2C37"/>
    <w:pPr>
      <w:ind w:left="720"/>
    </w:pPr>
  </w:style>
  <w:style w:type="paragraph" w:customStyle="1" w:styleId="Default">
    <w:name w:val="Default"/>
    <w:rsid w:val="00F403D6"/>
    <w:pPr>
      <w:autoSpaceDE w:val="0"/>
      <w:autoSpaceDN w:val="0"/>
      <w:adjustRightInd w:val="0"/>
    </w:pPr>
    <w:rPr>
      <w:rFonts w:eastAsia="SimSun"/>
      <w:color w:val="000000"/>
      <w:sz w:val="24"/>
      <w:szCs w:val="24"/>
      <w:lang w:eastAsia="zh-CN"/>
    </w:rPr>
  </w:style>
  <w:style w:type="character" w:customStyle="1" w:styleId="BodytextAgencyChar">
    <w:name w:val="Body text (Agency) Char"/>
    <w:link w:val="BodytextAgency"/>
    <w:locked/>
    <w:rsid w:val="00D6736F"/>
    <w:rPr>
      <w:rFonts w:ascii="Verdana" w:eastAsia="Verdana" w:hAnsi="Verdana"/>
      <w:sz w:val="18"/>
      <w:szCs w:val="18"/>
      <w:lang w:val="en-GB" w:eastAsia="en-GB"/>
    </w:rPr>
  </w:style>
  <w:style w:type="paragraph" w:customStyle="1" w:styleId="BodytextAgency">
    <w:name w:val="Body text (Agency)"/>
    <w:basedOn w:val="Normal"/>
    <w:link w:val="BodytextAgencyChar"/>
    <w:qFormat/>
    <w:rsid w:val="00D6736F"/>
    <w:pPr>
      <w:spacing w:after="140" w:line="280" w:lineRule="atLeast"/>
    </w:pPr>
    <w:rPr>
      <w:rFonts w:ascii="Verdana" w:eastAsia="Verdana" w:hAnsi="Verdana"/>
      <w:sz w:val="18"/>
      <w:szCs w:val="18"/>
      <w:lang w:val="en-GB" w:eastAsia="en-GB"/>
    </w:rPr>
  </w:style>
  <w:style w:type="paragraph" w:customStyle="1" w:styleId="No-numheading3Agency">
    <w:name w:val="No-num heading 3 (Agency)"/>
    <w:basedOn w:val="Normal"/>
    <w:next w:val="BodytextAgency"/>
    <w:link w:val="No-numheading3AgencyChar"/>
    <w:rsid w:val="00D6736F"/>
    <w:pPr>
      <w:keepNext/>
      <w:spacing w:before="280" w:after="220"/>
      <w:outlineLvl w:val="2"/>
    </w:pPr>
    <w:rPr>
      <w:rFonts w:ascii="Verdana" w:eastAsia="Verdana" w:hAnsi="Verdana"/>
      <w:b/>
      <w:bCs/>
      <w:kern w:val="32"/>
      <w:szCs w:val="22"/>
      <w:lang w:val="pt-PT" w:eastAsia="pt-PT" w:bidi="pt-PT"/>
    </w:rPr>
  </w:style>
  <w:style w:type="character" w:customStyle="1" w:styleId="No-numheading3AgencyChar">
    <w:name w:val="No-num heading 3 (Agency) Char"/>
    <w:link w:val="No-numheading3Agency"/>
    <w:rsid w:val="00D6736F"/>
    <w:rPr>
      <w:rFonts w:ascii="Verdana" w:eastAsia="Verdana" w:hAnsi="Verdana"/>
      <w:b/>
      <w:bCs/>
      <w:kern w:val="32"/>
      <w:sz w:val="22"/>
      <w:szCs w:val="22"/>
      <w:lang w:eastAsia="pt-PT" w:bidi="pt-PT"/>
    </w:rPr>
  </w:style>
  <w:style w:type="paragraph" w:styleId="Bibliography">
    <w:name w:val="Bibliography"/>
    <w:basedOn w:val="Normal"/>
    <w:next w:val="Normal"/>
    <w:uiPriority w:val="37"/>
    <w:semiHidden/>
    <w:unhideWhenUsed/>
    <w:rsid w:val="0055583F"/>
  </w:style>
  <w:style w:type="paragraph" w:styleId="IntenseQuote">
    <w:name w:val="Intense Quote"/>
    <w:basedOn w:val="Normal"/>
    <w:next w:val="Normal"/>
    <w:link w:val="IntenseQuoteChar"/>
    <w:uiPriority w:val="30"/>
    <w:qFormat/>
    <w:rsid w:val="0055583F"/>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55583F"/>
    <w:rPr>
      <w:i/>
      <w:iCs/>
      <w:noProof/>
      <w:color w:val="5B9BD5"/>
      <w:sz w:val="22"/>
      <w:lang w:eastAsia="ja-JP"/>
    </w:rPr>
  </w:style>
  <w:style w:type="paragraph" w:styleId="NoSpacing">
    <w:name w:val="No Spacing"/>
    <w:uiPriority w:val="1"/>
    <w:qFormat/>
    <w:rsid w:val="0055583F"/>
    <w:rPr>
      <w:sz w:val="22"/>
      <w:lang w:eastAsia="ja-JP"/>
    </w:rPr>
  </w:style>
  <w:style w:type="paragraph" w:styleId="Quote">
    <w:name w:val="Quote"/>
    <w:basedOn w:val="Normal"/>
    <w:next w:val="Normal"/>
    <w:link w:val="QuoteChar"/>
    <w:uiPriority w:val="29"/>
    <w:qFormat/>
    <w:rsid w:val="0055583F"/>
    <w:pPr>
      <w:spacing w:before="200" w:after="160"/>
      <w:ind w:left="864" w:right="864"/>
      <w:jc w:val="center"/>
    </w:pPr>
    <w:rPr>
      <w:i/>
      <w:iCs/>
      <w:color w:val="404040"/>
    </w:rPr>
  </w:style>
  <w:style w:type="character" w:customStyle="1" w:styleId="QuoteChar">
    <w:name w:val="Quote Char"/>
    <w:link w:val="Quote"/>
    <w:uiPriority w:val="29"/>
    <w:rsid w:val="0055583F"/>
    <w:rPr>
      <w:i/>
      <w:iCs/>
      <w:noProof/>
      <w:color w:val="404040"/>
      <w:sz w:val="22"/>
      <w:lang w:eastAsia="ja-JP"/>
    </w:rPr>
  </w:style>
  <w:style w:type="paragraph" w:styleId="TOCHeading">
    <w:name w:val="TOC Heading"/>
    <w:basedOn w:val="Heading1"/>
    <w:next w:val="Normal"/>
    <w:uiPriority w:val="39"/>
    <w:semiHidden/>
    <w:unhideWhenUsed/>
    <w:qFormat/>
    <w:rsid w:val="0055583F"/>
    <w:pPr>
      <w:keepNext/>
      <w:spacing w:before="240" w:after="60"/>
      <w:ind w:left="0" w:firstLine="0"/>
      <w:outlineLvl w:val="9"/>
    </w:pPr>
    <w:rPr>
      <w:rFonts w:ascii="Calibri Light" w:hAnsi="Calibri Light"/>
      <w:bCs/>
      <w:caps w:val="0"/>
      <w:kern w:val="32"/>
      <w:sz w:val="32"/>
      <w:szCs w:val="32"/>
    </w:rPr>
  </w:style>
  <w:style w:type="character" w:customStyle="1" w:styleId="UnresolvedMention1">
    <w:name w:val="Unresolved Mention1"/>
    <w:basedOn w:val="DefaultParagraphFont"/>
    <w:uiPriority w:val="99"/>
    <w:semiHidden/>
    <w:unhideWhenUsed/>
    <w:rsid w:val="005B3408"/>
    <w:rPr>
      <w:color w:val="605E5C"/>
      <w:shd w:val="clear" w:color="auto" w:fill="E1DFDD"/>
    </w:rPr>
  </w:style>
  <w:style w:type="character" w:customStyle="1" w:styleId="UnresolvedMention2">
    <w:name w:val="Unresolved Mention2"/>
    <w:basedOn w:val="DefaultParagraphFont"/>
    <w:uiPriority w:val="99"/>
    <w:semiHidden/>
    <w:unhideWhenUsed/>
    <w:rsid w:val="00791A99"/>
    <w:rPr>
      <w:color w:val="605E5C"/>
      <w:shd w:val="clear" w:color="auto" w:fill="E1DFDD"/>
    </w:rPr>
  </w:style>
  <w:style w:type="character" w:styleId="UnresolvedMention">
    <w:name w:val="Unresolved Mention"/>
    <w:basedOn w:val="DefaultParagraphFont"/>
    <w:uiPriority w:val="99"/>
    <w:semiHidden/>
    <w:unhideWhenUsed/>
    <w:rsid w:val="00D11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2001">
      <w:bodyDiv w:val="1"/>
      <w:marLeft w:val="0"/>
      <w:marRight w:val="0"/>
      <w:marTop w:val="0"/>
      <w:marBottom w:val="0"/>
      <w:divBdr>
        <w:top w:val="none" w:sz="0" w:space="0" w:color="auto"/>
        <w:left w:val="none" w:sz="0" w:space="0" w:color="auto"/>
        <w:bottom w:val="none" w:sz="0" w:space="0" w:color="auto"/>
        <w:right w:val="none" w:sz="0" w:space="0" w:color="auto"/>
      </w:divBdr>
    </w:div>
    <w:div w:id="171797565">
      <w:bodyDiv w:val="1"/>
      <w:marLeft w:val="0"/>
      <w:marRight w:val="0"/>
      <w:marTop w:val="0"/>
      <w:marBottom w:val="0"/>
      <w:divBdr>
        <w:top w:val="none" w:sz="0" w:space="0" w:color="auto"/>
        <w:left w:val="none" w:sz="0" w:space="0" w:color="auto"/>
        <w:bottom w:val="none" w:sz="0" w:space="0" w:color="auto"/>
        <w:right w:val="none" w:sz="0" w:space="0" w:color="auto"/>
      </w:divBdr>
    </w:div>
    <w:div w:id="354775036">
      <w:bodyDiv w:val="1"/>
      <w:marLeft w:val="0"/>
      <w:marRight w:val="0"/>
      <w:marTop w:val="0"/>
      <w:marBottom w:val="0"/>
      <w:divBdr>
        <w:top w:val="none" w:sz="0" w:space="0" w:color="auto"/>
        <w:left w:val="none" w:sz="0" w:space="0" w:color="auto"/>
        <w:bottom w:val="none" w:sz="0" w:space="0" w:color="auto"/>
        <w:right w:val="none" w:sz="0" w:space="0" w:color="auto"/>
      </w:divBdr>
    </w:div>
    <w:div w:id="694696225">
      <w:bodyDiv w:val="1"/>
      <w:marLeft w:val="0"/>
      <w:marRight w:val="0"/>
      <w:marTop w:val="0"/>
      <w:marBottom w:val="0"/>
      <w:divBdr>
        <w:top w:val="none" w:sz="0" w:space="0" w:color="auto"/>
        <w:left w:val="none" w:sz="0" w:space="0" w:color="auto"/>
        <w:bottom w:val="none" w:sz="0" w:space="0" w:color="auto"/>
        <w:right w:val="none" w:sz="0" w:space="0" w:color="auto"/>
      </w:divBdr>
      <w:divsChild>
        <w:div w:id="1048533790">
          <w:marLeft w:val="0"/>
          <w:marRight w:val="0"/>
          <w:marTop w:val="0"/>
          <w:marBottom w:val="0"/>
          <w:divBdr>
            <w:top w:val="none" w:sz="0" w:space="0" w:color="auto"/>
            <w:left w:val="none" w:sz="0" w:space="0" w:color="auto"/>
            <w:bottom w:val="none" w:sz="0" w:space="0" w:color="auto"/>
            <w:right w:val="none" w:sz="0" w:space="0" w:color="auto"/>
          </w:divBdr>
          <w:divsChild>
            <w:div w:id="742487900">
              <w:marLeft w:val="0"/>
              <w:marRight w:val="0"/>
              <w:marTop w:val="0"/>
              <w:marBottom w:val="0"/>
              <w:divBdr>
                <w:top w:val="none" w:sz="0" w:space="0" w:color="auto"/>
                <w:left w:val="none" w:sz="0" w:space="0" w:color="auto"/>
                <w:bottom w:val="none" w:sz="0" w:space="0" w:color="auto"/>
                <w:right w:val="none" w:sz="0" w:space="0" w:color="auto"/>
              </w:divBdr>
              <w:divsChild>
                <w:div w:id="1589387554">
                  <w:marLeft w:val="0"/>
                  <w:marRight w:val="0"/>
                  <w:marTop w:val="0"/>
                  <w:marBottom w:val="0"/>
                  <w:divBdr>
                    <w:top w:val="none" w:sz="0" w:space="0" w:color="auto"/>
                    <w:left w:val="none" w:sz="0" w:space="0" w:color="auto"/>
                    <w:bottom w:val="none" w:sz="0" w:space="0" w:color="auto"/>
                    <w:right w:val="none" w:sz="0" w:space="0" w:color="auto"/>
                  </w:divBdr>
                  <w:divsChild>
                    <w:div w:id="1697002806">
                      <w:marLeft w:val="0"/>
                      <w:marRight w:val="0"/>
                      <w:marTop w:val="0"/>
                      <w:marBottom w:val="0"/>
                      <w:divBdr>
                        <w:top w:val="none" w:sz="0" w:space="0" w:color="auto"/>
                        <w:left w:val="none" w:sz="0" w:space="0" w:color="auto"/>
                        <w:bottom w:val="none" w:sz="0" w:space="0" w:color="auto"/>
                        <w:right w:val="none" w:sz="0" w:space="0" w:color="auto"/>
                      </w:divBdr>
                      <w:divsChild>
                        <w:div w:id="1465850818">
                          <w:marLeft w:val="0"/>
                          <w:marRight w:val="0"/>
                          <w:marTop w:val="0"/>
                          <w:marBottom w:val="0"/>
                          <w:divBdr>
                            <w:top w:val="none" w:sz="0" w:space="0" w:color="auto"/>
                            <w:left w:val="none" w:sz="0" w:space="0" w:color="auto"/>
                            <w:bottom w:val="none" w:sz="0" w:space="0" w:color="auto"/>
                            <w:right w:val="none" w:sz="0" w:space="0" w:color="auto"/>
                          </w:divBdr>
                          <w:divsChild>
                            <w:div w:id="568737782">
                              <w:marLeft w:val="0"/>
                              <w:marRight w:val="0"/>
                              <w:marTop w:val="0"/>
                              <w:marBottom w:val="0"/>
                              <w:divBdr>
                                <w:top w:val="none" w:sz="0" w:space="0" w:color="auto"/>
                                <w:left w:val="none" w:sz="0" w:space="0" w:color="auto"/>
                                <w:bottom w:val="none" w:sz="0" w:space="0" w:color="auto"/>
                                <w:right w:val="none" w:sz="0" w:space="0" w:color="auto"/>
                              </w:divBdr>
                              <w:divsChild>
                                <w:div w:id="2099280486">
                                  <w:marLeft w:val="0"/>
                                  <w:marRight w:val="0"/>
                                  <w:marTop w:val="0"/>
                                  <w:marBottom w:val="0"/>
                                  <w:divBdr>
                                    <w:top w:val="none" w:sz="0" w:space="0" w:color="auto"/>
                                    <w:left w:val="none" w:sz="0" w:space="0" w:color="auto"/>
                                    <w:bottom w:val="none" w:sz="0" w:space="0" w:color="auto"/>
                                    <w:right w:val="none" w:sz="0" w:space="0" w:color="auto"/>
                                  </w:divBdr>
                                  <w:divsChild>
                                    <w:div w:id="161049420">
                                      <w:marLeft w:val="0"/>
                                      <w:marRight w:val="60"/>
                                      <w:marTop w:val="0"/>
                                      <w:marBottom w:val="0"/>
                                      <w:divBdr>
                                        <w:top w:val="none" w:sz="0" w:space="0" w:color="auto"/>
                                        <w:left w:val="none" w:sz="0" w:space="0" w:color="auto"/>
                                        <w:bottom w:val="none" w:sz="0" w:space="0" w:color="auto"/>
                                        <w:right w:val="none" w:sz="0" w:space="0" w:color="auto"/>
                                      </w:divBdr>
                                      <w:divsChild>
                                        <w:div w:id="191651440">
                                          <w:marLeft w:val="0"/>
                                          <w:marRight w:val="0"/>
                                          <w:marTop w:val="0"/>
                                          <w:marBottom w:val="0"/>
                                          <w:divBdr>
                                            <w:top w:val="single" w:sz="6" w:space="12" w:color="999999"/>
                                            <w:left w:val="single" w:sz="6" w:space="12" w:color="999999"/>
                                            <w:bottom w:val="single" w:sz="6" w:space="12" w:color="999999"/>
                                            <w:right w:val="single" w:sz="6" w:space="12" w:color="999999"/>
                                          </w:divBdr>
                                          <w:divsChild>
                                            <w:div w:id="2023506906">
                                              <w:marLeft w:val="0"/>
                                              <w:marRight w:val="0"/>
                                              <w:marTop w:val="0"/>
                                              <w:marBottom w:val="0"/>
                                              <w:divBdr>
                                                <w:top w:val="none" w:sz="0" w:space="0" w:color="auto"/>
                                                <w:left w:val="none" w:sz="0" w:space="0" w:color="auto"/>
                                                <w:bottom w:val="none" w:sz="0" w:space="0" w:color="auto"/>
                                                <w:right w:val="none" w:sz="0" w:space="0" w:color="auto"/>
                                              </w:divBdr>
                                            </w:div>
                                          </w:divsChild>
                                        </w:div>
                                        <w:div w:id="206649507">
                                          <w:marLeft w:val="0"/>
                                          <w:marRight w:val="0"/>
                                          <w:marTop w:val="0"/>
                                          <w:marBottom w:val="0"/>
                                          <w:divBdr>
                                            <w:top w:val="none" w:sz="0" w:space="0" w:color="auto"/>
                                            <w:left w:val="none" w:sz="0" w:space="0" w:color="auto"/>
                                            <w:bottom w:val="none" w:sz="0" w:space="0" w:color="auto"/>
                                            <w:right w:val="none" w:sz="0" w:space="0" w:color="auto"/>
                                          </w:divBdr>
                                        </w:div>
                                        <w:div w:id="645864473">
                                          <w:marLeft w:val="0"/>
                                          <w:marRight w:val="0"/>
                                          <w:marTop w:val="0"/>
                                          <w:marBottom w:val="0"/>
                                          <w:divBdr>
                                            <w:top w:val="none" w:sz="0" w:space="0" w:color="auto"/>
                                            <w:left w:val="none" w:sz="0" w:space="0" w:color="auto"/>
                                            <w:bottom w:val="none" w:sz="0" w:space="0" w:color="auto"/>
                                            <w:right w:val="none" w:sz="0" w:space="0" w:color="auto"/>
                                          </w:divBdr>
                                          <w:divsChild>
                                            <w:div w:id="567350708">
                                              <w:marLeft w:val="0"/>
                                              <w:marRight w:val="0"/>
                                              <w:marTop w:val="0"/>
                                              <w:marBottom w:val="0"/>
                                              <w:divBdr>
                                                <w:top w:val="none" w:sz="0" w:space="0" w:color="auto"/>
                                                <w:left w:val="none" w:sz="0" w:space="0" w:color="auto"/>
                                                <w:bottom w:val="none" w:sz="0" w:space="0" w:color="auto"/>
                                                <w:right w:val="none" w:sz="0" w:space="0" w:color="auto"/>
                                              </w:divBdr>
                                            </w:div>
                                          </w:divsChild>
                                        </w:div>
                                        <w:div w:id="18413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4766">
                                  <w:marLeft w:val="0"/>
                                  <w:marRight w:val="0"/>
                                  <w:marTop w:val="0"/>
                                  <w:marBottom w:val="0"/>
                                  <w:divBdr>
                                    <w:top w:val="none" w:sz="0" w:space="0" w:color="auto"/>
                                    <w:left w:val="none" w:sz="0" w:space="0" w:color="auto"/>
                                    <w:bottom w:val="none" w:sz="0" w:space="0" w:color="auto"/>
                                    <w:right w:val="none" w:sz="0" w:space="0" w:color="auto"/>
                                  </w:divBdr>
                                  <w:divsChild>
                                    <w:div w:id="445857850">
                                      <w:marLeft w:val="60"/>
                                      <w:marRight w:val="0"/>
                                      <w:marTop w:val="0"/>
                                      <w:marBottom w:val="0"/>
                                      <w:divBdr>
                                        <w:top w:val="none" w:sz="0" w:space="0" w:color="auto"/>
                                        <w:left w:val="none" w:sz="0" w:space="0" w:color="auto"/>
                                        <w:bottom w:val="none" w:sz="0" w:space="0" w:color="auto"/>
                                        <w:right w:val="none" w:sz="0" w:space="0" w:color="auto"/>
                                      </w:divBdr>
                                      <w:divsChild>
                                        <w:div w:id="314574272">
                                          <w:marLeft w:val="0"/>
                                          <w:marRight w:val="0"/>
                                          <w:marTop w:val="0"/>
                                          <w:marBottom w:val="0"/>
                                          <w:divBdr>
                                            <w:top w:val="none" w:sz="0" w:space="0" w:color="auto"/>
                                            <w:left w:val="none" w:sz="0" w:space="0" w:color="auto"/>
                                            <w:bottom w:val="none" w:sz="0" w:space="0" w:color="auto"/>
                                            <w:right w:val="none" w:sz="0" w:space="0" w:color="auto"/>
                                          </w:divBdr>
                                          <w:divsChild>
                                            <w:div w:id="1357387985">
                                              <w:marLeft w:val="0"/>
                                              <w:marRight w:val="0"/>
                                              <w:marTop w:val="0"/>
                                              <w:marBottom w:val="120"/>
                                              <w:divBdr>
                                                <w:top w:val="single" w:sz="6" w:space="0" w:color="F5F5F5"/>
                                                <w:left w:val="single" w:sz="6" w:space="0" w:color="F5F5F5"/>
                                                <w:bottom w:val="single" w:sz="6" w:space="0" w:color="F5F5F5"/>
                                                <w:right w:val="single" w:sz="6" w:space="0" w:color="F5F5F5"/>
                                              </w:divBdr>
                                              <w:divsChild>
                                                <w:div w:id="1228341951">
                                                  <w:marLeft w:val="0"/>
                                                  <w:marRight w:val="0"/>
                                                  <w:marTop w:val="0"/>
                                                  <w:marBottom w:val="0"/>
                                                  <w:divBdr>
                                                    <w:top w:val="none" w:sz="0" w:space="0" w:color="auto"/>
                                                    <w:left w:val="none" w:sz="0" w:space="0" w:color="auto"/>
                                                    <w:bottom w:val="none" w:sz="0" w:space="0" w:color="auto"/>
                                                    <w:right w:val="none" w:sz="0" w:space="0" w:color="auto"/>
                                                  </w:divBdr>
                                                  <w:divsChild>
                                                    <w:div w:id="93906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6031567">
      <w:bodyDiv w:val="1"/>
      <w:marLeft w:val="0"/>
      <w:marRight w:val="0"/>
      <w:marTop w:val="0"/>
      <w:marBottom w:val="0"/>
      <w:divBdr>
        <w:top w:val="none" w:sz="0" w:space="0" w:color="auto"/>
        <w:left w:val="none" w:sz="0" w:space="0" w:color="auto"/>
        <w:bottom w:val="none" w:sz="0" w:space="0" w:color="auto"/>
        <w:right w:val="none" w:sz="0" w:space="0" w:color="auto"/>
      </w:divBdr>
      <w:divsChild>
        <w:div w:id="316570644">
          <w:marLeft w:val="135"/>
          <w:marRight w:val="135"/>
          <w:marTop w:val="0"/>
          <w:marBottom w:val="90"/>
          <w:divBdr>
            <w:top w:val="none" w:sz="0" w:space="0" w:color="auto"/>
            <w:left w:val="none" w:sz="0" w:space="0" w:color="auto"/>
            <w:bottom w:val="none" w:sz="0" w:space="0" w:color="auto"/>
            <w:right w:val="none" w:sz="0" w:space="0" w:color="auto"/>
          </w:divBdr>
        </w:div>
      </w:divsChild>
    </w:div>
    <w:div w:id="1033192865">
      <w:bodyDiv w:val="1"/>
      <w:marLeft w:val="0"/>
      <w:marRight w:val="0"/>
      <w:marTop w:val="0"/>
      <w:marBottom w:val="0"/>
      <w:divBdr>
        <w:top w:val="none" w:sz="0" w:space="0" w:color="auto"/>
        <w:left w:val="none" w:sz="0" w:space="0" w:color="auto"/>
        <w:bottom w:val="none" w:sz="0" w:space="0" w:color="auto"/>
        <w:right w:val="none" w:sz="0" w:space="0" w:color="auto"/>
      </w:divBdr>
    </w:div>
    <w:div w:id="1112675322">
      <w:bodyDiv w:val="1"/>
      <w:marLeft w:val="0"/>
      <w:marRight w:val="0"/>
      <w:marTop w:val="0"/>
      <w:marBottom w:val="0"/>
      <w:divBdr>
        <w:top w:val="none" w:sz="0" w:space="0" w:color="auto"/>
        <w:left w:val="none" w:sz="0" w:space="0" w:color="auto"/>
        <w:bottom w:val="none" w:sz="0" w:space="0" w:color="auto"/>
        <w:right w:val="none" w:sz="0" w:space="0" w:color="auto"/>
      </w:divBdr>
    </w:div>
    <w:div w:id="1162743515">
      <w:bodyDiv w:val="1"/>
      <w:marLeft w:val="0"/>
      <w:marRight w:val="0"/>
      <w:marTop w:val="0"/>
      <w:marBottom w:val="0"/>
      <w:divBdr>
        <w:top w:val="none" w:sz="0" w:space="0" w:color="auto"/>
        <w:left w:val="none" w:sz="0" w:space="0" w:color="auto"/>
        <w:bottom w:val="none" w:sz="0" w:space="0" w:color="auto"/>
        <w:right w:val="none" w:sz="0" w:space="0" w:color="auto"/>
      </w:divBdr>
    </w:div>
    <w:div w:id="1549682048">
      <w:bodyDiv w:val="1"/>
      <w:marLeft w:val="0"/>
      <w:marRight w:val="0"/>
      <w:marTop w:val="0"/>
      <w:marBottom w:val="0"/>
      <w:divBdr>
        <w:top w:val="none" w:sz="0" w:space="0" w:color="auto"/>
        <w:left w:val="none" w:sz="0" w:space="0" w:color="auto"/>
        <w:bottom w:val="none" w:sz="0" w:space="0" w:color="auto"/>
        <w:right w:val="none" w:sz="0" w:space="0" w:color="auto"/>
      </w:divBdr>
    </w:div>
    <w:div w:id="1708329975">
      <w:bodyDiv w:val="1"/>
      <w:marLeft w:val="0"/>
      <w:marRight w:val="0"/>
      <w:marTop w:val="0"/>
      <w:marBottom w:val="0"/>
      <w:divBdr>
        <w:top w:val="none" w:sz="0" w:space="0" w:color="auto"/>
        <w:left w:val="none" w:sz="0" w:space="0" w:color="auto"/>
        <w:bottom w:val="none" w:sz="0" w:space="0" w:color="auto"/>
        <w:right w:val="none" w:sz="0" w:space="0" w:color="auto"/>
      </w:divBdr>
    </w:div>
    <w:div w:id="1868325840">
      <w:bodyDiv w:val="1"/>
      <w:marLeft w:val="0"/>
      <w:marRight w:val="0"/>
      <w:marTop w:val="0"/>
      <w:marBottom w:val="0"/>
      <w:divBdr>
        <w:top w:val="none" w:sz="0" w:space="0" w:color="auto"/>
        <w:left w:val="none" w:sz="0" w:space="0" w:color="auto"/>
        <w:bottom w:val="none" w:sz="0" w:space="0" w:color="auto"/>
        <w:right w:val="none" w:sz="0" w:space="0" w:color="auto"/>
      </w:divBdr>
    </w:div>
    <w:div w:id="210961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hercept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hercepti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EMADOC-1700519818-2656990</_dlc_DocId>
    <_dlc_DocIdUrl xmlns="a034c160-bfb7-45f5-8632-2eb7e0508071">
      <Url>https://euema.sharepoint.com/sites/CRM/_layouts/15/DocIdRedir.aspx?ID=EMADOC-1700519818-2656990</Url>
      <Description>EMADOC-1700519818-2656990</Description>
    </_dlc_DocIdUrl>
  </documentManagement>
</p:properti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F369B4-0903-4D6E-A242-1D15735655FC}">
  <ds:schemaRefs>
    <ds:schemaRef ds:uri="http://schemas.openxmlformats.org/officeDocument/2006/bibliography"/>
  </ds:schemaRefs>
</ds:datastoreItem>
</file>

<file path=customXml/itemProps2.xml><?xml version="1.0" encoding="utf-8"?>
<ds:datastoreItem xmlns:ds="http://schemas.openxmlformats.org/officeDocument/2006/customXml" ds:itemID="{87967381-856D-4564-8EFE-CBED982DBD8F}"/>
</file>

<file path=customXml/itemProps3.xml><?xml version="1.0" encoding="utf-8"?>
<ds:datastoreItem xmlns:ds="http://schemas.openxmlformats.org/officeDocument/2006/customXml" ds:itemID="{0061B606-B772-4A8D-B914-2C7E299DE2CB}">
  <ds:schemaRefs>
    <ds:schemaRef ds:uri="http://schemas.microsoft.com/sharepoint/v3/contenttype/forms"/>
  </ds:schemaRefs>
</ds:datastoreItem>
</file>

<file path=customXml/itemProps4.xml><?xml version="1.0" encoding="utf-8"?>
<ds:datastoreItem xmlns:ds="http://schemas.openxmlformats.org/officeDocument/2006/customXml" ds:itemID="{A9AE6B45-8CB0-4636-BEC3-D834CE79066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5342c63-9294-4ed9-b9dd-bb915037adad"/>
    <ds:schemaRef ds:uri="931baba0-1a7c-4070-a9f4-9344bbb4169b"/>
    <ds:schemaRef ds:uri="http://www.w3.org/XML/1998/namespace"/>
    <ds:schemaRef ds:uri="http://purl.org/dc/dcmitype/"/>
  </ds:schemaRefs>
</ds:datastoreItem>
</file>

<file path=customXml/itemProps5.xml><?xml version="1.0" encoding="utf-8"?>
<ds:datastoreItem xmlns:ds="http://schemas.openxmlformats.org/officeDocument/2006/customXml" ds:itemID="{6FBD25AF-179A-49FC-B313-36739A6C9379}">
  <ds:schemaRefs>
    <ds:schemaRef ds:uri="http://schemas.microsoft.com/office/2006/metadata/longProperties"/>
  </ds:schemaRefs>
</ds:datastoreItem>
</file>

<file path=customXml/itemProps6.xml><?xml version="1.0" encoding="utf-8"?>
<ds:datastoreItem xmlns:ds="http://schemas.openxmlformats.org/officeDocument/2006/customXml" ds:itemID="{07483302-FD5F-45D4-B980-F4E68F60C4CF}"/>
</file>

<file path=docProps/app.xml><?xml version="1.0" encoding="utf-8"?>
<Properties xmlns="http://schemas.openxmlformats.org/officeDocument/2006/extended-properties" xmlns:vt="http://schemas.openxmlformats.org/officeDocument/2006/docPropsVTypes">
  <Template>SPC_10H</Template>
  <TotalTime>115</TotalTime>
  <Pages>2</Pages>
  <Words>36274</Words>
  <Characters>206767</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Company>EMEA</Company>
  <LinksUpToDate>false</LinksUpToDate>
  <CharactersWithSpaces>242556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(pt)</dc:description>
  <cp:lastModifiedBy>TCS</cp:lastModifiedBy>
  <cp:revision>18</cp:revision>
  <dcterms:created xsi:type="dcterms:W3CDTF">2025-08-22T13:58:00Z</dcterms:created>
  <dcterms:modified xsi:type="dcterms:W3CDTF">2025-11-13T08:04:00Z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f31a66d4-b94f-451e-a16d-7a856a0da9d0</vt:lpwstr>
  </property>
</Properties>
</file>