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1B2A" w14:textId="4C6A7B27" w:rsidR="00A70DCA" w:rsidRPr="00A70DCA" w:rsidRDefault="00A70DCA" w:rsidP="00A70DCA">
      <w:pPr>
        <w:widowControl w:val="0"/>
        <w:pBdr>
          <w:top w:val="single" w:sz="4" w:space="1" w:color="auto"/>
          <w:left w:val="single" w:sz="4" w:space="4" w:color="auto"/>
          <w:bottom w:val="single" w:sz="4" w:space="1" w:color="auto"/>
          <w:right w:val="single" w:sz="4" w:space="4" w:color="auto"/>
        </w:pBdr>
        <w:spacing w:after="160" w:line="259" w:lineRule="auto"/>
        <w:rPr>
          <w:rFonts w:eastAsiaTheme="minorHAnsi"/>
          <w:szCs w:val="22"/>
          <w:lang w:val="sv-SE" w:eastAsia="en-US"/>
        </w:rPr>
      </w:pPr>
      <w:r w:rsidRPr="00A70DCA">
        <w:rPr>
          <w:rFonts w:eastAsiaTheme="minorHAnsi"/>
          <w:szCs w:val="22"/>
          <w:lang w:val="sv-SE" w:eastAsia="en-US"/>
        </w:rPr>
        <w:t xml:space="preserve">Detta dokument är den godkända produktinformationen för </w:t>
      </w:r>
      <w:r>
        <w:rPr>
          <w:rFonts w:eastAsiaTheme="minorHAnsi"/>
          <w:szCs w:val="22"/>
          <w:lang w:val="sv-SE" w:eastAsia="en-US"/>
        </w:rPr>
        <w:t>Avastin</w:t>
      </w:r>
      <w:r w:rsidRPr="00A70DCA">
        <w:rPr>
          <w:rFonts w:eastAsiaTheme="minorHAnsi"/>
          <w:szCs w:val="22"/>
          <w:lang w:val="sv-SE" w:eastAsia="en-US"/>
        </w:rPr>
        <w:t>. De ändringar som har gjorts sedan tidigare procedur och som rör produktinformationen</w:t>
      </w:r>
      <w:r>
        <w:rPr>
          <w:rFonts w:eastAsiaTheme="minorHAnsi"/>
          <w:szCs w:val="22"/>
          <w:lang w:val="sv-SE" w:eastAsia="en-US"/>
        </w:rPr>
        <w:t xml:space="preserve"> </w:t>
      </w:r>
      <w:r w:rsidRPr="00A70DCA">
        <w:rPr>
          <w:noProof/>
          <w:lang w:val="sv-SE"/>
        </w:rPr>
        <w:t>(EMA/VR/0000263392)</w:t>
      </w:r>
      <w:r w:rsidRPr="00A70DCA">
        <w:rPr>
          <w:rFonts w:eastAsiaTheme="minorHAnsi"/>
          <w:szCs w:val="22"/>
          <w:lang w:val="sv-SE" w:eastAsia="en-US"/>
        </w:rPr>
        <w:t xml:space="preserve"> har markerats.</w:t>
      </w:r>
    </w:p>
    <w:p w14:paraId="63240CE5" w14:textId="54CBF08F" w:rsidR="00A70DCA" w:rsidRDefault="00A70DCA" w:rsidP="00A70DCA">
      <w:pPr>
        <w:pBdr>
          <w:top w:val="single" w:sz="4" w:space="1" w:color="auto"/>
          <w:left w:val="single" w:sz="4" w:space="4" w:color="auto"/>
          <w:bottom w:val="single" w:sz="4" w:space="1" w:color="auto"/>
          <w:right w:val="single" w:sz="4" w:space="4" w:color="auto"/>
        </w:pBdr>
        <w:spacing w:after="160" w:line="259" w:lineRule="auto"/>
        <w:rPr>
          <w:rFonts w:eastAsiaTheme="minorHAnsi"/>
          <w:color w:val="0563C1" w:themeColor="hyperlink"/>
          <w:szCs w:val="22"/>
          <w:u w:val="single"/>
          <w:lang w:val="sv-SE" w:eastAsia="en-US"/>
        </w:rPr>
      </w:pPr>
      <w:r w:rsidRPr="00A70DCA">
        <w:rPr>
          <w:rFonts w:eastAsiaTheme="minorHAnsi"/>
          <w:szCs w:val="22"/>
          <w:lang w:val="sv-SE" w:eastAsia="en-US"/>
        </w:rPr>
        <w:t xml:space="preserve">Mer information finns på Europeiska läkemedelsmyndighetens webbplats: </w:t>
      </w:r>
      <w:r w:rsidR="007243A7">
        <w:rPr>
          <w:rFonts w:eastAsiaTheme="minorHAnsi"/>
          <w:color w:val="0563C1" w:themeColor="hyperlink"/>
          <w:szCs w:val="22"/>
          <w:u w:val="single"/>
          <w:lang w:val="sv-SE" w:eastAsia="en-US"/>
        </w:rPr>
        <w:fldChar w:fldCharType="begin"/>
      </w:r>
      <w:r w:rsidR="007243A7">
        <w:rPr>
          <w:rFonts w:eastAsiaTheme="minorHAnsi"/>
          <w:color w:val="0563C1" w:themeColor="hyperlink"/>
          <w:szCs w:val="22"/>
          <w:u w:val="single"/>
          <w:lang w:val="sv-SE" w:eastAsia="en-US"/>
        </w:rPr>
        <w:instrText>HYPERLINK "</w:instrText>
      </w:r>
      <w:r w:rsidR="007243A7" w:rsidRPr="00A70DCA">
        <w:rPr>
          <w:rFonts w:eastAsiaTheme="minorHAnsi"/>
          <w:color w:val="0563C1" w:themeColor="hyperlink"/>
          <w:szCs w:val="22"/>
          <w:u w:val="single"/>
          <w:lang w:val="sv-SE" w:eastAsia="en-US"/>
        </w:rPr>
        <w:instrText>https://www.ema.europa.eu/en/medicines/human/EPAR/</w:instrText>
      </w:r>
      <w:r w:rsidR="007243A7">
        <w:rPr>
          <w:rFonts w:eastAsiaTheme="minorHAnsi"/>
          <w:color w:val="0563C1" w:themeColor="hyperlink"/>
          <w:szCs w:val="22"/>
          <w:u w:val="single"/>
          <w:lang w:val="sv-SE" w:eastAsia="en-US"/>
        </w:rPr>
        <w:instrText>avastin"</w:instrText>
      </w:r>
      <w:r w:rsidR="007243A7">
        <w:rPr>
          <w:rFonts w:eastAsiaTheme="minorHAnsi"/>
          <w:color w:val="0563C1" w:themeColor="hyperlink"/>
          <w:szCs w:val="22"/>
          <w:u w:val="single"/>
          <w:lang w:val="sv-SE" w:eastAsia="en-US"/>
        </w:rPr>
      </w:r>
      <w:r w:rsidR="007243A7">
        <w:rPr>
          <w:rFonts w:eastAsiaTheme="minorHAnsi"/>
          <w:color w:val="0563C1" w:themeColor="hyperlink"/>
          <w:szCs w:val="22"/>
          <w:u w:val="single"/>
          <w:lang w:val="sv-SE" w:eastAsia="en-US"/>
        </w:rPr>
        <w:fldChar w:fldCharType="separate"/>
      </w:r>
      <w:r w:rsidR="007243A7" w:rsidRPr="00EE1F23">
        <w:rPr>
          <w:rStyle w:val="Hyperlink"/>
          <w:rFonts w:eastAsiaTheme="minorHAnsi"/>
          <w:szCs w:val="22"/>
          <w:lang w:val="sv-SE" w:eastAsia="en-US"/>
        </w:rPr>
        <w:t>https://www.ema.europa.eu/en/medicines/human/EPAR/avastin</w:t>
      </w:r>
      <w:r w:rsidR="007243A7">
        <w:rPr>
          <w:rFonts w:eastAsiaTheme="minorHAnsi"/>
          <w:color w:val="0563C1" w:themeColor="hyperlink"/>
          <w:szCs w:val="22"/>
          <w:u w:val="single"/>
          <w:lang w:val="sv-SE" w:eastAsia="en-US"/>
        </w:rPr>
        <w:fldChar w:fldCharType="end"/>
      </w:r>
    </w:p>
    <w:p w14:paraId="22A7256F" w14:textId="77777777" w:rsidR="00F81F9E" w:rsidRPr="00245514" w:rsidRDefault="00F81F9E" w:rsidP="00F81F9E">
      <w:pPr>
        <w:suppressAutoHyphens/>
        <w:rPr>
          <w:lang w:val="sv-SE"/>
        </w:rPr>
      </w:pPr>
    </w:p>
    <w:p w14:paraId="0153CBE6" w14:textId="77777777" w:rsidR="00F81F9E" w:rsidRPr="00245514" w:rsidRDefault="00F81F9E" w:rsidP="00F81F9E">
      <w:pPr>
        <w:suppressAutoHyphens/>
        <w:rPr>
          <w:lang w:val="sv-SE"/>
        </w:rPr>
      </w:pPr>
    </w:p>
    <w:p w14:paraId="06C1EF5B" w14:textId="77777777" w:rsidR="00F81F9E" w:rsidRPr="00245514" w:rsidRDefault="00F81F9E" w:rsidP="00F81F9E">
      <w:pPr>
        <w:suppressAutoHyphens/>
        <w:rPr>
          <w:lang w:val="sv-SE"/>
        </w:rPr>
      </w:pPr>
    </w:p>
    <w:p w14:paraId="59081D65" w14:textId="77777777" w:rsidR="00F81F9E" w:rsidRPr="00245514" w:rsidRDefault="00F81F9E" w:rsidP="00F81F9E">
      <w:pPr>
        <w:suppressAutoHyphens/>
        <w:rPr>
          <w:lang w:val="sv-SE"/>
        </w:rPr>
      </w:pPr>
    </w:p>
    <w:p w14:paraId="275C9EE5" w14:textId="77777777" w:rsidR="00F81F9E" w:rsidRPr="00245514" w:rsidRDefault="00F81F9E" w:rsidP="00F81F9E">
      <w:pPr>
        <w:suppressAutoHyphens/>
        <w:rPr>
          <w:lang w:val="sv-SE"/>
        </w:rPr>
      </w:pPr>
    </w:p>
    <w:p w14:paraId="27488844" w14:textId="77777777" w:rsidR="00F81F9E" w:rsidRPr="00245514" w:rsidRDefault="00F81F9E" w:rsidP="00F81F9E">
      <w:pPr>
        <w:suppressAutoHyphens/>
        <w:rPr>
          <w:lang w:val="sv-SE"/>
        </w:rPr>
      </w:pPr>
    </w:p>
    <w:p w14:paraId="24A060B6" w14:textId="77777777" w:rsidR="00F81F9E" w:rsidRPr="00245514" w:rsidRDefault="00F81F9E" w:rsidP="00F81F9E">
      <w:pPr>
        <w:suppressAutoHyphens/>
        <w:rPr>
          <w:lang w:val="sv-SE"/>
        </w:rPr>
      </w:pPr>
    </w:p>
    <w:p w14:paraId="37AAEEF3" w14:textId="77777777" w:rsidR="00F81F9E" w:rsidRPr="00245514" w:rsidRDefault="00F81F9E" w:rsidP="00F81F9E">
      <w:pPr>
        <w:suppressAutoHyphens/>
        <w:rPr>
          <w:lang w:val="sv-SE"/>
        </w:rPr>
      </w:pPr>
    </w:p>
    <w:p w14:paraId="339DA909" w14:textId="77777777" w:rsidR="00F81F9E" w:rsidRPr="00245514" w:rsidRDefault="00F81F9E" w:rsidP="00F81F9E">
      <w:pPr>
        <w:suppressAutoHyphens/>
        <w:rPr>
          <w:lang w:val="sv-SE"/>
        </w:rPr>
      </w:pPr>
    </w:p>
    <w:p w14:paraId="426A800F" w14:textId="77777777" w:rsidR="00F81F9E" w:rsidRPr="00245514" w:rsidRDefault="00F81F9E" w:rsidP="00F81F9E">
      <w:pPr>
        <w:suppressAutoHyphens/>
        <w:rPr>
          <w:lang w:val="sv-SE"/>
        </w:rPr>
      </w:pPr>
    </w:p>
    <w:p w14:paraId="0ABF855C" w14:textId="77777777" w:rsidR="00F81F9E" w:rsidRPr="00245514" w:rsidRDefault="00F81F9E" w:rsidP="00F81F9E">
      <w:pPr>
        <w:suppressAutoHyphens/>
        <w:rPr>
          <w:lang w:val="sv-SE"/>
        </w:rPr>
      </w:pPr>
    </w:p>
    <w:p w14:paraId="706BDFF4" w14:textId="77777777" w:rsidR="00F81F9E" w:rsidRPr="00245514" w:rsidRDefault="00F81F9E" w:rsidP="00F81F9E">
      <w:pPr>
        <w:suppressAutoHyphens/>
        <w:rPr>
          <w:lang w:val="sv-SE"/>
        </w:rPr>
      </w:pPr>
    </w:p>
    <w:p w14:paraId="757B830E" w14:textId="77777777" w:rsidR="00F81F9E" w:rsidRPr="00245514" w:rsidRDefault="00F81F9E" w:rsidP="00F81F9E">
      <w:pPr>
        <w:suppressAutoHyphens/>
        <w:rPr>
          <w:lang w:val="sv-SE"/>
        </w:rPr>
      </w:pPr>
    </w:p>
    <w:p w14:paraId="1E5FB430" w14:textId="77777777" w:rsidR="00F81F9E" w:rsidRPr="00245514" w:rsidRDefault="00F81F9E" w:rsidP="00F81F9E">
      <w:pPr>
        <w:suppressAutoHyphens/>
        <w:rPr>
          <w:lang w:val="sv-SE"/>
        </w:rPr>
      </w:pPr>
    </w:p>
    <w:p w14:paraId="589051E7" w14:textId="77777777" w:rsidR="00F81F9E" w:rsidRPr="00245514" w:rsidRDefault="00F81F9E" w:rsidP="00F81F9E">
      <w:pPr>
        <w:suppressAutoHyphens/>
        <w:rPr>
          <w:lang w:val="sv-SE"/>
        </w:rPr>
      </w:pPr>
    </w:p>
    <w:p w14:paraId="33A2FB29" w14:textId="77777777" w:rsidR="00F81F9E" w:rsidRPr="00245514" w:rsidRDefault="00F81F9E" w:rsidP="00F81F9E">
      <w:pPr>
        <w:suppressAutoHyphens/>
        <w:rPr>
          <w:lang w:val="sv-SE"/>
        </w:rPr>
      </w:pPr>
    </w:p>
    <w:p w14:paraId="187459A2" w14:textId="77777777" w:rsidR="00F81F9E" w:rsidRDefault="00F81F9E" w:rsidP="00F81F9E">
      <w:pPr>
        <w:suppressAutoHyphens/>
        <w:rPr>
          <w:lang w:val="sv-SE"/>
        </w:rPr>
      </w:pPr>
    </w:p>
    <w:p w14:paraId="44A33448" w14:textId="77777777" w:rsidR="00094854" w:rsidRDefault="00094854" w:rsidP="00F81F9E">
      <w:pPr>
        <w:suppressAutoHyphens/>
        <w:rPr>
          <w:lang w:val="sv-SE"/>
        </w:rPr>
      </w:pPr>
    </w:p>
    <w:p w14:paraId="20414D4E" w14:textId="77777777" w:rsidR="00094854" w:rsidRDefault="00094854" w:rsidP="00F81F9E">
      <w:pPr>
        <w:suppressAutoHyphens/>
        <w:rPr>
          <w:lang w:val="sv-SE"/>
        </w:rPr>
      </w:pPr>
    </w:p>
    <w:p w14:paraId="112E22D4" w14:textId="77777777" w:rsidR="00094854" w:rsidRDefault="00094854" w:rsidP="00F81F9E">
      <w:pPr>
        <w:suppressAutoHyphens/>
        <w:rPr>
          <w:lang w:val="sv-SE"/>
        </w:rPr>
      </w:pPr>
    </w:p>
    <w:p w14:paraId="7EE597E1" w14:textId="77777777" w:rsidR="00094854" w:rsidRDefault="00094854" w:rsidP="00F81F9E">
      <w:pPr>
        <w:suppressAutoHyphens/>
        <w:rPr>
          <w:lang w:val="sv-SE"/>
        </w:rPr>
      </w:pPr>
    </w:p>
    <w:p w14:paraId="383140C8" w14:textId="77777777" w:rsidR="00094854" w:rsidRDefault="00094854" w:rsidP="00F81F9E">
      <w:pPr>
        <w:suppressAutoHyphens/>
        <w:rPr>
          <w:lang w:val="sv-SE"/>
        </w:rPr>
      </w:pPr>
    </w:p>
    <w:p w14:paraId="0DF698A2" w14:textId="77777777" w:rsidR="00094854" w:rsidRPr="00245514" w:rsidRDefault="00094854" w:rsidP="00F81F9E">
      <w:pPr>
        <w:suppressAutoHyphens/>
        <w:rPr>
          <w:lang w:val="sv-SE"/>
        </w:rPr>
      </w:pPr>
    </w:p>
    <w:p w14:paraId="429F6D60" w14:textId="77777777" w:rsidR="00F81F9E" w:rsidRPr="002326AC" w:rsidRDefault="00F81F9E" w:rsidP="00E66A9B">
      <w:pPr>
        <w:jc w:val="center"/>
        <w:rPr>
          <w:b/>
          <w:lang w:val="sv-SE"/>
        </w:rPr>
      </w:pPr>
      <w:r w:rsidRPr="002326AC">
        <w:rPr>
          <w:b/>
          <w:lang w:val="sv-SE"/>
        </w:rPr>
        <w:t>BILAGA I</w:t>
      </w:r>
    </w:p>
    <w:p w14:paraId="7933C753" w14:textId="77777777" w:rsidR="00F81F9E" w:rsidRPr="002326AC" w:rsidRDefault="00F81F9E" w:rsidP="00F81F9E">
      <w:pPr>
        <w:suppressAutoHyphens/>
        <w:jc w:val="center"/>
        <w:rPr>
          <w:b/>
          <w:lang w:val="sv-SE"/>
        </w:rPr>
      </w:pPr>
    </w:p>
    <w:p w14:paraId="5272B7FB" w14:textId="77777777" w:rsidR="00F81F9E" w:rsidRPr="002326AC" w:rsidRDefault="00F81F9E" w:rsidP="00E66A9B">
      <w:pPr>
        <w:pStyle w:val="Annex"/>
        <w:rPr>
          <w:lang w:val="sv-SE"/>
        </w:rPr>
      </w:pPr>
      <w:r w:rsidRPr="002326AC">
        <w:rPr>
          <w:lang w:val="sv-SE"/>
        </w:rPr>
        <w:t>PRODUKTRESUMÉ</w:t>
      </w:r>
    </w:p>
    <w:p w14:paraId="160909B4" w14:textId="77777777" w:rsidR="00F81F9E" w:rsidRPr="002326AC" w:rsidRDefault="00F81F9E" w:rsidP="00F81F9E">
      <w:pPr>
        <w:suppressAutoHyphens/>
        <w:jc w:val="center"/>
        <w:outlineLvl w:val="0"/>
        <w:rPr>
          <w:b/>
          <w:lang w:val="sv-SE"/>
        </w:rPr>
      </w:pPr>
    </w:p>
    <w:p w14:paraId="73C5F8FB" w14:textId="77777777" w:rsidR="00353069" w:rsidRPr="002326AC" w:rsidRDefault="00F81F9E" w:rsidP="00353069">
      <w:pPr>
        <w:suppressAutoHyphens/>
        <w:ind w:left="567" w:hanging="567"/>
        <w:rPr>
          <w:lang w:val="sv-SE"/>
        </w:rPr>
      </w:pPr>
      <w:r w:rsidRPr="002326AC">
        <w:rPr>
          <w:lang w:val="sv-SE"/>
        </w:rPr>
        <w:br w:type="page"/>
      </w:r>
      <w:r w:rsidR="00353069" w:rsidRPr="002326AC">
        <w:rPr>
          <w:b/>
          <w:lang w:val="sv-SE"/>
        </w:rPr>
        <w:lastRenderedPageBreak/>
        <w:t>1.</w:t>
      </w:r>
      <w:r w:rsidR="00353069" w:rsidRPr="002326AC">
        <w:rPr>
          <w:b/>
          <w:lang w:val="sv-SE"/>
        </w:rPr>
        <w:tab/>
        <w:t>LÄKEMEDLETS NAMN</w:t>
      </w:r>
    </w:p>
    <w:p w14:paraId="0CEDB70A" w14:textId="77777777" w:rsidR="00353069" w:rsidRPr="002326AC" w:rsidRDefault="00353069" w:rsidP="00353069">
      <w:pPr>
        <w:suppressAutoHyphens/>
        <w:rPr>
          <w:lang w:val="sv-SE"/>
        </w:rPr>
      </w:pPr>
    </w:p>
    <w:p w14:paraId="1693A5DF" w14:textId="33CA0E49" w:rsidR="00353069" w:rsidRPr="002326AC" w:rsidRDefault="00353069" w:rsidP="00353069">
      <w:pPr>
        <w:rPr>
          <w:lang w:val="sv-SE"/>
        </w:rPr>
      </w:pPr>
      <w:r w:rsidRPr="002326AC">
        <w:rPr>
          <w:lang w:val="sv-SE"/>
        </w:rPr>
        <w:t>Avastin 25 mg/ml koncentrat till infusionsvätska, lösning</w:t>
      </w:r>
    </w:p>
    <w:p w14:paraId="394F0812" w14:textId="77777777" w:rsidR="00353069" w:rsidRPr="002326AC" w:rsidRDefault="00353069" w:rsidP="00353069">
      <w:pPr>
        <w:suppressAutoHyphens/>
        <w:rPr>
          <w:lang w:val="sv-SE"/>
        </w:rPr>
      </w:pPr>
    </w:p>
    <w:p w14:paraId="27F56CE3" w14:textId="77777777" w:rsidR="00353069" w:rsidRPr="002326AC" w:rsidRDefault="00353069" w:rsidP="00353069">
      <w:pPr>
        <w:suppressAutoHyphens/>
        <w:rPr>
          <w:lang w:val="sv-SE"/>
        </w:rPr>
      </w:pPr>
    </w:p>
    <w:p w14:paraId="0D5F0BD9" w14:textId="77777777" w:rsidR="00353069" w:rsidRPr="002326AC" w:rsidRDefault="00353069" w:rsidP="00353069">
      <w:pPr>
        <w:suppressAutoHyphens/>
        <w:ind w:left="567" w:hanging="567"/>
        <w:rPr>
          <w:lang w:val="sv-SE"/>
        </w:rPr>
      </w:pPr>
      <w:r w:rsidRPr="002326AC">
        <w:rPr>
          <w:b/>
          <w:lang w:val="sv-SE"/>
        </w:rPr>
        <w:t>2.</w:t>
      </w:r>
      <w:r w:rsidRPr="002326AC">
        <w:rPr>
          <w:b/>
          <w:lang w:val="sv-SE"/>
        </w:rPr>
        <w:tab/>
        <w:t>KVALITATIV OCH KVANTITATIV SAMMANSÄTTNING</w:t>
      </w:r>
    </w:p>
    <w:p w14:paraId="12562CF9" w14:textId="77777777" w:rsidR="00353069" w:rsidRPr="002326AC" w:rsidRDefault="00353069" w:rsidP="00353069">
      <w:pPr>
        <w:suppressAutoHyphens/>
        <w:rPr>
          <w:lang w:val="sv-SE"/>
        </w:rPr>
      </w:pPr>
    </w:p>
    <w:p w14:paraId="0F07F539" w14:textId="7DEC432E" w:rsidR="005919A8" w:rsidRPr="002326AC" w:rsidRDefault="005919A8" w:rsidP="00353069">
      <w:pPr>
        <w:suppressAutoHyphens/>
        <w:rPr>
          <w:lang w:val="sv-SE"/>
        </w:rPr>
      </w:pPr>
      <w:r w:rsidRPr="002326AC">
        <w:rPr>
          <w:lang w:val="sv-SE"/>
        </w:rPr>
        <w:t>En ml innehåller 25</w:t>
      </w:r>
      <w:r w:rsidR="00A258C3" w:rsidRPr="002326AC">
        <w:rPr>
          <w:lang w:val="sv-SE"/>
        </w:rPr>
        <w:t> mg</w:t>
      </w:r>
      <w:r w:rsidRPr="002326AC">
        <w:rPr>
          <w:lang w:val="sv-SE"/>
        </w:rPr>
        <w:t xml:space="preserve"> bevacizumab</w:t>
      </w:r>
      <w:r w:rsidR="000C1D65">
        <w:rPr>
          <w:lang w:val="sv-SE"/>
        </w:rPr>
        <w:t>*</w:t>
      </w:r>
      <w:r w:rsidRPr="002326AC">
        <w:rPr>
          <w:lang w:val="sv-SE"/>
        </w:rPr>
        <w:t>.</w:t>
      </w:r>
      <w:r w:rsidR="00353069" w:rsidRPr="002326AC">
        <w:rPr>
          <w:lang w:val="sv-SE"/>
        </w:rPr>
        <w:t xml:space="preserve"> </w:t>
      </w:r>
    </w:p>
    <w:p w14:paraId="3D452B74" w14:textId="187875E1" w:rsidR="000C1D65" w:rsidRDefault="00353069" w:rsidP="00353069">
      <w:pPr>
        <w:suppressAutoHyphens/>
        <w:rPr>
          <w:lang w:val="sv-SE"/>
        </w:rPr>
      </w:pPr>
      <w:r w:rsidRPr="002326AC">
        <w:rPr>
          <w:lang w:val="sv-SE"/>
        </w:rPr>
        <w:t>Varje</w:t>
      </w:r>
      <w:r w:rsidR="000C1D65">
        <w:rPr>
          <w:lang w:val="sv-SE"/>
        </w:rPr>
        <w:t xml:space="preserve"> </w:t>
      </w:r>
      <w:r w:rsidR="000C1D65" w:rsidRPr="002326AC">
        <w:rPr>
          <w:lang w:val="sv-SE"/>
        </w:rPr>
        <w:t>injektionsflaska</w:t>
      </w:r>
      <w:r w:rsidR="000C1D65">
        <w:rPr>
          <w:lang w:val="sv-SE"/>
        </w:rPr>
        <w:t xml:space="preserve"> </w:t>
      </w:r>
      <w:r w:rsidR="000C1D65" w:rsidRPr="000C1D65">
        <w:rPr>
          <w:lang w:val="sv-SE"/>
        </w:rPr>
        <w:t>à</w:t>
      </w:r>
      <w:r w:rsidR="000C1D65">
        <w:rPr>
          <w:lang w:val="sv-SE"/>
        </w:rPr>
        <w:t xml:space="preserve"> 4 ml</w:t>
      </w:r>
      <w:r w:rsidRPr="002326AC">
        <w:rPr>
          <w:lang w:val="sv-SE"/>
        </w:rPr>
        <w:t xml:space="preserve"> innehåller 100 mg</w:t>
      </w:r>
      <w:r w:rsidR="000C1D65">
        <w:rPr>
          <w:lang w:val="sv-SE"/>
        </w:rPr>
        <w:t xml:space="preserve"> av</w:t>
      </w:r>
      <w:r w:rsidRPr="002326AC">
        <w:rPr>
          <w:lang w:val="sv-SE"/>
        </w:rPr>
        <w:t xml:space="preserve"> bevacizumab</w:t>
      </w:r>
      <w:r w:rsidR="000C1D65">
        <w:rPr>
          <w:lang w:val="sv-SE"/>
        </w:rPr>
        <w:t>.</w:t>
      </w:r>
      <w:r w:rsidRPr="002326AC">
        <w:rPr>
          <w:lang w:val="sv-SE"/>
        </w:rPr>
        <w:t xml:space="preserve"> </w:t>
      </w:r>
    </w:p>
    <w:p w14:paraId="3F5737FD" w14:textId="4DB1F832" w:rsidR="00353069" w:rsidRDefault="000C1D65" w:rsidP="00353069">
      <w:pPr>
        <w:suppressAutoHyphens/>
        <w:rPr>
          <w:lang w:val="sv-SE"/>
        </w:rPr>
      </w:pPr>
      <w:r>
        <w:rPr>
          <w:lang w:val="sv-SE"/>
        </w:rPr>
        <w:t xml:space="preserve">Varje injektionsfalska </w:t>
      </w:r>
      <w:r w:rsidRPr="000C1D65">
        <w:rPr>
          <w:lang w:val="sv-SE"/>
        </w:rPr>
        <w:t>à</w:t>
      </w:r>
      <w:r>
        <w:rPr>
          <w:lang w:val="sv-SE"/>
        </w:rPr>
        <w:t xml:space="preserve"> 16 ml innehåller </w:t>
      </w:r>
      <w:r w:rsidR="00353069" w:rsidRPr="002326AC">
        <w:rPr>
          <w:lang w:val="sv-SE"/>
        </w:rPr>
        <w:t xml:space="preserve">400 mg </w:t>
      </w:r>
      <w:r>
        <w:rPr>
          <w:lang w:val="sv-SE"/>
        </w:rPr>
        <w:t>av bevacizumab.</w:t>
      </w:r>
    </w:p>
    <w:p w14:paraId="100BCC2A" w14:textId="153E8328" w:rsidR="00353069" w:rsidRDefault="00A9651B" w:rsidP="00353069">
      <w:pPr>
        <w:suppressAutoHyphens/>
        <w:rPr>
          <w:lang w:val="sv-SE"/>
        </w:rPr>
      </w:pPr>
      <w:r w:rsidRPr="00A9651B">
        <w:rPr>
          <w:lang w:val="sv-SE"/>
        </w:rPr>
        <w:t>För rekommendationer om spädning och annan hantering, se avsnitt 6.6.</w:t>
      </w:r>
    </w:p>
    <w:p w14:paraId="6B352595" w14:textId="77777777" w:rsidR="00AB4497" w:rsidRPr="002326AC" w:rsidRDefault="00AB4497" w:rsidP="00353069">
      <w:pPr>
        <w:suppressAutoHyphens/>
        <w:rPr>
          <w:lang w:val="sv-SE"/>
        </w:rPr>
      </w:pPr>
    </w:p>
    <w:p w14:paraId="2FA42646" w14:textId="3ED1328B" w:rsidR="00353069" w:rsidRDefault="00AB4497" w:rsidP="00353069">
      <w:pPr>
        <w:suppressAutoHyphens/>
        <w:rPr>
          <w:lang w:val="sv-SE"/>
        </w:rPr>
      </w:pPr>
      <w:r>
        <w:rPr>
          <w:lang w:val="sv-SE"/>
        </w:rPr>
        <w:t>*</w:t>
      </w:r>
      <w:r w:rsidR="00353069" w:rsidRPr="002326AC">
        <w:rPr>
          <w:lang w:val="sv-SE"/>
        </w:rPr>
        <w:t>Bevacizumab är en rekombinant humaniserad monoklonal antikropp framställd genom DNA-teknik i Chinese hamster ovary (CHO) celler.</w:t>
      </w:r>
    </w:p>
    <w:p w14:paraId="0EF519FC" w14:textId="77777777" w:rsidR="00AB4497" w:rsidRDefault="00AB4497" w:rsidP="00353069">
      <w:pPr>
        <w:suppressAutoHyphens/>
        <w:rPr>
          <w:lang w:val="sv-SE"/>
        </w:rPr>
      </w:pPr>
    </w:p>
    <w:p w14:paraId="269A4021" w14:textId="0E51B2E1" w:rsidR="00AB4497" w:rsidRPr="00094854" w:rsidRDefault="00AB4497" w:rsidP="00353069">
      <w:pPr>
        <w:suppressAutoHyphens/>
        <w:rPr>
          <w:u w:val="single"/>
          <w:lang w:val="sv-SE"/>
        </w:rPr>
      </w:pPr>
      <w:r w:rsidRPr="00094854">
        <w:rPr>
          <w:u w:val="single"/>
          <w:lang w:val="sv-SE"/>
        </w:rPr>
        <w:t xml:space="preserve">Hjälpämnen med känd effekt </w:t>
      </w:r>
    </w:p>
    <w:p w14:paraId="7ECC2081" w14:textId="36D32BE2" w:rsidR="00AB4497" w:rsidRDefault="00AB4497" w:rsidP="00353069">
      <w:pPr>
        <w:suppressAutoHyphens/>
        <w:rPr>
          <w:lang w:val="sv-SE"/>
        </w:rPr>
      </w:pPr>
      <w:r>
        <w:rPr>
          <w:lang w:val="sv-SE"/>
        </w:rPr>
        <w:t>Varje injektionsflaska</w:t>
      </w:r>
      <w:r w:rsidR="000C1D65">
        <w:rPr>
          <w:lang w:val="sv-SE"/>
        </w:rPr>
        <w:t xml:space="preserve"> </w:t>
      </w:r>
      <w:r w:rsidR="000C1D65" w:rsidRPr="000C1D65">
        <w:rPr>
          <w:lang w:val="sv-SE"/>
        </w:rPr>
        <w:t>à</w:t>
      </w:r>
      <w:r>
        <w:rPr>
          <w:lang w:val="sv-SE"/>
        </w:rPr>
        <w:t xml:space="preserve"> 4 ml innehåller 1,6 mg polysorbat 20.</w:t>
      </w:r>
    </w:p>
    <w:p w14:paraId="36AF9BBD" w14:textId="52E59FC2" w:rsidR="00AB4497" w:rsidRPr="002326AC" w:rsidRDefault="00AB4497" w:rsidP="00353069">
      <w:pPr>
        <w:suppressAutoHyphens/>
        <w:rPr>
          <w:lang w:val="sv-SE"/>
        </w:rPr>
      </w:pPr>
      <w:r>
        <w:rPr>
          <w:lang w:val="sv-SE"/>
        </w:rPr>
        <w:t xml:space="preserve">Varje injektionsflaska </w:t>
      </w:r>
      <w:r w:rsidR="000C1D65" w:rsidRPr="000C1D65">
        <w:rPr>
          <w:lang w:val="sv-SE"/>
        </w:rPr>
        <w:t>à</w:t>
      </w:r>
      <w:r>
        <w:rPr>
          <w:lang w:val="sv-SE"/>
        </w:rPr>
        <w:t xml:space="preserve"> 16 ml innehåller 6,4 mg polysorbat 20. </w:t>
      </w:r>
    </w:p>
    <w:p w14:paraId="475D1C0D" w14:textId="77777777" w:rsidR="00353069" w:rsidRPr="002326AC" w:rsidRDefault="00353069" w:rsidP="00353069">
      <w:pPr>
        <w:suppressAutoHyphens/>
        <w:rPr>
          <w:lang w:val="sv-SE"/>
        </w:rPr>
      </w:pPr>
    </w:p>
    <w:p w14:paraId="5A0A09A5" w14:textId="77777777" w:rsidR="00353069" w:rsidRPr="002326AC" w:rsidRDefault="00353069" w:rsidP="00353069">
      <w:pPr>
        <w:suppressAutoHyphens/>
        <w:outlineLvl w:val="0"/>
        <w:rPr>
          <w:lang w:val="sv-SE"/>
        </w:rPr>
      </w:pPr>
      <w:r w:rsidRPr="002326AC">
        <w:rPr>
          <w:lang w:val="sv-SE"/>
        </w:rPr>
        <w:t>För fullständig förteckning över hjälpämnen, se avsnitt 6.1.</w:t>
      </w:r>
    </w:p>
    <w:p w14:paraId="4E20E07F" w14:textId="77777777" w:rsidR="00353069" w:rsidRPr="002326AC" w:rsidRDefault="00353069" w:rsidP="00353069">
      <w:pPr>
        <w:suppressAutoHyphens/>
        <w:rPr>
          <w:lang w:val="sv-SE"/>
        </w:rPr>
      </w:pPr>
    </w:p>
    <w:p w14:paraId="5E515502" w14:textId="77777777" w:rsidR="00353069" w:rsidRPr="002326AC" w:rsidRDefault="00353069" w:rsidP="00353069">
      <w:pPr>
        <w:suppressAutoHyphens/>
        <w:rPr>
          <w:lang w:val="sv-SE"/>
        </w:rPr>
      </w:pPr>
    </w:p>
    <w:p w14:paraId="713704A4" w14:textId="77777777" w:rsidR="00353069" w:rsidRPr="002326AC" w:rsidRDefault="00353069" w:rsidP="00353069">
      <w:pPr>
        <w:suppressAutoHyphens/>
        <w:ind w:left="567" w:hanging="567"/>
        <w:rPr>
          <w:lang w:val="sv-SE"/>
        </w:rPr>
      </w:pPr>
      <w:r w:rsidRPr="002326AC">
        <w:rPr>
          <w:b/>
          <w:lang w:val="sv-SE"/>
        </w:rPr>
        <w:t>3.</w:t>
      </w:r>
      <w:r w:rsidRPr="002326AC">
        <w:rPr>
          <w:b/>
          <w:lang w:val="sv-SE"/>
        </w:rPr>
        <w:tab/>
        <w:t>LÄKEMEDELSFORM</w:t>
      </w:r>
    </w:p>
    <w:p w14:paraId="66B9FC64" w14:textId="77777777" w:rsidR="00353069" w:rsidRPr="002326AC" w:rsidRDefault="00353069" w:rsidP="00353069">
      <w:pPr>
        <w:suppressAutoHyphens/>
        <w:rPr>
          <w:lang w:val="sv-SE"/>
        </w:rPr>
      </w:pPr>
    </w:p>
    <w:p w14:paraId="08146910" w14:textId="77777777" w:rsidR="00353069" w:rsidRPr="002326AC" w:rsidRDefault="00353069" w:rsidP="00353069">
      <w:pPr>
        <w:suppressAutoHyphens/>
        <w:rPr>
          <w:lang w:val="sv-SE"/>
        </w:rPr>
      </w:pPr>
      <w:r w:rsidRPr="002326AC">
        <w:rPr>
          <w:lang w:val="sv-SE"/>
        </w:rPr>
        <w:t>Koncentrat till infusionsvätska, lösning.</w:t>
      </w:r>
    </w:p>
    <w:p w14:paraId="120F5166" w14:textId="77777777" w:rsidR="00EC155E" w:rsidRPr="002326AC" w:rsidRDefault="00EC155E" w:rsidP="00353069">
      <w:pPr>
        <w:suppressAutoHyphens/>
        <w:rPr>
          <w:lang w:val="sv-SE"/>
        </w:rPr>
      </w:pPr>
    </w:p>
    <w:p w14:paraId="70B26D93" w14:textId="77777777" w:rsidR="00353069" w:rsidRPr="002326AC" w:rsidRDefault="00353069" w:rsidP="00353069">
      <w:pPr>
        <w:suppressAutoHyphens/>
        <w:rPr>
          <w:lang w:val="sv-SE"/>
        </w:rPr>
      </w:pPr>
      <w:r w:rsidRPr="002326AC">
        <w:rPr>
          <w:lang w:val="sv-SE"/>
        </w:rPr>
        <w:t>Klar till lätt opalescent, färglös till svagt brun vätska.</w:t>
      </w:r>
    </w:p>
    <w:p w14:paraId="08229119" w14:textId="77777777" w:rsidR="00353069" w:rsidRPr="002326AC" w:rsidRDefault="00353069" w:rsidP="00353069">
      <w:pPr>
        <w:suppressAutoHyphens/>
        <w:rPr>
          <w:lang w:val="sv-SE"/>
        </w:rPr>
      </w:pPr>
    </w:p>
    <w:p w14:paraId="312526C1" w14:textId="77777777" w:rsidR="00353069" w:rsidRPr="002326AC" w:rsidRDefault="00353069" w:rsidP="00353069">
      <w:pPr>
        <w:suppressAutoHyphens/>
        <w:rPr>
          <w:lang w:val="sv-SE"/>
        </w:rPr>
      </w:pPr>
    </w:p>
    <w:p w14:paraId="794C7634" w14:textId="77777777" w:rsidR="00353069" w:rsidRPr="002326AC" w:rsidRDefault="00353069" w:rsidP="00353069">
      <w:pPr>
        <w:suppressAutoHyphens/>
        <w:ind w:left="567" w:hanging="567"/>
        <w:rPr>
          <w:lang w:val="sv-SE"/>
        </w:rPr>
      </w:pPr>
      <w:r w:rsidRPr="002326AC">
        <w:rPr>
          <w:b/>
          <w:lang w:val="sv-SE"/>
        </w:rPr>
        <w:t>4.</w:t>
      </w:r>
      <w:r w:rsidRPr="002326AC">
        <w:rPr>
          <w:b/>
          <w:lang w:val="sv-SE"/>
        </w:rPr>
        <w:tab/>
        <w:t>KLINISKA UPPGIFTER</w:t>
      </w:r>
    </w:p>
    <w:p w14:paraId="055F9CA9" w14:textId="77777777" w:rsidR="00353069" w:rsidRPr="002326AC" w:rsidRDefault="00353069" w:rsidP="00353069">
      <w:pPr>
        <w:suppressAutoHyphens/>
        <w:rPr>
          <w:lang w:val="sv-SE"/>
        </w:rPr>
      </w:pPr>
    </w:p>
    <w:p w14:paraId="4009A4EF" w14:textId="77777777" w:rsidR="00353069" w:rsidRPr="002326AC" w:rsidRDefault="00353069" w:rsidP="00353069">
      <w:pPr>
        <w:suppressAutoHyphens/>
        <w:ind w:left="567" w:hanging="567"/>
        <w:outlineLvl w:val="0"/>
        <w:rPr>
          <w:lang w:val="sv-SE"/>
        </w:rPr>
      </w:pPr>
      <w:r w:rsidRPr="002326AC">
        <w:rPr>
          <w:b/>
          <w:lang w:val="sv-SE"/>
        </w:rPr>
        <w:t>4.1</w:t>
      </w:r>
      <w:r w:rsidRPr="002326AC">
        <w:rPr>
          <w:b/>
          <w:lang w:val="sv-SE"/>
        </w:rPr>
        <w:tab/>
        <w:t>Terapeutiska indikationer</w:t>
      </w:r>
    </w:p>
    <w:p w14:paraId="4D093EBD" w14:textId="77777777" w:rsidR="00353069" w:rsidRPr="002326AC" w:rsidRDefault="00353069" w:rsidP="00353069">
      <w:pPr>
        <w:suppressAutoHyphens/>
        <w:rPr>
          <w:lang w:val="sv-SE"/>
        </w:rPr>
      </w:pPr>
    </w:p>
    <w:p w14:paraId="76B8B14C" w14:textId="77777777" w:rsidR="00353069" w:rsidRPr="002326AC" w:rsidRDefault="00EA4869" w:rsidP="00353069">
      <w:pPr>
        <w:suppressAutoHyphens/>
        <w:rPr>
          <w:lang w:val="sv-SE"/>
        </w:rPr>
      </w:pPr>
      <w:r w:rsidRPr="002326AC">
        <w:rPr>
          <w:lang w:val="sv-SE"/>
        </w:rPr>
        <w:t>B</w:t>
      </w:r>
      <w:r w:rsidR="00353069" w:rsidRPr="002326AC">
        <w:rPr>
          <w:lang w:val="sv-SE"/>
        </w:rPr>
        <w:t xml:space="preserve">evacizumab i kombination med </w:t>
      </w:r>
      <w:r w:rsidR="00353069" w:rsidRPr="002326AC">
        <w:rPr>
          <w:lang w:val="sv-SE" w:eastAsia="de-CH"/>
        </w:rPr>
        <w:t xml:space="preserve">fluoropyrimidin-baserad kemoterapi </w:t>
      </w:r>
      <w:r w:rsidR="00353069" w:rsidRPr="002326AC">
        <w:rPr>
          <w:lang w:val="sv-SE"/>
        </w:rPr>
        <w:t xml:space="preserve">är indicerat </w:t>
      </w:r>
      <w:r w:rsidR="00353069" w:rsidRPr="002326AC">
        <w:rPr>
          <w:lang w:val="sv-SE" w:eastAsia="de-CH"/>
        </w:rPr>
        <w:t xml:space="preserve">för behandling </w:t>
      </w:r>
      <w:r w:rsidR="00353069" w:rsidRPr="002326AC">
        <w:rPr>
          <w:lang w:val="sv-SE"/>
        </w:rPr>
        <w:t xml:space="preserve">av </w:t>
      </w:r>
      <w:r w:rsidR="005D3A13" w:rsidRPr="002326AC">
        <w:rPr>
          <w:lang w:val="sv-SE"/>
        </w:rPr>
        <w:t xml:space="preserve">vuxna </w:t>
      </w:r>
      <w:r w:rsidR="00353069" w:rsidRPr="002326AC">
        <w:rPr>
          <w:lang w:val="sv-SE"/>
        </w:rPr>
        <w:t>patienter med metastaserad kolorektalcancer.</w:t>
      </w:r>
    </w:p>
    <w:p w14:paraId="2676AC3E" w14:textId="77777777" w:rsidR="00353069" w:rsidRPr="002326AC" w:rsidRDefault="00353069" w:rsidP="00353069">
      <w:pPr>
        <w:suppressAutoHyphens/>
        <w:rPr>
          <w:lang w:val="sv-SE"/>
        </w:rPr>
      </w:pPr>
    </w:p>
    <w:p w14:paraId="31BA9546" w14:textId="77777777" w:rsidR="00353069" w:rsidRPr="002326AC" w:rsidRDefault="00EA4869" w:rsidP="00353069">
      <w:pPr>
        <w:suppressAutoHyphens/>
        <w:rPr>
          <w:lang w:val="sv-SE"/>
        </w:rPr>
      </w:pPr>
      <w:r w:rsidRPr="002326AC">
        <w:rPr>
          <w:lang w:val="sv-SE"/>
        </w:rPr>
        <w:t>B</w:t>
      </w:r>
      <w:r w:rsidR="00312C64" w:rsidRPr="002326AC">
        <w:rPr>
          <w:lang w:val="sv-SE"/>
        </w:rPr>
        <w:t xml:space="preserve">evacizumab </w:t>
      </w:r>
      <w:r w:rsidR="00353069" w:rsidRPr="002326AC">
        <w:rPr>
          <w:lang w:val="sv-SE"/>
        </w:rPr>
        <w:t>i kombination med paklitaxel är indicerat som första linjens behandling av</w:t>
      </w:r>
      <w:r w:rsidR="00312C64" w:rsidRPr="002326AC">
        <w:rPr>
          <w:lang w:val="sv-SE"/>
        </w:rPr>
        <w:t xml:space="preserve"> vuxna</w:t>
      </w:r>
      <w:r w:rsidR="00353069" w:rsidRPr="002326AC">
        <w:rPr>
          <w:lang w:val="sv-SE"/>
        </w:rPr>
        <w:t xml:space="preserve"> patienter med metastaserad bröstcancer.</w:t>
      </w:r>
      <w:r w:rsidR="00942774" w:rsidRPr="002326AC">
        <w:rPr>
          <w:lang w:val="sv-SE"/>
        </w:rPr>
        <w:t xml:space="preserve"> För ytterligare information angående</w:t>
      </w:r>
      <w:r w:rsidR="00AD2F85" w:rsidRPr="002326AC">
        <w:rPr>
          <w:lang w:val="sv-SE"/>
        </w:rPr>
        <w:t xml:space="preserve"> human epidermal tillväxtfaktorreceptor</w:t>
      </w:r>
      <w:r w:rsidR="009668FB" w:rsidRPr="002326AC">
        <w:rPr>
          <w:lang w:val="sv-SE"/>
        </w:rPr>
        <w:t xml:space="preserve"> 2</w:t>
      </w:r>
      <w:r w:rsidR="00942774" w:rsidRPr="002326AC">
        <w:rPr>
          <w:lang w:val="sv-SE"/>
        </w:rPr>
        <w:t xml:space="preserve"> </w:t>
      </w:r>
      <w:r w:rsidR="00AD2F85" w:rsidRPr="002326AC">
        <w:rPr>
          <w:lang w:val="sv-SE"/>
        </w:rPr>
        <w:t>(</w:t>
      </w:r>
      <w:r w:rsidR="00942774" w:rsidRPr="002326AC">
        <w:rPr>
          <w:lang w:val="sv-SE"/>
        </w:rPr>
        <w:t>HER2</w:t>
      </w:r>
      <w:r w:rsidR="00AD2F85" w:rsidRPr="002326AC">
        <w:rPr>
          <w:lang w:val="sv-SE"/>
        </w:rPr>
        <w:t>)</w:t>
      </w:r>
      <w:r w:rsidR="00942774" w:rsidRPr="002326AC">
        <w:rPr>
          <w:lang w:val="sv-SE"/>
        </w:rPr>
        <w:t>-status, se avsnitt 5.1.</w:t>
      </w:r>
    </w:p>
    <w:p w14:paraId="5DFD7499" w14:textId="77777777" w:rsidR="00353069" w:rsidRPr="002326AC" w:rsidRDefault="00353069" w:rsidP="00353069">
      <w:pPr>
        <w:suppressAutoHyphens/>
        <w:rPr>
          <w:lang w:val="sv-SE"/>
        </w:rPr>
      </w:pPr>
    </w:p>
    <w:p w14:paraId="5F6EE713" w14:textId="77777777" w:rsidR="004F3190" w:rsidRPr="002326AC" w:rsidRDefault="00EA4869" w:rsidP="00B61006">
      <w:pPr>
        <w:suppressAutoHyphens/>
        <w:rPr>
          <w:lang w:val="sv-SE"/>
        </w:rPr>
      </w:pPr>
      <w:r w:rsidRPr="002326AC">
        <w:rPr>
          <w:lang w:val="sv-SE"/>
        </w:rPr>
        <w:t>B</w:t>
      </w:r>
      <w:r w:rsidR="00312C64" w:rsidRPr="002326AC">
        <w:rPr>
          <w:lang w:val="sv-SE"/>
        </w:rPr>
        <w:t xml:space="preserve">evacizumab </w:t>
      </w:r>
      <w:r w:rsidR="00B61006" w:rsidRPr="002326AC">
        <w:rPr>
          <w:lang w:val="sv-SE"/>
        </w:rPr>
        <w:t xml:space="preserve">i kombination med capecitabin är indicerat som första linjens behandling av </w:t>
      </w:r>
      <w:r w:rsidR="00312C64" w:rsidRPr="002326AC">
        <w:rPr>
          <w:lang w:val="sv-SE"/>
        </w:rPr>
        <w:t xml:space="preserve">vuxna </w:t>
      </w:r>
      <w:r w:rsidR="00B61006" w:rsidRPr="002326AC">
        <w:rPr>
          <w:lang w:val="sv-SE"/>
        </w:rPr>
        <w:t>patienter med metastaserad bröstcancer hos vilka behandling med andra kemoterapier inklusive taxaner eller antracykliner inte anses lämpliga. Patienter som har fått taxan och antracyklininnehållande regimer</w:t>
      </w:r>
      <w:r w:rsidR="0042480F" w:rsidRPr="002326AC">
        <w:rPr>
          <w:lang w:val="sv-SE"/>
        </w:rPr>
        <w:t xml:space="preserve"> som adjuvant behandling inom de senaste 12 månaderna ska exkluderas från behandling med Avastin i kombination med capecitabin. </w:t>
      </w:r>
      <w:r w:rsidR="00B61006" w:rsidRPr="002326AC">
        <w:rPr>
          <w:lang w:val="sv-SE"/>
        </w:rPr>
        <w:t>För ytterligare information angående HER2status, se avsnitt 5.1.</w:t>
      </w:r>
    </w:p>
    <w:p w14:paraId="3CA3A768" w14:textId="77777777" w:rsidR="00B61006" w:rsidRPr="002326AC" w:rsidRDefault="00B61006" w:rsidP="00B61006">
      <w:pPr>
        <w:suppressAutoHyphens/>
        <w:rPr>
          <w:lang w:val="sv-SE"/>
        </w:rPr>
      </w:pPr>
    </w:p>
    <w:p w14:paraId="6D5A2303" w14:textId="77777777" w:rsidR="00353069" w:rsidRPr="002326AC" w:rsidRDefault="00EA4869" w:rsidP="00353069">
      <w:pPr>
        <w:suppressAutoHyphens/>
        <w:rPr>
          <w:lang w:val="sv-SE"/>
        </w:rPr>
      </w:pPr>
      <w:r w:rsidRPr="002326AC">
        <w:rPr>
          <w:lang w:val="sv-SE"/>
        </w:rPr>
        <w:t>B</w:t>
      </w:r>
      <w:r w:rsidR="00312C64" w:rsidRPr="002326AC">
        <w:rPr>
          <w:lang w:val="sv-SE"/>
        </w:rPr>
        <w:t>evacizumab</w:t>
      </w:r>
      <w:r w:rsidR="00353069" w:rsidRPr="002326AC">
        <w:rPr>
          <w:lang w:val="sv-SE"/>
        </w:rPr>
        <w:t xml:space="preserve">, i tillägg till platinabaserad kemoterapi, är indicerat som första linjens behandling av </w:t>
      </w:r>
      <w:r w:rsidR="00312C64" w:rsidRPr="002326AC">
        <w:rPr>
          <w:lang w:val="sv-SE"/>
        </w:rPr>
        <w:t xml:space="preserve">vuxna </w:t>
      </w:r>
      <w:r w:rsidR="00353069" w:rsidRPr="002326AC">
        <w:rPr>
          <w:lang w:val="sv-SE"/>
        </w:rPr>
        <w:t>patienter med inoperabel avancerad, metastaserad eller recidiverad icke-småcellig lungcancer u</w:t>
      </w:r>
      <w:r w:rsidR="00353069" w:rsidRPr="002326AC">
        <w:rPr>
          <w:rFonts w:eastAsia="SimSun"/>
          <w:szCs w:val="22"/>
          <w:lang w:val="sv-SE" w:eastAsia="zh-CN"/>
        </w:rPr>
        <w:t>ndantaget histologi som domineras av skivepitelcancer</w:t>
      </w:r>
      <w:r w:rsidR="00353069" w:rsidRPr="002326AC">
        <w:rPr>
          <w:lang w:val="sv-SE"/>
        </w:rPr>
        <w:t>.</w:t>
      </w:r>
    </w:p>
    <w:p w14:paraId="35FE08F3" w14:textId="77777777" w:rsidR="00353069" w:rsidRDefault="00353069" w:rsidP="00353069">
      <w:pPr>
        <w:suppressAutoHyphens/>
        <w:rPr>
          <w:lang w:val="sv-SE"/>
        </w:rPr>
      </w:pPr>
    </w:p>
    <w:p w14:paraId="6DAA2A9E" w14:textId="77777777" w:rsidR="00DD5989" w:rsidRPr="002326AC" w:rsidRDefault="00DD5989" w:rsidP="00DD59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rPr>
      </w:pPr>
      <w:r w:rsidRPr="002326AC">
        <w:rPr>
          <w:lang w:val="sv-SE"/>
        </w:rPr>
        <w:t>Bevacizumab i kombination med</w:t>
      </w:r>
      <w:r>
        <w:rPr>
          <w:lang w:val="sv-SE"/>
        </w:rPr>
        <w:t xml:space="preserve"> erlotinib är indicerat som första linjens behandling av vuxna patienter med </w:t>
      </w:r>
      <w:r w:rsidRPr="002326AC">
        <w:rPr>
          <w:lang w:val="sv-SE"/>
        </w:rPr>
        <w:t>inoperabel avancerad, metastaserad eller recidivera</w:t>
      </w:r>
      <w:r w:rsidR="00F93DA7">
        <w:rPr>
          <w:lang w:val="sv-SE"/>
        </w:rPr>
        <w:t>n</w:t>
      </w:r>
      <w:r w:rsidRPr="002326AC">
        <w:rPr>
          <w:lang w:val="sv-SE"/>
        </w:rPr>
        <w:t>d</w:t>
      </w:r>
      <w:r w:rsidR="00F93DA7">
        <w:rPr>
          <w:lang w:val="sv-SE"/>
        </w:rPr>
        <w:t>e</w:t>
      </w:r>
      <w:r w:rsidRPr="002326AC">
        <w:rPr>
          <w:lang w:val="sv-SE"/>
        </w:rPr>
        <w:t xml:space="preserve"> icke-småcellig lungcancer</w:t>
      </w:r>
      <w:r w:rsidRPr="00EA16A2">
        <w:rPr>
          <w:lang w:val="sv-SE"/>
        </w:rPr>
        <w:t xml:space="preserve"> </w:t>
      </w:r>
      <w:r>
        <w:rPr>
          <w:szCs w:val="22"/>
          <w:lang w:val="sv-SE" w:eastAsia="en-US"/>
        </w:rPr>
        <w:t xml:space="preserve">av icke skivepiteltyp med </w:t>
      </w:r>
      <w:r>
        <w:rPr>
          <w:lang w:val="sv-SE"/>
        </w:rPr>
        <w:t>epidermal tillväxtfaktorreceptor (</w:t>
      </w:r>
      <w:r w:rsidRPr="00EA16A2">
        <w:rPr>
          <w:lang w:val="sv-SE"/>
        </w:rPr>
        <w:t>EGFR</w:t>
      </w:r>
      <w:r w:rsidRPr="002A67AD">
        <w:rPr>
          <w:lang w:val="sv-SE"/>
        </w:rPr>
        <w:t>)</w:t>
      </w:r>
      <w:r w:rsidRPr="00EA16A2">
        <w:rPr>
          <w:lang w:val="sv-SE"/>
        </w:rPr>
        <w:t>-aktiverande mutatione</w:t>
      </w:r>
      <w:r w:rsidRPr="00AE2D25">
        <w:rPr>
          <w:lang w:val="sv-SE"/>
        </w:rPr>
        <w:t>r</w:t>
      </w:r>
      <w:r w:rsidR="00AC1CC3" w:rsidRPr="00AE2D25">
        <w:rPr>
          <w:lang w:val="sv-SE"/>
        </w:rPr>
        <w:t xml:space="preserve"> (se avsnitt 5.1)</w:t>
      </w:r>
      <w:r w:rsidRPr="00AE2D25">
        <w:rPr>
          <w:lang w:val="sv-SE"/>
        </w:rPr>
        <w:t>.</w:t>
      </w:r>
    </w:p>
    <w:p w14:paraId="3431CF28" w14:textId="77777777" w:rsidR="00DD5989" w:rsidRPr="002326AC" w:rsidRDefault="00DD5989" w:rsidP="00353069">
      <w:pPr>
        <w:suppressAutoHyphens/>
        <w:rPr>
          <w:lang w:val="sv-SE"/>
        </w:rPr>
      </w:pPr>
    </w:p>
    <w:p w14:paraId="75E510C3" w14:textId="77777777" w:rsidR="00353069" w:rsidRPr="002326AC" w:rsidRDefault="00EA4869" w:rsidP="00353069">
      <w:pPr>
        <w:suppressAutoHyphens/>
        <w:rPr>
          <w:lang w:val="sv-SE"/>
        </w:rPr>
      </w:pPr>
      <w:r w:rsidRPr="002326AC">
        <w:rPr>
          <w:lang w:val="sv-SE"/>
        </w:rPr>
        <w:lastRenderedPageBreak/>
        <w:t>B</w:t>
      </w:r>
      <w:r w:rsidR="00312C64" w:rsidRPr="002326AC">
        <w:rPr>
          <w:lang w:val="sv-SE"/>
        </w:rPr>
        <w:t xml:space="preserve">evacizumab </w:t>
      </w:r>
      <w:r w:rsidR="00353069" w:rsidRPr="002326AC">
        <w:rPr>
          <w:lang w:val="sv-SE"/>
        </w:rPr>
        <w:t xml:space="preserve">i kombination med interferon alfa-2a är indicerat som första linjens behandling av </w:t>
      </w:r>
      <w:r w:rsidR="00312C64" w:rsidRPr="002326AC">
        <w:rPr>
          <w:lang w:val="sv-SE"/>
        </w:rPr>
        <w:t xml:space="preserve">vuxna </w:t>
      </w:r>
      <w:r w:rsidR="00353069" w:rsidRPr="002326AC">
        <w:rPr>
          <w:lang w:val="sv-SE"/>
        </w:rPr>
        <w:t>patienter med avancerad och/eller metastaserad njurcellscancer.</w:t>
      </w:r>
    </w:p>
    <w:p w14:paraId="6FC103DF" w14:textId="77777777" w:rsidR="00C55CCD" w:rsidRPr="002326AC" w:rsidRDefault="00C55CCD" w:rsidP="00C55CCD">
      <w:pPr>
        <w:rPr>
          <w:lang w:val="sv-SE"/>
        </w:rPr>
      </w:pPr>
    </w:p>
    <w:p w14:paraId="5ABE65BD" w14:textId="77777777" w:rsidR="00312C64" w:rsidRPr="002326AC" w:rsidRDefault="00EA4869" w:rsidP="00C55CCD">
      <w:pPr>
        <w:rPr>
          <w:lang w:val="sv-SE"/>
        </w:rPr>
      </w:pPr>
      <w:r w:rsidRPr="002326AC">
        <w:rPr>
          <w:lang w:val="sv-SE"/>
        </w:rPr>
        <w:t>B</w:t>
      </w:r>
      <w:r w:rsidR="00312C64" w:rsidRPr="002326AC">
        <w:rPr>
          <w:lang w:val="sv-SE"/>
        </w:rPr>
        <w:t xml:space="preserve">evacizumab </w:t>
      </w:r>
      <w:r w:rsidR="00C55CCD" w:rsidRPr="002326AC">
        <w:rPr>
          <w:lang w:val="sv-SE"/>
        </w:rPr>
        <w:t xml:space="preserve">i kombination med karboplatin och paklitaxel är indicerat som </w:t>
      </w:r>
      <w:r w:rsidR="00575A12" w:rsidRPr="002326AC">
        <w:rPr>
          <w:lang w:val="sv-SE"/>
        </w:rPr>
        <w:t>front line</w:t>
      </w:r>
      <w:r w:rsidR="00893704" w:rsidRPr="002326AC">
        <w:rPr>
          <w:lang w:val="sv-SE"/>
        </w:rPr>
        <w:t>-</w:t>
      </w:r>
      <w:r w:rsidR="00C55CCD" w:rsidRPr="002326AC">
        <w:rPr>
          <w:lang w:val="sv-SE"/>
        </w:rPr>
        <w:t>beha</w:t>
      </w:r>
      <w:r w:rsidR="003A501D" w:rsidRPr="002326AC">
        <w:rPr>
          <w:lang w:val="sv-SE"/>
        </w:rPr>
        <w:t xml:space="preserve">ndling </w:t>
      </w:r>
      <w:r w:rsidR="00893704" w:rsidRPr="002326AC">
        <w:rPr>
          <w:lang w:val="sv-SE"/>
        </w:rPr>
        <w:t>(</w:t>
      </w:r>
      <w:r w:rsidR="005844EB" w:rsidRPr="002326AC">
        <w:rPr>
          <w:lang w:val="sv-SE"/>
        </w:rPr>
        <w:t>primärbehandling</w:t>
      </w:r>
      <w:r w:rsidR="00893704" w:rsidRPr="002326AC">
        <w:rPr>
          <w:lang w:val="sv-SE"/>
        </w:rPr>
        <w:t xml:space="preserve">) </w:t>
      </w:r>
      <w:r w:rsidR="003A501D" w:rsidRPr="002326AC">
        <w:rPr>
          <w:lang w:val="sv-SE"/>
        </w:rPr>
        <w:t xml:space="preserve">av </w:t>
      </w:r>
      <w:r w:rsidR="00312C64" w:rsidRPr="002326AC">
        <w:rPr>
          <w:lang w:val="sv-SE"/>
        </w:rPr>
        <w:t xml:space="preserve">vuxna </w:t>
      </w:r>
      <w:r w:rsidR="00893704" w:rsidRPr="002326AC">
        <w:rPr>
          <w:lang w:val="sv-SE"/>
        </w:rPr>
        <w:t xml:space="preserve">patienter med </w:t>
      </w:r>
      <w:r w:rsidR="003A501D" w:rsidRPr="002326AC">
        <w:rPr>
          <w:lang w:val="sv-SE"/>
        </w:rPr>
        <w:t>avancerad (</w:t>
      </w:r>
      <w:r w:rsidR="00312C64" w:rsidRPr="002326AC">
        <w:rPr>
          <w:color w:val="000000"/>
          <w:lang w:val="sv-SE"/>
        </w:rPr>
        <w:t xml:space="preserve">International Federation of Gynecology and Obstetrics </w:t>
      </w:r>
      <w:r w:rsidR="006519DB" w:rsidRPr="002326AC">
        <w:rPr>
          <w:color w:val="000000"/>
          <w:lang w:val="sv-SE"/>
        </w:rPr>
        <w:t>(</w:t>
      </w:r>
      <w:r w:rsidR="003A501D" w:rsidRPr="002326AC">
        <w:rPr>
          <w:lang w:val="sv-SE"/>
        </w:rPr>
        <w:t>FIGO</w:t>
      </w:r>
      <w:r w:rsidR="006519DB" w:rsidRPr="002326AC">
        <w:rPr>
          <w:lang w:val="sv-SE"/>
        </w:rPr>
        <w:t>)</w:t>
      </w:r>
      <w:r w:rsidR="003A501D" w:rsidRPr="002326AC">
        <w:rPr>
          <w:lang w:val="sv-SE"/>
        </w:rPr>
        <w:t xml:space="preserve"> stadium</w:t>
      </w:r>
      <w:r w:rsidR="00C55CCD" w:rsidRPr="002326AC">
        <w:rPr>
          <w:lang w:val="sv-SE"/>
        </w:rPr>
        <w:t xml:space="preserve"> III B, III C och IV) epitelial ovarial-, tubar- eller primär peritonealcancer</w:t>
      </w:r>
      <w:r w:rsidR="007C38B2">
        <w:rPr>
          <w:lang w:val="sv-SE"/>
        </w:rPr>
        <w:t xml:space="preserve"> (se avsnitt 5.1)</w:t>
      </w:r>
      <w:r w:rsidR="00C55CCD" w:rsidRPr="002326AC">
        <w:rPr>
          <w:lang w:val="sv-SE"/>
        </w:rPr>
        <w:t xml:space="preserve">. </w:t>
      </w:r>
    </w:p>
    <w:p w14:paraId="5551FADF" w14:textId="77777777" w:rsidR="00312C64" w:rsidRPr="002326AC" w:rsidRDefault="00312C64" w:rsidP="00C55CCD">
      <w:pPr>
        <w:rPr>
          <w:lang w:val="sv-SE"/>
        </w:rPr>
      </w:pPr>
    </w:p>
    <w:p w14:paraId="4512167A" w14:textId="77777777" w:rsidR="00C55CCD" w:rsidRDefault="00EA4869" w:rsidP="00C55CCD">
      <w:pPr>
        <w:rPr>
          <w:lang w:val="sv-SE"/>
        </w:rPr>
      </w:pPr>
      <w:r w:rsidRPr="002326AC">
        <w:rPr>
          <w:lang w:val="sv-SE"/>
        </w:rPr>
        <w:t>B</w:t>
      </w:r>
      <w:r w:rsidR="00312C64" w:rsidRPr="002326AC">
        <w:rPr>
          <w:lang w:val="sv-SE"/>
        </w:rPr>
        <w:t xml:space="preserve">evacizumab i kombination med karboplatin och </w:t>
      </w:r>
      <w:r w:rsidR="00307C6C" w:rsidRPr="002326AC">
        <w:rPr>
          <w:lang w:val="sv-SE"/>
        </w:rPr>
        <w:t xml:space="preserve">gemcitabin </w:t>
      </w:r>
      <w:r w:rsidR="007C38B2">
        <w:rPr>
          <w:lang w:val="sv-SE"/>
        </w:rPr>
        <w:t xml:space="preserve">eller i kombination med karboplatin och paklitaxel </w:t>
      </w:r>
      <w:r w:rsidR="00307C6C" w:rsidRPr="002326AC">
        <w:rPr>
          <w:lang w:val="sv-SE"/>
        </w:rPr>
        <w:t xml:space="preserve">är indicerat för behandling av vuxna patienter </w:t>
      </w:r>
      <w:r w:rsidR="00742ED3" w:rsidRPr="002326AC">
        <w:rPr>
          <w:lang w:val="sv-SE"/>
        </w:rPr>
        <w:t>vid</w:t>
      </w:r>
      <w:r w:rsidR="00307C6C" w:rsidRPr="002326AC">
        <w:rPr>
          <w:lang w:val="sv-SE"/>
        </w:rPr>
        <w:t xml:space="preserve"> första återfall av platinumkänslig epitelial ovarial-, tubar- eller primär peritonealcancer</w:t>
      </w:r>
      <w:r w:rsidRPr="002326AC">
        <w:rPr>
          <w:lang w:val="sv-SE"/>
        </w:rPr>
        <w:t xml:space="preserve"> som inte tidigare fått behandling med bevacizumab eller andra VEGF-hämmare eller läkemedel som riktar sig </w:t>
      </w:r>
      <w:r w:rsidR="009668FB" w:rsidRPr="002326AC">
        <w:rPr>
          <w:lang w:val="sv-SE"/>
        </w:rPr>
        <w:t>mot VEGF-</w:t>
      </w:r>
      <w:r w:rsidRPr="002326AC">
        <w:rPr>
          <w:lang w:val="sv-SE"/>
        </w:rPr>
        <w:t>receptorn</w:t>
      </w:r>
      <w:r w:rsidR="00307C6C" w:rsidRPr="002326AC">
        <w:rPr>
          <w:lang w:val="sv-SE"/>
        </w:rPr>
        <w:t>.</w:t>
      </w:r>
    </w:p>
    <w:p w14:paraId="61F51B83" w14:textId="77777777" w:rsidR="00173CFC" w:rsidRPr="002326AC" w:rsidRDefault="00173CFC" w:rsidP="00C55CCD">
      <w:pPr>
        <w:rPr>
          <w:lang w:val="sv-SE"/>
        </w:rPr>
      </w:pPr>
    </w:p>
    <w:p w14:paraId="132D5E96" w14:textId="77777777" w:rsidR="00B16206" w:rsidRDefault="00B16206" w:rsidP="00B16206">
      <w:pPr>
        <w:rPr>
          <w:lang w:val="sv-SE"/>
        </w:rPr>
      </w:pPr>
      <w:r w:rsidRPr="007474C3">
        <w:rPr>
          <w:lang w:val="sv-SE"/>
        </w:rPr>
        <w:t>Bevacizumab i kombination med</w:t>
      </w:r>
      <w:r w:rsidRPr="007D4454">
        <w:rPr>
          <w:lang w:val="sv-SE"/>
        </w:rPr>
        <w:t xml:space="preserve"> paklitaxel, topotekan eller pegylerat liposomalt doxorubicin är indicerat för behandling av vuxna patienter </w:t>
      </w:r>
      <w:r w:rsidR="0020594A" w:rsidRPr="007D4454">
        <w:rPr>
          <w:lang w:val="sv-SE"/>
        </w:rPr>
        <w:t xml:space="preserve">vid </w:t>
      </w:r>
      <w:r w:rsidRPr="008170FB">
        <w:rPr>
          <w:lang w:val="sv-SE"/>
        </w:rPr>
        <w:t xml:space="preserve">platinumresistent </w:t>
      </w:r>
      <w:r w:rsidR="002C197C" w:rsidRPr="009456DD">
        <w:rPr>
          <w:szCs w:val="22"/>
          <w:lang w:val="sv-SE"/>
        </w:rPr>
        <w:t>recidiverande</w:t>
      </w:r>
      <w:r w:rsidR="002C197C" w:rsidRPr="009456DD">
        <w:rPr>
          <w:szCs w:val="22"/>
          <w:u w:val="single"/>
          <w:lang w:val="sv-SE"/>
        </w:rPr>
        <w:t xml:space="preserve"> </w:t>
      </w:r>
      <w:r w:rsidRPr="000E0E30">
        <w:rPr>
          <w:lang w:val="sv-SE"/>
        </w:rPr>
        <w:t xml:space="preserve">epitelial ovarial-, tubar- eller primär peritonealcancer som inte fått fler än två tidigare kemoterapiregimer </w:t>
      </w:r>
      <w:r w:rsidRPr="007474C3">
        <w:rPr>
          <w:lang w:val="sv-SE"/>
        </w:rPr>
        <w:t>och som inte tidigare fått behandling med bevacizumab eller andra VEGF-hämmare eller läkemedel som riktar sig mot VEGF-receptor</w:t>
      </w:r>
      <w:r w:rsidRPr="00243DB0">
        <w:rPr>
          <w:lang w:val="sv-SE"/>
        </w:rPr>
        <w:t>n</w:t>
      </w:r>
      <w:r w:rsidR="000E0E30" w:rsidRPr="000908CA">
        <w:rPr>
          <w:lang w:val="sv-SE"/>
        </w:rPr>
        <w:t xml:space="preserve"> (se avsnitt 5.1)</w:t>
      </w:r>
      <w:r w:rsidRPr="00243DB0">
        <w:rPr>
          <w:lang w:val="sv-SE"/>
        </w:rPr>
        <w:t>.</w:t>
      </w:r>
    </w:p>
    <w:p w14:paraId="4E926CD8" w14:textId="77777777" w:rsidR="00DE3E4D" w:rsidRDefault="00DE3E4D" w:rsidP="00B16206">
      <w:pPr>
        <w:rPr>
          <w:lang w:val="sv-SE"/>
        </w:rPr>
      </w:pPr>
    </w:p>
    <w:p w14:paraId="626677D4" w14:textId="77777777" w:rsidR="00DE3E4D" w:rsidRPr="002326AC" w:rsidRDefault="00DE3E4D" w:rsidP="00B16206">
      <w:pPr>
        <w:rPr>
          <w:lang w:val="sv-SE"/>
        </w:rPr>
      </w:pPr>
      <w:r w:rsidRPr="007474C3">
        <w:rPr>
          <w:lang w:val="sv-SE"/>
        </w:rPr>
        <w:t>Bevacizumab i kombination med</w:t>
      </w:r>
      <w:r w:rsidRPr="007D4454">
        <w:rPr>
          <w:lang w:val="sv-SE"/>
        </w:rPr>
        <w:t xml:space="preserve"> paklitaxel</w:t>
      </w:r>
      <w:r>
        <w:rPr>
          <w:lang w:val="sv-SE"/>
        </w:rPr>
        <w:t xml:space="preserve"> och cisplatin, </w:t>
      </w:r>
      <w:r w:rsidR="00145949">
        <w:rPr>
          <w:lang w:val="sv-SE"/>
        </w:rPr>
        <w:t>eller</w:t>
      </w:r>
      <w:r>
        <w:rPr>
          <w:lang w:val="sv-SE"/>
        </w:rPr>
        <w:t xml:space="preserve"> </w:t>
      </w:r>
      <w:r w:rsidR="00893C94" w:rsidRPr="0006052A">
        <w:rPr>
          <w:lang w:val="sv-SE"/>
        </w:rPr>
        <w:t xml:space="preserve">alternativt med </w:t>
      </w:r>
      <w:r w:rsidR="00145949" w:rsidRPr="0006052A">
        <w:rPr>
          <w:lang w:val="sv-SE"/>
        </w:rPr>
        <w:t>paklitaxel och topotekan</w:t>
      </w:r>
      <w:r w:rsidRPr="0006052A">
        <w:rPr>
          <w:lang w:val="sv-SE"/>
        </w:rPr>
        <w:t xml:space="preserve"> </w:t>
      </w:r>
      <w:r w:rsidR="000E4B5B" w:rsidRPr="0006052A">
        <w:rPr>
          <w:lang w:val="sv-SE"/>
        </w:rPr>
        <w:t>hos patienter som inte ka</w:t>
      </w:r>
      <w:r w:rsidR="00145949" w:rsidRPr="0006052A">
        <w:rPr>
          <w:lang w:val="sv-SE"/>
        </w:rPr>
        <w:t>n få platinumbaserad behandling,</w:t>
      </w:r>
      <w:r w:rsidR="000E4B5B" w:rsidRPr="0006052A">
        <w:rPr>
          <w:lang w:val="sv-SE"/>
        </w:rPr>
        <w:t xml:space="preserve"> är indicerat för behandling av vuxna patienter med </w:t>
      </w:r>
      <w:r w:rsidR="00B72253" w:rsidRPr="0006052A">
        <w:rPr>
          <w:lang w:val="sv-SE"/>
        </w:rPr>
        <w:t>kvarvarande</w:t>
      </w:r>
      <w:r w:rsidRPr="0006052A">
        <w:rPr>
          <w:lang w:val="sv-SE"/>
        </w:rPr>
        <w:t xml:space="preserve">, </w:t>
      </w:r>
      <w:r w:rsidR="00893C94" w:rsidRPr="0006052A">
        <w:rPr>
          <w:lang w:val="sv-SE"/>
        </w:rPr>
        <w:t xml:space="preserve">recidiverande </w:t>
      </w:r>
      <w:r w:rsidRPr="0006052A">
        <w:rPr>
          <w:lang w:val="sv-SE"/>
        </w:rPr>
        <w:t>eller metastaserad</w:t>
      </w:r>
      <w:r w:rsidR="00145949" w:rsidRPr="0006052A">
        <w:rPr>
          <w:lang w:val="sv-SE"/>
        </w:rPr>
        <w:t xml:space="preserve"> ce</w:t>
      </w:r>
      <w:r w:rsidR="00145949">
        <w:rPr>
          <w:lang w:val="sv-SE"/>
        </w:rPr>
        <w:t>rvixcancer</w:t>
      </w:r>
      <w:r w:rsidR="00806F4C">
        <w:rPr>
          <w:lang w:val="sv-SE"/>
        </w:rPr>
        <w:t xml:space="preserve"> </w:t>
      </w:r>
      <w:r w:rsidR="00806F4C" w:rsidRPr="00BC6641">
        <w:rPr>
          <w:lang w:val="sv-SE"/>
        </w:rPr>
        <w:t>(se avsnitt 5.1).</w:t>
      </w:r>
    </w:p>
    <w:p w14:paraId="100FE64C" w14:textId="77777777" w:rsidR="00353069" w:rsidRPr="002326AC" w:rsidRDefault="00353069" w:rsidP="00353069">
      <w:pPr>
        <w:suppressAutoHyphens/>
        <w:rPr>
          <w:lang w:val="sv-SE"/>
        </w:rPr>
      </w:pPr>
    </w:p>
    <w:p w14:paraId="4D02A2C3" w14:textId="77777777" w:rsidR="00353069" w:rsidRPr="002326AC" w:rsidRDefault="00353069" w:rsidP="00530E85">
      <w:pPr>
        <w:keepNext/>
        <w:keepLines/>
        <w:suppressAutoHyphens/>
        <w:ind w:left="567" w:hanging="567"/>
        <w:outlineLvl w:val="0"/>
        <w:rPr>
          <w:lang w:val="sv-SE"/>
        </w:rPr>
      </w:pPr>
      <w:r w:rsidRPr="002326AC">
        <w:rPr>
          <w:b/>
          <w:lang w:val="sv-SE"/>
        </w:rPr>
        <w:t>4.2</w:t>
      </w:r>
      <w:r w:rsidRPr="002326AC">
        <w:rPr>
          <w:b/>
          <w:lang w:val="sv-SE"/>
        </w:rPr>
        <w:tab/>
        <w:t>Dosering och administreringssätt</w:t>
      </w:r>
    </w:p>
    <w:p w14:paraId="792AF2AC" w14:textId="77777777" w:rsidR="00353069" w:rsidRPr="002326AC" w:rsidRDefault="00353069" w:rsidP="00530E85">
      <w:pPr>
        <w:keepNext/>
        <w:keepLines/>
        <w:suppressAutoHyphens/>
        <w:rPr>
          <w:lang w:val="sv-SE"/>
        </w:rPr>
      </w:pPr>
    </w:p>
    <w:p w14:paraId="3C1AEC59" w14:textId="77777777" w:rsidR="006446FA" w:rsidRDefault="006446FA" w:rsidP="00530E85">
      <w:pPr>
        <w:keepNext/>
        <w:keepLines/>
        <w:suppressAutoHyphens/>
        <w:rPr>
          <w:lang w:val="sv-SE"/>
        </w:rPr>
      </w:pPr>
      <w:r>
        <w:rPr>
          <w:lang w:val="sv-SE"/>
        </w:rPr>
        <w:t>Skaka inte injektionsflaskan.</w:t>
      </w:r>
    </w:p>
    <w:p w14:paraId="17024A7A" w14:textId="77777777" w:rsidR="006446FA" w:rsidRDefault="006446FA" w:rsidP="00530E85">
      <w:pPr>
        <w:keepNext/>
        <w:keepLines/>
        <w:suppressAutoHyphens/>
        <w:rPr>
          <w:lang w:val="sv-SE"/>
        </w:rPr>
      </w:pPr>
    </w:p>
    <w:p w14:paraId="7FAC9688" w14:textId="7FA5CEFA" w:rsidR="00353069" w:rsidRPr="002326AC" w:rsidRDefault="00353069" w:rsidP="00530E85">
      <w:pPr>
        <w:keepNext/>
        <w:keepLines/>
        <w:suppressAutoHyphens/>
        <w:rPr>
          <w:lang w:val="sv-SE"/>
        </w:rPr>
      </w:pPr>
      <w:r w:rsidRPr="002326AC">
        <w:rPr>
          <w:lang w:val="sv-SE"/>
        </w:rPr>
        <w:t>Avastin ska administreras under överinseende av en läkare som har erfarenhet av behandling med antineoplastiska läkemedel.</w:t>
      </w:r>
    </w:p>
    <w:p w14:paraId="1B17EEE6" w14:textId="77777777" w:rsidR="00514244" w:rsidRPr="002326AC" w:rsidRDefault="00514244" w:rsidP="00353069">
      <w:pPr>
        <w:suppressAutoHyphens/>
        <w:rPr>
          <w:b/>
          <w:lang w:val="sv-SE"/>
        </w:rPr>
      </w:pPr>
    </w:p>
    <w:p w14:paraId="00349B0A" w14:textId="77777777" w:rsidR="00307C6C" w:rsidRPr="001F4C37" w:rsidRDefault="00307C6C" w:rsidP="00353069">
      <w:pPr>
        <w:suppressAutoHyphens/>
        <w:rPr>
          <w:bCs/>
          <w:u w:val="single"/>
          <w:lang w:val="sv-SE"/>
        </w:rPr>
      </w:pPr>
      <w:r w:rsidRPr="001F4C37">
        <w:rPr>
          <w:bCs/>
          <w:u w:val="single"/>
          <w:lang w:val="sv-SE"/>
        </w:rPr>
        <w:t>Dosering</w:t>
      </w:r>
    </w:p>
    <w:p w14:paraId="7D2C8BEC" w14:textId="77777777" w:rsidR="00307C6C" w:rsidRPr="002326AC" w:rsidRDefault="00307C6C" w:rsidP="00353069">
      <w:pPr>
        <w:suppressAutoHyphens/>
        <w:rPr>
          <w:b/>
          <w:lang w:val="sv-SE"/>
        </w:rPr>
      </w:pPr>
    </w:p>
    <w:p w14:paraId="3100CCE8" w14:textId="77777777" w:rsidR="00353069" w:rsidRPr="002326AC" w:rsidRDefault="00353069" w:rsidP="00353069">
      <w:pPr>
        <w:suppressAutoHyphens/>
        <w:rPr>
          <w:i/>
          <w:u w:val="single"/>
          <w:lang w:val="sv-SE"/>
        </w:rPr>
      </w:pPr>
      <w:r w:rsidRPr="002326AC">
        <w:rPr>
          <w:i/>
          <w:u w:val="single"/>
          <w:lang w:val="sv-SE"/>
        </w:rPr>
        <w:t>Metastaserad kolorektalcancer</w:t>
      </w:r>
      <w:r w:rsidR="002564C9" w:rsidRPr="002326AC">
        <w:rPr>
          <w:i/>
          <w:u w:val="single"/>
          <w:lang w:val="sv-SE"/>
        </w:rPr>
        <w:t xml:space="preserve"> (mCRC)</w:t>
      </w:r>
    </w:p>
    <w:p w14:paraId="06C19F00" w14:textId="77777777" w:rsidR="00353069" w:rsidRPr="002326AC" w:rsidRDefault="00353069" w:rsidP="00353069">
      <w:pPr>
        <w:suppressAutoHyphens/>
        <w:rPr>
          <w:lang w:val="sv-SE"/>
        </w:rPr>
      </w:pPr>
    </w:p>
    <w:p w14:paraId="4CFD77C0" w14:textId="77777777" w:rsidR="00353069" w:rsidRPr="002326AC" w:rsidRDefault="00353069" w:rsidP="00353069">
      <w:pPr>
        <w:suppressAutoHyphens/>
        <w:rPr>
          <w:lang w:val="sv-SE"/>
        </w:rPr>
      </w:pPr>
      <w:r w:rsidRPr="002326AC">
        <w:rPr>
          <w:lang w:val="sv-SE"/>
        </w:rPr>
        <w:t xml:space="preserve">Den rekommenderade dosen av Avastin givet som en intravenös infusion är antingen 5 mg/kg eller 10 mg/kg kroppsvikt </w:t>
      </w:r>
      <w:r w:rsidRPr="002326AC">
        <w:rPr>
          <w:u w:val="single"/>
          <w:lang w:val="sv-SE"/>
        </w:rPr>
        <w:t>varannan vecka</w:t>
      </w:r>
      <w:r w:rsidRPr="002326AC">
        <w:rPr>
          <w:lang w:val="sv-SE"/>
        </w:rPr>
        <w:t xml:space="preserve"> eller 7,5 mg/kg eller 15 mg/kg kroppsvikt var </w:t>
      </w:r>
      <w:r w:rsidRPr="002326AC">
        <w:rPr>
          <w:u w:val="single"/>
          <w:lang w:val="sv-SE"/>
        </w:rPr>
        <w:t>tredje vecka</w:t>
      </w:r>
      <w:r w:rsidRPr="002326AC">
        <w:rPr>
          <w:lang w:val="sv-SE"/>
        </w:rPr>
        <w:t>.</w:t>
      </w:r>
    </w:p>
    <w:p w14:paraId="32E7D5CB" w14:textId="77777777" w:rsidR="00C55CCD" w:rsidRPr="002326AC" w:rsidRDefault="00C55CCD" w:rsidP="00C55CCD">
      <w:pPr>
        <w:rPr>
          <w:lang w:val="sv-SE"/>
        </w:rPr>
      </w:pPr>
      <w:r w:rsidRPr="002326AC">
        <w:rPr>
          <w:lang w:val="sv-SE"/>
        </w:rPr>
        <w:t xml:space="preserve">Det rekommenderas att behandlingen fortgår tills progression av den underliggande sjukdomen eller tills oacceptabel toxicitet uppstår. </w:t>
      </w:r>
    </w:p>
    <w:p w14:paraId="0301ACCF" w14:textId="77777777" w:rsidR="00353069" w:rsidRPr="002326AC" w:rsidRDefault="00353069" w:rsidP="00353069">
      <w:pPr>
        <w:suppressAutoHyphens/>
        <w:rPr>
          <w:lang w:val="sv-SE"/>
        </w:rPr>
      </w:pPr>
    </w:p>
    <w:p w14:paraId="724F2F6D" w14:textId="77777777" w:rsidR="00353069" w:rsidRPr="002326AC" w:rsidRDefault="00353069" w:rsidP="003F3911">
      <w:pPr>
        <w:keepNext/>
        <w:keepLines/>
        <w:suppressAutoHyphens/>
        <w:rPr>
          <w:i/>
          <w:u w:val="single"/>
          <w:lang w:val="sv-SE"/>
        </w:rPr>
      </w:pPr>
      <w:r w:rsidRPr="002326AC">
        <w:rPr>
          <w:i/>
          <w:u w:val="single"/>
          <w:lang w:val="sv-SE"/>
        </w:rPr>
        <w:t>Metastaserad bröstcancer</w:t>
      </w:r>
      <w:r w:rsidR="002564C9" w:rsidRPr="002326AC">
        <w:rPr>
          <w:i/>
          <w:u w:val="single"/>
          <w:lang w:val="sv-SE"/>
        </w:rPr>
        <w:t xml:space="preserve"> (mBC)</w:t>
      </w:r>
    </w:p>
    <w:p w14:paraId="62DB6B93" w14:textId="77777777" w:rsidR="00353069" w:rsidRPr="002326AC" w:rsidRDefault="00353069" w:rsidP="00F9300D">
      <w:pPr>
        <w:keepNext/>
        <w:keepLines/>
        <w:suppressAutoHyphens/>
        <w:rPr>
          <w:b/>
          <w:lang w:val="sv-SE"/>
        </w:rPr>
      </w:pPr>
    </w:p>
    <w:p w14:paraId="16BAC471" w14:textId="77777777" w:rsidR="00353069" w:rsidRPr="002326AC" w:rsidRDefault="00353069" w:rsidP="00F9300D">
      <w:pPr>
        <w:keepNext/>
        <w:keepLines/>
        <w:suppressAutoHyphens/>
        <w:rPr>
          <w:lang w:val="sv-SE"/>
        </w:rPr>
      </w:pPr>
      <w:r w:rsidRPr="002326AC">
        <w:rPr>
          <w:lang w:val="sv-SE"/>
        </w:rPr>
        <w:t xml:space="preserve">Den rekommenderade dosen av </w:t>
      </w:r>
      <w:smartTag w:uri="urn:schemas-microsoft-com:office:smarttags" w:element="PersonName">
        <w:r w:rsidRPr="002326AC">
          <w:rPr>
            <w:lang w:val="sv-SE"/>
          </w:rPr>
          <w:t>Avastin</w:t>
        </w:r>
      </w:smartTag>
      <w:r w:rsidRPr="002326AC">
        <w:rPr>
          <w:lang w:val="sv-SE"/>
        </w:rPr>
        <w:t xml:space="preserve"> är 10 mg/kg kroppsvikt givet varannan vecka eller 15 mg/kg kroppsvikt givet var tredje vecka som en intravenös infusion.</w:t>
      </w:r>
    </w:p>
    <w:p w14:paraId="160ED4F5" w14:textId="77777777" w:rsidR="00C55CCD" w:rsidRPr="002326AC" w:rsidRDefault="00C55CCD" w:rsidP="00C55CCD">
      <w:pPr>
        <w:rPr>
          <w:lang w:val="sv-SE"/>
        </w:rPr>
      </w:pPr>
      <w:r w:rsidRPr="002326AC">
        <w:rPr>
          <w:lang w:val="sv-SE"/>
        </w:rPr>
        <w:t xml:space="preserve">Det rekommenderas att behandlingen fortgår tills progression av den underliggande sjukdomen eller tills oacceptabel toxicitet uppstår. </w:t>
      </w:r>
    </w:p>
    <w:p w14:paraId="520C6D6E" w14:textId="77777777" w:rsidR="00353069" w:rsidRPr="002326AC" w:rsidRDefault="00353069" w:rsidP="00353069">
      <w:pPr>
        <w:suppressAutoHyphens/>
        <w:rPr>
          <w:b/>
          <w:lang w:val="sv-SE"/>
        </w:rPr>
      </w:pPr>
    </w:p>
    <w:p w14:paraId="41CEF82B" w14:textId="77777777" w:rsidR="00353069" w:rsidRPr="002326AC" w:rsidRDefault="00353069" w:rsidP="00353069">
      <w:pPr>
        <w:suppressAutoHyphens/>
        <w:rPr>
          <w:i/>
          <w:u w:val="single"/>
          <w:lang w:val="sv-SE"/>
        </w:rPr>
      </w:pPr>
      <w:r w:rsidRPr="002326AC">
        <w:rPr>
          <w:i/>
          <w:u w:val="single"/>
          <w:lang w:val="sv-SE"/>
        </w:rPr>
        <w:t>Icke-småcellig lungcancer</w:t>
      </w:r>
      <w:r w:rsidR="00E70128" w:rsidRPr="002326AC">
        <w:rPr>
          <w:i/>
          <w:u w:val="single"/>
          <w:lang w:val="sv-SE"/>
        </w:rPr>
        <w:t xml:space="preserve"> (NSCLC)</w:t>
      </w:r>
    </w:p>
    <w:p w14:paraId="3C134FFB" w14:textId="77777777" w:rsidR="00DD5989" w:rsidRDefault="00DD5989" w:rsidP="00DD5989">
      <w:pPr>
        <w:suppressAutoHyphens/>
        <w:rPr>
          <w:i/>
          <w:u w:val="single"/>
          <w:lang w:val="sv-SE"/>
        </w:rPr>
      </w:pPr>
    </w:p>
    <w:p w14:paraId="4BF0192A" w14:textId="77777777" w:rsidR="00DD5989" w:rsidRPr="002326AC" w:rsidRDefault="00DD5989" w:rsidP="00DD5989">
      <w:pPr>
        <w:suppressAutoHyphens/>
        <w:rPr>
          <w:i/>
          <w:u w:val="single"/>
          <w:lang w:val="sv-SE"/>
        </w:rPr>
      </w:pPr>
      <w:r>
        <w:rPr>
          <w:i/>
          <w:u w:val="single"/>
          <w:lang w:val="sv-SE"/>
        </w:rPr>
        <w:t>Första linjens behandling av NSC</w:t>
      </w:r>
      <w:r w:rsidRPr="00AE2D25">
        <w:rPr>
          <w:i/>
          <w:u w:val="single"/>
          <w:lang w:val="sv-SE"/>
        </w:rPr>
        <w:t xml:space="preserve">LC </w:t>
      </w:r>
      <w:r w:rsidR="00C65F11" w:rsidRPr="00AE2D25">
        <w:rPr>
          <w:i/>
          <w:u w:val="single"/>
          <w:lang w:val="sv-SE"/>
        </w:rPr>
        <w:t xml:space="preserve">av icke skivepiteltyp </w:t>
      </w:r>
      <w:r w:rsidRPr="00AE2D25">
        <w:rPr>
          <w:i/>
          <w:u w:val="single"/>
          <w:lang w:val="sv-SE"/>
        </w:rPr>
        <w:t>i k</w:t>
      </w:r>
      <w:r>
        <w:rPr>
          <w:i/>
          <w:u w:val="single"/>
          <w:lang w:val="sv-SE"/>
        </w:rPr>
        <w:t>ombination med platinabaserad kemoterapi</w:t>
      </w:r>
    </w:p>
    <w:p w14:paraId="550236F3" w14:textId="77777777" w:rsidR="00353069" w:rsidRPr="002326AC" w:rsidRDefault="00353069" w:rsidP="00353069">
      <w:pPr>
        <w:suppressAutoHyphens/>
        <w:rPr>
          <w:lang w:val="sv-SE"/>
        </w:rPr>
      </w:pPr>
    </w:p>
    <w:p w14:paraId="77924018" w14:textId="6992E0BB" w:rsidR="00353069" w:rsidRPr="002326AC" w:rsidRDefault="00353069" w:rsidP="00353069">
      <w:pPr>
        <w:suppressAutoHyphens/>
        <w:rPr>
          <w:lang w:val="sv-SE"/>
        </w:rPr>
      </w:pPr>
      <w:r w:rsidRPr="002326AC">
        <w:rPr>
          <w:lang w:val="sv-SE"/>
        </w:rPr>
        <w:t>Avastin ges som tillägg till platinabaserad kemoterapi i upp till 6 behandlingscykler följt av Avastin som monoterapi tills sjukdomsprogress.</w:t>
      </w:r>
    </w:p>
    <w:p w14:paraId="7DC276C2" w14:textId="42C45A72" w:rsidR="00353069" w:rsidRPr="002326AC" w:rsidRDefault="00353069" w:rsidP="00353069">
      <w:pPr>
        <w:suppressAutoHyphens/>
        <w:rPr>
          <w:lang w:val="sv-SE"/>
        </w:rPr>
      </w:pPr>
      <w:r w:rsidRPr="002326AC">
        <w:rPr>
          <w:lang w:val="sv-SE"/>
        </w:rPr>
        <w:t>Den rekommenderade dosen av Avastin är 7,5 mg/kg eller 15 mg/kg kroppsvikt givet var tredje vecka som en intravenös infusion.</w:t>
      </w:r>
    </w:p>
    <w:p w14:paraId="2852DFD2" w14:textId="77777777" w:rsidR="00353069" w:rsidRPr="002326AC" w:rsidRDefault="00353069" w:rsidP="00353069">
      <w:pPr>
        <w:suppressAutoHyphens/>
        <w:rPr>
          <w:lang w:val="sv-SE"/>
        </w:rPr>
      </w:pPr>
      <w:r w:rsidRPr="002326AC">
        <w:rPr>
          <w:lang w:val="sv-SE"/>
        </w:rPr>
        <w:t>Klinisk nytta hos patienter med icke-småcellig lungcancer har visats med båda doserna 7,5 mg/kg respektive 15 mg/kg</w:t>
      </w:r>
      <w:r w:rsidR="007442D3">
        <w:rPr>
          <w:lang w:val="sv-SE"/>
        </w:rPr>
        <w:t xml:space="preserve"> (</w:t>
      </w:r>
      <w:r w:rsidRPr="002326AC">
        <w:rPr>
          <w:lang w:val="sv-SE"/>
        </w:rPr>
        <w:t>se avsnitt 5.1</w:t>
      </w:r>
      <w:r w:rsidR="007442D3">
        <w:rPr>
          <w:lang w:val="sv-SE"/>
        </w:rPr>
        <w:t>)</w:t>
      </w:r>
      <w:r w:rsidRPr="007442D3">
        <w:rPr>
          <w:lang w:val="sv-SE"/>
        </w:rPr>
        <w:t>.</w:t>
      </w:r>
    </w:p>
    <w:p w14:paraId="0E615222" w14:textId="77777777" w:rsidR="00C55CCD" w:rsidRPr="002326AC" w:rsidRDefault="00C55CCD" w:rsidP="005422A1">
      <w:pPr>
        <w:rPr>
          <w:lang w:val="sv-SE"/>
        </w:rPr>
      </w:pPr>
      <w:r w:rsidRPr="002326AC">
        <w:rPr>
          <w:lang w:val="sv-SE"/>
        </w:rPr>
        <w:lastRenderedPageBreak/>
        <w:t xml:space="preserve">Det rekommenderas att behandlingen fortgår tills progression av den underliggande sjukdomen eller tills oacceptabel toxicitet uppstår. </w:t>
      </w:r>
    </w:p>
    <w:p w14:paraId="4698A9D5" w14:textId="77777777" w:rsidR="00353069" w:rsidRDefault="00353069" w:rsidP="00353069">
      <w:pPr>
        <w:suppressAutoHyphens/>
        <w:rPr>
          <w:lang w:val="sv-SE"/>
        </w:rPr>
      </w:pPr>
    </w:p>
    <w:p w14:paraId="69B83528" w14:textId="77777777" w:rsidR="00DD5989" w:rsidRDefault="00DD5989" w:rsidP="00A21317">
      <w:pPr>
        <w:keepNext/>
        <w:keepLines/>
        <w:rPr>
          <w:i/>
          <w:u w:val="single"/>
          <w:lang w:val="sv-SE"/>
        </w:rPr>
      </w:pPr>
      <w:r>
        <w:rPr>
          <w:i/>
          <w:u w:val="single"/>
          <w:lang w:val="sv-SE"/>
        </w:rPr>
        <w:t>Första linjens behandling av NS</w:t>
      </w:r>
      <w:r w:rsidRPr="00AE2D25">
        <w:rPr>
          <w:i/>
          <w:u w:val="single"/>
          <w:lang w:val="sv-SE"/>
        </w:rPr>
        <w:t xml:space="preserve">CLC </w:t>
      </w:r>
      <w:r w:rsidR="00C65F11" w:rsidRPr="00AE2D25">
        <w:rPr>
          <w:i/>
          <w:u w:val="single"/>
          <w:lang w:val="sv-SE"/>
        </w:rPr>
        <w:t xml:space="preserve">av icke skivepiteltyp </w:t>
      </w:r>
      <w:r w:rsidRPr="00AE2D25">
        <w:rPr>
          <w:i/>
          <w:u w:val="single"/>
          <w:lang w:val="sv-SE"/>
        </w:rPr>
        <w:t>me</w:t>
      </w:r>
      <w:r>
        <w:rPr>
          <w:i/>
          <w:u w:val="single"/>
          <w:lang w:val="sv-SE"/>
        </w:rPr>
        <w:t>d EGFR-aktiverande mutationer i kombination med erlotinib</w:t>
      </w:r>
    </w:p>
    <w:p w14:paraId="5ADC2522" w14:textId="77777777" w:rsidR="00DD5989" w:rsidRDefault="00DD5989" w:rsidP="00A21317">
      <w:pPr>
        <w:keepNext/>
        <w:keepLines/>
        <w:rPr>
          <w:i/>
          <w:u w:val="single"/>
          <w:lang w:val="sv-SE"/>
        </w:rPr>
      </w:pPr>
    </w:p>
    <w:p w14:paraId="156F8C4D" w14:textId="6426B2A7" w:rsidR="00C65F11" w:rsidRPr="00C65F11" w:rsidRDefault="00C65F11" w:rsidP="00CE71A4">
      <w:pPr>
        <w:keepNext/>
        <w:keepLines/>
        <w:rPr>
          <w:u w:val="single"/>
          <w:lang w:val="sv-SE"/>
        </w:rPr>
      </w:pPr>
      <w:r w:rsidRPr="00CE71A4">
        <w:rPr>
          <w:lang w:val="sv-SE"/>
        </w:rPr>
        <w:t xml:space="preserve">Test för EGFR-mutation bör genomföras innan behandling med </w:t>
      </w:r>
      <w:r w:rsidR="007442D3" w:rsidRPr="00CE71A4">
        <w:rPr>
          <w:lang w:val="sv-SE"/>
        </w:rPr>
        <w:t>kombination</w:t>
      </w:r>
      <w:r w:rsidRPr="00CE71A4">
        <w:rPr>
          <w:lang w:val="sv-SE"/>
        </w:rPr>
        <w:t xml:space="preserve"> av Avastin och erlotinib påbörjas. Det är viktigt att en väl validerad och robust metod väljs för att undvika falskt negativa eller falskt positiva resultat.</w:t>
      </w:r>
    </w:p>
    <w:p w14:paraId="7366224A" w14:textId="77777777" w:rsidR="00DD5989" w:rsidRDefault="00DD5989" w:rsidP="00DD5989">
      <w:pPr>
        <w:rPr>
          <w:lang w:val="sv-SE"/>
        </w:rPr>
      </w:pPr>
      <w:r w:rsidRPr="002326AC">
        <w:rPr>
          <w:lang w:val="sv-SE"/>
        </w:rPr>
        <w:t>Den rekommenderade dosen av Avastin</w:t>
      </w:r>
      <w:r>
        <w:rPr>
          <w:lang w:val="sv-SE"/>
        </w:rPr>
        <w:t xml:space="preserve"> när det används som tillägg till erlotinib är 15 mg/kg kroppsvikt givet var tredje vecka som en intravenös infusion.</w:t>
      </w:r>
    </w:p>
    <w:p w14:paraId="359C00FE" w14:textId="77777777" w:rsidR="001F4C37" w:rsidRDefault="001F4C37" w:rsidP="00DD5989">
      <w:pPr>
        <w:rPr>
          <w:lang w:val="sv-SE"/>
        </w:rPr>
      </w:pPr>
    </w:p>
    <w:p w14:paraId="303E5331" w14:textId="77777777" w:rsidR="00DD5989" w:rsidRDefault="00DD5989" w:rsidP="00DD5989">
      <w:pPr>
        <w:rPr>
          <w:lang w:val="sv-SE"/>
        </w:rPr>
      </w:pPr>
      <w:r w:rsidRPr="002326AC">
        <w:rPr>
          <w:lang w:val="sv-SE"/>
        </w:rPr>
        <w:t xml:space="preserve">Det rekommenderas att behandlingen </w:t>
      </w:r>
      <w:r>
        <w:rPr>
          <w:lang w:val="sv-SE"/>
        </w:rPr>
        <w:t xml:space="preserve">med Avastin som tillägg till erlotinib </w:t>
      </w:r>
      <w:r w:rsidRPr="002326AC">
        <w:rPr>
          <w:lang w:val="sv-SE"/>
        </w:rPr>
        <w:t xml:space="preserve">fortgår tills </w:t>
      </w:r>
      <w:r>
        <w:rPr>
          <w:lang w:val="sv-SE"/>
        </w:rPr>
        <w:t>sjukdomsprogress.</w:t>
      </w:r>
    </w:p>
    <w:p w14:paraId="620A3E43" w14:textId="77777777" w:rsidR="00DD5989" w:rsidRDefault="00DD5989" w:rsidP="00DD5989">
      <w:pPr>
        <w:rPr>
          <w:lang w:val="sv-SE"/>
        </w:rPr>
      </w:pPr>
    </w:p>
    <w:p w14:paraId="3E038AC6" w14:textId="77777777" w:rsidR="00DD5989" w:rsidRDefault="00C65F11" w:rsidP="00DD5989">
      <w:pPr>
        <w:suppressAutoHyphens/>
        <w:rPr>
          <w:lang w:val="sv-SE"/>
        </w:rPr>
      </w:pPr>
      <w:r w:rsidRPr="00AE2D25">
        <w:rPr>
          <w:lang w:val="sv-SE"/>
        </w:rPr>
        <w:t xml:space="preserve">Se </w:t>
      </w:r>
      <w:r w:rsidR="00DD5989" w:rsidRPr="00AE2D25">
        <w:rPr>
          <w:lang w:val="sv-SE"/>
        </w:rPr>
        <w:t xml:space="preserve">den fullständiga produktresumén för erlotinib för </w:t>
      </w:r>
      <w:r w:rsidRPr="00AE2D25">
        <w:rPr>
          <w:lang w:val="sv-SE"/>
        </w:rPr>
        <w:t>dosering och administrering</w:t>
      </w:r>
      <w:r w:rsidR="00DD5989" w:rsidRPr="00AE2D25">
        <w:rPr>
          <w:lang w:val="sv-SE"/>
        </w:rPr>
        <w:t>.</w:t>
      </w:r>
    </w:p>
    <w:p w14:paraId="28EFA021" w14:textId="77777777" w:rsidR="00DD5989" w:rsidRPr="002326AC" w:rsidRDefault="00DD5989" w:rsidP="00DD5989">
      <w:pPr>
        <w:suppressAutoHyphens/>
        <w:rPr>
          <w:lang w:val="sv-SE"/>
        </w:rPr>
      </w:pPr>
    </w:p>
    <w:p w14:paraId="0BDECF6F" w14:textId="77777777" w:rsidR="00353069" w:rsidRPr="002326AC" w:rsidRDefault="00353069" w:rsidP="00353069">
      <w:pPr>
        <w:suppressAutoHyphens/>
        <w:rPr>
          <w:i/>
          <w:u w:val="single"/>
          <w:lang w:val="sv-SE"/>
        </w:rPr>
      </w:pPr>
      <w:r w:rsidRPr="002326AC">
        <w:rPr>
          <w:i/>
          <w:u w:val="single"/>
          <w:lang w:val="sv-SE"/>
        </w:rPr>
        <w:t>Avancerad och/eller metastaserad njurcellscancer</w:t>
      </w:r>
      <w:r w:rsidR="00E70128" w:rsidRPr="002326AC">
        <w:rPr>
          <w:i/>
          <w:u w:val="single"/>
          <w:lang w:val="sv-SE"/>
        </w:rPr>
        <w:t xml:space="preserve"> (mRCC)</w:t>
      </w:r>
    </w:p>
    <w:p w14:paraId="7DC886B3" w14:textId="77777777" w:rsidR="00353069" w:rsidRPr="002326AC" w:rsidRDefault="00353069" w:rsidP="00353069">
      <w:pPr>
        <w:suppressAutoHyphens/>
        <w:rPr>
          <w:lang w:val="sv-SE"/>
        </w:rPr>
      </w:pPr>
    </w:p>
    <w:p w14:paraId="10E475C5" w14:textId="77777777" w:rsidR="00353069" w:rsidRPr="002326AC" w:rsidRDefault="00353069" w:rsidP="00353069">
      <w:pPr>
        <w:suppressAutoHyphens/>
        <w:rPr>
          <w:lang w:val="sv-SE"/>
        </w:rPr>
      </w:pPr>
      <w:r w:rsidRPr="002326AC">
        <w:rPr>
          <w:lang w:val="sv-SE"/>
        </w:rPr>
        <w:t>Den rekommenderade dosen av Avastin är 10 mg/kg kroppsvikt givet varannan vecka som en intravenös infusion.</w:t>
      </w:r>
    </w:p>
    <w:p w14:paraId="2786BA0B" w14:textId="77777777" w:rsidR="00C55CCD" w:rsidRPr="002326AC" w:rsidRDefault="00C55CCD" w:rsidP="005422A1">
      <w:pPr>
        <w:rPr>
          <w:lang w:val="sv-SE"/>
        </w:rPr>
      </w:pPr>
      <w:r w:rsidRPr="002326AC">
        <w:rPr>
          <w:lang w:val="sv-SE"/>
        </w:rPr>
        <w:t xml:space="preserve">Det rekommenderas att behandlingen fortgår tills progression av den underliggande sjukdomen eller tills oacceptabel toxicitet uppstår. </w:t>
      </w:r>
    </w:p>
    <w:p w14:paraId="769C09AA" w14:textId="77777777" w:rsidR="00C55CCD" w:rsidRPr="002326AC" w:rsidRDefault="00C55CCD" w:rsidP="00C55CCD">
      <w:pPr>
        <w:suppressAutoHyphens/>
        <w:rPr>
          <w:lang w:val="sv-SE"/>
        </w:rPr>
      </w:pPr>
    </w:p>
    <w:p w14:paraId="5B2BBE82" w14:textId="77777777" w:rsidR="00C55CCD" w:rsidRPr="002326AC" w:rsidRDefault="00C55CCD" w:rsidP="00C55CCD">
      <w:pPr>
        <w:rPr>
          <w:i/>
          <w:sz w:val="24"/>
          <w:szCs w:val="24"/>
          <w:u w:val="single"/>
          <w:lang w:val="sv-SE"/>
        </w:rPr>
      </w:pPr>
      <w:r w:rsidRPr="002326AC">
        <w:rPr>
          <w:i/>
          <w:u w:val="single"/>
          <w:lang w:val="sv-SE"/>
        </w:rPr>
        <w:t xml:space="preserve">Epitelial ovarial-, tubar- </w:t>
      </w:r>
      <w:r w:rsidR="00B82067">
        <w:rPr>
          <w:i/>
          <w:u w:val="single"/>
          <w:lang w:val="sv-SE"/>
        </w:rPr>
        <w:t>och</w:t>
      </w:r>
      <w:r w:rsidR="00B82067" w:rsidRPr="002326AC">
        <w:rPr>
          <w:i/>
          <w:u w:val="single"/>
          <w:lang w:val="sv-SE"/>
        </w:rPr>
        <w:t xml:space="preserve"> </w:t>
      </w:r>
      <w:r w:rsidRPr="002326AC">
        <w:rPr>
          <w:i/>
          <w:u w:val="single"/>
          <w:lang w:val="sv-SE"/>
        </w:rPr>
        <w:t>primär peritonealcancer</w:t>
      </w:r>
      <w:r w:rsidRPr="002326AC">
        <w:rPr>
          <w:i/>
          <w:u w:val="single"/>
          <w:lang w:val="sv-SE"/>
        </w:rPr>
        <w:br/>
      </w:r>
    </w:p>
    <w:p w14:paraId="690F7E8C" w14:textId="3BA09FCA" w:rsidR="00094B16" w:rsidRPr="002326AC" w:rsidRDefault="00AD2F85" w:rsidP="00C55CCD">
      <w:pPr>
        <w:rPr>
          <w:szCs w:val="22"/>
          <w:lang w:val="sv-SE"/>
        </w:rPr>
      </w:pPr>
      <w:r w:rsidRPr="00A06979">
        <w:rPr>
          <w:i/>
          <w:szCs w:val="22"/>
          <w:u w:val="single"/>
          <w:lang w:val="sv-SE"/>
        </w:rPr>
        <w:t>Primär</w:t>
      </w:r>
      <w:r w:rsidR="00EA4869" w:rsidRPr="00A06979">
        <w:rPr>
          <w:i/>
          <w:szCs w:val="22"/>
          <w:u w:val="single"/>
          <w:lang w:val="sv-SE"/>
        </w:rPr>
        <w:t>behandling</w:t>
      </w:r>
      <w:r w:rsidR="00EA4869" w:rsidRPr="002326AC">
        <w:rPr>
          <w:i/>
          <w:szCs w:val="22"/>
          <w:lang w:val="sv-SE"/>
        </w:rPr>
        <w:t>:</w:t>
      </w:r>
      <w:r w:rsidR="00EA4869" w:rsidRPr="002326AC">
        <w:rPr>
          <w:szCs w:val="22"/>
          <w:lang w:val="sv-SE"/>
        </w:rPr>
        <w:t xml:space="preserve"> </w:t>
      </w:r>
      <w:r w:rsidR="00C55CCD" w:rsidRPr="002326AC">
        <w:rPr>
          <w:szCs w:val="22"/>
          <w:lang w:val="sv-SE"/>
        </w:rPr>
        <w:t xml:space="preserve">Avastin ges som tillägg till karboplatin och paklitaxel i upp till 6 cyklers behandling följt av fortsatt användning av Avastin som monoterapi tills sjukdomsprogression, under maximalt 15 månader eller tills oacceptabel toxicitet, vilket som än inträffar först. </w:t>
      </w:r>
    </w:p>
    <w:p w14:paraId="1276AF15" w14:textId="77777777" w:rsidR="00C55CCD" w:rsidRPr="002326AC" w:rsidRDefault="00C55CCD" w:rsidP="00C55CCD">
      <w:pPr>
        <w:rPr>
          <w:szCs w:val="22"/>
          <w:lang w:val="sv-SE"/>
        </w:rPr>
      </w:pPr>
      <w:r w:rsidRPr="002326AC">
        <w:rPr>
          <w:szCs w:val="22"/>
          <w:lang w:val="sv-SE"/>
        </w:rPr>
        <w:t>Den rekommenderade dosen av Avastin är 15</w:t>
      </w:r>
      <w:r w:rsidR="00AB325D" w:rsidRPr="002326AC">
        <w:rPr>
          <w:szCs w:val="22"/>
          <w:lang w:val="sv-SE"/>
        </w:rPr>
        <w:t> mg</w:t>
      </w:r>
      <w:r w:rsidRPr="002326AC">
        <w:rPr>
          <w:szCs w:val="22"/>
          <w:lang w:val="sv-SE"/>
        </w:rPr>
        <w:t xml:space="preserve">/kg kroppsvikt som ges en gång var tredje vecka som en intravenös infusion. </w:t>
      </w:r>
    </w:p>
    <w:p w14:paraId="6E277385" w14:textId="77777777" w:rsidR="00353069" w:rsidRPr="002326AC" w:rsidRDefault="00353069" w:rsidP="00353069">
      <w:pPr>
        <w:suppressAutoHyphens/>
        <w:rPr>
          <w:lang w:val="sv-SE"/>
        </w:rPr>
      </w:pPr>
    </w:p>
    <w:p w14:paraId="7A87ACAD" w14:textId="77777777" w:rsidR="001B2C72" w:rsidRPr="002326AC" w:rsidRDefault="00AD2F85" w:rsidP="001B2C72">
      <w:pPr>
        <w:suppressAutoHyphens/>
        <w:rPr>
          <w:lang w:val="sv-SE"/>
        </w:rPr>
      </w:pPr>
      <w:r w:rsidRPr="00A06979">
        <w:rPr>
          <w:i/>
          <w:u w:val="single"/>
          <w:lang w:val="sv-SE"/>
        </w:rPr>
        <w:t>Behandling vid återfall av</w:t>
      </w:r>
      <w:r w:rsidR="00307C6C" w:rsidRPr="00A06979">
        <w:rPr>
          <w:i/>
          <w:u w:val="single"/>
          <w:lang w:val="sv-SE"/>
        </w:rPr>
        <w:t xml:space="preserve"> </w:t>
      </w:r>
      <w:r w:rsidR="000E0E30" w:rsidRPr="00A06979">
        <w:rPr>
          <w:i/>
          <w:u w:val="single"/>
          <w:lang w:val="sv-SE"/>
        </w:rPr>
        <w:t xml:space="preserve">platinumkänslig </w:t>
      </w:r>
      <w:r w:rsidR="00307C6C" w:rsidRPr="00A06979">
        <w:rPr>
          <w:i/>
          <w:u w:val="single"/>
          <w:lang w:val="sv-SE"/>
        </w:rPr>
        <w:t>sjukdom</w:t>
      </w:r>
      <w:r w:rsidR="00307C6C" w:rsidRPr="000908CA">
        <w:rPr>
          <w:i/>
          <w:lang w:val="sv-SE"/>
        </w:rPr>
        <w:t xml:space="preserve">: </w:t>
      </w:r>
      <w:r w:rsidR="00307C6C" w:rsidRPr="002556FC">
        <w:rPr>
          <w:lang w:val="sv-SE"/>
        </w:rPr>
        <w:t>Avastin ges i k</w:t>
      </w:r>
      <w:r w:rsidR="00307C6C" w:rsidRPr="002326AC">
        <w:rPr>
          <w:lang w:val="sv-SE"/>
        </w:rPr>
        <w:t xml:space="preserve">ombination med </w:t>
      </w:r>
      <w:r w:rsidR="007C38B2">
        <w:rPr>
          <w:lang w:val="sv-SE"/>
        </w:rPr>
        <w:t xml:space="preserve">antingen </w:t>
      </w:r>
      <w:r w:rsidR="00307C6C" w:rsidRPr="002326AC">
        <w:rPr>
          <w:szCs w:val="22"/>
          <w:lang w:val="sv-SE"/>
        </w:rPr>
        <w:t xml:space="preserve">karboplatin och gemcitabin i 6 cykler och upp till 10 cykler </w:t>
      </w:r>
      <w:r w:rsidR="007C38B2">
        <w:rPr>
          <w:szCs w:val="22"/>
          <w:lang w:val="sv-SE"/>
        </w:rPr>
        <w:t xml:space="preserve">eller i kombination med karboplatin och paklitaxel i 6 </w:t>
      </w:r>
      <w:r w:rsidR="006174A5">
        <w:rPr>
          <w:szCs w:val="22"/>
          <w:lang w:val="sv-SE"/>
        </w:rPr>
        <w:t xml:space="preserve">cykler </w:t>
      </w:r>
      <w:r w:rsidR="007C38B2">
        <w:rPr>
          <w:szCs w:val="22"/>
          <w:lang w:val="sv-SE"/>
        </w:rPr>
        <w:t xml:space="preserve">och upp till 8 cykler </w:t>
      </w:r>
      <w:r w:rsidR="001B2C72" w:rsidRPr="002326AC">
        <w:rPr>
          <w:szCs w:val="22"/>
          <w:lang w:val="sv-SE"/>
        </w:rPr>
        <w:t>följt av fortsatt användning av Avastin som monoterapi till</w:t>
      </w:r>
      <w:r w:rsidR="008A61BE" w:rsidRPr="002326AC">
        <w:rPr>
          <w:szCs w:val="22"/>
          <w:lang w:val="sv-SE"/>
        </w:rPr>
        <w:t>s</w:t>
      </w:r>
      <w:r w:rsidR="001B2C72" w:rsidRPr="002326AC">
        <w:rPr>
          <w:szCs w:val="22"/>
          <w:lang w:val="sv-SE"/>
        </w:rPr>
        <w:t xml:space="preserve"> sjukdomsprogress. Den rekommenderade</w:t>
      </w:r>
      <w:r w:rsidR="00742ED3" w:rsidRPr="002326AC">
        <w:rPr>
          <w:szCs w:val="22"/>
          <w:lang w:val="sv-SE"/>
        </w:rPr>
        <w:t xml:space="preserve"> dosen Avastin är 15 mg/kg kropp</w:t>
      </w:r>
      <w:r w:rsidR="001B2C72" w:rsidRPr="002326AC">
        <w:rPr>
          <w:szCs w:val="22"/>
          <w:lang w:val="sv-SE"/>
        </w:rPr>
        <w:t xml:space="preserve">svikt givet </w:t>
      </w:r>
      <w:r w:rsidR="001B2C72" w:rsidRPr="002326AC">
        <w:rPr>
          <w:lang w:val="sv-SE"/>
        </w:rPr>
        <w:t>var tredje vecka som en intravenös infusion.</w:t>
      </w:r>
    </w:p>
    <w:p w14:paraId="41F85053" w14:textId="77777777" w:rsidR="00307C6C" w:rsidRPr="002326AC" w:rsidRDefault="00307C6C" w:rsidP="00353069">
      <w:pPr>
        <w:suppressAutoHyphens/>
        <w:rPr>
          <w:lang w:val="sv-SE"/>
        </w:rPr>
      </w:pPr>
    </w:p>
    <w:p w14:paraId="6E2E5425" w14:textId="77777777" w:rsidR="00B16206" w:rsidRDefault="00B16206" w:rsidP="00B16206">
      <w:pPr>
        <w:rPr>
          <w:lang w:val="sv-SE"/>
        </w:rPr>
      </w:pPr>
      <w:r w:rsidRPr="007D4454">
        <w:rPr>
          <w:i/>
          <w:u w:val="single"/>
          <w:lang w:val="sv-SE"/>
        </w:rPr>
        <w:t xml:space="preserve">Behandling vid </w:t>
      </w:r>
      <w:r w:rsidR="002C197C" w:rsidRPr="007D4454">
        <w:rPr>
          <w:i/>
          <w:u w:val="single"/>
          <w:lang w:val="sv-SE"/>
        </w:rPr>
        <w:t xml:space="preserve">recidiverande </w:t>
      </w:r>
      <w:r w:rsidRPr="007D4454">
        <w:rPr>
          <w:i/>
          <w:u w:val="single"/>
          <w:lang w:val="sv-SE"/>
        </w:rPr>
        <w:t>platinumresistent sjukdom</w:t>
      </w:r>
      <w:r>
        <w:rPr>
          <w:i/>
          <w:lang w:val="sv-SE"/>
        </w:rPr>
        <w:t xml:space="preserve">: </w:t>
      </w:r>
      <w:r w:rsidRPr="001C67CF">
        <w:rPr>
          <w:lang w:val="sv-SE"/>
        </w:rPr>
        <w:t>Avastin</w:t>
      </w:r>
      <w:r>
        <w:rPr>
          <w:lang w:val="sv-SE"/>
        </w:rPr>
        <w:t xml:space="preserve"> ges i kombination med en av följande läkemedel – paklitaxel, topotekan (givet varje vecka) eller pegylerat liposomalt doxorubicin. Den rekommenderade dosen av Avastin är 10 mg/kg kroppsvikt givet varannan vecka som en intravenös infusion. När Avastin administreras i kombination med topotekan (givet på dag 1-5, var tredje vecka), är den rekommenderade dosen av Avastin 15 mg/kg kroppsvikt givet var tredje vecka som en intravenös infusion. </w:t>
      </w:r>
      <w:r w:rsidRPr="002326AC">
        <w:rPr>
          <w:lang w:val="sv-SE"/>
        </w:rPr>
        <w:t xml:space="preserve">Det rekommenderas att behandlingen fortgår tills </w:t>
      </w:r>
      <w:r>
        <w:rPr>
          <w:lang w:val="sv-SE"/>
        </w:rPr>
        <w:t>sjukdomsprogress</w:t>
      </w:r>
      <w:r w:rsidRPr="002326AC">
        <w:rPr>
          <w:lang w:val="sv-SE"/>
        </w:rPr>
        <w:t xml:space="preserve"> eller tills oacceptabel toxicitet uppstår</w:t>
      </w:r>
      <w:r>
        <w:rPr>
          <w:lang w:val="sv-SE"/>
        </w:rPr>
        <w:t xml:space="preserve"> (se avsnitt 5.1, studie MO22224).</w:t>
      </w:r>
      <w:r w:rsidRPr="002326AC">
        <w:rPr>
          <w:lang w:val="sv-SE"/>
        </w:rPr>
        <w:t xml:space="preserve"> </w:t>
      </w:r>
    </w:p>
    <w:p w14:paraId="025F0109" w14:textId="77777777" w:rsidR="00C108CB" w:rsidRDefault="00C108CB" w:rsidP="00B16206">
      <w:pPr>
        <w:rPr>
          <w:lang w:val="sv-SE"/>
        </w:rPr>
      </w:pPr>
    </w:p>
    <w:p w14:paraId="11B777D6" w14:textId="77777777" w:rsidR="00C108CB" w:rsidRDefault="00C108CB" w:rsidP="00B16206">
      <w:pPr>
        <w:rPr>
          <w:i/>
          <w:u w:val="single"/>
          <w:lang w:val="sv-SE"/>
        </w:rPr>
      </w:pPr>
      <w:r>
        <w:rPr>
          <w:i/>
          <w:u w:val="single"/>
          <w:lang w:val="sv-SE"/>
        </w:rPr>
        <w:t>Cervixcancer</w:t>
      </w:r>
    </w:p>
    <w:p w14:paraId="467CFDBF" w14:textId="77777777" w:rsidR="00C108CB" w:rsidRDefault="00C108CB" w:rsidP="00B16206">
      <w:pPr>
        <w:rPr>
          <w:i/>
          <w:u w:val="single"/>
          <w:lang w:val="sv-SE"/>
        </w:rPr>
      </w:pPr>
    </w:p>
    <w:p w14:paraId="441F7149" w14:textId="77777777" w:rsidR="00C108CB" w:rsidRDefault="00C108CB" w:rsidP="00B16206">
      <w:pPr>
        <w:rPr>
          <w:lang w:val="sv-SE"/>
        </w:rPr>
      </w:pPr>
      <w:r w:rsidRPr="007C5D40">
        <w:rPr>
          <w:lang w:val="sv-SE"/>
        </w:rPr>
        <w:t>Avastin ges i kombination med en av följande kemoterapi</w:t>
      </w:r>
      <w:r w:rsidR="00B80DFC" w:rsidRPr="007C5D40">
        <w:rPr>
          <w:lang w:val="sv-SE"/>
        </w:rPr>
        <w:t>regimer</w:t>
      </w:r>
      <w:r w:rsidRPr="007C5D40">
        <w:rPr>
          <w:lang w:val="sv-SE"/>
        </w:rPr>
        <w:t xml:space="preserve">: paklitaxel och cisplatin eller paklitaxel och topotekan. </w:t>
      </w:r>
    </w:p>
    <w:p w14:paraId="169205BC" w14:textId="77777777" w:rsidR="001F4C37" w:rsidRPr="007C5D40" w:rsidRDefault="001F4C37" w:rsidP="00B16206">
      <w:pPr>
        <w:rPr>
          <w:lang w:val="sv-SE"/>
        </w:rPr>
      </w:pPr>
    </w:p>
    <w:p w14:paraId="0549E2C0" w14:textId="77777777" w:rsidR="00C108CB" w:rsidRDefault="00C108CB" w:rsidP="00B16206">
      <w:pPr>
        <w:rPr>
          <w:lang w:val="sv-SE"/>
        </w:rPr>
      </w:pPr>
      <w:r w:rsidRPr="007C5D40">
        <w:rPr>
          <w:lang w:val="sv-SE"/>
        </w:rPr>
        <w:t>Den rekommenderade dosen av A</w:t>
      </w:r>
      <w:r w:rsidR="00B80DFC" w:rsidRPr="007C5D40">
        <w:rPr>
          <w:lang w:val="sv-SE"/>
        </w:rPr>
        <w:t>vastin är 15 mg/kg kroppsvikt gi</w:t>
      </w:r>
      <w:r w:rsidRPr="007C5D40">
        <w:rPr>
          <w:lang w:val="sv-SE"/>
        </w:rPr>
        <w:t>vet var tredje vecka som en intravenös infusion.</w:t>
      </w:r>
    </w:p>
    <w:p w14:paraId="1F3ED436" w14:textId="77777777" w:rsidR="001F4C37" w:rsidRPr="007C5D40" w:rsidRDefault="001F4C37" w:rsidP="00B16206">
      <w:pPr>
        <w:rPr>
          <w:lang w:val="sv-SE"/>
        </w:rPr>
      </w:pPr>
    </w:p>
    <w:p w14:paraId="7E8CA26F" w14:textId="77777777" w:rsidR="00B41619" w:rsidRPr="00C108CB" w:rsidRDefault="00C108CB" w:rsidP="00B16206">
      <w:pPr>
        <w:rPr>
          <w:u w:val="single"/>
          <w:lang w:val="sv-SE"/>
        </w:rPr>
      </w:pPr>
      <w:r w:rsidRPr="00864DDD">
        <w:rPr>
          <w:lang w:val="sv-SE"/>
        </w:rPr>
        <w:t>Det rekommender</w:t>
      </w:r>
      <w:r w:rsidRPr="002326AC">
        <w:rPr>
          <w:lang w:val="sv-SE"/>
        </w:rPr>
        <w:t xml:space="preserve">as att behandlingen fortgår tills </w:t>
      </w:r>
      <w:r>
        <w:rPr>
          <w:lang w:val="sv-SE"/>
        </w:rPr>
        <w:t>sjukdomsprogress</w:t>
      </w:r>
      <w:r w:rsidRPr="002326AC">
        <w:rPr>
          <w:lang w:val="sv-SE"/>
        </w:rPr>
        <w:t xml:space="preserve"> eller tills oacceptabel toxicitet uppstår</w:t>
      </w:r>
      <w:r>
        <w:rPr>
          <w:lang w:val="sv-SE"/>
        </w:rPr>
        <w:t xml:space="preserve"> (se avsnitt 5.1).</w:t>
      </w:r>
    </w:p>
    <w:p w14:paraId="74406F7C" w14:textId="77777777" w:rsidR="00B16206" w:rsidRDefault="00B16206" w:rsidP="0025423F">
      <w:pPr>
        <w:suppressAutoHyphens/>
        <w:outlineLvl w:val="0"/>
        <w:rPr>
          <w:i/>
          <w:u w:val="single"/>
          <w:lang w:val="sv-SE"/>
        </w:rPr>
      </w:pPr>
    </w:p>
    <w:p w14:paraId="6701EF4A" w14:textId="77777777" w:rsidR="00353069" w:rsidRPr="002326AC" w:rsidRDefault="00353069" w:rsidP="00E872D2">
      <w:pPr>
        <w:keepNext/>
        <w:keepLines/>
        <w:suppressAutoHyphens/>
        <w:outlineLvl w:val="0"/>
        <w:rPr>
          <w:i/>
          <w:u w:val="single"/>
          <w:lang w:val="sv-SE"/>
        </w:rPr>
      </w:pPr>
      <w:r w:rsidRPr="002326AC">
        <w:rPr>
          <w:i/>
          <w:u w:val="single"/>
          <w:lang w:val="sv-SE"/>
        </w:rPr>
        <w:lastRenderedPageBreak/>
        <w:t>Särskilda patientgrupper</w:t>
      </w:r>
    </w:p>
    <w:p w14:paraId="5045E4D7" w14:textId="77777777" w:rsidR="00353069" w:rsidRPr="002326AC" w:rsidRDefault="00353069" w:rsidP="00E872D2">
      <w:pPr>
        <w:keepNext/>
        <w:keepLines/>
        <w:suppressAutoHyphens/>
        <w:rPr>
          <w:b/>
          <w:lang w:val="sv-SE"/>
        </w:rPr>
      </w:pPr>
    </w:p>
    <w:p w14:paraId="2468E8B8" w14:textId="1FB27845" w:rsidR="00353069" w:rsidRPr="002326AC" w:rsidRDefault="00353069" w:rsidP="00E872D2">
      <w:pPr>
        <w:keepNext/>
        <w:keepLines/>
        <w:suppressAutoHyphens/>
        <w:outlineLvl w:val="0"/>
        <w:rPr>
          <w:lang w:val="sv-SE"/>
        </w:rPr>
      </w:pPr>
      <w:r w:rsidRPr="002326AC">
        <w:rPr>
          <w:i/>
          <w:lang w:val="sv-SE"/>
        </w:rPr>
        <w:t>Äldre</w:t>
      </w:r>
      <w:r w:rsidR="001B2C72" w:rsidRPr="002326AC">
        <w:rPr>
          <w:i/>
          <w:lang w:val="sv-SE"/>
        </w:rPr>
        <w:t xml:space="preserve"> patienter</w:t>
      </w:r>
      <w:r w:rsidRPr="002326AC">
        <w:rPr>
          <w:lang w:val="sv-SE"/>
        </w:rPr>
        <w:t>:</w:t>
      </w:r>
      <w:r w:rsidRPr="002326AC">
        <w:rPr>
          <w:b/>
          <w:lang w:val="sv-SE"/>
        </w:rPr>
        <w:t xml:space="preserve"> </w:t>
      </w:r>
      <w:r w:rsidRPr="002326AC">
        <w:rPr>
          <w:lang w:val="sv-SE"/>
        </w:rPr>
        <w:t xml:space="preserve">Inga dosjusteringar krävs för </w:t>
      </w:r>
      <w:r w:rsidR="00732FC4">
        <w:rPr>
          <w:lang w:val="sv-SE"/>
        </w:rPr>
        <w:t xml:space="preserve">patienter </w:t>
      </w:r>
      <w:r w:rsidR="00732FC4" w:rsidRPr="00CB7CFF">
        <w:rPr>
          <w:lang w:val="sv-SE"/>
        </w:rPr>
        <w:t>≥ 65 års ålder</w:t>
      </w:r>
      <w:r w:rsidRPr="002326AC">
        <w:rPr>
          <w:lang w:val="sv-SE"/>
        </w:rPr>
        <w:t>.</w:t>
      </w:r>
    </w:p>
    <w:p w14:paraId="67B4A1CC" w14:textId="77777777" w:rsidR="00353069" w:rsidRPr="002326AC" w:rsidRDefault="00353069" w:rsidP="00E872D2">
      <w:pPr>
        <w:keepNext/>
        <w:keepLines/>
        <w:suppressAutoHyphens/>
        <w:rPr>
          <w:b/>
          <w:lang w:val="sv-SE"/>
        </w:rPr>
      </w:pPr>
    </w:p>
    <w:p w14:paraId="17B00FD7" w14:textId="77777777" w:rsidR="00353069" w:rsidRPr="002326AC" w:rsidRDefault="001B2C72" w:rsidP="00E872D2">
      <w:pPr>
        <w:keepNext/>
        <w:keepLines/>
        <w:suppressAutoHyphens/>
        <w:rPr>
          <w:lang w:val="sv-SE"/>
        </w:rPr>
      </w:pPr>
      <w:r w:rsidRPr="002326AC">
        <w:rPr>
          <w:i/>
          <w:lang w:val="sv-SE"/>
        </w:rPr>
        <w:t>Patienter med n</w:t>
      </w:r>
      <w:r w:rsidR="00353069" w:rsidRPr="002326AC">
        <w:rPr>
          <w:i/>
          <w:lang w:val="sv-SE"/>
        </w:rPr>
        <w:t>edsatt njurfunktion</w:t>
      </w:r>
      <w:r w:rsidR="00353069" w:rsidRPr="002326AC">
        <w:rPr>
          <w:lang w:val="sv-SE"/>
        </w:rPr>
        <w:t>:</w:t>
      </w:r>
      <w:r w:rsidR="00353069" w:rsidRPr="002326AC">
        <w:rPr>
          <w:b/>
          <w:lang w:val="sv-SE"/>
        </w:rPr>
        <w:t xml:space="preserve"> </w:t>
      </w:r>
      <w:r w:rsidR="00353069" w:rsidRPr="002326AC">
        <w:rPr>
          <w:lang w:val="sv-SE"/>
        </w:rPr>
        <w:t>Säkerhet och effekt har inte studerats hos patienter med nedsatt njurfunktion</w:t>
      </w:r>
      <w:r w:rsidRPr="002326AC">
        <w:rPr>
          <w:lang w:val="sv-SE"/>
        </w:rPr>
        <w:t xml:space="preserve"> (se avsnitt 5.2)</w:t>
      </w:r>
      <w:r w:rsidR="00353069" w:rsidRPr="002326AC">
        <w:rPr>
          <w:lang w:val="sv-SE"/>
        </w:rPr>
        <w:t>.</w:t>
      </w:r>
    </w:p>
    <w:p w14:paraId="585C60D4" w14:textId="77777777" w:rsidR="00353069" w:rsidRPr="002326AC" w:rsidRDefault="00353069" w:rsidP="00E872D2">
      <w:pPr>
        <w:keepNext/>
        <w:keepLines/>
        <w:suppressAutoHyphens/>
        <w:rPr>
          <w:lang w:val="sv-SE"/>
        </w:rPr>
      </w:pPr>
    </w:p>
    <w:p w14:paraId="6AFB87EB" w14:textId="77777777" w:rsidR="00353069" w:rsidRPr="002326AC" w:rsidRDefault="001B2C72" w:rsidP="00353069">
      <w:pPr>
        <w:suppressAutoHyphens/>
        <w:rPr>
          <w:lang w:val="sv-SE"/>
        </w:rPr>
      </w:pPr>
      <w:r w:rsidRPr="002326AC">
        <w:rPr>
          <w:i/>
          <w:lang w:val="sv-SE"/>
        </w:rPr>
        <w:t>Patienter med n</w:t>
      </w:r>
      <w:r w:rsidR="00353069" w:rsidRPr="002326AC">
        <w:rPr>
          <w:i/>
          <w:lang w:val="sv-SE"/>
        </w:rPr>
        <w:t>edsatt leverfunktion:</w:t>
      </w:r>
      <w:r w:rsidR="00353069" w:rsidRPr="002326AC">
        <w:rPr>
          <w:lang w:val="sv-SE"/>
        </w:rPr>
        <w:t xml:space="preserve"> Säkerhet och effekt har inte studerats hos patienter med nedsatt leverfunktion</w:t>
      </w:r>
      <w:r w:rsidRPr="002326AC">
        <w:rPr>
          <w:lang w:val="sv-SE"/>
        </w:rPr>
        <w:t xml:space="preserve"> (se avsnitt 5.2).</w:t>
      </w:r>
    </w:p>
    <w:p w14:paraId="4E9A3995" w14:textId="77777777" w:rsidR="00C137E7" w:rsidRPr="002326AC" w:rsidRDefault="00C137E7" w:rsidP="00353069">
      <w:pPr>
        <w:suppressAutoHyphens/>
        <w:rPr>
          <w:lang w:val="sv-SE"/>
        </w:rPr>
      </w:pPr>
    </w:p>
    <w:p w14:paraId="0D9FE2AC" w14:textId="77777777" w:rsidR="0038570D" w:rsidRPr="002326AC" w:rsidRDefault="00C137E7" w:rsidP="005422A1">
      <w:pPr>
        <w:keepNext/>
        <w:keepLines/>
        <w:suppressAutoHyphens/>
        <w:rPr>
          <w:b/>
          <w:lang w:val="sv-SE"/>
        </w:rPr>
      </w:pPr>
      <w:r w:rsidRPr="002326AC">
        <w:rPr>
          <w:i/>
          <w:u w:val="single"/>
          <w:lang w:val="sv-SE"/>
        </w:rPr>
        <w:t>Pediatrisk population</w:t>
      </w:r>
      <w:r w:rsidRPr="002326AC">
        <w:rPr>
          <w:i/>
          <w:lang w:val="sv-SE"/>
        </w:rPr>
        <w:t>:</w:t>
      </w:r>
      <w:r w:rsidR="0038570D" w:rsidRPr="002326AC">
        <w:rPr>
          <w:b/>
          <w:lang w:val="sv-SE"/>
        </w:rPr>
        <w:t xml:space="preserve"> </w:t>
      </w:r>
    </w:p>
    <w:p w14:paraId="49C79648" w14:textId="77777777" w:rsidR="0038570D" w:rsidRPr="002326AC" w:rsidRDefault="0038570D" w:rsidP="005422A1">
      <w:pPr>
        <w:keepNext/>
        <w:keepLines/>
        <w:suppressAutoHyphens/>
        <w:rPr>
          <w:b/>
          <w:lang w:val="sv-SE"/>
        </w:rPr>
      </w:pPr>
    </w:p>
    <w:p w14:paraId="08DD3209" w14:textId="77777777" w:rsidR="00124FEE" w:rsidRDefault="0038570D" w:rsidP="005422A1">
      <w:pPr>
        <w:keepNext/>
        <w:keepLines/>
        <w:suppressAutoHyphens/>
        <w:rPr>
          <w:lang w:val="sv-SE"/>
        </w:rPr>
      </w:pPr>
      <w:r w:rsidRPr="002326AC">
        <w:rPr>
          <w:lang w:val="sv-SE"/>
        </w:rPr>
        <w:t xml:space="preserve">Säkerhet och effekt </w:t>
      </w:r>
      <w:r w:rsidR="00492138" w:rsidRPr="002326AC">
        <w:rPr>
          <w:lang w:val="sv-SE"/>
        </w:rPr>
        <w:t xml:space="preserve">av bevacizumab </w:t>
      </w:r>
      <w:r w:rsidRPr="002326AC">
        <w:rPr>
          <w:lang w:val="sv-SE"/>
        </w:rPr>
        <w:t xml:space="preserve">hos barn </w:t>
      </w:r>
      <w:r w:rsidR="005B4AA7">
        <w:rPr>
          <w:lang w:val="sv-SE"/>
        </w:rPr>
        <w:t>under 18 år</w:t>
      </w:r>
      <w:r w:rsidR="00732FC4">
        <w:rPr>
          <w:lang w:val="sv-SE"/>
        </w:rPr>
        <w:t>s ålder</w:t>
      </w:r>
      <w:r w:rsidR="005B4AA7">
        <w:rPr>
          <w:lang w:val="sv-SE"/>
        </w:rPr>
        <w:t xml:space="preserve"> </w:t>
      </w:r>
      <w:r w:rsidRPr="002326AC">
        <w:rPr>
          <w:lang w:val="sv-SE"/>
        </w:rPr>
        <w:t xml:space="preserve">har inte fastställts. </w:t>
      </w:r>
      <w:r w:rsidR="00124FEE" w:rsidRPr="002326AC">
        <w:rPr>
          <w:lang w:val="sv-SE"/>
        </w:rPr>
        <w:t xml:space="preserve">Tillgänglig information finns i avsnitt </w:t>
      </w:r>
      <w:r w:rsidR="00124FEE">
        <w:rPr>
          <w:lang w:val="sv-SE"/>
        </w:rPr>
        <w:t xml:space="preserve">4.8, </w:t>
      </w:r>
      <w:r w:rsidR="00124FEE" w:rsidRPr="002326AC">
        <w:rPr>
          <w:lang w:val="sv-SE"/>
        </w:rPr>
        <w:t xml:space="preserve">5.1 </w:t>
      </w:r>
      <w:r w:rsidR="00DB0F59" w:rsidRPr="002326AC">
        <w:rPr>
          <w:lang w:val="sv-SE"/>
        </w:rPr>
        <w:t xml:space="preserve">och </w:t>
      </w:r>
      <w:r w:rsidR="00124FEE" w:rsidRPr="002326AC">
        <w:rPr>
          <w:lang w:val="sv-SE"/>
        </w:rPr>
        <w:t xml:space="preserve">5.2 </w:t>
      </w:r>
      <w:r w:rsidR="00124FEE">
        <w:rPr>
          <w:lang w:val="sv-SE"/>
        </w:rPr>
        <w:t xml:space="preserve">men ingen doseringsrekommendation kan ges. </w:t>
      </w:r>
    </w:p>
    <w:p w14:paraId="28D529A2" w14:textId="77777777" w:rsidR="00124FEE" w:rsidRDefault="00124FEE" w:rsidP="005422A1">
      <w:pPr>
        <w:keepNext/>
        <w:keepLines/>
        <w:suppressAutoHyphens/>
        <w:rPr>
          <w:lang w:val="sv-SE"/>
        </w:rPr>
      </w:pPr>
    </w:p>
    <w:p w14:paraId="14AB05B2" w14:textId="77777777" w:rsidR="005B4AA7" w:rsidRDefault="00A37505" w:rsidP="005422A1">
      <w:pPr>
        <w:keepNext/>
        <w:keepLines/>
        <w:suppressAutoHyphens/>
        <w:rPr>
          <w:lang w:val="sv-SE"/>
        </w:rPr>
      </w:pPr>
      <w:r w:rsidRPr="002326AC">
        <w:rPr>
          <w:lang w:val="sv-SE"/>
        </w:rPr>
        <w:t xml:space="preserve">Det finns ingen relevant användning av bevacizumab </w:t>
      </w:r>
      <w:r w:rsidR="00EF6EC0">
        <w:rPr>
          <w:lang w:val="sv-SE"/>
        </w:rPr>
        <w:t>i den</w:t>
      </w:r>
      <w:r w:rsidRPr="002326AC">
        <w:rPr>
          <w:lang w:val="sv-SE"/>
        </w:rPr>
        <w:t xml:space="preserve"> pediatrisk</w:t>
      </w:r>
      <w:r w:rsidR="00EF6EC0">
        <w:rPr>
          <w:lang w:val="sv-SE"/>
        </w:rPr>
        <w:t>a</w:t>
      </w:r>
      <w:r w:rsidRPr="002326AC">
        <w:rPr>
          <w:lang w:val="sv-SE"/>
        </w:rPr>
        <w:t xml:space="preserve"> population</w:t>
      </w:r>
      <w:r w:rsidR="00EF6EC0">
        <w:rPr>
          <w:lang w:val="sv-SE"/>
        </w:rPr>
        <w:t>en</w:t>
      </w:r>
      <w:r w:rsidRPr="002326AC">
        <w:rPr>
          <w:lang w:val="sv-SE"/>
        </w:rPr>
        <w:t xml:space="preserve"> </w:t>
      </w:r>
      <w:r w:rsidR="00124FEE">
        <w:rPr>
          <w:lang w:val="sv-SE"/>
        </w:rPr>
        <w:t>vid indikationer</w:t>
      </w:r>
      <w:r w:rsidR="00075942">
        <w:rPr>
          <w:lang w:val="sv-SE"/>
        </w:rPr>
        <w:t>na</w:t>
      </w:r>
      <w:r w:rsidR="00124FEE">
        <w:rPr>
          <w:lang w:val="sv-SE"/>
        </w:rPr>
        <w:t xml:space="preserve"> för behandling av </w:t>
      </w:r>
      <w:r w:rsidR="00075942">
        <w:rPr>
          <w:lang w:val="sv-SE"/>
        </w:rPr>
        <w:t xml:space="preserve">cancer i </w:t>
      </w:r>
      <w:r w:rsidR="00124FEE">
        <w:rPr>
          <w:lang w:val="sv-SE"/>
        </w:rPr>
        <w:t>kolon, rektum, bröst, lung</w:t>
      </w:r>
      <w:r w:rsidR="00075942">
        <w:rPr>
          <w:lang w:val="sv-SE"/>
        </w:rPr>
        <w:t>a, ovarium</w:t>
      </w:r>
      <w:r w:rsidR="00124FEE">
        <w:rPr>
          <w:lang w:val="sv-SE"/>
        </w:rPr>
        <w:t xml:space="preserve">, </w:t>
      </w:r>
      <w:r w:rsidR="00075942">
        <w:rPr>
          <w:lang w:val="sv-SE"/>
        </w:rPr>
        <w:t>äggledare, peritoneum, cervix och njure</w:t>
      </w:r>
      <w:r w:rsidR="00DB0F59">
        <w:rPr>
          <w:lang w:val="sv-SE"/>
        </w:rPr>
        <w:t xml:space="preserve">. </w:t>
      </w:r>
    </w:p>
    <w:p w14:paraId="000628FA" w14:textId="77777777" w:rsidR="008E7095" w:rsidRPr="002326AC" w:rsidRDefault="008E7095" w:rsidP="00353069">
      <w:pPr>
        <w:suppressAutoHyphens/>
        <w:rPr>
          <w:lang w:val="sv-SE"/>
        </w:rPr>
      </w:pPr>
    </w:p>
    <w:p w14:paraId="075EB1DA" w14:textId="77777777" w:rsidR="008E7095" w:rsidRPr="002326AC" w:rsidRDefault="008E7095" w:rsidP="008E7095">
      <w:pPr>
        <w:suppressAutoHyphens/>
        <w:ind w:left="567" w:hanging="567"/>
        <w:outlineLvl w:val="0"/>
        <w:rPr>
          <w:u w:val="single"/>
          <w:lang w:val="sv-SE"/>
        </w:rPr>
      </w:pPr>
      <w:r w:rsidRPr="002326AC">
        <w:rPr>
          <w:u w:val="single"/>
          <w:lang w:val="sv-SE"/>
        </w:rPr>
        <w:t>Administreringssätt</w:t>
      </w:r>
    </w:p>
    <w:p w14:paraId="56D9A00F" w14:textId="77777777" w:rsidR="008E7095" w:rsidRPr="002326AC" w:rsidRDefault="008E7095" w:rsidP="00353069">
      <w:pPr>
        <w:suppressAutoHyphens/>
        <w:rPr>
          <w:lang w:val="sv-SE"/>
        </w:rPr>
      </w:pPr>
    </w:p>
    <w:p w14:paraId="75DE38DB" w14:textId="4EDC1E6C" w:rsidR="008E7095" w:rsidRPr="002326AC" w:rsidRDefault="008E7095" w:rsidP="008E7095">
      <w:pPr>
        <w:suppressAutoHyphens/>
        <w:rPr>
          <w:lang w:val="sv-SE"/>
        </w:rPr>
      </w:pPr>
      <w:r w:rsidRPr="002326AC">
        <w:rPr>
          <w:lang w:val="sv-SE"/>
        </w:rPr>
        <w:t>Den första dosen ska ges som en intravenös infusion under 90 minuter. Om den första infusionen tolereras väl, kan den andra dosen ges under 60 minuter. Om 60-minutersinfusionen tolereras väl, kan alla påföljande doser ges under 30 minuter.</w:t>
      </w:r>
    </w:p>
    <w:p w14:paraId="69381647" w14:textId="77777777" w:rsidR="008E7095" w:rsidRPr="002326AC" w:rsidRDefault="008E7095" w:rsidP="008E7095">
      <w:pPr>
        <w:suppressAutoHyphens/>
        <w:rPr>
          <w:lang w:val="sv-SE"/>
        </w:rPr>
      </w:pPr>
    </w:p>
    <w:p w14:paraId="27BB9137" w14:textId="77777777" w:rsidR="008E7095" w:rsidRDefault="00AD2F85" w:rsidP="008E7095">
      <w:pPr>
        <w:suppressAutoHyphens/>
        <w:outlineLvl w:val="0"/>
        <w:rPr>
          <w:lang w:val="sv-SE"/>
        </w:rPr>
      </w:pPr>
      <w:r w:rsidRPr="002326AC">
        <w:rPr>
          <w:lang w:val="sv-SE"/>
        </w:rPr>
        <w:t>Avastin ska</w:t>
      </w:r>
      <w:r w:rsidR="001B2C72" w:rsidRPr="002326AC">
        <w:rPr>
          <w:lang w:val="sv-SE"/>
        </w:rPr>
        <w:t xml:space="preserve"> </w:t>
      </w:r>
      <w:r w:rsidRPr="002326AC">
        <w:rPr>
          <w:lang w:val="sv-SE"/>
        </w:rPr>
        <w:t xml:space="preserve">inte </w:t>
      </w:r>
      <w:r w:rsidR="00701D87" w:rsidRPr="002326AC">
        <w:rPr>
          <w:lang w:val="sv-SE"/>
        </w:rPr>
        <w:t>ges</w:t>
      </w:r>
      <w:r w:rsidR="001B2C72" w:rsidRPr="002326AC">
        <w:rPr>
          <w:lang w:val="sv-SE"/>
        </w:rPr>
        <w:t xml:space="preserve"> som </w:t>
      </w:r>
      <w:r w:rsidR="008E7095" w:rsidRPr="002326AC">
        <w:rPr>
          <w:lang w:val="sv-SE"/>
        </w:rPr>
        <w:t>intravenös injektion eller bolusinfusion.</w:t>
      </w:r>
    </w:p>
    <w:p w14:paraId="61BEA247" w14:textId="77777777" w:rsidR="005B4AA7" w:rsidRDefault="005B4AA7" w:rsidP="008E7095">
      <w:pPr>
        <w:suppressAutoHyphens/>
        <w:outlineLvl w:val="0"/>
        <w:rPr>
          <w:lang w:val="sv-SE"/>
        </w:rPr>
      </w:pPr>
    </w:p>
    <w:p w14:paraId="69645994" w14:textId="77777777" w:rsidR="005B4AA7" w:rsidRPr="002326AC" w:rsidRDefault="005B4AA7" w:rsidP="008E7095">
      <w:pPr>
        <w:suppressAutoHyphens/>
        <w:outlineLvl w:val="0"/>
        <w:rPr>
          <w:lang w:val="sv-SE"/>
        </w:rPr>
      </w:pPr>
      <w:r>
        <w:rPr>
          <w:lang w:val="sv-SE"/>
        </w:rPr>
        <w:t xml:space="preserve">Dosreduktion på grund av biverkningar rekommenderas inte. Om indicerat ska behandlingen antingen permanent eller tillfälligt </w:t>
      </w:r>
      <w:r w:rsidR="008E21D6">
        <w:rPr>
          <w:lang w:val="sv-SE"/>
        </w:rPr>
        <w:t xml:space="preserve">avbrytas enligt beskrivning i avsnitt 4.4. </w:t>
      </w:r>
    </w:p>
    <w:p w14:paraId="49CD7029" w14:textId="77777777" w:rsidR="0065088E" w:rsidRPr="002326AC" w:rsidRDefault="0065088E" w:rsidP="008E7095">
      <w:pPr>
        <w:suppressAutoHyphens/>
        <w:outlineLvl w:val="0"/>
        <w:rPr>
          <w:lang w:val="sv-SE"/>
        </w:rPr>
      </w:pPr>
    </w:p>
    <w:p w14:paraId="6954B639" w14:textId="77777777" w:rsidR="0038570D" w:rsidRPr="002326AC" w:rsidRDefault="0038570D" w:rsidP="00CF1FD0">
      <w:pPr>
        <w:keepNext/>
        <w:keepLines/>
        <w:suppressAutoHyphens/>
        <w:rPr>
          <w:i/>
          <w:u w:val="single"/>
          <w:lang w:val="sv-SE"/>
        </w:rPr>
      </w:pPr>
      <w:r w:rsidRPr="002326AC">
        <w:rPr>
          <w:i/>
          <w:u w:val="single"/>
          <w:lang w:val="sv-SE"/>
        </w:rPr>
        <w:t>Försiktighetsåtgärder före hantering eller administrering av läkemed</w:t>
      </w:r>
      <w:r w:rsidR="00AA4DDA" w:rsidRPr="002326AC">
        <w:rPr>
          <w:i/>
          <w:u w:val="single"/>
          <w:lang w:val="sv-SE"/>
        </w:rPr>
        <w:t>let</w:t>
      </w:r>
    </w:p>
    <w:p w14:paraId="71DFA709" w14:textId="77777777" w:rsidR="0038570D" w:rsidRPr="002326AC" w:rsidRDefault="0038570D" w:rsidP="00CF1FD0">
      <w:pPr>
        <w:keepNext/>
        <w:keepLines/>
        <w:suppressAutoHyphens/>
        <w:rPr>
          <w:i/>
          <w:lang w:val="sv-SE"/>
        </w:rPr>
      </w:pPr>
    </w:p>
    <w:p w14:paraId="2C17E78D" w14:textId="77777777" w:rsidR="008E7095" w:rsidRPr="002326AC" w:rsidRDefault="0038570D" w:rsidP="00CF1FD0">
      <w:pPr>
        <w:keepNext/>
        <w:keepLines/>
        <w:suppressAutoHyphens/>
        <w:rPr>
          <w:lang w:val="sv-SE"/>
        </w:rPr>
      </w:pPr>
      <w:r w:rsidRPr="002326AC">
        <w:rPr>
          <w:lang w:val="sv-SE"/>
        </w:rPr>
        <w:t xml:space="preserve">För </w:t>
      </w:r>
      <w:r w:rsidR="00AA4DDA" w:rsidRPr="002326AC">
        <w:rPr>
          <w:lang w:val="sv-SE"/>
        </w:rPr>
        <w:t xml:space="preserve">anvisningar om spädning av läkemedlet före administrering, se </w:t>
      </w:r>
      <w:r w:rsidR="008E7095" w:rsidRPr="002326AC">
        <w:rPr>
          <w:lang w:val="sv-SE"/>
        </w:rPr>
        <w:t xml:space="preserve">avsnitt 6.6. Infusioner </w:t>
      </w:r>
      <w:r w:rsidR="007509DD" w:rsidRPr="002326AC">
        <w:rPr>
          <w:lang w:val="sv-SE"/>
        </w:rPr>
        <w:t xml:space="preserve">med </w:t>
      </w:r>
      <w:r w:rsidR="008E7095" w:rsidRPr="002326AC">
        <w:rPr>
          <w:lang w:val="sv-SE"/>
        </w:rPr>
        <w:t>Avastin ska inte administreras el</w:t>
      </w:r>
      <w:r w:rsidR="0065088E" w:rsidRPr="002326AC">
        <w:rPr>
          <w:lang w:val="sv-SE"/>
        </w:rPr>
        <w:t>ler blandas med glukoslösningar</w:t>
      </w:r>
      <w:r w:rsidR="008E7095" w:rsidRPr="002326AC">
        <w:rPr>
          <w:lang w:val="sv-SE"/>
        </w:rPr>
        <w:t>.</w:t>
      </w:r>
      <w:r w:rsidR="0065088E" w:rsidRPr="002326AC">
        <w:rPr>
          <w:lang w:val="sv-SE"/>
        </w:rPr>
        <w:t xml:space="preserve"> Dett</w:t>
      </w:r>
      <w:r w:rsidR="00E70128" w:rsidRPr="002326AC">
        <w:rPr>
          <w:lang w:val="sv-SE"/>
        </w:rPr>
        <w:t>a</w:t>
      </w:r>
      <w:r w:rsidR="0065088E" w:rsidRPr="002326AC">
        <w:rPr>
          <w:lang w:val="sv-SE"/>
        </w:rPr>
        <w:t xml:space="preserve"> läkemedel får inte blandas med andra läkemedel </w:t>
      </w:r>
      <w:r w:rsidR="00091FBD" w:rsidRPr="002326AC">
        <w:rPr>
          <w:lang w:val="sv-SE"/>
        </w:rPr>
        <w:t>förutom</w:t>
      </w:r>
      <w:r w:rsidR="0065088E" w:rsidRPr="002326AC">
        <w:rPr>
          <w:lang w:val="sv-SE"/>
        </w:rPr>
        <w:t xml:space="preserve"> de som nämns </w:t>
      </w:r>
      <w:r w:rsidR="00091FBD" w:rsidRPr="002326AC">
        <w:rPr>
          <w:lang w:val="sv-SE"/>
        </w:rPr>
        <w:t>under</w:t>
      </w:r>
      <w:r w:rsidR="0065088E" w:rsidRPr="002326AC">
        <w:rPr>
          <w:lang w:val="sv-SE"/>
        </w:rPr>
        <w:t xml:space="preserve"> avsnitt 6.6.</w:t>
      </w:r>
    </w:p>
    <w:p w14:paraId="2C1AD9A0" w14:textId="77777777" w:rsidR="00353069" w:rsidRPr="002326AC" w:rsidRDefault="00353069" w:rsidP="00353069">
      <w:pPr>
        <w:suppressAutoHyphens/>
        <w:rPr>
          <w:lang w:val="sv-SE"/>
        </w:rPr>
      </w:pPr>
    </w:p>
    <w:p w14:paraId="1D1B9AF4" w14:textId="77777777" w:rsidR="00353069" w:rsidRPr="002326AC" w:rsidRDefault="00353069" w:rsidP="00850F66">
      <w:pPr>
        <w:suppressAutoHyphens/>
        <w:ind w:left="567" w:hanging="567"/>
        <w:outlineLvl w:val="0"/>
        <w:rPr>
          <w:lang w:val="sv-SE"/>
        </w:rPr>
      </w:pPr>
      <w:r w:rsidRPr="002326AC">
        <w:rPr>
          <w:b/>
          <w:lang w:val="sv-SE"/>
        </w:rPr>
        <w:t>4.3</w:t>
      </w:r>
      <w:r w:rsidRPr="002326AC">
        <w:rPr>
          <w:b/>
          <w:lang w:val="sv-SE"/>
        </w:rPr>
        <w:tab/>
        <w:t>Kontraindikationer</w:t>
      </w:r>
    </w:p>
    <w:p w14:paraId="47145596" w14:textId="77777777" w:rsidR="00353069" w:rsidRPr="002326AC" w:rsidRDefault="00353069" w:rsidP="00850F66">
      <w:pPr>
        <w:suppressAutoHyphens/>
        <w:rPr>
          <w:lang w:val="sv-SE"/>
        </w:rPr>
      </w:pPr>
    </w:p>
    <w:p w14:paraId="72243840" w14:textId="77777777" w:rsidR="00353069" w:rsidRPr="002326AC" w:rsidRDefault="00353069" w:rsidP="00850F66">
      <w:pPr>
        <w:suppressAutoHyphens/>
        <w:ind w:left="567" w:hanging="567"/>
        <w:rPr>
          <w:lang w:val="sv-SE"/>
        </w:rPr>
      </w:pPr>
      <w:r w:rsidRPr="002326AC">
        <w:rPr>
          <w:rFonts w:hint="eastAsia"/>
          <w:sz w:val="18"/>
          <w:szCs w:val="18"/>
          <w:lang w:val="sv-SE"/>
        </w:rPr>
        <w:t>●</w:t>
      </w:r>
      <w:r w:rsidRPr="002326AC">
        <w:rPr>
          <w:sz w:val="18"/>
          <w:szCs w:val="18"/>
          <w:lang w:val="sv-SE"/>
        </w:rPr>
        <w:tab/>
      </w:r>
      <w:r w:rsidRPr="002326AC">
        <w:rPr>
          <w:lang w:val="sv-SE"/>
        </w:rPr>
        <w:t>Överkänslighet mot den aktiva substansen eller mot något hjälpämne</w:t>
      </w:r>
      <w:r w:rsidR="001B2C72" w:rsidRPr="002326AC">
        <w:rPr>
          <w:lang w:val="sv-SE"/>
        </w:rPr>
        <w:t xml:space="preserve"> angivna i avsnitt 6.1</w:t>
      </w:r>
      <w:r w:rsidRPr="002326AC">
        <w:rPr>
          <w:lang w:val="sv-SE"/>
        </w:rPr>
        <w:t>.</w:t>
      </w:r>
    </w:p>
    <w:p w14:paraId="728EEA81" w14:textId="77777777" w:rsidR="00353069" w:rsidRPr="002326AC" w:rsidRDefault="00353069" w:rsidP="00850F66">
      <w:pPr>
        <w:suppressAutoHyphens/>
        <w:ind w:left="567" w:hanging="567"/>
        <w:rPr>
          <w:lang w:val="sv-SE"/>
        </w:rPr>
      </w:pPr>
      <w:r w:rsidRPr="002326AC">
        <w:rPr>
          <w:rFonts w:hint="eastAsia"/>
          <w:sz w:val="18"/>
          <w:szCs w:val="18"/>
          <w:lang w:val="sv-SE"/>
        </w:rPr>
        <w:t>●</w:t>
      </w:r>
      <w:r w:rsidRPr="002326AC">
        <w:rPr>
          <w:sz w:val="18"/>
          <w:szCs w:val="18"/>
          <w:lang w:val="sv-SE"/>
        </w:rPr>
        <w:tab/>
      </w:r>
      <w:r w:rsidRPr="002326AC">
        <w:rPr>
          <w:lang w:val="sv-SE"/>
        </w:rPr>
        <w:t>Överkänslighet mot cellprodukter från Chinese hamster ovary (CHO) celler eller rekombinanta humana eller humaniserade antikroppar.</w:t>
      </w:r>
    </w:p>
    <w:p w14:paraId="6FC74F6C" w14:textId="77777777" w:rsidR="00353069" w:rsidRPr="002326AC" w:rsidRDefault="00353069" w:rsidP="00850F66">
      <w:pPr>
        <w:suppressAutoHyphens/>
        <w:rPr>
          <w:lang w:val="sv-SE"/>
        </w:rPr>
      </w:pPr>
      <w:r w:rsidRPr="002326AC">
        <w:rPr>
          <w:rFonts w:hint="eastAsia"/>
          <w:sz w:val="18"/>
          <w:szCs w:val="18"/>
          <w:lang w:val="sv-SE"/>
        </w:rPr>
        <w:t>●</w:t>
      </w:r>
      <w:r w:rsidRPr="002326AC">
        <w:rPr>
          <w:sz w:val="18"/>
          <w:szCs w:val="18"/>
          <w:lang w:val="sv-SE"/>
        </w:rPr>
        <w:tab/>
      </w:r>
      <w:r w:rsidRPr="002326AC">
        <w:rPr>
          <w:lang w:val="sv-SE"/>
        </w:rPr>
        <w:t>Graviditet (se avsnitt 4.6).</w:t>
      </w:r>
    </w:p>
    <w:p w14:paraId="4C3EC61D" w14:textId="77777777" w:rsidR="00353069" w:rsidRPr="002326AC" w:rsidRDefault="00353069" w:rsidP="00C00767">
      <w:pPr>
        <w:keepNext/>
        <w:suppressAutoHyphens/>
        <w:ind w:left="567" w:hanging="567"/>
        <w:rPr>
          <w:lang w:val="sv-SE"/>
        </w:rPr>
      </w:pPr>
    </w:p>
    <w:p w14:paraId="1F432552" w14:textId="77777777" w:rsidR="00353069" w:rsidRPr="002326AC" w:rsidRDefault="00353069" w:rsidP="00A258C3">
      <w:pPr>
        <w:keepNext/>
        <w:keepLines/>
        <w:suppressAutoHyphens/>
        <w:ind w:left="567" w:hanging="567"/>
        <w:outlineLvl w:val="0"/>
        <w:rPr>
          <w:lang w:val="sv-SE"/>
        </w:rPr>
      </w:pPr>
      <w:r w:rsidRPr="002326AC">
        <w:rPr>
          <w:b/>
          <w:lang w:val="sv-SE"/>
        </w:rPr>
        <w:t>4.4</w:t>
      </w:r>
      <w:r w:rsidRPr="002326AC">
        <w:rPr>
          <w:b/>
          <w:lang w:val="sv-SE"/>
        </w:rPr>
        <w:tab/>
        <w:t>Varningar och försiktighet</w:t>
      </w:r>
    </w:p>
    <w:p w14:paraId="6DFB8C02" w14:textId="77777777" w:rsidR="00D802CB" w:rsidRPr="002326AC" w:rsidRDefault="00D802CB" w:rsidP="00D802CB">
      <w:pPr>
        <w:suppressAutoHyphens/>
        <w:rPr>
          <w:lang w:val="sv-SE"/>
        </w:rPr>
      </w:pPr>
    </w:p>
    <w:p w14:paraId="66372508" w14:textId="77777777" w:rsidR="00732FC4" w:rsidRPr="006240F1" w:rsidRDefault="00732FC4" w:rsidP="00D802CB">
      <w:pPr>
        <w:suppressAutoHyphens/>
        <w:rPr>
          <w:i/>
          <w:lang w:val="sv-SE"/>
        </w:rPr>
      </w:pPr>
      <w:r w:rsidRPr="006240F1">
        <w:rPr>
          <w:i/>
          <w:lang w:val="sv-SE"/>
        </w:rPr>
        <w:t>Spårbarhet</w:t>
      </w:r>
    </w:p>
    <w:p w14:paraId="6C948AEE" w14:textId="7CE63B45" w:rsidR="00D802CB" w:rsidRPr="002326AC" w:rsidRDefault="00D802CB" w:rsidP="00D802CB">
      <w:pPr>
        <w:suppressAutoHyphens/>
        <w:rPr>
          <w:lang w:val="sv-SE"/>
        </w:rPr>
      </w:pPr>
      <w:r w:rsidRPr="002326AC">
        <w:rPr>
          <w:lang w:val="sv-SE"/>
        </w:rPr>
        <w:t xml:space="preserve">För att förbättra spårbarheten av biologiska läkemedel ska </w:t>
      </w:r>
      <w:r w:rsidR="001A1268">
        <w:rPr>
          <w:lang w:val="sv-SE"/>
        </w:rPr>
        <w:t xml:space="preserve">läkemedlets </w:t>
      </w:r>
      <w:r w:rsidRPr="002326AC">
        <w:rPr>
          <w:lang w:val="sv-SE"/>
        </w:rPr>
        <w:t xml:space="preserve">namn </w:t>
      </w:r>
      <w:r w:rsidR="00B34B6A">
        <w:rPr>
          <w:lang w:val="sv-SE"/>
        </w:rPr>
        <w:t xml:space="preserve">och satsnumret/batchnumret </w:t>
      </w:r>
      <w:r w:rsidRPr="002326AC">
        <w:rPr>
          <w:lang w:val="sv-SE"/>
        </w:rPr>
        <w:t>på det administrerade läkemedlet</w:t>
      </w:r>
      <w:r w:rsidR="001A1268">
        <w:rPr>
          <w:lang w:val="sv-SE"/>
        </w:rPr>
        <w:t xml:space="preserve"> dokumenteras</w:t>
      </w:r>
      <w:r w:rsidRPr="002326AC">
        <w:rPr>
          <w:lang w:val="sv-SE"/>
        </w:rPr>
        <w:t>.</w:t>
      </w:r>
    </w:p>
    <w:p w14:paraId="19A2C34D" w14:textId="77777777" w:rsidR="00353069" w:rsidRPr="002326AC" w:rsidRDefault="00353069" w:rsidP="00A258C3">
      <w:pPr>
        <w:keepNext/>
        <w:keepLines/>
        <w:suppressAutoHyphens/>
        <w:rPr>
          <w:lang w:val="sv-SE"/>
        </w:rPr>
      </w:pPr>
    </w:p>
    <w:p w14:paraId="142B17C0" w14:textId="77777777" w:rsidR="00353069" w:rsidRPr="002326AC" w:rsidRDefault="00353069" w:rsidP="00A258C3">
      <w:pPr>
        <w:keepNext/>
        <w:keepLines/>
        <w:suppressAutoHyphens/>
        <w:rPr>
          <w:lang w:val="sv-SE"/>
        </w:rPr>
      </w:pPr>
      <w:r w:rsidRPr="002326AC">
        <w:rPr>
          <w:i/>
          <w:lang w:val="sv-SE"/>
        </w:rPr>
        <w:t xml:space="preserve">Gastrointestinala </w:t>
      </w:r>
      <w:r w:rsidR="006205DB">
        <w:rPr>
          <w:i/>
          <w:lang w:val="sv-SE"/>
        </w:rPr>
        <w:t xml:space="preserve"> </w:t>
      </w:r>
      <w:r w:rsidRPr="002326AC">
        <w:rPr>
          <w:i/>
          <w:lang w:val="sv-SE"/>
        </w:rPr>
        <w:t>perforationer</w:t>
      </w:r>
      <w:r w:rsidRPr="002326AC">
        <w:rPr>
          <w:lang w:val="sv-SE"/>
        </w:rPr>
        <w:t xml:space="preserve"> </w:t>
      </w:r>
      <w:r w:rsidR="006205DB" w:rsidRPr="006205DB">
        <w:rPr>
          <w:i/>
          <w:lang w:val="sv-SE"/>
        </w:rPr>
        <w:t>och fistlar</w:t>
      </w:r>
      <w:r w:rsidR="006205DB">
        <w:rPr>
          <w:lang w:val="sv-SE"/>
        </w:rPr>
        <w:t xml:space="preserve"> </w:t>
      </w:r>
      <w:r w:rsidRPr="002326AC">
        <w:rPr>
          <w:lang w:val="sv-SE"/>
        </w:rPr>
        <w:t>(se avsnitt 4.8)</w:t>
      </w:r>
    </w:p>
    <w:p w14:paraId="543ACBC2" w14:textId="77777777" w:rsidR="00353069" w:rsidRPr="00B00FBC" w:rsidRDefault="00353069" w:rsidP="00353069">
      <w:pPr>
        <w:suppressAutoHyphens/>
        <w:rPr>
          <w:lang w:val="sv-SE"/>
        </w:rPr>
      </w:pPr>
      <w:r w:rsidRPr="002326AC">
        <w:rPr>
          <w:lang w:val="sv-SE"/>
        </w:rPr>
        <w:t xml:space="preserve">Patienter kan vid behandling med </w:t>
      </w:r>
      <w:smartTag w:uri="urn:schemas-microsoft-com:office:smarttags" w:element="PersonName">
        <w:r w:rsidRPr="002326AC">
          <w:rPr>
            <w:lang w:val="sv-SE"/>
          </w:rPr>
          <w:t>Avastin</w:t>
        </w:r>
      </w:smartTag>
      <w:r w:rsidRPr="002326AC">
        <w:rPr>
          <w:lang w:val="sv-SE"/>
        </w:rPr>
        <w:t xml:space="preserve"> ha en högre risk för att utveckla gastrointestinal perforation</w:t>
      </w:r>
      <w:r w:rsidR="00AD65BB" w:rsidRPr="002326AC">
        <w:rPr>
          <w:lang w:val="sv-SE"/>
        </w:rPr>
        <w:t xml:space="preserve"> och perforation av gallblåsan</w:t>
      </w:r>
      <w:r w:rsidRPr="002326AC">
        <w:rPr>
          <w:lang w:val="sv-SE"/>
        </w:rPr>
        <w:t xml:space="preserve">. Inflammatorisk process i buken kan vara en riskfaktor för gastrointestinala perforationer hos patienter med metastaserad kolorektalcancer och därför ska försiktighet iakttas vid behandling av dessa patienter. </w:t>
      </w:r>
      <w:r w:rsidR="00806F4C" w:rsidRPr="00BC6641">
        <w:rPr>
          <w:lang w:val="sv-SE"/>
        </w:rPr>
        <w:t>Tidigare strål</w:t>
      </w:r>
      <w:r w:rsidR="00E32098" w:rsidRPr="008B42F6">
        <w:rPr>
          <w:lang w:val="sv-SE"/>
        </w:rPr>
        <w:t>ning</w:t>
      </w:r>
      <w:r w:rsidR="00806F4C" w:rsidRPr="00BC6641">
        <w:rPr>
          <w:lang w:val="sv-SE"/>
        </w:rPr>
        <w:t xml:space="preserve"> är en riskfaktor för</w:t>
      </w:r>
      <w:r w:rsidR="00806F4C" w:rsidRPr="005B4E7F">
        <w:rPr>
          <w:lang w:val="sv-SE"/>
        </w:rPr>
        <w:t xml:space="preserve"> gastrointestinal perforation hos patienter med kvarvarande, </w:t>
      </w:r>
      <w:r w:rsidR="00893C94">
        <w:rPr>
          <w:lang w:val="sv-SE"/>
        </w:rPr>
        <w:t>recidiverande</w:t>
      </w:r>
      <w:r w:rsidR="00806F4C" w:rsidRPr="005B4E7F">
        <w:rPr>
          <w:lang w:val="sv-SE"/>
        </w:rPr>
        <w:t xml:space="preserve"> eller metastaserad cervixcancer som behand</w:t>
      </w:r>
      <w:r w:rsidR="00806F4C" w:rsidRPr="00B00FBC">
        <w:rPr>
          <w:lang w:val="sv-SE"/>
        </w:rPr>
        <w:t xml:space="preserve">las med Avastin och alla patienter med gastrointestinal perforation </w:t>
      </w:r>
      <w:r w:rsidR="008E2783" w:rsidRPr="008B42F6">
        <w:rPr>
          <w:lang w:val="sv-SE"/>
        </w:rPr>
        <w:t>hade</w:t>
      </w:r>
      <w:r w:rsidR="00E32098" w:rsidRPr="008B42F6">
        <w:rPr>
          <w:lang w:val="sv-SE"/>
        </w:rPr>
        <w:t xml:space="preserve"> tidigare fått strålnin</w:t>
      </w:r>
      <w:r w:rsidR="00806F4C" w:rsidRPr="00BC6641">
        <w:rPr>
          <w:lang w:val="sv-SE"/>
        </w:rPr>
        <w:t>g.</w:t>
      </w:r>
      <w:r w:rsidR="00806F4C" w:rsidRPr="005B4E7F">
        <w:rPr>
          <w:lang w:val="sv-SE"/>
        </w:rPr>
        <w:t xml:space="preserve"> </w:t>
      </w:r>
      <w:r w:rsidRPr="005B4E7F">
        <w:rPr>
          <w:lang w:val="sv-SE"/>
        </w:rPr>
        <w:t>Behandling ska sättas ut hos patienter som utvecklar gastrointestinal perforation.</w:t>
      </w:r>
    </w:p>
    <w:p w14:paraId="6EA7B55A" w14:textId="77777777" w:rsidR="00806F4C" w:rsidRPr="00927DC3" w:rsidRDefault="00806F4C" w:rsidP="00353069">
      <w:pPr>
        <w:suppressAutoHyphens/>
        <w:rPr>
          <w:lang w:val="sv-SE"/>
        </w:rPr>
      </w:pPr>
    </w:p>
    <w:p w14:paraId="32E542C5" w14:textId="77777777" w:rsidR="00806F4C" w:rsidRPr="00E619D5" w:rsidRDefault="00806F4C" w:rsidP="00D109A0">
      <w:pPr>
        <w:keepNext/>
        <w:keepLines/>
        <w:suppressAutoHyphens/>
        <w:rPr>
          <w:lang w:val="sv-SE"/>
        </w:rPr>
      </w:pPr>
      <w:r w:rsidRPr="00E619D5">
        <w:rPr>
          <w:lang w:val="sv-SE"/>
        </w:rPr>
        <w:t>Gastrointestinal-vaginal fistel i studien GOG-0240</w:t>
      </w:r>
    </w:p>
    <w:p w14:paraId="203F49D3" w14:textId="77777777" w:rsidR="006205DB" w:rsidRPr="002326AC" w:rsidRDefault="006205DB" w:rsidP="00353069">
      <w:pPr>
        <w:suppressAutoHyphens/>
        <w:rPr>
          <w:lang w:val="sv-SE"/>
        </w:rPr>
      </w:pPr>
      <w:r w:rsidRPr="00E619D5">
        <w:rPr>
          <w:lang w:val="sv-SE"/>
        </w:rPr>
        <w:t xml:space="preserve">Patienter som behandlas </w:t>
      </w:r>
      <w:r w:rsidR="00BB546F" w:rsidRPr="00E619D5">
        <w:rPr>
          <w:lang w:val="sv-SE"/>
        </w:rPr>
        <w:t xml:space="preserve">med Avastin </w:t>
      </w:r>
      <w:r w:rsidRPr="00F46C78">
        <w:rPr>
          <w:lang w:val="sv-SE"/>
        </w:rPr>
        <w:t xml:space="preserve">för </w:t>
      </w:r>
      <w:r w:rsidR="00B72253" w:rsidRPr="00F46C78">
        <w:rPr>
          <w:lang w:val="sv-SE"/>
        </w:rPr>
        <w:t>kvarvarande</w:t>
      </w:r>
      <w:r w:rsidRPr="00C12619">
        <w:rPr>
          <w:lang w:val="sv-SE"/>
        </w:rPr>
        <w:t xml:space="preserve">, </w:t>
      </w:r>
      <w:r w:rsidR="00893C94">
        <w:rPr>
          <w:lang w:val="sv-SE"/>
        </w:rPr>
        <w:t>recidiverande</w:t>
      </w:r>
      <w:r w:rsidRPr="00C12619">
        <w:rPr>
          <w:lang w:val="sv-SE"/>
        </w:rPr>
        <w:t xml:space="preserve"> eller metastaserad cervixcancer</w:t>
      </w:r>
      <w:r w:rsidRPr="00036879">
        <w:rPr>
          <w:lang w:val="sv-SE"/>
        </w:rPr>
        <w:t xml:space="preserve"> </w:t>
      </w:r>
      <w:r w:rsidR="00806F4C" w:rsidRPr="00036879">
        <w:rPr>
          <w:lang w:val="sv-SE"/>
        </w:rPr>
        <w:t>har</w:t>
      </w:r>
      <w:r w:rsidRPr="00036879">
        <w:rPr>
          <w:lang w:val="sv-SE"/>
        </w:rPr>
        <w:t xml:space="preserve"> en ökad risk för fistlar mellan vagina och delar av </w:t>
      </w:r>
      <w:r w:rsidR="00202793" w:rsidRPr="00036879">
        <w:rPr>
          <w:lang w:val="sv-SE"/>
        </w:rPr>
        <w:t>magtarmkanalen</w:t>
      </w:r>
      <w:r w:rsidRPr="00700B5C">
        <w:rPr>
          <w:lang w:val="sv-SE"/>
        </w:rPr>
        <w:t xml:space="preserve"> (gastrointestinal-vaginal</w:t>
      </w:r>
      <w:r w:rsidRPr="00893C94">
        <w:rPr>
          <w:lang w:val="sv-SE"/>
        </w:rPr>
        <w:t xml:space="preserve"> fistel).</w:t>
      </w:r>
      <w:r w:rsidR="00806F4C" w:rsidRPr="00893C94">
        <w:rPr>
          <w:lang w:val="sv-SE"/>
        </w:rPr>
        <w:t xml:space="preserve"> Tidigare </w:t>
      </w:r>
      <w:r w:rsidR="00E32098" w:rsidRPr="008B42F6">
        <w:rPr>
          <w:lang w:val="sv-SE"/>
        </w:rPr>
        <w:t xml:space="preserve">strålning </w:t>
      </w:r>
      <w:r w:rsidR="00806F4C" w:rsidRPr="00BC6641">
        <w:rPr>
          <w:lang w:val="sv-SE"/>
        </w:rPr>
        <w:t>är en stor riskfaktor för utvecklingen av gastrointestin</w:t>
      </w:r>
      <w:r w:rsidR="00806F4C" w:rsidRPr="005B4E7F">
        <w:rPr>
          <w:lang w:val="sv-SE"/>
        </w:rPr>
        <w:t xml:space="preserve">al-vaginal fistel och alla patienter </w:t>
      </w:r>
      <w:r w:rsidR="00E32098" w:rsidRPr="008B42F6">
        <w:rPr>
          <w:lang w:val="sv-SE"/>
        </w:rPr>
        <w:t xml:space="preserve">med </w:t>
      </w:r>
      <w:r w:rsidR="00806F4C" w:rsidRPr="00BC6641">
        <w:rPr>
          <w:lang w:val="sv-SE"/>
        </w:rPr>
        <w:t xml:space="preserve">gastrointestinal-vaginal fistel hade tidigare fått </w:t>
      </w:r>
      <w:r w:rsidR="00E32098" w:rsidRPr="008B42F6">
        <w:rPr>
          <w:lang w:val="sv-SE"/>
        </w:rPr>
        <w:t>strålning</w:t>
      </w:r>
      <w:r w:rsidR="00806F4C" w:rsidRPr="00BC6641">
        <w:rPr>
          <w:lang w:val="sv-SE"/>
        </w:rPr>
        <w:t xml:space="preserve">. </w:t>
      </w:r>
      <w:r w:rsidR="00893C94" w:rsidRPr="0006052A">
        <w:rPr>
          <w:lang w:val="sv-SE"/>
        </w:rPr>
        <w:t>Återfall av</w:t>
      </w:r>
      <w:r w:rsidR="00806F4C" w:rsidRPr="0006052A">
        <w:rPr>
          <w:lang w:val="sv-SE"/>
        </w:rPr>
        <w:t xml:space="preserve"> cancer inom tidigare strål</w:t>
      </w:r>
      <w:r w:rsidR="00893C94" w:rsidRPr="0006052A">
        <w:rPr>
          <w:lang w:val="sv-SE"/>
        </w:rPr>
        <w:t>fält</w:t>
      </w:r>
      <w:r w:rsidR="00806F4C" w:rsidRPr="0006052A">
        <w:rPr>
          <w:lang w:val="sv-SE"/>
        </w:rPr>
        <w:t xml:space="preserve"> är </w:t>
      </w:r>
      <w:r w:rsidR="00E32098" w:rsidRPr="0006052A">
        <w:rPr>
          <w:lang w:val="sv-SE"/>
        </w:rPr>
        <w:t xml:space="preserve">ytterligare </w:t>
      </w:r>
      <w:r w:rsidR="00806F4C" w:rsidRPr="0006052A">
        <w:rPr>
          <w:lang w:val="sv-SE"/>
        </w:rPr>
        <w:t>en viktig riskfaktor för utvecklingen av gast</w:t>
      </w:r>
      <w:r w:rsidR="00806F4C" w:rsidRPr="00BC6641">
        <w:rPr>
          <w:lang w:val="sv-SE"/>
        </w:rPr>
        <w:t>rointestinal-vaginal fistel.</w:t>
      </w:r>
    </w:p>
    <w:p w14:paraId="36FFD75B" w14:textId="77777777" w:rsidR="00353069" w:rsidRPr="002326AC" w:rsidRDefault="00353069" w:rsidP="00353069">
      <w:pPr>
        <w:suppressAutoHyphens/>
        <w:rPr>
          <w:i/>
          <w:lang w:val="sv-SE"/>
        </w:rPr>
      </w:pPr>
    </w:p>
    <w:p w14:paraId="0FF57E47" w14:textId="77777777" w:rsidR="00353069" w:rsidRPr="002326AC" w:rsidRDefault="006205DB" w:rsidP="00391417">
      <w:pPr>
        <w:keepNext/>
        <w:keepLines/>
        <w:rPr>
          <w:lang w:val="sv-SE"/>
        </w:rPr>
      </w:pPr>
      <w:r>
        <w:rPr>
          <w:i/>
          <w:lang w:val="sv-SE"/>
        </w:rPr>
        <w:t>Icke gastrointestinala f</w:t>
      </w:r>
      <w:r w:rsidR="00353069" w:rsidRPr="002326AC">
        <w:rPr>
          <w:i/>
          <w:lang w:val="sv-SE"/>
        </w:rPr>
        <w:t>istlar</w:t>
      </w:r>
      <w:r w:rsidR="00353069" w:rsidRPr="002326AC">
        <w:rPr>
          <w:lang w:val="sv-SE"/>
        </w:rPr>
        <w:t xml:space="preserve"> (se avsnitt 4.8)</w:t>
      </w:r>
    </w:p>
    <w:p w14:paraId="57FA1074" w14:textId="77777777" w:rsidR="00353069" w:rsidRPr="002326AC" w:rsidRDefault="00353069" w:rsidP="00353069">
      <w:pPr>
        <w:rPr>
          <w:lang w:val="sv-SE"/>
        </w:rPr>
      </w:pPr>
      <w:r w:rsidRPr="002326AC">
        <w:rPr>
          <w:lang w:val="sv-SE"/>
        </w:rPr>
        <w:t>Patienter kan ha en ökad risk för utveckling av fistlar under behandling med Avastin. Avastin ska sättas ut permanent hos patienter med trakeoesofageala</w:t>
      </w:r>
      <w:r w:rsidR="001B2C72" w:rsidRPr="002326AC">
        <w:rPr>
          <w:lang w:val="sv-SE"/>
        </w:rPr>
        <w:t xml:space="preserve"> (TE)</w:t>
      </w:r>
      <w:r w:rsidRPr="002326AC">
        <w:rPr>
          <w:lang w:val="sv-SE"/>
        </w:rPr>
        <w:t xml:space="preserve"> fistlar eller någon annan fistel av grad 4</w:t>
      </w:r>
      <w:r w:rsidR="00244B26" w:rsidRPr="002326AC">
        <w:rPr>
          <w:lang w:val="sv-SE"/>
        </w:rPr>
        <w:t xml:space="preserve"> [US National Cancer Institute-Common Terminolo</w:t>
      </w:r>
      <w:r w:rsidR="003E2612" w:rsidRPr="002326AC">
        <w:rPr>
          <w:lang w:val="sv-SE"/>
        </w:rPr>
        <w:t>gy Criteria for Adverse Events (</w:t>
      </w:r>
      <w:r w:rsidR="00244B26" w:rsidRPr="002326AC">
        <w:rPr>
          <w:lang w:val="sv-SE"/>
        </w:rPr>
        <w:t xml:space="preserve">NCI-CTCAE v.3)]. </w:t>
      </w:r>
      <w:r w:rsidRPr="002326AC">
        <w:rPr>
          <w:lang w:val="sv-SE"/>
        </w:rPr>
        <w:t xml:space="preserve"> Begränsad information finns tillgänglig avseende fortsatt användning av Avastin hos patienter med andra fistlar. Vid inre fistel, som inte uppstår i magtarmkanalen, bör utsättande av Avastin övervägas.</w:t>
      </w:r>
    </w:p>
    <w:p w14:paraId="2F5627DB" w14:textId="77777777" w:rsidR="00353069" w:rsidRPr="002326AC" w:rsidRDefault="00353069" w:rsidP="00353069">
      <w:pPr>
        <w:rPr>
          <w:lang w:val="sv-SE"/>
        </w:rPr>
      </w:pPr>
    </w:p>
    <w:p w14:paraId="1743BDC0" w14:textId="1C1ECA2C" w:rsidR="00353069" w:rsidRPr="002326AC" w:rsidRDefault="00353069" w:rsidP="00E872D2">
      <w:pPr>
        <w:keepNext/>
        <w:keepLines/>
        <w:suppressAutoHyphens/>
        <w:rPr>
          <w:lang w:val="sv-SE"/>
        </w:rPr>
      </w:pPr>
      <w:r w:rsidRPr="002326AC">
        <w:rPr>
          <w:i/>
          <w:lang w:val="sv-SE"/>
        </w:rPr>
        <w:t>Sårläkningskomplikationer</w:t>
      </w:r>
      <w:r w:rsidRPr="002326AC">
        <w:rPr>
          <w:lang w:val="sv-SE"/>
        </w:rPr>
        <w:t xml:space="preserve"> (se avsnitt 4.8)</w:t>
      </w:r>
    </w:p>
    <w:p w14:paraId="1CD32347" w14:textId="77777777" w:rsidR="00353069" w:rsidRDefault="00353069" w:rsidP="00E872D2">
      <w:pPr>
        <w:keepNext/>
        <w:keepLines/>
        <w:suppressAutoHyphens/>
        <w:rPr>
          <w:lang w:val="sv-SE"/>
        </w:rPr>
      </w:pPr>
      <w:r w:rsidRPr="002326AC">
        <w:rPr>
          <w:lang w:val="sv-SE"/>
        </w:rPr>
        <w:t xml:space="preserve">Avastin kan påverka sårläkningsprocessen negativt. </w:t>
      </w:r>
      <w:r w:rsidR="003C033A" w:rsidRPr="00077382">
        <w:rPr>
          <w:lang w:val="sv-SE"/>
        </w:rPr>
        <w:t>Allvarliga sårläkningskomplikationer, inklusive anastomotiska komplikationer, med dödlig utgång har rapporterats.</w:t>
      </w:r>
      <w:r w:rsidR="003C033A">
        <w:rPr>
          <w:lang w:val="sv-SE"/>
        </w:rPr>
        <w:t xml:space="preserve"> </w:t>
      </w:r>
      <w:r w:rsidRPr="002326AC">
        <w:rPr>
          <w:lang w:val="sv-SE"/>
        </w:rPr>
        <w:t xml:space="preserve">Behandling ska inte påbörjas förrän tidigast 28 dagar efter ett större kirurgiskt ingrepp eller då operationssåret helt har läkt. Hos patienter som under behandling upplever sårläkningskomplikationer ska behandling inte ges förrän såret helt har läkt. Behandling ska inte ges vid elektiv kirurgi. </w:t>
      </w:r>
    </w:p>
    <w:p w14:paraId="6AFD1AEE" w14:textId="77777777" w:rsidR="003E3A0B" w:rsidRDefault="003E3A0B" w:rsidP="00E872D2">
      <w:pPr>
        <w:keepNext/>
        <w:keepLines/>
        <w:suppressAutoHyphens/>
        <w:rPr>
          <w:lang w:val="sv-SE"/>
        </w:rPr>
      </w:pPr>
    </w:p>
    <w:p w14:paraId="0AFF08E3" w14:textId="77777777" w:rsidR="003E3A0B" w:rsidRPr="002326AC" w:rsidRDefault="003E3A0B" w:rsidP="00E872D2">
      <w:pPr>
        <w:keepNext/>
        <w:keepLines/>
        <w:suppressAutoHyphens/>
        <w:rPr>
          <w:lang w:val="sv-SE"/>
        </w:rPr>
      </w:pPr>
      <w:r>
        <w:rPr>
          <w:lang w:val="sv-SE"/>
        </w:rPr>
        <w:t xml:space="preserve">Nekrotiserande </w:t>
      </w:r>
      <w:r w:rsidR="004847D1">
        <w:rPr>
          <w:lang w:val="sv-SE"/>
        </w:rPr>
        <w:t>fasciit</w:t>
      </w:r>
      <w:r>
        <w:rPr>
          <w:lang w:val="sv-SE"/>
        </w:rPr>
        <w:t xml:space="preserve">, inklusive fall med dödlig utgång, har i sällsynta fall rapporterats </w:t>
      </w:r>
      <w:r w:rsidR="002375AD">
        <w:rPr>
          <w:lang w:val="sv-SE"/>
        </w:rPr>
        <w:t>hos</w:t>
      </w:r>
      <w:r>
        <w:rPr>
          <w:lang w:val="sv-SE"/>
        </w:rPr>
        <w:t xml:space="preserve"> patienter behandlade med Avastin. </w:t>
      </w:r>
      <w:r w:rsidR="00A27C51">
        <w:rPr>
          <w:lang w:val="sv-SE"/>
        </w:rPr>
        <w:t>Detta tillstånd</w:t>
      </w:r>
      <w:r>
        <w:rPr>
          <w:lang w:val="sv-SE"/>
        </w:rPr>
        <w:t xml:space="preserve"> är vanligtvis sekundärt till sårläkningskomplikationer, gastrointestinal perforation eller fistelbildning. Avastinbehandling ska avbrytas hos patienter som utvecklar nekrotiserande </w:t>
      </w:r>
      <w:r w:rsidR="004847D1">
        <w:rPr>
          <w:lang w:val="sv-SE"/>
        </w:rPr>
        <w:t>fasciit</w:t>
      </w:r>
      <w:r>
        <w:rPr>
          <w:lang w:val="sv-SE"/>
        </w:rPr>
        <w:t xml:space="preserve"> och lämplig behandling </w:t>
      </w:r>
      <w:r w:rsidR="00AE03F3">
        <w:rPr>
          <w:lang w:val="sv-SE"/>
        </w:rPr>
        <w:t xml:space="preserve">ska </w:t>
      </w:r>
      <w:r w:rsidR="002375AD">
        <w:rPr>
          <w:lang w:val="sv-SE"/>
        </w:rPr>
        <w:t>omedelbart</w:t>
      </w:r>
      <w:r>
        <w:rPr>
          <w:lang w:val="sv-SE"/>
        </w:rPr>
        <w:t xml:space="preserve"> </w:t>
      </w:r>
      <w:r w:rsidR="002375AD">
        <w:rPr>
          <w:lang w:val="sv-SE"/>
        </w:rPr>
        <w:t>inledas</w:t>
      </w:r>
      <w:r>
        <w:rPr>
          <w:lang w:val="sv-SE"/>
        </w:rPr>
        <w:t xml:space="preserve">. </w:t>
      </w:r>
    </w:p>
    <w:p w14:paraId="750499A5" w14:textId="77777777" w:rsidR="00353069" w:rsidRPr="002326AC" w:rsidRDefault="00353069" w:rsidP="00353069">
      <w:pPr>
        <w:suppressAutoHyphens/>
        <w:rPr>
          <w:i/>
          <w:lang w:val="sv-SE"/>
        </w:rPr>
      </w:pPr>
    </w:p>
    <w:p w14:paraId="4C873D16" w14:textId="643EBFE4" w:rsidR="00353069" w:rsidRPr="002326AC" w:rsidRDefault="00353069" w:rsidP="00353069">
      <w:pPr>
        <w:suppressAutoHyphens/>
        <w:rPr>
          <w:lang w:val="sv-SE"/>
        </w:rPr>
      </w:pPr>
      <w:r w:rsidRPr="002326AC">
        <w:rPr>
          <w:i/>
          <w:lang w:val="sv-SE"/>
        </w:rPr>
        <w:t>Hypertension</w:t>
      </w:r>
      <w:r w:rsidRPr="002326AC">
        <w:rPr>
          <w:lang w:val="sv-SE"/>
        </w:rPr>
        <w:t xml:space="preserve"> (se avsnitt 4.8)</w:t>
      </w:r>
    </w:p>
    <w:p w14:paraId="7B3F4F6D" w14:textId="77777777" w:rsidR="00353069" w:rsidRPr="002326AC" w:rsidRDefault="00353069" w:rsidP="00353069">
      <w:pPr>
        <w:suppressAutoHyphens/>
        <w:rPr>
          <w:lang w:val="sv-SE"/>
        </w:rPr>
      </w:pPr>
      <w:r w:rsidRPr="002326AC">
        <w:rPr>
          <w:lang w:val="sv-SE"/>
        </w:rPr>
        <w:t>En ökad förekomst av hypertension observerades hos patienter behandlade med Avastin. Kliniska säkerhetsdata tyder på att förekomsten av hypertension troligen är dosberoende. Känd hypertension ska behandlas adekvat innan behandling med Avastin inleds. Det finns ingen information om Avastins effekt på patienter som har okontrollerad hypertension då behandling inleds. Kontroll av blodtrycket rekommenderas under behandling.</w:t>
      </w:r>
    </w:p>
    <w:p w14:paraId="46D71204" w14:textId="77777777" w:rsidR="00353069" w:rsidRPr="002326AC" w:rsidRDefault="00353069" w:rsidP="00353069">
      <w:pPr>
        <w:suppressAutoHyphens/>
        <w:rPr>
          <w:lang w:val="sv-SE"/>
        </w:rPr>
      </w:pPr>
    </w:p>
    <w:p w14:paraId="43DB0263" w14:textId="77777777" w:rsidR="00353069" w:rsidRPr="002326AC" w:rsidRDefault="00353069" w:rsidP="00353069">
      <w:pPr>
        <w:suppressAutoHyphens/>
        <w:rPr>
          <w:lang w:val="sv-SE"/>
        </w:rPr>
      </w:pPr>
      <w:r w:rsidRPr="002326AC">
        <w:rPr>
          <w:lang w:val="sv-SE"/>
        </w:rPr>
        <w:t>I de flesta fall kunde hypertensionen hållas under kontroll på ett adekvat sätt genom gängse antihypertensiv behandling anpassad för patientens individuella situation. Användning av diuretika för att behandla hypertension rekommenderas inte för patienter som erhåller cisplatinbaserad kemoterapi. Avastin ska sättas ut permanent om medicinskt signifikant hypertension inte kan hållas under adekvat kontroll med antihypertensiv behandling, eller om patienten utvecklar hypertensiv kris eller hypertensiv encefalopati.</w:t>
      </w:r>
    </w:p>
    <w:p w14:paraId="43F76F20" w14:textId="77777777" w:rsidR="00353069" w:rsidRPr="002326AC" w:rsidRDefault="00353069" w:rsidP="00353069">
      <w:pPr>
        <w:suppressAutoHyphens/>
        <w:rPr>
          <w:lang w:val="sv-SE"/>
        </w:rPr>
      </w:pPr>
    </w:p>
    <w:p w14:paraId="066EEC54" w14:textId="77777777" w:rsidR="00353069" w:rsidRPr="002326AC" w:rsidRDefault="001B2C72" w:rsidP="00353069">
      <w:pPr>
        <w:suppressAutoHyphens/>
        <w:rPr>
          <w:i/>
          <w:lang w:val="sv-SE"/>
        </w:rPr>
      </w:pPr>
      <w:r w:rsidRPr="002326AC">
        <w:rPr>
          <w:i/>
          <w:lang w:val="sv-SE"/>
        </w:rPr>
        <w:t xml:space="preserve">Posterior </w:t>
      </w:r>
      <w:r w:rsidR="00353069" w:rsidRPr="002326AC">
        <w:rPr>
          <w:i/>
          <w:lang w:val="sv-SE"/>
        </w:rPr>
        <w:t xml:space="preserve">Reversibel </w:t>
      </w:r>
      <w:r w:rsidRPr="002326AC">
        <w:rPr>
          <w:i/>
          <w:lang w:val="sv-SE"/>
        </w:rPr>
        <w:t>Encefalopati S</w:t>
      </w:r>
      <w:r w:rsidR="00353069" w:rsidRPr="002326AC">
        <w:rPr>
          <w:i/>
          <w:lang w:val="sv-SE"/>
        </w:rPr>
        <w:t>yndrom (</w:t>
      </w:r>
      <w:r w:rsidRPr="002326AC">
        <w:rPr>
          <w:i/>
          <w:lang w:val="sv-SE"/>
        </w:rPr>
        <w:t>PRES</w:t>
      </w:r>
      <w:r w:rsidR="00353069" w:rsidRPr="002326AC">
        <w:rPr>
          <w:i/>
          <w:lang w:val="sv-SE"/>
        </w:rPr>
        <w:t>) (se avsnitt 4.8)</w:t>
      </w:r>
    </w:p>
    <w:p w14:paraId="686D13DA" w14:textId="77777777" w:rsidR="00353069" w:rsidRPr="002326AC" w:rsidRDefault="00353069" w:rsidP="00353069">
      <w:pPr>
        <w:suppressAutoHyphens/>
        <w:rPr>
          <w:lang w:val="sv-SE"/>
        </w:rPr>
      </w:pPr>
      <w:r w:rsidRPr="002326AC">
        <w:rPr>
          <w:lang w:val="sv-SE"/>
        </w:rPr>
        <w:t xml:space="preserve">Avastinbehandlade patienter har i sällsynta fall utvecklat symtom som överensstämmer med </w:t>
      </w:r>
      <w:r w:rsidR="001B2C72" w:rsidRPr="002326AC">
        <w:rPr>
          <w:i/>
          <w:lang w:val="sv-SE"/>
        </w:rPr>
        <w:t xml:space="preserve">Posterior Reversibel Encefalopati Syndrom (PRES), </w:t>
      </w:r>
      <w:r w:rsidRPr="002326AC">
        <w:rPr>
          <w:lang w:val="sv-SE"/>
        </w:rPr>
        <w:t xml:space="preserve">som är ett sällsynt neurologiskt tillstånd som kan manifesteras med bland andra följande symtom: kramper, huvudvärk, mentala förändringar, synrubbning, eller kortikal blindhet, med eller utan hypertension. En diagnos av </w:t>
      </w:r>
      <w:r w:rsidR="00701D87" w:rsidRPr="002326AC">
        <w:rPr>
          <w:lang w:val="sv-SE"/>
        </w:rPr>
        <w:t xml:space="preserve">PRES </w:t>
      </w:r>
      <w:r w:rsidRPr="002326AC">
        <w:rPr>
          <w:lang w:val="sv-SE"/>
        </w:rPr>
        <w:t>kräver bekräftande datortomografi/magnetröntgen av hjärnan</w:t>
      </w:r>
      <w:r w:rsidR="001B2C72" w:rsidRPr="002326AC">
        <w:rPr>
          <w:lang w:val="sv-SE"/>
        </w:rPr>
        <w:t>,</w:t>
      </w:r>
      <w:r w:rsidR="0017059F" w:rsidRPr="002326AC">
        <w:rPr>
          <w:lang w:val="sv-SE"/>
        </w:rPr>
        <w:t xml:space="preserve"> magnetisk resonanstomografi</w:t>
      </w:r>
      <w:r w:rsidR="001B2C72" w:rsidRPr="002326AC">
        <w:rPr>
          <w:lang w:val="sv-SE"/>
        </w:rPr>
        <w:t xml:space="preserve"> </w:t>
      </w:r>
      <w:r w:rsidR="0017059F" w:rsidRPr="002326AC">
        <w:rPr>
          <w:lang w:val="sv-SE"/>
        </w:rPr>
        <w:t>(MRT) är att föredra</w:t>
      </w:r>
      <w:r w:rsidRPr="002326AC">
        <w:rPr>
          <w:lang w:val="sv-SE"/>
        </w:rPr>
        <w:t xml:space="preserve">. Hos patienter som utvecklar </w:t>
      </w:r>
      <w:r w:rsidR="0017059F" w:rsidRPr="002326AC">
        <w:rPr>
          <w:lang w:val="sv-SE"/>
        </w:rPr>
        <w:t xml:space="preserve">PRES </w:t>
      </w:r>
      <w:r w:rsidRPr="002326AC">
        <w:rPr>
          <w:lang w:val="sv-SE"/>
        </w:rPr>
        <w:t xml:space="preserve">rekommenderas behandling av specifika symtom inklusive kontroll av hypertension parallellt med utsättning av Avastin. Det är inte känt om det är säkert att återinsätta Avastin-behandling hos patienter som tidigare haft </w:t>
      </w:r>
      <w:r w:rsidR="0017059F" w:rsidRPr="002326AC">
        <w:rPr>
          <w:lang w:val="sv-SE"/>
        </w:rPr>
        <w:t>PRES</w:t>
      </w:r>
      <w:r w:rsidRPr="002326AC">
        <w:rPr>
          <w:lang w:val="sv-SE"/>
        </w:rPr>
        <w:t>.</w:t>
      </w:r>
    </w:p>
    <w:p w14:paraId="3B9F7B05" w14:textId="77777777" w:rsidR="00353069" w:rsidRPr="002326AC" w:rsidRDefault="00353069" w:rsidP="00353069">
      <w:pPr>
        <w:suppressAutoHyphens/>
        <w:rPr>
          <w:lang w:val="sv-SE"/>
        </w:rPr>
      </w:pPr>
    </w:p>
    <w:p w14:paraId="703F4D13" w14:textId="77777777" w:rsidR="00353069" w:rsidRPr="002326AC" w:rsidRDefault="00353069" w:rsidP="00850F66">
      <w:pPr>
        <w:keepNext/>
        <w:keepLines/>
        <w:suppressAutoHyphens/>
        <w:rPr>
          <w:i/>
          <w:lang w:val="sv-SE"/>
        </w:rPr>
      </w:pPr>
      <w:r w:rsidRPr="002326AC">
        <w:rPr>
          <w:i/>
          <w:lang w:val="sv-SE"/>
        </w:rPr>
        <w:lastRenderedPageBreak/>
        <w:t xml:space="preserve">Proteinuri </w:t>
      </w:r>
      <w:r w:rsidRPr="002326AC">
        <w:rPr>
          <w:lang w:val="sv-SE"/>
        </w:rPr>
        <w:t>(se avsnitt 4.8)</w:t>
      </w:r>
    </w:p>
    <w:p w14:paraId="477CBF13" w14:textId="77777777" w:rsidR="00353069" w:rsidRPr="002326AC" w:rsidRDefault="00353069" w:rsidP="00850F66">
      <w:pPr>
        <w:keepNext/>
        <w:keepLines/>
        <w:suppressAutoHyphens/>
        <w:rPr>
          <w:lang w:val="sv-SE"/>
        </w:rPr>
      </w:pPr>
      <w:r w:rsidRPr="002326AC">
        <w:rPr>
          <w:lang w:val="sv-SE"/>
        </w:rPr>
        <w:t xml:space="preserve">Patienter med en tidigare anamnes av hypertension kan ha en förhöjd risk för att utveckla proteinuri vid behandling med Avastin. Det finns tecken som tyder på att proteinuri av </w:t>
      </w:r>
      <w:r w:rsidR="00A458E0" w:rsidRPr="002326AC">
        <w:rPr>
          <w:lang w:val="sv-SE"/>
        </w:rPr>
        <w:t xml:space="preserve">alla </w:t>
      </w:r>
      <w:r w:rsidRPr="002326AC">
        <w:rPr>
          <w:lang w:val="sv-SE"/>
        </w:rPr>
        <w:t>grad</w:t>
      </w:r>
      <w:r w:rsidR="00A458E0" w:rsidRPr="002326AC">
        <w:rPr>
          <w:lang w:val="sv-SE"/>
        </w:rPr>
        <w:t>er</w:t>
      </w:r>
      <w:r w:rsidR="003177CD" w:rsidRPr="002326AC">
        <w:rPr>
          <w:lang w:val="sv-SE"/>
        </w:rPr>
        <w:t xml:space="preserve"> </w:t>
      </w:r>
      <w:r w:rsidR="004067A2">
        <w:rPr>
          <w:lang w:val="sv-SE"/>
        </w:rPr>
        <w:t>(</w:t>
      </w:r>
      <w:r w:rsidRPr="002326AC">
        <w:rPr>
          <w:lang w:val="sv-SE"/>
        </w:rPr>
        <w:t xml:space="preserve">US National Cancer Institute Common </w:t>
      </w:r>
      <w:r w:rsidR="00244B26" w:rsidRPr="002326AC">
        <w:rPr>
          <w:lang w:val="sv-SE"/>
        </w:rPr>
        <w:t xml:space="preserve">Terminology </w:t>
      </w:r>
      <w:r w:rsidRPr="002326AC">
        <w:rPr>
          <w:lang w:val="sv-SE"/>
        </w:rPr>
        <w:t xml:space="preserve">Criteria </w:t>
      </w:r>
      <w:r w:rsidR="00244B26" w:rsidRPr="002326AC">
        <w:rPr>
          <w:lang w:val="sv-SE"/>
        </w:rPr>
        <w:t xml:space="preserve">for Adverse Events </w:t>
      </w:r>
      <w:r w:rsidR="004067A2">
        <w:rPr>
          <w:lang w:val="sv-SE"/>
        </w:rPr>
        <w:t>[</w:t>
      </w:r>
      <w:r w:rsidR="00AA7971" w:rsidRPr="002326AC">
        <w:rPr>
          <w:lang w:val="sv-SE"/>
        </w:rPr>
        <w:t xml:space="preserve">NCI-CTCAE </w:t>
      </w:r>
      <w:r w:rsidR="006205DB">
        <w:rPr>
          <w:lang w:val="sv-SE"/>
        </w:rPr>
        <w:t>v.</w:t>
      </w:r>
      <w:r w:rsidR="006205DB" w:rsidRPr="002326AC">
        <w:rPr>
          <w:lang w:val="sv-SE"/>
        </w:rPr>
        <w:t>3</w:t>
      </w:r>
      <w:r w:rsidRPr="002326AC">
        <w:rPr>
          <w:lang w:val="sv-SE"/>
        </w:rPr>
        <w:sym w:font="Symbol" w:char="F05D"/>
      </w:r>
      <w:r w:rsidRPr="002326AC">
        <w:rPr>
          <w:lang w:val="sv-SE"/>
        </w:rPr>
        <w:t xml:space="preserve"> kan vara relaterat till dosen. Kontroll av proteinuri med urinsticka rekommenderas innan start och under behandling. </w:t>
      </w:r>
      <w:r w:rsidR="00173CFC">
        <w:rPr>
          <w:lang w:val="sv-SE"/>
        </w:rPr>
        <w:t xml:space="preserve">Proteinuri av grad 4 </w:t>
      </w:r>
      <w:r w:rsidR="00173CFC" w:rsidRPr="002326AC">
        <w:rPr>
          <w:lang w:val="sv-SE"/>
        </w:rPr>
        <w:t xml:space="preserve">(nefrotiskt syndrom) </w:t>
      </w:r>
      <w:r w:rsidR="00173CFC">
        <w:rPr>
          <w:lang w:val="sv-SE"/>
        </w:rPr>
        <w:t xml:space="preserve">sågs hos upp till 1,4% av patienterna behandlade med Avastin. </w:t>
      </w:r>
      <w:r w:rsidRPr="002326AC">
        <w:rPr>
          <w:lang w:val="sv-SE"/>
        </w:rPr>
        <w:t>Behandling ska sättas ut permanent hos patienter som utvecklar nefrotiskt syndrom</w:t>
      </w:r>
      <w:r w:rsidR="00244B26" w:rsidRPr="002326AC">
        <w:rPr>
          <w:lang w:val="sv-SE"/>
        </w:rPr>
        <w:t xml:space="preserve"> </w:t>
      </w:r>
      <w:r w:rsidR="00AA7971" w:rsidRPr="002326AC">
        <w:rPr>
          <w:lang w:val="sv-SE"/>
        </w:rPr>
        <w:t>(NCI-CTCAE v.3)</w:t>
      </w:r>
      <w:r w:rsidRPr="002326AC">
        <w:rPr>
          <w:lang w:val="sv-SE"/>
        </w:rPr>
        <w:t>.</w:t>
      </w:r>
    </w:p>
    <w:p w14:paraId="17BB0868" w14:textId="77777777" w:rsidR="00353069" w:rsidRPr="002326AC" w:rsidRDefault="00353069" w:rsidP="00353069">
      <w:pPr>
        <w:suppressAutoHyphens/>
        <w:rPr>
          <w:lang w:val="sv-SE"/>
        </w:rPr>
      </w:pPr>
    </w:p>
    <w:p w14:paraId="7D3E42B6" w14:textId="77777777" w:rsidR="00353069" w:rsidRPr="002326AC" w:rsidRDefault="00353069" w:rsidP="00353069">
      <w:pPr>
        <w:suppressAutoHyphens/>
        <w:rPr>
          <w:i/>
          <w:lang w:val="sv-SE"/>
        </w:rPr>
      </w:pPr>
      <w:r w:rsidRPr="002326AC">
        <w:rPr>
          <w:i/>
          <w:lang w:val="sv-SE"/>
        </w:rPr>
        <w:t xml:space="preserve">Arteriell tromboemboli </w:t>
      </w:r>
      <w:r w:rsidRPr="002326AC">
        <w:rPr>
          <w:lang w:val="sv-SE"/>
        </w:rPr>
        <w:t>(se avsnitt 4.8)</w:t>
      </w:r>
    </w:p>
    <w:p w14:paraId="58924484" w14:textId="77777777" w:rsidR="00353069" w:rsidRPr="002326AC" w:rsidRDefault="00353069" w:rsidP="00353069">
      <w:pPr>
        <w:suppressAutoHyphens/>
        <w:rPr>
          <w:lang w:val="sv-SE"/>
        </w:rPr>
      </w:pPr>
      <w:r w:rsidRPr="002326AC">
        <w:rPr>
          <w:lang w:val="sv-SE"/>
        </w:rPr>
        <w:t xml:space="preserve">I kliniska prövningar var förekomsten av arteriella tromboemboliska </w:t>
      </w:r>
      <w:r w:rsidR="00244B26" w:rsidRPr="002326AC">
        <w:rPr>
          <w:lang w:val="sv-SE"/>
        </w:rPr>
        <w:t>reaktioner</w:t>
      </w:r>
      <w:r w:rsidRPr="002326AC">
        <w:rPr>
          <w:lang w:val="sv-SE"/>
        </w:rPr>
        <w:t>, inkluderande cerebrovaskulär insult, transitoriska ischemiska attacker (TIA) och hjärtinfarkt, högre hos patienter som fick Avastin i kombination med kemoterapi jämfört med dem som enbart fick kemoterapi.</w:t>
      </w:r>
    </w:p>
    <w:p w14:paraId="7E5B544A" w14:textId="77777777" w:rsidR="00353069" w:rsidRPr="002326AC" w:rsidRDefault="00353069" w:rsidP="00353069">
      <w:pPr>
        <w:suppressAutoHyphens/>
        <w:rPr>
          <w:lang w:val="sv-SE"/>
        </w:rPr>
      </w:pPr>
    </w:p>
    <w:p w14:paraId="10BDA102" w14:textId="77777777" w:rsidR="00353069" w:rsidRPr="002326AC" w:rsidRDefault="00353069" w:rsidP="00353069">
      <w:pPr>
        <w:suppressAutoHyphens/>
        <w:rPr>
          <w:lang w:val="sv-SE"/>
        </w:rPr>
      </w:pPr>
      <w:r w:rsidRPr="002326AC">
        <w:rPr>
          <w:lang w:val="sv-SE"/>
        </w:rPr>
        <w:t>Patienter, som behandlas med Avastin plus kemoterapi, med en tidigare anamnes av arteriell tromboemboli</w:t>
      </w:r>
      <w:r w:rsidR="004067A2">
        <w:rPr>
          <w:lang w:val="sv-SE"/>
        </w:rPr>
        <w:t>, diabetes</w:t>
      </w:r>
      <w:r w:rsidRPr="002326AC">
        <w:rPr>
          <w:lang w:val="sv-SE"/>
        </w:rPr>
        <w:t xml:space="preserve"> eller med en ålder som överstiger 65 år har en högre risk för att utveckla arteriella tromboemboliska </w:t>
      </w:r>
      <w:r w:rsidR="00244B26" w:rsidRPr="002326AC">
        <w:rPr>
          <w:lang w:val="sv-SE"/>
        </w:rPr>
        <w:t xml:space="preserve">reaktioner </w:t>
      </w:r>
      <w:r w:rsidRPr="002326AC">
        <w:rPr>
          <w:lang w:val="sv-SE"/>
        </w:rPr>
        <w:t>under behandling. Försiktighet ska iakttas vid behandling av dessa patienter med Avastin.</w:t>
      </w:r>
    </w:p>
    <w:p w14:paraId="55D68299" w14:textId="77777777" w:rsidR="00353069" w:rsidRPr="002326AC" w:rsidRDefault="00353069" w:rsidP="00353069">
      <w:pPr>
        <w:suppressAutoHyphens/>
        <w:rPr>
          <w:lang w:val="sv-SE"/>
        </w:rPr>
      </w:pPr>
    </w:p>
    <w:p w14:paraId="215CFC41" w14:textId="77777777" w:rsidR="00353069" w:rsidRPr="002326AC" w:rsidRDefault="00353069" w:rsidP="00353069">
      <w:pPr>
        <w:suppressAutoHyphens/>
        <w:outlineLvl w:val="0"/>
        <w:rPr>
          <w:lang w:val="sv-SE"/>
        </w:rPr>
      </w:pPr>
      <w:r w:rsidRPr="002326AC">
        <w:rPr>
          <w:lang w:val="sv-SE"/>
        </w:rPr>
        <w:t xml:space="preserve">Behandling ska sättas ut hos patienter som utvecklar arteriella tromboemboliska </w:t>
      </w:r>
      <w:r w:rsidR="00244B26" w:rsidRPr="002326AC">
        <w:rPr>
          <w:lang w:val="sv-SE"/>
        </w:rPr>
        <w:t>reaktioner</w:t>
      </w:r>
      <w:r w:rsidRPr="002326AC">
        <w:rPr>
          <w:lang w:val="sv-SE"/>
        </w:rPr>
        <w:t>.</w:t>
      </w:r>
    </w:p>
    <w:p w14:paraId="074606D5" w14:textId="77777777" w:rsidR="00353069" w:rsidRPr="002326AC" w:rsidRDefault="00353069" w:rsidP="00353069">
      <w:pPr>
        <w:suppressAutoHyphens/>
        <w:outlineLvl w:val="0"/>
        <w:rPr>
          <w:lang w:val="sv-SE"/>
        </w:rPr>
      </w:pPr>
    </w:p>
    <w:p w14:paraId="2480DC38" w14:textId="77777777" w:rsidR="00353069" w:rsidRPr="002326AC" w:rsidRDefault="00353069" w:rsidP="00A258C3">
      <w:pPr>
        <w:suppressAutoHyphens/>
        <w:outlineLvl w:val="0"/>
        <w:rPr>
          <w:lang w:val="sv-SE"/>
        </w:rPr>
      </w:pPr>
      <w:r w:rsidRPr="002326AC">
        <w:rPr>
          <w:i/>
          <w:lang w:val="sv-SE"/>
        </w:rPr>
        <w:t>Venös tromboemboli</w:t>
      </w:r>
      <w:r w:rsidRPr="002326AC">
        <w:rPr>
          <w:lang w:val="sv-SE"/>
        </w:rPr>
        <w:t xml:space="preserve"> (se avsnitt 4.8)</w:t>
      </w:r>
    </w:p>
    <w:p w14:paraId="7E8D04B7" w14:textId="77777777" w:rsidR="00927DC3" w:rsidRDefault="00353069" w:rsidP="00A258C3">
      <w:pPr>
        <w:suppressAutoHyphens/>
        <w:outlineLvl w:val="0"/>
        <w:rPr>
          <w:lang w:val="sv-SE"/>
        </w:rPr>
      </w:pPr>
      <w:r w:rsidRPr="002326AC">
        <w:rPr>
          <w:lang w:val="sv-SE"/>
        </w:rPr>
        <w:t xml:space="preserve">Patienter kan riskera att utveckla venös tromboemboli, inkluderande lungemboli, under behandling med Avastin. </w:t>
      </w:r>
    </w:p>
    <w:p w14:paraId="02FADF6A" w14:textId="77777777" w:rsidR="00BB546F" w:rsidRDefault="006205DB" w:rsidP="00A258C3">
      <w:pPr>
        <w:suppressAutoHyphens/>
        <w:outlineLvl w:val="0"/>
        <w:rPr>
          <w:lang w:val="sv-SE"/>
        </w:rPr>
      </w:pPr>
      <w:r>
        <w:rPr>
          <w:lang w:val="sv-SE"/>
        </w:rPr>
        <w:t xml:space="preserve">Patienter som behandlas </w:t>
      </w:r>
      <w:r w:rsidR="00BB546F">
        <w:rPr>
          <w:lang w:val="sv-SE"/>
        </w:rPr>
        <w:t xml:space="preserve">med Avastin </w:t>
      </w:r>
      <w:r>
        <w:rPr>
          <w:lang w:val="sv-SE"/>
        </w:rPr>
        <w:t xml:space="preserve">för </w:t>
      </w:r>
      <w:r w:rsidR="00B72253">
        <w:rPr>
          <w:lang w:val="sv-SE"/>
        </w:rPr>
        <w:t>kvarvarande</w:t>
      </w:r>
      <w:r>
        <w:rPr>
          <w:lang w:val="sv-SE"/>
        </w:rPr>
        <w:t xml:space="preserve">, </w:t>
      </w:r>
      <w:r w:rsidR="00893C94">
        <w:rPr>
          <w:lang w:val="sv-SE"/>
        </w:rPr>
        <w:t>recidiverande</w:t>
      </w:r>
      <w:r>
        <w:rPr>
          <w:lang w:val="sv-SE"/>
        </w:rPr>
        <w:t xml:space="preserve"> eller metastaserad cervixcancer i kombination med paklitaxel och c</w:t>
      </w:r>
      <w:r w:rsidR="00BB546F">
        <w:rPr>
          <w:lang w:val="sv-SE"/>
        </w:rPr>
        <w:t>i</w:t>
      </w:r>
      <w:r>
        <w:rPr>
          <w:lang w:val="sv-SE"/>
        </w:rPr>
        <w:t xml:space="preserve">splatin kan ha en förhöjd risk för venösa tromboemboliska händelser. </w:t>
      </w:r>
    </w:p>
    <w:p w14:paraId="6D598D98" w14:textId="6A456BB3" w:rsidR="00353069" w:rsidRPr="002326AC" w:rsidRDefault="00353069" w:rsidP="00A258C3">
      <w:pPr>
        <w:suppressAutoHyphens/>
        <w:outlineLvl w:val="0"/>
        <w:rPr>
          <w:sz w:val="21"/>
          <w:lang w:val="sv-SE"/>
        </w:rPr>
      </w:pPr>
      <w:r w:rsidRPr="002326AC">
        <w:rPr>
          <w:lang w:val="sv-SE"/>
        </w:rPr>
        <w:t xml:space="preserve">Avastin ska sättas ut hos patienter med livshotande (grad 4) </w:t>
      </w:r>
      <w:r w:rsidR="00AD65BB" w:rsidRPr="002326AC">
        <w:rPr>
          <w:lang w:val="sv-SE"/>
        </w:rPr>
        <w:t xml:space="preserve">tromboemboliska </w:t>
      </w:r>
      <w:r w:rsidR="00244B26" w:rsidRPr="002326AC">
        <w:rPr>
          <w:lang w:val="sv-SE"/>
        </w:rPr>
        <w:t>reaktioner</w:t>
      </w:r>
      <w:r w:rsidR="00AD65BB" w:rsidRPr="002326AC">
        <w:rPr>
          <w:lang w:val="sv-SE"/>
        </w:rPr>
        <w:t xml:space="preserve">, inklusive </w:t>
      </w:r>
      <w:r w:rsidRPr="002326AC">
        <w:rPr>
          <w:lang w:val="sv-SE"/>
        </w:rPr>
        <w:t>lungemboli</w:t>
      </w:r>
      <w:r w:rsidR="008930EB" w:rsidRPr="002326AC">
        <w:rPr>
          <w:lang w:val="sv-SE"/>
        </w:rPr>
        <w:t xml:space="preserve"> </w:t>
      </w:r>
      <w:r w:rsidR="00D41C12" w:rsidRPr="002326AC">
        <w:rPr>
          <w:lang w:val="sv-SE"/>
        </w:rPr>
        <w:t>(NCI-CTCAE v.3)</w:t>
      </w:r>
      <w:r w:rsidR="00AD65BB" w:rsidRPr="002326AC">
        <w:rPr>
          <w:lang w:val="sv-SE"/>
        </w:rPr>
        <w:t>. P</w:t>
      </w:r>
      <w:r w:rsidRPr="002326AC">
        <w:rPr>
          <w:lang w:val="sv-SE"/>
        </w:rPr>
        <w:t xml:space="preserve">atienter med </w:t>
      </w:r>
      <w:r w:rsidR="00AD65BB" w:rsidRPr="002326AC">
        <w:rPr>
          <w:lang w:val="sv-SE"/>
        </w:rPr>
        <w:t xml:space="preserve">tromboemboliska </w:t>
      </w:r>
      <w:r w:rsidR="00244B26" w:rsidRPr="002326AC">
        <w:rPr>
          <w:lang w:val="sv-SE"/>
        </w:rPr>
        <w:t xml:space="preserve">reaktioner </w:t>
      </w:r>
      <w:r w:rsidRPr="002326AC">
        <w:rPr>
          <w:lang w:val="sv-SE"/>
        </w:rPr>
        <w:t>≤</w:t>
      </w:r>
      <w:r w:rsidRPr="00FA0F27">
        <w:rPr>
          <w:szCs w:val="22"/>
          <w:lang w:val="sv-SE"/>
          <w:rPrChange w:id="0" w:author="TCS" w:date="2025-10-17T11:29:00Z" w16du:dateUtc="2025-10-17T05:59:00Z">
            <w:rPr>
              <w:sz w:val="21"/>
              <w:lang w:val="sv-SE"/>
            </w:rPr>
          </w:rPrChange>
        </w:rPr>
        <w:t xml:space="preserve"> </w:t>
      </w:r>
      <w:r w:rsidR="00B72A1E" w:rsidRPr="00FA0F27">
        <w:rPr>
          <w:szCs w:val="22"/>
          <w:lang w:val="sv-SE"/>
          <w:rPrChange w:id="1" w:author="TCS" w:date="2025-10-17T11:29:00Z" w16du:dateUtc="2025-10-17T05:59:00Z">
            <w:rPr>
              <w:sz w:val="21"/>
              <w:lang w:val="sv-SE"/>
            </w:rPr>
          </w:rPrChange>
        </w:rPr>
        <w:t xml:space="preserve"> </w:t>
      </w:r>
      <w:r w:rsidRPr="00FA0F27">
        <w:rPr>
          <w:szCs w:val="22"/>
          <w:lang w:val="sv-SE"/>
          <w:rPrChange w:id="2" w:author="TCS" w:date="2025-10-17T11:29:00Z" w16du:dateUtc="2025-10-17T05:59:00Z">
            <w:rPr>
              <w:sz w:val="21"/>
              <w:lang w:val="sv-SE"/>
            </w:rPr>
          </w:rPrChange>
        </w:rPr>
        <w:t>grad 3 behöver noggrant följas upp</w:t>
      </w:r>
      <w:r w:rsidR="00244B26" w:rsidRPr="002326AC">
        <w:rPr>
          <w:sz w:val="21"/>
          <w:lang w:val="sv-SE"/>
        </w:rPr>
        <w:t xml:space="preserve"> </w:t>
      </w:r>
      <w:r w:rsidR="00D41C12" w:rsidRPr="002326AC">
        <w:rPr>
          <w:lang w:val="sv-SE"/>
        </w:rPr>
        <w:t>(NCI-CTCAE v.3)</w:t>
      </w:r>
      <w:r w:rsidRPr="002326AC">
        <w:rPr>
          <w:sz w:val="21"/>
          <w:lang w:val="sv-SE"/>
        </w:rPr>
        <w:t>.</w:t>
      </w:r>
    </w:p>
    <w:p w14:paraId="1F99E0E2" w14:textId="77777777" w:rsidR="00353069" w:rsidRPr="002326AC" w:rsidRDefault="00353069" w:rsidP="00A258C3">
      <w:pPr>
        <w:suppressAutoHyphens/>
        <w:outlineLvl w:val="0"/>
        <w:rPr>
          <w:lang w:val="sv-SE"/>
        </w:rPr>
      </w:pPr>
    </w:p>
    <w:p w14:paraId="6D54EE6E" w14:textId="77777777" w:rsidR="00353069" w:rsidRPr="002326AC" w:rsidRDefault="00353069" w:rsidP="00E872D2">
      <w:pPr>
        <w:keepNext/>
        <w:keepLines/>
        <w:suppressAutoHyphens/>
        <w:rPr>
          <w:i/>
          <w:lang w:val="sv-SE"/>
        </w:rPr>
      </w:pPr>
      <w:r w:rsidRPr="002326AC">
        <w:rPr>
          <w:i/>
          <w:lang w:val="sv-SE"/>
        </w:rPr>
        <w:t>Blödningar</w:t>
      </w:r>
    </w:p>
    <w:p w14:paraId="6E4BD1DE" w14:textId="77777777" w:rsidR="00353069" w:rsidRPr="002326AC" w:rsidRDefault="00353069" w:rsidP="00353069">
      <w:pPr>
        <w:suppressAutoHyphens/>
        <w:rPr>
          <w:lang w:val="sv-SE"/>
        </w:rPr>
      </w:pPr>
      <w:r w:rsidRPr="002326AC">
        <w:rPr>
          <w:lang w:val="sv-SE"/>
        </w:rPr>
        <w:t>Patienter som behandlas med Avastin har en förhöjd risk för blödning, särskilt tumörförknippad blödning. Avastin ska sättas ut hos patienter som får blödningar av grad 3 eller 4 under behandling med Avastin</w:t>
      </w:r>
      <w:r w:rsidR="008930EB" w:rsidRPr="002326AC">
        <w:rPr>
          <w:lang w:val="sv-SE"/>
        </w:rPr>
        <w:t xml:space="preserve"> </w:t>
      </w:r>
      <w:r w:rsidR="00D41C12" w:rsidRPr="002326AC">
        <w:rPr>
          <w:lang w:val="sv-SE"/>
        </w:rPr>
        <w:t xml:space="preserve">(NCI-CTCAE v.3) </w:t>
      </w:r>
      <w:r w:rsidRPr="002326AC">
        <w:rPr>
          <w:lang w:val="sv-SE"/>
        </w:rPr>
        <w:t>(se avsnitt 4.8).</w:t>
      </w:r>
    </w:p>
    <w:p w14:paraId="6DBF1EAB" w14:textId="77777777" w:rsidR="00353069" w:rsidRPr="002326AC" w:rsidRDefault="00353069" w:rsidP="00353069">
      <w:pPr>
        <w:suppressAutoHyphens/>
        <w:rPr>
          <w:lang w:val="sv-SE"/>
        </w:rPr>
      </w:pPr>
    </w:p>
    <w:p w14:paraId="58086B0C" w14:textId="77777777" w:rsidR="00353069" w:rsidRPr="002326AC" w:rsidRDefault="00353069" w:rsidP="00353069">
      <w:pPr>
        <w:suppressAutoHyphens/>
        <w:rPr>
          <w:lang w:val="sv-SE"/>
        </w:rPr>
      </w:pPr>
      <w:r w:rsidRPr="002326AC">
        <w:rPr>
          <w:lang w:val="sv-SE"/>
        </w:rPr>
        <w:t>Patienter med obehandlade metastaser i CNS exkluderades rutinmässigt från kliniska prövningar med Avastin, baserat på röntgenfynd eller tecken och symtom. Risken för CNS-blödning hos dessa patienter har därför inte utvärderats prospektivt i randomiserade kliniska studier (se avsnitt 4.8). Patienter ska kontrolleras avseende tecken och symtom på CNS-blödning och Avastin-behandling ska avbrytas vid intrakraniell blödning.</w:t>
      </w:r>
    </w:p>
    <w:p w14:paraId="55FF9EF9" w14:textId="77777777" w:rsidR="00353069" w:rsidRPr="002326AC" w:rsidRDefault="00353069" w:rsidP="00353069">
      <w:pPr>
        <w:suppressAutoHyphens/>
        <w:rPr>
          <w:lang w:val="sv-SE"/>
        </w:rPr>
      </w:pPr>
    </w:p>
    <w:p w14:paraId="4A829AB6" w14:textId="77777777" w:rsidR="00353069" w:rsidRPr="002326AC" w:rsidRDefault="00353069" w:rsidP="00353069">
      <w:pPr>
        <w:suppressAutoHyphens/>
        <w:rPr>
          <w:lang w:val="sv-SE"/>
        </w:rPr>
      </w:pPr>
      <w:r w:rsidRPr="002326AC">
        <w:rPr>
          <w:lang w:val="sv-SE"/>
        </w:rPr>
        <w:t>Det finns ingen information om Avastins säkerhetsprofil hos patienter med medfödd blödningsbenägenhet, förvärvad koagulopati eller hos patienter med antikoagulantiabehandling i terapeutiska doser för behandling av tromboemboli innan behandling med Avastin inleds, eftersom sådana patienter exkluderades från kliniska prövningar. Försiktighet ska därför iakttas innan behandling påbörjas hos dessa patienter. Patienter som utvecklade ventrombos under behandling verkade dock inte ha någon förhöjd risk för blödningar av grad 3 eller högre vid samtidig behandling med en inställd warfarindosering och Avastin</w:t>
      </w:r>
      <w:r w:rsidR="008930EB" w:rsidRPr="002326AC">
        <w:rPr>
          <w:lang w:val="sv-SE"/>
        </w:rPr>
        <w:t xml:space="preserve"> </w:t>
      </w:r>
      <w:r w:rsidR="00D41C12" w:rsidRPr="002326AC">
        <w:rPr>
          <w:lang w:val="sv-SE"/>
        </w:rPr>
        <w:t>(NCI-CTCAE v.3).</w:t>
      </w:r>
    </w:p>
    <w:p w14:paraId="0F76134F" w14:textId="77777777" w:rsidR="00353069" w:rsidRPr="002326AC" w:rsidRDefault="00353069" w:rsidP="00353069">
      <w:pPr>
        <w:suppressAutoHyphens/>
        <w:rPr>
          <w:lang w:val="sv-SE"/>
        </w:rPr>
      </w:pPr>
    </w:p>
    <w:p w14:paraId="3FCF7359" w14:textId="77777777" w:rsidR="00353069" w:rsidRPr="002326AC" w:rsidRDefault="00353069" w:rsidP="00353069">
      <w:pPr>
        <w:suppressAutoHyphens/>
        <w:outlineLvl w:val="0"/>
        <w:rPr>
          <w:i/>
          <w:lang w:val="sv-SE"/>
        </w:rPr>
      </w:pPr>
      <w:r w:rsidRPr="002326AC">
        <w:rPr>
          <w:i/>
          <w:lang w:val="sv-SE"/>
        </w:rPr>
        <w:t>Lungblödning/hemoptys</w:t>
      </w:r>
    </w:p>
    <w:p w14:paraId="1488F946" w14:textId="77777777" w:rsidR="00353069" w:rsidRPr="002326AC" w:rsidRDefault="00353069" w:rsidP="00353069">
      <w:pPr>
        <w:suppressAutoHyphens/>
        <w:outlineLvl w:val="0"/>
        <w:rPr>
          <w:lang w:val="sv-SE"/>
        </w:rPr>
      </w:pPr>
      <w:r w:rsidRPr="002326AC">
        <w:rPr>
          <w:lang w:val="sv-SE"/>
        </w:rPr>
        <w:t>Patienter med icke-småcellig lungcancer som behandlas med Avastin kan ha en risk för allvarlig, och i vissa fall dödlig, lungblödning/hemoptys. Patienter som nyligen haft lungblödning/hemoptys (&gt; 2,5 ml rött blod) ska inte behandlas med Avastin.</w:t>
      </w:r>
    </w:p>
    <w:p w14:paraId="65CFA108" w14:textId="77777777" w:rsidR="00353069" w:rsidRPr="002326AC" w:rsidRDefault="00353069" w:rsidP="00353069">
      <w:pPr>
        <w:suppressAutoHyphens/>
        <w:rPr>
          <w:lang w:val="sv-SE"/>
        </w:rPr>
      </w:pPr>
    </w:p>
    <w:p w14:paraId="6961AF5B" w14:textId="77777777" w:rsidR="00E9521D" w:rsidRPr="00CB7CFF" w:rsidRDefault="00E9521D" w:rsidP="00C4260D">
      <w:pPr>
        <w:keepNext/>
        <w:keepLines/>
        <w:rPr>
          <w:i/>
          <w:lang w:val="sv-SE"/>
        </w:rPr>
      </w:pPr>
      <w:r w:rsidRPr="00CB7CFF">
        <w:rPr>
          <w:i/>
          <w:lang w:val="sv-SE"/>
        </w:rPr>
        <w:lastRenderedPageBreak/>
        <w:t xml:space="preserve">Aneurysmer och arteriella dissektioner </w:t>
      </w:r>
    </w:p>
    <w:p w14:paraId="63913523" w14:textId="77777777" w:rsidR="00E9521D" w:rsidRPr="00CB7CFF" w:rsidRDefault="00E9521D" w:rsidP="00C4260D">
      <w:pPr>
        <w:keepNext/>
        <w:keepLines/>
        <w:rPr>
          <w:lang w:val="sv-SE"/>
        </w:rPr>
      </w:pPr>
      <w:r w:rsidRPr="00CB7CFF">
        <w:rPr>
          <w:lang w:val="sv-SE"/>
        </w:rPr>
        <w:t>Användningen av VEGF-hämmare till patienter med eller utan hypertoni kan främja bildningen av aneurysmer och/eller arteriella dissektioner. Denna risk ska noga övervägas innan Avastin sätts in hos patienter med riskfaktorer såsom hypertoni eller tidigare aneurysm.</w:t>
      </w:r>
    </w:p>
    <w:p w14:paraId="54B05BF3" w14:textId="77777777" w:rsidR="00E9521D" w:rsidRPr="00C4260D" w:rsidRDefault="00E9521D" w:rsidP="00163C9F">
      <w:pPr>
        <w:keepNext/>
        <w:keepLines/>
        <w:suppressAutoHyphens/>
        <w:outlineLvl w:val="0"/>
        <w:rPr>
          <w:lang w:val="sv-SE"/>
        </w:rPr>
      </w:pPr>
    </w:p>
    <w:p w14:paraId="0CC46A1F" w14:textId="77777777" w:rsidR="00353069" w:rsidRPr="002326AC" w:rsidRDefault="00353069" w:rsidP="00163C9F">
      <w:pPr>
        <w:keepNext/>
        <w:keepLines/>
        <w:suppressAutoHyphens/>
        <w:outlineLvl w:val="0"/>
        <w:rPr>
          <w:i/>
          <w:lang w:val="sv-SE"/>
        </w:rPr>
      </w:pPr>
      <w:r w:rsidRPr="002326AC">
        <w:rPr>
          <w:i/>
          <w:lang w:val="sv-SE"/>
        </w:rPr>
        <w:t xml:space="preserve">Kronisk hjärtinsufficiens </w:t>
      </w:r>
      <w:r w:rsidRPr="002326AC">
        <w:rPr>
          <w:lang w:val="sv-SE"/>
        </w:rPr>
        <w:t>(se avsnitt 4.8)</w:t>
      </w:r>
    </w:p>
    <w:p w14:paraId="6627EFDD" w14:textId="77777777" w:rsidR="0037717A" w:rsidRPr="002326AC" w:rsidRDefault="00353069" w:rsidP="0037717A">
      <w:pPr>
        <w:suppressAutoHyphens/>
        <w:rPr>
          <w:lang w:val="sv-SE"/>
        </w:rPr>
      </w:pPr>
      <w:r w:rsidRPr="002326AC">
        <w:rPr>
          <w:lang w:val="sv-SE"/>
        </w:rPr>
        <w:t xml:space="preserve">Biverkningar liknande kronisk hjärtinsufficiens rapporterades i kliniska prövningar. </w:t>
      </w:r>
      <w:r w:rsidR="002F399C" w:rsidRPr="002326AC">
        <w:rPr>
          <w:lang w:val="sv-SE"/>
        </w:rPr>
        <w:t xml:space="preserve">De </w:t>
      </w:r>
      <w:r w:rsidRPr="002326AC">
        <w:rPr>
          <w:lang w:val="sv-SE"/>
        </w:rPr>
        <w:t xml:space="preserve">varierade från asymtomatisk minskning av vänsterkammar-ejektionsfraktion till symtomatisk kronisk hjärtinsufficiens som krävde behandling eller sjukhusinläggning. </w:t>
      </w:r>
      <w:r w:rsidR="0037717A" w:rsidRPr="002326AC">
        <w:rPr>
          <w:lang w:val="sv-SE"/>
        </w:rPr>
        <w:t>Försiktighet bör iakttas vid behandling med Avastin av patienter med kardiovaskulär sjukdom som är av klinisk betydelse såsom kranskärlssjukdom eller kronisk hjärtinsufficiens.</w:t>
      </w:r>
    </w:p>
    <w:p w14:paraId="2529F1DD" w14:textId="77777777" w:rsidR="0037717A" w:rsidRPr="002326AC" w:rsidRDefault="003C033A" w:rsidP="0037717A">
      <w:pPr>
        <w:suppressAutoHyphens/>
        <w:rPr>
          <w:lang w:val="sv-SE"/>
        </w:rPr>
      </w:pPr>
      <w:r>
        <w:rPr>
          <w:lang w:val="sv-SE"/>
        </w:rPr>
        <w:t xml:space="preserve"> </w:t>
      </w:r>
    </w:p>
    <w:p w14:paraId="5530796F" w14:textId="77777777" w:rsidR="00353069" w:rsidRPr="002326AC" w:rsidRDefault="00353069" w:rsidP="004D186E">
      <w:pPr>
        <w:suppressAutoHyphens/>
        <w:rPr>
          <w:lang w:val="sv-SE"/>
        </w:rPr>
      </w:pPr>
      <w:r w:rsidRPr="002326AC">
        <w:rPr>
          <w:lang w:val="sv-SE"/>
        </w:rPr>
        <w:t>De flesta patienter som fick kronisk hjärtinsufficiens hade metastaserad bröstcancer tidigare behandlad med antracykliner, tidigare strålbehandlade mot vänstra bröstkorgsväggen eller hade andra riskfaktorer för kronisk hjärtinsufficiens</w:t>
      </w:r>
      <w:r w:rsidR="0037717A" w:rsidRPr="002326AC">
        <w:rPr>
          <w:lang w:val="sv-SE"/>
        </w:rPr>
        <w:t>.</w:t>
      </w:r>
    </w:p>
    <w:p w14:paraId="3FAF8279" w14:textId="77777777" w:rsidR="00B654BF" w:rsidRPr="002326AC" w:rsidRDefault="00B654BF" w:rsidP="004D186E">
      <w:pPr>
        <w:suppressAutoHyphens/>
        <w:rPr>
          <w:lang w:val="sv-SE"/>
        </w:rPr>
      </w:pPr>
    </w:p>
    <w:p w14:paraId="4B2D2C0E" w14:textId="77777777" w:rsidR="0037717A" w:rsidRPr="002326AC" w:rsidRDefault="0037717A" w:rsidP="00C915A6">
      <w:pPr>
        <w:keepNext/>
        <w:keepLines/>
        <w:suppressAutoHyphens/>
        <w:rPr>
          <w:lang w:val="sv-SE"/>
        </w:rPr>
      </w:pPr>
      <w:r w:rsidRPr="002326AC">
        <w:rPr>
          <w:lang w:val="sv-SE"/>
        </w:rPr>
        <w:t>Hos de patienter i studie AV</w:t>
      </w:r>
      <w:r w:rsidR="007A294B" w:rsidRPr="002326AC">
        <w:rPr>
          <w:lang w:val="sv-SE"/>
        </w:rPr>
        <w:t>F</w:t>
      </w:r>
      <w:r w:rsidRPr="002326AC">
        <w:rPr>
          <w:lang w:val="sv-SE"/>
        </w:rPr>
        <w:t xml:space="preserve">3694g som fick behandling med antracykliner, och som inte behandlats med antracykliner tidigare, sågs ingen ökning av incidensen av kronisk hjärtinsufficiens av någon grad i gruppen som fick antracyklin + bevacizumab jämfört med behandling med enbart antracykliner. Kronisk hjärtinsufficiens grad 3 eller högre var något mer frekvent hos de patienter som fick bevacizumab i kombination med kemoterapi jämfört med patienter som enbart fick kemoterapi. Detta är överensstämmande med resultat från andra studier av metastaserad bröstcancer hos patienter som inte fått antracyklinbehandling samtidigt </w:t>
      </w:r>
      <w:r w:rsidR="008930EB" w:rsidRPr="002326AC">
        <w:rPr>
          <w:lang w:val="sv-SE"/>
        </w:rPr>
        <w:t>(NCI-CTC</w:t>
      </w:r>
      <w:r w:rsidR="00D41C12" w:rsidRPr="002326AC">
        <w:rPr>
          <w:lang w:val="sv-SE"/>
        </w:rPr>
        <w:t>AE</w:t>
      </w:r>
      <w:r w:rsidR="008930EB" w:rsidRPr="002326AC">
        <w:rPr>
          <w:lang w:val="sv-SE"/>
        </w:rPr>
        <w:t xml:space="preserve"> v.3) </w:t>
      </w:r>
      <w:r w:rsidRPr="002326AC">
        <w:rPr>
          <w:lang w:val="sv-SE"/>
        </w:rPr>
        <w:t>(se avsnitt 4.8).</w:t>
      </w:r>
    </w:p>
    <w:p w14:paraId="1EFFF599" w14:textId="77777777" w:rsidR="0037717A" w:rsidRPr="002326AC" w:rsidRDefault="0037717A" w:rsidP="00353069">
      <w:pPr>
        <w:suppressAutoHyphens/>
        <w:rPr>
          <w:lang w:val="sv-SE"/>
        </w:rPr>
      </w:pPr>
    </w:p>
    <w:p w14:paraId="5C7DA042" w14:textId="77777777" w:rsidR="00353069" w:rsidRPr="002326AC" w:rsidRDefault="00353069" w:rsidP="00733857">
      <w:pPr>
        <w:keepNext/>
        <w:keepLines/>
        <w:suppressAutoHyphens/>
        <w:rPr>
          <w:i/>
          <w:lang w:val="sv-SE"/>
        </w:rPr>
      </w:pPr>
      <w:r w:rsidRPr="002326AC">
        <w:rPr>
          <w:i/>
          <w:lang w:val="sv-SE"/>
        </w:rPr>
        <w:t xml:space="preserve">Neutropeni </w:t>
      </w:r>
      <w:r w:rsidR="00755163" w:rsidRPr="002326AC">
        <w:rPr>
          <w:i/>
          <w:lang w:val="sv-SE"/>
        </w:rPr>
        <w:t xml:space="preserve">och infektioner </w:t>
      </w:r>
      <w:r w:rsidRPr="002326AC">
        <w:rPr>
          <w:lang w:val="sv-SE"/>
        </w:rPr>
        <w:t>(se avsnitt 4.8)</w:t>
      </w:r>
    </w:p>
    <w:p w14:paraId="5A79EE39" w14:textId="77777777" w:rsidR="00353069" w:rsidRPr="002326AC" w:rsidRDefault="00353069" w:rsidP="00733857">
      <w:pPr>
        <w:keepNext/>
        <w:keepLines/>
        <w:suppressAutoHyphens/>
        <w:rPr>
          <w:lang w:val="sv-SE"/>
        </w:rPr>
      </w:pPr>
      <w:r w:rsidRPr="002326AC">
        <w:rPr>
          <w:lang w:val="sv-SE"/>
        </w:rPr>
        <w:t xml:space="preserve">Ökad förekomst av allvarlig neutropeni, febril neutropeni eller infektion med </w:t>
      </w:r>
      <w:r w:rsidR="00755163" w:rsidRPr="002326AC">
        <w:rPr>
          <w:lang w:val="sv-SE"/>
        </w:rPr>
        <w:t xml:space="preserve">eller utan </w:t>
      </w:r>
      <w:r w:rsidRPr="002326AC">
        <w:rPr>
          <w:lang w:val="sv-SE"/>
        </w:rPr>
        <w:t>allvarlig neutropeni (inklusive några dödsfall) har observerats hos patienter som behandlats med myelotoxiska kemoterapiregimer plus Avastin i jämförelse med enbart kemoterapi.</w:t>
      </w:r>
      <w:r w:rsidR="00755163" w:rsidRPr="002326AC">
        <w:rPr>
          <w:lang w:val="sv-SE"/>
        </w:rPr>
        <w:t xml:space="preserve"> Detta har främst setts i kombination med platinum- eller taxanbaserad</w:t>
      </w:r>
      <w:r w:rsidR="00B34F6E" w:rsidRPr="002326AC">
        <w:rPr>
          <w:lang w:val="sv-SE"/>
        </w:rPr>
        <w:t>e</w:t>
      </w:r>
      <w:r w:rsidR="00755163" w:rsidRPr="002326AC">
        <w:rPr>
          <w:lang w:val="sv-SE"/>
        </w:rPr>
        <w:t xml:space="preserve"> terapi</w:t>
      </w:r>
      <w:r w:rsidR="00B34F6E" w:rsidRPr="002326AC">
        <w:rPr>
          <w:lang w:val="sv-SE"/>
        </w:rPr>
        <w:t>er</w:t>
      </w:r>
      <w:r w:rsidR="00755163" w:rsidRPr="002326AC">
        <w:rPr>
          <w:lang w:val="sv-SE"/>
        </w:rPr>
        <w:t xml:space="preserve"> vid behandling av NSCLC</w:t>
      </w:r>
      <w:r w:rsidR="002A531A">
        <w:rPr>
          <w:lang w:val="sv-SE"/>
        </w:rPr>
        <w:t>,</w:t>
      </w:r>
      <w:r w:rsidR="00755163" w:rsidRPr="002326AC">
        <w:rPr>
          <w:lang w:val="sv-SE"/>
        </w:rPr>
        <w:t xml:space="preserve"> metastaserande bröstcancer</w:t>
      </w:r>
      <w:r w:rsidR="002A531A">
        <w:rPr>
          <w:lang w:val="sv-SE"/>
        </w:rPr>
        <w:t xml:space="preserve"> och i kombination med paklitaxel och topotekan vid </w:t>
      </w:r>
      <w:r w:rsidR="00B72253">
        <w:rPr>
          <w:lang w:val="sv-SE"/>
        </w:rPr>
        <w:t>kvarvarande</w:t>
      </w:r>
      <w:r w:rsidR="002A531A">
        <w:rPr>
          <w:lang w:val="sv-SE"/>
        </w:rPr>
        <w:t xml:space="preserve">, </w:t>
      </w:r>
      <w:r w:rsidR="00893C94">
        <w:rPr>
          <w:lang w:val="sv-SE"/>
        </w:rPr>
        <w:t>recidiverande</w:t>
      </w:r>
      <w:r w:rsidR="002A531A">
        <w:rPr>
          <w:lang w:val="sv-SE"/>
        </w:rPr>
        <w:t xml:space="preserve"> eller metastaserad cervixcancer</w:t>
      </w:r>
      <w:r w:rsidR="00C930A6" w:rsidRPr="002326AC">
        <w:rPr>
          <w:lang w:val="sv-SE"/>
        </w:rPr>
        <w:t>.</w:t>
      </w:r>
    </w:p>
    <w:p w14:paraId="12B4F047" w14:textId="77777777" w:rsidR="005E02DB" w:rsidRPr="002326AC" w:rsidRDefault="005E02DB" w:rsidP="00353069">
      <w:pPr>
        <w:suppressAutoHyphens/>
        <w:rPr>
          <w:lang w:val="sv-SE"/>
        </w:rPr>
      </w:pPr>
    </w:p>
    <w:p w14:paraId="42729907" w14:textId="5553ED6B" w:rsidR="005E02DB" w:rsidRPr="002326AC" w:rsidRDefault="005E02DB" w:rsidP="003F3911">
      <w:pPr>
        <w:keepNext/>
        <w:keepLines/>
        <w:suppressAutoHyphens/>
        <w:rPr>
          <w:i/>
          <w:lang w:val="sv-SE"/>
        </w:rPr>
      </w:pPr>
      <w:r w:rsidRPr="002326AC">
        <w:rPr>
          <w:i/>
          <w:lang w:val="sv-SE"/>
        </w:rPr>
        <w:t>Överkänslighetsreaktioner</w:t>
      </w:r>
      <w:r w:rsidR="009B3F81">
        <w:rPr>
          <w:i/>
          <w:lang w:val="sv-SE"/>
        </w:rPr>
        <w:t xml:space="preserve"> (inklusive anafylaktisk chock)/</w:t>
      </w:r>
      <w:r w:rsidRPr="002326AC">
        <w:rPr>
          <w:i/>
          <w:lang w:val="sv-SE"/>
        </w:rPr>
        <w:t xml:space="preserve">infusionsreaktioner </w:t>
      </w:r>
      <w:r w:rsidRPr="002326AC">
        <w:rPr>
          <w:lang w:val="sv-SE"/>
        </w:rPr>
        <w:t>(se avsnitt 4.8)</w:t>
      </w:r>
    </w:p>
    <w:p w14:paraId="41657517" w14:textId="2CEEC53E" w:rsidR="005E02DB" w:rsidRPr="002326AC" w:rsidRDefault="005E02DB" w:rsidP="00366298">
      <w:pPr>
        <w:keepNext/>
        <w:keepLines/>
        <w:suppressAutoHyphens/>
        <w:rPr>
          <w:lang w:val="sv-SE"/>
        </w:rPr>
      </w:pPr>
      <w:r w:rsidRPr="002326AC">
        <w:rPr>
          <w:lang w:val="sv-SE"/>
        </w:rPr>
        <w:t>Det finns en risk att patienter kan utveckla infusions-/överkänslighetsreaktion</w:t>
      </w:r>
      <w:r w:rsidR="008930EB" w:rsidRPr="002326AC">
        <w:rPr>
          <w:lang w:val="sv-SE"/>
        </w:rPr>
        <w:t>er</w:t>
      </w:r>
      <w:r w:rsidR="009B3F81">
        <w:rPr>
          <w:lang w:val="sv-SE"/>
        </w:rPr>
        <w:t xml:space="preserve"> (inklusive anafylaktisk chock)</w:t>
      </w:r>
      <w:r w:rsidRPr="002326AC">
        <w:rPr>
          <w:lang w:val="sv-SE"/>
        </w:rPr>
        <w:t>. Noggrann övervakning av patienten rekommenderas under och efter administrering av bevacizumab, som vid alla infusioner av en terapeutisk, humaniserad monoklonal antikropp. Om en reaktion uppträder ska infusionen avbrytas och lämplig behandling ges. Ingen systematisk premedicinering krävs.</w:t>
      </w:r>
    </w:p>
    <w:p w14:paraId="6C49BB22" w14:textId="77777777" w:rsidR="007617D8" w:rsidRPr="002326AC" w:rsidRDefault="007617D8" w:rsidP="007617D8">
      <w:pPr>
        <w:rPr>
          <w:lang w:val="sv-SE"/>
        </w:rPr>
      </w:pPr>
    </w:p>
    <w:p w14:paraId="639D0800" w14:textId="77777777" w:rsidR="007617D8" w:rsidRPr="002326AC" w:rsidRDefault="007617D8" w:rsidP="00E872D2">
      <w:pPr>
        <w:keepNext/>
        <w:keepLines/>
        <w:rPr>
          <w:i/>
          <w:lang w:val="sv-SE"/>
        </w:rPr>
      </w:pPr>
      <w:r w:rsidRPr="002326AC">
        <w:rPr>
          <w:i/>
          <w:lang w:val="sv-SE"/>
        </w:rPr>
        <w:t xml:space="preserve">Osteonekros i käken </w:t>
      </w:r>
      <w:r w:rsidRPr="002326AC">
        <w:rPr>
          <w:lang w:val="sv-SE"/>
        </w:rPr>
        <w:t>(se avsnitt 4.8)</w:t>
      </w:r>
    </w:p>
    <w:p w14:paraId="1A48E38F" w14:textId="77777777" w:rsidR="00C733E1" w:rsidRDefault="007617D8" w:rsidP="00C733E1">
      <w:pPr>
        <w:autoSpaceDE w:val="0"/>
        <w:autoSpaceDN w:val="0"/>
        <w:adjustRightInd w:val="0"/>
        <w:rPr>
          <w:color w:val="000000"/>
          <w:szCs w:val="22"/>
          <w:lang w:val="sv-SE"/>
        </w:rPr>
      </w:pPr>
      <w:r w:rsidRPr="002326AC">
        <w:rPr>
          <w:color w:val="000000"/>
          <w:szCs w:val="22"/>
          <w:lang w:val="sv-SE"/>
        </w:rPr>
        <w:t>Fall av osteonekros i käken har rapporterats hos cancerpatienter behandlade med Avastin</w:t>
      </w:r>
      <w:r w:rsidR="00ED246B" w:rsidRPr="002326AC">
        <w:rPr>
          <w:color w:val="000000"/>
          <w:szCs w:val="22"/>
          <w:lang w:val="sv-SE"/>
        </w:rPr>
        <w:t>. M</w:t>
      </w:r>
      <w:r w:rsidRPr="002326AC">
        <w:rPr>
          <w:color w:val="000000"/>
          <w:szCs w:val="22"/>
          <w:lang w:val="sv-SE"/>
        </w:rPr>
        <w:t>ajoriteten</w:t>
      </w:r>
      <w:r w:rsidR="00ED246B" w:rsidRPr="002326AC">
        <w:rPr>
          <w:color w:val="000000"/>
          <w:szCs w:val="22"/>
          <w:lang w:val="sv-SE"/>
        </w:rPr>
        <w:t xml:space="preserve"> av dessa </w:t>
      </w:r>
      <w:r w:rsidRPr="002326AC">
        <w:rPr>
          <w:color w:val="000000"/>
          <w:szCs w:val="22"/>
          <w:lang w:val="sv-SE"/>
        </w:rPr>
        <w:t xml:space="preserve">hade tidigare eller samtidigt behandlats med intravenöst administrerade bisfosfonater, för vilka osteonekros i käken är en </w:t>
      </w:r>
      <w:r w:rsidR="00C733E1" w:rsidRPr="002326AC">
        <w:rPr>
          <w:color w:val="000000"/>
          <w:szCs w:val="22"/>
          <w:lang w:val="sv-SE"/>
        </w:rPr>
        <w:t>i</w:t>
      </w:r>
      <w:r w:rsidRPr="002326AC">
        <w:rPr>
          <w:color w:val="000000"/>
          <w:szCs w:val="22"/>
          <w:lang w:val="sv-SE"/>
        </w:rPr>
        <w:t>de</w:t>
      </w:r>
      <w:r w:rsidR="00225A99" w:rsidRPr="002326AC">
        <w:rPr>
          <w:color w:val="000000"/>
          <w:szCs w:val="22"/>
          <w:lang w:val="sv-SE"/>
        </w:rPr>
        <w:t>n</w:t>
      </w:r>
      <w:r w:rsidR="00C733E1" w:rsidRPr="002326AC">
        <w:rPr>
          <w:color w:val="000000"/>
          <w:szCs w:val="22"/>
          <w:lang w:val="sv-SE"/>
        </w:rPr>
        <w:t>ti</w:t>
      </w:r>
      <w:r w:rsidRPr="002326AC">
        <w:rPr>
          <w:color w:val="000000"/>
          <w:szCs w:val="22"/>
          <w:lang w:val="sv-SE"/>
        </w:rPr>
        <w:t>fierad risk</w:t>
      </w:r>
      <w:r w:rsidR="008533B4" w:rsidRPr="002326AC">
        <w:rPr>
          <w:color w:val="000000"/>
          <w:szCs w:val="22"/>
          <w:lang w:val="sv-SE"/>
        </w:rPr>
        <w:t>faktor</w:t>
      </w:r>
      <w:r w:rsidRPr="002326AC">
        <w:rPr>
          <w:color w:val="000000"/>
          <w:szCs w:val="22"/>
          <w:lang w:val="sv-SE"/>
        </w:rPr>
        <w:t xml:space="preserve">. </w:t>
      </w:r>
      <w:r w:rsidR="00C733E1" w:rsidRPr="002326AC">
        <w:rPr>
          <w:color w:val="000000"/>
          <w:szCs w:val="22"/>
          <w:lang w:val="sv-SE"/>
        </w:rPr>
        <w:t>Försiktighet ska iakttas då A</w:t>
      </w:r>
      <w:r w:rsidRPr="002326AC">
        <w:rPr>
          <w:color w:val="000000"/>
          <w:szCs w:val="22"/>
          <w:lang w:val="sv-SE"/>
        </w:rPr>
        <w:t xml:space="preserve">vastin </w:t>
      </w:r>
      <w:r w:rsidR="00B13A61" w:rsidRPr="002326AC">
        <w:rPr>
          <w:color w:val="000000"/>
          <w:szCs w:val="22"/>
          <w:lang w:val="sv-SE"/>
        </w:rPr>
        <w:t>och</w:t>
      </w:r>
      <w:r w:rsidRPr="002326AC">
        <w:rPr>
          <w:color w:val="000000"/>
          <w:szCs w:val="22"/>
          <w:lang w:val="sv-SE"/>
        </w:rPr>
        <w:t xml:space="preserve"> </w:t>
      </w:r>
      <w:r w:rsidR="006537DF" w:rsidRPr="002326AC">
        <w:rPr>
          <w:color w:val="000000"/>
          <w:szCs w:val="22"/>
          <w:lang w:val="sv-SE"/>
        </w:rPr>
        <w:t xml:space="preserve">intravenösa </w:t>
      </w:r>
      <w:r w:rsidRPr="002326AC">
        <w:rPr>
          <w:color w:val="000000"/>
          <w:szCs w:val="22"/>
          <w:lang w:val="sv-SE"/>
        </w:rPr>
        <w:t>bis</w:t>
      </w:r>
      <w:r w:rsidR="00C733E1" w:rsidRPr="002326AC">
        <w:rPr>
          <w:color w:val="000000"/>
          <w:szCs w:val="22"/>
          <w:lang w:val="sv-SE"/>
        </w:rPr>
        <w:t>f</w:t>
      </w:r>
      <w:r w:rsidRPr="002326AC">
        <w:rPr>
          <w:color w:val="000000"/>
          <w:szCs w:val="22"/>
          <w:lang w:val="sv-SE"/>
        </w:rPr>
        <w:t>os</w:t>
      </w:r>
      <w:r w:rsidR="00C733E1" w:rsidRPr="002326AC">
        <w:rPr>
          <w:color w:val="000000"/>
          <w:szCs w:val="22"/>
          <w:lang w:val="sv-SE"/>
        </w:rPr>
        <w:t>f</w:t>
      </w:r>
      <w:r w:rsidRPr="002326AC">
        <w:rPr>
          <w:color w:val="000000"/>
          <w:szCs w:val="22"/>
          <w:lang w:val="sv-SE"/>
        </w:rPr>
        <w:t>onate</w:t>
      </w:r>
      <w:r w:rsidR="00C733E1" w:rsidRPr="002326AC">
        <w:rPr>
          <w:color w:val="000000"/>
          <w:szCs w:val="22"/>
          <w:lang w:val="sv-SE"/>
        </w:rPr>
        <w:t xml:space="preserve">r </w:t>
      </w:r>
      <w:r w:rsidR="00225A99" w:rsidRPr="002326AC">
        <w:rPr>
          <w:color w:val="000000"/>
          <w:szCs w:val="22"/>
          <w:lang w:val="sv-SE"/>
        </w:rPr>
        <w:t>administreras</w:t>
      </w:r>
      <w:r w:rsidR="00C733E1" w:rsidRPr="002326AC">
        <w:rPr>
          <w:color w:val="000000"/>
          <w:szCs w:val="22"/>
          <w:lang w:val="sv-SE"/>
        </w:rPr>
        <w:t xml:space="preserve"> samtidigt eller sekven</w:t>
      </w:r>
      <w:r w:rsidR="008533B4" w:rsidRPr="002326AC">
        <w:rPr>
          <w:color w:val="000000"/>
          <w:szCs w:val="22"/>
          <w:lang w:val="sv-SE"/>
        </w:rPr>
        <w:t>t</w:t>
      </w:r>
      <w:r w:rsidR="00C733E1" w:rsidRPr="002326AC">
        <w:rPr>
          <w:color w:val="000000"/>
          <w:szCs w:val="22"/>
          <w:lang w:val="sv-SE"/>
        </w:rPr>
        <w:t>iellt.</w:t>
      </w:r>
      <w:r w:rsidRPr="002326AC">
        <w:rPr>
          <w:color w:val="000000"/>
          <w:szCs w:val="22"/>
          <w:lang w:val="sv-SE"/>
        </w:rPr>
        <w:t xml:space="preserve"> </w:t>
      </w:r>
    </w:p>
    <w:p w14:paraId="794EAC94" w14:textId="77777777" w:rsidR="00173CFC" w:rsidRPr="002326AC" w:rsidRDefault="00173CFC" w:rsidP="00C733E1">
      <w:pPr>
        <w:autoSpaceDE w:val="0"/>
        <w:autoSpaceDN w:val="0"/>
        <w:adjustRightInd w:val="0"/>
        <w:rPr>
          <w:color w:val="000000"/>
          <w:szCs w:val="22"/>
          <w:lang w:val="sv-SE"/>
        </w:rPr>
      </w:pPr>
    </w:p>
    <w:p w14:paraId="5A3F9C7B" w14:textId="77777777" w:rsidR="006537DF" w:rsidRPr="002326AC" w:rsidRDefault="006537DF" w:rsidP="006537DF">
      <w:pPr>
        <w:autoSpaceDE w:val="0"/>
        <w:autoSpaceDN w:val="0"/>
        <w:adjustRightInd w:val="0"/>
        <w:rPr>
          <w:color w:val="000000"/>
          <w:szCs w:val="22"/>
          <w:lang w:val="sv-SE"/>
        </w:rPr>
      </w:pPr>
      <w:r w:rsidRPr="002326AC">
        <w:rPr>
          <w:color w:val="000000"/>
          <w:szCs w:val="22"/>
          <w:lang w:val="sv-SE"/>
        </w:rPr>
        <w:t xml:space="preserve">Invasiva tandingrepp är identifierat som en ytterligare riskfaktor. </w:t>
      </w:r>
    </w:p>
    <w:p w14:paraId="5562F81E" w14:textId="77777777" w:rsidR="007617D8" w:rsidRPr="002326AC" w:rsidRDefault="00C733E1" w:rsidP="00C733E1">
      <w:pPr>
        <w:autoSpaceDE w:val="0"/>
        <w:autoSpaceDN w:val="0"/>
        <w:adjustRightInd w:val="0"/>
        <w:rPr>
          <w:color w:val="000000"/>
          <w:szCs w:val="22"/>
          <w:lang w:val="sv-SE"/>
        </w:rPr>
      </w:pPr>
      <w:r w:rsidRPr="002326AC">
        <w:rPr>
          <w:color w:val="000000"/>
          <w:szCs w:val="22"/>
          <w:lang w:val="sv-SE"/>
        </w:rPr>
        <w:t>En tandläkarundersökning och läm</w:t>
      </w:r>
      <w:r w:rsidR="00225A99" w:rsidRPr="002326AC">
        <w:rPr>
          <w:color w:val="000000"/>
          <w:szCs w:val="22"/>
          <w:lang w:val="sv-SE"/>
        </w:rPr>
        <w:t>p</w:t>
      </w:r>
      <w:r w:rsidRPr="002326AC">
        <w:rPr>
          <w:color w:val="000000"/>
          <w:szCs w:val="22"/>
          <w:lang w:val="sv-SE"/>
        </w:rPr>
        <w:t>lig</w:t>
      </w:r>
      <w:r w:rsidR="00225A99" w:rsidRPr="002326AC">
        <w:rPr>
          <w:color w:val="000000"/>
          <w:szCs w:val="22"/>
          <w:lang w:val="sv-SE"/>
        </w:rPr>
        <w:t xml:space="preserve"> profylaktisk tandläkarbehandling </w:t>
      </w:r>
      <w:r w:rsidR="00B13A61" w:rsidRPr="002326AC">
        <w:rPr>
          <w:color w:val="000000"/>
          <w:szCs w:val="22"/>
          <w:lang w:val="sv-SE"/>
        </w:rPr>
        <w:t>bör</w:t>
      </w:r>
      <w:r w:rsidR="00225A99" w:rsidRPr="002326AC">
        <w:rPr>
          <w:color w:val="000000"/>
          <w:szCs w:val="22"/>
          <w:lang w:val="sv-SE"/>
        </w:rPr>
        <w:t xml:space="preserve"> </w:t>
      </w:r>
      <w:r w:rsidR="00A965AD" w:rsidRPr="002326AC">
        <w:rPr>
          <w:color w:val="000000"/>
          <w:szCs w:val="22"/>
          <w:lang w:val="sv-SE"/>
        </w:rPr>
        <w:t xml:space="preserve">övervägas </w:t>
      </w:r>
      <w:r w:rsidR="00225A99" w:rsidRPr="002326AC">
        <w:rPr>
          <w:color w:val="000000"/>
          <w:szCs w:val="22"/>
          <w:lang w:val="sv-SE"/>
        </w:rPr>
        <w:t>innan behandling med Avastin inleds</w:t>
      </w:r>
      <w:r w:rsidR="007617D8" w:rsidRPr="002326AC">
        <w:rPr>
          <w:color w:val="000000"/>
          <w:szCs w:val="22"/>
          <w:lang w:val="sv-SE"/>
        </w:rPr>
        <w:t xml:space="preserve">. </w:t>
      </w:r>
      <w:r w:rsidR="00225A99" w:rsidRPr="002326AC">
        <w:rPr>
          <w:color w:val="000000"/>
          <w:szCs w:val="22"/>
          <w:lang w:val="sv-SE"/>
        </w:rPr>
        <w:t xml:space="preserve">Hos patienter som </w:t>
      </w:r>
      <w:r w:rsidR="00A965AD" w:rsidRPr="002326AC">
        <w:rPr>
          <w:color w:val="000000"/>
          <w:szCs w:val="22"/>
          <w:lang w:val="sv-SE"/>
        </w:rPr>
        <w:t>ti</w:t>
      </w:r>
      <w:r w:rsidR="00D15C25" w:rsidRPr="002326AC">
        <w:rPr>
          <w:color w:val="000000"/>
          <w:szCs w:val="22"/>
          <w:lang w:val="sv-SE"/>
        </w:rPr>
        <w:t>di</w:t>
      </w:r>
      <w:r w:rsidR="00A965AD" w:rsidRPr="002326AC">
        <w:rPr>
          <w:color w:val="000000"/>
          <w:szCs w:val="22"/>
          <w:lang w:val="sv-SE"/>
        </w:rPr>
        <w:t xml:space="preserve">gare </w:t>
      </w:r>
      <w:r w:rsidR="00225A99" w:rsidRPr="002326AC">
        <w:rPr>
          <w:color w:val="000000"/>
          <w:szCs w:val="22"/>
          <w:lang w:val="sv-SE"/>
        </w:rPr>
        <w:t xml:space="preserve">fått eller får intravenöst administrerade bisfosfonater </w:t>
      </w:r>
      <w:r w:rsidR="00B13A61" w:rsidRPr="002326AC">
        <w:rPr>
          <w:color w:val="000000"/>
          <w:szCs w:val="22"/>
          <w:lang w:val="sv-SE"/>
        </w:rPr>
        <w:t>bör</w:t>
      </w:r>
      <w:r w:rsidR="00225A99" w:rsidRPr="002326AC">
        <w:rPr>
          <w:color w:val="000000"/>
          <w:szCs w:val="22"/>
          <w:lang w:val="sv-SE"/>
        </w:rPr>
        <w:t xml:space="preserve"> invasiva tandingrepp om möjligt undvikas.</w:t>
      </w:r>
      <w:r w:rsidR="007617D8" w:rsidRPr="002326AC">
        <w:rPr>
          <w:color w:val="000000"/>
          <w:szCs w:val="22"/>
          <w:lang w:val="sv-SE"/>
        </w:rPr>
        <w:t xml:space="preserve"> </w:t>
      </w:r>
    </w:p>
    <w:p w14:paraId="50D58425" w14:textId="77777777" w:rsidR="008930EB" w:rsidRPr="002326AC" w:rsidRDefault="008930EB" w:rsidP="00C733E1">
      <w:pPr>
        <w:autoSpaceDE w:val="0"/>
        <w:autoSpaceDN w:val="0"/>
        <w:adjustRightInd w:val="0"/>
        <w:rPr>
          <w:color w:val="000000"/>
          <w:szCs w:val="22"/>
          <w:lang w:val="sv-SE"/>
        </w:rPr>
      </w:pPr>
    </w:p>
    <w:p w14:paraId="2A3B52D7" w14:textId="77777777" w:rsidR="008930EB" w:rsidRPr="002326AC" w:rsidRDefault="008930EB" w:rsidP="00CF1FD0">
      <w:pPr>
        <w:keepNext/>
        <w:keepLines/>
        <w:autoSpaceDE w:val="0"/>
        <w:autoSpaceDN w:val="0"/>
        <w:adjustRightInd w:val="0"/>
        <w:rPr>
          <w:i/>
          <w:color w:val="000000"/>
          <w:szCs w:val="22"/>
          <w:lang w:val="sv-SE"/>
        </w:rPr>
      </w:pPr>
      <w:r w:rsidRPr="002326AC">
        <w:rPr>
          <w:i/>
          <w:color w:val="000000"/>
          <w:szCs w:val="22"/>
          <w:lang w:val="sv-SE"/>
        </w:rPr>
        <w:lastRenderedPageBreak/>
        <w:t>Intravitreal användning</w:t>
      </w:r>
    </w:p>
    <w:p w14:paraId="40E5BBF3" w14:textId="77777777" w:rsidR="008930EB" w:rsidRPr="002326AC" w:rsidRDefault="008930EB" w:rsidP="00CF1FD0">
      <w:pPr>
        <w:keepNext/>
        <w:keepLines/>
        <w:autoSpaceDE w:val="0"/>
        <w:autoSpaceDN w:val="0"/>
        <w:adjustRightInd w:val="0"/>
        <w:rPr>
          <w:color w:val="000000"/>
          <w:szCs w:val="22"/>
          <w:lang w:val="sv-SE"/>
        </w:rPr>
      </w:pPr>
      <w:r w:rsidRPr="002326AC">
        <w:rPr>
          <w:color w:val="000000"/>
          <w:szCs w:val="22"/>
          <w:lang w:val="sv-SE"/>
        </w:rPr>
        <w:t>Avastin är inte formulerad för intravitreal användning.</w:t>
      </w:r>
    </w:p>
    <w:p w14:paraId="48683BCF" w14:textId="77777777" w:rsidR="007617D8" w:rsidRPr="002326AC" w:rsidRDefault="007617D8" w:rsidP="004A40A7">
      <w:pPr>
        <w:keepNext/>
        <w:keepLines/>
        <w:suppressAutoHyphens/>
        <w:rPr>
          <w:lang w:val="sv-SE"/>
        </w:rPr>
      </w:pPr>
    </w:p>
    <w:p w14:paraId="61CB4891" w14:textId="77777777" w:rsidR="00027CFD" w:rsidRPr="002326AC" w:rsidRDefault="00027CFD" w:rsidP="00CF1FD0">
      <w:pPr>
        <w:keepNext/>
        <w:keepLines/>
        <w:suppressAutoHyphens/>
        <w:rPr>
          <w:i/>
          <w:lang w:val="sv-SE"/>
        </w:rPr>
      </w:pPr>
      <w:r w:rsidRPr="002326AC">
        <w:rPr>
          <w:i/>
          <w:lang w:val="sv-SE"/>
        </w:rPr>
        <w:t>Ögon</w:t>
      </w:r>
    </w:p>
    <w:p w14:paraId="4EABD0BF" w14:textId="77777777" w:rsidR="005E02DB" w:rsidRPr="002326AC" w:rsidRDefault="00862490" w:rsidP="00CF1FD0">
      <w:pPr>
        <w:keepNext/>
        <w:keepLines/>
        <w:suppressAutoHyphens/>
        <w:rPr>
          <w:lang w:val="sv-SE"/>
        </w:rPr>
      </w:pPr>
      <w:r w:rsidRPr="002326AC">
        <w:rPr>
          <w:lang w:val="sv-SE"/>
        </w:rPr>
        <w:t>Enskilda</w:t>
      </w:r>
      <w:r w:rsidR="00B341E0" w:rsidRPr="002326AC">
        <w:rPr>
          <w:lang w:val="sv-SE"/>
        </w:rPr>
        <w:t xml:space="preserve"> fall </w:t>
      </w:r>
      <w:r w:rsidR="008706C8" w:rsidRPr="002326AC">
        <w:rPr>
          <w:lang w:val="sv-SE"/>
        </w:rPr>
        <w:t>och kluster av allvarliga ögonbiverkningar</w:t>
      </w:r>
      <w:r w:rsidR="00027CFD" w:rsidRPr="002326AC">
        <w:rPr>
          <w:lang w:val="sv-SE"/>
        </w:rPr>
        <w:t xml:space="preserve"> har rapporterat</w:t>
      </w:r>
      <w:r w:rsidR="005C64AD" w:rsidRPr="002326AC">
        <w:rPr>
          <w:lang w:val="sv-SE"/>
        </w:rPr>
        <w:t>s</w:t>
      </w:r>
      <w:r w:rsidR="00027CFD" w:rsidRPr="002326AC">
        <w:rPr>
          <w:lang w:val="sv-SE"/>
        </w:rPr>
        <w:t xml:space="preserve"> från ej godkänd intravitreal användning</w:t>
      </w:r>
      <w:r w:rsidR="008706C8" w:rsidRPr="002326AC">
        <w:rPr>
          <w:lang w:val="sv-SE"/>
        </w:rPr>
        <w:t xml:space="preserve"> av Avastin </w:t>
      </w:r>
      <w:r w:rsidRPr="002326AC">
        <w:rPr>
          <w:lang w:val="sv-SE"/>
        </w:rPr>
        <w:t>från</w:t>
      </w:r>
      <w:r w:rsidR="008706C8" w:rsidRPr="002326AC">
        <w:rPr>
          <w:lang w:val="sv-SE"/>
        </w:rPr>
        <w:t xml:space="preserve"> </w:t>
      </w:r>
      <w:r w:rsidRPr="002326AC">
        <w:rPr>
          <w:lang w:val="sv-SE"/>
        </w:rPr>
        <w:t>injektionsflaskor godkän</w:t>
      </w:r>
      <w:r w:rsidR="004D7EC7" w:rsidRPr="002326AC">
        <w:rPr>
          <w:lang w:val="sv-SE"/>
        </w:rPr>
        <w:t>da</w:t>
      </w:r>
      <w:r w:rsidRPr="002326AC">
        <w:rPr>
          <w:lang w:val="sv-SE"/>
        </w:rPr>
        <w:t xml:space="preserve"> för intravenös administrering</w:t>
      </w:r>
      <w:r w:rsidR="008706C8" w:rsidRPr="002326AC">
        <w:rPr>
          <w:lang w:val="sv-SE"/>
        </w:rPr>
        <w:t xml:space="preserve"> hos cancerpatienter</w:t>
      </w:r>
      <w:r w:rsidR="00027CFD" w:rsidRPr="002326AC">
        <w:rPr>
          <w:lang w:val="sv-SE"/>
        </w:rPr>
        <w:t>.</w:t>
      </w:r>
      <w:r w:rsidR="00215129" w:rsidRPr="002326AC">
        <w:rPr>
          <w:lang w:val="sv-SE"/>
        </w:rPr>
        <w:t xml:space="preserve"> Dessa biverkningar inkluderade i</w:t>
      </w:r>
      <w:r w:rsidR="00027CFD" w:rsidRPr="002326AC">
        <w:rPr>
          <w:lang w:val="sv-SE"/>
        </w:rPr>
        <w:t>nfektiös endoftalmit</w:t>
      </w:r>
      <w:r w:rsidR="00215129" w:rsidRPr="002326AC">
        <w:rPr>
          <w:lang w:val="sv-SE"/>
        </w:rPr>
        <w:t>,</w:t>
      </w:r>
      <w:r w:rsidR="00027CFD" w:rsidRPr="002326AC">
        <w:rPr>
          <w:lang w:val="sv-SE"/>
        </w:rPr>
        <w:t xml:space="preserve"> </w:t>
      </w:r>
      <w:r w:rsidR="00215129" w:rsidRPr="002326AC">
        <w:rPr>
          <w:lang w:val="sv-SE"/>
        </w:rPr>
        <w:t>i</w:t>
      </w:r>
      <w:r w:rsidR="00027CFD" w:rsidRPr="002326AC">
        <w:rPr>
          <w:lang w:val="sv-SE"/>
        </w:rPr>
        <w:t>ntraokulär inflammation såsom steril endoftalmit</w:t>
      </w:r>
      <w:r w:rsidR="00215129" w:rsidRPr="002326AC">
        <w:rPr>
          <w:lang w:val="sv-SE"/>
        </w:rPr>
        <w:t xml:space="preserve">, </w:t>
      </w:r>
      <w:r w:rsidR="00027CFD" w:rsidRPr="002326AC">
        <w:rPr>
          <w:lang w:val="sv-SE"/>
        </w:rPr>
        <w:t>uveit och vitrit</w:t>
      </w:r>
      <w:r w:rsidR="00215129" w:rsidRPr="002326AC">
        <w:rPr>
          <w:lang w:val="sv-SE"/>
        </w:rPr>
        <w:t>, näthinneavlossning,</w:t>
      </w:r>
      <w:r w:rsidR="00027CFD" w:rsidRPr="002326AC">
        <w:rPr>
          <w:lang w:val="sv-SE"/>
        </w:rPr>
        <w:t xml:space="preserve"> </w:t>
      </w:r>
      <w:r w:rsidR="00215129" w:rsidRPr="002326AC">
        <w:rPr>
          <w:lang w:val="sv-SE"/>
        </w:rPr>
        <w:t>r</w:t>
      </w:r>
      <w:r w:rsidR="00027CFD" w:rsidRPr="002326AC">
        <w:rPr>
          <w:lang w:val="sv-SE"/>
        </w:rPr>
        <w:t>uptur av retinalt pigmentepitel</w:t>
      </w:r>
      <w:r w:rsidR="00215129" w:rsidRPr="002326AC">
        <w:rPr>
          <w:lang w:val="sv-SE"/>
        </w:rPr>
        <w:t>, h</w:t>
      </w:r>
      <w:r w:rsidR="00027CFD" w:rsidRPr="002326AC">
        <w:rPr>
          <w:lang w:val="sv-SE"/>
        </w:rPr>
        <w:t>öjt intraokulärt tryck</w:t>
      </w:r>
      <w:r w:rsidR="00215129" w:rsidRPr="002326AC">
        <w:rPr>
          <w:lang w:val="sv-SE"/>
        </w:rPr>
        <w:t>,</w:t>
      </w:r>
      <w:r w:rsidR="00027CFD" w:rsidRPr="002326AC">
        <w:rPr>
          <w:lang w:val="sv-SE"/>
        </w:rPr>
        <w:t xml:space="preserve"> </w:t>
      </w:r>
      <w:r w:rsidR="00215129" w:rsidRPr="002326AC">
        <w:rPr>
          <w:lang w:val="sv-SE"/>
        </w:rPr>
        <w:t>i</w:t>
      </w:r>
      <w:r w:rsidR="00027CFD" w:rsidRPr="002326AC">
        <w:rPr>
          <w:lang w:val="sv-SE"/>
        </w:rPr>
        <w:t>ntraokulär blödning såsom blödning i glaskroppen eller näthinneblödning</w:t>
      </w:r>
      <w:r w:rsidR="00215129" w:rsidRPr="002326AC">
        <w:rPr>
          <w:lang w:val="sv-SE"/>
        </w:rPr>
        <w:t xml:space="preserve"> och k</w:t>
      </w:r>
      <w:r w:rsidR="00027CFD" w:rsidRPr="002326AC">
        <w:rPr>
          <w:lang w:val="sv-SE"/>
        </w:rPr>
        <w:t>onjunktivalblödning.</w:t>
      </w:r>
      <w:r w:rsidR="00215129" w:rsidRPr="002326AC">
        <w:rPr>
          <w:lang w:val="sv-SE"/>
        </w:rPr>
        <w:t xml:space="preserve"> Några av dessa biverkningar</w:t>
      </w:r>
      <w:r w:rsidR="008706C8" w:rsidRPr="002326AC">
        <w:rPr>
          <w:lang w:val="sv-SE"/>
        </w:rPr>
        <w:t xml:space="preserve"> </w:t>
      </w:r>
      <w:r w:rsidRPr="002326AC">
        <w:rPr>
          <w:lang w:val="sv-SE"/>
        </w:rPr>
        <w:t>har resulterat</w:t>
      </w:r>
      <w:r w:rsidR="008706C8" w:rsidRPr="002326AC">
        <w:rPr>
          <w:lang w:val="sv-SE"/>
        </w:rPr>
        <w:t xml:space="preserve"> i varierande grad av synnedsättning, inklusive permanent blindhet</w:t>
      </w:r>
      <w:r w:rsidR="00215129" w:rsidRPr="002326AC">
        <w:rPr>
          <w:lang w:val="sv-SE"/>
        </w:rPr>
        <w:t>.</w:t>
      </w:r>
    </w:p>
    <w:p w14:paraId="307402B5" w14:textId="77777777" w:rsidR="00102F7C" w:rsidRPr="002326AC" w:rsidRDefault="00102F7C" w:rsidP="00353069">
      <w:pPr>
        <w:suppressAutoHyphens/>
        <w:rPr>
          <w:lang w:val="sv-SE"/>
        </w:rPr>
      </w:pPr>
    </w:p>
    <w:p w14:paraId="6D98B2FE" w14:textId="77777777" w:rsidR="002531B4" w:rsidRPr="002326AC" w:rsidRDefault="002531B4" w:rsidP="00B12885">
      <w:pPr>
        <w:keepNext/>
        <w:keepLines/>
        <w:suppressAutoHyphens/>
        <w:rPr>
          <w:i/>
          <w:lang w:val="sv-SE"/>
        </w:rPr>
      </w:pPr>
      <w:r w:rsidRPr="002326AC">
        <w:rPr>
          <w:i/>
          <w:lang w:val="sv-SE"/>
        </w:rPr>
        <w:t>Systemiska effekter efter intravitreal användning</w:t>
      </w:r>
    </w:p>
    <w:p w14:paraId="1617A0EE" w14:textId="77777777" w:rsidR="002531B4" w:rsidRPr="002326AC" w:rsidRDefault="002531B4" w:rsidP="00353069">
      <w:pPr>
        <w:suppressAutoHyphens/>
        <w:rPr>
          <w:lang w:val="sv-SE"/>
        </w:rPr>
      </w:pPr>
      <w:r w:rsidRPr="002326AC">
        <w:rPr>
          <w:lang w:val="sv-SE"/>
        </w:rPr>
        <w:t>En minskning av cirkulerande VEGF-koncentration har påvisats efter intravitreal anti-VEGF</w:t>
      </w:r>
      <w:r w:rsidR="00074BF6" w:rsidRPr="002326AC">
        <w:rPr>
          <w:lang w:val="sv-SE"/>
        </w:rPr>
        <w:t>-</w:t>
      </w:r>
      <w:r w:rsidRPr="002326AC">
        <w:rPr>
          <w:lang w:val="sv-SE"/>
        </w:rPr>
        <w:t>behandling. Systemiska biverkningar inklusive icke-okulära blödningar och arteriella tromboemboliska reaktioner har rapporterats efter intravitreal injektion av VEGF-hämmare</w:t>
      </w:r>
      <w:r w:rsidR="00BD36BF">
        <w:rPr>
          <w:lang w:val="sv-SE"/>
        </w:rPr>
        <w:t>.</w:t>
      </w:r>
    </w:p>
    <w:p w14:paraId="2385783F" w14:textId="77777777" w:rsidR="002531B4" w:rsidRPr="002326AC" w:rsidRDefault="002531B4" w:rsidP="00353069">
      <w:pPr>
        <w:suppressAutoHyphens/>
        <w:rPr>
          <w:i/>
          <w:lang w:val="sv-SE"/>
        </w:rPr>
      </w:pPr>
    </w:p>
    <w:p w14:paraId="5262BBB0" w14:textId="77777777" w:rsidR="00102F7C" w:rsidRPr="002326AC" w:rsidRDefault="00102F7C" w:rsidP="005422A1">
      <w:pPr>
        <w:keepNext/>
        <w:keepLines/>
        <w:suppressAutoHyphens/>
        <w:rPr>
          <w:i/>
          <w:lang w:val="sv-SE"/>
        </w:rPr>
      </w:pPr>
      <w:r w:rsidRPr="002326AC">
        <w:rPr>
          <w:i/>
          <w:lang w:val="sv-SE"/>
        </w:rPr>
        <w:t>Ovariell insufficiens/fertilitet</w:t>
      </w:r>
    </w:p>
    <w:p w14:paraId="30C72E9F" w14:textId="11C4B5F2" w:rsidR="00102F7C" w:rsidRDefault="00102F7C" w:rsidP="005422A1">
      <w:pPr>
        <w:keepNext/>
        <w:keepLines/>
        <w:suppressAutoHyphens/>
        <w:rPr>
          <w:lang w:val="sv-SE"/>
        </w:rPr>
      </w:pPr>
      <w:r w:rsidRPr="002326AC">
        <w:rPr>
          <w:lang w:val="sv-SE"/>
        </w:rPr>
        <w:t xml:space="preserve">Avastin kan påverka fertiliteten hos kvinnor (se avsnitt 4.6 och 4.8). Därför ska fertilitetsbevarande strategier diskuteras med fertila kvinnor innan behandling med Avastin inleds. </w:t>
      </w:r>
    </w:p>
    <w:p w14:paraId="4284D1B7" w14:textId="43F0473B" w:rsidR="006446FA" w:rsidRDefault="006446FA" w:rsidP="005422A1">
      <w:pPr>
        <w:keepNext/>
        <w:keepLines/>
        <w:suppressAutoHyphens/>
        <w:rPr>
          <w:lang w:val="sv-SE"/>
        </w:rPr>
      </w:pPr>
    </w:p>
    <w:p w14:paraId="7D5E32B6" w14:textId="1187AE00" w:rsidR="00AB4497" w:rsidRDefault="00AB4497" w:rsidP="006446FA">
      <w:pPr>
        <w:ind w:right="-29"/>
        <w:rPr>
          <w:b/>
          <w:lang w:val="sv-SE"/>
        </w:rPr>
      </w:pPr>
      <w:r w:rsidRPr="00094854">
        <w:rPr>
          <w:bCs/>
          <w:i/>
          <w:iCs/>
          <w:lang w:val="sv-SE"/>
        </w:rPr>
        <w:t>Hjälpämnen</w:t>
      </w:r>
    </w:p>
    <w:p w14:paraId="37F014C4" w14:textId="6BDB46B1" w:rsidR="006446FA" w:rsidRDefault="006446FA" w:rsidP="005422A1">
      <w:pPr>
        <w:keepNext/>
        <w:keepLines/>
        <w:suppressAutoHyphens/>
        <w:rPr>
          <w:lang w:val="sv-SE"/>
        </w:rPr>
      </w:pPr>
      <w:r>
        <w:rPr>
          <w:lang w:val="sv-SE"/>
        </w:rPr>
        <w:t>Detta läkemedel innehåller mindre än 1 mmol (23 mg) natrium per injektionsflaska, d.v.s. är näst intill ”natriumfritt”.</w:t>
      </w:r>
    </w:p>
    <w:p w14:paraId="7F8DE561" w14:textId="77777777" w:rsidR="00F95756" w:rsidRDefault="00F95756" w:rsidP="005422A1">
      <w:pPr>
        <w:keepNext/>
        <w:keepLines/>
        <w:suppressAutoHyphens/>
        <w:rPr>
          <w:lang w:val="sv-SE"/>
        </w:rPr>
      </w:pPr>
    </w:p>
    <w:p w14:paraId="05C43F2B" w14:textId="080C9868" w:rsidR="00AB4497" w:rsidRDefault="00F95756" w:rsidP="005422A1">
      <w:pPr>
        <w:keepNext/>
        <w:keepLines/>
        <w:suppressAutoHyphens/>
        <w:rPr>
          <w:lang w:val="sv-SE"/>
        </w:rPr>
      </w:pPr>
      <w:r w:rsidRPr="00F95756">
        <w:rPr>
          <w:lang w:val="sv-SE"/>
        </w:rPr>
        <w:t>Detta läkemedel innehåller 1,6 mg polysorbat 20 i varje 100 mg/4 ml injektionsflaska och 6,4 mg i varje 400 mg/16 ml injektionsflaska vilket motsvarar 0,4 mg/ml. Polysorbater kan orsaka allergiska reaktioner.</w:t>
      </w:r>
    </w:p>
    <w:p w14:paraId="645461E0" w14:textId="77777777" w:rsidR="00353069" w:rsidRPr="002326AC" w:rsidRDefault="00353069" w:rsidP="003450FF">
      <w:pPr>
        <w:keepNext/>
        <w:keepLines/>
        <w:suppressAutoHyphens/>
        <w:rPr>
          <w:lang w:val="sv-SE"/>
        </w:rPr>
      </w:pPr>
    </w:p>
    <w:p w14:paraId="143BBF98" w14:textId="77777777" w:rsidR="00353069" w:rsidRPr="002326AC" w:rsidRDefault="00353069" w:rsidP="00A258C3">
      <w:pPr>
        <w:keepNext/>
        <w:keepLines/>
        <w:suppressAutoHyphens/>
        <w:ind w:left="567" w:hanging="567"/>
        <w:outlineLvl w:val="0"/>
        <w:rPr>
          <w:b/>
          <w:lang w:val="sv-SE"/>
        </w:rPr>
      </w:pPr>
      <w:r w:rsidRPr="002326AC">
        <w:rPr>
          <w:b/>
          <w:lang w:val="sv-SE"/>
        </w:rPr>
        <w:t>4.5</w:t>
      </w:r>
      <w:r w:rsidRPr="002326AC">
        <w:rPr>
          <w:b/>
          <w:lang w:val="sv-SE"/>
        </w:rPr>
        <w:tab/>
        <w:t>Interaktioner med andra läkemedel och övriga interaktioner</w:t>
      </w:r>
    </w:p>
    <w:p w14:paraId="5331EF4D" w14:textId="77777777" w:rsidR="000B3B59" w:rsidRPr="002326AC" w:rsidRDefault="000B3B59" w:rsidP="00A258C3">
      <w:pPr>
        <w:keepNext/>
        <w:keepLines/>
        <w:suppressAutoHyphens/>
        <w:ind w:left="567" w:hanging="567"/>
        <w:outlineLvl w:val="0"/>
        <w:rPr>
          <w:lang w:val="sv-SE"/>
        </w:rPr>
      </w:pPr>
    </w:p>
    <w:p w14:paraId="3DB648F2" w14:textId="77777777" w:rsidR="00353069" w:rsidRPr="002326AC" w:rsidRDefault="00353069" w:rsidP="00A258C3">
      <w:pPr>
        <w:keepNext/>
        <w:keepLines/>
        <w:suppressAutoHyphens/>
        <w:rPr>
          <w:i/>
          <w:lang w:val="sv-SE"/>
        </w:rPr>
      </w:pPr>
      <w:r w:rsidRPr="002326AC">
        <w:rPr>
          <w:i/>
          <w:lang w:val="sv-SE"/>
        </w:rPr>
        <w:t>Antineoplastiska läkemedels effekt på bevacizumabs farmakokinetik</w:t>
      </w:r>
    </w:p>
    <w:p w14:paraId="15193BF1" w14:textId="77777777" w:rsidR="00942774" w:rsidRPr="002326AC" w:rsidRDefault="00540ECE" w:rsidP="00942774">
      <w:pPr>
        <w:suppressAutoHyphens/>
        <w:rPr>
          <w:lang w:val="sv-SE"/>
        </w:rPr>
      </w:pPr>
      <w:r w:rsidRPr="002326AC">
        <w:rPr>
          <w:lang w:val="sv-SE"/>
        </w:rPr>
        <w:t>I populationsbaserad</w:t>
      </w:r>
      <w:r w:rsidR="00DD5989">
        <w:rPr>
          <w:lang w:val="sv-SE"/>
        </w:rPr>
        <w:t>e</w:t>
      </w:r>
      <w:r w:rsidRPr="002326AC">
        <w:rPr>
          <w:lang w:val="sv-SE"/>
        </w:rPr>
        <w:t xml:space="preserve"> farmakokinetisk</w:t>
      </w:r>
      <w:r w:rsidR="00DD5989">
        <w:rPr>
          <w:lang w:val="sv-SE"/>
        </w:rPr>
        <w:t>a</w:t>
      </w:r>
      <w:r w:rsidRPr="002326AC">
        <w:rPr>
          <w:lang w:val="sv-SE"/>
        </w:rPr>
        <w:t xml:space="preserve"> analys</w:t>
      </w:r>
      <w:r w:rsidR="00DD5989">
        <w:rPr>
          <w:lang w:val="sv-SE"/>
        </w:rPr>
        <w:t>er</w:t>
      </w:r>
      <w:r w:rsidRPr="002326AC">
        <w:rPr>
          <w:lang w:val="sv-SE"/>
        </w:rPr>
        <w:t xml:space="preserve"> av </w:t>
      </w:r>
      <w:r w:rsidR="00DD5989">
        <w:rPr>
          <w:lang w:val="sv-SE"/>
        </w:rPr>
        <w:t>bevacizumab</w:t>
      </w:r>
      <w:r w:rsidR="00DD5989" w:rsidRPr="002326AC">
        <w:rPr>
          <w:lang w:val="sv-SE"/>
        </w:rPr>
        <w:t xml:space="preserve"> </w:t>
      </w:r>
      <w:r w:rsidRPr="002326AC">
        <w:rPr>
          <w:lang w:val="sv-SE"/>
        </w:rPr>
        <w:t>och samtidigt administr</w:t>
      </w:r>
      <w:r w:rsidR="005A76AC" w:rsidRPr="002326AC">
        <w:rPr>
          <w:lang w:val="sv-SE"/>
        </w:rPr>
        <w:t xml:space="preserve">erad kemoterapi </w:t>
      </w:r>
      <w:r w:rsidRPr="002326AC">
        <w:rPr>
          <w:lang w:val="sv-SE"/>
        </w:rPr>
        <w:t xml:space="preserve">observerades ingen kliniskt betydelsefull interaktion. </w:t>
      </w:r>
      <w:r w:rsidR="005A76AC" w:rsidRPr="002326AC">
        <w:rPr>
          <w:lang w:val="sv-SE"/>
        </w:rPr>
        <w:t xml:space="preserve">Ingen statistiskt signifikant eller kliniskt relevant skillnad i clearance av </w:t>
      </w:r>
      <w:r w:rsidR="00DD5989">
        <w:rPr>
          <w:lang w:val="sv-SE"/>
        </w:rPr>
        <w:t>bevacizumab</w:t>
      </w:r>
      <w:r w:rsidR="00DD5989" w:rsidRPr="002326AC">
        <w:rPr>
          <w:lang w:val="sv-SE"/>
        </w:rPr>
        <w:t xml:space="preserve"> </w:t>
      </w:r>
      <w:r w:rsidR="005A76AC" w:rsidRPr="002326AC">
        <w:rPr>
          <w:lang w:val="sv-SE"/>
        </w:rPr>
        <w:t>observerades vid jämförelse av</w:t>
      </w:r>
      <w:r w:rsidRPr="002326AC">
        <w:rPr>
          <w:lang w:val="sv-SE"/>
        </w:rPr>
        <w:t xml:space="preserve"> patienter som behandlades med Avastin som enda läkemedel </w:t>
      </w:r>
      <w:r w:rsidR="005A76AC" w:rsidRPr="002326AC">
        <w:rPr>
          <w:lang w:val="sv-SE"/>
        </w:rPr>
        <w:t>och</w:t>
      </w:r>
      <w:r w:rsidRPr="002326AC">
        <w:rPr>
          <w:lang w:val="sv-SE"/>
        </w:rPr>
        <w:t xml:space="preserve"> patienter som fick Avastin i kombination med interferon alfa-2a</w:t>
      </w:r>
      <w:r w:rsidR="00DD5989">
        <w:rPr>
          <w:lang w:val="sv-SE"/>
        </w:rPr>
        <w:t>, erlotinib</w:t>
      </w:r>
      <w:r w:rsidRPr="002326AC">
        <w:rPr>
          <w:lang w:val="sv-SE"/>
        </w:rPr>
        <w:t xml:space="preserve"> eller kemoterapi (IFL, 5-FU/LV, karboplatin-paklitaxel, capecitabin, doxorubicin eller cisplatin/gemcitabin).</w:t>
      </w:r>
      <w:r w:rsidR="00942774" w:rsidRPr="002326AC">
        <w:rPr>
          <w:lang w:val="sv-SE"/>
        </w:rPr>
        <w:t xml:space="preserve"> </w:t>
      </w:r>
    </w:p>
    <w:p w14:paraId="041D3FBB" w14:textId="77777777" w:rsidR="00942774" w:rsidRPr="002326AC" w:rsidRDefault="00942774" w:rsidP="00353069">
      <w:pPr>
        <w:suppressAutoHyphens/>
        <w:rPr>
          <w:lang w:val="sv-SE"/>
        </w:rPr>
      </w:pPr>
    </w:p>
    <w:p w14:paraId="71229EBB" w14:textId="77777777" w:rsidR="00353069" w:rsidRPr="002326AC" w:rsidRDefault="00353069" w:rsidP="00353069">
      <w:pPr>
        <w:keepNext/>
        <w:keepLines/>
        <w:rPr>
          <w:i/>
          <w:lang w:val="sv-SE"/>
        </w:rPr>
      </w:pPr>
      <w:r w:rsidRPr="002326AC">
        <w:rPr>
          <w:i/>
          <w:lang w:val="sv-SE"/>
        </w:rPr>
        <w:t>Bevacizumabs effekt på farmakokinetiken av andra antineoplastiska läkemedel</w:t>
      </w:r>
    </w:p>
    <w:p w14:paraId="583055CE" w14:textId="77777777" w:rsidR="00DD5989" w:rsidRDefault="00DD5989" w:rsidP="00DD5989">
      <w:pPr>
        <w:suppressAutoHyphens/>
        <w:rPr>
          <w:lang w:val="sv-SE"/>
        </w:rPr>
      </w:pPr>
      <w:r>
        <w:rPr>
          <w:lang w:val="sv-SE"/>
        </w:rPr>
        <w:t xml:space="preserve">Ingen kliniskt </w:t>
      </w:r>
      <w:r w:rsidRPr="002326AC">
        <w:rPr>
          <w:lang w:val="sv-SE"/>
        </w:rPr>
        <w:t xml:space="preserve">betydelsefull </w:t>
      </w:r>
      <w:r>
        <w:rPr>
          <w:lang w:val="sv-SE"/>
        </w:rPr>
        <w:t xml:space="preserve">interaktion med bevacizumab observerades på farmakokinetiken av samtidigt administrerat interferon alfa-2a, erlotinib (och dess aktiva metabolit OSI-420) eller kemoterapibehandlingarna irinotekan (och dess aktiva metabolit SN38), kapecitabin, oxaliplatin (fastställt genom mätning av fritt och total mängd platina) och cisplatin. Slutsatser om bevacizumabs effekt på farmakokinetiken av gemcitabin kan inte dras. </w:t>
      </w:r>
    </w:p>
    <w:p w14:paraId="5158B300" w14:textId="77777777" w:rsidR="00353069" w:rsidRPr="002326AC" w:rsidRDefault="00353069" w:rsidP="00353069">
      <w:pPr>
        <w:suppressAutoHyphens/>
        <w:rPr>
          <w:lang w:val="sv-SE"/>
        </w:rPr>
      </w:pPr>
    </w:p>
    <w:p w14:paraId="52D7E7CE" w14:textId="77777777" w:rsidR="00353069" w:rsidRPr="002326AC" w:rsidRDefault="00353069" w:rsidP="00353069">
      <w:pPr>
        <w:suppressAutoHyphens/>
        <w:rPr>
          <w:i/>
          <w:lang w:val="sv-SE"/>
        </w:rPr>
      </w:pPr>
      <w:r w:rsidRPr="002326AC">
        <w:rPr>
          <w:i/>
          <w:lang w:val="sv-SE"/>
        </w:rPr>
        <w:t>Kombinationsbehandling med bevacizumab och sunitinibmalat</w:t>
      </w:r>
    </w:p>
    <w:p w14:paraId="3FE4BDC0" w14:textId="565479B9" w:rsidR="00353069" w:rsidRPr="002326AC" w:rsidRDefault="00353069" w:rsidP="00353069">
      <w:pPr>
        <w:suppressAutoHyphens/>
        <w:rPr>
          <w:lang w:val="sv-SE"/>
        </w:rPr>
      </w:pPr>
      <w:r w:rsidRPr="002326AC">
        <w:rPr>
          <w:lang w:val="sv-SE"/>
        </w:rPr>
        <w:t>I två kliniska studier på patienter med metastaserad njurcellscancer rapporterades mikroangiopatisk hemolytisk anemi (MAHA) hos 7 av</w:t>
      </w:r>
      <w:r w:rsidR="001F4C37">
        <w:rPr>
          <w:lang w:val="sv-SE"/>
        </w:rPr>
        <w:t xml:space="preserve"> </w:t>
      </w:r>
      <w:r w:rsidRPr="002326AC">
        <w:rPr>
          <w:lang w:val="sv-SE"/>
        </w:rPr>
        <w:t>19 patienter som behandlats med bevacizumab (10 mg/kg</w:t>
      </w:r>
      <w:r w:rsidR="00173CFC">
        <w:rPr>
          <w:lang w:val="sv-SE"/>
        </w:rPr>
        <w:t> </w:t>
      </w:r>
      <w:r w:rsidRPr="002326AC">
        <w:rPr>
          <w:lang w:val="sv-SE"/>
        </w:rPr>
        <w:t>varannan vecka) i kombination med sunitinibmalat (50 mg dagligen).</w:t>
      </w:r>
    </w:p>
    <w:p w14:paraId="45504884" w14:textId="77777777" w:rsidR="00353069" w:rsidRPr="002326AC" w:rsidRDefault="00353069" w:rsidP="00353069">
      <w:pPr>
        <w:suppressAutoHyphens/>
        <w:rPr>
          <w:lang w:val="sv-SE"/>
        </w:rPr>
      </w:pPr>
    </w:p>
    <w:p w14:paraId="33FABAA8" w14:textId="77777777" w:rsidR="00353069" w:rsidRPr="002326AC" w:rsidRDefault="00353069" w:rsidP="00E872D2">
      <w:pPr>
        <w:keepNext/>
        <w:keepLines/>
        <w:suppressAutoHyphens/>
        <w:rPr>
          <w:lang w:val="sv-SE"/>
        </w:rPr>
      </w:pPr>
      <w:r w:rsidRPr="002326AC">
        <w:rPr>
          <w:lang w:val="sv-SE"/>
        </w:rPr>
        <w:t xml:space="preserve">MAHA är en hemolytisk sjukdom som kan uppvisa fragmentering av röda blodkroppar, anemi och trombocytopeni. Dessutom sågs hypertension (inklusive hypertensiv kris), förhöjt kreatininvärde och neurologiska symptom hos några av dessa patienter. Alla dessa fynd var reversibla vid utsättande av bevacizumab och sunitinibmalat (se Hypertension, Proteinuri och </w:t>
      </w:r>
      <w:r w:rsidR="0017059F" w:rsidRPr="002326AC">
        <w:rPr>
          <w:lang w:val="sv-SE"/>
        </w:rPr>
        <w:t xml:space="preserve">PRES </w:t>
      </w:r>
      <w:r w:rsidRPr="002326AC">
        <w:rPr>
          <w:lang w:val="sv-SE"/>
        </w:rPr>
        <w:t>i avsnitt 4.4).</w:t>
      </w:r>
    </w:p>
    <w:p w14:paraId="34D79C8B" w14:textId="77777777" w:rsidR="00353069" w:rsidRPr="002326AC" w:rsidRDefault="00353069" w:rsidP="00353069">
      <w:pPr>
        <w:suppressAutoHyphens/>
        <w:rPr>
          <w:lang w:val="sv-SE"/>
        </w:rPr>
      </w:pPr>
    </w:p>
    <w:p w14:paraId="4E9D4E59" w14:textId="77777777" w:rsidR="007A1D93" w:rsidRPr="002326AC" w:rsidRDefault="007A1D93" w:rsidP="00094854">
      <w:pPr>
        <w:keepNext/>
        <w:keepLines/>
        <w:widowControl w:val="0"/>
        <w:suppressAutoHyphens/>
        <w:rPr>
          <w:i/>
          <w:lang w:val="sv-SE"/>
        </w:rPr>
      </w:pPr>
      <w:r w:rsidRPr="002326AC">
        <w:rPr>
          <w:i/>
          <w:lang w:val="sv-SE"/>
        </w:rPr>
        <w:lastRenderedPageBreak/>
        <w:t>Kombination med platinabaser</w:t>
      </w:r>
      <w:r w:rsidR="006F2000" w:rsidRPr="002326AC">
        <w:rPr>
          <w:i/>
          <w:lang w:val="sv-SE"/>
        </w:rPr>
        <w:t>ad</w:t>
      </w:r>
      <w:r w:rsidR="002660CA" w:rsidRPr="002326AC">
        <w:rPr>
          <w:i/>
          <w:lang w:val="sv-SE"/>
        </w:rPr>
        <w:t>e</w:t>
      </w:r>
      <w:r w:rsidR="006F2000" w:rsidRPr="002326AC">
        <w:rPr>
          <w:i/>
          <w:lang w:val="sv-SE"/>
        </w:rPr>
        <w:t xml:space="preserve"> eller taxanbaserad</w:t>
      </w:r>
      <w:r w:rsidR="002660CA" w:rsidRPr="002326AC">
        <w:rPr>
          <w:i/>
          <w:lang w:val="sv-SE"/>
        </w:rPr>
        <w:t>e</w:t>
      </w:r>
      <w:r w:rsidR="006F2000" w:rsidRPr="002326AC">
        <w:rPr>
          <w:i/>
          <w:lang w:val="sv-SE"/>
        </w:rPr>
        <w:t xml:space="preserve"> behandling</w:t>
      </w:r>
      <w:r w:rsidR="002660CA" w:rsidRPr="002326AC">
        <w:rPr>
          <w:i/>
          <w:lang w:val="sv-SE"/>
        </w:rPr>
        <w:t>ar (se avsnitt 4.4 och 4.8)</w:t>
      </w:r>
    </w:p>
    <w:p w14:paraId="03D37B9C" w14:textId="77777777" w:rsidR="003B671D" w:rsidRPr="002326AC" w:rsidRDefault="006F2000" w:rsidP="00094854">
      <w:pPr>
        <w:keepNext/>
        <w:keepLines/>
        <w:widowControl w:val="0"/>
        <w:suppressAutoHyphens/>
        <w:rPr>
          <w:lang w:val="sv-SE"/>
        </w:rPr>
      </w:pPr>
      <w:r w:rsidRPr="002326AC">
        <w:rPr>
          <w:lang w:val="sv-SE"/>
        </w:rPr>
        <w:t xml:space="preserve">Ökad frekvens av allvarlig neutropeni, febril neutropeni, eller infektion med eller utan allvarlig neutropeni (inklusive vissa </w:t>
      </w:r>
      <w:r w:rsidR="003B671D" w:rsidRPr="002326AC">
        <w:rPr>
          <w:lang w:val="sv-SE"/>
        </w:rPr>
        <w:t>dödsfall</w:t>
      </w:r>
      <w:r w:rsidRPr="002326AC">
        <w:rPr>
          <w:lang w:val="sv-SE"/>
        </w:rPr>
        <w:t>)</w:t>
      </w:r>
      <w:r w:rsidR="003B671D" w:rsidRPr="002326AC">
        <w:rPr>
          <w:lang w:val="sv-SE"/>
        </w:rPr>
        <w:t xml:space="preserve"> har observerats huvudsakligen hos patienter behandlade med </w:t>
      </w:r>
      <w:r w:rsidR="006C10F1" w:rsidRPr="002326AC">
        <w:rPr>
          <w:lang w:val="sv-SE"/>
        </w:rPr>
        <w:t>platina-</w:t>
      </w:r>
      <w:r w:rsidR="003B671D" w:rsidRPr="002326AC">
        <w:rPr>
          <w:lang w:val="sv-SE"/>
        </w:rPr>
        <w:t xml:space="preserve"> eller taxanbaserad</w:t>
      </w:r>
      <w:r w:rsidR="006C10F1" w:rsidRPr="002326AC">
        <w:rPr>
          <w:lang w:val="sv-SE"/>
        </w:rPr>
        <w:t>e</w:t>
      </w:r>
      <w:r w:rsidR="003B671D" w:rsidRPr="002326AC">
        <w:rPr>
          <w:lang w:val="sv-SE"/>
        </w:rPr>
        <w:t xml:space="preserve"> terapi</w:t>
      </w:r>
      <w:r w:rsidR="006C10F1" w:rsidRPr="002326AC">
        <w:rPr>
          <w:lang w:val="sv-SE"/>
        </w:rPr>
        <w:t>er</w:t>
      </w:r>
      <w:r w:rsidR="003B671D" w:rsidRPr="002326AC">
        <w:rPr>
          <w:lang w:val="sv-SE"/>
        </w:rPr>
        <w:t xml:space="preserve"> vid behandling av NSCLC</w:t>
      </w:r>
      <w:r w:rsidR="009730BD" w:rsidRPr="002326AC">
        <w:rPr>
          <w:lang w:val="sv-SE"/>
        </w:rPr>
        <w:t xml:space="preserve"> </w:t>
      </w:r>
      <w:r w:rsidR="003B671D" w:rsidRPr="002326AC">
        <w:rPr>
          <w:lang w:val="sv-SE"/>
        </w:rPr>
        <w:t>och metastaserad bröstcancer.</w:t>
      </w:r>
    </w:p>
    <w:p w14:paraId="6339C9E4" w14:textId="77777777" w:rsidR="007A1D93" w:rsidRPr="002326AC" w:rsidRDefault="007A1D93" w:rsidP="00353069">
      <w:pPr>
        <w:suppressAutoHyphens/>
        <w:rPr>
          <w:lang w:val="sv-SE"/>
        </w:rPr>
      </w:pPr>
    </w:p>
    <w:p w14:paraId="3B030ED6" w14:textId="77777777" w:rsidR="00353069" w:rsidRPr="002326AC" w:rsidRDefault="00353069" w:rsidP="00353069">
      <w:pPr>
        <w:suppressAutoHyphens/>
        <w:rPr>
          <w:i/>
          <w:lang w:val="sv-SE"/>
        </w:rPr>
      </w:pPr>
      <w:r w:rsidRPr="002326AC">
        <w:rPr>
          <w:i/>
          <w:lang w:val="sv-SE"/>
        </w:rPr>
        <w:t>Strålbehandling</w:t>
      </w:r>
    </w:p>
    <w:p w14:paraId="7F5D0DDE" w14:textId="77777777" w:rsidR="00353069" w:rsidRPr="002326AC" w:rsidRDefault="00353069" w:rsidP="00353069">
      <w:pPr>
        <w:suppressAutoHyphens/>
        <w:rPr>
          <w:lang w:val="sv-SE"/>
        </w:rPr>
      </w:pPr>
      <w:r w:rsidRPr="002326AC">
        <w:rPr>
          <w:lang w:val="sv-SE"/>
        </w:rPr>
        <w:t>Säkerhet och effekt av samtidig strålbehandling och behandling med Avastin har inte fastställts.</w:t>
      </w:r>
    </w:p>
    <w:p w14:paraId="2FE9ED98" w14:textId="77777777" w:rsidR="00921AAA" w:rsidRPr="002326AC" w:rsidRDefault="00921AAA" w:rsidP="00353069">
      <w:pPr>
        <w:suppressAutoHyphens/>
        <w:rPr>
          <w:lang w:val="sv-SE"/>
        </w:rPr>
      </w:pPr>
    </w:p>
    <w:p w14:paraId="3C4CA215" w14:textId="77777777" w:rsidR="00921AAA" w:rsidRPr="002326AC" w:rsidRDefault="00921AAA" w:rsidP="00C4260D">
      <w:pPr>
        <w:keepNext/>
        <w:keepLines/>
        <w:suppressAutoHyphens/>
        <w:rPr>
          <w:i/>
          <w:lang w:val="sv-SE"/>
        </w:rPr>
      </w:pPr>
      <w:r w:rsidRPr="002326AC">
        <w:rPr>
          <w:i/>
          <w:lang w:val="sv-SE"/>
        </w:rPr>
        <w:t>EGFR monoklonala antikroppar i kombination med bevacizumab kemoterapiregimer.</w:t>
      </w:r>
    </w:p>
    <w:p w14:paraId="62F2CC81" w14:textId="77777777" w:rsidR="00921AAA" w:rsidRPr="002326AC" w:rsidRDefault="00921AAA" w:rsidP="00C4260D">
      <w:pPr>
        <w:keepNext/>
        <w:keepLines/>
        <w:suppressAutoHyphens/>
        <w:rPr>
          <w:lang w:val="sv-SE"/>
        </w:rPr>
      </w:pPr>
      <w:r w:rsidRPr="002326AC">
        <w:rPr>
          <w:lang w:val="sv-SE"/>
        </w:rPr>
        <w:t>Inga interaktionsstudier har utförts. EGFR monoklonala antikroppar bör inte administreras i kombination med bevacizumab</w:t>
      </w:r>
      <w:r w:rsidR="00D6549F" w:rsidRPr="002326AC">
        <w:rPr>
          <w:lang w:val="sv-SE"/>
        </w:rPr>
        <w:t>-</w:t>
      </w:r>
      <w:r w:rsidRPr="002326AC">
        <w:rPr>
          <w:lang w:val="sv-SE"/>
        </w:rPr>
        <w:t>in</w:t>
      </w:r>
      <w:r w:rsidR="007555AF" w:rsidRPr="002326AC">
        <w:rPr>
          <w:lang w:val="sv-SE"/>
        </w:rPr>
        <w:t>n</w:t>
      </w:r>
      <w:r w:rsidRPr="002326AC">
        <w:rPr>
          <w:lang w:val="sv-SE"/>
        </w:rPr>
        <w:t>ehållande kemoterapi vid behandling av m</w:t>
      </w:r>
      <w:r w:rsidR="002D53E6" w:rsidRPr="002326AC">
        <w:rPr>
          <w:lang w:val="sv-SE"/>
        </w:rPr>
        <w:t>etastaserad kolorektalcancer (mCRC)</w:t>
      </w:r>
      <w:r w:rsidRPr="002326AC">
        <w:rPr>
          <w:lang w:val="sv-SE"/>
        </w:rPr>
        <w:t>. Resultaten från de randomiserade fas II</w:t>
      </w:r>
      <w:r w:rsidR="005A56B3" w:rsidRPr="002326AC">
        <w:rPr>
          <w:lang w:val="sv-SE"/>
        </w:rPr>
        <w:t>I</w:t>
      </w:r>
      <w:r w:rsidRPr="002326AC">
        <w:rPr>
          <w:lang w:val="sv-SE"/>
        </w:rPr>
        <w:t xml:space="preserve">-studierna, PACCE och CAIRO-2, </w:t>
      </w:r>
      <w:r w:rsidR="005A56B3" w:rsidRPr="002326AC">
        <w:rPr>
          <w:lang w:val="sv-SE"/>
        </w:rPr>
        <w:t>på patienter med mCRC tyder på att användningen av de anti-EGFR monoklonala antikroppar</w:t>
      </w:r>
      <w:r w:rsidR="005A58B6" w:rsidRPr="002326AC">
        <w:rPr>
          <w:lang w:val="sv-SE"/>
        </w:rPr>
        <w:t>na</w:t>
      </w:r>
      <w:r w:rsidR="005A56B3" w:rsidRPr="002326AC">
        <w:rPr>
          <w:lang w:val="sv-SE"/>
        </w:rPr>
        <w:t xml:space="preserve"> panitu</w:t>
      </w:r>
      <w:r w:rsidR="005A58B6" w:rsidRPr="002326AC">
        <w:rPr>
          <w:lang w:val="sv-SE"/>
        </w:rPr>
        <w:t>mu</w:t>
      </w:r>
      <w:r w:rsidR="005A56B3" w:rsidRPr="002326AC">
        <w:rPr>
          <w:lang w:val="sv-SE"/>
        </w:rPr>
        <w:t xml:space="preserve">mab </w:t>
      </w:r>
      <w:r w:rsidR="002D53E6" w:rsidRPr="002326AC">
        <w:rPr>
          <w:lang w:val="sv-SE"/>
        </w:rPr>
        <w:t>respektive</w:t>
      </w:r>
      <w:r w:rsidR="005A58B6" w:rsidRPr="002326AC">
        <w:rPr>
          <w:lang w:val="sv-SE"/>
        </w:rPr>
        <w:t xml:space="preserve"> ce</w:t>
      </w:r>
      <w:r w:rsidR="005A56B3" w:rsidRPr="002326AC">
        <w:rPr>
          <w:lang w:val="sv-SE"/>
        </w:rPr>
        <w:t>tuximab</w:t>
      </w:r>
      <w:r w:rsidR="005A58B6" w:rsidRPr="002326AC">
        <w:rPr>
          <w:lang w:val="sv-SE"/>
        </w:rPr>
        <w:t>,</w:t>
      </w:r>
      <w:r w:rsidR="005A56B3" w:rsidRPr="002326AC">
        <w:rPr>
          <w:lang w:val="sv-SE"/>
        </w:rPr>
        <w:t xml:space="preserve"> i kombination med bevacizumab och kemoterapi</w:t>
      </w:r>
      <w:r w:rsidR="005A58B6" w:rsidRPr="002326AC">
        <w:rPr>
          <w:lang w:val="sv-SE"/>
        </w:rPr>
        <w:t>,</w:t>
      </w:r>
      <w:r w:rsidR="005A56B3" w:rsidRPr="002326AC">
        <w:rPr>
          <w:lang w:val="sv-SE"/>
        </w:rPr>
        <w:t xml:space="preserve"> är förknippat med </w:t>
      </w:r>
      <w:r w:rsidR="005D0FDB" w:rsidRPr="002326AC">
        <w:rPr>
          <w:lang w:val="sv-SE"/>
        </w:rPr>
        <w:t>minskad</w:t>
      </w:r>
      <w:r w:rsidR="005A56B3" w:rsidRPr="002326AC">
        <w:rPr>
          <w:lang w:val="sv-SE"/>
        </w:rPr>
        <w:t xml:space="preserve"> </w:t>
      </w:r>
      <w:r w:rsidR="002D53E6" w:rsidRPr="002326AC">
        <w:rPr>
          <w:lang w:val="sv-SE"/>
        </w:rPr>
        <w:t>progressionsfri överlevnad</w:t>
      </w:r>
      <w:r w:rsidR="005A56B3" w:rsidRPr="002326AC">
        <w:rPr>
          <w:lang w:val="sv-SE"/>
        </w:rPr>
        <w:t xml:space="preserve"> och/eller </w:t>
      </w:r>
      <w:r w:rsidR="002D53E6" w:rsidRPr="002326AC">
        <w:rPr>
          <w:lang w:val="sv-SE"/>
        </w:rPr>
        <w:t>överlevnad</w:t>
      </w:r>
      <w:r w:rsidR="005A56B3" w:rsidRPr="002326AC">
        <w:rPr>
          <w:lang w:val="sv-SE"/>
        </w:rPr>
        <w:t xml:space="preserve"> </w:t>
      </w:r>
      <w:r w:rsidR="002D53E6" w:rsidRPr="002326AC">
        <w:rPr>
          <w:lang w:val="sv-SE"/>
        </w:rPr>
        <w:t>samt</w:t>
      </w:r>
      <w:r w:rsidR="005A56B3" w:rsidRPr="002326AC">
        <w:rPr>
          <w:lang w:val="sv-SE"/>
        </w:rPr>
        <w:t xml:space="preserve"> ökad toxicitet jämfört med enbart bevacizumab </w:t>
      </w:r>
      <w:r w:rsidR="008D1731" w:rsidRPr="002326AC">
        <w:rPr>
          <w:lang w:val="sv-SE"/>
        </w:rPr>
        <w:t>plus</w:t>
      </w:r>
      <w:r w:rsidR="005A56B3" w:rsidRPr="002326AC">
        <w:rPr>
          <w:lang w:val="sv-SE"/>
        </w:rPr>
        <w:t xml:space="preserve"> kemoterapi.</w:t>
      </w:r>
    </w:p>
    <w:p w14:paraId="179C58A4" w14:textId="77777777" w:rsidR="00353069" w:rsidRPr="002326AC" w:rsidRDefault="00353069" w:rsidP="00353069">
      <w:pPr>
        <w:suppressAutoHyphens/>
        <w:rPr>
          <w:lang w:val="sv-SE"/>
        </w:rPr>
      </w:pPr>
    </w:p>
    <w:p w14:paraId="64015502" w14:textId="77777777" w:rsidR="00353069" w:rsidRPr="002326AC" w:rsidRDefault="00353069" w:rsidP="000A6868">
      <w:pPr>
        <w:keepNext/>
        <w:suppressAutoHyphens/>
        <w:ind w:left="567" w:hanging="567"/>
        <w:outlineLvl w:val="0"/>
        <w:rPr>
          <w:lang w:val="sv-SE"/>
        </w:rPr>
      </w:pPr>
      <w:r w:rsidRPr="002326AC">
        <w:rPr>
          <w:b/>
          <w:lang w:val="sv-SE"/>
        </w:rPr>
        <w:t>4.6</w:t>
      </w:r>
      <w:r w:rsidRPr="002326AC">
        <w:rPr>
          <w:b/>
          <w:lang w:val="sv-SE"/>
        </w:rPr>
        <w:tab/>
      </w:r>
      <w:r w:rsidR="00584ABD" w:rsidRPr="002326AC">
        <w:rPr>
          <w:b/>
          <w:lang w:val="sv-SE"/>
        </w:rPr>
        <w:t>Fertilitet, g</w:t>
      </w:r>
      <w:r w:rsidRPr="002326AC">
        <w:rPr>
          <w:b/>
          <w:lang w:val="sv-SE"/>
        </w:rPr>
        <w:t>raviditet och amning</w:t>
      </w:r>
    </w:p>
    <w:p w14:paraId="222707DE" w14:textId="77777777" w:rsidR="00353069" w:rsidRPr="002326AC" w:rsidRDefault="00353069" w:rsidP="000A6868">
      <w:pPr>
        <w:keepNext/>
        <w:suppressAutoHyphens/>
        <w:rPr>
          <w:b/>
          <w:lang w:val="sv-SE"/>
        </w:rPr>
      </w:pPr>
    </w:p>
    <w:p w14:paraId="4E6596D4" w14:textId="77777777" w:rsidR="00584ABD" w:rsidRPr="002326AC" w:rsidRDefault="00584ABD" w:rsidP="000A6868">
      <w:pPr>
        <w:keepNext/>
        <w:suppressAutoHyphens/>
        <w:outlineLvl w:val="0"/>
        <w:rPr>
          <w:i/>
          <w:lang w:val="sv-SE"/>
        </w:rPr>
      </w:pPr>
      <w:r w:rsidRPr="002326AC">
        <w:rPr>
          <w:i/>
          <w:lang w:val="sv-SE"/>
        </w:rPr>
        <w:t>Fertila kvinnor</w:t>
      </w:r>
    </w:p>
    <w:p w14:paraId="2A583249" w14:textId="77777777" w:rsidR="00584ABD" w:rsidRPr="002326AC" w:rsidRDefault="00C058ED" w:rsidP="000A6868">
      <w:pPr>
        <w:keepNext/>
        <w:suppressAutoHyphens/>
        <w:outlineLvl w:val="0"/>
        <w:rPr>
          <w:lang w:val="sv-SE"/>
        </w:rPr>
      </w:pPr>
      <w:r w:rsidRPr="002326AC">
        <w:rPr>
          <w:lang w:val="sv-SE"/>
        </w:rPr>
        <w:t xml:space="preserve">Kvinnor i fertil ålder skall använda effektiv preventivmetod under (och upp till 6 månader efter avslutad) behandling. </w:t>
      </w:r>
    </w:p>
    <w:p w14:paraId="148DEA3F" w14:textId="77777777" w:rsidR="00C058ED" w:rsidRPr="002326AC" w:rsidRDefault="00C058ED" w:rsidP="00353069">
      <w:pPr>
        <w:suppressAutoHyphens/>
        <w:outlineLvl w:val="0"/>
        <w:rPr>
          <w:i/>
          <w:lang w:val="sv-SE"/>
        </w:rPr>
      </w:pPr>
    </w:p>
    <w:p w14:paraId="2360308E" w14:textId="77777777" w:rsidR="00353069" w:rsidRPr="002326AC" w:rsidRDefault="00353069" w:rsidP="005422A1">
      <w:pPr>
        <w:keepNext/>
        <w:keepLines/>
        <w:suppressAutoHyphens/>
        <w:outlineLvl w:val="0"/>
        <w:rPr>
          <w:i/>
          <w:lang w:val="sv-SE"/>
        </w:rPr>
      </w:pPr>
      <w:r w:rsidRPr="002326AC">
        <w:rPr>
          <w:i/>
          <w:lang w:val="sv-SE"/>
        </w:rPr>
        <w:t>Graviditet</w:t>
      </w:r>
    </w:p>
    <w:p w14:paraId="3C337DDF" w14:textId="77777777" w:rsidR="00353069" w:rsidRPr="002326AC" w:rsidRDefault="00353069" w:rsidP="005422A1">
      <w:pPr>
        <w:keepNext/>
        <w:keepLines/>
        <w:suppressAutoHyphens/>
        <w:rPr>
          <w:lang w:val="sv-SE"/>
        </w:rPr>
      </w:pPr>
      <w:r w:rsidRPr="002326AC">
        <w:rPr>
          <w:lang w:val="sv-SE"/>
        </w:rPr>
        <w:t xml:space="preserve">Data från </w:t>
      </w:r>
      <w:r w:rsidR="003D762C" w:rsidRPr="00700B5C">
        <w:rPr>
          <w:lang w:val="sv-SE"/>
        </w:rPr>
        <w:t xml:space="preserve">kliniska studier för </w:t>
      </w:r>
      <w:r w:rsidRPr="00893C94">
        <w:rPr>
          <w:lang w:val="sv-SE"/>
        </w:rPr>
        <w:t xml:space="preserve">behandling av gravida kvinnor med Avastin saknas. Djurstudier har visat reproduktionstoxikologiska effekter inkluderande missbildningar (se avsnitt 5.3). Det är känt att immunglobuliner (IgG) passerar placenta och Avastin förväntas hämma angiogenesen hos fostret, och misstänks därför orsaka allvarliga fosterskador vid användning under graviditet. </w:t>
      </w:r>
      <w:r w:rsidR="003D762C" w:rsidRPr="00DA1D08">
        <w:rPr>
          <w:lang w:val="sv-SE"/>
        </w:rPr>
        <w:t xml:space="preserve">Fall av fosterskador har observerats efter marknadsintroduktionen hos kvinnor som behandlats med enbart Avastin eller i kombination med cytostatika med känd embryotoxisk effekt (se avsnitt 4.8). </w:t>
      </w:r>
      <w:r w:rsidRPr="00DA1D08">
        <w:rPr>
          <w:lang w:val="sv-SE"/>
        </w:rPr>
        <w:t>A</w:t>
      </w:r>
      <w:r w:rsidRPr="002326AC">
        <w:rPr>
          <w:lang w:val="sv-SE"/>
        </w:rPr>
        <w:t>vastin är kontraindicerat under graviditet</w:t>
      </w:r>
      <w:r w:rsidR="00E94046" w:rsidRPr="002326AC">
        <w:rPr>
          <w:lang w:val="sv-SE"/>
        </w:rPr>
        <w:t xml:space="preserve"> (se avsnitt 4.3)</w:t>
      </w:r>
      <w:r w:rsidRPr="002326AC">
        <w:rPr>
          <w:lang w:val="sv-SE"/>
        </w:rPr>
        <w:t xml:space="preserve">. </w:t>
      </w:r>
    </w:p>
    <w:p w14:paraId="1E709607" w14:textId="77777777" w:rsidR="00353069" w:rsidRPr="002326AC" w:rsidRDefault="00353069" w:rsidP="00353069">
      <w:pPr>
        <w:suppressAutoHyphens/>
        <w:rPr>
          <w:lang w:val="sv-SE"/>
        </w:rPr>
      </w:pPr>
    </w:p>
    <w:p w14:paraId="60383EFE" w14:textId="77777777" w:rsidR="00353069" w:rsidRPr="002326AC" w:rsidRDefault="00353069" w:rsidP="0072328E">
      <w:pPr>
        <w:keepNext/>
        <w:suppressAutoHyphens/>
        <w:outlineLvl w:val="0"/>
        <w:rPr>
          <w:i/>
          <w:lang w:val="sv-SE"/>
        </w:rPr>
      </w:pPr>
      <w:r w:rsidRPr="002326AC">
        <w:rPr>
          <w:i/>
          <w:lang w:val="sv-SE"/>
        </w:rPr>
        <w:t>Amning</w:t>
      </w:r>
    </w:p>
    <w:p w14:paraId="68D575CE" w14:textId="77777777" w:rsidR="00353069" w:rsidRPr="002326AC" w:rsidRDefault="00353069" w:rsidP="00353069">
      <w:pPr>
        <w:suppressAutoHyphens/>
        <w:rPr>
          <w:lang w:val="sv-SE"/>
        </w:rPr>
      </w:pPr>
      <w:r w:rsidRPr="002326AC">
        <w:rPr>
          <w:lang w:val="sv-SE"/>
        </w:rPr>
        <w:t>Det är inte känt om bevacizumab utsöndras i bröstmjölk. Eftersom moderns IgG utsöndras i bröstmjölken och bevacizumab kan skada barnets tillväxt och utveckling (se avsnitt 5.3) måste kvinnor avbryta amningen under behandling och under minst 6 månader efter den sista dosen av Avastin.</w:t>
      </w:r>
    </w:p>
    <w:p w14:paraId="60155060" w14:textId="77777777" w:rsidR="004F0262" w:rsidRPr="002326AC" w:rsidRDefault="004F0262" w:rsidP="00353069">
      <w:pPr>
        <w:suppressAutoHyphens/>
        <w:rPr>
          <w:lang w:val="sv-SE"/>
        </w:rPr>
      </w:pPr>
    </w:p>
    <w:p w14:paraId="2CB96C56" w14:textId="77777777" w:rsidR="004F0262" w:rsidRPr="002326AC" w:rsidRDefault="004F0262" w:rsidP="002E5968">
      <w:pPr>
        <w:keepNext/>
        <w:keepLines/>
        <w:suppressAutoHyphens/>
        <w:rPr>
          <w:i/>
          <w:lang w:val="sv-SE"/>
        </w:rPr>
      </w:pPr>
      <w:r w:rsidRPr="002326AC">
        <w:rPr>
          <w:i/>
          <w:lang w:val="sv-SE"/>
        </w:rPr>
        <w:t>Fertilitet</w:t>
      </w:r>
    </w:p>
    <w:p w14:paraId="607DE393" w14:textId="77777777" w:rsidR="004F0262" w:rsidRPr="002326AC" w:rsidRDefault="00102F7C" w:rsidP="004D186E">
      <w:pPr>
        <w:suppressAutoHyphens/>
        <w:rPr>
          <w:snapToGrid w:val="0"/>
          <w:color w:val="FFFFFF"/>
          <w:lang w:val="sv-SE"/>
        </w:rPr>
      </w:pPr>
      <w:r w:rsidRPr="002326AC">
        <w:rPr>
          <w:lang w:val="sv-SE"/>
        </w:rPr>
        <w:t xml:space="preserve">Toxicitetsstudier med upprepad dosering hos djur har visat att bevacizumab skulle kunna ha en </w:t>
      </w:r>
      <w:r w:rsidR="00B10FC2" w:rsidRPr="002326AC">
        <w:rPr>
          <w:lang w:val="sv-SE"/>
        </w:rPr>
        <w:t xml:space="preserve">negativ </w:t>
      </w:r>
      <w:r w:rsidRPr="002326AC">
        <w:rPr>
          <w:lang w:val="sv-SE"/>
        </w:rPr>
        <w:t xml:space="preserve">påverkan på den kvinnliga fertiliteten (se avsnitt 5.3). I en fas III-studie med adjuvant behandling av patienter med koloncancer, visade en substudie med premenopausala kvinnor en högre incidens av nya fall med ovariell insufficiens i bevacizumabgruppen jämfört med kontrollgruppen. Efter avslutande av bevacizumab-behandling återhämtade sig ovarialfunktionen hos majoriteten av patienterna. Långtidseffekterna av behandling med bevacizumab på fertiliteten är inte känd. </w:t>
      </w:r>
      <w:r w:rsidR="00F35A98" w:rsidRPr="002326AC">
        <w:rPr>
          <w:snapToGrid w:val="0"/>
          <w:color w:val="FFFFFF"/>
          <w:lang w:val="sv-SE"/>
        </w:rPr>
        <w:t>5.3)</w:t>
      </w:r>
      <w:r w:rsidR="0026398D" w:rsidRPr="002326AC">
        <w:rPr>
          <w:snapToGrid w:val="0"/>
          <w:color w:val="FFFFFF"/>
          <w:lang w:val="sv-SE"/>
        </w:rPr>
        <w:t>.</w:t>
      </w:r>
    </w:p>
    <w:p w14:paraId="5890716B" w14:textId="77777777" w:rsidR="00353069" w:rsidRPr="002326AC" w:rsidRDefault="00353069" w:rsidP="00353069">
      <w:pPr>
        <w:suppressAutoHyphens/>
        <w:rPr>
          <w:lang w:val="sv-SE"/>
        </w:rPr>
      </w:pPr>
    </w:p>
    <w:p w14:paraId="385BE8BE" w14:textId="77777777" w:rsidR="00353069" w:rsidRPr="002326AC" w:rsidRDefault="00353069" w:rsidP="00353069">
      <w:pPr>
        <w:suppressAutoHyphens/>
        <w:ind w:left="567" w:hanging="567"/>
        <w:outlineLvl w:val="0"/>
        <w:rPr>
          <w:snapToGrid w:val="0"/>
          <w:lang w:val="sv-SE"/>
        </w:rPr>
      </w:pPr>
      <w:r w:rsidRPr="002326AC">
        <w:rPr>
          <w:b/>
          <w:snapToGrid w:val="0"/>
          <w:lang w:val="sv-SE"/>
        </w:rPr>
        <w:t>4.7</w:t>
      </w:r>
      <w:r w:rsidRPr="002326AC">
        <w:rPr>
          <w:b/>
          <w:snapToGrid w:val="0"/>
          <w:lang w:val="sv-SE"/>
        </w:rPr>
        <w:tab/>
        <w:t>Effekter på förmågan att framföra fordon och använda maskiner</w:t>
      </w:r>
    </w:p>
    <w:p w14:paraId="38FC96D1" w14:textId="77777777" w:rsidR="00353069" w:rsidRPr="002326AC" w:rsidRDefault="00353069" w:rsidP="00353069">
      <w:pPr>
        <w:suppressAutoHyphens/>
        <w:rPr>
          <w:lang w:val="sv-SE"/>
        </w:rPr>
      </w:pPr>
    </w:p>
    <w:p w14:paraId="4D32A8F1" w14:textId="77777777" w:rsidR="00353069" w:rsidRPr="002326AC" w:rsidRDefault="009024A1" w:rsidP="00353069">
      <w:pPr>
        <w:suppressAutoHyphens/>
        <w:rPr>
          <w:lang w:val="sv-SE"/>
        </w:rPr>
      </w:pPr>
      <w:r>
        <w:rPr>
          <w:lang w:val="sv-SE"/>
        </w:rPr>
        <w:t>Avastin har ingen eller försumbar effekt på</w:t>
      </w:r>
      <w:r w:rsidRPr="002326AC">
        <w:rPr>
          <w:lang w:val="sv-SE"/>
        </w:rPr>
        <w:t xml:space="preserve"> förmågan att framföra fordon eller använda maskiner</w:t>
      </w:r>
      <w:r>
        <w:rPr>
          <w:lang w:val="sv-SE"/>
        </w:rPr>
        <w:t>. Somnolens och synkope har dock rapporterats vid behandling med Avastin (se tabell 1 i avsnitt 4.8). Om patienter upplever symtom som påverkar deras syn</w:t>
      </w:r>
      <w:r w:rsidR="00417C88">
        <w:rPr>
          <w:lang w:val="sv-SE"/>
        </w:rPr>
        <w:t>,</w:t>
      </w:r>
      <w:r>
        <w:rPr>
          <w:lang w:val="sv-SE"/>
        </w:rPr>
        <w:t xml:space="preserve"> </w:t>
      </w:r>
      <w:r w:rsidR="00417C88">
        <w:rPr>
          <w:lang w:val="sv-SE"/>
        </w:rPr>
        <w:t>k</w:t>
      </w:r>
      <w:r>
        <w:rPr>
          <w:lang w:val="sv-SE"/>
        </w:rPr>
        <w:t>oncentration eller re</w:t>
      </w:r>
      <w:r w:rsidR="00417C88">
        <w:rPr>
          <w:lang w:val="sv-SE"/>
        </w:rPr>
        <w:t>aktionsförmåga</w:t>
      </w:r>
      <w:r>
        <w:rPr>
          <w:lang w:val="sv-SE"/>
        </w:rPr>
        <w:t xml:space="preserve"> ska de avrådas</w:t>
      </w:r>
      <w:r w:rsidR="00262841">
        <w:rPr>
          <w:lang w:val="sv-SE"/>
        </w:rPr>
        <w:t xml:space="preserve"> </w:t>
      </w:r>
      <w:r>
        <w:rPr>
          <w:lang w:val="sv-SE"/>
        </w:rPr>
        <w:t xml:space="preserve">från att </w:t>
      </w:r>
      <w:r w:rsidRPr="009024A1">
        <w:rPr>
          <w:lang w:val="sv-SE"/>
        </w:rPr>
        <w:t xml:space="preserve">framföra fordon </w:t>
      </w:r>
      <w:r>
        <w:rPr>
          <w:lang w:val="sv-SE"/>
        </w:rPr>
        <w:t>och</w:t>
      </w:r>
      <w:r w:rsidRPr="009024A1">
        <w:rPr>
          <w:lang w:val="sv-SE"/>
        </w:rPr>
        <w:t xml:space="preserve"> använda maskiner</w:t>
      </w:r>
      <w:r>
        <w:rPr>
          <w:lang w:val="sv-SE"/>
        </w:rPr>
        <w:t xml:space="preserve"> tills symtomen har avtagit. </w:t>
      </w:r>
    </w:p>
    <w:p w14:paraId="2B87F74D" w14:textId="77777777" w:rsidR="00353069" w:rsidRPr="002326AC" w:rsidRDefault="00353069" w:rsidP="00353069">
      <w:pPr>
        <w:suppressAutoHyphens/>
        <w:rPr>
          <w:lang w:val="sv-SE"/>
        </w:rPr>
      </w:pPr>
    </w:p>
    <w:p w14:paraId="1A26FEF8" w14:textId="77777777" w:rsidR="00353069" w:rsidRPr="002326AC" w:rsidRDefault="00353069" w:rsidP="00094854">
      <w:pPr>
        <w:keepNext/>
        <w:keepLines/>
        <w:widowControl w:val="0"/>
        <w:ind w:left="567" w:hanging="567"/>
        <w:outlineLvl w:val="0"/>
        <w:rPr>
          <w:lang w:val="sv-SE"/>
        </w:rPr>
      </w:pPr>
      <w:r w:rsidRPr="002326AC">
        <w:rPr>
          <w:b/>
          <w:lang w:val="sv-SE"/>
        </w:rPr>
        <w:lastRenderedPageBreak/>
        <w:t>4.8</w:t>
      </w:r>
      <w:r w:rsidRPr="002326AC">
        <w:rPr>
          <w:b/>
          <w:lang w:val="sv-SE"/>
        </w:rPr>
        <w:tab/>
        <w:t>Biverkningar</w:t>
      </w:r>
    </w:p>
    <w:p w14:paraId="65103A32" w14:textId="77777777" w:rsidR="00353069" w:rsidRDefault="00353069" w:rsidP="00094854">
      <w:pPr>
        <w:keepNext/>
        <w:keepLines/>
        <w:widowControl w:val="0"/>
        <w:rPr>
          <w:lang w:val="sv-SE"/>
        </w:rPr>
      </w:pPr>
    </w:p>
    <w:p w14:paraId="3A9582A8" w14:textId="77777777" w:rsidR="009024A1" w:rsidRPr="009024A1" w:rsidRDefault="009024A1" w:rsidP="00094854">
      <w:pPr>
        <w:keepNext/>
        <w:keepLines/>
        <w:widowControl w:val="0"/>
        <w:rPr>
          <w:u w:val="single"/>
          <w:lang w:val="sv-SE"/>
        </w:rPr>
      </w:pPr>
      <w:r w:rsidRPr="009024A1">
        <w:rPr>
          <w:u w:val="single"/>
          <w:lang w:val="sv-SE"/>
        </w:rPr>
        <w:t xml:space="preserve">Sammanfattning av säkerhetsprofilen </w:t>
      </w:r>
    </w:p>
    <w:p w14:paraId="14C22F7D" w14:textId="77777777" w:rsidR="009024A1" w:rsidRPr="002326AC" w:rsidRDefault="009024A1" w:rsidP="00094854">
      <w:pPr>
        <w:keepNext/>
        <w:keepLines/>
        <w:widowControl w:val="0"/>
        <w:rPr>
          <w:lang w:val="sv-SE"/>
        </w:rPr>
      </w:pPr>
    </w:p>
    <w:p w14:paraId="78A49AAF" w14:textId="77777777" w:rsidR="00353069" w:rsidRPr="002326AC" w:rsidRDefault="00353069" w:rsidP="00094854">
      <w:pPr>
        <w:keepNext/>
        <w:keepLines/>
        <w:widowControl w:val="0"/>
        <w:rPr>
          <w:lang w:val="sv-SE"/>
        </w:rPr>
      </w:pPr>
      <w:r w:rsidRPr="002326AC">
        <w:rPr>
          <w:lang w:val="sv-SE"/>
        </w:rPr>
        <w:t xml:space="preserve">Den övergripande säkerhetsprofilen för Avastin baseras på data från över </w:t>
      </w:r>
      <w:r w:rsidR="007C38B2" w:rsidRPr="0030676A">
        <w:rPr>
          <w:lang w:val="sv-SE"/>
        </w:rPr>
        <w:t>5</w:t>
      </w:r>
      <w:r w:rsidR="007C38B2">
        <w:rPr>
          <w:lang w:val="sv-SE"/>
        </w:rPr>
        <w:t>7</w:t>
      </w:r>
      <w:r w:rsidR="007C38B2" w:rsidRPr="0030676A">
        <w:rPr>
          <w:lang w:val="sv-SE"/>
        </w:rPr>
        <w:t>00</w:t>
      </w:r>
      <w:r w:rsidR="007C38B2">
        <w:rPr>
          <w:lang w:val="sv-SE"/>
        </w:rPr>
        <w:t xml:space="preserve"> </w:t>
      </w:r>
      <w:r w:rsidRPr="002326AC">
        <w:rPr>
          <w:lang w:val="sv-SE"/>
        </w:rPr>
        <w:t>patienter med olika maligniteter och som framförallt behandlats med Avastin i kombination med kemoterapi i kliniska studier.</w:t>
      </w:r>
    </w:p>
    <w:p w14:paraId="5DCF2854" w14:textId="77777777" w:rsidR="00353069" w:rsidRPr="002326AC" w:rsidRDefault="00353069" w:rsidP="00C00767">
      <w:pPr>
        <w:keepNext/>
        <w:suppressAutoHyphens/>
        <w:rPr>
          <w:lang w:val="sv-SE"/>
        </w:rPr>
      </w:pPr>
    </w:p>
    <w:p w14:paraId="6F4B08FC" w14:textId="77777777" w:rsidR="00353069" w:rsidRPr="002326AC" w:rsidRDefault="00353069" w:rsidP="00C5085D">
      <w:pPr>
        <w:keepNext/>
        <w:keepLines/>
        <w:suppressAutoHyphens/>
        <w:rPr>
          <w:lang w:val="sv-SE"/>
        </w:rPr>
      </w:pPr>
      <w:r w:rsidRPr="002326AC">
        <w:rPr>
          <w:lang w:val="sv-SE"/>
        </w:rPr>
        <w:t>De allvarligaste biverkningarna var:</w:t>
      </w:r>
    </w:p>
    <w:p w14:paraId="2CA4B006" w14:textId="77777777" w:rsidR="00353069" w:rsidRPr="002326AC" w:rsidRDefault="00353069" w:rsidP="00C5085D">
      <w:pPr>
        <w:keepNext/>
        <w:keepLines/>
        <w:suppressAutoHyphens/>
        <w:rPr>
          <w:lang w:val="sv-SE"/>
        </w:rPr>
      </w:pPr>
    </w:p>
    <w:p w14:paraId="45018F0D" w14:textId="77777777" w:rsidR="00353069" w:rsidRPr="002326AC" w:rsidRDefault="00353069" w:rsidP="00C5085D">
      <w:pPr>
        <w:keepNext/>
        <w:keepLines/>
        <w:suppressAutoHyphens/>
        <w:ind w:left="567" w:hanging="567"/>
        <w:rPr>
          <w:lang w:val="sv-SE"/>
        </w:rPr>
      </w:pPr>
      <w:r w:rsidRPr="002326AC">
        <w:rPr>
          <w:rFonts w:hint="eastAsia"/>
          <w:sz w:val="18"/>
          <w:szCs w:val="18"/>
          <w:lang w:val="sv-SE"/>
        </w:rPr>
        <w:t>●</w:t>
      </w:r>
      <w:r w:rsidRPr="002326AC">
        <w:rPr>
          <w:sz w:val="18"/>
          <w:szCs w:val="18"/>
          <w:lang w:val="sv-SE"/>
        </w:rPr>
        <w:tab/>
      </w:r>
      <w:r w:rsidRPr="002326AC">
        <w:rPr>
          <w:lang w:val="sv-SE"/>
        </w:rPr>
        <w:t>Gastrointestinala perforationer (se avsnitt 4.4).</w:t>
      </w:r>
    </w:p>
    <w:p w14:paraId="67D9BA64" w14:textId="77777777" w:rsidR="00353069" w:rsidRPr="002326AC" w:rsidRDefault="00353069" w:rsidP="00C5085D">
      <w:pPr>
        <w:keepNext/>
        <w:keepLines/>
        <w:suppressAutoHyphens/>
        <w:ind w:left="567" w:hanging="567"/>
        <w:rPr>
          <w:lang w:val="sv-SE"/>
        </w:rPr>
      </w:pPr>
      <w:r w:rsidRPr="002326AC">
        <w:rPr>
          <w:rFonts w:hint="eastAsia"/>
          <w:sz w:val="18"/>
          <w:szCs w:val="18"/>
          <w:lang w:val="sv-SE"/>
        </w:rPr>
        <w:t>●</w:t>
      </w:r>
      <w:r w:rsidRPr="002326AC">
        <w:rPr>
          <w:sz w:val="18"/>
          <w:szCs w:val="18"/>
          <w:lang w:val="sv-SE"/>
        </w:rPr>
        <w:tab/>
      </w:r>
      <w:r w:rsidRPr="002326AC">
        <w:rPr>
          <w:lang w:val="sv-SE"/>
        </w:rPr>
        <w:t>Blödningar, inkluderande lungblödning/hemoptys, som är mer vanligt förekommande hos patienter med icke-småcellig lungcancer (se avsnitt 4.4).</w:t>
      </w:r>
    </w:p>
    <w:p w14:paraId="26D071E9" w14:textId="77777777" w:rsidR="00353069" w:rsidRPr="002326AC" w:rsidRDefault="00353069" w:rsidP="00C5085D">
      <w:pPr>
        <w:keepNext/>
        <w:keepLines/>
        <w:suppressAutoHyphens/>
        <w:ind w:left="567" w:hanging="567"/>
        <w:rPr>
          <w:lang w:val="sv-SE"/>
        </w:rPr>
      </w:pPr>
      <w:r w:rsidRPr="002326AC">
        <w:rPr>
          <w:rFonts w:hint="eastAsia"/>
          <w:sz w:val="18"/>
          <w:szCs w:val="18"/>
          <w:lang w:val="sv-SE"/>
        </w:rPr>
        <w:t>●</w:t>
      </w:r>
      <w:r w:rsidRPr="002326AC">
        <w:rPr>
          <w:sz w:val="18"/>
          <w:szCs w:val="18"/>
          <w:lang w:val="sv-SE"/>
        </w:rPr>
        <w:tab/>
      </w:r>
      <w:r w:rsidRPr="002326AC">
        <w:rPr>
          <w:lang w:val="sv-SE"/>
        </w:rPr>
        <w:t>Arteriell tromboemboli (se avsnitt 4.4).</w:t>
      </w:r>
    </w:p>
    <w:p w14:paraId="25AEBA7C" w14:textId="77777777" w:rsidR="00353069" w:rsidRPr="002326AC" w:rsidRDefault="00353069" w:rsidP="00C5085D">
      <w:pPr>
        <w:keepNext/>
        <w:keepLines/>
        <w:suppressAutoHyphens/>
        <w:rPr>
          <w:lang w:val="sv-SE"/>
        </w:rPr>
      </w:pPr>
    </w:p>
    <w:p w14:paraId="3B34DB6C" w14:textId="77777777" w:rsidR="00353069" w:rsidRPr="002326AC" w:rsidRDefault="00353069" w:rsidP="00353069">
      <w:pPr>
        <w:suppressAutoHyphens/>
        <w:rPr>
          <w:lang w:val="sv-SE"/>
        </w:rPr>
      </w:pPr>
      <w:r w:rsidRPr="002326AC">
        <w:rPr>
          <w:lang w:val="sv-SE"/>
        </w:rPr>
        <w:t>De biverkningar som observerades mest frekvent hos patienter som fick Avastin i kliniska studier var hypertension, trötthet eller asteni, diarré och buksmärta.</w:t>
      </w:r>
    </w:p>
    <w:p w14:paraId="75D296CC" w14:textId="77777777" w:rsidR="00353069" w:rsidRPr="002326AC" w:rsidRDefault="00353069" w:rsidP="00353069">
      <w:pPr>
        <w:suppressAutoHyphens/>
        <w:rPr>
          <w:lang w:val="sv-SE"/>
        </w:rPr>
      </w:pPr>
    </w:p>
    <w:p w14:paraId="2AF004C6" w14:textId="77777777" w:rsidR="00353069" w:rsidRPr="002326AC" w:rsidRDefault="00353069" w:rsidP="00353069">
      <w:pPr>
        <w:suppressAutoHyphens/>
        <w:rPr>
          <w:lang w:val="sv-SE"/>
        </w:rPr>
      </w:pPr>
      <w:r w:rsidRPr="002326AC">
        <w:rPr>
          <w:lang w:val="sv-SE"/>
        </w:rPr>
        <w:t>Analyser av kliniska säkerhetsdata tyder på att förekomsten av hypertension och proteinuri vid behandling med Avastin troligtvis är dosberoende.</w:t>
      </w:r>
    </w:p>
    <w:p w14:paraId="54F3F2B9" w14:textId="77777777" w:rsidR="00353069" w:rsidRPr="002326AC" w:rsidRDefault="00353069" w:rsidP="00353069">
      <w:pPr>
        <w:suppressAutoHyphens/>
        <w:rPr>
          <w:lang w:val="sv-SE"/>
        </w:rPr>
      </w:pPr>
    </w:p>
    <w:p w14:paraId="2DB39865" w14:textId="77777777" w:rsidR="009024A1" w:rsidRPr="00A06979" w:rsidRDefault="009024A1" w:rsidP="00174090">
      <w:pPr>
        <w:keepNext/>
        <w:keepLines/>
        <w:suppressAutoHyphens/>
        <w:rPr>
          <w:u w:val="single"/>
          <w:lang w:val="sv-SE"/>
        </w:rPr>
      </w:pPr>
      <w:r w:rsidRPr="00A06979">
        <w:rPr>
          <w:u w:val="single"/>
          <w:lang w:val="sv-SE"/>
        </w:rPr>
        <w:t>Tabell över biverkningar</w:t>
      </w:r>
    </w:p>
    <w:p w14:paraId="5DEA37D3" w14:textId="77777777" w:rsidR="009024A1" w:rsidRDefault="009024A1" w:rsidP="00174090">
      <w:pPr>
        <w:keepNext/>
        <w:keepLines/>
        <w:suppressAutoHyphens/>
        <w:rPr>
          <w:lang w:val="sv-SE"/>
        </w:rPr>
      </w:pPr>
    </w:p>
    <w:p w14:paraId="7D6C9162" w14:textId="77777777" w:rsidR="0017059F" w:rsidRPr="0091074F" w:rsidRDefault="0017059F" w:rsidP="00174090">
      <w:pPr>
        <w:keepNext/>
        <w:keepLines/>
        <w:suppressAutoHyphens/>
        <w:rPr>
          <w:lang w:val="sv-SE"/>
        </w:rPr>
      </w:pPr>
      <w:r w:rsidRPr="007B0571">
        <w:rPr>
          <w:lang w:val="sv-SE"/>
        </w:rPr>
        <w:t xml:space="preserve">Biverkningarna som anges i detta avsnitt delas in i följande </w:t>
      </w:r>
      <w:r w:rsidR="00D927EC" w:rsidRPr="007B0571">
        <w:rPr>
          <w:lang w:val="sv-SE"/>
        </w:rPr>
        <w:t>frekvens</w:t>
      </w:r>
      <w:r w:rsidRPr="000119EC">
        <w:rPr>
          <w:lang w:val="sv-SE"/>
        </w:rPr>
        <w:t>kategorier: Mycket vanlig</w:t>
      </w:r>
      <w:r w:rsidR="00863DA3" w:rsidRPr="000119EC">
        <w:rPr>
          <w:lang w:val="sv-SE"/>
        </w:rPr>
        <w:t>a</w:t>
      </w:r>
      <w:r w:rsidRPr="004028F9">
        <w:rPr>
          <w:lang w:val="sv-SE"/>
        </w:rPr>
        <w:t xml:space="preserve"> (</w:t>
      </w:r>
      <w:r w:rsidRPr="000119EC">
        <w:rPr>
          <w:lang w:val="sv-SE"/>
        </w:rPr>
        <w:sym w:font="Symbol" w:char="F0B3"/>
      </w:r>
      <w:r w:rsidRPr="000119EC">
        <w:rPr>
          <w:lang w:val="sv-SE"/>
        </w:rPr>
        <w:t xml:space="preserve"> 1/10); vanlig</w:t>
      </w:r>
      <w:r w:rsidR="00863DA3" w:rsidRPr="000119EC">
        <w:rPr>
          <w:lang w:val="sv-SE"/>
        </w:rPr>
        <w:t>a</w:t>
      </w:r>
      <w:r w:rsidRPr="004028F9">
        <w:rPr>
          <w:lang w:val="sv-SE"/>
        </w:rPr>
        <w:t xml:space="preserve"> (</w:t>
      </w:r>
      <w:r w:rsidRPr="000119EC">
        <w:rPr>
          <w:lang w:val="sv-SE"/>
        </w:rPr>
        <w:sym w:font="Symbol" w:char="F0B3"/>
      </w:r>
      <w:r w:rsidRPr="000119EC">
        <w:rPr>
          <w:lang w:val="sv-SE"/>
        </w:rPr>
        <w:t xml:space="preserve"> 1/100 till &lt; 1/10); </w:t>
      </w:r>
      <w:r w:rsidR="00863DA3" w:rsidRPr="000119EC">
        <w:rPr>
          <w:lang w:val="sv-SE"/>
        </w:rPr>
        <w:t>mindre vanliga</w:t>
      </w:r>
      <w:r w:rsidRPr="004028F9">
        <w:rPr>
          <w:lang w:val="sv-SE"/>
        </w:rPr>
        <w:t xml:space="preserve"> (</w:t>
      </w:r>
      <w:r w:rsidRPr="000119EC">
        <w:rPr>
          <w:lang w:val="sv-SE"/>
        </w:rPr>
        <w:sym w:font="Symbol" w:char="F0B3"/>
      </w:r>
      <w:r w:rsidRPr="000119EC">
        <w:rPr>
          <w:lang w:val="sv-SE"/>
        </w:rPr>
        <w:t xml:space="preserve"> 1/1000 till &lt; 1/100); sällsynta (</w:t>
      </w:r>
      <w:r w:rsidRPr="000119EC">
        <w:rPr>
          <w:lang w:val="sv-SE"/>
        </w:rPr>
        <w:sym w:font="Symbol" w:char="F0B3"/>
      </w:r>
      <w:r w:rsidRPr="000119EC">
        <w:rPr>
          <w:lang w:val="sv-SE"/>
        </w:rPr>
        <w:t xml:space="preserve"> 1/10000 till </w:t>
      </w:r>
      <w:r w:rsidR="00863DA3" w:rsidRPr="000119EC">
        <w:rPr>
          <w:lang w:val="sv-SE"/>
        </w:rPr>
        <w:t>&lt; 1/1000); mycket sällsynta (</w:t>
      </w:r>
      <w:r w:rsidR="00863DA3" w:rsidRPr="004028F9">
        <w:rPr>
          <w:lang w:val="sv-SE"/>
        </w:rPr>
        <w:t>&lt; 1/10000)</w:t>
      </w:r>
      <w:r w:rsidR="00775F98" w:rsidRPr="00F11E17">
        <w:rPr>
          <w:lang w:val="sv-SE"/>
        </w:rPr>
        <w:t>; ingen känd frekvens (kan inte beräknas från tillgängliga data).</w:t>
      </w:r>
    </w:p>
    <w:p w14:paraId="491266D8" w14:textId="77777777" w:rsidR="0017059F" w:rsidRPr="00656488" w:rsidRDefault="0017059F" w:rsidP="00CF1FD0">
      <w:pPr>
        <w:suppressAutoHyphens/>
        <w:rPr>
          <w:lang w:val="sv-SE"/>
        </w:rPr>
      </w:pPr>
    </w:p>
    <w:p w14:paraId="62004B40" w14:textId="2E693293" w:rsidR="00216454" w:rsidRPr="00656488" w:rsidRDefault="00775F98" w:rsidP="00CF1FD0">
      <w:pPr>
        <w:rPr>
          <w:lang w:val="sv-SE"/>
        </w:rPr>
      </w:pPr>
      <w:r w:rsidRPr="00656488">
        <w:rPr>
          <w:lang w:val="sv-SE"/>
        </w:rPr>
        <w:t>Tabell</w:t>
      </w:r>
      <w:r w:rsidRPr="00656488">
        <w:rPr>
          <w:lang w:val="da-DK"/>
        </w:rPr>
        <w:t> </w:t>
      </w:r>
      <w:r w:rsidRPr="00656488">
        <w:rPr>
          <w:lang w:val="sv-SE"/>
        </w:rPr>
        <w:t>1</w:t>
      </w:r>
      <w:r w:rsidR="00525484" w:rsidRPr="00656488">
        <w:rPr>
          <w:lang w:val="sv-SE"/>
        </w:rPr>
        <w:t xml:space="preserve"> och 2</w:t>
      </w:r>
      <w:r w:rsidRPr="00656488">
        <w:rPr>
          <w:lang w:val="sv-SE"/>
        </w:rPr>
        <w:t xml:space="preserve"> listar biverkningar förknippade med användning av Avastin i kombination med olika kemoterapiregimer vid flera indikationer</w:t>
      </w:r>
      <w:r w:rsidR="00EF54CA">
        <w:rPr>
          <w:lang w:val="sv-SE"/>
        </w:rPr>
        <w:t xml:space="preserve">, </w:t>
      </w:r>
      <w:r w:rsidR="006D3B02">
        <w:rPr>
          <w:noProof/>
          <w:lang w:val="sv-SE"/>
        </w:rPr>
        <w:t>enligt MedDRA</w:t>
      </w:r>
      <w:r w:rsidR="00EF54CA">
        <w:rPr>
          <w:noProof/>
          <w:lang w:val="sv-SE"/>
        </w:rPr>
        <w:t>:s klassificering av</w:t>
      </w:r>
      <w:r w:rsidR="006D3B02" w:rsidRPr="004601C5">
        <w:rPr>
          <w:noProof/>
          <w:lang w:val="sv-SE"/>
        </w:rPr>
        <w:t xml:space="preserve"> organsystem</w:t>
      </w:r>
      <w:r w:rsidRPr="00656488">
        <w:rPr>
          <w:lang w:val="sv-SE"/>
        </w:rPr>
        <w:t xml:space="preserve">. </w:t>
      </w:r>
    </w:p>
    <w:p w14:paraId="4053CDD6" w14:textId="77777777" w:rsidR="00216454" w:rsidRPr="00656488" w:rsidRDefault="00216454" w:rsidP="00CF1FD0">
      <w:pPr>
        <w:rPr>
          <w:lang w:val="sv-SE"/>
        </w:rPr>
      </w:pPr>
    </w:p>
    <w:p w14:paraId="6A0C60AF" w14:textId="77777777" w:rsidR="00216454" w:rsidRPr="004028F9" w:rsidRDefault="00525484" w:rsidP="00CF1FD0">
      <w:pPr>
        <w:rPr>
          <w:lang w:val="sv-SE"/>
        </w:rPr>
      </w:pPr>
      <w:r w:rsidRPr="00B82067">
        <w:rPr>
          <w:lang w:val="sv-SE"/>
        </w:rPr>
        <w:t xml:space="preserve">Tabell 1 </w:t>
      </w:r>
      <w:r w:rsidR="000A3D48" w:rsidRPr="007B0571">
        <w:rPr>
          <w:lang w:val="sv-SE"/>
        </w:rPr>
        <w:t xml:space="preserve">anger </w:t>
      </w:r>
      <w:r w:rsidR="00216454" w:rsidRPr="000119EC">
        <w:rPr>
          <w:lang w:val="sv-SE"/>
        </w:rPr>
        <w:t xml:space="preserve">alla </w:t>
      </w:r>
      <w:r w:rsidRPr="004028F9">
        <w:rPr>
          <w:lang w:val="sv-SE"/>
        </w:rPr>
        <w:t xml:space="preserve">biverkningar </w:t>
      </w:r>
      <w:r w:rsidR="00216454" w:rsidRPr="004028F9">
        <w:rPr>
          <w:lang w:val="sv-SE"/>
        </w:rPr>
        <w:t>som bedömdes ha ett orsakssamband med Avastin genom:</w:t>
      </w:r>
    </w:p>
    <w:p w14:paraId="77E60086" w14:textId="6E81E0C8" w:rsidR="00216454" w:rsidRPr="00656488" w:rsidRDefault="001F4C37" w:rsidP="00CE71A4">
      <w:pPr>
        <w:ind w:left="567" w:hanging="566"/>
        <w:rPr>
          <w:lang w:val="sv-SE"/>
        </w:rPr>
      </w:pPr>
      <w:r w:rsidRPr="002326AC">
        <w:rPr>
          <w:rFonts w:hint="eastAsia"/>
          <w:sz w:val="18"/>
          <w:szCs w:val="18"/>
          <w:lang w:val="sv-SE"/>
        </w:rPr>
        <w:t>●</w:t>
      </w:r>
      <w:r w:rsidRPr="002326AC">
        <w:rPr>
          <w:sz w:val="18"/>
          <w:szCs w:val="18"/>
          <w:lang w:val="sv-SE"/>
        </w:rPr>
        <w:tab/>
      </w:r>
      <w:r w:rsidR="00216454" w:rsidRPr="004028F9">
        <w:rPr>
          <w:lang w:val="sv-SE"/>
        </w:rPr>
        <w:t>jämförande av incidens mellan behandlingsarmar i kliniska studier (med</w:t>
      </w:r>
      <w:r w:rsidR="00593FBD" w:rsidRPr="00F11E17">
        <w:rPr>
          <w:lang w:val="sv-SE"/>
        </w:rPr>
        <w:t xml:space="preserve"> </w:t>
      </w:r>
      <w:r w:rsidR="00456C74" w:rsidRPr="0091074F">
        <w:rPr>
          <w:lang w:val="sv-SE"/>
        </w:rPr>
        <w:t xml:space="preserve">minst </w:t>
      </w:r>
      <w:r w:rsidR="00593FBD" w:rsidRPr="00656488">
        <w:rPr>
          <w:lang w:val="sv-SE"/>
        </w:rPr>
        <w:t>en</w:t>
      </w:r>
      <w:r w:rsidR="00216454" w:rsidRPr="00656488">
        <w:rPr>
          <w:lang w:val="sv-SE"/>
        </w:rPr>
        <w:t xml:space="preserve"> 10%-ig skillnad jämfört med kontrollgruppen för biverkningar av grad 1-5 enligt</w:t>
      </w:r>
      <w:r w:rsidR="00593FBD" w:rsidRPr="007B0571">
        <w:rPr>
          <w:lang w:val="sv-SE"/>
        </w:rPr>
        <w:t xml:space="preserve"> </w:t>
      </w:r>
      <w:r w:rsidR="00593FBD" w:rsidRPr="000119EC">
        <w:rPr>
          <w:lang w:val="sv-SE"/>
        </w:rPr>
        <w:t>US Nation</w:t>
      </w:r>
      <w:r w:rsidR="00593FBD" w:rsidRPr="004028F9">
        <w:rPr>
          <w:lang w:val="sv-SE"/>
        </w:rPr>
        <w:t>al Cancer Institute Common Toxicity Criteria (</w:t>
      </w:r>
      <w:r w:rsidR="00216454" w:rsidRPr="00F11E17">
        <w:rPr>
          <w:lang w:val="sv-SE"/>
        </w:rPr>
        <w:t>NCI-CTCAE</w:t>
      </w:r>
      <w:r w:rsidR="00593FBD" w:rsidRPr="0091074F">
        <w:rPr>
          <w:lang w:val="sv-SE"/>
        </w:rPr>
        <w:t>)</w:t>
      </w:r>
      <w:r w:rsidR="00216454" w:rsidRPr="00656488">
        <w:rPr>
          <w:lang w:val="sv-SE"/>
        </w:rPr>
        <w:t xml:space="preserve"> el</w:t>
      </w:r>
      <w:r w:rsidR="00593FBD" w:rsidRPr="00656488">
        <w:rPr>
          <w:lang w:val="sv-SE"/>
        </w:rPr>
        <w:t>ler minst en 2%</w:t>
      </w:r>
      <w:r w:rsidR="00593FBD" w:rsidRPr="00656488">
        <w:rPr>
          <w:lang w:val="sv-SE"/>
        </w:rPr>
        <w:noBreakHyphen/>
      </w:r>
      <w:r w:rsidR="00216454" w:rsidRPr="00656488">
        <w:rPr>
          <w:lang w:val="sv-SE"/>
        </w:rPr>
        <w:t>ig skillnad jämfört med kontrollgruppen för biverkningar av grad 3-5 enligt NCI-CTCAE),</w:t>
      </w:r>
    </w:p>
    <w:p w14:paraId="4DAF048C" w14:textId="07995AD0" w:rsidR="00216454" w:rsidRPr="00B82067" w:rsidRDefault="001F4C37" w:rsidP="00CF1FD0">
      <w:pPr>
        <w:ind w:left="425" w:hanging="425"/>
        <w:rPr>
          <w:lang w:val="sv-SE"/>
        </w:rPr>
      </w:pPr>
      <w:r w:rsidRPr="002326AC">
        <w:rPr>
          <w:rFonts w:hint="eastAsia"/>
          <w:sz w:val="18"/>
          <w:szCs w:val="18"/>
          <w:lang w:val="sv-SE"/>
        </w:rPr>
        <w:t>●</w:t>
      </w:r>
      <w:r w:rsidRPr="002326AC">
        <w:rPr>
          <w:sz w:val="18"/>
          <w:szCs w:val="18"/>
          <w:lang w:val="sv-SE"/>
        </w:rPr>
        <w:tab/>
      </w:r>
      <w:r w:rsidR="008170FB" w:rsidRPr="002326AC">
        <w:rPr>
          <w:sz w:val="18"/>
          <w:szCs w:val="18"/>
          <w:lang w:val="sv-SE"/>
        </w:rPr>
        <w:tab/>
      </w:r>
      <w:r w:rsidR="00216454" w:rsidRPr="00656488">
        <w:rPr>
          <w:lang w:val="sv-SE"/>
        </w:rPr>
        <w:t>säkerhetsstudier efter godkännandet,</w:t>
      </w:r>
    </w:p>
    <w:p w14:paraId="4E4E500A" w14:textId="213D953D" w:rsidR="00216454" w:rsidRDefault="001F4C37" w:rsidP="00CF1FD0">
      <w:pPr>
        <w:ind w:left="425" w:hanging="425"/>
        <w:rPr>
          <w:lang w:val="sv-SE"/>
        </w:rPr>
      </w:pPr>
      <w:r w:rsidRPr="002326AC">
        <w:rPr>
          <w:rFonts w:hint="eastAsia"/>
          <w:sz w:val="18"/>
          <w:szCs w:val="18"/>
          <w:lang w:val="sv-SE"/>
        </w:rPr>
        <w:t>●</w:t>
      </w:r>
      <w:r w:rsidRPr="002326AC">
        <w:rPr>
          <w:sz w:val="18"/>
          <w:szCs w:val="18"/>
          <w:lang w:val="sv-SE"/>
        </w:rPr>
        <w:tab/>
      </w:r>
      <w:r w:rsidR="008170FB" w:rsidRPr="002326AC">
        <w:rPr>
          <w:sz w:val="18"/>
          <w:szCs w:val="18"/>
          <w:lang w:val="sv-SE"/>
        </w:rPr>
        <w:tab/>
      </w:r>
      <w:r w:rsidR="00216454" w:rsidRPr="006325D8">
        <w:rPr>
          <w:lang w:val="sv-SE"/>
        </w:rPr>
        <w:t>spontanrapportering</w:t>
      </w:r>
      <w:r w:rsidR="00216454">
        <w:rPr>
          <w:lang w:val="sv-SE"/>
        </w:rPr>
        <w:t>,</w:t>
      </w:r>
    </w:p>
    <w:p w14:paraId="2D618007" w14:textId="5292F710" w:rsidR="00216454" w:rsidRDefault="001F4C37" w:rsidP="00CF1FD0">
      <w:pPr>
        <w:ind w:left="425" w:hanging="425"/>
        <w:rPr>
          <w:lang w:val="sv-SE"/>
        </w:rPr>
      </w:pPr>
      <w:r w:rsidRPr="002326AC">
        <w:rPr>
          <w:rFonts w:hint="eastAsia"/>
          <w:sz w:val="18"/>
          <w:szCs w:val="18"/>
          <w:lang w:val="sv-SE"/>
        </w:rPr>
        <w:t>●</w:t>
      </w:r>
      <w:r w:rsidRPr="002326AC">
        <w:rPr>
          <w:sz w:val="18"/>
          <w:szCs w:val="18"/>
          <w:lang w:val="sv-SE"/>
        </w:rPr>
        <w:tab/>
      </w:r>
      <w:r w:rsidR="008170FB" w:rsidRPr="002326AC">
        <w:rPr>
          <w:sz w:val="18"/>
          <w:szCs w:val="18"/>
          <w:lang w:val="sv-SE"/>
        </w:rPr>
        <w:tab/>
      </w:r>
      <w:r w:rsidR="00216454" w:rsidRPr="006325D8">
        <w:rPr>
          <w:lang w:val="sv-SE"/>
        </w:rPr>
        <w:t>epidemiologiska studier/icke-interventionsstudier</w:t>
      </w:r>
      <w:r w:rsidR="00216454">
        <w:rPr>
          <w:lang w:val="sv-SE"/>
        </w:rPr>
        <w:t xml:space="preserve"> </w:t>
      </w:r>
      <w:r w:rsidR="00216454" w:rsidRPr="006325D8">
        <w:rPr>
          <w:lang w:val="sv-SE"/>
        </w:rPr>
        <w:t>eller observationsstudier</w:t>
      </w:r>
      <w:r w:rsidR="00216454">
        <w:rPr>
          <w:lang w:val="sv-SE"/>
        </w:rPr>
        <w:t>,</w:t>
      </w:r>
    </w:p>
    <w:p w14:paraId="107951B4" w14:textId="6B1CF99A" w:rsidR="00216454" w:rsidRDefault="001F4C37" w:rsidP="00CF1FD0">
      <w:pPr>
        <w:ind w:left="425" w:hanging="425"/>
        <w:rPr>
          <w:lang w:val="sv-SE"/>
        </w:rPr>
      </w:pPr>
      <w:r w:rsidRPr="002326AC">
        <w:rPr>
          <w:rFonts w:hint="eastAsia"/>
          <w:sz w:val="18"/>
          <w:szCs w:val="18"/>
          <w:lang w:val="sv-SE"/>
        </w:rPr>
        <w:t>●</w:t>
      </w:r>
      <w:r w:rsidRPr="002326AC">
        <w:rPr>
          <w:sz w:val="18"/>
          <w:szCs w:val="18"/>
          <w:lang w:val="sv-SE"/>
        </w:rPr>
        <w:tab/>
      </w:r>
      <w:r w:rsidR="008170FB" w:rsidRPr="002326AC">
        <w:rPr>
          <w:sz w:val="18"/>
          <w:szCs w:val="18"/>
          <w:lang w:val="sv-SE"/>
        </w:rPr>
        <w:tab/>
      </w:r>
      <w:r w:rsidR="00216454" w:rsidRPr="006325D8">
        <w:rPr>
          <w:lang w:val="sv-SE"/>
        </w:rPr>
        <w:t>eller genom en utvärdering av individuella fallrapporter</w:t>
      </w:r>
      <w:r w:rsidR="00216454">
        <w:rPr>
          <w:lang w:val="sv-SE"/>
        </w:rPr>
        <w:t>.</w:t>
      </w:r>
    </w:p>
    <w:p w14:paraId="194032F8" w14:textId="77777777" w:rsidR="00216454" w:rsidRDefault="00216454" w:rsidP="00CF1FD0">
      <w:pPr>
        <w:ind w:left="425" w:hanging="425"/>
        <w:rPr>
          <w:lang w:val="sv-SE"/>
        </w:rPr>
      </w:pPr>
    </w:p>
    <w:p w14:paraId="4EF01FFF" w14:textId="77777777" w:rsidR="00456C74" w:rsidRPr="0091074F" w:rsidRDefault="00525484" w:rsidP="00CF1FD0">
      <w:pPr>
        <w:rPr>
          <w:lang w:val="sv-SE"/>
        </w:rPr>
      </w:pPr>
      <w:r w:rsidRPr="004028F9">
        <w:rPr>
          <w:lang w:val="sv-SE"/>
        </w:rPr>
        <w:t xml:space="preserve">Tabell 2 visar </w:t>
      </w:r>
      <w:r w:rsidR="00216454" w:rsidRPr="00656488">
        <w:rPr>
          <w:lang w:val="sv-SE"/>
        </w:rPr>
        <w:t xml:space="preserve">frekvensen av allvarliga </w:t>
      </w:r>
      <w:r w:rsidR="00D747D1" w:rsidRPr="007B0571">
        <w:rPr>
          <w:lang w:val="sv-SE"/>
        </w:rPr>
        <w:t>oönskade händelser</w:t>
      </w:r>
      <w:r w:rsidR="00216454" w:rsidRPr="000119EC">
        <w:rPr>
          <w:lang w:val="sv-SE"/>
        </w:rPr>
        <w:t xml:space="preserve">. Allvarliga </w:t>
      </w:r>
      <w:r w:rsidR="00D747D1" w:rsidRPr="007B0571">
        <w:rPr>
          <w:lang w:val="sv-SE"/>
        </w:rPr>
        <w:t>oönskade händelser</w:t>
      </w:r>
      <w:r w:rsidR="00216454" w:rsidRPr="000119EC">
        <w:rPr>
          <w:lang w:val="sv-SE"/>
        </w:rPr>
        <w:t xml:space="preserve"> definieras som </w:t>
      </w:r>
      <w:r w:rsidR="00216454" w:rsidRPr="004028F9">
        <w:rPr>
          <w:lang w:val="sv-SE"/>
        </w:rPr>
        <w:t xml:space="preserve">biverkningar med minst </w:t>
      </w:r>
      <w:r w:rsidR="00456C74" w:rsidRPr="007B0571">
        <w:rPr>
          <w:lang w:val="sv-SE"/>
        </w:rPr>
        <w:t xml:space="preserve">en </w:t>
      </w:r>
      <w:r w:rsidR="00216454" w:rsidRPr="000119EC">
        <w:rPr>
          <w:lang w:val="sv-SE"/>
        </w:rPr>
        <w:t>2%-ig skillnad jämfört med kontroll</w:t>
      </w:r>
      <w:r w:rsidR="00216454" w:rsidRPr="004028F9">
        <w:rPr>
          <w:lang w:val="sv-SE"/>
        </w:rPr>
        <w:t>gruppen i kliniska studier</w:t>
      </w:r>
      <w:r w:rsidR="00216454" w:rsidRPr="00F11E17">
        <w:rPr>
          <w:lang w:val="sv-SE"/>
        </w:rPr>
        <w:t xml:space="preserve"> för av grad 3-5 enligt NCI-CTCAE</w:t>
      </w:r>
      <w:r w:rsidRPr="0091074F">
        <w:rPr>
          <w:lang w:val="sv-SE"/>
        </w:rPr>
        <w:t>.</w:t>
      </w:r>
      <w:r w:rsidR="00216454" w:rsidRPr="00656488">
        <w:rPr>
          <w:lang w:val="sv-SE"/>
        </w:rPr>
        <w:t xml:space="preserve"> Tabell 2 inkluderar även biverkningar som </w:t>
      </w:r>
      <w:r w:rsidR="00011D56" w:rsidRPr="00656488">
        <w:rPr>
          <w:lang w:val="sv-SE"/>
        </w:rPr>
        <w:t>av innehavaren av</w:t>
      </w:r>
      <w:r w:rsidR="00011D56" w:rsidRPr="007B0571">
        <w:rPr>
          <w:lang w:val="sv-SE"/>
        </w:rPr>
        <w:t xml:space="preserve"> </w:t>
      </w:r>
      <w:r w:rsidR="00011D56" w:rsidRPr="000119EC">
        <w:rPr>
          <w:lang w:val="sv-SE"/>
        </w:rPr>
        <w:t>godkännandet för försäljning anses vara klinis</w:t>
      </w:r>
      <w:r w:rsidR="00456C74" w:rsidRPr="004028F9">
        <w:rPr>
          <w:lang w:val="sv-SE"/>
        </w:rPr>
        <w:t>kt signifikanta eller allvar</w:t>
      </w:r>
      <w:r w:rsidR="00456C74" w:rsidRPr="00F11E17">
        <w:rPr>
          <w:lang w:val="sv-SE"/>
        </w:rPr>
        <w:t>lig</w:t>
      </w:r>
      <w:r w:rsidR="00456C74" w:rsidRPr="0091074F">
        <w:rPr>
          <w:lang w:val="sv-SE"/>
        </w:rPr>
        <w:t>a.</w:t>
      </w:r>
    </w:p>
    <w:p w14:paraId="6D08538C" w14:textId="77777777" w:rsidR="00456C74" w:rsidRPr="0091074F" w:rsidRDefault="00456C74" w:rsidP="00CF1FD0">
      <w:pPr>
        <w:rPr>
          <w:lang w:val="sv-SE"/>
        </w:rPr>
      </w:pPr>
    </w:p>
    <w:p w14:paraId="737A20DC" w14:textId="77777777" w:rsidR="00775F98" w:rsidRPr="002326AC" w:rsidRDefault="00456C74" w:rsidP="00CF1FD0">
      <w:pPr>
        <w:rPr>
          <w:lang w:val="sv-SE"/>
        </w:rPr>
      </w:pPr>
      <w:r w:rsidRPr="00656488">
        <w:rPr>
          <w:lang w:val="sv-SE"/>
        </w:rPr>
        <w:t>Biverkningar rapporterade efter marknadsintroduktionen är i tillämpliga fall inkluderade i både tabell 1 och 2</w:t>
      </w:r>
      <w:r w:rsidR="00AA55F2" w:rsidRPr="007B0571">
        <w:rPr>
          <w:lang w:val="sv-SE"/>
        </w:rPr>
        <w:t xml:space="preserve">. Mer utförlig information om dessa biverkningar finns i tabell 3. </w:t>
      </w:r>
    </w:p>
    <w:p w14:paraId="2F4B93A1" w14:textId="77777777" w:rsidR="00353069" w:rsidRPr="002326AC" w:rsidRDefault="00353069" w:rsidP="00CF1FD0">
      <w:pPr>
        <w:rPr>
          <w:lang w:val="sv-SE"/>
        </w:rPr>
      </w:pPr>
    </w:p>
    <w:p w14:paraId="016B5D23" w14:textId="77777777" w:rsidR="00353069" w:rsidRDefault="00353069" w:rsidP="00CF1FD0">
      <w:pPr>
        <w:rPr>
          <w:lang w:val="sv-SE"/>
        </w:rPr>
      </w:pPr>
      <w:r w:rsidRPr="002326AC">
        <w:rPr>
          <w:lang w:val="sv-SE"/>
        </w:rPr>
        <w:t xml:space="preserve">Biverkningarna läggs till </w:t>
      </w:r>
      <w:r w:rsidRPr="006325D8">
        <w:rPr>
          <w:lang w:val="sv-SE"/>
        </w:rPr>
        <w:t xml:space="preserve">lämplig </w:t>
      </w:r>
      <w:r w:rsidR="00525484" w:rsidRPr="006325D8">
        <w:rPr>
          <w:lang w:val="sv-SE"/>
        </w:rPr>
        <w:t>frekvens</w:t>
      </w:r>
      <w:r w:rsidRPr="006325D8">
        <w:rPr>
          <w:lang w:val="sv-SE"/>
        </w:rPr>
        <w:t>kategori i nedanstående tabell</w:t>
      </w:r>
      <w:r w:rsidR="00525484" w:rsidRPr="0069443F">
        <w:rPr>
          <w:lang w:val="sv-SE"/>
        </w:rPr>
        <w:t>er</w:t>
      </w:r>
      <w:r w:rsidRPr="0069443F">
        <w:rPr>
          <w:lang w:val="sv-SE"/>
        </w:rPr>
        <w:t xml:space="preserve"> baserat på den högsta incidensen som setts </w:t>
      </w:r>
      <w:r w:rsidR="00775F98" w:rsidRPr="00814E94">
        <w:rPr>
          <w:lang w:val="sv-SE"/>
        </w:rPr>
        <w:t>inom någon indikation</w:t>
      </w:r>
      <w:r w:rsidRPr="00814E94">
        <w:rPr>
          <w:lang w:val="sv-SE"/>
        </w:rPr>
        <w:t>.</w:t>
      </w:r>
    </w:p>
    <w:p w14:paraId="0EE0AC6F" w14:textId="77777777" w:rsidR="00173CFC" w:rsidRPr="002326AC" w:rsidRDefault="00173CFC" w:rsidP="00CF1FD0">
      <w:pPr>
        <w:rPr>
          <w:lang w:val="sv-SE"/>
        </w:rPr>
      </w:pPr>
    </w:p>
    <w:p w14:paraId="5C43D1F3" w14:textId="77777777" w:rsidR="00011D56" w:rsidRPr="007D4454" w:rsidRDefault="00353069" w:rsidP="00CF1FD0">
      <w:pPr>
        <w:rPr>
          <w:lang w:val="sv-SE"/>
        </w:rPr>
      </w:pPr>
      <w:r w:rsidRPr="002326AC">
        <w:rPr>
          <w:lang w:val="sv-SE"/>
        </w:rPr>
        <w:t>Biverkningarna presenteras inom varje frekvensområde efter fallande allvarlighetsgrad</w:t>
      </w:r>
      <w:r w:rsidRPr="007D4454">
        <w:rPr>
          <w:lang w:val="sv-SE"/>
        </w:rPr>
        <w:t xml:space="preserve">. </w:t>
      </w:r>
    </w:p>
    <w:p w14:paraId="30DA4263" w14:textId="77777777" w:rsidR="00DD5989" w:rsidRDefault="00DD5989" w:rsidP="00CF1FD0">
      <w:pPr>
        <w:rPr>
          <w:lang w:val="sv-SE"/>
        </w:rPr>
      </w:pPr>
    </w:p>
    <w:p w14:paraId="4031AFB9" w14:textId="77777777" w:rsidR="00930F24" w:rsidRPr="002326AC" w:rsidRDefault="00353069" w:rsidP="00CF1FD0">
      <w:pPr>
        <w:rPr>
          <w:lang w:val="sv-SE"/>
        </w:rPr>
      </w:pPr>
      <w:r w:rsidRPr="009456DD">
        <w:rPr>
          <w:lang w:val="sv-SE"/>
        </w:rPr>
        <w:t>Några av biverkningarna är reaktioner som vanligtvis observeras vid kemoterapibehandling</w:t>
      </w:r>
      <w:r w:rsidR="00B16206" w:rsidRPr="000E0E30">
        <w:rPr>
          <w:lang w:val="sv-SE"/>
        </w:rPr>
        <w:t>;</w:t>
      </w:r>
      <w:r w:rsidR="00B16206" w:rsidRPr="00D215DC">
        <w:rPr>
          <w:lang w:val="sv-SE"/>
        </w:rPr>
        <w:t xml:space="preserve"> Avastin kan dock förvärra dessa reaktioner när det kombineras med kemoterapeutiska läkemedel. Exempel inkluderar hand-fot-syndromet med pegylerat liposomalt doxorubicin eller capecitabin, perifer </w:t>
      </w:r>
      <w:r w:rsidR="00B16206" w:rsidRPr="00D215DC">
        <w:rPr>
          <w:lang w:val="sv-SE"/>
        </w:rPr>
        <w:lastRenderedPageBreak/>
        <w:t>känselneuropati med paklitaxel eller oxaliplatin, nagelsjukdomar eller alopeci med paklitaxel</w:t>
      </w:r>
      <w:r w:rsidR="00DD5989">
        <w:rPr>
          <w:lang w:val="sv-SE"/>
        </w:rPr>
        <w:t xml:space="preserve"> och paronyki med erlotinib</w:t>
      </w:r>
      <w:r w:rsidR="00B16206" w:rsidRPr="00D215DC">
        <w:rPr>
          <w:lang w:val="sv-SE"/>
        </w:rPr>
        <w:t>.</w:t>
      </w:r>
    </w:p>
    <w:p w14:paraId="4D2F2B4A" w14:textId="77777777" w:rsidR="00353069" w:rsidRPr="002326AC" w:rsidRDefault="00353069" w:rsidP="00C24928">
      <w:pPr>
        <w:keepNext/>
        <w:keepLines/>
        <w:rPr>
          <w:lang w:val="sv-SE"/>
        </w:rPr>
      </w:pPr>
    </w:p>
    <w:p w14:paraId="259CA2FB" w14:textId="77777777" w:rsidR="00353069" w:rsidRPr="00656488" w:rsidRDefault="00353069" w:rsidP="005558AE">
      <w:pPr>
        <w:keepNext/>
        <w:keepLines/>
        <w:ind w:left="567" w:hanging="567"/>
        <w:rPr>
          <w:b/>
          <w:bCs/>
          <w:lang w:val="sv-SE"/>
        </w:rPr>
      </w:pPr>
      <w:r w:rsidRPr="000119EC">
        <w:rPr>
          <w:rFonts w:eastAsia="MS Mincho"/>
          <w:b/>
          <w:bCs/>
          <w:lang w:val="sv-SE"/>
        </w:rPr>
        <w:t>Tabell</w:t>
      </w:r>
      <w:r w:rsidR="00930F24" w:rsidRPr="004028F9">
        <w:rPr>
          <w:rFonts w:eastAsia="MS Mincho"/>
          <w:b/>
          <w:bCs/>
          <w:lang w:val="sv-SE"/>
        </w:rPr>
        <w:t> </w:t>
      </w:r>
      <w:r w:rsidRPr="004028F9">
        <w:rPr>
          <w:rFonts w:eastAsia="MS Mincho"/>
          <w:b/>
          <w:bCs/>
          <w:lang w:val="sv-SE"/>
        </w:rPr>
        <w:t>1:</w:t>
      </w:r>
      <w:r w:rsidRPr="004028F9">
        <w:rPr>
          <w:b/>
          <w:bCs/>
          <w:lang w:val="sv-SE"/>
        </w:rPr>
        <w:tab/>
      </w:r>
      <w:r w:rsidR="00775F98" w:rsidRPr="00F11E17">
        <w:rPr>
          <w:b/>
          <w:bCs/>
          <w:lang w:val="sv-SE"/>
        </w:rPr>
        <w:t xml:space="preserve">Biverkningar </w:t>
      </w:r>
      <w:r w:rsidR="00775F98" w:rsidRPr="00656488">
        <w:rPr>
          <w:b/>
          <w:bCs/>
          <w:lang w:val="sv-SE"/>
        </w:rPr>
        <w:t>indelade efter frekvens</w:t>
      </w:r>
    </w:p>
    <w:p w14:paraId="05253CA5" w14:textId="77777777" w:rsidR="00353069" w:rsidRPr="00656488" w:rsidRDefault="00353069" w:rsidP="005558AE">
      <w:pPr>
        <w:keepNext/>
        <w:keepLines/>
        <w:rPr>
          <w:lang w:val="sv-S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657"/>
        <w:gridCol w:w="1745"/>
        <w:gridCol w:w="850"/>
        <w:gridCol w:w="1418"/>
        <w:gridCol w:w="1275"/>
        <w:gridCol w:w="1701"/>
      </w:tblGrid>
      <w:tr w:rsidR="00775F98" w:rsidRPr="007B0571" w14:paraId="218A3ED1" w14:textId="77777777" w:rsidTr="00CE71A4">
        <w:trPr>
          <w:trHeight w:val="464"/>
          <w:tblHeader/>
        </w:trPr>
        <w:tc>
          <w:tcPr>
            <w:tcW w:w="1560" w:type="dxa"/>
          </w:tcPr>
          <w:p w14:paraId="00944808" w14:textId="77777777" w:rsidR="00775F98" w:rsidRPr="00656488" w:rsidRDefault="00775F98" w:rsidP="005558AE">
            <w:pPr>
              <w:keepNext/>
              <w:keepLines/>
              <w:spacing w:before="20"/>
              <w:rPr>
                <w:sz w:val="19"/>
                <w:szCs w:val="19"/>
                <w:lang w:val="sv-SE"/>
              </w:rPr>
            </w:pPr>
            <w:r w:rsidRPr="00656488">
              <w:rPr>
                <w:sz w:val="19"/>
                <w:szCs w:val="19"/>
                <w:lang w:val="sv-SE"/>
              </w:rPr>
              <w:t>Organsystem</w:t>
            </w:r>
          </w:p>
        </w:tc>
        <w:tc>
          <w:tcPr>
            <w:tcW w:w="1657" w:type="dxa"/>
          </w:tcPr>
          <w:p w14:paraId="539C1653" w14:textId="77777777" w:rsidR="00775F98" w:rsidRPr="00656488" w:rsidRDefault="00775F98" w:rsidP="005558AE">
            <w:pPr>
              <w:keepNext/>
              <w:keepLines/>
              <w:spacing w:before="20"/>
              <w:jc w:val="center"/>
              <w:rPr>
                <w:sz w:val="19"/>
                <w:szCs w:val="19"/>
                <w:lang w:val="sv-SE"/>
              </w:rPr>
            </w:pPr>
            <w:r w:rsidRPr="00656488">
              <w:rPr>
                <w:sz w:val="19"/>
                <w:szCs w:val="19"/>
                <w:lang w:val="sv-SE"/>
              </w:rPr>
              <w:t>Mycket vanliga</w:t>
            </w:r>
          </w:p>
        </w:tc>
        <w:tc>
          <w:tcPr>
            <w:tcW w:w="1745" w:type="dxa"/>
          </w:tcPr>
          <w:p w14:paraId="26114991" w14:textId="77777777" w:rsidR="00775F98" w:rsidRPr="00656488" w:rsidRDefault="00775F98" w:rsidP="005558AE">
            <w:pPr>
              <w:keepNext/>
              <w:keepLines/>
              <w:spacing w:before="20"/>
              <w:jc w:val="center"/>
              <w:rPr>
                <w:sz w:val="19"/>
                <w:szCs w:val="19"/>
                <w:lang w:val="sv-SE"/>
              </w:rPr>
            </w:pPr>
            <w:r w:rsidRPr="00656488">
              <w:rPr>
                <w:sz w:val="19"/>
                <w:szCs w:val="19"/>
                <w:lang w:val="sv-SE"/>
              </w:rPr>
              <w:t>Vanliga</w:t>
            </w:r>
          </w:p>
        </w:tc>
        <w:tc>
          <w:tcPr>
            <w:tcW w:w="850" w:type="dxa"/>
          </w:tcPr>
          <w:p w14:paraId="004015B3" w14:textId="77777777" w:rsidR="00775F98" w:rsidRPr="00656488" w:rsidRDefault="00775F98" w:rsidP="005558AE">
            <w:pPr>
              <w:keepNext/>
              <w:keepLines/>
              <w:spacing w:before="20"/>
              <w:jc w:val="center"/>
              <w:rPr>
                <w:sz w:val="19"/>
                <w:szCs w:val="19"/>
                <w:lang w:val="sv-SE"/>
              </w:rPr>
            </w:pPr>
            <w:r w:rsidRPr="00656488">
              <w:rPr>
                <w:sz w:val="19"/>
                <w:szCs w:val="19"/>
                <w:lang w:val="sv-SE"/>
              </w:rPr>
              <w:t>Mindre vanliga</w:t>
            </w:r>
          </w:p>
        </w:tc>
        <w:tc>
          <w:tcPr>
            <w:tcW w:w="1418" w:type="dxa"/>
          </w:tcPr>
          <w:p w14:paraId="358D1539" w14:textId="77777777" w:rsidR="00775F98" w:rsidRPr="00B82067" w:rsidRDefault="00775F98" w:rsidP="005558AE">
            <w:pPr>
              <w:keepNext/>
              <w:keepLines/>
              <w:spacing w:before="20"/>
              <w:jc w:val="center"/>
              <w:rPr>
                <w:sz w:val="19"/>
                <w:szCs w:val="19"/>
                <w:lang w:val="sv-SE"/>
              </w:rPr>
            </w:pPr>
            <w:r w:rsidRPr="00B82067">
              <w:rPr>
                <w:sz w:val="19"/>
                <w:szCs w:val="19"/>
                <w:lang w:val="sv-SE"/>
              </w:rPr>
              <w:t>Sällsynta</w:t>
            </w:r>
          </w:p>
        </w:tc>
        <w:tc>
          <w:tcPr>
            <w:tcW w:w="1275" w:type="dxa"/>
          </w:tcPr>
          <w:p w14:paraId="0073F119" w14:textId="77777777" w:rsidR="00775F98" w:rsidRPr="008C1C28" w:rsidRDefault="00775F98" w:rsidP="005558AE">
            <w:pPr>
              <w:keepNext/>
              <w:keepLines/>
              <w:spacing w:before="20"/>
              <w:jc w:val="center"/>
              <w:rPr>
                <w:sz w:val="19"/>
                <w:szCs w:val="19"/>
                <w:lang w:val="sv-SE"/>
              </w:rPr>
            </w:pPr>
            <w:r w:rsidRPr="008C1C28">
              <w:rPr>
                <w:sz w:val="19"/>
                <w:szCs w:val="19"/>
                <w:lang w:val="sv-SE"/>
              </w:rPr>
              <w:t>Mycket sällsynta</w:t>
            </w:r>
          </w:p>
        </w:tc>
        <w:tc>
          <w:tcPr>
            <w:tcW w:w="1701" w:type="dxa"/>
          </w:tcPr>
          <w:p w14:paraId="7AF4EF38" w14:textId="77777777" w:rsidR="00775F98" w:rsidRPr="007B0571" w:rsidRDefault="00775F98" w:rsidP="005558AE">
            <w:pPr>
              <w:keepNext/>
              <w:keepLines/>
              <w:spacing w:before="20"/>
              <w:jc w:val="center"/>
              <w:rPr>
                <w:sz w:val="19"/>
                <w:szCs w:val="19"/>
                <w:lang w:val="sv-SE"/>
              </w:rPr>
            </w:pPr>
            <w:r w:rsidRPr="007B0571">
              <w:rPr>
                <w:sz w:val="19"/>
                <w:szCs w:val="19"/>
                <w:lang w:val="sv-SE"/>
              </w:rPr>
              <w:t>Ingen känd frekvens</w:t>
            </w:r>
          </w:p>
        </w:tc>
      </w:tr>
      <w:tr w:rsidR="00775F98" w:rsidRPr="007B0571" w14:paraId="395EE2C0" w14:textId="77777777" w:rsidTr="00CE71A4">
        <w:trPr>
          <w:trHeight w:val="745"/>
        </w:trPr>
        <w:tc>
          <w:tcPr>
            <w:tcW w:w="1560" w:type="dxa"/>
          </w:tcPr>
          <w:p w14:paraId="4F98A686" w14:textId="77777777" w:rsidR="00775F98" w:rsidRPr="007B0571" w:rsidRDefault="00775F98" w:rsidP="005558AE">
            <w:pPr>
              <w:keepNext/>
              <w:keepLines/>
              <w:spacing w:before="20"/>
              <w:rPr>
                <w:sz w:val="19"/>
                <w:szCs w:val="19"/>
                <w:lang w:val="sv-SE"/>
              </w:rPr>
            </w:pPr>
            <w:r w:rsidRPr="007B0571">
              <w:rPr>
                <w:sz w:val="19"/>
                <w:szCs w:val="19"/>
                <w:lang w:val="sv-SE"/>
              </w:rPr>
              <w:t>Infektioner och infestationer</w:t>
            </w:r>
          </w:p>
        </w:tc>
        <w:tc>
          <w:tcPr>
            <w:tcW w:w="1657" w:type="dxa"/>
          </w:tcPr>
          <w:p w14:paraId="2E395146" w14:textId="77777777" w:rsidR="00775F98" w:rsidRPr="007B0571" w:rsidRDefault="00775F98" w:rsidP="005558AE">
            <w:pPr>
              <w:keepNext/>
              <w:keepLines/>
              <w:spacing w:before="20"/>
              <w:jc w:val="center"/>
              <w:rPr>
                <w:sz w:val="19"/>
                <w:szCs w:val="19"/>
                <w:lang w:val="sv-SE"/>
              </w:rPr>
            </w:pPr>
          </w:p>
        </w:tc>
        <w:tc>
          <w:tcPr>
            <w:tcW w:w="1745" w:type="dxa"/>
          </w:tcPr>
          <w:p w14:paraId="67EFC82A" w14:textId="77777777" w:rsidR="00775F98" w:rsidRPr="007B0571" w:rsidRDefault="00011D56" w:rsidP="005558AE">
            <w:pPr>
              <w:pStyle w:val="TextTi12"/>
              <w:keepNext/>
              <w:keepLines/>
              <w:spacing w:after="0" w:line="240" w:lineRule="auto"/>
              <w:ind w:left="567" w:hanging="567"/>
              <w:jc w:val="center"/>
              <w:rPr>
                <w:sz w:val="19"/>
                <w:szCs w:val="19"/>
                <w:lang w:val="sv-SE"/>
              </w:rPr>
            </w:pPr>
            <w:r w:rsidRPr="007B0571">
              <w:rPr>
                <w:sz w:val="19"/>
                <w:szCs w:val="19"/>
                <w:lang w:val="sv-SE"/>
              </w:rPr>
              <w:t>Sepsis,</w:t>
            </w:r>
          </w:p>
          <w:p w14:paraId="74DED603" w14:textId="77777777" w:rsidR="00011D56" w:rsidRDefault="00011D56" w:rsidP="005558AE">
            <w:pPr>
              <w:pStyle w:val="TextTi12"/>
              <w:keepNext/>
              <w:keepLines/>
              <w:spacing w:after="0" w:line="240" w:lineRule="auto"/>
              <w:ind w:left="567" w:hanging="567"/>
              <w:jc w:val="center"/>
              <w:rPr>
                <w:sz w:val="19"/>
                <w:szCs w:val="19"/>
                <w:lang w:val="sv-SE"/>
              </w:rPr>
            </w:pPr>
            <w:r w:rsidRPr="007B0571">
              <w:rPr>
                <w:sz w:val="19"/>
                <w:szCs w:val="19"/>
                <w:lang w:val="sv-SE"/>
              </w:rPr>
              <w:t>Abscess</w:t>
            </w:r>
            <w:r w:rsidRPr="007B0571">
              <w:rPr>
                <w:sz w:val="19"/>
                <w:szCs w:val="19"/>
                <w:vertAlign w:val="superscript"/>
                <w:lang w:val="sv-SE"/>
              </w:rPr>
              <w:t>b,</w:t>
            </w:r>
            <w:r w:rsidR="00456C74" w:rsidRPr="000119EC">
              <w:rPr>
                <w:sz w:val="19"/>
                <w:szCs w:val="19"/>
                <w:vertAlign w:val="superscript"/>
                <w:lang w:val="sv-SE"/>
              </w:rPr>
              <w:t>d</w:t>
            </w:r>
            <w:r w:rsidRPr="007B0571">
              <w:rPr>
                <w:sz w:val="19"/>
                <w:szCs w:val="19"/>
                <w:lang w:val="sv-SE"/>
              </w:rPr>
              <w:t>,</w:t>
            </w:r>
          </w:p>
          <w:p w14:paraId="23C51A5E" w14:textId="77777777" w:rsidR="00B71990" w:rsidRPr="007B0571" w:rsidRDefault="00B71990" w:rsidP="005558AE">
            <w:pPr>
              <w:pStyle w:val="TextTi12"/>
              <w:keepNext/>
              <w:keepLines/>
              <w:spacing w:after="0" w:line="240" w:lineRule="auto"/>
              <w:ind w:left="567" w:hanging="567"/>
              <w:jc w:val="center"/>
              <w:rPr>
                <w:sz w:val="19"/>
                <w:szCs w:val="19"/>
                <w:lang w:val="sv-SE"/>
              </w:rPr>
            </w:pPr>
            <w:r>
              <w:rPr>
                <w:sz w:val="19"/>
                <w:szCs w:val="19"/>
                <w:lang w:val="sv-SE"/>
              </w:rPr>
              <w:t>Cellulit</w:t>
            </w:r>
          </w:p>
          <w:p w14:paraId="5B914391" w14:textId="77777777" w:rsidR="00011D56" w:rsidRPr="007B0571" w:rsidRDefault="00011D56" w:rsidP="005558AE">
            <w:pPr>
              <w:pStyle w:val="TextTi12"/>
              <w:keepNext/>
              <w:keepLines/>
              <w:spacing w:after="0" w:line="240" w:lineRule="auto"/>
              <w:ind w:left="567" w:hanging="567"/>
              <w:jc w:val="center"/>
              <w:rPr>
                <w:sz w:val="19"/>
                <w:szCs w:val="19"/>
                <w:lang w:val="sv-SE"/>
              </w:rPr>
            </w:pPr>
            <w:r w:rsidRPr="007B0571">
              <w:rPr>
                <w:sz w:val="19"/>
                <w:szCs w:val="19"/>
                <w:lang w:val="sv-SE"/>
              </w:rPr>
              <w:t>Infektion,</w:t>
            </w:r>
          </w:p>
          <w:p w14:paraId="6ED9ED16" w14:textId="77777777" w:rsidR="00011D56" w:rsidRPr="000119EC" w:rsidRDefault="00011D56" w:rsidP="005558AE">
            <w:pPr>
              <w:pStyle w:val="TextTi12"/>
              <w:keepNext/>
              <w:keepLines/>
              <w:spacing w:after="0" w:line="240" w:lineRule="auto"/>
              <w:ind w:left="567" w:hanging="567"/>
              <w:jc w:val="center"/>
              <w:rPr>
                <w:b/>
                <w:sz w:val="19"/>
                <w:szCs w:val="19"/>
                <w:lang w:val="sv-SE"/>
              </w:rPr>
            </w:pPr>
            <w:r w:rsidRPr="007B0571">
              <w:rPr>
                <w:sz w:val="19"/>
                <w:szCs w:val="19"/>
                <w:lang w:val="sv-SE"/>
              </w:rPr>
              <w:t>Urinvägsinfektion</w:t>
            </w:r>
          </w:p>
        </w:tc>
        <w:tc>
          <w:tcPr>
            <w:tcW w:w="850" w:type="dxa"/>
          </w:tcPr>
          <w:p w14:paraId="396955E9" w14:textId="77777777" w:rsidR="00775F98" w:rsidRPr="004028F9" w:rsidRDefault="00775F98" w:rsidP="005558AE">
            <w:pPr>
              <w:keepNext/>
              <w:keepLines/>
              <w:spacing w:before="20"/>
              <w:jc w:val="center"/>
              <w:rPr>
                <w:sz w:val="19"/>
                <w:szCs w:val="19"/>
                <w:lang w:val="sv-SE"/>
              </w:rPr>
            </w:pPr>
          </w:p>
        </w:tc>
        <w:tc>
          <w:tcPr>
            <w:tcW w:w="1418" w:type="dxa"/>
          </w:tcPr>
          <w:p w14:paraId="19119B4C" w14:textId="77777777" w:rsidR="00775F98" w:rsidRPr="007B0571" w:rsidRDefault="00775F98" w:rsidP="005558AE">
            <w:pPr>
              <w:keepNext/>
              <w:keepLines/>
              <w:spacing w:before="20"/>
              <w:jc w:val="center"/>
              <w:rPr>
                <w:sz w:val="19"/>
                <w:szCs w:val="19"/>
                <w:vertAlign w:val="superscript"/>
                <w:lang w:val="sv-SE"/>
              </w:rPr>
            </w:pPr>
            <w:r w:rsidRPr="007B0571">
              <w:rPr>
                <w:sz w:val="19"/>
                <w:szCs w:val="19"/>
                <w:lang w:val="sv-SE"/>
              </w:rPr>
              <w:t>Nekrotiserande fasciit</w:t>
            </w:r>
            <w:r w:rsidR="0061698B" w:rsidRPr="000119EC">
              <w:rPr>
                <w:sz w:val="19"/>
                <w:szCs w:val="19"/>
                <w:vertAlign w:val="superscript"/>
                <w:lang w:val="sv-SE"/>
              </w:rPr>
              <w:t>a</w:t>
            </w:r>
          </w:p>
          <w:p w14:paraId="537F694E" w14:textId="77777777" w:rsidR="00775F98" w:rsidRPr="000119EC" w:rsidRDefault="00775F98" w:rsidP="005558AE">
            <w:pPr>
              <w:keepNext/>
              <w:keepLines/>
              <w:spacing w:before="20"/>
              <w:jc w:val="center"/>
              <w:rPr>
                <w:sz w:val="19"/>
                <w:szCs w:val="19"/>
                <w:lang w:val="sv-SE"/>
              </w:rPr>
            </w:pPr>
          </w:p>
        </w:tc>
        <w:tc>
          <w:tcPr>
            <w:tcW w:w="1275" w:type="dxa"/>
          </w:tcPr>
          <w:p w14:paraId="59F7C61A" w14:textId="77777777" w:rsidR="00775F98" w:rsidRPr="004028F9" w:rsidRDefault="00775F98" w:rsidP="005558AE">
            <w:pPr>
              <w:keepNext/>
              <w:keepLines/>
              <w:spacing w:before="20"/>
              <w:jc w:val="center"/>
              <w:rPr>
                <w:sz w:val="19"/>
                <w:szCs w:val="19"/>
                <w:lang w:val="sv-SE"/>
              </w:rPr>
            </w:pPr>
          </w:p>
        </w:tc>
        <w:tc>
          <w:tcPr>
            <w:tcW w:w="1701" w:type="dxa"/>
          </w:tcPr>
          <w:p w14:paraId="1177BB73" w14:textId="77777777" w:rsidR="00775F98" w:rsidRPr="00F11E17" w:rsidRDefault="00775F98" w:rsidP="005558AE">
            <w:pPr>
              <w:keepNext/>
              <w:keepLines/>
              <w:spacing w:before="20"/>
              <w:jc w:val="center"/>
              <w:rPr>
                <w:sz w:val="19"/>
                <w:szCs w:val="19"/>
                <w:lang w:val="sv-SE"/>
              </w:rPr>
            </w:pPr>
          </w:p>
        </w:tc>
      </w:tr>
      <w:tr w:rsidR="00011D56" w:rsidRPr="00011D56" w14:paraId="0F27E2BD" w14:textId="77777777" w:rsidTr="00CE71A4">
        <w:trPr>
          <w:trHeight w:val="745"/>
        </w:trPr>
        <w:tc>
          <w:tcPr>
            <w:tcW w:w="1560" w:type="dxa"/>
          </w:tcPr>
          <w:p w14:paraId="082DAD88" w14:textId="77777777" w:rsidR="00011D56" w:rsidRPr="007B0571" w:rsidRDefault="00011D56" w:rsidP="005558AE">
            <w:pPr>
              <w:keepNext/>
              <w:keepLines/>
              <w:spacing w:before="20"/>
              <w:rPr>
                <w:sz w:val="19"/>
                <w:szCs w:val="19"/>
                <w:lang w:val="sv-SE"/>
              </w:rPr>
            </w:pPr>
            <w:r w:rsidRPr="007B0571">
              <w:rPr>
                <w:sz w:val="19"/>
                <w:szCs w:val="19"/>
                <w:lang w:val="sv-SE"/>
              </w:rPr>
              <w:t>Blodet och lymfsystemet</w:t>
            </w:r>
          </w:p>
        </w:tc>
        <w:tc>
          <w:tcPr>
            <w:tcW w:w="1657" w:type="dxa"/>
          </w:tcPr>
          <w:p w14:paraId="5B66DC59" w14:textId="77777777" w:rsidR="00011D56" w:rsidRPr="007B0571" w:rsidRDefault="00011D56" w:rsidP="005558AE">
            <w:pPr>
              <w:keepNext/>
              <w:keepLines/>
              <w:spacing w:before="20"/>
              <w:jc w:val="center"/>
              <w:rPr>
                <w:sz w:val="19"/>
                <w:szCs w:val="19"/>
              </w:rPr>
            </w:pPr>
            <w:proofErr w:type="spellStart"/>
            <w:r w:rsidRPr="007B0571">
              <w:rPr>
                <w:sz w:val="19"/>
                <w:szCs w:val="19"/>
              </w:rPr>
              <w:t>Febril</w:t>
            </w:r>
            <w:proofErr w:type="spellEnd"/>
            <w:r w:rsidRPr="007B0571">
              <w:rPr>
                <w:sz w:val="19"/>
                <w:szCs w:val="19"/>
              </w:rPr>
              <w:t xml:space="preserve"> </w:t>
            </w:r>
            <w:proofErr w:type="spellStart"/>
            <w:r w:rsidRPr="007B0571">
              <w:rPr>
                <w:sz w:val="19"/>
                <w:szCs w:val="19"/>
              </w:rPr>
              <w:t>neutropeni</w:t>
            </w:r>
            <w:proofErr w:type="spellEnd"/>
            <w:r w:rsidRPr="007B0571">
              <w:rPr>
                <w:sz w:val="19"/>
                <w:szCs w:val="19"/>
              </w:rPr>
              <w:t xml:space="preserve">, </w:t>
            </w:r>
            <w:proofErr w:type="spellStart"/>
            <w:r w:rsidRPr="007B0571">
              <w:rPr>
                <w:sz w:val="19"/>
                <w:szCs w:val="19"/>
              </w:rPr>
              <w:t>Leukopeni</w:t>
            </w:r>
            <w:proofErr w:type="spellEnd"/>
            <w:r w:rsidRPr="007B0571">
              <w:rPr>
                <w:sz w:val="19"/>
                <w:szCs w:val="19"/>
              </w:rPr>
              <w:t xml:space="preserve">, </w:t>
            </w:r>
            <w:proofErr w:type="spellStart"/>
            <w:r w:rsidRPr="007B0571">
              <w:rPr>
                <w:sz w:val="19"/>
                <w:szCs w:val="19"/>
              </w:rPr>
              <w:t>Neutropeni</w:t>
            </w:r>
            <w:r w:rsidRPr="007B0571">
              <w:rPr>
                <w:sz w:val="19"/>
                <w:szCs w:val="19"/>
                <w:vertAlign w:val="superscript"/>
              </w:rPr>
              <w:t>b</w:t>
            </w:r>
            <w:proofErr w:type="spellEnd"/>
            <w:r w:rsidRPr="007B0571">
              <w:rPr>
                <w:sz w:val="19"/>
                <w:szCs w:val="19"/>
              </w:rPr>
              <w:t>,</w:t>
            </w:r>
          </w:p>
          <w:p w14:paraId="14F79A80" w14:textId="77777777" w:rsidR="00011D56" w:rsidRDefault="00011D56" w:rsidP="005558AE">
            <w:pPr>
              <w:keepNext/>
              <w:keepLines/>
              <w:spacing w:before="20"/>
              <w:jc w:val="center"/>
              <w:rPr>
                <w:sz w:val="19"/>
                <w:szCs w:val="19"/>
              </w:rPr>
            </w:pPr>
            <w:proofErr w:type="spellStart"/>
            <w:r w:rsidRPr="007B0571">
              <w:rPr>
                <w:sz w:val="19"/>
                <w:szCs w:val="19"/>
              </w:rPr>
              <w:t>Trombocytopeni</w:t>
            </w:r>
            <w:proofErr w:type="spellEnd"/>
          </w:p>
          <w:p w14:paraId="1420270A" w14:textId="77777777" w:rsidR="00B72A1E" w:rsidRPr="007B0571" w:rsidRDefault="00B72A1E" w:rsidP="005558AE">
            <w:pPr>
              <w:keepNext/>
              <w:keepLines/>
              <w:spacing w:before="20"/>
              <w:jc w:val="center"/>
              <w:rPr>
                <w:sz w:val="19"/>
                <w:szCs w:val="19"/>
              </w:rPr>
            </w:pPr>
          </w:p>
        </w:tc>
        <w:tc>
          <w:tcPr>
            <w:tcW w:w="1745" w:type="dxa"/>
          </w:tcPr>
          <w:p w14:paraId="308662E8" w14:textId="77777777" w:rsidR="00011D56" w:rsidRDefault="00421B97" w:rsidP="005558AE">
            <w:pPr>
              <w:pStyle w:val="TextTi12"/>
              <w:keepNext/>
              <w:keepLines/>
              <w:spacing w:after="0" w:line="240" w:lineRule="auto"/>
              <w:ind w:left="567" w:hanging="567"/>
              <w:jc w:val="center"/>
              <w:rPr>
                <w:sz w:val="19"/>
                <w:szCs w:val="19"/>
              </w:rPr>
            </w:pPr>
            <w:r w:rsidRPr="000119EC">
              <w:rPr>
                <w:sz w:val="19"/>
                <w:szCs w:val="19"/>
              </w:rPr>
              <w:t>Anemi</w:t>
            </w:r>
            <w:r w:rsidR="00B71990">
              <w:rPr>
                <w:sz w:val="19"/>
                <w:szCs w:val="19"/>
              </w:rPr>
              <w:t>,</w:t>
            </w:r>
          </w:p>
          <w:p w14:paraId="2E8D2191" w14:textId="77777777" w:rsidR="00B71990" w:rsidRPr="00011D56" w:rsidRDefault="00B71990" w:rsidP="005558AE">
            <w:pPr>
              <w:pStyle w:val="TextTi12"/>
              <w:keepNext/>
              <w:keepLines/>
              <w:spacing w:after="0" w:line="240" w:lineRule="auto"/>
              <w:ind w:left="567" w:hanging="567"/>
              <w:jc w:val="center"/>
              <w:rPr>
                <w:sz w:val="19"/>
                <w:szCs w:val="19"/>
              </w:rPr>
            </w:pPr>
            <w:r>
              <w:rPr>
                <w:sz w:val="19"/>
                <w:szCs w:val="19"/>
              </w:rPr>
              <w:t>Lymfopeni</w:t>
            </w:r>
          </w:p>
        </w:tc>
        <w:tc>
          <w:tcPr>
            <w:tcW w:w="850" w:type="dxa"/>
          </w:tcPr>
          <w:p w14:paraId="774D95DC" w14:textId="77777777" w:rsidR="00011D56" w:rsidRPr="00011D56" w:rsidRDefault="00011D56" w:rsidP="005558AE">
            <w:pPr>
              <w:keepNext/>
              <w:keepLines/>
              <w:spacing w:before="20"/>
              <w:jc w:val="center"/>
              <w:rPr>
                <w:sz w:val="19"/>
                <w:szCs w:val="19"/>
              </w:rPr>
            </w:pPr>
          </w:p>
        </w:tc>
        <w:tc>
          <w:tcPr>
            <w:tcW w:w="1418" w:type="dxa"/>
          </w:tcPr>
          <w:p w14:paraId="767AFF1F" w14:textId="77777777" w:rsidR="00011D56" w:rsidRPr="00011D56" w:rsidRDefault="00011D56" w:rsidP="005558AE">
            <w:pPr>
              <w:keepNext/>
              <w:keepLines/>
              <w:spacing w:before="20"/>
              <w:jc w:val="center"/>
              <w:rPr>
                <w:sz w:val="19"/>
                <w:szCs w:val="19"/>
              </w:rPr>
            </w:pPr>
          </w:p>
        </w:tc>
        <w:tc>
          <w:tcPr>
            <w:tcW w:w="1275" w:type="dxa"/>
          </w:tcPr>
          <w:p w14:paraId="679A3F2C" w14:textId="77777777" w:rsidR="00011D56" w:rsidRPr="00011D56" w:rsidRDefault="00011D56" w:rsidP="005558AE">
            <w:pPr>
              <w:keepNext/>
              <w:keepLines/>
              <w:spacing w:before="20"/>
              <w:jc w:val="center"/>
              <w:rPr>
                <w:sz w:val="19"/>
                <w:szCs w:val="19"/>
              </w:rPr>
            </w:pPr>
          </w:p>
        </w:tc>
        <w:tc>
          <w:tcPr>
            <w:tcW w:w="1701" w:type="dxa"/>
          </w:tcPr>
          <w:p w14:paraId="23765F04" w14:textId="77777777" w:rsidR="00011D56" w:rsidRPr="00011D56" w:rsidRDefault="00011D56" w:rsidP="005558AE">
            <w:pPr>
              <w:keepNext/>
              <w:keepLines/>
              <w:spacing w:before="20"/>
              <w:jc w:val="center"/>
              <w:rPr>
                <w:sz w:val="19"/>
                <w:szCs w:val="19"/>
              </w:rPr>
            </w:pPr>
          </w:p>
        </w:tc>
      </w:tr>
      <w:tr w:rsidR="00775F98" w:rsidRPr="009B3F81" w14:paraId="38DB963D" w14:textId="77777777" w:rsidTr="00CE71A4">
        <w:trPr>
          <w:trHeight w:val="732"/>
        </w:trPr>
        <w:tc>
          <w:tcPr>
            <w:tcW w:w="1560" w:type="dxa"/>
          </w:tcPr>
          <w:p w14:paraId="08322EAD" w14:textId="77777777" w:rsidR="00775F98" w:rsidRPr="00975CA2" w:rsidRDefault="00775F98" w:rsidP="005558AE">
            <w:pPr>
              <w:keepNext/>
              <w:keepLines/>
              <w:spacing w:before="20"/>
              <w:rPr>
                <w:sz w:val="19"/>
                <w:szCs w:val="19"/>
                <w:lang w:val="sv-SE"/>
              </w:rPr>
            </w:pPr>
            <w:r w:rsidRPr="00975CA2">
              <w:rPr>
                <w:sz w:val="19"/>
                <w:szCs w:val="19"/>
                <w:lang w:val="sv-SE"/>
              </w:rPr>
              <w:t>Immunsystemet</w:t>
            </w:r>
          </w:p>
        </w:tc>
        <w:tc>
          <w:tcPr>
            <w:tcW w:w="1657" w:type="dxa"/>
          </w:tcPr>
          <w:p w14:paraId="0835574D" w14:textId="77777777" w:rsidR="00775F98" w:rsidRPr="00593FBD" w:rsidRDefault="00775F98" w:rsidP="005558AE">
            <w:pPr>
              <w:pStyle w:val="TextTi12"/>
              <w:keepNext/>
              <w:keepLines/>
              <w:spacing w:after="0" w:line="240" w:lineRule="auto"/>
              <w:jc w:val="center"/>
              <w:rPr>
                <w:sz w:val="19"/>
                <w:szCs w:val="19"/>
                <w:lang w:val="sv-SE"/>
              </w:rPr>
            </w:pPr>
          </w:p>
        </w:tc>
        <w:tc>
          <w:tcPr>
            <w:tcW w:w="1745" w:type="dxa"/>
          </w:tcPr>
          <w:p w14:paraId="0162DE26" w14:textId="77777777" w:rsidR="006325D8" w:rsidRPr="00AA55F2" w:rsidRDefault="006325D8" w:rsidP="005558AE">
            <w:pPr>
              <w:keepNext/>
              <w:keepLines/>
              <w:spacing w:before="20"/>
              <w:jc w:val="center"/>
              <w:rPr>
                <w:i/>
                <w:sz w:val="19"/>
                <w:szCs w:val="19"/>
                <w:lang w:val="sv-SE"/>
              </w:rPr>
            </w:pPr>
            <w:r w:rsidRPr="00AA55F2">
              <w:rPr>
                <w:sz w:val="19"/>
                <w:szCs w:val="19"/>
                <w:lang w:val="sv-SE"/>
              </w:rPr>
              <w:t>Överkänslighet</w:t>
            </w:r>
            <w:r w:rsidRPr="00AA55F2">
              <w:rPr>
                <w:i/>
                <w:sz w:val="19"/>
                <w:szCs w:val="19"/>
                <w:lang w:val="sv-SE"/>
              </w:rPr>
              <w:t>,</w:t>
            </w:r>
          </w:p>
          <w:p w14:paraId="48F0FB9F" w14:textId="77777777" w:rsidR="00775F98" w:rsidRPr="00216454" w:rsidRDefault="006F37A8" w:rsidP="005558AE">
            <w:pPr>
              <w:keepNext/>
              <w:keepLines/>
              <w:spacing w:before="20"/>
              <w:jc w:val="center"/>
              <w:rPr>
                <w:sz w:val="19"/>
                <w:szCs w:val="19"/>
                <w:lang w:val="sv-SE"/>
              </w:rPr>
            </w:pPr>
            <w:r w:rsidRPr="00767139">
              <w:rPr>
                <w:sz w:val="19"/>
                <w:szCs w:val="19"/>
                <w:lang w:val="sv-SE"/>
              </w:rPr>
              <w:t>Infusions</w:t>
            </w:r>
            <w:r w:rsidR="006325D8" w:rsidRPr="00D927EC">
              <w:rPr>
                <w:sz w:val="19"/>
                <w:szCs w:val="19"/>
                <w:lang w:val="sv-SE"/>
              </w:rPr>
              <w:t>reaktioner</w:t>
            </w:r>
            <w:r w:rsidR="006325D8" w:rsidRPr="00D927EC">
              <w:rPr>
                <w:i/>
                <w:sz w:val="19"/>
                <w:szCs w:val="19"/>
                <w:lang w:val="sv-SE"/>
              </w:rPr>
              <w:t xml:space="preserve"> </w:t>
            </w:r>
            <w:r w:rsidR="006325D8" w:rsidRPr="00D927EC">
              <w:rPr>
                <w:sz w:val="19"/>
                <w:szCs w:val="19"/>
                <w:vertAlign w:val="superscript"/>
                <w:lang w:val="sv-SE"/>
              </w:rPr>
              <w:t>a,b,d</w:t>
            </w:r>
          </w:p>
        </w:tc>
        <w:tc>
          <w:tcPr>
            <w:tcW w:w="850" w:type="dxa"/>
          </w:tcPr>
          <w:p w14:paraId="5FF1D5DB" w14:textId="77777777" w:rsidR="00775F98" w:rsidRPr="00975CA2" w:rsidRDefault="00775F98" w:rsidP="005558AE">
            <w:pPr>
              <w:keepNext/>
              <w:keepLines/>
              <w:spacing w:before="20"/>
              <w:jc w:val="center"/>
              <w:rPr>
                <w:sz w:val="19"/>
                <w:szCs w:val="19"/>
                <w:lang w:val="sv-SE"/>
              </w:rPr>
            </w:pPr>
          </w:p>
        </w:tc>
        <w:tc>
          <w:tcPr>
            <w:tcW w:w="1418" w:type="dxa"/>
          </w:tcPr>
          <w:p w14:paraId="5BA628B8" w14:textId="7079A063" w:rsidR="00775F98" w:rsidRPr="00593FBD" w:rsidRDefault="009B3F81" w:rsidP="005558AE">
            <w:pPr>
              <w:keepNext/>
              <w:keepLines/>
              <w:spacing w:before="20"/>
              <w:jc w:val="center"/>
              <w:rPr>
                <w:sz w:val="19"/>
                <w:szCs w:val="19"/>
                <w:lang w:val="sv-SE"/>
              </w:rPr>
            </w:pPr>
            <w:r>
              <w:rPr>
                <w:sz w:val="19"/>
                <w:szCs w:val="19"/>
                <w:lang w:val="sv-SE"/>
              </w:rPr>
              <w:t>Anafylaktisk chock</w:t>
            </w:r>
          </w:p>
        </w:tc>
        <w:tc>
          <w:tcPr>
            <w:tcW w:w="1275" w:type="dxa"/>
          </w:tcPr>
          <w:p w14:paraId="107505D8" w14:textId="77777777" w:rsidR="00775F98" w:rsidRPr="00AA55F2" w:rsidRDefault="00775F98" w:rsidP="005558AE">
            <w:pPr>
              <w:keepNext/>
              <w:keepLines/>
              <w:spacing w:before="20"/>
              <w:jc w:val="center"/>
              <w:rPr>
                <w:sz w:val="19"/>
                <w:szCs w:val="19"/>
                <w:lang w:val="sv-SE"/>
              </w:rPr>
            </w:pPr>
          </w:p>
        </w:tc>
        <w:tc>
          <w:tcPr>
            <w:tcW w:w="1701" w:type="dxa"/>
          </w:tcPr>
          <w:p w14:paraId="746DF1A1" w14:textId="77777777" w:rsidR="00775F98" w:rsidRPr="00AA55F2" w:rsidRDefault="00775F98" w:rsidP="005558AE">
            <w:pPr>
              <w:keepNext/>
              <w:keepLines/>
              <w:spacing w:before="20"/>
              <w:jc w:val="center"/>
              <w:rPr>
                <w:sz w:val="19"/>
                <w:szCs w:val="19"/>
                <w:lang w:val="sv-SE"/>
              </w:rPr>
            </w:pPr>
          </w:p>
        </w:tc>
      </w:tr>
      <w:tr w:rsidR="00775F98" w:rsidRPr="007B0571" w14:paraId="2F40407D" w14:textId="77777777" w:rsidTr="00CE71A4">
        <w:trPr>
          <w:trHeight w:val="464"/>
        </w:trPr>
        <w:tc>
          <w:tcPr>
            <w:tcW w:w="1560" w:type="dxa"/>
          </w:tcPr>
          <w:p w14:paraId="5B1F799A" w14:textId="77777777" w:rsidR="00775F98" w:rsidRPr="007B0571" w:rsidRDefault="00775F98" w:rsidP="005558AE">
            <w:pPr>
              <w:keepNext/>
              <w:keepLines/>
              <w:spacing w:before="20"/>
              <w:rPr>
                <w:sz w:val="19"/>
                <w:szCs w:val="19"/>
                <w:lang w:val="sv-SE"/>
              </w:rPr>
            </w:pPr>
            <w:r w:rsidRPr="007B0571">
              <w:rPr>
                <w:sz w:val="19"/>
                <w:szCs w:val="19"/>
                <w:lang w:val="sv-SE"/>
              </w:rPr>
              <w:t>Metabolism och nutrition</w:t>
            </w:r>
          </w:p>
        </w:tc>
        <w:tc>
          <w:tcPr>
            <w:tcW w:w="1657" w:type="dxa"/>
          </w:tcPr>
          <w:p w14:paraId="6188E1CF" w14:textId="77777777" w:rsidR="00775F98" w:rsidRDefault="000711CA" w:rsidP="005558AE">
            <w:pPr>
              <w:keepNext/>
              <w:keepLines/>
              <w:spacing w:before="20"/>
              <w:jc w:val="center"/>
              <w:rPr>
                <w:sz w:val="19"/>
                <w:szCs w:val="19"/>
                <w:lang w:val="sv-SE"/>
              </w:rPr>
            </w:pPr>
            <w:r w:rsidRPr="007B0571">
              <w:rPr>
                <w:sz w:val="19"/>
                <w:szCs w:val="19"/>
                <w:lang w:val="sv-SE"/>
              </w:rPr>
              <w:t>Anorexi</w:t>
            </w:r>
            <w:r w:rsidR="007C38B2">
              <w:rPr>
                <w:sz w:val="19"/>
                <w:szCs w:val="19"/>
                <w:lang w:val="sv-SE"/>
              </w:rPr>
              <w:t>,</w:t>
            </w:r>
          </w:p>
          <w:p w14:paraId="5B4BAC5F" w14:textId="77777777" w:rsidR="007C38B2" w:rsidRDefault="007C38B2" w:rsidP="005558AE">
            <w:pPr>
              <w:keepNext/>
              <w:keepLines/>
              <w:spacing w:before="20"/>
              <w:jc w:val="center"/>
              <w:rPr>
                <w:sz w:val="19"/>
                <w:szCs w:val="19"/>
                <w:lang w:val="sv-SE"/>
              </w:rPr>
            </w:pPr>
            <w:r>
              <w:rPr>
                <w:sz w:val="19"/>
                <w:szCs w:val="19"/>
                <w:lang w:val="sv-SE"/>
              </w:rPr>
              <w:t>Hypomagnesemi,</w:t>
            </w:r>
          </w:p>
          <w:p w14:paraId="37DB7262" w14:textId="77777777" w:rsidR="007C38B2" w:rsidRDefault="007C38B2" w:rsidP="005558AE">
            <w:pPr>
              <w:keepNext/>
              <w:keepLines/>
              <w:spacing w:before="20"/>
              <w:jc w:val="center"/>
              <w:rPr>
                <w:sz w:val="19"/>
                <w:szCs w:val="19"/>
                <w:lang w:val="sv-SE"/>
              </w:rPr>
            </w:pPr>
            <w:r>
              <w:rPr>
                <w:sz w:val="19"/>
                <w:szCs w:val="19"/>
                <w:lang w:val="sv-SE"/>
              </w:rPr>
              <w:t>Hyponatremi</w:t>
            </w:r>
          </w:p>
          <w:p w14:paraId="0120A11E" w14:textId="77777777" w:rsidR="00B72A1E" w:rsidRPr="000119EC" w:rsidRDefault="00B72A1E" w:rsidP="005558AE">
            <w:pPr>
              <w:keepNext/>
              <w:keepLines/>
              <w:spacing w:before="20"/>
              <w:jc w:val="center"/>
              <w:rPr>
                <w:sz w:val="19"/>
                <w:szCs w:val="19"/>
                <w:lang w:val="sv-SE"/>
              </w:rPr>
            </w:pPr>
          </w:p>
        </w:tc>
        <w:tc>
          <w:tcPr>
            <w:tcW w:w="1745" w:type="dxa"/>
          </w:tcPr>
          <w:p w14:paraId="5BD19EE3" w14:textId="77777777" w:rsidR="00775F98" w:rsidRPr="004028F9" w:rsidRDefault="00011D56" w:rsidP="005558AE">
            <w:pPr>
              <w:keepNext/>
              <w:keepLines/>
              <w:spacing w:before="20"/>
              <w:jc w:val="center"/>
              <w:rPr>
                <w:sz w:val="19"/>
                <w:szCs w:val="19"/>
                <w:lang w:val="sv-SE"/>
              </w:rPr>
            </w:pPr>
            <w:r w:rsidRPr="004028F9">
              <w:rPr>
                <w:sz w:val="19"/>
                <w:szCs w:val="19"/>
                <w:lang w:val="sv-SE"/>
              </w:rPr>
              <w:t>Dehydrering</w:t>
            </w:r>
          </w:p>
        </w:tc>
        <w:tc>
          <w:tcPr>
            <w:tcW w:w="850" w:type="dxa"/>
          </w:tcPr>
          <w:p w14:paraId="13C96401" w14:textId="77777777" w:rsidR="00775F98" w:rsidRPr="00F11E17" w:rsidRDefault="00775F98" w:rsidP="005558AE">
            <w:pPr>
              <w:keepNext/>
              <w:keepLines/>
              <w:spacing w:before="20"/>
              <w:jc w:val="center"/>
              <w:rPr>
                <w:sz w:val="19"/>
                <w:szCs w:val="19"/>
                <w:lang w:val="sv-SE"/>
              </w:rPr>
            </w:pPr>
          </w:p>
        </w:tc>
        <w:tc>
          <w:tcPr>
            <w:tcW w:w="1418" w:type="dxa"/>
          </w:tcPr>
          <w:p w14:paraId="300E2AC5" w14:textId="77777777" w:rsidR="00775F98" w:rsidRPr="0091074F" w:rsidRDefault="00775F98" w:rsidP="005558AE">
            <w:pPr>
              <w:keepNext/>
              <w:keepLines/>
              <w:spacing w:before="20"/>
              <w:jc w:val="center"/>
              <w:rPr>
                <w:sz w:val="19"/>
                <w:szCs w:val="19"/>
                <w:lang w:val="sv-SE"/>
              </w:rPr>
            </w:pPr>
          </w:p>
        </w:tc>
        <w:tc>
          <w:tcPr>
            <w:tcW w:w="1275" w:type="dxa"/>
          </w:tcPr>
          <w:p w14:paraId="2A8B8815" w14:textId="77777777" w:rsidR="00775F98" w:rsidRPr="00656488" w:rsidRDefault="00775F98" w:rsidP="005558AE">
            <w:pPr>
              <w:keepNext/>
              <w:keepLines/>
              <w:spacing w:before="20"/>
              <w:jc w:val="center"/>
              <w:rPr>
                <w:sz w:val="19"/>
                <w:szCs w:val="19"/>
                <w:lang w:val="sv-SE"/>
              </w:rPr>
            </w:pPr>
          </w:p>
        </w:tc>
        <w:tc>
          <w:tcPr>
            <w:tcW w:w="1701" w:type="dxa"/>
          </w:tcPr>
          <w:p w14:paraId="45F0502A" w14:textId="77777777" w:rsidR="00775F98" w:rsidRPr="00656488" w:rsidRDefault="00775F98" w:rsidP="005558AE">
            <w:pPr>
              <w:keepNext/>
              <w:keepLines/>
              <w:spacing w:before="20"/>
              <w:jc w:val="center"/>
              <w:rPr>
                <w:sz w:val="19"/>
                <w:szCs w:val="19"/>
                <w:lang w:val="sv-SE"/>
              </w:rPr>
            </w:pPr>
          </w:p>
        </w:tc>
      </w:tr>
      <w:tr w:rsidR="00775F98" w:rsidRPr="007B0571" w14:paraId="1A1C296D" w14:textId="77777777" w:rsidTr="00CE71A4">
        <w:trPr>
          <w:trHeight w:val="464"/>
        </w:trPr>
        <w:tc>
          <w:tcPr>
            <w:tcW w:w="1560" w:type="dxa"/>
          </w:tcPr>
          <w:p w14:paraId="4EF6BE19" w14:textId="77777777" w:rsidR="00775F98" w:rsidRPr="007B0571" w:rsidRDefault="00775F98" w:rsidP="005558AE">
            <w:pPr>
              <w:keepNext/>
              <w:keepLines/>
              <w:spacing w:before="20"/>
              <w:rPr>
                <w:sz w:val="19"/>
                <w:szCs w:val="19"/>
                <w:lang w:val="sv-SE"/>
              </w:rPr>
            </w:pPr>
            <w:r w:rsidRPr="007B0571">
              <w:rPr>
                <w:sz w:val="19"/>
                <w:szCs w:val="19"/>
                <w:lang w:val="sv-SE"/>
              </w:rPr>
              <w:t xml:space="preserve">Centrala </w:t>
            </w:r>
            <w:r w:rsidR="006F37A8" w:rsidRPr="007B0571">
              <w:rPr>
                <w:sz w:val="19"/>
                <w:szCs w:val="19"/>
                <w:lang w:val="sv-SE"/>
              </w:rPr>
              <w:t xml:space="preserve">och perifera </w:t>
            </w:r>
            <w:r w:rsidRPr="007B0571">
              <w:rPr>
                <w:sz w:val="19"/>
                <w:szCs w:val="19"/>
                <w:lang w:val="sv-SE"/>
              </w:rPr>
              <w:t>nervsystemet</w:t>
            </w:r>
          </w:p>
        </w:tc>
        <w:tc>
          <w:tcPr>
            <w:tcW w:w="1657" w:type="dxa"/>
          </w:tcPr>
          <w:p w14:paraId="6AE791E2" w14:textId="77777777" w:rsidR="00011D56" w:rsidRPr="007B0571" w:rsidRDefault="00710DD1" w:rsidP="005558AE">
            <w:pPr>
              <w:pStyle w:val="TextTi12"/>
              <w:keepNext/>
              <w:keepLines/>
              <w:spacing w:after="0" w:line="240" w:lineRule="auto"/>
              <w:ind w:left="-108"/>
              <w:jc w:val="center"/>
              <w:rPr>
                <w:sz w:val="19"/>
                <w:szCs w:val="19"/>
                <w:lang w:val="sv-SE"/>
              </w:rPr>
            </w:pPr>
            <w:r w:rsidRPr="007B0571">
              <w:rPr>
                <w:sz w:val="19"/>
                <w:szCs w:val="19"/>
                <w:lang w:val="sv-SE"/>
              </w:rPr>
              <w:t>Perifer känselneuropati</w:t>
            </w:r>
            <w:r w:rsidRPr="007B0571">
              <w:rPr>
                <w:sz w:val="19"/>
                <w:szCs w:val="19"/>
                <w:vertAlign w:val="superscript"/>
                <w:lang w:val="sv-SE"/>
              </w:rPr>
              <w:t>b</w:t>
            </w:r>
            <w:r w:rsidRPr="007B0571">
              <w:rPr>
                <w:sz w:val="19"/>
                <w:szCs w:val="19"/>
                <w:lang w:val="sv-SE"/>
              </w:rPr>
              <w:t>,</w:t>
            </w:r>
          </w:p>
          <w:p w14:paraId="50D46BE9" w14:textId="77777777" w:rsidR="000711CA" w:rsidRPr="007B0571" w:rsidRDefault="000711CA" w:rsidP="005558AE">
            <w:pPr>
              <w:pStyle w:val="TextTi12"/>
              <w:keepNext/>
              <w:keepLines/>
              <w:spacing w:after="0" w:line="240" w:lineRule="auto"/>
              <w:ind w:left="567" w:hanging="567"/>
              <w:jc w:val="center"/>
              <w:rPr>
                <w:sz w:val="19"/>
                <w:szCs w:val="19"/>
                <w:lang w:val="sv-SE"/>
              </w:rPr>
            </w:pPr>
            <w:r w:rsidRPr="007B0571">
              <w:rPr>
                <w:sz w:val="19"/>
                <w:szCs w:val="19"/>
                <w:lang w:val="sv-SE"/>
              </w:rPr>
              <w:t>Dysartri</w:t>
            </w:r>
            <w:r w:rsidR="006F37A8" w:rsidRPr="000119EC">
              <w:rPr>
                <w:sz w:val="19"/>
                <w:szCs w:val="19"/>
                <w:lang w:val="sv-SE"/>
              </w:rPr>
              <w:t>,</w:t>
            </w:r>
          </w:p>
          <w:p w14:paraId="003C9733" w14:textId="77777777" w:rsidR="0061698B" w:rsidRPr="007B0571" w:rsidRDefault="0061698B" w:rsidP="005558AE">
            <w:pPr>
              <w:pStyle w:val="TextTi12"/>
              <w:keepNext/>
              <w:keepLines/>
              <w:spacing w:after="0" w:line="240" w:lineRule="auto"/>
              <w:ind w:left="567" w:hanging="567"/>
              <w:jc w:val="center"/>
              <w:rPr>
                <w:sz w:val="19"/>
                <w:szCs w:val="19"/>
                <w:lang w:val="sv-SE"/>
              </w:rPr>
            </w:pPr>
            <w:r w:rsidRPr="007B0571">
              <w:rPr>
                <w:sz w:val="19"/>
                <w:szCs w:val="19"/>
                <w:lang w:val="sv-SE"/>
              </w:rPr>
              <w:t>Huvudvärk,</w:t>
            </w:r>
          </w:p>
          <w:p w14:paraId="3E5546F3" w14:textId="77777777" w:rsidR="00775F98" w:rsidRDefault="0061698B" w:rsidP="005558AE">
            <w:pPr>
              <w:pStyle w:val="TextTi12"/>
              <w:keepNext/>
              <w:keepLines/>
              <w:spacing w:after="0" w:line="240" w:lineRule="auto"/>
              <w:ind w:left="33"/>
              <w:jc w:val="center"/>
              <w:rPr>
                <w:sz w:val="19"/>
                <w:szCs w:val="19"/>
                <w:lang w:val="sv-SE"/>
              </w:rPr>
            </w:pPr>
            <w:r w:rsidRPr="007B0571">
              <w:rPr>
                <w:sz w:val="19"/>
                <w:szCs w:val="19"/>
                <w:lang w:val="sv-SE"/>
              </w:rPr>
              <w:t>Dysgeusi</w:t>
            </w:r>
            <w:r w:rsidR="006F37A8" w:rsidRPr="000119EC">
              <w:rPr>
                <w:sz w:val="19"/>
                <w:szCs w:val="19"/>
                <w:lang w:val="sv-SE"/>
              </w:rPr>
              <w:t xml:space="preserve"> (smakrubbning)</w:t>
            </w:r>
          </w:p>
          <w:p w14:paraId="2F8132EE" w14:textId="77777777" w:rsidR="00B72A1E" w:rsidRPr="000119EC" w:rsidRDefault="00B72A1E" w:rsidP="005558AE">
            <w:pPr>
              <w:pStyle w:val="TextTi12"/>
              <w:keepNext/>
              <w:keepLines/>
              <w:spacing w:after="0" w:line="240" w:lineRule="auto"/>
              <w:ind w:left="33"/>
              <w:jc w:val="center"/>
              <w:rPr>
                <w:sz w:val="19"/>
                <w:szCs w:val="19"/>
                <w:lang w:val="sv-SE"/>
              </w:rPr>
            </w:pPr>
          </w:p>
        </w:tc>
        <w:tc>
          <w:tcPr>
            <w:tcW w:w="1745" w:type="dxa"/>
          </w:tcPr>
          <w:p w14:paraId="0A8B9F2B" w14:textId="77777777" w:rsidR="00710DD1" w:rsidRPr="00F11E17" w:rsidRDefault="00710DD1" w:rsidP="005558AE">
            <w:pPr>
              <w:pStyle w:val="TextTi12"/>
              <w:keepNext/>
              <w:keepLines/>
              <w:spacing w:after="0" w:line="240" w:lineRule="auto"/>
              <w:ind w:left="-108"/>
              <w:jc w:val="center"/>
              <w:rPr>
                <w:sz w:val="20"/>
                <w:lang w:val="sv-SE"/>
              </w:rPr>
            </w:pPr>
            <w:r w:rsidRPr="004028F9">
              <w:rPr>
                <w:sz w:val="20"/>
                <w:lang w:val="sv-SE"/>
              </w:rPr>
              <w:t>Cerebrovaskulär insult</w:t>
            </w:r>
            <w:r w:rsidRPr="00F11E17">
              <w:rPr>
                <w:sz w:val="20"/>
                <w:lang w:val="sv-SE"/>
              </w:rPr>
              <w:t>,</w:t>
            </w:r>
          </w:p>
          <w:p w14:paraId="2965FA28" w14:textId="77777777" w:rsidR="00710DD1" w:rsidRPr="0091074F" w:rsidRDefault="00710DD1" w:rsidP="005558AE">
            <w:pPr>
              <w:pStyle w:val="TextTi12"/>
              <w:keepNext/>
              <w:keepLines/>
              <w:spacing w:after="0" w:line="240" w:lineRule="auto"/>
              <w:ind w:left="-108"/>
              <w:jc w:val="center"/>
              <w:rPr>
                <w:sz w:val="20"/>
                <w:lang w:val="sv-SE"/>
              </w:rPr>
            </w:pPr>
            <w:r w:rsidRPr="0091074F">
              <w:rPr>
                <w:sz w:val="20"/>
                <w:lang w:val="sv-SE"/>
              </w:rPr>
              <w:t>Synkopé,</w:t>
            </w:r>
          </w:p>
          <w:p w14:paraId="483A9996" w14:textId="77777777" w:rsidR="00710DD1" w:rsidRPr="00656488" w:rsidRDefault="00710DD1" w:rsidP="005558AE">
            <w:pPr>
              <w:pStyle w:val="TextTi12"/>
              <w:keepNext/>
              <w:keepLines/>
              <w:spacing w:after="0" w:line="240" w:lineRule="auto"/>
              <w:ind w:left="-108"/>
              <w:jc w:val="center"/>
              <w:rPr>
                <w:sz w:val="20"/>
                <w:lang w:val="sv-SE"/>
              </w:rPr>
            </w:pPr>
            <w:r w:rsidRPr="00656488">
              <w:rPr>
                <w:sz w:val="20"/>
                <w:lang w:val="sv-SE"/>
              </w:rPr>
              <w:t>Somnolens</w:t>
            </w:r>
          </w:p>
          <w:p w14:paraId="0B22ED28" w14:textId="77777777" w:rsidR="00775F98" w:rsidRPr="007B0571" w:rsidRDefault="00775F98" w:rsidP="005558AE">
            <w:pPr>
              <w:keepNext/>
              <w:keepLines/>
              <w:spacing w:before="20"/>
              <w:jc w:val="center"/>
              <w:rPr>
                <w:sz w:val="19"/>
                <w:szCs w:val="19"/>
                <w:lang w:val="sv-SE"/>
              </w:rPr>
            </w:pPr>
          </w:p>
        </w:tc>
        <w:tc>
          <w:tcPr>
            <w:tcW w:w="850" w:type="dxa"/>
          </w:tcPr>
          <w:p w14:paraId="55F0CCF4" w14:textId="77777777" w:rsidR="00775F98" w:rsidRPr="007B0571" w:rsidRDefault="00775F98" w:rsidP="005558AE">
            <w:pPr>
              <w:keepNext/>
              <w:keepLines/>
              <w:spacing w:before="20"/>
              <w:jc w:val="center"/>
              <w:rPr>
                <w:sz w:val="19"/>
                <w:szCs w:val="19"/>
                <w:lang w:val="sv-SE"/>
              </w:rPr>
            </w:pPr>
          </w:p>
        </w:tc>
        <w:tc>
          <w:tcPr>
            <w:tcW w:w="1418" w:type="dxa"/>
          </w:tcPr>
          <w:p w14:paraId="11F39A0A" w14:textId="77777777" w:rsidR="00775F98" w:rsidRPr="007B0571" w:rsidRDefault="00775F98" w:rsidP="005558AE">
            <w:pPr>
              <w:keepNext/>
              <w:keepLines/>
              <w:spacing w:before="20"/>
              <w:jc w:val="center"/>
              <w:rPr>
                <w:sz w:val="19"/>
                <w:szCs w:val="19"/>
                <w:vertAlign w:val="superscript"/>
                <w:lang w:val="sv-SE"/>
              </w:rPr>
            </w:pPr>
            <w:r w:rsidRPr="007B0571">
              <w:rPr>
                <w:sz w:val="19"/>
                <w:szCs w:val="19"/>
                <w:lang w:val="sv-SE"/>
              </w:rPr>
              <w:t xml:space="preserve">Posteriort reversibelt encefalopati-syndrom </w:t>
            </w:r>
            <w:r w:rsidR="000711CA" w:rsidRPr="007B0571">
              <w:rPr>
                <w:sz w:val="19"/>
                <w:szCs w:val="19"/>
                <w:vertAlign w:val="superscript"/>
                <w:lang w:val="sv-SE"/>
              </w:rPr>
              <w:t>a,b,</w:t>
            </w:r>
            <w:r w:rsidRPr="007B0571">
              <w:rPr>
                <w:sz w:val="19"/>
                <w:szCs w:val="19"/>
                <w:vertAlign w:val="superscript"/>
                <w:lang w:val="sv-SE"/>
              </w:rPr>
              <w:t>d</w:t>
            </w:r>
          </w:p>
          <w:p w14:paraId="49692C9A" w14:textId="77777777" w:rsidR="00775F98" w:rsidRPr="000119EC" w:rsidRDefault="00775F98" w:rsidP="005558AE">
            <w:pPr>
              <w:keepNext/>
              <w:keepLines/>
              <w:spacing w:before="20"/>
              <w:jc w:val="center"/>
              <w:rPr>
                <w:i/>
                <w:sz w:val="19"/>
                <w:szCs w:val="19"/>
                <w:lang w:val="sv-SE"/>
              </w:rPr>
            </w:pPr>
          </w:p>
        </w:tc>
        <w:tc>
          <w:tcPr>
            <w:tcW w:w="1275" w:type="dxa"/>
          </w:tcPr>
          <w:p w14:paraId="62E0E7E9" w14:textId="77777777" w:rsidR="00775F98" w:rsidRPr="007B0571" w:rsidRDefault="00ED0545" w:rsidP="005558AE">
            <w:pPr>
              <w:keepNext/>
              <w:keepLines/>
              <w:spacing w:before="20"/>
              <w:jc w:val="center"/>
              <w:rPr>
                <w:sz w:val="19"/>
                <w:szCs w:val="19"/>
                <w:vertAlign w:val="superscript"/>
                <w:lang w:val="sv-SE"/>
              </w:rPr>
            </w:pPr>
            <w:r w:rsidRPr="004028F9">
              <w:rPr>
                <w:sz w:val="19"/>
                <w:szCs w:val="19"/>
                <w:lang w:val="sv-SE"/>
              </w:rPr>
              <w:t>Hypertensiv encefalo</w:t>
            </w:r>
            <w:r w:rsidR="00775F98" w:rsidRPr="007B0571">
              <w:rPr>
                <w:sz w:val="19"/>
                <w:szCs w:val="19"/>
                <w:lang w:val="sv-SE"/>
              </w:rPr>
              <w:t>pati</w:t>
            </w:r>
            <w:r w:rsidR="0061698B" w:rsidRPr="007B0571">
              <w:rPr>
                <w:sz w:val="19"/>
                <w:szCs w:val="19"/>
                <w:vertAlign w:val="superscript"/>
                <w:lang w:val="sv-SE"/>
              </w:rPr>
              <w:t>a</w:t>
            </w:r>
          </w:p>
        </w:tc>
        <w:tc>
          <w:tcPr>
            <w:tcW w:w="1701" w:type="dxa"/>
          </w:tcPr>
          <w:p w14:paraId="692DB8EC" w14:textId="77777777" w:rsidR="00775F98" w:rsidRPr="000119EC" w:rsidRDefault="00775F98" w:rsidP="005558AE">
            <w:pPr>
              <w:keepNext/>
              <w:keepLines/>
              <w:spacing w:before="20"/>
              <w:jc w:val="center"/>
              <w:rPr>
                <w:sz w:val="19"/>
                <w:szCs w:val="19"/>
                <w:lang w:val="sv-SE"/>
              </w:rPr>
            </w:pPr>
          </w:p>
        </w:tc>
      </w:tr>
      <w:tr w:rsidR="00775F98" w:rsidRPr="007B0571" w14:paraId="7ED8C777" w14:textId="77777777" w:rsidTr="00CE71A4">
        <w:trPr>
          <w:trHeight w:val="248"/>
        </w:trPr>
        <w:tc>
          <w:tcPr>
            <w:tcW w:w="1560" w:type="dxa"/>
          </w:tcPr>
          <w:p w14:paraId="456DFF75" w14:textId="77777777" w:rsidR="00775F98" w:rsidRPr="000119EC" w:rsidRDefault="00775F98" w:rsidP="00970E8F">
            <w:pPr>
              <w:spacing w:before="20"/>
              <w:rPr>
                <w:sz w:val="19"/>
                <w:szCs w:val="19"/>
                <w:lang w:val="sv-SE"/>
              </w:rPr>
            </w:pPr>
            <w:r w:rsidRPr="000119EC">
              <w:rPr>
                <w:sz w:val="19"/>
                <w:szCs w:val="19"/>
                <w:lang w:val="sv-SE"/>
              </w:rPr>
              <w:t>Ögon</w:t>
            </w:r>
          </w:p>
        </w:tc>
        <w:tc>
          <w:tcPr>
            <w:tcW w:w="1657" w:type="dxa"/>
          </w:tcPr>
          <w:p w14:paraId="27EE0293" w14:textId="77777777" w:rsidR="000711CA" w:rsidRPr="007B0571" w:rsidRDefault="000711CA" w:rsidP="00970E8F">
            <w:pPr>
              <w:spacing w:before="20"/>
              <w:rPr>
                <w:sz w:val="19"/>
                <w:szCs w:val="19"/>
                <w:lang w:val="sv-SE"/>
              </w:rPr>
            </w:pPr>
            <w:r w:rsidRPr="007B0571">
              <w:rPr>
                <w:sz w:val="19"/>
                <w:szCs w:val="19"/>
                <w:lang w:val="sv-SE"/>
              </w:rPr>
              <w:t>Ögonrubbning</w:t>
            </w:r>
            <w:r w:rsidR="006F37A8" w:rsidRPr="000119EC">
              <w:rPr>
                <w:sz w:val="19"/>
                <w:szCs w:val="19"/>
                <w:lang w:val="sv-SE"/>
              </w:rPr>
              <w:t>,</w:t>
            </w:r>
          </w:p>
          <w:p w14:paraId="1EC8F194" w14:textId="77777777" w:rsidR="00775F98" w:rsidRDefault="00775F98" w:rsidP="00970E8F">
            <w:pPr>
              <w:spacing w:before="20"/>
              <w:rPr>
                <w:sz w:val="19"/>
                <w:szCs w:val="19"/>
                <w:lang w:val="sv-SE"/>
              </w:rPr>
            </w:pPr>
            <w:r w:rsidRPr="007B0571">
              <w:rPr>
                <w:sz w:val="19"/>
                <w:szCs w:val="19"/>
                <w:lang w:val="sv-SE"/>
              </w:rPr>
              <w:t>Ökad lakrimation</w:t>
            </w:r>
          </w:p>
          <w:p w14:paraId="70E5776C" w14:textId="77777777" w:rsidR="00B72A1E" w:rsidRPr="000119EC" w:rsidRDefault="00B72A1E" w:rsidP="00970E8F">
            <w:pPr>
              <w:spacing w:before="20"/>
              <w:rPr>
                <w:sz w:val="19"/>
                <w:szCs w:val="19"/>
                <w:lang w:val="sv-SE"/>
              </w:rPr>
            </w:pPr>
          </w:p>
        </w:tc>
        <w:tc>
          <w:tcPr>
            <w:tcW w:w="1745" w:type="dxa"/>
          </w:tcPr>
          <w:p w14:paraId="2E236904" w14:textId="77777777" w:rsidR="00775F98" w:rsidRPr="004028F9" w:rsidRDefault="00775F98" w:rsidP="00970E8F">
            <w:pPr>
              <w:spacing w:before="20"/>
              <w:rPr>
                <w:sz w:val="19"/>
                <w:szCs w:val="19"/>
                <w:lang w:val="sv-SE"/>
              </w:rPr>
            </w:pPr>
          </w:p>
        </w:tc>
        <w:tc>
          <w:tcPr>
            <w:tcW w:w="850" w:type="dxa"/>
          </w:tcPr>
          <w:p w14:paraId="1F807ED2" w14:textId="77777777" w:rsidR="00775F98" w:rsidRPr="00F11E17" w:rsidRDefault="00775F98" w:rsidP="00970E8F">
            <w:pPr>
              <w:spacing w:before="20"/>
              <w:rPr>
                <w:sz w:val="19"/>
                <w:szCs w:val="19"/>
                <w:lang w:val="sv-SE"/>
              </w:rPr>
            </w:pPr>
          </w:p>
        </w:tc>
        <w:tc>
          <w:tcPr>
            <w:tcW w:w="1418" w:type="dxa"/>
          </w:tcPr>
          <w:p w14:paraId="1F8DF2E4" w14:textId="77777777" w:rsidR="00775F98" w:rsidRPr="0091074F" w:rsidRDefault="00775F98" w:rsidP="00970E8F">
            <w:pPr>
              <w:spacing w:before="20"/>
              <w:rPr>
                <w:sz w:val="19"/>
                <w:szCs w:val="19"/>
                <w:lang w:val="sv-SE"/>
              </w:rPr>
            </w:pPr>
          </w:p>
        </w:tc>
        <w:tc>
          <w:tcPr>
            <w:tcW w:w="1275" w:type="dxa"/>
          </w:tcPr>
          <w:p w14:paraId="23ABDBF0" w14:textId="77777777" w:rsidR="00775F98" w:rsidRPr="00656488" w:rsidRDefault="00775F98" w:rsidP="00970E8F">
            <w:pPr>
              <w:spacing w:before="20"/>
              <w:rPr>
                <w:sz w:val="19"/>
                <w:szCs w:val="19"/>
                <w:lang w:val="sv-SE"/>
              </w:rPr>
            </w:pPr>
          </w:p>
        </w:tc>
        <w:tc>
          <w:tcPr>
            <w:tcW w:w="1701" w:type="dxa"/>
          </w:tcPr>
          <w:p w14:paraId="13214821" w14:textId="77777777" w:rsidR="00775F98" w:rsidRPr="00656488" w:rsidRDefault="00775F98" w:rsidP="00970E8F">
            <w:pPr>
              <w:spacing w:before="20"/>
              <w:rPr>
                <w:sz w:val="19"/>
                <w:szCs w:val="19"/>
                <w:lang w:val="sv-SE"/>
              </w:rPr>
            </w:pPr>
          </w:p>
        </w:tc>
      </w:tr>
      <w:tr w:rsidR="00710DD1" w:rsidRPr="007B0571" w14:paraId="2EED80C0" w14:textId="77777777" w:rsidTr="00CE71A4">
        <w:trPr>
          <w:trHeight w:val="248"/>
        </w:trPr>
        <w:tc>
          <w:tcPr>
            <w:tcW w:w="1560" w:type="dxa"/>
          </w:tcPr>
          <w:p w14:paraId="5D692A3F" w14:textId="77777777" w:rsidR="00710DD1" w:rsidRPr="007B0571" w:rsidRDefault="00710DD1" w:rsidP="00970E8F">
            <w:pPr>
              <w:spacing w:before="20"/>
              <w:rPr>
                <w:sz w:val="19"/>
                <w:szCs w:val="19"/>
                <w:lang w:val="sv-SE"/>
              </w:rPr>
            </w:pPr>
            <w:r w:rsidRPr="007B0571">
              <w:rPr>
                <w:sz w:val="19"/>
                <w:szCs w:val="19"/>
                <w:lang w:val="sv-SE"/>
              </w:rPr>
              <w:t>Hjärtat</w:t>
            </w:r>
          </w:p>
        </w:tc>
        <w:tc>
          <w:tcPr>
            <w:tcW w:w="1657" w:type="dxa"/>
          </w:tcPr>
          <w:p w14:paraId="2686A335" w14:textId="77777777" w:rsidR="00710DD1" w:rsidRPr="007B0571" w:rsidRDefault="00710DD1" w:rsidP="00970E8F">
            <w:pPr>
              <w:spacing w:before="20"/>
              <w:rPr>
                <w:sz w:val="19"/>
                <w:szCs w:val="19"/>
                <w:lang w:val="sv-SE"/>
              </w:rPr>
            </w:pPr>
          </w:p>
        </w:tc>
        <w:tc>
          <w:tcPr>
            <w:tcW w:w="1745" w:type="dxa"/>
          </w:tcPr>
          <w:p w14:paraId="162FE673" w14:textId="77777777" w:rsidR="00710DD1" w:rsidRPr="007B0571" w:rsidRDefault="00710DD1" w:rsidP="004624DC">
            <w:pPr>
              <w:pStyle w:val="TextTi12"/>
              <w:spacing w:after="0" w:line="240" w:lineRule="auto"/>
              <w:ind w:left="-108"/>
              <w:jc w:val="center"/>
              <w:rPr>
                <w:sz w:val="20"/>
                <w:lang w:val="sv-SE"/>
              </w:rPr>
            </w:pPr>
            <w:r w:rsidRPr="007B0571">
              <w:rPr>
                <w:sz w:val="20"/>
                <w:lang w:val="sv-SE"/>
              </w:rPr>
              <w:t>Kronisk hjärtinsufficiens</w:t>
            </w:r>
            <w:r w:rsidRPr="007B0571">
              <w:rPr>
                <w:sz w:val="20"/>
                <w:vertAlign w:val="superscript"/>
                <w:lang w:val="sv-SE"/>
              </w:rPr>
              <w:t>b,d</w:t>
            </w:r>
            <w:r w:rsidRPr="007B0571">
              <w:rPr>
                <w:sz w:val="20"/>
                <w:lang w:val="sv-SE"/>
              </w:rPr>
              <w:t>,</w:t>
            </w:r>
          </w:p>
          <w:p w14:paraId="46A8741D" w14:textId="77777777" w:rsidR="00710DD1" w:rsidRPr="007B0571" w:rsidRDefault="00710DD1" w:rsidP="004624DC">
            <w:pPr>
              <w:pStyle w:val="TextTi12"/>
              <w:spacing w:after="0" w:line="240" w:lineRule="auto"/>
              <w:ind w:left="-108"/>
              <w:jc w:val="center"/>
              <w:rPr>
                <w:sz w:val="20"/>
                <w:lang w:val="sv-SE"/>
              </w:rPr>
            </w:pPr>
            <w:r w:rsidRPr="007B0571">
              <w:rPr>
                <w:sz w:val="20"/>
                <w:lang w:val="sv-SE"/>
              </w:rPr>
              <w:t>Supraventrikulär takykardi</w:t>
            </w:r>
          </w:p>
          <w:p w14:paraId="477B4810" w14:textId="77777777" w:rsidR="00710DD1" w:rsidRPr="007B0571" w:rsidRDefault="00710DD1" w:rsidP="00970E8F">
            <w:pPr>
              <w:spacing w:before="20"/>
              <w:rPr>
                <w:sz w:val="19"/>
                <w:szCs w:val="19"/>
                <w:lang w:val="sv-SE"/>
              </w:rPr>
            </w:pPr>
          </w:p>
        </w:tc>
        <w:tc>
          <w:tcPr>
            <w:tcW w:w="850" w:type="dxa"/>
          </w:tcPr>
          <w:p w14:paraId="5F886B3F" w14:textId="77777777" w:rsidR="00710DD1" w:rsidRPr="007B0571" w:rsidRDefault="00710DD1" w:rsidP="00970E8F">
            <w:pPr>
              <w:spacing w:before="20"/>
              <w:rPr>
                <w:sz w:val="19"/>
                <w:szCs w:val="19"/>
                <w:lang w:val="sv-SE"/>
              </w:rPr>
            </w:pPr>
          </w:p>
        </w:tc>
        <w:tc>
          <w:tcPr>
            <w:tcW w:w="1418" w:type="dxa"/>
          </w:tcPr>
          <w:p w14:paraId="0F873D23" w14:textId="77777777" w:rsidR="00710DD1" w:rsidRPr="007B0571" w:rsidRDefault="00710DD1" w:rsidP="00970E8F">
            <w:pPr>
              <w:spacing w:before="20"/>
              <w:rPr>
                <w:sz w:val="19"/>
                <w:szCs w:val="19"/>
                <w:lang w:val="sv-SE"/>
              </w:rPr>
            </w:pPr>
          </w:p>
        </w:tc>
        <w:tc>
          <w:tcPr>
            <w:tcW w:w="1275" w:type="dxa"/>
          </w:tcPr>
          <w:p w14:paraId="524114BF" w14:textId="77777777" w:rsidR="00710DD1" w:rsidRPr="007B0571" w:rsidRDefault="00710DD1" w:rsidP="00970E8F">
            <w:pPr>
              <w:spacing w:before="20"/>
              <w:rPr>
                <w:sz w:val="19"/>
                <w:szCs w:val="19"/>
                <w:lang w:val="sv-SE"/>
              </w:rPr>
            </w:pPr>
          </w:p>
        </w:tc>
        <w:tc>
          <w:tcPr>
            <w:tcW w:w="1701" w:type="dxa"/>
          </w:tcPr>
          <w:p w14:paraId="25C5C399" w14:textId="77777777" w:rsidR="00710DD1" w:rsidRPr="007B0571" w:rsidRDefault="00710DD1" w:rsidP="00970E8F">
            <w:pPr>
              <w:spacing w:before="20"/>
              <w:rPr>
                <w:sz w:val="19"/>
                <w:szCs w:val="19"/>
                <w:lang w:val="sv-SE"/>
              </w:rPr>
            </w:pPr>
          </w:p>
        </w:tc>
      </w:tr>
      <w:tr w:rsidR="00710DD1" w:rsidRPr="007243A7" w14:paraId="0F01EE35" w14:textId="77777777" w:rsidTr="00CE71A4">
        <w:trPr>
          <w:trHeight w:val="248"/>
        </w:trPr>
        <w:tc>
          <w:tcPr>
            <w:tcW w:w="1560" w:type="dxa"/>
          </w:tcPr>
          <w:p w14:paraId="68711A1E" w14:textId="77777777" w:rsidR="00710DD1" w:rsidRPr="007B0571" w:rsidRDefault="00710DD1" w:rsidP="00970E8F">
            <w:pPr>
              <w:spacing w:before="20"/>
              <w:rPr>
                <w:sz w:val="19"/>
                <w:szCs w:val="19"/>
                <w:lang w:val="sv-SE"/>
              </w:rPr>
            </w:pPr>
            <w:r w:rsidRPr="007B0571">
              <w:rPr>
                <w:sz w:val="19"/>
                <w:szCs w:val="19"/>
                <w:lang w:val="sv-SE"/>
              </w:rPr>
              <w:t>Blodkärl</w:t>
            </w:r>
          </w:p>
        </w:tc>
        <w:tc>
          <w:tcPr>
            <w:tcW w:w="1657" w:type="dxa"/>
          </w:tcPr>
          <w:p w14:paraId="5603DEF8" w14:textId="7C78256D" w:rsidR="00710DD1" w:rsidRPr="007B0571" w:rsidRDefault="00710DD1" w:rsidP="00970E8F">
            <w:pPr>
              <w:spacing w:before="20"/>
              <w:jc w:val="center"/>
              <w:rPr>
                <w:sz w:val="19"/>
                <w:szCs w:val="19"/>
                <w:vertAlign w:val="superscript"/>
                <w:lang w:val="sv-SE"/>
              </w:rPr>
            </w:pPr>
            <w:r w:rsidRPr="007B0571">
              <w:rPr>
                <w:sz w:val="19"/>
                <w:szCs w:val="19"/>
                <w:lang w:val="sv-SE"/>
              </w:rPr>
              <w:t>Hypertension</w:t>
            </w:r>
            <w:r w:rsidRPr="007B0571">
              <w:rPr>
                <w:sz w:val="19"/>
                <w:szCs w:val="19"/>
                <w:vertAlign w:val="superscript"/>
                <w:lang w:val="sv-SE"/>
              </w:rPr>
              <w:t>b,d</w:t>
            </w:r>
            <w:r w:rsidR="00DE2378">
              <w:rPr>
                <w:sz w:val="19"/>
                <w:szCs w:val="19"/>
                <w:vertAlign w:val="superscript"/>
                <w:lang w:val="sv-SE"/>
              </w:rPr>
              <w:t>,</w:t>
            </w:r>
          </w:p>
          <w:p w14:paraId="6D8DA369" w14:textId="2951AAFA" w:rsidR="00710DD1" w:rsidRPr="004028F9" w:rsidRDefault="00710DD1" w:rsidP="00970E8F">
            <w:pPr>
              <w:spacing w:before="20"/>
              <w:jc w:val="center"/>
              <w:rPr>
                <w:sz w:val="19"/>
                <w:szCs w:val="19"/>
                <w:lang w:val="sv-SE"/>
              </w:rPr>
            </w:pPr>
            <w:r w:rsidRPr="007B0571">
              <w:rPr>
                <w:sz w:val="19"/>
                <w:szCs w:val="19"/>
                <w:lang w:val="sv-SE"/>
              </w:rPr>
              <w:t>Trombo</w:t>
            </w:r>
            <w:r w:rsidR="00DE2378">
              <w:rPr>
                <w:sz w:val="19"/>
                <w:szCs w:val="19"/>
                <w:lang w:val="sv-SE"/>
              </w:rPr>
              <w:t xml:space="preserve"> </w:t>
            </w:r>
            <w:r w:rsidRPr="007B0571">
              <w:rPr>
                <w:sz w:val="19"/>
                <w:szCs w:val="19"/>
                <w:lang w:val="sv-SE"/>
              </w:rPr>
              <w:t>embolism (venös)</w:t>
            </w:r>
            <w:r w:rsidRPr="007B0571">
              <w:rPr>
                <w:sz w:val="19"/>
                <w:szCs w:val="19"/>
                <w:vertAlign w:val="superscript"/>
                <w:lang w:val="sv-SE"/>
              </w:rPr>
              <w:t>b,</w:t>
            </w:r>
            <w:r w:rsidRPr="000119EC">
              <w:rPr>
                <w:sz w:val="19"/>
                <w:szCs w:val="19"/>
                <w:vertAlign w:val="superscript"/>
                <w:lang w:val="sv-SE"/>
              </w:rPr>
              <w:t>d</w:t>
            </w:r>
          </w:p>
        </w:tc>
        <w:tc>
          <w:tcPr>
            <w:tcW w:w="1745" w:type="dxa"/>
          </w:tcPr>
          <w:p w14:paraId="6DC2F2BF" w14:textId="702A0B43" w:rsidR="00710DD1" w:rsidRPr="000119EC" w:rsidRDefault="00710DD1" w:rsidP="00970E8F">
            <w:pPr>
              <w:spacing w:before="20"/>
              <w:jc w:val="center"/>
              <w:rPr>
                <w:sz w:val="19"/>
                <w:szCs w:val="19"/>
                <w:lang w:val="sv-SE"/>
              </w:rPr>
            </w:pPr>
            <w:r w:rsidRPr="007B0571">
              <w:rPr>
                <w:sz w:val="19"/>
                <w:szCs w:val="19"/>
                <w:lang w:val="sv-SE"/>
              </w:rPr>
              <w:t>Trombo</w:t>
            </w:r>
            <w:r w:rsidR="00DE2378">
              <w:rPr>
                <w:sz w:val="19"/>
                <w:szCs w:val="19"/>
                <w:lang w:val="sv-SE"/>
              </w:rPr>
              <w:t xml:space="preserve"> </w:t>
            </w:r>
            <w:r w:rsidRPr="007B0571">
              <w:rPr>
                <w:sz w:val="19"/>
                <w:szCs w:val="19"/>
                <w:lang w:val="sv-SE"/>
              </w:rPr>
              <w:t>embolism (arteriell)</w:t>
            </w:r>
            <w:r w:rsidRPr="007B0571">
              <w:rPr>
                <w:sz w:val="19"/>
                <w:szCs w:val="19"/>
                <w:vertAlign w:val="superscript"/>
                <w:lang w:val="sv-SE"/>
              </w:rPr>
              <w:t>b,d</w:t>
            </w:r>
            <w:r w:rsidRPr="000119EC">
              <w:rPr>
                <w:sz w:val="19"/>
                <w:szCs w:val="19"/>
                <w:lang w:val="sv-SE"/>
              </w:rPr>
              <w:t>,</w:t>
            </w:r>
          </w:p>
          <w:p w14:paraId="6AE7701C" w14:textId="77777777" w:rsidR="00710DD1" w:rsidRPr="004028F9" w:rsidRDefault="00710DD1" w:rsidP="00970E8F">
            <w:pPr>
              <w:spacing w:before="20"/>
              <w:jc w:val="center"/>
              <w:rPr>
                <w:sz w:val="19"/>
                <w:szCs w:val="19"/>
                <w:lang w:val="sv-SE"/>
              </w:rPr>
            </w:pPr>
            <w:r w:rsidRPr="004028F9">
              <w:rPr>
                <w:sz w:val="19"/>
                <w:szCs w:val="19"/>
                <w:lang w:val="sv-SE"/>
              </w:rPr>
              <w:t>Blödning</w:t>
            </w:r>
            <w:r w:rsidRPr="004028F9">
              <w:rPr>
                <w:sz w:val="19"/>
                <w:szCs w:val="19"/>
                <w:vertAlign w:val="superscript"/>
                <w:lang w:val="sv-SE"/>
              </w:rPr>
              <w:t>b,d</w:t>
            </w:r>
            <w:r w:rsidRPr="004028F9">
              <w:rPr>
                <w:sz w:val="19"/>
                <w:szCs w:val="19"/>
                <w:lang w:val="sv-SE"/>
              </w:rPr>
              <w:t>,</w:t>
            </w:r>
          </w:p>
          <w:p w14:paraId="4BC4E393" w14:textId="77777777" w:rsidR="00710DD1" w:rsidRPr="007B0571" w:rsidRDefault="00710DD1" w:rsidP="00970E8F">
            <w:pPr>
              <w:spacing w:before="20"/>
              <w:jc w:val="center"/>
              <w:rPr>
                <w:sz w:val="19"/>
                <w:szCs w:val="19"/>
                <w:lang w:val="sv-SE"/>
              </w:rPr>
            </w:pPr>
            <w:r w:rsidRPr="00F11E17">
              <w:rPr>
                <w:sz w:val="19"/>
                <w:szCs w:val="19"/>
                <w:lang w:val="sv-SE"/>
              </w:rPr>
              <w:t>Djup ventrombos</w:t>
            </w:r>
          </w:p>
        </w:tc>
        <w:tc>
          <w:tcPr>
            <w:tcW w:w="850" w:type="dxa"/>
          </w:tcPr>
          <w:p w14:paraId="5B5B4C8D" w14:textId="77777777" w:rsidR="00710DD1" w:rsidRPr="000119EC" w:rsidRDefault="00710DD1" w:rsidP="00970E8F">
            <w:pPr>
              <w:spacing w:before="20"/>
              <w:jc w:val="center"/>
              <w:rPr>
                <w:sz w:val="19"/>
                <w:szCs w:val="19"/>
                <w:lang w:val="sv-SE"/>
              </w:rPr>
            </w:pPr>
          </w:p>
        </w:tc>
        <w:tc>
          <w:tcPr>
            <w:tcW w:w="1418" w:type="dxa"/>
          </w:tcPr>
          <w:p w14:paraId="5894A85E" w14:textId="77777777" w:rsidR="00710DD1" w:rsidRPr="004028F9" w:rsidRDefault="00710DD1" w:rsidP="00970E8F">
            <w:pPr>
              <w:spacing w:before="20"/>
              <w:jc w:val="center"/>
              <w:rPr>
                <w:sz w:val="19"/>
                <w:szCs w:val="19"/>
                <w:lang w:val="sv-SE"/>
              </w:rPr>
            </w:pPr>
          </w:p>
        </w:tc>
        <w:tc>
          <w:tcPr>
            <w:tcW w:w="1275" w:type="dxa"/>
          </w:tcPr>
          <w:p w14:paraId="5A0C149C" w14:textId="77777777" w:rsidR="00710DD1" w:rsidRPr="00F11E17" w:rsidRDefault="00710DD1" w:rsidP="00970E8F">
            <w:pPr>
              <w:spacing w:before="20"/>
              <w:jc w:val="center"/>
              <w:rPr>
                <w:sz w:val="19"/>
                <w:szCs w:val="19"/>
                <w:lang w:val="sv-SE"/>
              </w:rPr>
            </w:pPr>
          </w:p>
        </w:tc>
        <w:tc>
          <w:tcPr>
            <w:tcW w:w="1701" w:type="dxa"/>
          </w:tcPr>
          <w:p w14:paraId="2442C0A2" w14:textId="2FE4D78D" w:rsidR="00374D0E" w:rsidRDefault="00710DD1" w:rsidP="00374D0E">
            <w:pPr>
              <w:spacing w:before="20"/>
              <w:jc w:val="center"/>
              <w:rPr>
                <w:ins w:id="3" w:author="Author" w:date="2025-09-29T08:35:00Z" w16du:dateUtc="2025-09-29T06:35:00Z"/>
                <w:sz w:val="19"/>
                <w:szCs w:val="19"/>
                <w:lang w:val="sv-SE"/>
              </w:rPr>
            </w:pPr>
            <w:r w:rsidRPr="007B0571">
              <w:rPr>
                <w:sz w:val="19"/>
                <w:szCs w:val="19"/>
                <w:lang w:val="sv-SE"/>
              </w:rPr>
              <w:t>Renal trombotisk mikroangiopati</w:t>
            </w:r>
            <w:r w:rsidRPr="007B0571">
              <w:rPr>
                <w:sz w:val="19"/>
                <w:szCs w:val="19"/>
                <w:vertAlign w:val="superscript"/>
                <w:lang w:val="sv-SE"/>
              </w:rPr>
              <w:t>a,b</w:t>
            </w:r>
            <w:r w:rsidR="00C5767C" w:rsidRPr="00C4260D">
              <w:rPr>
                <w:sz w:val="19"/>
                <w:szCs w:val="19"/>
                <w:lang w:val="sv-SE"/>
              </w:rPr>
              <w:t>,</w:t>
            </w:r>
          </w:p>
          <w:p w14:paraId="3837FFC0" w14:textId="0115607E" w:rsidR="00374D0E" w:rsidRDefault="00374D0E" w:rsidP="00374D0E">
            <w:pPr>
              <w:spacing w:before="20"/>
              <w:jc w:val="center"/>
              <w:rPr>
                <w:ins w:id="4" w:author="Author" w:date="2025-09-29T08:35:00Z" w16du:dateUtc="2025-09-29T06:35:00Z"/>
                <w:sz w:val="19"/>
                <w:szCs w:val="19"/>
                <w:lang w:val="sv-SE"/>
              </w:rPr>
            </w:pPr>
            <w:ins w:id="5" w:author="Author" w:date="2025-09-29T08:35:00Z">
              <w:r w:rsidRPr="00374D0E">
                <w:rPr>
                  <w:sz w:val="19"/>
                  <w:szCs w:val="19"/>
                  <w:lang w:val="sv-SE"/>
                </w:rPr>
                <w:t>Hyalinocklusiv </w:t>
              </w:r>
            </w:ins>
          </w:p>
          <w:p w14:paraId="4233AB6B" w14:textId="77777777" w:rsidR="00374D0E" w:rsidRDefault="00374D0E" w:rsidP="00374D0E">
            <w:pPr>
              <w:spacing w:before="20"/>
              <w:jc w:val="center"/>
              <w:rPr>
                <w:ins w:id="6" w:author="Author" w:date="2025-09-29T08:36:00Z" w16du:dateUtc="2025-09-29T06:36:00Z"/>
                <w:sz w:val="19"/>
                <w:szCs w:val="19"/>
                <w:lang w:val="sv-SE"/>
              </w:rPr>
            </w:pPr>
            <w:ins w:id="7" w:author="Author" w:date="2025-09-29T08:35:00Z">
              <w:r w:rsidRPr="00374D0E">
                <w:rPr>
                  <w:sz w:val="19"/>
                  <w:szCs w:val="19"/>
                  <w:lang w:val="sv-SE"/>
                </w:rPr>
                <w:t>glomerulär </w:t>
              </w:r>
            </w:ins>
          </w:p>
          <w:p w14:paraId="60BB3610" w14:textId="114EAE8A" w:rsidR="00374D0E" w:rsidRPr="00374D0E" w:rsidRDefault="00374D0E" w:rsidP="00374D0E">
            <w:pPr>
              <w:spacing w:before="20"/>
              <w:jc w:val="center"/>
              <w:rPr>
                <w:sz w:val="19"/>
                <w:szCs w:val="19"/>
                <w:lang w:val="sv-SE"/>
              </w:rPr>
            </w:pPr>
            <w:ins w:id="8" w:author="Author" w:date="2025-09-29T08:35:00Z">
              <w:r w:rsidRPr="00374D0E">
                <w:rPr>
                  <w:sz w:val="19"/>
                  <w:szCs w:val="19"/>
                  <w:lang w:val="sv-SE"/>
                </w:rPr>
                <w:t>mikroangiopati</w:t>
              </w:r>
            </w:ins>
            <w:ins w:id="9" w:author="Author" w:date="2025-09-29T08:36:00Z" w16du:dateUtc="2025-09-29T06:36:00Z">
              <w:r w:rsidRPr="000C47ED">
                <w:rPr>
                  <w:sz w:val="18"/>
                  <w:szCs w:val="18"/>
                  <w:vertAlign w:val="superscript"/>
                  <w:lang w:val="sv-SE"/>
                </w:rPr>
                <w:t>a</w:t>
              </w:r>
            </w:ins>
            <w:ins w:id="10" w:author="Author" w:date="2025-09-29T08:35:00Z">
              <w:r w:rsidRPr="00374D0E">
                <w:rPr>
                  <w:sz w:val="19"/>
                  <w:szCs w:val="19"/>
                  <w:lang w:val="sv-SE"/>
                </w:rPr>
                <w:t>.</w:t>
              </w:r>
            </w:ins>
          </w:p>
          <w:p w14:paraId="63250DC0" w14:textId="77777777" w:rsidR="00C5767C" w:rsidRPr="00C4260D" w:rsidDel="00374D0E" w:rsidRDefault="00C5767C" w:rsidP="00C4260D">
            <w:pPr>
              <w:keepNext/>
              <w:keepLines/>
              <w:suppressAutoHyphens/>
              <w:jc w:val="center"/>
              <w:outlineLvl w:val="0"/>
              <w:rPr>
                <w:del w:id="11" w:author="Author" w:date="2025-09-29T08:36:00Z" w16du:dateUtc="2025-09-29T06:36:00Z"/>
                <w:sz w:val="19"/>
                <w:szCs w:val="19"/>
                <w:lang w:val="sv-SE"/>
              </w:rPr>
            </w:pPr>
            <w:r w:rsidRPr="00C4260D">
              <w:rPr>
                <w:sz w:val="19"/>
                <w:szCs w:val="19"/>
                <w:lang w:val="sv-SE"/>
              </w:rPr>
              <w:t>Aneurysmer och arteriella dissektioner</w:t>
            </w:r>
          </w:p>
          <w:p w14:paraId="1F8D6900" w14:textId="77777777" w:rsidR="00710DD1" w:rsidRPr="00C4260D" w:rsidRDefault="00710DD1">
            <w:pPr>
              <w:keepNext/>
              <w:keepLines/>
              <w:suppressAutoHyphens/>
              <w:jc w:val="center"/>
              <w:outlineLvl w:val="0"/>
              <w:rPr>
                <w:sz w:val="19"/>
                <w:szCs w:val="19"/>
                <w:lang w:val="sv-SE"/>
              </w:rPr>
              <w:pPrChange w:id="12" w:author="Author" w:date="2025-09-29T08:36:00Z" w16du:dateUtc="2025-09-29T06:36:00Z">
                <w:pPr/>
              </w:pPrChange>
            </w:pPr>
          </w:p>
        </w:tc>
      </w:tr>
      <w:tr w:rsidR="00710DD1" w:rsidRPr="007B0571" w14:paraId="4A0473B6" w14:textId="77777777" w:rsidTr="00CE71A4">
        <w:trPr>
          <w:trHeight w:val="696"/>
        </w:trPr>
        <w:tc>
          <w:tcPr>
            <w:tcW w:w="1560" w:type="dxa"/>
          </w:tcPr>
          <w:p w14:paraId="581C2C7D" w14:textId="77777777" w:rsidR="00710DD1" w:rsidRPr="007B0571" w:rsidRDefault="00710DD1" w:rsidP="00970E8F">
            <w:pPr>
              <w:spacing w:before="20"/>
              <w:rPr>
                <w:sz w:val="19"/>
                <w:szCs w:val="19"/>
                <w:lang w:val="sv-SE"/>
              </w:rPr>
            </w:pPr>
            <w:r w:rsidRPr="007B0571">
              <w:rPr>
                <w:sz w:val="19"/>
                <w:szCs w:val="19"/>
                <w:lang w:val="sv-SE"/>
              </w:rPr>
              <w:t>Andningsvägar, bröstkorg och mediastinum</w:t>
            </w:r>
          </w:p>
        </w:tc>
        <w:tc>
          <w:tcPr>
            <w:tcW w:w="1657" w:type="dxa"/>
          </w:tcPr>
          <w:p w14:paraId="4BE38AF4" w14:textId="77777777" w:rsidR="00710DD1" w:rsidRPr="007B0571" w:rsidRDefault="00710DD1" w:rsidP="00970E8F">
            <w:pPr>
              <w:spacing w:before="20"/>
              <w:jc w:val="center"/>
              <w:rPr>
                <w:sz w:val="19"/>
                <w:szCs w:val="19"/>
                <w:lang w:val="sv-SE"/>
              </w:rPr>
            </w:pPr>
            <w:r w:rsidRPr="007B0571">
              <w:rPr>
                <w:sz w:val="19"/>
                <w:szCs w:val="19"/>
                <w:lang w:val="sv-SE"/>
              </w:rPr>
              <w:t>Dyspné</w:t>
            </w:r>
            <w:r w:rsidRPr="000119EC">
              <w:rPr>
                <w:sz w:val="19"/>
                <w:szCs w:val="19"/>
                <w:lang w:val="sv-SE"/>
              </w:rPr>
              <w:t>,</w:t>
            </w:r>
          </w:p>
          <w:p w14:paraId="7356A0C8" w14:textId="77777777" w:rsidR="007C38B2" w:rsidRDefault="00710DD1" w:rsidP="007C38B2">
            <w:pPr>
              <w:spacing w:before="20"/>
              <w:jc w:val="center"/>
              <w:rPr>
                <w:sz w:val="19"/>
                <w:szCs w:val="19"/>
                <w:lang w:val="sv-SE"/>
              </w:rPr>
            </w:pPr>
            <w:r w:rsidRPr="007B0571">
              <w:rPr>
                <w:sz w:val="19"/>
                <w:szCs w:val="19"/>
                <w:lang w:val="sv-SE"/>
              </w:rPr>
              <w:t>Rinit</w:t>
            </w:r>
            <w:r w:rsidR="007C38B2">
              <w:rPr>
                <w:sz w:val="19"/>
                <w:szCs w:val="19"/>
                <w:lang w:val="sv-SE"/>
              </w:rPr>
              <w:t>,</w:t>
            </w:r>
            <w:r w:rsidR="007C38B2" w:rsidRPr="007B0571">
              <w:rPr>
                <w:sz w:val="19"/>
                <w:szCs w:val="19"/>
                <w:lang w:val="sv-SE"/>
              </w:rPr>
              <w:t xml:space="preserve"> </w:t>
            </w:r>
          </w:p>
          <w:p w14:paraId="5D63194F" w14:textId="77777777" w:rsidR="007C38B2" w:rsidRDefault="007C38B2" w:rsidP="007C38B2">
            <w:pPr>
              <w:spacing w:before="20"/>
              <w:jc w:val="center"/>
              <w:rPr>
                <w:sz w:val="19"/>
                <w:szCs w:val="19"/>
                <w:lang w:val="sv-SE"/>
              </w:rPr>
            </w:pPr>
            <w:r w:rsidRPr="007B0571">
              <w:rPr>
                <w:sz w:val="19"/>
                <w:szCs w:val="19"/>
                <w:lang w:val="sv-SE"/>
              </w:rPr>
              <w:t>Epistaxis,</w:t>
            </w:r>
          </w:p>
          <w:p w14:paraId="3DCEC0E5" w14:textId="77777777" w:rsidR="007C38B2" w:rsidRPr="007B0571" w:rsidRDefault="007C38B2" w:rsidP="007C38B2">
            <w:pPr>
              <w:spacing w:before="20"/>
              <w:jc w:val="center"/>
              <w:rPr>
                <w:sz w:val="19"/>
                <w:szCs w:val="19"/>
                <w:lang w:val="sv-SE"/>
              </w:rPr>
            </w:pPr>
            <w:r>
              <w:rPr>
                <w:sz w:val="19"/>
                <w:szCs w:val="19"/>
                <w:lang w:val="sv-SE"/>
              </w:rPr>
              <w:t>Hosta</w:t>
            </w:r>
          </w:p>
          <w:p w14:paraId="3FCAD8D3" w14:textId="77777777" w:rsidR="00710DD1" w:rsidRPr="000119EC" w:rsidRDefault="00710DD1" w:rsidP="00970E8F">
            <w:pPr>
              <w:spacing w:before="20"/>
              <w:jc w:val="center"/>
              <w:rPr>
                <w:sz w:val="19"/>
                <w:szCs w:val="19"/>
                <w:lang w:val="sv-SE"/>
              </w:rPr>
            </w:pPr>
          </w:p>
        </w:tc>
        <w:tc>
          <w:tcPr>
            <w:tcW w:w="1745" w:type="dxa"/>
          </w:tcPr>
          <w:p w14:paraId="63ECE301" w14:textId="77777777" w:rsidR="00710DD1" w:rsidRPr="004028F9" w:rsidRDefault="00710DD1" w:rsidP="00970E8F">
            <w:pPr>
              <w:spacing w:before="20"/>
              <w:jc w:val="center"/>
              <w:rPr>
                <w:sz w:val="19"/>
                <w:szCs w:val="19"/>
                <w:lang w:val="sv-SE"/>
              </w:rPr>
            </w:pPr>
            <w:r w:rsidRPr="007B0571">
              <w:rPr>
                <w:sz w:val="19"/>
                <w:szCs w:val="19"/>
                <w:lang w:val="sv-SE"/>
              </w:rPr>
              <w:t>Pulmonell blödning</w:t>
            </w:r>
            <w:r w:rsidRPr="000119EC">
              <w:rPr>
                <w:sz w:val="19"/>
                <w:szCs w:val="19"/>
                <w:lang w:val="sv-SE"/>
              </w:rPr>
              <w:t xml:space="preserve">/ </w:t>
            </w:r>
            <w:r w:rsidRPr="007B0571">
              <w:rPr>
                <w:sz w:val="19"/>
                <w:szCs w:val="19"/>
                <w:lang w:val="sv-SE"/>
              </w:rPr>
              <w:t>Hemoptys</w:t>
            </w:r>
            <w:r w:rsidRPr="007B0571">
              <w:rPr>
                <w:sz w:val="19"/>
                <w:szCs w:val="19"/>
                <w:vertAlign w:val="superscript"/>
                <w:lang w:val="sv-SE"/>
              </w:rPr>
              <w:t>b,d</w:t>
            </w:r>
            <w:r w:rsidRPr="000119EC">
              <w:rPr>
                <w:sz w:val="19"/>
                <w:szCs w:val="19"/>
                <w:lang w:val="sv-SE"/>
              </w:rPr>
              <w:t>,</w:t>
            </w:r>
          </w:p>
          <w:p w14:paraId="11CD7ABA" w14:textId="77777777" w:rsidR="00710DD1" w:rsidRPr="00F11E17" w:rsidRDefault="00710DD1" w:rsidP="00970E8F">
            <w:pPr>
              <w:spacing w:before="20"/>
              <w:jc w:val="center"/>
              <w:rPr>
                <w:sz w:val="19"/>
                <w:szCs w:val="19"/>
                <w:lang w:val="sv-SE"/>
              </w:rPr>
            </w:pPr>
            <w:r w:rsidRPr="00F11E17">
              <w:rPr>
                <w:sz w:val="19"/>
                <w:szCs w:val="19"/>
                <w:lang w:val="sv-SE"/>
              </w:rPr>
              <w:t>Lungemboli,</w:t>
            </w:r>
          </w:p>
          <w:p w14:paraId="12E9F17D" w14:textId="77777777" w:rsidR="00710DD1" w:rsidRPr="00656488" w:rsidRDefault="00710DD1" w:rsidP="00970E8F">
            <w:pPr>
              <w:spacing w:before="20"/>
              <w:jc w:val="center"/>
              <w:rPr>
                <w:sz w:val="19"/>
                <w:szCs w:val="19"/>
                <w:lang w:val="sv-SE"/>
              </w:rPr>
            </w:pPr>
            <w:r w:rsidRPr="00656488">
              <w:rPr>
                <w:sz w:val="19"/>
                <w:szCs w:val="19"/>
                <w:lang w:val="sv-SE"/>
              </w:rPr>
              <w:t>Hypoxi,</w:t>
            </w:r>
          </w:p>
          <w:p w14:paraId="33E1F990" w14:textId="77777777" w:rsidR="00710DD1" w:rsidRPr="000119EC" w:rsidRDefault="00710DD1" w:rsidP="00970E8F">
            <w:pPr>
              <w:spacing w:before="20"/>
              <w:jc w:val="center"/>
              <w:rPr>
                <w:i/>
                <w:sz w:val="19"/>
                <w:szCs w:val="19"/>
                <w:lang w:val="sv-SE"/>
              </w:rPr>
            </w:pPr>
            <w:r w:rsidRPr="007B0571">
              <w:rPr>
                <w:sz w:val="19"/>
                <w:szCs w:val="19"/>
                <w:lang w:val="sv-SE"/>
              </w:rPr>
              <w:t>Dysfoni</w:t>
            </w:r>
          </w:p>
        </w:tc>
        <w:tc>
          <w:tcPr>
            <w:tcW w:w="850" w:type="dxa"/>
          </w:tcPr>
          <w:p w14:paraId="7F2FE924" w14:textId="77777777" w:rsidR="00710DD1" w:rsidRPr="004028F9" w:rsidRDefault="00710DD1" w:rsidP="00970E8F">
            <w:pPr>
              <w:spacing w:before="20"/>
              <w:jc w:val="center"/>
              <w:rPr>
                <w:sz w:val="19"/>
                <w:szCs w:val="19"/>
                <w:lang w:val="sv-SE"/>
              </w:rPr>
            </w:pPr>
          </w:p>
        </w:tc>
        <w:tc>
          <w:tcPr>
            <w:tcW w:w="1418" w:type="dxa"/>
          </w:tcPr>
          <w:p w14:paraId="6C10167E" w14:textId="77777777" w:rsidR="00710DD1" w:rsidRPr="00F11E17" w:rsidRDefault="00710DD1" w:rsidP="00970E8F">
            <w:pPr>
              <w:spacing w:before="20"/>
              <w:jc w:val="center"/>
              <w:rPr>
                <w:sz w:val="19"/>
                <w:szCs w:val="19"/>
                <w:lang w:val="sv-SE"/>
              </w:rPr>
            </w:pPr>
          </w:p>
        </w:tc>
        <w:tc>
          <w:tcPr>
            <w:tcW w:w="1275" w:type="dxa"/>
          </w:tcPr>
          <w:p w14:paraId="403BC8E6" w14:textId="77777777" w:rsidR="00710DD1" w:rsidRPr="0091074F" w:rsidRDefault="00710DD1" w:rsidP="00970E8F">
            <w:pPr>
              <w:spacing w:before="20"/>
              <w:jc w:val="center"/>
              <w:rPr>
                <w:sz w:val="19"/>
                <w:szCs w:val="19"/>
                <w:lang w:val="sv-SE"/>
              </w:rPr>
            </w:pPr>
          </w:p>
        </w:tc>
        <w:tc>
          <w:tcPr>
            <w:tcW w:w="1701" w:type="dxa"/>
          </w:tcPr>
          <w:p w14:paraId="5096F366" w14:textId="77777777" w:rsidR="00710DD1" w:rsidRPr="007B0571" w:rsidRDefault="00710DD1" w:rsidP="00970E8F">
            <w:pPr>
              <w:spacing w:before="20"/>
              <w:jc w:val="center"/>
              <w:rPr>
                <w:sz w:val="19"/>
                <w:szCs w:val="19"/>
                <w:vertAlign w:val="superscript"/>
                <w:lang w:val="sv-SE"/>
              </w:rPr>
            </w:pPr>
            <w:r w:rsidRPr="007B0571">
              <w:rPr>
                <w:sz w:val="19"/>
                <w:szCs w:val="19"/>
                <w:lang w:val="sv-SE"/>
              </w:rPr>
              <w:t>Pulmonell hypertension</w:t>
            </w:r>
            <w:r w:rsidRPr="007B0571">
              <w:rPr>
                <w:sz w:val="19"/>
                <w:szCs w:val="19"/>
                <w:vertAlign w:val="superscript"/>
                <w:lang w:val="sv-SE"/>
              </w:rPr>
              <w:t>a</w:t>
            </w:r>
            <w:r w:rsidRPr="007B0571">
              <w:rPr>
                <w:sz w:val="19"/>
                <w:szCs w:val="19"/>
                <w:lang w:val="sv-SE"/>
              </w:rPr>
              <w:t>, Nasal septumperforation</w:t>
            </w:r>
            <w:r w:rsidRPr="007B0571">
              <w:rPr>
                <w:sz w:val="19"/>
                <w:szCs w:val="19"/>
                <w:vertAlign w:val="superscript"/>
                <w:lang w:val="sv-SE"/>
              </w:rPr>
              <w:t>a</w:t>
            </w:r>
          </w:p>
        </w:tc>
      </w:tr>
      <w:tr w:rsidR="00710DD1" w:rsidRPr="007B0571" w14:paraId="377E8A99" w14:textId="77777777" w:rsidTr="00CE71A4">
        <w:trPr>
          <w:trHeight w:val="232"/>
        </w:trPr>
        <w:tc>
          <w:tcPr>
            <w:tcW w:w="1560" w:type="dxa"/>
          </w:tcPr>
          <w:p w14:paraId="27D7D6EC" w14:textId="77777777" w:rsidR="00710DD1" w:rsidRPr="007B0571" w:rsidRDefault="00710DD1" w:rsidP="00970E8F">
            <w:pPr>
              <w:spacing w:before="20"/>
              <w:rPr>
                <w:sz w:val="19"/>
                <w:szCs w:val="19"/>
                <w:lang w:val="sv-SE"/>
              </w:rPr>
            </w:pPr>
            <w:r w:rsidRPr="007B0571">
              <w:rPr>
                <w:sz w:val="19"/>
                <w:szCs w:val="19"/>
                <w:lang w:val="sv-SE"/>
              </w:rPr>
              <w:t>Magtarmkanalen</w:t>
            </w:r>
          </w:p>
        </w:tc>
        <w:tc>
          <w:tcPr>
            <w:tcW w:w="1657" w:type="dxa"/>
          </w:tcPr>
          <w:p w14:paraId="1E5CF25B" w14:textId="77777777" w:rsidR="00710DD1" w:rsidRPr="007B0571" w:rsidRDefault="00710DD1" w:rsidP="00970E8F">
            <w:pPr>
              <w:spacing w:before="20"/>
              <w:jc w:val="center"/>
              <w:rPr>
                <w:sz w:val="19"/>
                <w:szCs w:val="19"/>
                <w:lang w:val="sv-SE"/>
              </w:rPr>
            </w:pPr>
            <w:r w:rsidRPr="007B0571">
              <w:rPr>
                <w:sz w:val="19"/>
                <w:szCs w:val="19"/>
                <w:lang w:val="sv-SE"/>
              </w:rPr>
              <w:t>Rektal blödning,</w:t>
            </w:r>
          </w:p>
          <w:p w14:paraId="6ECA3FA2" w14:textId="77777777" w:rsidR="00710DD1" w:rsidRPr="000119EC" w:rsidRDefault="00710DD1" w:rsidP="00D927EC">
            <w:pPr>
              <w:spacing w:before="20"/>
              <w:jc w:val="center"/>
              <w:rPr>
                <w:sz w:val="19"/>
                <w:szCs w:val="19"/>
                <w:lang w:val="sv-SE"/>
              </w:rPr>
            </w:pPr>
            <w:r w:rsidRPr="007B0571">
              <w:rPr>
                <w:sz w:val="19"/>
                <w:szCs w:val="19"/>
                <w:lang w:val="sv-SE"/>
              </w:rPr>
              <w:t>Stomatit, Förstoppning,</w:t>
            </w:r>
            <w:r w:rsidRPr="000119EC">
              <w:rPr>
                <w:sz w:val="19"/>
                <w:szCs w:val="19"/>
                <w:lang w:val="sv-SE"/>
              </w:rPr>
              <w:t xml:space="preserve"> </w:t>
            </w:r>
            <w:r w:rsidRPr="007B0571">
              <w:rPr>
                <w:sz w:val="19"/>
                <w:szCs w:val="19"/>
                <w:lang w:val="sv-SE"/>
              </w:rPr>
              <w:t>Diarré</w:t>
            </w:r>
            <w:r w:rsidRPr="000119EC">
              <w:rPr>
                <w:sz w:val="19"/>
                <w:szCs w:val="19"/>
                <w:lang w:val="sv-SE"/>
              </w:rPr>
              <w:t>,</w:t>
            </w:r>
          </w:p>
          <w:p w14:paraId="5FF81AFE" w14:textId="77777777" w:rsidR="00710DD1" w:rsidRPr="004028F9" w:rsidRDefault="00710DD1" w:rsidP="00D927EC">
            <w:pPr>
              <w:spacing w:before="20"/>
              <w:jc w:val="center"/>
              <w:rPr>
                <w:sz w:val="19"/>
                <w:szCs w:val="19"/>
                <w:lang w:val="sv-SE"/>
              </w:rPr>
            </w:pPr>
            <w:r w:rsidRPr="004028F9">
              <w:rPr>
                <w:sz w:val="19"/>
                <w:szCs w:val="19"/>
                <w:lang w:val="sv-SE"/>
              </w:rPr>
              <w:t>Illamående,</w:t>
            </w:r>
          </w:p>
          <w:p w14:paraId="4C3066E7" w14:textId="77777777" w:rsidR="00B71990" w:rsidRDefault="00710DD1" w:rsidP="00D927EC">
            <w:pPr>
              <w:spacing w:before="20"/>
              <w:jc w:val="center"/>
              <w:rPr>
                <w:sz w:val="19"/>
                <w:szCs w:val="19"/>
                <w:lang w:val="sv-SE"/>
              </w:rPr>
            </w:pPr>
            <w:r w:rsidRPr="004028F9">
              <w:rPr>
                <w:sz w:val="19"/>
                <w:szCs w:val="19"/>
                <w:lang w:val="sv-SE"/>
              </w:rPr>
              <w:t>Kräkning</w:t>
            </w:r>
            <w:r w:rsidR="00B71990">
              <w:rPr>
                <w:sz w:val="19"/>
                <w:szCs w:val="19"/>
                <w:lang w:val="sv-SE"/>
              </w:rPr>
              <w:t>,</w:t>
            </w:r>
          </w:p>
          <w:p w14:paraId="77E88395" w14:textId="77777777" w:rsidR="00710DD1" w:rsidRPr="007B0571" w:rsidRDefault="00B71990" w:rsidP="00D927EC">
            <w:pPr>
              <w:spacing w:before="20"/>
              <w:jc w:val="center"/>
              <w:rPr>
                <w:sz w:val="19"/>
                <w:szCs w:val="19"/>
                <w:lang w:val="sv-SE"/>
              </w:rPr>
            </w:pPr>
            <w:r>
              <w:rPr>
                <w:sz w:val="19"/>
                <w:szCs w:val="19"/>
                <w:lang w:val="sv-SE"/>
              </w:rPr>
              <w:t>Buksmärta</w:t>
            </w:r>
            <w:r w:rsidR="00710DD1" w:rsidRPr="004028F9">
              <w:rPr>
                <w:sz w:val="19"/>
                <w:szCs w:val="19"/>
                <w:lang w:val="sv-SE"/>
              </w:rPr>
              <w:t xml:space="preserve"> </w:t>
            </w:r>
          </w:p>
        </w:tc>
        <w:tc>
          <w:tcPr>
            <w:tcW w:w="1745" w:type="dxa"/>
          </w:tcPr>
          <w:p w14:paraId="2E0CD8E6" w14:textId="77777777" w:rsidR="00710DD1" w:rsidRPr="008C62B6" w:rsidRDefault="00710DD1" w:rsidP="00ED0545">
            <w:pPr>
              <w:spacing w:before="20"/>
              <w:jc w:val="center"/>
              <w:rPr>
                <w:sz w:val="19"/>
                <w:szCs w:val="19"/>
              </w:rPr>
            </w:pPr>
            <w:r w:rsidRPr="008C62B6">
              <w:rPr>
                <w:sz w:val="19"/>
                <w:szCs w:val="19"/>
              </w:rPr>
              <w:t xml:space="preserve">Gastrointestinal </w:t>
            </w:r>
            <w:proofErr w:type="spellStart"/>
            <w:r w:rsidRPr="008C62B6">
              <w:rPr>
                <w:sz w:val="19"/>
                <w:szCs w:val="19"/>
              </w:rPr>
              <w:t>perforation</w:t>
            </w:r>
            <w:r w:rsidRPr="008C62B6">
              <w:rPr>
                <w:sz w:val="19"/>
                <w:szCs w:val="19"/>
                <w:vertAlign w:val="superscript"/>
              </w:rPr>
              <w:t>b,d</w:t>
            </w:r>
            <w:proofErr w:type="spellEnd"/>
            <w:r w:rsidRPr="008C62B6">
              <w:rPr>
                <w:sz w:val="19"/>
                <w:szCs w:val="19"/>
              </w:rPr>
              <w:t>,</w:t>
            </w:r>
          </w:p>
          <w:p w14:paraId="3DE9CD71" w14:textId="77777777" w:rsidR="009A7151" w:rsidRPr="008C62B6" w:rsidRDefault="009A7151" w:rsidP="009A7151">
            <w:pPr>
              <w:spacing w:before="20"/>
              <w:jc w:val="center"/>
              <w:rPr>
                <w:sz w:val="19"/>
                <w:szCs w:val="19"/>
              </w:rPr>
            </w:pPr>
            <w:proofErr w:type="spellStart"/>
            <w:r w:rsidRPr="008C62B6">
              <w:rPr>
                <w:sz w:val="19"/>
                <w:szCs w:val="19"/>
              </w:rPr>
              <w:t>Tarmperforation</w:t>
            </w:r>
            <w:proofErr w:type="spellEnd"/>
            <w:r w:rsidRPr="008C62B6">
              <w:rPr>
                <w:sz w:val="19"/>
                <w:szCs w:val="19"/>
              </w:rPr>
              <w:t>,</w:t>
            </w:r>
          </w:p>
          <w:p w14:paraId="4D7B3261" w14:textId="77777777" w:rsidR="009A7151" w:rsidRPr="008C62B6" w:rsidRDefault="009A7151" w:rsidP="009A7151">
            <w:pPr>
              <w:spacing w:before="20"/>
              <w:jc w:val="center"/>
              <w:rPr>
                <w:sz w:val="19"/>
                <w:szCs w:val="19"/>
              </w:rPr>
            </w:pPr>
            <w:proofErr w:type="spellStart"/>
            <w:r w:rsidRPr="008C62B6">
              <w:rPr>
                <w:sz w:val="19"/>
                <w:szCs w:val="19"/>
              </w:rPr>
              <w:t>Tarmvred</w:t>
            </w:r>
            <w:proofErr w:type="spellEnd"/>
            <w:r w:rsidRPr="008C62B6">
              <w:rPr>
                <w:sz w:val="19"/>
                <w:szCs w:val="19"/>
              </w:rPr>
              <w:t>,</w:t>
            </w:r>
          </w:p>
          <w:p w14:paraId="0A489446" w14:textId="77777777" w:rsidR="009A7151" w:rsidRPr="007B0571" w:rsidRDefault="009A7151" w:rsidP="009A7151">
            <w:pPr>
              <w:spacing w:before="20"/>
              <w:jc w:val="center"/>
              <w:rPr>
                <w:sz w:val="19"/>
                <w:szCs w:val="19"/>
                <w:lang w:val="sv-SE"/>
              </w:rPr>
            </w:pPr>
            <w:r w:rsidRPr="007B0571">
              <w:rPr>
                <w:sz w:val="19"/>
                <w:szCs w:val="19"/>
                <w:lang w:val="sv-SE"/>
              </w:rPr>
              <w:t>Tarmobstruktion</w:t>
            </w:r>
            <w:r w:rsidRPr="000119EC">
              <w:rPr>
                <w:sz w:val="19"/>
                <w:szCs w:val="19"/>
                <w:lang w:val="sv-SE"/>
              </w:rPr>
              <w:t>,</w:t>
            </w:r>
          </w:p>
          <w:p w14:paraId="1D6CFD86" w14:textId="77777777" w:rsidR="009A7151" w:rsidRPr="007B0571" w:rsidRDefault="00B71990" w:rsidP="009A7151">
            <w:pPr>
              <w:spacing w:before="20"/>
              <w:jc w:val="center"/>
              <w:rPr>
                <w:sz w:val="19"/>
                <w:szCs w:val="19"/>
                <w:lang w:val="sv-SE"/>
              </w:rPr>
            </w:pPr>
            <w:r>
              <w:rPr>
                <w:sz w:val="19"/>
                <w:szCs w:val="19"/>
                <w:lang w:val="sv-SE"/>
              </w:rPr>
              <w:t>Rekto-vaginal fistel</w:t>
            </w:r>
            <w:r>
              <w:rPr>
                <w:sz w:val="19"/>
                <w:szCs w:val="19"/>
                <w:vertAlign w:val="superscript"/>
                <w:lang w:val="sv-SE"/>
              </w:rPr>
              <w:t>d,e</w:t>
            </w:r>
            <w:r w:rsidR="009A7151" w:rsidRPr="000119EC">
              <w:rPr>
                <w:sz w:val="19"/>
                <w:szCs w:val="19"/>
                <w:lang w:val="sv-SE"/>
              </w:rPr>
              <w:t>,</w:t>
            </w:r>
          </w:p>
          <w:p w14:paraId="7946CB14" w14:textId="77777777" w:rsidR="00710DD1" w:rsidRDefault="009A7151" w:rsidP="00975CA2">
            <w:pPr>
              <w:spacing w:before="20"/>
              <w:jc w:val="center"/>
              <w:rPr>
                <w:sz w:val="19"/>
                <w:szCs w:val="19"/>
                <w:lang w:val="sv-SE"/>
              </w:rPr>
            </w:pPr>
            <w:r w:rsidRPr="007B0571">
              <w:rPr>
                <w:sz w:val="19"/>
                <w:szCs w:val="19"/>
                <w:lang w:val="sv-SE"/>
              </w:rPr>
              <w:lastRenderedPageBreak/>
              <w:t>Gastrointestinal sjukdom</w:t>
            </w:r>
            <w:r w:rsidR="00B71990">
              <w:rPr>
                <w:sz w:val="19"/>
                <w:szCs w:val="19"/>
                <w:lang w:val="sv-SE"/>
              </w:rPr>
              <w:t>,</w:t>
            </w:r>
          </w:p>
          <w:p w14:paraId="239D3B9E" w14:textId="77777777" w:rsidR="00B71990" w:rsidRDefault="00B71990" w:rsidP="00975CA2">
            <w:pPr>
              <w:spacing w:before="20"/>
              <w:jc w:val="center"/>
              <w:rPr>
                <w:sz w:val="19"/>
                <w:szCs w:val="19"/>
                <w:lang w:val="sv-SE"/>
              </w:rPr>
            </w:pPr>
            <w:r>
              <w:rPr>
                <w:sz w:val="19"/>
                <w:szCs w:val="19"/>
                <w:lang w:val="sv-SE"/>
              </w:rPr>
              <w:t>Proktalgi</w:t>
            </w:r>
          </w:p>
          <w:p w14:paraId="2BE9B075" w14:textId="77777777" w:rsidR="00B72A1E" w:rsidRPr="000119EC" w:rsidRDefault="00B72A1E" w:rsidP="00975CA2">
            <w:pPr>
              <w:spacing w:before="20"/>
              <w:jc w:val="center"/>
              <w:rPr>
                <w:sz w:val="19"/>
                <w:szCs w:val="19"/>
                <w:lang w:val="sv-SE"/>
              </w:rPr>
            </w:pPr>
          </w:p>
        </w:tc>
        <w:tc>
          <w:tcPr>
            <w:tcW w:w="850" w:type="dxa"/>
          </w:tcPr>
          <w:p w14:paraId="3F234B73" w14:textId="77777777" w:rsidR="00710DD1" w:rsidRPr="00B71990" w:rsidRDefault="00710DD1" w:rsidP="00970E8F">
            <w:pPr>
              <w:spacing w:before="20"/>
              <w:jc w:val="center"/>
              <w:rPr>
                <w:sz w:val="19"/>
                <w:szCs w:val="19"/>
                <w:lang w:val="sv-SE"/>
              </w:rPr>
            </w:pPr>
          </w:p>
        </w:tc>
        <w:tc>
          <w:tcPr>
            <w:tcW w:w="1418" w:type="dxa"/>
          </w:tcPr>
          <w:p w14:paraId="4812578A" w14:textId="77777777" w:rsidR="00710DD1" w:rsidRPr="00B71990" w:rsidRDefault="00710DD1" w:rsidP="00970E8F">
            <w:pPr>
              <w:spacing w:before="20"/>
              <w:jc w:val="center"/>
              <w:rPr>
                <w:sz w:val="19"/>
                <w:szCs w:val="19"/>
                <w:lang w:val="sv-SE"/>
              </w:rPr>
            </w:pPr>
          </w:p>
        </w:tc>
        <w:tc>
          <w:tcPr>
            <w:tcW w:w="1275" w:type="dxa"/>
          </w:tcPr>
          <w:p w14:paraId="02B51E08" w14:textId="77777777" w:rsidR="00710DD1" w:rsidRPr="00B71990" w:rsidRDefault="00710DD1" w:rsidP="00970E8F">
            <w:pPr>
              <w:spacing w:before="20"/>
              <w:jc w:val="center"/>
              <w:rPr>
                <w:sz w:val="19"/>
                <w:szCs w:val="19"/>
                <w:lang w:val="sv-SE"/>
              </w:rPr>
            </w:pPr>
          </w:p>
        </w:tc>
        <w:tc>
          <w:tcPr>
            <w:tcW w:w="1701" w:type="dxa"/>
          </w:tcPr>
          <w:p w14:paraId="794DC4A9" w14:textId="5C8843FF" w:rsidR="00710DD1" w:rsidRPr="007B0571" w:rsidRDefault="00710DD1" w:rsidP="00970E8F">
            <w:pPr>
              <w:spacing w:before="20"/>
              <w:jc w:val="center"/>
              <w:rPr>
                <w:sz w:val="19"/>
                <w:szCs w:val="19"/>
                <w:vertAlign w:val="superscript"/>
                <w:lang w:val="sv-SE"/>
              </w:rPr>
            </w:pPr>
            <w:r w:rsidRPr="007B0571">
              <w:rPr>
                <w:sz w:val="19"/>
                <w:szCs w:val="19"/>
                <w:lang w:val="sv-SE"/>
              </w:rPr>
              <w:t>Gastrointestinala sår</w:t>
            </w:r>
            <w:r w:rsidRPr="007B0571">
              <w:rPr>
                <w:sz w:val="19"/>
                <w:szCs w:val="19"/>
                <w:vertAlign w:val="superscript"/>
                <w:lang w:val="sv-SE"/>
              </w:rPr>
              <w:t>a</w:t>
            </w:r>
          </w:p>
        </w:tc>
      </w:tr>
      <w:tr w:rsidR="00710DD1" w:rsidRPr="007B0571" w14:paraId="096A5520" w14:textId="77777777" w:rsidTr="00CE71A4">
        <w:trPr>
          <w:trHeight w:val="232"/>
        </w:trPr>
        <w:tc>
          <w:tcPr>
            <w:tcW w:w="1560" w:type="dxa"/>
          </w:tcPr>
          <w:p w14:paraId="0C97DC16" w14:textId="77777777" w:rsidR="00710DD1" w:rsidRPr="007B0571" w:rsidRDefault="00710DD1" w:rsidP="00CE4B4E">
            <w:pPr>
              <w:keepNext/>
              <w:keepLines/>
              <w:spacing w:before="20"/>
              <w:rPr>
                <w:sz w:val="19"/>
                <w:szCs w:val="19"/>
                <w:lang w:val="sv-SE"/>
              </w:rPr>
            </w:pPr>
            <w:r w:rsidRPr="007B0571">
              <w:rPr>
                <w:sz w:val="19"/>
                <w:szCs w:val="19"/>
                <w:lang w:val="sv-SE"/>
              </w:rPr>
              <w:t>Lever och gallvägar</w:t>
            </w:r>
          </w:p>
        </w:tc>
        <w:tc>
          <w:tcPr>
            <w:tcW w:w="1657" w:type="dxa"/>
          </w:tcPr>
          <w:p w14:paraId="38E2FCED" w14:textId="77777777" w:rsidR="00710DD1" w:rsidRPr="007B0571" w:rsidRDefault="00710DD1" w:rsidP="00CE4B4E">
            <w:pPr>
              <w:keepNext/>
              <w:keepLines/>
              <w:spacing w:before="20"/>
              <w:jc w:val="center"/>
              <w:rPr>
                <w:sz w:val="19"/>
                <w:szCs w:val="19"/>
                <w:lang w:val="sv-SE"/>
              </w:rPr>
            </w:pPr>
          </w:p>
        </w:tc>
        <w:tc>
          <w:tcPr>
            <w:tcW w:w="1745" w:type="dxa"/>
          </w:tcPr>
          <w:p w14:paraId="770DEE21" w14:textId="77777777" w:rsidR="00710DD1" w:rsidRPr="000119EC" w:rsidRDefault="00710DD1" w:rsidP="00CE4B4E">
            <w:pPr>
              <w:keepNext/>
              <w:keepLines/>
              <w:spacing w:before="20"/>
              <w:jc w:val="center"/>
              <w:rPr>
                <w:i/>
                <w:sz w:val="19"/>
                <w:szCs w:val="19"/>
                <w:lang w:val="sv-SE"/>
              </w:rPr>
            </w:pPr>
          </w:p>
        </w:tc>
        <w:tc>
          <w:tcPr>
            <w:tcW w:w="850" w:type="dxa"/>
          </w:tcPr>
          <w:p w14:paraId="6C75669D" w14:textId="77777777" w:rsidR="00710DD1" w:rsidRPr="004028F9" w:rsidRDefault="00710DD1" w:rsidP="00CE4B4E">
            <w:pPr>
              <w:keepNext/>
              <w:keepLines/>
              <w:spacing w:before="20"/>
              <w:jc w:val="center"/>
              <w:rPr>
                <w:sz w:val="19"/>
                <w:szCs w:val="19"/>
                <w:lang w:val="sv-SE"/>
              </w:rPr>
            </w:pPr>
          </w:p>
        </w:tc>
        <w:tc>
          <w:tcPr>
            <w:tcW w:w="1418" w:type="dxa"/>
          </w:tcPr>
          <w:p w14:paraId="6EEE9456" w14:textId="77777777" w:rsidR="00710DD1" w:rsidRPr="00F11E17" w:rsidRDefault="00710DD1" w:rsidP="00CE4B4E">
            <w:pPr>
              <w:keepNext/>
              <w:keepLines/>
              <w:spacing w:before="20"/>
              <w:jc w:val="center"/>
              <w:rPr>
                <w:sz w:val="19"/>
                <w:szCs w:val="19"/>
                <w:lang w:val="sv-SE"/>
              </w:rPr>
            </w:pPr>
          </w:p>
        </w:tc>
        <w:tc>
          <w:tcPr>
            <w:tcW w:w="1275" w:type="dxa"/>
          </w:tcPr>
          <w:p w14:paraId="51BD9875" w14:textId="77777777" w:rsidR="00710DD1" w:rsidRPr="0091074F" w:rsidRDefault="00710DD1" w:rsidP="00CE4B4E">
            <w:pPr>
              <w:keepNext/>
              <w:keepLines/>
              <w:spacing w:before="20"/>
              <w:jc w:val="center"/>
              <w:rPr>
                <w:sz w:val="19"/>
                <w:szCs w:val="19"/>
                <w:lang w:val="sv-SE"/>
              </w:rPr>
            </w:pPr>
          </w:p>
        </w:tc>
        <w:tc>
          <w:tcPr>
            <w:tcW w:w="1701" w:type="dxa"/>
          </w:tcPr>
          <w:p w14:paraId="718EAC06" w14:textId="77777777" w:rsidR="00710DD1" w:rsidRPr="007B0571" w:rsidRDefault="00710DD1" w:rsidP="00CE4B4E">
            <w:pPr>
              <w:keepNext/>
              <w:keepLines/>
              <w:spacing w:before="20"/>
              <w:jc w:val="center"/>
              <w:rPr>
                <w:sz w:val="19"/>
                <w:szCs w:val="19"/>
                <w:vertAlign w:val="superscript"/>
                <w:lang w:val="sv-SE"/>
              </w:rPr>
            </w:pPr>
            <w:r w:rsidRPr="007B0571">
              <w:rPr>
                <w:sz w:val="19"/>
                <w:szCs w:val="19"/>
                <w:lang w:val="sv-SE"/>
              </w:rPr>
              <w:t>Perforation av gallblåsan</w:t>
            </w:r>
            <w:r w:rsidRPr="007B0571">
              <w:rPr>
                <w:sz w:val="19"/>
                <w:szCs w:val="19"/>
                <w:vertAlign w:val="superscript"/>
                <w:lang w:val="sv-SE"/>
              </w:rPr>
              <w:t>a,b</w:t>
            </w:r>
          </w:p>
        </w:tc>
      </w:tr>
      <w:tr w:rsidR="00710DD1" w:rsidRPr="00257D24" w14:paraId="60A85A60" w14:textId="77777777" w:rsidTr="00CE71A4">
        <w:trPr>
          <w:trHeight w:val="464"/>
        </w:trPr>
        <w:tc>
          <w:tcPr>
            <w:tcW w:w="1560" w:type="dxa"/>
          </w:tcPr>
          <w:p w14:paraId="4F505250" w14:textId="77777777" w:rsidR="00710DD1" w:rsidRPr="007B0571" w:rsidRDefault="00710DD1" w:rsidP="006240F1">
            <w:pPr>
              <w:keepNext/>
              <w:keepLines/>
              <w:spacing w:before="20"/>
              <w:rPr>
                <w:sz w:val="19"/>
                <w:szCs w:val="19"/>
                <w:lang w:val="sv-SE"/>
              </w:rPr>
            </w:pPr>
            <w:r w:rsidRPr="007B0571">
              <w:rPr>
                <w:sz w:val="19"/>
                <w:szCs w:val="19"/>
                <w:lang w:val="sv-SE"/>
              </w:rPr>
              <w:t>Hud och subkutan vävnad</w:t>
            </w:r>
          </w:p>
        </w:tc>
        <w:tc>
          <w:tcPr>
            <w:tcW w:w="1657" w:type="dxa"/>
          </w:tcPr>
          <w:p w14:paraId="5772AEE9" w14:textId="45B54DCB" w:rsidR="00710DD1" w:rsidRPr="007B0571" w:rsidRDefault="00710DD1" w:rsidP="006240F1">
            <w:pPr>
              <w:keepNext/>
              <w:keepLines/>
              <w:spacing w:before="20"/>
              <w:jc w:val="center"/>
              <w:rPr>
                <w:sz w:val="19"/>
                <w:szCs w:val="19"/>
                <w:vertAlign w:val="superscript"/>
                <w:lang w:val="sv-SE"/>
              </w:rPr>
            </w:pPr>
            <w:r w:rsidRPr="007B0571">
              <w:rPr>
                <w:sz w:val="19"/>
                <w:szCs w:val="19"/>
                <w:lang w:val="sv-SE"/>
              </w:rPr>
              <w:t>Sårläknings-komplikationer</w:t>
            </w:r>
            <w:r w:rsidRPr="007B0571">
              <w:rPr>
                <w:sz w:val="19"/>
                <w:szCs w:val="19"/>
                <w:vertAlign w:val="superscript"/>
                <w:lang w:val="sv-SE"/>
              </w:rPr>
              <w:t>b,d</w:t>
            </w:r>
            <w:r w:rsidR="00DE2378">
              <w:rPr>
                <w:sz w:val="19"/>
                <w:szCs w:val="19"/>
                <w:vertAlign w:val="superscript"/>
                <w:lang w:val="sv-SE"/>
              </w:rPr>
              <w:t>,</w:t>
            </w:r>
          </w:p>
          <w:p w14:paraId="65AD1767" w14:textId="77777777" w:rsidR="00710DD1" w:rsidRPr="000119EC" w:rsidRDefault="00710DD1" w:rsidP="006240F1">
            <w:pPr>
              <w:keepNext/>
              <w:keepLines/>
              <w:spacing w:before="20"/>
              <w:jc w:val="center"/>
              <w:rPr>
                <w:sz w:val="19"/>
                <w:szCs w:val="19"/>
                <w:lang w:val="sv-SE"/>
              </w:rPr>
            </w:pPr>
            <w:r w:rsidRPr="007B0571">
              <w:rPr>
                <w:sz w:val="19"/>
                <w:szCs w:val="19"/>
                <w:lang w:val="sv-SE"/>
              </w:rPr>
              <w:t xml:space="preserve">Exfoliativ dermatit, </w:t>
            </w:r>
          </w:p>
          <w:p w14:paraId="3C67C6CD" w14:textId="77777777" w:rsidR="00710DD1" w:rsidRPr="000119EC" w:rsidRDefault="00710DD1" w:rsidP="006240F1">
            <w:pPr>
              <w:keepNext/>
              <w:keepLines/>
              <w:spacing w:before="20"/>
              <w:jc w:val="center"/>
              <w:rPr>
                <w:sz w:val="19"/>
                <w:szCs w:val="19"/>
                <w:lang w:val="sv-SE"/>
              </w:rPr>
            </w:pPr>
            <w:r w:rsidRPr="007B0571">
              <w:rPr>
                <w:sz w:val="19"/>
                <w:szCs w:val="19"/>
                <w:lang w:val="sv-SE"/>
              </w:rPr>
              <w:t>Torr hud, Hudmissfärgning</w:t>
            </w:r>
          </w:p>
        </w:tc>
        <w:tc>
          <w:tcPr>
            <w:tcW w:w="1745" w:type="dxa"/>
          </w:tcPr>
          <w:p w14:paraId="74426E07" w14:textId="77777777" w:rsidR="00710DD1" w:rsidRPr="00F11E17" w:rsidRDefault="009A7151" w:rsidP="006240F1">
            <w:pPr>
              <w:keepNext/>
              <w:keepLines/>
              <w:spacing w:before="20"/>
              <w:jc w:val="center"/>
              <w:rPr>
                <w:b/>
                <w:sz w:val="19"/>
                <w:szCs w:val="19"/>
                <w:lang w:val="sv-SE"/>
              </w:rPr>
            </w:pPr>
            <w:r w:rsidRPr="004028F9">
              <w:rPr>
                <w:sz w:val="20"/>
                <w:lang w:val="sv-SE"/>
              </w:rPr>
              <w:t>Hand-fot-syndromet (palmar-plantar erytrodysestesi)</w:t>
            </w:r>
          </w:p>
        </w:tc>
        <w:tc>
          <w:tcPr>
            <w:tcW w:w="850" w:type="dxa"/>
          </w:tcPr>
          <w:p w14:paraId="3383EE4A" w14:textId="77777777" w:rsidR="00710DD1" w:rsidRPr="0091074F" w:rsidRDefault="00710DD1" w:rsidP="006240F1">
            <w:pPr>
              <w:keepNext/>
              <w:keepLines/>
              <w:spacing w:before="20"/>
              <w:jc w:val="center"/>
              <w:rPr>
                <w:sz w:val="19"/>
                <w:szCs w:val="19"/>
                <w:lang w:val="sv-SE"/>
              </w:rPr>
            </w:pPr>
          </w:p>
        </w:tc>
        <w:tc>
          <w:tcPr>
            <w:tcW w:w="1418" w:type="dxa"/>
          </w:tcPr>
          <w:p w14:paraId="67596E83" w14:textId="77777777" w:rsidR="00710DD1" w:rsidRPr="00656488" w:rsidRDefault="00710DD1" w:rsidP="006240F1">
            <w:pPr>
              <w:keepNext/>
              <w:keepLines/>
              <w:spacing w:before="20"/>
              <w:jc w:val="center"/>
              <w:rPr>
                <w:sz w:val="19"/>
                <w:szCs w:val="19"/>
                <w:lang w:val="sv-SE"/>
              </w:rPr>
            </w:pPr>
          </w:p>
        </w:tc>
        <w:tc>
          <w:tcPr>
            <w:tcW w:w="1275" w:type="dxa"/>
          </w:tcPr>
          <w:p w14:paraId="6CF18B6D" w14:textId="77777777" w:rsidR="00710DD1" w:rsidRPr="00656488" w:rsidRDefault="00710DD1" w:rsidP="006240F1">
            <w:pPr>
              <w:keepNext/>
              <w:keepLines/>
              <w:spacing w:before="20"/>
              <w:jc w:val="center"/>
              <w:rPr>
                <w:sz w:val="19"/>
                <w:szCs w:val="19"/>
                <w:lang w:val="sv-SE"/>
              </w:rPr>
            </w:pPr>
          </w:p>
        </w:tc>
        <w:tc>
          <w:tcPr>
            <w:tcW w:w="1701" w:type="dxa"/>
          </w:tcPr>
          <w:p w14:paraId="097ECDC3" w14:textId="77777777" w:rsidR="00710DD1" w:rsidRPr="00656488" w:rsidRDefault="00710DD1" w:rsidP="006240F1">
            <w:pPr>
              <w:keepNext/>
              <w:keepLines/>
              <w:spacing w:before="20"/>
              <w:jc w:val="center"/>
              <w:rPr>
                <w:sz w:val="19"/>
                <w:szCs w:val="19"/>
                <w:lang w:val="sv-SE"/>
              </w:rPr>
            </w:pPr>
          </w:p>
        </w:tc>
      </w:tr>
      <w:tr w:rsidR="00710DD1" w:rsidRPr="007243A7" w14:paraId="27E15A23" w14:textId="77777777" w:rsidTr="00CE71A4">
        <w:trPr>
          <w:trHeight w:val="464"/>
        </w:trPr>
        <w:tc>
          <w:tcPr>
            <w:tcW w:w="1560" w:type="dxa"/>
          </w:tcPr>
          <w:p w14:paraId="359FF8FB" w14:textId="77777777" w:rsidR="00710DD1" w:rsidRPr="007B0571" w:rsidRDefault="00710DD1" w:rsidP="00970E8F">
            <w:pPr>
              <w:spacing w:before="20"/>
              <w:rPr>
                <w:sz w:val="19"/>
                <w:szCs w:val="19"/>
                <w:lang w:val="sv-SE"/>
              </w:rPr>
            </w:pPr>
            <w:r w:rsidRPr="007B0571">
              <w:rPr>
                <w:sz w:val="19"/>
                <w:szCs w:val="19"/>
                <w:lang w:val="sv-SE"/>
              </w:rPr>
              <w:t>Muskuloskeletala systemet och bindväv</w:t>
            </w:r>
          </w:p>
        </w:tc>
        <w:tc>
          <w:tcPr>
            <w:tcW w:w="1657" w:type="dxa"/>
          </w:tcPr>
          <w:p w14:paraId="551F826F" w14:textId="77777777" w:rsidR="00710DD1" w:rsidRDefault="00710DD1" w:rsidP="00970E8F">
            <w:pPr>
              <w:spacing w:before="20"/>
              <w:jc w:val="center"/>
              <w:rPr>
                <w:sz w:val="19"/>
                <w:szCs w:val="19"/>
                <w:lang w:val="sv-SE"/>
              </w:rPr>
            </w:pPr>
            <w:r w:rsidRPr="007B0571">
              <w:rPr>
                <w:sz w:val="19"/>
                <w:szCs w:val="19"/>
                <w:lang w:val="sv-SE"/>
              </w:rPr>
              <w:t>Artralgi</w:t>
            </w:r>
            <w:r w:rsidR="007C38B2">
              <w:rPr>
                <w:sz w:val="19"/>
                <w:szCs w:val="19"/>
                <w:lang w:val="sv-SE"/>
              </w:rPr>
              <w:t>,</w:t>
            </w:r>
          </w:p>
          <w:p w14:paraId="34DBC094" w14:textId="77777777" w:rsidR="007C38B2" w:rsidRPr="007B0571" w:rsidRDefault="007C38B2" w:rsidP="00970E8F">
            <w:pPr>
              <w:spacing w:before="20"/>
              <w:jc w:val="center"/>
              <w:rPr>
                <w:sz w:val="19"/>
                <w:szCs w:val="19"/>
                <w:lang w:val="sv-SE"/>
              </w:rPr>
            </w:pPr>
            <w:r w:rsidRPr="00F11E17">
              <w:rPr>
                <w:sz w:val="19"/>
                <w:szCs w:val="19"/>
                <w:lang w:val="sv-SE"/>
              </w:rPr>
              <w:t>Myalgi</w:t>
            </w:r>
          </w:p>
        </w:tc>
        <w:tc>
          <w:tcPr>
            <w:tcW w:w="1745" w:type="dxa"/>
          </w:tcPr>
          <w:p w14:paraId="276514A8" w14:textId="51A06C26" w:rsidR="009A7151" w:rsidRPr="00F11E17" w:rsidRDefault="00710DD1" w:rsidP="00DE2378">
            <w:pPr>
              <w:spacing w:before="20"/>
              <w:jc w:val="center"/>
              <w:rPr>
                <w:sz w:val="19"/>
                <w:szCs w:val="19"/>
                <w:lang w:val="sv-SE"/>
              </w:rPr>
            </w:pPr>
            <w:r w:rsidRPr="007B0571">
              <w:rPr>
                <w:sz w:val="19"/>
                <w:szCs w:val="19"/>
                <w:lang w:val="sv-SE"/>
              </w:rPr>
              <w:t>Fistel</w:t>
            </w:r>
            <w:r w:rsidRPr="007B0571">
              <w:rPr>
                <w:sz w:val="19"/>
                <w:szCs w:val="19"/>
                <w:vertAlign w:val="superscript"/>
                <w:lang w:val="sv-SE"/>
              </w:rPr>
              <w:t>b,d</w:t>
            </w:r>
            <w:r w:rsidR="009A7151" w:rsidRPr="000119EC">
              <w:rPr>
                <w:sz w:val="19"/>
                <w:szCs w:val="19"/>
                <w:lang w:val="sv-SE"/>
              </w:rPr>
              <w:t>,</w:t>
            </w:r>
          </w:p>
          <w:p w14:paraId="6BD6269A" w14:textId="77777777" w:rsidR="009A7151" w:rsidRDefault="009A7151" w:rsidP="00970E8F">
            <w:pPr>
              <w:spacing w:before="20"/>
              <w:jc w:val="center"/>
              <w:rPr>
                <w:sz w:val="19"/>
                <w:szCs w:val="19"/>
                <w:lang w:val="sv-SE"/>
              </w:rPr>
            </w:pPr>
            <w:r w:rsidRPr="0091074F">
              <w:rPr>
                <w:sz w:val="19"/>
                <w:szCs w:val="19"/>
                <w:lang w:val="sv-SE"/>
              </w:rPr>
              <w:t>Muskelsvaghet</w:t>
            </w:r>
            <w:r w:rsidR="00B71990">
              <w:rPr>
                <w:sz w:val="19"/>
                <w:szCs w:val="19"/>
                <w:lang w:val="sv-SE"/>
              </w:rPr>
              <w:t>,</w:t>
            </w:r>
          </w:p>
          <w:p w14:paraId="1193DD48" w14:textId="77777777" w:rsidR="00B71990" w:rsidRPr="007B0571" w:rsidRDefault="00B71990" w:rsidP="00970E8F">
            <w:pPr>
              <w:spacing w:before="20"/>
              <w:jc w:val="center"/>
              <w:rPr>
                <w:sz w:val="19"/>
                <w:szCs w:val="19"/>
                <w:lang w:val="sv-SE"/>
              </w:rPr>
            </w:pPr>
            <w:r>
              <w:rPr>
                <w:sz w:val="19"/>
                <w:szCs w:val="19"/>
                <w:lang w:val="sv-SE"/>
              </w:rPr>
              <w:t>Ryggsmärta</w:t>
            </w:r>
          </w:p>
        </w:tc>
        <w:tc>
          <w:tcPr>
            <w:tcW w:w="850" w:type="dxa"/>
          </w:tcPr>
          <w:p w14:paraId="709CC608" w14:textId="77777777" w:rsidR="00710DD1" w:rsidRPr="007B0571" w:rsidRDefault="00710DD1" w:rsidP="00970E8F">
            <w:pPr>
              <w:spacing w:before="20"/>
              <w:jc w:val="center"/>
              <w:rPr>
                <w:sz w:val="19"/>
                <w:szCs w:val="19"/>
                <w:lang w:val="sv-SE"/>
              </w:rPr>
            </w:pPr>
          </w:p>
        </w:tc>
        <w:tc>
          <w:tcPr>
            <w:tcW w:w="1418" w:type="dxa"/>
          </w:tcPr>
          <w:p w14:paraId="4966078F" w14:textId="77777777" w:rsidR="00710DD1" w:rsidRPr="007B0571" w:rsidRDefault="00710DD1" w:rsidP="00970E8F">
            <w:pPr>
              <w:spacing w:before="20"/>
              <w:jc w:val="center"/>
              <w:rPr>
                <w:sz w:val="19"/>
                <w:szCs w:val="19"/>
                <w:lang w:val="sv-SE"/>
              </w:rPr>
            </w:pPr>
          </w:p>
        </w:tc>
        <w:tc>
          <w:tcPr>
            <w:tcW w:w="1275" w:type="dxa"/>
          </w:tcPr>
          <w:p w14:paraId="6A3CCD17" w14:textId="77777777" w:rsidR="00710DD1" w:rsidRPr="007B0571" w:rsidRDefault="00710DD1" w:rsidP="00970E8F">
            <w:pPr>
              <w:spacing w:before="20"/>
              <w:jc w:val="center"/>
              <w:rPr>
                <w:sz w:val="19"/>
                <w:szCs w:val="19"/>
                <w:lang w:val="sv-SE"/>
              </w:rPr>
            </w:pPr>
          </w:p>
        </w:tc>
        <w:tc>
          <w:tcPr>
            <w:tcW w:w="1701" w:type="dxa"/>
          </w:tcPr>
          <w:p w14:paraId="3994EAE2" w14:textId="77777777" w:rsidR="00710DD1" w:rsidRDefault="00710DD1" w:rsidP="00970E8F">
            <w:pPr>
              <w:spacing w:before="20"/>
              <w:jc w:val="center"/>
              <w:rPr>
                <w:sz w:val="19"/>
                <w:szCs w:val="19"/>
                <w:lang w:val="sv-SE"/>
              </w:rPr>
            </w:pPr>
            <w:r w:rsidRPr="000119EC">
              <w:rPr>
                <w:sz w:val="19"/>
                <w:szCs w:val="19"/>
                <w:lang w:val="sv-SE"/>
              </w:rPr>
              <w:t>Osteonekros i käken</w:t>
            </w:r>
            <w:r w:rsidRPr="004028F9">
              <w:rPr>
                <w:sz w:val="19"/>
                <w:szCs w:val="19"/>
                <w:vertAlign w:val="superscript"/>
                <w:lang w:val="sv-SE"/>
              </w:rPr>
              <w:t>a, b</w:t>
            </w:r>
            <w:r w:rsidR="00B34B6A">
              <w:rPr>
                <w:sz w:val="19"/>
                <w:szCs w:val="19"/>
                <w:lang w:val="sv-SE"/>
              </w:rPr>
              <w:t>,</w:t>
            </w:r>
          </w:p>
          <w:p w14:paraId="2103BFCA" w14:textId="77777777" w:rsidR="00B34B6A" w:rsidRPr="00B34B6A" w:rsidRDefault="00B34B6A" w:rsidP="00970E8F">
            <w:pPr>
              <w:spacing w:before="20"/>
              <w:jc w:val="center"/>
              <w:rPr>
                <w:sz w:val="19"/>
                <w:szCs w:val="19"/>
                <w:vertAlign w:val="superscript"/>
                <w:lang w:val="sv-SE"/>
              </w:rPr>
            </w:pPr>
            <w:r>
              <w:rPr>
                <w:sz w:val="19"/>
                <w:szCs w:val="19"/>
                <w:lang w:val="sv-SE"/>
              </w:rPr>
              <w:t>Icke-mandibulär osteonekros</w:t>
            </w:r>
            <w:r>
              <w:rPr>
                <w:sz w:val="19"/>
                <w:szCs w:val="19"/>
                <w:vertAlign w:val="superscript"/>
                <w:lang w:val="sv-SE"/>
              </w:rPr>
              <w:t>a,f</w:t>
            </w:r>
          </w:p>
        </w:tc>
      </w:tr>
      <w:tr w:rsidR="00710DD1" w:rsidRPr="007B0571" w14:paraId="120B5BCE" w14:textId="77777777" w:rsidTr="00CE71A4">
        <w:trPr>
          <w:trHeight w:val="464"/>
        </w:trPr>
        <w:tc>
          <w:tcPr>
            <w:tcW w:w="1560" w:type="dxa"/>
          </w:tcPr>
          <w:p w14:paraId="0B4BBB92" w14:textId="77777777" w:rsidR="00710DD1" w:rsidRPr="007B0571" w:rsidRDefault="00710DD1" w:rsidP="00970E8F">
            <w:pPr>
              <w:spacing w:before="20"/>
              <w:rPr>
                <w:sz w:val="19"/>
                <w:szCs w:val="19"/>
                <w:lang w:val="sv-SE"/>
              </w:rPr>
            </w:pPr>
            <w:r w:rsidRPr="007B0571">
              <w:rPr>
                <w:sz w:val="19"/>
                <w:szCs w:val="19"/>
                <w:lang w:val="sv-SE"/>
              </w:rPr>
              <w:t>Njurar och urinvägar</w:t>
            </w:r>
          </w:p>
        </w:tc>
        <w:tc>
          <w:tcPr>
            <w:tcW w:w="1657" w:type="dxa"/>
          </w:tcPr>
          <w:p w14:paraId="7367951F" w14:textId="77777777" w:rsidR="00710DD1" w:rsidRPr="007B0571" w:rsidRDefault="00710DD1" w:rsidP="00970E8F">
            <w:pPr>
              <w:spacing w:before="20"/>
              <w:jc w:val="center"/>
              <w:rPr>
                <w:sz w:val="19"/>
                <w:szCs w:val="19"/>
                <w:lang w:val="sv-SE"/>
              </w:rPr>
            </w:pPr>
            <w:r w:rsidRPr="007B0571">
              <w:rPr>
                <w:sz w:val="19"/>
                <w:szCs w:val="19"/>
                <w:lang w:val="sv-SE"/>
              </w:rPr>
              <w:t>Proteinuri</w:t>
            </w:r>
            <w:r w:rsidRPr="007B0571">
              <w:rPr>
                <w:sz w:val="19"/>
                <w:szCs w:val="19"/>
                <w:vertAlign w:val="superscript"/>
                <w:lang w:val="sv-SE"/>
              </w:rPr>
              <w:t>b, d</w:t>
            </w:r>
          </w:p>
        </w:tc>
        <w:tc>
          <w:tcPr>
            <w:tcW w:w="1745" w:type="dxa"/>
          </w:tcPr>
          <w:p w14:paraId="67D0B23B" w14:textId="77777777" w:rsidR="00710DD1" w:rsidRPr="007B0571" w:rsidRDefault="00710DD1" w:rsidP="00970E8F">
            <w:pPr>
              <w:spacing w:before="20"/>
              <w:jc w:val="center"/>
              <w:rPr>
                <w:b/>
                <w:sz w:val="19"/>
                <w:szCs w:val="19"/>
                <w:lang w:val="sv-SE"/>
              </w:rPr>
            </w:pPr>
          </w:p>
        </w:tc>
        <w:tc>
          <w:tcPr>
            <w:tcW w:w="850" w:type="dxa"/>
          </w:tcPr>
          <w:p w14:paraId="4C5277E5" w14:textId="77777777" w:rsidR="00710DD1" w:rsidRPr="007B0571" w:rsidRDefault="00710DD1" w:rsidP="00970E8F">
            <w:pPr>
              <w:spacing w:before="20"/>
              <w:jc w:val="center"/>
              <w:rPr>
                <w:sz w:val="19"/>
                <w:szCs w:val="19"/>
                <w:lang w:val="sv-SE"/>
              </w:rPr>
            </w:pPr>
          </w:p>
        </w:tc>
        <w:tc>
          <w:tcPr>
            <w:tcW w:w="1418" w:type="dxa"/>
          </w:tcPr>
          <w:p w14:paraId="12CE6CB4" w14:textId="77777777" w:rsidR="00710DD1" w:rsidRPr="007B0571" w:rsidRDefault="00710DD1" w:rsidP="00970E8F">
            <w:pPr>
              <w:spacing w:before="20"/>
              <w:jc w:val="center"/>
              <w:rPr>
                <w:sz w:val="19"/>
                <w:szCs w:val="19"/>
                <w:lang w:val="sv-SE"/>
              </w:rPr>
            </w:pPr>
          </w:p>
        </w:tc>
        <w:tc>
          <w:tcPr>
            <w:tcW w:w="1275" w:type="dxa"/>
          </w:tcPr>
          <w:p w14:paraId="142CE712" w14:textId="77777777" w:rsidR="00710DD1" w:rsidRPr="007B0571" w:rsidRDefault="00710DD1" w:rsidP="00970E8F">
            <w:pPr>
              <w:spacing w:before="20"/>
              <w:jc w:val="center"/>
              <w:rPr>
                <w:sz w:val="19"/>
                <w:szCs w:val="19"/>
                <w:lang w:val="sv-SE"/>
              </w:rPr>
            </w:pPr>
          </w:p>
        </w:tc>
        <w:tc>
          <w:tcPr>
            <w:tcW w:w="1701" w:type="dxa"/>
          </w:tcPr>
          <w:p w14:paraId="19A9616D" w14:textId="77777777" w:rsidR="00710DD1" w:rsidRPr="007B0571" w:rsidRDefault="00710DD1" w:rsidP="00970E8F">
            <w:pPr>
              <w:spacing w:before="20"/>
              <w:jc w:val="center"/>
              <w:rPr>
                <w:sz w:val="19"/>
                <w:szCs w:val="19"/>
                <w:lang w:val="sv-SE"/>
              </w:rPr>
            </w:pPr>
          </w:p>
        </w:tc>
      </w:tr>
      <w:tr w:rsidR="009A7151" w:rsidRPr="007B0571" w14:paraId="0D192FBF" w14:textId="77777777" w:rsidTr="00CE71A4">
        <w:trPr>
          <w:trHeight w:val="720"/>
        </w:trPr>
        <w:tc>
          <w:tcPr>
            <w:tcW w:w="1560" w:type="dxa"/>
          </w:tcPr>
          <w:p w14:paraId="58CDB312" w14:textId="77777777" w:rsidR="009A7151" w:rsidRPr="0091074F" w:rsidRDefault="009A7151" w:rsidP="00970E8F">
            <w:pPr>
              <w:spacing w:before="20"/>
              <w:rPr>
                <w:sz w:val="19"/>
                <w:szCs w:val="19"/>
                <w:lang w:val="sv-SE"/>
              </w:rPr>
            </w:pPr>
            <w:r w:rsidRPr="000119EC">
              <w:rPr>
                <w:sz w:val="19"/>
                <w:szCs w:val="19"/>
                <w:lang w:val="sv-SE"/>
              </w:rPr>
              <w:t>Reproduktions</w:t>
            </w:r>
            <w:r w:rsidR="00456C74" w:rsidRPr="004028F9">
              <w:rPr>
                <w:sz w:val="19"/>
                <w:szCs w:val="19"/>
                <w:lang w:val="sv-SE"/>
              </w:rPr>
              <w:t>-</w:t>
            </w:r>
            <w:r w:rsidRPr="00F11E17">
              <w:rPr>
                <w:sz w:val="19"/>
                <w:szCs w:val="19"/>
                <w:lang w:val="sv-SE"/>
              </w:rPr>
              <w:t>organ och bröstkörtel</w:t>
            </w:r>
          </w:p>
        </w:tc>
        <w:tc>
          <w:tcPr>
            <w:tcW w:w="1657" w:type="dxa"/>
          </w:tcPr>
          <w:p w14:paraId="665B8D15" w14:textId="77777777" w:rsidR="009A7151" w:rsidRPr="00656488" w:rsidRDefault="009A7151" w:rsidP="00970E8F">
            <w:pPr>
              <w:spacing w:before="20"/>
              <w:jc w:val="center"/>
              <w:rPr>
                <w:sz w:val="19"/>
                <w:szCs w:val="19"/>
                <w:lang w:val="sv-SE"/>
              </w:rPr>
            </w:pPr>
            <w:r w:rsidRPr="00656488">
              <w:rPr>
                <w:sz w:val="19"/>
                <w:szCs w:val="19"/>
                <w:lang w:val="sv-SE"/>
              </w:rPr>
              <w:t>Ovariell insufficiens</w:t>
            </w:r>
            <w:r w:rsidRPr="00656488">
              <w:rPr>
                <w:sz w:val="19"/>
                <w:szCs w:val="19"/>
                <w:vertAlign w:val="superscript"/>
                <w:lang w:val="sv-SE"/>
              </w:rPr>
              <w:t>b,c,d</w:t>
            </w:r>
          </w:p>
        </w:tc>
        <w:tc>
          <w:tcPr>
            <w:tcW w:w="1745" w:type="dxa"/>
          </w:tcPr>
          <w:p w14:paraId="61404CC6" w14:textId="77777777" w:rsidR="009A7151" w:rsidRPr="00B71990" w:rsidRDefault="00B71990" w:rsidP="00970E8F">
            <w:pPr>
              <w:spacing w:before="20"/>
              <w:jc w:val="center"/>
              <w:rPr>
                <w:sz w:val="19"/>
                <w:szCs w:val="19"/>
                <w:lang w:val="sv-SE"/>
              </w:rPr>
            </w:pPr>
            <w:r w:rsidRPr="00B71990">
              <w:rPr>
                <w:sz w:val="19"/>
                <w:szCs w:val="19"/>
                <w:lang w:val="sv-SE"/>
              </w:rPr>
              <w:t>Bäckensmärta</w:t>
            </w:r>
          </w:p>
        </w:tc>
        <w:tc>
          <w:tcPr>
            <w:tcW w:w="850" w:type="dxa"/>
          </w:tcPr>
          <w:p w14:paraId="7ACE2237" w14:textId="77777777" w:rsidR="009A7151" w:rsidRPr="00656488" w:rsidRDefault="009A7151" w:rsidP="00970E8F">
            <w:pPr>
              <w:spacing w:before="20"/>
              <w:jc w:val="center"/>
              <w:rPr>
                <w:sz w:val="19"/>
                <w:szCs w:val="19"/>
                <w:lang w:val="sv-SE"/>
              </w:rPr>
            </w:pPr>
          </w:p>
        </w:tc>
        <w:tc>
          <w:tcPr>
            <w:tcW w:w="1418" w:type="dxa"/>
          </w:tcPr>
          <w:p w14:paraId="51039376" w14:textId="77777777" w:rsidR="009A7151" w:rsidRPr="00656488" w:rsidRDefault="009A7151" w:rsidP="00970E8F">
            <w:pPr>
              <w:spacing w:before="20"/>
              <w:jc w:val="center"/>
              <w:rPr>
                <w:sz w:val="19"/>
                <w:szCs w:val="19"/>
                <w:lang w:val="sv-SE"/>
              </w:rPr>
            </w:pPr>
          </w:p>
        </w:tc>
        <w:tc>
          <w:tcPr>
            <w:tcW w:w="1275" w:type="dxa"/>
          </w:tcPr>
          <w:p w14:paraId="113CFCE6" w14:textId="77777777" w:rsidR="009A7151" w:rsidRPr="00656488" w:rsidRDefault="009A7151" w:rsidP="00970E8F">
            <w:pPr>
              <w:spacing w:before="20"/>
              <w:jc w:val="center"/>
              <w:rPr>
                <w:sz w:val="19"/>
                <w:szCs w:val="19"/>
                <w:lang w:val="sv-SE"/>
              </w:rPr>
            </w:pPr>
          </w:p>
        </w:tc>
        <w:tc>
          <w:tcPr>
            <w:tcW w:w="1701" w:type="dxa"/>
          </w:tcPr>
          <w:p w14:paraId="6BBEADA9" w14:textId="77777777" w:rsidR="009A7151" w:rsidRPr="00B82067" w:rsidRDefault="009A7151" w:rsidP="00970E8F">
            <w:pPr>
              <w:spacing w:before="20"/>
              <w:jc w:val="center"/>
              <w:rPr>
                <w:sz w:val="19"/>
                <w:szCs w:val="19"/>
                <w:lang w:val="sv-SE"/>
              </w:rPr>
            </w:pPr>
          </w:p>
        </w:tc>
      </w:tr>
      <w:tr w:rsidR="003D762C" w:rsidRPr="000B20F2" w14:paraId="6EA64504" w14:textId="77777777" w:rsidTr="00CE71A4">
        <w:trPr>
          <w:trHeight w:val="464"/>
        </w:trPr>
        <w:tc>
          <w:tcPr>
            <w:tcW w:w="1560" w:type="dxa"/>
          </w:tcPr>
          <w:p w14:paraId="1A4975E6" w14:textId="77777777" w:rsidR="003D762C" w:rsidRPr="007B0571" w:rsidRDefault="003D762C" w:rsidP="00970E8F">
            <w:pPr>
              <w:spacing w:before="20"/>
              <w:rPr>
                <w:sz w:val="19"/>
                <w:szCs w:val="19"/>
                <w:lang w:val="sv-SE"/>
              </w:rPr>
            </w:pPr>
            <w:r w:rsidRPr="00E81443">
              <w:rPr>
                <w:sz w:val="19"/>
                <w:szCs w:val="19"/>
                <w:lang w:val="sv-SE"/>
              </w:rPr>
              <w:t>Medfödda och/eller genetiska störningar</w:t>
            </w:r>
          </w:p>
        </w:tc>
        <w:tc>
          <w:tcPr>
            <w:tcW w:w="1657" w:type="dxa"/>
          </w:tcPr>
          <w:p w14:paraId="0F3CC549" w14:textId="77777777" w:rsidR="003D762C" w:rsidRPr="007B0571" w:rsidRDefault="003D762C" w:rsidP="003E1D4F">
            <w:pPr>
              <w:spacing w:before="20"/>
              <w:jc w:val="center"/>
              <w:rPr>
                <w:sz w:val="19"/>
                <w:szCs w:val="19"/>
                <w:lang w:val="sv-SE"/>
              </w:rPr>
            </w:pPr>
          </w:p>
        </w:tc>
        <w:tc>
          <w:tcPr>
            <w:tcW w:w="1745" w:type="dxa"/>
          </w:tcPr>
          <w:p w14:paraId="296934FF" w14:textId="77777777" w:rsidR="003D762C" w:rsidRPr="007B0571" w:rsidRDefault="003D762C" w:rsidP="00970E8F">
            <w:pPr>
              <w:spacing w:before="20"/>
              <w:jc w:val="center"/>
              <w:rPr>
                <w:sz w:val="19"/>
                <w:szCs w:val="19"/>
                <w:lang w:val="sv-SE"/>
              </w:rPr>
            </w:pPr>
          </w:p>
        </w:tc>
        <w:tc>
          <w:tcPr>
            <w:tcW w:w="850" w:type="dxa"/>
          </w:tcPr>
          <w:p w14:paraId="4422EC4F" w14:textId="77777777" w:rsidR="003D762C" w:rsidRPr="000B20F2" w:rsidRDefault="003D762C" w:rsidP="00970E8F">
            <w:pPr>
              <w:spacing w:before="20"/>
              <w:jc w:val="center"/>
              <w:rPr>
                <w:sz w:val="19"/>
                <w:szCs w:val="19"/>
                <w:lang w:val="sv-SE"/>
              </w:rPr>
            </w:pPr>
          </w:p>
        </w:tc>
        <w:tc>
          <w:tcPr>
            <w:tcW w:w="1418" w:type="dxa"/>
          </w:tcPr>
          <w:p w14:paraId="0AD06C18" w14:textId="77777777" w:rsidR="003D762C" w:rsidRPr="000B20F2" w:rsidRDefault="003D762C" w:rsidP="00970E8F">
            <w:pPr>
              <w:spacing w:before="20"/>
              <w:jc w:val="center"/>
              <w:rPr>
                <w:sz w:val="19"/>
                <w:szCs w:val="19"/>
                <w:lang w:val="sv-SE"/>
              </w:rPr>
            </w:pPr>
          </w:p>
        </w:tc>
        <w:tc>
          <w:tcPr>
            <w:tcW w:w="1275" w:type="dxa"/>
          </w:tcPr>
          <w:p w14:paraId="78CF7C94" w14:textId="77777777" w:rsidR="003D762C" w:rsidRPr="000B20F2" w:rsidRDefault="003D762C" w:rsidP="00970E8F">
            <w:pPr>
              <w:spacing w:before="20"/>
              <w:jc w:val="center"/>
              <w:rPr>
                <w:sz w:val="19"/>
                <w:szCs w:val="19"/>
                <w:lang w:val="sv-SE"/>
              </w:rPr>
            </w:pPr>
          </w:p>
        </w:tc>
        <w:tc>
          <w:tcPr>
            <w:tcW w:w="1701" w:type="dxa"/>
          </w:tcPr>
          <w:p w14:paraId="4AEB2BE2" w14:textId="77777777" w:rsidR="003D762C" w:rsidRDefault="003D762C" w:rsidP="0081158E">
            <w:pPr>
              <w:spacing w:before="20"/>
              <w:jc w:val="center"/>
              <w:rPr>
                <w:sz w:val="19"/>
                <w:szCs w:val="19"/>
                <w:vertAlign w:val="superscript"/>
                <w:lang w:val="sv-SE"/>
              </w:rPr>
            </w:pPr>
            <w:r>
              <w:rPr>
                <w:sz w:val="19"/>
                <w:szCs w:val="19"/>
                <w:lang w:val="sv-SE"/>
              </w:rPr>
              <w:t>Fosterskador</w:t>
            </w:r>
            <w:r>
              <w:rPr>
                <w:sz w:val="19"/>
                <w:szCs w:val="19"/>
                <w:vertAlign w:val="superscript"/>
                <w:lang w:val="sv-SE"/>
              </w:rPr>
              <w:t>a, b</w:t>
            </w:r>
          </w:p>
          <w:p w14:paraId="3AFF4928" w14:textId="77777777" w:rsidR="003D762C" w:rsidRPr="000B20F2" w:rsidRDefault="003D762C" w:rsidP="00970E8F">
            <w:pPr>
              <w:spacing w:before="20"/>
              <w:jc w:val="center"/>
              <w:rPr>
                <w:sz w:val="19"/>
                <w:szCs w:val="19"/>
                <w:lang w:val="sv-SE"/>
              </w:rPr>
            </w:pPr>
          </w:p>
        </w:tc>
      </w:tr>
      <w:tr w:rsidR="003D762C" w:rsidRPr="000B20F2" w14:paraId="0D9BA565" w14:textId="77777777" w:rsidTr="00CE71A4">
        <w:trPr>
          <w:trHeight w:val="464"/>
        </w:trPr>
        <w:tc>
          <w:tcPr>
            <w:tcW w:w="1560" w:type="dxa"/>
          </w:tcPr>
          <w:p w14:paraId="7BB2A136" w14:textId="77777777" w:rsidR="003D762C" w:rsidRPr="007B0571" w:rsidRDefault="003D762C" w:rsidP="00B12885">
            <w:pPr>
              <w:keepNext/>
              <w:keepLines/>
              <w:spacing w:before="20"/>
              <w:rPr>
                <w:sz w:val="19"/>
                <w:szCs w:val="19"/>
                <w:lang w:val="sv-SE"/>
              </w:rPr>
            </w:pPr>
            <w:r w:rsidRPr="007B0571">
              <w:rPr>
                <w:sz w:val="19"/>
                <w:szCs w:val="19"/>
                <w:lang w:val="sv-SE"/>
              </w:rPr>
              <w:t>Allmänna symtom och</w:t>
            </w:r>
            <w:r w:rsidRPr="000119EC">
              <w:rPr>
                <w:sz w:val="19"/>
                <w:szCs w:val="19"/>
                <w:lang w:val="sv-SE"/>
              </w:rPr>
              <w:t>/eller</w:t>
            </w:r>
            <w:r w:rsidRPr="007B0571">
              <w:rPr>
                <w:sz w:val="19"/>
                <w:szCs w:val="19"/>
                <w:lang w:val="sv-SE"/>
              </w:rPr>
              <w:t xml:space="preserve"> symtom vid administrerings-stället</w:t>
            </w:r>
          </w:p>
        </w:tc>
        <w:tc>
          <w:tcPr>
            <w:tcW w:w="1657" w:type="dxa"/>
          </w:tcPr>
          <w:p w14:paraId="0EDF9114" w14:textId="77777777" w:rsidR="003D762C" w:rsidRPr="004028F9" w:rsidRDefault="003D762C" w:rsidP="00B12885">
            <w:pPr>
              <w:keepNext/>
              <w:keepLines/>
              <w:spacing w:before="20"/>
              <w:jc w:val="center"/>
              <w:rPr>
                <w:sz w:val="19"/>
                <w:szCs w:val="19"/>
                <w:lang w:val="sv-SE"/>
              </w:rPr>
            </w:pPr>
            <w:r w:rsidRPr="007B0571">
              <w:rPr>
                <w:sz w:val="19"/>
                <w:szCs w:val="19"/>
                <w:lang w:val="sv-SE"/>
              </w:rPr>
              <w:t>Asteni</w:t>
            </w:r>
            <w:r w:rsidRPr="000119EC">
              <w:rPr>
                <w:sz w:val="19"/>
                <w:szCs w:val="19"/>
                <w:lang w:val="sv-SE"/>
              </w:rPr>
              <w:t>,</w:t>
            </w:r>
          </w:p>
          <w:p w14:paraId="31CD5481" w14:textId="77777777" w:rsidR="003D762C" w:rsidRPr="007B0571" w:rsidRDefault="003D762C" w:rsidP="00B12885">
            <w:pPr>
              <w:keepNext/>
              <w:keepLines/>
              <w:spacing w:before="20"/>
              <w:jc w:val="center"/>
              <w:rPr>
                <w:sz w:val="19"/>
                <w:szCs w:val="19"/>
                <w:lang w:val="sv-SE"/>
              </w:rPr>
            </w:pPr>
            <w:r w:rsidRPr="004028F9">
              <w:rPr>
                <w:sz w:val="19"/>
                <w:szCs w:val="19"/>
                <w:lang w:val="sv-SE"/>
              </w:rPr>
              <w:t>Trötthet,</w:t>
            </w:r>
          </w:p>
          <w:p w14:paraId="2D2FA118" w14:textId="77777777" w:rsidR="003D762C" w:rsidRPr="007B0571" w:rsidRDefault="003D762C" w:rsidP="00B12885">
            <w:pPr>
              <w:keepNext/>
              <w:keepLines/>
              <w:spacing w:before="20"/>
              <w:jc w:val="center"/>
              <w:rPr>
                <w:sz w:val="19"/>
                <w:szCs w:val="19"/>
                <w:lang w:val="sv-SE"/>
              </w:rPr>
            </w:pPr>
            <w:r w:rsidRPr="007B0571">
              <w:rPr>
                <w:sz w:val="19"/>
                <w:szCs w:val="19"/>
                <w:lang w:val="sv-SE"/>
              </w:rPr>
              <w:t>Pyrexi,</w:t>
            </w:r>
          </w:p>
          <w:p w14:paraId="1743F375" w14:textId="77777777" w:rsidR="003D762C" w:rsidRPr="007B0571" w:rsidRDefault="003D762C" w:rsidP="00B12885">
            <w:pPr>
              <w:keepNext/>
              <w:keepLines/>
              <w:spacing w:before="20"/>
              <w:jc w:val="center"/>
              <w:rPr>
                <w:sz w:val="19"/>
                <w:szCs w:val="19"/>
                <w:lang w:val="sv-SE"/>
              </w:rPr>
            </w:pPr>
            <w:r w:rsidRPr="007B0571">
              <w:rPr>
                <w:sz w:val="19"/>
                <w:szCs w:val="19"/>
                <w:lang w:val="sv-SE"/>
              </w:rPr>
              <w:t>Smärta, Slemhinne-inflammation</w:t>
            </w:r>
          </w:p>
        </w:tc>
        <w:tc>
          <w:tcPr>
            <w:tcW w:w="1745" w:type="dxa"/>
          </w:tcPr>
          <w:p w14:paraId="24DF8BE6" w14:textId="77777777" w:rsidR="003D762C" w:rsidRPr="009A7151" w:rsidRDefault="003D762C" w:rsidP="00B12885">
            <w:pPr>
              <w:keepNext/>
              <w:keepLines/>
              <w:spacing w:before="20"/>
              <w:jc w:val="center"/>
              <w:rPr>
                <w:sz w:val="19"/>
                <w:szCs w:val="19"/>
                <w:lang w:val="sv-SE"/>
              </w:rPr>
            </w:pPr>
            <w:r w:rsidRPr="007B0571">
              <w:rPr>
                <w:sz w:val="19"/>
                <w:szCs w:val="19"/>
                <w:lang w:val="sv-SE"/>
              </w:rPr>
              <w:t>Letargi</w:t>
            </w:r>
          </w:p>
        </w:tc>
        <w:tc>
          <w:tcPr>
            <w:tcW w:w="850" w:type="dxa"/>
          </w:tcPr>
          <w:p w14:paraId="2F06B978" w14:textId="77777777" w:rsidR="003D762C" w:rsidRPr="000B20F2" w:rsidRDefault="003D762C" w:rsidP="00B12885">
            <w:pPr>
              <w:keepNext/>
              <w:keepLines/>
              <w:spacing w:before="20"/>
              <w:jc w:val="center"/>
              <w:rPr>
                <w:sz w:val="19"/>
                <w:szCs w:val="19"/>
                <w:lang w:val="sv-SE"/>
              </w:rPr>
            </w:pPr>
          </w:p>
        </w:tc>
        <w:tc>
          <w:tcPr>
            <w:tcW w:w="1418" w:type="dxa"/>
          </w:tcPr>
          <w:p w14:paraId="3005EBF0" w14:textId="77777777" w:rsidR="003D762C" w:rsidRPr="000B20F2" w:rsidRDefault="003D762C" w:rsidP="00B12885">
            <w:pPr>
              <w:keepNext/>
              <w:keepLines/>
              <w:spacing w:before="20"/>
              <w:jc w:val="center"/>
              <w:rPr>
                <w:sz w:val="19"/>
                <w:szCs w:val="19"/>
                <w:lang w:val="sv-SE"/>
              </w:rPr>
            </w:pPr>
          </w:p>
        </w:tc>
        <w:tc>
          <w:tcPr>
            <w:tcW w:w="1275" w:type="dxa"/>
          </w:tcPr>
          <w:p w14:paraId="6E392AA1" w14:textId="77777777" w:rsidR="003D762C" w:rsidRPr="000B20F2" w:rsidRDefault="003D762C" w:rsidP="00B12885">
            <w:pPr>
              <w:keepNext/>
              <w:keepLines/>
              <w:spacing w:before="20"/>
              <w:jc w:val="center"/>
              <w:rPr>
                <w:sz w:val="19"/>
                <w:szCs w:val="19"/>
                <w:lang w:val="sv-SE"/>
              </w:rPr>
            </w:pPr>
          </w:p>
        </w:tc>
        <w:tc>
          <w:tcPr>
            <w:tcW w:w="1701" w:type="dxa"/>
          </w:tcPr>
          <w:p w14:paraId="22255787" w14:textId="77777777" w:rsidR="003D762C" w:rsidRPr="000B20F2" w:rsidRDefault="003D762C" w:rsidP="00B12885">
            <w:pPr>
              <w:keepNext/>
              <w:keepLines/>
              <w:spacing w:before="20"/>
              <w:jc w:val="center"/>
              <w:rPr>
                <w:sz w:val="19"/>
                <w:szCs w:val="19"/>
                <w:lang w:val="sv-SE"/>
              </w:rPr>
            </w:pPr>
          </w:p>
        </w:tc>
      </w:tr>
      <w:tr w:rsidR="003D762C" w:rsidRPr="000B20F2" w14:paraId="0D6BB611" w14:textId="77777777" w:rsidTr="00CE71A4">
        <w:trPr>
          <w:trHeight w:val="464"/>
        </w:trPr>
        <w:tc>
          <w:tcPr>
            <w:tcW w:w="1560" w:type="dxa"/>
          </w:tcPr>
          <w:p w14:paraId="2724D4E2" w14:textId="77777777" w:rsidR="003D762C" w:rsidRPr="004A40A7" w:rsidRDefault="003D762C" w:rsidP="00B12885">
            <w:pPr>
              <w:keepNext/>
              <w:keepLines/>
              <w:spacing w:before="20"/>
              <w:rPr>
                <w:sz w:val="19"/>
                <w:szCs w:val="19"/>
                <w:lang w:val="sv-SE"/>
              </w:rPr>
            </w:pPr>
            <w:r w:rsidRPr="00CF1FD0">
              <w:rPr>
                <w:sz w:val="19"/>
                <w:szCs w:val="19"/>
                <w:lang w:val="sv-SE"/>
              </w:rPr>
              <w:t>Undersökningar</w:t>
            </w:r>
          </w:p>
        </w:tc>
        <w:tc>
          <w:tcPr>
            <w:tcW w:w="1657" w:type="dxa"/>
          </w:tcPr>
          <w:p w14:paraId="4B0796A0" w14:textId="77777777" w:rsidR="003D762C" w:rsidRPr="00A84E4E" w:rsidRDefault="003D762C" w:rsidP="00B12885">
            <w:pPr>
              <w:keepNext/>
              <w:keepLines/>
              <w:spacing w:before="20"/>
              <w:jc w:val="center"/>
              <w:rPr>
                <w:sz w:val="19"/>
                <w:szCs w:val="19"/>
                <w:lang w:val="sv-SE"/>
              </w:rPr>
            </w:pPr>
            <w:r w:rsidRPr="00A84E4E">
              <w:rPr>
                <w:sz w:val="19"/>
                <w:szCs w:val="19"/>
                <w:lang w:val="sv-SE"/>
              </w:rPr>
              <w:t>Viktminskning</w:t>
            </w:r>
          </w:p>
        </w:tc>
        <w:tc>
          <w:tcPr>
            <w:tcW w:w="1745" w:type="dxa"/>
          </w:tcPr>
          <w:p w14:paraId="7D2A5EA0" w14:textId="77777777" w:rsidR="003D762C" w:rsidRPr="00806F4C" w:rsidRDefault="003D762C" w:rsidP="00B12885">
            <w:pPr>
              <w:keepNext/>
              <w:keepLines/>
              <w:spacing w:before="20"/>
              <w:jc w:val="center"/>
              <w:rPr>
                <w:sz w:val="19"/>
                <w:szCs w:val="19"/>
                <w:lang w:val="sv-SE"/>
              </w:rPr>
            </w:pPr>
          </w:p>
        </w:tc>
        <w:tc>
          <w:tcPr>
            <w:tcW w:w="850" w:type="dxa"/>
          </w:tcPr>
          <w:p w14:paraId="5D7D0C8B" w14:textId="77777777" w:rsidR="003D762C" w:rsidRPr="00E44927" w:rsidRDefault="003D762C" w:rsidP="00B12885">
            <w:pPr>
              <w:keepNext/>
              <w:keepLines/>
              <w:spacing w:before="20"/>
              <w:jc w:val="center"/>
              <w:rPr>
                <w:sz w:val="19"/>
                <w:szCs w:val="19"/>
                <w:lang w:val="sv-SE"/>
              </w:rPr>
            </w:pPr>
          </w:p>
        </w:tc>
        <w:tc>
          <w:tcPr>
            <w:tcW w:w="1418" w:type="dxa"/>
          </w:tcPr>
          <w:p w14:paraId="21572A68" w14:textId="77777777" w:rsidR="003D762C" w:rsidRPr="00E44927" w:rsidRDefault="003D762C" w:rsidP="00B12885">
            <w:pPr>
              <w:keepNext/>
              <w:keepLines/>
              <w:spacing w:before="20"/>
              <w:jc w:val="center"/>
              <w:rPr>
                <w:sz w:val="19"/>
                <w:szCs w:val="19"/>
                <w:lang w:val="sv-SE"/>
              </w:rPr>
            </w:pPr>
          </w:p>
        </w:tc>
        <w:tc>
          <w:tcPr>
            <w:tcW w:w="1275" w:type="dxa"/>
          </w:tcPr>
          <w:p w14:paraId="28029F90" w14:textId="77777777" w:rsidR="003D762C" w:rsidRPr="00E44927" w:rsidRDefault="003D762C" w:rsidP="00B12885">
            <w:pPr>
              <w:keepNext/>
              <w:keepLines/>
              <w:spacing w:before="20"/>
              <w:jc w:val="center"/>
              <w:rPr>
                <w:sz w:val="19"/>
                <w:szCs w:val="19"/>
                <w:lang w:val="sv-SE"/>
              </w:rPr>
            </w:pPr>
          </w:p>
        </w:tc>
        <w:tc>
          <w:tcPr>
            <w:tcW w:w="1701" w:type="dxa"/>
          </w:tcPr>
          <w:p w14:paraId="07B0319B" w14:textId="77777777" w:rsidR="003D762C" w:rsidRPr="00E44927" w:rsidRDefault="003D762C" w:rsidP="00B12885">
            <w:pPr>
              <w:keepNext/>
              <w:keepLines/>
              <w:spacing w:before="20"/>
              <w:jc w:val="center"/>
              <w:rPr>
                <w:sz w:val="19"/>
                <w:szCs w:val="19"/>
                <w:lang w:val="sv-SE"/>
              </w:rPr>
            </w:pPr>
          </w:p>
        </w:tc>
      </w:tr>
    </w:tbl>
    <w:p w14:paraId="78346AD6" w14:textId="77777777" w:rsidR="00775F98" w:rsidRDefault="009A7151" w:rsidP="00B12885">
      <w:pPr>
        <w:keepNext/>
        <w:keepLines/>
        <w:spacing w:before="20"/>
        <w:ind w:left="126" w:firstLine="16"/>
        <w:rPr>
          <w:sz w:val="18"/>
          <w:szCs w:val="18"/>
          <w:lang w:val="sv-SE"/>
        </w:rPr>
      </w:pPr>
      <w:r w:rsidRPr="00B12885">
        <w:rPr>
          <w:sz w:val="18"/>
          <w:szCs w:val="18"/>
          <w:lang w:val="sv-SE"/>
        </w:rPr>
        <w:t xml:space="preserve">När biverkningar noterades som både biverkningar alla grader och grad 3-5 i kliniska </w:t>
      </w:r>
      <w:r w:rsidR="00D747D1" w:rsidRPr="00B12885">
        <w:rPr>
          <w:sz w:val="18"/>
          <w:szCs w:val="18"/>
          <w:lang w:val="sv-SE"/>
        </w:rPr>
        <w:t>studier</w:t>
      </w:r>
      <w:r w:rsidRPr="00B12885">
        <w:rPr>
          <w:sz w:val="18"/>
          <w:szCs w:val="18"/>
          <w:lang w:val="sv-SE"/>
        </w:rPr>
        <w:t>, rapporterades den högsta frekvensen som observera</w:t>
      </w:r>
      <w:r w:rsidR="003C0F92" w:rsidRPr="00B12885">
        <w:rPr>
          <w:sz w:val="18"/>
          <w:szCs w:val="18"/>
          <w:lang w:val="sv-SE"/>
        </w:rPr>
        <w:t>ts</w:t>
      </w:r>
      <w:r w:rsidRPr="00B12885">
        <w:rPr>
          <w:sz w:val="18"/>
          <w:szCs w:val="18"/>
          <w:lang w:val="sv-SE"/>
        </w:rPr>
        <w:t xml:space="preserve"> hos patienter.</w:t>
      </w:r>
      <w:r w:rsidR="00775F98" w:rsidRPr="00B12885">
        <w:rPr>
          <w:sz w:val="18"/>
          <w:szCs w:val="18"/>
          <w:lang w:val="sv-SE"/>
        </w:rPr>
        <w:t xml:space="preserve"> Data är inte justerade med avseende på olika behandlingslängd. </w:t>
      </w:r>
    </w:p>
    <w:p w14:paraId="637D2F0B" w14:textId="77777777" w:rsidR="00B72A1E" w:rsidRPr="00B12885" w:rsidRDefault="00B72A1E" w:rsidP="00B12885">
      <w:pPr>
        <w:keepNext/>
        <w:keepLines/>
        <w:spacing w:before="20"/>
        <w:ind w:left="126" w:firstLine="16"/>
        <w:rPr>
          <w:sz w:val="18"/>
          <w:szCs w:val="18"/>
          <w:lang w:val="sv-SE"/>
        </w:rPr>
      </w:pPr>
    </w:p>
    <w:p w14:paraId="0DF38A95" w14:textId="77777777" w:rsidR="00775F98" w:rsidRPr="00B12885" w:rsidRDefault="00775F98" w:rsidP="00775F98">
      <w:pPr>
        <w:spacing w:before="20"/>
        <w:ind w:left="284" w:hanging="142"/>
        <w:rPr>
          <w:sz w:val="18"/>
          <w:szCs w:val="18"/>
          <w:lang w:val="sv-SE"/>
        </w:rPr>
      </w:pPr>
      <w:r w:rsidRPr="00B12885">
        <w:rPr>
          <w:sz w:val="18"/>
          <w:szCs w:val="18"/>
          <w:vertAlign w:val="superscript"/>
          <w:lang w:val="sv-SE"/>
        </w:rPr>
        <w:t>a</w:t>
      </w:r>
      <w:r w:rsidRPr="00B12885">
        <w:rPr>
          <w:sz w:val="18"/>
          <w:szCs w:val="18"/>
          <w:vertAlign w:val="superscript"/>
          <w:lang w:val="sv-SE"/>
        </w:rPr>
        <w:tab/>
      </w:r>
      <w:r w:rsidRPr="00B12885">
        <w:rPr>
          <w:sz w:val="18"/>
          <w:szCs w:val="18"/>
          <w:lang w:val="sv-SE"/>
        </w:rPr>
        <w:t xml:space="preserve">Se tabell </w:t>
      </w:r>
      <w:r w:rsidR="00052D04" w:rsidRPr="00B12885">
        <w:rPr>
          <w:sz w:val="18"/>
          <w:szCs w:val="18"/>
          <w:lang w:val="sv-SE"/>
        </w:rPr>
        <w:t>3</w:t>
      </w:r>
      <w:r w:rsidRPr="00B12885">
        <w:rPr>
          <w:sz w:val="18"/>
          <w:szCs w:val="18"/>
          <w:lang w:val="sv-SE"/>
        </w:rPr>
        <w:t xml:space="preserve"> ’Biverkningar rapporterade efter marknadsintroduktionen’ för ytterligare information.</w:t>
      </w:r>
    </w:p>
    <w:p w14:paraId="53182CE7" w14:textId="77777777" w:rsidR="00775F98" w:rsidRPr="00B12885" w:rsidRDefault="00775F98" w:rsidP="00775F98">
      <w:pPr>
        <w:spacing w:before="20"/>
        <w:ind w:left="284" w:hanging="142"/>
        <w:rPr>
          <w:sz w:val="18"/>
          <w:szCs w:val="18"/>
          <w:lang w:val="sv-SE"/>
        </w:rPr>
      </w:pPr>
      <w:r w:rsidRPr="00B12885">
        <w:rPr>
          <w:sz w:val="18"/>
          <w:szCs w:val="18"/>
          <w:vertAlign w:val="superscript"/>
          <w:lang w:val="sv-SE"/>
        </w:rPr>
        <w:t xml:space="preserve">b </w:t>
      </w:r>
      <w:r w:rsidRPr="00B12885">
        <w:rPr>
          <w:sz w:val="18"/>
          <w:szCs w:val="18"/>
          <w:vertAlign w:val="superscript"/>
          <w:lang w:val="sv-SE"/>
        </w:rPr>
        <w:tab/>
      </w:r>
      <w:r w:rsidR="00052D04" w:rsidRPr="00B12885">
        <w:rPr>
          <w:sz w:val="18"/>
          <w:szCs w:val="18"/>
          <w:lang w:val="sv-SE"/>
        </w:rPr>
        <w:t>Term</w:t>
      </w:r>
      <w:r w:rsidR="00C61119" w:rsidRPr="00B12885">
        <w:rPr>
          <w:sz w:val="18"/>
          <w:szCs w:val="18"/>
          <w:lang w:val="sv-SE"/>
        </w:rPr>
        <w:t>er</w:t>
      </w:r>
      <w:r w:rsidR="00052D04" w:rsidRPr="00B12885">
        <w:rPr>
          <w:sz w:val="18"/>
          <w:szCs w:val="18"/>
          <w:lang w:val="sv-SE"/>
        </w:rPr>
        <w:t xml:space="preserve"> som representerar en grupp av biverkningar</w:t>
      </w:r>
      <w:r w:rsidRPr="00B12885">
        <w:rPr>
          <w:sz w:val="18"/>
          <w:szCs w:val="18"/>
          <w:lang w:val="sv-SE"/>
        </w:rPr>
        <w:t xml:space="preserve"> som beskriver ett medicinskt begrepp snarare än ett enskilt tillstånd</w:t>
      </w:r>
      <w:r w:rsidR="00B3264F" w:rsidRPr="00B12885">
        <w:rPr>
          <w:sz w:val="18"/>
          <w:szCs w:val="18"/>
          <w:lang w:val="sv-SE"/>
        </w:rPr>
        <w:t xml:space="preserve"> eller av MeDRA (Medical Dictionary for Regulatory Activities) föredragen term</w:t>
      </w:r>
      <w:r w:rsidRPr="00B12885">
        <w:rPr>
          <w:sz w:val="18"/>
          <w:szCs w:val="18"/>
          <w:lang w:val="sv-SE"/>
        </w:rPr>
        <w:t xml:space="preserve">. Denna grupp av medicinska termer kan involvera samma underliggande patofysiologi (t.ex. </w:t>
      </w:r>
      <w:r w:rsidR="00B3264F" w:rsidRPr="00B12885">
        <w:rPr>
          <w:sz w:val="18"/>
          <w:szCs w:val="18"/>
          <w:lang w:val="sv-SE"/>
        </w:rPr>
        <w:t>tromboemboliska</w:t>
      </w:r>
      <w:r w:rsidRPr="00B12885">
        <w:rPr>
          <w:i/>
          <w:sz w:val="18"/>
          <w:szCs w:val="18"/>
          <w:lang w:val="sv-SE"/>
        </w:rPr>
        <w:t xml:space="preserve"> </w:t>
      </w:r>
      <w:r w:rsidRPr="00B12885">
        <w:rPr>
          <w:sz w:val="18"/>
          <w:szCs w:val="18"/>
          <w:lang w:val="sv-SE"/>
        </w:rPr>
        <w:t xml:space="preserve">reaktioner av arteriellt ursprung inklusive </w:t>
      </w:r>
      <w:r w:rsidR="00382831" w:rsidRPr="00B12885">
        <w:rPr>
          <w:sz w:val="18"/>
          <w:szCs w:val="18"/>
          <w:lang w:val="sv-SE"/>
        </w:rPr>
        <w:t>stroke</w:t>
      </w:r>
      <w:r w:rsidRPr="00B12885">
        <w:rPr>
          <w:sz w:val="18"/>
          <w:szCs w:val="18"/>
          <w:lang w:val="sv-SE"/>
        </w:rPr>
        <w:t>, hjärtinfarkt, transitorisk ischemisk attack (TIA) och andra arteriella tromboemboliska reaktioner).</w:t>
      </w:r>
    </w:p>
    <w:p w14:paraId="617F6B4A" w14:textId="77777777" w:rsidR="00775F98" w:rsidRPr="00B12885" w:rsidRDefault="00775F98" w:rsidP="00775F98">
      <w:pPr>
        <w:ind w:left="284" w:hanging="142"/>
        <w:rPr>
          <w:sz w:val="18"/>
          <w:szCs w:val="18"/>
          <w:lang w:val="sv-SE"/>
        </w:rPr>
      </w:pPr>
      <w:r w:rsidRPr="00B12885">
        <w:rPr>
          <w:sz w:val="18"/>
          <w:szCs w:val="18"/>
          <w:vertAlign w:val="superscript"/>
          <w:lang w:val="sv-SE"/>
        </w:rPr>
        <w:t>c</w:t>
      </w:r>
      <w:r w:rsidRPr="00B12885">
        <w:rPr>
          <w:sz w:val="18"/>
          <w:szCs w:val="18"/>
          <w:lang w:val="sv-SE"/>
        </w:rPr>
        <w:tab/>
        <w:t>Baserat på en substudie från NSABP C-08 med 295 patienter.</w:t>
      </w:r>
    </w:p>
    <w:p w14:paraId="7043D9C2" w14:textId="77777777" w:rsidR="00775F98" w:rsidRPr="00B12885" w:rsidRDefault="00775F98" w:rsidP="00775F98">
      <w:pPr>
        <w:ind w:left="284" w:hanging="142"/>
        <w:rPr>
          <w:sz w:val="18"/>
          <w:szCs w:val="18"/>
          <w:lang w:val="sv-SE"/>
        </w:rPr>
      </w:pPr>
      <w:r w:rsidRPr="00B12885">
        <w:rPr>
          <w:sz w:val="18"/>
          <w:szCs w:val="18"/>
          <w:vertAlign w:val="superscript"/>
          <w:lang w:val="sv-SE"/>
        </w:rPr>
        <w:t>d</w:t>
      </w:r>
      <w:r w:rsidRPr="00B12885">
        <w:rPr>
          <w:sz w:val="18"/>
          <w:szCs w:val="18"/>
          <w:vertAlign w:val="superscript"/>
          <w:lang w:val="sv-SE"/>
        </w:rPr>
        <w:tab/>
      </w:r>
      <w:r w:rsidRPr="00B12885">
        <w:rPr>
          <w:sz w:val="18"/>
          <w:szCs w:val="18"/>
          <w:lang w:val="sv-SE"/>
        </w:rPr>
        <w:t>För ytterligare information se ”Ytterligare information för selekterade allvarliga biverkningar” nedan.</w:t>
      </w:r>
    </w:p>
    <w:p w14:paraId="7605EC8C" w14:textId="77777777" w:rsidR="00B71990" w:rsidRPr="00B12885" w:rsidRDefault="00B71990" w:rsidP="00775F98">
      <w:pPr>
        <w:ind w:left="284" w:hanging="142"/>
        <w:rPr>
          <w:sz w:val="18"/>
          <w:szCs w:val="18"/>
          <w:lang w:val="sv-SE"/>
        </w:rPr>
      </w:pPr>
      <w:r w:rsidRPr="00B12885">
        <w:rPr>
          <w:sz w:val="18"/>
          <w:szCs w:val="18"/>
          <w:vertAlign w:val="superscript"/>
          <w:lang w:val="sv-SE"/>
        </w:rPr>
        <w:t>e</w:t>
      </w:r>
      <w:r w:rsidRPr="00B12885">
        <w:rPr>
          <w:sz w:val="18"/>
          <w:szCs w:val="18"/>
          <w:lang w:val="sv-SE"/>
        </w:rPr>
        <w:t xml:space="preserve"> Rekto-vaginal fistel är den vanligaste typen av </w:t>
      </w:r>
      <w:r w:rsidR="00F143C9" w:rsidRPr="00B12885">
        <w:rPr>
          <w:sz w:val="18"/>
          <w:szCs w:val="18"/>
          <w:lang w:val="sv-SE"/>
        </w:rPr>
        <w:t>gastrointestinal-vaginal fistel</w:t>
      </w:r>
      <w:r w:rsidR="001A429F" w:rsidRPr="00B12885">
        <w:rPr>
          <w:sz w:val="18"/>
          <w:szCs w:val="18"/>
          <w:lang w:val="sv-SE"/>
        </w:rPr>
        <w:t xml:space="preserve">. </w:t>
      </w:r>
    </w:p>
    <w:p w14:paraId="5C50A77A" w14:textId="77777777" w:rsidR="00525484" w:rsidRDefault="00B34B6A" w:rsidP="00775F98">
      <w:pPr>
        <w:ind w:left="284" w:hanging="142"/>
        <w:rPr>
          <w:sz w:val="18"/>
          <w:szCs w:val="18"/>
          <w:lang w:val="sv-SE"/>
        </w:rPr>
      </w:pPr>
      <w:r w:rsidRPr="00B12885">
        <w:rPr>
          <w:sz w:val="18"/>
          <w:szCs w:val="18"/>
          <w:vertAlign w:val="superscript"/>
          <w:lang w:val="sv-SE"/>
        </w:rPr>
        <w:t>f</w:t>
      </w:r>
      <w:r w:rsidR="001C21A5" w:rsidRPr="00B12885">
        <w:rPr>
          <w:sz w:val="18"/>
          <w:szCs w:val="18"/>
          <w:lang w:val="sv-SE"/>
        </w:rPr>
        <w:t xml:space="preserve"> Enbart observerat hos</w:t>
      </w:r>
      <w:r w:rsidRPr="00B12885">
        <w:rPr>
          <w:sz w:val="18"/>
          <w:szCs w:val="18"/>
          <w:lang w:val="sv-SE"/>
        </w:rPr>
        <w:t xml:space="preserve"> pediatrisk population.</w:t>
      </w:r>
    </w:p>
    <w:p w14:paraId="1D35CD76" w14:textId="77777777" w:rsidR="00B12885" w:rsidRPr="00B12885" w:rsidRDefault="00B12885" w:rsidP="00775F98">
      <w:pPr>
        <w:ind w:left="284" w:hanging="142"/>
        <w:rPr>
          <w:sz w:val="18"/>
          <w:szCs w:val="18"/>
          <w:lang w:val="sv-SE"/>
        </w:rPr>
      </w:pPr>
    </w:p>
    <w:p w14:paraId="3417EF0D" w14:textId="77777777" w:rsidR="00525484" w:rsidRPr="007B0571" w:rsidRDefault="00525484" w:rsidP="004A40A7">
      <w:pPr>
        <w:keepNext/>
        <w:keepLines/>
        <w:ind w:left="284" w:hanging="142"/>
        <w:rPr>
          <w:b/>
          <w:szCs w:val="22"/>
          <w:lang w:val="sv-SE"/>
        </w:rPr>
      </w:pPr>
      <w:r w:rsidRPr="007B0571">
        <w:rPr>
          <w:b/>
          <w:szCs w:val="22"/>
          <w:lang w:val="sv-SE"/>
        </w:rPr>
        <w:lastRenderedPageBreak/>
        <w:t>Tabell 2:</w:t>
      </w:r>
      <w:r w:rsidRPr="007B0571">
        <w:rPr>
          <w:b/>
          <w:szCs w:val="22"/>
          <w:lang w:val="sv-SE"/>
        </w:rPr>
        <w:tab/>
      </w:r>
      <w:r w:rsidR="009A7151" w:rsidRPr="000119EC">
        <w:rPr>
          <w:b/>
          <w:szCs w:val="22"/>
          <w:lang w:val="sv-SE"/>
        </w:rPr>
        <w:t>Allvarliga biverkningar</w:t>
      </w:r>
      <w:r w:rsidRPr="007B0571">
        <w:rPr>
          <w:b/>
          <w:szCs w:val="22"/>
          <w:lang w:val="sv-SE"/>
        </w:rPr>
        <w:t xml:space="preserve"> </w:t>
      </w:r>
      <w:r w:rsidRPr="000119EC">
        <w:rPr>
          <w:b/>
          <w:szCs w:val="22"/>
          <w:lang w:val="sv-SE"/>
        </w:rPr>
        <w:t xml:space="preserve">indelade </w:t>
      </w:r>
      <w:r w:rsidRPr="007B0571">
        <w:rPr>
          <w:b/>
          <w:szCs w:val="22"/>
          <w:lang w:val="sv-SE"/>
        </w:rPr>
        <w:t>efter frekvens</w:t>
      </w:r>
    </w:p>
    <w:p w14:paraId="153A8EA1" w14:textId="77777777" w:rsidR="00525484" w:rsidRPr="000119EC" w:rsidRDefault="00525484" w:rsidP="00A84E4E">
      <w:pPr>
        <w:keepNext/>
        <w:keepLines/>
        <w:ind w:left="284" w:hanging="142"/>
        <w:rPr>
          <w:sz w:val="20"/>
          <w:lang w:val="sv-S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842"/>
        <w:gridCol w:w="851"/>
        <w:gridCol w:w="1417"/>
        <w:gridCol w:w="1134"/>
        <w:gridCol w:w="1701"/>
      </w:tblGrid>
      <w:tr w:rsidR="00525484" w:rsidRPr="007B0571" w14:paraId="06C06FDB" w14:textId="77777777" w:rsidTr="00CE4B4E">
        <w:trPr>
          <w:trHeight w:val="464"/>
          <w:tblHeader/>
        </w:trPr>
        <w:tc>
          <w:tcPr>
            <w:tcW w:w="1560" w:type="dxa"/>
          </w:tcPr>
          <w:p w14:paraId="027E8637" w14:textId="77777777" w:rsidR="00525484" w:rsidRPr="004028F9" w:rsidRDefault="00525484" w:rsidP="00806F4C">
            <w:pPr>
              <w:keepNext/>
              <w:keepLines/>
              <w:spacing w:before="20"/>
              <w:rPr>
                <w:sz w:val="19"/>
                <w:szCs w:val="19"/>
                <w:lang w:val="sv-SE"/>
              </w:rPr>
            </w:pPr>
            <w:r w:rsidRPr="004028F9">
              <w:rPr>
                <w:sz w:val="19"/>
                <w:szCs w:val="19"/>
                <w:lang w:val="sv-SE"/>
              </w:rPr>
              <w:t>Organsystem</w:t>
            </w:r>
          </w:p>
        </w:tc>
        <w:tc>
          <w:tcPr>
            <w:tcW w:w="1701" w:type="dxa"/>
          </w:tcPr>
          <w:p w14:paraId="4AEFA9A5" w14:textId="77777777" w:rsidR="00525484" w:rsidRPr="004028F9" w:rsidRDefault="00525484" w:rsidP="00E44927">
            <w:pPr>
              <w:keepNext/>
              <w:keepLines/>
              <w:spacing w:before="20"/>
              <w:jc w:val="center"/>
              <w:rPr>
                <w:sz w:val="19"/>
                <w:szCs w:val="19"/>
                <w:lang w:val="sv-SE"/>
              </w:rPr>
            </w:pPr>
            <w:r w:rsidRPr="004028F9">
              <w:rPr>
                <w:sz w:val="19"/>
                <w:szCs w:val="19"/>
                <w:lang w:val="sv-SE"/>
              </w:rPr>
              <w:t>Mycket vanliga</w:t>
            </w:r>
          </w:p>
        </w:tc>
        <w:tc>
          <w:tcPr>
            <w:tcW w:w="1842" w:type="dxa"/>
          </w:tcPr>
          <w:p w14:paraId="674C0B96" w14:textId="77777777" w:rsidR="00525484" w:rsidRPr="00F11E17" w:rsidRDefault="00525484" w:rsidP="00E44927">
            <w:pPr>
              <w:keepNext/>
              <w:keepLines/>
              <w:spacing w:before="20"/>
              <w:jc w:val="center"/>
              <w:rPr>
                <w:sz w:val="19"/>
                <w:szCs w:val="19"/>
                <w:lang w:val="sv-SE"/>
              </w:rPr>
            </w:pPr>
            <w:r w:rsidRPr="00F11E17">
              <w:rPr>
                <w:sz w:val="19"/>
                <w:szCs w:val="19"/>
                <w:lang w:val="sv-SE"/>
              </w:rPr>
              <w:t>Vanliga</w:t>
            </w:r>
          </w:p>
        </w:tc>
        <w:tc>
          <w:tcPr>
            <w:tcW w:w="851" w:type="dxa"/>
          </w:tcPr>
          <w:p w14:paraId="6B6578DE" w14:textId="77777777" w:rsidR="00525484" w:rsidRPr="0091074F" w:rsidRDefault="00525484" w:rsidP="00E44927">
            <w:pPr>
              <w:keepNext/>
              <w:keepLines/>
              <w:spacing w:before="20"/>
              <w:jc w:val="center"/>
              <w:rPr>
                <w:sz w:val="19"/>
                <w:szCs w:val="19"/>
                <w:lang w:val="sv-SE"/>
              </w:rPr>
            </w:pPr>
            <w:r w:rsidRPr="0091074F">
              <w:rPr>
                <w:sz w:val="19"/>
                <w:szCs w:val="19"/>
                <w:lang w:val="sv-SE"/>
              </w:rPr>
              <w:t>Mindre vanliga</w:t>
            </w:r>
          </w:p>
        </w:tc>
        <w:tc>
          <w:tcPr>
            <w:tcW w:w="1417" w:type="dxa"/>
          </w:tcPr>
          <w:p w14:paraId="2EDAD4C3" w14:textId="77777777" w:rsidR="00525484" w:rsidRPr="00656488" w:rsidRDefault="00525484" w:rsidP="00E44927">
            <w:pPr>
              <w:keepNext/>
              <w:keepLines/>
              <w:spacing w:before="20"/>
              <w:jc w:val="center"/>
              <w:rPr>
                <w:sz w:val="19"/>
                <w:szCs w:val="19"/>
                <w:lang w:val="sv-SE"/>
              </w:rPr>
            </w:pPr>
            <w:r w:rsidRPr="00656488">
              <w:rPr>
                <w:sz w:val="19"/>
                <w:szCs w:val="19"/>
                <w:lang w:val="sv-SE"/>
              </w:rPr>
              <w:t>Sällsynta</w:t>
            </w:r>
          </w:p>
        </w:tc>
        <w:tc>
          <w:tcPr>
            <w:tcW w:w="1134" w:type="dxa"/>
          </w:tcPr>
          <w:p w14:paraId="1C20F6E9" w14:textId="77777777" w:rsidR="00525484" w:rsidRPr="00656488" w:rsidRDefault="00525484" w:rsidP="00E44927">
            <w:pPr>
              <w:keepNext/>
              <w:keepLines/>
              <w:spacing w:before="20"/>
              <w:jc w:val="center"/>
              <w:rPr>
                <w:sz w:val="19"/>
                <w:szCs w:val="19"/>
                <w:lang w:val="sv-SE"/>
              </w:rPr>
            </w:pPr>
            <w:r w:rsidRPr="00656488">
              <w:rPr>
                <w:sz w:val="19"/>
                <w:szCs w:val="19"/>
                <w:lang w:val="sv-SE"/>
              </w:rPr>
              <w:t>Mycket sällsynta</w:t>
            </w:r>
          </w:p>
        </w:tc>
        <w:tc>
          <w:tcPr>
            <w:tcW w:w="1701" w:type="dxa"/>
          </w:tcPr>
          <w:p w14:paraId="37AD19B8" w14:textId="77777777" w:rsidR="00525484" w:rsidRPr="00656488" w:rsidRDefault="00525484" w:rsidP="00E44927">
            <w:pPr>
              <w:keepNext/>
              <w:keepLines/>
              <w:spacing w:before="20"/>
              <w:jc w:val="center"/>
              <w:rPr>
                <w:sz w:val="19"/>
                <w:szCs w:val="19"/>
                <w:lang w:val="sv-SE"/>
              </w:rPr>
            </w:pPr>
            <w:r w:rsidRPr="00656488">
              <w:rPr>
                <w:sz w:val="19"/>
                <w:szCs w:val="19"/>
                <w:lang w:val="sv-SE"/>
              </w:rPr>
              <w:t>Ingen känd frekvens</w:t>
            </w:r>
          </w:p>
        </w:tc>
      </w:tr>
      <w:tr w:rsidR="00525484" w:rsidRPr="007B0571" w14:paraId="32974CA2" w14:textId="77777777" w:rsidTr="007D0E91">
        <w:trPr>
          <w:trHeight w:val="745"/>
        </w:trPr>
        <w:tc>
          <w:tcPr>
            <w:tcW w:w="1560" w:type="dxa"/>
          </w:tcPr>
          <w:p w14:paraId="1F8FC707" w14:textId="77777777" w:rsidR="00525484" w:rsidRPr="007B0571" w:rsidRDefault="00525484" w:rsidP="004A40A7">
            <w:pPr>
              <w:keepNext/>
              <w:keepLines/>
              <w:spacing w:before="20"/>
              <w:rPr>
                <w:sz w:val="19"/>
                <w:szCs w:val="19"/>
                <w:lang w:val="sv-SE"/>
              </w:rPr>
            </w:pPr>
            <w:r w:rsidRPr="007B0571">
              <w:rPr>
                <w:sz w:val="19"/>
                <w:szCs w:val="19"/>
                <w:lang w:val="sv-SE"/>
              </w:rPr>
              <w:t>Infektioner och infestationer</w:t>
            </w:r>
          </w:p>
        </w:tc>
        <w:tc>
          <w:tcPr>
            <w:tcW w:w="1701" w:type="dxa"/>
          </w:tcPr>
          <w:p w14:paraId="69D3204C" w14:textId="77777777" w:rsidR="00525484" w:rsidRPr="007B0571" w:rsidRDefault="00525484" w:rsidP="00A84E4E">
            <w:pPr>
              <w:keepNext/>
              <w:keepLines/>
              <w:spacing w:before="20"/>
              <w:jc w:val="center"/>
              <w:rPr>
                <w:sz w:val="19"/>
                <w:szCs w:val="19"/>
                <w:lang w:val="sv-SE"/>
              </w:rPr>
            </w:pPr>
          </w:p>
        </w:tc>
        <w:tc>
          <w:tcPr>
            <w:tcW w:w="1842" w:type="dxa"/>
          </w:tcPr>
          <w:p w14:paraId="638AEBC2" w14:textId="77777777" w:rsidR="00525484" w:rsidRPr="007B0571" w:rsidRDefault="00525484" w:rsidP="00806F4C">
            <w:pPr>
              <w:pStyle w:val="TextTi12"/>
              <w:keepNext/>
              <w:keepLines/>
              <w:spacing w:after="0" w:line="240" w:lineRule="auto"/>
              <w:ind w:left="567" w:hanging="567"/>
              <w:jc w:val="center"/>
              <w:rPr>
                <w:sz w:val="19"/>
                <w:szCs w:val="19"/>
                <w:lang w:val="sv-SE"/>
              </w:rPr>
            </w:pPr>
            <w:r w:rsidRPr="007B0571">
              <w:rPr>
                <w:sz w:val="19"/>
                <w:szCs w:val="19"/>
                <w:lang w:val="sv-SE"/>
              </w:rPr>
              <w:t>Sepsis,</w:t>
            </w:r>
          </w:p>
          <w:p w14:paraId="63835DBF" w14:textId="77777777" w:rsidR="00BB546F" w:rsidRPr="007B0571" w:rsidRDefault="00BB546F" w:rsidP="00E44927">
            <w:pPr>
              <w:pStyle w:val="TextTi12"/>
              <w:keepNext/>
              <w:keepLines/>
              <w:spacing w:after="0" w:line="240" w:lineRule="auto"/>
              <w:ind w:left="567" w:hanging="567"/>
              <w:jc w:val="center"/>
              <w:rPr>
                <w:sz w:val="19"/>
                <w:szCs w:val="19"/>
                <w:lang w:val="sv-SE"/>
              </w:rPr>
            </w:pPr>
            <w:r>
              <w:rPr>
                <w:sz w:val="19"/>
                <w:szCs w:val="19"/>
                <w:lang w:val="sv-SE"/>
              </w:rPr>
              <w:t>Cellulit,</w:t>
            </w:r>
          </w:p>
          <w:p w14:paraId="41B05449" w14:textId="77777777" w:rsidR="00525484" w:rsidRDefault="00525484" w:rsidP="00E44927">
            <w:pPr>
              <w:pStyle w:val="TextTi12"/>
              <w:keepNext/>
              <w:keepLines/>
              <w:spacing w:after="0" w:line="240" w:lineRule="auto"/>
              <w:ind w:left="567" w:hanging="567"/>
              <w:jc w:val="center"/>
              <w:rPr>
                <w:sz w:val="19"/>
                <w:szCs w:val="19"/>
                <w:lang w:val="sv-SE"/>
              </w:rPr>
            </w:pPr>
            <w:r w:rsidRPr="007B0571">
              <w:rPr>
                <w:sz w:val="19"/>
                <w:szCs w:val="19"/>
                <w:lang w:val="sv-SE"/>
              </w:rPr>
              <w:t>Abscess</w:t>
            </w:r>
            <w:r w:rsidR="00B3264F" w:rsidRPr="000119EC">
              <w:rPr>
                <w:sz w:val="19"/>
                <w:szCs w:val="19"/>
                <w:vertAlign w:val="superscript"/>
                <w:lang w:val="sv-SE"/>
              </w:rPr>
              <w:t>a,</w:t>
            </w:r>
            <w:r w:rsidR="006325D8" w:rsidRPr="004028F9">
              <w:rPr>
                <w:sz w:val="19"/>
                <w:szCs w:val="19"/>
                <w:vertAlign w:val="superscript"/>
                <w:lang w:val="sv-SE"/>
              </w:rPr>
              <w:t>b</w:t>
            </w:r>
            <w:r w:rsidRPr="007B0571">
              <w:rPr>
                <w:sz w:val="19"/>
                <w:szCs w:val="19"/>
                <w:lang w:val="sv-SE"/>
              </w:rPr>
              <w:t>,</w:t>
            </w:r>
          </w:p>
          <w:p w14:paraId="249E3D94" w14:textId="77777777" w:rsidR="00525484" w:rsidRPr="004028F9" w:rsidRDefault="00525484" w:rsidP="00E44927">
            <w:pPr>
              <w:pStyle w:val="TextTi12"/>
              <w:keepNext/>
              <w:keepLines/>
              <w:spacing w:after="0" w:line="240" w:lineRule="auto"/>
              <w:ind w:left="567" w:hanging="567"/>
              <w:jc w:val="center"/>
              <w:rPr>
                <w:sz w:val="19"/>
                <w:szCs w:val="19"/>
                <w:lang w:val="sv-SE"/>
              </w:rPr>
            </w:pPr>
            <w:r w:rsidRPr="007B0571">
              <w:rPr>
                <w:sz w:val="19"/>
                <w:szCs w:val="19"/>
                <w:lang w:val="sv-SE"/>
              </w:rPr>
              <w:t>Infektion</w:t>
            </w:r>
            <w:r w:rsidR="008108A2" w:rsidRPr="000119EC">
              <w:rPr>
                <w:sz w:val="19"/>
                <w:szCs w:val="19"/>
                <w:lang w:val="sv-SE"/>
              </w:rPr>
              <w:t>,</w:t>
            </w:r>
          </w:p>
          <w:p w14:paraId="65AD0E10" w14:textId="77777777" w:rsidR="008108A2" w:rsidRPr="007B0571" w:rsidRDefault="008108A2" w:rsidP="00E44927">
            <w:pPr>
              <w:pStyle w:val="TextTi12"/>
              <w:keepNext/>
              <w:keepLines/>
              <w:spacing w:after="0" w:line="240" w:lineRule="auto"/>
              <w:ind w:left="567" w:hanging="567"/>
              <w:jc w:val="center"/>
              <w:rPr>
                <w:sz w:val="19"/>
                <w:szCs w:val="19"/>
                <w:lang w:val="sv-SE"/>
              </w:rPr>
            </w:pPr>
            <w:r w:rsidRPr="004028F9">
              <w:rPr>
                <w:sz w:val="19"/>
                <w:szCs w:val="19"/>
                <w:lang w:val="sv-SE"/>
              </w:rPr>
              <w:t>Urinvägsinfektion</w:t>
            </w:r>
          </w:p>
        </w:tc>
        <w:tc>
          <w:tcPr>
            <w:tcW w:w="851" w:type="dxa"/>
          </w:tcPr>
          <w:p w14:paraId="3B01579A" w14:textId="77777777" w:rsidR="00525484" w:rsidRPr="000119EC" w:rsidRDefault="00525484" w:rsidP="00E44927">
            <w:pPr>
              <w:keepNext/>
              <w:keepLines/>
              <w:spacing w:before="20"/>
              <w:jc w:val="center"/>
              <w:rPr>
                <w:sz w:val="19"/>
                <w:szCs w:val="19"/>
                <w:lang w:val="sv-SE"/>
              </w:rPr>
            </w:pPr>
          </w:p>
        </w:tc>
        <w:tc>
          <w:tcPr>
            <w:tcW w:w="1417" w:type="dxa"/>
          </w:tcPr>
          <w:p w14:paraId="3D8A75FA" w14:textId="77777777" w:rsidR="00525484" w:rsidRPr="004028F9" w:rsidRDefault="00525484" w:rsidP="00E44927">
            <w:pPr>
              <w:keepNext/>
              <w:keepLines/>
              <w:spacing w:before="20"/>
              <w:jc w:val="center"/>
              <w:rPr>
                <w:sz w:val="19"/>
                <w:szCs w:val="19"/>
                <w:lang w:val="sv-SE"/>
              </w:rPr>
            </w:pPr>
          </w:p>
        </w:tc>
        <w:tc>
          <w:tcPr>
            <w:tcW w:w="1134" w:type="dxa"/>
          </w:tcPr>
          <w:p w14:paraId="03DCD928" w14:textId="77777777" w:rsidR="00525484" w:rsidRPr="00F11E17" w:rsidRDefault="00525484" w:rsidP="00E44927">
            <w:pPr>
              <w:keepNext/>
              <w:keepLines/>
              <w:spacing w:before="20"/>
              <w:jc w:val="center"/>
              <w:rPr>
                <w:sz w:val="19"/>
                <w:szCs w:val="19"/>
                <w:lang w:val="sv-SE"/>
              </w:rPr>
            </w:pPr>
          </w:p>
        </w:tc>
        <w:tc>
          <w:tcPr>
            <w:tcW w:w="1701" w:type="dxa"/>
          </w:tcPr>
          <w:p w14:paraId="4A838522" w14:textId="77777777" w:rsidR="00525484" w:rsidRPr="007B0571" w:rsidRDefault="008108A2" w:rsidP="00E44927">
            <w:pPr>
              <w:keepNext/>
              <w:keepLines/>
              <w:spacing w:before="20"/>
              <w:jc w:val="center"/>
              <w:rPr>
                <w:sz w:val="19"/>
                <w:szCs w:val="19"/>
                <w:vertAlign w:val="superscript"/>
                <w:lang w:val="sv-SE"/>
              </w:rPr>
            </w:pPr>
            <w:r w:rsidRPr="0091074F">
              <w:rPr>
                <w:sz w:val="19"/>
                <w:szCs w:val="19"/>
                <w:lang w:val="sv-SE"/>
              </w:rPr>
              <w:t>Nekrotiserande faschi</w:t>
            </w:r>
            <w:r w:rsidRPr="00656488">
              <w:rPr>
                <w:sz w:val="19"/>
                <w:szCs w:val="19"/>
                <w:lang w:val="sv-SE"/>
              </w:rPr>
              <w:t>it</w:t>
            </w:r>
            <w:r w:rsidRPr="00656488">
              <w:rPr>
                <w:sz w:val="19"/>
                <w:szCs w:val="19"/>
                <w:vertAlign w:val="superscript"/>
                <w:lang w:val="sv-SE"/>
              </w:rPr>
              <w:t>c</w:t>
            </w:r>
          </w:p>
        </w:tc>
      </w:tr>
      <w:tr w:rsidR="00525484" w:rsidRPr="007B0571" w14:paraId="44C59651" w14:textId="77777777" w:rsidTr="007D0E91">
        <w:trPr>
          <w:trHeight w:val="935"/>
        </w:trPr>
        <w:tc>
          <w:tcPr>
            <w:tcW w:w="1560" w:type="dxa"/>
          </w:tcPr>
          <w:p w14:paraId="7163B02D" w14:textId="77777777" w:rsidR="00525484" w:rsidRPr="007B0571" w:rsidRDefault="00525484" w:rsidP="00CF1FD0">
            <w:pPr>
              <w:keepNext/>
              <w:keepLines/>
              <w:spacing w:before="20"/>
              <w:rPr>
                <w:sz w:val="19"/>
                <w:szCs w:val="19"/>
                <w:lang w:val="sv-SE"/>
              </w:rPr>
            </w:pPr>
            <w:r w:rsidRPr="007B0571">
              <w:rPr>
                <w:sz w:val="19"/>
                <w:szCs w:val="19"/>
                <w:lang w:val="sv-SE"/>
              </w:rPr>
              <w:t>Blodet och lymfsystemet</w:t>
            </w:r>
          </w:p>
        </w:tc>
        <w:tc>
          <w:tcPr>
            <w:tcW w:w="1701" w:type="dxa"/>
          </w:tcPr>
          <w:p w14:paraId="186A9993" w14:textId="77777777" w:rsidR="00525484" w:rsidRPr="008C62B6" w:rsidRDefault="00525484" w:rsidP="00CF1FD0">
            <w:pPr>
              <w:pStyle w:val="TextTi12"/>
              <w:keepNext/>
              <w:keepLines/>
              <w:spacing w:after="0" w:line="240" w:lineRule="auto"/>
              <w:jc w:val="center"/>
              <w:rPr>
                <w:sz w:val="19"/>
                <w:szCs w:val="19"/>
              </w:rPr>
            </w:pPr>
            <w:proofErr w:type="spellStart"/>
            <w:r w:rsidRPr="008C62B6">
              <w:rPr>
                <w:sz w:val="19"/>
                <w:szCs w:val="19"/>
              </w:rPr>
              <w:t>Febril</w:t>
            </w:r>
            <w:proofErr w:type="spellEnd"/>
            <w:r w:rsidRPr="008C62B6">
              <w:rPr>
                <w:sz w:val="19"/>
                <w:szCs w:val="19"/>
              </w:rPr>
              <w:t xml:space="preserve"> </w:t>
            </w:r>
            <w:proofErr w:type="spellStart"/>
            <w:r w:rsidRPr="008C62B6">
              <w:rPr>
                <w:sz w:val="19"/>
                <w:szCs w:val="19"/>
              </w:rPr>
              <w:t>neutropeni</w:t>
            </w:r>
            <w:proofErr w:type="spellEnd"/>
            <w:r w:rsidRPr="008C62B6">
              <w:rPr>
                <w:sz w:val="19"/>
                <w:szCs w:val="19"/>
              </w:rPr>
              <w:t>,</w:t>
            </w:r>
          </w:p>
          <w:p w14:paraId="4C924D2E" w14:textId="77777777" w:rsidR="00525484" w:rsidRPr="008C62B6" w:rsidRDefault="00525484" w:rsidP="00CF1FD0">
            <w:pPr>
              <w:pStyle w:val="TextTi12"/>
              <w:keepNext/>
              <w:keepLines/>
              <w:spacing w:after="0" w:line="240" w:lineRule="auto"/>
              <w:ind w:left="567" w:hanging="567"/>
              <w:jc w:val="center"/>
              <w:rPr>
                <w:sz w:val="19"/>
                <w:szCs w:val="19"/>
              </w:rPr>
            </w:pPr>
            <w:proofErr w:type="spellStart"/>
            <w:r w:rsidRPr="008C62B6">
              <w:rPr>
                <w:sz w:val="19"/>
                <w:szCs w:val="19"/>
              </w:rPr>
              <w:t>Leukopeni</w:t>
            </w:r>
            <w:proofErr w:type="spellEnd"/>
            <w:r w:rsidRPr="008C62B6">
              <w:rPr>
                <w:sz w:val="19"/>
                <w:szCs w:val="19"/>
              </w:rPr>
              <w:t>,</w:t>
            </w:r>
          </w:p>
          <w:p w14:paraId="23A7C111" w14:textId="77777777" w:rsidR="00525484" w:rsidRPr="008C62B6" w:rsidRDefault="00525484" w:rsidP="00CF1FD0">
            <w:pPr>
              <w:pStyle w:val="TextTi12"/>
              <w:keepNext/>
              <w:keepLines/>
              <w:spacing w:after="0" w:line="240" w:lineRule="auto"/>
              <w:ind w:left="567" w:hanging="567"/>
              <w:jc w:val="center"/>
              <w:rPr>
                <w:sz w:val="19"/>
                <w:szCs w:val="19"/>
              </w:rPr>
            </w:pPr>
            <w:r w:rsidRPr="008C62B6">
              <w:rPr>
                <w:sz w:val="19"/>
                <w:szCs w:val="19"/>
              </w:rPr>
              <w:t>Neutropeni</w:t>
            </w:r>
            <w:r w:rsidR="00C61119" w:rsidRPr="008C62B6">
              <w:rPr>
                <w:sz w:val="19"/>
                <w:szCs w:val="19"/>
                <w:vertAlign w:val="superscript"/>
              </w:rPr>
              <w:t>a</w:t>
            </w:r>
            <w:r w:rsidRPr="008C62B6">
              <w:rPr>
                <w:sz w:val="19"/>
                <w:szCs w:val="19"/>
              </w:rPr>
              <w:t>,</w:t>
            </w:r>
          </w:p>
          <w:p w14:paraId="75A67D78" w14:textId="77777777" w:rsidR="00525484" w:rsidRPr="008C62B6" w:rsidRDefault="00525484" w:rsidP="00CF1FD0">
            <w:pPr>
              <w:pStyle w:val="TextTi12"/>
              <w:keepNext/>
              <w:keepLines/>
              <w:spacing w:after="0" w:line="240" w:lineRule="auto"/>
              <w:ind w:left="567" w:hanging="567"/>
              <w:jc w:val="center"/>
              <w:rPr>
                <w:sz w:val="19"/>
                <w:szCs w:val="19"/>
              </w:rPr>
            </w:pPr>
            <w:proofErr w:type="spellStart"/>
            <w:r w:rsidRPr="008C62B6">
              <w:rPr>
                <w:sz w:val="19"/>
                <w:szCs w:val="19"/>
              </w:rPr>
              <w:t>Trombocytopeni</w:t>
            </w:r>
            <w:proofErr w:type="spellEnd"/>
          </w:p>
        </w:tc>
        <w:tc>
          <w:tcPr>
            <w:tcW w:w="1842" w:type="dxa"/>
          </w:tcPr>
          <w:p w14:paraId="0F284BB3" w14:textId="77777777" w:rsidR="00525484" w:rsidRDefault="00525484" w:rsidP="00CF1FD0">
            <w:pPr>
              <w:keepNext/>
              <w:keepLines/>
              <w:spacing w:before="20"/>
              <w:jc w:val="center"/>
              <w:rPr>
                <w:sz w:val="19"/>
                <w:szCs w:val="19"/>
                <w:lang w:val="sv-SE"/>
              </w:rPr>
            </w:pPr>
            <w:r w:rsidRPr="007B0571">
              <w:rPr>
                <w:sz w:val="19"/>
                <w:szCs w:val="19"/>
                <w:lang w:val="sv-SE"/>
              </w:rPr>
              <w:t>Anemi</w:t>
            </w:r>
            <w:r w:rsidR="001A429F">
              <w:rPr>
                <w:sz w:val="19"/>
                <w:szCs w:val="19"/>
                <w:lang w:val="sv-SE"/>
              </w:rPr>
              <w:t>,</w:t>
            </w:r>
          </w:p>
          <w:p w14:paraId="17ECC31C" w14:textId="77777777" w:rsidR="001A429F" w:rsidRPr="007B0571" w:rsidRDefault="001A429F" w:rsidP="00CF1FD0">
            <w:pPr>
              <w:keepNext/>
              <w:keepLines/>
              <w:spacing w:before="20"/>
              <w:jc w:val="center"/>
              <w:rPr>
                <w:sz w:val="19"/>
                <w:szCs w:val="19"/>
                <w:lang w:val="sv-SE"/>
              </w:rPr>
            </w:pPr>
            <w:r>
              <w:rPr>
                <w:sz w:val="19"/>
                <w:szCs w:val="19"/>
                <w:lang w:val="sv-SE"/>
              </w:rPr>
              <w:t>Lymfopeni</w:t>
            </w:r>
          </w:p>
        </w:tc>
        <w:tc>
          <w:tcPr>
            <w:tcW w:w="851" w:type="dxa"/>
          </w:tcPr>
          <w:p w14:paraId="7105BBAC" w14:textId="77777777" w:rsidR="00525484" w:rsidRPr="000119EC" w:rsidRDefault="00525484" w:rsidP="00CF1FD0">
            <w:pPr>
              <w:keepNext/>
              <w:keepLines/>
              <w:spacing w:before="20"/>
              <w:jc w:val="center"/>
              <w:rPr>
                <w:sz w:val="19"/>
                <w:szCs w:val="19"/>
                <w:lang w:val="sv-SE"/>
              </w:rPr>
            </w:pPr>
          </w:p>
        </w:tc>
        <w:tc>
          <w:tcPr>
            <w:tcW w:w="1417" w:type="dxa"/>
          </w:tcPr>
          <w:p w14:paraId="03FD9FA9" w14:textId="77777777" w:rsidR="00525484" w:rsidRPr="004028F9" w:rsidRDefault="00525484" w:rsidP="00CF1FD0">
            <w:pPr>
              <w:keepNext/>
              <w:keepLines/>
              <w:spacing w:before="20"/>
              <w:jc w:val="center"/>
              <w:rPr>
                <w:sz w:val="19"/>
                <w:szCs w:val="19"/>
                <w:lang w:val="sv-SE"/>
              </w:rPr>
            </w:pPr>
          </w:p>
        </w:tc>
        <w:tc>
          <w:tcPr>
            <w:tcW w:w="1134" w:type="dxa"/>
          </w:tcPr>
          <w:p w14:paraId="33E2D8B5" w14:textId="77777777" w:rsidR="00525484" w:rsidRPr="00F11E17" w:rsidRDefault="00525484" w:rsidP="00CF1FD0">
            <w:pPr>
              <w:keepNext/>
              <w:keepLines/>
              <w:spacing w:before="20"/>
              <w:jc w:val="center"/>
              <w:rPr>
                <w:sz w:val="19"/>
                <w:szCs w:val="19"/>
                <w:lang w:val="sv-SE"/>
              </w:rPr>
            </w:pPr>
          </w:p>
        </w:tc>
        <w:tc>
          <w:tcPr>
            <w:tcW w:w="1701" w:type="dxa"/>
          </w:tcPr>
          <w:p w14:paraId="20A06814" w14:textId="77777777" w:rsidR="00525484" w:rsidRPr="0091074F" w:rsidRDefault="00525484" w:rsidP="00CF1FD0">
            <w:pPr>
              <w:keepNext/>
              <w:keepLines/>
              <w:spacing w:before="20"/>
              <w:jc w:val="center"/>
              <w:rPr>
                <w:sz w:val="19"/>
                <w:szCs w:val="19"/>
                <w:lang w:val="sv-SE"/>
              </w:rPr>
            </w:pPr>
          </w:p>
        </w:tc>
      </w:tr>
      <w:tr w:rsidR="008108A2" w:rsidRPr="009B3F81" w14:paraId="75870575" w14:textId="77777777" w:rsidTr="008108A2">
        <w:trPr>
          <w:trHeight w:val="655"/>
        </w:trPr>
        <w:tc>
          <w:tcPr>
            <w:tcW w:w="1560" w:type="dxa"/>
          </w:tcPr>
          <w:p w14:paraId="6B246D1A" w14:textId="77777777" w:rsidR="008108A2" w:rsidRPr="007B0571" w:rsidRDefault="008108A2" w:rsidP="00CF1FD0">
            <w:pPr>
              <w:keepNext/>
              <w:keepLines/>
              <w:spacing w:before="20"/>
              <w:rPr>
                <w:sz w:val="19"/>
                <w:szCs w:val="19"/>
                <w:lang w:val="sv-SE"/>
              </w:rPr>
            </w:pPr>
            <w:r w:rsidRPr="007B0571">
              <w:rPr>
                <w:sz w:val="19"/>
                <w:szCs w:val="19"/>
                <w:lang w:val="sv-SE"/>
              </w:rPr>
              <w:t>Immunsystemet</w:t>
            </w:r>
          </w:p>
        </w:tc>
        <w:tc>
          <w:tcPr>
            <w:tcW w:w="1701" w:type="dxa"/>
          </w:tcPr>
          <w:p w14:paraId="6F7A69D1" w14:textId="77777777" w:rsidR="008108A2" w:rsidRPr="007B0571" w:rsidRDefault="008108A2" w:rsidP="00CF1FD0">
            <w:pPr>
              <w:pStyle w:val="TextTi12"/>
              <w:keepNext/>
              <w:keepLines/>
              <w:spacing w:after="0" w:line="240" w:lineRule="auto"/>
              <w:jc w:val="center"/>
              <w:rPr>
                <w:sz w:val="19"/>
                <w:szCs w:val="19"/>
              </w:rPr>
            </w:pPr>
          </w:p>
        </w:tc>
        <w:tc>
          <w:tcPr>
            <w:tcW w:w="1842" w:type="dxa"/>
          </w:tcPr>
          <w:p w14:paraId="168B3C68" w14:textId="77777777" w:rsidR="009B3F81" w:rsidRPr="007B0571" w:rsidRDefault="009B3F81" w:rsidP="009B3F81">
            <w:pPr>
              <w:keepNext/>
              <w:keepLines/>
              <w:spacing w:before="20"/>
              <w:jc w:val="center"/>
              <w:rPr>
                <w:i/>
                <w:sz w:val="19"/>
                <w:szCs w:val="19"/>
                <w:lang w:val="sv-SE"/>
              </w:rPr>
            </w:pPr>
            <w:r w:rsidRPr="007B0571">
              <w:rPr>
                <w:sz w:val="19"/>
                <w:szCs w:val="19"/>
                <w:lang w:val="sv-SE"/>
              </w:rPr>
              <w:t>Överkänslighet</w:t>
            </w:r>
            <w:r w:rsidRPr="007B0571">
              <w:rPr>
                <w:i/>
                <w:sz w:val="19"/>
                <w:szCs w:val="19"/>
                <w:lang w:val="sv-SE"/>
              </w:rPr>
              <w:t>,</w:t>
            </w:r>
          </w:p>
          <w:p w14:paraId="7F99B892" w14:textId="77777777" w:rsidR="006127C9" w:rsidRDefault="009B3F81" w:rsidP="009B3F81">
            <w:pPr>
              <w:keepNext/>
              <w:keepLines/>
              <w:spacing w:before="20"/>
              <w:jc w:val="center"/>
              <w:rPr>
                <w:sz w:val="19"/>
                <w:szCs w:val="19"/>
                <w:lang w:val="sv-SE"/>
              </w:rPr>
            </w:pPr>
            <w:r w:rsidRPr="007B0571">
              <w:rPr>
                <w:sz w:val="19"/>
                <w:szCs w:val="19"/>
                <w:lang w:val="sv-SE"/>
              </w:rPr>
              <w:t>Infusionsreaktioner</w:t>
            </w:r>
          </w:p>
          <w:p w14:paraId="463A5C01" w14:textId="48304A28" w:rsidR="008108A2" w:rsidRPr="007B0571" w:rsidRDefault="009B3F81" w:rsidP="009B3F81">
            <w:pPr>
              <w:keepNext/>
              <w:keepLines/>
              <w:spacing w:before="20"/>
              <w:jc w:val="center"/>
              <w:rPr>
                <w:sz w:val="19"/>
                <w:szCs w:val="19"/>
                <w:lang w:val="sv-SE"/>
              </w:rPr>
            </w:pPr>
            <w:r w:rsidRPr="007B0571">
              <w:rPr>
                <w:sz w:val="19"/>
                <w:szCs w:val="19"/>
                <w:vertAlign w:val="superscript"/>
                <w:lang w:val="sv-SE"/>
              </w:rPr>
              <w:t>a,b,c</w:t>
            </w:r>
          </w:p>
        </w:tc>
        <w:tc>
          <w:tcPr>
            <w:tcW w:w="851" w:type="dxa"/>
          </w:tcPr>
          <w:p w14:paraId="47E86D8D" w14:textId="77777777" w:rsidR="008108A2" w:rsidRPr="007B0571" w:rsidRDefault="008108A2" w:rsidP="00CF1FD0">
            <w:pPr>
              <w:keepNext/>
              <w:keepLines/>
              <w:spacing w:before="20"/>
              <w:jc w:val="center"/>
              <w:rPr>
                <w:sz w:val="19"/>
                <w:szCs w:val="19"/>
                <w:lang w:val="sv-SE"/>
              </w:rPr>
            </w:pPr>
          </w:p>
        </w:tc>
        <w:tc>
          <w:tcPr>
            <w:tcW w:w="1417" w:type="dxa"/>
          </w:tcPr>
          <w:p w14:paraId="3ABF963C" w14:textId="4297A5AF" w:rsidR="008108A2" w:rsidRPr="007B0571" w:rsidRDefault="009B3F81" w:rsidP="00CF1FD0">
            <w:pPr>
              <w:keepNext/>
              <w:keepLines/>
              <w:spacing w:before="20"/>
              <w:jc w:val="center"/>
              <w:rPr>
                <w:sz w:val="19"/>
                <w:szCs w:val="19"/>
                <w:lang w:val="sv-SE"/>
              </w:rPr>
            </w:pPr>
            <w:r>
              <w:rPr>
                <w:sz w:val="19"/>
                <w:szCs w:val="19"/>
                <w:lang w:val="sv-SE"/>
              </w:rPr>
              <w:t>Anafylaktisk chock</w:t>
            </w:r>
          </w:p>
        </w:tc>
        <w:tc>
          <w:tcPr>
            <w:tcW w:w="1134" w:type="dxa"/>
          </w:tcPr>
          <w:p w14:paraId="62F357BB" w14:textId="77777777" w:rsidR="008108A2" w:rsidRPr="007B0571" w:rsidRDefault="008108A2" w:rsidP="00CF1FD0">
            <w:pPr>
              <w:keepNext/>
              <w:keepLines/>
              <w:spacing w:before="20"/>
              <w:jc w:val="center"/>
              <w:rPr>
                <w:sz w:val="19"/>
                <w:szCs w:val="19"/>
                <w:lang w:val="sv-SE"/>
              </w:rPr>
            </w:pPr>
          </w:p>
        </w:tc>
        <w:tc>
          <w:tcPr>
            <w:tcW w:w="1701" w:type="dxa"/>
          </w:tcPr>
          <w:p w14:paraId="506CB5CB" w14:textId="5550931E" w:rsidR="008108A2" w:rsidRPr="007B0571" w:rsidRDefault="008108A2" w:rsidP="00CF1FD0">
            <w:pPr>
              <w:keepNext/>
              <w:keepLines/>
              <w:spacing w:before="20"/>
              <w:jc w:val="center"/>
              <w:rPr>
                <w:sz w:val="19"/>
                <w:szCs w:val="19"/>
                <w:lang w:val="sv-SE"/>
              </w:rPr>
            </w:pPr>
          </w:p>
        </w:tc>
      </w:tr>
      <w:tr w:rsidR="00525484" w:rsidRPr="007B0571" w14:paraId="2BB00F11" w14:textId="77777777" w:rsidTr="007D0E91">
        <w:trPr>
          <w:trHeight w:val="464"/>
        </w:trPr>
        <w:tc>
          <w:tcPr>
            <w:tcW w:w="1560" w:type="dxa"/>
          </w:tcPr>
          <w:p w14:paraId="57E95C1A" w14:textId="77777777" w:rsidR="00525484" w:rsidRPr="007B0571" w:rsidRDefault="00525484" w:rsidP="00CF1FD0">
            <w:pPr>
              <w:keepNext/>
              <w:keepLines/>
              <w:spacing w:before="20"/>
              <w:rPr>
                <w:sz w:val="19"/>
                <w:szCs w:val="19"/>
                <w:lang w:val="sv-SE"/>
              </w:rPr>
            </w:pPr>
            <w:r w:rsidRPr="007B0571">
              <w:rPr>
                <w:sz w:val="19"/>
                <w:szCs w:val="19"/>
                <w:lang w:val="sv-SE"/>
              </w:rPr>
              <w:t>Metabolism och nutrition</w:t>
            </w:r>
          </w:p>
        </w:tc>
        <w:tc>
          <w:tcPr>
            <w:tcW w:w="1701" w:type="dxa"/>
          </w:tcPr>
          <w:p w14:paraId="2E7F425D" w14:textId="77777777" w:rsidR="00525484" w:rsidRPr="007B0571" w:rsidRDefault="00525484" w:rsidP="00CF1FD0">
            <w:pPr>
              <w:keepNext/>
              <w:keepLines/>
              <w:spacing w:before="20"/>
              <w:jc w:val="center"/>
              <w:rPr>
                <w:sz w:val="19"/>
                <w:szCs w:val="19"/>
                <w:lang w:val="sv-SE"/>
              </w:rPr>
            </w:pPr>
          </w:p>
        </w:tc>
        <w:tc>
          <w:tcPr>
            <w:tcW w:w="1842" w:type="dxa"/>
          </w:tcPr>
          <w:p w14:paraId="6321B95B" w14:textId="77777777" w:rsidR="00525484" w:rsidRDefault="00525484" w:rsidP="00CF1FD0">
            <w:pPr>
              <w:keepNext/>
              <w:keepLines/>
              <w:spacing w:before="20"/>
              <w:jc w:val="center"/>
              <w:rPr>
                <w:sz w:val="19"/>
                <w:szCs w:val="19"/>
                <w:lang w:val="sv-SE"/>
              </w:rPr>
            </w:pPr>
            <w:r w:rsidRPr="007B0571">
              <w:rPr>
                <w:sz w:val="19"/>
                <w:szCs w:val="19"/>
                <w:lang w:val="sv-SE"/>
              </w:rPr>
              <w:t>Dehydrering</w:t>
            </w:r>
            <w:r w:rsidR="007C38B2">
              <w:rPr>
                <w:sz w:val="19"/>
                <w:szCs w:val="19"/>
                <w:lang w:val="sv-SE"/>
              </w:rPr>
              <w:t>,</w:t>
            </w:r>
          </w:p>
          <w:p w14:paraId="1FD0D484" w14:textId="77777777" w:rsidR="007C38B2" w:rsidRPr="007B0571" w:rsidRDefault="007C38B2" w:rsidP="00CF1FD0">
            <w:pPr>
              <w:keepNext/>
              <w:keepLines/>
              <w:spacing w:before="20"/>
              <w:jc w:val="center"/>
              <w:rPr>
                <w:sz w:val="19"/>
                <w:szCs w:val="19"/>
                <w:lang w:val="sv-SE"/>
              </w:rPr>
            </w:pPr>
            <w:r>
              <w:rPr>
                <w:sz w:val="19"/>
                <w:szCs w:val="19"/>
                <w:lang w:val="sv-SE"/>
              </w:rPr>
              <w:t>Hyponatremi</w:t>
            </w:r>
          </w:p>
          <w:p w14:paraId="29759A7B" w14:textId="77777777" w:rsidR="00525484" w:rsidRPr="000119EC" w:rsidRDefault="00525484" w:rsidP="00CF1FD0">
            <w:pPr>
              <w:keepNext/>
              <w:keepLines/>
              <w:spacing w:before="20"/>
              <w:jc w:val="center"/>
              <w:rPr>
                <w:sz w:val="19"/>
                <w:szCs w:val="19"/>
                <w:lang w:val="sv-SE"/>
              </w:rPr>
            </w:pPr>
          </w:p>
        </w:tc>
        <w:tc>
          <w:tcPr>
            <w:tcW w:w="851" w:type="dxa"/>
          </w:tcPr>
          <w:p w14:paraId="1FB421F3" w14:textId="77777777" w:rsidR="00525484" w:rsidRPr="004028F9" w:rsidRDefault="00525484" w:rsidP="00CF1FD0">
            <w:pPr>
              <w:keepNext/>
              <w:keepLines/>
              <w:spacing w:before="20"/>
              <w:jc w:val="center"/>
              <w:rPr>
                <w:sz w:val="19"/>
                <w:szCs w:val="19"/>
                <w:lang w:val="sv-SE"/>
              </w:rPr>
            </w:pPr>
          </w:p>
        </w:tc>
        <w:tc>
          <w:tcPr>
            <w:tcW w:w="1417" w:type="dxa"/>
          </w:tcPr>
          <w:p w14:paraId="5C8722C5" w14:textId="77777777" w:rsidR="00525484" w:rsidRPr="00F11E17" w:rsidRDefault="00525484" w:rsidP="00CF1FD0">
            <w:pPr>
              <w:keepNext/>
              <w:keepLines/>
              <w:spacing w:before="20"/>
              <w:jc w:val="center"/>
              <w:rPr>
                <w:sz w:val="19"/>
                <w:szCs w:val="19"/>
                <w:lang w:val="sv-SE"/>
              </w:rPr>
            </w:pPr>
          </w:p>
        </w:tc>
        <w:tc>
          <w:tcPr>
            <w:tcW w:w="1134" w:type="dxa"/>
          </w:tcPr>
          <w:p w14:paraId="474DC1F2" w14:textId="77777777" w:rsidR="00525484" w:rsidRPr="0091074F" w:rsidRDefault="00525484" w:rsidP="00CF1FD0">
            <w:pPr>
              <w:keepNext/>
              <w:keepLines/>
              <w:spacing w:before="20"/>
              <w:jc w:val="center"/>
              <w:rPr>
                <w:sz w:val="19"/>
                <w:szCs w:val="19"/>
                <w:lang w:val="sv-SE"/>
              </w:rPr>
            </w:pPr>
          </w:p>
        </w:tc>
        <w:tc>
          <w:tcPr>
            <w:tcW w:w="1701" w:type="dxa"/>
          </w:tcPr>
          <w:p w14:paraId="0D164DB7" w14:textId="77777777" w:rsidR="00525484" w:rsidRPr="00656488" w:rsidRDefault="00525484" w:rsidP="00CF1FD0">
            <w:pPr>
              <w:keepNext/>
              <w:keepLines/>
              <w:spacing w:before="20"/>
              <w:jc w:val="center"/>
              <w:rPr>
                <w:sz w:val="19"/>
                <w:szCs w:val="19"/>
                <w:lang w:val="sv-SE"/>
              </w:rPr>
            </w:pPr>
          </w:p>
        </w:tc>
      </w:tr>
      <w:tr w:rsidR="00525484" w:rsidRPr="007B0571" w14:paraId="76B8D92C" w14:textId="77777777" w:rsidTr="007D0E91">
        <w:trPr>
          <w:trHeight w:val="464"/>
        </w:trPr>
        <w:tc>
          <w:tcPr>
            <w:tcW w:w="1560" w:type="dxa"/>
          </w:tcPr>
          <w:p w14:paraId="1C3ED1C0" w14:textId="77777777" w:rsidR="00525484" w:rsidRPr="007B0571" w:rsidRDefault="00525484" w:rsidP="00CF1FD0">
            <w:pPr>
              <w:keepNext/>
              <w:keepLines/>
              <w:spacing w:before="20"/>
              <w:rPr>
                <w:sz w:val="19"/>
                <w:szCs w:val="19"/>
                <w:lang w:val="sv-SE"/>
              </w:rPr>
            </w:pPr>
            <w:r w:rsidRPr="007B0571">
              <w:rPr>
                <w:sz w:val="19"/>
                <w:szCs w:val="19"/>
                <w:lang w:val="sv-SE"/>
              </w:rPr>
              <w:t>Centrala nervsystemet</w:t>
            </w:r>
          </w:p>
        </w:tc>
        <w:tc>
          <w:tcPr>
            <w:tcW w:w="1701" w:type="dxa"/>
          </w:tcPr>
          <w:p w14:paraId="31016CAC" w14:textId="77777777" w:rsidR="00525484" w:rsidRPr="007B0571" w:rsidRDefault="00525484" w:rsidP="00CF1FD0">
            <w:pPr>
              <w:keepNext/>
              <w:keepLines/>
              <w:spacing w:before="20"/>
              <w:jc w:val="center"/>
              <w:rPr>
                <w:sz w:val="19"/>
                <w:szCs w:val="19"/>
                <w:lang w:val="sv-SE"/>
              </w:rPr>
            </w:pPr>
            <w:r w:rsidRPr="007B0571">
              <w:rPr>
                <w:sz w:val="19"/>
                <w:szCs w:val="19"/>
                <w:lang w:val="sv-SE"/>
              </w:rPr>
              <w:t>Perifer känselneuropati</w:t>
            </w:r>
            <w:r w:rsidR="00B3264F" w:rsidRPr="000119EC">
              <w:rPr>
                <w:sz w:val="19"/>
                <w:szCs w:val="19"/>
                <w:vertAlign w:val="superscript"/>
                <w:lang w:val="sv-SE"/>
              </w:rPr>
              <w:t>a</w:t>
            </w:r>
            <w:r w:rsidRPr="007B0571">
              <w:rPr>
                <w:sz w:val="19"/>
                <w:szCs w:val="19"/>
                <w:lang w:val="sv-SE"/>
              </w:rPr>
              <w:t>,</w:t>
            </w:r>
          </w:p>
          <w:p w14:paraId="1EB2C59F" w14:textId="77777777" w:rsidR="00525484" w:rsidRPr="000119EC" w:rsidRDefault="00525484" w:rsidP="00CF1FD0">
            <w:pPr>
              <w:pStyle w:val="TextTi12"/>
              <w:keepNext/>
              <w:keepLines/>
              <w:spacing w:after="0" w:line="240" w:lineRule="auto"/>
              <w:ind w:left="567" w:hanging="567"/>
              <w:jc w:val="center"/>
              <w:rPr>
                <w:sz w:val="19"/>
                <w:szCs w:val="19"/>
                <w:lang w:val="sv-SE"/>
              </w:rPr>
            </w:pPr>
          </w:p>
        </w:tc>
        <w:tc>
          <w:tcPr>
            <w:tcW w:w="1842" w:type="dxa"/>
          </w:tcPr>
          <w:p w14:paraId="4B543502" w14:textId="77777777" w:rsidR="00525484" w:rsidRPr="007B0571" w:rsidRDefault="00382831" w:rsidP="00CF1FD0">
            <w:pPr>
              <w:pStyle w:val="TextTi12"/>
              <w:keepNext/>
              <w:keepLines/>
              <w:spacing w:after="0" w:line="240" w:lineRule="auto"/>
              <w:ind w:hanging="17"/>
              <w:jc w:val="center"/>
              <w:rPr>
                <w:sz w:val="19"/>
                <w:szCs w:val="19"/>
                <w:lang w:val="sv-SE"/>
              </w:rPr>
            </w:pPr>
            <w:r w:rsidRPr="007B0571">
              <w:rPr>
                <w:sz w:val="19"/>
                <w:szCs w:val="19"/>
                <w:lang w:val="sv-SE"/>
              </w:rPr>
              <w:t>Stroke</w:t>
            </w:r>
            <w:r w:rsidR="00525484" w:rsidRPr="007B0571">
              <w:rPr>
                <w:sz w:val="19"/>
                <w:szCs w:val="19"/>
                <w:lang w:val="sv-SE"/>
              </w:rPr>
              <w:t>,</w:t>
            </w:r>
          </w:p>
          <w:p w14:paraId="78827C2B" w14:textId="77777777" w:rsidR="00525484" w:rsidRPr="007B0571" w:rsidRDefault="00525484" w:rsidP="00CF1FD0">
            <w:pPr>
              <w:pStyle w:val="TextTi12"/>
              <w:keepNext/>
              <w:keepLines/>
              <w:spacing w:after="0" w:line="240" w:lineRule="auto"/>
              <w:ind w:left="567" w:hanging="567"/>
              <w:jc w:val="center"/>
              <w:rPr>
                <w:sz w:val="19"/>
                <w:szCs w:val="19"/>
                <w:lang w:val="sv-SE"/>
              </w:rPr>
            </w:pPr>
            <w:r w:rsidRPr="007B0571">
              <w:rPr>
                <w:sz w:val="19"/>
                <w:szCs w:val="19"/>
                <w:lang w:val="sv-SE"/>
              </w:rPr>
              <w:t>Synkopé,</w:t>
            </w:r>
          </w:p>
          <w:p w14:paraId="40E273C9" w14:textId="77777777" w:rsidR="00525484" w:rsidRPr="007B0571" w:rsidRDefault="00525484" w:rsidP="00CF1FD0">
            <w:pPr>
              <w:pStyle w:val="TextTi12"/>
              <w:keepNext/>
              <w:keepLines/>
              <w:spacing w:after="0" w:line="240" w:lineRule="auto"/>
              <w:ind w:left="567" w:hanging="567"/>
              <w:jc w:val="center"/>
              <w:rPr>
                <w:sz w:val="19"/>
                <w:szCs w:val="19"/>
                <w:lang w:val="sv-SE"/>
              </w:rPr>
            </w:pPr>
            <w:r w:rsidRPr="007B0571">
              <w:rPr>
                <w:sz w:val="19"/>
                <w:szCs w:val="19"/>
                <w:lang w:val="sv-SE"/>
              </w:rPr>
              <w:t>Somnolens,</w:t>
            </w:r>
          </w:p>
          <w:p w14:paraId="4A80AABA" w14:textId="77777777" w:rsidR="00525484" w:rsidRPr="000119EC" w:rsidRDefault="00525484" w:rsidP="00CF1FD0">
            <w:pPr>
              <w:keepNext/>
              <w:keepLines/>
              <w:spacing w:before="20"/>
              <w:jc w:val="center"/>
              <w:rPr>
                <w:sz w:val="19"/>
                <w:szCs w:val="19"/>
                <w:lang w:val="sv-SE"/>
              </w:rPr>
            </w:pPr>
            <w:r w:rsidRPr="007B0571">
              <w:rPr>
                <w:sz w:val="19"/>
                <w:szCs w:val="19"/>
                <w:lang w:val="sv-SE"/>
              </w:rPr>
              <w:t>Huvudvärk</w:t>
            </w:r>
          </w:p>
        </w:tc>
        <w:tc>
          <w:tcPr>
            <w:tcW w:w="851" w:type="dxa"/>
          </w:tcPr>
          <w:p w14:paraId="45229110" w14:textId="77777777" w:rsidR="00525484" w:rsidRPr="004028F9" w:rsidRDefault="00525484" w:rsidP="00CF1FD0">
            <w:pPr>
              <w:keepNext/>
              <w:keepLines/>
              <w:spacing w:before="20"/>
              <w:jc w:val="center"/>
              <w:rPr>
                <w:sz w:val="19"/>
                <w:szCs w:val="19"/>
                <w:lang w:val="sv-SE"/>
              </w:rPr>
            </w:pPr>
          </w:p>
        </w:tc>
        <w:tc>
          <w:tcPr>
            <w:tcW w:w="1417" w:type="dxa"/>
          </w:tcPr>
          <w:p w14:paraId="5A23F771" w14:textId="77777777" w:rsidR="00525484" w:rsidRPr="007B0571" w:rsidRDefault="00525484" w:rsidP="00CF1FD0">
            <w:pPr>
              <w:keepNext/>
              <w:keepLines/>
              <w:spacing w:before="20"/>
              <w:jc w:val="center"/>
              <w:rPr>
                <w:sz w:val="19"/>
                <w:szCs w:val="19"/>
                <w:lang w:val="sv-SE"/>
              </w:rPr>
            </w:pPr>
          </w:p>
        </w:tc>
        <w:tc>
          <w:tcPr>
            <w:tcW w:w="1134" w:type="dxa"/>
          </w:tcPr>
          <w:p w14:paraId="30D881B8" w14:textId="77777777" w:rsidR="00525484" w:rsidRPr="007B0571" w:rsidRDefault="00525484" w:rsidP="00CF1FD0">
            <w:pPr>
              <w:keepNext/>
              <w:keepLines/>
              <w:spacing w:before="20"/>
              <w:jc w:val="center"/>
              <w:rPr>
                <w:sz w:val="19"/>
                <w:szCs w:val="19"/>
                <w:lang w:val="sv-SE"/>
              </w:rPr>
            </w:pPr>
          </w:p>
        </w:tc>
        <w:tc>
          <w:tcPr>
            <w:tcW w:w="1701" w:type="dxa"/>
          </w:tcPr>
          <w:p w14:paraId="7CF5373F" w14:textId="77777777" w:rsidR="008108A2" w:rsidRPr="004028F9" w:rsidRDefault="008108A2" w:rsidP="00CF1FD0">
            <w:pPr>
              <w:keepNext/>
              <w:keepLines/>
              <w:spacing w:before="20"/>
              <w:jc w:val="center"/>
              <w:rPr>
                <w:sz w:val="19"/>
                <w:szCs w:val="19"/>
                <w:lang w:val="sv-SE"/>
              </w:rPr>
            </w:pPr>
            <w:r w:rsidRPr="000119EC">
              <w:rPr>
                <w:sz w:val="19"/>
                <w:szCs w:val="19"/>
                <w:lang w:val="sv-SE"/>
              </w:rPr>
              <w:t xml:space="preserve">Posteriort reversibelt encefalopati-syndrom </w:t>
            </w:r>
            <w:r w:rsidRPr="004028F9">
              <w:rPr>
                <w:sz w:val="19"/>
                <w:szCs w:val="19"/>
                <w:vertAlign w:val="superscript"/>
                <w:lang w:val="sv-SE"/>
              </w:rPr>
              <w:t>a,b,c</w:t>
            </w:r>
            <w:r w:rsidRPr="004028F9">
              <w:rPr>
                <w:sz w:val="19"/>
                <w:szCs w:val="19"/>
                <w:lang w:val="sv-SE"/>
              </w:rPr>
              <w:t>,</w:t>
            </w:r>
          </w:p>
          <w:p w14:paraId="6655700F" w14:textId="77777777" w:rsidR="00525484" w:rsidRPr="00656488" w:rsidRDefault="008108A2" w:rsidP="00CF1FD0">
            <w:pPr>
              <w:keepNext/>
              <w:keepLines/>
              <w:spacing w:before="20"/>
              <w:jc w:val="center"/>
              <w:rPr>
                <w:sz w:val="19"/>
                <w:szCs w:val="19"/>
                <w:lang w:val="sv-SE"/>
              </w:rPr>
            </w:pPr>
            <w:r w:rsidRPr="00F11E17">
              <w:rPr>
                <w:sz w:val="19"/>
                <w:szCs w:val="19"/>
                <w:lang w:val="sv-SE"/>
              </w:rPr>
              <w:t>Hypertensiv encefalopati</w:t>
            </w:r>
            <w:r w:rsidRPr="0091074F">
              <w:rPr>
                <w:sz w:val="19"/>
                <w:szCs w:val="19"/>
                <w:vertAlign w:val="superscript"/>
                <w:lang w:val="sv-SE"/>
              </w:rPr>
              <w:t>c</w:t>
            </w:r>
          </w:p>
        </w:tc>
      </w:tr>
      <w:tr w:rsidR="00525484" w:rsidRPr="007243A7" w14:paraId="551462A9" w14:textId="77777777" w:rsidTr="007D0E91">
        <w:trPr>
          <w:trHeight w:val="248"/>
        </w:trPr>
        <w:tc>
          <w:tcPr>
            <w:tcW w:w="1560" w:type="dxa"/>
          </w:tcPr>
          <w:p w14:paraId="2C705224" w14:textId="77777777" w:rsidR="00525484" w:rsidRPr="007B0571" w:rsidRDefault="00B3264F" w:rsidP="004A40A7">
            <w:pPr>
              <w:keepNext/>
              <w:keepLines/>
              <w:spacing w:before="20"/>
              <w:rPr>
                <w:sz w:val="19"/>
                <w:szCs w:val="19"/>
                <w:lang w:val="sv-SE"/>
              </w:rPr>
            </w:pPr>
            <w:r w:rsidRPr="007B0571">
              <w:rPr>
                <w:sz w:val="19"/>
                <w:szCs w:val="19"/>
                <w:lang w:val="sv-SE"/>
              </w:rPr>
              <w:t xml:space="preserve">Hjärtat </w:t>
            </w:r>
          </w:p>
        </w:tc>
        <w:tc>
          <w:tcPr>
            <w:tcW w:w="1701" w:type="dxa"/>
          </w:tcPr>
          <w:p w14:paraId="6C0BEAF2" w14:textId="77777777" w:rsidR="00525484" w:rsidRPr="007B0571" w:rsidRDefault="00525484" w:rsidP="00A84E4E">
            <w:pPr>
              <w:keepNext/>
              <w:keepLines/>
              <w:spacing w:before="20"/>
              <w:rPr>
                <w:sz w:val="19"/>
                <w:szCs w:val="19"/>
                <w:lang w:val="sv-SE"/>
              </w:rPr>
            </w:pPr>
          </w:p>
        </w:tc>
        <w:tc>
          <w:tcPr>
            <w:tcW w:w="1842" w:type="dxa"/>
          </w:tcPr>
          <w:p w14:paraId="204124C7" w14:textId="77777777" w:rsidR="00B3264F" w:rsidRPr="000119EC" w:rsidRDefault="00B3264F" w:rsidP="00806F4C">
            <w:pPr>
              <w:keepNext/>
              <w:keepLines/>
              <w:spacing w:before="20"/>
              <w:jc w:val="center"/>
              <w:rPr>
                <w:sz w:val="19"/>
                <w:szCs w:val="19"/>
                <w:lang w:val="sv-SE"/>
              </w:rPr>
            </w:pPr>
            <w:r w:rsidRPr="007B0571">
              <w:rPr>
                <w:sz w:val="19"/>
                <w:szCs w:val="19"/>
                <w:lang w:val="sv-SE"/>
              </w:rPr>
              <w:t>Kronisk hjärtsvikt</w:t>
            </w:r>
            <w:r w:rsidR="00C61119" w:rsidRPr="007B0571">
              <w:rPr>
                <w:sz w:val="19"/>
                <w:szCs w:val="19"/>
                <w:vertAlign w:val="superscript"/>
                <w:lang w:val="sv-SE"/>
              </w:rPr>
              <w:t>a,b</w:t>
            </w:r>
            <w:r w:rsidRPr="000119EC">
              <w:rPr>
                <w:sz w:val="19"/>
                <w:szCs w:val="19"/>
                <w:lang w:val="sv-SE"/>
              </w:rPr>
              <w:t>,</w:t>
            </w:r>
          </w:p>
          <w:p w14:paraId="7E2C9844" w14:textId="77777777" w:rsidR="00525484" w:rsidRPr="000119EC" w:rsidRDefault="00B3264F" w:rsidP="00E44927">
            <w:pPr>
              <w:keepNext/>
              <w:keepLines/>
              <w:spacing w:before="20"/>
              <w:jc w:val="center"/>
              <w:rPr>
                <w:sz w:val="19"/>
                <w:szCs w:val="19"/>
                <w:lang w:val="sv-SE"/>
              </w:rPr>
            </w:pPr>
            <w:r w:rsidRPr="007B0571">
              <w:rPr>
                <w:sz w:val="19"/>
                <w:szCs w:val="19"/>
                <w:lang w:val="sv-SE"/>
              </w:rPr>
              <w:t>Supra-ventrikulär takykardi</w:t>
            </w:r>
          </w:p>
        </w:tc>
        <w:tc>
          <w:tcPr>
            <w:tcW w:w="851" w:type="dxa"/>
          </w:tcPr>
          <w:p w14:paraId="0FDA6ED4" w14:textId="77777777" w:rsidR="00525484" w:rsidRPr="004028F9" w:rsidRDefault="00525484" w:rsidP="00E44927">
            <w:pPr>
              <w:keepNext/>
              <w:keepLines/>
              <w:spacing w:before="20"/>
              <w:rPr>
                <w:sz w:val="19"/>
                <w:szCs w:val="19"/>
                <w:lang w:val="sv-SE"/>
              </w:rPr>
            </w:pPr>
          </w:p>
        </w:tc>
        <w:tc>
          <w:tcPr>
            <w:tcW w:w="1417" w:type="dxa"/>
          </w:tcPr>
          <w:p w14:paraId="49DA73E3" w14:textId="77777777" w:rsidR="00525484" w:rsidRPr="00F11E17" w:rsidRDefault="00525484" w:rsidP="00E44927">
            <w:pPr>
              <w:keepNext/>
              <w:keepLines/>
              <w:spacing w:before="20"/>
              <w:rPr>
                <w:sz w:val="19"/>
                <w:szCs w:val="19"/>
                <w:lang w:val="sv-SE"/>
              </w:rPr>
            </w:pPr>
          </w:p>
        </w:tc>
        <w:tc>
          <w:tcPr>
            <w:tcW w:w="1134" w:type="dxa"/>
          </w:tcPr>
          <w:p w14:paraId="5C9CA022" w14:textId="77777777" w:rsidR="00525484" w:rsidRPr="0091074F" w:rsidRDefault="00525484" w:rsidP="00E44927">
            <w:pPr>
              <w:keepNext/>
              <w:keepLines/>
              <w:spacing w:before="20"/>
              <w:rPr>
                <w:sz w:val="19"/>
                <w:szCs w:val="19"/>
                <w:lang w:val="sv-SE"/>
              </w:rPr>
            </w:pPr>
          </w:p>
        </w:tc>
        <w:tc>
          <w:tcPr>
            <w:tcW w:w="1701" w:type="dxa"/>
          </w:tcPr>
          <w:p w14:paraId="7FB81BED" w14:textId="77777777" w:rsidR="00525484" w:rsidRPr="00656488" w:rsidRDefault="00525484" w:rsidP="00E44927">
            <w:pPr>
              <w:keepNext/>
              <w:keepLines/>
              <w:spacing w:before="20"/>
              <w:rPr>
                <w:sz w:val="19"/>
                <w:szCs w:val="19"/>
                <w:lang w:val="sv-SE"/>
              </w:rPr>
            </w:pPr>
          </w:p>
        </w:tc>
      </w:tr>
      <w:tr w:rsidR="00525484" w:rsidRPr="00DC5153" w14:paraId="404EE90F" w14:textId="77777777" w:rsidTr="007D0E91">
        <w:trPr>
          <w:trHeight w:val="248"/>
        </w:trPr>
        <w:tc>
          <w:tcPr>
            <w:tcW w:w="1560" w:type="dxa"/>
          </w:tcPr>
          <w:p w14:paraId="0A19C823" w14:textId="77777777" w:rsidR="00525484" w:rsidRPr="007B0571" w:rsidRDefault="00525484" w:rsidP="00CF1FD0">
            <w:pPr>
              <w:keepNext/>
              <w:keepLines/>
              <w:spacing w:before="20"/>
              <w:rPr>
                <w:sz w:val="19"/>
                <w:szCs w:val="19"/>
                <w:lang w:val="sv-SE"/>
              </w:rPr>
            </w:pPr>
            <w:r w:rsidRPr="007B0571">
              <w:rPr>
                <w:sz w:val="19"/>
                <w:szCs w:val="19"/>
                <w:lang w:val="sv-SE"/>
              </w:rPr>
              <w:t>Blodkärl</w:t>
            </w:r>
          </w:p>
        </w:tc>
        <w:tc>
          <w:tcPr>
            <w:tcW w:w="1701" w:type="dxa"/>
          </w:tcPr>
          <w:p w14:paraId="1A1F98EB" w14:textId="77777777" w:rsidR="00525484" w:rsidRPr="007B0571" w:rsidRDefault="00525484" w:rsidP="00CF1FD0">
            <w:pPr>
              <w:keepNext/>
              <w:keepLines/>
              <w:spacing w:before="20"/>
              <w:jc w:val="center"/>
              <w:rPr>
                <w:sz w:val="19"/>
                <w:szCs w:val="19"/>
                <w:vertAlign w:val="superscript"/>
                <w:lang w:val="sv-SE"/>
              </w:rPr>
            </w:pPr>
            <w:r w:rsidRPr="007B0571">
              <w:rPr>
                <w:sz w:val="19"/>
                <w:szCs w:val="19"/>
                <w:lang w:val="sv-SE"/>
              </w:rPr>
              <w:t>Hypertension</w:t>
            </w:r>
            <w:r w:rsidR="00C61119" w:rsidRPr="007B0571">
              <w:rPr>
                <w:sz w:val="19"/>
                <w:szCs w:val="19"/>
                <w:vertAlign w:val="superscript"/>
                <w:lang w:val="sv-SE"/>
              </w:rPr>
              <w:t>a,</w:t>
            </w:r>
            <w:r w:rsidRPr="007B0571">
              <w:rPr>
                <w:sz w:val="19"/>
                <w:szCs w:val="19"/>
                <w:vertAlign w:val="superscript"/>
                <w:lang w:val="sv-SE"/>
              </w:rPr>
              <w:t>b</w:t>
            </w:r>
          </w:p>
          <w:p w14:paraId="493A3DAC" w14:textId="77777777" w:rsidR="00525484" w:rsidRPr="000119EC" w:rsidRDefault="00525484" w:rsidP="00CF1FD0">
            <w:pPr>
              <w:keepNext/>
              <w:keepLines/>
              <w:spacing w:before="20"/>
              <w:jc w:val="center"/>
              <w:rPr>
                <w:sz w:val="19"/>
                <w:szCs w:val="19"/>
                <w:lang w:val="sv-SE"/>
              </w:rPr>
            </w:pPr>
          </w:p>
        </w:tc>
        <w:tc>
          <w:tcPr>
            <w:tcW w:w="1842" w:type="dxa"/>
          </w:tcPr>
          <w:p w14:paraId="5A5CC234" w14:textId="77777777" w:rsidR="00525484" w:rsidRPr="007B0571" w:rsidRDefault="00525484" w:rsidP="00CF1FD0">
            <w:pPr>
              <w:keepNext/>
              <w:keepLines/>
              <w:spacing w:before="20"/>
              <w:jc w:val="center"/>
              <w:rPr>
                <w:sz w:val="19"/>
                <w:szCs w:val="19"/>
                <w:lang w:val="sv-SE"/>
              </w:rPr>
            </w:pPr>
            <w:r w:rsidRPr="007B0571">
              <w:rPr>
                <w:sz w:val="19"/>
                <w:szCs w:val="19"/>
                <w:lang w:val="sv-SE"/>
              </w:rPr>
              <w:t>Tromboembolism (arteriell)</w:t>
            </w:r>
            <w:r w:rsidR="00C61119" w:rsidRPr="007B0571">
              <w:rPr>
                <w:sz w:val="19"/>
                <w:szCs w:val="19"/>
                <w:vertAlign w:val="superscript"/>
                <w:lang w:val="sv-SE"/>
              </w:rPr>
              <w:t>a,</w:t>
            </w:r>
            <w:r w:rsidRPr="007B0571">
              <w:rPr>
                <w:sz w:val="19"/>
                <w:szCs w:val="19"/>
                <w:vertAlign w:val="superscript"/>
                <w:lang w:val="sv-SE"/>
              </w:rPr>
              <w:t>b</w:t>
            </w:r>
            <w:r w:rsidRPr="007B0571">
              <w:rPr>
                <w:sz w:val="19"/>
                <w:szCs w:val="19"/>
                <w:lang w:val="sv-SE"/>
              </w:rPr>
              <w:t>,</w:t>
            </w:r>
          </w:p>
          <w:p w14:paraId="3393331C" w14:textId="77777777" w:rsidR="00525484" w:rsidRPr="007B0571" w:rsidRDefault="00525484" w:rsidP="00CF1FD0">
            <w:pPr>
              <w:keepNext/>
              <w:keepLines/>
              <w:spacing w:before="20"/>
              <w:jc w:val="center"/>
              <w:rPr>
                <w:sz w:val="19"/>
                <w:szCs w:val="19"/>
                <w:lang w:val="sv-SE"/>
              </w:rPr>
            </w:pPr>
            <w:r w:rsidRPr="007B0571">
              <w:rPr>
                <w:sz w:val="19"/>
                <w:szCs w:val="19"/>
                <w:lang w:val="sv-SE"/>
              </w:rPr>
              <w:t>Blödning</w:t>
            </w:r>
            <w:r w:rsidR="00C61119" w:rsidRPr="007B0571">
              <w:rPr>
                <w:sz w:val="19"/>
                <w:szCs w:val="19"/>
                <w:vertAlign w:val="superscript"/>
                <w:lang w:val="sv-SE"/>
              </w:rPr>
              <w:t>a.b</w:t>
            </w:r>
            <w:r w:rsidRPr="007B0571">
              <w:rPr>
                <w:sz w:val="19"/>
                <w:szCs w:val="19"/>
                <w:lang w:val="sv-SE"/>
              </w:rPr>
              <w:t>,</w:t>
            </w:r>
          </w:p>
          <w:p w14:paraId="311C9A6E" w14:textId="77777777" w:rsidR="00525484" w:rsidRPr="007B0571" w:rsidRDefault="00525484" w:rsidP="00CF1FD0">
            <w:pPr>
              <w:keepNext/>
              <w:keepLines/>
              <w:spacing w:before="20"/>
              <w:jc w:val="center"/>
              <w:rPr>
                <w:sz w:val="19"/>
                <w:szCs w:val="19"/>
                <w:lang w:val="sv-SE"/>
              </w:rPr>
            </w:pPr>
            <w:r w:rsidRPr="007B0571">
              <w:rPr>
                <w:sz w:val="19"/>
                <w:szCs w:val="19"/>
                <w:lang w:val="sv-SE"/>
              </w:rPr>
              <w:t>Tromboembolism (venös)</w:t>
            </w:r>
            <w:r w:rsidR="00C61119" w:rsidRPr="007B0571">
              <w:rPr>
                <w:sz w:val="19"/>
                <w:szCs w:val="19"/>
                <w:vertAlign w:val="superscript"/>
                <w:lang w:val="sv-SE"/>
              </w:rPr>
              <w:t xml:space="preserve"> a.b</w:t>
            </w:r>
            <w:r w:rsidRPr="007B0571">
              <w:rPr>
                <w:sz w:val="19"/>
                <w:szCs w:val="19"/>
                <w:lang w:val="sv-SE"/>
              </w:rPr>
              <w:t>,</w:t>
            </w:r>
          </w:p>
          <w:p w14:paraId="315D3EF6" w14:textId="77777777" w:rsidR="00525484" w:rsidRPr="007B0571" w:rsidRDefault="00525484" w:rsidP="00CF1FD0">
            <w:pPr>
              <w:keepNext/>
              <w:keepLines/>
              <w:spacing w:before="20"/>
              <w:jc w:val="center"/>
              <w:rPr>
                <w:sz w:val="19"/>
                <w:szCs w:val="19"/>
                <w:lang w:val="sv-SE"/>
              </w:rPr>
            </w:pPr>
            <w:r w:rsidRPr="007B0571">
              <w:rPr>
                <w:sz w:val="19"/>
                <w:szCs w:val="19"/>
                <w:lang w:val="sv-SE"/>
              </w:rPr>
              <w:t>Djup ventrombos</w:t>
            </w:r>
          </w:p>
        </w:tc>
        <w:tc>
          <w:tcPr>
            <w:tcW w:w="851" w:type="dxa"/>
          </w:tcPr>
          <w:p w14:paraId="61452467" w14:textId="77777777" w:rsidR="00525484" w:rsidRPr="000119EC" w:rsidRDefault="00525484" w:rsidP="00CF1FD0">
            <w:pPr>
              <w:keepNext/>
              <w:keepLines/>
              <w:spacing w:before="20"/>
              <w:jc w:val="center"/>
              <w:rPr>
                <w:sz w:val="19"/>
                <w:szCs w:val="19"/>
                <w:lang w:val="sv-SE"/>
              </w:rPr>
            </w:pPr>
          </w:p>
        </w:tc>
        <w:tc>
          <w:tcPr>
            <w:tcW w:w="1417" w:type="dxa"/>
          </w:tcPr>
          <w:p w14:paraId="349276BC" w14:textId="77777777" w:rsidR="00525484" w:rsidRPr="004028F9" w:rsidRDefault="00525484" w:rsidP="00CF1FD0">
            <w:pPr>
              <w:keepNext/>
              <w:keepLines/>
              <w:spacing w:before="20"/>
              <w:jc w:val="center"/>
              <w:rPr>
                <w:sz w:val="19"/>
                <w:szCs w:val="19"/>
                <w:lang w:val="sv-SE"/>
              </w:rPr>
            </w:pPr>
          </w:p>
        </w:tc>
        <w:tc>
          <w:tcPr>
            <w:tcW w:w="1134" w:type="dxa"/>
          </w:tcPr>
          <w:p w14:paraId="71E1D2AD" w14:textId="77777777" w:rsidR="00525484" w:rsidRPr="00F11E17" w:rsidRDefault="00525484" w:rsidP="00CF1FD0">
            <w:pPr>
              <w:keepNext/>
              <w:keepLines/>
              <w:spacing w:before="20"/>
              <w:jc w:val="center"/>
              <w:rPr>
                <w:sz w:val="19"/>
                <w:szCs w:val="19"/>
                <w:lang w:val="sv-SE"/>
              </w:rPr>
            </w:pPr>
          </w:p>
        </w:tc>
        <w:tc>
          <w:tcPr>
            <w:tcW w:w="1701" w:type="dxa"/>
          </w:tcPr>
          <w:p w14:paraId="7F5C2284" w14:textId="77777777" w:rsidR="00525484" w:rsidRDefault="008108A2" w:rsidP="00CF1FD0">
            <w:pPr>
              <w:keepNext/>
              <w:keepLines/>
              <w:spacing w:before="20"/>
              <w:jc w:val="center"/>
              <w:rPr>
                <w:ins w:id="13" w:author="Author" w:date="2025-09-29T08:37:00Z" w16du:dateUtc="2025-09-29T06:37:00Z"/>
                <w:sz w:val="19"/>
                <w:szCs w:val="19"/>
                <w:lang w:val="sv-SE"/>
              </w:rPr>
            </w:pPr>
            <w:r w:rsidRPr="0091074F">
              <w:rPr>
                <w:sz w:val="19"/>
                <w:szCs w:val="19"/>
                <w:lang w:val="sv-SE"/>
              </w:rPr>
              <w:t>Renal trombotisk mikroangiopati</w:t>
            </w:r>
            <w:r w:rsidRPr="00656488">
              <w:rPr>
                <w:sz w:val="19"/>
                <w:szCs w:val="19"/>
                <w:vertAlign w:val="superscript"/>
                <w:lang w:val="sv-SE"/>
              </w:rPr>
              <w:t>b,c</w:t>
            </w:r>
            <w:r w:rsidR="008F6E82">
              <w:rPr>
                <w:sz w:val="19"/>
                <w:szCs w:val="19"/>
                <w:lang w:val="sv-SE"/>
              </w:rPr>
              <w:t>,</w:t>
            </w:r>
          </w:p>
          <w:p w14:paraId="65566D6F" w14:textId="2C236152" w:rsidR="00374D0E" w:rsidRDefault="00374D0E" w:rsidP="00374D0E">
            <w:pPr>
              <w:spacing w:before="20"/>
              <w:jc w:val="center"/>
              <w:rPr>
                <w:ins w:id="14" w:author="Author" w:date="2025-09-29T08:37:00Z" w16du:dateUtc="2025-09-29T06:37:00Z"/>
                <w:sz w:val="19"/>
                <w:szCs w:val="19"/>
                <w:lang w:val="sv-SE"/>
              </w:rPr>
            </w:pPr>
            <w:ins w:id="15" w:author="Author" w:date="2025-09-29T08:37:00Z" w16du:dateUtc="2025-09-29T06:37:00Z">
              <w:r w:rsidRPr="00374D0E">
                <w:rPr>
                  <w:sz w:val="19"/>
                  <w:szCs w:val="19"/>
                  <w:lang w:val="sv-SE"/>
                </w:rPr>
                <w:t>Hyalinocklusiv </w:t>
              </w:r>
            </w:ins>
          </w:p>
          <w:p w14:paraId="3FB11790" w14:textId="77777777" w:rsidR="00374D0E" w:rsidRDefault="00374D0E" w:rsidP="00374D0E">
            <w:pPr>
              <w:spacing w:before="20"/>
              <w:jc w:val="center"/>
              <w:rPr>
                <w:ins w:id="16" w:author="Author" w:date="2025-09-29T08:37:00Z" w16du:dateUtc="2025-09-29T06:37:00Z"/>
                <w:sz w:val="19"/>
                <w:szCs w:val="19"/>
                <w:lang w:val="sv-SE"/>
              </w:rPr>
            </w:pPr>
            <w:ins w:id="17" w:author="Author" w:date="2025-09-29T08:37:00Z" w16du:dateUtc="2025-09-29T06:37:00Z">
              <w:r w:rsidRPr="00374D0E">
                <w:rPr>
                  <w:sz w:val="19"/>
                  <w:szCs w:val="19"/>
                  <w:lang w:val="sv-SE"/>
                </w:rPr>
                <w:t>glomerulär </w:t>
              </w:r>
            </w:ins>
          </w:p>
          <w:p w14:paraId="78801EDE" w14:textId="5B4D02C7" w:rsidR="00374D0E" w:rsidRPr="00C4260D" w:rsidRDefault="00374D0E">
            <w:pPr>
              <w:spacing w:before="20"/>
              <w:jc w:val="center"/>
              <w:rPr>
                <w:sz w:val="19"/>
                <w:szCs w:val="19"/>
                <w:lang w:val="sv-SE"/>
              </w:rPr>
              <w:pPrChange w:id="18" w:author="Author" w:date="2025-09-29T08:37:00Z" w16du:dateUtc="2025-09-29T06:37:00Z">
                <w:pPr>
                  <w:keepNext/>
                  <w:keepLines/>
                  <w:spacing w:before="20"/>
                  <w:jc w:val="center"/>
                </w:pPr>
              </w:pPrChange>
            </w:pPr>
            <w:ins w:id="19" w:author="Author" w:date="2025-09-29T08:37:00Z" w16du:dateUtc="2025-09-29T06:37:00Z">
              <w:r w:rsidRPr="00374D0E">
                <w:rPr>
                  <w:sz w:val="19"/>
                  <w:szCs w:val="19"/>
                  <w:lang w:val="sv-SE"/>
                </w:rPr>
                <w:t>mikroangiopati</w:t>
              </w:r>
              <w:r w:rsidRPr="000C47ED">
                <w:rPr>
                  <w:sz w:val="18"/>
                  <w:szCs w:val="18"/>
                  <w:vertAlign w:val="superscript"/>
                  <w:lang w:val="sv-SE"/>
                </w:rPr>
                <w:t>a</w:t>
              </w:r>
              <w:r w:rsidRPr="00374D0E">
                <w:rPr>
                  <w:sz w:val="19"/>
                  <w:szCs w:val="19"/>
                  <w:lang w:val="sv-SE"/>
                </w:rPr>
                <w:t>.</w:t>
              </w:r>
            </w:ins>
          </w:p>
          <w:p w14:paraId="0CA522E8" w14:textId="77777777" w:rsidR="003C7EED" w:rsidRPr="00C60FA5" w:rsidRDefault="003C7EED" w:rsidP="003C7EED">
            <w:pPr>
              <w:keepNext/>
              <w:keepLines/>
              <w:suppressAutoHyphens/>
              <w:jc w:val="center"/>
              <w:outlineLvl w:val="0"/>
              <w:rPr>
                <w:sz w:val="19"/>
                <w:szCs w:val="19"/>
                <w:lang w:val="sv-SE"/>
              </w:rPr>
            </w:pPr>
            <w:r w:rsidRPr="00C60FA5">
              <w:rPr>
                <w:sz w:val="19"/>
                <w:szCs w:val="19"/>
                <w:lang w:val="sv-SE"/>
              </w:rPr>
              <w:t>Aneurysmer och arteriella dissektioner</w:t>
            </w:r>
          </w:p>
          <w:p w14:paraId="3638E8FC" w14:textId="77777777" w:rsidR="003C7EED" w:rsidRPr="00C4260D" w:rsidRDefault="003C7EED" w:rsidP="00CF1FD0">
            <w:pPr>
              <w:keepNext/>
              <w:keepLines/>
              <w:spacing w:before="20"/>
              <w:jc w:val="center"/>
              <w:rPr>
                <w:sz w:val="19"/>
                <w:szCs w:val="19"/>
                <w:lang w:val="sv-SE"/>
              </w:rPr>
            </w:pPr>
          </w:p>
        </w:tc>
      </w:tr>
      <w:tr w:rsidR="008108A2" w:rsidRPr="007B0571" w14:paraId="61355F48" w14:textId="77777777" w:rsidTr="007D0E91">
        <w:trPr>
          <w:trHeight w:val="696"/>
        </w:trPr>
        <w:tc>
          <w:tcPr>
            <w:tcW w:w="1560" w:type="dxa"/>
          </w:tcPr>
          <w:p w14:paraId="2E4FB24D" w14:textId="77777777" w:rsidR="008108A2" w:rsidRPr="007B0571" w:rsidRDefault="008108A2" w:rsidP="007D0E91">
            <w:pPr>
              <w:spacing w:before="20"/>
              <w:rPr>
                <w:sz w:val="19"/>
                <w:szCs w:val="19"/>
                <w:lang w:val="sv-SE"/>
              </w:rPr>
            </w:pPr>
            <w:r w:rsidRPr="007B0571">
              <w:rPr>
                <w:sz w:val="19"/>
                <w:szCs w:val="19"/>
                <w:lang w:val="sv-SE"/>
              </w:rPr>
              <w:t>Andningsvägar, bröstkorg och mediastinum</w:t>
            </w:r>
          </w:p>
        </w:tc>
        <w:tc>
          <w:tcPr>
            <w:tcW w:w="1701" w:type="dxa"/>
          </w:tcPr>
          <w:p w14:paraId="4278033F" w14:textId="77777777" w:rsidR="008108A2" w:rsidRPr="007B0571" w:rsidRDefault="008108A2" w:rsidP="007D0E91">
            <w:pPr>
              <w:spacing w:before="20"/>
              <w:jc w:val="center"/>
              <w:rPr>
                <w:sz w:val="19"/>
                <w:szCs w:val="19"/>
                <w:lang w:val="sv-SE"/>
              </w:rPr>
            </w:pPr>
          </w:p>
        </w:tc>
        <w:tc>
          <w:tcPr>
            <w:tcW w:w="1842" w:type="dxa"/>
          </w:tcPr>
          <w:p w14:paraId="11216879" w14:textId="77777777" w:rsidR="008108A2" w:rsidRPr="004028F9" w:rsidRDefault="008108A2" w:rsidP="007D0E91">
            <w:pPr>
              <w:spacing w:before="20"/>
              <w:jc w:val="center"/>
              <w:rPr>
                <w:sz w:val="19"/>
                <w:szCs w:val="19"/>
                <w:lang w:val="sv-SE"/>
              </w:rPr>
            </w:pPr>
            <w:r w:rsidRPr="007B0571">
              <w:rPr>
                <w:sz w:val="19"/>
                <w:szCs w:val="19"/>
                <w:lang w:val="sv-SE"/>
              </w:rPr>
              <w:t>Pulmonell blödning</w:t>
            </w:r>
            <w:r w:rsidRPr="004028F9">
              <w:rPr>
                <w:sz w:val="19"/>
                <w:szCs w:val="19"/>
                <w:lang w:val="sv-SE"/>
              </w:rPr>
              <w:t xml:space="preserve">/ </w:t>
            </w:r>
            <w:r w:rsidRPr="007B0571">
              <w:rPr>
                <w:sz w:val="19"/>
                <w:szCs w:val="19"/>
                <w:lang w:val="sv-SE"/>
              </w:rPr>
              <w:t>Hemoptys</w:t>
            </w:r>
            <w:r w:rsidRPr="004028F9">
              <w:rPr>
                <w:sz w:val="19"/>
                <w:szCs w:val="19"/>
                <w:vertAlign w:val="superscript"/>
                <w:lang w:val="sv-SE"/>
              </w:rPr>
              <w:t>a,b</w:t>
            </w:r>
            <w:r w:rsidRPr="007B0571">
              <w:rPr>
                <w:sz w:val="19"/>
                <w:szCs w:val="19"/>
                <w:lang w:val="sv-SE"/>
              </w:rPr>
              <w:t>,</w:t>
            </w:r>
          </w:p>
          <w:p w14:paraId="49B1A29A" w14:textId="361D6E08" w:rsidR="008108A2" w:rsidRPr="007B0571" w:rsidRDefault="008108A2" w:rsidP="007D0E91">
            <w:pPr>
              <w:spacing w:before="20"/>
              <w:jc w:val="center"/>
              <w:rPr>
                <w:sz w:val="19"/>
                <w:szCs w:val="19"/>
                <w:lang w:val="sv-SE"/>
              </w:rPr>
            </w:pPr>
            <w:r w:rsidRPr="007B0571">
              <w:rPr>
                <w:sz w:val="19"/>
                <w:szCs w:val="19"/>
                <w:lang w:val="sv-SE"/>
              </w:rPr>
              <w:t>Lungemboli</w:t>
            </w:r>
            <w:r w:rsidR="00DE2378">
              <w:rPr>
                <w:sz w:val="19"/>
                <w:szCs w:val="19"/>
                <w:lang w:val="sv-SE"/>
              </w:rPr>
              <w:t>,</w:t>
            </w:r>
          </w:p>
          <w:p w14:paraId="3EB7D413" w14:textId="77777777" w:rsidR="008108A2" w:rsidRPr="007B0571" w:rsidRDefault="008108A2" w:rsidP="007D0E91">
            <w:pPr>
              <w:spacing w:before="20"/>
              <w:jc w:val="center"/>
              <w:rPr>
                <w:sz w:val="19"/>
                <w:szCs w:val="19"/>
                <w:lang w:val="sv-SE"/>
              </w:rPr>
            </w:pPr>
            <w:r w:rsidRPr="007B0571">
              <w:rPr>
                <w:sz w:val="19"/>
                <w:szCs w:val="19"/>
                <w:lang w:val="sv-SE"/>
              </w:rPr>
              <w:t>Epistaxis,</w:t>
            </w:r>
          </w:p>
          <w:p w14:paraId="2D4FA67C" w14:textId="77777777" w:rsidR="008108A2" w:rsidRPr="007B0571" w:rsidRDefault="008108A2" w:rsidP="007D0E91">
            <w:pPr>
              <w:spacing w:before="20"/>
              <w:jc w:val="center"/>
              <w:rPr>
                <w:sz w:val="19"/>
                <w:szCs w:val="19"/>
                <w:lang w:val="sv-SE"/>
              </w:rPr>
            </w:pPr>
            <w:r w:rsidRPr="007B0571">
              <w:rPr>
                <w:sz w:val="19"/>
                <w:szCs w:val="19"/>
                <w:lang w:val="sv-SE"/>
              </w:rPr>
              <w:t>Dyspné,</w:t>
            </w:r>
          </w:p>
          <w:p w14:paraId="63B2A4C2" w14:textId="77777777" w:rsidR="008108A2" w:rsidRPr="007B0571" w:rsidRDefault="008108A2" w:rsidP="00ED0545">
            <w:pPr>
              <w:spacing w:before="20"/>
              <w:jc w:val="center"/>
              <w:rPr>
                <w:sz w:val="19"/>
                <w:szCs w:val="19"/>
                <w:lang w:val="sv-SE"/>
              </w:rPr>
            </w:pPr>
            <w:r w:rsidRPr="007B0571">
              <w:rPr>
                <w:sz w:val="19"/>
                <w:szCs w:val="19"/>
                <w:lang w:val="sv-SE"/>
              </w:rPr>
              <w:t>Hypoxi,</w:t>
            </w:r>
          </w:p>
        </w:tc>
        <w:tc>
          <w:tcPr>
            <w:tcW w:w="851" w:type="dxa"/>
          </w:tcPr>
          <w:p w14:paraId="57678BC7" w14:textId="77777777" w:rsidR="008108A2" w:rsidRPr="004028F9" w:rsidRDefault="008108A2" w:rsidP="007D0E91">
            <w:pPr>
              <w:spacing w:before="20"/>
              <w:jc w:val="center"/>
              <w:rPr>
                <w:sz w:val="19"/>
                <w:szCs w:val="19"/>
                <w:lang w:val="sv-SE"/>
              </w:rPr>
            </w:pPr>
          </w:p>
        </w:tc>
        <w:tc>
          <w:tcPr>
            <w:tcW w:w="1417" w:type="dxa"/>
          </w:tcPr>
          <w:p w14:paraId="3A6A4150" w14:textId="77777777" w:rsidR="008108A2" w:rsidRPr="00F11E17" w:rsidRDefault="008108A2" w:rsidP="007D0E91">
            <w:pPr>
              <w:spacing w:before="20"/>
              <w:jc w:val="center"/>
              <w:rPr>
                <w:sz w:val="19"/>
                <w:szCs w:val="19"/>
                <w:lang w:val="sv-SE"/>
              </w:rPr>
            </w:pPr>
          </w:p>
        </w:tc>
        <w:tc>
          <w:tcPr>
            <w:tcW w:w="1134" w:type="dxa"/>
          </w:tcPr>
          <w:p w14:paraId="195862BF" w14:textId="77777777" w:rsidR="008108A2" w:rsidRPr="0091074F" w:rsidRDefault="008108A2" w:rsidP="007D0E91">
            <w:pPr>
              <w:spacing w:before="20"/>
              <w:jc w:val="center"/>
              <w:rPr>
                <w:sz w:val="19"/>
                <w:szCs w:val="19"/>
                <w:lang w:val="sv-SE"/>
              </w:rPr>
            </w:pPr>
          </w:p>
        </w:tc>
        <w:tc>
          <w:tcPr>
            <w:tcW w:w="1701" w:type="dxa"/>
          </w:tcPr>
          <w:p w14:paraId="6ED0F434" w14:textId="77777777" w:rsidR="008108A2" w:rsidRPr="007B0571" w:rsidRDefault="008108A2" w:rsidP="00975CA2">
            <w:pPr>
              <w:spacing w:before="20"/>
              <w:jc w:val="center"/>
              <w:rPr>
                <w:sz w:val="19"/>
                <w:szCs w:val="19"/>
                <w:lang w:val="sv-SE"/>
              </w:rPr>
            </w:pPr>
            <w:r w:rsidRPr="00656488">
              <w:rPr>
                <w:sz w:val="19"/>
                <w:szCs w:val="19"/>
                <w:lang w:val="sv-SE"/>
              </w:rPr>
              <w:t>Pulmonell hypertension</w:t>
            </w:r>
            <w:r w:rsidRPr="00656488">
              <w:rPr>
                <w:sz w:val="19"/>
                <w:szCs w:val="19"/>
                <w:vertAlign w:val="superscript"/>
                <w:lang w:val="sv-SE"/>
              </w:rPr>
              <w:t>c</w:t>
            </w:r>
            <w:r w:rsidRPr="00656488">
              <w:rPr>
                <w:sz w:val="19"/>
                <w:szCs w:val="19"/>
                <w:lang w:val="sv-SE"/>
              </w:rPr>
              <w:t>, Nasal septumperforation</w:t>
            </w:r>
            <w:r w:rsidRPr="00656488">
              <w:rPr>
                <w:sz w:val="19"/>
                <w:szCs w:val="19"/>
                <w:vertAlign w:val="superscript"/>
                <w:lang w:val="sv-SE"/>
              </w:rPr>
              <w:t>c</w:t>
            </w:r>
          </w:p>
        </w:tc>
      </w:tr>
      <w:tr w:rsidR="008108A2" w:rsidRPr="007B0571" w14:paraId="7E982A58" w14:textId="77777777" w:rsidTr="007D0E91">
        <w:trPr>
          <w:trHeight w:val="232"/>
        </w:trPr>
        <w:tc>
          <w:tcPr>
            <w:tcW w:w="1560" w:type="dxa"/>
          </w:tcPr>
          <w:p w14:paraId="579538AD" w14:textId="77777777" w:rsidR="008108A2" w:rsidRPr="007B0571" w:rsidRDefault="008108A2" w:rsidP="00174090">
            <w:pPr>
              <w:keepNext/>
              <w:keepLines/>
              <w:spacing w:before="20"/>
              <w:rPr>
                <w:sz w:val="19"/>
                <w:szCs w:val="19"/>
                <w:lang w:val="sv-SE"/>
              </w:rPr>
            </w:pPr>
            <w:r w:rsidRPr="007B0571">
              <w:rPr>
                <w:sz w:val="19"/>
                <w:szCs w:val="19"/>
                <w:lang w:val="sv-SE"/>
              </w:rPr>
              <w:t>Magtarmkanalen</w:t>
            </w:r>
          </w:p>
        </w:tc>
        <w:tc>
          <w:tcPr>
            <w:tcW w:w="1701" w:type="dxa"/>
          </w:tcPr>
          <w:p w14:paraId="12AC37CA" w14:textId="77777777" w:rsidR="008108A2" w:rsidRPr="004028F9" w:rsidRDefault="008108A2" w:rsidP="00174090">
            <w:pPr>
              <w:keepNext/>
              <w:keepLines/>
              <w:spacing w:before="20"/>
              <w:jc w:val="center"/>
              <w:rPr>
                <w:sz w:val="19"/>
                <w:szCs w:val="19"/>
                <w:lang w:val="sv-SE"/>
              </w:rPr>
            </w:pPr>
            <w:r w:rsidRPr="007B0571">
              <w:rPr>
                <w:sz w:val="19"/>
                <w:szCs w:val="19"/>
                <w:lang w:val="sv-SE"/>
              </w:rPr>
              <w:t>Diarré</w:t>
            </w:r>
            <w:r w:rsidRPr="004028F9">
              <w:rPr>
                <w:sz w:val="19"/>
                <w:szCs w:val="19"/>
                <w:lang w:val="sv-SE"/>
              </w:rPr>
              <w:t xml:space="preserve">, </w:t>
            </w:r>
          </w:p>
          <w:p w14:paraId="73E50C48" w14:textId="77777777" w:rsidR="008108A2" w:rsidRDefault="008108A2" w:rsidP="00174090">
            <w:pPr>
              <w:keepNext/>
              <w:keepLines/>
              <w:spacing w:before="20"/>
              <w:jc w:val="center"/>
              <w:rPr>
                <w:sz w:val="19"/>
                <w:szCs w:val="19"/>
                <w:lang w:val="sv-SE"/>
              </w:rPr>
            </w:pPr>
            <w:r w:rsidRPr="007B0571">
              <w:rPr>
                <w:sz w:val="19"/>
                <w:szCs w:val="19"/>
                <w:lang w:val="sv-SE"/>
              </w:rPr>
              <w:t>Illamående, Kräkning</w:t>
            </w:r>
            <w:r w:rsidR="001A429F">
              <w:rPr>
                <w:sz w:val="19"/>
                <w:szCs w:val="19"/>
                <w:lang w:val="sv-SE"/>
              </w:rPr>
              <w:t>,</w:t>
            </w:r>
          </w:p>
          <w:p w14:paraId="3515266F" w14:textId="77777777" w:rsidR="001A429F" w:rsidRPr="007B0571" w:rsidRDefault="001A429F" w:rsidP="00174090">
            <w:pPr>
              <w:keepNext/>
              <w:keepLines/>
              <w:spacing w:before="20"/>
              <w:jc w:val="center"/>
              <w:rPr>
                <w:sz w:val="19"/>
                <w:szCs w:val="19"/>
                <w:lang w:val="sv-SE"/>
              </w:rPr>
            </w:pPr>
            <w:r>
              <w:rPr>
                <w:sz w:val="19"/>
                <w:szCs w:val="19"/>
                <w:lang w:val="sv-SE"/>
              </w:rPr>
              <w:t>Buksmärta</w:t>
            </w:r>
          </w:p>
        </w:tc>
        <w:tc>
          <w:tcPr>
            <w:tcW w:w="1842" w:type="dxa"/>
          </w:tcPr>
          <w:p w14:paraId="077048F8" w14:textId="77777777" w:rsidR="008108A2" w:rsidRPr="007B0571" w:rsidRDefault="008108A2" w:rsidP="00174090">
            <w:pPr>
              <w:keepNext/>
              <w:keepLines/>
              <w:spacing w:before="20"/>
              <w:jc w:val="center"/>
              <w:rPr>
                <w:sz w:val="19"/>
                <w:szCs w:val="19"/>
                <w:vertAlign w:val="superscript"/>
                <w:lang w:val="sv-SE"/>
              </w:rPr>
            </w:pPr>
            <w:r w:rsidRPr="007B0571">
              <w:rPr>
                <w:sz w:val="19"/>
                <w:szCs w:val="19"/>
                <w:lang w:val="sv-SE"/>
              </w:rPr>
              <w:t>Gastrointestinal perforation,</w:t>
            </w:r>
            <w:r w:rsidRPr="004028F9">
              <w:rPr>
                <w:sz w:val="19"/>
                <w:szCs w:val="19"/>
                <w:lang w:val="sv-SE"/>
              </w:rPr>
              <w:t xml:space="preserve"> </w:t>
            </w:r>
          </w:p>
          <w:p w14:paraId="79AC00FF" w14:textId="77777777" w:rsidR="008108A2" w:rsidRPr="007B0571" w:rsidRDefault="008108A2" w:rsidP="00174090">
            <w:pPr>
              <w:keepNext/>
              <w:keepLines/>
              <w:spacing w:before="20"/>
              <w:jc w:val="center"/>
              <w:rPr>
                <w:sz w:val="19"/>
                <w:szCs w:val="19"/>
                <w:lang w:val="sv-SE"/>
              </w:rPr>
            </w:pPr>
            <w:r w:rsidRPr="007B0571">
              <w:rPr>
                <w:sz w:val="19"/>
                <w:szCs w:val="19"/>
                <w:lang w:val="sv-SE"/>
              </w:rPr>
              <w:t>Ileus,</w:t>
            </w:r>
            <w:r w:rsidRPr="004028F9">
              <w:rPr>
                <w:sz w:val="19"/>
                <w:szCs w:val="19"/>
                <w:lang w:val="sv-SE"/>
              </w:rPr>
              <w:t xml:space="preserve"> </w:t>
            </w:r>
            <w:r w:rsidRPr="007B0571">
              <w:rPr>
                <w:sz w:val="19"/>
                <w:szCs w:val="19"/>
                <w:lang w:val="sv-SE"/>
              </w:rPr>
              <w:t xml:space="preserve">Tarmobstruktion, </w:t>
            </w:r>
            <w:r w:rsidR="001A429F">
              <w:rPr>
                <w:sz w:val="19"/>
                <w:szCs w:val="19"/>
                <w:lang w:val="sv-SE"/>
              </w:rPr>
              <w:t>Rekto-vaginal fistel</w:t>
            </w:r>
            <w:r w:rsidR="00F143C9">
              <w:rPr>
                <w:sz w:val="19"/>
                <w:szCs w:val="19"/>
                <w:vertAlign w:val="superscript"/>
                <w:lang w:val="sv-SE"/>
              </w:rPr>
              <w:t>c,d</w:t>
            </w:r>
            <w:r w:rsidRPr="007B0571">
              <w:rPr>
                <w:sz w:val="19"/>
                <w:szCs w:val="19"/>
                <w:lang w:val="sv-SE"/>
              </w:rPr>
              <w:t>,</w:t>
            </w:r>
          </w:p>
          <w:p w14:paraId="56AF2B99" w14:textId="77777777" w:rsidR="008108A2" w:rsidRPr="007B0571" w:rsidRDefault="008108A2" w:rsidP="00174090">
            <w:pPr>
              <w:keepNext/>
              <w:keepLines/>
              <w:spacing w:before="20"/>
              <w:jc w:val="center"/>
              <w:rPr>
                <w:sz w:val="19"/>
                <w:szCs w:val="19"/>
                <w:lang w:val="sv-SE"/>
              </w:rPr>
            </w:pPr>
            <w:r w:rsidRPr="007B0571">
              <w:rPr>
                <w:sz w:val="19"/>
                <w:szCs w:val="19"/>
                <w:lang w:val="sv-SE"/>
              </w:rPr>
              <w:t xml:space="preserve">Gastrointestinal sjukdom, </w:t>
            </w:r>
          </w:p>
          <w:p w14:paraId="19287B41" w14:textId="77777777" w:rsidR="008108A2" w:rsidRDefault="008108A2" w:rsidP="00174090">
            <w:pPr>
              <w:keepNext/>
              <w:keepLines/>
              <w:spacing w:before="20"/>
              <w:jc w:val="center"/>
              <w:rPr>
                <w:sz w:val="19"/>
                <w:szCs w:val="19"/>
                <w:lang w:val="sv-SE"/>
              </w:rPr>
            </w:pPr>
            <w:r w:rsidRPr="007B0571">
              <w:rPr>
                <w:sz w:val="19"/>
                <w:szCs w:val="19"/>
                <w:lang w:val="sv-SE"/>
              </w:rPr>
              <w:t>Stomatit</w:t>
            </w:r>
            <w:r w:rsidR="001A429F">
              <w:rPr>
                <w:sz w:val="19"/>
                <w:szCs w:val="19"/>
                <w:lang w:val="sv-SE"/>
              </w:rPr>
              <w:t>,</w:t>
            </w:r>
          </w:p>
          <w:p w14:paraId="410D2AF4" w14:textId="77777777" w:rsidR="001A429F" w:rsidRPr="004028F9" w:rsidRDefault="001A429F" w:rsidP="00174090">
            <w:pPr>
              <w:keepNext/>
              <w:keepLines/>
              <w:spacing w:before="20"/>
              <w:jc w:val="center"/>
              <w:rPr>
                <w:sz w:val="19"/>
                <w:szCs w:val="19"/>
                <w:lang w:val="sv-SE"/>
              </w:rPr>
            </w:pPr>
            <w:r>
              <w:rPr>
                <w:sz w:val="19"/>
                <w:szCs w:val="19"/>
                <w:lang w:val="sv-SE"/>
              </w:rPr>
              <w:t>Proktalgi</w:t>
            </w:r>
          </w:p>
        </w:tc>
        <w:tc>
          <w:tcPr>
            <w:tcW w:w="851" w:type="dxa"/>
          </w:tcPr>
          <w:p w14:paraId="3135B147" w14:textId="77777777" w:rsidR="008108A2" w:rsidRPr="00F11E17" w:rsidRDefault="008108A2" w:rsidP="00174090">
            <w:pPr>
              <w:keepNext/>
              <w:keepLines/>
              <w:spacing w:before="20"/>
              <w:jc w:val="center"/>
              <w:rPr>
                <w:sz w:val="19"/>
                <w:szCs w:val="19"/>
                <w:lang w:val="sv-SE"/>
              </w:rPr>
            </w:pPr>
          </w:p>
        </w:tc>
        <w:tc>
          <w:tcPr>
            <w:tcW w:w="1417" w:type="dxa"/>
          </w:tcPr>
          <w:p w14:paraId="73DEB413" w14:textId="77777777" w:rsidR="008108A2" w:rsidRPr="0091074F" w:rsidRDefault="008108A2" w:rsidP="00174090">
            <w:pPr>
              <w:keepNext/>
              <w:keepLines/>
              <w:spacing w:before="20"/>
              <w:jc w:val="center"/>
              <w:rPr>
                <w:sz w:val="19"/>
                <w:szCs w:val="19"/>
                <w:lang w:val="sv-SE"/>
              </w:rPr>
            </w:pPr>
          </w:p>
        </w:tc>
        <w:tc>
          <w:tcPr>
            <w:tcW w:w="1134" w:type="dxa"/>
          </w:tcPr>
          <w:p w14:paraId="41AF4173" w14:textId="77777777" w:rsidR="008108A2" w:rsidRPr="00656488" w:rsidRDefault="008108A2" w:rsidP="00174090">
            <w:pPr>
              <w:keepNext/>
              <w:keepLines/>
              <w:spacing w:before="20"/>
              <w:jc w:val="center"/>
              <w:rPr>
                <w:sz w:val="19"/>
                <w:szCs w:val="19"/>
                <w:lang w:val="sv-SE"/>
              </w:rPr>
            </w:pPr>
          </w:p>
        </w:tc>
        <w:tc>
          <w:tcPr>
            <w:tcW w:w="1701" w:type="dxa"/>
          </w:tcPr>
          <w:p w14:paraId="7B6EBF0D" w14:textId="446AA374" w:rsidR="008108A2" w:rsidRPr="007B0571" w:rsidRDefault="008108A2" w:rsidP="00174090">
            <w:pPr>
              <w:keepNext/>
              <w:keepLines/>
              <w:spacing w:before="20"/>
              <w:jc w:val="center"/>
              <w:rPr>
                <w:sz w:val="19"/>
                <w:szCs w:val="19"/>
                <w:vertAlign w:val="superscript"/>
                <w:lang w:val="sv-SE"/>
              </w:rPr>
            </w:pPr>
            <w:r w:rsidRPr="00656488">
              <w:rPr>
                <w:sz w:val="19"/>
                <w:szCs w:val="19"/>
                <w:lang w:val="sv-SE"/>
              </w:rPr>
              <w:t>Gastrointestinal perforation</w:t>
            </w:r>
            <w:r w:rsidRPr="00656488">
              <w:rPr>
                <w:sz w:val="19"/>
                <w:szCs w:val="19"/>
                <w:vertAlign w:val="superscript"/>
                <w:lang w:val="sv-SE"/>
              </w:rPr>
              <w:t>a,b</w:t>
            </w:r>
            <w:r w:rsidR="00DE2378">
              <w:rPr>
                <w:sz w:val="19"/>
                <w:szCs w:val="19"/>
                <w:vertAlign w:val="superscript"/>
                <w:lang w:val="sv-SE"/>
              </w:rPr>
              <w:t>,</w:t>
            </w:r>
          </w:p>
          <w:p w14:paraId="62A4539A" w14:textId="77777777" w:rsidR="008108A2" w:rsidRPr="00656488" w:rsidRDefault="008108A2" w:rsidP="00174090">
            <w:pPr>
              <w:keepNext/>
              <w:keepLines/>
              <w:spacing w:before="20"/>
              <w:jc w:val="center"/>
              <w:rPr>
                <w:sz w:val="19"/>
                <w:szCs w:val="19"/>
                <w:lang w:val="sv-SE"/>
              </w:rPr>
            </w:pPr>
            <w:r w:rsidRPr="004028F9">
              <w:rPr>
                <w:sz w:val="19"/>
                <w:szCs w:val="19"/>
                <w:lang w:val="sv-SE"/>
              </w:rPr>
              <w:t xml:space="preserve">Gastrointestinala </w:t>
            </w:r>
            <w:r w:rsidRPr="00F11E17">
              <w:rPr>
                <w:sz w:val="19"/>
                <w:szCs w:val="19"/>
                <w:lang w:val="sv-SE"/>
              </w:rPr>
              <w:t>sår</w:t>
            </w:r>
            <w:r w:rsidRPr="0091074F">
              <w:rPr>
                <w:sz w:val="19"/>
                <w:szCs w:val="19"/>
                <w:vertAlign w:val="superscript"/>
                <w:lang w:val="sv-SE"/>
              </w:rPr>
              <w:t>c</w:t>
            </w:r>
            <w:r w:rsidRPr="00656488">
              <w:rPr>
                <w:sz w:val="19"/>
                <w:szCs w:val="19"/>
                <w:lang w:val="sv-SE"/>
              </w:rPr>
              <w:t>,</w:t>
            </w:r>
          </w:p>
          <w:p w14:paraId="55281AC7" w14:textId="77777777" w:rsidR="008108A2" w:rsidRPr="007B0571" w:rsidRDefault="008108A2" w:rsidP="00174090">
            <w:pPr>
              <w:keepNext/>
              <w:keepLines/>
              <w:spacing w:before="20"/>
              <w:jc w:val="center"/>
              <w:rPr>
                <w:sz w:val="19"/>
                <w:szCs w:val="19"/>
                <w:lang w:val="sv-SE"/>
              </w:rPr>
            </w:pPr>
            <w:r w:rsidRPr="00656488">
              <w:rPr>
                <w:sz w:val="19"/>
                <w:szCs w:val="19"/>
                <w:lang w:val="sv-SE"/>
              </w:rPr>
              <w:t>Rektal blödning</w:t>
            </w:r>
          </w:p>
        </w:tc>
      </w:tr>
      <w:tr w:rsidR="008108A2" w:rsidRPr="007B0571" w14:paraId="7B3258E0" w14:textId="77777777" w:rsidTr="007D0E91">
        <w:trPr>
          <w:trHeight w:val="232"/>
        </w:trPr>
        <w:tc>
          <w:tcPr>
            <w:tcW w:w="1560" w:type="dxa"/>
          </w:tcPr>
          <w:p w14:paraId="2E9D5AF2" w14:textId="77777777" w:rsidR="008108A2" w:rsidRPr="007B0571" w:rsidRDefault="008108A2" w:rsidP="007D0E91">
            <w:pPr>
              <w:spacing w:before="20"/>
              <w:rPr>
                <w:sz w:val="19"/>
                <w:szCs w:val="19"/>
                <w:lang w:val="sv-SE"/>
              </w:rPr>
            </w:pPr>
            <w:r w:rsidRPr="007B0571">
              <w:rPr>
                <w:sz w:val="19"/>
                <w:szCs w:val="19"/>
                <w:lang w:val="sv-SE"/>
              </w:rPr>
              <w:t>Lever och gallvägar</w:t>
            </w:r>
          </w:p>
        </w:tc>
        <w:tc>
          <w:tcPr>
            <w:tcW w:w="1701" w:type="dxa"/>
          </w:tcPr>
          <w:p w14:paraId="65B6BBD2" w14:textId="77777777" w:rsidR="008108A2" w:rsidRPr="007B0571" w:rsidRDefault="008108A2" w:rsidP="007D0E91">
            <w:pPr>
              <w:spacing w:before="20"/>
              <w:jc w:val="center"/>
              <w:rPr>
                <w:sz w:val="19"/>
                <w:szCs w:val="19"/>
                <w:lang w:val="sv-SE"/>
              </w:rPr>
            </w:pPr>
          </w:p>
        </w:tc>
        <w:tc>
          <w:tcPr>
            <w:tcW w:w="1842" w:type="dxa"/>
          </w:tcPr>
          <w:p w14:paraId="2E505330" w14:textId="77777777" w:rsidR="008108A2" w:rsidRPr="007B0571" w:rsidRDefault="008108A2" w:rsidP="00ED0545">
            <w:pPr>
              <w:spacing w:before="20"/>
              <w:jc w:val="center"/>
              <w:rPr>
                <w:sz w:val="19"/>
                <w:szCs w:val="19"/>
                <w:lang w:val="sv-SE"/>
              </w:rPr>
            </w:pPr>
          </w:p>
        </w:tc>
        <w:tc>
          <w:tcPr>
            <w:tcW w:w="851" w:type="dxa"/>
          </w:tcPr>
          <w:p w14:paraId="5A94217E" w14:textId="77777777" w:rsidR="008108A2" w:rsidRPr="007B0571" w:rsidRDefault="008108A2" w:rsidP="007D0E91">
            <w:pPr>
              <w:spacing w:before="20"/>
              <w:jc w:val="center"/>
              <w:rPr>
                <w:sz w:val="19"/>
                <w:szCs w:val="19"/>
                <w:lang w:val="sv-SE"/>
              </w:rPr>
            </w:pPr>
          </w:p>
        </w:tc>
        <w:tc>
          <w:tcPr>
            <w:tcW w:w="1417" w:type="dxa"/>
          </w:tcPr>
          <w:p w14:paraId="7FD5BC6E" w14:textId="77777777" w:rsidR="008108A2" w:rsidRPr="007B0571" w:rsidRDefault="008108A2" w:rsidP="007D0E91">
            <w:pPr>
              <w:spacing w:before="20"/>
              <w:jc w:val="center"/>
              <w:rPr>
                <w:sz w:val="19"/>
                <w:szCs w:val="19"/>
                <w:lang w:val="sv-SE"/>
              </w:rPr>
            </w:pPr>
          </w:p>
        </w:tc>
        <w:tc>
          <w:tcPr>
            <w:tcW w:w="1134" w:type="dxa"/>
          </w:tcPr>
          <w:p w14:paraId="45AACA1D" w14:textId="77777777" w:rsidR="008108A2" w:rsidRPr="007B0571" w:rsidRDefault="008108A2" w:rsidP="007D0E91">
            <w:pPr>
              <w:spacing w:before="20"/>
              <w:jc w:val="center"/>
              <w:rPr>
                <w:sz w:val="19"/>
                <w:szCs w:val="19"/>
                <w:lang w:val="sv-SE"/>
              </w:rPr>
            </w:pPr>
          </w:p>
        </w:tc>
        <w:tc>
          <w:tcPr>
            <w:tcW w:w="1701" w:type="dxa"/>
          </w:tcPr>
          <w:p w14:paraId="441881A4" w14:textId="77777777" w:rsidR="008108A2" w:rsidRPr="007B0571" w:rsidRDefault="008108A2" w:rsidP="007D0E91">
            <w:pPr>
              <w:spacing w:before="20"/>
              <w:jc w:val="center"/>
              <w:rPr>
                <w:sz w:val="19"/>
                <w:szCs w:val="19"/>
                <w:vertAlign w:val="superscript"/>
                <w:lang w:val="sv-SE"/>
              </w:rPr>
            </w:pPr>
            <w:r w:rsidRPr="007B0571">
              <w:rPr>
                <w:sz w:val="19"/>
                <w:szCs w:val="19"/>
                <w:lang w:val="sv-SE"/>
              </w:rPr>
              <w:t>Perforation av gallblåsan</w:t>
            </w:r>
            <w:r w:rsidRPr="007B0571">
              <w:rPr>
                <w:sz w:val="19"/>
                <w:szCs w:val="19"/>
                <w:vertAlign w:val="superscript"/>
                <w:lang w:val="sv-SE"/>
              </w:rPr>
              <w:t>b,c</w:t>
            </w:r>
          </w:p>
        </w:tc>
      </w:tr>
      <w:tr w:rsidR="008108A2" w:rsidRPr="00257D24" w14:paraId="6C468D69" w14:textId="77777777" w:rsidTr="007D0E91">
        <w:trPr>
          <w:trHeight w:val="464"/>
        </w:trPr>
        <w:tc>
          <w:tcPr>
            <w:tcW w:w="1560" w:type="dxa"/>
          </w:tcPr>
          <w:p w14:paraId="55888395" w14:textId="77777777" w:rsidR="008108A2" w:rsidRPr="007B0571" w:rsidRDefault="008108A2" w:rsidP="007D0E91">
            <w:pPr>
              <w:spacing w:before="20"/>
              <w:rPr>
                <w:sz w:val="19"/>
                <w:szCs w:val="19"/>
                <w:lang w:val="sv-SE"/>
              </w:rPr>
            </w:pPr>
            <w:r w:rsidRPr="007B0571">
              <w:rPr>
                <w:sz w:val="19"/>
                <w:szCs w:val="19"/>
                <w:lang w:val="sv-SE"/>
              </w:rPr>
              <w:t>Hud och subkutan vävnad</w:t>
            </w:r>
          </w:p>
        </w:tc>
        <w:tc>
          <w:tcPr>
            <w:tcW w:w="1701" w:type="dxa"/>
          </w:tcPr>
          <w:p w14:paraId="712CCEDB" w14:textId="77777777" w:rsidR="008108A2" w:rsidRPr="007B0571" w:rsidRDefault="008108A2" w:rsidP="007D0E91">
            <w:pPr>
              <w:spacing w:before="20"/>
              <w:jc w:val="center"/>
              <w:rPr>
                <w:sz w:val="19"/>
                <w:szCs w:val="19"/>
                <w:lang w:val="sv-SE"/>
              </w:rPr>
            </w:pPr>
          </w:p>
        </w:tc>
        <w:tc>
          <w:tcPr>
            <w:tcW w:w="1842" w:type="dxa"/>
          </w:tcPr>
          <w:p w14:paraId="5F089EB1" w14:textId="77777777" w:rsidR="008108A2" w:rsidRPr="007B0571" w:rsidRDefault="008108A2" w:rsidP="007D0E91">
            <w:pPr>
              <w:spacing w:before="20"/>
              <w:jc w:val="center"/>
              <w:rPr>
                <w:sz w:val="19"/>
                <w:szCs w:val="19"/>
                <w:lang w:val="sv-SE"/>
              </w:rPr>
            </w:pPr>
            <w:r w:rsidRPr="007B0571">
              <w:rPr>
                <w:sz w:val="19"/>
                <w:szCs w:val="19"/>
                <w:lang w:val="sv-SE"/>
              </w:rPr>
              <w:t>Sårläknings-komplikationer</w:t>
            </w:r>
            <w:r w:rsidRPr="004028F9">
              <w:rPr>
                <w:sz w:val="19"/>
                <w:szCs w:val="19"/>
                <w:vertAlign w:val="superscript"/>
                <w:lang w:val="sv-SE"/>
              </w:rPr>
              <w:t>a,b</w:t>
            </w:r>
            <w:r w:rsidRPr="007B0571">
              <w:rPr>
                <w:sz w:val="19"/>
                <w:szCs w:val="19"/>
                <w:lang w:val="sv-SE"/>
              </w:rPr>
              <w:t>,</w:t>
            </w:r>
          </w:p>
          <w:p w14:paraId="68BCE54F" w14:textId="77777777" w:rsidR="008108A2" w:rsidRPr="007B0571" w:rsidRDefault="008108A2" w:rsidP="007D0E91">
            <w:pPr>
              <w:spacing w:before="20"/>
              <w:jc w:val="center"/>
              <w:rPr>
                <w:sz w:val="19"/>
                <w:szCs w:val="19"/>
                <w:lang w:val="sv-SE"/>
              </w:rPr>
            </w:pPr>
            <w:r w:rsidRPr="007B0571">
              <w:rPr>
                <w:sz w:val="19"/>
                <w:szCs w:val="19"/>
                <w:lang w:val="sv-SE"/>
              </w:rPr>
              <w:t>Hand-fot-syndromet (palmar-plantar erytrodysestesi)</w:t>
            </w:r>
          </w:p>
        </w:tc>
        <w:tc>
          <w:tcPr>
            <w:tcW w:w="851" w:type="dxa"/>
          </w:tcPr>
          <w:p w14:paraId="31B5EEF4" w14:textId="77777777" w:rsidR="008108A2" w:rsidRPr="004028F9" w:rsidRDefault="008108A2" w:rsidP="007D0E91">
            <w:pPr>
              <w:spacing w:before="20"/>
              <w:jc w:val="center"/>
              <w:rPr>
                <w:sz w:val="19"/>
                <w:szCs w:val="19"/>
                <w:lang w:val="sv-SE"/>
              </w:rPr>
            </w:pPr>
          </w:p>
        </w:tc>
        <w:tc>
          <w:tcPr>
            <w:tcW w:w="1417" w:type="dxa"/>
          </w:tcPr>
          <w:p w14:paraId="2B9CC5A8" w14:textId="77777777" w:rsidR="008108A2" w:rsidRPr="00F11E17" w:rsidRDefault="008108A2" w:rsidP="007D0E91">
            <w:pPr>
              <w:spacing w:before="20"/>
              <w:jc w:val="center"/>
              <w:rPr>
                <w:sz w:val="19"/>
                <w:szCs w:val="19"/>
                <w:lang w:val="sv-SE"/>
              </w:rPr>
            </w:pPr>
          </w:p>
        </w:tc>
        <w:tc>
          <w:tcPr>
            <w:tcW w:w="1134" w:type="dxa"/>
          </w:tcPr>
          <w:p w14:paraId="38578EA8" w14:textId="77777777" w:rsidR="008108A2" w:rsidRPr="0091074F" w:rsidRDefault="008108A2" w:rsidP="007D0E91">
            <w:pPr>
              <w:spacing w:before="20"/>
              <w:jc w:val="center"/>
              <w:rPr>
                <w:sz w:val="19"/>
                <w:szCs w:val="19"/>
                <w:lang w:val="sv-SE"/>
              </w:rPr>
            </w:pPr>
          </w:p>
        </w:tc>
        <w:tc>
          <w:tcPr>
            <w:tcW w:w="1701" w:type="dxa"/>
          </w:tcPr>
          <w:p w14:paraId="12088798" w14:textId="77777777" w:rsidR="008108A2" w:rsidRPr="00656488" w:rsidRDefault="008108A2" w:rsidP="007D0E91">
            <w:pPr>
              <w:spacing w:before="20"/>
              <w:jc w:val="center"/>
              <w:rPr>
                <w:sz w:val="19"/>
                <w:szCs w:val="19"/>
                <w:lang w:val="sv-SE"/>
              </w:rPr>
            </w:pPr>
          </w:p>
        </w:tc>
      </w:tr>
      <w:tr w:rsidR="008108A2" w:rsidRPr="007B0571" w14:paraId="75E4EFA6" w14:textId="77777777" w:rsidTr="007D0E91">
        <w:trPr>
          <w:trHeight w:val="464"/>
        </w:trPr>
        <w:tc>
          <w:tcPr>
            <w:tcW w:w="1560" w:type="dxa"/>
          </w:tcPr>
          <w:p w14:paraId="69ABE203" w14:textId="77777777" w:rsidR="008108A2" w:rsidRPr="007B0571" w:rsidRDefault="008108A2" w:rsidP="007D0E91">
            <w:pPr>
              <w:spacing w:before="20"/>
              <w:rPr>
                <w:sz w:val="19"/>
                <w:szCs w:val="19"/>
                <w:lang w:val="sv-SE"/>
              </w:rPr>
            </w:pPr>
            <w:r w:rsidRPr="007B0571">
              <w:rPr>
                <w:sz w:val="19"/>
                <w:szCs w:val="19"/>
                <w:lang w:val="sv-SE"/>
              </w:rPr>
              <w:lastRenderedPageBreak/>
              <w:t>Muskuloskeletala systemet och bindväv</w:t>
            </w:r>
          </w:p>
        </w:tc>
        <w:tc>
          <w:tcPr>
            <w:tcW w:w="1701" w:type="dxa"/>
          </w:tcPr>
          <w:p w14:paraId="020A8A73" w14:textId="77777777" w:rsidR="008108A2" w:rsidRPr="007B0571" w:rsidRDefault="008108A2" w:rsidP="007D0E91">
            <w:pPr>
              <w:spacing w:before="20"/>
              <w:jc w:val="center"/>
              <w:rPr>
                <w:sz w:val="19"/>
                <w:szCs w:val="19"/>
                <w:lang w:val="sv-SE"/>
              </w:rPr>
            </w:pPr>
          </w:p>
        </w:tc>
        <w:tc>
          <w:tcPr>
            <w:tcW w:w="1842" w:type="dxa"/>
          </w:tcPr>
          <w:p w14:paraId="696E0CD5" w14:textId="77777777" w:rsidR="00366A83" w:rsidRPr="00366A83" w:rsidRDefault="00366A83" w:rsidP="007D0E91">
            <w:pPr>
              <w:spacing w:before="20"/>
              <w:jc w:val="center"/>
              <w:rPr>
                <w:sz w:val="19"/>
                <w:szCs w:val="19"/>
                <w:lang w:val="sv-SE"/>
              </w:rPr>
            </w:pPr>
            <w:r>
              <w:rPr>
                <w:sz w:val="19"/>
                <w:szCs w:val="19"/>
                <w:lang w:val="sv-SE"/>
              </w:rPr>
              <w:t>Fistel</w:t>
            </w:r>
            <w:r>
              <w:rPr>
                <w:sz w:val="19"/>
                <w:szCs w:val="19"/>
                <w:vertAlign w:val="superscript"/>
                <w:lang w:val="sv-SE"/>
              </w:rPr>
              <w:t>a,b</w:t>
            </w:r>
            <w:r>
              <w:rPr>
                <w:sz w:val="19"/>
                <w:szCs w:val="19"/>
                <w:lang w:val="sv-SE"/>
              </w:rPr>
              <w:t>,</w:t>
            </w:r>
          </w:p>
          <w:p w14:paraId="3DEF23EB" w14:textId="77777777" w:rsidR="008108A2" w:rsidRPr="007B0571" w:rsidRDefault="008108A2" w:rsidP="007D0E91">
            <w:pPr>
              <w:spacing w:before="20"/>
              <w:jc w:val="center"/>
              <w:rPr>
                <w:sz w:val="19"/>
                <w:szCs w:val="19"/>
                <w:lang w:val="sv-SE"/>
              </w:rPr>
            </w:pPr>
            <w:r w:rsidRPr="007B0571">
              <w:rPr>
                <w:sz w:val="19"/>
                <w:szCs w:val="19"/>
                <w:lang w:val="sv-SE"/>
              </w:rPr>
              <w:t xml:space="preserve">Myalgi, </w:t>
            </w:r>
          </w:p>
          <w:p w14:paraId="1A41C55E" w14:textId="77777777" w:rsidR="008108A2" w:rsidRDefault="008108A2" w:rsidP="007D0E91">
            <w:pPr>
              <w:spacing w:before="20"/>
              <w:jc w:val="center"/>
              <w:rPr>
                <w:sz w:val="19"/>
                <w:szCs w:val="19"/>
                <w:lang w:val="sv-SE"/>
              </w:rPr>
            </w:pPr>
            <w:r w:rsidRPr="007B0571">
              <w:rPr>
                <w:sz w:val="19"/>
                <w:szCs w:val="19"/>
                <w:lang w:val="sv-SE"/>
              </w:rPr>
              <w:t>Artralgi, Muskelsvaghet</w:t>
            </w:r>
            <w:r w:rsidR="00366A83">
              <w:rPr>
                <w:sz w:val="19"/>
                <w:szCs w:val="19"/>
                <w:lang w:val="sv-SE"/>
              </w:rPr>
              <w:t>,</w:t>
            </w:r>
          </w:p>
          <w:p w14:paraId="683D5634" w14:textId="77777777" w:rsidR="00366A83" w:rsidRPr="007B0571" w:rsidRDefault="00366A83" w:rsidP="007D0E91">
            <w:pPr>
              <w:spacing w:before="20"/>
              <w:jc w:val="center"/>
              <w:rPr>
                <w:sz w:val="19"/>
                <w:szCs w:val="19"/>
                <w:lang w:val="sv-SE"/>
              </w:rPr>
            </w:pPr>
            <w:r>
              <w:rPr>
                <w:sz w:val="19"/>
                <w:szCs w:val="19"/>
                <w:lang w:val="sv-SE"/>
              </w:rPr>
              <w:t>Ryggsmärta</w:t>
            </w:r>
          </w:p>
        </w:tc>
        <w:tc>
          <w:tcPr>
            <w:tcW w:w="851" w:type="dxa"/>
          </w:tcPr>
          <w:p w14:paraId="1420E56E" w14:textId="77777777" w:rsidR="008108A2" w:rsidRPr="007B0571" w:rsidRDefault="008108A2" w:rsidP="007D0E91">
            <w:pPr>
              <w:spacing w:before="20"/>
              <w:jc w:val="center"/>
              <w:rPr>
                <w:sz w:val="19"/>
                <w:szCs w:val="19"/>
                <w:lang w:val="sv-SE"/>
              </w:rPr>
            </w:pPr>
          </w:p>
        </w:tc>
        <w:tc>
          <w:tcPr>
            <w:tcW w:w="1417" w:type="dxa"/>
          </w:tcPr>
          <w:p w14:paraId="4D0E6CF3" w14:textId="77777777" w:rsidR="008108A2" w:rsidRPr="007B0571" w:rsidRDefault="008108A2" w:rsidP="007D0E91">
            <w:pPr>
              <w:spacing w:before="20"/>
              <w:jc w:val="center"/>
              <w:rPr>
                <w:sz w:val="19"/>
                <w:szCs w:val="19"/>
                <w:lang w:val="sv-SE"/>
              </w:rPr>
            </w:pPr>
          </w:p>
        </w:tc>
        <w:tc>
          <w:tcPr>
            <w:tcW w:w="1134" w:type="dxa"/>
          </w:tcPr>
          <w:p w14:paraId="3D7684C3" w14:textId="77777777" w:rsidR="008108A2" w:rsidRPr="007B0571" w:rsidRDefault="008108A2" w:rsidP="007D0E91">
            <w:pPr>
              <w:spacing w:before="20"/>
              <w:jc w:val="center"/>
              <w:rPr>
                <w:sz w:val="19"/>
                <w:szCs w:val="19"/>
                <w:lang w:val="sv-SE"/>
              </w:rPr>
            </w:pPr>
          </w:p>
        </w:tc>
        <w:tc>
          <w:tcPr>
            <w:tcW w:w="1701" w:type="dxa"/>
          </w:tcPr>
          <w:p w14:paraId="06D0088E" w14:textId="77777777" w:rsidR="008108A2" w:rsidRPr="007B0571" w:rsidRDefault="008108A2" w:rsidP="007D0E91">
            <w:pPr>
              <w:spacing w:before="20"/>
              <w:jc w:val="center"/>
              <w:rPr>
                <w:sz w:val="19"/>
                <w:szCs w:val="19"/>
                <w:vertAlign w:val="superscript"/>
                <w:lang w:val="sv-SE"/>
              </w:rPr>
            </w:pPr>
            <w:r w:rsidRPr="007B0571">
              <w:rPr>
                <w:sz w:val="19"/>
                <w:szCs w:val="19"/>
                <w:lang w:val="sv-SE"/>
              </w:rPr>
              <w:t>Osteonekros i käken</w:t>
            </w:r>
            <w:r w:rsidRPr="007B0571">
              <w:rPr>
                <w:sz w:val="19"/>
                <w:szCs w:val="19"/>
                <w:vertAlign w:val="superscript"/>
                <w:lang w:val="sv-SE"/>
              </w:rPr>
              <w:t>b,c</w:t>
            </w:r>
          </w:p>
        </w:tc>
      </w:tr>
      <w:tr w:rsidR="008108A2" w:rsidRPr="007B0571" w14:paraId="1381AA28" w14:textId="77777777" w:rsidTr="007D0E91">
        <w:trPr>
          <w:trHeight w:val="464"/>
        </w:trPr>
        <w:tc>
          <w:tcPr>
            <w:tcW w:w="1560" w:type="dxa"/>
          </w:tcPr>
          <w:p w14:paraId="6ACA98C1" w14:textId="77777777" w:rsidR="008108A2" w:rsidRPr="007B0571" w:rsidRDefault="008108A2" w:rsidP="007D0E91">
            <w:pPr>
              <w:spacing w:before="20"/>
              <w:rPr>
                <w:sz w:val="19"/>
                <w:szCs w:val="19"/>
                <w:lang w:val="sv-SE"/>
              </w:rPr>
            </w:pPr>
            <w:r w:rsidRPr="007B0571">
              <w:rPr>
                <w:sz w:val="19"/>
                <w:szCs w:val="19"/>
                <w:lang w:val="sv-SE"/>
              </w:rPr>
              <w:t>Njurar och urinvägar</w:t>
            </w:r>
          </w:p>
        </w:tc>
        <w:tc>
          <w:tcPr>
            <w:tcW w:w="1701" w:type="dxa"/>
          </w:tcPr>
          <w:p w14:paraId="79532237" w14:textId="77777777" w:rsidR="008108A2" w:rsidRPr="007B0571" w:rsidRDefault="008108A2" w:rsidP="007D0E91">
            <w:pPr>
              <w:spacing w:before="20"/>
              <w:jc w:val="center"/>
              <w:rPr>
                <w:sz w:val="19"/>
                <w:szCs w:val="19"/>
                <w:lang w:val="sv-SE"/>
              </w:rPr>
            </w:pPr>
          </w:p>
        </w:tc>
        <w:tc>
          <w:tcPr>
            <w:tcW w:w="1842" w:type="dxa"/>
          </w:tcPr>
          <w:p w14:paraId="05548CCC" w14:textId="77777777" w:rsidR="008108A2" w:rsidRPr="007B0571" w:rsidRDefault="008108A2" w:rsidP="007D0E91">
            <w:pPr>
              <w:spacing w:before="20"/>
              <w:jc w:val="center"/>
              <w:rPr>
                <w:sz w:val="19"/>
                <w:szCs w:val="19"/>
                <w:vertAlign w:val="superscript"/>
                <w:lang w:val="sv-SE"/>
              </w:rPr>
            </w:pPr>
            <w:r w:rsidRPr="007B0571">
              <w:rPr>
                <w:sz w:val="19"/>
                <w:szCs w:val="19"/>
                <w:lang w:val="sv-SE"/>
              </w:rPr>
              <w:t>Proteinuri</w:t>
            </w:r>
            <w:r w:rsidRPr="007B0571">
              <w:rPr>
                <w:sz w:val="19"/>
                <w:szCs w:val="19"/>
                <w:vertAlign w:val="superscript"/>
                <w:lang w:val="sv-SE"/>
              </w:rPr>
              <w:t>a,b</w:t>
            </w:r>
          </w:p>
          <w:p w14:paraId="17AA287B" w14:textId="77777777" w:rsidR="008108A2" w:rsidRPr="004028F9" w:rsidRDefault="008108A2" w:rsidP="007D0E91">
            <w:pPr>
              <w:spacing w:before="20"/>
              <w:jc w:val="center"/>
              <w:rPr>
                <w:sz w:val="19"/>
                <w:szCs w:val="19"/>
                <w:lang w:val="sv-SE"/>
              </w:rPr>
            </w:pPr>
          </w:p>
        </w:tc>
        <w:tc>
          <w:tcPr>
            <w:tcW w:w="851" w:type="dxa"/>
          </w:tcPr>
          <w:p w14:paraId="75DFBD43" w14:textId="77777777" w:rsidR="008108A2" w:rsidRPr="00F11E17" w:rsidRDefault="008108A2" w:rsidP="007D0E91">
            <w:pPr>
              <w:spacing w:before="20"/>
              <w:jc w:val="center"/>
              <w:rPr>
                <w:sz w:val="19"/>
                <w:szCs w:val="19"/>
                <w:lang w:val="sv-SE"/>
              </w:rPr>
            </w:pPr>
          </w:p>
        </w:tc>
        <w:tc>
          <w:tcPr>
            <w:tcW w:w="1417" w:type="dxa"/>
          </w:tcPr>
          <w:p w14:paraId="236CB797" w14:textId="77777777" w:rsidR="008108A2" w:rsidRPr="0091074F" w:rsidRDefault="008108A2" w:rsidP="007D0E91">
            <w:pPr>
              <w:spacing w:before="20"/>
              <w:jc w:val="center"/>
              <w:rPr>
                <w:sz w:val="19"/>
                <w:szCs w:val="19"/>
                <w:lang w:val="sv-SE"/>
              </w:rPr>
            </w:pPr>
          </w:p>
        </w:tc>
        <w:tc>
          <w:tcPr>
            <w:tcW w:w="1134" w:type="dxa"/>
          </w:tcPr>
          <w:p w14:paraId="1CCBE643" w14:textId="77777777" w:rsidR="008108A2" w:rsidRPr="00656488" w:rsidRDefault="008108A2" w:rsidP="007D0E91">
            <w:pPr>
              <w:spacing w:before="20"/>
              <w:jc w:val="center"/>
              <w:rPr>
                <w:sz w:val="19"/>
                <w:szCs w:val="19"/>
                <w:lang w:val="sv-SE"/>
              </w:rPr>
            </w:pPr>
          </w:p>
        </w:tc>
        <w:tc>
          <w:tcPr>
            <w:tcW w:w="1701" w:type="dxa"/>
          </w:tcPr>
          <w:p w14:paraId="554D59FA" w14:textId="77777777" w:rsidR="008108A2" w:rsidRPr="00656488" w:rsidRDefault="008108A2" w:rsidP="007D0E91">
            <w:pPr>
              <w:spacing w:before="20"/>
              <w:jc w:val="center"/>
              <w:rPr>
                <w:sz w:val="19"/>
                <w:szCs w:val="19"/>
                <w:lang w:val="sv-SE"/>
              </w:rPr>
            </w:pPr>
          </w:p>
        </w:tc>
      </w:tr>
      <w:tr w:rsidR="008108A2" w:rsidRPr="007B0571" w14:paraId="2347AA7D" w14:textId="77777777" w:rsidTr="007D0E91">
        <w:trPr>
          <w:trHeight w:val="464"/>
        </w:trPr>
        <w:tc>
          <w:tcPr>
            <w:tcW w:w="1560" w:type="dxa"/>
          </w:tcPr>
          <w:p w14:paraId="70698E4E" w14:textId="77777777" w:rsidR="008108A2" w:rsidRPr="007B0571" w:rsidRDefault="008108A2" w:rsidP="007D0E91">
            <w:pPr>
              <w:spacing w:before="20"/>
              <w:rPr>
                <w:sz w:val="19"/>
                <w:szCs w:val="19"/>
                <w:lang w:val="sv-SE"/>
              </w:rPr>
            </w:pPr>
            <w:r w:rsidRPr="007B0571">
              <w:rPr>
                <w:sz w:val="19"/>
                <w:szCs w:val="19"/>
                <w:lang w:val="sv-SE"/>
              </w:rPr>
              <w:t>Reproduktionsorgan och bröstkörtel</w:t>
            </w:r>
          </w:p>
        </w:tc>
        <w:tc>
          <w:tcPr>
            <w:tcW w:w="1701" w:type="dxa"/>
          </w:tcPr>
          <w:p w14:paraId="1C853502" w14:textId="77777777" w:rsidR="008108A2" w:rsidRPr="007B0571" w:rsidRDefault="008108A2" w:rsidP="007D0E91">
            <w:pPr>
              <w:spacing w:before="20"/>
              <w:jc w:val="center"/>
              <w:rPr>
                <w:sz w:val="19"/>
                <w:szCs w:val="19"/>
                <w:lang w:val="sv-SE"/>
              </w:rPr>
            </w:pPr>
          </w:p>
        </w:tc>
        <w:tc>
          <w:tcPr>
            <w:tcW w:w="1842" w:type="dxa"/>
          </w:tcPr>
          <w:p w14:paraId="3D4F4C24" w14:textId="77777777" w:rsidR="008108A2" w:rsidRPr="007B0571" w:rsidRDefault="00366A83" w:rsidP="007D0E91">
            <w:pPr>
              <w:spacing w:before="20"/>
              <w:jc w:val="center"/>
              <w:rPr>
                <w:sz w:val="19"/>
                <w:szCs w:val="19"/>
                <w:lang w:val="sv-SE"/>
              </w:rPr>
            </w:pPr>
            <w:r>
              <w:rPr>
                <w:sz w:val="19"/>
                <w:szCs w:val="19"/>
                <w:lang w:val="sv-SE"/>
              </w:rPr>
              <w:t>Bäckensmärta</w:t>
            </w:r>
          </w:p>
        </w:tc>
        <w:tc>
          <w:tcPr>
            <w:tcW w:w="851" w:type="dxa"/>
          </w:tcPr>
          <w:p w14:paraId="2628E6AF" w14:textId="77777777" w:rsidR="008108A2" w:rsidRPr="007B0571" w:rsidRDefault="008108A2" w:rsidP="007D0E91">
            <w:pPr>
              <w:spacing w:before="20"/>
              <w:jc w:val="center"/>
              <w:rPr>
                <w:sz w:val="19"/>
                <w:szCs w:val="19"/>
                <w:lang w:val="sv-SE"/>
              </w:rPr>
            </w:pPr>
          </w:p>
        </w:tc>
        <w:tc>
          <w:tcPr>
            <w:tcW w:w="1417" w:type="dxa"/>
          </w:tcPr>
          <w:p w14:paraId="0A2686BE" w14:textId="77777777" w:rsidR="008108A2" w:rsidRPr="007B0571" w:rsidRDefault="008108A2" w:rsidP="007D0E91">
            <w:pPr>
              <w:spacing w:before="20"/>
              <w:jc w:val="center"/>
              <w:rPr>
                <w:sz w:val="19"/>
                <w:szCs w:val="19"/>
                <w:lang w:val="sv-SE"/>
              </w:rPr>
            </w:pPr>
          </w:p>
        </w:tc>
        <w:tc>
          <w:tcPr>
            <w:tcW w:w="1134" w:type="dxa"/>
          </w:tcPr>
          <w:p w14:paraId="030BDF39" w14:textId="77777777" w:rsidR="008108A2" w:rsidRPr="007B0571" w:rsidRDefault="008108A2" w:rsidP="007D0E91">
            <w:pPr>
              <w:spacing w:before="20"/>
              <w:jc w:val="center"/>
              <w:rPr>
                <w:sz w:val="19"/>
                <w:szCs w:val="19"/>
                <w:lang w:val="sv-SE"/>
              </w:rPr>
            </w:pPr>
          </w:p>
        </w:tc>
        <w:tc>
          <w:tcPr>
            <w:tcW w:w="1701" w:type="dxa"/>
          </w:tcPr>
          <w:p w14:paraId="797F4A05" w14:textId="77777777" w:rsidR="008108A2" w:rsidRPr="007B0571" w:rsidRDefault="008108A2" w:rsidP="007D0E91">
            <w:pPr>
              <w:spacing w:before="20"/>
              <w:jc w:val="center"/>
              <w:rPr>
                <w:sz w:val="19"/>
                <w:szCs w:val="19"/>
                <w:lang w:val="sv-SE"/>
              </w:rPr>
            </w:pPr>
            <w:r w:rsidRPr="007B0571">
              <w:rPr>
                <w:sz w:val="19"/>
                <w:szCs w:val="19"/>
                <w:lang w:val="sv-SE"/>
              </w:rPr>
              <w:t>Ovariell insufficiens</w:t>
            </w:r>
            <w:r w:rsidRPr="007B0571">
              <w:rPr>
                <w:sz w:val="19"/>
                <w:szCs w:val="19"/>
                <w:vertAlign w:val="superscript"/>
                <w:lang w:val="sv-SE"/>
              </w:rPr>
              <w:t>a,b</w:t>
            </w:r>
          </w:p>
        </w:tc>
      </w:tr>
      <w:tr w:rsidR="003D762C" w:rsidRPr="007B0571" w14:paraId="0798F85B" w14:textId="77777777" w:rsidTr="007D0E91">
        <w:trPr>
          <w:trHeight w:val="464"/>
        </w:trPr>
        <w:tc>
          <w:tcPr>
            <w:tcW w:w="1560" w:type="dxa"/>
          </w:tcPr>
          <w:p w14:paraId="0F6453F5" w14:textId="77777777" w:rsidR="003D762C" w:rsidRPr="007B0571" w:rsidRDefault="003D762C" w:rsidP="0067643A">
            <w:pPr>
              <w:keepNext/>
              <w:keepLines/>
              <w:spacing w:before="20"/>
              <w:rPr>
                <w:sz w:val="19"/>
                <w:szCs w:val="19"/>
                <w:lang w:val="sv-SE"/>
              </w:rPr>
            </w:pPr>
            <w:r w:rsidRPr="00E81443">
              <w:rPr>
                <w:sz w:val="19"/>
                <w:szCs w:val="19"/>
                <w:lang w:val="sv-SE"/>
              </w:rPr>
              <w:t>Medfödda och/eller genetiska störningar</w:t>
            </w:r>
          </w:p>
        </w:tc>
        <w:tc>
          <w:tcPr>
            <w:tcW w:w="1701" w:type="dxa"/>
          </w:tcPr>
          <w:p w14:paraId="16F5899D" w14:textId="77777777" w:rsidR="003D762C" w:rsidRPr="007B0571" w:rsidRDefault="003D762C" w:rsidP="002450D5">
            <w:pPr>
              <w:keepNext/>
              <w:keepLines/>
              <w:spacing w:before="20"/>
              <w:jc w:val="center"/>
              <w:rPr>
                <w:sz w:val="19"/>
                <w:szCs w:val="19"/>
                <w:lang w:val="sv-SE"/>
              </w:rPr>
            </w:pPr>
          </w:p>
        </w:tc>
        <w:tc>
          <w:tcPr>
            <w:tcW w:w="1842" w:type="dxa"/>
          </w:tcPr>
          <w:p w14:paraId="64AD1AEF" w14:textId="77777777" w:rsidR="003D762C" w:rsidRPr="007B0571" w:rsidRDefault="003D762C" w:rsidP="002450D5">
            <w:pPr>
              <w:keepNext/>
              <w:keepLines/>
              <w:spacing w:before="20"/>
              <w:jc w:val="center"/>
              <w:rPr>
                <w:sz w:val="19"/>
                <w:szCs w:val="19"/>
                <w:lang w:val="sv-SE"/>
              </w:rPr>
            </w:pPr>
          </w:p>
        </w:tc>
        <w:tc>
          <w:tcPr>
            <w:tcW w:w="851" w:type="dxa"/>
          </w:tcPr>
          <w:p w14:paraId="5FEF26ED" w14:textId="77777777" w:rsidR="003D762C" w:rsidRPr="007B0571" w:rsidRDefault="003D762C" w:rsidP="0067643A">
            <w:pPr>
              <w:keepNext/>
              <w:keepLines/>
              <w:spacing w:before="20"/>
              <w:jc w:val="center"/>
              <w:rPr>
                <w:sz w:val="19"/>
                <w:szCs w:val="19"/>
                <w:lang w:val="sv-SE"/>
              </w:rPr>
            </w:pPr>
          </w:p>
        </w:tc>
        <w:tc>
          <w:tcPr>
            <w:tcW w:w="1417" w:type="dxa"/>
          </w:tcPr>
          <w:p w14:paraId="74B545B6" w14:textId="77777777" w:rsidR="003D762C" w:rsidRPr="007B0571" w:rsidRDefault="003D762C" w:rsidP="0067643A">
            <w:pPr>
              <w:keepNext/>
              <w:keepLines/>
              <w:spacing w:before="20"/>
              <w:jc w:val="center"/>
              <w:rPr>
                <w:sz w:val="19"/>
                <w:szCs w:val="19"/>
                <w:lang w:val="sv-SE"/>
              </w:rPr>
            </w:pPr>
          </w:p>
        </w:tc>
        <w:tc>
          <w:tcPr>
            <w:tcW w:w="1134" w:type="dxa"/>
          </w:tcPr>
          <w:p w14:paraId="69403B5E" w14:textId="77777777" w:rsidR="003D762C" w:rsidRPr="007B0571" w:rsidRDefault="003D762C" w:rsidP="0067643A">
            <w:pPr>
              <w:keepNext/>
              <w:keepLines/>
              <w:spacing w:before="20"/>
              <w:jc w:val="center"/>
              <w:rPr>
                <w:sz w:val="19"/>
                <w:szCs w:val="19"/>
                <w:lang w:val="sv-SE"/>
              </w:rPr>
            </w:pPr>
          </w:p>
        </w:tc>
        <w:tc>
          <w:tcPr>
            <w:tcW w:w="1701" w:type="dxa"/>
          </w:tcPr>
          <w:p w14:paraId="603286D9" w14:textId="77777777" w:rsidR="003D762C" w:rsidRDefault="003D762C" w:rsidP="0081158E">
            <w:pPr>
              <w:spacing w:before="20"/>
              <w:jc w:val="center"/>
              <w:rPr>
                <w:sz w:val="19"/>
                <w:szCs w:val="19"/>
                <w:vertAlign w:val="superscript"/>
                <w:lang w:val="sv-SE"/>
              </w:rPr>
            </w:pPr>
            <w:r>
              <w:rPr>
                <w:sz w:val="19"/>
                <w:szCs w:val="19"/>
                <w:lang w:val="sv-SE"/>
              </w:rPr>
              <w:t>Fosterskador</w:t>
            </w:r>
            <w:r>
              <w:rPr>
                <w:sz w:val="19"/>
                <w:szCs w:val="19"/>
                <w:vertAlign w:val="superscript"/>
                <w:lang w:val="sv-SE"/>
              </w:rPr>
              <w:t>a, c</w:t>
            </w:r>
          </w:p>
          <w:p w14:paraId="0D6C1CC9" w14:textId="77777777" w:rsidR="003D762C" w:rsidRPr="007B0571" w:rsidRDefault="003D762C" w:rsidP="0067643A">
            <w:pPr>
              <w:keepNext/>
              <w:keepLines/>
              <w:spacing w:before="20"/>
              <w:jc w:val="center"/>
              <w:rPr>
                <w:sz w:val="19"/>
                <w:szCs w:val="19"/>
                <w:lang w:val="sv-SE"/>
              </w:rPr>
            </w:pPr>
          </w:p>
        </w:tc>
      </w:tr>
      <w:tr w:rsidR="008108A2" w:rsidRPr="007B0571" w14:paraId="1E6A2FB4" w14:textId="77777777" w:rsidTr="007D0E91">
        <w:trPr>
          <w:trHeight w:val="464"/>
        </w:trPr>
        <w:tc>
          <w:tcPr>
            <w:tcW w:w="1560" w:type="dxa"/>
          </w:tcPr>
          <w:p w14:paraId="127C6A6B" w14:textId="77777777" w:rsidR="008108A2" w:rsidRPr="007B0571" w:rsidRDefault="008108A2" w:rsidP="0067643A">
            <w:pPr>
              <w:keepNext/>
              <w:keepLines/>
              <w:spacing w:before="20"/>
              <w:rPr>
                <w:sz w:val="19"/>
                <w:szCs w:val="19"/>
                <w:lang w:val="sv-SE"/>
              </w:rPr>
            </w:pPr>
            <w:r w:rsidRPr="007B0571">
              <w:rPr>
                <w:sz w:val="19"/>
                <w:szCs w:val="19"/>
                <w:lang w:val="sv-SE"/>
              </w:rPr>
              <w:t>Allmänna symtom och symtom vid administrerings-stället</w:t>
            </w:r>
          </w:p>
        </w:tc>
        <w:tc>
          <w:tcPr>
            <w:tcW w:w="1701" w:type="dxa"/>
          </w:tcPr>
          <w:p w14:paraId="4A0B368E" w14:textId="77777777" w:rsidR="008108A2" w:rsidRPr="007B0571" w:rsidRDefault="008108A2" w:rsidP="002450D5">
            <w:pPr>
              <w:keepNext/>
              <w:keepLines/>
              <w:spacing w:before="20"/>
              <w:jc w:val="center"/>
              <w:rPr>
                <w:sz w:val="19"/>
                <w:szCs w:val="19"/>
                <w:lang w:val="sv-SE"/>
              </w:rPr>
            </w:pPr>
            <w:r w:rsidRPr="007B0571">
              <w:rPr>
                <w:sz w:val="19"/>
                <w:szCs w:val="19"/>
                <w:lang w:val="sv-SE"/>
              </w:rPr>
              <w:t>Asteni,</w:t>
            </w:r>
          </w:p>
          <w:p w14:paraId="2B38BB75" w14:textId="77777777" w:rsidR="008108A2" w:rsidRPr="007B0571" w:rsidRDefault="008108A2" w:rsidP="002450D5">
            <w:pPr>
              <w:keepNext/>
              <w:keepLines/>
              <w:spacing w:before="20"/>
              <w:jc w:val="center"/>
              <w:rPr>
                <w:sz w:val="19"/>
                <w:szCs w:val="19"/>
                <w:lang w:val="sv-SE"/>
              </w:rPr>
            </w:pPr>
            <w:r w:rsidRPr="007B0571">
              <w:rPr>
                <w:sz w:val="19"/>
                <w:szCs w:val="19"/>
                <w:lang w:val="sv-SE"/>
              </w:rPr>
              <w:t>Trötthet</w:t>
            </w:r>
          </w:p>
          <w:p w14:paraId="3A7C3120" w14:textId="77777777" w:rsidR="008108A2" w:rsidRPr="007B0571" w:rsidRDefault="008108A2" w:rsidP="0067643A">
            <w:pPr>
              <w:keepNext/>
              <w:keepLines/>
              <w:spacing w:before="20"/>
              <w:jc w:val="center"/>
              <w:rPr>
                <w:sz w:val="19"/>
                <w:szCs w:val="19"/>
                <w:lang w:val="sv-SE"/>
              </w:rPr>
            </w:pPr>
          </w:p>
        </w:tc>
        <w:tc>
          <w:tcPr>
            <w:tcW w:w="1842" w:type="dxa"/>
          </w:tcPr>
          <w:p w14:paraId="49756640" w14:textId="77777777" w:rsidR="008108A2" w:rsidRPr="007B0571" w:rsidRDefault="008108A2" w:rsidP="002450D5">
            <w:pPr>
              <w:keepNext/>
              <w:keepLines/>
              <w:spacing w:before="20"/>
              <w:jc w:val="center"/>
              <w:rPr>
                <w:sz w:val="19"/>
                <w:szCs w:val="19"/>
                <w:lang w:val="sv-SE"/>
              </w:rPr>
            </w:pPr>
            <w:r w:rsidRPr="007B0571">
              <w:rPr>
                <w:sz w:val="19"/>
                <w:szCs w:val="19"/>
                <w:lang w:val="sv-SE"/>
              </w:rPr>
              <w:t xml:space="preserve">Smärta, </w:t>
            </w:r>
          </w:p>
          <w:p w14:paraId="37E085FC" w14:textId="77777777" w:rsidR="008108A2" w:rsidRPr="007B0571" w:rsidRDefault="008108A2" w:rsidP="002450D5">
            <w:pPr>
              <w:keepNext/>
              <w:keepLines/>
              <w:spacing w:before="20"/>
              <w:jc w:val="center"/>
              <w:rPr>
                <w:sz w:val="19"/>
                <w:szCs w:val="19"/>
                <w:lang w:val="sv-SE"/>
              </w:rPr>
            </w:pPr>
            <w:r w:rsidRPr="007B0571">
              <w:rPr>
                <w:sz w:val="19"/>
                <w:szCs w:val="19"/>
                <w:lang w:val="sv-SE"/>
              </w:rPr>
              <w:t>Letargi,</w:t>
            </w:r>
          </w:p>
          <w:p w14:paraId="3B80DB21" w14:textId="77777777" w:rsidR="008108A2" w:rsidRPr="007B0571" w:rsidRDefault="008108A2" w:rsidP="0067643A">
            <w:pPr>
              <w:keepNext/>
              <w:keepLines/>
              <w:spacing w:before="20"/>
              <w:jc w:val="center"/>
              <w:rPr>
                <w:sz w:val="19"/>
                <w:szCs w:val="19"/>
                <w:lang w:val="sv-SE"/>
              </w:rPr>
            </w:pPr>
            <w:r w:rsidRPr="007B0571">
              <w:rPr>
                <w:sz w:val="19"/>
                <w:szCs w:val="19"/>
                <w:lang w:val="sv-SE"/>
              </w:rPr>
              <w:t>Slemhinne-inflammation</w:t>
            </w:r>
          </w:p>
        </w:tc>
        <w:tc>
          <w:tcPr>
            <w:tcW w:w="851" w:type="dxa"/>
          </w:tcPr>
          <w:p w14:paraId="59635EDF" w14:textId="77777777" w:rsidR="008108A2" w:rsidRPr="007B0571" w:rsidRDefault="008108A2" w:rsidP="0067643A">
            <w:pPr>
              <w:keepNext/>
              <w:keepLines/>
              <w:spacing w:before="20"/>
              <w:jc w:val="center"/>
              <w:rPr>
                <w:sz w:val="19"/>
                <w:szCs w:val="19"/>
                <w:lang w:val="sv-SE"/>
              </w:rPr>
            </w:pPr>
          </w:p>
        </w:tc>
        <w:tc>
          <w:tcPr>
            <w:tcW w:w="1417" w:type="dxa"/>
          </w:tcPr>
          <w:p w14:paraId="543B81B4" w14:textId="77777777" w:rsidR="008108A2" w:rsidRPr="007B0571" w:rsidRDefault="008108A2" w:rsidP="0067643A">
            <w:pPr>
              <w:keepNext/>
              <w:keepLines/>
              <w:spacing w:before="20"/>
              <w:jc w:val="center"/>
              <w:rPr>
                <w:sz w:val="19"/>
                <w:szCs w:val="19"/>
                <w:lang w:val="sv-SE"/>
              </w:rPr>
            </w:pPr>
          </w:p>
        </w:tc>
        <w:tc>
          <w:tcPr>
            <w:tcW w:w="1134" w:type="dxa"/>
          </w:tcPr>
          <w:p w14:paraId="09EBB76D" w14:textId="77777777" w:rsidR="008108A2" w:rsidRPr="007B0571" w:rsidRDefault="008108A2" w:rsidP="0067643A">
            <w:pPr>
              <w:keepNext/>
              <w:keepLines/>
              <w:spacing w:before="20"/>
              <w:jc w:val="center"/>
              <w:rPr>
                <w:sz w:val="19"/>
                <w:szCs w:val="19"/>
                <w:lang w:val="sv-SE"/>
              </w:rPr>
            </w:pPr>
          </w:p>
        </w:tc>
        <w:tc>
          <w:tcPr>
            <w:tcW w:w="1701" w:type="dxa"/>
          </w:tcPr>
          <w:p w14:paraId="32E88CB1" w14:textId="77777777" w:rsidR="008108A2" w:rsidRPr="007B0571" w:rsidRDefault="008108A2" w:rsidP="0067643A">
            <w:pPr>
              <w:keepNext/>
              <w:keepLines/>
              <w:spacing w:before="20"/>
              <w:jc w:val="center"/>
              <w:rPr>
                <w:sz w:val="19"/>
                <w:szCs w:val="19"/>
                <w:lang w:val="sv-SE"/>
              </w:rPr>
            </w:pPr>
          </w:p>
        </w:tc>
      </w:tr>
    </w:tbl>
    <w:p w14:paraId="6AB4D837" w14:textId="1261DA87" w:rsidR="0038550D" w:rsidRPr="00B12885" w:rsidRDefault="008108A2" w:rsidP="0067643A">
      <w:pPr>
        <w:keepNext/>
        <w:keepLines/>
        <w:ind w:left="142"/>
        <w:rPr>
          <w:sz w:val="18"/>
          <w:szCs w:val="18"/>
          <w:lang w:val="sv-SE"/>
        </w:rPr>
      </w:pPr>
      <w:r w:rsidRPr="00B12885">
        <w:rPr>
          <w:sz w:val="18"/>
          <w:szCs w:val="18"/>
          <w:lang w:val="sv-SE"/>
        </w:rPr>
        <w:t xml:space="preserve">Tabell 2 visar frekvensen av allvarliga </w:t>
      </w:r>
      <w:r w:rsidR="00D747D1" w:rsidRPr="00B12885">
        <w:rPr>
          <w:sz w:val="18"/>
          <w:szCs w:val="18"/>
          <w:lang w:val="sv-SE"/>
        </w:rPr>
        <w:t>oönskade händelser</w:t>
      </w:r>
      <w:r w:rsidRPr="00B12885">
        <w:rPr>
          <w:sz w:val="18"/>
          <w:szCs w:val="18"/>
          <w:lang w:val="sv-SE"/>
        </w:rPr>
        <w:t xml:space="preserve">. Allvarliga </w:t>
      </w:r>
      <w:r w:rsidR="00D747D1" w:rsidRPr="00B12885">
        <w:rPr>
          <w:sz w:val="18"/>
          <w:szCs w:val="18"/>
          <w:lang w:val="sv-SE"/>
        </w:rPr>
        <w:t xml:space="preserve">oönskade händelser </w:t>
      </w:r>
      <w:r w:rsidRPr="00B12885">
        <w:rPr>
          <w:sz w:val="18"/>
          <w:szCs w:val="18"/>
          <w:lang w:val="sv-SE"/>
        </w:rPr>
        <w:t xml:space="preserve">definieras som biverkningar med minst </w:t>
      </w:r>
      <w:r w:rsidR="003C0F92" w:rsidRPr="00B12885">
        <w:rPr>
          <w:sz w:val="18"/>
          <w:szCs w:val="18"/>
          <w:lang w:val="sv-SE"/>
        </w:rPr>
        <w:t xml:space="preserve">en </w:t>
      </w:r>
      <w:r w:rsidRPr="00B12885">
        <w:rPr>
          <w:sz w:val="18"/>
          <w:szCs w:val="18"/>
          <w:lang w:val="sv-SE"/>
        </w:rPr>
        <w:t xml:space="preserve">2%-ig skillnad jämfört med kontrollgruppen i kliniska studier för biverkningar av grad 3-5 enligt NCI-CTCAE. Tabell 2 inkluderar även biverkningar som av innehavaren av godkännandet för försäljning anses vara kliniskt signifikanta eller allvarliga. Dessa kliniskt signifikanta biverkningar rapporterades i kliniska </w:t>
      </w:r>
      <w:r w:rsidR="00D747D1" w:rsidRPr="00B12885">
        <w:rPr>
          <w:sz w:val="18"/>
          <w:szCs w:val="18"/>
          <w:lang w:val="sv-SE"/>
        </w:rPr>
        <w:t>studier</w:t>
      </w:r>
      <w:r w:rsidR="00306CB4" w:rsidRPr="00B12885">
        <w:rPr>
          <w:sz w:val="18"/>
          <w:szCs w:val="18"/>
          <w:lang w:val="sv-SE"/>
        </w:rPr>
        <w:t xml:space="preserve"> men biverkningarna av grad 3-5 uppnådde inte </w:t>
      </w:r>
      <w:r w:rsidR="00D747D1" w:rsidRPr="00B12885">
        <w:rPr>
          <w:sz w:val="18"/>
          <w:szCs w:val="18"/>
          <w:lang w:val="sv-SE"/>
        </w:rPr>
        <w:t>gränsvärdet</w:t>
      </w:r>
      <w:r w:rsidR="00306CB4" w:rsidRPr="00B12885">
        <w:rPr>
          <w:sz w:val="18"/>
          <w:szCs w:val="18"/>
          <w:lang w:val="sv-SE"/>
        </w:rPr>
        <w:t xml:space="preserve"> av en minst 2%-ig skillnad jämfört med kontrollgruppen. Tabell 2 inkluderar även kliniskt relevanta biverkningar som observerats efter marknadsintroduktionen, frekvens och NCI-CTCAE</w:t>
      </w:r>
      <w:r w:rsidR="00B72A1E">
        <w:rPr>
          <w:sz w:val="18"/>
          <w:szCs w:val="18"/>
          <w:lang w:val="sv-SE"/>
        </w:rPr>
        <w:t xml:space="preserve"> </w:t>
      </w:r>
      <w:r w:rsidR="00306CB4" w:rsidRPr="00B12885">
        <w:rPr>
          <w:sz w:val="18"/>
          <w:szCs w:val="18"/>
          <w:lang w:val="sv-SE"/>
        </w:rPr>
        <w:t xml:space="preserve">grad är därför okänd. Dessa kliniskt relevanta </w:t>
      </w:r>
      <w:r w:rsidR="00D747D1" w:rsidRPr="00B12885">
        <w:rPr>
          <w:sz w:val="18"/>
          <w:szCs w:val="18"/>
          <w:lang w:val="sv-SE"/>
        </w:rPr>
        <w:t xml:space="preserve">oönskade händelser </w:t>
      </w:r>
      <w:r w:rsidR="00306CB4" w:rsidRPr="00B12885">
        <w:rPr>
          <w:sz w:val="18"/>
          <w:szCs w:val="18"/>
          <w:lang w:val="sv-SE"/>
        </w:rPr>
        <w:t>har därför inkluderats i tabell 2 inom kolumnen ” Ingen känd frekvens”.</w:t>
      </w:r>
    </w:p>
    <w:p w14:paraId="36D7AF4A" w14:textId="77777777" w:rsidR="00525484" w:rsidRPr="00B12885" w:rsidRDefault="0038550D" w:rsidP="0067643A">
      <w:pPr>
        <w:keepNext/>
        <w:keepLines/>
        <w:ind w:left="284" w:hanging="142"/>
        <w:rPr>
          <w:sz w:val="18"/>
          <w:szCs w:val="18"/>
          <w:lang w:val="sv-SE"/>
        </w:rPr>
      </w:pPr>
      <w:r w:rsidRPr="00B12885">
        <w:rPr>
          <w:sz w:val="18"/>
          <w:szCs w:val="18"/>
          <w:vertAlign w:val="superscript"/>
          <w:lang w:val="sv-SE"/>
        </w:rPr>
        <w:t xml:space="preserve">a </w:t>
      </w:r>
      <w:r w:rsidRPr="00B12885">
        <w:rPr>
          <w:sz w:val="18"/>
          <w:szCs w:val="18"/>
          <w:lang w:val="sv-SE"/>
        </w:rPr>
        <w:t>Term som representerar en grupp av biverkningar som beskriver ett medicinskt begrepp snarare än ett enskilt tillstånd eller av MeDRA (Medical Dictio</w:t>
      </w:r>
      <w:r w:rsidR="00382831" w:rsidRPr="00B12885">
        <w:rPr>
          <w:sz w:val="18"/>
          <w:szCs w:val="18"/>
          <w:lang w:val="sv-SE"/>
        </w:rPr>
        <w:t xml:space="preserve">nary for Regulatory Activities) </w:t>
      </w:r>
      <w:r w:rsidRPr="00B12885">
        <w:rPr>
          <w:sz w:val="18"/>
          <w:szCs w:val="18"/>
          <w:lang w:val="sv-SE"/>
        </w:rPr>
        <w:t>föredragen term. Denna grupp av medicinska termer kan involvera samma underliggande patofysiologi (t.ex. tromboemboliska</w:t>
      </w:r>
      <w:r w:rsidRPr="00B12885">
        <w:rPr>
          <w:i/>
          <w:sz w:val="18"/>
          <w:szCs w:val="18"/>
          <w:lang w:val="sv-SE"/>
        </w:rPr>
        <w:t xml:space="preserve"> </w:t>
      </w:r>
      <w:r w:rsidRPr="00B12885">
        <w:rPr>
          <w:sz w:val="18"/>
          <w:szCs w:val="18"/>
          <w:lang w:val="sv-SE"/>
        </w:rPr>
        <w:t xml:space="preserve">reaktioner av arteriellt ursprung inklusive </w:t>
      </w:r>
      <w:r w:rsidR="00382831" w:rsidRPr="00B12885">
        <w:rPr>
          <w:sz w:val="18"/>
          <w:szCs w:val="18"/>
          <w:lang w:val="sv-SE"/>
        </w:rPr>
        <w:t>stroke</w:t>
      </w:r>
      <w:r w:rsidRPr="00B12885">
        <w:rPr>
          <w:sz w:val="18"/>
          <w:szCs w:val="18"/>
          <w:lang w:val="sv-SE"/>
        </w:rPr>
        <w:t>, hjärtinfarkt, transitorisk ischemisk attack (TIA) och andra arteriella tromboemboliska reaktioner).</w:t>
      </w:r>
    </w:p>
    <w:p w14:paraId="0B6C86A6" w14:textId="77777777" w:rsidR="0038550D" w:rsidRPr="00B12885" w:rsidRDefault="0038550D" w:rsidP="0067643A">
      <w:pPr>
        <w:keepNext/>
        <w:keepLines/>
        <w:ind w:left="284" w:hanging="142"/>
        <w:rPr>
          <w:sz w:val="18"/>
          <w:szCs w:val="18"/>
          <w:lang w:val="sv-SE"/>
        </w:rPr>
      </w:pPr>
      <w:r w:rsidRPr="00B12885">
        <w:rPr>
          <w:sz w:val="18"/>
          <w:szCs w:val="18"/>
          <w:vertAlign w:val="superscript"/>
          <w:lang w:val="sv-SE"/>
        </w:rPr>
        <w:t xml:space="preserve">b </w:t>
      </w:r>
      <w:r w:rsidRPr="00B12885">
        <w:rPr>
          <w:sz w:val="18"/>
          <w:szCs w:val="18"/>
          <w:lang w:val="sv-SE"/>
        </w:rPr>
        <w:t>För ytterligare information se ”Ytterligare information för selekterade allvarliga biverkningar” nedan.</w:t>
      </w:r>
    </w:p>
    <w:p w14:paraId="5D763CD5" w14:textId="77777777" w:rsidR="00306CB4" w:rsidRPr="00B12885" w:rsidRDefault="00306CB4" w:rsidP="0067643A">
      <w:pPr>
        <w:keepNext/>
        <w:keepLines/>
        <w:ind w:left="284" w:hanging="142"/>
        <w:rPr>
          <w:sz w:val="18"/>
          <w:szCs w:val="18"/>
          <w:lang w:val="sv-SE"/>
        </w:rPr>
      </w:pPr>
      <w:r w:rsidRPr="00B12885">
        <w:rPr>
          <w:sz w:val="18"/>
          <w:szCs w:val="18"/>
          <w:vertAlign w:val="superscript"/>
          <w:lang w:val="sv-SE"/>
        </w:rPr>
        <w:t>c</w:t>
      </w:r>
      <w:r w:rsidRPr="00B12885">
        <w:rPr>
          <w:sz w:val="18"/>
          <w:szCs w:val="18"/>
          <w:lang w:val="sv-SE"/>
        </w:rPr>
        <w:t xml:space="preserve"> För ytterligare information se tabell 3 </w:t>
      </w:r>
      <w:r w:rsidR="00FE6930" w:rsidRPr="00B12885">
        <w:rPr>
          <w:sz w:val="18"/>
          <w:szCs w:val="18"/>
          <w:lang w:val="sv-SE"/>
        </w:rPr>
        <w:t>’Biverkningar rapporterade efter marknadsintroduktionen’</w:t>
      </w:r>
      <w:r w:rsidRPr="00B12885">
        <w:rPr>
          <w:sz w:val="18"/>
          <w:szCs w:val="18"/>
          <w:lang w:val="sv-SE"/>
        </w:rPr>
        <w:t>.</w:t>
      </w:r>
    </w:p>
    <w:p w14:paraId="1C08AFDE" w14:textId="77777777" w:rsidR="00366A83" w:rsidRPr="00B12885" w:rsidRDefault="00366A83" w:rsidP="0067643A">
      <w:pPr>
        <w:keepNext/>
        <w:keepLines/>
        <w:ind w:left="284" w:hanging="142"/>
        <w:rPr>
          <w:sz w:val="18"/>
          <w:szCs w:val="18"/>
          <w:lang w:val="sv-SE"/>
        </w:rPr>
      </w:pPr>
      <w:r w:rsidRPr="00B12885">
        <w:rPr>
          <w:sz w:val="18"/>
          <w:szCs w:val="18"/>
          <w:vertAlign w:val="superscript"/>
          <w:lang w:val="sv-SE"/>
        </w:rPr>
        <w:t>d</w:t>
      </w:r>
      <w:r w:rsidRPr="00B12885">
        <w:rPr>
          <w:sz w:val="18"/>
          <w:szCs w:val="18"/>
          <w:lang w:val="sv-SE"/>
        </w:rPr>
        <w:t xml:space="preserve"> Rekto-vaginal fistel är den vanligaste typen av gastrointestinal-vaginal </w:t>
      </w:r>
      <w:r w:rsidR="00F143C9" w:rsidRPr="00B12885">
        <w:rPr>
          <w:sz w:val="18"/>
          <w:szCs w:val="18"/>
          <w:lang w:val="sv-SE"/>
        </w:rPr>
        <w:t>fistel</w:t>
      </w:r>
      <w:r w:rsidRPr="00B12885">
        <w:rPr>
          <w:sz w:val="18"/>
          <w:szCs w:val="18"/>
          <w:lang w:val="sv-SE"/>
        </w:rPr>
        <w:t>.</w:t>
      </w:r>
    </w:p>
    <w:p w14:paraId="144F8E20" w14:textId="77777777" w:rsidR="00353069" w:rsidRPr="002326AC" w:rsidRDefault="00353069" w:rsidP="00353069">
      <w:pPr>
        <w:suppressAutoHyphens/>
        <w:rPr>
          <w:lang w:val="sv-SE"/>
        </w:rPr>
      </w:pPr>
    </w:p>
    <w:p w14:paraId="4B0C1720" w14:textId="77777777" w:rsidR="00353069" w:rsidRPr="004067A2" w:rsidRDefault="009024A1" w:rsidP="00E872D2">
      <w:pPr>
        <w:keepNext/>
        <w:keepLines/>
        <w:suppressAutoHyphens/>
        <w:rPr>
          <w:lang w:val="sv-SE"/>
        </w:rPr>
      </w:pPr>
      <w:r>
        <w:rPr>
          <w:u w:val="single"/>
          <w:lang w:val="sv-SE"/>
        </w:rPr>
        <w:t>Beskrivning av</w:t>
      </w:r>
      <w:r w:rsidR="00353069" w:rsidRPr="004067A2">
        <w:rPr>
          <w:u w:val="single"/>
          <w:lang w:val="sv-SE"/>
        </w:rPr>
        <w:t xml:space="preserve"> selekterade allvarliga biverkningar</w:t>
      </w:r>
    </w:p>
    <w:p w14:paraId="29DFF4A1" w14:textId="77777777" w:rsidR="00353069" w:rsidRPr="002326AC" w:rsidRDefault="00353069" w:rsidP="00E872D2">
      <w:pPr>
        <w:keepNext/>
        <w:keepLines/>
        <w:suppressAutoHyphens/>
        <w:rPr>
          <w:lang w:val="sv-SE"/>
        </w:rPr>
      </w:pPr>
    </w:p>
    <w:p w14:paraId="0FB87B57" w14:textId="77777777" w:rsidR="00353069" w:rsidRPr="002326AC" w:rsidRDefault="00353069" w:rsidP="00E872D2">
      <w:pPr>
        <w:keepNext/>
        <w:keepLines/>
        <w:suppressAutoHyphens/>
        <w:rPr>
          <w:i/>
          <w:lang w:val="sv-SE"/>
        </w:rPr>
      </w:pPr>
      <w:r w:rsidRPr="002326AC">
        <w:rPr>
          <w:i/>
          <w:lang w:val="sv-SE"/>
        </w:rPr>
        <w:t xml:space="preserve">Gastrointestinala perforationer </w:t>
      </w:r>
      <w:r w:rsidR="00366A83">
        <w:rPr>
          <w:i/>
          <w:lang w:val="sv-SE"/>
        </w:rPr>
        <w:t xml:space="preserve">och fistlar </w:t>
      </w:r>
      <w:r w:rsidRPr="002326AC">
        <w:rPr>
          <w:lang w:val="sv-SE"/>
        </w:rPr>
        <w:t>(se avsnitt 4.4)</w:t>
      </w:r>
    </w:p>
    <w:p w14:paraId="33606A95" w14:textId="77777777" w:rsidR="00353069" w:rsidRPr="002326AC" w:rsidRDefault="00353069" w:rsidP="00E872D2">
      <w:pPr>
        <w:keepNext/>
        <w:keepLines/>
        <w:suppressAutoHyphens/>
        <w:rPr>
          <w:lang w:val="sv-SE"/>
        </w:rPr>
      </w:pPr>
      <w:smartTag w:uri="urn:schemas-microsoft-com:office:smarttags" w:element="PersonName">
        <w:r w:rsidRPr="002326AC">
          <w:rPr>
            <w:lang w:val="sv-SE"/>
          </w:rPr>
          <w:t>Avastin</w:t>
        </w:r>
      </w:smartTag>
      <w:r w:rsidRPr="002326AC">
        <w:rPr>
          <w:lang w:val="sv-SE"/>
        </w:rPr>
        <w:t xml:space="preserve"> har förknippats med allvarliga fall av gastrointestinal perforation. </w:t>
      </w:r>
    </w:p>
    <w:p w14:paraId="14E5B5E4" w14:textId="77777777" w:rsidR="00353069" w:rsidRPr="002326AC" w:rsidRDefault="00353069" w:rsidP="00E872D2">
      <w:pPr>
        <w:keepNext/>
        <w:keepLines/>
        <w:suppressAutoHyphens/>
        <w:rPr>
          <w:lang w:val="sv-SE"/>
        </w:rPr>
      </w:pPr>
    </w:p>
    <w:p w14:paraId="4B7FA48C" w14:textId="77777777" w:rsidR="00353069" w:rsidRPr="002326AC" w:rsidRDefault="00353069" w:rsidP="00E872D2">
      <w:pPr>
        <w:keepNext/>
        <w:keepLines/>
        <w:suppressAutoHyphens/>
        <w:rPr>
          <w:lang w:val="sv-SE"/>
        </w:rPr>
      </w:pPr>
      <w:r w:rsidRPr="002326AC">
        <w:rPr>
          <w:lang w:val="sv-SE"/>
        </w:rPr>
        <w:t>Gastrointestinal</w:t>
      </w:r>
      <w:r w:rsidR="003B671D" w:rsidRPr="00F93DA7">
        <w:rPr>
          <w:lang w:val="sv-SE"/>
        </w:rPr>
        <w:t>a</w:t>
      </w:r>
      <w:r w:rsidRPr="00407466">
        <w:rPr>
          <w:lang w:val="sv-SE"/>
        </w:rPr>
        <w:t xml:space="preserve"> perforation</w:t>
      </w:r>
      <w:r w:rsidR="003B671D" w:rsidRPr="00407466">
        <w:rPr>
          <w:lang w:val="sv-SE"/>
        </w:rPr>
        <w:t>er</w:t>
      </w:r>
      <w:r w:rsidRPr="00407466">
        <w:rPr>
          <w:lang w:val="sv-SE"/>
        </w:rPr>
        <w:t xml:space="preserve"> har rapporterats i kliniska studier med en incidens på mindre än 1% av patienterna med icke-småcellig lungcancer ej av skivepiteltyp, </w:t>
      </w:r>
      <w:r w:rsidR="00012F45" w:rsidRPr="00407466">
        <w:rPr>
          <w:lang w:val="sv-SE"/>
        </w:rPr>
        <w:t>hos upp till 1,3% av patienter med metastaserad bröstcancer,</w:t>
      </w:r>
      <w:r w:rsidR="00012F45">
        <w:rPr>
          <w:lang w:val="sv-SE"/>
        </w:rPr>
        <w:t xml:space="preserve"> </w:t>
      </w:r>
      <w:r w:rsidRPr="002326AC">
        <w:rPr>
          <w:lang w:val="sv-SE"/>
        </w:rPr>
        <w:t xml:space="preserve">hos upp till 2,0% av </w:t>
      </w:r>
      <w:r w:rsidR="00C55CCD" w:rsidRPr="002326AC">
        <w:rPr>
          <w:lang w:val="sv-SE"/>
        </w:rPr>
        <w:t xml:space="preserve">patienter med </w:t>
      </w:r>
      <w:r w:rsidR="00A27C51">
        <w:rPr>
          <w:lang w:val="sv-SE"/>
        </w:rPr>
        <w:t xml:space="preserve">metastaserad njurcellscancer eller </w:t>
      </w:r>
      <w:r w:rsidR="00AA1202">
        <w:rPr>
          <w:lang w:val="sv-SE"/>
        </w:rPr>
        <w:t xml:space="preserve">hos </w:t>
      </w:r>
      <w:r w:rsidR="00A27C51">
        <w:rPr>
          <w:lang w:val="sv-SE"/>
        </w:rPr>
        <w:t xml:space="preserve">patienter med </w:t>
      </w:r>
      <w:r w:rsidR="00C55CCD" w:rsidRPr="002326AC">
        <w:rPr>
          <w:lang w:val="sv-SE"/>
        </w:rPr>
        <w:t>ovarialcancer</w:t>
      </w:r>
      <w:r w:rsidR="00712A51" w:rsidRPr="002326AC">
        <w:rPr>
          <w:lang w:val="sv-SE"/>
        </w:rPr>
        <w:t>, och hos upp till 2,7% (inklusive gastrointestinal fistel och abscess) av patienter med metastaserad kolorektalcancer.</w:t>
      </w:r>
      <w:r w:rsidRPr="002326AC">
        <w:rPr>
          <w:lang w:val="sv-SE"/>
        </w:rPr>
        <w:t xml:space="preserve"> </w:t>
      </w:r>
      <w:r w:rsidR="00366A83">
        <w:rPr>
          <w:lang w:val="sv-SE"/>
        </w:rPr>
        <w:t xml:space="preserve">I en klinisk studie på patienter med </w:t>
      </w:r>
      <w:r w:rsidR="00B72253">
        <w:rPr>
          <w:lang w:val="sv-SE"/>
        </w:rPr>
        <w:t>kvarvarande</w:t>
      </w:r>
      <w:r w:rsidR="00366A83">
        <w:rPr>
          <w:lang w:val="sv-SE"/>
        </w:rPr>
        <w:t xml:space="preserve">, </w:t>
      </w:r>
      <w:r w:rsidR="00893C94">
        <w:rPr>
          <w:lang w:val="sv-SE"/>
        </w:rPr>
        <w:t>recidiverande</w:t>
      </w:r>
      <w:r w:rsidR="00366A83">
        <w:rPr>
          <w:lang w:val="sv-SE"/>
        </w:rPr>
        <w:t xml:space="preserve"> eller metastaserad cervixcancer (studie GOG-0240) rapporterades gastrointestinala perforationer (alla grader) hos 3,2 % av patienterna, </w:t>
      </w:r>
      <w:r w:rsidR="00F143C9">
        <w:rPr>
          <w:lang w:val="sv-SE"/>
        </w:rPr>
        <w:t>som</w:t>
      </w:r>
      <w:r w:rsidR="00366A83">
        <w:rPr>
          <w:lang w:val="sv-SE"/>
        </w:rPr>
        <w:t xml:space="preserve"> alla tidigare hade genomgått strålning mot bäckenet. </w:t>
      </w:r>
    </w:p>
    <w:p w14:paraId="7AD87BF4" w14:textId="77777777" w:rsidR="00353069" w:rsidRPr="002326AC" w:rsidRDefault="00353069" w:rsidP="00353069">
      <w:pPr>
        <w:suppressAutoHyphens/>
        <w:rPr>
          <w:lang w:val="sv-SE"/>
        </w:rPr>
      </w:pPr>
    </w:p>
    <w:p w14:paraId="5E182B76" w14:textId="77777777" w:rsidR="00353069" w:rsidRDefault="00366A83" w:rsidP="00353069">
      <w:pPr>
        <w:suppressAutoHyphens/>
        <w:rPr>
          <w:lang w:val="sv-SE"/>
        </w:rPr>
      </w:pPr>
      <w:r>
        <w:rPr>
          <w:lang w:val="sv-SE"/>
        </w:rPr>
        <w:t>Förekomsten av dessa p</w:t>
      </w:r>
      <w:r w:rsidR="00353069" w:rsidRPr="002326AC">
        <w:rPr>
          <w:lang w:val="sv-SE"/>
        </w:rPr>
        <w:t>erforationer varierade i typ och svårighetsgrad, från fri luft som sågs på röntgenbilden av buken och som återställdes utan behandling, till en tarmperforation med bukabscesser och dödlig utgång. I vissa fall fanns en underliggande intra-abdominell inflammation, antingen från magsår, tumörnekros, divertikulit eller kolit förknippad med kemoterapi.</w:t>
      </w:r>
    </w:p>
    <w:p w14:paraId="60483664" w14:textId="77777777" w:rsidR="009B29C2" w:rsidRDefault="009B29C2" w:rsidP="00353069">
      <w:pPr>
        <w:suppressAutoHyphens/>
        <w:rPr>
          <w:lang w:val="sv-SE"/>
        </w:rPr>
      </w:pPr>
    </w:p>
    <w:p w14:paraId="4D5B8314" w14:textId="77777777" w:rsidR="009B29C2" w:rsidRDefault="00ED2853" w:rsidP="00353069">
      <w:pPr>
        <w:suppressAutoHyphens/>
        <w:rPr>
          <w:lang w:val="sv-SE"/>
        </w:rPr>
      </w:pPr>
      <w:r>
        <w:rPr>
          <w:lang w:val="sv-SE"/>
        </w:rPr>
        <w:t>U</w:t>
      </w:r>
      <w:r w:rsidR="009B29C2">
        <w:rPr>
          <w:lang w:val="sv-SE"/>
        </w:rPr>
        <w:t>ngefär en tredjedel av de allvarliga fallen av gastrointestinala perforationer</w:t>
      </w:r>
      <w:r>
        <w:rPr>
          <w:lang w:val="sv-SE"/>
        </w:rPr>
        <w:t xml:space="preserve"> rapporterades ha dödlig utgång</w:t>
      </w:r>
      <w:r w:rsidR="009B29C2">
        <w:rPr>
          <w:lang w:val="sv-SE"/>
        </w:rPr>
        <w:t>, vilket utgjorde ungef</w:t>
      </w:r>
      <w:r>
        <w:rPr>
          <w:lang w:val="sv-SE"/>
        </w:rPr>
        <w:t>ä</w:t>
      </w:r>
      <w:r w:rsidR="009B29C2">
        <w:rPr>
          <w:lang w:val="sv-SE"/>
        </w:rPr>
        <w:t xml:space="preserve">r 0,2-1% av alla patienter </w:t>
      </w:r>
      <w:r>
        <w:rPr>
          <w:lang w:val="sv-SE"/>
        </w:rPr>
        <w:t xml:space="preserve">som </w:t>
      </w:r>
      <w:r w:rsidR="009B29C2">
        <w:rPr>
          <w:lang w:val="sv-SE"/>
        </w:rPr>
        <w:t>behandlade</w:t>
      </w:r>
      <w:r>
        <w:rPr>
          <w:lang w:val="sv-SE"/>
        </w:rPr>
        <w:t>s</w:t>
      </w:r>
      <w:r w:rsidR="009B29C2">
        <w:rPr>
          <w:lang w:val="sv-SE"/>
        </w:rPr>
        <w:t xml:space="preserve"> med Avastin. </w:t>
      </w:r>
    </w:p>
    <w:p w14:paraId="4AC06D8F" w14:textId="77777777" w:rsidR="00BB546F" w:rsidRDefault="00BB546F" w:rsidP="00353069">
      <w:pPr>
        <w:suppressAutoHyphens/>
        <w:rPr>
          <w:lang w:val="sv-SE"/>
        </w:rPr>
      </w:pPr>
    </w:p>
    <w:p w14:paraId="5337D1E0" w14:textId="77777777" w:rsidR="00E44927" w:rsidRDefault="00BE3071" w:rsidP="00353069">
      <w:pPr>
        <w:suppressAutoHyphens/>
        <w:rPr>
          <w:lang w:val="sv-SE"/>
        </w:rPr>
      </w:pPr>
      <w:r w:rsidRPr="002326AC">
        <w:rPr>
          <w:lang w:val="sv-SE"/>
        </w:rPr>
        <w:t xml:space="preserve">I kliniska studier </w:t>
      </w:r>
      <w:r w:rsidR="00052D83">
        <w:rPr>
          <w:lang w:val="sv-SE"/>
        </w:rPr>
        <w:t xml:space="preserve">med Avastin </w:t>
      </w:r>
      <w:r w:rsidRPr="002326AC">
        <w:rPr>
          <w:lang w:val="sv-SE"/>
        </w:rPr>
        <w:t>har gastrointestinala fistlar</w:t>
      </w:r>
      <w:r w:rsidR="002A6AC1">
        <w:rPr>
          <w:lang w:val="sv-SE"/>
        </w:rPr>
        <w:t xml:space="preserve"> (alla grader)</w:t>
      </w:r>
      <w:r w:rsidRPr="002326AC">
        <w:rPr>
          <w:lang w:val="sv-SE"/>
        </w:rPr>
        <w:t xml:space="preserve"> rapporterats med en incidens av upp till 2% hos patienter med metastaserad kolorektalcancer och ovarialcancer, men rapporterades också som mindre vanligt förekommande hos patienter med andra cancerformer</w:t>
      </w:r>
      <w:r w:rsidRPr="007D4454">
        <w:rPr>
          <w:lang w:val="sv-SE"/>
        </w:rPr>
        <w:t xml:space="preserve">. </w:t>
      </w:r>
    </w:p>
    <w:p w14:paraId="1F7B70CB" w14:textId="77777777" w:rsidR="00E44927" w:rsidRDefault="00E44927" w:rsidP="00353069">
      <w:pPr>
        <w:suppressAutoHyphens/>
        <w:rPr>
          <w:lang w:val="sv-SE"/>
        </w:rPr>
      </w:pPr>
    </w:p>
    <w:p w14:paraId="5DA2DD3B" w14:textId="77777777" w:rsidR="00E44927" w:rsidRPr="00A75A58" w:rsidRDefault="00E44927" w:rsidP="00036B86">
      <w:pPr>
        <w:keepNext/>
        <w:keepLines/>
        <w:suppressAutoHyphens/>
        <w:rPr>
          <w:i/>
          <w:lang w:val="sv-SE"/>
        </w:rPr>
      </w:pPr>
      <w:r w:rsidRPr="008B42F6">
        <w:rPr>
          <w:i/>
          <w:lang w:val="sv-SE"/>
        </w:rPr>
        <w:t>Gastrointestinal-vaginal fistel i studie GOG-0240</w:t>
      </w:r>
    </w:p>
    <w:p w14:paraId="4C0E1732" w14:textId="77777777" w:rsidR="009B29C2" w:rsidRPr="0006052A" w:rsidRDefault="00BE3071" w:rsidP="00036B86">
      <w:pPr>
        <w:keepNext/>
        <w:keepLines/>
        <w:suppressAutoHyphens/>
        <w:rPr>
          <w:lang w:val="sv-SE"/>
        </w:rPr>
      </w:pPr>
      <w:r>
        <w:rPr>
          <w:lang w:val="sv-SE"/>
        </w:rPr>
        <w:t xml:space="preserve">I en studie på patienter med </w:t>
      </w:r>
      <w:r w:rsidR="00B72253">
        <w:rPr>
          <w:lang w:val="sv-SE"/>
        </w:rPr>
        <w:t>kvarvarande</w:t>
      </w:r>
      <w:r>
        <w:rPr>
          <w:lang w:val="sv-SE"/>
        </w:rPr>
        <w:t xml:space="preserve">, </w:t>
      </w:r>
      <w:r w:rsidR="00893C94">
        <w:rPr>
          <w:lang w:val="sv-SE"/>
        </w:rPr>
        <w:t>recidiverande</w:t>
      </w:r>
      <w:r>
        <w:rPr>
          <w:lang w:val="sv-SE"/>
        </w:rPr>
        <w:t xml:space="preserve"> eller metastaserad cervixcancer var incidensen av gast</w:t>
      </w:r>
      <w:r w:rsidR="002A6AC1">
        <w:rPr>
          <w:lang w:val="sv-SE"/>
        </w:rPr>
        <w:t>r</w:t>
      </w:r>
      <w:r>
        <w:rPr>
          <w:lang w:val="sv-SE"/>
        </w:rPr>
        <w:t>ointestinal-vaginal fistel 8,3% hos patienter behandlade med Avastin och 0,9% hos patienter i kontrollgruppen. Alla dessa</w:t>
      </w:r>
      <w:r w:rsidR="00BB546F">
        <w:rPr>
          <w:lang w:val="sv-SE"/>
        </w:rPr>
        <w:t xml:space="preserve"> patienter</w:t>
      </w:r>
      <w:r>
        <w:rPr>
          <w:lang w:val="sv-SE"/>
        </w:rPr>
        <w:t xml:space="preserve"> hade tidigare genomgått strålning mot bäckenet. </w:t>
      </w:r>
      <w:r w:rsidR="008D5ECF" w:rsidRPr="00BC6641">
        <w:rPr>
          <w:lang w:val="sv-SE"/>
        </w:rPr>
        <w:t>Frekvensen</w:t>
      </w:r>
      <w:r w:rsidR="00E44927" w:rsidRPr="005B4E7F">
        <w:rPr>
          <w:lang w:val="sv-SE"/>
        </w:rPr>
        <w:t xml:space="preserve"> av gastrointestinal-vaginal fistel i gruppen som behandlades med Avastin + kemoterapi var högre hos patienter med återfall inom </w:t>
      </w:r>
      <w:r w:rsidR="00893C94">
        <w:rPr>
          <w:lang w:val="sv-SE"/>
        </w:rPr>
        <w:t xml:space="preserve">tidigare </w:t>
      </w:r>
      <w:r w:rsidR="00893C94" w:rsidRPr="0006052A">
        <w:rPr>
          <w:lang w:val="sv-SE"/>
        </w:rPr>
        <w:t>strålfält</w:t>
      </w:r>
      <w:r w:rsidR="00E44927" w:rsidRPr="0006052A">
        <w:rPr>
          <w:lang w:val="sv-SE"/>
        </w:rPr>
        <w:t xml:space="preserve"> </w:t>
      </w:r>
      <w:r w:rsidR="008D5ECF" w:rsidRPr="0006052A">
        <w:rPr>
          <w:lang w:val="sv-SE"/>
        </w:rPr>
        <w:t xml:space="preserve">(16,7%) jämfört med patienter </w:t>
      </w:r>
      <w:r w:rsidR="007C38B2">
        <w:rPr>
          <w:lang w:val="sv-SE"/>
        </w:rPr>
        <w:t>utan tidigare strålbehandling och/eller utan återfall inom tidigare</w:t>
      </w:r>
      <w:r w:rsidR="005D4A54">
        <w:rPr>
          <w:lang w:val="sv-SE"/>
        </w:rPr>
        <w:t xml:space="preserve"> strålfält (3,6%)</w:t>
      </w:r>
      <w:r w:rsidR="008D5ECF" w:rsidRPr="0006052A">
        <w:rPr>
          <w:lang w:val="sv-SE"/>
        </w:rPr>
        <w:t xml:space="preserve">. Motsvarande frekvenser i kontrollgruppen som enbart fick kemoterapi var 1,1% jämfört med 0,8%. </w:t>
      </w:r>
      <w:r w:rsidRPr="0006052A">
        <w:rPr>
          <w:lang w:val="sv-SE"/>
        </w:rPr>
        <w:t xml:space="preserve">Patienter som utvecklar gastrointestinal-vaginal fistel kan även ha tarmobstruktion och kräva kirurgiskt ingrepp så väl som avledande stomier. </w:t>
      </w:r>
    </w:p>
    <w:p w14:paraId="539CAF2E" w14:textId="77777777" w:rsidR="00353069" w:rsidRPr="0006052A" w:rsidRDefault="00353069" w:rsidP="00353069">
      <w:pPr>
        <w:suppressAutoHyphens/>
        <w:rPr>
          <w:lang w:val="sv-SE"/>
        </w:rPr>
      </w:pPr>
    </w:p>
    <w:p w14:paraId="3CF965A2" w14:textId="77777777" w:rsidR="00353069" w:rsidRPr="0006052A" w:rsidRDefault="00BE3071" w:rsidP="00CF1FD0">
      <w:pPr>
        <w:keepNext/>
        <w:keepLines/>
        <w:rPr>
          <w:lang w:val="sv-SE"/>
        </w:rPr>
      </w:pPr>
      <w:r w:rsidRPr="0006052A">
        <w:rPr>
          <w:i/>
          <w:lang w:val="sv-SE"/>
        </w:rPr>
        <w:t>Icke gastrointestinala f</w:t>
      </w:r>
      <w:r w:rsidR="00353069" w:rsidRPr="0006052A">
        <w:rPr>
          <w:i/>
          <w:lang w:val="sv-SE"/>
        </w:rPr>
        <w:t>istlar</w:t>
      </w:r>
      <w:r w:rsidR="00353069" w:rsidRPr="0006052A">
        <w:rPr>
          <w:lang w:val="sv-SE"/>
        </w:rPr>
        <w:t xml:space="preserve"> (se avsnitt 4.4)</w:t>
      </w:r>
    </w:p>
    <w:p w14:paraId="46BCBD3C" w14:textId="77777777" w:rsidR="00353069" w:rsidRPr="0006052A" w:rsidRDefault="00353069" w:rsidP="00CF1FD0">
      <w:pPr>
        <w:keepNext/>
        <w:keepLines/>
        <w:rPr>
          <w:lang w:val="sv-SE"/>
        </w:rPr>
      </w:pPr>
      <w:r w:rsidRPr="0006052A">
        <w:rPr>
          <w:lang w:val="sv-SE"/>
        </w:rPr>
        <w:t>Användning av Avastin har förknippats med allvarliga fall av fistlar inkluderande dödsfall.</w:t>
      </w:r>
    </w:p>
    <w:p w14:paraId="51B48847" w14:textId="77777777" w:rsidR="001C7CFE" w:rsidRPr="0006052A" w:rsidRDefault="001C7CFE" w:rsidP="00353069">
      <w:pPr>
        <w:rPr>
          <w:lang w:val="sv-SE"/>
        </w:rPr>
      </w:pPr>
    </w:p>
    <w:p w14:paraId="15DCF1B3" w14:textId="77777777" w:rsidR="001C7CFE" w:rsidRPr="002326AC" w:rsidRDefault="001C7CFE" w:rsidP="00353069">
      <w:pPr>
        <w:rPr>
          <w:lang w:val="sv-SE"/>
        </w:rPr>
      </w:pPr>
      <w:r w:rsidRPr="0006052A">
        <w:rPr>
          <w:lang w:val="sv-SE"/>
        </w:rPr>
        <w:t xml:space="preserve">I en klinisk studie på patienter med </w:t>
      </w:r>
      <w:r w:rsidR="00B72253" w:rsidRPr="0006052A">
        <w:rPr>
          <w:lang w:val="sv-SE"/>
        </w:rPr>
        <w:t>kvarvarande</w:t>
      </w:r>
      <w:r w:rsidRPr="0006052A">
        <w:rPr>
          <w:lang w:val="sv-SE"/>
        </w:rPr>
        <w:t xml:space="preserve">, </w:t>
      </w:r>
      <w:r w:rsidR="00893C94" w:rsidRPr="0006052A">
        <w:rPr>
          <w:lang w:val="sv-SE"/>
        </w:rPr>
        <w:t>recidiverande</w:t>
      </w:r>
      <w:r w:rsidRPr="0006052A">
        <w:rPr>
          <w:lang w:val="sv-SE"/>
        </w:rPr>
        <w:t xml:space="preserve"> eller metastaserande cervixcancer (GOG-0240) rapporterades 1,8% av patienterna behandlade med Avastin och 1,4% av patienterna i kontrollgruppen ha icke gastrointestinal fistel i</w:t>
      </w:r>
      <w:r w:rsidR="00893C94" w:rsidRPr="0006052A">
        <w:rPr>
          <w:lang w:val="sv-SE"/>
        </w:rPr>
        <w:t xml:space="preserve"> vagina,</w:t>
      </w:r>
      <w:r w:rsidRPr="0006052A">
        <w:rPr>
          <w:lang w:val="sv-SE"/>
        </w:rPr>
        <w:t xml:space="preserve"> u</w:t>
      </w:r>
      <w:r>
        <w:rPr>
          <w:lang w:val="sv-SE"/>
        </w:rPr>
        <w:t xml:space="preserve">rinblåsa eller könsorgan. </w:t>
      </w:r>
    </w:p>
    <w:p w14:paraId="583114B3" w14:textId="77777777" w:rsidR="00353069" w:rsidRPr="002326AC" w:rsidRDefault="00353069" w:rsidP="00353069">
      <w:pPr>
        <w:rPr>
          <w:lang w:val="sv-SE"/>
        </w:rPr>
      </w:pPr>
    </w:p>
    <w:p w14:paraId="6DF40B77" w14:textId="4F093606" w:rsidR="00353069" w:rsidRPr="002326AC" w:rsidRDefault="001C7CFE" w:rsidP="00353069">
      <w:pPr>
        <w:rPr>
          <w:bCs/>
          <w:iCs/>
          <w:lang w:val="sv-SE"/>
        </w:rPr>
      </w:pPr>
      <w:r>
        <w:rPr>
          <w:bCs/>
          <w:iCs/>
          <w:lang w:val="sv-SE"/>
        </w:rPr>
        <w:t>F</w:t>
      </w:r>
      <w:r w:rsidR="00353069" w:rsidRPr="007D4454">
        <w:rPr>
          <w:bCs/>
          <w:iCs/>
          <w:lang w:val="sv-SE"/>
        </w:rPr>
        <w:t>istlar, som inbegriper delar av kroppen utanför magtarmkanalen (t ex bronkopleurala</w:t>
      </w:r>
      <w:r w:rsidR="00353069" w:rsidRPr="009456DD">
        <w:rPr>
          <w:bCs/>
          <w:iCs/>
          <w:lang w:val="sv-SE"/>
        </w:rPr>
        <w:t xml:space="preserve"> </w:t>
      </w:r>
      <w:r w:rsidR="00353069" w:rsidRPr="000E0E30">
        <w:rPr>
          <w:bCs/>
          <w:iCs/>
          <w:lang w:val="sv-SE"/>
        </w:rPr>
        <w:t>och biliära fistlar), observerades som m</w:t>
      </w:r>
      <w:r w:rsidR="00353069" w:rsidRPr="00694C5A">
        <w:rPr>
          <w:lang w:val="sv-SE"/>
        </w:rPr>
        <w:t>indre vanliga (</w:t>
      </w:r>
      <w:r w:rsidR="001F4C37" w:rsidRPr="00CE71A4">
        <w:rPr>
          <w:lang w:val="sv-SE"/>
        </w:rPr>
        <w:t>≥</w:t>
      </w:r>
      <w:r w:rsidR="00353069" w:rsidRPr="007D4454">
        <w:rPr>
          <w:bCs/>
          <w:iCs/>
          <w:lang w:val="sv-SE"/>
        </w:rPr>
        <w:t> 0,1% till &lt; 1%) vid flera olika indikationer. Fistlar har</w:t>
      </w:r>
      <w:r w:rsidR="00353069" w:rsidRPr="002326AC">
        <w:rPr>
          <w:bCs/>
          <w:iCs/>
          <w:lang w:val="sv-SE"/>
        </w:rPr>
        <w:t xml:space="preserve"> även rapporterats efter marknadsintroduktionen.</w:t>
      </w:r>
    </w:p>
    <w:p w14:paraId="4668B869" w14:textId="77777777" w:rsidR="00353069" w:rsidRPr="002326AC" w:rsidRDefault="00353069" w:rsidP="00353069">
      <w:pPr>
        <w:rPr>
          <w:bCs/>
          <w:iCs/>
          <w:lang w:val="sv-SE"/>
        </w:rPr>
      </w:pPr>
    </w:p>
    <w:p w14:paraId="3A776871" w14:textId="77777777" w:rsidR="00353069" w:rsidRPr="002326AC" w:rsidRDefault="00824C68" w:rsidP="00353069">
      <w:pPr>
        <w:rPr>
          <w:bCs/>
          <w:iCs/>
          <w:lang w:val="sv-SE"/>
        </w:rPr>
      </w:pPr>
      <w:r w:rsidRPr="002326AC">
        <w:rPr>
          <w:bCs/>
          <w:iCs/>
          <w:lang w:val="sv-SE"/>
        </w:rPr>
        <w:t xml:space="preserve">Reaktioner </w:t>
      </w:r>
      <w:r w:rsidR="00353069" w:rsidRPr="002326AC">
        <w:rPr>
          <w:bCs/>
          <w:iCs/>
          <w:lang w:val="sv-SE"/>
        </w:rPr>
        <w:t>rapporterades vid olika tidpunkter under behandlingen, från en vecka till mer än 1 år efter påbörjad behandling med Avastin, varav de flesta inträffade inom de första 6 månaderna av behandling.</w:t>
      </w:r>
    </w:p>
    <w:p w14:paraId="11EE77CB" w14:textId="77777777" w:rsidR="00353069" w:rsidRPr="002326AC" w:rsidRDefault="00353069" w:rsidP="00353069">
      <w:pPr>
        <w:rPr>
          <w:bCs/>
          <w:iCs/>
          <w:lang w:val="sv-SE"/>
        </w:rPr>
      </w:pPr>
    </w:p>
    <w:p w14:paraId="047657D4" w14:textId="77777777" w:rsidR="00353069" w:rsidRPr="002326AC" w:rsidRDefault="00353069" w:rsidP="00B775F2">
      <w:pPr>
        <w:keepNext/>
        <w:keepLines/>
        <w:suppressAutoHyphens/>
        <w:rPr>
          <w:i/>
          <w:lang w:val="sv-SE"/>
        </w:rPr>
      </w:pPr>
      <w:r w:rsidRPr="002326AC">
        <w:rPr>
          <w:i/>
          <w:lang w:val="sv-SE"/>
        </w:rPr>
        <w:t xml:space="preserve">Sårläkning </w:t>
      </w:r>
      <w:r w:rsidRPr="002326AC">
        <w:rPr>
          <w:lang w:val="sv-SE"/>
        </w:rPr>
        <w:t>(se avsnitt 4.4)</w:t>
      </w:r>
    </w:p>
    <w:p w14:paraId="4B141284" w14:textId="77777777" w:rsidR="00353069" w:rsidRPr="002326AC" w:rsidRDefault="00353069" w:rsidP="00B775F2">
      <w:pPr>
        <w:keepNext/>
        <w:keepLines/>
        <w:suppressAutoHyphens/>
        <w:rPr>
          <w:lang w:val="sv-SE"/>
        </w:rPr>
      </w:pPr>
      <w:r w:rsidRPr="002326AC">
        <w:rPr>
          <w:lang w:val="sv-SE"/>
        </w:rPr>
        <w:t xml:space="preserve">Eftersom Avastin kan ha en negativ påverkan på sårläkning exkluderades patienter som hade genomgått större kirurgiskt ingrepp inom de senaste 28 dagarna från att delta i kliniska fas III-studier. </w:t>
      </w:r>
    </w:p>
    <w:p w14:paraId="5C173C20" w14:textId="77777777" w:rsidR="00353069" w:rsidRPr="002326AC" w:rsidRDefault="00353069" w:rsidP="00353069">
      <w:pPr>
        <w:suppressAutoHyphens/>
        <w:rPr>
          <w:lang w:val="sv-SE"/>
        </w:rPr>
      </w:pPr>
    </w:p>
    <w:p w14:paraId="026A803B" w14:textId="77777777" w:rsidR="00353069" w:rsidRPr="002326AC" w:rsidRDefault="00353069" w:rsidP="00353069">
      <w:pPr>
        <w:suppressAutoHyphens/>
        <w:rPr>
          <w:lang w:val="sv-SE"/>
        </w:rPr>
      </w:pPr>
      <w:r w:rsidRPr="002326AC">
        <w:rPr>
          <w:lang w:val="sv-SE"/>
        </w:rPr>
        <w:t>I kliniska studier på metastaserad kolorektalcancer observerades ingen ökad risk för post-operativ blödning eller sårläkningskomplikationer hos patienter som genomgick större kirurgiska ingrepp 28 till 60 dagar innan behandlingsstart med Avastin. En ökad förekomst av post-operativ blödning eller sårläkningskomplikationer som uppträdde inom 60 dagar efter större kirurgiskt ingrepp observerades om patienten behandlades med Avastin i samband med det kirurgiska ingreppet. Incidensen varierade mellan 10% (4/40) och 20% (3/15).</w:t>
      </w:r>
    </w:p>
    <w:p w14:paraId="4AC5FA6D" w14:textId="77777777" w:rsidR="00353069" w:rsidRPr="002326AC" w:rsidRDefault="00353069" w:rsidP="00353069">
      <w:pPr>
        <w:suppressAutoHyphens/>
        <w:rPr>
          <w:lang w:val="sv-SE"/>
        </w:rPr>
      </w:pPr>
    </w:p>
    <w:p w14:paraId="2824FAC6" w14:textId="77777777" w:rsidR="00CF16DE" w:rsidRPr="002326AC" w:rsidRDefault="004F4976" w:rsidP="00353069">
      <w:pPr>
        <w:suppressAutoHyphens/>
        <w:rPr>
          <w:lang w:val="sv-SE"/>
        </w:rPr>
      </w:pPr>
      <w:r w:rsidRPr="002326AC">
        <w:rPr>
          <w:lang w:val="sv-SE"/>
        </w:rPr>
        <w:t>Allvarliga sårläkni</w:t>
      </w:r>
      <w:r w:rsidR="00CF16DE" w:rsidRPr="002326AC">
        <w:rPr>
          <w:lang w:val="sv-SE"/>
        </w:rPr>
        <w:t>ngskomplikationer</w:t>
      </w:r>
      <w:r w:rsidRPr="002326AC">
        <w:rPr>
          <w:lang w:val="sv-SE"/>
        </w:rPr>
        <w:t xml:space="preserve">, </w:t>
      </w:r>
      <w:r w:rsidR="00CF16DE" w:rsidRPr="002326AC">
        <w:rPr>
          <w:lang w:val="sv-SE"/>
        </w:rPr>
        <w:t xml:space="preserve">inklusive </w:t>
      </w:r>
      <w:r w:rsidRPr="002326AC">
        <w:rPr>
          <w:lang w:val="sv-SE"/>
        </w:rPr>
        <w:t>anasto</w:t>
      </w:r>
      <w:r w:rsidR="00CF16DE" w:rsidRPr="002326AC">
        <w:rPr>
          <w:lang w:val="sv-SE"/>
        </w:rPr>
        <w:t xml:space="preserve">moskomplikationer, har rapporterats där vissa hade en dödlig utgång. </w:t>
      </w:r>
    </w:p>
    <w:p w14:paraId="2DB539E0" w14:textId="77777777" w:rsidR="00CF16DE" w:rsidRPr="002326AC" w:rsidRDefault="00CF16DE" w:rsidP="00353069">
      <w:pPr>
        <w:suppressAutoHyphens/>
        <w:rPr>
          <w:lang w:val="sv-SE"/>
        </w:rPr>
      </w:pPr>
    </w:p>
    <w:p w14:paraId="1C7A05D7" w14:textId="77777777" w:rsidR="00353069" w:rsidRPr="002326AC" w:rsidRDefault="00B36E3D" w:rsidP="00353069">
      <w:pPr>
        <w:suppressAutoHyphens/>
        <w:rPr>
          <w:lang w:val="sv-SE"/>
        </w:rPr>
      </w:pPr>
      <w:r w:rsidRPr="002326AC">
        <w:rPr>
          <w:lang w:val="sv-SE"/>
        </w:rPr>
        <w:t>I studier med</w:t>
      </w:r>
      <w:r w:rsidR="00353069" w:rsidRPr="002326AC">
        <w:rPr>
          <w:lang w:val="sv-SE"/>
        </w:rPr>
        <w:t xml:space="preserve"> lokalt recidiverad och metastaserad bröstcancer observerades sårläkningskomplikationer av grad 3-5 hos </w:t>
      </w:r>
      <w:r w:rsidRPr="002326AC">
        <w:rPr>
          <w:lang w:val="sv-SE"/>
        </w:rPr>
        <w:t xml:space="preserve">upp till </w:t>
      </w:r>
      <w:r w:rsidR="00353069" w:rsidRPr="002326AC">
        <w:rPr>
          <w:lang w:val="sv-SE"/>
        </w:rPr>
        <w:t xml:space="preserve">1,1% av patienterna som behandlades med Avastin </w:t>
      </w:r>
      <w:r w:rsidRPr="002326AC">
        <w:rPr>
          <w:lang w:val="sv-SE"/>
        </w:rPr>
        <w:t>jämfört med upp till 0,9% av patienterna i kontrollgrupperna</w:t>
      </w:r>
      <w:r w:rsidR="00824C68" w:rsidRPr="002326AC">
        <w:rPr>
          <w:lang w:val="sv-SE"/>
        </w:rPr>
        <w:t xml:space="preserve"> (NCI-CTCAE v.3)</w:t>
      </w:r>
      <w:r w:rsidRPr="002326AC">
        <w:rPr>
          <w:lang w:val="sv-SE"/>
        </w:rPr>
        <w:t>.</w:t>
      </w:r>
    </w:p>
    <w:p w14:paraId="103EDD2E" w14:textId="77777777" w:rsidR="00C55CCD" w:rsidRPr="002326AC" w:rsidRDefault="00C55CCD" w:rsidP="00C55CCD">
      <w:pPr>
        <w:suppressAutoHyphens/>
        <w:rPr>
          <w:lang w:val="sv-SE"/>
        </w:rPr>
      </w:pPr>
    </w:p>
    <w:p w14:paraId="56B7D98B" w14:textId="77777777" w:rsidR="00C55CCD" w:rsidRPr="002326AC" w:rsidRDefault="00C55CCD" w:rsidP="00353069">
      <w:pPr>
        <w:suppressAutoHyphens/>
        <w:rPr>
          <w:lang w:val="sv-SE"/>
        </w:rPr>
      </w:pPr>
      <w:r w:rsidRPr="002326AC">
        <w:rPr>
          <w:lang w:val="sv-SE"/>
        </w:rPr>
        <w:t>I kliniska studier på ovarialcancer observerades sårläkningskomplikationer av grad 3-5 hos upp till 1,</w:t>
      </w:r>
      <w:r w:rsidR="005D4A54">
        <w:rPr>
          <w:lang w:val="sv-SE"/>
        </w:rPr>
        <w:t>8</w:t>
      </w:r>
      <w:r w:rsidRPr="002326AC">
        <w:rPr>
          <w:lang w:val="sv-SE"/>
        </w:rPr>
        <w:t>% av patienterna i bevacizumab-gruppen jämfört med 0,1% hos kontrollgruppen</w:t>
      </w:r>
      <w:r w:rsidR="00824C68" w:rsidRPr="002326AC">
        <w:rPr>
          <w:lang w:val="sv-SE"/>
        </w:rPr>
        <w:t xml:space="preserve"> (NCI-CTCAE v.3)</w:t>
      </w:r>
      <w:r w:rsidRPr="002326AC">
        <w:rPr>
          <w:lang w:val="sv-SE"/>
        </w:rPr>
        <w:t>.</w:t>
      </w:r>
    </w:p>
    <w:p w14:paraId="66218D4C" w14:textId="77777777" w:rsidR="00220CF0" w:rsidRPr="002326AC" w:rsidRDefault="00220CF0" w:rsidP="00353069">
      <w:pPr>
        <w:suppressAutoHyphens/>
        <w:rPr>
          <w:i/>
          <w:lang w:val="sv-SE"/>
        </w:rPr>
      </w:pPr>
    </w:p>
    <w:p w14:paraId="30369AB7" w14:textId="77777777" w:rsidR="00353069" w:rsidRPr="002326AC" w:rsidRDefault="00353069" w:rsidP="00353069">
      <w:pPr>
        <w:suppressAutoHyphens/>
        <w:rPr>
          <w:i/>
          <w:lang w:val="sv-SE"/>
        </w:rPr>
      </w:pPr>
      <w:r w:rsidRPr="002326AC">
        <w:rPr>
          <w:i/>
          <w:lang w:val="sv-SE"/>
        </w:rPr>
        <w:t xml:space="preserve">Hypertension </w:t>
      </w:r>
      <w:r w:rsidRPr="002326AC">
        <w:rPr>
          <w:lang w:val="sv-SE"/>
        </w:rPr>
        <w:t>(se avsnitt 4.4)</w:t>
      </w:r>
    </w:p>
    <w:p w14:paraId="39DA2CDB" w14:textId="77777777" w:rsidR="00353069" w:rsidRPr="002326AC" w:rsidRDefault="00DD5989" w:rsidP="00353069">
      <w:pPr>
        <w:suppressAutoHyphens/>
        <w:rPr>
          <w:lang w:val="sv-SE"/>
        </w:rPr>
      </w:pPr>
      <w:r>
        <w:rPr>
          <w:lang w:val="sv-SE"/>
        </w:rPr>
        <w:t>I kliniska studier, med undantag för studien JO25567, varierade den totala</w:t>
      </w:r>
      <w:r w:rsidRPr="002326AC">
        <w:rPr>
          <w:lang w:val="sv-SE"/>
        </w:rPr>
        <w:t xml:space="preserve"> </w:t>
      </w:r>
      <w:r w:rsidR="00353069" w:rsidRPr="002326AC">
        <w:rPr>
          <w:lang w:val="sv-SE"/>
        </w:rPr>
        <w:t>förekomst</w:t>
      </w:r>
      <w:r>
        <w:rPr>
          <w:lang w:val="sv-SE"/>
        </w:rPr>
        <w:t>en</w:t>
      </w:r>
      <w:r w:rsidR="00353069" w:rsidRPr="002326AC">
        <w:rPr>
          <w:lang w:val="sv-SE"/>
        </w:rPr>
        <w:t xml:space="preserve"> av hypertension (alla grader) upp till </w:t>
      </w:r>
      <w:r w:rsidR="00BE655F" w:rsidRPr="002326AC">
        <w:rPr>
          <w:lang w:val="sv-SE"/>
        </w:rPr>
        <w:t>42,1</w:t>
      </w:r>
      <w:r w:rsidR="00353069" w:rsidRPr="002326AC">
        <w:rPr>
          <w:lang w:val="sv-SE"/>
        </w:rPr>
        <w:t xml:space="preserve">% </w:t>
      </w:r>
      <w:r>
        <w:rPr>
          <w:lang w:val="sv-SE"/>
        </w:rPr>
        <w:t>i grupperna som fick</w:t>
      </w:r>
      <w:r w:rsidRPr="002326AC">
        <w:rPr>
          <w:lang w:val="sv-SE"/>
        </w:rPr>
        <w:t xml:space="preserve"> </w:t>
      </w:r>
      <w:r w:rsidR="00353069" w:rsidRPr="002326AC">
        <w:rPr>
          <w:lang w:val="sv-SE"/>
        </w:rPr>
        <w:t>Avastin jämfört med upp till 14%</w:t>
      </w:r>
      <w:r w:rsidRPr="00DD5989">
        <w:rPr>
          <w:lang w:val="sv-SE"/>
        </w:rPr>
        <w:t xml:space="preserve"> </w:t>
      </w:r>
      <w:r>
        <w:rPr>
          <w:lang w:val="sv-SE"/>
        </w:rPr>
        <w:t>i kontrollgrupperna</w:t>
      </w:r>
      <w:r w:rsidRPr="002326AC">
        <w:rPr>
          <w:lang w:val="sv-SE"/>
        </w:rPr>
        <w:t xml:space="preserve">. </w:t>
      </w:r>
      <w:r>
        <w:rPr>
          <w:lang w:val="sv-SE"/>
        </w:rPr>
        <w:t>Den totala förekomsten av</w:t>
      </w:r>
      <w:r w:rsidR="00353069" w:rsidRPr="002326AC">
        <w:rPr>
          <w:lang w:val="sv-SE"/>
        </w:rPr>
        <w:t xml:space="preserve"> </w:t>
      </w:r>
      <w:r>
        <w:rPr>
          <w:lang w:val="sv-SE"/>
        </w:rPr>
        <w:t>h</w:t>
      </w:r>
      <w:r w:rsidR="00353069" w:rsidRPr="002326AC">
        <w:rPr>
          <w:lang w:val="sv-SE"/>
        </w:rPr>
        <w:t xml:space="preserve">ypertension av grad 3 och 4 </w:t>
      </w:r>
      <w:r w:rsidR="00580D33">
        <w:rPr>
          <w:lang w:val="sv-SE"/>
        </w:rPr>
        <w:t>enligt NCI-CTC</w:t>
      </w:r>
      <w:r w:rsidR="00580D33" w:rsidRPr="002326AC" w:rsidDel="00580D33">
        <w:rPr>
          <w:lang w:val="sv-SE"/>
        </w:rPr>
        <w:t xml:space="preserve"> </w:t>
      </w:r>
      <w:r w:rsidR="00353069" w:rsidRPr="002326AC">
        <w:rPr>
          <w:lang w:val="sv-SE"/>
        </w:rPr>
        <w:t xml:space="preserve">hos patienter som behandlades med Avastin varierade från </w:t>
      </w:r>
      <w:r w:rsidR="00B36E3D" w:rsidRPr="002326AC">
        <w:rPr>
          <w:lang w:val="sv-SE"/>
        </w:rPr>
        <w:t>0,4</w:t>
      </w:r>
      <w:r w:rsidR="00353069" w:rsidRPr="002326AC">
        <w:rPr>
          <w:lang w:val="sv-SE"/>
        </w:rPr>
        <w:t>% till 17,9%. Hypertension av grad 4 (hypertensiv kris) uppträdde hos upp till 1,0% av patienterna som behandlades med Avastin och kemoterapi jämfört med upp till 0,2% av patienterna som behandlades med enbart kemoterapi.</w:t>
      </w:r>
    </w:p>
    <w:p w14:paraId="01F7A740" w14:textId="77777777" w:rsidR="00580D33" w:rsidRDefault="00580D33" w:rsidP="00580D33">
      <w:pPr>
        <w:suppressAutoHyphens/>
        <w:rPr>
          <w:lang w:val="sv-SE"/>
        </w:rPr>
      </w:pPr>
    </w:p>
    <w:p w14:paraId="14D805FD" w14:textId="77777777" w:rsidR="00580D33" w:rsidRPr="002326AC" w:rsidRDefault="00580D33" w:rsidP="00580D33">
      <w:pPr>
        <w:suppressAutoHyphens/>
        <w:rPr>
          <w:lang w:val="sv-SE"/>
        </w:rPr>
      </w:pPr>
      <w:r>
        <w:rPr>
          <w:lang w:val="sv-SE"/>
        </w:rPr>
        <w:lastRenderedPageBreak/>
        <w:t>I studien JO25567 observerades hypertension av alla grader hos 77,3% av patienterna som fick Avastin i kombination med erlotinib som första linjens behandling av NSCLC</w:t>
      </w:r>
      <w:r w:rsidRPr="00843E4D">
        <w:rPr>
          <w:lang w:val="sv-SE"/>
        </w:rPr>
        <w:t xml:space="preserve"> </w:t>
      </w:r>
      <w:r>
        <w:rPr>
          <w:lang w:val="sv-SE"/>
        </w:rPr>
        <w:t xml:space="preserve">av icke skivepiteltyp </w:t>
      </w:r>
      <w:r w:rsidRPr="00EA16A2">
        <w:rPr>
          <w:lang w:val="sv-SE"/>
        </w:rPr>
        <w:t>med EGFR-aktiverande mutationer</w:t>
      </w:r>
      <w:r>
        <w:rPr>
          <w:rFonts w:eastAsia="SimSun"/>
          <w:szCs w:val="22"/>
          <w:lang w:val="sv-SE" w:eastAsia="zh-CN"/>
        </w:rPr>
        <w:t>,</w:t>
      </w:r>
      <w:r w:rsidRPr="00843E4D">
        <w:rPr>
          <w:lang w:val="sv-SE"/>
        </w:rPr>
        <w:t xml:space="preserve"> </w:t>
      </w:r>
      <w:r>
        <w:rPr>
          <w:lang w:val="sv-SE"/>
        </w:rPr>
        <w:t xml:space="preserve">jämfört med 14,3% hos patienter som enbart behandlades med erlotinib. Hypertension av grad 3 förekom hos 60,0% av patienterna som behandlades med Avastin i kombination med erlotinib jämfört med 11,7% hos patienter som behandlades med enbart erlotinib. Hypertension av grad 4 eller 5 förekom inte. </w:t>
      </w:r>
    </w:p>
    <w:p w14:paraId="3E6A762E" w14:textId="77777777" w:rsidR="00353069" w:rsidRPr="002326AC" w:rsidRDefault="00353069" w:rsidP="00353069">
      <w:pPr>
        <w:suppressAutoHyphens/>
        <w:rPr>
          <w:lang w:val="sv-SE"/>
        </w:rPr>
      </w:pPr>
      <w:r w:rsidRPr="002326AC">
        <w:rPr>
          <w:lang w:val="sv-SE"/>
        </w:rPr>
        <w:t xml:space="preserve">Hypertension kunde i allmänhet behandlas adekvat med orala antihypertensiva läkemedel, såsom ACE-hämmare, diuretika och kalciumantagonister. Det var sällsynt med avbrytande av Avastin-behandling eller sjukhusvård. </w:t>
      </w:r>
    </w:p>
    <w:p w14:paraId="1544A731" w14:textId="77777777" w:rsidR="00353069" w:rsidRPr="002326AC" w:rsidRDefault="00353069" w:rsidP="00353069">
      <w:pPr>
        <w:suppressAutoHyphens/>
        <w:rPr>
          <w:lang w:val="sv-SE"/>
        </w:rPr>
      </w:pPr>
    </w:p>
    <w:p w14:paraId="05CECC89" w14:textId="77777777" w:rsidR="00353069" w:rsidRPr="002326AC" w:rsidRDefault="00353069" w:rsidP="00353069">
      <w:pPr>
        <w:suppressAutoHyphens/>
        <w:rPr>
          <w:lang w:val="sv-SE"/>
        </w:rPr>
      </w:pPr>
      <w:r w:rsidRPr="002326AC">
        <w:rPr>
          <w:lang w:val="sv-SE"/>
        </w:rPr>
        <w:t xml:space="preserve">Mycket sällsynta fall av hypertensiv encefalopati har rapporterats, av vilka några var dödliga. </w:t>
      </w:r>
    </w:p>
    <w:p w14:paraId="69894D0E" w14:textId="77777777" w:rsidR="00353069" w:rsidRPr="002326AC" w:rsidRDefault="00353069" w:rsidP="00353069">
      <w:pPr>
        <w:suppressAutoHyphens/>
        <w:rPr>
          <w:lang w:val="sv-SE"/>
        </w:rPr>
      </w:pPr>
    </w:p>
    <w:p w14:paraId="535DEF25" w14:textId="77777777" w:rsidR="00353069" w:rsidRPr="002326AC" w:rsidRDefault="00353069" w:rsidP="00353069">
      <w:pPr>
        <w:suppressAutoHyphens/>
        <w:rPr>
          <w:lang w:val="sv-SE"/>
        </w:rPr>
      </w:pPr>
      <w:r w:rsidRPr="002326AC">
        <w:rPr>
          <w:lang w:val="sv-SE"/>
        </w:rPr>
        <w:t>Risken för Avastinförknippad hypertension var inte korrelerad till patientens karakteristika vid studiestart, bakomliggande sjukdom eller samtidig behandling.</w:t>
      </w:r>
    </w:p>
    <w:p w14:paraId="55AC4F35" w14:textId="77777777" w:rsidR="00BE655F" w:rsidRPr="002326AC" w:rsidRDefault="00BE655F" w:rsidP="00353069">
      <w:pPr>
        <w:suppressAutoHyphens/>
        <w:rPr>
          <w:lang w:val="sv-SE"/>
        </w:rPr>
      </w:pPr>
    </w:p>
    <w:p w14:paraId="4E678C41" w14:textId="77777777" w:rsidR="00BE655F" w:rsidRPr="002326AC" w:rsidRDefault="00BE655F" w:rsidP="00CF1FD0">
      <w:pPr>
        <w:keepNext/>
        <w:keepLines/>
        <w:suppressAutoHyphens/>
        <w:rPr>
          <w:i/>
          <w:lang w:val="sv-SE"/>
        </w:rPr>
      </w:pPr>
      <w:r w:rsidRPr="002326AC">
        <w:rPr>
          <w:i/>
          <w:lang w:val="sv-SE"/>
        </w:rPr>
        <w:t>Posterior Reversibel Encefalopati Syndrom (se avsnitt 4.</w:t>
      </w:r>
      <w:r w:rsidR="00701D87" w:rsidRPr="002326AC">
        <w:rPr>
          <w:i/>
          <w:lang w:val="sv-SE"/>
        </w:rPr>
        <w:t>4</w:t>
      </w:r>
      <w:r w:rsidRPr="002326AC">
        <w:rPr>
          <w:i/>
          <w:lang w:val="sv-SE"/>
        </w:rPr>
        <w:t>)</w:t>
      </w:r>
    </w:p>
    <w:p w14:paraId="757C77F2" w14:textId="77777777" w:rsidR="009B2147" w:rsidRPr="002326AC" w:rsidRDefault="009B2147" w:rsidP="00CF1FD0">
      <w:pPr>
        <w:keepNext/>
        <w:keepLines/>
        <w:suppressAutoHyphens/>
        <w:rPr>
          <w:lang w:val="sv-SE"/>
        </w:rPr>
      </w:pPr>
      <w:r w:rsidRPr="002326AC">
        <w:rPr>
          <w:lang w:val="sv-SE"/>
        </w:rPr>
        <w:t>Avastinbehandlade patienter har i sällsynta fall utvecklat symtom som överensstämmer med Posterior</w:t>
      </w:r>
      <w:r w:rsidRPr="002326AC">
        <w:rPr>
          <w:i/>
          <w:lang w:val="sv-SE"/>
        </w:rPr>
        <w:t xml:space="preserve"> </w:t>
      </w:r>
      <w:r w:rsidRPr="002326AC">
        <w:rPr>
          <w:lang w:val="sv-SE"/>
        </w:rPr>
        <w:t>Reversibel Encefalopati Syndrom (PRES),</w:t>
      </w:r>
      <w:r w:rsidRPr="002326AC">
        <w:rPr>
          <w:i/>
          <w:lang w:val="sv-SE"/>
        </w:rPr>
        <w:t xml:space="preserve"> </w:t>
      </w:r>
      <w:r w:rsidRPr="002326AC">
        <w:rPr>
          <w:lang w:val="sv-SE"/>
        </w:rPr>
        <w:t>ett sällsynt neurologiskt tillstånd</w:t>
      </w:r>
      <w:r w:rsidR="00701D87" w:rsidRPr="002326AC">
        <w:rPr>
          <w:lang w:val="sv-SE"/>
        </w:rPr>
        <w:t>.</w:t>
      </w:r>
      <w:r w:rsidRPr="002326AC">
        <w:rPr>
          <w:lang w:val="sv-SE"/>
        </w:rPr>
        <w:t xml:space="preserve"> </w:t>
      </w:r>
      <w:r w:rsidR="00B0086A" w:rsidRPr="002326AC">
        <w:rPr>
          <w:lang w:val="sv-SE"/>
        </w:rPr>
        <w:t>Det</w:t>
      </w:r>
      <w:r w:rsidRPr="002326AC">
        <w:rPr>
          <w:lang w:val="sv-SE"/>
        </w:rPr>
        <w:t xml:space="preserve"> kan manifesteras med bland andra följande symtom: kramper, huvudvärk, mentala förändringar, synrubbning, eller kortikal blindhet, med eller utan hypertension. Den kliniska manifestationen av PRES är </w:t>
      </w:r>
      <w:r w:rsidR="00B0086A" w:rsidRPr="002326AC">
        <w:rPr>
          <w:lang w:val="sv-SE"/>
        </w:rPr>
        <w:t>o</w:t>
      </w:r>
      <w:r w:rsidRPr="002326AC">
        <w:rPr>
          <w:lang w:val="sv-SE"/>
        </w:rPr>
        <w:t xml:space="preserve">fta ospecifik och </w:t>
      </w:r>
      <w:r w:rsidR="00B0086A" w:rsidRPr="002326AC">
        <w:rPr>
          <w:lang w:val="sv-SE"/>
        </w:rPr>
        <w:t xml:space="preserve">därför kräver </w:t>
      </w:r>
      <w:r w:rsidRPr="002326AC">
        <w:rPr>
          <w:lang w:val="sv-SE"/>
        </w:rPr>
        <w:t>diagnos</w:t>
      </w:r>
      <w:r w:rsidR="00B0086A" w:rsidRPr="002326AC">
        <w:rPr>
          <w:lang w:val="sv-SE"/>
        </w:rPr>
        <w:t>ticering</w:t>
      </w:r>
      <w:r w:rsidRPr="002326AC">
        <w:rPr>
          <w:lang w:val="sv-SE"/>
        </w:rPr>
        <w:t xml:space="preserve"> av PRES bekräftande datortomografi/magnetröntgen av hjärnan, magnetisk resonanstomografi (MRT) är att föredra.</w:t>
      </w:r>
    </w:p>
    <w:p w14:paraId="4312730E" w14:textId="77777777" w:rsidR="009B2147" w:rsidRPr="002326AC" w:rsidRDefault="009B2147" w:rsidP="00353069">
      <w:pPr>
        <w:suppressAutoHyphens/>
        <w:rPr>
          <w:lang w:val="sv-SE"/>
        </w:rPr>
      </w:pPr>
      <w:r w:rsidRPr="002326AC">
        <w:rPr>
          <w:lang w:val="sv-SE"/>
        </w:rPr>
        <w:t>Hos patienter som utvecklar PRES rekommenderas</w:t>
      </w:r>
      <w:r w:rsidR="00AF13AA" w:rsidRPr="002326AC">
        <w:rPr>
          <w:lang w:val="sv-SE"/>
        </w:rPr>
        <w:t xml:space="preserve"> tidig identifiering av symtom samt</w:t>
      </w:r>
      <w:r w:rsidRPr="002326AC">
        <w:rPr>
          <w:lang w:val="sv-SE"/>
        </w:rPr>
        <w:t xml:space="preserve"> snabb behandling av specifika symtom</w:t>
      </w:r>
      <w:r w:rsidR="00B0086A" w:rsidRPr="002326AC">
        <w:rPr>
          <w:lang w:val="sv-SE"/>
        </w:rPr>
        <w:t>,</w:t>
      </w:r>
      <w:r w:rsidRPr="002326AC">
        <w:rPr>
          <w:lang w:val="sv-SE"/>
        </w:rPr>
        <w:t xml:space="preserve"> inklusive kontroll av hypertension</w:t>
      </w:r>
      <w:r w:rsidR="00AF13AA" w:rsidRPr="002326AC">
        <w:rPr>
          <w:lang w:val="sv-SE"/>
        </w:rPr>
        <w:t xml:space="preserve"> (om det är associerat till okontrollerad hypertension)</w:t>
      </w:r>
      <w:r w:rsidRPr="002326AC">
        <w:rPr>
          <w:lang w:val="sv-SE"/>
        </w:rPr>
        <w:t xml:space="preserve"> parallellt med utsättning av </w:t>
      </w:r>
      <w:r w:rsidR="00AF13AA" w:rsidRPr="002326AC">
        <w:rPr>
          <w:lang w:val="sv-SE"/>
        </w:rPr>
        <w:t>bevacizumab</w:t>
      </w:r>
      <w:r w:rsidR="00B0086A" w:rsidRPr="002326AC">
        <w:rPr>
          <w:lang w:val="sv-SE"/>
        </w:rPr>
        <w:t>-</w:t>
      </w:r>
      <w:r w:rsidR="00AF13AA" w:rsidRPr="002326AC">
        <w:rPr>
          <w:lang w:val="sv-SE"/>
        </w:rPr>
        <w:t>behandling</w:t>
      </w:r>
      <w:r w:rsidRPr="002326AC">
        <w:rPr>
          <w:lang w:val="sv-SE"/>
        </w:rPr>
        <w:t xml:space="preserve">. </w:t>
      </w:r>
      <w:r w:rsidR="00896610" w:rsidRPr="002326AC">
        <w:rPr>
          <w:lang w:val="sv-SE"/>
        </w:rPr>
        <w:t xml:space="preserve">Symtomen avtar eller förbättras vanligtvis inom några dagar efter att behandlingen satts ut, vissa patienter har dock upplevt neurologiska följdsymtom. </w:t>
      </w:r>
      <w:r w:rsidRPr="002326AC">
        <w:rPr>
          <w:lang w:val="sv-SE"/>
        </w:rPr>
        <w:t>Det är inte känt om det är säkert att återinsätta Avastin-behandling hos patienter som tidigare haft PRES.</w:t>
      </w:r>
    </w:p>
    <w:p w14:paraId="35D4A88B" w14:textId="77777777" w:rsidR="00AF13AA" w:rsidRPr="002326AC" w:rsidRDefault="00AF13AA" w:rsidP="00353069">
      <w:pPr>
        <w:suppressAutoHyphens/>
        <w:rPr>
          <w:lang w:val="sv-SE"/>
        </w:rPr>
      </w:pPr>
    </w:p>
    <w:p w14:paraId="3A52A8C6" w14:textId="77777777" w:rsidR="00AF13AA" w:rsidRPr="002326AC" w:rsidRDefault="00AF13AA" w:rsidP="00077382">
      <w:pPr>
        <w:suppressAutoHyphens/>
        <w:rPr>
          <w:lang w:val="sv-SE"/>
        </w:rPr>
      </w:pPr>
      <w:r w:rsidRPr="002326AC">
        <w:rPr>
          <w:lang w:val="sv-SE"/>
        </w:rPr>
        <w:t>I kliniska prövningar har 8 fall av PRES rapporterats. Två av de åtta fallen saknade bekräftande MRT.</w:t>
      </w:r>
    </w:p>
    <w:p w14:paraId="10218A53" w14:textId="77777777" w:rsidR="00353069" w:rsidRPr="002326AC" w:rsidRDefault="00353069" w:rsidP="00011F0A">
      <w:pPr>
        <w:suppressAutoHyphens/>
        <w:rPr>
          <w:i/>
          <w:lang w:val="sv-SE"/>
        </w:rPr>
      </w:pPr>
    </w:p>
    <w:p w14:paraId="71C4562F" w14:textId="77777777" w:rsidR="00353069" w:rsidRPr="002326AC" w:rsidRDefault="00353069" w:rsidP="001E7571">
      <w:pPr>
        <w:keepNext/>
        <w:keepLines/>
        <w:suppressAutoHyphens/>
        <w:rPr>
          <w:i/>
          <w:lang w:val="sv-SE"/>
        </w:rPr>
      </w:pPr>
      <w:r w:rsidRPr="002326AC">
        <w:rPr>
          <w:i/>
          <w:lang w:val="sv-SE"/>
        </w:rPr>
        <w:t xml:space="preserve">Proteinuri </w:t>
      </w:r>
      <w:r w:rsidRPr="002326AC">
        <w:rPr>
          <w:lang w:val="sv-SE"/>
        </w:rPr>
        <w:t>(se avsnitt 4.4)</w:t>
      </w:r>
    </w:p>
    <w:p w14:paraId="142B4695" w14:textId="77777777" w:rsidR="00353069" w:rsidRPr="002326AC" w:rsidRDefault="00353069" w:rsidP="00F87AC9">
      <w:pPr>
        <w:keepNext/>
        <w:keepLines/>
        <w:suppressAutoHyphens/>
        <w:rPr>
          <w:lang w:val="sv-SE"/>
        </w:rPr>
      </w:pPr>
      <w:r w:rsidRPr="002326AC">
        <w:rPr>
          <w:lang w:val="sv-SE"/>
        </w:rPr>
        <w:t>I kliniska studier har proteinuri rapporterats hos mellan 0,7% till</w:t>
      </w:r>
      <w:r w:rsidR="00580D33">
        <w:rPr>
          <w:lang w:val="sv-SE"/>
        </w:rPr>
        <w:t>54,7</w:t>
      </w:r>
      <w:r w:rsidRPr="002326AC">
        <w:rPr>
          <w:lang w:val="sv-SE"/>
        </w:rPr>
        <w:t xml:space="preserve">% av patienterna som fick Avastin. </w:t>
      </w:r>
    </w:p>
    <w:p w14:paraId="5B3F7F32" w14:textId="77777777" w:rsidR="00930F24" w:rsidRPr="002326AC" w:rsidRDefault="00930F24" w:rsidP="003C033A">
      <w:pPr>
        <w:keepNext/>
        <w:keepLines/>
        <w:suppressAutoHyphens/>
        <w:rPr>
          <w:lang w:val="sv-SE"/>
        </w:rPr>
      </w:pPr>
    </w:p>
    <w:p w14:paraId="2DFF7C6E" w14:textId="1E2CFCEC" w:rsidR="00353069" w:rsidRPr="002326AC" w:rsidRDefault="00353069" w:rsidP="00C24928">
      <w:pPr>
        <w:keepNext/>
        <w:keepLines/>
        <w:suppressAutoHyphens/>
        <w:rPr>
          <w:lang w:val="sv-SE"/>
        </w:rPr>
      </w:pPr>
      <w:r w:rsidRPr="002326AC">
        <w:rPr>
          <w:lang w:val="sv-SE"/>
        </w:rPr>
        <w:t>Proteinurin varierade i svårighetsgrad från kliniskt asymtomatiskt, övergående, spår av proteinuri till nefrotiskt syndrom, med den största delen som proteinuri av grad 1</w:t>
      </w:r>
      <w:r w:rsidR="00824C68" w:rsidRPr="002326AC">
        <w:rPr>
          <w:lang w:val="sv-SE"/>
        </w:rPr>
        <w:t xml:space="preserve"> (NCI-CTCAE v.3)</w:t>
      </w:r>
      <w:r w:rsidRPr="002326AC">
        <w:rPr>
          <w:lang w:val="sv-SE"/>
        </w:rPr>
        <w:t xml:space="preserve">. Proteinuri av grad 3 rapporterades hos </w:t>
      </w:r>
      <w:r w:rsidR="00AF13AA" w:rsidRPr="002326AC">
        <w:rPr>
          <w:lang w:val="sv-SE"/>
        </w:rPr>
        <w:t xml:space="preserve">upp till </w:t>
      </w:r>
      <w:r w:rsidR="005D4A54">
        <w:rPr>
          <w:lang w:val="sv-SE"/>
        </w:rPr>
        <w:t>10,9</w:t>
      </w:r>
      <w:r w:rsidRPr="002326AC">
        <w:rPr>
          <w:lang w:val="sv-SE"/>
        </w:rPr>
        <w:t xml:space="preserve">% av behandlade patienter. Proteinuri av grad 4 (nefrotiskt syndrom) sågs hos upp till 1,4% av behandlade patienter. Det rekommenderas att testning av proteinuri görs innan Avastin-behandling sätts in. I de flesta kliniska studier ledde proteinnivåer på </w:t>
      </w:r>
      <w:r w:rsidR="001F4C37" w:rsidRPr="00CE71A4">
        <w:rPr>
          <w:lang w:val="sv-SE"/>
        </w:rPr>
        <w:t>≥</w:t>
      </w:r>
      <w:r w:rsidRPr="002326AC">
        <w:rPr>
          <w:lang w:val="sv-SE"/>
        </w:rPr>
        <w:t> 2g/24 timmar till att Avastin-behandling avbröts till dess att nivån återgick till &lt; 2g/24 timmar.</w:t>
      </w:r>
    </w:p>
    <w:p w14:paraId="3D554494" w14:textId="77777777" w:rsidR="00353069" w:rsidRPr="002326AC" w:rsidRDefault="00353069" w:rsidP="00C24928">
      <w:pPr>
        <w:keepNext/>
        <w:keepLines/>
        <w:suppressAutoHyphens/>
        <w:rPr>
          <w:lang w:val="sv-SE"/>
        </w:rPr>
      </w:pPr>
    </w:p>
    <w:p w14:paraId="0B34B996" w14:textId="77777777" w:rsidR="00353069" w:rsidRPr="002326AC" w:rsidRDefault="00353069" w:rsidP="00C24928">
      <w:pPr>
        <w:keepNext/>
        <w:keepLines/>
        <w:rPr>
          <w:lang w:val="sv-SE"/>
        </w:rPr>
      </w:pPr>
      <w:r w:rsidRPr="002326AC">
        <w:rPr>
          <w:i/>
          <w:lang w:val="sv-SE"/>
        </w:rPr>
        <w:t xml:space="preserve">Blödningar </w:t>
      </w:r>
      <w:r w:rsidRPr="002326AC">
        <w:rPr>
          <w:lang w:val="sv-SE"/>
        </w:rPr>
        <w:t>(se avsnitt 4.4)</w:t>
      </w:r>
    </w:p>
    <w:p w14:paraId="00C05E7A" w14:textId="77777777" w:rsidR="00353069" w:rsidRDefault="00353069" w:rsidP="00C24928">
      <w:pPr>
        <w:keepNext/>
        <w:keepLines/>
        <w:suppressAutoHyphens/>
        <w:rPr>
          <w:lang w:val="sv-SE"/>
        </w:rPr>
      </w:pPr>
      <w:r w:rsidRPr="002326AC">
        <w:rPr>
          <w:lang w:val="sv-SE"/>
        </w:rPr>
        <w:t xml:space="preserve">I kliniska studier oavsett indikation varierade den totala förekomsten av blödningar av </w:t>
      </w:r>
      <w:r w:rsidR="00824C68" w:rsidRPr="002326AC">
        <w:rPr>
          <w:lang w:val="sv-SE"/>
        </w:rPr>
        <w:t xml:space="preserve">NCI-CTCAE v.3 </w:t>
      </w:r>
      <w:r w:rsidRPr="002326AC">
        <w:rPr>
          <w:lang w:val="sv-SE"/>
        </w:rPr>
        <w:t xml:space="preserve">grad 3-5 mellan 0,4% till </w:t>
      </w:r>
      <w:r w:rsidR="00AF13AA" w:rsidRPr="002326AC">
        <w:rPr>
          <w:lang w:val="sv-SE"/>
        </w:rPr>
        <w:t>6,</w:t>
      </w:r>
      <w:r w:rsidR="00586796">
        <w:rPr>
          <w:lang w:val="sv-SE"/>
        </w:rPr>
        <w:t>9</w:t>
      </w:r>
      <w:r w:rsidRPr="002326AC">
        <w:rPr>
          <w:lang w:val="sv-SE"/>
        </w:rPr>
        <w:t xml:space="preserve">% hos Avastin-behandlade patienter, jämfört med upp till </w:t>
      </w:r>
      <w:r w:rsidR="00586796">
        <w:rPr>
          <w:lang w:val="sv-SE"/>
        </w:rPr>
        <w:t>4,5</w:t>
      </w:r>
      <w:r w:rsidRPr="002326AC">
        <w:rPr>
          <w:lang w:val="sv-SE"/>
        </w:rPr>
        <w:t xml:space="preserve">% av patienterna i kontrollgruppen med kemoterapi.  </w:t>
      </w:r>
    </w:p>
    <w:p w14:paraId="6EF51D86" w14:textId="77777777" w:rsidR="00586796" w:rsidRDefault="00586796" w:rsidP="00C24928">
      <w:pPr>
        <w:keepNext/>
        <w:keepLines/>
        <w:suppressAutoHyphens/>
        <w:rPr>
          <w:lang w:val="sv-SE"/>
        </w:rPr>
      </w:pPr>
    </w:p>
    <w:p w14:paraId="4C7A8827" w14:textId="77777777" w:rsidR="00586796" w:rsidRPr="002326AC" w:rsidRDefault="00586796" w:rsidP="00C24928">
      <w:pPr>
        <w:keepNext/>
        <w:keepLines/>
        <w:suppressAutoHyphens/>
        <w:rPr>
          <w:lang w:val="sv-SE"/>
        </w:rPr>
      </w:pPr>
      <w:r>
        <w:rPr>
          <w:lang w:val="sv-SE"/>
        </w:rPr>
        <w:t xml:space="preserve">I en klinisk studie på patienter med </w:t>
      </w:r>
      <w:r w:rsidR="00B72253">
        <w:rPr>
          <w:lang w:val="sv-SE"/>
        </w:rPr>
        <w:t>kvarvarande</w:t>
      </w:r>
      <w:r>
        <w:rPr>
          <w:lang w:val="sv-SE"/>
        </w:rPr>
        <w:t xml:space="preserve">, </w:t>
      </w:r>
      <w:r w:rsidR="00893C94">
        <w:rPr>
          <w:lang w:val="sv-SE"/>
        </w:rPr>
        <w:t>recidiverande</w:t>
      </w:r>
      <w:r>
        <w:rPr>
          <w:lang w:val="sv-SE"/>
        </w:rPr>
        <w:t xml:space="preserve"> eller metastaserande cervixcancer (studie GOG-0240), rapporterades blödningar av grad 3-5 hos upp till 8,3% av patienterna som behandlades med Avastin i kombination med paklitaxel och topotekan jämfört med upp till 4,6% av patienterna som enbart behandlades med paklitaxel och topotekan. </w:t>
      </w:r>
    </w:p>
    <w:p w14:paraId="13C629E5" w14:textId="77777777" w:rsidR="00353069" w:rsidRPr="002326AC" w:rsidRDefault="00353069" w:rsidP="00C24928">
      <w:pPr>
        <w:keepNext/>
        <w:keepLines/>
        <w:suppressAutoHyphens/>
        <w:rPr>
          <w:lang w:val="sv-SE"/>
        </w:rPr>
      </w:pPr>
    </w:p>
    <w:p w14:paraId="3441F4FB" w14:textId="77777777" w:rsidR="00353069" w:rsidRPr="002326AC" w:rsidRDefault="00353069" w:rsidP="00C24928">
      <w:pPr>
        <w:keepNext/>
        <w:keepLines/>
        <w:suppressAutoHyphens/>
        <w:rPr>
          <w:lang w:val="sv-SE"/>
        </w:rPr>
      </w:pPr>
      <w:r w:rsidRPr="002326AC">
        <w:rPr>
          <w:lang w:val="sv-SE"/>
        </w:rPr>
        <w:t>De blödningar som har observerats i kliniska studier var framförallt blödningar förknippade med tumörer (se nedan) och mindre blödningar i hud och slemhinna (t ex epistaxis).</w:t>
      </w:r>
    </w:p>
    <w:p w14:paraId="61602343" w14:textId="77777777" w:rsidR="00353069" w:rsidRPr="002326AC" w:rsidRDefault="00353069" w:rsidP="00353069">
      <w:pPr>
        <w:suppressAutoHyphens/>
        <w:rPr>
          <w:lang w:val="sv-SE"/>
        </w:rPr>
      </w:pPr>
    </w:p>
    <w:p w14:paraId="4035B8A0" w14:textId="77777777" w:rsidR="00353069" w:rsidRPr="002326AC" w:rsidRDefault="00353069" w:rsidP="00733857">
      <w:pPr>
        <w:keepNext/>
        <w:keepLines/>
        <w:suppressAutoHyphens/>
        <w:rPr>
          <w:lang w:val="sv-SE"/>
        </w:rPr>
      </w:pPr>
      <w:r w:rsidRPr="002326AC">
        <w:rPr>
          <w:i/>
          <w:lang w:val="sv-SE"/>
        </w:rPr>
        <w:lastRenderedPageBreak/>
        <w:t>Tumörförknippad blödning</w:t>
      </w:r>
      <w:r w:rsidRPr="002326AC">
        <w:rPr>
          <w:lang w:val="sv-SE"/>
        </w:rPr>
        <w:t xml:space="preserve"> (se avsnitt 4.4) </w:t>
      </w:r>
    </w:p>
    <w:p w14:paraId="67F8B28E" w14:textId="77777777" w:rsidR="00353069" w:rsidRPr="002326AC" w:rsidRDefault="00353069" w:rsidP="00733857">
      <w:pPr>
        <w:keepNext/>
        <w:keepLines/>
        <w:suppressAutoHyphens/>
        <w:rPr>
          <w:lang w:val="sv-SE"/>
        </w:rPr>
      </w:pPr>
      <w:r w:rsidRPr="002326AC">
        <w:rPr>
          <w:lang w:val="sv-SE"/>
        </w:rPr>
        <w:t xml:space="preserve">Större eller massiv lungblödning/hemoptys har framförallt observerats </w:t>
      </w:r>
      <w:r w:rsidR="0018577C" w:rsidRPr="002326AC">
        <w:rPr>
          <w:lang w:val="sv-SE"/>
        </w:rPr>
        <w:t xml:space="preserve">i </w:t>
      </w:r>
      <w:r w:rsidR="00770B65" w:rsidRPr="002326AC">
        <w:rPr>
          <w:lang w:val="sv-SE"/>
        </w:rPr>
        <w:t>studier</w:t>
      </w:r>
      <w:r w:rsidR="0018577C" w:rsidRPr="002326AC">
        <w:rPr>
          <w:lang w:val="sv-SE"/>
        </w:rPr>
        <w:t xml:space="preserve"> </w:t>
      </w:r>
      <w:r w:rsidRPr="002326AC">
        <w:rPr>
          <w:lang w:val="sv-SE"/>
        </w:rPr>
        <w:t>hos patienter med icke-småcellig lungcancer. Möjliga riskfaktorer inkluderar skivepitelcancer, behandling med antireumatiska/antiinflammatoriska läkemedel, behandling med antikoagulantia, tidigare strålbehandling, Avastin-behandling, ateroskleros i anamnesen, tumör med central placering och kaviterande tumörer innan eller under behandling. De enda variablerna som visade statistiskt signifikanta korrelationer med blödning var Avastin-behandling och skivepitelcancer. Patienter med icke-småcellig lungcancer med skivepitelcancer eller blandad histologi som dominerades av skivepitelcancer exkluderades från efterföljande fas III-studier, medan patienter med okänd tumörhistologi inkluderades.</w:t>
      </w:r>
    </w:p>
    <w:p w14:paraId="4AE6E905" w14:textId="77777777" w:rsidR="00353069" w:rsidRPr="002326AC" w:rsidRDefault="00353069" w:rsidP="00353069">
      <w:pPr>
        <w:suppressAutoHyphens/>
        <w:rPr>
          <w:lang w:val="sv-SE"/>
        </w:rPr>
      </w:pPr>
    </w:p>
    <w:p w14:paraId="17865330" w14:textId="77777777" w:rsidR="00353069" w:rsidRPr="002326AC" w:rsidRDefault="00353069" w:rsidP="00353069">
      <w:pPr>
        <w:suppressAutoHyphens/>
        <w:rPr>
          <w:lang w:val="sv-SE"/>
        </w:rPr>
      </w:pPr>
      <w:r w:rsidRPr="002326AC">
        <w:rPr>
          <w:lang w:val="sv-SE"/>
        </w:rPr>
        <w:t>Hos patienter med icke-småcellig lungcancer med en histologi som inte dominerades av skivepitelcancer uppträdde blödningar av alla grader med en frekvens av upp till 9</w:t>
      </w:r>
      <w:r w:rsidR="00580D33">
        <w:rPr>
          <w:lang w:val="sv-SE"/>
        </w:rPr>
        <w:t>,3</w:t>
      </w:r>
      <w:r w:rsidRPr="002326AC">
        <w:rPr>
          <w:lang w:val="sv-SE"/>
        </w:rPr>
        <w:t xml:space="preserve">% när de behandlades med Avastin plus kemoterapi jämfört med </w:t>
      </w:r>
      <w:r w:rsidR="00580D33">
        <w:rPr>
          <w:lang w:val="sv-SE"/>
        </w:rPr>
        <w:t xml:space="preserve">upp till </w:t>
      </w:r>
      <w:r w:rsidRPr="002326AC">
        <w:rPr>
          <w:lang w:val="sv-SE"/>
        </w:rPr>
        <w:t>5% hos de patienter som behandlades med enbart kemoterapi. Blödningar av grad 3-5 har observerats hos upp till 2,3% av patienterna som behandlades med Avastin plus kemoterapi jämför med &lt; 1% med enbart kemoterapi</w:t>
      </w:r>
      <w:r w:rsidR="00824C68" w:rsidRPr="002326AC">
        <w:rPr>
          <w:lang w:val="sv-SE"/>
        </w:rPr>
        <w:t xml:space="preserve"> (NCI-CTCAE v.3)</w:t>
      </w:r>
      <w:r w:rsidRPr="002326AC">
        <w:rPr>
          <w:lang w:val="sv-SE"/>
        </w:rPr>
        <w:t>. Större eller massiv lungblödning/hemoptys kan uppträda plötsligt och upp till två tredjedelar av de allvarligaste lungblödningarna hade dödlig utgång.</w:t>
      </w:r>
    </w:p>
    <w:p w14:paraId="17322145" w14:textId="77777777" w:rsidR="00353069" w:rsidRPr="002326AC" w:rsidRDefault="00353069" w:rsidP="00353069">
      <w:pPr>
        <w:suppressAutoHyphens/>
        <w:rPr>
          <w:lang w:val="sv-SE"/>
        </w:rPr>
      </w:pPr>
    </w:p>
    <w:p w14:paraId="79331CD2" w14:textId="77777777" w:rsidR="00353069" w:rsidRPr="002326AC" w:rsidRDefault="00353069" w:rsidP="00353069">
      <w:pPr>
        <w:suppressAutoHyphens/>
        <w:rPr>
          <w:lang w:val="sv-SE"/>
        </w:rPr>
      </w:pPr>
      <w:r w:rsidRPr="002326AC">
        <w:rPr>
          <w:lang w:val="sv-SE"/>
        </w:rPr>
        <w:t>Gastrointestinala blödningar, inklusive rektalblödning och melena, har rapporterats hos patienter med kolorektalcancer, och har utvärderats som tumörförknippade blödningar.</w:t>
      </w:r>
    </w:p>
    <w:p w14:paraId="38E58C71" w14:textId="77777777" w:rsidR="00353069" w:rsidRPr="002326AC" w:rsidRDefault="00353069" w:rsidP="00353069">
      <w:pPr>
        <w:suppressAutoHyphens/>
        <w:rPr>
          <w:lang w:val="sv-SE"/>
        </w:rPr>
      </w:pPr>
    </w:p>
    <w:p w14:paraId="5949911C" w14:textId="77777777" w:rsidR="00353069" w:rsidRPr="002326AC" w:rsidRDefault="00353069" w:rsidP="00353069">
      <w:pPr>
        <w:suppressAutoHyphens/>
        <w:rPr>
          <w:lang w:val="sv-SE"/>
        </w:rPr>
      </w:pPr>
      <w:r w:rsidRPr="002326AC">
        <w:rPr>
          <w:lang w:val="sv-SE"/>
        </w:rPr>
        <w:t>Tumörförknippad blödning sågs också i sällsynta fall i andra tumörtyper och lokalisationer, inklusive fall av blödning i det centrala nervsystemet (CNS) hos patienter med metastaser i CNS (se avsnitt 4.4).</w:t>
      </w:r>
    </w:p>
    <w:p w14:paraId="7650B2A4" w14:textId="77777777" w:rsidR="00353069" w:rsidRPr="002326AC" w:rsidRDefault="00353069" w:rsidP="00353069">
      <w:pPr>
        <w:suppressAutoHyphens/>
        <w:rPr>
          <w:lang w:val="sv-SE"/>
        </w:rPr>
      </w:pPr>
    </w:p>
    <w:p w14:paraId="10E224C2" w14:textId="77777777" w:rsidR="00353069" w:rsidRPr="002326AC" w:rsidRDefault="00353069" w:rsidP="00353069">
      <w:pPr>
        <w:suppressAutoHyphens/>
        <w:rPr>
          <w:lang w:val="sv-SE"/>
        </w:rPr>
      </w:pPr>
      <w:r w:rsidRPr="002326AC">
        <w:rPr>
          <w:lang w:val="sv-SE"/>
        </w:rPr>
        <w:t xml:space="preserve">Incidensen av blödning i CNS hos patienter med obehandlade metastaser i CNS som behandlas med bevacizumab har inte utvärderats prospektivt i randomiserade kliniska studier. I en explorativ retrospektiv analys av data från 13 avslutade randomiserade prövningar hos patienter med olika tumörtyper fick 3 av 91 patienter (3,3%) med hjärnmetastaser blödning i CNS (samtliga grad 4) när de behandlades med bevacizumab, jämfört med 1 fall (grad 5) av 96 patienter (1%) som inte exponerades för bevacizumab. I två </w:t>
      </w:r>
      <w:r w:rsidR="00AD65BB" w:rsidRPr="002326AC">
        <w:rPr>
          <w:lang w:val="sv-SE"/>
        </w:rPr>
        <w:t>efterföljande</w:t>
      </w:r>
      <w:r w:rsidRPr="002326AC">
        <w:rPr>
          <w:lang w:val="sv-SE"/>
        </w:rPr>
        <w:t xml:space="preserve"> studier på patienter med behandlade hjärnmetastaser</w:t>
      </w:r>
      <w:r w:rsidR="00AD65BB" w:rsidRPr="002326AC">
        <w:rPr>
          <w:lang w:val="sv-SE"/>
        </w:rPr>
        <w:t xml:space="preserve"> (vilka inkluderade omkring 800 patienter) </w:t>
      </w:r>
      <w:r w:rsidRPr="002326AC">
        <w:rPr>
          <w:lang w:val="sv-SE"/>
        </w:rPr>
        <w:t>rapporterades ett fall av CNS-blödning av grad 2 hos 83 försökspersoner behandlade med bevacizumab (1,2%) vid tidpunkten för interimsanalys av säkerheten</w:t>
      </w:r>
      <w:r w:rsidR="00824C68" w:rsidRPr="002326AC">
        <w:rPr>
          <w:lang w:val="sv-SE"/>
        </w:rPr>
        <w:t xml:space="preserve"> (NCI-CTCAE v.3)</w:t>
      </w:r>
      <w:r w:rsidRPr="002326AC">
        <w:rPr>
          <w:lang w:val="sv-SE"/>
        </w:rPr>
        <w:t>.</w:t>
      </w:r>
    </w:p>
    <w:p w14:paraId="4EA8DE99" w14:textId="77777777" w:rsidR="00353069" w:rsidRPr="002326AC" w:rsidRDefault="00353069" w:rsidP="00353069">
      <w:pPr>
        <w:suppressAutoHyphens/>
        <w:rPr>
          <w:lang w:val="sv-SE"/>
        </w:rPr>
      </w:pPr>
    </w:p>
    <w:p w14:paraId="3F706F4B" w14:textId="77777777" w:rsidR="00353069" w:rsidRPr="002326AC" w:rsidRDefault="00353069" w:rsidP="00353069">
      <w:pPr>
        <w:suppressAutoHyphens/>
        <w:rPr>
          <w:lang w:val="sv-SE"/>
        </w:rPr>
      </w:pPr>
      <w:r w:rsidRPr="002326AC">
        <w:rPr>
          <w:lang w:val="sv-SE"/>
        </w:rPr>
        <w:t>Genom alla kliniska prövningar har hud- och slemhinneblödningar setts hos</w:t>
      </w:r>
      <w:r w:rsidR="00B36E3D" w:rsidRPr="002326AC">
        <w:rPr>
          <w:lang w:val="sv-SE"/>
        </w:rPr>
        <w:t xml:space="preserve"> upp till 50</w:t>
      </w:r>
      <w:r w:rsidRPr="002326AC">
        <w:rPr>
          <w:lang w:val="sv-SE"/>
        </w:rPr>
        <w:t xml:space="preserve"> av patienterna behandlade med Avastin. Vanligast förekommande var epistaxis av NCI-</w:t>
      </w:r>
      <w:r w:rsidR="00824C68" w:rsidRPr="002326AC">
        <w:rPr>
          <w:lang w:val="sv-SE"/>
        </w:rPr>
        <w:t xml:space="preserve"> CTCAE v.3</w:t>
      </w:r>
      <w:r w:rsidR="000B3F80" w:rsidRPr="002326AC">
        <w:rPr>
          <w:lang w:val="sv-SE"/>
        </w:rPr>
        <w:t xml:space="preserve"> </w:t>
      </w:r>
      <w:r w:rsidRPr="002326AC">
        <w:rPr>
          <w:lang w:val="sv-SE"/>
        </w:rPr>
        <w:t>grad 1 som varade mindre än 5 minuter, förbättrades utan medicinsk åtgärd och som inte krävde någon förändring av behandlingen med Avastin. Kliniska säkerhetsdata antyder att incidensen av mindre slemhinneblödningar (t ex epistaxis) kan vara dosberoende.</w:t>
      </w:r>
    </w:p>
    <w:p w14:paraId="576A76AC" w14:textId="77777777" w:rsidR="00353069" w:rsidRPr="002326AC" w:rsidRDefault="00353069" w:rsidP="00353069">
      <w:pPr>
        <w:suppressAutoHyphens/>
        <w:rPr>
          <w:lang w:val="sv-SE"/>
        </w:rPr>
      </w:pPr>
    </w:p>
    <w:p w14:paraId="2A5789F0" w14:textId="77777777" w:rsidR="00353069" w:rsidRPr="002326AC" w:rsidRDefault="00353069" w:rsidP="00353069">
      <w:pPr>
        <w:suppressAutoHyphens/>
        <w:rPr>
          <w:lang w:val="sv-SE"/>
        </w:rPr>
      </w:pPr>
      <w:r w:rsidRPr="002326AC">
        <w:rPr>
          <w:lang w:val="sv-SE"/>
        </w:rPr>
        <w:t>Det har även i mindre utsträckning förekommit fall av smärre hud- och slemhinneblödningar i andra lokalisationer, såsom tandköttsblödning eller vaginal blödning.</w:t>
      </w:r>
    </w:p>
    <w:p w14:paraId="7B5393C6" w14:textId="77777777" w:rsidR="00353069" w:rsidRPr="002326AC" w:rsidRDefault="00353069" w:rsidP="00032B9A">
      <w:pPr>
        <w:suppressAutoHyphens/>
        <w:rPr>
          <w:lang w:val="sv-SE"/>
        </w:rPr>
      </w:pPr>
    </w:p>
    <w:p w14:paraId="50592018" w14:textId="77777777" w:rsidR="00353069" w:rsidRPr="002326AC" w:rsidRDefault="00353069" w:rsidP="00EF0D94">
      <w:pPr>
        <w:keepNext/>
        <w:keepLines/>
        <w:suppressAutoHyphens/>
        <w:rPr>
          <w:i/>
          <w:lang w:val="sv-SE"/>
        </w:rPr>
      </w:pPr>
      <w:r w:rsidRPr="002326AC">
        <w:rPr>
          <w:i/>
          <w:lang w:val="sv-SE"/>
        </w:rPr>
        <w:t xml:space="preserve">Tromboemboli </w:t>
      </w:r>
      <w:r w:rsidRPr="002326AC">
        <w:rPr>
          <w:lang w:val="sv-SE"/>
        </w:rPr>
        <w:t>(se avsnitt 4.4):</w:t>
      </w:r>
    </w:p>
    <w:p w14:paraId="06311AA7" w14:textId="77777777" w:rsidR="00353069" w:rsidRPr="002326AC" w:rsidRDefault="00353069" w:rsidP="00EF0D94">
      <w:pPr>
        <w:keepNext/>
        <w:keepLines/>
        <w:suppressAutoHyphens/>
        <w:rPr>
          <w:lang w:val="sv-SE"/>
        </w:rPr>
      </w:pPr>
    </w:p>
    <w:p w14:paraId="24D83BA8" w14:textId="77777777" w:rsidR="00353069" w:rsidRPr="002326AC" w:rsidRDefault="0018577C" w:rsidP="00EF0D94">
      <w:pPr>
        <w:keepNext/>
        <w:keepLines/>
        <w:suppressAutoHyphens/>
        <w:rPr>
          <w:lang w:val="sv-SE"/>
        </w:rPr>
      </w:pPr>
      <w:r w:rsidRPr="002326AC">
        <w:rPr>
          <w:i/>
          <w:lang w:val="sv-SE"/>
        </w:rPr>
        <w:t>Arteriell tromboemboli</w:t>
      </w:r>
      <w:r w:rsidRPr="002326AC">
        <w:rPr>
          <w:lang w:val="sv-SE"/>
        </w:rPr>
        <w:t xml:space="preserve">: </w:t>
      </w:r>
      <w:r w:rsidR="00353069" w:rsidRPr="002326AC">
        <w:rPr>
          <w:lang w:val="sv-SE"/>
        </w:rPr>
        <w:t>En ökad incidens av arteriell tromboemboli observerades hos patienter som behandlades med Avastin vid olika indikationer, och omfattade cerebrovaskulär insult, hjärtinfarkter, transitoriska ischemiska attacker (TIA) och andra arteriella tromboemboliska händelser.</w:t>
      </w:r>
    </w:p>
    <w:p w14:paraId="16755E58" w14:textId="77777777" w:rsidR="00353069" w:rsidRPr="002326AC" w:rsidRDefault="00353069" w:rsidP="00353069">
      <w:pPr>
        <w:suppressAutoHyphens/>
        <w:rPr>
          <w:lang w:val="sv-SE"/>
        </w:rPr>
      </w:pPr>
    </w:p>
    <w:p w14:paraId="2FB1264B" w14:textId="77777777" w:rsidR="00353069" w:rsidRPr="002326AC" w:rsidRDefault="00353069" w:rsidP="00353069">
      <w:pPr>
        <w:suppressAutoHyphens/>
        <w:rPr>
          <w:lang w:val="sv-SE"/>
        </w:rPr>
      </w:pPr>
      <w:r w:rsidRPr="002326AC">
        <w:rPr>
          <w:lang w:val="sv-SE"/>
        </w:rPr>
        <w:t xml:space="preserve">I kliniska studier varierade den totala incidensen av arteriella tromboemboliska </w:t>
      </w:r>
      <w:r w:rsidR="00824C68" w:rsidRPr="002326AC">
        <w:rPr>
          <w:lang w:val="sv-SE"/>
        </w:rPr>
        <w:t xml:space="preserve">reaktioner </w:t>
      </w:r>
      <w:r w:rsidRPr="002326AC">
        <w:rPr>
          <w:lang w:val="sv-SE"/>
        </w:rPr>
        <w:t>upp till 3,8% i behandlingsgrupperna som innehöll Avastin jämfört med upp til</w:t>
      </w:r>
      <w:r w:rsidRPr="00F93DA7">
        <w:rPr>
          <w:lang w:val="sv-SE"/>
        </w:rPr>
        <w:t xml:space="preserve">l </w:t>
      </w:r>
      <w:r w:rsidR="00012F45" w:rsidRPr="00407466">
        <w:rPr>
          <w:lang w:val="sv-SE"/>
        </w:rPr>
        <w:t>2,1</w:t>
      </w:r>
      <w:r w:rsidRPr="002326AC">
        <w:rPr>
          <w:lang w:val="sv-SE"/>
        </w:rPr>
        <w:t>% i kontrollgrupperna med kemoterapi. Dödlig utgång rapporterades hos 0,8% av patienterna som behandlades med Avastin jämfört med 0,5% av patienterna som enbart fick kemoterapi. Cerebrovaskulär insult (inklusive transitorisk ischemisk attack) rapporterades</w:t>
      </w:r>
      <w:r w:rsidRPr="002326AC" w:rsidDel="009F6331">
        <w:rPr>
          <w:lang w:val="sv-SE"/>
        </w:rPr>
        <w:t xml:space="preserve"> </w:t>
      </w:r>
      <w:r w:rsidRPr="002326AC">
        <w:rPr>
          <w:lang w:val="sv-SE"/>
        </w:rPr>
        <w:t>hos upp till 2,</w:t>
      </w:r>
      <w:r w:rsidR="00580D33">
        <w:rPr>
          <w:lang w:val="sv-SE"/>
        </w:rPr>
        <w:t>7</w:t>
      </w:r>
      <w:r w:rsidRPr="002326AC">
        <w:rPr>
          <w:lang w:val="sv-SE"/>
        </w:rPr>
        <w:t xml:space="preserve">% av patienterna behandlade med Avastin i kombination med kemoterapi jämfört med </w:t>
      </w:r>
      <w:r w:rsidR="00580D33">
        <w:rPr>
          <w:lang w:val="sv-SE"/>
        </w:rPr>
        <w:t xml:space="preserve">upp till </w:t>
      </w:r>
      <w:r w:rsidRPr="002326AC">
        <w:rPr>
          <w:lang w:val="sv-SE"/>
        </w:rPr>
        <w:t xml:space="preserve">0,5% av patienterna behandlade med enbart kemoterapi. Hjärtinfarkt rapporterades hos </w:t>
      </w:r>
      <w:r w:rsidR="00580D33">
        <w:rPr>
          <w:lang w:val="sv-SE"/>
        </w:rPr>
        <w:t xml:space="preserve">upp till </w:t>
      </w:r>
      <w:r w:rsidRPr="002326AC">
        <w:rPr>
          <w:lang w:val="sv-SE"/>
        </w:rPr>
        <w:t xml:space="preserve">1,4% av patienterna behandlade med Avastin i </w:t>
      </w:r>
      <w:r w:rsidRPr="002326AC">
        <w:rPr>
          <w:lang w:val="sv-SE"/>
        </w:rPr>
        <w:lastRenderedPageBreak/>
        <w:t xml:space="preserve">kombination med kemoterapi jämfört med </w:t>
      </w:r>
      <w:r w:rsidR="00580D33">
        <w:rPr>
          <w:lang w:val="sv-SE"/>
        </w:rPr>
        <w:t xml:space="preserve">upp till </w:t>
      </w:r>
      <w:r w:rsidRPr="002326AC">
        <w:rPr>
          <w:lang w:val="sv-SE"/>
        </w:rPr>
        <w:t>0,7% av patienterna behandlade med enbart kemoterapi.</w:t>
      </w:r>
    </w:p>
    <w:p w14:paraId="3A16DA4C" w14:textId="77777777" w:rsidR="00353069" w:rsidRPr="002326AC" w:rsidRDefault="00353069" w:rsidP="00353069">
      <w:pPr>
        <w:suppressAutoHyphens/>
        <w:rPr>
          <w:lang w:val="sv-SE"/>
        </w:rPr>
      </w:pPr>
    </w:p>
    <w:p w14:paraId="19C1614A" w14:textId="77777777" w:rsidR="00353069" w:rsidRPr="002326AC" w:rsidRDefault="00353069" w:rsidP="00353069">
      <w:pPr>
        <w:suppressAutoHyphens/>
        <w:rPr>
          <w:lang w:val="sv-SE"/>
        </w:rPr>
      </w:pPr>
      <w:r w:rsidRPr="002326AC">
        <w:rPr>
          <w:lang w:val="sv-SE"/>
        </w:rPr>
        <w:t>I en klinisk studie</w:t>
      </w:r>
      <w:r w:rsidR="00407F21" w:rsidRPr="002326AC">
        <w:rPr>
          <w:lang w:val="sv-SE"/>
        </w:rPr>
        <w:t xml:space="preserve"> som utvärderade Avastin i kombination med 5-fluorouracil/folsyra</w:t>
      </w:r>
      <w:r w:rsidRPr="002326AC">
        <w:rPr>
          <w:lang w:val="sv-SE"/>
        </w:rPr>
        <w:t>, AVF2192g, inkluderades patienter med metastaserad kolorektalcancer för vilka behandling med irinotekan inte var lämplig. I denna studie observerades arteriell tromboemboli hos 11% (11/100) av patienterna jämfört med 5,8% (6/104) i kontrollgruppen med kemoterapi.</w:t>
      </w:r>
    </w:p>
    <w:p w14:paraId="2ABE18E5" w14:textId="77777777" w:rsidR="00353069" w:rsidRPr="002326AC" w:rsidRDefault="00353069" w:rsidP="00353069">
      <w:pPr>
        <w:suppressAutoHyphens/>
        <w:rPr>
          <w:lang w:val="sv-SE"/>
        </w:rPr>
      </w:pPr>
    </w:p>
    <w:p w14:paraId="59CDC7D5" w14:textId="77777777" w:rsidR="00353069" w:rsidRPr="002326AC" w:rsidRDefault="0018577C" w:rsidP="00D73C3F">
      <w:pPr>
        <w:rPr>
          <w:lang w:val="sv-SE"/>
        </w:rPr>
      </w:pPr>
      <w:r w:rsidRPr="002326AC">
        <w:rPr>
          <w:i/>
          <w:lang w:val="sv-SE"/>
        </w:rPr>
        <w:t>Venös tromboemboli</w:t>
      </w:r>
      <w:r w:rsidRPr="002326AC">
        <w:rPr>
          <w:lang w:val="sv-SE"/>
        </w:rPr>
        <w:t xml:space="preserve">: </w:t>
      </w:r>
      <w:r w:rsidR="00353069" w:rsidRPr="002326AC">
        <w:rPr>
          <w:lang w:val="sv-SE"/>
        </w:rPr>
        <w:t xml:space="preserve">Incidensen för venös tromboemboli i kliniska studier var likvärdig för patienter som fick Avastin i kombination med kemoterapi jämfört med dem som enbart fick kemoterapi. Venösa tromboemboliska </w:t>
      </w:r>
      <w:r w:rsidR="00824C68" w:rsidRPr="002326AC">
        <w:rPr>
          <w:lang w:val="sv-SE"/>
        </w:rPr>
        <w:t xml:space="preserve">reaktioner </w:t>
      </w:r>
      <w:r w:rsidR="00353069" w:rsidRPr="002326AC">
        <w:rPr>
          <w:lang w:val="sv-SE"/>
        </w:rPr>
        <w:t>omfattade djup ventrombos, pulmonell emboli och tromboflebit.</w:t>
      </w:r>
    </w:p>
    <w:p w14:paraId="46780A86" w14:textId="77777777" w:rsidR="00353069" w:rsidRPr="002326AC" w:rsidRDefault="00353069" w:rsidP="00353069">
      <w:pPr>
        <w:suppressAutoHyphens/>
        <w:rPr>
          <w:lang w:val="sv-SE"/>
        </w:rPr>
      </w:pPr>
    </w:p>
    <w:p w14:paraId="06388FD9" w14:textId="77777777" w:rsidR="00353069" w:rsidRPr="002326AC" w:rsidRDefault="00353069" w:rsidP="00353069">
      <w:pPr>
        <w:suppressAutoHyphens/>
        <w:rPr>
          <w:lang w:val="sv-SE"/>
        </w:rPr>
      </w:pPr>
      <w:r w:rsidRPr="002326AC">
        <w:rPr>
          <w:lang w:val="sv-SE"/>
        </w:rPr>
        <w:t xml:space="preserve">I kliniska studier oavsett indikation varierade den totala incidensen för venösa tromboemboliska </w:t>
      </w:r>
      <w:r w:rsidR="00824C68" w:rsidRPr="002326AC">
        <w:rPr>
          <w:lang w:val="sv-SE"/>
        </w:rPr>
        <w:t xml:space="preserve">reaktioner </w:t>
      </w:r>
      <w:r w:rsidRPr="002326AC">
        <w:rPr>
          <w:lang w:val="sv-SE"/>
        </w:rPr>
        <w:t>från 2,8% till 17,3% hos de Avastin-behandlade patienterna jämfört med 3,2% till 15,6% i kontrollgrupperna.</w:t>
      </w:r>
    </w:p>
    <w:p w14:paraId="42F33127" w14:textId="77777777" w:rsidR="00353069" w:rsidRPr="002326AC" w:rsidRDefault="00353069" w:rsidP="00353069">
      <w:pPr>
        <w:suppressAutoHyphens/>
        <w:rPr>
          <w:lang w:val="sv-SE"/>
        </w:rPr>
      </w:pPr>
    </w:p>
    <w:p w14:paraId="06B17D4A" w14:textId="77777777" w:rsidR="00353069" w:rsidRDefault="00353069" w:rsidP="00353069">
      <w:pPr>
        <w:suppressAutoHyphens/>
        <w:rPr>
          <w:lang w:val="sv-SE"/>
        </w:rPr>
      </w:pPr>
      <w:r w:rsidRPr="002326AC">
        <w:rPr>
          <w:lang w:val="sv-SE"/>
        </w:rPr>
        <w:t xml:space="preserve">Venösa tromboemboliska </w:t>
      </w:r>
      <w:r w:rsidR="00824C68" w:rsidRPr="002326AC">
        <w:rPr>
          <w:lang w:val="sv-SE"/>
        </w:rPr>
        <w:t xml:space="preserve">reaktioner </w:t>
      </w:r>
      <w:r w:rsidRPr="002326AC">
        <w:rPr>
          <w:lang w:val="sv-SE"/>
        </w:rPr>
        <w:t>av grad 3-5</w:t>
      </w:r>
      <w:r w:rsidR="00824C68" w:rsidRPr="002326AC">
        <w:rPr>
          <w:lang w:val="sv-SE"/>
        </w:rPr>
        <w:t xml:space="preserve"> (NCI-CTCAE v.3)</w:t>
      </w:r>
      <w:r w:rsidRPr="002326AC">
        <w:rPr>
          <w:lang w:val="sv-SE"/>
        </w:rPr>
        <w:t xml:space="preserve"> har rapporterats hos upp till 7,8% av de patienter som behandlats med kemoterapi plus bevacizumab jämfört med upp till 4,9% av de patienter som behandlats med enbart kemoterapi</w:t>
      </w:r>
      <w:r w:rsidR="00F94000">
        <w:rPr>
          <w:lang w:val="sv-SE"/>
        </w:rPr>
        <w:t xml:space="preserve"> (för alla indikationer utom </w:t>
      </w:r>
      <w:r w:rsidR="00B72253">
        <w:rPr>
          <w:lang w:val="sv-SE"/>
        </w:rPr>
        <w:t>kvarvarande</w:t>
      </w:r>
      <w:r w:rsidR="00F94000">
        <w:rPr>
          <w:lang w:val="sv-SE"/>
        </w:rPr>
        <w:t xml:space="preserve">, </w:t>
      </w:r>
      <w:r w:rsidR="00893C94">
        <w:rPr>
          <w:lang w:val="sv-SE"/>
        </w:rPr>
        <w:t>recidiverande</w:t>
      </w:r>
      <w:r w:rsidR="00F94000">
        <w:rPr>
          <w:lang w:val="sv-SE"/>
        </w:rPr>
        <w:t>, eller metastaserad cervixcancer)</w:t>
      </w:r>
      <w:r w:rsidRPr="002326AC">
        <w:rPr>
          <w:lang w:val="sv-SE"/>
        </w:rPr>
        <w:t>.</w:t>
      </w:r>
    </w:p>
    <w:p w14:paraId="6220245F" w14:textId="77777777" w:rsidR="00F94000" w:rsidRDefault="00F94000" w:rsidP="00353069">
      <w:pPr>
        <w:suppressAutoHyphens/>
        <w:rPr>
          <w:lang w:val="sv-SE"/>
        </w:rPr>
      </w:pPr>
    </w:p>
    <w:p w14:paraId="06203BF6" w14:textId="77777777" w:rsidR="00353069" w:rsidRPr="002326AC" w:rsidRDefault="00F94000" w:rsidP="00353069">
      <w:pPr>
        <w:suppressAutoHyphens/>
        <w:rPr>
          <w:lang w:val="sv-SE"/>
        </w:rPr>
      </w:pPr>
      <w:r>
        <w:rPr>
          <w:lang w:val="sv-SE"/>
        </w:rPr>
        <w:t xml:space="preserve">I en klinisk studie på patienter med </w:t>
      </w:r>
      <w:r w:rsidR="00B72253">
        <w:rPr>
          <w:lang w:val="sv-SE"/>
        </w:rPr>
        <w:t>kvarvarande</w:t>
      </w:r>
      <w:r>
        <w:rPr>
          <w:lang w:val="sv-SE"/>
        </w:rPr>
        <w:t xml:space="preserve">, </w:t>
      </w:r>
      <w:r w:rsidR="00893C94">
        <w:rPr>
          <w:lang w:val="sv-SE"/>
        </w:rPr>
        <w:t>recidiverande</w:t>
      </w:r>
      <w:r>
        <w:rPr>
          <w:lang w:val="sv-SE"/>
        </w:rPr>
        <w:t xml:space="preserve"> eller metastaserande cervixcancer (studie GOG-0240), </w:t>
      </w:r>
      <w:r w:rsidRPr="00B36FF7">
        <w:rPr>
          <w:lang w:val="sv-SE"/>
        </w:rPr>
        <w:t>rapporterades</w:t>
      </w:r>
      <w:r>
        <w:rPr>
          <w:lang w:val="sv-SE"/>
        </w:rPr>
        <w:t xml:space="preserve"> venösa tromboemboliska händels</w:t>
      </w:r>
      <w:r w:rsidRPr="00AE2D25">
        <w:rPr>
          <w:lang w:val="sv-SE"/>
        </w:rPr>
        <w:t>er</w:t>
      </w:r>
      <w:r w:rsidR="00B36FF7" w:rsidRPr="00AE2D25">
        <w:rPr>
          <w:lang w:val="sv-SE"/>
        </w:rPr>
        <w:t xml:space="preserve"> av grad 3-5</w:t>
      </w:r>
      <w:r w:rsidRPr="00616A70">
        <w:rPr>
          <w:lang w:val="sv-SE"/>
        </w:rPr>
        <w:t xml:space="preserve"> hos up</w:t>
      </w:r>
      <w:r>
        <w:rPr>
          <w:lang w:val="sv-SE"/>
        </w:rPr>
        <w:t>p till 15,6% av patienterna som behandlades med Avastin i kombination med paklitaxel och cisplatin jämfört med upp till 7,0% av patienterna som enbart behandlades med paklitaxel och ci</w:t>
      </w:r>
      <w:r w:rsidR="00471A75">
        <w:rPr>
          <w:lang w:val="sv-SE"/>
        </w:rPr>
        <w:t>s</w:t>
      </w:r>
      <w:r>
        <w:rPr>
          <w:lang w:val="sv-SE"/>
        </w:rPr>
        <w:t xml:space="preserve">platin. </w:t>
      </w:r>
    </w:p>
    <w:p w14:paraId="1DA911FA" w14:textId="77777777" w:rsidR="005F4808" w:rsidRDefault="005F4808" w:rsidP="00353069">
      <w:pPr>
        <w:suppressAutoHyphens/>
        <w:rPr>
          <w:lang w:val="sv-SE"/>
        </w:rPr>
      </w:pPr>
    </w:p>
    <w:p w14:paraId="7A2373D7" w14:textId="77777777" w:rsidR="00353069" w:rsidRPr="002326AC" w:rsidRDefault="00353069" w:rsidP="00353069">
      <w:pPr>
        <w:suppressAutoHyphens/>
        <w:rPr>
          <w:lang w:val="sv-SE"/>
        </w:rPr>
      </w:pPr>
      <w:r w:rsidRPr="002326AC">
        <w:rPr>
          <w:lang w:val="sv-SE"/>
        </w:rPr>
        <w:t>Patienter som har upplevt venös tromboemboli kan ha en högre risk för återfall om de får Avastin i kombination med kemoterapi jämfört med enbart kemoterapi.</w:t>
      </w:r>
    </w:p>
    <w:p w14:paraId="3D1FFF02" w14:textId="77777777" w:rsidR="00353069" w:rsidRPr="002326AC" w:rsidRDefault="00353069" w:rsidP="00353069">
      <w:pPr>
        <w:suppressAutoHyphens/>
        <w:rPr>
          <w:lang w:val="sv-SE"/>
        </w:rPr>
      </w:pPr>
    </w:p>
    <w:p w14:paraId="0F86CBF7" w14:textId="77777777" w:rsidR="00353069" w:rsidRPr="002326AC" w:rsidRDefault="00353069" w:rsidP="00E872D2">
      <w:pPr>
        <w:keepNext/>
        <w:keepLines/>
        <w:suppressAutoHyphens/>
        <w:rPr>
          <w:i/>
          <w:lang w:val="sv-SE"/>
        </w:rPr>
      </w:pPr>
      <w:r w:rsidRPr="002326AC">
        <w:rPr>
          <w:i/>
          <w:lang w:val="sv-SE"/>
        </w:rPr>
        <w:t>Kronisk hjärtinsufficiens</w:t>
      </w:r>
    </w:p>
    <w:p w14:paraId="414B8D36" w14:textId="46BBBE48" w:rsidR="0083526C" w:rsidRPr="002326AC" w:rsidRDefault="00353069" w:rsidP="00E872D2">
      <w:pPr>
        <w:keepNext/>
        <w:keepLines/>
        <w:suppressAutoHyphens/>
        <w:rPr>
          <w:lang w:val="sv-SE"/>
        </w:rPr>
      </w:pPr>
      <w:r w:rsidRPr="002326AC">
        <w:rPr>
          <w:lang w:val="sv-SE"/>
        </w:rPr>
        <w:t xml:space="preserve">I kliniska studier med Avastin observerades kronisk hjärtinsufficiens för alla cancerindikationer som studerats till dagens datum, men uppträdde framförallt hos patienter med metastaserad bröstcancer. I </w:t>
      </w:r>
      <w:r w:rsidR="0070476F" w:rsidRPr="002326AC">
        <w:rPr>
          <w:lang w:val="sv-SE"/>
        </w:rPr>
        <w:t>fyra</w:t>
      </w:r>
      <w:r w:rsidRPr="002326AC">
        <w:rPr>
          <w:lang w:val="sv-SE"/>
        </w:rPr>
        <w:t xml:space="preserve"> fas III-studier (AVF2119g</w:t>
      </w:r>
      <w:r w:rsidR="0070476F" w:rsidRPr="002326AC">
        <w:rPr>
          <w:lang w:val="sv-SE"/>
        </w:rPr>
        <w:t>,</w:t>
      </w:r>
      <w:r w:rsidRPr="002326AC">
        <w:rPr>
          <w:lang w:val="sv-SE"/>
        </w:rPr>
        <w:t xml:space="preserve"> E2100</w:t>
      </w:r>
      <w:r w:rsidR="0070476F" w:rsidRPr="002326AC">
        <w:rPr>
          <w:lang w:val="sv-SE"/>
        </w:rPr>
        <w:t>, BO17708 och AVF3694g</w:t>
      </w:r>
      <w:r w:rsidRPr="002326AC">
        <w:rPr>
          <w:lang w:val="sv-SE"/>
        </w:rPr>
        <w:t xml:space="preserve">) på patienter med metastaserad bröstcancer sågs kronisk hjärtinsufficiens av grad 3 </w:t>
      </w:r>
      <w:r w:rsidR="00940037" w:rsidRPr="002326AC">
        <w:rPr>
          <w:lang w:val="sv-SE"/>
        </w:rPr>
        <w:t xml:space="preserve">(NCI-CTCAE v.3) </w:t>
      </w:r>
      <w:r w:rsidRPr="002326AC">
        <w:rPr>
          <w:lang w:val="sv-SE"/>
        </w:rPr>
        <w:t xml:space="preserve">eller högre </w:t>
      </w:r>
      <w:r w:rsidR="0083526C" w:rsidRPr="002326AC">
        <w:rPr>
          <w:lang w:val="sv-SE"/>
        </w:rPr>
        <w:t>hos 3,5</w:t>
      </w:r>
      <w:r w:rsidR="00AB325D" w:rsidRPr="002326AC">
        <w:rPr>
          <w:lang w:val="sv-SE"/>
        </w:rPr>
        <w:t>%</w:t>
      </w:r>
      <w:r w:rsidR="0083526C" w:rsidRPr="002326AC">
        <w:rPr>
          <w:lang w:val="sv-SE"/>
        </w:rPr>
        <w:t xml:space="preserve"> av patienterna som behandlades </w:t>
      </w:r>
      <w:r w:rsidRPr="002326AC">
        <w:rPr>
          <w:lang w:val="sv-SE"/>
        </w:rPr>
        <w:t>med Avastin</w:t>
      </w:r>
      <w:r w:rsidR="0083526C" w:rsidRPr="002326AC">
        <w:rPr>
          <w:lang w:val="sv-SE"/>
        </w:rPr>
        <w:t xml:space="preserve"> i kombination med kemoterapi jämfört med upp till 0,9</w:t>
      </w:r>
      <w:r w:rsidR="00AB325D" w:rsidRPr="002326AC">
        <w:rPr>
          <w:lang w:val="sv-SE"/>
        </w:rPr>
        <w:t>%</w:t>
      </w:r>
      <w:r w:rsidR="006D3AAC" w:rsidRPr="002326AC">
        <w:rPr>
          <w:lang w:val="sv-SE"/>
        </w:rPr>
        <w:t xml:space="preserve"> </w:t>
      </w:r>
      <w:r w:rsidRPr="002326AC">
        <w:rPr>
          <w:lang w:val="sv-SE"/>
        </w:rPr>
        <w:t>i kontrollbehandlingsgrupperna.</w:t>
      </w:r>
      <w:r w:rsidR="0083526C" w:rsidRPr="002326AC">
        <w:rPr>
          <w:lang w:val="sv-SE"/>
        </w:rPr>
        <w:t xml:space="preserve"> Hos de patienter i studie AV</w:t>
      </w:r>
      <w:r w:rsidR="00CE331D" w:rsidRPr="002326AC">
        <w:rPr>
          <w:lang w:val="sv-SE"/>
        </w:rPr>
        <w:t>F</w:t>
      </w:r>
      <w:r w:rsidR="0083526C" w:rsidRPr="002326AC">
        <w:rPr>
          <w:lang w:val="sv-SE"/>
        </w:rPr>
        <w:t>3694g som fick antracykliner samtidigt med bevacizumab, var incidensen av kronisk hjärtinsufficiens av grad 3 eller högre både hos de som fick bevacizumab och kontrollarmen liknande det som setts i andra studier av metastaserad bröstcancer</w:t>
      </w:r>
      <w:r w:rsidR="001F4C37">
        <w:rPr>
          <w:lang w:val="sv-SE"/>
        </w:rPr>
        <w:t>:</w:t>
      </w:r>
      <w:r w:rsidR="0083526C" w:rsidRPr="002326AC">
        <w:rPr>
          <w:lang w:val="sv-SE"/>
        </w:rPr>
        <w:t xml:space="preserve"> 2</w:t>
      </w:r>
      <w:r w:rsidR="001F4C37">
        <w:rPr>
          <w:lang w:val="sv-SE"/>
        </w:rPr>
        <w:t>,</w:t>
      </w:r>
      <w:r w:rsidR="0083526C" w:rsidRPr="002326AC">
        <w:rPr>
          <w:lang w:val="sv-SE"/>
        </w:rPr>
        <w:t>9% i antracyklin</w:t>
      </w:r>
      <w:r w:rsidR="001F4C37">
        <w:rPr>
          <w:lang w:val="sv-SE"/>
        </w:rPr>
        <w:t xml:space="preserve"> </w:t>
      </w:r>
      <w:r w:rsidR="0083526C" w:rsidRPr="002326AC">
        <w:rPr>
          <w:lang w:val="sv-SE"/>
        </w:rPr>
        <w:t>+</w:t>
      </w:r>
      <w:r w:rsidR="001F4C37">
        <w:rPr>
          <w:lang w:val="sv-SE"/>
        </w:rPr>
        <w:t xml:space="preserve"> </w:t>
      </w:r>
      <w:r w:rsidR="0083526C" w:rsidRPr="002326AC">
        <w:rPr>
          <w:lang w:val="sv-SE"/>
        </w:rPr>
        <w:t>bevacizumab-armen och 0% i antracyklin + placebo-armen. I studie AV</w:t>
      </w:r>
      <w:r w:rsidR="007A294B" w:rsidRPr="002326AC">
        <w:rPr>
          <w:lang w:val="sv-SE"/>
        </w:rPr>
        <w:t>F</w:t>
      </w:r>
      <w:r w:rsidR="0083526C" w:rsidRPr="002326AC">
        <w:rPr>
          <w:lang w:val="sv-SE"/>
        </w:rPr>
        <w:t>3694g var incidensen av kronisk hjärtinsufficiens av samtliga grader lik</w:t>
      </w:r>
      <w:r w:rsidR="006D3AAC" w:rsidRPr="002326AC">
        <w:rPr>
          <w:lang w:val="sv-SE"/>
        </w:rPr>
        <w:t>artad</w:t>
      </w:r>
      <w:r w:rsidR="0083526C" w:rsidRPr="002326AC">
        <w:rPr>
          <w:lang w:val="sv-SE"/>
        </w:rPr>
        <w:t xml:space="preserve"> mellan de båda armarna</w:t>
      </w:r>
      <w:r w:rsidR="001F4C37">
        <w:rPr>
          <w:lang w:val="sv-SE"/>
        </w:rPr>
        <w:t>:</w:t>
      </w:r>
      <w:r w:rsidR="0083526C" w:rsidRPr="002326AC">
        <w:rPr>
          <w:lang w:val="sv-SE"/>
        </w:rPr>
        <w:t xml:space="preserve"> antracyklin + Avastin-armen (6,2%) och antracyklin + placebo-armen (6,0%).</w:t>
      </w:r>
    </w:p>
    <w:p w14:paraId="0A75193A" w14:textId="77777777" w:rsidR="0083526C" w:rsidRPr="002326AC" w:rsidRDefault="0083526C" w:rsidP="00353069">
      <w:pPr>
        <w:suppressAutoHyphens/>
        <w:rPr>
          <w:lang w:val="sv-SE"/>
        </w:rPr>
      </w:pPr>
    </w:p>
    <w:p w14:paraId="495579EC" w14:textId="77777777" w:rsidR="00353069" w:rsidRPr="002326AC" w:rsidRDefault="00353069" w:rsidP="00353069">
      <w:pPr>
        <w:suppressAutoHyphens/>
        <w:rPr>
          <w:lang w:val="sv-SE"/>
        </w:rPr>
      </w:pPr>
      <w:r w:rsidRPr="002326AC">
        <w:rPr>
          <w:lang w:val="sv-SE"/>
        </w:rPr>
        <w:t>De flesta patienterna</w:t>
      </w:r>
      <w:r w:rsidR="0083526C" w:rsidRPr="002326AC">
        <w:rPr>
          <w:lang w:val="sv-SE"/>
        </w:rPr>
        <w:t xml:space="preserve"> som utvecklade kronisk hjärtinsufficiens </w:t>
      </w:r>
      <w:r w:rsidR="006D3AAC" w:rsidRPr="002326AC">
        <w:rPr>
          <w:lang w:val="sv-SE"/>
        </w:rPr>
        <w:t>i samband med</w:t>
      </w:r>
      <w:r w:rsidR="0083526C" w:rsidRPr="002326AC">
        <w:rPr>
          <w:lang w:val="sv-SE"/>
        </w:rPr>
        <w:t xml:space="preserve"> studierna av metastaserad bröstcancer </w:t>
      </w:r>
      <w:r w:rsidRPr="002326AC">
        <w:rPr>
          <w:lang w:val="sv-SE"/>
        </w:rPr>
        <w:t>uppvisade förbättrade symtom och/eller vänster hjärtkammarfunktion efter lämplig medicinsk behandling.</w:t>
      </w:r>
    </w:p>
    <w:p w14:paraId="6F3320E2" w14:textId="77777777" w:rsidR="00353069" w:rsidRPr="002326AC" w:rsidRDefault="00353069" w:rsidP="00353069">
      <w:pPr>
        <w:suppressAutoHyphens/>
        <w:rPr>
          <w:lang w:val="sv-SE"/>
        </w:rPr>
      </w:pPr>
    </w:p>
    <w:p w14:paraId="17816940" w14:textId="77777777" w:rsidR="00353069" w:rsidRPr="002326AC" w:rsidRDefault="00353069" w:rsidP="00353069">
      <w:pPr>
        <w:suppressAutoHyphens/>
        <w:rPr>
          <w:lang w:val="sv-SE"/>
        </w:rPr>
      </w:pPr>
      <w:r w:rsidRPr="002326AC">
        <w:rPr>
          <w:lang w:val="sv-SE"/>
        </w:rPr>
        <w:t xml:space="preserve">I de flesta kliniska studier med Avastin exkluderades patienter med befintlig hjärtinsufficiens enligt NYHA (New York Heart Association) II-IV, och därför finns ingen information avseende risken för kronisk hjärtinsufficiens i denna patientpopulation. </w:t>
      </w:r>
    </w:p>
    <w:p w14:paraId="5AAF8C7F" w14:textId="77777777" w:rsidR="00353069" w:rsidRPr="002326AC" w:rsidRDefault="00353069" w:rsidP="00353069">
      <w:pPr>
        <w:suppressAutoHyphens/>
        <w:rPr>
          <w:lang w:val="sv-SE"/>
        </w:rPr>
      </w:pPr>
    </w:p>
    <w:p w14:paraId="1BADD295" w14:textId="77777777" w:rsidR="00353069" w:rsidRPr="002326AC" w:rsidRDefault="00353069" w:rsidP="00353069">
      <w:pPr>
        <w:suppressAutoHyphens/>
        <w:rPr>
          <w:lang w:val="sv-SE"/>
        </w:rPr>
      </w:pPr>
      <w:r w:rsidRPr="002326AC">
        <w:rPr>
          <w:lang w:val="sv-SE"/>
        </w:rPr>
        <w:t>Tidigare exponering för antracykliner och/eller tidigare strålbehandling mot bröstkorgsväggen kan vara möjliga riskfaktorer för att utveckla kronisk hjärtinsufficiens.</w:t>
      </w:r>
    </w:p>
    <w:p w14:paraId="76746DED" w14:textId="77777777" w:rsidR="009926DD" w:rsidRPr="002326AC" w:rsidRDefault="009926DD" w:rsidP="009926DD">
      <w:pPr>
        <w:rPr>
          <w:lang w:val="sv-SE"/>
        </w:rPr>
      </w:pPr>
    </w:p>
    <w:p w14:paraId="6BAA0818" w14:textId="77777777" w:rsidR="009926DD" w:rsidRPr="002326AC" w:rsidRDefault="009926DD" w:rsidP="009926DD">
      <w:pPr>
        <w:suppressAutoHyphens/>
        <w:rPr>
          <w:lang w:val="sv-SE"/>
        </w:rPr>
      </w:pPr>
      <w:r w:rsidRPr="002326AC">
        <w:rPr>
          <w:lang w:val="sv-SE"/>
        </w:rPr>
        <w:t xml:space="preserve">En ökad incidens av kronisk hjärtinsufficiens har observerats i </w:t>
      </w:r>
      <w:r w:rsidR="0055367F" w:rsidRPr="002326AC">
        <w:rPr>
          <w:lang w:val="sv-SE"/>
        </w:rPr>
        <w:t>en klinisk studie</w:t>
      </w:r>
      <w:r w:rsidRPr="002326AC">
        <w:rPr>
          <w:lang w:val="sv-SE"/>
        </w:rPr>
        <w:t xml:space="preserve"> med patienter med diffusa storcelliga B-cellslymfom då de fick bevacizumab med en kumulativ doxorubicindos överstigande 300 mg/m</w:t>
      </w:r>
      <w:r w:rsidRPr="002326AC">
        <w:rPr>
          <w:vertAlign w:val="superscript"/>
          <w:lang w:val="sv-SE"/>
        </w:rPr>
        <w:t>2</w:t>
      </w:r>
      <w:r w:rsidRPr="002326AC">
        <w:rPr>
          <w:lang w:val="sv-SE"/>
        </w:rPr>
        <w:t>. Denna kliniska fas III-studie jämförde rituximab/cyclofosfamid/</w:t>
      </w:r>
      <w:r w:rsidR="00B10FC2" w:rsidRPr="002326AC">
        <w:rPr>
          <w:lang w:val="sv-SE"/>
        </w:rPr>
        <w:t>doxorubicin/</w:t>
      </w:r>
      <w:r w:rsidRPr="002326AC">
        <w:rPr>
          <w:lang w:val="sv-SE"/>
        </w:rPr>
        <w:t>vinkristin/prednison (R-CHOP) plus bevacizumab med R-</w:t>
      </w:r>
      <w:r w:rsidRPr="002326AC">
        <w:rPr>
          <w:lang w:val="sv-SE"/>
        </w:rPr>
        <w:lastRenderedPageBreak/>
        <w:t xml:space="preserve">CHOP utan bevacizumab. </w:t>
      </w:r>
      <w:r w:rsidR="00B10FC2" w:rsidRPr="002326AC">
        <w:rPr>
          <w:lang w:val="sv-SE"/>
        </w:rPr>
        <w:t>Även fast</w:t>
      </w:r>
      <w:r w:rsidRPr="002326AC">
        <w:rPr>
          <w:lang w:val="sv-SE"/>
        </w:rPr>
        <w:t xml:space="preserve"> incidensen för kronisk hjärtinsufficiens var högre i båda grupperna än </w:t>
      </w:r>
      <w:r w:rsidR="0055367F" w:rsidRPr="002326AC">
        <w:rPr>
          <w:lang w:val="sv-SE"/>
        </w:rPr>
        <w:t xml:space="preserve">vad </w:t>
      </w:r>
      <w:r w:rsidRPr="002326AC">
        <w:rPr>
          <w:lang w:val="sv-SE"/>
        </w:rPr>
        <w:t>som tidigare observerats vid doxorubicin-behandling, var frekvensen högre i gruppen som fick R-CHOP plus bevacizumab.</w:t>
      </w:r>
      <w:r w:rsidR="00434847" w:rsidRPr="002326AC">
        <w:rPr>
          <w:lang w:val="sv-SE"/>
        </w:rPr>
        <w:t xml:space="preserve"> Dessa resultat</w:t>
      </w:r>
      <w:r w:rsidR="004B4468" w:rsidRPr="002326AC">
        <w:rPr>
          <w:lang w:val="sv-SE"/>
        </w:rPr>
        <w:t xml:space="preserve"> tyder på att noggrann klinisk observation med lämpliga hjärtundersökningar bör övervägas för patienter som exponerats för kumulativa doxorubicindoser större än 300</w:t>
      </w:r>
      <w:r w:rsidR="00D96922" w:rsidRPr="002326AC">
        <w:rPr>
          <w:lang w:val="sv-SE"/>
        </w:rPr>
        <w:t> mg</w:t>
      </w:r>
      <w:r w:rsidR="004B4468" w:rsidRPr="002326AC">
        <w:rPr>
          <w:lang w:val="sv-SE"/>
        </w:rPr>
        <w:t>/</w:t>
      </w:r>
      <w:r w:rsidR="00AF13AA" w:rsidRPr="002326AC">
        <w:rPr>
          <w:lang w:val="sv-SE"/>
        </w:rPr>
        <w:t>m</w:t>
      </w:r>
      <w:r w:rsidR="00AF13AA" w:rsidRPr="002326AC">
        <w:rPr>
          <w:vertAlign w:val="superscript"/>
          <w:lang w:val="sv-SE"/>
        </w:rPr>
        <w:t xml:space="preserve">2 </w:t>
      </w:r>
      <w:r w:rsidR="00AF13AA" w:rsidRPr="002326AC">
        <w:rPr>
          <w:lang w:val="sv-SE"/>
        </w:rPr>
        <w:t>när</w:t>
      </w:r>
      <w:r w:rsidR="004B4468" w:rsidRPr="002326AC">
        <w:rPr>
          <w:lang w:val="sv-SE"/>
        </w:rPr>
        <w:t xml:space="preserve"> den kombineras med bevacizumab. </w:t>
      </w:r>
    </w:p>
    <w:p w14:paraId="7505693E" w14:textId="77777777" w:rsidR="005E02DB" w:rsidRPr="002326AC" w:rsidRDefault="005E02DB" w:rsidP="005E02DB">
      <w:pPr>
        <w:suppressAutoHyphens/>
        <w:rPr>
          <w:i/>
          <w:lang w:val="sv-SE"/>
        </w:rPr>
      </w:pPr>
    </w:p>
    <w:p w14:paraId="6BA35859" w14:textId="62F94AE0" w:rsidR="005E02DB" w:rsidRPr="002326AC" w:rsidRDefault="005E02DB" w:rsidP="002708B7">
      <w:pPr>
        <w:keepNext/>
        <w:keepLines/>
        <w:suppressAutoHyphens/>
        <w:rPr>
          <w:i/>
          <w:lang w:val="sv-SE"/>
        </w:rPr>
      </w:pPr>
      <w:r w:rsidRPr="002326AC">
        <w:rPr>
          <w:i/>
          <w:lang w:val="sv-SE"/>
        </w:rPr>
        <w:t>Överkänslighetsreaktioner</w:t>
      </w:r>
      <w:r w:rsidR="009B3F81">
        <w:rPr>
          <w:i/>
          <w:lang w:val="sv-SE"/>
        </w:rPr>
        <w:t xml:space="preserve"> (inklusive anafylaktisk chock)</w:t>
      </w:r>
      <w:r w:rsidRPr="002326AC">
        <w:rPr>
          <w:i/>
          <w:lang w:val="sv-SE"/>
        </w:rPr>
        <w:t xml:space="preserve">/infusionsreaktioner </w:t>
      </w:r>
      <w:r w:rsidRPr="002326AC">
        <w:rPr>
          <w:lang w:val="sv-SE"/>
        </w:rPr>
        <w:t xml:space="preserve">(se avsnitt 4.4 och </w:t>
      </w:r>
      <w:r w:rsidRPr="002326AC">
        <w:rPr>
          <w:i/>
          <w:lang w:val="sv-SE"/>
        </w:rPr>
        <w:t xml:space="preserve">Erfarenheter efter marknadsintroduktionen </w:t>
      </w:r>
      <w:r w:rsidRPr="002326AC">
        <w:rPr>
          <w:lang w:val="sv-SE"/>
        </w:rPr>
        <w:t>nedan)</w:t>
      </w:r>
    </w:p>
    <w:p w14:paraId="74812CAA" w14:textId="77777777" w:rsidR="00353069" w:rsidRDefault="005E02DB" w:rsidP="00353069">
      <w:pPr>
        <w:suppressAutoHyphens/>
        <w:rPr>
          <w:lang w:val="sv-SE"/>
        </w:rPr>
      </w:pPr>
      <w:r w:rsidRPr="002326AC">
        <w:rPr>
          <w:lang w:val="sv-SE"/>
        </w:rPr>
        <w:t xml:space="preserve">I vissa kliniska studier rapporterades anafylaktiska och anafylaktoida reaktioner oftare hos patienter som fick Avastin i kombination med kemoterapi än vid enbart kemoterapi. Incidensen av dessa reaktioner i vissa kliniska studier med Avastin var vanlig (upp till 5% för bevacizumab-behandlade patienter). </w:t>
      </w:r>
    </w:p>
    <w:p w14:paraId="1A9B69F9" w14:textId="77777777" w:rsidR="00F94000" w:rsidRDefault="00F94000" w:rsidP="00353069">
      <w:pPr>
        <w:suppressAutoHyphens/>
        <w:rPr>
          <w:lang w:val="sv-SE"/>
        </w:rPr>
      </w:pPr>
    </w:p>
    <w:p w14:paraId="573D44CE" w14:textId="77777777" w:rsidR="00F94000" w:rsidRDefault="00F94000" w:rsidP="00353069">
      <w:pPr>
        <w:suppressAutoHyphens/>
        <w:rPr>
          <w:i/>
          <w:lang w:val="sv-SE"/>
        </w:rPr>
      </w:pPr>
      <w:r>
        <w:rPr>
          <w:i/>
          <w:lang w:val="sv-SE"/>
        </w:rPr>
        <w:t>Infektioner</w:t>
      </w:r>
    </w:p>
    <w:p w14:paraId="64857A63" w14:textId="77777777" w:rsidR="00F94000" w:rsidRDefault="00F94000" w:rsidP="00353069">
      <w:pPr>
        <w:suppressAutoHyphens/>
        <w:rPr>
          <w:lang w:val="sv-SE"/>
        </w:rPr>
      </w:pPr>
      <w:r>
        <w:rPr>
          <w:lang w:val="sv-SE"/>
        </w:rPr>
        <w:t xml:space="preserve">I en klinisk studie på patienter med </w:t>
      </w:r>
      <w:r w:rsidR="00B72253">
        <w:rPr>
          <w:lang w:val="sv-SE"/>
        </w:rPr>
        <w:t>kvarvarande</w:t>
      </w:r>
      <w:r>
        <w:rPr>
          <w:lang w:val="sv-SE"/>
        </w:rPr>
        <w:t xml:space="preserve">, </w:t>
      </w:r>
      <w:r w:rsidR="00893C94">
        <w:rPr>
          <w:lang w:val="sv-SE"/>
        </w:rPr>
        <w:t>recidiverande</w:t>
      </w:r>
      <w:r>
        <w:rPr>
          <w:lang w:val="sv-SE"/>
        </w:rPr>
        <w:t xml:space="preserve"> eller metastaserande cervixcancer (studie GOG-0240), rapporterades infektioner av grad 3-5 hos upp till 24% av patienterna som behandlades med Avastin i kombination med paklitaxel och topotekan jämfört med upp till 13% av patienterna behandlade med enbart paklitaxel och topotekan. </w:t>
      </w:r>
    </w:p>
    <w:p w14:paraId="6FB502DA" w14:textId="77777777" w:rsidR="00F94000" w:rsidRPr="00F94000" w:rsidRDefault="00F94000" w:rsidP="00353069">
      <w:pPr>
        <w:suppressAutoHyphens/>
        <w:rPr>
          <w:lang w:val="sv-SE"/>
        </w:rPr>
      </w:pPr>
    </w:p>
    <w:p w14:paraId="0E3B4BB3" w14:textId="77777777" w:rsidR="00997A2E" w:rsidRPr="002326AC" w:rsidRDefault="00997A2E" w:rsidP="00997A2E">
      <w:pPr>
        <w:keepNext/>
        <w:keepLines/>
        <w:suppressAutoHyphens/>
        <w:rPr>
          <w:i/>
          <w:lang w:val="sv-SE"/>
        </w:rPr>
      </w:pPr>
      <w:r w:rsidRPr="002326AC">
        <w:rPr>
          <w:i/>
          <w:lang w:val="sv-SE"/>
        </w:rPr>
        <w:t xml:space="preserve">Ovariell insufficiens/fertilitet </w:t>
      </w:r>
      <w:r w:rsidRPr="002326AC">
        <w:rPr>
          <w:lang w:val="sv-SE"/>
        </w:rPr>
        <w:t>(se avsnitt 4.4 och 4.6)</w:t>
      </w:r>
    </w:p>
    <w:p w14:paraId="13D3D817" w14:textId="77777777" w:rsidR="00997A2E" w:rsidRPr="002326AC" w:rsidRDefault="00997A2E" w:rsidP="00997A2E">
      <w:pPr>
        <w:suppressAutoHyphens/>
        <w:rPr>
          <w:lang w:val="sv-SE"/>
        </w:rPr>
      </w:pPr>
      <w:r w:rsidRPr="002326AC">
        <w:rPr>
          <w:lang w:val="sv-SE"/>
        </w:rPr>
        <w:t xml:space="preserve">I NSABP C-08, en fas III-studie med Avastin som adjuvant behandling av patienter med koloncancer, har incidensen av nya fall med ovariell insufficiens, definierat som amenorré som varade i minst 3 månader, FSH nivåer ≥ 30 mIE/ml och ett negativt serum-β-HCG-graviditetstest, utvärderats hos 295 premenopausala kvinnor. Nya fall av ovariell insufficiens rapporterades hos 2,6% av patienterna i  mFOLFOX-6-gruppen jämfört med 39% i mFOLFOX-6 + bevacizumab-gruppen. Efter avslutad bevacizumab-behandling återhämtade sig ovarialfunktionen hos 86,2% av dessa utvärderbara kvinnor. Långtidseffekterna av behandling med bevacizumab på fertiliteten är inte känd. </w:t>
      </w:r>
    </w:p>
    <w:p w14:paraId="41159776" w14:textId="77777777" w:rsidR="00997A2E" w:rsidRPr="002326AC" w:rsidRDefault="00997A2E" w:rsidP="00997A2E">
      <w:pPr>
        <w:suppressAutoHyphens/>
        <w:rPr>
          <w:lang w:val="sv-SE"/>
        </w:rPr>
      </w:pPr>
    </w:p>
    <w:p w14:paraId="7460710A" w14:textId="77777777" w:rsidR="00997A2E" w:rsidRPr="002326AC" w:rsidRDefault="00997A2E" w:rsidP="00B12885">
      <w:pPr>
        <w:keepNext/>
        <w:keepLines/>
        <w:suppressAutoHyphens/>
        <w:rPr>
          <w:lang w:val="sv-SE"/>
        </w:rPr>
      </w:pPr>
      <w:r w:rsidRPr="002326AC">
        <w:rPr>
          <w:i/>
          <w:lang w:val="sv-SE"/>
        </w:rPr>
        <w:t>Avvikelser i laboratorievärden</w:t>
      </w:r>
    </w:p>
    <w:p w14:paraId="32DD9168" w14:textId="77777777" w:rsidR="00997A2E" w:rsidRPr="002326AC" w:rsidRDefault="00997A2E" w:rsidP="00997A2E">
      <w:pPr>
        <w:suppressAutoHyphens/>
        <w:rPr>
          <w:lang w:val="sv-SE"/>
        </w:rPr>
      </w:pPr>
      <w:r w:rsidRPr="002326AC">
        <w:rPr>
          <w:lang w:val="sv-SE"/>
        </w:rPr>
        <w:t>Minskning av neutrofilantalet, minskning av antalet vita blodkroppar och protein i urinen kan förknippas med Avastin-behandling.</w:t>
      </w:r>
    </w:p>
    <w:p w14:paraId="79201786" w14:textId="77777777" w:rsidR="00997A2E" w:rsidRPr="002326AC" w:rsidRDefault="00997A2E" w:rsidP="00997A2E">
      <w:pPr>
        <w:suppressAutoHyphens/>
        <w:rPr>
          <w:lang w:val="sv-SE"/>
        </w:rPr>
      </w:pPr>
    </w:p>
    <w:p w14:paraId="5F335A3A" w14:textId="77777777" w:rsidR="00997A2E" w:rsidRDefault="00997A2E" w:rsidP="00353069">
      <w:pPr>
        <w:suppressAutoHyphens/>
        <w:rPr>
          <w:lang w:val="sv-SE"/>
        </w:rPr>
      </w:pPr>
      <w:r w:rsidRPr="002326AC">
        <w:rPr>
          <w:lang w:val="sv-SE"/>
        </w:rPr>
        <w:t>Genomgående i kliniska studier förekom följande avvikelser i laboratorievärden av grad 3 och 4 (NCI-CTCAE v.3)</w:t>
      </w:r>
      <w:r w:rsidRPr="00FA0F27">
        <w:rPr>
          <w:szCs w:val="22"/>
          <w:lang w:val="sv-SE"/>
        </w:rPr>
        <w:t xml:space="preserve"> </w:t>
      </w:r>
      <w:r w:rsidRPr="00FA0F27">
        <w:rPr>
          <w:szCs w:val="22"/>
          <w:lang w:val="sv-SE"/>
          <w:rPrChange w:id="20" w:author="TCS" w:date="2025-10-17T11:31:00Z" w16du:dateUtc="2025-10-17T06:01:00Z">
            <w:rPr>
              <w:sz w:val="21"/>
              <w:lang w:val="sv-SE"/>
            </w:rPr>
          </w:rPrChange>
        </w:rPr>
        <w:t>hos</w:t>
      </w:r>
      <w:r w:rsidRPr="002326AC">
        <w:rPr>
          <w:lang w:val="sv-SE"/>
        </w:rPr>
        <w:t xml:space="preserve"> Avastin-behandlade patienter med åtminstone en skillnad på 2% jämfört med motsvarande kontrollgrupper: hyperglykemi, minskat hemoglobin, hypokalemi, hyponatremi, minskning av antalet vita blodkroppar, ökat internatio</w:t>
      </w:r>
      <w:r>
        <w:rPr>
          <w:lang w:val="sv-SE"/>
        </w:rPr>
        <w:t>nellt normaliserat ratio (INR).</w:t>
      </w:r>
    </w:p>
    <w:p w14:paraId="5019484C" w14:textId="77777777" w:rsidR="00173CFC" w:rsidRDefault="00173CFC" w:rsidP="00173CFC">
      <w:pPr>
        <w:suppressAutoHyphens/>
        <w:rPr>
          <w:lang w:val="sv-SE"/>
        </w:rPr>
      </w:pPr>
    </w:p>
    <w:p w14:paraId="74F774A8" w14:textId="77777777" w:rsidR="00173CFC" w:rsidRDefault="00173CFC" w:rsidP="00353069">
      <w:pPr>
        <w:suppressAutoHyphens/>
        <w:rPr>
          <w:lang w:val="sv-SE"/>
        </w:rPr>
      </w:pPr>
      <w:r>
        <w:rPr>
          <w:lang w:val="sv-SE"/>
        </w:rPr>
        <w:t>Kliniska studier har visat att övergående ökningar av serumkreatinin (</w:t>
      </w:r>
      <w:r w:rsidRPr="00010E57">
        <w:rPr>
          <w:lang w:val="sv-SE"/>
        </w:rPr>
        <w:t>i intervallet 1,5–1,9 gånger utgångsnivå</w:t>
      </w:r>
      <w:r>
        <w:rPr>
          <w:lang w:val="sv-SE"/>
        </w:rPr>
        <w:t xml:space="preserve">), både med och utan proteinuri, är förknippade med användningen av Avastin. Den observerade ökningen av serumkreatinin var inte förknippad med en högre incidens av kliniska manifestationer eller nedsatt njurfunktion hos patienter behandlade med Avastin. </w:t>
      </w:r>
    </w:p>
    <w:p w14:paraId="54434432" w14:textId="77777777" w:rsidR="00997A2E" w:rsidRDefault="00997A2E" w:rsidP="00353069">
      <w:pPr>
        <w:suppressAutoHyphens/>
        <w:rPr>
          <w:lang w:val="sv-SE"/>
        </w:rPr>
      </w:pPr>
    </w:p>
    <w:p w14:paraId="339C130C" w14:textId="77777777" w:rsidR="00997A2E" w:rsidRPr="00997A2E" w:rsidRDefault="00997A2E" w:rsidP="00077382">
      <w:pPr>
        <w:suppressAutoHyphens/>
        <w:rPr>
          <w:u w:val="single"/>
          <w:lang w:val="sv-SE"/>
        </w:rPr>
      </w:pPr>
      <w:r>
        <w:rPr>
          <w:u w:val="single"/>
          <w:lang w:val="sv-SE"/>
        </w:rPr>
        <w:t>Andra speciella populationer</w:t>
      </w:r>
    </w:p>
    <w:p w14:paraId="059387E2" w14:textId="77777777" w:rsidR="00997A2E" w:rsidRPr="002326AC" w:rsidRDefault="00997A2E" w:rsidP="00011F0A">
      <w:pPr>
        <w:suppressAutoHyphens/>
        <w:rPr>
          <w:lang w:val="sv-SE"/>
        </w:rPr>
      </w:pPr>
    </w:p>
    <w:p w14:paraId="07D09863" w14:textId="77777777" w:rsidR="00353069" w:rsidRPr="002326AC" w:rsidRDefault="00353069" w:rsidP="00850F66">
      <w:pPr>
        <w:suppressAutoHyphens/>
        <w:rPr>
          <w:i/>
          <w:lang w:val="sv-SE"/>
        </w:rPr>
      </w:pPr>
      <w:r w:rsidRPr="002326AC">
        <w:rPr>
          <w:i/>
          <w:lang w:val="sv-SE"/>
        </w:rPr>
        <w:t>Äldre patienter</w:t>
      </w:r>
    </w:p>
    <w:p w14:paraId="6872B2AD" w14:textId="5CCBC03F" w:rsidR="00353069" w:rsidRPr="002326AC" w:rsidRDefault="00353069" w:rsidP="00850F66">
      <w:pPr>
        <w:suppressAutoHyphens/>
        <w:rPr>
          <w:lang w:val="sv-SE"/>
        </w:rPr>
      </w:pPr>
      <w:r w:rsidRPr="002326AC">
        <w:rPr>
          <w:lang w:val="sv-SE"/>
        </w:rPr>
        <w:t xml:space="preserve">I randomiserade kliniska studier var ålder &gt; 65 år förknippad med en ökad risk för att utveckla arteriella tromboemboliska </w:t>
      </w:r>
      <w:r w:rsidR="00940037" w:rsidRPr="002326AC">
        <w:rPr>
          <w:lang w:val="sv-SE"/>
        </w:rPr>
        <w:t>reaktioner</w:t>
      </w:r>
      <w:r w:rsidRPr="002326AC">
        <w:rPr>
          <w:lang w:val="sv-SE"/>
        </w:rPr>
        <w:t>, inkluderande cerebrovaskulär insult, transitoriska ischemiska attacker (TIA) och hjärtinfarkt. Andra reaktioner som sågs med en högre frekvens hos patienter över 65 år var leukopeni av grad 3-4 och trombocytopeni</w:t>
      </w:r>
      <w:r w:rsidR="00940037" w:rsidRPr="002326AC">
        <w:rPr>
          <w:lang w:val="sv-SE"/>
        </w:rPr>
        <w:t xml:space="preserve"> (NCI-CTCAE v.3)</w:t>
      </w:r>
      <w:r w:rsidRPr="002326AC">
        <w:rPr>
          <w:lang w:val="sv-SE"/>
        </w:rPr>
        <w:t xml:space="preserve">, neutropeni av alla grader, diarré, illamående, huvudvärk och trötthet jämfört med dem som var ≤ 65 år vid behandling med </w:t>
      </w:r>
      <w:smartTag w:uri="urn:schemas-microsoft-com:office:smarttags" w:element="PersonName">
        <w:r w:rsidRPr="002326AC">
          <w:rPr>
            <w:lang w:val="sv-SE"/>
          </w:rPr>
          <w:t>Avastin</w:t>
        </w:r>
      </w:smartTag>
      <w:r w:rsidRPr="002326AC">
        <w:rPr>
          <w:lang w:val="sv-SE"/>
        </w:rPr>
        <w:t xml:space="preserve"> (se avsnitt 4.4 och 4.8 under </w:t>
      </w:r>
      <w:r w:rsidRPr="002326AC">
        <w:rPr>
          <w:i/>
          <w:lang w:val="sv-SE"/>
        </w:rPr>
        <w:t>Tromboemboli</w:t>
      </w:r>
      <w:r w:rsidRPr="002326AC">
        <w:rPr>
          <w:lang w:val="sv-SE"/>
        </w:rPr>
        <w:t xml:space="preserve">). </w:t>
      </w:r>
      <w:r w:rsidR="00AF13AA" w:rsidRPr="002326AC">
        <w:rPr>
          <w:lang w:val="sv-SE"/>
        </w:rPr>
        <w:t xml:space="preserve">I en klinisk studie var incidensen av </w:t>
      </w:r>
      <w:r w:rsidR="00926C32" w:rsidRPr="002326AC">
        <w:rPr>
          <w:lang w:val="sv-SE"/>
        </w:rPr>
        <w:t xml:space="preserve">hypertension </w:t>
      </w:r>
      <w:r w:rsidR="004F13C2" w:rsidRPr="002326AC">
        <w:rPr>
          <w:lang w:val="sv-SE"/>
        </w:rPr>
        <w:t xml:space="preserve">grad </w:t>
      </w:r>
      <w:r w:rsidR="004F13C2" w:rsidRPr="002326AC">
        <w:rPr>
          <w:lang w:val="sv-SE"/>
        </w:rPr>
        <w:sym w:font="Symbol" w:char="F0B3"/>
      </w:r>
      <w:r w:rsidR="004F13C2" w:rsidRPr="002326AC">
        <w:rPr>
          <w:lang w:val="sv-SE"/>
        </w:rPr>
        <w:t xml:space="preserve"> 3</w:t>
      </w:r>
      <w:r w:rsidR="00344BA2" w:rsidRPr="002326AC">
        <w:rPr>
          <w:lang w:val="sv-SE"/>
        </w:rPr>
        <w:t xml:space="preserve"> </w:t>
      </w:r>
      <w:r w:rsidR="005A19F1" w:rsidRPr="002326AC">
        <w:rPr>
          <w:lang w:val="sv-SE"/>
        </w:rPr>
        <w:t>dubbelt så hög</w:t>
      </w:r>
      <w:r w:rsidR="004F13C2" w:rsidRPr="002326AC">
        <w:rPr>
          <w:lang w:val="sv-SE"/>
        </w:rPr>
        <w:t xml:space="preserve"> hos patienter &gt; 65 år än i den </w:t>
      </w:r>
      <w:r w:rsidR="004F13C2" w:rsidRPr="007D4454">
        <w:rPr>
          <w:lang w:val="sv-SE"/>
        </w:rPr>
        <w:t>yngre åldersgruppen (&lt; 65 år).</w:t>
      </w:r>
      <w:r w:rsidR="00B16206" w:rsidRPr="007D4454">
        <w:rPr>
          <w:lang w:val="sv-SE"/>
        </w:rPr>
        <w:t xml:space="preserve"> </w:t>
      </w:r>
      <w:r w:rsidR="00B16206" w:rsidRPr="00D215DC">
        <w:rPr>
          <w:lang w:val="sv-SE"/>
        </w:rPr>
        <w:t xml:space="preserve">I en studie på patienter med platinumresistent </w:t>
      </w:r>
      <w:r w:rsidR="002C197C" w:rsidRPr="007D4454">
        <w:rPr>
          <w:lang w:val="sv-SE"/>
        </w:rPr>
        <w:t xml:space="preserve">recidiverande </w:t>
      </w:r>
      <w:r w:rsidR="00B16206" w:rsidRPr="00D215DC">
        <w:rPr>
          <w:lang w:val="sv-SE"/>
        </w:rPr>
        <w:t xml:space="preserve">ovarialcancer rapporterades även alopeci, slemhinneinflammation, perifer sensorisk neuropati, proteinuri och hypertoni med en frekvens som var minst 5% högre hos patienter </w:t>
      </w:r>
      <w:r w:rsidR="001F4C37" w:rsidRPr="00CE71A4">
        <w:rPr>
          <w:lang w:val="sv-SE"/>
        </w:rPr>
        <w:t>≥</w:t>
      </w:r>
      <w:r w:rsidR="00B16206" w:rsidRPr="00D215DC">
        <w:rPr>
          <w:lang w:val="sv-SE"/>
        </w:rPr>
        <w:t xml:space="preserve"> 65 år som behandlades med kemoterapi </w:t>
      </w:r>
      <w:r w:rsidR="001F4C37">
        <w:rPr>
          <w:lang w:val="sv-SE"/>
        </w:rPr>
        <w:t>+</w:t>
      </w:r>
      <w:r w:rsidR="00B16206" w:rsidRPr="00D215DC">
        <w:rPr>
          <w:lang w:val="sv-SE"/>
        </w:rPr>
        <w:t xml:space="preserve"> bevacizumab jämfört med patienter </w:t>
      </w:r>
      <w:r w:rsidR="00CC38FC" w:rsidRPr="00CC38FC">
        <w:rPr>
          <w:lang w:val="sv-SE"/>
        </w:rPr>
        <w:t>&lt;</w:t>
      </w:r>
      <w:r w:rsidR="001F4C37">
        <w:rPr>
          <w:lang w:val="sv-SE"/>
        </w:rPr>
        <w:t xml:space="preserve"> </w:t>
      </w:r>
      <w:r w:rsidR="00B16206" w:rsidRPr="00D215DC">
        <w:rPr>
          <w:lang w:val="sv-SE"/>
        </w:rPr>
        <w:t>65 år som behandlades med bevacizumab.</w:t>
      </w:r>
    </w:p>
    <w:p w14:paraId="133D9734" w14:textId="77777777" w:rsidR="00353069" w:rsidRPr="002326AC" w:rsidRDefault="00353069" w:rsidP="00077382">
      <w:pPr>
        <w:suppressAutoHyphens/>
        <w:rPr>
          <w:lang w:val="sv-SE"/>
        </w:rPr>
      </w:pPr>
    </w:p>
    <w:p w14:paraId="3CDE5F23" w14:textId="77777777" w:rsidR="00353069" w:rsidRPr="002326AC" w:rsidRDefault="00353069" w:rsidP="00C24928">
      <w:pPr>
        <w:keepNext/>
        <w:keepLines/>
        <w:suppressAutoHyphens/>
        <w:rPr>
          <w:lang w:val="sv-SE"/>
        </w:rPr>
      </w:pPr>
      <w:r w:rsidRPr="002326AC">
        <w:rPr>
          <w:lang w:val="sv-SE"/>
        </w:rPr>
        <w:lastRenderedPageBreak/>
        <w:t xml:space="preserve">Ingen ökning i incidensen av andra biverkningar, inkluderande gastrointestinal perforation, </w:t>
      </w:r>
      <w:r w:rsidRPr="007D4454">
        <w:rPr>
          <w:lang w:val="sv-SE"/>
        </w:rPr>
        <w:t>sårläkningskomplikationer</w:t>
      </w:r>
      <w:r w:rsidRPr="002326AC">
        <w:rPr>
          <w:lang w:val="sv-SE"/>
        </w:rPr>
        <w:t xml:space="preserve">, kronisk hjärtinsufficiens och blödningar observerades hos äldre patienter (&gt; 65 år) som fick </w:t>
      </w:r>
      <w:smartTag w:uri="urn:schemas-microsoft-com:office:smarttags" w:element="PersonName">
        <w:r w:rsidRPr="002326AC">
          <w:rPr>
            <w:lang w:val="sv-SE"/>
          </w:rPr>
          <w:t>Avastin</w:t>
        </w:r>
      </w:smartTag>
      <w:r w:rsidRPr="002326AC">
        <w:rPr>
          <w:lang w:val="sv-SE"/>
        </w:rPr>
        <w:t xml:space="preserve"> jämfört med de Avastin-behandlade patienterna som var ≤ 65 år. </w:t>
      </w:r>
    </w:p>
    <w:p w14:paraId="39F492DD" w14:textId="77777777" w:rsidR="00353069" w:rsidRPr="002326AC" w:rsidRDefault="00353069" w:rsidP="00353069">
      <w:pPr>
        <w:suppressAutoHyphens/>
        <w:rPr>
          <w:lang w:val="sv-SE"/>
        </w:rPr>
      </w:pPr>
    </w:p>
    <w:p w14:paraId="76B2F742" w14:textId="77777777" w:rsidR="002C0847" w:rsidRPr="002326AC" w:rsidRDefault="00D2643A" w:rsidP="00F9300D">
      <w:pPr>
        <w:keepNext/>
        <w:keepLines/>
        <w:suppressAutoHyphens/>
        <w:rPr>
          <w:b/>
          <w:lang w:val="sv-SE"/>
        </w:rPr>
      </w:pPr>
      <w:r w:rsidRPr="002326AC">
        <w:rPr>
          <w:i/>
          <w:lang w:val="sv-SE"/>
        </w:rPr>
        <w:t>Pediatrisk population</w:t>
      </w:r>
      <w:r w:rsidR="002C0847" w:rsidRPr="002326AC">
        <w:rPr>
          <w:b/>
          <w:lang w:val="sv-SE"/>
        </w:rPr>
        <w:t xml:space="preserve"> </w:t>
      </w:r>
    </w:p>
    <w:p w14:paraId="4AC48A0C" w14:textId="77777777" w:rsidR="008E21D6" w:rsidRDefault="002C0847" w:rsidP="00F9300D">
      <w:pPr>
        <w:keepNext/>
        <w:keepLines/>
        <w:suppressAutoHyphens/>
        <w:rPr>
          <w:lang w:val="sv-SE"/>
        </w:rPr>
      </w:pPr>
      <w:r w:rsidRPr="002326AC">
        <w:rPr>
          <w:lang w:val="sv-SE"/>
        </w:rPr>
        <w:t xml:space="preserve">Säkerheten </w:t>
      </w:r>
      <w:r w:rsidR="008A6B6F">
        <w:rPr>
          <w:lang w:val="sv-SE"/>
        </w:rPr>
        <w:t xml:space="preserve">och effekten </w:t>
      </w:r>
      <w:r w:rsidRPr="002326AC">
        <w:rPr>
          <w:lang w:val="sv-SE"/>
        </w:rPr>
        <w:t xml:space="preserve">av Avastin hos barn </w:t>
      </w:r>
      <w:r w:rsidR="008E21D6">
        <w:rPr>
          <w:lang w:val="sv-SE"/>
        </w:rPr>
        <w:t>under 18 år</w:t>
      </w:r>
      <w:r w:rsidRPr="002326AC">
        <w:rPr>
          <w:lang w:val="sv-SE"/>
        </w:rPr>
        <w:t xml:space="preserve"> har inte fastställts.</w:t>
      </w:r>
      <w:r w:rsidR="00B34B6A">
        <w:rPr>
          <w:lang w:val="sv-SE"/>
        </w:rPr>
        <w:t xml:space="preserve"> </w:t>
      </w:r>
    </w:p>
    <w:p w14:paraId="70F0DDED" w14:textId="77777777" w:rsidR="00075942" w:rsidRDefault="00075942" w:rsidP="00F9300D">
      <w:pPr>
        <w:keepNext/>
        <w:keepLines/>
        <w:suppressAutoHyphens/>
        <w:rPr>
          <w:lang w:val="sv-SE"/>
        </w:rPr>
      </w:pPr>
    </w:p>
    <w:p w14:paraId="637EB8B1" w14:textId="77777777" w:rsidR="00075942" w:rsidRDefault="00075942" w:rsidP="00F9300D">
      <w:pPr>
        <w:keepNext/>
        <w:keepLines/>
        <w:suppressAutoHyphens/>
        <w:rPr>
          <w:lang w:val="sv-SE"/>
        </w:rPr>
      </w:pPr>
      <w:r>
        <w:rPr>
          <w:lang w:val="sv-SE"/>
        </w:rPr>
        <w:t>I studien BO25041 med Avastin som tillägg till postoperativ strålbehandling me</w:t>
      </w:r>
      <w:r w:rsidR="0061465B">
        <w:rPr>
          <w:lang w:val="sv-SE"/>
        </w:rPr>
        <w:t>d samtidig och adjuvant temozolo</w:t>
      </w:r>
      <w:r>
        <w:rPr>
          <w:lang w:val="sv-SE"/>
        </w:rPr>
        <w:t xml:space="preserve">mid hos pediatriska patienter med nyligen diagnosticerat </w:t>
      </w:r>
      <w:r w:rsidRPr="0061465B">
        <w:rPr>
          <w:lang w:val="sv-SE"/>
        </w:rPr>
        <w:t>supratentorialt, infratentorialt, cerebel</w:t>
      </w:r>
      <w:r w:rsidR="005709FF" w:rsidRPr="00FE2E5A">
        <w:rPr>
          <w:lang w:val="sv-SE"/>
        </w:rPr>
        <w:t>l</w:t>
      </w:r>
      <w:r w:rsidRPr="00FE2E5A">
        <w:rPr>
          <w:lang w:val="sv-SE"/>
        </w:rPr>
        <w:t>ärt eller pedunkulärt höggradigt gliom</w:t>
      </w:r>
      <w:r w:rsidR="00EF6EC0">
        <w:rPr>
          <w:lang w:val="sv-SE"/>
        </w:rPr>
        <w:t>,</w:t>
      </w:r>
      <w:r>
        <w:rPr>
          <w:lang w:val="sv-SE"/>
        </w:rPr>
        <w:t xml:space="preserve"> var säkerhetsprofilen jämförbar med den observerad vid andra tumörtyper hos</w:t>
      </w:r>
      <w:r w:rsidR="0061465B">
        <w:rPr>
          <w:lang w:val="sv-SE"/>
        </w:rPr>
        <w:t xml:space="preserve"> vuxna </w:t>
      </w:r>
      <w:r>
        <w:rPr>
          <w:lang w:val="sv-SE"/>
        </w:rPr>
        <w:t xml:space="preserve">patienter behandlade med Avastin. </w:t>
      </w:r>
    </w:p>
    <w:p w14:paraId="0F805836" w14:textId="77777777" w:rsidR="008E21D6" w:rsidRDefault="008E21D6" w:rsidP="00F9300D">
      <w:pPr>
        <w:keepNext/>
        <w:keepLines/>
        <w:suppressAutoHyphens/>
        <w:rPr>
          <w:lang w:val="sv-SE"/>
        </w:rPr>
      </w:pPr>
    </w:p>
    <w:p w14:paraId="49C4D766" w14:textId="77777777" w:rsidR="008E21D6" w:rsidRDefault="008E21D6" w:rsidP="00F9300D">
      <w:pPr>
        <w:keepNext/>
        <w:keepLines/>
        <w:suppressAutoHyphens/>
        <w:rPr>
          <w:lang w:val="sv-SE"/>
        </w:rPr>
      </w:pPr>
      <w:r>
        <w:rPr>
          <w:lang w:val="sv-SE"/>
        </w:rPr>
        <w:t xml:space="preserve">I studien BO20924 </w:t>
      </w:r>
      <w:r w:rsidR="008873E7">
        <w:rPr>
          <w:lang w:val="sv-SE"/>
        </w:rPr>
        <w:t>med</w:t>
      </w:r>
      <w:r>
        <w:rPr>
          <w:lang w:val="sv-SE"/>
        </w:rPr>
        <w:t xml:space="preserve"> Avastin </w:t>
      </w:r>
      <w:r w:rsidR="008873E7">
        <w:rPr>
          <w:lang w:val="sv-SE"/>
        </w:rPr>
        <w:t>och</w:t>
      </w:r>
      <w:r>
        <w:rPr>
          <w:lang w:val="sv-SE"/>
        </w:rPr>
        <w:t xml:space="preserve"> nuvarande standardbehandling för </w:t>
      </w:r>
      <w:r w:rsidR="00D8083E">
        <w:rPr>
          <w:lang w:val="sv-SE"/>
        </w:rPr>
        <w:t xml:space="preserve">metastaserad </w:t>
      </w:r>
      <w:r w:rsidR="00A07890">
        <w:rPr>
          <w:lang w:val="sv-SE"/>
        </w:rPr>
        <w:t>rabdomyosarkom och icke-r</w:t>
      </w:r>
      <w:r w:rsidR="00A07890" w:rsidRPr="00D94386">
        <w:rPr>
          <w:lang w:val="sv-SE"/>
        </w:rPr>
        <w:t>abdomyosarkom mjukdelssarkom</w:t>
      </w:r>
      <w:r>
        <w:rPr>
          <w:lang w:val="sv-SE"/>
        </w:rPr>
        <w:t xml:space="preserve"> </w:t>
      </w:r>
      <w:r w:rsidR="00673A1F">
        <w:rPr>
          <w:lang w:val="sv-SE"/>
        </w:rPr>
        <w:t>sågs ingen skillnad i</w:t>
      </w:r>
      <w:r>
        <w:rPr>
          <w:lang w:val="sv-SE"/>
        </w:rPr>
        <w:t xml:space="preserve"> säkerhetsprofilen </w:t>
      </w:r>
      <w:r w:rsidR="00673A1F">
        <w:rPr>
          <w:lang w:val="sv-SE"/>
        </w:rPr>
        <w:t>mellan Avastinbehandlade barn jämfört</w:t>
      </w:r>
      <w:r>
        <w:rPr>
          <w:lang w:val="sv-SE"/>
        </w:rPr>
        <w:t xml:space="preserve"> med den </w:t>
      </w:r>
      <w:r w:rsidR="00673A1F">
        <w:rPr>
          <w:lang w:val="sv-SE"/>
        </w:rPr>
        <w:t>som observerats</w:t>
      </w:r>
      <w:r>
        <w:rPr>
          <w:lang w:val="sv-SE"/>
        </w:rPr>
        <w:t xml:space="preserve"> hos vuxna behandlade med Avastin.</w:t>
      </w:r>
    </w:p>
    <w:p w14:paraId="1F883E58" w14:textId="77777777" w:rsidR="008E21D6" w:rsidRDefault="008E21D6" w:rsidP="00F9300D">
      <w:pPr>
        <w:keepNext/>
        <w:keepLines/>
        <w:suppressAutoHyphens/>
        <w:rPr>
          <w:lang w:val="sv-SE"/>
        </w:rPr>
      </w:pPr>
    </w:p>
    <w:p w14:paraId="48CC8B16" w14:textId="77777777" w:rsidR="002C0847" w:rsidRPr="002326AC" w:rsidRDefault="00B34B6A" w:rsidP="00F9300D">
      <w:pPr>
        <w:keepNext/>
        <w:keepLines/>
        <w:suppressAutoHyphens/>
        <w:rPr>
          <w:lang w:val="sv-SE"/>
        </w:rPr>
      </w:pPr>
      <w:r>
        <w:rPr>
          <w:lang w:val="sv-SE"/>
        </w:rPr>
        <w:t>Avastin är inte godkän</w:t>
      </w:r>
      <w:r w:rsidR="00A7314D">
        <w:rPr>
          <w:lang w:val="sv-SE"/>
        </w:rPr>
        <w:t>t</w:t>
      </w:r>
      <w:r>
        <w:rPr>
          <w:lang w:val="sv-SE"/>
        </w:rPr>
        <w:t xml:space="preserve"> för användning hos patienter under 18 år. I publicerade litteraturrapporter har fall av icke-mandibulär osteonekros observerats hos p</w:t>
      </w:r>
      <w:r w:rsidR="00B616E4">
        <w:rPr>
          <w:lang w:val="sv-SE"/>
        </w:rPr>
        <w:t>atienter under 18 år behandlade</w:t>
      </w:r>
      <w:r>
        <w:rPr>
          <w:lang w:val="sv-SE"/>
        </w:rPr>
        <w:t xml:space="preserve"> med Avastin. </w:t>
      </w:r>
    </w:p>
    <w:p w14:paraId="6A00B204" w14:textId="77777777" w:rsidR="00353069" w:rsidRPr="002326AC" w:rsidRDefault="00353069" w:rsidP="00353069">
      <w:pPr>
        <w:suppressAutoHyphens/>
        <w:rPr>
          <w:lang w:val="sv-SE"/>
        </w:rPr>
      </w:pPr>
    </w:p>
    <w:p w14:paraId="37BA3A4A" w14:textId="77777777" w:rsidR="00353069" w:rsidRPr="002326AC" w:rsidRDefault="00353069" w:rsidP="00CE71A4">
      <w:pPr>
        <w:widowControl w:val="0"/>
        <w:rPr>
          <w:b/>
          <w:i/>
          <w:lang w:val="sv-SE"/>
        </w:rPr>
      </w:pPr>
      <w:r w:rsidRPr="002326AC">
        <w:rPr>
          <w:b/>
          <w:i/>
          <w:lang w:val="sv-SE"/>
        </w:rPr>
        <w:t xml:space="preserve">Biverkningar som rapporterats efter marknadsintroduktionen </w:t>
      </w:r>
    </w:p>
    <w:p w14:paraId="7E5B05DE" w14:textId="77777777" w:rsidR="00353069" w:rsidRPr="002326AC" w:rsidRDefault="00353069" w:rsidP="00CE71A4">
      <w:pPr>
        <w:widowControl w:val="0"/>
        <w:rPr>
          <w:b/>
          <w:i/>
          <w:lang w:val="sv-SE"/>
        </w:rPr>
      </w:pPr>
    </w:p>
    <w:p w14:paraId="04FCFF73" w14:textId="77777777" w:rsidR="00353069" w:rsidRPr="002326AC" w:rsidRDefault="00353069" w:rsidP="00CE71A4">
      <w:pPr>
        <w:widowControl w:val="0"/>
        <w:ind w:left="567" w:hanging="567"/>
        <w:rPr>
          <w:b/>
          <w:lang w:val="sv-SE"/>
        </w:rPr>
      </w:pPr>
      <w:r w:rsidRPr="006325D8">
        <w:rPr>
          <w:b/>
          <w:lang w:val="sv-SE"/>
        </w:rPr>
        <w:t>Tabell</w:t>
      </w:r>
      <w:r w:rsidR="00930F24" w:rsidRPr="006325D8">
        <w:rPr>
          <w:b/>
          <w:lang w:val="sv-SE"/>
        </w:rPr>
        <w:t> </w:t>
      </w:r>
      <w:r w:rsidR="0038550D" w:rsidRPr="0069443F">
        <w:rPr>
          <w:b/>
          <w:lang w:val="sv-SE"/>
        </w:rPr>
        <w:t>3</w:t>
      </w:r>
      <w:r w:rsidRPr="0069443F">
        <w:rPr>
          <w:b/>
          <w:lang w:val="sv-SE"/>
        </w:rPr>
        <w:tab/>
        <w:t>Biverkningar</w:t>
      </w:r>
      <w:r w:rsidRPr="002326AC">
        <w:rPr>
          <w:b/>
          <w:lang w:val="sv-SE"/>
        </w:rPr>
        <w:t xml:space="preserve"> rapporterade efter marknadsintroduktionen</w:t>
      </w:r>
    </w:p>
    <w:p w14:paraId="78E0A488" w14:textId="77777777" w:rsidR="00353069" w:rsidRPr="002326AC" w:rsidRDefault="00353069" w:rsidP="00CE71A4">
      <w:pPr>
        <w:widowControl w:val="0"/>
        <w:rPr>
          <w:lang w:val="sv-SE"/>
        </w:rPr>
      </w:pPr>
    </w:p>
    <w:tbl>
      <w:tblPr>
        <w:tblW w:w="0" w:type="auto"/>
        <w:tblInd w:w="228" w:type="dxa"/>
        <w:tblCellMar>
          <w:left w:w="0" w:type="dxa"/>
          <w:right w:w="0" w:type="dxa"/>
        </w:tblCellMar>
        <w:tblLook w:val="0000" w:firstRow="0" w:lastRow="0" w:firstColumn="0" w:lastColumn="0" w:noHBand="0" w:noVBand="0"/>
      </w:tblPr>
      <w:tblGrid>
        <w:gridCol w:w="2280"/>
        <w:gridCol w:w="6480"/>
      </w:tblGrid>
      <w:tr w:rsidR="00353069" w:rsidRPr="002326AC" w14:paraId="61281016" w14:textId="77777777" w:rsidTr="00C93AB1">
        <w:trPr>
          <w:tblHeader/>
        </w:trPr>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8F506E" w14:textId="77777777" w:rsidR="00CA686C" w:rsidRPr="00CE71A4" w:rsidRDefault="00CA686C" w:rsidP="00CE71A4">
            <w:pPr>
              <w:widowControl w:val="0"/>
              <w:jc w:val="center"/>
              <w:rPr>
                <w:i/>
                <w:lang w:val="sv-SE"/>
              </w:rPr>
            </w:pPr>
          </w:p>
          <w:p w14:paraId="175E7F33" w14:textId="4380E99F" w:rsidR="00353069" w:rsidRDefault="00353069" w:rsidP="00CE71A4">
            <w:pPr>
              <w:widowControl w:val="0"/>
              <w:jc w:val="center"/>
              <w:rPr>
                <w:i/>
              </w:rPr>
            </w:pPr>
            <w:proofErr w:type="spellStart"/>
            <w:r w:rsidRPr="00143468">
              <w:rPr>
                <w:i/>
              </w:rPr>
              <w:t>Organsystem</w:t>
            </w:r>
            <w:proofErr w:type="spellEnd"/>
          </w:p>
          <w:p w14:paraId="5D14F9BA" w14:textId="77777777" w:rsidR="00CA686C" w:rsidRPr="00143468" w:rsidRDefault="00CA686C" w:rsidP="00CE71A4">
            <w:pPr>
              <w:widowControl w:val="0"/>
              <w:jc w:val="center"/>
              <w:rPr>
                <w:i/>
              </w:rPr>
            </w:pP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C429EB" w14:textId="77777777" w:rsidR="00CA686C" w:rsidRDefault="00CA686C" w:rsidP="00CE71A4">
            <w:pPr>
              <w:widowControl w:val="0"/>
              <w:jc w:val="center"/>
              <w:rPr>
                <w:i/>
              </w:rPr>
            </w:pPr>
          </w:p>
          <w:p w14:paraId="08BD4C62" w14:textId="2BCA524D" w:rsidR="00353069" w:rsidRPr="00143468" w:rsidRDefault="00353069" w:rsidP="00CE71A4">
            <w:pPr>
              <w:widowControl w:val="0"/>
              <w:jc w:val="center"/>
              <w:rPr>
                <w:i/>
              </w:rPr>
            </w:pPr>
            <w:proofErr w:type="spellStart"/>
            <w:r w:rsidRPr="00143468">
              <w:rPr>
                <w:i/>
              </w:rPr>
              <w:t>Biverkning</w:t>
            </w:r>
            <w:proofErr w:type="spellEnd"/>
            <w:r w:rsidRPr="00143468">
              <w:rPr>
                <w:i/>
              </w:rPr>
              <w:t xml:space="preserve"> (</w:t>
            </w:r>
            <w:proofErr w:type="spellStart"/>
            <w:r w:rsidRPr="00143468">
              <w:rPr>
                <w:i/>
              </w:rPr>
              <w:t>frekvens</w:t>
            </w:r>
            <w:proofErr w:type="spellEnd"/>
            <w:r w:rsidRPr="00143468">
              <w:rPr>
                <w:i/>
              </w:rPr>
              <w:t>*)</w:t>
            </w:r>
          </w:p>
        </w:tc>
      </w:tr>
      <w:tr w:rsidR="005B4E7F" w:rsidRPr="007243A7" w14:paraId="1563F506" w14:textId="77777777" w:rsidTr="00353069">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E43B0D" w14:textId="77777777" w:rsidR="00CA686C" w:rsidRDefault="00CA686C" w:rsidP="00CE71A4">
            <w:pPr>
              <w:widowControl w:val="0"/>
              <w:jc w:val="center"/>
              <w:rPr>
                <w:rFonts w:eastAsia="SimSun"/>
                <w:i/>
                <w:szCs w:val="22"/>
                <w:lang w:val="sv-SE" w:eastAsia="zh-CN"/>
              </w:rPr>
            </w:pPr>
          </w:p>
          <w:p w14:paraId="58FDF694" w14:textId="3360D550" w:rsidR="005B4E7F" w:rsidRPr="00893C94" w:rsidRDefault="005B4E7F" w:rsidP="00CE71A4">
            <w:pPr>
              <w:widowControl w:val="0"/>
              <w:jc w:val="center"/>
              <w:rPr>
                <w:i/>
                <w:lang w:val="sv-SE"/>
              </w:rPr>
            </w:pPr>
            <w:r w:rsidRPr="00893C94">
              <w:rPr>
                <w:rFonts w:eastAsia="SimSun"/>
                <w:i/>
                <w:szCs w:val="22"/>
                <w:lang w:val="sv-SE" w:eastAsia="zh-CN"/>
              </w:rPr>
              <w:t>Infektioner och infestationer</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21E97CC2" w14:textId="77777777" w:rsidR="005B4E7F" w:rsidRPr="00DA1D08" w:rsidRDefault="005B4E7F" w:rsidP="00CE71A4">
            <w:pPr>
              <w:widowControl w:val="0"/>
              <w:spacing w:before="120" w:after="120"/>
              <w:rPr>
                <w:lang w:val="sv-SE"/>
              </w:rPr>
            </w:pPr>
            <w:r w:rsidRPr="00DA1D08">
              <w:rPr>
                <w:lang w:val="sv-SE"/>
              </w:rPr>
              <w:t>Nekrotiserande fasciit, vanligtvis sekundär till sårläkningskomplikationer, gastrointestinal perforation eller fistelbildning (sällsynt) (se även avsnitt 4.4)</w:t>
            </w:r>
          </w:p>
        </w:tc>
      </w:tr>
      <w:tr w:rsidR="005B4E7F" w:rsidRPr="007243A7" w14:paraId="40C59443" w14:textId="77777777" w:rsidTr="00353069">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E6DEB6" w14:textId="77777777" w:rsidR="00CA686C" w:rsidRDefault="00CA686C" w:rsidP="00CE71A4">
            <w:pPr>
              <w:widowControl w:val="0"/>
              <w:jc w:val="center"/>
              <w:rPr>
                <w:i/>
                <w:lang w:val="sv-SE"/>
              </w:rPr>
            </w:pPr>
          </w:p>
          <w:p w14:paraId="36BB92CA" w14:textId="6EFE2BE5" w:rsidR="005B4E7F" w:rsidRPr="00893C94" w:rsidRDefault="005B4E7F" w:rsidP="00CE71A4">
            <w:pPr>
              <w:widowControl w:val="0"/>
              <w:jc w:val="center"/>
              <w:rPr>
                <w:rFonts w:eastAsia="SimSun"/>
                <w:i/>
                <w:szCs w:val="22"/>
                <w:lang w:val="sv-SE" w:eastAsia="zh-CN"/>
              </w:rPr>
            </w:pPr>
            <w:r w:rsidRPr="00893C94">
              <w:rPr>
                <w:i/>
                <w:lang w:val="sv-SE"/>
              </w:rPr>
              <w:t>Immunsystemet</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0A548AB5" w14:textId="0F9B100D" w:rsidR="005B4E7F" w:rsidRDefault="005B4E7F" w:rsidP="00CE71A4">
            <w:pPr>
              <w:widowControl w:val="0"/>
              <w:spacing w:before="120" w:after="120"/>
              <w:rPr>
                <w:lang w:val="sv-SE"/>
              </w:rPr>
            </w:pPr>
            <w:r w:rsidRPr="00DA1D08">
              <w:rPr>
                <w:lang w:val="sv-SE"/>
              </w:rPr>
              <w:t>Överkänslighetsreaktioner och infusionsreaktioner (</w:t>
            </w:r>
            <w:r w:rsidR="009B3F81">
              <w:rPr>
                <w:lang w:val="sv-SE"/>
              </w:rPr>
              <w:t>vanliga</w:t>
            </w:r>
            <w:r w:rsidRPr="00DA1D08">
              <w:rPr>
                <w:lang w:val="sv-SE"/>
              </w:rPr>
              <w:t>) med följande möjliga samtidiga manifestationer: dyspné/ andningssvårigheter, blodvallningar/rodnad/hudutslag, hypotension eller hypertension, otillräcklig syresättning, bröstsmärta, stelhet och illamående/kräkningar (</w:t>
            </w:r>
            <w:r w:rsidRPr="001F4C37">
              <w:rPr>
                <w:lang w:val="sv-SE"/>
              </w:rPr>
              <w:t xml:space="preserve">se även avsnitt 4.4 och </w:t>
            </w:r>
            <w:r w:rsidRPr="00CE71A4">
              <w:rPr>
                <w:lang w:val="sv-SE"/>
              </w:rPr>
              <w:t>Överkänslighetsreaktioner</w:t>
            </w:r>
            <w:r w:rsidR="001F4C37">
              <w:rPr>
                <w:lang w:val="sv-SE"/>
              </w:rPr>
              <w:t xml:space="preserve"> </w:t>
            </w:r>
            <w:r w:rsidR="001F4C37" w:rsidRPr="00CE71A4">
              <w:rPr>
                <w:lang w:val="sv-SE"/>
              </w:rPr>
              <w:t xml:space="preserve">(inklusive anafylaktisk </w:t>
            </w:r>
            <w:r w:rsidR="001F4C37" w:rsidRPr="001F4C37">
              <w:rPr>
                <w:lang w:val="sv-SE"/>
              </w:rPr>
              <w:t>chock) /</w:t>
            </w:r>
            <w:r w:rsidRPr="00CE71A4">
              <w:rPr>
                <w:lang w:val="sv-SE"/>
              </w:rPr>
              <w:t>infusionsreaktioner</w:t>
            </w:r>
            <w:r w:rsidR="001F4C37">
              <w:rPr>
                <w:lang w:val="sv-SE"/>
              </w:rPr>
              <w:t>,</w:t>
            </w:r>
            <w:r w:rsidRPr="001F4C37">
              <w:rPr>
                <w:lang w:val="sv-SE"/>
              </w:rPr>
              <w:t xml:space="preserve"> ovan</w:t>
            </w:r>
            <w:r w:rsidRPr="00DA1D08">
              <w:rPr>
                <w:lang w:val="sv-SE"/>
              </w:rPr>
              <w:t>)</w:t>
            </w:r>
            <w:r w:rsidR="006127C9">
              <w:rPr>
                <w:lang w:val="sv-SE"/>
              </w:rPr>
              <w:t>.</w:t>
            </w:r>
          </w:p>
          <w:p w14:paraId="54FB1E48" w14:textId="1567173E" w:rsidR="009B3F81" w:rsidRPr="00DA1D08" w:rsidRDefault="009B3F81" w:rsidP="00CE71A4">
            <w:pPr>
              <w:widowControl w:val="0"/>
              <w:spacing w:before="120" w:after="120"/>
              <w:rPr>
                <w:lang w:val="sv-SE"/>
              </w:rPr>
            </w:pPr>
            <w:r>
              <w:rPr>
                <w:lang w:val="sv-SE"/>
              </w:rPr>
              <w:t>Anafylaktisk chock (sällsynta) (se även avsnitt 4.4)</w:t>
            </w:r>
            <w:r w:rsidR="00AA2AEB">
              <w:rPr>
                <w:lang w:val="sv-SE"/>
              </w:rPr>
              <w:t>.</w:t>
            </w:r>
          </w:p>
        </w:tc>
      </w:tr>
      <w:tr w:rsidR="005B4E7F" w:rsidRPr="00257D24" w14:paraId="2F989240" w14:textId="77777777" w:rsidTr="00353069">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943C0F" w14:textId="77777777" w:rsidR="00CA686C" w:rsidRDefault="00CA686C" w:rsidP="00CE71A4">
            <w:pPr>
              <w:widowControl w:val="0"/>
              <w:jc w:val="center"/>
              <w:rPr>
                <w:i/>
                <w:lang w:val="sv-SE"/>
              </w:rPr>
            </w:pPr>
          </w:p>
          <w:p w14:paraId="76D59B97" w14:textId="21884A39" w:rsidR="005B4E7F" w:rsidRPr="00143468" w:rsidRDefault="005B4E7F" w:rsidP="00CE71A4">
            <w:pPr>
              <w:widowControl w:val="0"/>
              <w:jc w:val="center"/>
              <w:rPr>
                <w:i/>
              </w:rPr>
            </w:pPr>
            <w:r w:rsidRPr="00143468">
              <w:rPr>
                <w:i/>
                <w:lang w:val="sv-SE"/>
              </w:rPr>
              <w:t>Centrala och perifera nervsystemet</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7BBED41B" w14:textId="77777777" w:rsidR="005B4E7F" w:rsidRPr="002326AC" w:rsidRDefault="005B4E7F" w:rsidP="00CE71A4">
            <w:pPr>
              <w:widowControl w:val="0"/>
              <w:spacing w:before="120" w:after="120"/>
              <w:rPr>
                <w:lang w:val="sv-SE"/>
              </w:rPr>
            </w:pPr>
            <w:r w:rsidRPr="002326AC">
              <w:rPr>
                <w:lang w:val="sv-SE"/>
              </w:rPr>
              <w:t xml:space="preserve">Hypertensiv encefalopati (mycket sällsynt) (se avsnitt </w:t>
            </w:r>
            <w:bookmarkStart w:id="21" w:name="OLE_LINK1"/>
            <w:bookmarkStart w:id="22" w:name="OLE_LINK2"/>
            <w:r w:rsidRPr="002326AC">
              <w:rPr>
                <w:lang w:val="sv-SE"/>
              </w:rPr>
              <w:t xml:space="preserve">4.4 </w:t>
            </w:r>
            <w:bookmarkEnd w:id="21"/>
            <w:bookmarkEnd w:id="22"/>
            <w:r w:rsidRPr="002326AC">
              <w:rPr>
                <w:lang w:val="sv-SE"/>
              </w:rPr>
              <w:t xml:space="preserve">och </w:t>
            </w:r>
            <w:r w:rsidRPr="002326AC">
              <w:rPr>
                <w:i/>
                <w:lang w:val="sv-SE"/>
              </w:rPr>
              <w:t>Hypertension</w:t>
            </w:r>
            <w:r w:rsidRPr="002326AC">
              <w:rPr>
                <w:lang w:val="sv-SE"/>
              </w:rPr>
              <w:t xml:space="preserve"> i avsnitt 4.8)</w:t>
            </w:r>
          </w:p>
          <w:p w14:paraId="62DC1182" w14:textId="77777777" w:rsidR="005B4E7F" w:rsidRPr="002326AC" w:rsidRDefault="005B4E7F" w:rsidP="00CE71A4">
            <w:pPr>
              <w:widowControl w:val="0"/>
              <w:spacing w:before="120" w:after="120"/>
              <w:rPr>
                <w:lang w:val="sv-SE"/>
              </w:rPr>
            </w:pPr>
            <w:r w:rsidRPr="002326AC">
              <w:rPr>
                <w:lang w:val="sv-SE"/>
              </w:rPr>
              <w:t>Posterior Reversibel Encefalopati Syndrom</w:t>
            </w:r>
            <w:r w:rsidR="00B616E4">
              <w:rPr>
                <w:lang w:val="sv-SE"/>
              </w:rPr>
              <w:t xml:space="preserve"> (PRES)</w:t>
            </w:r>
            <w:r w:rsidRPr="002326AC" w:rsidDel="004F13C2">
              <w:rPr>
                <w:lang w:val="sv-SE"/>
              </w:rPr>
              <w:t xml:space="preserve"> </w:t>
            </w:r>
            <w:r w:rsidRPr="002326AC">
              <w:rPr>
                <w:lang w:val="sv-SE"/>
              </w:rPr>
              <w:t>(sällsynt) (se också avsnitt 4.4)</w:t>
            </w:r>
          </w:p>
        </w:tc>
      </w:tr>
      <w:tr w:rsidR="005B4E7F" w:rsidRPr="007243A7" w14:paraId="322BB9BB" w14:textId="77777777" w:rsidTr="00353069">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E91635" w14:textId="77777777" w:rsidR="00CA686C" w:rsidRDefault="00CA686C" w:rsidP="00CE71A4">
            <w:pPr>
              <w:widowControl w:val="0"/>
              <w:jc w:val="center"/>
              <w:rPr>
                <w:i/>
                <w:lang w:val="pl-PL"/>
              </w:rPr>
            </w:pPr>
          </w:p>
          <w:p w14:paraId="0B2F7BEB" w14:textId="014B82E4" w:rsidR="005B4E7F" w:rsidRPr="00143468" w:rsidRDefault="005B4E7F" w:rsidP="00CE71A4">
            <w:pPr>
              <w:widowControl w:val="0"/>
              <w:jc w:val="center"/>
              <w:rPr>
                <w:i/>
              </w:rPr>
            </w:pPr>
            <w:r w:rsidRPr="00143468">
              <w:rPr>
                <w:i/>
                <w:lang w:val="pl-PL"/>
              </w:rPr>
              <w:t>Blodkärl</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37B1919B" w14:textId="718DEDF2" w:rsidR="005B4E7F" w:rsidRPr="002326AC" w:rsidRDefault="005B4E7F" w:rsidP="00CE71A4">
            <w:pPr>
              <w:widowControl w:val="0"/>
              <w:spacing w:before="120" w:after="120"/>
              <w:rPr>
                <w:lang w:val="sv-SE"/>
              </w:rPr>
            </w:pPr>
            <w:r w:rsidRPr="002326AC">
              <w:rPr>
                <w:lang w:val="sv-SE"/>
              </w:rPr>
              <w:t>Renal trombotisk mikroangiopati</w:t>
            </w:r>
            <w:ins w:id="23" w:author="Author" w:date="2025-09-29T08:38:00Z" w16du:dateUtc="2025-09-29T06:38:00Z">
              <w:r w:rsidR="00374D0E">
                <w:rPr>
                  <w:lang w:val="sv-SE"/>
                </w:rPr>
                <w:t xml:space="preserve"> </w:t>
              </w:r>
            </w:ins>
            <w:ins w:id="24" w:author="Author" w:date="2025-09-29T08:39:00Z" w16du:dateUtc="2025-09-29T06:39:00Z">
              <w:r w:rsidR="00374D0E" w:rsidRPr="002326AC">
                <w:rPr>
                  <w:lang w:val="sv-SE"/>
                </w:rPr>
                <w:t>med eller utan samtidig användning av sunitinib</w:t>
              </w:r>
              <w:r w:rsidR="00374D0E">
                <w:rPr>
                  <w:lang w:val="sv-SE"/>
                </w:rPr>
                <w:t xml:space="preserve"> </w:t>
              </w:r>
            </w:ins>
            <w:ins w:id="25" w:author="Author" w:date="2025-09-29T08:40:00Z" w16du:dateUtc="2025-09-29T06:40:00Z">
              <w:r w:rsidR="00374D0E">
                <w:rPr>
                  <w:lang w:val="sv-SE"/>
                </w:rPr>
                <w:t>och</w:t>
              </w:r>
              <w:r w:rsidR="009954C3" w:rsidRPr="009954C3">
                <w:rPr>
                  <w:lang w:val="sv-SE"/>
                  <w:rPrChange w:id="26" w:author="Author" w:date="2025-09-29T08:40:00Z" w16du:dateUtc="2025-09-29T06:40:00Z">
                    <w:rPr/>
                  </w:rPrChange>
                </w:rPr>
                <w:t xml:space="preserve"> </w:t>
              </w:r>
              <w:r w:rsidR="009954C3">
                <w:rPr>
                  <w:lang w:val="sv-SE"/>
                </w:rPr>
                <w:t>h</w:t>
              </w:r>
              <w:r w:rsidR="009954C3" w:rsidRPr="009954C3">
                <w:rPr>
                  <w:lang w:val="sv-SE"/>
                </w:rPr>
                <w:t>yalinocklusiv glomerulär mikroangiopati</w:t>
              </w:r>
              <w:r w:rsidR="00374D0E">
                <w:rPr>
                  <w:lang w:val="sv-SE"/>
                </w:rPr>
                <w:t xml:space="preserve"> </w:t>
              </w:r>
            </w:ins>
            <w:del w:id="27" w:author="Author" w:date="2025-09-29T08:40:00Z" w16du:dateUtc="2025-09-29T06:40:00Z">
              <w:r w:rsidRPr="002326AC" w:rsidDel="009954C3">
                <w:rPr>
                  <w:lang w:val="sv-SE"/>
                </w:rPr>
                <w:delText xml:space="preserve">, </w:delText>
              </w:r>
            </w:del>
            <w:r w:rsidRPr="002326AC">
              <w:rPr>
                <w:lang w:val="sv-SE"/>
              </w:rPr>
              <w:t>som kan vara kliniskt manifesterad som proteinuri (okänd)</w:t>
            </w:r>
            <w:del w:id="28" w:author="Author" w:date="2025-09-29T08:39:00Z" w16du:dateUtc="2025-09-29T06:39:00Z">
              <w:r w:rsidRPr="002326AC" w:rsidDel="00374D0E">
                <w:rPr>
                  <w:lang w:val="sv-SE"/>
                </w:rPr>
                <w:delText xml:space="preserve"> med eller utan samtidig användning av sunitinib</w:delText>
              </w:r>
            </w:del>
            <w:r w:rsidRPr="002326AC">
              <w:rPr>
                <w:lang w:val="sv-SE"/>
              </w:rPr>
              <w:t xml:space="preserve">. För ytterligare information om proteinuri, se avsnitt 4.4 och </w:t>
            </w:r>
            <w:r w:rsidRPr="002326AC">
              <w:rPr>
                <w:i/>
                <w:lang w:val="sv-SE"/>
              </w:rPr>
              <w:t>Proteinuri</w:t>
            </w:r>
            <w:r w:rsidRPr="002326AC">
              <w:rPr>
                <w:lang w:val="sv-SE"/>
              </w:rPr>
              <w:t xml:space="preserve"> i avsnitt 4.8.</w:t>
            </w:r>
          </w:p>
        </w:tc>
      </w:tr>
      <w:tr w:rsidR="005B4E7F" w:rsidRPr="007243A7" w14:paraId="5FFDCD72" w14:textId="77777777" w:rsidTr="00353069">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A891CB" w14:textId="77777777" w:rsidR="00CA686C" w:rsidRDefault="00CA686C" w:rsidP="00CE71A4">
            <w:pPr>
              <w:widowControl w:val="0"/>
              <w:jc w:val="center"/>
              <w:rPr>
                <w:i/>
                <w:lang w:val="sv-SE"/>
              </w:rPr>
            </w:pPr>
          </w:p>
          <w:p w14:paraId="52810D47" w14:textId="0007CF4E" w:rsidR="005B4E7F" w:rsidRPr="00143468" w:rsidRDefault="005B4E7F" w:rsidP="00CE71A4">
            <w:pPr>
              <w:widowControl w:val="0"/>
              <w:jc w:val="center"/>
              <w:rPr>
                <w:i/>
                <w:lang w:val="sv-SE"/>
              </w:rPr>
            </w:pPr>
            <w:r w:rsidRPr="00143468">
              <w:rPr>
                <w:i/>
                <w:lang w:val="sv-SE"/>
              </w:rPr>
              <w:t>Andningsvägar, bröstkorg och mediastinum</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3BE74E89" w14:textId="77777777" w:rsidR="005B4E7F" w:rsidRPr="002326AC" w:rsidRDefault="005B4E7F" w:rsidP="00CE71A4">
            <w:pPr>
              <w:widowControl w:val="0"/>
              <w:spacing w:before="120" w:after="120"/>
              <w:rPr>
                <w:lang w:val="sv-SE"/>
              </w:rPr>
            </w:pPr>
            <w:r w:rsidRPr="002326AC">
              <w:rPr>
                <w:lang w:val="sv-SE"/>
              </w:rPr>
              <w:t>Perforation av nässkiljeväggen (okänd)</w:t>
            </w:r>
          </w:p>
          <w:p w14:paraId="33BCAD45" w14:textId="77777777" w:rsidR="005B4E7F" w:rsidRPr="002326AC" w:rsidRDefault="005B4E7F" w:rsidP="00CE71A4">
            <w:pPr>
              <w:widowControl w:val="0"/>
              <w:spacing w:before="120" w:after="120"/>
              <w:rPr>
                <w:lang w:val="sv-SE"/>
              </w:rPr>
            </w:pPr>
            <w:r w:rsidRPr="002326AC">
              <w:rPr>
                <w:lang w:val="sv-SE"/>
              </w:rPr>
              <w:t>Pulmonell hypertension (okänd)</w:t>
            </w:r>
          </w:p>
          <w:p w14:paraId="684FFF30" w14:textId="77777777" w:rsidR="005B4E7F" w:rsidRPr="002326AC" w:rsidRDefault="005B4E7F" w:rsidP="00CE71A4">
            <w:pPr>
              <w:widowControl w:val="0"/>
              <w:spacing w:before="120" w:after="120"/>
              <w:rPr>
                <w:lang w:val="sv-SE"/>
              </w:rPr>
            </w:pPr>
            <w:r w:rsidRPr="002326AC">
              <w:rPr>
                <w:lang w:val="sv-SE"/>
              </w:rPr>
              <w:t>Dysfoni (vanlig)</w:t>
            </w:r>
          </w:p>
        </w:tc>
      </w:tr>
      <w:tr w:rsidR="005B4E7F" w:rsidRPr="002326AC" w14:paraId="3AD06F57" w14:textId="77777777" w:rsidTr="00353069">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A01039" w14:textId="77777777" w:rsidR="00CA686C" w:rsidRDefault="00CA686C" w:rsidP="00CE71A4">
            <w:pPr>
              <w:keepNext/>
              <w:keepLines/>
              <w:widowControl w:val="0"/>
              <w:jc w:val="center"/>
              <w:rPr>
                <w:i/>
                <w:lang w:val="sv-SE"/>
              </w:rPr>
            </w:pPr>
          </w:p>
          <w:p w14:paraId="09B7BAE9" w14:textId="77777777" w:rsidR="005B4E7F" w:rsidRDefault="005B4E7F" w:rsidP="00CE71A4">
            <w:pPr>
              <w:keepNext/>
              <w:keepLines/>
              <w:widowControl w:val="0"/>
              <w:jc w:val="center"/>
              <w:rPr>
                <w:i/>
                <w:lang w:val="sv-SE"/>
              </w:rPr>
            </w:pPr>
            <w:r w:rsidRPr="00143468">
              <w:rPr>
                <w:i/>
                <w:lang w:val="sv-SE"/>
              </w:rPr>
              <w:t>Magtarmkanalen</w:t>
            </w:r>
          </w:p>
          <w:p w14:paraId="26BF75AB" w14:textId="0EEA2BD4" w:rsidR="00CA686C" w:rsidRPr="00143468" w:rsidRDefault="00CA686C" w:rsidP="00CE71A4">
            <w:pPr>
              <w:keepNext/>
              <w:keepLines/>
              <w:widowControl w:val="0"/>
              <w:jc w:val="center"/>
              <w:rPr>
                <w:i/>
                <w:lang w:val="sv-SE"/>
              </w:rPr>
            </w:pP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1A11E023" w14:textId="77777777" w:rsidR="005B4E7F" w:rsidRPr="002326AC" w:rsidRDefault="005B4E7F" w:rsidP="00CE71A4">
            <w:pPr>
              <w:keepNext/>
              <w:keepLines/>
              <w:widowControl w:val="0"/>
              <w:spacing w:before="120" w:after="120"/>
              <w:rPr>
                <w:lang w:val="sv-SE"/>
              </w:rPr>
            </w:pPr>
            <w:r w:rsidRPr="002326AC">
              <w:rPr>
                <w:lang w:val="sv-SE"/>
              </w:rPr>
              <w:t>Gastrointestinala sår (okänd)</w:t>
            </w:r>
          </w:p>
        </w:tc>
      </w:tr>
      <w:tr w:rsidR="005B4E7F" w:rsidRPr="002326AC" w14:paraId="49CDFD6F" w14:textId="77777777" w:rsidTr="00AD65BB">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728812" w14:textId="77777777" w:rsidR="00CA686C" w:rsidRDefault="00CA686C" w:rsidP="00CE71A4">
            <w:pPr>
              <w:widowControl w:val="0"/>
              <w:jc w:val="center"/>
              <w:rPr>
                <w:i/>
                <w:lang w:val="sv-SE"/>
              </w:rPr>
            </w:pPr>
          </w:p>
          <w:p w14:paraId="70D1FB48" w14:textId="77777777" w:rsidR="005B4E7F" w:rsidRDefault="005B4E7F" w:rsidP="00CE71A4">
            <w:pPr>
              <w:widowControl w:val="0"/>
              <w:jc w:val="center"/>
              <w:rPr>
                <w:i/>
                <w:lang w:val="sv-SE"/>
              </w:rPr>
            </w:pPr>
            <w:r w:rsidRPr="00143468">
              <w:rPr>
                <w:i/>
                <w:lang w:val="sv-SE"/>
              </w:rPr>
              <w:t>Lever och gallvägar</w:t>
            </w:r>
          </w:p>
          <w:p w14:paraId="694C212A" w14:textId="3320914A" w:rsidR="00CA686C" w:rsidRPr="00143468" w:rsidRDefault="00CA686C" w:rsidP="00CE71A4">
            <w:pPr>
              <w:widowControl w:val="0"/>
              <w:jc w:val="center"/>
              <w:rPr>
                <w:i/>
                <w:lang w:val="sv-SE"/>
              </w:rPr>
            </w:pP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28A129D1" w14:textId="77777777" w:rsidR="005B4E7F" w:rsidRPr="002326AC" w:rsidRDefault="005B4E7F" w:rsidP="00CE71A4">
            <w:pPr>
              <w:widowControl w:val="0"/>
              <w:spacing w:before="120" w:after="120"/>
              <w:rPr>
                <w:lang w:val="sv-SE"/>
              </w:rPr>
            </w:pPr>
            <w:r w:rsidRPr="002326AC">
              <w:rPr>
                <w:lang w:val="sv-SE"/>
              </w:rPr>
              <w:t>Perforation av gallblåsan (okänd)</w:t>
            </w:r>
          </w:p>
        </w:tc>
      </w:tr>
      <w:tr w:rsidR="002D281D" w:rsidRPr="007243A7" w14:paraId="72EFDB30" w14:textId="77777777" w:rsidTr="00DC6D05">
        <w:tc>
          <w:tcPr>
            <w:tcW w:w="2280"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14:paraId="482F1090" w14:textId="77777777" w:rsidR="00CA686C" w:rsidRDefault="002D281D" w:rsidP="00CE71A4">
            <w:pPr>
              <w:widowControl w:val="0"/>
              <w:jc w:val="center"/>
              <w:rPr>
                <w:rFonts w:eastAsia="SimSun"/>
                <w:i/>
                <w:color w:val="FF0000"/>
                <w:szCs w:val="22"/>
                <w:lang w:val="sv-SE" w:eastAsia="zh-CN"/>
              </w:rPr>
            </w:pPr>
            <w:r w:rsidRPr="00143468">
              <w:rPr>
                <w:rFonts w:eastAsia="SimSun"/>
                <w:i/>
                <w:color w:val="FF0000"/>
                <w:szCs w:val="22"/>
                <w:lang w:val="sv-SE" w:eastAsia="zh-CN"/>
              </w:rPr>
              <w:t xml:space="preserve"> </w:t>
            </w:r>
          </w:p>
          <w:p w14:paraId="7E80623D" w14:textId="6E943E83" w:rsidR="002D281D" w:rsidRPr="00143468" w:rsidRDefault="002D281D" w:rsidP="00CE71A4">
            <w:pPr>
              <w:widowControl w:val="0"/>
              <w:jc w:val="center"/>
              <w:rPr>
                <w:i/>
                <w:lang w:val="sv-SE"/>
              </w:rPr>
            </w:pPr>
            <w:r w:rsidRPr="00143468">
              <w:rPr>
                <w:i/>
                <w:lang w:val="sv-SE"/>
              </w:rPr>
              <w:t>Muskuloskeletala systemet och bindväv</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E45B2FA" w14:textId="77777777" w:rsidR="002D281D" w:rsidRPr="002326AC" w:rsidRDefault="002D281D" w:rsidP="00CE71A4">
            <w:pPr>
              <w:widowControl w:val="0"/>
              <w:rPr>
                <w:lang w:val="sv-SE"/>
              </w:rPr>
            </w:pPr>
            <w:r w:rsidRPr="002326AC">
              <w:rPr>
                <w:color w:val="000000"/>
                <w:szCs w:val="22"/>
                <w:lang w:val="sv-SE"/>
              </w:rPr>
              <w:t xml:space="preserve">Fall av osteonekros i käken har rapporterats hos patienter behandlade med Avastin. Majoriteten av dessa inträffade hos patienter som hade en identifierad riskfaktor för osteonekros i käken, främst exponering till intravenöst administrerade bisfosfonater och/eller tidigare tandproblem som krävt invasiva tandingrepp </w:t>
            </w:r>
            <w:r w:rsidRPr="002326AC">
              <w:rPr>
                <w:lang w:val="sv-SE"/>
              </w:rPr>
              <w:t>(se även avsnitt 4.4)</w:t>
            </w:r>
          </w:p>
        </w:tc>
      </w:tr>
      <w:tr w:rsidR="002D281D" w:rsidRPr="00257D24" w14:paraId="2CCE538F" w14:textId="77777777" w:rsidTr="00DC6D05">
        <w:tc>
          <w:tcPr>
            <w:tcW w:w="2280" w:type="dxa"/>
            <w:vMerge/>
            <w:tcBorders>
              <w:left w:val="single" w:sz="4" w:space="0" w:color="auto"/>
              <w:bottom w:val="single" w:sz="4" w:space="0" w:color="auto"/>
              <w:right w:val="single" w:sz="8" w:space="0" w:color="auto"/>
            </w:tcBorders>
            <w:tcMar>
              <w:top w:w="0" w:type="dxa"/>
              <w:left w:w="108" w:type="dxa"/>
              <w:bottom w:w="0" w:type="dxa"/>
              <w:right w:w="108" w:type="dxa"/>
            </w:tcMar>
          </w:tcPr>
          <w:p w14:paraId="76B8AD61" w14:textId="77777777" w:rsidR="002D281D" w:rsidRPr="00143468" w:rsidRDefault="002D281D" w:rsidP="00CE71A4">
            <w:pPr>
              <w:widowControl w:val="0"/>
              <w:jc w:val="center"/>
              <w:rPr>
                <w:rFonts w:eastAsia="SimSun"/>
                <w:i/>
                <w:color w:val="FF0000"/>
                <w:szCs w:val="22"/>
                <w:lang w:val="sv-SE" w:eastAsia="zh-CN"/>
              </w:rPr>
            </w:pP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5E066A3" w14:textId="77777777" w:rsidR="002D281D" w:rsidRPr="002D281D" w:rsidDel="00B34B6A" w:rsidRDefault="002D281D" w:rsidP="00CE71A4">
            <w:pPr>
              <w:widowControl w:val="0"/>
              <w:rPr>
                <w:lang w:val="sv-SE"/>
              </w:rPr>
            </w:pPr>
            <w:r>
              <w:rPr>
                <w:lang w:val="sv-SE"/>
              </w:rPr>
              <w:t>Fa</w:t>
            </w:r>
            <w:r w:rsidRPr="002D281D">
              <w:rPr>
                <w:lang w:val="sv-SE"/>
              </w:rPr>
              <w:t xml:space="preserve">ll av icke-mandibulär osteonekros </w:t>
            </w:r>
            <w:r>
              <w:rPr>
                <w:lang w:val="sv-SE"/>
              </w:rPr>
              <w:t xml:space="preserve">har </w:t>
            </w:r>
            <w:r w:rsidRPr="002D281D">
              <w:rPr>
                <w:lang w:val="sv-SE"/>
              </w:rPr>
              <w:t xml:space="preserve">observerats hos </w:t>
            </w:r>
            <w:r>
              <w:rPr>
                <w:lang w:val="sv-SE"/>
              </w:rPr>
              <w:t xml:space="preserve">pediatriska </w:t>
            </w:r>
            <w:r w:rsidRPr="002D281D">
              <w:rPr>
                <w:lang w:val="sv-SE"/>
              </w:rPr>
              <w:t>patienter</w:t>
            </w:r>
            <w:r>
              <w:rPr>
                <w:lang w:val="sv-SE"/>
              </w:rPr>
              <w:t xml:space="preserve"> (se avsnitt 4.8, Pediatrisk population).</w:t>
            </w:r>
          </w:p>
        </w:tc>
      </w:tr>
      <w:tr w:rsidR="00B00FBC" w:rsidRPr="007243A7" w:rsidDel="005B4E7F" w14:paraId="693B90D2" w14:textId="77777777" w:rsidTr="00B13A61">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5561DD2" w14:textId="77777777" w:rsidR="00CA686C" w:rsidRDefault="00CA686C" w:rsidP="00CE71A4">
            <w:pPr>
              <w:widowControl w:val="0"/>
              <w:jc w:val="center"/>
              <w:rPr>
                <w:rFonts w:eastAsia="SimSun"/>
                <w:i/>
                <w:szCs w:val="22"/>
                <w:lang w:val="sv-SE" w:eastAsia="zh-CN"/>
              </w:rPr>
            </w:pPr>
          </w:p>
          <w:p w14:paraId="49C0344D" w14:textId="77777777" w:rsidR="00B00FBC" w:rsidRDefault="00B00FBC" w:rsidP="00CE71A4">
            <w:pPr>
              <w:widowControl w:val="0"/>
              <w:jc w:val="center"/>
              <w:rPr>
                <w:rFonts w:eastAsia="SimSun"/>
                <w:i/>
                <w:szCs w:val="22"/>
                <w:lang w:val="sv-SE" w:eastAsia="zh-CN"/>
              </w:rPr>
            </w:pPr>
            <w:r w:rsidRPr="00893C94">
              <w:rPr>
                <w:rFonts w:eastAsia="SimSun"/>
                <w:i/>
                <w:szCs w:val="22"/>
                <w:lang w:val="sv-SE" w:eastAsia="zh-CN"/>
              </w:rPr>
              <w:t>Medfödda och/eller genetiska störningar</w:t>
            </w:r>
          </w:p>
          <w:p w14:paraId="02684E59" w14:textId="74B24035" w:rsidR="00CA686C" w:rsidRPr="00893C94" w:rsidDel="005B4E7F" w:rsidRDefault="00CA686C" w:rsidP="00CE71A4">
            <w:pPr>
              <w:widowControl w:val="0"/>
              <w:jc w:val="center"/>
              <w:rPr>
                <w:rFonts w:eastAsia="SimSun"/>
                <w:i/>
                <w:szCs w:val="22"/>
                <w:lang w:val="sv-SE" w:eastAsia="zh-CN"/>
              </w:rPr>
            </w:pP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692650D" w14:textId="77777777" w:rsidR="00B00FBC" w:rsidRPr="00DA1D08" w:rsidDel="005B4E7F" w:rsidRDefault="00B00FBC" w:rsidP="00CE71A4">
            <w:pPr>
              <w:widowControl w:val="0"/>
              <w:rPr>
                <w:lang w:val="sv-SE"/>
              </w:rPr>
            </w:pPr>
            <w:r w:rsidRPr="00DA1D08">
              <w:rPr>
                <w:lang w:val="sv-SE"/>
              </w:rPr>
              <w:t>Fall av fosterskador har observerats hos kvinnor som behandlats med bevacizumab ensamt eller i kombination med cytostatika med känd embryotoxisk effekt (se avsnitt 4.6)</w:t>
            </w:r>
          </w:p>
        </w:tc>
      </w:tr>
    </w:tbl>
    <w:p w14:paraId="2D2FA4D4" w14:textId="77777777" w:rsidR="00353069" w:rsidRPr="002326AC" w:rsidRDefault="00353069" w:rsidP="00CE71A4">
      <w:pPr>
        <w:widowControl w:val="0"/>
        <w:rPr>
          <w:sz w:val="20"/>
          <w:lang w:val="sv-SE"/>
        </w:rPr>
      </w:pPr>
      <w:r w:rsidRPr="002326AC">
        <w:rPr>
          <w:sz w:val="20"/>
          <w:lang w:val="sv-SE"/>
        </w:rPr>
        <w:tab/>
        <w:t>* om angivet så kommer frekvensen från data från kliniska prövningar</w:t>
      </w:r>
    </w:p>
    <w:p w14:paraId="17D31902" w14:textId="77777777" w:rsidR="00353069" w:rsidRDefault="00353069" w:rsidP="00353069">
      <w:pPr>
        <w:suppressAutoHyphens/>
        <w:rPr>
          <w:lang w:val="sv-SE"/>
        </w:rPr>
      </w:pPr>
    </w:p>
    <w:p w14:paraId="187319DA" w14:textId="77777777" w:rsidR="004067A2" w:rsidRDefault="004067A2" w:rsidP="002D2CE7">
      <w:pPr>
        <w:keepNext/>
        <w:keepLines/>
        <w:suppressAutoHyphens/>
        <w:rPr>
          <w:noProof/>
          <w:szCs w:val="22"/>
          <w:u w:val="single"/>
          <w:lang w:val="sv-SE"/>
        </w:rPr>
      </w:pPr>
      <w:r w:rsidRPr="00AB1764">
        <w:rPr>
          <w:szCs w:val="22"/>
          <w:u w:val="single"/>
          <w:lang w:val="sv-SE"/>
        </w:rPr>
        <w:t>Rapportering</w:t>
      </w:r>
      <w:r w:rsidRPr="00AB1764">
        <w:rPr>
          <w:noProof/>
          <w:szCs w:val="22"/>
          <w:u w:val="single"/>
          <w:lang w:val="sv-SE"/>
        </w:rPr>
        <w:t xml:space="preserve"> av misstänkta biverkningar</w:t>
      </w:r>
    </w:p>
    <w:p w14:paraId="12B3758C" w14:textId="77777777" w:rsidR="004067A2" w:rsidRPr="00AB1764" w:rsidRDefault="004067A2" w:rsidP="002D2CE7">
      <w:pPr>
        <w:keepNext/>
        <w:keepLines/>
        <w:suppressAutoHyphens/>
        <w:rPr>
          <w:szCs w:val="22"/>
          <w:u w:val="single"/>
          <w:lang w:val="sv-SE"/>
        </w:rPr>
      </w:pPr>
    </w:p>
    <w:p w14:paraId="4BFAC2D3" w14:textId="77777777" w:rsidR="000C47ED" w:rsidRDefault="000C47ED" w:rsidP="000C47ED">
      <w:pPr>
        <w:keepNext/>
        <w:keepLines/>
        <w:suppressAutoHyphens/>
        <w:rPr>
          <w:noProof/>
          <w:szCs w:val="22"/>
          <w:lang w:val="sv-SE"/>
        </w:rPr>
      </w:pPr>
      <w:r w:rsidRPr="00AB1764">
        <w:rPr>
          <w:noProof/>
          <w:szCs w:val="22"/>
          <w:lang w:val="sv-SE"/>
        </w:rPr>
        <w:t>Det är viktigt att rapportera misstänkta biverkningar efter att läkemedlet godkänts.</w:t>
      </w:r>
      <w:r w:rsidRPr="00AB1764">
        <w:rPr>
          <w:szCs w:val="22"/>
          <w:lang w:val="sv-SE"/>
        </w:rPr>
        <w:t xml:space="preserve"> </w:t>
      </w:r>
      <w:r w:rsidRPr="00AB1764">
        <w:rPr>
          <w:noProof/>
          <w:szCs w:val="22"/>
          <w:lang w:val="sv-SE"/>
        </w:rPr>
        <w:t>Det gör det möjligt att kontinuerligt övervaka läkemedlets nytta-riskförhållande.</w:t>
      </w:r>
      <w:r w:rsidRPr="00AB1764">
        <w:rPr>
          <w:szCs w:val="22"/>
          <w:lang w:val="sv-SE"/>
        </w:rPr>
        <w:t xml:space="preserve"> </w:t>
      </w:r>
      <w:r w:rsidRPr="00AB1764">
        <w:rPr>
          <w:noProof/>
          <w:szCs w:val="22"/>
          <w:lang w:val="sv-SE"/>
        </w:rPr>
        <w:t xml:space="preserve">Hälso- och sjukvårdspersonal uppmanas att rapportera varje misstänkt biverkning via </w:t>
      </w:r>
      <w:r w:rsidRPr="00095A7E">
        <w:rPr>
          <w:rFonts w:cs="Calibri"/>
          <w:noProof/>
          <w:highlight w:val="lightGray"/>
          <w:lang w:val="sv-SE"/>
        </w:rPr>
        <w:t xml:space="preserve">det nationella rapporteringssystemet listat i </w:t>
      </w:r>
      <w:r>
        <w:fldChar w:fldCharType="begin"/>
      </w:r>
      <w:r w:rsidRPr="00A70DCA">
        <w:rPr>
          <w:lang w:val="sv-SE"/>
          <w:rPrChange w:id="29" w:author="Author" w:date="2025-10-10T07:54:00Z" w16du:dateUtc="2025-10-10T05:54:00Z">
            <w:rPr/>
          </w:rPrChange>
        </w:rPr>
        <w:instrText>HYPERLINK "https://www.ema.europa.eu/documents/template-form/qrd-appendix-v-adverse-drug-reaction-reporting-details_en.docx"</w:instrText>
      </w:r>
      <w:r>
        <w:fldChar w:fldCharType="separate"/>
      </w:r>
      <w:r w:rsidRPr="006E3940">
        <w:rPr>
          <w:rStyle w:val="Hyperlink"/>
          <w:szCs w:val="22"/>
          <w:highlight w:val="lightGray"/>
          <w:lang w:val="sv-SE"/>
        </w:rPr>
        <w:t>bilaga V</w:t>
      </w:r>
      <w:r>
        <w:fldChar w:fldCharType="end"/>
      </w:r>
      <w:r>
        <w:rPr>
          <w:noProof/>
          <w:szCs w:val="22"/>
          <w:lang w:val="sv-SE"/>
        </w:rPr>
        <w:t>.</w:t>
      </w:r>
    </w:p>
    <w:p w14:paraId="1D586D80" w14:textId="77777777" w:rsidR="008C62B6" w:rsidRDefault="008C62B6" w:rsidP="002D2CE7">
      <w:pPr>
        <w:keepNext/>
        <w:keepLines/>
        <w:suppressAutoHyphens/>
        <w:rPr>
          <w:noProof/>
          <w:szCs w:val="22"/>
          <w:lang w:val="sv-SE"/>
        </w:rPr>
      </w:pPr>
    </w:p>
    <w:p w14:paraId="6F54B22F" w14:textId="77777777" w:rsidR="004067A2" w:rsidRPr="002326AC" w:rsidRDefault="004067A2" w:rsidP="004067A2">
      <w:pPr>
        <w:suppressAutoHyphens/>
        <w:rPr>
          <w:lang w:val="sv-SE"/>
        </w:rPr>
      </w:pPr>
    </w:p>
    <w:p w14:paraId="1F44B308" w14:textId="77777777" w:rsidR="00353069" w:rsidRPr="002326AC" w:rsidRDefault="00353069" w:rsidP="009C7364">
      <w:pPr>
        <w:keepNext/>
        <w:suppressAutoHyphens/>
        <w:ind w:left="567" w:hanging="567"/>
        <w:outlineLvl w:val="0"/>
        <w:rPr>
          <w:lang w:val="sv-SE"/>
        </w:rPr>
      </w:pPr>
      <w:r w:rsidRPr="002326AC">
        <w:rPr>
          <w:b/>
          <w:lang w:val="sv-SE"/>
        </w:rPr>
        <w:t>4.9</w:t>
      </w:r>
      <w:r w:rsidRPr="002326AC">
        <w:rPr>
          <w:b/>
          <w:lang w:val="sv-SE"/>
        </w:rPr>
        <w:tab/>
        <w:t>Överdosering</w:t>
      </w:r>
    </w:p>
    <w:p w14:paraId="2994FA6C" w14:textId="77777777" w:rsidR="00353069" w:rsidRPr="002326AC" w:rsidRDefault="00353069" w:rsidP="009C7364">
      <w:pPr>
        <w:keepNext/>
        <w:suppressAutoHyphens/>
        <w:rPr>
          <w:lang w:val="sv-SE"/>
        </w:rPr>
      </w:pPr>
    </w:p>
    <w:p w14:paraId="5357C3C5" w14:textId="77777777" w:rsidR="00353069" w:rsidRPr="002326AC" w:rsidRDefault="00353069" w:rsidP="00032B9A">
      <w:pPr>
        <w:suppressAutoHyphens/>
        <w:rPr>
          <w:lang w:val="sv-SE"/>
        </w:rPr>
      </w:pPr>
      <w:r w:rsidRPr="002326AC">
        <w:rPr>
          <w:lang w:val="sv-SE"/>
        </w:rPr>
        <w:t>Den högsta dos som har studerats på människa (20 mg/kg kroppsvikt intravenöst varannan vecka) var förknippad med svår migrän hos ett flertal patienter.</w:t>
      </w:r>
    </w:p>
    <w:p w14:paraId="68FE41CB" w14:textId="77777777" w:rsidR="00353069" w:rsidRPr="002326AC" w:rsidRDefault="00353069" w:rsidP="00353069">
      <w:pPr>
        <w:suppressAutoHyphens/>
        <w:rPr>
          <w:lang w:val="sv-SE"/>
        </w:rPr>
      </w:pPr>
    </w:p>
    <w:p w14:paraId="7D2EF1CB" w14:textId="77777777" w:rsidR="00353069" w:rsidRPr="002326AC" w:rsidRDefault="00353069" w:rsidP="00353069">
      <w:pPr>
        <w:suppressAutoHyphens/>
        <w:rPr>
          <w:lang w:val="sv-SE"/>
        </w:rPr>
      </w:pPr>
    </w:p>
    <w:p w14:paraId="0CFEEBEA" w14:textId="77777777" w:rsidR="00353069" w:rsidRPr="002326AC" w:rsidRDefault="00353069" w:rsidP="00CE16EB">
      <w:pPr>
        <w:keepNext/>
        <w:keepLines/>
        <w:suppressAutoHyphens/>
        <w:ind w:left="567" w:hanging="567"/>
        <w:rPr>
          <w:lang w:val="sv-SE"/>
        </w:rPr>
      </w:pPr>
      <w:r w:rsidRPr="002326AC">
        <w:rPr>
          <w:b/>
          <w:lang w:val="sv-SE"/>
        </w:rPr>
        <w:t>5.</w:t>
      </w:r>
      <w:r w:rsidRPr="002326AC">
        <w:rPr>
          <w:b/>
          <w:lang w:val="sv-SE"/>
        </w:rPr>
        <w:tab/>
        <w:t>FARMAKOLOGISKA EGENSKAPER</w:t>
      </w:r>
    </w:p>
    <w:p w14:paraId="2AAD2A87" w14:textId="77777777" w:rsidR="00353069" w:rsidRPr="002326AC" w:rsidRDefault="00353069" w:rsidP="00CE16EB">
      <w:pPr>
        <w:keepNext/>
        <w:keepLines/>
        <w:suppressAutoHyphens/>
        <w:rPr>
          <w:lang w:val="sv-SE"/>
        </w:rPr>
      </w:pPr>
    </w:p>
    <w:p w14:paraId="50455190" w14:textId="77777777" w:rsidR="00353069" w:rsidRPr="002326AC" w:rsidRDefault="00353069" w:rsidP="00CE16EB">
      <w:pPr>
        <w:keepNext/>
        <w:keepLines/>
        <w:suppressAutoHyphens/>
        <w:ind w:left="567" w:hanging="567"/>
        <w:outlineLvl w:val="0"/>
        <w:rPr>
          <w:lang w:val="sv-SE"/>
        </w:rPr>
      </w:pPr>
      <w:r w:rsidRPr="002326AC">
        <w:rPr>
          <w:b/>
          <w:lang w:val="sv-SE"/>
        </w:rPr>
        <w:t>5.1</w:t>
      </w:r>
      <w:r w:rsidRPr="002326AC">
        <w:rPr>
          <w:b/>
          <w:lang w:val="sv-SE"/>
        </w:rPr>
        <w:tab/>
        <w:t>Farmakodynamiska egenskaper</w:t>
      </w:r>
    </w:p>
    <w:p w14:paraId="0E56D6F5" w14:textId="77777777" w:rsidR="00353069" w:rsidRPr="002326AC" w:rsidRDefault="00353069" w:rsidP="00CE16EB">
      <w:pPr>
        <w:keepNext/>
        <w:keepLines/>
        <w:suppressAutoHyphens/>
        <w:rPr>
          <w:lang w:val="sv-SE"/>
        </w:rPr>
      </w:pPr>
    </w:p>
    <w:p w14:paraId="5D843F9E" w14:textId="2D7257BE" w:rsidR="00353069" w:rsidRDefault="00353069" w:rsidP="00C5085D">
      <w:pPr>
        <w:keepNext/>
        <w:keepLines/>
        <w:suppressAutoHyphens/>
        <w:outlineLvl w:val="0"/>
        <w:rPr>
          <w:lang w:val="sv-SE"/>
        </w:rPr>
      </w:pPr>
      <w:r w:rsidRPr="002326AC">
        <w:rPr>
          <w:lang w:val="sv-SE"/>
        </w:rPr>
        <w:t xml:space="preserve">Farmakoterapeutisk grupp: </w:t>
      </w:r>
      <w:r w:rsidR="004F13C2" w:rsidRPr="002326AC">
        <w:rPr>
          <w:lang w:val="sv-SE"/>
        </w:rPr>
        <w:t>antineoplastiska</w:t>
      </w:r>
      <w:r w:rsidR="00444C5E" w:rsidRPr="002326AC">
        <w:rPr>
          <w:lang w:val="sv-SE"/>
        </w:rPr>
        <w:t xml:space="preserve"> och immun</w:t>
      </w:r>
      <w:r w:rsidR="004F13C2" w:rsidRPr="002326AC">
        <w:rPr>
          <w:lang w:val="sv-SE"/>
        </w:rPr>
        <w:t xml:space="preserve">modulerande läkemedel, </w:t>
      </w:r>
      <w:r w:rsidRPr="002326AC">
        <w:rPr>
          <w:lang w:val="sv-SE"/>
        </w:rPr>
        <w:t>monoklonala antikroppar</w:t>
      </w:r>
      <w:r w:rsidR="00A9493E">
        <w:rPr>
          <w:lang w:val="sv-SE"/>
        </w:rPr>
        <w:t xml:space="preserve"> och antikroppskonjugatsläkemedel, </w:t>
      </w:r>
      <w:r w:rsidRPr="002326AC">
        <w:rPr>
          <w:lang w:val="sv-SE"/>
        </w:rPr>
        <w:t xml:space="preserve">ATC-kod: </w:t>
      </w:r>
      <w:r w:rsidR="00A9493E">
        <w:rPr>
          <w:lang w:val="sv-SE"/>
        </w:rPr>
        <w:t>L01F G01</w:t>
      </w:r>
      <w:r w:rsidR="00F23C44">
        <w:rPr>
          <w:lang w:val="sv-SE"/>
        </w:rPr>
        <w:t>.</w:t>
      </w:r>
    </w:p>
    <w:p w14:paraId="5829966F" w14:textId="77777777" w:rsidR="009B3F81" w:rsidRPr="002326AC" w:rsidRDefault="009B3F81" w:rsidP="00C5085D">
      <w:pPr>
        <w:keepNext/>
        <w:keepLines/>
        <w:suppressAutoHyphens/>
        <w:outlineLvl w:val="0"/>
        <w:rPr>
          <w:lang w:val="sv-SE"/>
        </w:rPr>
      </w:pPr>
    </w:p>
    <w:p w14:paraId="35897002" w14:textId="77777777" w:rsidR="00353069" w:rsidRPr="00997A2E" w:rsidRDefault="00353069" w:rsidP="00804EF5">
      <w:pPr>
        <w:suppressAutoHyphens/>
        <w:outlineLvl w:val="0"/>
        <w:rPr>
          <w:i/>
          <w:u w:val="single"/>
          <w:lang w:val="sv-SE"/>
        </w:rPr>
      </w:pPr>
      <w:r w:rsidRPr="00997A2E">
        <w:rPr>
          <w:i/>
          <w:u w:val="single"/>
          <w:lang w:val="sv-SE"/>
        </w:rPr>
        <w:t>Verkningsmekanism</w:t>
      </w:r>
    </w:p>
    <w:p w14:paraId="749ACDDF" w14:textId="77777777" w:rsidR="00353069" w:rsidRPr="002326AC" w:rsidRDefault="00353069" w:rsidP="00804EF5">
      <w:pPr>
        <w:suppressAutoHyphens/>
        <w:rPr>
          <w:lang w:val="sv-SE"/>
        </w:rPr>
      </w:pPr>
      <w:r w:rsidRPr="002326AC">
        <w:rPr>
          <w:lang w:val="sv-SE"/>
        </w:rPr>
        <w:t>Bevacizumab binds till vascular endothelial growth factor (VEGF), nyckelfaktorn vid vaskulogenes och angiogenes, och hämmar därmed bindningen av VEGF till dess receptorer, Flt-1 (VEGFR-1) och KDR (VEGFR-2), på endotelscellernas yta. Genom att neutralisera den biologiska aktiviteten av VEGF tillbakabildas tumörvaskulaturen, kvarvarande tumörvaskulatur normaliseras och nybildning av tumörvaskulatur hämmas. Därmed hämmas tumörtillväxten.</w:t>
      </w:r>
    </w:p>
    <w:p w14:paraId="71D8D959" w14:textId="77777777" w:rsidR="00353069" w:rsidRPr="002326AC" w:rsidRDefault="00353069" w:rsidP="00353069">
      <w:pPr>
        <w:suppressAutoHyphens/>
        <w:rPr>
          <w:lang w:val="sv-SE"/>
        </w:rPr>
      </w:pPr>
    </w:p>
    <w:p w14:paraId="2717168E" w14:textId="77777777" w:rsidR="00353069" w:rsidRPr="00997A2E" w:rsidRDefault="00353069" w:rsidP="00353069">
      <w:pPr>
        <w:suppressAutoHyphens/>
        <w:outlineLvl w:val="0"/>
        <w:rPr>
          <w:i/>
          <w:u w:val="single"/>
          <w:lang w:val="sv-SE"/>
        </w:rPr>
      </w:pPr>
      <w:r w:rsidRPr="00997A2E">
        <w:rPr>
          <w:i/>
          <w:u w:val="single"/>
          <w:lang w:val="sv-SE"/>
        </w:rPr>
        <w:t>Farmakodynamiska effekter</w:t>
      </w:r>
    </w:p>
    <w:p w14:paraId="3BC91CBA" w14:textId="77777777" w:rsidR="00353069" w:rsidRPr="002326AC" w:rsidRDefault="00353069" w:rsidP="00353069">
      <w:pPr>
        <w:suppressAutoHyphens/>
        <w:rPr>
          <w:lang w:val="sv-SE"/>
        </w:rPr>
      </w:pPr>
      <w:r w:rsidRPr="002326AC">
        <w:rPr>
          <w:lang w:val="sv-SE"/>
        </w:rPr>
        <w:t>Administrering av bevacizumab eller dess murina ursprungsantikropp till xenotransplanterade tumörer i nakna möss medförde omfattande antitumöraktivitet i human cancer, inkluderande cancer i kolon, bröst, pankreas och prostata. Progressionen av metastaserande sjukdom hämmades och mikrovaskulär permeabilitet minskade.</w:t>
      </w:r>
    </w:p>
    <w:p w14:paraId="2D5FEEED" w14:textId="77777777" w:rsidR="00353069" w:rsidRPr="002326AC" w:rsidRDefault="00353069" w:rsidP="00353069">
      <w:pPr>
        <w:suppressAutoHyphens/>
        <w:rPr>
          <w:lang w:val="sv-SE"/>
        </w:rPr>
      </w:pPr>
    </w:p>
    <w:p w14:paraId="545DCE64" w14:textId="4FE2BD45" w:rsidR="00353069" w:rsidRPr="006240F1" w:rsidRDefault="00353069" w:rsidP="00CE71A4">
      <w:pPr>
        <w:keepNext/>
        <w:keepLines/>
        <w:widowControl w:val="0"/>
        <w:outlineLvl w:val="0"/>
        <w:rPr>
          <w:u w:val="single"/>
          <w:lang w:val="sv-SE"/>
        </w:rPr>
      </w:pPr>
      <w:r w:rsidRPr="006240F1">
        <w:rPr>
          <w:u w:val="single"/>
          <w:lang w:val="sv-SE"/>
        </w:rPr>
        <w:lastRenderedPageBreak/>
        <w:t>Klinisk effekt</w:t>
      </w:r>
      <w:r w:rsidR="00F95756">
        <w:rPr>
          <w:u w:val="single"/>
          <w:lang w:val="sv-SE"/>
        </w:rPr>
        <w:t xml:space="preserve"> och säkerhet</w:t>
      </w:r>
    </w:p>
    <w:p w14:paraId="2DC3B96E" w14:textId="77777777" w:rsidR="00353069" w:rsidRPr="00086E26" w:rsidRDefault="00353069" w:rsidP="00CE71A4">
      <w:pPr>
        <w:keepNext/>
        <w:keepLines/>
        <w:widowControl w:val="0"/>
        <w:rPr>
          <w:lang w:val="sv-SE"/>
        </w:rPr>
      </w:pPr>
    </w:p>
    <w:p w14:paraId="48AD8867" w14:textId="77777777" w:rsidR="00353069" w:rsidRPr="004028F9" w:rsidRDefault="00353069" w:rsidP="00CE71A4">
      <w:pPr>
        <w:keepNext/>
        <w:keepLines/>
        <w:widowControl w:val="0"/>
        <w:rPr>
          <w:i/>
          <w:u w:val="single"/>
          <w:lang w:val="sv-SE"/>
        </w:rPr>
      </w:pPr>
      <w:r w:rsidRPr="00086E26">
        <w:rPr>
          <w:i/>
          <w:u w:val="single"/>
          <w:lang w:val="sv-SE"/>
        </w:rPr>
        <w:t>Metastaserad kolorektalcancer</w:t>
      </w:r>
      <w:r w:rsidR="003B23ED" w:rsidRPr="00086E26">
        <w:rPr>
          <w:i/>
          <w:u w:val="single"/>
          <w:lang w:val="sv-SE"/>
        </w:rPr>
        <w:t xml:space="preserve"> (mCRC)</w:t>
      </w:r>
    </w:p>
    <w:p w14:paraId="4456B048" w14:textId="77777777" w:rsidR="00353069" w:rsidRPr="002326AC" w:rsidRDefault="00353069" w:rsidP="00CE71A4">
      <w:pPr>
        <w:keepNext/>
        <w:keepLines/>
        <w:widowControl w:val="0"/>
        <w:rPr>
          <w:lang w:val="sv-SE"/>
        </w:rPr>
      </w:pPr>
    </w:p>
    <w:p w14:paraId="4CB5A454" w14:textId="77777777" w:rsidR="00353069" w:rsidRPr="002326AC" w:rsidRDefault="00353069" w:rsidP="00366298">
      <w:pPr>
        <w:keepNext/>
        <w:keepLines/>
        <w:suppressAutoHyphens/>
        <w:rPr>
          <w:lang w:val="sv-SE"/>
        </w:rPr>
      </w:pPr>
      <w:r w:rsidRPr="002326AC">
        <w:rPr>
          <w:lang w:val="sv-SE"/>
        </w:rPr>
        <w:t>Säkerhet och effekt av rekommenderad dos (5 mg/kg kroppsvikt varannan vecka) på metastaserad kolorektalcancer studerades i tre randomiserade, kliniska studier med aktiv kontroll i kombination med fluoropyrimidin-baserad första linjens kemoterapi. Avastin kombinerades med två kemoterapiregimer:</w:t>
      </w:r>
    </w:p>
    <w:p w14:paraId="6F6E131D" w14:textId="77777777" w:rsidR="00353069" w:rsidRPr="002326AC" w:rsidRDefault="00353069" w:rsidP="00353069">
      <w:pPr>
        <w:suppressAutoHyphens/>
        <w:rPr>
          <w:lang w:val="sv-SE"/>
        </w:rPr>
      </w:pPr>
    </w:p>
    <w:p w14:paraId="6CE02F40" w14:textId="77777777" w:rsidR="00353069" w:rsidRPr="002326AC" w:rsidRDefault="00353069" w:rsidP="00353069">
      <w:pPr>
        <w:suppressAutoHyphens/>
        <w:ind w:left="567" w:hanging="567"/>
        <w:rPr>
          <w:lang w:val="sv-SE"/>
        </w:rPr>
      </w:pPr>
      <w:r w:rsidRPr="002326AC">
        <w:rPr>
          <w:rFonts w:hint="eastAsia"/>
          <w:sz w:val="18"/>
          <w:szCs w:val="18"/>
          <w:lang w:val="sv-SE"/>
        </w:rPr>
        <w:t>●</w:t>
      </w:r>
      <w:r w:rsidRPr="002326AC">
        <w:rPr>
          <w:sz w:val="18"/>
          <w:szCs w:val="18"/>
          <w:lang w:val="sv-SE"/>
        </w:rPr>
        <w:tab/>
      </w:r>
      <w:r w:rsidRPr="002326AC">
        <w:rPr>
          <w:lang w:val="sv-SE"/>
        </w:rPr>
        <w:t>AVF2107g: Ett veckovis schema med irinotekan/bolus 5-fluorouracil/folinsyra (IFL) under totalt 4 veckor i varje 6-veckors cykel (Saltz regim).</w:t>
      </w:r>
    </w:p>
    <w:p w14:paraId="6F81A3DB" w14:textId="77777777" w:rsidR="00353069" w:rsidRPr="002326AC" w:rsidRDefault="00353069" w:rsidP="00353069">
      <w:pPr>
        <w:suppressAutoHyphens/>
        <w:ind w:left="567" w:hanging="567"/>
        <w:rPr>
          <w:lang w:val="sv-SE"/>
        </w:rPr>
      </w:pPr>
      <w:r w:rsidRPr="002326AC">
        <w:rPr>
          <w:rFonts w:hint="eastAsia"/>
          <w:sz w:val="18"/>
          <w:szCs w:val="18"/>
          <w:lang w:val="sv-SE"/>
        </w:rPr>
        <w:t>●</w:t>
      </w:r>
      <w:r w:rsidRPr="002326AC">
        <w:rPr>
          <w:sz w:val="18"/>
          <w:szCs w:val="18"/>
          <w:lang w:val="sv-SE"/>
        </w:rPr>
        <w:tab/>
      </w:r>
      <w:r w:rsidRPr="002326AC">
        <w:rPr>
          <w:lang w:val="sv-SE"/>
        </w:rPr>
        <w:t>AVF0780g: I kombination med bolus 5-fluorouracil/folinsyra (5-FU/FA) under totalt 6 veckor i varje 8-veckors cykel (Roswell Park-regim).</w:t>
      </w:r>
    </w:p>
    <w:p w14:paraId="5B780144" w14:textId="77777777" w:rsidR="00353069" w:rsidRPr="002326AC" w:rsidRDefault="00353069" w:rsidP="00353069">
      <w:pPr>
        <w:suppressAutoHyphens/>
        <w:ind w:left="567" w:hanging="567"/>
        <w:rPr>
          <w:lang w:val="sv-SE"/>
        </w:rPr>
      </w:pPr>
      <w:r w:rsidRPr="002326AC">
        <w:rPr>
          <w:rFonts w:hint="eastAsia"/>
          <w:sz w:val="18"/>
          <w:szCs w:val="18"/>
          <w:lang w:val="sv-SE"/>
        </w:rPr>
        <w:t>●</w:t>
      </w:r>
      <w:r w:rsidRPr="002326AC">
        <w:rPr>
          <w:sz w:val="18"/>
          <w:szCs w:val="18"/>
          <w:lang w:val="sv-SE"/>
        </w:rPr>
        <w:tab/>
      </w:r>
      <w:r w:rsidRPr="002326AC">
        <w:rPr>
          <w:lang w:val="sv-SE"/>
        </w:rPr>
        <w:t>AVF2192g: I kombination med bolus 5-FU/FA under totalt 6 veckor i varje 8-veckors cykel (Roswell Park-regim) på patienter för vilka förstahandsbehandling med irinotekan inte var lämplig.</w:t>
      </w:r>
    </w:p>
    <w:p w14:paraId="25D57F85" w14:textId="77777777" w:rsidR="00353069" w:rsidRPr="002326AC" w:rsidRDefault="00353069" w:rsidP="00353069">
      <w:pPr>
        <w:suppressAutoHyphens/>
        <w:rPr>
          <w:lang w:val="sv-SE"/>
        </w:rPr>
      </w:pPr>
    </w:p>
    <w:p w14:paraId="0A89E7CA" w14:textId="77777777" w:rsidR="00353069" w:rsidRPr="002326AC" w:rsidRDefault="00353069" w:rsidP="00077382">
      <w:pPr>
        <w:keepNext/>
        <w:keepLines/>
        <w:rPr>
          <w:lang w:val="sv-SE"/>
        </w:rPr>
      </w:pPr>
      <w:r w:rsidRPr="002326AC">
        <w:rPr>
          <w:lang w:val="sv-SE"/>
        </w:rPr>
        <w:t xml:space="preserve">Ytterligare </w:t>
      </w:r>
      <w:r w:rsidR="00712A51" w:rsidRPr="002326AC">
        <w:rPr>
          <w:lang w:val="sv-SE"/>
        </w:rPr>
        <w:t xml:space="preserve">tre </w:t>
      </w:r>
      <w:r w:rsidRPr="002326AC">
        <w:rPr>
          <w:lang w:val="sv-SE"/>
        </w:rPr>
        <w:t>studier</w:t>
      </w:r>
      <w:r w:rsidR="00712A51" w:rsidRPr="002326AC">
        <w:rPr>
          <w:lang w:val="sv-SE"/>
        </w:rPr>
        <w:t xml:space="preserve"> med bevacizumab</w:t>
      </w:r>
      <w:r w:rsidRPr="002326AC">
        <w:rPr>
          <w:lang w:val="sv-SE"/>
        </w:rPr>
        <w:t xml:space="preserve"> genomfördes </w:t>
      </w:r>
      <w:r w:rsidR="00712A51" w:rsidRPr="002326AC">
        <w:rPr>
          <w:lang w:val="sv-SE"/>
        </w:rPr>
        <w:t xml:space="preserve">hos patienter med metastaserad kolorektalcancer: </w:t>
      </w:r>
      <w:r w:rsidRPr="002326AC">
        <w:rPr>
          <w:lang w:val="sv-SE"/>
        </w:rPr>
        <w:t xml:space="preserve">i första </w:t>
      </w:r>
      <w:r w:rsidR="00712A51" w:rsidRPr="002326AC">
        <w:rPr>
          <w:lang w:val="sv-SE"/>
        </w:rPr>
        <w:t xml:space="preserve">linjen </w:t>
      </w:r>
      <w:r w:rsidRPr="002326AC">
        <w:rPr>
          <w:lang w:val="sv-SE"/>
        </w:rPr>
        <w:t>(NO16966)</w:t>
      </w:r>
      <w:r w:rsidR="00B10033" w:rsidRPr="002326AC">
        <w:rPr>
          <w:lang w:val="sv-SE"/>
        </w:rPr>
        <w:t>,</w:t>
      </w:r>
      <w:r w:rsidRPr="002326AC">
        <w:rPr>
          <w:lang w:val="sv-SE"/>
        </w:rPr>
        <w:t xml:space="preserve"> andra (E3200) linjen </w:t>
      </w:r>
      <w:r w:rsidR="00712A51" w:rsidRPr="002326AC">
        <w:rPr>
          <w:lang w:val="sv-SE"/>
        </w:rPr>
        <w:t>utan tidigare behandling med bevacizumab (E3200), och i andra linjen efter tidigare bevacizumab-behandling och sjukdomsprogress i första linjen (ML18147).</w:t>
      </w:r>
      <w:r w:rsidRPr="002326AC">
        <w:rPr>
          <w:lang w:val="sv-SE"/>
        </w:rPr>
        <w:t xml:space="preserve"> </w:t>
      </w:r>
      <w:r w:rsidR="00B10033" w:rsidRPr="002326AC">
        <w:rPr>
          <w:lang w:val="sv-SE"/>
        </w:rPr>
        <w:t xml:space="preserve">I dessa studier </w:t>
      </w:r>
      <w:r w:rsidRPr="002326AC">
        <w:rPr>
          <w:lang w:val="sv-SE"/>
        </w:rPr>
        <w:t>administrera</w:t>
      </w:r>
      <w:r w:rsidR="00712A51" w:rsidRPr="002326AC">
        <w:rPr>
          <w:lang w:val="sv-SE"/>
        </w:rPr>
        <w:t>des</w:t>
      </w:r>
      <w:r w:rsidRPr="002326AC">
        <w:rPr>
          <w:lang w:val="sv-SE"/>
        </w:rPr>
        <w:t xml:space="preserve"> </w:t>
      </w:r>
      <w:r w:rsidR="00712A51" w:rsidRPr="002326AC">
        <w:rPr>
          <w:lang w:val="sv-SE"/>
        </w:rPr>
        <w:t xml:space="preserve">bevacizumab </w:t>
      </w:r>
      <w:r w:rsidRPr="002326AC">
        <w:rPr>
          <w:lang w:val="sv-SE"/>
        </w:rPr>
        <w:t>i tillägg till följande regimer, i kombination med FOLFOX-4 (5-FU/</w:t>
      </w:r>
      <w:r w:rsidR="00712A51" w:rsidRPr="002326AC">
        <w:rPr>
          <w:lang w:val="sv-SE"/>
        </w:rPr>
        <w:t>LV</w:t>
      </w:r>
      <w:r w:rsidRPr="002326AC">
        <w:rPr>
          <w:lang w:val="sv-SE"/>
        </w:rPr>
        <w:t>/oxaliplatin)</w:t>
      </w:r>
      <w:r w:rsidR="00712A51" w:rsidRPr="002326AC">
        <w:rPr>
          <w:lang w:val="sv-SE"/>
        </w:rPr>
        <w:t>,</w:t>
      </w:r>
      <w:r w:rsidRPr="002326AC">
        <w:rPr>
          <w:lang w:val="sv-SE"/>
        </w:rPr>
        <w:t xml:space="preserve"> XELOX (capecitabin/oxaliplatin)</w:t>
      </w:r>
      <w:r w:rsidR="00B10033" w:rsidRPr="002326AC">
        <w:rPr>
          <w:lang w:val="sv-SE"/>
        </w:rPr>
        <w:t>, och fluoropyrimidin/irinotekan och fluoropyrimidin/oxaliplatin</w:t>
      </w:r>
      <w:r w:rsidRPr="002326AC">
        <w:rPr>
          <w:lang w:val="sv-SE"/>
        </w:rPr>
        <w:t xml:space="preserve">: </w:t>
      </w:r>
    </w:p>
    <w:p w14:paraId="678DD505" w14:textId="77777777" w:rsidR="00353069" w:rsidRPr="002326AC" w:rsidRDefault="00353069" w:rsidP="00011F0A">
      <w:pPr>
        <w:keepNext/>
        <w:keepLines/>
        <w:rPr>
          <w:lang w:val="sv-SE"/>
        </w:rPr>
      </w:pPr>
    </w:p>
    <w:p w14:paraId="47321A33" w14:textId="3E0DFFA1" w:rsidR="00353069" w:rsidRPr="002326AC" w:rsidRDefault="001F4C37" w:rsidP="002D2CE7">
      <w:pPr>
        <w:keepNext/>
        <w:keepLines/>
        <w:ind w:left="567" w:hanging="567"/>
        <w:rPr>
          <w:lang w:val="sv-SE"/>
        </w:rPr>
      </w:pPr>
      <w:r w:rsidRPr="002326AC">
        <w:rPr>
          <w:rFonts w:hint="eastAsia"/>
          <w:sz w:val="18"/>
          <w:szCs w:val="18"/>
          <w:lang w:val="sv-SE"/>
        </w:rPr>
        <w:t>●</w:t>
      </w:r>
      <w:r w:rsidRPr="002326AC">
        <w:rPr>
          <w:sz w:val="18"/>
          <w:szCs w:val="18"/>
          <w:lang w:val="sv-SE"/>
        </w:rPr>
        <w:tab/>
      </w:r>
      <w:r w:rsidR="00353069" w:rsidRPr="002326AC">
        <w:rPr>
          <w:lang w:val="sv-SE"/>
        </w:rPr>
        <w:t>NO16966</w:t>
      </w:r>
      <w:r w:rsidR="00353069" w:rsidRPr="002326AC">
        <w:rPr>
          <w:b/>
          <w:lang w:val="sv-SE"/>
        </w:rPr>
        <w:t>:</w:t>
      </w:r>
      <w:r w:rsidR="00353069" w:rsidRPr="002326AC">
        <w:rPr>
          <w:lang w:val="sv-SE"/>
        </w:rPr>
        <w:t xml:space="preserve"> Avastin 7,5 mg/kg kroppsvikt var tredje vecka i kombination med oralt capecitabin och intravenöst oxaliplatin (XELOX) eller Avastin 5 mg/kg varannan vecka i kombination med kalciumfolinat plus 5</w:t>
      </w:r>
      <w:r w:rsidR="00353069" w:rsidRPr="002326AC">
        <w:rPr>
          <w:lang w:val="sv-SE"/>
        </w:rPr>
        <w:noBreakHyphen/>
        <w:t xml:space="preserve">fluorouracil bolus, följt av 5-fluorouracil infusion, med intravenöst oxaliplatin (FOLFOX-4). </w:t>
      </w:r>
    </w:p>
    <w:p w14:paraId="6823FA41" w14:textId="77777777" w:rsidR="00353069" w:rsidRPr="002326AC" w:rsidRDefault="00353069" w:rsidP="00046A08">
      <w:pPr>
        <w:ind w:left="567" w:hanging="567"/>
        <w:rPr>
          <w:lang w:val="sv-SE"/>
        </w:rPr>
      </w:pPr>
    </w:p>
    <w:p w14:paraId="474486C0" w14:textId="3A14A1C0" w:rsidR="00353069" w:rsidRPr="002326AC" w:rsidRDefault="001F4C37" w:rsidP="00046A08">
      <w:pPr>
        <w:suppressAutoHyphens/>
        <w:ind w:left="567" w:hanging="567"/>
        <w:rPr>
          <w:lang w:val="sv-SE"/>
        </w:rPr>
      </w:pPr>
      <w:r w:rsidRPr="002326AC">
        <w:rPr>
          <w:rFonts w:hint="eastAsia"/>
          <w:sz w:val="18"/>
          <w:szCs w:val="18"/>
          <w:lang w:val="sv-SE"/>
        </w:rPr>
        <w:t>●</w:t>
      </w:r>
      <w:r w:rsidRPr="002326AC">
        <w:rPr>
          <w:sz w:val="18"/>
          <w:szCs w:val="18"/>
          <w:lang w:val="sv-SE"/>
        </w:rPr>
        <w:tab/>
      </w:r>
      <w:r w:rsidR="00353069" w:rsidRPr="002326AC">
        <w:rPr>
          <w:lang w:val="sv-SE"/>
        </w:rPr>
        <w:t>E3200</w:t>
      </w:r>
      <w:r w:rsidR="00353069" w:rsidRPr="002326AC">
        <w:rPr>
          <w:b/>
          <w:lang w:val="sv-SE"/>
        </w:rPr>
        <w:t>:</w:t>
      </w:r>
      <w:r w:rsidR="00353069" w:rsidRPr="002326AC">
        <w:rPr>
          <w:lang w:val="sv-SE"/>
        </w:rPr>
        <w:t xml:space="preserve"> Avastin 10 mg/kg kroppsvikt varannan vecka i kombination med kalciumfolinat och 5</w:t>
      </w:r>
      <w:r w:rsidR="00353069" w:rsidRPr="002326AC">
        <w:rPr>
          <w:lang w:val="sv-SE"/>
        </w:rPr>
        <w:noBreakHyphen/>
        <w:t>fluorouracil bolus, följt av 5-fluorouracil infusion, med intravenöst oxaliplatin (FOLFOX-4)</w:t>
      </w:r>
      <w:r w:rsidR="00B10033" w:rsidRPr="002326AC">
        <w:rPr>
          <w:lang w:val="sv-SE"/>
        </w:rPr>
        <w:t xml:space="preserve"> hos patienter som inte tidigare behandlats med bevacizumab.</w:t>
      </w:r>
    </w:p>
    <w:p w14:paraId="2AF2463F" w14:textId="77777777" w:rsidR="00B10033" w:rsidRPr="002326AC" w:rsidRDefault="00B10033" w:rsidP="00046A08">
      <w:pPr>
        <w:suppressAutoHyphens/>
        <w:ind w:left="567" w:hanging="567"/>
        <w:rPr>
          <w:lang w:val="sv-SE"/>
        </w:rPr>
      </w:pPr>
    </w:p>
    <w:p w14:paraId="2B7DB834" w14:textId="448E098F" w:rsidR="00B10033" w:rsidRPr="002326AC" w:rsidRDefault="001F4C37" w:rsidP="00D13BDE">
      <w:pPr>
        <w:keepNext/>
        <w:keepLines/>
        <w:suppressAutoHyphens/>
        <w:ind w:left="567" w:hanging="567"/>
        <w:rPr>
          <w:lang w:val="sv-SE"/>
        </w:rPr>
      </w:pPr>
      <w:r w:rsidRPr="002326AC">
        <w:rPr>
          <w:rFonts w:hint="eastAsia"/>
          <w:sz w:val="18"/>
          <w:szCs w:val="18"/>
          <w:lang w:val="sv-SE"/>
        </w:rPr>
        <w:t>●</w:t>
      </w:r>
      <w:r w:rsidRPr="002326AC">
        <w:rPr>
          <w:sz w:val="18"/>
          <w:szCs w:val="18"/>
          <w:lang w:val="sv-SE"/>
        </w:rPr>
        <w:tab/>
      </w:r>
      <w:r w:rsidR="00B10033" w:rsidRPr="002326AC">
        <w:rPr>
          <w:lang w:val="sv-SE"/>
        </w:rPr>
        <w:t>ML18147:</w:t>
      </w:r>
      <w:r w:rsidR="00B10033" w:rsidRPr="002326AC">
        <w:rPr>
          <w:b/>
          <w:lang w:val="sv-SE"/>
        </w:rPr>
        <w:t xml:space="preserve"> </w:t>
      </w:r>
      <w:r w:rsidR="00B10033" w:rsidRPr="002326AC">
        <w:rPr>
          <w:lang w:val="sv-SE"/>
        </w:rPr>
        <w:t xml:space="preserve">Avastin 5,0 mg/kg kroppsvikt varannan vecka eller Avastin 7,5 mg/kg kroppsvikt var tredje vecka i kombination med fluoropyrimidin/irinotekan och fluoropyrimidin/oxaliplatin hos patienter med sjukdomsprogress efter första linjens behandling med bevacizumab. Användning av irinotekan- eller oxaliplatin-innehållande regim byttes beroende på användning i första linjen av antingen oxaliplatin eller irinotekan. </w:t>
      </w:r>
    </w:p>
    <w:p w14:paraId="11106A27" w14:textId="77777777" w:rsidR="00353069" w:rsidRPr="002326AC" w:rsidRDefault="00353069" w:rsidP="00353069">
      <w:pPr>
        <w:suppressAutoHyphens/>
        <w:rPr>
          <w:lang w:val="sv-SE"/>
        </w:rPr>
      </w:pPr>
    </w:p>
    <w:p w14:paraId="3DC503AE" w14:textId="77777777" w:rsidR="003B23ED" w:rsidRPr="002326AC" w:rsidRDefault="00353069" w:rsidP="00353069">
      <w:pPr>
        <w:suppressAutoHyphens/>
        <w:rPr>
          <w:lang w:val="sv-SE"/>
        </w:rPr>
      </w:pPr>
      <w:r w:rsidRPr="002326AC">
        <w:rPr>
          <w:i/>
          <w:lang w:val="sv-SE"/>
        </w:rPr>
        <w:t>AVF2107g</w:t>
      </w:r>
      <w:r w:rsidRPr="002326AC">
        <w:rPr>
          <w:lang w:val="sv-SE"/>
        </w:rPr>
        <w:t xml:space="preserve"> </w:t>
      </w:r>
    </w:p>
    <w:p w14:paraId="4A2AF5D0" w14:textId="77777777" w:rsidR="00353069" w:rsidRPr="002326AC" w:rsidRDefault="00353069" w:rsidP="00353069">
      <w:pPr>
        <w:suppressAutoHyphens/>
        <w:rPr>
          <w:lang w:val="sv-SE"/>
        </w:rPr>
      </w:pPr>
      <w:r w:rsidRPr="002326AC">
        <w:rPr>
          <w:lang w:val="sv-SE"/>
        </w:rPr>
        <w:t xml:space="preserve">Detta var en randomiserad, dubbel-blind fas III-studie med aktiv kontroll som utvärderade </w:t>
      </w:r>
      <w:smartTag w:uri="urn:schemas-microsoft-com:office:smarttags" w:element="PersonName">
        <w:r w:rsidRPr="002326AC">
          <w:rPr>
            <w:lang w:val="sv-SE"/>
          </w:rPr>
          <w:t>Avastin</w:t>
        </w:r>
      </w:smartTag>
      <w:r w:rsidRPr="002326AC">
        <w:rPr>
          <w:lang w:val="sv-SE"/>
        </w:rPr>
        <w:t xml:space="preserve"> i kombination med IFL som första linjens behandling av metastaserad kolorektalcancer. Åttahundratretton patienter randomiserades till IFL + placebo (grupp 1) eller IFL + </w:t>
      </w:r>
      <w:smartTag w:uri="urn:schemas-microsoft-com:office:smarttags" w:element="PersonName">
        <w:r w:rsidRPr="002326AC">
          <w:rPr>
            <w:lang w:val="sv-SE"/>
          </w:rPr>
          <w:t>Avastin</w:t>
        </w:r>
      </w:smartTag>
      <w:r w:rsidRPr="002326AC">
        <w:rPr>
          <w:lang w:val="sv-SE"/>
        </w:rPr>
        <w:t xml:space="preserve"> (5 mg/kg varannan vecka, grupp 2). En tredje grupp på 110 patienter fick bolus 5-FU/FA + </w:t>
      </w:r>
      <w:smartTag w:uri="urn:schemas-microsoft-com:office:smarttags" w:element="PersonName">
        <w:r w:rsidRPr="002326AC">
          <w:rPr>
            <w:lang w:val="sv-SE"/>
          </w:rPr>
          <w:t>Avastin</w:t>
        </w:r>
      </w:smartTag>
      <w:r w:rsidRPr="002326AC">
        <w:rPr>
          <w:lang w:val="sv-SE"/>
        </w:rPr>
        <w:t xml:space="preserve"> (grupp 3). Inklusionen till grupp 3 avslutades som på förhand specificerat, när säkerheten av </w:t>
      </w:r>
      <w:smartTag w:uri="urn:schemas-microsoft-com:office:smarttags" w:element="PersonName">
        <w:r w:rsidRPr="002326AC">
          <w:rPr>
            <w:lang w:val="sv-SE"/>
          </w:rPr>
          <w:t>Avastin</w:t>
        </w:r>
      </w:smartTag>
      <w:r w:rsidRPr="002326AC">
        <w:rPr>
          <w:lang w:val="sv-SE"/>
        </w:rPr>
        <w:t xml:space="preserve"> med IFL-regimen hade etablerats och bedömts vara acceptabel. All behandling fortsatte till sjukdomsprogress. Medelåldern var 59,4 år; 56,6% av patienterna hade en ECOG </w:t>
      </w:r>
      <w:r w:rsidR="00A5646E">
        <w:rPr>
          <w:lang w:val="sv-SE"/>
        </w:rPr>
        <w:t>performance status (PS)</w:t>
      </w:r>
      <w:r w:rsidR="00A5646E" w:rsidRPr="002326AC">
        <w:rPr>
          <w:lang w:val="sv-SE"/>
        </w:rPr>
        <w:t xml:space="preserve"> </w:t>
      </w:r>
      <w:r w:rsidRPr="002326AC">
        <w:rPr>
          <w:lang w:val="sv-SE"/>
        </w:rPr>
        <w:t>på 0, 43% hade ett värde på 1 och 0,4% hade ett värde på 2. 15,5% hade tidigare erhållit strålning och 28,4% hade tidigare erhållit kemoterapi.</w:t>
      </w:r>
    </w:p>
    <w:p w14:paraId="6D2510F7" w14:textId="77777777" w:rsidR="00353069" w:rsidRPr="002326AC" w:rsidRDefault="00353069" w:rsidP="00353069">
      <w:pPr>
        <w:suppressAutoHyphens/>
        <w:rPr>
          <w:lang w:val="sv-SE"/>
        </w:rPr>
      </w:pPr>
    </w:p>
    <w:p w14:paraId="4208BCDB" w14:textId="77777777" w:rsidR="00353069" w:rsidRPr="002326AC" w:rsidRDefault="00353069" w:rsidP="00353069">
      <w:pPr>
        <w:suppressAutoHyphens/>
        <w:rPr>
          <w:lang w:val="sv-SE"/>
        </w:rPr>
      </w:pPr>
      <w:r w:rsidRPr="002326AC">
        <w:rPr>
          <w:lang w:val="sv-SE"/>
        </w:rPr>
        <w:t>Den primära effektparametern i studien var överlevnad. Tillägget av Avastin till IFL medförde en statistiskt signifikant ökning av överlevnad, progressionsfri överlevnad och responsfrekvens (se Tabell</w:t>
      </w:r>
      <w:r w:rsidR="00930F24" w:rsidRPr="002326AC">
        <w:rPr>
          <w:lang w:val="sv-SE"/>
        </w:rPr>
        <w:t> </w:t>
      </w:r>
      <w:r w:rsidR="0038550D">
        <w:rPr>
          <w:lang w:val="sv-SE"/>
        </w:rPr>
        <w:t>4</w:t>
      </w:r>
      <w:r w:rsidRPr="002326AC">
        <w:rPr>
          <w:lang w:val="sv-SE"/>
        </w:rPr>
        <w:t>). Den kliniska fördelen, mätt som överlevnad, sågs i samtliga pre-specificerade subgrupper av patienter, inklusive de som definierades av ålder, kön, funktionsstatus, lokalisering av primärtumör, antal involverade organ och duration av metastaserad sjukdom.</w:t>
      </w:r>
    </w:p>
    <w:p w14:paraId="6441F167" w14:textId="77777777" w:rsidR="00353069" w:rsidRPr="002326AC" w:rsidRDefault="00353069" w:rsidP="00353069">
      <w:pPr>
        <w:suppressAutoHyphens/>
        <w:rPr>
          <w:lang w:val="sv-SE"/>
        </w:rPr>
      </w:pPr>
    </w:p>
    <w:p w14:paraId="50D6E012" w14:textId="77777777" w:rsidR="00353069" w:rsidRPr="002326AC" w:rsidRDefault="00353069" w:rsidP="00CE71A4">
      <w:pPr>
        <w:keepNext/>
        <w:keepLines/>
        <w:outlineLvl w:val="0"/>
        <w:rPr>
          <w:lang w:val="sv-SE"/>
        </w:rPr>
      </w:pPr>
      <w:r w:rsidRPr="002326AC">
        <w:rPr>
          <w:lang w:val="sv-SE"/>
        </w:rPr>
        <w:lastRenderedPageBreak/>
        <w:t>Effektresultaten för Avastin i kombination med IFL-kemoterapi visas i Tabell</w:t>
      </w:r>
      <w:r w:rsidR="00930F24" w:rsidRPr="002326AC">
        <w:rPr>
          <w:lang w:val="sv-SE"/>
        </w:rPr>
        <w:t> </w:t>
      </w:r>
      <w:r w:rsidR="0038550D">
        <w:rPr>
          <w:lang w:val="sv-SE"/>
        </w:rPr>
        <w:t>4</w:t>
      </w:r>
      <w:r w:rsidRPr="002326AC">
        <w:rPr>
          <w:lang w:val="sv-SE"/>
        </w:rPr>
        <w:t>.</w:t>
      </w:r>
    </w:p>
    <w:p w14:paraId="5E5F02B5" w14:textId="77777777" w:rsidR="00353069" w:rsidRPr="002326AC" w:rsidRDefault="00353069" w:rsidP="00CE71A4">
      <w:pPr>
        <w:keepNext/>
        <w:keepLines/>
        <w:rPr>
          <w:lang w:val="sv-SE"/>
        </w:rPr>
      </w:pPr>
    </w:p>
    <w:p w14:paraId="7DF7B05E" w14:textId="77777777" w:rsidR="00353069" w:rsidRPr="002326AC" w:rsidRDefault="00353069" w:rsidP="00757375">
      <w:pPr>
        <w:keepNext/>
        <w:keepLines/>
        <w:ind w:left="567" w:hanging="567"/>
        <w:rPr>
          <w:b/>
          <w:lang w:val="sv-SE"/>
        </w:rPr>
      </w:pPr>
      <w:r w:rsidRPr="002326AC">
        <w:rPr>
          <w:b/>
          <w:lang w:val="sv-SE"/>
        </w:rPr>
        <w:t>Tabell</w:t>
      </w:r>
      <w:r w:rsidR="00930F24" w:rsidRPr="002326AC">
        <w:rPr>
          <w:b/>
          <w:lang w:val="sv-SE"/>
        </w:rPr>
        <w:t> </w:t>
      </w:r>
      <w:r w:rsidR="0038550D">
        <w:rPr>
          <w:b/>
          <w:lang w:val="sv-SE"/>
        </w:rPr>
        <w:t>4</w:t>
      </w:r>
      <w:r w:rsidRPr="002326AC">
        <w:rPr>
          <w:b/>
          <w:lang w:val="sv-SE"/>
        </w:rPr>
        <w:tab/>
        <w:t>Effektresultat för studie AVF2107g</w:t>
      </w:r>
    </w:p>
    <w:p w14:paraId="22360574" w14:textId="77777777" w:rsidR="00353069" w:rsidRPr="002326AC" w:rsidRDefault="00353069" w:rsidP="00011F0A">
      <w:pPr>
        <w:keepNext/>
        <w:keepLines/>
        <w:rPr>
          <w:b/>
          <w:bCs/>
          <w:lang w:val="sv-SE"/>
        </w:rPr>
      </w:pPr>
    </w:p>
    <w:tbl>
      <w:tblPr>
        <w:tblW w:w="80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280"/>
        <w:gridCol w:w="2160"/>
      </w:tblGrid>
      <w:tr w:rsidR="00353069" w:rsidRPr="002326AC" w14:paraId="711252D0" w14:textId="77777777" w:rsidTr="00353069">
        <w:trPr>
          <w:cantSplit/>
          <w:tblHeader/>
        </w:trPr>
        <w:tc>
          <w:tcPr>
            <w:tcW w:w="3600" w:type="dxa"/>
            <w:vMerge w:val="restart"/>
          </w:tcPr>
          <w:p w14:paraId="0D7BFDFF" w14:textId="77777777" w:rsidR="00353069" w:rsidRPr="002326AC" w:rsidRDefault="00353069" w:rsidP="00CA4C21">
            <w:pPr>
              <w:keepNext/>
              <w:keepLines/>
              <w:rPr>
                <w:sz w:val="18"/>
                <w:szCs w:val="18"/>
                <w:lang w:val="sv-SE"/>
              </w:rPr>
            </w:pPr>
          </w:p>
        </w:tc>
        <w:tc>
          <w:tcPr>
            <w:tcW w:w="4440" w:type="dxa"/>
            <w:gridSpan w:val="2"/>
            <w:vAlign w:val="center"/>
          </w:tcPr>
          <w:p w14:paraId="68CBE4B8" w14:textId="77777777" w:rsidR="00353069" w:rsidRPr="00CE71A4" w:rsidRDefault="00353069" w:rsidP="002D2CE7">
            <w:pPr>
              <w:keepNext/>
              <w:keepLines/>
              <w:spacing w:before="40" w:after="40"/>
              <w:jc w:val="center"/>
              <w:rPr>
                <w:bCs/>
                <w:sz w:val="18"/>
                <w:szCs w:val="18"/>
                <w:lang w:eastAsia="da-DK"/>
              </w:rPr>
            </w:pPr>
            <w:r w:rsidRPr="00CE71A4">
              <w:rPr>
                <w:bCs/>
                <w:sz w:val="18"/>
                <w:szCs w:val="18"/>
                <w:lang w:eastAsia="da-DK"/>
              </w:rPr>
              <w:t>AVF2107g</w:t>
            </w:r>
          </w:p>
        </w:tc>
      </w:tr>
      <w:tr w:rsidR="00353069" w:rsidRPr="002326AC" w14:paraId="7724A702" w14:textId="77777777" w:rsidTr="00353069">
        <w:trPr>
          <w:cantSplit/>
          <w:tblHeader/>
        </w:trPr>
        <w:tc>
          <w:tcPr>
            <w:tcW w:w="3600" w:type="dxa"/>
            <w:vMerge/>
          </w:tcPr>
          <w:p w14:paraId="66FFEBF2" w14:textId="77777777" w:rsidR="00353069" w:rsidRPr="002326AC" w:rsidRDefault="00353069" w:rsidP="002D2CE7">
            <w:pPr>
              <w:keepNext/>
              <w:keepLines/>
              <w:rPr>
                <w:sz w:val="18"/>
                <w:szCs w:val="18"/>
              </w:rPr>
            </w:pPr>
          </w:p>
        </w:tc>
        <w:tc>
          <w:tcPr>
            <w:tcW w:w="2280" w:type="dxa"/>
          </w:tcPr>
          <w:p w14:paraId="030BA2D2" w14:textId="77777777" w:rsidR="00353069" w:rsidRPr="00CE71A4" w:rsidRDefault="00353069" w:rsidP="002D2CE7">
            <w:pPr>
              <w:keepNext/>
              <w:keepLines/>
              <w:spacing w:before="40" w:after="40"/>
              <w:jc w:val="center"/>
              <w:rPr>
                <w:bCs/>
                <w:sz w:val="18"/>
                <w:szCs w:val="18"/>
              </w:rPr>
            </w:pPr>
            <w:r w:rsidRPr="00CE71A4">
              <w:rPr>
                <w:bCs/>
                <w:sz w:val="18"/>
                <w:szCs w:val="18"/>
              </w:rPr>
              <w:t>Grupp 1</w:t>
            </w:r>
          </w:p>
          <w:p w14:paraId="70720816" w14:textId="77777777" w:rsidR="00353069" w:rsidRPr="002326AC" w:rsidRDefault="00353069" w:rsidP="002D2CE7">
            <w:pPr>
              <w:keepNext/>
              <w:keepLines/>
              <w:spacing w:before="40" w:after="40"/>
              <w:jc w:val="center"/>
              <w:rPr>
                <w:b/>
                <w:sz w:val="18"/>
                <w:szCs w:val="18"/>
              </w:rPr>
            </w:pPr>
            <w:r w:rsidRPr="00CE71A4">
              <w:rPr>
                <w:bCs/>
                <w:sz w:val="18"/>
                <w:szCs w:val="18"/>
              </w:rPr>
              <w:t>IFL </w:t>
            </w:r>
            <w:r w:rsidRPr="00CE71A4">
              <w:rPr>
                <w:rFonts w:ascii="Symbol" w:hAnsi="Symbol"/>
                <w:bCs/>
                <w:sz w:val="18"/>
                <w:szCs w:val="18"/>
              </w:rPr>
              <w:t></w:t>
            </w:r>
            <w:r w:rsidRPr="00CE71A4">
              <w:rPr>
                <w:bCs/>
                <w:sz w:val="18"/>
                <w:szCs w:val="18"/>
              </w:rPr>
              <w:t xml:space="preserve"> </w:t>
            </w:r>
            <w:r w:rsidR="00BC108C" w:rsidRPr="00CE71A4">
              <w:rPr>
                <w:bCs/>
                <w:sz w:val="18"/>
                <w:szCs w:val="18"/>
              </w:rPr>
              <w:t>p</w:t>
            </w:r>
            <w:r w:rsidRPr="00CE71A4">
              <w:rPr>
                <w:bCs/>
                <w:sz w:val="18"/>
                <w:szCs w:val="18"/>
              </w:rPr>
              <w:t>lacebo</w:t>
            </w:r>
          </w:p>
        </w:tc>
        <w:tc>
          <w:tcPr>
            <w:tcW w:w="2160" w:type="dxa"/>
          </w:tcPr>
          <w:p w14:paraId="61AD1DDE" w14:textId="77777777" w:rsidR="00353069" w:rsidRPr="00CE71A4" w:rsidRDefault="00353069" w:rsidP="002D2CE7">
            <w:pPr>
              <w:keepNext/>
              <w:keepLines/>
              <w:spacing w:before="40" w:after="40"/>
              <w:jc w:val="center"/>
              <w:rPr>
                <w:bCs/>
                <w:sz w:val="18"/>
                <w:szCs w:val="18"/>
                <w:lang w:eastAsia="da-DK"/>
              </w:rPr>
            </w:pPr>
            <w:r w:rsidRPr="00CE71A4">
              <w:rPr>
                <w:bCs/>
                <w:sz w:val="18"/>
                <w:szCs w:val="18"/>
                <w:lang w:eastAsia="da-DK"/>
              </w:rPr>
              <w:t>Grupp 2</w:t>
            </w:r>
          </w:p>
          <w:p w14:paraId="495FB161" w14:textId="77777777" w:rsidR="00353069" w:rsidRPr="00CE71A4" w:rsidRDefault="00353069" w:rsidP="002D2CE7">
            <w:pPr>
              <w:keepNext/>
              <w:keepLines/>
              <w:spacing w:before="40" w:after="40"/>
              <w:jc w:val="center"/>
              <w:rPr>
                <w:bCs/>
                <w:sz w:val="18"/>
                <w:szCs w:val="18"/>
                <w:lang w:eastAsia="da-DK"/>
              </w:rPr>
            </w:pPr>
            <w:r w:rsidRPr="00CE71A4">
              <w:rPr>
                <w:bCs/>
                <w:sz w:val="18"/>
                <w:szCs w:val="18"/>
                <w:lang w:eastAsia="da-DK"/>
              </w:rPr>
              <w:t>IFL </w:t>
            </w:r>
            <w:r w:rsidRPr="00CE71A4">
              <w:rPr>
                <w:rFonts w:ascii="Symbol" w:hAnsi="Symbol"/>
                <w:bCs/>
                <w:sz w:val="18"/>
                <w:szCs w:val="18"/>
                <w:lang w:eastAsia="da-DK"/>
              </w:rPr>
              <w:t></w:t>
            </w:r>
            <w:r w:rsidRPr="00CE71A4">
              <w:rPr>
                <w:bCs/>
                <w:sz w:val="18"/>
                <w:szCs w:val="18"/>
                <w:lang w:eastAsia="da-DK"/>
              </w:rPr>
              <w:t xml:space="preserve"> </w:t>
            </w:r>
            <w:proofErr w:type="spellStart"/>
            <w:r w:rsidRPr="00CE71A4">
              <w:rPr>
                <w:bCs/>
                <w:sz w:val="18"/>
                <w:szCs w:val="18"/>
                <w:lang w:eastAsia="da-DK"/>
              </w:rPr>
              <w:t>Avastin</w:t>
            </w:r>
            <w:r w:rsidRPr="00CE71A4">
              <w:rPr>
                <w:bCs/>
                <w:sz w:val="18"/>
                <w:szCs w:val="18"/>
                <w:vertAlign w:val="superscript"/>
                <w:lang w:eastAsia="da-DK"/>
              </w:rPr>
              <w:t>a</w:t>
            </w:r>
            <w:proofErr w:type="spellEnd"/>
          </w:p>
        </w:tc>
      </w:tr>
      <w:tr w:rsidR="00353069" w:rsidRPr="002326AC" w14:paraId="60E0B944" w14:textId="77777777" w:rsidTr="00353069">
        <w:tc>
          <w:tcPr>
            <w:tcW w:w="3600" w:type="dxa"/>
            <w:tcBorders>
              <w:bottom w:val="single" w:sz="4" w:space="0" w:color="auto"/>
            </w:tcBorders>
            <w:vAlign w:val="center"/>
          </w:tcPr>
          <w:p w14:paraId="5427F096" w14:textId="77777777" w:rsidR="00353069" w:rsidRPr="002326AC" w:rsidRDefault="00353069" w:rsidP="00077382">
            <w:pPr>
              <w:keepNext/>
              <w:keepLines/>
              <w:spacing w:before="40" w:after="40"/>
              <w:rPr>
                <w:sz w:val="18"/>
                <w:szCs w:val="18"/>
                <w:lang w:eastAsia="da-DK"/>
              </w:rPr>
            </w:pPr>
            <w:r w:rsidRPr="002326AC">
              <w:rPr>
                <w:sz w:val="18"/>
                <w:szCs w:val="18"/>
                <w:lang w:eastAsia="da-DK"/>
              </w:rPr>
              <w:t xml:space="preserve">Antal </w:t>
            </w:r>
            <w:proofErr w:type="spellStart"/>
            <w:r w:rsidRPr="002326AC">
              <w:rPr>
                <w:sz w:val="18"/>
                <w:szCs w:val="18"/>
                <w:lang w:eastAsia="da-DK"/>
              </w:rPr>
              <w:t>patienter</w:t>
            </w:r>
            <w:proofErr w:type="spellEnd"/>
          </w:p>
        </w:tc>
        <w:tc>
          <w:tcPr>
            <w:tcW w:w="2280" w:type="dxa"/>
            <w:tcBorders>
              <w:bottom w:val="single" w:sz="4" w:space="0" w:color="auto"/>
            </w:tcBorders>
          </w:tcPr>
          <w:p w14:paraId="1B4583E2" w14:textId="77777777" w:rsidR="00353069" w:rsidRPr="002326AC" w:rsidRDefault="00353069" w:rsidP="00011F0A">
            <w:pPr>
              <w:keepNext/>
              <w:keepLines/>
              <w:spacing w:before="40" w:after="40"/>
              <w:jc w:val="center"/>
              <w:rPr>
                <w:sz w:val="18"/>
                <w:szCs w:val="18"/>
                <w:lang w:eastAsia="da-DK"/>
              </w:rPr>
            </w:pPr>
            <w:r w:rsidRPr="002326AC">
              <w:rPr>
                <w:sz w:val="18"/>
                <w:szCs w:val="18"/>
                <w:lang w:eastAsia="da-DK"/>
              </w:rPr>
              <w:t>411</w:t>
            </w:r>
          </w:p>
        </w:tc>
        <w:tc>
          <w:tcPr>
            <w:tcW w:w="2160" w:type="dxa"/>
            <w:tcBorders>
              <w:bottom w:val="single" w:sz="4" w:space="0" w:color="auto"/>
            </w:tcBorders>
          </w:tcPr>
          <w:p w14:paraId="54E14353" w14:textId="77777777" w:rsidR="00353069" w:rsidRPr="002326AC" w:rsidRDefault="00353069" w:rsidP="00CA4C21">
            <w:pPr>
              <w:keepNext/>
              <w:keepLines/>
              <w:spacing w:before="40" w:after="40"/>
              <w:jc w:val="center"/>
              <w:rPr>
                <w:sz w:val="18"/>
                <w:szCs w:val="18"/>
                <w:vertAlign w:val="superscript"/>
                <w:lang w:eastAsia="da-DK"/>
              </w:rPr>
            </w:pPr>
            <w:r w:rsidRPr="002326AC">
              <w:rPr>
                <w:sz w:val="18"/>
                <w:szCs w:val="18"/>
                <w:lang w:eastAsia="da-DK"/>
              </w:rPr>
              <w:t>402</w:t>
            </w:r>
          </w:p>
        </w:tc>
      </w:tr>
      <w:tr w:rsidR="00353069" w:rsidRPr="002326AC" w14:paraId="6ACE839E" w14:textId="77777777" w:rsidTr="00353069">
        <w:tc>
          <w:tcPr>
            <w:tcW w:w="3600" w:type="dxa"/>
            <w:tcBorders>
              <w:right w:val="nil"/>
            </w:tcBorders>
            <w:vAlign w:val="center"/>
          </w:tcPr>
          <w:p w14:paraId="2830580C" w14:textId="77777777" w:rsidR="00353069" w:rsidRPr="00CE71A4" w:rsidRDefault="00353069" w:rsidP="00077382">
            <w:pPr>
              <w:keepNext/>
              <w:keepLines/>
              <w:spacing w:before="40" w:after="40"/>
              <w:rPr>
                <w:bCs/>
                <w:sz w:val="18"/>
                <w:szCs w:val="18"/>
                <w:lang w:eastAsia="da-DK"/>
              </w:rPr>
            </w:pPr>
            <w:proofErr w:type="spellStart"/>
            <w:r w:rsidRPr="00CE71A4">
              <w:rPr>
                <w:bCs/>
                <w:sz w:val="18"/>
                <w:szCs w:val="18"/>
                <w:lang w:eastAsia="da-DK"/>
              </w:rPr>
              <w:t>Överlevnad</w:t>
            </w:r>
            <w:proofErr w:type="spellEnd"/>
          </w:p>
        </w:tc>
        <w:tc>
          <w:tcPr>
            <w:tcW w:w="2280" w:type="dxa"/>
            <w:tcBorders>
              <w:left w:val="nil"/>
              <w:right w:val="nil"/>
            </w:tcBorders>
          </w:tcPr>
          <w:p w14:paraId="61AE7EE0" w14:textId="77777777" w:rsidR="00353069" w:rsidRPr="002326AC" w:rsidRDefault="00353069" w:rsidP="00011F0A">
            <w:pPr>
              <w:keepNext/>
              <w:keepLines/>
              <w:jc w:val="center"/>
              <w:rPr>
                <w:sz w:val="18"/>
                <w:szCs w:val="18"/>
              </w:rPr>
            </w:pPr>
          </w:p>
        </w:tc>
        <w:tc>
          <w:tcPr>
            <w:tcW w:w="2160" w:type="dxa"/>
            <w:tcBorders>
              <w:left w:val="nil"/>
            </w:tcBorders>
          </w:tcPr>
          <w:p w14:paraId="7E465241" w14:textId="77777777" w:rsidR="00353069" w:rsidRPr="002326AC" w:rsidRDefault="00353069" w:rsidP="00CA4C21">
            <w:pPr>
              <w:keepNext/>
              <w:keepLines/>
              <w:jc w:val="center"/>
              <w:rPr>
                <w:sz w:val="18"/>
                <w:szCs w:val="18"/>
              </w:rPr>
            </w:pPr>
          </w:p>
        </w:tc>
      </w:tr>
      <w:tr w:rsidR="00353069" w:rsidRPr="002326AC" w14:paraId="6499E4E8" w14:textId="77777777" w:rsidTr="00353069">
        <w:tc>
          <w:tcPr>
            <w:tcW w:w="3600" w:type="dxa"/>
            <w:vAlign w:val="center"/>
          </w:tcPr>
          <w:p w14:paraId="0F9C35EB" w14:textId="77777777" w:rsidR="00353069" w:rsidRPr="002326AC" w:rsidRDefault="00353069" w:rsidP="00077382">
            <w:pPr>
              <w:keepNext/>
              <w:keepLines/>
              <w:spacing w:before="40" w:after="40"/>
              <w:ind w:left="240"/>
              <w:rPr>
                <w:sz w:val="18"/>
                <w:szCs w:val="18"/>
                <w:lang w:eastAsia="da-DK"/>
              </w:rPr>
            </w:pPr>
            <w:proofErr w:type="spellStart"/>
            <w:r w:rsidRPr="002326AC">
              <w:rPr>
                <w:sz w:val="18"/>
                <w:szCs w:val="18"/>
                <w:lang w:eastAsia="da-DK"/>
              </w:rPr>
              <w:t>Mediantid</w:t>
            </w:r>
            <w:proofErr w:type="spellEnd"/>
            <w:r w:rsidRPr="002326AC">
              <w:rPr>
                <w:sz w:val="18"/>
                <w:szCs w:val="18"/>
                <w:lang w:eastAsia="da-DK"/>
              </w:rPr>
              <w:t xml:space="preserve"> (</w:t>
            </w:r>
            <w:proofErr w:type="spellStart"/>
            <w:r w:rsidRPr="002326AC">
              <w:rPr>
                <w:sz w:val="18"/>
                <w:szCs w:val="18"/>
                <w:lang w:eastAsia="da-DK"/>
              </w:rPr>
              <w:t>månader</w:t>
            </w:r>
            <w:proofErr w:type="spellEnd"/>
            <w:r w:rsidRPr="002326AC">
              <w:rPr>
                <w:sz w:val="18"/>
                <w:szCs w:val="18"/>
                <w:lang w:eastAsia="da-DK"/>
              </w:rPr>
              <w:t>)</w:t>
            </w:r>
          </w:p>
        </w:tc>
        <w:tc>
          <w:tcPr>
            <w:tcW w:w="2280" w:type="dxa"/>
          </w:tcPr>
          <w:p w14:paraId="76CD3309" w14:textId="77777777" w:rsidR="00353069" w:rsidRPr="002326AC" w:rsidRDefault="00353069" w:rsidP="00011F0A">
            <w:pPr>
              <w:keepNext/>
              <w:keepLines/>
              <w:spacing w:before="40" w:after="40"/>
              <w:jc w:val="center"/>
              <w:rPr>
                <w:sz w:val="18"/>
                <w:szCs w:val="18"/>
                <w:lang w:eastAsia="da-DK"/>
              </w:rPr>
            </w:pPr>
            <w:r w:rsidRPr="002326AC">
              <w:rPr>
                <w:sz w:val="18"/>
                <w:szCs w:val="18"/>
                <w:lang w:eastAsia="da-DK"/>
              </w:rPr>
              <w:t>15,6</w:t>
            </w:r>
          </w:p>
        </w:tc>
        <w:tc>
          <w:tcPr>
            <w:tcW w:w="2160" w:type="dxa"/>
          </w:tcPr>
          <w:p w14:paraId="392BE917" w14:textId="77777777" w:rsidR="00353069" w:rsidRPr="002326AC" w:rsidRDefault="00353069" w:rsidP="00CA4C21">
            <w:pPr>
              <w:keepNext/>
              <w:keepLines/>
              <w:spacing w:before="40" w:after="40"/>
              <w:jc w:val="center"/>
              <w:rPr>
                <w:sz w:val="18"/>
                <w:szCs w:val="18"/>
                <w:lang w:eastAsia="da-DK"/>
              </w:rPr>
            </w:pPr>
            <w:r w:rsidRPr="002326AC">
              <w:rPr>
                <w:sz w:val="18"/>
                <w:szCs w:val="18"/>
                <w:lang w:eastAsia="da-DK"/>
              </w:rPr>
              <w:t>20,3</w:t>
            </w:r>
          </w:p>
        </w:tc>
      </w:tr>
      <w:tr w:rsidR="00353069" w:rsidRPr="002326AC" w14:paraId="62463DDF" w14:textId="77777777" w:rsidTr="00353069">
        <w:tc>
          <w:tcPr>
            <w:tcW w:w="3600" w:type="dxa"/>
            <w:vAlign w:val="center"/>
          </w:tcPr>
          <w:p w14:paraId="7EEF720B" w14:textId="77777777" w:rsidR="00353069" w:rsidRPr="002326AC" w:rsidRDefault="00353069" w:rsidP="00077382">
            <w:pPr>
              <w:keepNext/>
              <w:keepLines/>
              <w:spacing w:before="40" w:after="40"/>
              <w:ind w:left="482"/>
              <w:rPr>
                <w:sz w:val="18"/>
                <w:szCs w:val="18"/>
                <w:lang w:eastAsia="da-DK"/>
              </w:rPr>
            </w:pPr>
            <w:r w:rsidRPr="002326AC">
              <w:rPr>
                <w:sz w:val="18"/>
                <w:szCs w:val="18"/>
                <w:lang w:eastAsia="da-DK"/>
              </w:rPr>
              <w:t xml:space="preserve">95% </w:t>
            </w:r>
            <w:r w:rsidR="00804C10" w:rsidRPr="002326AC">
              <w:rPr>
                <w:sz w:val="18"/>
                <w:szCs w:val="18"/>
                <w:lang w:eastAsia="da-DK"/>
              </w:rPr>
              <w:t>KI</w:t>
            </w:r>
          </w:p>
        </w:tc>
        <w:tc>
          <w:tcPr>
            <w:tcW w:w="2280" w:type="dxa"/>
          </w:tcPr>
          <w:p w14:paraId="42F70110" w14:textId="77777777" w:rsidR="00353069" w:rsidRPr="002326AC" w:rsidRDefault="00353069" w:rsidP="00011F0A">
            <w:pPr>
              <w:keepNext/>
              <w:keepLines/>
              <w:spacing w:before="40" w:after="40"/>
              <w:jc w:val="center"/>
              <w:rPr>
                <w:sz w:val="18"/>
                <w:szCs w:val="18"/>
                <w:lang w:eastAsia="da-DK"/>
              </w:rPr>
            </w:pPr>
            <w:r w:rsidRPr="002326AC">
              <w:rPr>
                <w:sz w:val="18"/>
                <w:szCs w:val="18"/>
                <w:lang w:eastAsia="da-DK"/>
              </w:rPr>
              <w:t>14,29 – 16,99</w:t>
            </w:r>
          </w:p>
        </w:tc>
        <w:tc>
          <w:tcPr>
            <w:tcW w:w="2160" w:type="dxa"/>
          </w:tcPr>
          <w:p w14:paraId="18F0A067" w14:textId="77777777" w:rsidR="00353069" w:rsidRPr="002326AC" w:rsidRDefault="00353069" w:rsidP="00CA4C21">
            <w:pPr>
              <w:keepNext/>
              <w:keepLines/>
              <w:spacing w:before="40" w:after="40"/>
              <w:jc w:val="center"/>
              <w:rPr>
                <w:sz w:val="18"/>
                <w:szCs w:val="18"/>
                <w:lang w:eastAsia="da-DK"/>
              </w:rPr>
            </w:pPr>
            <w:r w:rsidRPr="002326AC">
              <w:rPr>
                <w:sz w:val="18"/>
                <w:szCs w:val="18"/>
                <w:lang w:eastAsia="da-DK"/>
              </w:rPr>
              <w:t>18,46 – 24,18</w:t>
            </w:r>
          </w:p>
        </w:tc>
      </w:tr>
      <w:tr w:rsidR="00353069" w:rsidRPr="002326AC" w14:paraId="2BA2B0EF" w14:textId="77777777" w:rsidTr="00353069">
        <w:tc>
          <w:tcPr>
            <w:tcW w:w="3600" w:type="dxa"/>
            <w:tcBorders>
              <w:bottom w:val="single" w:sz="4" w:space="0" w:color="auto"/>
            </w:tcBorders>
            <w:vAlign w:val="center"/>
          </w:tcPr>
          <w:p w14:paraId="3BC08587" w14:textId="77777777" w:rsidR="00353069" w:rsidRPr="002326AC" w:rsidRDefault="00353069" w:rsidP="00077382">
            <w:pPr>
              <w:keepNext/>
              <w:keepLines/>
              <w:spacing w:before="40" w:after="40"/>
              <w:ind w:left="240"/>
              <w:rPr>
                <w:sz w:val="18"/>
                <w:szCs w:val="18"/>
                <w:vertAlign w:val="superscript"/>
                <w:lang w:eastAsia="da-DK"/>
              </w:rPr>
            </w:pPr>
            <w:r w:rsidRPr="002326AC">
              <w:rPr>
                <w:sz w:val="18"/>
                <w:szCs w:val="18"/>
                <w:lang w:eastAsia="da-DK"/>
              </w:rPr>
              <w:t xml:space="preserve">Hazard </w:t>
            </w:r>
            <w:proofErr w:type="spellStart"/>
            <w:r w:rsidRPr="002326AC">
              <w:rPr>
                <w:sz w:val="18"/>
                <w:szCs w:val="18"/>
                <w:lang w:eastAsia="da-DK"/>
              </w:rPr>
              <w:t>ratio</w:t>
            </w:r>
            <w:r w:rsidRPr="002326AC">
              <w:rPr>
                <w:sz w:val="18"/>
                <w:szCs w:val="18"/>
                <w:vertAlign w:val="superscript"/>
                <w:lang w:eastAsia="da-DK"/>
              </w:rPr>
              <w:t>b</w:t>
            </w:r>
            <w:proofErr w:type="spellEnd"/>
          </w:p>
        </w:tc>
        <w:tc>
          <w:tcPr>
            <w:tcW w:w="4440" w:type="dxa"/>
            <w:gridSpan w:val="2"/>
            <w:tcBorders>
              <w:bottom w:val="single" w:sz="4" w:space="0" w:color="auto"/>
            </w:tcBorders>
          </w:tcPr>
          <w:p w14:paraId="63CF6D00" w14:textId="77777777" w:rsidR="00353069" w:rsidRPr="002326AC" w:rsidRDefault="00353069" w:rsidP="00011F0A">
            <w:pPr>
              <w:keepNext/>
              <w:keepLines/>
              <w:spacing w:before="50" w:after="50" w:line="240" w:lineRule="exact"/>
              <w:jc w:val="center"/>
              <w:rPr>
                <w:sz w:val="18"/>
                <w:szCs w:val="18"/>
                <w:lang w:eastAsia="da-DK"/>
              </w:rPr>
            </w:pPr>
            <w:r w:rsidRPr="002326AC">
              <w:rPr>
                <w:sz w:val="18"/>
                <w:szCs w:val="18"/>
                <w:lang w:eastAsia="da-DK"/>
              </w:rPr>
              <w:t>0,660</w:t>
            </w:r>
          </w:p>
          <w:p w14:paraId="2795747D" w14:textId="77777777" w:rsidR="00353069" w:rsidRPr="002326AC" w:rsidRDefault="00353069" w:rsidP="00CA4C21">
            <w:pPr>
              <w:keepNext/>
              <w:keepLines/>
              <w:spacing w:before="50" w:after="50" w:line="240" w:lineRule="exact"/>
              <w:jc w:val="center"/>
              <w:rPr>
                <w:sz w:val="18"/>
                <w:szCs w:val="18"/>
                <w:lang w:eastAsia="da-DK"/>
              </w:rPr>
            </w:pPr>
            <w:r w:rsidRPr="002326AC">
              <w:rPr>
                <w:sz w:val="18"/>
                <w:szCs w:val="18"/>
                <w:lang w:eastAsia="da-DK"/>
              </w:rPr>
              <w:t>(p-</w:t>
            </w:r>
            <w:proofErr w:type="spellStart"/>
            <w:r w:rsidRPr="002326AC">
              <w:rPr>
                <w:sz w:val="18"/>
                <w:szCs w:val="18"/>
                <w:lang w:eastAsia="da-DK"/>
              </w:rPr>
              <w:t>värde</w:t>
            </w:r>
            <w:proofErr w:type="spellEnd"/>
            <w:r w:rsidR="00BC108C" w:rsidRPr="002326AC">
              <w:rPr>
                <w:sz w:val="18"/>
                <w:szCs w:val="18"/>
                <w:lang w:eastAsia="da-DK"/>
              </w:rPr>
              <w:t xml:space="preserve"> =</w:t>
            </w:r>
            <w:r w:rsidRPr="002326AC">
              <w:rPr>
                <w:sz w:val="18"/>
                <w:szCs w:val="18"/>
                <w:lang w:eastAsia="da-DK"/>
              </w:rPr>
              <w:t xml:space="preserve"> </w:t>
            </w:r>
            <w:r w:rsidRPr="002326AC">
              <w:rPr>
                <w:sz w:val="18"/>
                <w:szCs w:val="18"/>
              </w:rPr>
              <w:t>0,00004)</w:t>
            </w:r>
          </w:p>
        </w:tc>
      </w:tr>
      <w:tr w:rsidR="00353069" w:rsidRPr="002326AC" w14:paraId="20F8E9FE" w14:textId="77777777" w:rsidTr="00353069">
        <w:tc>
          <w:tcPr>
            <w:tcW w:w="3600" w:type="dxa"/>
            <w:tcBorders>
              <w:right w:val="nil"/>
            </w:tcBorders>
            <w:vAlign w:val="center"/>
          </w:tcPr>
          <w:p w14:paraId="1B6A8C48" w14:textId="77777777" w:rsidR="00353069" w:rsidRPr="00CE71A4" w:rsidRDefault="00353069" w:rsidP="002D2CE7">
            <w:pPr>
              <w:keepNext/>
              <w:keepLines/>
              <w:spacing w:before="40" w:after="40"/>
              <w:rPr>
                <w:bCs/>
                <w:sz w:val="18"/>
                <w:szCs w:val="18"/>
                <w:lang w:eastAsia="da-DK"/>
              </w:rPr>
            </w:pPr>
            <w:proofErr w:type="spellStart"/>
            <w:r w:rsidRPr="00CE71A4">
              <w:rPr>
                <w:bCs/>
                <w:sz w:val="18"/>
                <w:szCs w:val="18"/>
                <w:lang w:eastAsia="da-DK"/>
              </w:rPr>
              <w:t>Progressionsfri</w:t>
            </w:r>
            <w:proofErr w:type="spellEnd"/>
            <w:r w:rsidRPr="00CE71A4">
              <w:rPr>
                <w:bCs/>
                <w:sz w:val="18"/>
                <w:szCs w:val="18"/>
                <w:lang w:eastAsia="da-DK"/>
              </w:rPr>
              <w:t xml:space="preserve"> </w:t>
            </w:r>
            <w:proofErr w:type="spellStart"/>
            <w:r w:rsidRPr="00CE71A4">
              <w:rPr>
                <w:bCs/>
                <w:sz w:val="18"/>
                <w:szCs w:val="18"/>
                <w:lang w:eastAsia="da-DK"/>
              </w:rPr>
              <w:t>överlevnad</w:t>
            </w:r>
            <w:proofErr w:type="spellEnd"/>
          </w:p>
        </w:tc>
        <w:tc>
          <w:tcPr>
            <w:tcW w:w="2280" w:type="dxa"/>
            <w:tcBorders>
              <w:left w:val="nil"/>
              <w:right w:val="nil"/>
            </w:tcBorders>
          </w:tcPr>
          <w:p w14:paraId="61945642" w14:textId="77777777" w:rsidR="00353069" w:rsidRPr="002326AC" w:rsidRDefault="00353069" w:rsidP="002D2CE7">
            <w:pPr>
              <w:keepNext/>
              <w:keepLines/>
              <w:spacing w:before="40" w:after="40"/>
              <w:jc w:val="center"/>
              <w:rPr>
                <w:sz w:val="18"/>
                <w:szCs w:val="18"/>
                <w:lang w:eastAsia="da-DK"/>
              </w:rPr>
            </w:pPr>
          </w:p>
        </w:tc>
        <w:tc>
          <w:tcPr>
            <w:tcW w:w="2160" w:type="dxa"/>
            <w:tcBorders>
              <w:left w:val="nil"/>
            </w:tcBorders>
          </w:tcPr>
          <w:p w14:paraId="12BE1359" w14:textId="77777777" w:rsidR="00353069" w:rsidRPr="002326AC" w:rsidRDefault="00353069" w:rsidP="002D2CE7">
            <w:pPr>
              <w:keepNext/>
              <w:keepLines/>
              <w:spacing w:before="40" w:after="40"/>
              <w:jc w:val="center"/>
              <w:rPr>
                <w:sz w:val="18"/>
                <w:szCs w:val="18"/>
                <w:lang w:eastAsia="da-DK"/>
              </w:rPr>
            </w:pPr>
          </w:p>
        </w:tc>
      </w:tr>
      <w:tr w:rsidR="00353069" w:rsidRPr="002326AC" w14:paraId="42A7A21E" w14:textId="77777777" w:rsidTr="00353069">
        <w:tc>
          <w:tcPr>
            <w:tcW w:w="3600" w:type="dxa"/>
            <w:vAlign w:val="center"/>
          </w:tcPr>
          <w:p w14:paraId="083572A5" w14:textId="77777777" w:rsidR="00353069" w:rsidRPr="002326AC" w:rsidRDefault="00353069" w:rsidP="002D2CE7">
            <w:pPr>
              <w:keepNext/>
              <w:keepLines/>
              <w:spacing w:before="40" w:after="40"/>
              <w:ind w:left="240"/>
              <w:rPr>
                <w:sz w:val="18"/>
                <w:szCs w:val="18"/>
                <w:lang w:eastAsia="da-DK"/>
              </w:rPr>
            </w:pPr>
            <w:proofErr w:type="spellStart"/>
            <w:r w:rsidRPr="002326AC">
              <w:rPr>
                <w:sz w:val="18"/>
                <w:szCs w:val="18"/>
                <w:lang w:eastAsia="da-DK"/>
              </w:rPr>
              <w:t>Mediantid</w:t>
            </w:r>
            <w:proofErr w:type="spellEnd"/>
            <w:r w:rsidRPr="002326AC">
              <w:rPr>
                <w:sz w:val="18"/>
                <w:szCs w:val="18"/>
                <w:lang w:eastAsia="da-DK"/>
              </w:rPr>
              <w:t xml:space="preserve"> (</w:t>
            </w:r>
            <w:proofErr w:type="spellStart"/>
            <w:r w:rsidRPr="002326AC">
              <w:rPr>
                <w:sz w:val="18"/>
                <w:szCs w:val="18"/>
                <w:lang w:eastAsia="da-DK"/>
              </w:rPr>
              <w:t>månader</w:t>
            </w:r>
            <w:proofErr w:type="spellEnd"/>
            <w:r w:rsidRPr="002326AC">
              <w:rPr>
                <w:sz w:val="18"/>
                <w:szCs w:val="18"/>
                <w:lang w:eastAsia="da-DK"/>
              </w:rPr>
              <w:t>)</w:t>
            </w:r>
          </w:p>
        </w:tc>
        <w:tc>
          <w:tcPr>
            <w:tcW w:w="2280" w:type="dxa"/>
          </w:tcPr>
          <w:p w14:paraId="057BCE5B" w14:textId="77777777" w:rsidR="00353069" w:rsidRPr="002326AC" w:rsidRDefault="00353069" w:rsidP="002D2CE7">
            <w:pPr>
              <w:keepNext/>
              <w:keepLines/>
              <w:spacing w:before="40" w:after="40"/>
              <w:jc w:val="center"/>
              <w:rPr>
                <w:sz w:val="18"/>
                <w:szCs w:val="18"/>
                <w:lang w:eastAsia="da-DK"/>
              </w:rPr>
            </w:pPr>
            <w:r w:rsidRPr="002326AC">
              <w:rPr>
                <w:sz w:val="18"/>
                <w:szCs w:val="18"/>
                <w:lang w:eastAsia="da-DK"/>
              </w:rPr>
              <w:t>6,2</w:t>
            </w:r>
          </w:p>
        </w:tc>
        <w:tc>
          <w:tcPr>
            <w:tcW w:w="2160" w:type="dxa"/>
          </w:tcPr>
          <w:p w14:paraId="79A82530" w14:textId="77777777" w:rsidR="00353069" w:rsidRPr="002326AC" w:rsidRDefault="00353069" w:rsidP="002D2CE7">
            <w:pPr>
              <w:keepNext/>
              <w:keepLines/>
              <w:spacing w:before="40" w:after="40"/>
              <w:jc w:val="center"/>
              <w:rPr>
                <w:sz w:val="18"/>
                <w:szCs w:val="18"/>
                <w:lang w:eastAsia="da-DK"/>
              </w:rPr>
            </w:pPr>
            <w:r w:rsidRPr="002326AC">
              <w:rPr>
                <w:sz w:val="18"/>
                <w:szCs w:val="18"/>
                <w:lang w:eastAsia="da-DK"/>
              </w:rPr>
              <w:t>10,6</w:t>
            </w:r>
          </w:p>
        </w:tc>
      </w:tr>
      <w:tr w:rsidR="00353069" w:rsidRPr="002326AC" w14:paraId="55BA2F14" w14:textId="77777777" w:rsidTr="00353069">
        <w:tc>
          <w:tcPr>
            <w:tcW w:w="3600" w:type="dxa"/>
            <w:tcBorders>
              <w:bottom w:val="single" w:sz="4" w:space="0" w:color="auto"/>
            </w:tcBorders>
            <w:vAlign w:val="center"/>
          </w:tcPr>
          <w:p w14:paraId="34032028" w14:textId="77777777" w:rsidR="00353069" w:rsidRPr="002326AC" w:rsidRDefault="00353069" w:rsidP="002D2CE7">
            <w:pPr>
              <w:keepNext/>
              <w:keepLines/>
              <w:spacing w:before="40" w:after="40"/>
              <w:ind w:left="240"/>
              <w:rPr>
                <w:sz w:val="18"/>
                <w:szCs w:val="18"/>
                <w:lang w:eastAsia="da-DK"/>
              </w:rPr>
            </w:pPr>
            <w:r w:rsidRPr="002326AC">
              <w:rPr>
                <w:sz w:val="18"/>
                <w:szCs w:val="18"/>
                <w:lang w:eastAsia="da-DK"/>
              </w:rPr>
              <w:t>Hazard ratio</w:t>
            </w:r>
          </w:p>
        </w:tc>
        <w:tc>
          <w:tcPr>
            <w:tcW w:w="4440" w:type="dxa"/>
            <w:gridSpan w:val="2"/>
            <w:tcBorders>
              <w:bottom w:val="single" w:sz="4" w:space="0" w:color="auto"/>
            </w:tcBorders>
          </w:tcPr>
          <w:p w14:paraId="76F56E67" w14:textId="77777777" w:rsidR="00353069" w:rsidRPr="002326AC" w:rsidRDefault="00353069" w:rsidP="002D2CE7">
            <w:pPr>
              <w:keepNext/>
              <w:keepLines/>
              <w:jc w:val="center"/>
              <w:rPr>
                <w:sz w:val="18"/>
                <w:szCs w:val="18"/>
              </w:rPr>
            </w:pPr>
            <w:r w:rsidRPr="002326AC">
              <w:rPr>
                <w:sz w:val="18"/>
                <w:szCs w:val="18"/>
              </w:rPr>
              <w:t>0,54</w:t>
            </w:r>
          </w:p>
          <w:p w14:paraId="40995762" w14:textId="77777777" w:rsidR="00353069" w:rsidRPr="002326AC" w:rsidRDefault="00353069" w:rsidP="002D2CE7">
            <w:pPr>
              <w:keepNext/>
              <w:keepLines/>
              <w:jc w:val="center"/>
              <w:rPr>
                <w:sz w:val="18"/>
                <w:szCs w:val="18"/>
              </w:rPr>
            </w:pPr>
            <w:r w:rsidRPr="002326AC">
              <w:rPr>
                <w:sz w:val="18"/>
                <w:szCs w:val="18"/>
                <w:lang w:eastAsia="da-DK"/>
              </w:rPr>
              <w:t>(p-</w:t>
            </w:r>
            <w:proofErr w:type="spellStart"/>
            <w:r w:rsidRPr="002326AC">
              <w:rPr>
                <w:sz w:val="18"/>
                <w:szCs w:val="18"/>
                <w:lang w:eastAsia="da-DK"/>
              </w:rPr>
              <w:t>värde</w:t>
            </w:r>
            <w:proofErr w:type="spellEnd"/>
            <w:r w:rsidRPr="002326AC">
              <w:rPr>
                <w:sz w:val="18"/>
                <w:szCs w:val="18"/>
                <w:lang w:eastAsia="da-DK"/>
              </w:rPr>
              <w:t xml:space="preserve"> </w:t>
            </w:r>
            <w:r w:rsidRPr="002326AC">
              <w:rPr>
                <w:rFonts w:ascii="Symbol" w:hAnsi="Symbol"/>
                <w:sz w:val="18"/>
                <w:szCs w:val="18"/>
                <w:lang w:eastAsia="da-DK"/>
              </w:rPr>
              <w:t></w:t>
            </w:r>
            <w:r w:rsidRPr="002326AC">
              <w:rPr>
                <w:sz w:val="18"/>
                <w:szCs w:val="18"/>
                <w:lang w:eastAsia="da-DK"/>
              </w:rPr>
              <w:t> 0,0001)</w:t>
            </w:r>
          </w:p>
        </w:tc>
      </w:tr>
      <w:tr w:rsidR="00353069" w:rsidRPr="002326AC" w14:paraId="0DCCFC5A" w14:textId="77777777" w:rsidTr="00353069">
        <w:tc>
          <w:tcPr>
            <w:tcW w:w="3600" w:type="dxa"/>
            <w:tcBorders>
              <w:right w:val="nil"/>
            </w:tcBorders>
            <w:vAlign w:val="center"/>
          </w:tcPr>
          <w:p w14:paraId="62AD025B" w14:textId="77777777" w:rsidR="00353069" w:rsidRPr="00CE71A4" w:rsidRDefault="00353069" w:rsidP="00965493">
            <w:pPr>
              <w:keepNext/>
              <w:keepLines/>
              <w:spacing w:before="40" w:after="40"/>
              <w:rPr>
                <w:bCs/>
                <w:sz w:val="18"/>
                <w:szCs w:val="18"/>
                <w:lang w:eastAsia="da-DK"/>
              </w:rPr>
            </w:pPr>
            <w:proofErr w:type="spellStart"/>
            <w:r w:rsidRPr="00CE71A4">
              <w:rPr>
                <w:bCs/>
                <w:sz w:val="18"/>
                <w:szCs w:val="18"/>
                <w:lang w:eastAsia="da-DK"/>
              </w:rPr>
              <w:t>Responsfrekvens</w:t>
            </w:r>
            <w:proofErr w:type="spellEnd"/>
          </w:p>
        </w:tc>
        <w:tc>
          <w:tcPr>
            <w:tcW w:w="2280" w:type="dxa"/>
            <w:tcBorders>
              <w:left w:val="nil"/>
              <w:right w:val="nil"/>
            </w:tcBorders>
          </w:tcPr>
          <w:p w14:paraId="22405313" w14:textId="77777777" w:rsidR="00353069" w:rsidRPr="002326AC" w:rsidRDefault="00353069" w:rsidP="00965493">
            <w:pPr>
              <w:keepNext/>
              <w:keepLines/>
              <w:spacing w:before="40" w:after="40"/>
              <w:jc w:val="center"/>
              <w:rPr>
                <w:sz w:val="18"/>
                <w:szCs w:val="18"/>
                <w:lang w:eastAsia="da-DK"/>
              </w:rPr>
            </w:pPr>
          </w:p>
        </w:tc>
        <w:tc>
          <w:tcPr>
            <w:tcW w:w="2160" w:type="dxa"/>
            <w:tcBorders>
              <w:left w:val="nil"/>
            </w:tcBorders>
          </w:tcPr>
          <w:p w14:paraId="18BFB69A" w14:textId="77777777" w:rsidR="00353069" w:rsidRPr="002326AC" w:rsidRDefault="00353069" w:rsidP="00965493">
            <w:pPr>
              <w:keepNext/>
              <w:keepLines/>
              <w:spacing w:before="40" w:after="40"/>
              <w:jc w:val="center"/>
              <w:rPr>
                <w:sz w:val="18"/>
                <w:szCs w:val="18"/>
                <w:lang w:eastAsia="da-DK"/>
              </w:rPr>
            </w:pPr>
          </w:p>
        </w:tc>
      </w:tr>
      <w:tr w:rsidR="00353069" w:rsidRPr="002326AC" w14:paraId="44AB7EC8" w14:textId="77777777" w:rsidTr="00353069">
        <w:trPr>
          <w:trHeight w:val="411"/>
        </w:trPr>
        <w:tc>
          <w:tcPr>
            <w:tcW w:w="3600" w:type="dxa"/>
            <w:vAlign w:val="center"/>
          </w:tcPr>
          <w:p w14:paraId="0BF9CA56" w14:textId="77777777" w:rsidR="00353069" w:rsidRPr="002326AC" w:rsidRDefault="00353069" w:rsidP="00965493">
            <w:pPr>
              <w:keepNext/>
              <w:keepLines/>
              <w:spacing w:before="40" w:after="40"/>
              <w:ind w:left="240"/>
              <w:rPr>
                <w:sz w:val="18"/>
                <w:szCs w:val="18"/>
                <w:lang w:eastAsia="da-DK"/>
              </w:rPr>
            </w:pPr>
            <w:proofErr w:type="spellStart"/>
            <w:r w:rsidRPr="002326AC">
              <w:rPr>
                <w:sz w:val="18"/>
                <w:szCs w:val="18"/>
                <w:lang w:eastAsia="da-DK"/>
              </w:rPr>
              <w:t>Frekvens</w:t>
            </w:r>
            <w:proofErr w:type="spellEnd"/>
            <w:r w:rsidRPr="002326AC">
              <w:rPr>
                <w:sz w:val="18"/>
                <w:szCs w:val="18"/>
                <w:lang w:eastAsia="da-DK"/>
              </w:rPr>
              <w:t xml:space="preserve"> (%)</w:t>
            </w:r>
          </w:p>
        </w:tc>
        <w:tc>
          <w:tcPr>
            <w:tcW w:w="2280" w:type="dxa"/>
          </w:tcPr>
          <w:p w14:paraId="08D3FD38" w14:textId="77777777" w:rsidR="00353069" w:rsidRPr="002326AC" w:rsidRDefault="00353069" w:rsidP="00965493">
            <w:pPr>
              <w:keepNext/>
              <w:keepLines/>
              <w:spacing w:before="40" w:after="40"/>
              <w:jc w:val="center"/>
              <w:rPr>
                <w:sz w:val="18"/>
                <w:szCs w:val="18"/>
                <w:lang w:eastAsia="da-DK"/>
              </w:rPr>
            </w:pPr>
            <w:r w:rsidRPr="002326AC">
              <w:rPr>
                <w:sz w:val="18"/>
                <w:szCs w:val="18"/>
                <w:lang w:eastAsia="da-DK"/>
              </w:rPr>
              <w:t>34,8</w:t>
            </w:r>
          </w:p>
        </w:tc>
        <w:tc>
          <w:tcPr>
            <w:tcW w:w="2160" w:type="dxa"/>
          </w:tcPr>
          <w:p w14:paraId="47A5F4C2" w14:textId="77777777" w:rsidR="00353069" w:rsidRPr="002326AC" w:rsidRDefault="00353069" w:rsidP="00965493">
            <w:pPr>
              <w:keepNext/>
              <w:keepLines/>
              <w:spacing w:before="40" w:after="40"/>
              <w:jc w:val="center"/>
              <w:rPr>
                <w:sz w:val="18"/>
                <w:szCs w:val="18"/>
                <w:lang w:eastAsia="da-DK"/>
              </w:rPr>
            </w:pPr>
            <w:r w:rsidRPr="002326AC">
              <w:rPr>
                <w:sz w:val="18"/>
                <w:szCs w:val="18"/>
                <w:lang w:eastAsia="da-DK"/>
              </w:rPr>
              <w:t>44,8</w:t>
            </w:r>
          </w:p>
        </w:tc>
      </w:tr>
      <w:tr w:rsidR="00353069" w:rsidRPr="002326AC" w14:paraId="7310F27B" w14:textId="77777777" w:rsidTr="00353069">
        <w:tc>
          <w:tcPr>
            <w:tcW w:w="3600" w:type="dxa"/>
            <w:vAlign w:val="center"/>
          </w:tcPr>
          <w:p w14:paraId="022BA35D" w14:textId="77777777" w:rsidR="00353069" w:rsidRPr="002326AC" w:rsidRDefault="00353069" w:rsidP="00032B9A">
            <w:pPr>
              <w:spacing w:before="40" w:after="40"/>
              <w:ind w:left="240"/>
              <w:rPr>
                <w:sz w:val="18"/>
                <w:szCs w:val="18"/>
                <w:lang w:eastAsia="da-DK"/>
              </w:rPr>
            </w:pPr>
          </w:p>
        </w:tc>
        <w:tc>
          <w:tcPr>
            <w:tcW w:w="4440" w:type="dxa"/>
            <w:gridSpan w:val="2"/>
          </w:tcPr>
          <w:p w14:paraId="5F26DF0E" w14:textId="77777777" w:rsidR="00353069" w:rsidRPr="002326AC" w:rsidRDefault="00BC108C" w:rsidP="00032B9A">
            <w:pPr>
              <w:spacing w:before="40" w:after="40"/>
              <w:jc w:val="center"/>
              <w:rPr>
                <w:sz w:val="18"/>
                <w:szCs w:val="18"/>
                <w:lang w:eastAsia="da-DK"/>
              </w:rPr>
            </w:pPr>
            <w:r w:rsidRPr="002326AC">
              <w:rPr>
                <w:sz w:val="18"/>
                <w:szCs w:val="18"/>
                <w:lang w:eastAsia="da-DK"/>
              </w:rPr>
              <w:t>(</w:t>
            </w:r>
            <w:r w:rsidR="00353069" w:rsidRPr="002326AC">
              <w:rPr>
                <w:sz w:val="18"/>
                <w:szCs w:val="18"/>
                <w:lang w:eastAsia="da-DK"/>
              </w:rPr>
              <w:t>p-</w:t>
            </w:r>
            <w:proofErr w:type="spellStart"/>
            <w:r w:rsidR="00353069" w:rsidRPr="002326AC">
              <w:rPr>
                <w:sz w:val="18"/>
                <w:szCs w:val="18"/>
                <w:lang w:eastAsia="da-DK"/>
              </w:rPr>
              <w:t>värde</w:t>
            </w:r>
            <w:proofErr w:type="spellEnd"/>
            <w:r w:rsidRPr="002326AC">
              <w:rPr>
                <w:sz w:val="18"/>
                <w:szCs w:val="18"/>
                <w:lang w:eastAsia="da-DK"/>
              </w:rPr>
              <w:t xml:space="preserve"> =</w:t>
            </w:r>
            <w:r w:rsidR="00353069" w:rsidRPr="002326AC">
              <w:rPr>
                <w:sz w:val="18"/>
                <w:szCs w:val="18"/>
                <w:lang w:eastAsia="da-DK"/>
              </w:rPr>
              <w:t xml:space="preserve"> 0,0036</w:t>
            </w:r>
            <w:r w:rsidRPr="002326AC">
              <w:rPr>
                <w:sz w:val="18"/>
                <w:szCs w:val="18"/>
                <w:lang w:eastAsia="da-DK"/>
              </w:rPr>
              <w:t>)</w:t>
            </w:r>
          </w:p>
          <w:p w14:paraId="714805BC" w14:textId="77777777" w:rsidR="00353069" w:rsidRPr="002326AC" w:rsidRDefault="00353069" w:rsidP="00032B9A">
            <w:pPr>
              <w:spacing w:before="40" w:after="40"/>
              <w:jc w:val="center"/>
              <w:rPr>
                <w:sz w:val="18"/>
                <w:szCs w:val="18"/>
                <w:lang w:eastAsia="da-DK"/>
              </w:rPr>
            </w:pPr>
          </w:p>
        </w:tc>
      </w:tr>
      <w:tr w:rsidR="00353069" w:rsidRPr="002326AC" w14:paraId="673F013D" w14:textId="77777777" w:rsidTr="00353069">
        <w:tc>
          <w:tcPr>
            <w:tcW w:w="8040" w:type="dxa"/>
            <w:gridSpan w:val="3"/>
            <w:tcBorders>
              <w:left w:val="nil"/>
              <w:bottom w:val="nil"/>
              <w:right w:val="nil"/>
            </w:tcBorders>
            <w:vAlign w:val="center"/>
          </w:tcPr>
          <w:p w14:paraId="6C335C2E" w14:textId="77777777" w:rsidR="00353069" w:rsidRPr="002326AC" w:rsidRDefault="00353069" w:rsidP="00FF2547">
            <w:pPr>
              <w:ind w:left="170" w:hanging="170"/>
              <w:rPr>
                <w:sz w:val="20"/>
                <w:lang w:val="sv-SE"/>
              </w:rPr>
            </w:pPr>
            <w:r w:rsidRPr="002326AC">
              <w:rPr>
                <w:sz w:val="20"/>
                <w:vertAlign w:val="superscript"/>
                <w:lang w:val="sv-SE"/>
              </w:rPr>
              <w:t>a</w:t>
            </w:r>
            <w:r w:rsidRPr="002326AC">
              <w:rPr>
                <w:sz w:val="20"/>
                <w:lang w:val="sv-SE"/>
              </w:rPr>
              <w:t xml:space="preserve"> 5 mg/kg varannan vecka.</w:t>
            </w:r>
          </w:p>
          <w:p w14:paraId="09644886" w14:textId="77777777" w:rsidR="00353069" w:rsidRPr="002326AC" w:rsidRDefault="00353069" w:rsidP="00032B9A">
            <w:pPr>
              <w:rPr>
                <w:sz w:val="20"/>
                <w:lang w:val="sv-SE"/>
              </w:rPr>
            </w:pPr>
            <w:r w:rsidRPr="002326AC">
              <w:rPr>
                <w:sz w:val="20"/>
                <w:vertAlign w:val="superscript"/>
                <w:lang w:val="sv-SE"/>
              </w:rPr>
              <w:t>b</w:t>
            </w:r>
            <w:r w:rsidRPr="002326AC">
              <w:rPr>
                <w:sz w:val="20"/>
                <w:lang w:val="sv-SE"/>
              </w:rPr>
              <w:t xml:space="preserve"> Relativt mot kontrollgruppen.</w:t>
            </w:r>
          </w:p>
        </w:tc>
      </w:tr>
    </w:tbl>
    <w:p w14:paraId="771F62B7" w14:textId="77777777" w:rsidR="00353069" w:rsidRPr="002326AC" w:rsidRDefault="00353069" w:rsidP="00353069">
      <w:pPr>
        <w:suppressAutoHyphens/>
        <w:rPr>
          <w:lang w:val="sv-SE"/>
        </w:rPr>
      </w:pPr>
    </w:p>
    <w:p w14:paraId="0A1AF35B" w14:textId="77777777" w:rsidR="00353069" w:rsidRPr="002326AC" w:rsidRDefault="00353069" w:rsidP="00353069">
      <w:pPr>
        <w:suppressAutoHyphens/>
        <w:rPr>
          <w:lang w:val="sv-SE"/>
        </w:rPr>
      </w:pPr>
      <w:r w:rsidRPr="002326AC">
        <w:rPr>
          <w:lang w:val="sv-SE"/>
        </w:rPr>
        <w:t>Bland de 110 patienter som randomiserades till grupp 3 (5-FU/FA + Avastin) före stängning av denna grupp var medianöverlevnaden 18,3 månader och progressionsfri överlevnad (median) 8,8 månader.</w:t>
      </w:r>
    </w:p>
    <w:p w14:paraId="46F69AB0" w14:textId="77777777" w:rsidR="00353069" w:rsidRPr="002326AC" w:rsidRDefault="00353069" w:rsidP="00353069">
      <w:pPr>
        <w:suppressAutoHyphens/>
        <w:rPr>
          <w:lang w:val="sv-SE"/>
        </w:rPr>
      </w:pPr>
    </w:p>
    <w:p w14:paraId="7D99275A" w14:textId="77777777" w:rsidR="00BC108C" w:rsidRPr="002326AC" w:rsidRDefault="00353069" w:rsidP="00B775F2">
      <w:pPr>
        <w:keepNext/>
        <w:keepLines/>
        <w:suppressAutoHyphens/>
        <w:rPr>
          <w:i/>
          <w:lang w:val="sv-SE"/>
        </w:rPr>
      </w:pPr>
      <w:r w:rsidRPr="002326AC">
        <w:rPr>
          <w:i/>
          <w:lang w:val="sv-SE"/>
        </w:rPr>
        <w:t xml:space="preserve">AVF2192g </w:t>
      </w:r>
    </w:p>
    <w:p w14:paraId="7787AA98" w14:textId="77777777" w:rsidR="00353069" w:rsidRPr="002326AC" w:rsidRDefault="00353069" w:rsidP="00B775F2">
      <w:pPr>
        <w:keepNext/>
        <w:keepLines/>
        <w:suppressAutoHyphens/>
        <w:rPr>
          <w:lang w:val="sv-SE"/>
        </w:rPr>
      </w:pPr>
      <w:r w:rsidRPr="002326AC">
        <w:rPr>
          <w:lang w:val="sv-SE"/>
        </w:rPr>
        <w:t>Detta var en randomiserad, dubbel-blind, öppen fas II-studie med aktiv kontroll som undersökte säkerhet och effekt av Avastin i kombination med 5-FU/FA som första linjens behandling av metastaserad kolorektalcancer på patienter för vilka förstahandsbehandling med irinotekan inte bedömdes vara lämplig. Etthundrafem patienter randomiserades till 5-FU/FA + placebo och 104 patienter till 5-FU/FA + Avastin (5 mg/kg varannan vecka). Behandlingen fortsatte till sjukdomsprogress. Tillägget av Avastin 5 mg/kg varannan vecka till 5-FU/FA medförde högre objektiva responsfrekvenser, signifikant längre progressionsfri överlevnad och en trend mot längre överlevnad, jämfört med enbart kemoterapi med 5-FU/FA.</w:t>
      </w:r>
    </w:p>
    <w:p w14:paraId="2AA86FA6" w14:textId="77777777" w:rsidR="00353069" w:rsidRPr="002326AC" w:rsidRDefault="00353069" w:rsidP="00353069">
      <w:pPr>
        <w:suppressAutoHyphens/>
        <w:rPr>
          <w:lang w:val="sv-SE"/>
        </w:rPr>
      </w:pPr>
    </w:p>
    <w:p w14:paraId="1ACFF279" w14:textId="77777777" w:rsidR="00BC108C" w:rsidRPr="002326AC" w:rsidRDefault="00353069" w:rsidP="00353069">
      <w:pPr>
        <w:suppressAutoHyphens/>
        <w:rPr>
          <w:i/>
          <w:lang w:val="sv-SE"/>
        </w:rPr>
      </w:pPr>
      <w:r w:rsidRPr="002326AC">
        <w:rPr>
          <w:i/>
          <w:lang w:val="sv-SE"/>
        </w:rPr>
        <w:t>AVF0780g</w:t>
      </w:r>
    </w:p>
    <w:p w14:paraId="3695C427" w14:textId="72506A34" w:rsidR="00353069" w:rsidRPr="002326AC" w:rsidRDefault="00353069" w:rsidP="00353069">
      <w:pPr>
        <w:suppressAutoHyphens/>
        <w:rPr>
          <w:lang w:val="sv-SE"/>
        </w:rPr>
      </w:pPr>
      <w:r w:rsidRPr="002326AC">
        <w:rPr>
          <w:lang w:val="sv-SE"/>
        </w:rPr>
        <w:t>Detta var en randomiserad, öppen fas II-studie med aktiv kontroll som undersökte Avastin i kombination med 5-FU/FA som första linjens behandling av metastaserad kolorektalcancer. Medianåldern var 64 år. 19% av patienterna hade tidigare erhållit kemoterapi</w:t>
      </w:r>
      <w:r w:rsidRPr="002326AC" w:rsidDel="003D6CF6">
        <w:rPr>
          <w:lang w:val="sv-SE"/>
        </w:rPr>
        <w:t xml:space="preserve"> </w:t>
      </w:r>
      <w:r w:rsidRPr="002326AC">
        <w:rPr>
          <w:lang w:val="sv-SE"/>
        </w:rPr>
        <w:t>och 14% hade tidigare erhållit strålning. Sjuttioen patienter randomiserades till bolus 5-FU/FA eller 5</w:t>
      </w:r>
      <w:r w:rsidRPr="002326AC">
        <w:rPr>
          <w:lang w:val="sv-SE"/>
        </w:rPr>
        <w:noBreakHyphen/>
        <w:t xml:space="preserve">FU/FA </w:t>
      </w:r>
      <w:r w:rsidR="00F6194F" w:rsidRPr="00CE71A4">
        <w:rPr>
          <w:lang w:val="sv-SE"/>
        </w:rPr>
        <w:t>+</w:t>
      </w:r>
      <w:r w:rsidRPr="002326AC">
        <w:rPr>
          <w:lang w:val="sv-SE"/>
        </w:rPr>
        <w:t xml:space="preserve"> Avastin (5 mg/kg varannan vecka). En tredje grupp på 33 patienter fick bolus 5</w:t>
      </w:r>
      <w:r w:rsidRPr="002326AC">
        <w:rPr>
          <w:lang w:val="sv-SE"/>
        </w:rPr>
        <w:noBreakHyphen/>
        <w:t>FU/FA </w:t>
      </w:r>
      <w:r w:rsidR="00F6194F" w:rsidRPr="00CE71A4">
        <w:rPr>
          <w:lang w:val="sv-SE"/>
        </w:rPr>
        <w:t>+</w:t>
      </w:r>
      <w:r w:rsidRPr="002326AC">
        <w:rPr>
          <w:lang w:val="sv-SE"/>
        </w:rPr>
        <w:t> Avastin (10 mg/kg varannan vecka). Patienterna behandlades tills sjukdomsprogress. Det primära effektmåttet i studierna var objektiv responsfrekvens och progressionsfri överlevnad. Tillägget av Avastin 5 mg/kg varannan vecka till 5-FU/FA resulterade i högre objektiva responsfrekvenser, längre progressionsfri överlevnad och en trend mot längre överlevnad, jämfört med enbart kemoterapi med 5-FU/FA (se Tabell</w:t>
      </w:r>
      <w:r w:rsidR="00A258C3" w:rsidRPr="002326AC">
        <w:rPr>
          <w:lang w:val="sv-SE"/>
        </w:rPr>
        <w:t> </w:t>
      </w:r>
      <w:r w:rsidR="0038550D">
        <w:rPr>
          <w:lang w:val="sv-SE"/>
        </w:rPr>
        <w:t>5</w:t>
      </w:r>
      <w:r w:rsidRPr="002326AC">
        <w:rPr>
          <w:lang w:val="sv-SE"/>
        </w:rPr>
        <w:t>). Dessa effektdata stämmer överens med resultaten från studie AVF2107g.</w:t>
      </w:r>
    </w:p>
    <w:p w14:paraId="2A92EEDA" w14:textId="77777777" w:rsidR="00353069" w:rsidRPr="002326AC" w:rsidRDefault="00353069" w:rsidP="00353069">
      <w:pPr>
        <w:suppressAutoHyphens/>
        <w:rPr>
          <w:lang w:val="sv-SE"/>
        </w:rPr>
      </w:pPr>
    </w:p>
    <w:p w14:paraId="61E1DD23" w14:textId="77777777" w:rsidR="00353069" w:rsidRPr="002326AC" w:rsidRDefault="00353069" w:rsidP="00353069">
      <w:pPr>
        <w:rPr>
          <w:lang w:val="sv-SE"/>
        </w:rPr>
      </w:pPr>
      <w:r w:rsidRPr="002326AC">
        <w:rPr>
          <w:lang w:val="sv-SE"/>
        </w:rPr>
        <w:t>Effektdata från studierna AVF0780g och AVF2192g, vilka undersökte Avastin i kombination med 5</w:t>
      </w:r>
      <w:r w:rsidRPr="002326AC">
        <w:rPr>
          <w:lang w:val="sv-SE"/>
        </w:rPr>
        <w:noBreakHyphen/>
        <w:t>FU/FA-kemoterapi, är summerade i Tabell</w:t>
      </w:r>
      <w:r w:rsidR="00930F24" w:rsidRPr="002326AC">
        <w:rPr>
          <w:lang w:val="sv-SE"/>
        </w:rPr>
        <w:t> </w:t>
      </w:r>
      <w:r w:rsidR="000711CA">
        <w:rPr>
          <w:lang w:val="sv-SE"/>
        </w:rPr>
        <w:t>5</w:t>
      </w:r>
      <w:r w:rsidRPr="002326AC">
        <w:rPr>
          <w:lang w:val="sv-SE"/>
        </w:rPr>
        <w:t>.</w:t>
      </w:r>
    </w:p>
    <w:p w14:paraId="30ED6D8B" w14:textId="77777777" w:rsidR="00353069" w:rsidRPr="002326AC" w:rsidRDefault="00353069" w:rsidP="00353069">
      <w:pPr>
        <w:rPr>
          <w:lang w:val="sv-SE"/>
        </w:rPr>
      </w:pPr>
    </w:p>
    <w:p w14:paraId="1F904191" w14:textId="77777777" w:rsidR="00353069" w:rsidRDefault="00353069" w:rsidP="00366298">
      <w:pPr>
        <w:keepNext/>
        <w:keepLines/>
        <w:tabs>
          <w:tab w:val="left" w:pos="1320"/>
        </w:tabs>
        <w:outlineLvl w:val="0"/>
        <w:rPr>
          <w:b/>
          <w:lang w:val="sv-SE"/>
        </w:rPr>
      </w:pPr>
      <w:r w:rsidRPr="002326AC">
        <w:rPr>
          <w:b/>
          <w:lang w:val="sv-SE"/>
        </w:rPr>
        <w:lastRenderedPageBreak/>
        <w:t>Tabell</w:t>
      </w:r>
      <w:r w:rsidR="00A258C3" w:rsidRPr="002326AC">
        <w:rPr>
          <w:b/>
          <w:lang w:val="sv-SE"/>
        </w:rPr>
        <w:t> </w:t>
      </w:r>
      <w:r w:rsidR="0038550D">
        <w:rPr>
          <w:b/>
          <w:lang w:val="sv-SE"/>
        </w:rPr>
        <w:t>5</w:t>
      </w:r>
      <w:r w:rsidRPr="002326AC">
        <w:rPr>
          <w:b/>
          <w:lang w:val="sv-SE"/>
        </w:rPr>
        <w:tab/>
        <w:t>Effektresultat för studierna AVF0780g och AVF2192g</w:t>
      </w:r>
    </w:p>
    <w:p w14:paraId="7C3029DE" w14:textId="77777777" w:rsidR="00BE4FE5" w:rsidRPr="002326AC" w:rsidRDefault="00BE4FE5" w:rsidP="00366298">
      <w:pPr>
        <w:keepNext/>
        <w:keepLines/>
        <w:tabs>
          <w:tab w:val="left" w:pos="1320"/>
        </w:tabs>
        <w:outlineLvl w:val="0"/>
        <w:rPr>
          <w:b/>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9"/>
        <w:gridCol w:w="1219"/>
        <w:gridCol w:w="1486"/>
        <w:gridCol w:w="1219"/>
        <w:gridCol w:w="1219"/>
        <w:gridCol w:w="1219"/>
      </w:tblGrid>
      <w:tr w:rsidR="00353069" w:rsidRPr="002326AC" w14:paraId="160307D4" w14:textId="77777777" w:rsidTr="00C00767">
        <w:trPr>
          <w:cantSplit/>
          <w:tblHeader/>
        </w:trPr>
        <w:tc>
          <w:tcPr>
            <w:tcW w:w="1514" w:type="pct"/>
            <w:vMerge w:val="restart"/>
          </w:tcPr>
          <w:p w14:paraId="5EC333D1" w14:textId="77777777" w:rsidR="00353069" w:rsidRPr="002326AC" w:rsidRDefault="00353069" w:rsidP="00366298">
            <w:pPr>
              <w:keepNext/>
              <w:keepLines/>
              <w:rPr>
                <w:sz w:val="18"/>
                <w:szCs w:val="18"/>
                <w:lang w:val="sv-SE"/>
              </w:rPr>
            </w:pPr>
          </w:p>
        </w:tc>
        <w:tc>
          <w:tcPr>
            <w:tcW w:w="2091" w:type="pct"/>
            <w:gridSpan w:val="3"/>
            <w:vAlign w:val="center"/>
          </w:tcPr>
          <w:p w14:paraId="01A7B0AC" w14:textId="77777777" w:rsidR="00353069" w:rsidRPr="00CE71A4" w:rsidRDefault="00353069" w:rsidP="00366298">
            <w:pPr>
              <w:pStyle w:val="TableCellCenter"/>
              <w:spacing w:before="40" w:after="40" w:line="240" w:lineRule="auto"/>
              <w:rPr>
                <w:bCs/>
                <w:sz w:val="18"/>
                <w:szCs w:val="18"/>
                <w:lang w:val="en-GB"/>
              </w:rPr>
            </w:pPr>
            <w:r w:rsidRPr="00CE71A4">
              <w:rPr>
                <w:bCs/>
                <w:sz w:val="18"/>
                <w:szCs w:val="18"/>
                <w:lang w:val="en-GB"/>
              </w:rPr>
              <w:t>AVF0780g</w:t>
            </w:r>
          </w:p>
        </w:tc>
        <w:tc>
          <w:tcPr>
            <w:tcW w:w="1394" w:type="pct"/>
            <w:gridSpan w:val="2"/>
            <w:vAlign w:val="center"/>
          </w:tcPr>
          <w:p w14:paraId="19315E80" w14:textId="77777777" w:rsidR="00353069" w:rsidRPr="00CE71A4" w:rsidRDefault="00353069" w:rsidP="00366298">
            <w:pPr>
              <w:keepNext/>
              <w:keepLines/>
              <w:jc w:val="center"/>
              <w:rPr>
                <w:bCs/>
                <w:sz w:val="18"/>
                <w:szCs w:val="18"/>
              </w:rPr>
            </w:pPr>
            <w:r w:rsidRPr="00CE71A4">
              <w:rPr>
                <w:bCs/>
                <w:sz w:val="18"/>
                <w:szCs w:val="18"/>
              </w:rPr>
              <w:t>AVF2192g</w:t>
            </w:r>
          </w:p>
        </w:tc>
      </w:tr>
      <w:tr w:rsidR="00353069" w:rsidRPr="002326AC" w14:paraId="13D1B0AE" w14:textId="77777777" w:rsidTr="00C00767">
        <w:trPr>
          <w:cantSplit/>
          <w:tblHeader/>
        </w:trPr>
        <w:tc>
          <w:tcPr>
            <w:tcW w:w="1514" w:type="pct"/>
            <w:vMerge/>
          </w:tcPr>
          <w:p w14:paraId="0D501F41" w14:textId="77777777" w:rsidR="00353069" w:rsidRPr="002326AC" w:rsidRDefault="00353069" w:rsidP="00366298">
            <w:pPr>
              <w:keepNext/>
              <w:keepLines/>
              <w:rPr>
                <w:sz w:val="18"/>
                <w:szCs w:val="18"/>
                <w:lang w:val="sv-SE"/>
              </w:rPr>
            </w:pPr>
          </w:p>
        </w:tc>
        <w:tc>
          <w:tcPr>
            <w:tcW w:w="697" w:type="pct"/>
            <w:vAlign w:val="center"/>
          </w:tcPr>
          <w:p w14:paraId="55CBCA87" w14:textId="77777777" w:rsidR="00353069" w:rsidRPr="00CE71A4" w:rsidRDefault="00353069" w:rsidP="00366298">
            <w:pPr>
              <w:pStyle w:val="TableCellCenter"/>
              <w:spacing w:before="40" w:after="40" w:line="240" w:lineRule="auto"/>
              <w:rPr>
                <w:bCs/>
                <w:sz w:val="18"/>
                <w:szCs w:val="18"/>
                <w:lang w:val="en-GB"/>
              </w:rPr>
            </w:pPr>
            <w:r w:rsidRPr="00CE71A4">
              <w:rPr>
                <w:bCs/>
                <w:sz w:val="18"/>
                <w:szCs w:val="18"/>
                <w:lang w:val="en-GB"/>
              </w:rPr>
              <w:t>5-FU/FA</w:t>
            </w:r>
          </w:p>
        </w:tc>
        <w:tc>
          <w:tcPr>
            <w:tcW w:w="697" w:type="pct"/>
            <w:vAlign w:val="center"/>
          </w:tcPr>
          <w:p w14:paraId="0625914C" w14:textId="38A4B767" w:rsidR="00353069" w:rsidRPr="00CE71A4" w:rsidRDefault="00353069" w:rsidP="00366298">
            <w:pPr>
              <w:pStyle w:val="TableCellCenter"/>
              <w:spacing w:before="40" w:after="40" w:line="240" w:lineRule="auto"/>
              <w:rPr>
                <w:bCs/>
                <w:sz w:val="18"/>
                <w:szCs w:val="18"/>
                <w:lang w:val="en-GB"/>
              </w:rPr>
            </w:pPr>
            <w:r w:rsidRPr="00CE71A4">
              <w:rPr>
                <w:bCs/>
                <w:sz w:val="18"/>
                <w:szCs w:val="18"/>
                <w:lang w:val="en-GB"/>
              </w:rPr>
              <w:t>5-FU/FA </w:t>
            </w:r>
            <w:r w:rsidR="001F4C37" w:rsidRPr="00CE71A4">
              <w:rPr>
                <w:bCs/>
                <w:sz w:val="18"/>
                <w:szCs w:val="18"/>
              </w:rPr>
              <w:t>+</w:t>
            </w:r>
            <w:proofErr w:type="spellStart"/>
            <w:r w:rsidRPr="00CE71A4">
              <w:rPr>
                <w:bCs/>
                <w:sz w:val="18"/>
                <w:szCs w:val="18"/>
                <w:lang w:val="en-GB"/>
              </w:rPr>
              <w:t>Avastin</w:t>
            </w:r>
            <w:r w:rsidRPr="00CE71A4">
              <w:rPr>
                <w:bCs/>
                <w:sz w:val="18"/>
                <w:szCs w:val="18"/>
                <w:vertAlign w:val="superscript"/>
                <w:lang w:val="en-GB"/>
              </w:rPr>
              <w:t>a</w:t>
            </w:r>
            <w:proofErr w:type="spellEnd"/>
          </w:p>
        </w:tc>
        <w:tc>
          <w:tcPr>
            <w:tcW w:w="697" w:type="pct"/>
            <w:vAlign w:val="center"/>
          </w:tcPr>
          <w:p w14:paraId="6A43D025" w14:textId="221CAE4E" w:rsidR="00353069" w:rsidRPr="00CE71A4" w:rsidRDefault="00353069" w:rsidP="00366298">
            <w:pPr>
              <w:pStyle w:val="TableCellCenter"/>
              <w:spacing w:before="40" w:after="40" w:line="240" w:lineRule="auto"/>
              <w:rPr>
                <w:bCs/>
                <w:sz w:val="18"/>
                <w:szCs w:val="18"/>
                <w:lang w:val="en-GB"/>
              </w:rPr>
            </w:pPr>
            <w:r w:rsidRPr="00CE71A4">
              <w:rPr>
                <w:bCs/>
                <w:sz w:val="18"/>
                <w:szCs w:val="18"/>
                <w:lang w:val="en-GB"/>
              </w:rPr>
              <w:t>5-FU/FA </w:t>
            </w:r>
            <w:r w:rsidR="001F4C37" w:rsidRPr="00CE71A4">
              <w:rPr>
                <w:bCs/>
                <w:sz w:val="18"/>
                <w:szCs w:val="18"/>
              </w:rPr>
              <w:t>+</w:t>
            </w:r>
            <w:r w:rsidRPr="00CE71A4">
              <w:rPr>
                <w:bCs/>
                <w:sz w:val="18"/>
                <w:szCs w:val="18"/>
                <w:lang w:val="en-GB"/>
              </w:rPr>
              <w:t xml:space="preserve"> </w:t>
            </w:r>
            <w:proofErr w:type="spellStart"/>
            <w:r w:rsidRPr="00CE71A4">
              <w:rPr>
                <w:bCs/>
                <w:sz w:val="18"/>
                <w:szCs w:val="18"/>
                <w:lang w:val="en-GB"/>
              </w:rPr>
              <w:t>Avastin</w:t>
            </w:r>
            <w:r w:rsidRPr="00CE71A4">
              <w:rPr>
                <w:bCs/>
                <w:sz w:val="18"/>
                <w:szCs w:val="18"/>
                <w:vertAlign w:val="superscript"/>
                <w:lang w:val="en-GB"/>
              </w:rPr>
              <w:t>b</w:t>
            </w:r>
            <w:proofErr w:type="spellEnd"/>
          </w:p>
        </w:tc>
        <w:tc>
          <w:tcPr>
            <w:tcW w:w="697" w:type="pct"/>
            <w:vAlign w:val="center"/>
          </w:tcPr>
          <w:p w14:paraId="46951CD8" w14:textId="77777777" w:rsidR="00353069" w:rsidRPr="00CE71A4" w:rsidRDefault="00353069" w:rsidP="00366298">
            <w:pPr>
              <w:keepNext/>
              <w:keepLines/>
              <w:spacing w:beforeLines="40" w:before="96" w:afterLines="40" w:after="96" w:line="240" w:lineRule="atLeast"/>
              <w:jc w:val="center"/>
              <w:rPr>
                <w:bCs/>
                <w:sz w:val="18"/>
                <w:szCs w:val="18"/>
              </w:rPr>
            </w:pPr>
            <w:r w:rsidRPr="00CE71A4">
              <w:rPr>
                <w:bCs/>
                <w:sz w:val="18"/>
                <w:szCs w:val="18"/>
              </w:rPr>
              <w:t>5-FU/FA + placebo</w:t>
            </w:r>
          </w:p>
        </w:tc>
        <w:tc>
          <w:tcPr>
            <w:tcW w:w="697" w:type="pct"/>
            <w:vAlign w:val="center"/>
          </w:tcPr>
          <w:p w14:paraId="6180588B" w14:textId="77777777" w:rsidR="00353069" w:rsidRPr="00CE71A4" w:rsidRDefault="00353069" w:rsidP="00366298">
            <w:pPr>
              <w:keepNext/>
              <w:keepLines/>
              <w:spacing w:beforeLines="40" w:before="96" w:afterLines="40" w:after="96" w:line="240" w:lineRule="atLeast"/>
              <w:jc w:val="center"/>
              <w:rPr>
                <w:bCs/>
                <w:sz w:val="18"/>
                <w:szCs w:val="18"/>
              </w:rPr>
            </w:pPr>
            <w:r w:rsidRPr="00CE71A4">
              <w:rPr>
                <w:bCs/>
                <w:sz w:val="18"/>
                <w:szCs w:val="18"/>
              </w:rPr>
              <w:t>5-FU/FA + Avastin</w:t>
            </w:r>
          </w:p>
        </w:tc>
      </w:tr>
      <w:tr w:rsidR="00353069" w:rsidRPr="002326AC" w14:paraId="77183EFF" w14:textId="77777777" w:rsidTr="00C00767">
        <w:tc>
          <w:tcPr>
            <w:tcW w:w="1514" w:type="pct"/>
            <w:tcBorders>
              <w:bottom w:val="single" w:sz="4" w:space="0" w:color="auto"/>
            </w:tcBorders>
            <w:vAlign w:val="center"/>
          </w:tcPr>
          <w:p w14:paraId="6E73B111" w14:textId="77777777" w:rsidR="00353069" w:rsidRPr="002326AC" w:rsidRDefault="00353069" w:rsidP="00032B9A">
            <w:pPr>
              <w:pStyle w:val="TableCellLeft"/>
              <w:keepNext w:val="0"/>
              <w:keepLines w:val="0"/>
              <w:spacing w:before="40" w:after="40" w:line="240" w:lineRule="auto"/>
              <w:rPr>
                <w:sz w:val="18"/>
                <w:szCs w:val="18"/>
                <w:lang w:val="sv-SE"/>
              </w:rPr>
            </w:pPr>
            <w:r w:rsidRPr="002326AC">
              <w:rPr>
                <w:sz w:val="18"/>
                <w:szCs w:val="18"/>
                <w:lang w:val="sv-SE"/>
              </w:rPr>
              <w:t>Antal patienter</w:t>
            </w:r>
          </w:p>
        </w:tc>
        <w:tc>
          <w:tcPr>
            <w:tcW w:w="697" w:type="pct"/>
            <w:tcBorders>
              <w:bottom w:val="single" w:sz="4" w:space="0" w:color="auto"/>
            </w:tcBorders>
            <w:vAlign w:val="center"/>
          </w:tcPr>
          <w:p w14:paraId="675CB94F"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36</w:t>
            </w:r>
          </w:p>
        </w:tc>
        <w:tc>
          <w:tcPr>
            <w:tcW w:w="697" w:type="pct"/>
            <w:tcBorders>
              <w:bottom w:val="single" w:sz="4" w:space="0" w:color="auto"/>
            </w:tcBorders>
            <w:vAlign w:val="center"/>
          </w:tcPr>
          <w:p w14:paraId="6B3DE756"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35</w:t>
            </w:r>
          </w:p>
        </w:tc>
        <w:tc>
          <w:tcPr>
            <w:tcW w:w="697" w:type="pct"/>
            <w:tcBorders>
              <w:bottom w:val="single" w:sz="4" w:space="0" w:color="auto"/>
            </w:tcBorders>
            <w:vAlign w:val="center"/>
          </w:tcPr>
          <w:p w14:paraId="40E0ADB3"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33</w:t>
            </w:r>
          </w:p>
        </w:tc>
        <w:tc>
          <w:tcPr>
            <w:tcW w:w="697" w:type="pct"/>
            <w:tcBorders>
              <w:bottom w:val="single" w:sz="4" w:space="0" w:color="auto"/>
            </w:tcBorders>
            <w:vAlign w:val="center"/>
          </w:tcPr>
          <w:p w14:paraId="067495C1" w14:textId="77777777" w:rsidR="00353069" w:rsidRPr="002326AC" w:rsidRDefault="00353069" w:rsidP="00032B9A">
            <w:pPr>
              <w:jc w:val="center"/>
              <w:rPr>
                <w:sz w:val="18"/>
                <w:szCs w:val="18"/>
              </w:rPr>
            </w:pPr>
            <w:r w:rsidRPr="002326AC">
              <w:rPr>
                <w:sz w:val="18"/>
                <w:szCs w:val="18"/>
              </w:rPr>
              <w:t>105</w:t>
            </w:r>
          </w:p>
        </w:tc>
        <w:tc>
          <w:tcPr>
            <w:tcW w:w="697" w:type="pct"/>
            <w:tcBorders>
              <w:bottom w:val="single" w:sz="4" w:space="0" w:color="auto"/>
            </w:tcBorders>
            <w:vAlign w:val="center"/>
          </w:tcPr>
          <w:p w14:paraId="41A1CBE7" w14:textId="77777777" w:rsidR="00353069" w:rsidRPr="002326AC" w:rsidRDefault="00353069" w:rsidP="00032B9A">
            <w:pPr>
              <w:jc w:val="center"/>
              <w:rPr>
                <w:sz w:val="18"/>
                <w:szCs w:val="18"/>
              </w:rPr>
            </w:pPr>
            <w:r w:rsidRPr="002326AC">
              <w:rPr>
                <w:sz w:val="18"/>
                <w:szCs w:val="18"/>
              </w:rPr>
              <w:t>104</w:t>
            </w:r>
          </w:p>
        </w:tc>
      </w:tr>
      <w:tr w:rsidR="00353069" w:rsidRPr="002326AC" w14:paraId="522FAE3B" w14:textId="77777777" w:rsidTr="00C00767">
        <w:tc>
          <w:tcPr>
            <w:tcW w:w="1514" w:type="pct"/>
            <w:tcBorders>
              <w:right w:val="nil"/>
            </w:tcBorders>
            <w:vAlign w:val="center"/>
          </w:tcPr>
          <w:p w14:paraId="7835B3EB" w14:textId="77777777" w:rsidR="00353069" w:rsidRPr="00CE71A4" w:rsidRDefault="00353069" w:rsidP="00032B9A">
            <w:pPr>
              <w:pStyle w:val="TableCellHead"/>
              <w:keepNext w:val="0"/>
              <w:keepLines w:val="0"/>
              <w:spacing w:before="40" w:after="40" w:line="240" w:lineRule="auto"/>
              <w:rPr>
                <w:bCs/>
                <w:sz w:val="18"/>
                <w:szCs w:val="18"/>
                <w:u w:val="none"/>
                <w:lang w:val="sv-SE"/>
              </w:rPr>
            </w:pPr>
            <w:r w:rsidRPr="00CE71A4">
              <w:rPr>
                <w:bCs/>
                <w:sz w:val="18"/>
                <w:szCs w:val="18"/>
                <w:u w:val="none"/>
                <w:lang w:val="sv-SE"/>
              </w:rPr>
              <w:t>Överlevnad</w:t>
            </w:r>
          </w:p>
        </w:tc>
        <w:tc>
          <w:tcPr>
            <w:tcW w:w="697" w:type="pct"/>
            <w:tcBorders>
              <w:left w:val="nil"/>
              <w:right w:val="nil"/>
            </w:tcBorders>
            <w:vAlign w:val="center"/>
          </w:tcPr>
          <w:p w14:paraId="3F44452B"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391E53C5"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5B807B8A"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6B104834" w14:textId="77777777" w:rsidR="00353069" w:rsidRPr="002326AC" w:rsidRDefault="00353069" w:rsidP="00032B9A">
            <w:pPr>
              <w:jc w:val="center"/>
              <w:rPr>
                <w:sz w:val="18"/>
                <w:szCs w:val="18"/>
              </w:rPr>
            </w:pPr>
          </w:p>
        </w:tc>
        <w:tc>
          <w:tcPr>
            <w:tcW w:w="697" w:type="pct"/>
            <w:tcBorders>
              <w:left w:val="nil"/>
            </w:tcBorders>
            <w:vAlign w:val="center"/>
          </w:tcPr>
          <w:p w14:paraId="6AAEE262" w14:textId="77777777" w:rsidR="00353069" w:rsidRPr="002326AC" w:rsidRDefault="00353069" w:rsidP="00032B9A">
            <w:pPr>
              <w:jc w:val="center"/>
              <w:rPr>
                <w:sz w:val="18"/>
                <w:szCs w:val="18"/>
              </w:rPr>
            </w:pPr>
          </w:p>
        </w:tc>
      </w:tr>
      <w:tr w:rsidR="00353069" w:rsidRPr="002326AC" w14:paraId="5599B9AD" w14:textId="77777777" w:rsidTr="00C00767">
        <w:tc>
          <w:tcPr>
            <w:tcW w:w="1514" w:type="pct"/>
            <w:vAlign w:val="center"/>
          </w:tcPr>
          <w:p w14:paraId="0A3BE51A" w14:textId="77777777" w:rsidR="00353069" w:rsidRPr="002326AC" w:rsidRDefault="00353069" w:rsidP="00032B9A">
            <w:pPr>
              <w:pStyle w:val="TableCellLeft"/>
              <w:keepNext w:val="0"/>
              <w:keepLines w:val="0"/>
              <w:spacing w:before="40" w:after="40" w:line="240" w:lineRule="auto"/>
              <w:ind w:left="240"/>
              <w:rPr>
                <w:sz w:val="18"/>
                <w:szCs w:val="18"/>
                <w:lang w:val="sv-SE"/>
              </w:rPr>
            </w:pPr>
            <w:r w:rsidRPr="002326AC">
              <w:rPr>
                <w:sz w:val="18"/>
                <w:szCs w:val="18"/>
                <w:lang w:val="sv-SE"/>
              </w:rPr>
              <w:t>Mediantid (månader)</w:t>
            </w:r>
          </w:p>
        </w:tc>
        <w:tc>
          <w:tcPr>
            <w:tcW w:w="697" w:type="pct"/>
            <w:vAlign w:val="center"/>
          </w:tcPr>
          <w:p w14:paraId="36D0DDDA"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13,6</w:t>
            </w:r>
          </w:p>
        </w:tc>
        <w:tc>
          <w:tcPr>
            <w:tcW w:w="697" w:type="pct"/>
            <w:vAlign w:val="center"/>
          </w:tcPr>
          <w:p w14:paraId="05DBD202"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17,7</w:t>
            </w:r>
          </w:p>
        </w:tc>
        <w:tc>
          <w:tcPr>
            <w:tcW w:w="697" w:type="pct"/>
            <w:vAlign w:val="center"/>
          </w:tcPr>
          <w:p w14:paraId="5D145A16"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15,2</w:t>
            </w:r>
          </w:p>
        </w:tc>
        <w:tc>
          <w:tcPr>
            <w:tcW w:w="697" w:type="pct"/>
            <w:vAlign w:val="center"/>
          </w:tcPr>
          <w:p w14:paraId="70D0E325" w14:textId="77777777" w:rsidR="00353069" w:rsidRPr="002326AC" w:rsidRDefault="00353069" w:rsidP="00032B9A">
            <w:pPr>
              <w:jc w:val="center"/>
              <w:rPr>
                <w:sz w:val="18"/>
                <w:szCs w:val="18"/>
              </w:rPr>
            </w:pPr>
            <w:r w:rsidRPr="002326AC">
              <w:rPr>
                <w:sz w:val="18"/>
                <w:szCs w:val="18"/>
              </w:rPr>
              <w:t>12,9</w:t>
            </w:r>
          </w:p>
        </w:tc>
        <w:tc>
          <w:tcPr>
            <w:tcW w:w="697" w:type="pct"/>
            <w:vAlign w:val="center"/>
          </w:tcPr>
          <w:p w14:paraId="18A6E486" w14:textId="77777777" w:rsidR="00353069" w:rsidRPr="002326AC" w:rsidRDefault="00353069" w:rsidP="00032B9A">
            <w:pPr>
              <w:jc w:val="center"/>
              <w:rPr>
                <w:sz w:val="18"/>
                <w:szCs w:val="18"/>
              </w:rPr>
            </w:pPr>
            <w:r w:rsidRPr="002326AC">
              <w:rPr>
                <w:sz w:val="18"/>
                <w:szCs w:val="18"/>
              </w:rPr>
              <w:t>16,6</w:t>
            </w:r>
          </w:p>
        </w:tc>
      </w:tr>
      <w:tr w:rsidR="00353069" w:rsidRPr="002326AC" w14:paraId="4F7318CB" w14:textId="77777777" w:rsidTr="00C00767">
        <w:tc>
          <w:tcPr>
            <w:tcW w:w="1514" w:type="pct"/>
            <w:vAlign w:val="center"/>
          </w:tcPr>
          <w:p w14:paraId="05750941" w14:textId="77777777" w:rsidR="00353069" w:rsidRPr="002326AC" w:rsidRDefault="00353069" w:rsidP="00E10C9B">
            <w:pPr>
              <w:pStyle w:val="TableCellLeft"/>
              <w:keepNext w:val="0"/>
              <w:keepLines w:val="0"/>
              <w:spacing w:before="40" w:after="40" w:line="240" w:lineRule="auto"/>
              <w:ind w:left="480"/>
              <w:rPr>
                <w:sz w:val="18"/>
                <w:szCs w:val="18"/>
                <w:lang w:val="sv-SE"/>
              </w:rPr>
            </w:pPr>
            <w:r w:rsidRPr="002326AC">
              <w:rPr>
                <w:sz w:val="18"/>
                <w:szCs w:val="18"/>
                <w:lang w:val="sv-SE"/>
              </w:rPr>
              <w:t xml:space="preserve">95% </w:t>
            </w:r>
            <w:r w:rsidR="00E10C9B" w:rsidRPr="002326AC">
              <w:rPr>
                <w:sz w:val="18"/>
                <w:szCs w:val="18"/>
                <w:lang w:val="sv-SE"/>
              </w:rPr>
              <w:t>KI</w:t>
            </w:r>
          </w:p>
        </w:tc>
        <w:tc>
          <w:tcPr>
            <w:tcW w:w="697" w:type="pct"/>
            <w:vAlign w:val="center"/>
          </w:tcPr>
          <w:p w14:paraId="75F0A933"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vAlign w:val="center"/>
          </w:tcPr>
          <w:p w14:paraId="2C97F846"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vAlign w:val="center"/>
          </w:tcPr>
          <w:p w14:paraId="5D1C5AE3"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vAlign w:val="center"/>
          </w:tcPr>
          <w:p w14:paraId="23D79EEB" w14:textId="4157AF8B" w:rsidR="00353069" w:rsidRPr="002326AC" w:rsidRDefault="00353069" w:rsidP="00032B9A">
            <w:pPr>
              <w:jc w:val="center"/>
              <w:rPr>
                <w:sz w:val="18"/>
                <w:szCs w:val="18"/>
              </w:rPr>
            </w:pPr>
            <w:r w:rsidRPr="002326AC">
              <w:rPr>
                <w:sz w:val="18"/>
                <w:szCs w:val="18"/>
              </w:rPr>
              <w:t xml:space="preserve">10,35 </w:t>
            </w:r>
            <w:r w:rsidR="001F4C37" w:rsidRPr="002326AC">
              <w:rPr>
                <w:sz w:val="18"/>
                <w:szCs w:val="18"/>
              </w:rPr>
              <w:t>–</w:t>
            </w:r>
            <w:r w:rsidRPr="002326AC">
              <w:rPr>
                <w:sz w:val="18"/>
                <w:szCs w:val="18"/>
              </w:rPr>
              <w:t xml:space="preserve"> 16,95</w:t>
            </w:r>
          </w:p>
        </w:tc>
        <w:tc>
          <w:tcPr>
            <w:tcW w:w="697" w:type="pct"/>
            <w:vAlign w:val="center"/>
          </w:tcPr>
          <w:p w14:paraId="21F858CB" w14:textId="77777777" w:rsidR="00353069" w:rsidRPr="002326AC" w:rsidRDefault="00353069" w:rsidP="00032B9A">
            <w:pPr>
              <w:jc w:val="center"/>
              <w:rPr>
                <w:sz w:val="18"/>
                <w:szCs w:val="18"/>
              </w:rPr>
            </w:pPr>
            <w:r w:rsidRPr="002326AC">
              <w:rPr>
                <w:sz w:val="18"/>
                <w:szCs w:val="18"/>
              </w:rPr>
              <w:t>13,63 – 19,32</w:t>
            </w:r>
          </w:p>
        </w:tc>
      </w:tr>
      <w:tr w:rsidR="00353069" w:rsidRPr="002326AC" w14:paraId="4854DB77" w14:textId="77777777" w:rsidTr="00C00767">
        <w:tc>
          <w:tcPr>
            <w:tcW w:w="1514" w:type="pct"/>
            <w:vAlign w:val="center"/>
          </w:tcPr>
          <w:p w14:paraId="0D8B14AB" w14:textId="77777777" w:rsidR="00353069" w:rsidRPr="002326AC" w:rsidRDefault="00353069" w:rsidP="00032B9A">
            <w:pPr>
              <w:pStyle w:val="TableCellLeft"/>
              <w:keepNext w:val="0"/>
              <w:keepLines w:val="0"/>
              <w:spacing w:before="40" w:after="40" w:line="240" w:lineRule="auto"/>
              <w:ind w:left="240"/>
              <w:rPr>
                <w:sz w:val="18"/>
                <w:szCs w:val="18"/>
                <w:vertAlign w:val="superscript"/>
                <w:lang w:val="sv-SE"/>
              </w:rPr>
            </w:pPr>
            <w:r w:rsidRPr="002326AC">
              <w:rPr>
                <w:sz w:val="18"/>
                <w:szCs w:val="18"/>
                <w:lang w:val="sv-SE"/>
              </w:rPr>
              <w:t>Hazard ratio</w:t>
            </w:r>
            <w:r w:rsidRPr="002326AC">
              <w:rPr>
                <w:sz w:val="18"/>
                <w:szCs w:val="18"/>
                <w:vertAlign w:val="superscript"/>
                <w:lang w:val="sv-SE"/>
              </w:rPr>
              <w:t>c</w:t>
            </w:r>
          </w:p>
        </w:tc>
        <w:tc>
          <w:tcPr>
            <w:tcW w:w="697" w:type="pct"/>
            <w:vAlign w:val="center"/>
          </w:tcPr>
          <w:p w14:paraId="2BA48D55"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w:t>
            </w:r>
          </w:p>
        </w:tc>
        <w:tc>
          <w:tcPr>
            <w:tcW w:w="697" w:type="pct"/>
            <w:vAlign w:val="center"/>
          </w:tcPr>
          <w:p w14:paraId="62CECBF8"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0,52</w:t>
            </w:r>
          </w:p>
        </w:tc>
        <w:tc>
          <w:tcPr>
            <w:tcW w:w="697" w:type="pct"/>
            <w:vAlign w:val="center"/>
          </w:tcPr>
          <w:p w14:paraId="3273DDFC"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1,01</w:t>
            </w:r>
          </w:p>
        </w:tc>
        <w:tc>
          <w:tcPr>
            <w:tcW w:w="697" w:type="pct"/>
            <w:vAlign w:val="center"/>
          </w:tcPr>
          <w:p w14:paraId="2217CDD0" w14:textId="77777777" w:rsidR="00353069" w:rsidRPr="002326AC" w:rsidRDefault="00353069" w:rsidP="00032B9A">
            <w:pPr>
              <w:jc w:val="center"/>
              <w:rPr>
                <w:sz w:val="18"/>
                <w:szCs w:val="18"/>
              </w:rPr>
            </w:pPr>
          </w:p>
        </w:tc>
        <w:tc>
          <w:tcPr>
            <w:tcW w:w="697" w:type="pct"/>
            <w:vAlign w:val="center"/>
          </w:tcPr>
          <w:p w14:paraId="063F600F" w14:textId="77777777" w:rsidR="00353069" w:rsidRPr="002326AC" w:rsidRDefault="00353069" w:rsidP="00032B9A">
            <w:pPr>
              <w:jc w:val="center"/>
              <w:rPr>
                <w:sz w:val="18"/>
                <w:szCs w:val="18"/>
              </w:rPr>
            </w:pPr>
            <w:r w:rsidRPr="002326AC">
              <w:rPr>
                <w:sz w:val="18"/>
                <w:szCs w:val="18"/>
              </w:rPr>
              <w:t>0,79</w:t>
            </w:r>
          </w:p>
        </w:tc>
      </w:tr>
      <w:tr w:rsidR="00353069" w:rsidRPr="002326AC" w14:paraId="31A54A3C" w14:textId="77777777" w:rsidTr="00C00767">
        <w:tc>
          <w:tcPr>
            <w:tcW w:w="1514" w:type="pct"/>
            <w:tcBorders>
              <w:bottom w:val="single" w:sz="4" w:space="0" w:color="auto"/>
            </w:tcBorders>
            <w:vAlign w:val="center"/>
          </w:tcPr>
          <w:p w14:paraId="7A745106" w14:textId="77777777" w:rsidR="00353069" w:rsidRPr="002326AC" w:rsidRDefault="00353069" w:rsidP="00032B9A">
            <w:pPr>
              <w:pStyle w:val="TableCellLeft"/>
              <w:keepNext w:val="0"/>
              <w:keepLines w:val="0"/>
              <w:spacing w:before="40" w:after="40" w:line="240" w:lineRule="auto"/>
              <w:ind w:left="240"/>
              <w:rPr>
                <w:sz w:val="18"/>
                <w:szCs w:val="18"/>
                <w:lang w:val="sv-SE"/>
              </w:rPr>
            </w:pPr>
            <w:r w:rsidRPr="002326AC">
              <w:rPr>
                <w:sz w:val="18"/>
                <w:szCs w:val="18"/>
                <w:lang w:val="sv-SE"/>
              </w:rPr>
              <w:t>p-värde</w:t>
            </w:r>
          </w:p>
        </w:tc>
        <w:tc>
          <w:tcPr>
            <w:tcW w:w="697" w:type="pct"/>
            <w:tcBorders>
              <w:bottom w:val="single" w:sz="4" w:space="0" w:color="auto"/>
            </w:tcBorders>
            <w:vAlign w:val="center"/>
          </w:tcPr>
          <w:p w14:paraId="5B55497D"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bottom w:val="single" w:sz="4" w:space="0" w:color="auto"/>
            </w:tcBorders>
            <w:vAlign w:val="center"/>
          </w:tcPr>
          <w:p w14:paraId="71F1396B"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0,073</w:t>
            </w:r>
          </w:p>
        </w:tc>
        <w:tc>
          <w:tcPr>
            <w:tcW w:w="697" w:type="pct"/>
            <w:tcBorders>
              <w:bottom w:val="single" w:sz="4" w:space="0" w:color="auto"/>
            </w:tcBorders>
            <w:vAlign w:val="center"/>
          </w:tcPr>
          <w:p w14:paraId="4E34A51F" w14:textId="77777777" w:rsidR="00353069" w:rsidRPr="002326AC" w:rsidRDefault="00353069" w:rsidP="00032B9A">
            <w:pPr>
              <w:jc w:val="center"/>
              <w:rPr>
                <w:sz w:val="18"/>
                <w:szCs w:val="18"/>
              </w:rPr>
            </w:pPr>
            <w:r w:rsidRPr="002326AC">
              <w:rPr>
                <w:sz w:val="18"/>
                <w:szCs w:val="18"/>
              </w:rPr>
              <w:t>0,978</w:t>
            </w:r>
          </w:p>
        </w:tc>
        <w:tc>
          <w:tcPr>
            <w:tcW w:w="697" w:type="pct"/>
            <w:tcBorders>
              <w:bottom w:val="single" w:sz="4" w:space="0" w:color="auto"/>
            </w:tcBorders>
            <w:vAlign w:val="center"/>
          </w:tcPr>
          <w:p w14:paraId="54AF7BCA" w14:textId="77777777" w:rsidR="00353069" w:rsidRPr="002326AC" w:rsidRDefault="00353069" w:rsidP="00032B9A">
            <w:pPr>
              <w:jc w:val="center"/>
              <w:rPr>
                <w:sz w:val="18"/>
                <w:szCs w:val="18"/>
              </w:rPr>
            </w:pPr>
          </w:p>
        </w:tc>
        <w:tc>
          <w:tcPr>
            <w:tcW w:w="697" w:type="pct"/>
            <w:tcBorders>
              <w:bottom w:val="single" w:sz="4" w:space="0" w:color="auto"/>
            </w:tcBorders>
            <w:vAlign w:val="center"/>
          </w:tcPr>
          <w:p w14:paraId="6B2CD2F1" w14:textId="77777777" w:rsidR="00353069" w:rsidRPr="002326AC" w:rsidRDefault="00353069" w:rsidP="00032B9A">
            <w:pPr>
              <w:jc w:val="center"/>
              <w:rPr>
                <w:sz w:val="18"/>
                <w:szCs w:val="18"/>
              </w:rPr>
            </w:pPr>
            <w:r w:rsidRPr="002326AC">
              <w:rPr>
                <w:sz w:val="18"/>
                <w:szCs w:val="18"/>
              </w:rPr>
              <w:t>0,16</w:t>
            </w:r>
          </w:p>
        </w:tc>
      </w:tr>
      <w:tr w:rsidR="00353069" w:rsidRPr="002326AC" w14:paraId="128A8F6B" w14:textId="77777777" w:rsidTr="00C00767">
        <w:tc>
          <w:tcPr>
            <w:tcW w:w="1514" w:type="pct"/>
            <w:tcBorders>
              <w:right w:val="nil"/>
            </w:tcBorders>
            <w:vAlign w:val="center"/>
          </w:tcPr>
          <w:p w14:paraId="2D1D9BD1" w14:textId="77777777" w:rsidR="00353069" w:rsidRPr="00CE71A4" w:rsidRDefault="00353069" w:rsidP="00032B9A">
            <w:pPr>
              <w:pStyle w:val="TableCellHead"/>
              <w:keepNext w:val="0"/>
              <w:keepLines w:val="0"/>
              <w:spacing w:before="40" w:after="40" w:line="240" w:lineRule="auto"/>
              <w:rPr>
                <w:bCs/>
                <w:sz w:val="18"/>
                <w:szCs w:val="18"/>
                <w:u w:val="none"/>
                <w:lang w:val="sv-SE"/>
              </w:rPr>
            </w:pPr>
            <w:r w:rsidRPr="00CE71A4">
              <w:rPr>
                <w:bCs/>
                <w:sz w:val="18"/>
                <w:szCs w:val="18"/>
                <w:u w:val="none"/>
                <w:lang w:val="sv-SE"/>
              </w:rPr>
              <w:t>Progressionsfri överlevnad</w:t>
            </w:r>
          </w:p>
        </w:tc>
        <w:tc>
          <w:tcPr>
            <w:tcW w:w="697" w:type="pct"/>
            <w:tcBorders>
              <w:left w:val="nil"/>
              <w:right w:val="nil"/>
            </w:tcBorders>
            <w:vAlign w:val="center"/>
          </w:tcPr>
          <w:p w14:paraId="63EF675B"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725D045E"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757D8314"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6B1A9D0F" w14:textId="77777777" w:rsidR="00353069" w:rsidRPr="002326AC" w:rsidRDefault="00353069" w:rsidP="00032B9A">
            <w:pPr>
              <w:jc w:val="center"/>
              <w:rPr>
                <w:sz w:val="18"/>
                <w:szCs w:val="18"/>
              </w:rPr>
            </w:pPr>
          </w:p>
        </w:tc>
        <w:tc>
          <w:tcPr>
            <w:tcW w:w="697" w:type="pct"/>
            <w:tcBorders>
              <w:left w:val="nil"/>
            </w:tcBorders>
            <w:vAlign w:val="center"/>
          </w:tcPr>
          <w:p w14:paraId="77083FF5" w14:textId="77777777" w:rsidR="00353069" w:rsidRPr="002326AC" w:rsidRDefault="00353069" w:rsidP="00032B9A">
            <w:pPr>
              <w:jc w:val="center"/>
              <w:rPr>
                <w:sz w:val="18"/>
                <w:szCs w:val="18"/>
              </w:rPr>
            </w:pPr>
          </w:p>
        </w:tc>
      </w:tr>
      <w:tr w:rsidR="00353069" w:rsidRPr="002326AC" w14:paraId="7EA8A9FA" w14:textId="77777777" w:rsidTr="00C00767">
        <w:tc>
          <w:tcPr>
            <w:tcW w:w="1514" w:type="pct"/>
            <w:vAlign w:val="center"/>
          </w:tcPr>
          <w:p w14:paraId="68ACC79F" w14:textId="77777777" w:rsidR="00353069" w:rsidRPr="002326AC" w:rsidRDefault="00353069" w:rsidP="00032B9A">
            <w:pPr>
              <w:pStyle w:val="TableCellLeft"/>
              <w:keepNext w:val="0"/>
              <w:keepLines w:val="0"/>
              <w:spacing w:before="40" w:after="40" w:line="240" w:lineRule="auto"/>
              <w:ind w:left="240"/>
              <w:rPr>
                <w:sz w:val="18"/>
                <w:szCs w:val="18"/>
                <w:lang w:val="sv-SE"/>
              </w:rPr>
            </w:pPr>
            <w:r w:rsidRPr="002326AC">
              <w:rPr>
                <w:sz w:val="18"/>
                <w:szCs w:val="18"/>
                <w:lang w:val="sv-SE"/>
              </w:rPr>
              <w:t>Mediantid (månader)</w:t>
            </w:r>
          </w:p>
        </w:tc>
        <w:tc>
          <w:tcPr>
            <w:tcW w:w="697" w:type="pct"/>
            <w:vAlign w:val="center"/>
          </w:tcPr>
          <w:p w14:paraId="4773111A"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5,2</w:t>
            </w:r>
          </w:p>
        </w:tc>
        <w:tc>
          <w:tcPr>
            <w:tcW w:w="697" w:type="pct"/>
            <w:vAlign w:val="center"/>
          </w:tcPr>
          <w:p w14:paraId="2463F354"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9,0</w:t>
            </w:r>
          </w:p>
        </w:tc>
        <w:tc>
          <w:tcPr>
            <w:tcW w:w="697" w:type="pct"/>
            <w:vAlign w:val="center"/>
          </w:tcPr>
          <w:p w14:paraId="297AB209"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7,2</w:t>
            </w:r>
          </w:p>
        </w:tc>
        <w:tc>
          <w:tcPr>
            <w:tcW w:w="697" w:type="pct"/>
            <w:vAlign w:val="center"/>
          </w:tcPr>
          <w:p w14:paraId="630CD8E9" w14:textId="77777777" w:rsidR="00353069" w:rsidRPr="002326AC" w:rsidRDefault="00353069" w:rsidP="00032B9A">
            <w:pPr>
              <w:jc w:val="center"/>
              <w:rPr>
                <w:sz w:val="18"/>
                <w:szCs w:val="18"/>
              </w:rPr>
            </w:pPr>
            <w:r w:rsidRPr="002326AC">
              <w:rPr>
                <w:sz w:val="18"/>
                <w:szCs w:val="18"/>
              </w:rPr>
              <w:t>5,5</w:t>
            </w:r>
          </w:p>
        </w:tc>
        <w:tc>
          <w:tcPr>
            <w:tcW w:w="697" w:type="pct"/>
            <w:vAlign w:val="center"/>
          </w:tcPr>
          <w:p w14:paraId="7EEA5415" w14:textId="77777777" w:rsidR="00353069" w:rsidRPr="002326AC" w:rsidRDefault="00353069" w:rsidP="00032B9A">
            <w:pPr>
              <w:jc w:val="center"/>
              <w:rPr>
                <w:sz w:val="18"/>
                <w:szCs w:val="18"/>
              </w:rPr>
            </w:pPr>
            <w:r w:rsidRPr="002326AC">
              <w:rPr>
                <w:sz w:val="18"/>
                <w:szCs w:val="18"/>
              </w:rPr>
              <w:t>9,2</w:t>
            </w:r>
          </w:p>
        </w:tc>
      </w:tr>
      <w:tr w:rsidR="00353069" w:rsidRPr="002326AC" w14:paraId="198FAC11" w14:textId="77777777" w:rsidTr="00C00767">
        <w:tc>
          <w:tcPr>
            <w:tcW w:w="1514" w:type="pct"/>
            <w:vAlign w:val="center"/>
          </w:tcPr>
          <w:p w14:paraId="278DE1DE" w14:textId="77777777" w:rsidR="00353069" w:rsidRPr="002326AC" w:rsidRDefault="00353069" w:rsidP="00032B9A">
            <w:pPr>
              <w:pStyle w:val="TableCellLeft"/>
              <w:keepNext w:val="0"/>
              <w:keepLines w:val="0"/>
              <w:spacing w:before="40" w:after="40" w:line="240" w:lineRule="auto"/>
              <w:ind w:left="240"/>
              <w:rPr>
                <w:sz w:val="18"/>
                <w:szCs w:val="18"/>
                <w:lang w:val="sv-SE"/>
              </w:rPr>
            </w:pPr>
            <w:r w:rsidRPr="002326AC">
              <w:rPr>
                <w:sz w:val="18"/>
                <w:szCs w:val="18"/>
                <w:lang w:val="sv-SE"/>
              </w:rPr>
              <w:t>Hazard ratio</w:t>
            </w:r>
          </w:p>
        </w:tc>
        <w:tc>
          <w:tcPr>
            <w:tcW w:w="697" w:type="pct"/>
            <w:vAlign w:val="center"/>
          </w:tcPr>
          <w:p w14:paraId="091ED9D8"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vAlign w:val="center"/>
          </w:tcPr>
          <w:p w14:paraId="7F97DEEC"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0,44</w:t>
            </w:r>
          </w:p>
        </w:tc>
        <w:tc>
          <w:tcPr>
            <w:tcW w:w="697" w:type="pct"/>
            <w:vAlign w:val="center"/>
          </w:tcPr>
          <w:p w14:paraId="0050116E" w14:textId="77777777" w:rsidR="00353069" w:rsidRPr="002326AC" w:rsidRDefault="00353069" w:rsidP="00032B9A">
            <w:pPr>
              <w:jc w:val="center"/>
              <w:rPr>
                <w:sz w:val="18"/>
                <w:szCs w:val="18"/>
              </w:rPr>
            </w:pPr>
            <w:r w:rsidRPr="002326AC">
              <w:rPr>
                <w:sz w:val="18"/>
                <w:szCs w:val="18"/>
              </w:rPr>
              <w:t>0,69</w:t>
            </w:r>
          </w:p>
        </w:tc>
        <w:tc>
          <w:tcPr>
            <w:tcW w:w="697" w:type="pct"/>
            <w:vAlign w:val="center"/>
          </w:tcPr>
          <w:p w14:paraId="1AB948A9" w14:textId="77777777" w:rsidR="00353069" w:rsidRPr="002326AC" w:rsidRDefault="00353069" w:rsidP="00032B9A">
            <w:pPr>
              <w:jc w:val="center"/>
              <w:rPr>
                <w:sz w:val="18"/>
                <w:szCs w:val="18"/>
              </w:rPr>
            </w:pPr>
          </w:p>
        </w:tc>
        <w:tc>
          <w:tcPr>
            <w:tcW w:w="697" w:type="pct"/>
            <w:vAlign w:val="center"/>
          </w:tcPr>
          <w:p w14:paraId="51252881" w14:textId="77777777" w:rsidR="00353069" w:rsidRPr="002326AC" w:rsidRDefault="00353069" w:rsidP="00032B9A">
            <w:pPr>
              <w:jc w:val="center"/>
              <w:rPr>
                <w:sz w:val="18"/>
                <w:szCs w:val="18"/>
              </w:rPr>
            </w:pPr>
            <w:r w:rsidRPr="002326AC">
              <w:rPr>
                <w:sz w:val="18"/>
                <w:szCs w:val="18"/>
              </w:rPr>
              <w:t>0,5</w:t>
            </w:r>
          </w:p>
        </w:tc>
      </w:tr>
      <w:tr w:rsidR="00353069" w:rsidRPr="002326AC" w14:paraId="5769CB17" w14:textId="77777777" w:rsidTr="00C00767">
        <w:tc>
          <w:tcPr>
            <w:tcW w:w="1514" w:type="pct"/>
            <w:tcBorders>
              <w:bottom w:val="single" w:sz="4" w:space="0" w:color="auto"/>
            </w:tcBorders>
            <w:vAlign w:val="center"/>
          </w:tcPr>
          <w:p w14:paraId="37C8BB6D" w14:textId="77777777" w:rsidR="00353069" w:rsidRPr="002326AC" w:rsidRDefault="00353069" w:rsidP="00032B9A">
            <w:pPr>
              <w:pStyle w:val="TableCellLeft"/>
              <w:keepNext w:val="0"/>
              <w:keepLines w:val="0"/>
              <w:spacing w:before="40" w:after="40" w:line="240" w:lineRule="auto"/>
              <w:ind w:left="240"/>
              <w:rPr>
                <w:sz w:val="18"/>
                <w:szCs w:val="18"/>
                <w:lang w:val="sv-SE"/>
              </w:rPr>
            </w:pPr>
            <w:r w:rsidRPr="002326AC">
              <w:rPr>
                <w:sz w:val="18"/>
                <w:szCs w:val="18"/>
                <w:lang w:val="sv-SE"/>
              </w:rPr>
              <w:t>p-värde</w:t>
            </w:r>
          </w:p>
        </w:tc>
        <w:tc>
          <w:tcPr>
            <w:tcW w:w="697" w:type="pct"/>
            <w:tcBorders>
              <w:bottom w:val="single" w:sz="4" w:space="0" w:color="auto"/>
            </w:tcBorders>
            <w:vAlign w:val="center"/>
          </w:tcPr>
          <w:p w14:paraId="2ACB27BB"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w:t>
            </w:r>
          </w:p>
        </w:tc>
        <w:tc>
          <w:tcPr>
            <w:tcW w:w="697" w:type="pct"/>
            <w:tcBorders>
              <w:bottom w:val="single" w:sz="4" w:space="0" w:color="auto"/>
            </w:tcBorders>
            <w:vAlign w:val="center"/>
          </w:tcPr>
          <w:p w14:paraId="4EBFF053"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0,0049</w:t>
            </w:r>
          </w:p>
        </w:tc>
        <w:tc>
          <w:tcPr>
            <w:tcW w:w="697" w:type="pct"/>
            <w:tcBorders>
              <w:bottom w:val="single" w:sz="4" w:space="0" w:color="auto"/>
            </w:tcBorders>
            <w:vAlign w:val="center"/>
          </w:tcPr>
          <w:p w14:paraId="34736D41"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0,217</w:t>
            </w:r>
          </w:p>
        </w:tc>
        <w:tc>
          <w:tcPr>
            <w:tcW w:w="697" w:type="pct"/>
            <w:tcBorders>
              <w:bottom w:val="single" w:sz="4" w:space="0" w:color="auto"/>
            </w:tcBorders>
            <w:vAlign w:val="center"/>
          </w:tcPr>
          <w:p w14:paraId="4B332CEE" w14:textId="77777777" w:rsidR="00353069" w:rsidRPr="002326AC" w:rsidRDefault="00353069" w:rsidP="00032B9A">
            <w:pPr>
              <w:jc w:val="center"/>
              <w:rPr>
                <w:sz w:val="18"/>
                <w:szCs w:val="18"/>
              </w:rPr>
            </w:pPr>
          </w:p>
        </w:tc>
        <w:tc>
          <w:tcPr>
            <w:tcW w:w="697" w:type="pct"/>
            <w:tcBorders>
              <w:bottom w:val="single" w:sz="4" w:space="0" w:color="auto"/>
            </w:tcBorders>
            <w:vAlign w:val="center"/>
          </w:tcPr>
          <w:p w14:paraId="054F89E5" w14:textId="77777777" w:rsidR="00353069" w:rsidRPr="002326AC" w:rsidRDefault="00353069" w:rsidP="00032B9A">
            <w:pPr>
              <w:jc w:val="center"/>
              <w:rPr>
                <w:sz w:val="18"/>
                <w:szCs w:val="18"/>
              </w:rPr>
            </w:pPr>
            <w:r w:rsidRPr="002326AC">
              <w:rPr>
                <w:sz w:val="18"/>
                <w:szCs w:val="18"/>
              </w:rPr>
              <w:t>0,0002</w:t>
            </w:r>
          </w:p>
        </w:tc>
      </w:tr>
      <w:tr w:rsidR="00353069" w:rsidRPr="002326AC" w14:paraId="758352F8" w14:textId="77777777" w:rsidTr="00C00767">
        <w:tc>
          <w:tcPr>
            <w:tcW w:w="1514" w:type="pct"/>
            <w:tcBorders>
              <w:right w:val="nil"/>
            </w:tcBorders>
            <w:vAlign w:val="center"/>
          </w:tcPr>
          <w:p w14:paraId="10A11457" w14:textId="77777777" w:rsidR="00353069" w:rsidRPr="00CE71A4" w:rsidRDefault="00353069" w:rsidP="00032B9A">
            <w:pPr>
              <w:pStyle w:val="TableCellHead"/>
              <w:keepNext w:val="0"/>
              <w:keepLines w:val="0"/>
              <w:spacing w:before="40" w:after="40" w:line="240" w:lineRule="auto"/>
              <w:rPr>
                <w:bCs/>
                <w:sz w:val="18"/>
                <w:szCs w:val="18"/>
                <w:u w:val="none"/>
                <w:lang w:val="sv-SE"/>
              </w:rPr>
            </w:pPr>
            <w:r w:rsidRPr="00CE71A4">
              <w:rPr>
                <w:bCs/>
                <w:sz w:val="18"/>
                <w:szCs w:val="18"/>
                <w:u w:val="none"/>
                <w:lang w:val="sv-SE"/>
              </w:rPr>
              <w:t>Responsfrekvens</w:t>
            </w:r>
          </w:p>
        </w:tc>
        <w:tc>
          <w:tcPr>
            <w:tcW w:w="697" w:type="pct"/>
            <w:tcBorders>
              <w:left w:val="nil"/>
              <w:right w:val="nil"/>
            </w:tcBorders>
            <w:vAlign w:val="center"/>
          </w:tcPr>
          <w:p w14:paraId="0E95FF10"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2B66B7CB"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1EA5BC51"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57363389" w14:textId="77777777" w:rsidR="00353069" w:rsidRPr="002326AC" w:rsidRDefault="00353069" w:rsidP="00032B9A">
            <w:pPr>
              <w:jc w:val="center"/>
              <w:rPr>
                <w:sz w:val="18"/>
                <w:szCs w:val="18"/>
              </w:rPr>
            </w:pPr>
          </w:p>
        </w:tc>
        <w:tc>
          <w:tcPr>
            <w:tcW w:w="697" w:type="pct"/>
            <w:tcBorders>
              <w:left w:val="nil"/>
            </w:tcBorders>
            <w:vAlign w:val="center"/>
          </w:tcPr>
          <w:p w14:paraId="5563ECE1" w14:textId="77777777" w:rsidR="00353069" w:rsidRPr="002326AC" w:rsidRDefault="00353069" w:rsidP="00032B9A">
            <w:pPr>
              <w:jc w:val="center"/>
              <w:rPr>
                <w:sz w:val="18"/>
                <w:szCs w:val="18"/>
              </w:rPr>
            </w:pPr>
          </w:p>
        </w:tc>
      </w:tr>
      <w:tr w:rsidR="00353069" w:rsidRPr="002326AC" w14:paraId="2DDB5ED3" w14:textId="77777777" w:rsidTr="00C00767">
        <w:tc>
          <w:tcPr>
            <w:tcW w:w="1514" w:type="pct"/>
            <w:vAlign w:val="center"/>
          </w:tcPr>
          <w:p w14:paraId="4A12EF20" w14:textId="77777777" w:rsidR="00353069" w:rsidRPr="002326AC" w:rsidRDefault="00353069" w:rsidP="00032B9A">
            <w:pPr>
              <w:pStyle w:val="TableCellLeft"/>
              <w:keepNext w:val="0"/>
              <w:keepLines w:val="0"/>
              <w:spacing w:before="40" w:after="40" w:line="240" w:lineRule="auto"/>
              <w:ind w:left="240"/>
              <w:rPr>
                <w:sz w:val="18"/>
                <w:szCs w:val="18"/>
                <w:lang w:val="sv-SE"/>
              </w:rPr>
            </w:pPr>
            <w:r w:rsidRPr="002326AC">
              <w:rPr>
                <w:sz w:val="18"/>
                <w:szCs w:val="18"/>
                <w:lang w:val="sv-SE"/>
              </w:rPr>
              <w:t>Frekvens (procent)</w:t>
            </w:r>
          </w:p>
        </w:tc>
        <w:tc>
          <w:tcPr>
            <w:tcW w:w="697" w:type="pct"/>
            <w:vAlign w:val="center"/>
          </w:tcPr>
          <w:p w14:paraId="536C825B"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16,7</w:t>
            </w:r>
          </w:p>
        </w:tc>
        <w:tc>
          <w:tcPr>
            <w:tcW w:w="697" w:type="pct"/>
            <w:vAlign w:val="center"/>
          </w:tcPr>
          <w:p w14:paraId="04D1ADD6"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40,0</w:t>
            </w:r>
          </w:p>
        </w:tc>
        <w:tc>
          <w:tcPr>
            <w:tcW w:w="697" w:type="pct"/>
            <w:vAlign w:val="center"/>
          </w:tcPr>
          <w:p w14:paraId="7B0696DF"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24,2</w:t>
            </w:r>
          </w:p>
        </w:tc>
        <w:tc>
          <w:tcPr>
            <w:tcW w:w="697" w:type="pct"/>
            <w:vAlign w:val="center"/>
          </w:tcPr>
          <w:p w14:paraId="46D6E8B0" w14:textId="77777777" w:rsidR="00353069" w:rsidRPr="002326AC" w:rsidRDefault="00353069" w:rsidP="00032B9A">
            <w:pPr>
              <w:jc w:val="center"/>
              <w:rPr>
                <w:sz w:val="18"/>
                <w:szCs w:val="18"/>
              </w:rPr>
            </w:pPr>
            <w:r w:rsidRPr="002326AC">
              <w:rPr>
                <w:sz w:val="18"/>
                <w:szCs w:val="18"/>
              </w:rPr>
              <w:t>15,2</w:t>
            </w:r>
          </w:p>
        </w:tc>
        <w:tc>
          <w:tcPr>
            <w:tcW w:w="697" w:type="pct"/>
            <w:vAlign w:val="center"/>
          </w:tcPr>
          <w:p w14:paraId="3DA9958F" w14:textId="77777777" w:rsidR="00353069" w:rsidRPr="002326AC" w:rsidRDefault="00353069" w:rsidP="00032B9A">
            <w:pPr>
              <w:jc w:val="center"/>
              <w:rPr>
                <w:sz w:val="18"/>
                <w:szCs w:val="18"/>
              </w:rPr>
            </w:pPr>
            <w:r w:rsidRPr="002326AC">
              <w:rPr>
                <w:sz w:val="18"/>
                <w:szCs w:val="18"/>
              </w:rPr>
              <w:t>26</w:t>
            </w:r>
          </w:p>
        </w:tc>
      </w:tr>
      <w:tr w:rsidR="00353069" w:rsidRPr="002326AC" w14:paraId="12214535" w14:textId="77777777" w:rsidTr="00C00767">
        <w:tc>
          <w:tcPr>
            <w:tcW w:w="1514" w:type="pct"/>
            <w:vAlign w:val="center"/>
          </w:tcPr>
          <w:p w14:paraId="53D19041" w14:textId="77777777" w:rsidR="00353069" w:rsidRPr="002326AC" w:rsidRDefault="00353069" w:rsidP="00032B9A">
            <w:pPr>
              <w:pStyle w:val="TableCellCenter"/>
              <w:keepNext w:val="0"/>
              <w:keepLines w:val="0"/>
              <w:spacing w:before="40" w:after="40" w:line="240" w:lineRule="auto"/>
              <w:ind w:left="240"/>
              <w:jc w:val="left"/>
              <w:rPr>
                <w:sz w:val="18"/>
                <w:szCs w:val="18"/>
                <w:lang w:val="sv-SE"/>
              </w:rPr>
            </w:pPr>
            <w:r w:rsidRPr="002326AC">
              <w:rPr>
                <w:sz w:val="18"/>
                <w:szCs w:val="18"/>
                <w:lang w:val="sv-SE"/>
              </w:rPr>
              <w:t>95% konfidensintervall</w:t>
            </w:r>
          </w:p>
        </w:tc>
        <w:tc>
          <w:tcPr>
            <w:tcW w:w="697" w:type="pct"/>
            <w:vAlign w:val="center"/>
          </w:tcPr>
          <w:p w14:paraId="2997F205"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 xml:space="preserve">7,0 </w:t>
            </w:r>
            <w:r w:rsidRPr="002326AC">
              <w:rPr>
                <w:rFonts w:ascii="Symbol" w:hAnsi="Symbol"/>
                <w:sz w:val="18"/>
                <w:szCs w:val="18"/>
                <w:lang w:val="en-GB"/>
              </w:rPr>
              <w:t></w:t>
            </w:r>
            <w:r w:rsidRPr="002326AC">
              <w:rPr>
                <w:rFonts w:ascii="Symbol" w:hAnsi="Symbol"/>
                <w:sz w:val="18"/>
                <w:szCs w:val="18"/>
                <w:lang w:val="en-GB"/>
              </w:rPr>
              <w:t></w:t>
            </w:r>
            <w:r w:rsidRPr="002326AC">
              <w:rPr>
                <w:sz w:val="18"/>
                <w:szCs w:val="18"/>
                <w:lang w:val="en-GB"/>
              </w:rPr>
              <w:t>33,5</w:t>
            </w:r>
          </w:p>
        </w:tc>
        <w:tc>
          <w:tcPr>
            <w:tcW w:w="697" w:type="pct"/>
            <w:vAlign w:val="center"/>
          </w:tcPr>
          <w:p w14:paraId="452C6C94"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 xml:space="preserve">24,4 </w:t>
            </w:r>
            <w:r w:rsidRPr="002326AC">
              <w:rPr>
                <w:rFonts w:ascii="Symbol" w:hAnsi="Symbol"/>
                <w:sz w:val="18"/>
                <w:szCs w:val="18"/>
                <w:lang w:val="en-GB"/>
              </w:rPr>
              <w:t></w:t>
            </w:r>
            <w:r w:rsidRPr="002326AC">
              <w:rPr>
                <w:rFonts w:ascii="Symbol" w:hAnsi="Symbol"/>
                <w:sz w:val="18"/>
                <w:szCs w:val="18"/>
                <w:lang w:val="en-GB"/>
              </w:rPr>
              <w:t></w:t>
            </w:r>
            <w:r w:rsidRPr="002326AC">
              <w:rPr>
                <w:sz w:val="18"/>
                <w:szCs w:val="18"/>
                <w:lang w:val="en-GB"/>
              </w:rPr>
              <w:t>57,8</w:t>
            </w:r>
          </w:p>
        </w:tc>
        <w:tc>
          <w:tcPr>
            <w:tcW w:w="697" w:type="pct"/>
            <w:vAlign w:val="center"/>
          </w:tcPr>
          <w:p w14:paraId="544E3D89"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11,7 – 42,6</w:t>
            </w:r>
          </w:p>
        </w:tc>
        <w:tc>
          <w:tcPr>
            <w:tcW w:w="697" w:type="pct"/>
            <w:vAlign w:val="center"/>
          </w:tcPr>
          <w:p w14:paraId="589B8D74" w14:textId="5BF62CBA" w:rsidR="00353069" w:rsidRPr="002326AC" w:rsidRDefault="00353069" w:rsidP="00032B9A">
            <w:pPr>
              <w:jc w:val="center"/>
              <w:rPr>
                <w:sz w:val="18"/>
                <w:szCs w:val="18"/>
              </w:rPr>
            </w:pPr>
            <w:r w:rsidRPr="002326AC">
              <w:rPr>
                <w:sz w:val="18"/>
                <w:szCs w:val="18"/>
              </w:rPr>
              <w:t xml:space="preserve">9,2 </w:t>
            </w:r>
            <w:r w:rsidR="001F4C37" w:rsidRPr="002326AC">
              <w:rPr>
                <w:sz w:val="18"/>
                <w:szCs w:val="18"/>
              </w:rPr>
              <w:t>–</w:t>
            </w:r>
            <w:r w:rsidRPr="002326AC">
              <w:rPr>
                <w:sz w:val="18"/>
                <w:szCs w:val="18"/>
              </w:rPr>
              <w:t xml:space="preserve"> 23,9</w:t>
            </w:r>
          </w:p>
        </w:tc>
        <w:tc>
          <w:tcPr>
            <w:tcW w:w="697" w:type="pct"/>
            <w:vAlign w:val="center"/>
          </w:tcPr>
          <w:p w14:paraId="628E8F6D" w14:textId="0E1ED57B" w:rsidR="00353069" w:rsidRPr="002326AC" w:rsidRDefault="00353069" w:rsidP="00032B9A">
            <w:pPr>
              <w:jc w:val="center"/>
              <w:rPr>
                <w:sz w:val="18"/>
                <w:szCs w:val="18"/>
              </w:rPr>
            </w:pPr>
            <w:r w:rsidRPr="002326AC">
              <w:rPr>
                <w:sz w:val="18"/>
                <w:szCs w:val="18"/>
              </w:rPr>
              <w:t xml:space="preserve">18,1 </w:t>
            </w:r>
            <w:r w:rsidR="001F4C37" w:rsidRPr="002326AC">
              <w:rPr>
                <w:sz w:val="18"/>
                <w:szCs w:val="18"/>
              </w:rPr>
              <w:t>–</w:t>
            </w:r>
            <w:r w:rsidRPr="002326AC">
              <w:rPr>
                <w:sz w:val="18"/>
                <w:szCs w:val="18"/>
              </w:rPr>
              <w:t xml:space="preserve"> 35,6</w:t>
            </w:r>
          </w:p>
        </w:tc>
      </w:tr>
      <w:tr w:rsidR="00353069" w:rsidRPr="002326AC" w14:paraId="44B1FCEA" w14:textId="77777777" w:rsidTr="00C00767">
        <w:tc>
          <w:tcPr>
            <w:tcW w:w="1514" w:type="pct"/>
            <w:tcBorders>
              <w:bottom w:val="single" w:sz="4" w:space="0" w:color="auto"/>
            </w:tcBorders>
            <w:vAlign w:val="center"/>
          </w:tcPr>
          <w:p w14:paraId="2168B85B" w14:textId="77777777" w:rsidR="00353069" w:rsidRPr="002326AC" w:rsidRDefault="00353069" w:rsidP="00032B9A">
            <w:pPr>
              <w:pStyle w:val="TableCellCenter"/>
              <w:keepNext w:val="0"/>
              <w:keepLines w:val="0"/>
              <w:spacing w:before="40" w:after="40" w:line="240" w:lineRule="auto"/>
              <w:ind w:left="240"/>
              <w:jc w:val="left"/>
              <w:rPr>
                <w:sz w:val="18"/>
                <w:szCs w:val="18"/>
                <w:lang w:val="sv-SE"/>
              </w:rPr>
            </w:pPr>
            <w:r w:rsidRPr="002326AC">
              <w:rPr>
                <w:sz w:val="18"/>
                <w:szCs w:val="18"/>
                <w:lang w:val="sv-SE"/>
              </w:rPr>
              <w:t>p-värde</w:t>
            </w:r>
          </w:p>
        </w:tc>
        <w:tc>
          <w:tcPr>
            <w:tcW w:w="697" w:type="pct"/>
            <w:tcBorders>
              <w:bottom w:val="single" w:sz="4" w:space="0" w:color="auto"/>
            </w:tcBorders>
            <w:vAlign w:val="center"/>
          </w:tcPr>
          <w:p w14:paraId="49753414"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bottom w:val="single" w:sz="4" w:space="0" w:color="auto"/>
            </w:tcBorders>
            <w:vAlign w:val="center"/>
          </w:tcPr>
          <w:p w14:paraId="305BC5DF"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0,029</w:t>
            </w:r>
          </w:p>
        </w:tc>
        <w:tc>
          <w:tcPr>
            <w:tcW w:w="697" w:type="pct"/>
            <w:tcBorders>
              <w:bottom w:val="single" w:sz="4" w:space="0" w:color="auto"/>
            </w:tcBorders>
            <w:vAlign w:val="center"/>
          </w:tcPr>
          <w:p w14:paraId="4BC2D759" w14:textId="77777777" w:rsidR="00353069" w:rsidRPr="002326AC" w:rsidRDefault="00353069" w:rsidP="00032B9A">
            <w:pPr>
              <w:jc w:val="center"/>
              <w:rPr>
                <w:sz w:val="18"/>
                <w:szCs w:val="18"/>
              </w:rPr>
            </w:pPr>
            <w:r w:rsidRPr="002326AC">
              <w:rPr>
                <w:sz w:val="18"/>
                <w:szCs w:val="18"/>
              </w:rPr>
              <w:t>0,43</w:t>
            </w:r>
          </w:p>
        </w:tc>
        <w:tc>
          <w:tcPr>
            <w:tcW w:w="697" w:type="pct"/>
            <w:tcBorders>
              <w:bottom w:val="single" w:sz="4" w:space="0" w:color="auto"/>
            </w:tcBorders>
            <w:vAlign w:val="center"/>
          </w:tcPr>
          <w:p w14:paraId="0CCC5B49" w14:textId="77777777" w:rsidR="00353069" w:rsidRPr="002326AC" w:rsidRDefault="00353069" w:rsidP="00032B9A">
            <w:pPr>
              <w:jc w:val="center"/>
              <w:rPr>
                <w:sz w:val="18"/>
                <w:szCs w:val="18"/>
              </w:rPr>
            </w:pPr>
          </w:p>
        </w:tc>
        <w:tc>
          <w:tcPr>
            <w:tcW w:w="697" w:type="pct"/>
            <w:tcBorders>
              <w:bottom w:val="single" w:sz="4" w:space="0" w:color="auto"/>
            </w:tcBorders>
            <w:vAlign w:val="center"/>
          </w:tcPr>
          <w:p w14:paraId="16D6ACDB" w14:textId="77777777" w:rsidR="00353069" w:rsidRPr="002326AC" w:rsidRDefault="00353069" w:rsidP="00032B9A">
            <w:pPr>
              <w:jc w:val="center"/>
              <w:rPr>
                <w:sz w:val="18"/>
                <w:szCs w:val="18"/>
              </w:rPr>
            </w:pPr>
            <w:r w:rsidRPr="002326AC">
              <w:rPr>
                <w:sz w:val="18"/>
                <w:szCs w:val="18"/>
              </w:rPr>
              <w:t>0,055</w:t>
            </w:r>
          </w:p>
        </w:tc>
      </w:tr>
      <w:tr w:rsidR="00353069" w:rsidRPr="002326AC" w14:paraId="508BE263" w14:textId="77777777" w:rsidTr="00C00767">
        <w:tc>
          <w:tcPr>
            <w:tcW w:w="1514" w:type="pct"/>
            <w:tcBorders>
              <w:right w:val="nil"/>
            </w:tcBorders>
            <w:vAlign w:val="center"/>
          </w:tcPr>
          <w:p w14:paraId="7B406F0D" w14:textId="77777777" w:rsidR="00353069" w:rsidRPr="00CE71A4" w:rsidRDefault="00353069" w:rsidP="00032B9A">
            <w:pPr>
              <w:pStyle w:val="TableCellLeft"/>
              <w:keepNext w:val="0"/>
              <w:keepLines w:val="0"/>
              <w:spacing w:before="40" w:after="40" w:line="240" w:lineRule="auto"/>
              <w:rPr>
                <w:bCs/>
                <w:sz w:val="18"/>
                <w:szCs w:val="18"/>
                <w:lang w:val="sv-SE"/>
              </w:rPr>
            </w:pPr>
            <w:r w:rsidRPr="00CE71A4">
              <w:rPr>
                <w:bCs/>
                <w:sz w:val="18"/>
                <w:szCs w:val="18"/>
                <w:lang w:val="sv-SE"/>
              </w:rPr>
              <w:t>Responsduration</w:t>
            </w:r>
          </w:p>
        </w:tc>
        <w:tc>
          <w:tcPr>
            <w:tcW w:w="697" w:type="pct"/>
            <w:tcBorders>
              <w:left w:val="nil"/>
              <w:right w:val="nil"/>
            </w:tcBorders>
            <w:vAlign w:val="center"/>
          </w:tcPr>
          <w:p w14:paraId="71F141F3"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4F7C0DC6"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65294091" w14:textId="77777777" w:rsidR="00353069" w:rsidRPr="002326AC" w:rsidRDefault="00353069" w:rsidP="00032B9A">
            <w:pPr>
              <w:pStyle w:val="TableCellCenter"/>
              <w:keepNext w:val="0"/>
              <w:keepLines w:val="0"/>
              <w:spacing w:before="40" w:after="40" w:line="240" w:lineRule="auto"/>
              <w:rPr>
                <w:sz w:val="18"/>
                <w:szCs w:val="18"/>
                <w:lang w:val="en-GB"/>
              </w:rPr>
            </w:pPr>
          </w:p>
        </w:tc>
        <w:tc>
          <w:tcPr>
            <w:tcW w:w="697" w:type="pct"/>
            <w:tcBorders>
              <w:left w:val="nil"/>
              <w:right w:val="nil"/>
            </w:tcBorders>
            <w:vAlign w:val="center"/>
          </w:tcPr>
          <w:p w14:paraId="7A9EDA22" w14:textId="77777777" w:rsidR="00353069" w:rsidRPr="002326AC" w:rsidRDefault="00353069" w:rsidP="00032B9A">
            <w:pPr>
              <w:jc w:val="center"/>
              <w:rPr>
                <w:sz w:val="18"/>
                <w:szCs w:val="18"/>
              </w:rPr>
            </w:pPr>
          </w:p>
        </w:tc>
        <w:tc>
          <w:tcPr>
            <w:tcW w:w="697" w:type="pct"/>
            <w:tcBorders>
              <w:left w:val="nil"/>
            </w:tcBorders>
            <w:vAlign w:val="center"/>
          </w:tcPr>
          <w:p w14:paraId="3B2333ED" w14:textId="77777777" w:rsidR="00353069" w:rsidRPr="002326AC" w:rsidRDefault="00353069" w:rsidP="00032B9A">
            <w:pPr>
              <w:jc w:val="center"/>
              <w:rPr>
                <w:sz w:val="18"/>
                <w:szCs w:val="18"/>
              </w:rPr>
            </w:pPr>
          </w:p>
        </w:tc>
      </w:tr>
      <w:tr w:rsidR="00353069" w:rsidRPr="002326AC" w14:paraId="10FB0DB6" w14:textId="77777777" w:rsidTr="00C00767">
        <w:tc>
          <w:tcPr>
            <w:tcW w:w="1514" w:type="pct"/>
            <w:vAlign w:val="center"/>
          </w:tcPr>
          <w:p w14:paraId="2178E142" w14:textId="77777777" w:rsidR="00353069" w:rsidRPr="002326AC" w:rsidRDefault="00353069" w:rsidP="00032B9A">
            <w:pPr>
              <w:pStyle w:val="TableCellCenter"/>
              <w:keepNext w:val="0"/>
              <w:keepLines w:val="0"/>
              <w:spacing w:before="40" w:after="40" w:line="240" w:lineRule="auto"/>
              <w:ind w:left="240"/>
              <w:jc w:val="left"/>
              <w:rPr>
                <w:sz w:val="18"/>
                <w:szCs w:val="18"/>
                <w:lang w:val="sv-SE"/>
              </w:rPr>
            </w:pPr>
            <w:r w:rsidRPr="002326AC">
              <w:rPr>
                <w:sz w:val="18"/>
                <w:szCs w:val="18"/>
                <w:lang w:val="sv-SE"/>
              </w:rPr>
              <w:t>Mediantid (månader)</w:t>
            </w:r>
          </w:p>
        </w:tc>
        <w:tc>
          <w:tcPr>
            <w:tcW w:w="697" w:type="pct"/>
            <w:vAlign w:val="center"/>
          </w:tcPr>
          <w:p w14:paraId="35666D08"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NR</w:t>
            </w:r>
          </w:p>
        </w:tc>
        <w:tc>
          <w:tcPr>
            <w:tcW w:w="697" w:type="pct"/>
            <w:vAlign w:val="center"/>
          </w:tcPr>
          <w:p w14:paraId="35718D65"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9,3</w:t>
            </w:r>
          </w:p>
        </w:tc>
        <w:tc>
          <w:tcPr>
            <w:tcW w:w="697" w:type="pct"/>
            <w:vAlign w:val="center"/>
          </w:tcPr>
          <w:p w14:paraId="604A2C16"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5,0</w:t>
            </w:r>
          </w:p>
        </w:tc>
        <w:tc>
          <w:tcPr>
            <w:tcW w:w="697" w:type="pct"/>
            <w:vAlign w:val="center"/>
          </w:tcPr>
          <w:p w14:paraId="188A4460" w14:textId="77777777" w:rsidR="00353069" w:rsidRPr="002326AC" w:rsidRDefault="00353069" w:rsidP="00032B9A">
            <w:pPr>
              <w:jc w:val="center"/>
              <w:rPr>
                <w:sz w:val="18"/>
                <w:szCs w:val="18"/>
              </w:rPr>
            </w:pPr>
            <w:r w:rsidRPr="002326AC">
              <w:rPr>
                <w:sz w:val="18"/>
                <w:szCs w:val="18"/>
              </w:rPr>
              <w:t>6,8</w:t>
            </w:r>
          </w:p>
        </w:tc>
        <w:tc>
          <w:tcPr>
            <w:tcW w:w="697" w:type="pct"/>
            <w:vAlign w:val="center"/>
          </w:tcPr>
          <w:p w14:paraId="0B6DDE6F" w14:textId="77777777" w:rsidR="00353069" w:rsidRPr="002326AC" w:rsidRDefault="00353069" w:rsidP="00032B9A">
            <w:pPr>
              <w:jc w:val="center"/>
              <w:rPr>
                <w:sz w:val="18"/>
                <w:szCs w:val="18"/>
              </w:rPr>
            </w:pPr>
            <w:r w:rsidRPr="002326AC">
              <w:rPr>
                <w:sz w:val="18"/>
                <w:szCs w:val="18"/>
              </w:rPr>
              <w:t>9,2</w:t>
            </w:r>
          </w:p>
        </w:tc>
      </w:tr>
      <w:tr w:rsidR="00353069" w:rsidRPr="002326AC" w14:paraId="5DEA5CA0" w14:textId="77777777" w:rsidTr="00C00767">
        <w:tc>
          <w:tcPr>
            <w:tcW w:w="1514" w:type="pct"/>
            <w:tcBorders>
              <w:bottom w:val="single" w:sz="4" w:space="0" w:color="auto"/>
            </w:tcBorders>
            <w:vAlign w:val="center"/>
          </w:tcPr>
          <w:p w14:paraId="0A49BA3D" w14:textId="77777777" w:rsidR="00353069" w:rsidRPr="002326AC" w:rsidRDefault="00353069" w:rsidP="00032B9A">
            <w:pPr>
              <w:pStyle w:val="TableCellCenter"/>
              <w:keepNext w:val="0"/>
              <w:keepLines w:val="0"/>
              <w:spacing w:before="40" w:after="40" w:line="240" w:lineRule="auto"/>
              <w:ind w:left="240"/>
              <w:jc w:val="left"/>
              <w:rPr>
                <w:sz w:val="18"/>
                <w:szCs w:val="18"/>
                <w:lang w:val="sv-SE"/>
              </w:rPr>
            </w:pPr>
            <w:r w:rsidRPr="002326AC">
              <w:rPr>
                <w:sz w:val="18"/>
                <w:szCs w:val="18"/>
                <w:lang w:val="sv-SE"/>
              </w:rPr>
              <w:t>25–75 percentil (månader)</w:t>
            </w:r>
          </w:p>
        </w:tc>
        <w:tc>
          <w:tcPr>
            <w:tcW w:w="697" w:type="pct"/>
            <w:tcBorders>
              <w:bottom w:val="single" w:sz="4" w:space="0" w:color="auto"/>
            </w:tcBorders>
            <w:vAlign w:val="center"/>
          </w:tcPr>
          <w:p w14:paraId="497A75B3"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 xml:space="preserve">5,5 </w:t>
            </w:r>
            <w:r w:rsidRPr="002326AC">
              <w:rPr>
                <w:rFonts w:ascii="Symbol" w:hAnsi="Symbol"/>
                <w:sz w:val="18"/>
                <w:szCs w:val="18"/>
                <w:lang w:val="en-GB"/>
              </w:rPr>
              <w:t></w:t>
            </w:r>
            <w:r w:rsidRPr="002326AC">
              <w:rPr>
                <w:rFonts w:ascii="Symbol" w:hAnsi="Symbol"/>
                <w:sz w:val="18"/>
                <w:szCs w:val="18"/>
                <w:lang w:val="en-GB"/>
              </w:rPr>
              <w:t></w:t>
            </w:r>
            <w:r w:rsidRPr="002326AC">
              <w:rPr>
                <w:sz w:val="18"/>
                <w:szCs w:val="18"/>
                <w:lang w:val="en-GB"/>
              </w:rPr>
              <w:t>NR</w:t>
            </w:r>
          </w:p>
        </w:tc>
        <w:tc>
          <w:tcPr>
            <w:tcW w:w="697" w:type="pct"/>
            <w:tcBorders>
              <w:bottom w:val="single" w:sz="4" w:space="0" w:color="auto"/>
            </w:tcBorders>
            <w:vAlign w:val="center"/>
          </w:tcPr>
          <w:p w14:paraId="7A022F10"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 xml:space="preserve">6,1 </w:t>
            </w:r>
            <w:r w:rsidRPr="002326AC">
              <w:rPr>
                <w:rFonts w:ascii="Symbol" w:hAnsi="Symbol"/>
                <w:sz w:val="18"/>
                <w:szCs w:val="18"/>
                <w:lang w:val="en-GB"/>
              </w:rPr>
              <w:t></w:t>
            </w:r>
            <w:r w:rsidRPr="002326AC">
              <w:rPr>
                <w:rFonts w:ascii="Symbol" w:hAnsi="Symbol"/>
                <w:sz w:val="18"/>
                <w:szCs w:val="18"/>
                <w:lang w:val="en-GB"/>
              </w:rPr>
              <w:t></w:t>
            </w:r>
            <w:r w:rsidRPr="002326AC">
              <w:rPr>
                <w:sz w:val="18"/>
                <w:szCs w:val="18"/>
                <w:lang w:val="en-GB"/>
              </w:rPr>
              <w:t>NR</w:t>
            </w:r>
          </w:p>
        </w:tc>
        <w:tc>
          <w:tcPr>
            <w:tcW w:w="697" w:type="pct"/>
            <w:tcBorders>
              <w:bottom w:val="single" w:sz="4" w:space="0" w:color="auto"/>
            </w:tcBorders>
            <w:vAlign w:val="center"/>
          </w:tcPr>
          <w:p w14:paraId="40D46D40" w14:textId="77777777" w:rsidR="00353069" w:rsidRPr="002326AC" w:rsidRDefault="00353069" w:rsidP="00032B9A">
            <w:pPr>
              <w:pStyle w:val="TableCellCenter"/>
              <w:keepNext w:val="0"/>
              <w:keepLines w:val="0"/>
              <w:spacing w:before="40" w:after="40" w:line="240" w:lineRule="auto"/>
              <w:rPr>
                <w:sz w:val="18"/>
                <w:szCs w:val="18"/>
                <w:lang w:val="en-GB"/>
              </w:rPr>
            </w:pPr>
            <w:r w:rsidRPr="002326AC">
              <w:rPr>
                <w:sz w:val="18"/>
                <w:szCs w:val="18"/>
                <w:lang w:val="en-GB"/>
              </w:rPr>
              <w:t>3,8 – 7,8</w:t>
            </w:r>
          </w:p>
        </w:tc>
        <w:tc>
          <w:tcPr>
            <w:tcW w:w="697" w:type="pct"/>
            <w:tcBorders>
              <w:bottom w:val="single" w:sz="4" w:space="0" w:color="auto"/>
            </w:tcBorders>
            <w:vAlign w:val="center"/>
          </w:tcPr>
          <w:p w14:paraId="30701495" w14:textId="4FF09777" w:rsidR="00353069" w:rsidRPr="002326AC" w:rsidRDefault="00353069" w:rsidP="00032B9A">
            <w:pPr>
              <w:jc w:val="center"/>
              <w:rPr>
                <w:sz w:val="18"/>
                <w:szCs w:val="18"/>
              </w:rPr>
            </w:pPr>
            <w:r w:rsidRPr="002326AC">
              <w:rPr>
                <w:sz w:val="18"/>
                <w:szCs w:val="18"/>
              </w:rPr>
              <w:t xml:space="preserve">5,59 </w:t>
            </w:r>
            <w:r w:rsidR="001F4C37" w:rsidRPr="002326AC">
              <w:rPr>
                <w:sz w:val="18"/>
                <w:szCs w:val="18"/>
              </w:rPr>
              <w:t>–</w:t>
            </w:r>
            <w:r w:rsidRPr="002326AC">
              <w:rPr>
                <w:sz w:val="18"/>
                <w:szCs w:val="18"/>
              </w:rPr>
              <w:t xml:space="preserve"> 9,17</w:t>
            </w:r>
          </w:p>
        </w:tc>
        <w:tc>
          <w:tcPr>
            <w:tcW w:w="697" w:type="pct"/>
            <w:tcBorders>
              <w:bottom w:val="single" w:sz="4" w:space="0" w:color="auto"/>
            </w:tcBorders>
            <w:vAlign w:val="center"/>
          </w:tcPr>
          <w:p w14:paraId="56D253EC" w14:textId="5BEF8A85" w:rsidR="00353069" w:rsidRPr="002326AC" w:rsidRDefault="00353069" w:rsidP="00032B9A">
            <w:pPr>
              <w:jc w:val="center"/>
              <w:rPr>
                <w:sz w:val="18"/>
                <w:szCs w:val="18"/>
              </w:rPr>
            </w:pPr>
            <w:r w:rsidRPr="002326AC">
              <w:rPr>
                <w:sz w:val="18"/>
                <w:szCs w:val="18"/>
              </w:rPr>
              <w:t xml:space="preserve">5,88 </w:t>
            </w:r>
            <w:r w:rsidR="001F4C37" w:rsidRPr="002326AC">
              <w:rPr>
                <w:sz w:val="18"/>
                <w:szCs w:val="18"/>
              </w:rPr>
              <w:t>–</w:t>
            </w:r>
            <w:r w:rsidRPr="002326AC">
              <w:rPr>
                <w:sz w:val="18"/>
                <w:szCs w:val="18"/>
              </w:rPr>
              <w:t xml:space="preserve"> 13,01</w:t>
            </w:r>
          </w:p>
        </w:tc>
      </w:tr>
    </w:tbl>
    <w:p w14:paraId="02F04271" w14:textId="77777777" w:rsidR="00353069" w:rsidRPr="00B12885" w:rsidRDefault="00353069" w:rsidP="00032B9A">
      <w:pPr>
        <w:ind w:left="170" w:hanging="170"/>
        <w:rPr>
          <w:sz w:val="18"/>
          <w:szCs w:val="18"/>
          <w:lang w:val="sv-SE"/>
        </w:rPr>
      </w:pPr>
      <w:r w:rsidRPr="00B12885">
        <w:rPr>
          <w:sz w:val="18"/>
          <w:szCs w:val="18"/>
          <w:vertAlign w:val="superscript"/>
          <w:lang w:val="sv-SE"/>
        </w:rPr>
        <w:t>a</w:t>
      </w:r>
      <w:r w:rsidRPr="00B12885">
        <w:rPr>
          <w:sz w:val="18"/>
          <w:szCs w:val="18"/>
          <w:lang w:val="sv-SE"/>
        </w:rPr>
        <w:t xml:space="preserve"> 5 mg/kg varannan vecka.</w:t>
      </w:r>
    </w:p>
    <w:p w14:paraId="56319422" w14:textId="77777777" w:rsidR="00353069" w:rsidRPr="00B12885" w:rsidRDefault="00353069" w:rsidP="00032B9A">
      <w:pPr>
        <w:rPr>
          <w:sz w:val="18"/>
          <w:szCs w:val="18"/>
          <w:lang w:val="sv-SE"/>
        </w:rPr>
      </w:pPr>
      <w:r w:rsidRPr="00B12885">
        <w:rPr>
          <w:sz w:val="18"/>
          <w:szCs w:val="18"/>
          <w:vertAlign w:val="superscript"/>
          <w:lang w:val="sv-SE"/>
        </w:rPr>
        <w:t>b</w:t>
      </w:r>
      <w:r w:rsidRPr="00B12885">
        <w:rPr>
          <w:sz w:val="18"/>
          <w:szCs w:val="18"/>
          <w:lang w:val="sv-SE"/>
        </w:rPr>
        <w:t xml:space="preserve"> 10 mg/kg varannan vecka.</w:t>
      </w:r>
    </w:p>
    <w:p w14:paraId="470CC734" w14:textId="77777777" w:rsidR="00353069" w:rsidRPr="00B12885" w:rsidRDefault="00353069" w:rsidP="00032B9A">
      <w:pPr>
        <w:rPr>
          <w:sz w:val="18"/>
          <w:szCs w:val="18"/>
          <w:lang w:val="sv-SE"/>
        </w:rPr>
      </w:pPr>
      <w:r w:rsidRPr="00B12885">
        <w:rPr>
          <w:sz w:val="18"/>
          <w:szCs w:val="18"/>
          <w:vertAlign w:val="superscript"/>
          <w:lang w:val="sv-SE"/>
        </w:rPr>
        <w:t>c</w:t>
      </w:r>
      <w:r w:rsidRPr="00B12885">
        <w:rPr>
          <w:sz w:val="18"/>
          <w:szCs w:val="18"/>
          <w:lang w:val="sv-SE"/>
        </w:rPr>
        <w:t xml:space="preserve"> Relativt mot kontrollgruppen.</w:t>
      </w:r>
    </w:p>
    <w:p w14:paraId="5042E11E" w14:textId="77777777" w:rsidR="00353069" w:rsidRPr="00B12885" w:rsidRDefault="00353069" w:rsidP="00032B9A">
      <w:pPr>
        <w:rPr>
          <w:sz w:val="18"/>
          <w:szCs w:val="18"/>
          <w:lang w:val="sv-SE"/>
        </w:rPr>
      </w:pPr>
      <w:r w:rsidRPr="00B12885">
        <w:rPr>
          <w:sz w:val="18"/>
          <w:szCs w:val="18"/>
          <w:lang w:val="sv-SE"/>
        </w:rPr>
        <w:t>NR </w:t>
      </w:r>
      <w:r w:rsidRPr="00B12885">
        <w:rPr>
          <w:rFonts w:ascii="Symbol" w:hAnsi="Symbol"/>
          <w:sz w:val="18"/>
          <w:szCs w:val="18"/>
        </w:rPr>
        <w:t></w:t>
      </w:r>
      <w:r w:rsidRPr="00B12885">
        <w:rPr>
          <w:sz w:val="18"/>
          <w:szCs w:val="18"/>
          <w:lang w:val="sv-SE"/>
        </w:rPr>
        <w:t> Inte uppnått.</w:t>
      </w:r>
    </w:p>
    <w:p w14:paraId="30C323D3" w14:textId="77777777" w:rsidR="00353069" w:rsidRPr="002326AC" w:rsidRDefault="00353069" w:rsidP="00353069">
      <w:pPr>
        <w:suppressAutoHyphens/>
        <w:rPr>
          <w:sz w:val="20"/>
          <w:lang w:val="sv-SE"/>
        </w:rPr>
      </w:pPr>
    </w:p>
    <w:p w14:paraId="49422D05" w14:textId="77777777" w:rsidR="00353069" w:rsidRDefault="00353069" w:rsidP="000E0E30">
      <w:pPr>
        <w:keepNext/>
        <w:keepLines/>
        <w:rPr>
          <w:i/>
          <w:lang w:val="sv-SE"/>
        </w:rPr>
      </w:pPr>
      <w:r w:rsidRPr="002326AC">
        <w:rPr>
          <w:i/>
          <w:lang w:val="sv-SE"/>
        </w:rPr>
        <w:t xml:space="preserve">NO16966 </w:t>
      </w:r>
    </w:p>
    <w:p w14:paraId="06BAA7A1" w14:textId="77777777" w:rsidR="001F4C37" w:rsidRPr="002326AC" w:rsidRDefault="001F4C37" w:rsidP="000E0E30">
      <w:pPr>
        <w:keepNext/>
        <w:keepLines/>
        <w:rPr>
          <w:i/>
          <w:lang w:val="sv-SE"/>
        </w:rPr>
      </w:pPr>
    </w:p>
    <w:p w14:paraId="0AC5EAB7" w14:textId="77777777" w:rsidR="00353069" w:rsidRPr="002326AC" w:rsidRDefault="00353069" w:rsidP="008170FB">
      <w:pPr>
        <w:keepNext/>
        <w:keepLines/>
        <w:rPr>
          <w:lang w:val="sv-SE"/>
        </w:rPr>
      </w:pPr>
      <w:r w:rsidRPr="002326AC">
        <w:rPr>
          <w:lang w:val="sv-SE"/>
        </w:rPr>
        <w:t>Detta var en randomiserad, dubbelblind (för bevacizumab) fas III-studie som undersökte Avastin 7,5 mg/kg i kombination med oralt capecitabin och intravenöst oxaliplatin (XELOX), administrerat enligt ett 3-veckors schema; eller Avastin 5 mg/kg i kombination med kalciumfolinat med 5-fluorouracil bolus, följt av 5</w:t>
      </w:r>
      <w:r w:rsidRPr="002326AC">
        <w:rPr>
          <w:lang w:val="sv-SE"/>
        </w:rPr>
        <w:noBreakHyphen/>
        <w:t>fluorouracil infusion, med intravenöst oxaliplatin (FOLFOX-4), administrerat enligt ett 2-veckors schema. Studien bestod av två delar: en initial oblindad del med två grupper (del I) i vilken patienter randomiserades till två olika behandlingsgrupper (XELOX och FOLFOX-4) samt en efterföljande 2x2 faktoriell del (del II) i vilken patienter randomiserades till fyra olika behandlingsgrupper (XELOX + placebo, FOLFOX</w:t>
      </w:r>
      <w:r w:rsidRPr="002326AC">
        <w:rPr>
          <w:lang w:val="sv-SE"/>
        </w:rPr>
        <w:noBreakHyphen/>
        <w:t>4 + placebo, XELOX + Avastin, FOLFOX</w:t>
      </w:r>
      <w:r w:rsidRPr="002326AC">
        <w:rPr>
          <w:lang w:val="sv-SE"/>
        </w:rPr>
        <w:noBreakHyphen/>
        <w:t xml:space="preserve">4 + Avastin). I del II var tilldelningen av behandling dubbelblind avseende Avastin. </w:t>
      </w:r>
    </w:p>
    <w:p w14:paraId="65CA3669" w14:textId="77777777" w:rsidR="00353069" w:rsidRPr="002326AC" w:rsidRDefault="00353069" w:rsidP="00353069">
      <w:pPr>
        <w:rPr>
          <w:lang w:val="sv-SE"/>
        </w:rPr>
      </w:pPr>
    </w:p>
    <w:p w14:paraId="1996425F" w14:textId="77777777" w:rsidR="00353069" w:rsidRPr="002326AC" w:rsidRDefault="00353069" w:rsidP="00353069">
      <w:pPr>
        <w:rPr>
          <w:lang w:val="sv-SE"/>
        </w:rPr>
      </w:pPr>
      <w:r w:rsidRPr="002326AC">
        <w:rPr>
          <w:lang w:val="sv-SE"/>
        </w:rPr>
        <w:t xml:space="preserve">Ungefär 350 patienter randomiserades till vardera fyra grupper i del II av prövningen. </w:t>
      </w:r>
    </w:p>
    <w:p w14:paraId="347D0364" w14:textId="77777777" w:rsidR="00353069" w:rsidRPr="002326AC" w:rsidRDefault="00353069" w:rsidP="00353069">
      <w:pPr>
        <w:rPr>
          <w:lang w:val="sv-SE"/>
        </w:rPr>
      </w:pPr>
    </w:p>
    <w:p w14:paraId="3AF7D4BE" w14:textId="77777777" w:rsidR="00353069" w:rsidRPr="002326AC" w:rsidRDefault="00353069" w:rsidP="00EC009E">
      <w:pPr>
        <w:keepNext/>
        <w:keepLines/>
        <w:ind w:left="567" w:hanging="567"/>
        <w:rPr>
          <w:b/>
          <w:lang w:val="sv-SE"/>
        </w:rPr>
      </w:pPr>
      <w:r w:rsidRPr="002326AC">
        <w:rPr>
          <w:b/>
          <w:lang w:val="sv-SE"/>
        </w:rPr>
        <w:lastRenderedPageBreak/>
        <w:t>Tabell</w:t>
      </w:r>
      <w:r w:rsidR="00930F24" w:rsidRPr="002326AC">
        <w:rPr>
          <w:b/>
          <w:lang w:val="sv-SE"/>
        </w:rPr>
        <w:t> </w:t>
      </w:r>
      <w:r w:rsidR="0038550D">
        <w:rPr>
          <w:b/>
          <w:lang w:val="sv-SE"/>
        </w:rPr>
        <w:t>6</w:t>
      </w:r>
      <w:r w:rsidRPr="002326AC">
        <w:rPr>
          <w:b/>
          <w:lang w:val="sv-SE"/>
        </w:rPr>
        <w:tab/>
        <w:t>Behandlingsregimer i studie NO16966 (mCRC)</w:t>
      </w:r>
    </w:p>
    <w:p w14:paraId="50A94674" w14:textId="77777777" w:rsidR="00353069" w:rsidRPr="002326AC" w:rsidRDefault="00353069" w:rsidP="00032B9A">
      <w:pPr>
        <w:keepNext/>
        <w:keepLines/>
        <w:rPr>
          <w:b/>
          <w:lang w:val="sv-SE"/>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45"/>
        <w:gridCol w:w="1440"/>
        <w:gridCol w:w="2040"/>
        <w:gridCol w:w="3244"/>
      </w:tblGrid>
      <w:tr w:rsidR="00353069" w:rsidRPr="002326AC" w14:paraId="1DA94EF7" w14:textId="77777777" w:rsidTr="00353069">
        <w:trPr>
          <w:jc w:val="center"/>
        </w:trPr>
        <w:tc>
          <w:tcPr>
            <w:tcW w:w="1445" w:type="dxa"/>
            <w:tcBorders>
              <w:top w:val="single" w:sz="8" w:space="0" w:color="auto"/>
              <w:bottom w:val="single" w:sz="8" w:space="0" w:color="auto"/>
              <w:right w:val="single" w:sz="8" w:space="0" w:color="auto"/>
            </w:tcBorders>
            <w:vAlign w:val="bottom"/>
          </w:tcPr>
          <w:p w14:paraId="0900AA48" w14:textId="77777777" w:rsidR="00353069" w:rsidRPr="002326AC" w:rsidRDefault="00353069" w:rsidP="00032B9A">
            <w:pPr>
              <w:pStyle w:val="TableCellCenter"/>
              <w:rPr>
                <w:b/>
                <w:lang w:val="sv-SE"/>
              </w:rPr>
            </w:pPr>
          </w:p>
        </w:tc>
        <w:tc>
          <w:tcPr>
            <w:tcW w:w="1440" w:type="dxa"/>
            <w:tcBorders>
              <w:top w:val="single" w:sz="8" w:space="0" w:color="auto"/>
              <w:left w:val="single" w:sz="8" w:space="0" w:color="auto"/>
              <w:bottom w:val="single" w:sz="8" w:space="0" w:color="auto"/>
              <w:right w:val="single" w:sz="8" w:space="0" w:color="auto"/>
            </w:tcBorders>
            <w:vAlign w:val="bottom"/>
          </w:tcPr>
          <w:p w14:paraId="79915356" w14:textId="77777777" w:rsidR="00353069" w:rsidRPr="00CE71A4" w:rsidRDefault="00353069" w:rsidP="00032B9A">
            <w:pPr>
              <w:pStyle w:val="TableCellCenter"/>
              <w:rPr>
                <w:bCs/>
                <w:lang w:val="sv-SE"/>
              </w:rPr>
            </w:pPr>
            <w:r w:rsidRPr="00CE71A4">
              <w:rPr>
                <w:bCs/>
                <w:lang w:val="sv-SE"/>
              </w:rPr>
              <w:t>Behandling</w:t>
            </w:r>
          </w:p>
        </w:tc>
        <w:tc>
          <w:tcPr>
            <w:tcW w:w="2040" w:type="dxa"/>
            <w:tcBorders>
              <w:top w:val="single" w:sz="8" w:space="0" w:color="auto"/>
              <w:left w:val="single" w:sz="8" w:space="0" w:color="auto"/>
              <w:bottom w:val="single" w:sz="8" w:space="0" w:color="auto"/>
              <w:right w:val="single" w:sz="8" w:space="0" w:color="auto"/>
            </w:tcBorders>
            <w:vAlign w:val="bottom"/>
          </w:tcPr>
          <w:p w14:paraId="5736F982" w14:textId="77777777" w:rsidR="00353069" w:rsidRPr="00CE71A4" w:rsidRDefault="00353069" w:rsidP="00032B9A">
            <w:pPr>
              <w:pStyle w:val="TableCellCenter"/>
              <w:rPr>
                <w:bCs/>
                <w:lang w:val="sv-SE"/>
              </w:rPr>
            </w:pPr>
            <w:r w:rsidRPr="00CE71A4">
              <w:rPr>
                <w:bCs/>
                <w:lang w:val="sv-SE"/>
              </w:rPr>
              <w:t>Startdos</w:t>
            </w:r>
          </w:p>
        </w:tc>
        <w:tc>
          <w:tcPr>
            <w:tcW w:w="3244" w:type="dxa"/>
            <w:tcBorders>
              <w:top w:val="single" w:sz="8" w:space="0" w:color="auto"/>
              <w:left w:val="single" w:sz="8" w:space="0" w:color="auto"/>
              <w:bottom w:val="single" w:sz="8" w:space="0" w:color="auto"/>
            </w:tcBorders>
            <w:vAlign w:val="bottom"/>
          </w:tcPr>
          <w:p w14:paraId="730EE663" w14:textId="77777777" w:rsidR="00353069" w:rsidRPr="00CE71A4" w:rsidRDefault="00353069" w:rsidP="00032B9A">
            <w:pPr>
              <w:pStyle w:val="TableCellCenter"/>
              <w:rPr>
                <w:bCs/>
                <w:lang w:val="sv-SE"/>
              </w:rPr>
            </w:pPr>
            <w:r w:rsidRPr="00CE71A4">
              <w:rPr>
                <w:bCs/>
                <w:lang w:val="sv-SE"/>
              </w:rPr>
              <w:t>Schema</w:t>
            </w:r>
          </w:p>
        </w:tc>
      </w:tr>
      <w:tr w:rsidR="00353069" w:rsidRPr="00257D24" w14:paraId="6D0DF768" w14:textId="77777777" w:rsidTr="00353069">
        <w:trPr>
          <w:cantSplit/>
          <w:jc w:val="center"/>
        </w:trPr>
        <w:tc>
          <w:tcPr>
            <w:tcW w:w="1445" w:type="dxa"/>
            <w:vMerge w:val="restart"/>
            <w:tcBorders>
              <w:top w:val="single" w:sz="8" w:space="0" w:color="auto"/>
              <w:bottom w:val="single" w:sz="8" w:space="0" w:color="auto"/>
              <w:right w:val="single" w:sz="8" w:space="0" w:color="auto"/>
            </w:tcBorders>
          </w:tcPr>
          <w:p w14:paraId="03471BE5" w14:textId="77777777" w:rsidR="00353069" w:rsidRPr="002326AC" w:rsidRDefault="00353069" w:rsidP="00032B9A">
            <w:pPr>
              <w:pStyle w:val="TableCellCenter"/>
              <w:keepLines w:val="0"/>
              <w:rPr>
                <w:lang w:val="sv-SE"/>
              </w:rPr>
            </w:pPr>
            <w:r w:rsidRPr="002326AC">
              <w:rPr>
                <w:lang w:val="sv-SE"/>
              </w:rPr>
              <w:t xml:space="preserve">FOLFOX-4 </w:t>
            </w:r>
          </w:p>
          <w:p w14:paraId="5A05E294" w14:textId="77777777" w:rsidR="00353069" w:rsidRPr="002326AC" w:rsidRDefault="00353069" w:rsidP="00032B9A">
            <w:pPr>
              <w:pStyle w:val="TableCellCenter"/>
              <w:keepLines w:val="0"/>
              <w:rPr>
                <w:lang w:val="sv-SE"/>
              </w:rPr>
            </w:pPr>
            <w:r w:rsidRPr="002326AC">
              <w:rPr>
                <w:lang w:val="sv-SE"/>
              </w:rPr>
              <w:t xml:space="preserve">eller </w:t>
            </w:r>
          </w:p>
          <w:p w14:paraId="2ED21F10" w14:textId="77777777" w:rsidR="00353069" w:rsidRPr="002326AC" w:rsidRDefault="00353069" w:rsidP="00032B9A">
            <w:pPr>
              <w:pStyle w:val="TableCellCenter"/>
              <w:keepLines w:val="0"/>
              <w:rPr>
                <w:lang w:val="sv-SE"/>
              </w:rPr>
            </w:pPr>
            <w:r w:rsidRPr="002326AC">
              <w:rPr>
                <w:lang w:val="sv-SE"/>
              </w:rPr>
              <w:t>FOLFOX-4 + Avastin</w:t>
            </w:r>
          </w:p>
        </w:tc>
        <w:tc>
          <w:tcPr>
            <w:tcW w:w="1440" w:type="dxa"/>
            <w:tcBorders>
              <w:top w:val="single" w:sz="8" w:space="0" w:color="auto"/>
              <w:left w:val="single" w:sz="8" w:space="0" w:color="auto"/>
              <w:bottom w:val="nil"/>
              <w:right w:val="single" w:sz="8" w:space="0" w:color="auto"/>
            </w:tcBorders>
          </w:tcPr>
          <w:p w14:paraId="4DFE6461" w14:textId="77777777" w:rsidR="00353069" w:rsidRPr="002326AC" w:rsidRDefault="00353069" w:rsidP="00032B9A">
            <w:pPr>
              <w:pStyle w:val="TableCellLeft"/>
              <w:keepLines w:val="0"/>
              <w:rPr>
                <w:lang w:val="sv-SE"/>
              </w:rPr>
            </w:pPr>
            <w:r w:rsidRPr="002326AC">
              <w:rPr>
                <w:lang w:val="sv-SE"/>
              </w:rPr>
              <w:t>Oxaliplatin</w:t>
            </w:r>
          </w:p>
        </w:tc>
        <w:tc>
          <w:tcPr>
            <w:tcW w:w="2040" w:type="dxa"/>
            <w:tcBorders>
              <w:top w:val="single" w:sz="8" w:space="0" w:color="auto"/>
              <w:left w:val="single" w:sz="8" w:space="0" w:color="auto"/>
              <w:bottom w:val="nil"/>
              <w:right w:val="single" w:sz="8" w:space="0" w:color="auto"/>
            </w:tcBorders>
          </w:tcPr>
          <w:p w14:paraId="335DC697" w14:textId="77777777" w:rsidR="00353069" w:rsidRPr="002326AC" w:rsidRDefault="00353069" w:rsidP="00032B9A">
            <w:pPr>
              <w:pStyle w:val="TableCellLeft"/>
              <w:keepLines w:val="0"/>
              <w:rPr>
                <w:lang w:val="sv-SE"/>
              </w:rPr>
            </w:pPr>
            <w:r w:rsidRPr="002326AC">
              <w:rPr>
                <w:lang w:val="sv-SE"/>
              </w:rPr>
              <w:t>85</w:t>
            </w:r>
            <w:r w:rsidR="00A258C3" w:rsidRPr="002326AC">
              <w:rPr>
                <w:lang w:val="sv-SE"/>
              </w:rPr>
              <w:t> mg</w:t>
            </w:r>
            <w:r w:rsidRPr="002326AC">
              <w:rPr>
                <w:lang w:val="sv-SE"/>
              </w:rPr>
              <w:t>/m</w:t>
            </w:r>
            <w:r w:rsidRPr="002326AC">
              <w:rPr>
                <w:vertAlign w:val="superscript"/>
                <w:lang w:val="sv-SE"/>
              </w:rPr>
              <w:t>2</w:t>
            </w:r>
            <w:r w:rsidRPr="002326AC">
              <w:rPr>
                <w:lang w:val="sv-SE"/>
              </w:rPr>
              <w:t xml:space="preserve"> IV 2 tim</w:t>
            </w:r>
          </w:p>
        </w:tc>
        <w:tc>
          <w:tcPr>
            <w:tcW w:w="3244" w:type="dxa"/>
            <w:vMerge w:val="restart"/>
            <w:tcBorders>
              <w:top w:val="single" w:sz="8" w:space="0" w:color="auto"/>
              <w:left w:val="single" w:sz="8" w:space="0" w:color="auto"/>
            </w:tcBorders>
          </w:tcPr>
          <w:p w14:paraId="2F98512B" w14:textId="77777777" w:rsidR="00353069" w:rsidRPr="002326AC" w:rsidRDefault="00353069" w:rsidP="00032B9A">
            <w:pPr>
              <w:pStyle w:val="TableCellLeft"/>
              <w:keepLines w:val="0"/>
              <w:rPr>
                <w:lang w:val="sv-SE"/>
              </w:rPr>
            </w:pPr>
            <w:r w:rsidRPr="002326AC">
              <w:rPr>
                <w:lang w:val="sv-SE"/>
              </w:rPr>
              <w:t>Oxaliplatin på dag 1</w:t>
            </w:r>
          </w:p>
          <w:p w14:paraId="016EAEF3" w14:textId="77777777" w:rsidR="00353069" w:rsidRPr="002326AC" w:rsidRDefault="00353069" w:rsidP="00032B9A">
            <w:pPr>
              <w:pStyle w:val="TableCellLeft"/>
              <w:keepLines w:val="0"/>
              <w:rPr>
                <w:lang w:val="sv-SE"/>
              </w:rPr>
            </w:pPr>
            <w:r w:rsidRPr="002326AC">
              <w:rPr>
                <w:lang w:val="sv-SE"/>
              </w:rPr>
              <w:t>Kalciumfolinat på dag 1 och 2</w:t>
            </w:r>
          </w:p>
          <w:p w14:paraId="0E3A48F7" w14:textId="77777777" w:rsidR="00353069" w:rsidRPr="002326AC" w:rsidRDefault="00353069" w:rsidP="00032B9A">
            <w:pPr>
              <w:pStyle w:val="TableCellLeft"/>
              <w:keepLines w:val="0"/>
              <w:rPr>
                <w:lang w:val="sv-SE"/>
              </w:rPr>
            </w:pPr>
            <w:r w:rsidRPr="002326AC">
              <w:rPr>
                <w:lang w:val="sv-SE"/>
              </w:rPr>
              <w:t>5-fluorouracil IV bolus/infusion, vardera på dag 1 och 2</w:t>
            </w:r>
          </w:p>
        </w:tc>
      </w:tr>
      <w:tr w:rsidR="00353069" w:rsidRPr="002326AC" w14:paraId="458E8B4C" w14:textId="77777777" w:rsidTr="00353069">
        <w:trPr>
          <w:cantSplit/>
          <w:jc w:val="center"/>
        </w:trPr>
        <w:tc>
          <w:tcPr>
            <w:tcW w:w="1445" w:type="dxa"/>
            <w:vMerge/>
            <w:tcBorders>
              <w:top w:val="nil"/>
              <w:bottom w:val="single" w:sz="8" w:space="0" w:color="auto"/>
              <w:right w:val="single" w:sz="8" w:space="0" w:color="auto"/>
            </w:tcBorders>
          </w:tcPr>
          <w:p w14:paraId="4BD947A8" w14:textId="77777777" w:rsidR="00353069" w:rsidRPr="002326AC" w:rsidRDefault="00353069" w:rsidP="00032B9A">
            <w:pPr>
              <w:pStyle w:val="TableCellCenter"/>
              <w:keepLines w:val="0"/>
              <w:rPr>
                <w:lang w:val="sv-SE"/>
              </w:rPr>
            </w:pPr>
          </w:p>
        </w:tc>
        <w:tc>
          <w:tcPr>
            <w:tcW w:w="1440" w:type="dxa"/>
            <w:tcBorders>
              <w:top w:val="nil"/>
              <w:left w:val="single" w:sz="8" w:space="0" w:color="auto"/>
              <w:bottom w:val="nil"/>
              <w:right w:val="single" w:sz="8" w:space="0" w:color="auto"/>
            </w:tcBorders>
          </w:tcPr>
          <w:p w14:paraId="699EC56E" w14:textId="77777777" w:rsidR="00353069" w:rsidRPr="002326AC" w:rsidRDefault="00353069" w:rsidP="00032B9A">
            <w:pPr>
              <w:pStyle w:val="TableCellLeft"/>
              <w:keepLines w:val="0"/>
              <w:rPr>
                <w:lang w:val="sv-SE"/>
              </w:rPr>
            </w:pPr>
            <w:r w:rsidRPr="002326AC">
              <w:rPr>
                <w:lang w:val="sv-SE"/>
              </w:rPr>
              <w:t>Kalciumfolinat</w:t>
            </w:r>
          </w:p>
        </w:tc>
        <w:tc>
          <w:tcPr>
            <w:tcW w:w="2040" w:type="dxa"/>
            <w:tcBorders>
              <w:top w:val="nil"/>
              <w:left w:val="single" w:sz="8" w:space="0" w:color="auto"/>
              <w:bottom w:val="nil"/>
              <w:right w:val="single" w:sz="8" w:space="0" w:color="auto"/>
            </w:tcBorders>
          </w:tcPr>
          <w:p w14:paraId="0B08FF28" w14:textId="77777777" w:rsidR="00353069" w:rsidRPr="002326AC" w:rsidRDefault="00353069" w:rsidP="00032B9A">
            <w:pPr>
              <w:pStyle w:val="TableCellLeft"/>
              <w:keepLines w:val="0"/>
              <w:rPr>
                <w:lang w:val="sv-SE"/>
              </w:rPr>
            </w:pPr>
            <w:r w:rsidRPr="002326AC">
              <w:rPr>
                <w:lang w:val="sv-SE"/>
              </w:rPr>
              <w:t>200</w:t>
            </w:r>
            <w:r w:rsidR="00A258C3" w:rsidRPr="002326AC">
              <w:rPr>
                <w:lang w:val="sv-SE"/>
              </w:rPr>
              <w:t> mg</w:t>
            </w:r>
            <w:r w:rsidRPr="002326AC">
              <w:rPr>
                <w:lang w:val="sv-SE"/>
              </w:rPr>
              <w:t>/m</w:t>
            </w:r>
            <w:r w:rsidRPr="002326AC">
              <w:rPr>
                <w:vertAlign w:val="superscript"/>
                <w:lang w:val="sv-SE"/>
              </w:rPr>
              <w:t>2</w:t>
            </w:r>
            <w:r w:rsidRPr="002326AC">
              <w:rPr>
                <w:lang w:val="sv-SE"/>
              </w:rPr>
              <w:t xml:space="preserve"> IV 2 tim</w:t>
            </w:r>
          </w:p>
        </w:tc>
        <w:tc>
          <w:tcPr>
            <w:tcW w:w="3244" w:type="dxa"/>
            <w:vMerge/>
            <w:tcBorders>
              <w:left w:val="single" w:sz="8" w:space="0" w:color="auto"/>
            </w:tcBorders>
          </w:tcPr>
          <w:p w14:paraId="73314E1C" w14:textId="77777777" w:rsidR="00353069" w:rsidRPr="002326AC" w:rsidRDefault="00353069" w:rsidP="00032B9A">
            <w:pPr>
              <w:pStyle w:val="TableCellLeft"/>
              <w:keepLines w:val="0"/>
              <w:rPr>
                <w:lang w:val="sv-SE"/>
              </w:rPr>
            </w:pPr>
          </w:p>
        </w:tc>
      </w:tr>
      <w:tr w:rsidR="00353069" w:rsidRPr="00257D24" w14:paraId="148C95F9" w14:textId="77777777" w:rsidTr="00353069">
        <w:trPr>
          <w:cantSplit/>
          <w:jc w:val="center"/>
        </w:trPr>
        <w:tc>
          <w:tcPr>
            <w:tcW w:w="1445" w:type="dxa"/>
            <w:vMerge/>
            <w:tcBorders>
              <w:top w:val="nil"/>
              <w:bottom w:val="single" w:sz="8" w:space="0" w:color="auto"/>
              <w:right w:val="single" w:sz="8" w:space="0" w:color="auto"/>
            </w:tcBorders>
          </w:tcPr>
          <w:p w14:paraId="0882B7A8" w14:textId="77777777" w:rsidR="00353069" w:rsidRPr="002326AC" w:rsidRDefault="00353069" w:rsidP="00032B9A">
            <w:pPr>
              <w:pStyle w:val="TableCellCenter"/>
              <w:keepLines w:val="0"/>
              <w:rPr>
                <w:lang w:val="sv-SE"/>
              </w:rPr>
            </w:pPr>
          </w:p>
        </w:tc>
        <w:tc>
          <w:tcPr>
            <w:tcW w:w="1440" w:type="dxa"/>
            <w:tcBorders>
              <w:top w:val="nil"/>
              <w:left w:val="single" w:sz="8" w:space="0" w:color="auto"/>
              <w:bottom w:val="single" w:sz="8" w:space="0" w:color="auto"/>
              <w:right w:val="single" w:sz="8" w:space="0" w:color="auto"/>
            </w:tcBorders>
          </w:tcPr>
          <w:p w14:paraId="19CC61BB" w14:textId="77777777" w:rsidR="00353069" w:rsidRPr="002326AC" w:rsidRDefault="00353069" w:rsidP="00032B9A">
            <w:pPr>
              <w:pStyle w:val="TableCellLeft"/>
              <w:keepLines w:val="0"/>
              <w:rPr>
                <w:lang w:val="sv-SE"/>
              </w:rPr>
            </w:pPr>
            <w:r w:rsidRPr="002326AC">
              <w:rPr>
                <w:lang w:val="sv-SE"/>
              </w:rPr>
              <w:t>5-Fluorouracil</w:t>
            </w:r>
          </w:p>
        </w:tc>
        <w:tc>
          <w:tcPr>
            <w:tcW w:w="2040" w:type="dxa"/>
            <w:tcBorders>
              <w:top w:val="nil"/>
              <w:left w:val="single" w:sz="8" w:space="0" w:color="auto"/>
              <w:bottom w:val="single" w:sz="8" w:space="0" w:color="auto"/>
              <w:right w:val="single" w:sz="8" w:space="0" w:color="auto"/>
            </w:tcBorders>
          </w:tcPr>
          <w:p w14:paraId="50CDF12A" w14:textId="77777777" w:rsidR="00353069" w:rsidRPr="002326AC" w:rsidRDefault="00353069" w:rsidP="00032B9A">
            <w:pPr>
              <w:pStyle w:val="TableCellLeft"/>
              <w:keepLines w:val="0"/>
              <w:rPr>
                <w:lang w:val="sv-SE"/>
              </w:rPr>
            </w:pPr>
            <w:r w:rsidRPr="002326AC">
              <w:rPr>
                <w:lang w:val="sv-SE"/>
              </w:rPr>
              <w:t>400</w:t>
            </w:r>
            <w:r w:rsidR="00A258C3" w:rsidRPr="002326AC">
              <w:rPr>
                <w:lang w:val="sv-SE"/>
              </w:rPr>
              <w:t> mg</w:t>
            </w:r>
            <w:r w:rsidRPr="002326AC">
              <w:rPr>
                <w:lang w:val="sv-SE"/>
              </w:rPr>
              <w:t>/m</w:t>
            </w:r>
            <w:r w:rsidRPr="002326AC">
              <w:rPr>
                <w:vertAlign w:val="superscript"/>
                <w:lang w:val="sv-SE"/>
              </w:rPr>
              <w:t>2</w:t>
            </w:r>
            <w:r w:rsidRPr="002326AC">
              <w:rPr>
                <w:lang w:val="sv-SE"/>
              </w:rPr>
              <w:t xml:space="preserve"> IV bolus, 600</w:t>
            </w:r>
            <w:r w:rsidR="00A258C3" w:rsidRPr="002326AC">
              <w:rPr>
                <w:lang w:val="sv-SE"/>
              </w:rPr>
              <w:t> mg</w:t>
            </w:r>
            <w:r w:rsidRPr="002326AC">
              <w:rPr>
                <w:lang w:val="sv-SE"/>
              </w:rPr>
              <w:t>/ m</w:t>
            </w:r>
            <w:r w:rsidRPr="002326AC">
              <w:rPr>
                <w:vertAlign w:val="superscript"/>
                <w:lang w:val="sv-SE"/>
              </w:rPr>
              <w:t>2</w:t>
            </w:r>
            <w:r w:rsidRPr="002326AC">
              <w:rPr>
                <w:lang w:val="sv-SE"/>
              </w:rPr>
              <w:t xml:space="preserve"> IV 22 tim</w:t>
            </w:r>
          </w:p>
        </w:tc>
        <w:tc>
          <w:tcPr>
            <w:tcW w:w="3244" w:type="dxa"/>
            <w:vMerge/>
            <w:tcBorders>
              <w:left w:val="single" w:sz="8" w:space="0" w:color="auto"/>
              <w:bottom w:val="single" w:sz="8" w:space="0" w:color="auto"/>
            </w:tcBorders>
          </w:tcPr>
          <w:p w14:paraId="07A9B4DF" w14:textId="77777777" w:rsidR="00353069" w:rsidRPr="002326AC" w:rsidRDefault="00353069" w:rsidP="00032B9A">
            <w:pPr>
              <w:pStyle w:val="TableCellLeft"/>
              <w:keepLines w:val="0"/>
              <w:rPr>
                <w:lang w:val="sv-SE"/>
              </w:rPr>
            </w:pPr>
          </w:p>
        </w:tc>
      </w:tr>
      <w:tr w:rsidR="00353069" w:rsidRPr="007243A7" w14:paraId="775CFAAD" w14:textId="77777777" w:rsidTr="00353069">
        <w:trPr>
          <w:cantSplit/>
          <w:jc w:val="center"/>
        </w:trPr>
        <w:tc>
          <w:tcPr>
            <w:tcW w:w="1445" w:type="dxa"/>
            <w:vMerge/>
            <w:tcBorders>
              <w:top w:val="nil"/>
              <w:bottom w:val="single" w:sz="8" w:space="0" w:color="auto"/>
              <w:right w:val="single" w:sz="8" w:space="0" w:color="auto"/>
            </w:tcBorders>
          </w:tcPr>
          <w:p w14:paraId="70622574" w14:textId="77777777" w:rsidR="00353069" w:rsidRPr="002326AC" w:rsidRDefault="00353069" w:rsidP="00032B9A">
            <w:pPr>
              <w:pStyle w:val="TableCellCenter"/>
              <w:keepLines w:val="0"/>
              <w:rPr>
                <w:lang w:val="sv-SE"/>
              </w:rPr>
            </w:pPr>
          </w:p>
        </w:tc>
        <w:tc>
          <w:tcPr>
            <w:tcW w:w="1440" w:type="dxa"/>
            <w:tcBorders>
              <w:top w:val="single" w:sz="8" w:space="0" w:color="auto"/>
              <w:left w:val="single" w:sz="8" w:space="0" w:color="auto"/>
              <w:bottom w:val="single" w:sz="8" w:space="0" w:color="auto"/>
              <w:right w:val="single" w:sz="8" w:space="0" w:color="auto"/>
            </w:tcBorders>
          </w:tcPr>
          <w:p w14:paraId="0043D598" w14:textId="77777777" w:rsidR="00353069" w:rsidRPr="002326AC" w:rsidRDefault="00353069" w:rsidP="00032B9A">
            <w:pPr>
              <w:pStyle w:val="TableCellLeft"/>
              <w:keepLines w:val="0"/>
              <w:rPr>
                <w:lang w:val="sv-SE"/>
              </w:rPr>
            </w:pPr>
            <w:r w:rsidRPr="002326AC">
              <w:rPr>
                <w:lang w:val="sv-SE"/>
              </w:rPr>
              <w:t>Placebo eller Avastin</w:t>
            </w:r>
          </w:p>
        </w:tc>
        <w:tc>
          <w:tcPr>
            <w:tcW w:w="2040" w:type="dxa"/>
            <w:tcBorders>
              <w:top w:val="single" w:sz="8" w:space="0" w:color="auto"/>
              <w:left w:val="single" w:sz="8" w:space="0" w:color="auto"/>
              <w:bottom w:val="single" w:sz="8" w:space="0" w:color="auto"/>
              <w:right w:val="single" w:sz="8" w:space="0" w:color="auto"/>
            </w:tcBorders>
          </w:tcPr>
          <w:p w14:paraId="4565E4D6" w14:textId="481685FF" w:rsidR="00353069" w:rsidRPr="002326AC" w:rsidRDefault="00353069" w:rsidP="00032B9A">
            <w:pPr>
              <w:pStyle w:val="TableCellLeft"/>
              <w:keepLines w:val="0"/>
              <w:rPr>
                <w:lang w:val="sv-SE"/>
              </w:rPr>
            </w:pPr>
            <w:r w:rsidRPr="002326AC">
              <w:rPr>
                <w:lang w:val="sv-SE"/>
              </w:rPr>
              <w:t>5</w:t>
            </w:r>
            <w:r w:rsidR="00A258C3" w:rsidRPr="002326AC">
              <w:rPr>
                <w:lang w:val="sv-SE"/>
              </w:rPr>
              <w:t> mg</w:t>
            </w:r>
            <w:r w:rsidRPr="002326AC">
              <w:rPr>
                <w:lang w:val="sv-SE"/>
              </w:rPr>
              <w:t>/kg IV 30</w:t>
            </w:r>
            <w:r w:rsidR="00F6194F">
              <w:rPr>
                <w:lang w:val="sv-SE"/>
              </w:rPr>
              <w:t xml:space="preserve"> </w:t>
            </w:r>
            <w:r w:rsidRPr="002326AC">
              <w:rPr>
                <w:lang w:val="sv-SE"/>
              </w:rPr>
              <w:t>-</w:t>
            </w:r>
            <w:r w:rsidR="00F6194F">
              <w:rPr>
                <w:lang w:val="sv-SE"/>
              </w:rPr>
              <w:t xml:space="preserve"> </w:t>
            </w:r>
            <w:r w:rsidRPr="002326AC">
              <w:rPr>
                <w:lang w:val="sv-SE"/>
              </w:rPr>
              <w:t>90 min</w:t>
            </w:r>
          </w:p>
        </w:tc>
        <w:tc>
          <w:tcPr>
            <w:tcW w:w="3244" w:type="dxa"/>
            <w:tcBorders>
              <w:top w:val="single" w:sz="8" w:space="0" w:color="auto"/>
              <w:left w:val="single" w:sz="8" w:space="0" w:color="auto"/>
              <w:bottom w:val="single" w:sz="8" w:space="0" w:color="auto"/>
            </w:tcBorders>
          </w:tcPr>
          <w:p w14:paraId="7108BD8F" w14:textId="77777777" w:rsidR="00353069" w:rsidRPr="002326AC" w:rsidRDefault="00353069" w:rsidP="00032B9A">
            <w:pPr>
              <w:pStyle w:val="TableCellLeft"/>
              <w:keepLines w:val="0"/>
              <w:rPr>
                <w:lang w:val="sv-SE"/>
              </w:rPr>
            </w:pPr>
            <w:r w:rsidRPr="002326AC">
              <w:rPr>
                <w:lang w:val="sv-SE"/>
              </w:rPr>
              <w:t>Dag 1, före FOLFOX-4, varannan vecka</w:t>
            </w:r>
          </w:p>
        </w:tc>
      </w:tr>
      <w:tr w:rsidR="00353069" w:rsidRPr="007243A7" w14:paraId="6CF06DB9" w14:textId="77777777" w:rsidTr="00353069">
        <w:trPr>
          <w:cantSplit/>
          <w:jc w:val="center"/>
        </w:trPr>
        <w:tc>
          <w:tcPr>
            <w:tcW w:w="1445" w:type="dxa"/>
            <w:vMerge w:val="restart"/>
            <w:tcBorders>
              <w:top w:val="single" w:sz="8" w:space="0" w:color="auto"/>
              <w:bottom w:val="single" w:sz="8" w:space="0" w:color="auto"/>
              <w:right w:val="single" w:sz="8" w:space="0" w:color="auto"/>
            </w:tcBorders>
          </w:tcPr>
          <w:p w14:paraId="4509B60F" w14:textId="77777777" w:rsidR="00353069" w:rsidRPr="002326AC" w:rsidRDefault="00353069" w:rsidP="00032B9A">
            <w:pPr>
              <w:pStyle w:val="TableCellCenter"/>
              <w:keepLines w:val="0"/>
              <w:rPr>
                <w:lang w:val="sv-SE"/>
              </w:rPr>
            </w:pPr>
            <w:r w:rsidRPr="002326AC">
              <w:rPr>
                <w:lang w:val="sv-SE"/>
              </w:rPr>
              <w:t xml:space="preserve">XELOX </w:t>
            </w:r>
          </w:p>
          <w:p w14:paraId="209A36FE" w14:textId="77777777" w:rsidR="00353069" w:rsidRPr="002326AC" w:rsidRDefault="00353069" w:rsidP="00032B9A">
            <w:pPr>
              <w:pStyle w:val="TableCellCenter"/>
              <w:keepLines w:val="0"/>
              <w:rPr>
                <w:lang w:val="sv-SE"/>
              </w:rPr>
            </w:pPr>
            <w:r w:rsidRPr="002326AC">
              <w:rPr>
                <w:lang w:val="sv-SE"/>
              </w:rPr>
              <w:t>eller</w:t>
            </w:r>
          </w:p>
          <w:p w14:paraId="573C6412" w14:textId="77777777" w:rsidR="00353069" w:rsidRPr="002326AC" w:rsidRDefault="00353069" w:rsidP="00032B9A">
            <w:pPr>
              <w:pStyle w:val="TableCellCenter"/>
              <w:keepLines w:val="0"/>
              <w:rPr>
                <w:lang w:val="sv-SE"/>
              </w:rPr>
            </w:pPr>
            <w:r w:rsidRPr="002326AC">
              <w:rPr>
                <w:lang w:val="sv-SE"/>
              </w:rPr>
              <w:t>XELOX+ Avastin</w:t>
            </w:r>
          </w:p>
        </w:tc>
        <w:tc>
          <w:tcPr>
            <w:tcW w:w="1440" w:type="dxa"/>
            <w:tcBorders>
              <w:top w:val="single" w:sz="8" w:space="0" w:color="auto"/>
              <w:left w:val="single" w:sz="8" w:space="0" w:color="auto"/>
              <w:bottom w:val="nil"/>
              <w:right w:val="single" w:sz="8" w:space="0" w:color="auto"/>
            </w:tcBorders>
          </w:tcPr>
          <w:p w14:paraId="42D7F06A" w14:textId="77777777" w:rsidR="00353069" w:rsidRPr="002326AC" w:rsidRDefault="00353069" w:rsidP="00032B9A">
            <w:pPr>
              <w:pStyle w:val="TableCellLeft"/>
              <w:keepLines w:val="0"/>
              <w:rPr>
                <w:lang w:val="sv-SE"/>
              </w:rPr>
            </w:pPr>
            <w:r w:rsidRPr="002326AC">
              <w:rPr>
                <w:lang w:val="sv-SE"/>
              </w:rPr>
              <w:t>Oxaliplatin</w:t>
            </w:r>
          </w:p>
        </w:tc>
        <w:tc>
          <w:tcPr>
            <w:tcW w:w="2040" w:type="dxa"/>
            <w:tcBorders>
              <w:top w:val="single" w:sz="8" w:space="0" w:color="auto"/>
              <w:left w:val="single" w:sz="8" w:space="0" w:color="auto"/>
              <w:bottom w:val="nil"/>
              <w:right w:val="single" w:sz="8" w:space="0" w:color="auto"/>
            </w:tcBorders>
          </w:tcPr>
          <w:p w14:paraId="712EDF3B" w14:textId="77777777" w:rsidR="00353069" w:rsidRPr="002326AC" w:rsidRDefault="00353069" w:rsidP="00032B9A">
            <w:pPr>
              <w:pStyle w:val="TableCellLeft"/>
              <w:keepLines w:val="0"/>
              <w:rPr>
                <w:lang w:val="sv-SE"/>
              </w:rPr>
            </w:pPr>
            <w:r w:rsidRPr="002326AC">
              <w:rPr>
                <w:lang w:val="sv-SE"/>
              </w:rPr>
              <w:t>130</w:t>
            </w:r>
            <w:r w:rsidR="00A258C3" w:rsidRPr="002326AC">
              <w:rPr>
                <w:lang w:val="sv-SE"/>
              </w:rPr>
              <w:t> mg</w:t>
            </w:r>
            <w:r w:rsidRPr="002326AC">
              <w:rPr>
                <w:lang w:val="sv-SE"/>
              </w:rPr>
              <w:t>/m</w:t>
            </w:r>
            <w:r w:rsidRPr="002326AC">
              <w:rPr>
                <w:vertAlign w:val="superscript"/>
                <w:lang w:val="sv-SE"/>
              </w:rPr>
              <w:t>2</w:t>
            </w:r>
            <w:r w:rsidRPr="002326AC">
              <w:rPr>
                <w:lang w:val="sv-SE"/>
              </w:rPr>
              <w:t xml:space="preserve"> IV 2 tim</w:t>
            </w:r>
          </w:p>
        </w:tc>
        <w:tc>
          <w:tcPr>
            <w:tcW w:w="3244" w:type="dxa"/>
            <w:vMerge w:val="restart"/>
            <w:tcBorders>
              <w:top w:val="single" w:sz="8" w:space="0" w:color="auto"/>
              <w:left w:val="single" w:sz="8" w:space="0" w:color="auto"/>
            </w:tcBorders>
          </w:tcPr>
          <w:p w14:paraId="2E36DAA3" w14:textId="77777777" w:rsidR="00353069" w:rsidRPr="002326AC" w:rsidRDefault="00353069" w:rsidP="00032B9A">
            <w:pPr>
              <w:pStyle w:val="TableCellLeft"/>
              <w:keepLines w:val="0"/>
              <w:rPr>
                <w:lang w:val="sv-SE"/>
              </w:rPr>
            </w:pPr>
            <w:r w:rsidRPr="002326AC">
              <w:rPr>
                <w:lang w:val="sv-SE"/>
              </w:rPr>
              <w:t>Oxaliplatin på dag 1</w:t>
            </w:r>
          </w:p>
          <w:p w14:paraId="096E70F7" w14:textId="77777777" w:rsidR="00353069" w:rsidRPr="002326AC" w:rsidRDefault="00353069" w:rsidP="00032B9A">
            <w:pPr>
              <w:pStyle w:val="TableCellLeft"/>
              <w:keepLines w:val="0"/>
              <w:rPr>
                <w:lang w:val="sv-SE"/>
              </w:rPr>
            </w:pPr>
            <w:r w:rsidRPr="002326AC">
              <w:rPr>
                <w:lang w:val="sv-SE"/>
              </w:rPr>
              <w:t>Capecitabin oralt två gånger dagligen i 2 veckor (följt av 1 vecka utan behandling)</w:t>
            </w:r>
          </w:p>
        </w:tc>
      </w:tr>
      <w:tr w:rsidR="00353069" w:rsidRPr="007243A7" w:rsidDel="007D0861" w14:paraId="7CC97A35" w14:textId="77777777" w:rsidTr="00353069">
        <w:trPr>
          <w:cantSplit/>
          <w:jc w:val="center"/>
        </w:trPr>
        <w:tc>
          <w:tcPr>
            <w:tcW w:w="1445" w:type="dxa"/>
            <w:vMerge/>
            <w:tcBorders>
              <w:top w:val="nil"/>
              <w:bottom w:val="single" w:sz="8" w:space="0" w:color="auto"/>
              <w:right w:val="single" w:sz="8" w:space="0" w:color="auto"/>
            </w:tcBorders>
          </w:tcPr>
          <w:p w14:paraId="5EAE42AC" w14:textId="77777777" w:rsidR="00353069" w:rsidRPr="002326AC" w:rsidDel="007D0861" w:rsidRDefault="00353069" w:rsidP="00032B9A">
            <w:pPr>
              <w:pStyle w:val="TableCellCenter"/>
              <w:keepLines w:val="0"/>
              <w:rPr>
                <w:lang w:val="sv-SE"/>
              </w:rPr>
            </w:pPr>
          </w:p>
        </w:tc>
        <w:tc>
          <w:tcPr>
            <w:tcW w:w="1440" w:type="dxa"/>
            <w:tcBorders>
              <w:top w:val="nil"/>
              <w:left w:val="single" w:sz="8" w:space="0" w:color="auto"/>
              <w:bottom w:val="nil"/>
              <w:right w:val="single" w:sz="8" w:space="0" w:color="auto"/>
            </w:tcBorders>
          </w:tcPr>
          <w:p w14:paraId="5E40B30C" w14:textId="77777777" w:rsidR="00353069" w:rsidRPr="002326AC" w:rsidDel="007D0861" w:rsidRDefault="00353069" w:rsidP="00032B9A">
            <w:pPr>
              <w:pStyle w:val="TableCellLeft"/>
              <w:keepLines w:val="0"/>
              <w:rPr>
                <w:lang w:val="sv-SE"/>
              </w:rPr>
            </w:pPr>
            <w:r w:rsidRPr="002326AC">
              <w:rPr>
                <w:lang w:val="sv-SE"/>
              </w:rPr>
              <w:t>Capecitabin</w:t>
            </w:r>
          </w:p>
        </w:tc>
        <w:tc>
          <w:tcPr>
            <w:tcW w:w="2040" w:type="dxa"/>
            <w:tcBorders>
              <w:top w:val="nil"/>
              <w:left w:val="single" w:sz="8" w:space="0" w:color="auto"/>
              <w:bottom w:val="nil"/>
              <w:right w:val="single" w:sz="8" w:space="0" w:color="auto"/>
            </w:tcBorders>
          </w:tcPr>
          <w:p w14:paraId="7321C925" w14:textId="77777777" w:rsidR="00353069" w:rsidRPr="002326AC" w:rsidDel="007D0861" w:rsidRDefault="00353069" w:rsidP="00032B9A">
            <w:pPr>
              <w:pStyle w:val="TableCellLeft"/>
              <w:keepLines w:val="0"/>
              <w:rPr>
                <w:lang w:val="sv-SE"/>
              </w:rPr>
            </w:pPr>
            <w:r w:rsidRPr="002326AC">
              <w:rPr>
                <w:lang w:val="sv-SE"/>
              </w:rPr>
              <w:t>1000</w:t>
            </w:r>
            <w:r w:rsidR="00A258C3" w:rsidRPr="002326AC">
              <w:rPr>
                <w:lang w:val="sv-SE"/>
              </w:rPr>
              <w:t> mg</w:t>
            </w:r>
            <w:r w:rsidRPr="002326AC">
              <w:rPr>
                <w:lang w:val="sv-SE"/>
              </w:rPr>
              <w:t>/m</w:t>
            </w:r>
            <w:r w:rsidRPr="002326AC">
              <w:rPr>
                <w:vertAlign w:val="superscript"/>
                <w:lang w:val="sv-SE"/>
              </w:rPr>
              <w:t>2</w:t>
            </w:r>
            <w:r w:rsidRPr="002326AC">
              <w:rPr>
                <w:lang w:val="sv-SE"/>
              </w:rPr>
              <w:t xml:space="preserve"> oralt två gånger dagligen</w:t>
            </w:r>
          </w:p>
        </w:tc>
        <w:tc>
          <w:tcPr>
            <w:tcW w:w="3244" w:type="dxa"/>
            <w:vMerge/>
            <w:tcBorders>
              <w:left w:val="single" w:sz="8" w:space="0" w:color="auto"/>
            </w:tcBorders>
          </w:tcPr>
          <w:p w14:paraId="722E7EF5" w14:textId="77777777" w:rsidR="00353069" w:rsidRPr="002326AC" w:rsidDel="007D0861" w:rsidRDefault="00353069" w:rsidP="00032B9A">
            <w:pPr>
              <w:pStyle w:val="TableCellLeft"/>
              <w:keepLines w:val="0"/>
              <w:rPr>
                <w:lang w:val="sv-SE"/>
              </w:rPr>
            </w:pPr>
          </w:p>
        </w:tc>
      </w:tr>
      <w:tr w:rsidR="00353069" w:rsidRPr="007243A7" w14:paraId="24D07E63" w14:textId="77777777" w:rsidTr="00353069">
        <w:trPr>
          <w:cantSplit/>
          <w:jc w:val="center"/>
        </w:trPr>
        <w:tc>
          <w:tcPr>
            <w:tcW w:w="1445" w:type="dxa"/>
            <w:vMerge/>
            <w:tcBorders>
              <w:top w:val="nil"/>
              <w:bottom w:val="single" w:sz="8" w:space="0" w:color="auto"/>
              <w:right w:val="single" w:sz="8" w:space="0" w:color="auto"/>
            </w:tcBorders>
          </w:tcPr>
          <w:p w14:paraId="5862312C" w14:textId="77777777" w:rsidR="00353069" w:rsidRPr="002326AC" w:rsidRDefault="00353069" w:rsidP="00353069">
            <w:pPr>
              <w:pStyle w:val="TableCellCenter"/>
              <w:keepLines w:val="0"/>
              <w:rPr>
                <w:lang w:val="sv-SE"/>
              </w:rPr>
            </w:pPr>
          </w:p>
        </w:tc>
        <w:tc>
          <w:tcPr>
            <w:tcW w:w="1440" w:type="dxa"/>
            <w:tcBorders>
              <w:top w:val="nil"/>
              <w:left w:val="single" w:sz="8" w:space="0" w:color="auto"/>
              <w:bottom w:val="single" w:sz="8" w:space="0" w:color="auto"/>
              <w:right w:val="single" w:sz="8" w:space="0" w:color="auto"/>
            </w:tcBorders>
          </w:tcPr>
          <w:p w14:paraId="4A0550CE" w14:textId="77777777" w:rsidR="00353069" w:rsidRPr="002326AC" w:rsidRDefault="00353069" w:rsidP="00353069">
            <w:pPr>
              <w:pStyle w:val="TableCellLeft"/>
              <w:keepLines w:val="0"/>
              <w:rPr>
                <w:lang w:val="sv-SE"/>
              </w:rPr>
            </w:pPr>
          </w:p>
        </w:tc>
        <w:tc>
          <w:tcPr>
            <w:tcW w:w="2040" w:type="dxa"/>
            <w:tcBorders>
              <w:top w:val="nil"/>
              <w:left w:val="single" w:sz="8" w:space="0" w:color="auto"/>
              <w:bottom w:val="single" w:sz="8" w:space="0" w:color="auto"/>
              <w:right w:val="single" w:sz="8" w:space="0" w:color="auto"/>
            </w:tcBorders>
          </w:tcPr>
          <w:p w14:paraId="48F9D749" w14:textId="77777777" w:rsidR="00353069" w:rsidRPr="002326AC" w:rsidRDefault="00353069" w:rsidP="00353069">
            <w:pPr>
              <w:pStyle w:val="TableCellLeft"/>
              <w:keepLines w:val="0"/>
              <w:rPr>
                <w:lang w:val="sv-SE"/>
              </w:rPr>
            </w:pPr>
          </w:p>
        </w:tc>
        <w:tc>
          <w:tcPr>
            <w:tcW w:w="3244" w:type="dxa"/>
            <w:vMerge/>
            <w:tcBorders>
              <w:left w:val="single" w:sz="8" w:space="0" w:color="auto"/>
              <w:bottom w:val="single" w:sz="8" w:space="0" w:color="auto"/>
            </w:tcBorders>
          </w:tcPr>
          <w:p w14:paraId="33C4ED4D" w14:textId="77777777" w:rsidR="00353069" w:rsidRPr="002326AC" w:rsidRDefault="00353069" w:rsidP="00353069">
            <w:pPr>
              <w:pStyle w:val="TableCellLeft"/>
              <w:keepLines w:val="0"/>
              <w:rPr>
                <w:lang w:val="sv-SE"/>
              </w:rPr>
            </w:pPr>
          </w:p>
        </w:tc>
      </w:tr>
      <w:tr w:rsidR="00353069" w:rsidRPr="007243A7" w14:paraId="00589263" w14:textId="77777777" w:rsidTr="00353069">
        <w:trPr>
          <w:cantSplit/>
          <w:jc w:val="center"/>
        </w:trPr>
        <w:tc>
          <w:tcPr>
            <w:tcW w:w="1445" w:type="dxa"/>
            <w:vMerge/>
            <w:tcBorders>
              <w:top w:val="nil"/>
              <w:bottom w:val="single" w:sz="8" w:space="0" w:color="auto"/>
              <w:right w:val="single" w:sz="8" w:space="0" w:color="auto"/>
            </w:tcBorders>
          </w:tcPr>
          <w:p w14:paraId="6D8D6684" w14:textId="77777777" w:rsidR="00353069" w:rsidRPr="002326AC" w:rsidRDefault="00353069" w:rsidP="00353069">
            <w:pPr>
              <w:pStyle w:val="TableCellCenter"/>
              <w:keepLines w:val="0"/>
              <w:rPr>
                <w:lang w:val="sv-SE"/>
              </w:rPr>
            </w:pPr>
          </w:p>
        </w:tc>
        <w:tc>
          <w:tcPr>
            <w:tcW w:w="1440" w:type="dxa"/>
            <w:tcBorders>
              <w:top w:val="single" w:sz="8" w:space="0" w:color="auto"/>
              <w:left w:val="single" w:sz="8" w:space="0" w:color="auto"/>
              <w:bottom w:val="single" w:sz="8" w:space="0" w:color="auto"/>
              <w:right w:val="single" w:sz="8" w:space="0" w:color="auto"/>
            </w:tcBorders>
          </w:tcPr>
          <w:p w14:paraId="64A2CBE3" w14:textId="77777777" w:rsidR="00353069" w:rsidRPr="002326AC" w:rsidRDefault="00353069" w:rsidP="00353069">
            <w:pPr>
              <w:pStyle w:val="TableCellLeft"/>
              <w:keepLines w:val="0"/>
              <w:rPr>
                <w:lang w:val="sv-SE"/>
              </w:rPr>
            </w:pPr>
            <w:r w:rsidRPr="002326AC">
              <w:rPr>
                <w:lang w:val="sv-SE"/>
              </w:rPr>
              <w:t>Placebo eller Avastin</w:t>
            </w:r>
          </w:p>
        </w:tc>
        <w:tc>
          <w:tcPr>
            <w:tcW w:w="2040" w:type="dxa"/>
            <w:tcBorders>
              <w:top w:val="single" w:sz="8" w:space="0" w:color="auto"/>
              <w:left w:val="single" w:sz="8" w:space="0" w:color="auto"/>
              <w:bottom w:val="single" w:sz="8" w:space="0" w:color="auto"/>
              <w:right w:val="single" w:sz="8" w:space="0" w:color="auto"/>
            </w:tcBorders>
          </w:tcPr>
          <w:p w14:paraId="5474C012" w14:textId="1BA74CAA" w:rsidR="00353069" w:rsidRPr="002326AC" w:rsidRDefault="00353069" w:rsidP="00353069">
            <w:pPr>
              <w:pStyle w:val="TableCellLeft"/>
              <w:keepLines w:val="0"/>
              <w:rPr>
                <w:lang w:val="sv-SE"/>
              </w:rPr>
            </w:pPr>
            <w:r w:rsidRPr="002326AC">
              <w:rPr>
                <w:lang w:val="sv-SE"/>
              </w:rPr>
              <w:t>7,5</w:t>
            </w:r>
            <w:r w:rsidR="00A258C3" w:rsidRPr="002326AC">
              <w:rPr>
                <w:lang w:val="sv-SE"/>
              </w:rPr>
              <w:t> mg</w:t>
            </w:r>
            <w:r w:rsidRPr="002326AC">
              <w:rPr>
                <w:lang w:val="sv-SE"/>
              </w:rPr>
              <w:t>/kg IV 30</w:t>
            </w:r>
            <w:r w:rsidR="00F6194F">
              <w:rPr>
                <w:lang w:val="sv-SE"/>
              </w:rPr>
              <w:t xml:space="preserve"> </w:t>
            </w:r>
            <w:r w:rsidRPr="002326AC">
              <w:rPr>
                <w:lang w:val="sv-SE"/>
              </w:rPr>
              <w:t>-</w:t>
            </w:r>
            <w:r w:rsidR="00F6194F">
              <w:rPr>
                <w:lang w:val="sv-SE"/>
              </w:rPr>
              <w:t xml:space="preserve"> </w:t>
            </w:r>
            <w:r w:rsidRPr="002326AC">
              <w:rPr>
                <w:lang w:val="sv-SE"/>
              </w:rPr>
              <w:t>90 min</w:t>
            </w:r>
          </w:p>
        </w:tc>
        <w:tc>
          <w:tcPr>
            <w:tcW w:w="3244" w:type="dxa"/>
            <w:tcBorders>
              <w:top w:val="single" w:sz="8" w:space="0" w:color="auto"/>
              <w:left w:val="single" w:sz="8" w:space="0" w:color="auto"/>
              <w:bottom w:val="single" w:sz="8" w:space="0" w:color="auto"/>
            </w:tcBorders>
          </w:tcPr>
          <w:p w14:paraId="1DF94F01" w14:textId="77777777" w:rsidR="00353069" w:rsidRPr="002326AC" w:rsidRDefault="00353069" w:rsidP="00353069">
            <w:pPr>
              <w:pStyle w:val="TableCellLeft"/>
              <w:keepLines w:val="0"/>
              <w:rPr>
                <w:lang w:val="sv-SE"/>
              </w:rPr>
            </w:pPr>
            <w:r w:rsidRPr="002326AC">
              <w:rPr>
                <w:lang w:val="sv-SE"/>
              </w:rPr>
              <w:t>Dag 1, före XELOX, var tredje vecka</w:t>
            </w:r>
          </w:p>
        </w:tc>
      </w:tr>
      <w:tr w:rsidR="00353069" w:rsidRPr="007243A7" w14:paraId="23197898" w14:textId="77777777" w:rsidTr="00353069">
        <w:trPr>
          <w:cantSplit/>
          <w:jc w:val="center"/>
        </w:trPr>
        <w:tc>
          <w:tcPr>
            <w:tcW w:w="8169" w:type="dxa"/>
            <w:gridSpan w:val="4"/>
            <w:tcBorders>
              <w:top w:val="single" w:sz="8" w:space="0" w:color="auto"/>
              <w:bottom w:val="single" w:sz="8" w:space="0" w:color="auto"/>
            </w:tcBorders>
          </w:tcPr>
          <w:p w14:paraId="60F49C35" w14:textId="0FA1E570" w:rsidR="00353069" w:rsidRPr="002326AC" w:rsidRDefault="00353069" w:rsidP="00353069">
            <w:pPr>
              <w:pStyle w:val="TableFooter"/>
              <w:keepLines w:val="0"/>
              <w:rPr>
                <w:lang w:val="sv-SE"/>
              </w:rPr>
            </w:pPr>
            <w:r w:rsidRPr="002326AC">
              <w:rPr>
                <w:sz w:val="22"/>
                <w:lang w:val="sv-SE"/>
              </w:rPr>
              <w:t xml:space="preserve">5-Fluorouracil: </w:t>
            </w:r>
            <w:r w:rsidRPr="002326AC">
              <w:rPr>
                <w:sz w:val="22"/>
                <w:lang w:val="sv-SE"/>
              </w:rPr>
              <w:tab/>
            </w:r>
            <w:r w:rsidR="00F6194F">
              <w:rPr>
                <w:sz w:val="22"/>
                <w:lang w:val="sv-SE"/>
              </w:rPr>
              <w:t>Intravenös</w:t>
            </w:r>
            <w:r w:rsidRPr="002326AC">
              <w:rPr>
                <w:sz w:val="22"/>
                <w:lang w:val="sv-SE"/>
              </w:rPr>
              <w:t xml:space="preserve"> bolusinjektion direkt efter kalciumfolinat</w:t>
            </w:r>
          </w:p>
        </w:tc>
      </w:tr>
    </w:tbl>
    <w:p w14:paraId="23343131" w14:textId="77777777" w:rsidR="00353069" w:rsidRPr="002326AC" w:rsidRDefault="00353069" w:rsidP="00353069">
      <w:pPr>
        <w:rPr>
          <w:lang w:val="sv-SE"/>
        </w:rPr>
      </w:pPr>
    </w:p>
    <w:p w14:paraId="244FF3B4" w14:textId="77777777" w:rsidR="00353069" w:rsidRPr="002326AC" w:rsidRDefault="00353069" w:rsidP="00353069">
      <w:pPr>
        <w:rPr>
          <w:lang w:val="sv-SE"/>
        </w:rPr>
      </w:pPr>
      <w:r w:rsidRPr="002326AC">
        <w:rPr>
          <w:lang w:val="sv-SE"/>
        </w:rPr>
        <w:t xml:space="preserve">Den primära effektparametern i prövningen var durationen av progressionsfri överlevnad. I denna studie fanns det två primära mål: att visa att XELOX var likvärdigt (non-inferior) med FOLFOX-4 samt att visa att Avastin i kombination med FOLFOX-4 eller XELOX-kemoterapi var överlägset enbart kemoterapi. Båda de primära målen uppfylldes: </w:t>
      </w:r>
    </w:p>
    <w:p w14:paraId="2A44FE22" w14:textId="77777777" w:rsidR="00353069" w:rsidRPr="002326AC" w:rsidRDefault="00353069" w:rsidP="00353069">
      <w:pPr>
        <w:rPr>
          <w:lang w:val="sv-SE"/>
        </w:rPr>
      </w:pPr>
    </w:p>
    <w:p w14:paraId="33D62B9B" w14:textId="7E58DF2A" w:rsidR="00353069" w:rsidRPr="002326AC" w:rsidRDefault="001F4C37" w:rsidP="00930F24">
      <w:pPr>
        <w:ind w:left="720" w:hanging="567"/>
        <w:rPr>
          <w:lang w:val="sv-SE"/>
        </w:rPr>
      </w:pPr>
      <w:r w:rsidRPr="002326AC">
        <w:rPr>
          <w:rFonts w:hint="eastAsia"/>
          <w:sz w:val="18"/>
          <w:szCs w:val="18"/>
          <w:lang w:val="sv-SE"/>
        </w:rPr>
        <w:t>●</w:t>
      </w:r>
      <w:r w:rsidRPr="002326AC">
        <w:rPr>
          <w:sz w:val="18"/>
          <w:szCs w:val="18"/>
          <w:lang w:val="sv-SE"/>
        </w:rPr>
        <w:tab/>
      </w:r>
      <w:r w:rsidR="00353069" w:rsidRPr="002326AC">
        <w:rPr>
          <w:lang w:val="sv-SE"/>
        </w:rPr>
        <w:t>I den övergripande jämförelsen visades likvärdighet (non-inferiority) mellan XELOX jämfört med FOLFOX-4 avseende progressionsfri överlevnad och överlevnad (overall survivial) för den utvärderingsbara per protokoll-populationen.</w:t>
      </w:r>
    </w:p>
    <w:p w14:paraId="3A539733" w14:textId="77777777" w:rsidR="00353069" w:rsidRPr="002326AC" w:rsidRDefault="00353069" w:rsidP="00930F24">
      <w:pPr>
        <w:ind w:left="840" w:hanging="567"/>
        <w:rPr>
          <w:lang w:val="sv-SE"/>
        </w:rPr>
      </w:pPr>
    </w:p>
    <w:p w14:paraId="33DC5AB7" w14:textId="00259130" w:rsidR="00353069" w:rsidRPr="002326AC" w:rsidRDefault="001F4C37" w:rsidP="00930F24">
      <w:pPr>
        <w:ind w:left="720" w:hanging="567"/>
        <w:rPr>
          <w:lang w:val="sv-SE"/>
        </w:rPr>
      </w:pPr>
      <w:r w:rsidRPr="002326AC">
        <w:rPr>
          <w:rFonts w:hint="eastAsia"/>
          <w:sz w:val="18"/>
          <w:szCs w:val="18"/>
          <w:lang w:val="sv-SE"/>
        </w:rPr>
        <w:t>●</w:t>
      </w:r>
      <w:r w:rsidRPr="002326AC">
        <w:rPr>
          <w:sz w:val="18"/>
          <w:szCs w:val="18"/>
          <w:lang w:val="sv-SE"/>
        </w:rPr>
        <w:tab/>
      </w:r>
      <w:r w:rsidR="00353069" w:rsidRPr="002326AC">
        <w:rPr>
          <w:lang w:val="sv-SE"/>
        </w:rPr>
        <w:t>Överlägsenhet (superiority) för Avastin-baserad behandling jämfört med enbart kemoterapi visades i den övergripande jämförelsen avseende progressionsfri överlevnad i ITT-populationen. (Tabell</w:t>
      </w:r>
      <w:r w:rsidR="00930F24" w:rsidRPr="002326AC">
        <w:rPr>
          <w:lang w:val="sv-SE"/>
        </w:rPr>
        <w:t> </w:t>
      </w:r>
      <w:r w:rsidR="0038550D">
        <w:rPr>
          <w:lang w:val="sv-SE"/>
        </w:rPr>
        <w:t>7</w:t>
      </w:r>
      <w:r w:rsidR="00353069" w:rsidRPr="002326AC">
        <w:rPr>
          <w:lang w:val="sv-SE"/>
        </w:rPr>
        <w:t xml:space="preserve">). </w:t>
      </w:r>
    </w:p>
    <w:p w14:paraId="2790FA7F" w14:textId="77777777" w:rsidR="00353069" w:rsidRPr="002326AC" w:rsidRDefault="00353069" w:rsidP="00353069">
      <w:pPr>
        <w:rPr>
          <w:lang w:val="sv-SE"/>
        </w:rPr>
      </w:pPr>
    </w:p>
    <w:p w14:paraId="7FE68FB5" w14:textId="77777777" w:rsidR="00353069" w:rsidRPr="002326AC" w:rsidRDefault="00353069" w:rsidP="00353069">
      <w:pPr>
        <w:rPr>
          <w:lang w:val="sv-SE"/>
        </w:rPr>
      </w:pPr>
      <w:r w:rsidRPr="002326AC">
        <w:rPr>
          <w:lang w:val="sv-SE"/>
        </w:rPr>
        <w:t>Sekundära analyser av PFS, baserade på utvärderingar av patienter som erhållit behandling enligt protokoll (”on treatment” analys), konfirmerade den signifikanta överlägsna kliniska fördelen för patienter behandlade med Avastin (analys visas i tabell</w:t>
      </w:r>
      <w:r w:rsidR="00930F24" w:rsidRPr="002326AC">
        <w:rPr>
          <w:lang w:val="sv-SE"/>
        </w:rPr>
        <w:t> </w:t>
      </w:r>
      <w:r w:rsidR="0038550D">
        <w:rPr>
          <w:lang w:val="sv-SE"/>
        </w:rPr>
        <w:t>7</w:t>
      </w:r>
      <w:r w:rsidRPr="002326AC">
        <w:rPr>
          <w:lang w:val="sv-SE"/>
        </w:rPr>
        <w:t xml:space="preserve">) vilken överensstämmer med den statistiskt signifikanta fördelen som observerades i den poolade analysen. </w:t>
      </w:r>
    </w:p>
    <w:p w14:paraId="4B240E16" w14:textId="77777777" w:rsidR="00353069" w:rsidRPr="002326AC" w:rsidRDefault="00353069" w:rsidP="00353069">
      <w:pPr>
        <w:rPr>
          <w:b/>
          <w:lang w:val="sv-SE"/>
        </w:rPr>
      </w:pPr>
    </w:p>
    <w:p w14:paraId="413D3B3B" w14:textId="77777777" w:rsidR="00353069" w:rsidRPr="002326AC" w:rsidRDefault="00353069" w:rsidP="005422A1">
      <w:pPr>
        <w:keepNext/>
        <w:ind w:left="1134" w:hanging="1134"/>
        <w:rPr>
          <w:lang w:val="sv-SE"/>
        </w:rPr>
      </w:pPr>
      <w:r w:rsidRPr="002326AC">
        <w:rPr>
          <w:b/>
          <w:lang w:val="sv-SE"/>
        </w:rPr>
        <w:lastRenderedPageBreak/>
        <w:t>Tabell </w:t>
      </w:r>
      <w:r w:rsidR="0038550D">
        <w:rPr>
          <w:b/>
          <w:lang w:val="sv-SE"/>
        </w:rPr>
        <w:t>7</w:t>
      </w:r>
      <w:r w:rsidR="0038550D" w:rsidRPr="002326AC">
        <w:rPr>
          <w:b/>
          <w:lang w:val="sv-SE"/>
        </w:rPr>
        <w:t xml:space="preserve"> </w:t>
      </w:r>
      <w:r w:rsidRPr="002326AC">
        <w:rPr>
          <w:b/>
          <w:lang w:val="sv-SE"/>
        </w:rPr>
        <w:tab/>
        <w:t>Viktiga effektresultat för analysen av överlägsenhet (superiority)</w:t>
      </w:r>
      <w:r w:rsidRPr="002326AC">
        <w:rPr>
          <w:b/>
          <w:lang w:val="sv-SE"/>
        </w:rPr>
        <w:br/>
        <w:t>(</w:t>
      </w:r>
      <w:smartTag w:uri="urn:schemas-microsoft-com:office:smarttags" w:element="stockticker">
        <w:r w:rsidRPr="002326AC">
          <w:rPr>
            <w:b/>
            <w:lang w:val="sv-SE"/>
          </w:rPr>
          <w:t>ITT</w:t>
        </w:r>
      </w:smartTag>
      <w:r w:rsidRPr="002326AC">
        <w:rPr>
          <w:b/>
          <w:lang w:val="sv-SE"/>
        </w:rPr>
        <w:t>-population, studie NO16966)</w:t>
      </w:r>
    </w:p>
    <w:p w14:paraId="65162D15" w14:textId="77777777" w:rsidR="00353069" w:rsidRPr="002326AC" w:rsidRDefault="00353069" w:rsidP="005422A1">
      <w:pPr>
        <w:keepNext/>
        <w:rPr>
          <w:b/>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4"/>
        <w:gridCol w:w="2215"/>
        <w:gridCol w:w="2115"/>
        <w:gridCol w:w="1577"/>
      </w:tblGrid>
      <w:tr w:rsidR="00353069" w:rsidRPr="002326AC" w14:paraId="24939FE1" w14:textId="77777777" w:rsidTr="004D186E">
        <w:trPr>
          <w:tblHeader/>
        </w:trPr>
        <w:tc>
          <w:tcPr>
            <w:tcW w:w="3228" w:type="dxa"/>
            <w:tcBorders>
              <w:bottom w:val="single" w:sz="4" w:space="0" w:color="auto"/>
            </w:tcBorders>
          </w:tcPr>
          <w:p w14:paraId="1ECC78FD" w14:textId="77777777" w:rsidR="00353069" w:rsidRPr="00CE71A4" w:rsidRDefault="00353069" w:rsidP="005422A1">
            <w:pPr>
              <w:keepNext/>
              <w:rPr>
                <w:szCs w:val="22"/>
                <w:lang w:eastAsia="da-DK"/>
              </w:rPr>
            </w:pPr>
            <w:proofErr w:type="spellStart"/>
            <w:r w:rsidRPr="00CE71A4">
              <w:rPr>
                <w:szCs w:val="22"/>
                <w:lang w:eastAsia="da-DK"/>
              </w:rPr>
              <w:t>Effektmått</w:t>
            </w:r>
            <w:proofErr w:type="spellEnd"/>
            <w:r w:rsidRPr="00CE71A4">
              <w:rPr>
                <w:szCs w:val="22"/>
                <w:lang w:eastAsia="da-DK"/>
              </w:rPr>
              <w:t xml:space="preserve"> (</w:t>
            </w:r>
            <w:proofErr w:type="spellStart"/>
            <w:r w:rsidRPr="00CE71A4">
              <w:rPr>
                <w:szCs w:val="22"/>
                <w:lang w:eastAsia="da-DK"/>
              </w:rPr>
              <w:t>månader</w:t>
            </w:r>
            <w:proofErr w:type="spellEnd"/>
            <w:r w:rsidRPr="00CE71A4">
              <w:rPr>
                <w:szCs w:val="22"/>
                <w:lang w:eastAsia="da-DK"/>
              </w:rPr>
              <w:t>)</w:t>
            </w:r>
          </w:p>
        </w:tc>
        <w:tc>
          <w:tcPr>
            <w:tcW w:w="2280" w:type="dxa"/>
            <w:tcBorders>
              <w:bottom w:val="single" w:sz="4" w:space="0" w:color="auto"/>
            </w:tcBorders>
          </w:tcPr>
          <w:p w14:paraId="254A4D24" w14:textId="77777777" w:rsidR="00353069" w:rsidRPr="00CE71A4" w:rsidRDefault="00353069" w:rsidP="005422A1">
            <w:pPr>
              <w:keepNext/>
              <w:jc w:val="center"/>
              <w:rPr>
                <w:szCs w:val="22"/>
                <w:lang w:val="sv-SE" w:eastAsia="da-DK"/>
              </w:rPr>
            </w:pPr>
            <w:r w:rsidRPr="00CE71A4">
              <w:rPr>
                <w:szCs w:val="22"/>
                <w:lang w:val="sv-SE" w:eastAsia="da-DK"/>
              </w:rPr>
              <w:t xml:space="preserve">FOLFOX-4 </w:t>
            </w:r>
            <w:r w:rsidRPr="00CE71A4">
              <w:rPr>
                <w:szCs w:val="22"/>
                <w:lang w:val="sv-SE" w:eastAsia="da-DK"/>
              </w:rPr>
              <w:br/>
              <w:t>eller XELOX</w:t>
            </w:r>
          </w:p>
          <w:p w14:paraId="2E7E1FA4" w14:textId="77777777" w:rsidR="00353069" w:rsidRPr="00CE71A4" w:rsidRDefault="00353069" w:rsidP="005422A1">
            <w:pPr>
              <w:keepNext/>
              <w:jc w:val="center"/>
              <w:rPr>
                <w:szCs w:val="22"/>
                <w:lang w:val="sv-SE" w:eastAsia="da-DK"/>
              </w:rPr>
            </w:pPr>
            <w:r w:rsidRPr="00CE71A4">
              <w:rPr>
                <w:szCs w:val="22"/>
                <w:lang w:val="sv-SE" w:eastAsia="da-DK"/>
              </w:rPr>
              <w:t>+ placebo</w:t>
            </w:r>
          </w:p>
          <w:p w14:paraId="3790ADF2" w14:textId="1B8ACF9A" w:rsidR="00353069" w:rsidRPr="00CE71A4" w:rsidRDefault="00353069" w:rsidP="005422A1">
            <w:pPr>
              <w:keepNext/>
              <w:jc w:val="center"/>
              <w:rPr>
                <w:sz w:val="20"/>
                <w:lang w:val="sv-SE" w:eastAsia="da-DK"/>
              </w:rPr>
            </w:pPr>
            <w:r w:rsidRPr="00CE71A4">
              <w:rPr>
                <w:szCs w:val="22"/>
                <w:lang w:val="sv-SE" w:eastAsia="da-DK"/>
              </w:rPr>
              <w:t>(n</w:t>
            </w:r>
            <w:r w:rsidR="001F4C37" w:rsidRPr="00CE71A4">
              <w:rPr>
                <w:szCs w:val="22"/>
                <w:lang w:val="sv-SE" w:eastAsia="da-DK"/>
              </w:rPr>
              <w:t xml:space="preserve"> </w:t>
            </w:r>
            <w:r w:rsidRPr="00CE71A4">
              <w:rPr>
                <w:szCs w:val="22"/>
                <w:lang w:val="sv-SE" w:eastAsia="da-DK"/>
              </w:rPr>
              <w:t>=</w:t>
            </w:r>
            <w:r w:rsidR="001F4C37" w:rsidRPr="00CE71A4">
              <w:rPr>
                <w:szCs w:val="22"/>
                <w:lang w:val="sv-SE" w:eastAsia="da-DK"/>
              </w:rPr>
              <w:t xml:space="preserve"> </w:t>
            </w:r>
            <w:r w:rsidRPr="00CE71A4">
              <w:rPr>
                <w:szCs w:val="22"/>
                <w:lang w:val="sv-SE" w:eastAsia="da-DK"/>
              </w:rPr>
              <w:t>701)</w:t>
            </w:r>
          </w:p>
        </w:tc>
        <w:tc>
          <w:tcPr>
            <w:tcW w:w="2160" w:type="dxa"/>
            <w:tcBorders>
              <w:bottom w:val="single" w:sz="4" w:space="0" w:color="auto"/>
            </w:tcBorders>
          </w:tcPr>
          <w:p w14:paraId="446DEED0" w14:textId="77777777" w:rsidR="00353069" w:rsidRPr="00CE71A4" w:rsidRDefault="00353069" w:rsidP="005422A1">
            <w:pPr>
              <w:keepNext/>
              <w:jc w:val="center"/>
              <w:rPr>
                <w:szCs w:val="22"/>
                <w:lang w:val="sv-SE" w:eastAsia="da-DK"/>
              </w:rPr>
            </w:pPr>
            <w:r w:rsidRPr="00CE71A4">
              <w:rPr>
                <w:szCs w:val="22"/>
                <w:lang w:val="sv-SE" w:eastAsia="da-DK"/>
              </w:rPr>
              <w:t xml:space="preserve">FOLFOX-4 </w:t>
            </w:r>
            <w:r w:rsidRPr="00CE71A4">
              <w:rPr>
                <w:szCs w:val="22"/>
                <w:lang w:val="sv-SE" w:eastAsia="da-DK"/>
              </w:rPr>
              <w:br/>
              <w:t>eller XELOX</w:t>
            </w:r>
          </w:p>
          <w:p w14:paraId="6EA2AE89" w14:textId="77777777" w:rsidR="001F4C37" w:rsidRPr="00CE71A4" w:rsidRDefault="00353069" w:rsidP="005422A1">
            <w:pPr>
              <w:keepNext/>
              <w:jc w:val="center"/>
              <w:rPr>
                <w:szCs w:val="22"/>
                <w:lang w:val="sv-SE" w:eastAsia="da-DK"/>
              </w:rPr>
            </w:pPr>
            <w:r w:rsidRPr="00CE71A4">
              <w:rPr>
                <w:szCs w:val="22"/>
                <w:lang w:val="sv-SE" w:eastAsia="da-DK"/>
              </w:rPr>
              <w:t xml:space="preserve">+ bevacizumab  </w:t>
            </w:r>
          </w:p>
          <w:p w14:paraId="486F697E" w14:textId="694A9E2A" w:rsidR="00353069" w:rsidRPr="00CE71A4" w:rsidRDefault="00353069" w:rsidP="005422A1">
            <w:pPr>
              <w:keepNext/>
              <w:jc w:val="center"/>
              <w:rPr>
                <w:sz w:val="20"/>
                <w:lang w:val="sv-SE" w:eastAsia="da-DK"/>
              </w:rPr>
            </w:pPr>
            <w:r w:rsidRPr="00CE71A4">
              <w:rPr>
                <w:szCs w:val="22"/>
                <w:lang w:val="sv-SE" w:eastAsia="da-DK"/>
              </w:rPr>
              <w:t>(n</w:t>
            </w:r>
            <w:r w:rsidR="001F4C37" w:rsidRPr="00CE71A4">
              <w:rPr>
                <w:szCs w:val="22"/>
                <w:lang w:val="sv-SE" w:eastAsia="da-DK"/>
              </w:rPr>
              <w:t xml:space="preserve"> </w:t>
            </w:r>
            <w:r w:rsidRPr="00CE71A4">
              <w:rPr>
                <w:szCs w:val="22"/>
                <w:lang w:val="sv-SE" w:eastAsia="da-DK"/>
              </w:rPr>
              <w:t>=</w:t>
            </w:r>
            <w:r w:rsidR="001F4C37" w:rsidRPr="00CE71A4">
              <w:rPr>
                <w:szCs w:val="22"/>
                <w:lang w:val="sv-SE" w:eastAsia="da-DK"/>
              </w:rPr>
              <w:t xml:space="preserve"> </w:t>
            </w:r>
            <w:r w:rsidRPr="00CE71A4">
              <w:rPr>
                <w:szCs w:val="22"/>
                <w:lang w:val="sv-SE" w:eastAsia="da-DK"/>
              </w:rPr>
              <w:t>699)</w:t>
            </w:r>
          </w:p>
        </w:tc>
        <w:tc>
          <w:tcPr>
            <w:tcW w:w="1619" w:type="dxa"/>
          </w:tcPr>
          <w:p w14:paraId="752EEEFF" w14:textId="77777777" w:rsidR="00353069" w:rsidRPr="00CE71A4" w:rsidRDefault="00353069" w:rsidP="005422A1">
            <w:pPr>
              <w:keepNext/>
              <w:jc w:val="center"/>
              <w:rPr>
                <w:szCs w:val="22"/>
                <w:lang w:eastAsia="da-DK"/>
              </w:rPr>
            </w:pPr>
            <w:r w:rsidRPr="00CE71A4">
              <w:rPr>
                <w:szCs w:val="22"/>
                <w:lang w:eastAsia="da-DK"/>
              </w:rPr>
              <w:t>p-</w:t>
            </w:r>
            <w:proofErr w:type="spellStart"/>
            <w:r w:rsidRPr="00CE71A4">
              <w:rPr>
                <w:szCs w:val="22"/>
                <w:lang w:eastAsia="da-DK"/>
              </w:rPr>
              <w:t>värde</w:t>
            </w:r>
            <w:proofErr w:type="spellEnd"/>
          </w:p>
        </w:tc>
      </w:tr>
      <w:tr w:rsidR="00353069" w:rsidRPr="002326AC" w14:paraId="5E4953F8" w14:textId="77777777" w:rsidTr="006E6A40">
        <w:tc>
          <w:tcPr>
            <w:tcW w:w="3228" w:type="dxa"/>
            <w:tcBorders>
              <w:right w:val="nil"/>
            </w:tcBorders>
          </w:tcPr>
          <w:p w14:paraId="4E693C4D" w14:textId="77777777" w:rsidR="00353069" w:rsidRPr="002326AC" w:rsidRDefault="00353069" w:rsidP="005422A1">
            <w:pPr>
              <w:keepNext/>
              <w:spacing w:line="480" w:lineRule="auto"/>
              <w:rPr>
                <w:sz w:val="20"/>
                <w:lang w:eastAsia="da-DK"/>
              </w:rPr>
            </w:pPr>
            <w:proofErr w:type="spellStart"/>
            <w:r w:rsidRPr="002326AC">
              <w:rPr>
                <w:sz w:val="20"/>
                <w:lang w:eastAsia="da-DK"/>
              </w:rPr>
              <w:t>Primärt</w:t>
            </w:r>
            <w:proofErr w:type="spellEnd"/>
            <w:r w:rsidRPr="002326AC">
              <w:rPr>
                <w:sz w:val="20"/>
                <w:lang w:eastAsia="da-DK"/>
              </w:rPr>
              <w:t xml:space="preserve"> </w:t>
            </w:r>
            <w:proofErr w:type="spellStart"/>
            <w:r w:rsidRPr="002326AC">
              <w:rPr>
                <w:sz w:val="20"/>
                <w:lang w:eastAsia="da-DK"/>
              </w:rPr>
              <w:t>effektmått</w:t>
            </w:r>
            <w:proofErr w:type="spellEnd"/>
          </w:p>
        </w:tc>
        <w:tc>
          <w:tcPr>
            <w:tcW w:w="2280" w:type="dxa"/>
            <w:tcBorders>
              <w:left w:val="nil"/>
              <w:right w:val="nil"/>
            </w:tcBorders>
          </w:tcPr>
          <w:p w14:paraId="363B2D57" w14:textId="77777777" w:rsidR="00353069" w:rsidRPr="002326AC" w:rsidRDefault="00353069" w:rsidP="005422A1">
            <w:pPr>
              <w:keepNext/>
              <w:spacing w:line="480" w:lineRule="auto"/>
              <w:rPr>
                <w:sz w:val="20"/>
                <w:lang w:eastAsia="da-DK"/>
              </w:rPr>
            </w:pPr>
          </w:p>
        </w:tc>
        <w:tc>
          <w:tcPr>
            <w:tcW w:w="2160" w:type="dxa"/>
            <w:tcBorders>
              <w:left w:val="nil"/>
              <w:right w:val="nil"/>
            </w:tcBorders>
          </w:tcPr>
          <w:p w14:paraId="17473481" w14:textId="77777777" w:rsidR="00353069" w:rsidRPr="002326AC" w:rsidRDefault="00353069" w:rsidP="005422A1">
            <w:pPr>
              <w:keepNext/>
              <w:spacing w:line="480" w:lineRule="auto"/>
              <w:rPr>
                <w:sz w:val="20"/>
                <w:lang w:eastAsia="da-DK"/>
              </w:rPr>
            </w:pPr>
          </w:p>
        </w:tc>
        <w:tc>
          <w:tcPr>
            <w:tcW w:w="1619" w:type="dxa"/>
            <w:tcBorders>
              <w:left w:val="nil"/>
            </w:tcBorders>
          </w:tcPr>
          <w:p w14:paraId="21B600CC" w14:textId="77777777" w:rsidR="00353069" w:rsidRPr="002326AC" w:rsidRDefault="00353069" w:rsidP="005422A1">
            <w:pPr>
              <w:keepNext/>
              <w:spacing w:line="480" w:lineRule="auto"/>
              <w:rPr>
                <w:sz w:val="20"/>
                <w:lang w:eastAsia="da-DK"/>
              </w:rPr>
            </w:pPr>
          </w:p>
        </w:tc>
      </w:tr>
      <w:tr w:rsidR="00353069" w:rsidRPr="002326AC" w14:paraId="24F1B6E9" w14:textId="77777777" w:rsidTr="006E6A40">
        <w:tc>
          <w:tcPr>
            <w:tcW w:w="3228" w:type="dxa"/>
          </w:tcPr>
          <w:p w14:paraId="3E274455" w14:textId="77777777" w:rsidR="00353069" w:rsidRPr="002326AC" w:rsidRDefault="00353069" w:rsidP="005422A1">
            <w:pPr>
              <w:keepNext/>
              <w:spacing w:line="480" w:lineRule="auto"/>
              <w:ind w:left="360"/>
              <w:rPr>
                <w:sz w:val="20"/>
                <w:lang w:eastAsia="da-DK"/>
              </w:rPr>
            </w:pPr>
            <w:r w:rsidRPr="002326AC">
              <w:rPr>
                <w:sz w:val="20"/>
                <w:lang w:eastAsia="da-DK"/>
              </w:rPr>
              <w:t>Median PFS**</w:t>
            </w:r>
          </w:p>
        </w:tc>
        <w:tc>
          <w:tcPr>
            <w:tcW w:w="2280" w:type="dxa"/>
          </w:tcPr>
          <w:p w14:paraId="037558A9" w14:textId="77777777" w:rsidR="00353069" w:rsidRPr="002326AC" w:rsidRDefault="00353069" w:rsidP="005422A1">
            <w:pPr>
              <w:keepNext/>
              <w:spacing w:line="480" w:lineRule="auto"/>
              <w:jc w:val="center"/>
              <w:rPr>
                <w:sz w:val="20"/>
                <w:lang w:eastAsia="da-DK"/>
              </w:rPr>
            </w:pPr>
            <w:r w:rsidRPr="002326AC">
              <w:rPr>
                <w:sz w:val="20"/>
                <w:lang w:eastAsia="da-DK"/>
              </w:rPr>
              <w:t>8,0</w:t>
            </w:r>
          </w:p>
        </w:tc>
        <w:tc>
          <w:tcPr>
            <w:tcW w:w="2160" w:type="dxa"/>
          </w:tcPr>
          <w:p w14:paraId="47D6EE76" w14:textId="77777777" w:rsidR="00353069" w:rsidRPr="002326AC" w:rsidRDefault="00353069" w:rsidP="005422A1">
            <w:pPr>
              <w:keepNext/>
              <w:spacing w:line="480" w:lineRule="auto"/>
              <w:jc w:val="center"/>
              <w:rPr>
                <w:sz w:val="20"/>
                <w:lang w:eastAsia="da-DK"/>
              </w:rPr>
            </w:pPr>
            <w:r w:rsidRPr="002326AC">
              <w:rPr>
                <w:sz w:val="20"/>
                <w:lang w:eastAsia="da-DK"/>
              </w:rPr>
              <w:t>9,4</w:t>
            </w:r>
          </w:p>
        </w:tc>
        <w:tc>
          <w:tcPr>
            <w:tcW w:w="1619" w:type="dxa"/>
          </w:tcPr>
          <w:p w14:paraId="1B86FF02" w14:textId="77777777" w:rsidR="00353069" w:rsidRPr="002326AC" w:rsidRDefault="00353069" w:rsidP="005422A1">
            <w:pPr>
              <w:keepNext/>
              <w:spacing w:line="480" w:lineRule="auto"/>
              <w:jc w:val="center"/>
              <w:rPr>
                <w:sz w:val="20"/>
                <w:lang w:eastAsia="da-DK"/>
              </w:rPr>
            </w:pPr>
            <w:r w:rsidRPr="002326AC">
              <w:rPr>
                <w:sz w:val="20"/>
                <w:lang w:eastAsia="da-DK"/>
              </w:rPr>
              <w:t>0,0023</w:t>
            </w:r>
          </w:p>
        </w:tc>
      </w:tr>
      <w:tr w:rsidR="00353069" w:rsidRPr="002326AC" w14:paraId="3201BA33" w14:textId="77777777" w:rsidTr="006E6A40">
        <w:tc>
          <w:tcPr>
            <w:tcW w:w="3228" w:type="dxa"/>
            <w:tcBorders>
              <w:bottom w:val="single" w:sz="4" w:space="0" w:color="auto"/>
            </w:tcBorders>
          </w:tcPr>
          <w:p w14:paraId="6802D18C" w14:textId="77777777" w:rsidR="00353069" w:rsidRPr="002326AC" w:rsidRDefault="00353069" w:rsidP="005422A1">
            <w:pPr>
              <w:keepNext/>
              <w:spacing w:line="480" w:lineRule="auto"/>
              <w:ind w:left="720"/>
              <w:rPr>
                <w:sz w:val="20"/>
                <w:lang w:eastAsia="da-DK"/>
              </w:rPr>
            </w:pPr>
            <w:r w:rsidRPr="002326AC">
              <w:rPr>
                <w:sz w:val="20"/>
                <w:lang w:eastAsia="da-DK"/>
              </w:rPr>
              <w:t>Hazard ratio (97,5% KI)a</w:t>
            </w:r>
          </w:p>
        </w:tc>
        <w:tc>
          <w:tcPr>
            <w:tcW w:w="4440" w:type="dxa"/>
            <w:gridSpan w:val="2"/>
          </w:tcPr>
          <w:p w14:paraId="4F2DDDF2" w14:textId="77777777" w:rsidR="00353069" w:rsidRPr="002326AC" w:rsidRDefault="00353069" w:rsidP="005422A1">
            <w:pPr>
              <w:keepNext/>
              <w:spacing w:line="480" w:lineRule="auto"/>
              <w:jc w:val="center"/>
              <w:rPr>
                <w:sz w:val="20"/>
                <w:lang w:eastAsia="da-DK"/>
              </w:rPr>
            </w:pPr>
            <w:r w:rsidRPr="002326AC">
              <w:rPr>
                <w:sz w:val="20"/>
                <w:lang w:eastAsia="da-DK"/>
              </w:rPr>
              <w:t>0,83 (0,72–0,95)</w:t>
            </w:r>
          </w:p>
        </w:tc>
        <w:tc>
          <w:tcPr>
            <w:tcW w:w="1619" w:type="dxa"/>
          </w:tcPr>
          <w:p w14:paraId="2DA870F2" w14:textId="77777777" w:rsidR="00353069" w:rsidRPr="002326AC" w:rsidRDefault="00353069" w:rsidP="005422A1">
            <w:pPr>
              <w:keepNext/>
              <w:spacing w:line="480" w:lineRule="auto"/>
              <w:rPr>
                <w:sz w:val="20"/>
                <w:lang w:eastAsia="da-DK"/>
              </w:rPr>
            </w:pPr>
          </w:p>
        </w:tc>
      </w:tr>
      <w:tr w:rsidR="00353069" w:rsidRPr="002326AC" w14:paraId="060CF641" w14:textId="77777777" w:rsidTr="006E6A40">
        <w:tc>
          <w:tcPr>
            <w:tcW w:w="3228" w:type="dxa"/>
            <w:tcBorders>
              <w:right w:val="nil"/>
            </w:tcBorders>
          </w:tcPr>
          <w:p w14:paraId="0750F88B" w14:textId="77777777" w:rsidR="00353069" w:rsidRPr="002326AC" w:rsidRDefault="00353069" w:rsidP="005422A1">
            <w:pPr>
              <w:keepNext/>
              <w:spacing w:line="480" w:lineRule="auto"/>
              <w:rPr>
                <w:sz w:val="20"/>
                <w:lang w:eastAsia="da-DK"/>
              </w:rPr>
            </w:pPr>
            <w:proofErr w:type="spellStart"/>
            <w:r w:rsidRPr="002326AC">
              <w:rPr>
                <w:sz w:val="20"/>
                <w:lang w:eastAsia="da-DK"/>
              </w:rPr>
              <w:t>Sekundära</w:t>
            </w:r>
            <w:proofErr w:type="spellEnd"/>
            <w:r w:rsidRPr="002326AC">
              <w:rPr>
                <w:sz w:val="20"/>
                <w:lang w:eastAsia="da-DK"/>
              </w:rPr>
              <w:t xml:space="preserve"> </w:t>
            </w:r>
            <w:proofErr w:type="spellStart"/>
            <w:r w:rsidRPr="002326AC">
              <w:rPr>
                <w:sz w:val="20"/>
                <w:lang w:eastAsia="da-DK"/>
              </w:rPr>
              <w:t>effektmått</w:t>
            </w:r>
            <w:proofErr w:type="spellEnd"/>
          </w:p>
        </w:tc>
        <w:tc>
          <w:tcPr>
            <w:tcW w:w="2280" w:type="dxa"/>
            <w:tcBorders>
              <w:left w:val="nil"/>
              <w:right w:val="nil"/>
            </w:tcBorders>
          </w:tcPr>
          <w:p w14:paraId="485BA0F2" w14:textId="77777777" w:rsidR="00353069" w:rsidRPr="002326AC" w:rsidRDefault="00353069" w:rsidP="005422A1">
            <w:pPr>
              <w:keepNext/>
              <w:spacing w:line="480" w:lineRule="auto"/>
              <w:rPr>
                <w:sz w:val="20"/>
                <w:lang w:eastAsia="da-DK"/>
              </w:rPr>
            </w:pPr>
          </w:p>
        </w:tc>
        <w:tc>
          <w:tcPr>
            <w:tcW w:w="2160" w:type="dxa"/>
            <w:tcBorders>
              <w:left w:val="nil"/>
              <w:right w:val="nil"/>
            </w:tcBorders>
          </w:tcPr>
          <w:p w14:paraId="7E3A4372" w14:textId="77777777" w:rsidR="00353069" w:rsidRPr="002326AC" w:rsidRDefault="00353069" w:rsidP="005422A1">
            <w:pPr>
              <w:keepNext/>
              <w:spacing w:line="480" w:lineRule="auto"/>
              <w:rPr>
                <w:sz w:val="20"/>
                <w:lang w:eastAsia="da-DK"/>
              </w:rPr>
            </w:pPr>
          </w:p>
        </w:tc>
        <w:tc>
          <w:tcPr>
            <w:tcW w:w="1619" w:type="dxa"/>
            <w:tcBorders>
              <w:left w:val="nil"/>
            </w:tcBorders>
          </w:tcPr>
          <w:p w14:paraId="1C3A5CF5" w14:textId="77777777" w:rsidR="00353069" w:rsidRPr="002326AC" w:rsidRDefault="00353069" w:rsidP="005422A1">
            <w:pPr>
              <w:keepNext/>
              <w:spacing w:line="480" w:lineRule="auto"/>
              <w:rPr>
                <w:sz w:val="20"/>
                <w:lang w:eastAsia="da-DK"/>
              </w:rPr>
            </w:pPr>
          </w:p>
        </w:tc>
      </w:tr>
      <w:tr w:rsidR="00353069" w:rsidRPr="002326AC" w14:paraId="50B9A948" w14:textId="77777777" w:rsidTr="006E6A40">
        <w:tc>
          <w:tcPr>
            <w:tcW w:w="3228" w:type="dxa"/>
          </w:tcPr>
          <w:p w14:paraId="3A4FC786" w14:textId="77777777" w:rsidR="00353069" w:rsidRPr="002326AC" w:rsidRDefault="00353069" w:rsidP="005422A1">
            <w:pPr>
              <w:keepNext/>
              <w:spacing w:line="480" w:lineRule="auto"/>
              <w:ind w:left="360"/>
              <w:rPr>
                <w:sz w:val="20"/>
                <w:lang w:eastAsia="da-DK"/>
              </w:rPr>
            </w:pPr>
            <w:r w:rsidRPr="002326AC">
              <w:rPr>
                <w:sz w:val="20"/>
                <w:lang w:eastAsia="da-DK"/>
              </w:rPr>
              <w:t>Median PFS (</w:t>
            </w:r>
            <w:proofErr w:type="spellStart"/>
            <w:r w:rsidRPr="002326AC">
              <w:rPr>
                <w:sz w:val="20"/>
                <w:lang w:eastAsia="da-DK"/>
              </w:rPr>
              <w:t>i</w:t>
            </w:r>
            <w:proofErr w:type="spellEnd"/>
            <w:r w:rsidRPr="002326AC">
              <w:rPr>
                <w:sz w:val="20"/>
                <w:lang w:eastAsia="da-DK"/>
              </w:rPr>
              <w:t xml:space="preserve"> </w:t>
            </w:r>
            <w:proofErr w:type="spellStart"/>
            <w:r w:rsidRPr="002326AC">
              <w:rPr>
                <w:sz w:val="20"/>
                <w:lang w:eastAsia="da-DK"/>
              </w:rPr>
              <w:t>behandling</w:t>
            </w:r>
            <w:proofErr w:type="spellEnd"/>
            <w:r w:rsidRPr="002326AC">
              <w:rPr>
                <w:sz w:val="20"/>
                <w:lang w:eastAsia="da-DK"/>
              </w:rPr>
              <w:t>)**</w:t>
            </w:r>
          </w:p>
        </w:tc>
        <w:tc>
          <w:tcPr>
            <w:tcW w:w="2280" w:type="dxa"/>
          </w:tcPr>
          <w:p w14:paraId="21A62417" w14:textId="77777777" w:rsidR="00353069" w:rsidRPr="002326AC" w:rsidRDefault="00353069" w:rsidP="005422A1">
            <w:pPr>
              <w:keepNext/>
              <w:spacing w:line="480" w:lineRule="auto"/>
              <w:jc w:val="center"/>
              <w:rPr>
                <w:sz w:val="20"/>
                <w:lang w:eastAsia="da-DK"/>
              </w:rPr>
            </w:pPr>
            <w:r w:rsidRPr="002326AC">
              <w:rPr>
                <w:sz w:val="20"/>
                <w:lang w:eastAsia="da-DK"/>
              </w:rPr>
              <w:t>7,9</w:t>
            </w:r>
          </w:p>
        </w:tc>
        <w:tc>
          <w:tcPr>
            <w:tcW w:w="2160" w:type="dxa"/>
          </w:tcPr>
          <w:p w14:paraId="7DC359F9" w14:textId="77777777" w:rsidR="00353069" w:rsidRPr="002326AC" w:rsidRDefault="00353069" w:rsidP="005422A1">
            <w:pPr>
              <w:keepNext/>
              <w:spacing w:line="480" w:lineRule="auto"/>
              <w:jc w:val="center"/>
              <w:rPr>
                <w:sz w:val="20"/>
                <w:lang w:eastAsia="da-DK"/>
              </w:rPr>
            </w:pPr>
            <w:r w:rsidRPr="002326AC">
              <w:rPr>
                <w:sz w:val="20"/>
                <w:lang w:eastAsia="da-DK"/>
              </w:rPr>
              <w:t>10,4</w:t>
            </w:r>
          </w:p>
        </w:tc>
        <w:tc>
          <w:tcPr>
            <w:tcW w:w="1619" w:type="dxa"/>
          </w:tcPr>
          <w:p w14:paraId="4A5F9A92" w14:textId="77777777" w:rsidR="00353069" w:rsidRPr="002326AC" w:rsidRDefault="00353069" w:rsidP="005422A1">
            <w:pPr>
              <w:keepNext/>
              <w:spacing w:line="480" w:lineRule="auto"/>
              <w:jc w:val="center"/>
              <w:rPr>
                <w:sz w:val="20"/>
                <w:lang w:eastAsia="da-DK"/>
              </w:rPr>
            </w:pPr>
            <w:r w:rsidRPr="002326AC">
              <w:rPr>
                <w:sz w:val="20"/>
                <w:lang w:eastAsia="da-DK"/>
              </w:rPr>
              <w:t>&lt;0,0001</w:t>
            </w:r>
          </w:p>
        </w:tc>
      </w:tr>
      <w:tr w:rsidR="00353069" w:rsidRPr="002326AC" w14:paraId="22F377A0" w14:textId="77777777" w:rsidTr="006E6A40">
        <w:tc>
          <w:tcPr>
            <w:tcW w:w="3228" w:type="dxa"/>
          </w:tcPr>
          <w:p w14:paraId="7DA00B9D" w14:textId="77777777" w:rsidR="00353069" w:rsidRPr="002326AC" w:rsidRDefault="00353069" w:rsidP="00032B9A">
            <w:pPr>
              <w:keepNext/>
              <w:spacing w:line="480" w:lineRule="auto"/>
              <w:ind w:left="720"/>
              <w:rPr>
                <w:sz w:val="20"/>
                <w:lang w:eastAsia="da-DK"/>
              </w:rPr>
            </w:pPr>
            <w:r w:rsidRPr="002326AC">
              <w:rPr>
                <w:sz w:val="20"/>
                <w:lang w:eastAsia="da-DK"/>
              </w:rPr>
              <w:t>Hazard ratio (97,5% KI)</w:t>
            </w:r>
          </w:p>
        </w:tc>
        <w:tc>
          <w:tcPr>
            <w:tcW w:w="4440" w:type="dxa"/>
            <w:gridSpan w:val="2"/>
          </w:tcPr>
          <w:p w14:paraId="7FEA8BC7" w14:textId="3C3F84CD" w:rsidR="00353069" w:rsidRPr="002326AC" w:rsidRDefault="00353069" w:rsidP="00032B9A">
            <w:pPr>
              <w:keepNext/>
              <w:spacing w:line="480" w:lineRule="auto"/>
              <w:jc w:val="center"/>
              <w:rPr>
                <w:sz w:val="20"/>
                <w:lang w:eastAsia="da-DK"/>
              </w:rPr>
            </w:pPr>
            <w:r w:rsidRPr="002326AC">
              <w:rPr>
                <w:sz w:val="20"/>
                <w:lang w:eastAsia="da-DK"/>
              </w:rPr>
              <w:t>0,63 (0,52</w:t>
            </w:r>
            <w:r w:rsidR="001F4C37" w:rsidRPr="002326AC">
              <w:rPr>
                <w:sz w:val="20"/>
                <w:lang w:eastAsia="da-DK"/>
              </w:rPr>
              <w:t>–</w:t>
            </w:r>
            <w:r w:rsidRPr="002326AC">
              <w:rPr>
                <w:sz w:val="20"/>
                <w:lang w:eastAsia="da-DK"/>
              </w:rPr>
              <w:t>0,75)</w:t>
            </w:r>
          </w:p>
        </w:tc>
        <w:tc>
          <w:tcPr>
            <w:tcW w:w="1619" w:type="dxa"/>
          </w:tcPr>
          <w:p w14:paraId="64015A56" w14:textId="77777777" w:rsidR="00353069" w:rsidRPr="002326AC" w:rsidRDefault="00353069" w:rsidP="00032B9A">
            <w:pPr>
              <w:keepNext/>
              <w:spacing w:line="480" w:lineRule="auto"/>
              <w:rPr>
                <w:sz w:val="20"/>
                <w:lang w:eastAsia="da-DK"/>
              </w:rPr>
            </w:pPr>
          </w:p>
        </w:tc>
      </w:tr>
      <w:tr w:rsidR="00353069" w:rsidRPr="002326AC" w14:paraId="7F636CAB" w14:textId="77777777" w:rsidTr="006E6A40">
        <w:tc>
          <w:tcPr>
            <w:tcW w:w="3228" w:type="dxa"/>
          </w:tcPr>
          <w:p w14:paraId="7140FB8E" w14:textId="77777777" w:rsidR="00353069" w:rsidRPr="002326AC" w:rsidRDefault="00353069" w:rsidP="00032B9A">
            <w:pPr>
              <w:keepNext/>
              <w:ind w:left="357"/>
              <w:rPr>
                <w:sz w:val="20"/>
                <w:lang w:eastAsia="da-DK"/>
              </w:rPr>
            </w:pPr>
            <w:proofErr w:type="spellStart"/>
            <w:r w:rsidRPr="002326AC">
              <w:rPr>
                <w:sz w:val="20"/>
                <w:lang w:eastAsia="da-DK"/>
              </w:rPr>
              <w:t>Responsfrekvens</w:t>
            </w:r>
            <w:proofErr w:type="spellEnd"/>
            <w:r w:rsidRPr="002326AC">
              <w:rPr>
                <w:sz w:val="20"/>
                <w:lang w:eastAsia="da-DK"/>
              </w:rPr>
              <w:t xml:space="preserve"> </w:t>
            </w:r>
            <w:r w:rsidRPr="002326AC">
              <w:rPr>
                <w:sz w:val="20"/>
                <w:lang w:eastAsia="da-DK"/>
              </w:rPr>
              <w:br/>
              <w:t>(</w:t>
            </w:r>
            <w:proofErr w:type="spellStart"/>
            <w:r w:rsidR="00CF1F36" w:rsidRPr="002326AC">
              <w:rPr>
                <w:sz w:val="20"/>
                <w:lang w:eastAsia="da-DK"/>
              </w:rPr>
              <w:t>p</w:t>
            </w:r>
            <w:r w:rsidRPr="002326AC">
              <w:rPr>
                <w:sz w:val="20"/>
                <w:lang w:eastAsia="da-DK"/>
              </w:rPr>
              <w:t>rövarens</w:t>
            </w:r>
            <w:proofErr w:type="spellEnd"/>
            <w:r w:rsidRPr="002326AC">
              <w:rPr>
                <w:sz w:val="20"/>
                <w:lang w:eastAsia="da-DK"/>
              </w:rPr>
              <w:t xml:space="preserve"> </w:t>
            </w:r>
            <w:proofErr w:type="spellStart"/>
            <w:r w:rsidRPr="002326AC">
              <w:rPr>
                <w:sz w:val="20"/>
                <w:lang w:eastAsia="da-DK"/>
              </w:rPr>
              <w:t>utvärdering</w:t>
            </w:r>
            <w:proofErr w:type="spellEnd"/>
            <w:r w:rsidRPr="002326AC">
              <w:rPr>
                <w:sz w:val="20"/>
                <w:lang w:eastAsia="da-DK"/>
              </w:rPr>
              <w:t>)**</w:t>
            </w:r>
          </w:p>
        </w:tc>
        <w:tc>
          <w:tcPr>
            <w:tcW w:w="2280" w:type="dxa"/>
          </w:tcPr>
          <w:p w14:paraId="64FF6CE5" w14:textId="77777777" w:rsidR="00353069" w:rsidRPr="002326AC" w:rsidRDefault="00353069" w:rsidP="00032B9A">
            <w:pPr>
              <w:keepNext/>
              <w:spacing w:line="480" w:lineRule="auto"/>
              <w:jc w:val="center"/>
              <w:rPr>
                <w:sz w:val="20"/>
                <w:lang w:eastAsia="da-DK"/>
              </w:rPr>
            </w:pPr>
            <w:r w:rsidRPr="002326AC">
              <w:rPr>
                <w:sz w:val="20"/>
                <w:lang w:eastAsia="da-DK"/>
              </w:rPr>
              <w:t>49,2%</w:t>
            </w:r>
          </w:p>
        </w:tc>
        <w:tc>
          <w:tcPr>
            <w:tcW w:w="2160" w:type="dxa"/>
          </w:tcPr>
          <w:p w14:paraId="36018634" w14:textId="77777777" w:rsidR="00353069" w:rsidRPr="002326AC" w:rsidRDefault="00353069" w:rsidP="00032B9A">
            <w:pPr>
              <w:keepNext/>
              <w:spacing w:line="480" w:lineRule="auto"/>
              <w:jc w:val="center"/>
              <w:rPr>
                <w:sz w:val="20"/>
                <w:lang w:eastAsia="da-DK"/>
              </w:rPr>
            </w:pPr>
            <w:r w:rsidRPr="002326AC">
              <w:rPr>
                <w:sz w:val="20"/>
                <w:lang w:eastAsia="da-DK"/>
              </w:rPr>
              <w:t>46,5%</w:t>
            </w:r>
          </w:p>
        </w:tc>
        <w:tc>
          <w:tcPr>
            <w:tcW w:w="1619" w:type="dxa"/>
          </w:tcPr>
          <w:p w14:paraId="738639C7" w14:textId="77777777" w:rsidR="00353069" w:rsidRPr="002326AC" w:rsidRDefault="00353069" w:rsidP="00032B9A">
            <w:pPr>
              <w:keepNext/>
              <w:spacing w:line="480" w:lineRule="auto"/>
              <w:jc w:val="center"/>
              <w:rPr>
                <w:sz w:val="20"/>
                <w:lang w:eastAsia="da-DK"/>
              </w:rPr>
            </w:pPr>
          </w:p>
        </w:tc>
      </w:tr>
      <w:tr w:rsidR="00353069" w:rsidRPr="002326AC" w14:paraId="063F40A6" w14:textId="77777777" w:rsidTr="006E6A40">
        <w:tc>
          <w:tcPr>
            <w:tcW w:w="3228" w:type="dxa"/>
          </w:tcPr>
          <w:p w14:paraId="244CD32F" w14:textId="77777777" w:rsidR="00353069" w:rsidRPr="002326AC" w:rsidRDefault="00353069" w:rsidP="00032B9A">
            <w:pPr>
              <w:keepNext/>
              <w:spacing w:line="480" w:lineRule="auto"/>
              <w:ind w:left="360"/>
              <w:rPr>
                <w:sz w:val="20"/>
                <w:lang w:eastAsia="da-DK"/>
              </w:rPr>
            </w:pPr>
            <w:r w:rsidRPr="002326AC">
              <w:rPr>
                <w:sz w:val="20"/>
                <w:lang w:eastAsia="da-DK"/>
              </w:rPr>
              <w:t xml:space="preserve">Median </w:t>
            </w:r>
            <w:proofErr w:type="spellStart"/>
            <w:r w:rsidRPr="002326AC">
              <w:rPr>
                <w:sz w:val="20"/>
                <w:lang w:eastAsia="da-DK"/>
              </w:rPr>
              <w:t>överlevnad</w:t>
            </w:r>
            <w:proofErr w:type="spellEnd"/>
            <w:r w:rsidRPr="002326AC">
              <w:rPr>
                <w:sz w:val="20"/>
                <w:lang w:eastAsia="da-DK"/>
              </w:rPr>
              <w:t>*</w:t>
            </w:r>
          </w:p>
        </w:tc>
        <w:tc>
          <w:tcPr>
            <w:tcW w:w="2280" w:type="dxa"/>
          </w:tcPr>
          <w:p w14:paraId="324E7DAE" w14:textId="77777777" w:rsidR="00353069" w:rsidRPr="002326AC" w:rsidRDefault="00353069" w:rsidP="00032B9A">
            <w:pPr>
              <w:keepNext/>
              <w:spacing w:line="480" w:lineRule="auto"/>
              <w:jc w:val="center"/>
              <w:rPr>
                <w:sz w:val="20"/>
                <w:lang w:eastAsia="da-DK"/>
              </w:rPr>
            </w:pPr>
            <w:r w:rsidRPr="002326AC">
              <w:rPr>
                <w:sz w:val="20"/>
                <w:lang w:eastAsia="da-DK"/>
              </w:rPr>
              <w:t>19,9</w:t>
            </w:r>
          </w:p>
        </w:tc>
        <w:tc>
          <w:tcPr>
            <w:tcW w:w="2160" w:type="dxa"/>
          </w:tcPr>
          <w:p w14:paraId="08383A41" w14:textId="77777777" w:rsidR="00353069" w:rsidRPr="002326AC" w:rsidRDefault="00353069" w:rsidP="00032B9A">
            <w:pPr>
              <w:keepNext/>
              <w:spacing w:line="480" w:lineRule="auto"/>
              <w:jc w:val="center"/>
              <w:rPr>
                <w:sz w:val="20"/>
                <w:lang w:eastAsia="da-DK"/>
              </w:rPr>
            </w:pPr>
            <w:r w:rsidRPr="002326AC">
              <w:rPr>
                <w:sz w:val="20"/>
                <w:lang w:eastAsia="da-DK"/>
              </w:rPr>
              <w:t>21,2</w:t>
            </w:r>
          </w:p>
        </w:tc>
        <w:tc>
          <w:tcPr>
            <w:tcW w:w="1619" w:type="dxa"/>
          </w:tcPr>
          <w:p w14:paraId="701F925F" w14:textId="77777777" w:rsidR="00353069" w:rsidRPr="002326AC" w:rsidRDefault="00353069" w:rsidP="00032B9A">
            <w:pPr>
              <w:keepNext/>
              <w:spacing w:line="480" w:lineRule="auto"/>
              <w:jc w:val="center"/>
              <w:rPr>
                <w:sz w:val="20"/>
                <w:lang w:eastAsia="da-DK"/>
              </w:rPr>
            </w:pPr>
            <w:r w:rsidRPr="002326AC">
              <w:rPr>
                <w:sz w:val="20"/>
                <w:lang w:eastAsia="da-DK"/>
              </w:rPr>
              <w:t>0,0769</w:t>
            </w:r>
          </w:p>
        </w:tc>
      </w:tr>
      <w:tr w:rsidR="00353069" w:rsidRPr="002326AC" w14:paraId="7785269D" w14:textId="77777777" w:rsidTr="006E6A40">
        <w:tc>
          <w:tcPr>
            <w:tcW w:w="3228" w:type="dxa"/>
          </w:tcPr>
          <w:p w14:paraId="439FD6C7" w14:textId="77777777" w:rsidR="00353069" w:rsidRPr="002326AC" w:rsidRDefault="00353069" w:rsidP="00032B9A">
            <w:pPr>
              <w:keepNext/>
              <w:spacing w:line="480" w:lineRule="auto"/>
              <w:ind w:left="720"/>
              <w:rPr>
                <w:sz w:val="20"/>
                <w:lang w:eastAsia="da-DK"/>
              </w:rPr>
            </w:pPr>
            <w:r w:rsidRPr="002326AC">
              <w:rPr>
                <w:sz w:val="20"/>
                <w:lang w:eastAsia="da-DK"/>
              </w:rPr>
              <w:t>Hazard ratio (97,5% KI)</w:t>
            </w:r>
          </w:p>
        </w:tc>
        <w:tc>
          <w:tcPr>
            <w:tcW w:w="4440" w:type="dxa"/>
            <w:gridSpan w:val="2"/>
          </w:tcPr>
          <w:p w14:paraId="65FF6C27" w14:textId="6BD68650" w:rsidR="00353069" w:rsidRPr="002326AC" w:rsidRDefault="00353069" w:rsidP="00032B9A">
            <w:pPr>
              <w:keepNext/>
              <w:spacing w:line="480" w:lineRule="auto"/>
              <w:jc w:val="center"/>
              <w:rPr>
                <w:sz w:val="20"/>
                <w:lang w:eastAsia="da-DK"/>
              </w:rPr>
            </w:pPr>
            <w:r w:rsidRPr="002326AC">
              <w:rPr>
                <w:sz w:val="20"/>
                <w:lang w:eastAsia="da-DK"/>
              </w:rPr>
              <w:t>0,89 (0,76</w:t>
            </w:r>
            <w:r w:rsidR="001F4C37" w:rsidRPr="002326AC">
              <w:rPr>
                <w:sz w:val="20"/>
                <w:lang w:eastAsia="da-DK"/>
              </w:rPr>
              <w:t>–</w:t>
            </w:r>
            <w:r w:rsidRPr="002326AC">
              <w:rPr>
                <w:sz w:val="20"/>
                <w:lang w:eastAsia="da-DK"/>
              </w:rPr>
              <w:t>1,03)</w:t>
            </w:r>
          </w:p>
        </w:tc>
        <w:tc>
          <w:tcPr>
            <w:tcW w:w="1619" w:type="dxa"/>
          </w:tcPr>
          <w:p w14:paraId="12E50889" w14:textId="77777777" w:rsidR="00353069" w:rsidRPr="002326AC" w:rsidRDefault="00353069" w:rsidP="00032B9A">
            <w:pPr>
              <w:keepNext/>
              <w:spacing w:line="480" w:lineRule="auto"/>
              <w:rPr>
                <w:sz w:val="20"/>
                <w:lang w:eastAsia="da-DK"/>
              </w:rPr>
            </w:pPr>
          </w:p>
        </w:tc>
      </w:tr>
    </w:tbl>
    <w:p w14:paraId="4A2753BD" w14:textId="77777777" w:rsidR="00353069" w:rsidRPr="002326AC" w:rsidRDefault="00353069" w:rsidP="00353069">
      <w:pPr>
        <w:keepNext/>
        <w:rPr>
          <w:sz w:val="20"/>
          <w:lang w:val="sv-SE"/>
        </w:rPr>
      </w:pPr>
      <w:r w:rsidRPr="002326AC">
        <w:rPr>
          <w:sz w:val="20"/>
          <w:lang w:val="sv-SE"/>
        </w:rPr>
        <w:t>* Analys av överlevnad vid klinisk cut-off 31 januari 2007</w:t>
      </w:r>
    </w:p>
    <w:p w14:paraId="61C4597E" w14:textId="77777777" w:rsidR="00353069" w:rsidRPr="002326AC" w:rsidRDefault="00353069" w:rsidP="00353069">
      <w:pPr>
        <w:keepNext/>
        <w:rPr>
          <w:sz w:val="20"/>
          <w:lang w:val="sv-SE"/>
        </w:rPr>
      </w:pPr>
      <w:r w:rsidRPr="002326AC">
        <w:rPr>
          <w:sz w:val="20"/>
          <w:lang w:val="sv-SE"/>
        </w:rPr>
        <w:t>** Primär analys vid klinisk cut-off 31 januari 2006</w:t>
      </w:r>
    </w:p>
    <w:p w14:paraId="44AA1CD3" w14:textId="77777777" w:rsidR="00353069" w:rsidRPr="002326AC" w:rsidRDefault="00353069" w:rsidP="00353069">
      <w:pPr>
        <w:keepNext/>
        <w:rPr>
          <w:sz w:val="20"/>
          <w:lang w:val="sv-SE"/>
        </w:rPr>
      </w:pPr>
      <w:r w:rsidRPr="002326AC">
        <w:rPr>
          <w:sz w:val="20"/>
          <w:vertAlign w:val="superscript"/>
          <w:lang w:val="sv-SE"/>
        </w:rPr>
        <w:t xml:space="preserve">a </w:t>
      </w:r>
      <w:r w:rsidRPr="002326AC">
        <w:rPr>
          <w:sz w:val="20"/>
          <w:lang w:val="sv-SE"/>
        </w:rPr>
        <w:t xml:space="preserve"> Relativt mot kontrollgruppen</w:t>
      </w:r>
    </w:p>
    <w:p w14:paraId="4D20B3A0" w14:textId="77777777" w:rsidR="00353069" w:rsidRPr="002326AC" w:rsidRDefault="00353069" w:rsidP="00353069">
      <w:pPr>
        <w:rPr>
          <w:sz w:val="20"/>
          <w:lang w:val="sv-SE"/>
        </w:rPr>
      </w:pPr>
    </w:p>
    <w:p w14:paraId="7A97ED51" w14:textId="331185EA" w:rsidR="00353069" w:rsidRPr="002326AC" w:rsidRDefault="00353069" w:rsidP="00353069">
      <w:pPr>
        <w:rPr>
          <w:rFonts w:eastAsia="SimSun"/>
          <w:lang w:val="sv-SE" w:eastAsia="zh-CN" w:bidi="th-TH"/>
        </w:rPr>
      </w:pPr>
      <w:r w:rsidRPr="002326AC">
        <w:rPr>
          <w:lang w:val="sv-SE"/>
        </w:rPr>
        <w:t xml:space="preserve">I gruppen som behandlades med FOLFOX var median </w:t>
      </w:r>
      <w:smartTag w:uri="urn:schemas-microsoft-com:office:smarttags" w:element="stockticker">
        <w:r w:rsidRPr="002326AC">
          <w:rPr>
            <w:lang w:val="sv-SE"/>
          </w:rPr>
          <w:t>PFS</w:t>
        </w:r>
      </w:smartTag>
      <w:r w:rsidRPr="002326AC">
        <w:rPr>
          <w:lang w:val="sv-SE"/>
        </w:rPr>
        <w:t xml:space="preserve"> 8,6 månader hos patienter som behandlades med placebo och 9,4 månader hos patienter som behandlades med bevacizumab, </w:t>
      </w:r>
      <w:r w:rsidRPr="002326AC">
        <w:rPr>
          <w:rFonts w:eastAsia="SimSun"/>
          <w:lang w:val="sv-SE" w:eastAsia="zh-CN" w:bidi="th-TH"/>
        </w:rPr>
        <w:t xml:space="preserve">HR = 0,89, 97,5% KI </w:t>
      </w:r>
      <w:r w:rsidR="001F4C37" w:rsidRPr="002326AC">
        <w:rPr>
          <w:rFonts w:eastAsia="SimSun"/>
          <w:lang w:val="sv-SE" w:eastAsia="zh-CN" w:bidi="th-TH"/>
        </w:rPr>
        <w:t>=</w:t>
      </w:r>
      <w:r w:rsidRPr="002326AC">
        <w:rPr>
          <w:rFonts w:ascii="Arial" w:eastAsia="SimSun" w:hAnsi="Arial" w:cs="Arial"/>
          <w:lang w:val="sv-SE" w:eastAsia="zh-CN" w:bidi="th-TH"/>
        </w:rPr>
        <w:t xml:space="preserve"> [</w:t>
      </w:r>
      <w:r w:rsidRPr="002326AC">
        <w:rPr>
          <w:rFonts w:eastAsia="SimSun"/>
          <w:lang w:val="sv-SE" w:eastAsia="zh-CN" w:bidi="th-TH"/>
        </w:rPr>
        <w:t xml:space="preserve">0,73 </w:t>
      </w:r>
      <w:r w:rsidRPr="002326AC">
        <w:rPr>
          <w:rFonts w:ascii="Arial" w:eastAsia="SimSun" w:hAnsi="Arial" w:cs="Arial"/>
          <w:lang w:val="sv-SE" w:eastAsia="zh-CN" w:bidi="th-TH"/>
        </w:rPr>
        <w:t>;</w:t>
      </w:r>
      <w:r w:rsidRPr="002326AC">
        <w:rPr>
          <w:rFonts w:eastAsia="SimSun"/>
          <w:lang w:val="sv-SE" w:eastAsia="zh-CN" w:bidi="th-TH"/>
        </w:rPr>
        <w:t xml:space="preserve"> 1,08</w:t>
      </w:r>
      <w:r w:rsidRPr="002326AC">
        <w:rPr>
          <w:rFonts w:ascii="Arial" w:eastAsia="SimSun" w:hAnsi="Arial" w:cs="Arial"/>
          <w:lang w:val="sv-SE" w:eastAsia="zh-CN" w:bidi="th-TH"/>
        </w:rPr>
        <w:t>]</w:t>
      </w:r>
      <w:r w:rsidRPr="002326AC">
        <w:rPr>
          <w:rFonts w:eastAsia="SimSun"/>
          <w:lang w:val="sv-SE" w:eastAsia="zh-CN" w:bidi="th-TH"/>
        </w:rPr>
        <w:t xml:space="preserve">; p-värde </w:t>
      </w:r>
      <w:r w:rsidR="001F4C37" w:rsidRPr="002326AC">
        <w:rPr>
          <w:rFonts w:eastAsia="SimSun"/>
          <w:lang w:val="sv-SE" w:eastAsia="zh-CN" w:bidi="th-TH"/>
        </w:rPr>
        <w:t>=</w:t>
      </w:r>
      <w:r w:rsidRPr="002326AC">
        <w:rPr>
          <w:rFonts w:eastAsia="SimSun"/>
          <w:lang w:val="sv-SE" w:eastAsia="zh-CN" w:bidi="th-TH"/>
        </w:rPr>
        <w:t xml:space="preserve"> 0,1871, motsvarande resultat i gruppen som behandlades med XELOX var 7,4 respektive 9,3 månader, HR = 0,77, 97,5% KI = </w:t>
      </w:r>
      <w:r w:rsidRPr="002326AC">
        <w:rPr>
          <w:rFonts w:ascii="Arial" w:eastAsia="SimSun" w:hAnsi="Arial" w:cs="Arial"/>
          <w:lang w:val="sv-SE" w:eastAsia="zh-CN" w:bidi="th-TH"/>
        </w:rPr>
        <w:t>[</w:t>
      </w:r>
      <w:r w:rsidRPr="002326AC">
        <w:rPr>
          <w:rFonts w:eastAsia="SimSun"/>
          <w:lang w:val="sv-SE" w:eastAsia="zh-CN" w:bidi="th-TH"/>
        </w:rPr>
        <w:t xml:space="preserve">0,63 </w:t>
      </w:r>
      <w:r w:rsidRPr="002326AC">
        <w:rPr>
          <w:rFonts w:ascii="Arial" w:eastAsia="SimSun" w:hAnsi="Arial" w:cs="Arial"/>
          <w:lang w:val="sv-SE" w:eastAsia="zh-CN" w:bidi="th-TH"/>
        </w:rPr>
        <w:t>;</w:t>
      </w:r>
      <w:r w:rsidRPr="002326AC">
        <w:rPr>
          <w:rFonts w:eastAsia="SimSun"/>
          <w:lang w:val="sv-SE" w:eastAsia="zh-CN" w:bidi="th-TH"/>
        </w:rPr>
        <w:t xml:space="preserve"> 0,94</w:t>
      </w:r>
      <w:r w:rsidRPr="002326AC">
        <w:rPr>
          <w:rFonts w:ascii="Arial" w:eastAsia="SimSun" w:hAnsi="Arial" w:cs="Arial"/>
          <w:lang w:val="sv-SE" w:eastAsia="zh-CN" w:bidi="th-TH"/>
        </w:rPr>
        <w:t>]</w:t>
      </w:r>
      <w:r w:rsidRPr="002326AC">
        <w:rPr>
          <w:rFonts w:eastAsia="SimSun"/>
          <w:lang w:val="sv-SE" w:eastAsia="zh-CN" w:bidi="th-TH"/>
        </w:rPr>
        <w:t>; p</w:t>
      </w:r>
      <w:r w:rsidRPr="002326AC">
        <w:rPr>
          <w:rFonts w:eastAsia="SimSun"/>
          <w:lang w:val="sv-SE" w:eastAsia="zh-CN" w:bidi="th-TH"/>
        </w:rPr>
        <w:noBreakHyphen/>
        <w:t>värde</w:t>
      </w:r>
      <w:r w:rsidRPr="002326AC">
        <w:rPr>
          <w:rFonts w:eastAsia="SimSun"/>
          <w:lang w:val="sv-SE"/>
        </w:rPr>
        <w:t xml:space="preserve"> </w:t>
      </w:r>
      <w:r w:rsidR="001F4C37" w:rsidRPr="002326AC">
        <w:rPr>
          <w:rFonts w:eastAsia="SimSun"/>
          <w:lang w:val="sv-SE" w:eastAsia="zh-CN" w:bidi="th-TH"/>
        </w:rPr>
        <w:t>=</w:t>
      </w:r>
      <w:r w:rsidRPr="002326AC">
        <w:rPr>
          <w:rFonts w:eastAsia="SimSun"/>
          <w:lang w:val="sv-SE" w:eastAsia="zh-CN" w:bidi="th-TH"/>
        </w:rPr>
        <w:t xml:space="preserve"> 0,0026.</w:t>
      </w:r>
    </w:p>
    <w:p w14:paraId="317847B8" w14:textId="77777777" w:rsidR="00353069" w:rsidRPr="002326AC" w:rsidRDefault="00353069" w:rsidP="00353069">
      <w:pPr>
        <w:rPr>
          <w:rFonts w:eastAsia="SimSun"/>
          <w:lang w:val="sv-SE" w:eastAsia="zh-CN" w:bidi="th-TH"/>
        </w:rPr>
      </w:pPr>
    </w:p>
    <w:p w14:paraId="6E642B18" w14:textId="626B02D5" w:rsidR="00353069" w:rsidRPr="002326AC" w:rsidRDefault="00353069" w:rsidP="00353069">
      <w:pPr>
        <w:rPr>
          <w:rFonts w:eastAsia="SimSun"/>
          <w:lang w:val="sv-SE" w:eastAsia="zh-CN" w:bidi="th-TH"/>
        </w:rPr>
      </w:pPr>
      <w:r w:rsidRPr="002326AC">
        <w:rPr>
          <w:rFonts w:eastAsia="SimSun"/>
          <w:lang w:val="sv-SE" w:eastAsia="zh-CN" w:bidi="th-TH"/>
        </w:rPr>
        <w:t xml:space="preserve">Median överlevnad var 20,3 månader hos patienter som </w:t>
      </w:r>
      <w:r w:rsidRPr="002326AC">
        <w:rPr>
          <w:lang w:val="sv-SE"/>
        </w:rPr>
        <w:t xml:space="preserve">behandlades med placebo och 21,2 månader hos patienter som behandlades med bevacizumab i gruppen som behandlades med FOLFOX, </w:t>
      </w:r>
      <w:r w:rsidRPr="002326AC">
        <w:rPr>
          <w:rFonts w:eastAsia="SimSun"/>
          <w:lang w:val="sv-SE" w:eastAsia="zh-CN" w:bidi="th-TH"/>
        </w:rPr>
        <w:t xml:space="preserve">HR = 0,94, 97,5% KI </w:t>
      </w:r>
      <w:r w:rsidR="001F4C37" w:rsidRPr="002326AC">
        <w:rPr>
          <w:rFonts w:eastAsia="SimSun"/>
          <w:lang w:val="sv-SE" w:eastAsia="zh-CN" w:bidi="th-TH"/>
        </w:rPr>
        <w:t>=</w:t>
      </w:r>
      <w:r w:rsidRPr="002326AC">
        <w:rPr>
          <w:rFonts w:ascii="Arial" w:eastAsia="SimSun" w:hAnsi="Arial" w:cs="Arial"/>
          <w:lang w:val="sv-SE" w:eastAsia="zh-CN" w:bidi="th-TH"/>
        </w:rPr>
        <w:t xml:space="preserve"> [</w:t>
      </w:r>
      <w:r w:rsidRPr="002326AC">
        <w:rPr>
          <w:rFonts w:eastAsia="SimSun"/>
          <w:lang w:val="sv-SE" w:eastAsia="zh-CN" w:bidi="th-TH"/>
        </w:rPr>
        <w:t xml:space="preserve">0,75 </w:t>
      </w:r>
      <w:r w:rsidRPr="002326AC">
        <w:rPr>
          <w:rFonts w:ascii="Arial" w:eastAsia="SimSun" w:hAnsi="Arial" w:cs="Arial"/>
          <w:lang w:val="sv-SE" w:eastAsia="zh-CN" w:bidi="th-TH"/>
        </w:rPr>
        <w:t>;</w:t>
      </w:r>
      <w:r w:rsidRPr="002326AC">
        <w:rPr>
          <w:rFonts w:eastAsia="SimSun"/>
          <w:lang w:val="sv-SE" w:eastAsia="zh-CN" w:bidi="th-TH"/>
        </w:rPr>
        <w:t xml:space="preserve"> 1,16</w:t>
      </w:r>
      <w:r w:rsidRPr="002326AC">
        <w:rPr>
          <w:rFonts w:ascii="Arial" w:eastAsia="SimSun" w:hAnsi="Arial" w:cs="Arial"/>
          <w:lang w:val="sv-SE" w:eastAsia="zh-CN" w:bidi="th-TH"/>
        </w:rPr>
        <w:t>]</w:t>
      </w:r>
      <w:r w:rsidRPr="002326AC">
        <w:rPr>
          <w:rFonts w:eastAsia="SimSun"/>
          <w:lang w:val="sv-SE" w:eastAsia="zh-CN" w:bidi="th-TH"/>
        </w:rPr>
        <w:t xml:space="preserve">; p-värde </w:t>
      </w:r>
      <w:r w:rsidR="001F4C37" w:rsidRPr="002326AC">
        <w:rPr>
          <w:rFonts w:eastAsia="SimSun"/>
          <w:lang w:val="sv-SE" w:eastAsia="zh-CN" w:bidi="th-TH"/>
        </w:rPr>
        <w:t>=</w:t>
      </w:r>
      <w:r w:rsidRPr="002326AC">
        <w:rPr>
          <w:rFonts w:eastAsia="SimSun"/>
          <w:lang w:val="sv-SE" w:eastAsia="zh-CN" w:bidi="th-TH"/>
        </w:rPr>
        <w:t xml:space="preserve"> 0,4937, motsvarande resultat i gruppen som behandlades med XELOX var 19,2 respektive 21,4 månader, HR = 0,84, 97,5% KI = </w:t>
      </w:r>
      <w:r w:rsidRPr="002326AC">
        <w:rPr>
          <w:rFonts w:ascii="Arial" w:eastAsia="SimSun" w:hAnsi="Arial" w:cs="Arial"/>
          <w:lang w:val="sv-SE" w:eastAsia="zh-CN" w:bidi="th-TH"/>
        </w:rPr>
        <w:t>[</w:t>
      </w:r>
      <w:r w:rsidRPr="002326AC">
        <w:rPr>
          <w:rFonts w:eastAsia="SimSun"/>
          <w:lang w:val="sv-SE" w:eastAsia="zh-CN" w:bidi="th-TH"/>
        </w:rPr>
        <w:t xml:space="preserve">0,68 </w:t>
      </w:r>
      <w:r w:rsidRPr="002326AC">
        <w:rPr>
          <w:rFonts w:ascii="Arial" w:eastAsia="SimSun" w:hAnsi="Arial" w:cs="Arial"/>
          <w:lang w:val="sv-SE" w:eastAsia="zh-CN" w:bidi="th-TH"/>
        </w:rPr>
        <w:t>;</w:t>
      </w:r>
      <w:r w:rsidRPr="002326AC">
        <w:rPr>
          <w:rFonts w:eastAsia="SimSun"/>
          <w:lang w:val="sv-SE" w:eastAsia="zh-CN" w:bidi="th-TH"/>
        </w:rPr>
        <w:t xml:space="preserve"> 1,04</w:t>
      </w:r>
      <w:r w:rsidRPr="002326AC">
        <w:rPr>
          <w:rFonts w:ascii="Arial" w:eastAsia="SimSun" w:hAnsi="Arial" w:cs="Arial"/>
          <w:lang w:val="sv-SE" w:eastAsia="zh-CN" w:bidi="th-TH"/>
        </w:rPr>
        <w:t>]</w:t>
      </w:r>
      <w:r w:rsidRPr="002326AC">
        <w:rPr>
          <w:rFonts w:eastAsia="SimSun"/>
          <w:lang w:val="sv-SE" w:eastAsia="zh-CN" w:bidi="th-TH"/>
        </w:rPr>
        <w:t>; p</w:t>
      </w:r>
      <w:r w:rsidRPr="002326AC">
        <w:rPr>
          <w:rFonts w:eastAsia="SimSun"/>
          <w:lang w:val="sv-SE" w:eastAsia="zh-CN" w:bidi="th-TH"/>
        </w:rPr>
        <w:noBreakHyphen/>
        <w:t>värde</w:t>
      </w:r>
      <w:r w:rsidRPr="002326AC">
        <w:rPr>
          <w:rFonts w:eastAsia="SimSun"/>
          <w:lang w:val="sv-SE"/>
        </w:rPr>
        <w:t xml:space="preserve"> </w:t>
      </w:r>
      <w:r w:rsidR="001F4C37" w:rsidRPr="002326AC">
        <w:rPr>
          <w:rFonts w:eastAsia="SimSun"/>
          <w:lang w:val="sv-SE" w:eastAsia="zh-CN" w:bidi="th-TH"/>
        </w:rPr>
        <w:t>=</w:t>
      </w:r>
      <w:r w:rsidRPr="002326AC">
        <w:rPr>
          <w:rFonts w:eastAsia="SimSun"/>
          <w:lang w:val="sv-SE" w:eastAsia="zh-CN" w:bidi="th-TH"/>
        </w:rPr>
        <w:t xml:space="preserve"> 0,0698.</w:t>
      </w:r>
    </w:p>
    <w:p w14:paraId="13D61BFA" w14:textId="77777777" w:rsidR="00353069" w:rsidRPr="002326AC" w:rsidRDefault="00353069" w:rsidP="00353069">
      <w:pPr>
        <w:keepNext/>
        <w:keepLines/>
        <w:rPr>
          <w:b/>
          <w:lang w:val="sv-SE"/>
        </w:rPr>
      </w:pPr>
    </w:p>
    <w:p w14:paraId="17FBFACC" w14:textId="77777777" w:rsidR="00353069" w:rsidRPr="002326AC" w:rsidRDefault="00353069" w:rsidP="00353069">
      <w:pPr>
        <w:rPr>
          <w:i/>
          <w:lang w:val="sv-SE"/>
        </w:rPr>
      </w:pPr>
      <w:r w:rsidRPr="002326AC">
        <w:rPr>
          <w:i/>
          <w:lang w:val="sv-SE"/>
        </w:rPr>
        <w:t>ECOG E3200</w:t>
      </w:r>
    </w:p>
    <w:p w14:paraId="38D127B2" w14:textId="77777777" w:rsidR="00353069" w:rsidRPr="002326AC" w:rsidRDefault="00353069" w:rsidP="00353069">
      <w:pPr>
        <w:rPr>
          <w:b/>
          <w:lang w:val="sv-SE"/>
        </w:rPr>
      </w:pPr>
      <w:r w:rsidRPr="002326AC">
        <w:rPr>
          <w:lang w:val="sv-SE"/>
        </w:rPr>
        <w:t>Detta var en randomiserad, öppen fas-III studie med aktiv kontroll som undersökte Avastin 10 mg/kg i kombination med kalciumfolinat med 5</w:t>
      </w:r>
      <w:r w:rsidRPr="002326AC">
        <w:rPr>
          <w:lang w:val="sv-SE"/>
        </w:rPr>
        <w:noBreakHyphen/>
        <w:t>fluorouracil bolus och sedan 5</w:t>
      </w:r>
      <w:r w:rsidRPr="002326AC">
        <w:rPr>
          <w:lang w:val="sv-SE"/>
        </w:rPr>
        <w:noBreakHyphen/>
        <w:t>fluorouracil infusion, med intravenöst oxaliplatin (FOLFOX-4), administrerat enligt ett 2-veckors schema till tidigare behandlade patienter (andra linjen) med avancerad kolorektalcancer. I kemoterapigrupperna användes för FOLFOX-4 regimen samma doser och schema som visas i tabell</w:t>
      </w:r>
      <w:r w:rsidR="00A258C3" w:rsidRPr="002326AC">
        <w:rPr>
          <w:lang w:val="sv-SE"/>
        </w:rPr>
        <w:t> </w:t>
      </w:r>
      <w:r w:rsidR="0038550D">
        <w:rPr>
          <w:lang w:val="sv-SE"/>
        </w:rPr>
        <w:t>6</w:t>
      </w:r>
      <w:r w:rsidR="0038550D" w:rsidRPr="002326AC">
        <w:rPr>
          <w:lang w:val="sv-SE"/>
        </w:rPr>
        <w:t xml:space="preserve"> </w:t>
      </w:r>
      <w:r w:rsidRPr="002326AC">
        <w:rPr>
          <w:lang w:val="sv-SE"/>
        </w:rPr>
        <w:t xml:space="preserve">för studien NO16966. </w:t>
      </w:r>
    </w:p>
    <w:p w14:paraId="4AECAB5C" w14:textId="77777777" w:rsidR="00353069" w:rsidRPr="002326AC" w:rsidRDefault="00353069" w:rsidP="00353069">
      <w:pPr>
        <w:rPr>
          <w:lang w:val="sv-SE"/>
        </w:rPr>
      </w:pPr>
    </w:p>
    <w:p w14:paraId="73E3C3C3" w14:textId="77777777" w:rsidR="001F4C37" w:rsidRDefault="00353069" w:rsidP="00353069">
      <w:pPr>
        <w:rPr>
          <w:lang w:val="sv-SE"/>
        </w:rPr>
      </w:pPr>
      <w:r w:rsidRPr="002326AC">
        <w:rPr>
          <w:lang w:val="sv-SE"/>
        </w:rPr>
        <w:t>Den primära effektparametern för studien var överlevnad, definierat som tiden från randomisering till död, oberoende av anledning till död. 829 patienter randomiserades (292 FOLFOX-4, 293 Avastin + FOLFOX-4 och</w:t>
      </w:r>
      <w:r w:rsidRPr="002326AC" w:rsidDel="00B75A41">
        <w:rPr>
          <w:lang w:val="sv-SE"/>
        </w:rPr>
        <w:t xml:space="preserve"> 244 Avastin </w:t>
      </w:r>
      <w:r w:rsidRPr="002326AC">
        <w:rPr>
          <w:lang w:val="sv-SE"/>
        </w:rPr>
        <w:t>i monoterapi</w:t>
      </w:r>
      <w:r w:rsidRPr="002326AC" w:rsidDel="00B75A41">
        <w:rPr>
          <w:lang w:val="sv-SE"/>
        </w:rPr>
        <w:t xml:space="preserve">). </w:t>
      </w:r>
    </w:p>
    <w:p w14:paraId="5B5B3D18" w14:textId="77777777" w:rsidR="001F4C37" w:rsidRDefault="001F4C37" w:rsidP="00353069">
      <w:pPr>
        <w:rPr>
          <w:lang w:val="sv-SE"/>
        </w:rPr>
      </w:pPr>
    </w:p>
    <w:p w14:paraId="7476BE23" w14:textId="5479AFD4" w:rsidR="00353069" w:rsidRPr="002326AC" w:rsidRDefault="00353069" w:rsidP="00353069">
      <w:pPr>
        <w:rPr>
          <w:lang w:val="sv-SE"/>
        </w:rPr>
      </w:pPr>
      <w:r w:rsidRPr="002326AC">
        <w:rPr>
          <w:lang w:val="sv-SE"/>
        </w:rPr>
        <w:t>Tillägg av Avastin till FOLFOX-4 resulterade i en statistiskt signifikant förlängning av överlevnad. Statistiskt signifikanta förbättringar i progressionsfri överlevnad och objektiv responsfrekvens observerades också (se tabell</w:t>
      </w:r>
      <w:r w:rsidR="00913FAA" w:rsidRPr="002326AC">
        <w:rPr>
          <w:lang w:val="sv-SE"/>
        </w:rPr>
        <w:t> </w:t>
      </w:r>
      <w:r w:rsidR="0038550D">
        <w:rPr>
          <w:lang w:val="sv-SE"/>
        </w:rPr>
        <w:t>8</w:t>
      </w:r>
      <w:r w:rsidRPr="002326AC">
        <w:rPr>
          <w:lang w:val="sv-SE"/>
        </w:rPr>
        <w:t xml:space="preserve">). </w:t>
      </w:r>
    </w:p>
    <w:p w14:paraId="0A693D21" w14:textId="77777777" w:rsidR="00353069" w:rsidRPr="002326AC" w:rsidRDefault="00353069" w:rsidP="00353069">
      <w:pPr>
        <w:rPr>
          <w:lang w:val="sv-SE"/>
        </w:rPr>
      </w:pPr>
    </w:p>
    <w:p w14:paraId="025ACA92" w14:textId="77777777" w:rsidR="00353069" w:rsidRPr="002326AC" w:rsidRDefault="00353069" w:rsidP="005422A1">
      <w:pPr>
        <w:keepNext/>
        <w:rPr>
          <w:b/>
          <w:lang w:val="sv-SE"/>
        </w:rPr>
      </w:pPr>
      <w:r w:rsidRPr="002326AC">
        <w:rPr>
          <w:b/>
          <w:lang w:val="sv-SE"/>
        </w:rPr>
        <w:lastRenderedPageBreak/>
        <w:t>Tabell</w:t>
      </w:r>
      <w:r w:rsidR="00913FAA" w:rsidRPr="002326AC">
        <w:rPr>
          <w:b/>
          <w:lang w:val="sv-SE"/>
        </w:rPr>
        <w:t> </w:t>
      </w:r>
      <w:r w:rsidR="0038550D">
        <w:rPr>
          <w:b/>
          <w:lang w:val="sv-SE"/>
        </w:rPr>
        <w:t>8</w:t>
      </w:r>
      <w:r w:rsidR="0038550D" w:rsidRPr="002326AC">
        <w:rPr>
          <w:b/>
          <w:lang w:val="sv-SE"/>
        </w:rPr>
        <w:t xml:space="preserve"> </w:t>
      </w:r>
      <w:r w:rsidRPr="002326AC">
        <w:rPr>
          <w:b/>
          <w:lang w:val="sv-SE"/>
        </w:rPr>
        <w:tab/>
        <w:t>Effektresultat för studien E3200</w:t>
      </w:r>
    </w:p>
    <w:p w14:paraId="701A03A0" w14:textId="77777777" w:rsidR="00353069" w:rsidRPr="002326AC" w:rsidRDefault="00353069" w:rsidP="005422A1">
      <w:pPr>
        <w:keepNext/>
        <w:rPr>
          <w:b/>
          <w:lang w:val="sv-SE"/>
        </w:rPr>
      </w:pPr>
    </w:p>
    <w:tbl>
      <w:tblPr>
        <w:tblW w:w="0" w:type="auto"/>
        <w:jc w:val="center"/>
        <w:tblLayout w:type="fixed"/>
        <w:tblLook w:val="0000" w:firstRow="0" w:lastRow="0" w:firstColumn="0" w:lastColumn="0" w:noHBand="0" w:noVBand="0"/>
      </w:tblPr>
      <w:tblGrid>
        <w:gridCol w:w="4385"/>
        <w:gridCol w:w="1980"/>
        <w:gridCol w:w="2091"/>
      </w:tblGrid>
      <w:tr w:rsidR="00353069" w:rsidRPr="002326AC" w14:paraId="72AF77F5" w14:textId="77777777" w:rsidTr="004D186E">
        <w:trPr>
          <w:cantSplit/>
          <w:trHeight w:val="360"/>
          <w:tblHeader/>
          <w:jc w:val="center"/>
        </w:trPr>
        <w:tc>
          <w:tcPr>
            <w:tcW w:w="4385" w:type="dxa"/>
            <w:tcBorders>
              <w:top w:val="single" w:sz="4" w:space="0" w:color="auto"/>
              <w:left w:val="single" w:sz="8" w:space="0" w:color="auto"/>
              <w:right w:val="single" w:sz="8" w:space="0" w:color="auto"/>
            </w:tcBorders>
            <w:vAlign w:val="bottom"/>
          </w:tcPr>
          <w:p w14:paraId="310A00FF" w14:textId="77777777" w:rsidR="00353069" w:rsidRPr="002326AC" w:rsidRDefault="00353069" w:rsidP="005422A1">
            <w:pPr>
              <w:pStyle w:val="TableCellCenter"/>
              <w:keepLines w:val="0"/>
              <w:rPr>
                <w:sz w:val="18"/>
                <w:szCs w:val="18"/>
                <w:lang w:val="sv-SE"/>
              </w:rPr>
            </w:pPr>
          </w:p>
        </w:tc>
        <w:tc>
          <w:tcPr>
            <w:tcW w:w="4071" w:type="dxa"/>
            <w:gridSpan w:val="2"/>
            <w:tcBorders>
              <w:top w:val="single" w:sz="4" w:space="0" w:color="auto"/>
              <w:left w:val="single" w:sz="8" w:space="0" w:color="auto"/>
              <w:bottom w:val="single" w:sz="4" w:space="0" w:color="auto"/>
              <w:right w:val="single" w:sz="8" w:space="0" w:color="auto"/>
            </w:tcBorders>
            <w:vAlign w:val="bottom"/>
          </w:tcPr>
          <w:p w14:paraId="67D50862" w14:textId="77777777" w:rsidR="00353069" w:rsidRPr="00CE71A4" w:rsidRDefault="00353069" w:rsidP="005422A1">
            <w:pPr>
              <w:pStyle w:val="TableCellCenter"/>
              <w:keepLines w:val="0"/>
              <w:rPr>
                <w:bCs/>
                <w:sz w:val="18"/>
                <w:szCs w:val="18"/>
                <w:lang w:val="sv-SE"/>
              </w:rPr>
            </w:pPr>
            <w:r w:rsidRPr="00CE71A4">
              <w:rPr>
                <w:bCs/>
                <w:sz w:val="18"/>
                <w:szCs w:val="18"/>
                <w:lang w:val="sv-SE"/>
              </w:rPr>
              <w:t>E3200</w:t>
            </w:r>
          </w:p>
        </w:tc>
      </w:tr>
      <w:tr w:rsidR="00353069" w:rsidRPr="002326AC" w14:paraId="05C3FDF3" w14:textId="77777777" w:rsidTr="004D186E">
        <w:trPr>
          <w:cantSplit/>
          <w:trHeight w:val="457"/>
          <w:tblHeader/>
          <w:jc w:val="center"/>
        </w:trPr>
        <w:tc>
          <w:tcPr>
            <w:tcW w:w="4385" w:type="dxa"/>
            <w:tcBorders>
              <w:left w:val="single" w:sz="8" w:space="0" w:color="auto"/>
              <w:bottom w:val="single" w:sz="8" w:space="0" w:color="auto"/>
              <w:right w:val="single" w:sz="8" w:space="0" w:color="auto"/>
            </w:tcBorders>
            <w:vAlign w:val="bottom"/>
          </w:tcPr>
          <w:p w14:paraId="5099E278" w14:textId="77777777" w:rsidR="00353069" w:rsidRPr="002326AC" w:rsidRDefault="00353069" w:rsidP="005422A1">
            <w:pPr>
              <w:pStyle w:val="TableCellCenter"/>
              <w:keepLines w:val="0"/>
              <w:rPr>
                <w:sz w:val="18"/>
                <w:szCs w:val="18"/>
                <w:lang w:val="sv-SE"/>
              </w:rPr>
            </w:pPr>
          </w:p>
        </w:tc>
        <w:tc>
          <w:tcPr>
            <w:tcW w:w="1980" w:type="dxa"/>
            <w:tcBorders>
              <w:top w:val="single" w:sz="4" w:space="0" w:color="auto"/>
              <w:left w:val="single" w:sz="8" w:space="0" w:color="auto"/>
              <w:bottom w:val="single" w:sz="8" w:space="0" w:color="auto"/>
              <w:right w:val="single" w:sz="4" w:space="0" w:color="auto"/>
            </w:tcBorders>
            <w:vAlign w:val="bottom"/>
          </w:tcPr>
          <w:p w14:paraId="3A920829" w14:textId="77777777" w:rsidR="00353069" w:rsidRPr="002326AC" w:rsidRDefault="00353069" w:rsidP="005422A1">
            <w:pPr>
              <w:pStyle w:val="TableCellCenter"/>
              <w:keepLines w:val="0"/>
              <w:rPr>
                <w:sz w:val="18"/>
                <w:szCs w:val="18"/>
                <w:lang w:val="sv-SE"/>
              </w:rPr>
            </w:pPr>
            <w:r w:rsidRPr="002326AC">
              <w:rPr>
                <w:sz w:val="18"/>
                <w:szCs w:val="18"/>
                <w:lang w:val="sv-SE"/>
              </w:rPr>
              <w:t>FOLFOX-4</w:t>
            </w:r>
          </w:p>
        </w:tc>
        <w:tc>
          <w:tcPr>
            <w:tcW w:w="2091" w:type="dxa"/>
            <w:tcBorders>
              <w:top w:val="single" w:sz="4" w:space="0" w:color="auto"/>
              <w:left w:val="single" w:sz="4" w:space="0" w:color="auto"/>
              <w:bottom w:val="single" w:sz="8" w:space="0" w:color="auto"/>
              <w:right w:val="single" w:sz="8" w:space="0" w:color="auto"/>
            </w:tcBorders>
            <w:vAlign w:val="bottom"/>
          </w:tcPr>
          <w:p w14:paraId="0F4FDC52" w14:textId="77777777" w:rsidR="00353069" w:rsidRPr="002326AC" w:rsidRDefault="00353069" w:rsidP="005422A1">
            <w:pPr>
              <w:pStyle w:val="TableCellCenter"/>
              <w:keepLines w:val="0"/>
              <w:rPr>
                <w:sz w:val="18"/>
                <w:szCs w:val="18"/>
                <w:lang w:val="sv-SE"/>
              </w:rPr>
            </w:pPr>
            <w:r w:rsidRPr="002326AC">
              <w:rPr>
                <w:sz w:val="18"/>
                <w:szCs w:val="18"/>
                <w:lang w:val="sv-SE"/>
              </w:rPr>
              <w:t>FOLFOX-4 </w:t>
            </w:r>
            <w:r w:rsidRPr="002326AC">
              <w:rPr>
                <w:rFonts w:ascii="Symbol" w:hAnsi="Symbol"/>
                <w:sz w:val="18"/>
                <w:szCs w:val="18"/>
              </w:rPr>
              <w:t></w:t>
            </w:r>
            <w:r w:rsidRPr="002326AC">
              <w:rPr>
                <w:sz w:val="18"/>
                <w:szCs w:val="18"/>
                <w:lang w:val="sv-SE"/>
              </w:rPr>
              <w:t> Avastin</w:t>
            </w:r>
            <w:r w:rsidRPr="002326AC">
              <w:rPr>
                <w:sz w:val="18"/>
                <w:szCs w:val="18"/>
                <w:vertAlign w:val="superscript"/>
                <w:lang w:val="sv-SE"/>
              </w:rPr>
              <w:t>a</w:t>
            </w:r>
          </w:p>
        </w:tc>
      </w:tr>
      <w:tr w:rsidR="00353069" w:rsidRPr="002326AC" w14:paraId="78084D0E" w14:textId="77777777" w:rsidTr="004D186E">
        <w:trPr>
          <w:cantSplit/>
          <w:tblHeader/>
          <w:jc w:val="center"/>
        </w:trPr>
        <w:tc>
          <w:tcPr>
            <w:tcW w:w="4385" w:type="dxa"/>
            <w:tcBorders>
              <w:top w:val="single" w:sz="8" w:space="0" w:color="auto"/>
              <w:left w:val="single" w:sz="8" w:space="0" w:color="auto"/>
              <w:bottom w:val="single" w:sz="4" w:space="0" w:color="auto"/>
              <w:right w:val="single" w:sz="8" w:space="0" w:color="auto"/>
            </w:tcBorders>
          </w:tcPr>
          <w:p w14:paraId="4AF203AE" w14:textId="77777777" w:rsidR="00353069" w:rsidRPr="002326AC" w:rsidRDefault="00353069" w:rsidP="004D186E">
            <w:pPr>
              <w:pStyle w:val="TableCellLeft"/>
              <w:keepNext w:val="0"/>
              <w:keepLines w:val="0"/>
              <w:rPr>
                <w:sz w:val="18"/>
                <w:szCs w:val="18"/>
                <w:lang w:val="sv-SE"/>
              </w:rPr>
            </w:pPr>
            <w:r w:rsidRPr="002326AC">
              <w:rPr>
                <w:sz w:val="18"/>
                <w:szCs w:val="18"/>
                <w:lang w:val="sv-SE"/>
              </w:rPr>
              <w:t>Antal patienter</w:t>
            </w:r>
          </w:p>
        </w:tc>
        <w:tc>
          <w:tcPr>
            <w:tcW w:w="1980" w:type="dxa"/>
            <w:tcBorders>
              <w:top w:val="single" w:sz="8" w:space="0" w:color="auto"/>
              <w:left w:val="single" w:sz="8" w:space="0" w:color="auto"/>
              <w:bottom w:val="single" w:sz="4" w:space="0" w:color="auto"/>
              <w:right w:val="single" w:sz="4" w:space="0" w:color="auto"/>
            </w:tcBorders>
          </w:tcPr>
          <w:p w14:paraId="41841116" w14:textId="77777777" w:rsidR="00353069" w:rsidRPr="002326AC" w:rsidRDefault="00353069" w:rsidP="004D186E">
            <w:pPr>
              <w:pStyle w:val="TableCellCenter"/>
              <w:keepNext w:val="0"/>
              <w:keepLines w:val="0"/>
              <w:rPr>
                <w:sz w:val="18"/>
                <w:szCs w:val="18"/>
                <w:lang w:val="sv-SE"/>
              </w:rPr>
            </w:pPr>
            <w:r w:rsidRPr="002326AC">
              <w:rPr>
                <w:sz w:val="18"/>
                <w:szCs w:val="18"/>
                <w:lang w:val="sv-SE"/>
              </w:rPr>
              <w:t>292</w:t>
            </w:r>
          </w:p>
        </w:tc>
        <w:tc>
          <w:tcPr>
            <w:tcW w:w="2091" w:type="dxa"/>
            <w:tcBorders>
              <w:top w:val="single" w:sz="8" w:space="0" w:color="auto"/>
              <w:left w:val="single" w:sz="4" w:space="0" w:color="auto"/>
              <w:bottom w:val="single" w:sz="4" w:space="0" w:color="auto"/>
              <w:right w:val="single" w:sz="8" w:space="0" w:color="auto"/>
            </w:tcBorders>
          </w:tcPr>
          <w:p w14:paraId="029061E5" w14:textId="77777777" w:rsidR="00353069" w:rsidRPr="002326AC" w:rsidRDefault="00353069" w:rsidP="004D186E">
            <w:pPr>
              <w:pStyle w:val="TableCellCenter"/>
              <w:keepNext w:val="0"/>
              <w:keepLines w:val="0"/>
              <w:rPr>
                <w:sz w:val="18"/>
                <w:szCs w:val="18"/>
                <w:lang w:val="sv-SE"/>
              </w:rPr>
            </w:pPr>
            <w:r w:rsidRPr="002326AC">
              <w:rPr>
                <w:sz w:val="18"/>
                <w:szCs w:val="18"/>
                <w:lang w:val="sv-SE"/>
              </w:rPr>
              <w:t>293</w:t>
            </w:r>
          </w:p>
        </w:tc>
      </w:tr>
      <w:tr w:rsidR="00353069" w:rsidRPr="002326AC" w14:paraId="2097DEAA" w14:textId="77777777" w:rsidTr="00353069">
        <w:trPr>
          <w:cantSplit/>
          <w:jc w:val="center"/>
        </w:trPr>
        <w:tc>
          <w:tcPr>
            <w:tcW w:w="4385" w:type="dxa"/>
            <w:tcBorders>
              <w:top w:val="single" w:sz="4" w:space="0" w:color="auto"/>
              <w:left w:val="single" w:sz="8" w:space="0" w:color="auto"/>
              <w:bottom w:val="single" w:sz="4" w:space="0" w:color="auto"/>
            </w:tcBorders>
          </w:tcPr>
          <w:p w14:paraId="7180FB23" w14:textId="77777777" w:rsidR="00353069" w:rsidRPr="00CE71A4" w:rsidRDefault="00353069" w:rsidP="004D186E">
            <w:pPr>
              <w:pStyle w:val="TableCellHead"/>
              <w:keepNext w:val="0"/>
              <w:keepLines w:val="0"/>
              <w:rPr>
                <w:bCs/>
                <w:sz w:val="18"/>
                <w:szCs w:val="18"/>
                <w:u w:val="none"/>
                <w:lang w:val="sv-SE"/>
              </w:rPr>
            </w:pPr>
            <w:r w:rsidRPr="00CE71A4">
              <w:rPr>
                <w:bCs/>
                <w:sz w:val="18"/>
                <w:szCs w:val="18"/>
                <w:u w:val="none"/>
                <w:lang w:val="sv-SE"/>
              </w:rPr>
              <w:t>Överlevnad</w:t>
            </w:r>
          </w:p>
        </w:tc>
        <w:tc>
          <w:tcPr>
            <w:tcW w:w="1980" w:type="dxa"/>
            <w:tcBorders>
              <w:top w:val="single" w:sz="4" w:space="0" w:color="auto"/>
              <w:bottom w:val="single" w:sz="4" w:space="0" w:color="auto"/>
            </w:tcBorders>
          </w:tcPr>
          <w:p w14:paraId="7C2F5197" w14:textId="77777777" w:rsidR="00353069" w:rsidRPr="002326AC" w:rsidRDefault="00353069" w:rsidP="004D186E">
            <w:pPr>
              <w:pStyle w:val="TableCellCenter"/>
              <w:keepNext w:val="0"/>
              <w:keepLines w:val="0"/>
              <w:rPr>
                <w:sz w:val="18"/>
                <w:szCs w:val="18"/>
                <w:lang w:val="sv-SE"/>
              </w:rPr>
            </w:pPr>
          </w:p>
        </w:tc>
        <w:tc>
          <w:tcPr>
            <w:tcW w:w="2091" w:type="dxa"/>
            <w:tcBorders>
              <w:top w:val="single" w:sz="4" w:space="0" w:color="auto"/>
              <w:bottom w:val="single" w:sz="4" w:space="0" w:color="auto"/>
              <w:right w:val="single" w:sz="8" w:space="0" w:color="auto"/>
            </w:tcBorders>
          </w:tcPr>
          <w:p w14:paraId="3E5A1301" w14:textId="77777777" w:rsidR="00353069" w:rsidRPr="002326AC" w:rsidRDefault="00353069" w:rsidP="004D186E">
            <w:pPr>
              <w:pStyle w:val="TableCellCenter"/>
              <w:keepNext w:val="0"/>
              <w:keepLines w:val="0"/>
              <w:rPr>
                <w:sz w:val="18"/>
                <w:szCs w:val="18"/>
                <w:lang w:val="sv-SE"/>
              </w:rPr>
            </w:pPr>
          </w:p>
        </w:tc>
      </w:tr>
      <w:tr w:rsidR="00353069" w:rsidRPr="002326AC" w14:paraId="4740F408" w14:textId="77777777" w:rsidTr="00353069">
        <w:trPr>
          <w:cantSplit/>
          <w:jc w:val="center"/>
        </w:trPr>
        <w:tc>
          <w:tcPr>
            <w:tcW w:w="4385" w:type="dxa"/>
            <w:tcBorders>
              <w:top w:val="single" w:sz="4" w:space="0" w:color="auto"/>
              <w:left w:val="single" w:sz="8" w:space="0" w:color="auto"/>
              <w:bottom w:val="single" w:sz="4" w:space="0" w:color="auto"/>
              <w:right w:val="single" w:sz="8" w:space="0" w:color="auto"/>
            </w:tcBorders>
          </w:tcPr>
          <w:p w14:paraId="7D45D64D" w14:textId="77777777" w:rsidR="00353069" w:rsidRPr="002326AC" w:rsidRDefault="00353069" w:rsidP="004D186E">
            <w:pPr>
              <w:pStyle w:val="TableCellLeft"/>
              <w:keepNext w:val="0"/>
              <w:keepLines w:val="0"/>
              <w:ind w:left="360"/>
              <w:rPr>
                <w:sz w:val="18"/>
                <w:szCs w:val="18"/>
                <w:lang w:val="sv-SE"/>
              </w:rPr>
            </w:pPr>
            <w:r w:rsidRPr="002326AC">
              <w:rPr>
                <w:sz w:val="18"/>
                <w:szCs w:val="18"/>
                <w:lang w:val="sv-SE"/>
              </w:rPr>
              <w:t>Median (månader)</w:t>
            </w:r>
          </w:p>
        </w:tc>
        <w:tc>
          <w:tcPr>
            <w:tcW w:w="1980" w:type="dxa"/>
            <w:tcBorders>
              <w:top w:val="single" w:sz="4" w:space="0" w:color="auto"/>
              <w:left w:val="single" w:sz="8" w:space="0" w:color="auto"/>
              <w:bottom w:val="single" w:sz="4" w:space="0" w:color="auto"/>
              <w:right w:val="single" w:sz="4" w:space="0" w:color="auto"/>
            </w:tcBorders>
          </w:tcPr>
          <w:p w14:paraId="7B3B512A" w14:textId="77777777" w:rsidR="00353069" w:rsidRPr="002326AC" w:rsidRDefault="00353069" w:rsidP="004D186E">
            <w:pPr>
              <w:pStyle w:val="TableCellCenter"/>
              <w:keepNext w:val="0"/>
              <w:keepLines w:val="0"/>
              <w:rPr>
                <w:sz w:val="18"/>
                <w:szCs w:val="18"/>
                <w:lang w:val="sv-SE"/>
              </w:rPr>
            </w:pPr>
            <w:r w:rsidRPr="002326AC">
              <w:rPr>
                <w:sz w:val="18"/>
                <w:szCs w:val="18"/>
                <w:lang w:val="sv-SE"/>
              </w:rPr>
              <w:t>10,8</w:t>
            </w:r>
          </w:p>
        </w:tc>
        <w:tc>
          <w:tcPr>
            <w:tcW w:w="2091" w:type="dxa"/>
            <w:tcBorders>
              <w:top w:val="single" w:sz="4" w:space="0" w:color="auto"/>
              <w:left w:val="single" w:sz="4" w:space="0" w:color="auto"/>
              <w:bottom w:val="single" w:sz="4" w:space="0" w:color="auto"/>
              <w:right w:val="single" w:sz="8" w:space="0" w:color="auto"/>
            </w:tcBorders>
          </w:tcPr>
          <w:p w14:paraId="2DA5A894" w14:textId="77777777" w:rsidR="00353069" w:rsidRPr="002326AC" w:rsidRDefault="00353069" w:rsidP="004D186E">
            <w:pPr>
              <w:pStyle w:val="TableCellCenter"/>
              <w:keepNext w:val="0"/>
              <w:keepLines w:val="0"/>
              <w:rPr>
                <w:sz w:val="18"/>
                <w:szCs w:val="18"/>
                <w:lang w:val="sv-SE"/>
              </w:rPr>
            </w:pPr>
            <w:r w:rsidRPr="002326AC">
              <w:rPr>
                <w:sz w:val="18"/>
                <w:szCs w:val="18"/>
                <w:lang w:val="sv-SE"/>
              </w:rPr>
              <w:t>13,0</w:t>
            </w:r>
          </w:p>
        </w:tc>
      </w:tr>
      <w:tr w:rsidR="00353069" w:rsidRPr="002326AC" w14:paraId="3B63D173" w14:textId="77777777" w:rsidTr="00353069">
        <w:trPr>
          <w:cantSplit/>
          <w:jc w:val="center"/>
        </w:trPr>
        <w:tc>
          <w:tcPr>
            <w:tcW w:w="4385" w:type="dxa"/>
            <w:tcBorders>
              <w:top w:val="single" w:sz="4" w:space="0" w:color="auto"/>
              <w:left w:val="single" w:sz="8" w:space="0" w:color="auto"/>
              <w:bottom w:val="single" w:sz="4" w:space="0" w:color="auto"/>
              <w:right w:val="single" w:sz="8" w:space="0" w:color="auto"/>
            </w:tcBorders>
          </w:tcPr>
          <w:p w14:paraId="21DEAE93" w14:textId="77777777" w:rsidR="00353069" w:rsidRPr="002326AC" w:rsidRDefault="00353069" w:rsidP="00E10C9B">
            <w:pPr>
              <w:pStyle w:val="TableCellLeft"/>
              <w:keepNext w:val="0"/>
              <w:keepLines w:val="0"/>
              <w:ind w:left="360"/>
              <w:rPr>
                <w:sz w:val="18"/>
                <w:szCs w:val="18"/>
              </w:rPr>
            </w:pPr>
            <w:r w:rsidRPr="002326AC">
              <w:rPr>
                <w:sz w:val="18"/>
                <w:szCs w:val="18"/>
                <w:lang w:val="sv-SE"/>
              </w:rPr>
              <w:t xml:space="preserve">95% </w:t>
            </w:r>
            <w:r w:rsidR="00E10C9B" w:rsidRPr="002326AC">
              <w:rPr>
                <w:sz w:val="18"/>
                <w:szCs w:val="18"/>
                <w:lang w:val="sv-SE"/>
              </w:rPr>
              <w:t>KI</w:t>
            </w:r>
          </w:p>
        </w:tc>
        <w:tc>
          <w:tcPr>
            <w:tcW w:w="1980" w:type="dxa"/>
            <w:tcBorders>
              <w:top w:val="single" w:sz="4" w:space="0" w:color="auto"/>
              <w:left w:val="single" w:sz="8" w:space="0" w:color="auto"/>
              <w:bottom w:val="single" w:sz="4" w:space="0" w:color="auto"/>
              <w:right w:val="single" w:sz="4" w:space="0" w:color="auto"/>
            </w:tcBorders>
          </w:tcPr>
          <w:p w14:paraId="76DC04CE" w14:textId="77777777" w:rsidR="00353069" w:rsidRPr="002326AC" w:rsidRDefault="00353069" w:rsidP="004D186E">
            <w:pPr>
              <w:pStyle w:val="TableCellCenter"/>
              <w:keepNext w:val="0"/>
              <w:keepLines w:val="0"/>
              <w:rPr>
                <w:sz w:val="18"/>
                <w:szCs w:val="18"/>
              </w:rPr>
            </w:pPr>
            <w:r w:rsidRPr="002326AC">
              <w:rPr>
                <w:sz w:val="18"/>
                <w:szCs w:val="18"/>
              </w:rPr>
              <w:t>10,12 – 11,86</w:t>
            </w:r>
          </w:p>
        </w:tc>
        <w:tc>
          <w:tcPr>
            <w:tcW w:w="2091" w:type="dxa"/>
            <w:tcBorders>
              <w:top w:val="single" w:sz="4" w:space="0" w:color="auto"/>
              <w:left w:val="single" w:sz="4" w:space="0" w:color="auto"/>
              <w:bottom w:val="single" w:sz="4" w:space="0" w:color="auto"/>
              <w:right w:val="single" w:sz="8" w:space="0" w:color="auto"/>
            </w:tcBorders>
          </w:tcPr>
          <w:p w14:paraId="71B15702" w14:textId="77777777" w:rsidR="00353069" w:rsidRPr="002326AC" w:rsidRDefault="00353069" w:rsidP="004D186E">
            <w:pPr>
              <w:pStyle w:val="TableCellCenter"/>
              <w:keepNext w:val="0"/>
              <w:keepLines w:val="0"/>
              <w:rPr>
                <w:sz w:val="18"/>
                <w:szCs w:val="18"/>
              </w:rPr>
            </w:pPr>
            <w:r w:rsidRPr="002326AC">
              <w:rPr>
                <w:sz w:val="18"/>
                <w:szCs w:val="18"/>
              </w:rPr>
              <w:t>12,09 – 14,03</w:t>
            </w:r>
          </w:p>
        </w:tc>
      </w:tr>
      <w:tr w:rsidR="00353069" w:rsidRPr="002326AC" w14:paraId="52CB173F" w14:textId="77777777" w:rsidTr="00353069">
        <w:trPr>
          <w:cantSplit/>
          <w:jc w:val="center"/>
        </w:trPr>
        <w:tc>
          <w:tcPr>
            <w:tcW w:w="4385" w:type="dxa"/>
            <w:tcBorders>
              <w:top w:val="single" w:sz="4" w:space="0" w:color="auto"/>
              <w:left w:val="single" w:sz="8" w:space="0" w:color="auto"/>
              <w:bottom w:val="single" w:sz="4" w:space="0" w:color="auto"/>
              <w:right w:val="single" w:sz="8" w:space="0" w:color="auto"/>
            </w:tcBorders>
          </w:tcPr>
          <w:p w14:paraId="7F670E00" w14:textId="77777777" w:rsidR="00353069" w:rsidRPr="002326AC" w:rsidRDefault="00353069" w:rsidP="004D186E">
            <w:pPr>
              <w:pStyle w:val="TableCellLeft"/>
              <w:keepNext w:val="0"/>
              <w:keepLines w:val="0"/>
              <w:ind w:left="360"/>
              <w:rPr>
                <w:sz w:val="18"/>
                <w:szCs w:val="18"/>
              </w:rPr>
            </w:pPr>
            <w:r w:rsidRPr="002326AC">
              <w:rPr>
                <w:sz w:val="18"/>
                <w:szCs w:val="18"/>
              </w:rPr>
              <w:t xml:space="preserve">Hazard </w:t>
            </w:r>
            <w:proofErr w:type="spellStart"/>
            <w:r w:rsidRPr="002326AC">
              <w:rPr>
                <w:sz w:val="18"/>
                <w:szCs w:val="18"/>
              </w:rPr>
              <w:t>ratio</w:t>
            </w:r>
            <w:r w:rsidRPr="002326AC">
              <w:rPr>
                <w:sz w:val="18"/>
                <w:szCs w:val="18"/>
                <w:vertAlign w:val="superscript"/>
              </w:rPr>
              <w:t>b</w:t>
            </w:r>
            <w:proofErr w:type="spellEnd"/>
          </w:p>
        </w:tc>
        <w:tc>
          <w:tcPr>
            <w:tcW w:w="4071" w:type="dxa"/>
            <w:gridSpan w:val="2"/>
            <w:tcBorders>
              <w:top w:val="single" w:sz="4" w:space="0" w:color="auto"/>
              <w:left w:val="single" w:sz="8" w:space="0" w:color="auto"/>
              <w:bottom w:val="single" w:sz="4" w:space="0" w:color="auto"/>
              <w:right w:val="single" w:sz="8" w:space="0" w:color="auto"/>
            </w:tcBorders>
          </w:tcPr>
          <w:p w14:paraId="2F91256A" w14:textId="77777777" w:rsidR="00353069" w:rsidRPr="002326AC" w:rsidRDefault="00353069" w:rsidP="004D186E">
            <w:pPr>
              <w:pStyle w:val="TableCellCenter"/>
              <w:keepNext w:val="0"/>
              <w:keepLines w:val="0"/>
              <w:rPr>
                <w:sz w:val="18"/>
                <w:szCs w:val="18"/>
              </w:rPr>
            </w:pPr>
            <w:r w:rsidRPr="002326AC">
              <w:rPr>
                <w:sz w:val="18"/>
                <w:szCs w:val="18"/>
              </w:rPr>
              <w:t>0,751</w:t>
            </w:r>
          </w:p>
          <w:p w14:paraId="6E552075" w14:textId="77777777" w:rsidR="00353069" w:rsidRPr="002326AC" w:rsidRDefault="00353069" w:rsidP="004D186E">
            <w:pPr>
              <w:pStyle w:val="TableCellCenter"/>
              <w:keepNext w:val="0"/>
              <w:keepLines w:val="0"/>
              <w:rPr>
                <w:sz w:val="18"/>
                <w:szCs w:val="18"/>
              </w:rPr>
            </w:pPr>
            <w:r w:rsidRPr="002326AC">
              <w:rPr>
                <w:sz w:val="18"/>
                <w:szCs w:val="18"/>
              </w:rPr>
              <w:t>(p-</w:t>
            </w:r>
            <w:proofErr w:type="spellStart"/>
            <w:r w:rsidRPr="002326AC">
              <w:rPr>
                <w:sz w:val="18"/>
                <w:szCs w:val="18"/>
              </w:rPr>
              <w:t>värde</w:t>
            </w:r>
            <w:proofErr w:type="spellEnd"/>
            <w:r w:rsidRPr="002326AC">
              <w:rPr>
                <w:sz w:val="18"/>
                <w:szCs w:val="18"/>
              </w:rPr>
              <w:t xml:space="preserve"> = 0,0012)</w:t>
            </w:r>
          </w:p>
        </w:tc>
      </w:tr>
      <w:tr w:rsidR="00353069" w:rsidRPr="002326AC" w14:paraId="5CE5F8E5" w14:textId="77777777" w:rsidTr="00353069">
        <w:trPr>
          <w:cantSplit/>
          <w:jc w:val="center"/>
        </w:trPr>
        <w:tc>
          <w:tcPr>
            <w:tcW w:w="4385" w:type="dxa"/>
            <w:tcBorders>
              <w:top w:val="single" w:sz="4" w:space="0" w:color="auto"/>
              <w:left w:val="single" w:sz="4" w:space="0" w:color="auto"/>
              <w:bottom w:val="single" w:sz="4" w:space="0" w:color="auto"/>
            </w:tcBorders>
          </w:tcPr>
          <w:p w14:paraId="5447B7B5" w14:textId="77777777" w:rsidR="00353069" w:rsidRPr="00CE71A4" w:rsidRDefault="00353069" w:rsidP="00032B9A">
            <w:pPr>
              <w:pStyle w:val="TableCellHead"/>
              <w:keepLines w:val="0"/>
              <w:rPr>
                <w:bCs/>
                <w:sz w:val="18"/>
                <w:szCs w:val="18"/>
                <w:u w:val="none"/>
              </w:rPr>
            </w:pPr>
            <w:proofErr w:type="spellStart"/>
            <w:r w:rsidRPr="00CE71A4">
              <w:rPr>
                <w:bCs/>
                <w:sz w:val="18"/>
                <w:szCs w:val="18"/>
                <w:u w:val="none"/>
              </w:rPr>
              <w:t>Progressionsfri</w:t>
            </w:r>
            <w:proofErr w:type="spellEnd"/>
            <w:r w:rsidRPr="00CE71A4">
              <w:rPr>
                <w:bCs/>
                <w:sz w:val="18"/>
                <w:szCs w:val="18"/>
                <w:u w:val="none"/>
              </w:rPr>
              <w:t xml:space="preserve"> </w:t>
            </w:r>
            <w:proofErr w:type="spellStart"/>
            <w:r w:rsidRPr="00CE71A4">
              <w:rPr>
                <w:bCs/>
                <w:sz w:val="18"/>
                <w:szCs w:val="18"/>
                <w:u w:val="none"/>
              </w:rPr>
              <w:t>överlevnad</w:t>
            </w:r>
            <w:proofErr w:type="spellEnd"/>
          </w:p>
        </w:tc>
        <w:tc>
          <w:tcPr>
            <w:tcW w:w="1980" w:type="dxa"/>
            <w:tcBorders>
              <w:top w:val="single" w:sz="4" w:space="0" w:color="auto"/>
              <w:bottom w:val="single" w:sz="4" w:space="0" w:color="auto"/>
            </w:tcBorders>
          </w:tcPr>
          <w:p w14:paraId="5E5F8334" w14:textId="77777777" w:rsidR="00353069" w:rsidRPr="002326AC" w:rsidRDefault="00353069" w:rsidP="00032B9A">
            <w:pPr>
              <w:pStyle w:val="TableCellCenter"/>
              <w:keepLines w:val="0"/>
              <w:rPr>
                <w:sz w:val="18"/>
                <w:szCs w:val="18"/>
              </w:rPr>
            </w:pPr>
          </w:p>
        </w:tc>
        <w:tc>
          <w:tcPr>
            <w:tcW w:w="2091" w:type="dxa"/>
            <w:tcBorders>
              <w:top w:val="single" w:sz="4" w:space="0" w:color="auto"/>
              <w:bottom w:val="single" w:sz="4" w:space="0" w:color="auto"/>
              <w:right w:val="single" w:sz="4" w:space="0" w:color="auto"/>
            </w:tcBorders>
          </w:tcPr>
          <w:p w14:paraId="113943AD" w14:textId="77777777" w:rsidR="00353069" w:rsidRPr="002326AC" w:rsidRDefault="00353069" w:rsidP="00032B9A">
            <w:pPr>
              <w:pStyle w:val="TableCellCenter"/>
              <w:keepLines w:val="0"/>
              <w:rPr>
                <w:sz w:val="18"/>
                <w:szCs w:val="18"/>
              </w:rPr>
            </w:pPr>
          </w:p>
        </w:tc>
      </w:tr>
      <w:tr w:rsidR="00353069" w:rsidRPr="002326AC" w14:paraId="65AD08F3" w14:textId="77777777" w:rsidTr="00353069">
        <w:trPr>
          <w:cantSplit/>
          <w:jc w:val="center"/>
        </w:trPr>
        <w:tc>
          <w:tcPr>
            <w:tcW w:w="4385" w:type="dxa"/>
            <w:tcBorders>
              <w:top w:val="single" w:sz="4" w:space="0" w:color="auto"/>
              <w:left w:val="single" w:sz="4" w:space="0" w:color="auto"/>
              <w:bottom w:val="single" w:sz="4" w:space="0" w:color="auto"/>
              <w:right w:val="single" w:sz="4" w:space="0" w:color="auto"/>
            </w:tcBorders>
          </w:tcPr>
          <w:p w14:paraId="7D8A5A1B" w14:textId="77777777" w:rsidR="00353069" w:rsidRPr="002326AC" w:rsidRDefault="00353069" w:rsidP="00032B9A">
            <w:pPr>
              <w:pStyle w:val="TableCellLeft"/>
              <w:keepLines w:val="0"/>
              <w:ind w:left="360"/>
              <w:rPr>
                <w:sz w:val="18"/>
                <w:szCs w:val="18"/>
              </w:rPr>
            </w:pPr>
            <w:r w:rsidRPr="002326AC">
              <w:rPr>
                <w:sz w:val="18"/>
                <w:szCs w:val="18"/>
              </w:rPr>
              <w:t>Median (</w:t>
            </w:r>
            <w:proofErr w:type="spellStart"/>
            <w:r w:rsidRPr="002326AC">
              <w:rPr>
                <w:sz w:val="18"/>
                <w:szCs w:val="18"/>
              </w:rPr>
              <w:t>månader</w:t>
            </w:r>
            <w:proofErr w:type="spellEnd"/>
            <w:r w:rsidRPr="002326AC">
              <w:rPr>
                <w:sz w:val="18"/>
                <w:szCs w:val="18"/>
              </w:rPr>
              <w:t>)</w:t>
            </w:r>
          </w:p>
        </w:tc>
        <w:tc>
          <w:tcPr>
            <w:tcW w:w="1980" w:type="dxa"/>
            <w:tcBorders>
              <w:top w:val="single" w:sz="4" w:space="0" w:color="auto"/>
              <w:left w:val="single" w:sz="4" w:space="0" w:color="auto"/>
              <w:bottom w:val="single" w:sz="4" w:space="0" w:color="auto"/>
              <w:right w:val="single" w:sz="4" w:space="0" w:color="auto"/>
            </w:tcBorders>
          </w:tcPr>
          <w:p w14:paraId="3FAFB3BF" w14:textId="77777777" w:rsidR="00353069" w:rsidRPr="002326AC" w:rsidRDefault="00353069" w:rsidP="00032B9A">
            <w:pPr>
              <w:pStyle w:val="TableCellCenter"/>
              <w:keepLines w:val="0"/>
              <w:rPr>
                <w:sz w:val="18"/>
                <w:szCs w:val="18"/>
              </w:rPr>
            </w:pPr>
            <w:r w:rsidRPr="002326AC">
              <w:rPr>
                <w:sz w:val="18"/>
                <w:szCs w:val="18"/>
              </w:rPr>
              <w:t>4,5</w:t>
            </w:r>
          </w:p>
        </w:tc>
        <w:tc>
          <w:tcPr>
            <w:tcW w:w="2091" w:type="dxa"/>
            <w:tcBorders>
              <w:top w:val="single" w:sz="4" w:space="0" w:color="auto"/>
              <w:left w:val="single" w:sz="4" w:space="0" w:color="auto"/>
              <w:bottom w:val="single" w:sz="4" w:space="0" w:color="auto"/>
              <w:right w:val="single" w:sz="4" w:space="0" w:color="auto"/>
            </w:tcBorders>
          </w:tcPr>
          <w:p w14:paraId="528F7CA1" w14:textId="77777777" w:rsidR="00353069" w:rsidRPr="002326AC" w:rsidRDefault="00353069" w:rsidP="00032B9A">
            <w:pPr>
              <w:pStyle w:val="TableCellCenter"/>
              <w:keepLines w:val="0"/>
              <w:rPr>
                <w:sz w:val="18"/>
                <w:szCs w:val="18"/>
              </w:rPr>
            </w:pPr>
            <w:r w:rsidRPr="002326AC">
              <w:rPr>
                <w:sz w:val="18"/>
                <w:szCs w:val="18"/>
              </w:rPr>
              <w:t>7,5</w:t>
            </w:r>
          </w:p>
        </w:tc>
      </w:tr>
      <w:tr w:rsidR="00353069" w:rsidRPr="002326AC" w14:paraId="7C9FB730" w14:textId="77777777" w:rsidTr="00353069">
        <w:trPr>
          <w:cantSplit/>
          <w:jc w:val="center"/>
        </w:trPr>
        <w:tc>
          <w:tcPr>
            <w:tcW w:w="4385" w:type="dxa"/>
            <w:tcBorders>
              <w:top w:val="single" w:sz="4" w:space="0" w:color="auto"/>
              <w:left w:val="single" w:sz="4" w:space="0" w:color="auto"/>
              <w:bottom w:val="single" w:sz="4" w:space="0" w:color="auto"/>
              <w:right w:val="single" w:sz="4" w:space="0" w:color="auto"/>
            </w:tcBorders>
          </w:tcPr>
          <w:p w14:paraId="3A3D31A9" w14:textId="77777777" w:rsidR="00353069" w:rsidRPr="002326AC" w:rsidRDefault="00353069" w:rsidP="00032B9A">
            <w:pPr>
              <w:pStyle w:val="TableCellLeft"/>
              <w:keepLines w:val="0"/>
              <w:ind w:left="360"/>
              <w:rPr>
                <w:sz w:val="18"/>
                <w:szCs w:val="18"/>
              </w:rPr>
            </w:pPr>
            <w:r w:rsidRPr="002326AC">
              <w:rPr>
                <w:sz w:val="18"/>
                <w:szCs w:val="18"/>
              </w:rPr>
              <w:t>Hazard ratio</w:t>
            </w:r>
          </w:p>
        </w:tc>
        <w:tc>
          <w:tcPr>
            <w:tcW w:w="4071" w:type="dxa"/>
            <w:gridSpan w:val="2"/>
            <w:tcBorders>
              <w:top w:val="single" w:sz="4" w:space="0" w:color="auto"/>
              <w:left w:val="single" w:sz="4" w:space="0" w:color="auto"/>
              <w:bottom w:val="single" w:sz="4" w:space="0" w:color="auto"/>
              <w:right w:val="single" w:sz="4" w:space="0" w:color="auto"/>
            </w:tcBorders>
          </w:tcPr>
          <w:p w14:paraId="58A70300" w14:textId="77777777" w:rsidR="00353069" w:rsidRPr="002326AC" w:rsidRDefault="00353069" w:rsidP="00032B9A">
            <w:pPr>
              <w:pStyle w:val="TableCellCenter"/>
              <w:keepLines w:val="0"/>
              <w:rPr>
                <w:sz w:val="18"/>
                <w:szCs w:val="18"/>
              </w:rPr>
            </w:pPr>
            <w:r w:rsidRPr="002326AC">
              <w:rPr>
                <w:sz w:val="18"/>
                <w:szCs w:val="18"/>
              </w:rPr>
              <w:t>0,518</w:t>
            </w:r>
          </w:p>
          <w:p w14:paraId="1A2AF257" w14:textId="3E588570" w:rsidR="00353069" w:rsidRPr="002326AC" w:rsidRDefault="00353069" w:rsidP="00032B9A">
            <w:pPr>
              <w:pStyle w:val="TableCellCenter"/>
              <w:keepLines w:val="0"/>
              <w:rPr>
                <w:sz w:val="18"/>
                <w:szCs w:val="18"/>
              </w:rPr>
            </w:pPr>
            <w:r w:rsidRPr="002326AC">
              <w:rPr>
                <w:sz w:val="18"/>
                <w:szCs w:val="18"/>
              </w:rPr>
              <w:t>(p-</w:t>
            </w:r>
            <w:proofErr w:type="spellStart"/>
            <w:r w:rsidRPr="002326AC">
              <w:rPr>
                <w:sz w:val="18"/>
                <w:szCs w:val="18"/>
              </w:rPr>
              <w:t>värde</w:t>
            </w:r>
            <w:proofErr w:type="spellEnd"/>
            <w:r w:rsidRPr="002326AC">
              <w:rPr>
                <w:sz w:val="18"/>
                <w:szCs w:val="18"/>
              </w:rPr>
              <w:t xml:space="preserve"> </w:t>
            </w:r>
            <w:r w:rsidR="001F4C37" w:rsidRPr="00120101">
              <w:t>&lt; </w:t>
            </w:r>
            <w:r w:rsidRPr="002326AC">
              <w:rPr>
                <w:sz w:val="18"/>
                <w:szCs w:val="18"/>
              </w:rPr>
              <w:t> 0,0001)</w:t>
            </w:r>
          </w:p>
        </w:tc>
      </w:tr>
      <w:tr w:rsidR="00353069" w:rsidRPr="002326AC" w14:paraId="7F607410" w14:textId="77777777" w:rsidTr="00353069">
        <w:trPr>
          <w:cantSplit/>
          <w:jc w:val="center"/>
        </w:trPr>
        <w:tc>
          <w:tcPr>
            <w:tcW w:w="4385" w:type="dxa"/>
            <w:tcBorders>
              <w:top w:val="single" w:sz="4" w:space="0" w:color="auto"/>
              <w:left w:val="single" w:sz="4" w:space="0" w:color="auto"/>
              <w:bottom w:val="single" w:sz="4" w:space="0" w:color="auto"/>
            </w:tcBorders>
          </w:tcPr>
          <w:p w14:paraId="1643A680" w14:textId="77777777" w:rsidR="00353069" w:rsidRPr="00CE71A4" w:rsidRDefault="00353069" w:rsidP="00032B9A">
            <w:pPr>
              <w:pStyle w:val="TableCellLeft"/>
              <w:keepLines w:val="0"/>
              <w:rPr>
                <w:bCs/>
                <w:sz w:val="18"/>
                <w:szCs w:val="18"/>
              </w:rPr>
            </w:pPr>
            <w:proofErr w:type="spellStart"/>
            <w:r w:rsidRPr="00CE71A4">
              <w:rPr>
                <w:bCs/>
                <w:sz w:val="18"/>
                <w:szCs w:val="18"/>
              </w:rPr>
              <w:t>Objektiv</w:t>
            </w:r>
            <w:proofErr w:type="spellEnd"/>
            <w:r w:rsidRPr="00CE71A4">
              <w:rPr>
                <w:bCs/>
                <w:sz w:val="18"/>
                <w:szCs w:val="18"/>
              </w:rPr>
              <w:t xml:space="preserve"> </w:t>
            </w:r>
            <w:proofErr w:type="spellStart"/>
            <w:r w:rsidRPr="00CE71A4">
              <w:rPr>
                <w:bCs/>
                <w:sz w:val="18"/>
                <w:szCs w:val="18"/>
              </w:rPr>
              <w:t>responsfrekvens</w:t>
            </w:r>
            <w:proofErr w:type="spellEnd"/>
          </w:p>
        </w:tc>
        <w:tc>
          <w:tcPr>
            <w:tcW w:w="1980" w:type="dxa"/>
            <w:tcBorders>
              <w:top w:val="single" w:sz="4" w:space="0" w:color="auto"/>
              <w:bottom w:val="single" w:sz="4" w:space="0" w:color="auto"/>
            </w:tcBorders>
          </w:tcPr>
          <w:p w14:paraId="3C572BEE" w14:textId="77777777" w:rsidR="00353069" w:rsidRPr="002326AC" w:rsidRDefault="00353069" w:rsidP="00032B9A">
            <w:pPr>
              <w:pStyle w:val="TableCellCenter"/>
              <w:keepLines w:val="0"/>
              <w:rPr>
                <w:sz w:val="18"/>
                <w:szCs w:val="18"/>
              </w:rPr>
            </w:pPr>
          </w:p>
        </w:tc>
        <w:tc>
          <w:tcPr>
            <w:tcW w:w="2091" w:type="dxa"/>
            <w:tcBorders>
              <w:top w:val="single" w:sz="4" w:space="0" w:color="auto"/>
              <w:bottom w:val="single" w:sz="4" w:space="0" w:color="auto"/>
              <w:right w:val="single" w:sz="4" w:space="0" w:color="auto"/>
            </w:tcBorders>
          </w:tcPr>
          <w:p w14:paraId="773D2279" w14:textId="77777777" w:rsidR="00353069" w:rsidRPr="002326AC" w:rsidRDefault="00353069" w:rsidP="00032B9A">
            <w:pPr>
              <w:pStyle w:val="TableCellCenter"/>
              <w:keepLines w:val="0"/>
              <w:rPr>
                <w:sz w:val="18"/>
                <w:szCs w:val="18"/>
              </w:rPr>
            </w:pPr>
          </w:p>
        </w:tc>
      </w:tr>
      <w:tr w:rsidR="00353069" w:rsidRPr="002326AC" w14:paraId="07660991" w14:textId="77777777" w:rsidTr="00353069">
        <w:trPr>
          <w:cantSplit/>
          <w:jc w:val="center"/>
        </w:trPr>
        <w:tc>
          <w:tcPr>
            <w:tcW w:w="4385" w:type="dxa"/>
            <w:tcBorders>
              <w:top w:val="single" w:sz="4" w:space="0" w:color="auto"/>
              <w:left w:val="single" w:sz="4" w:space="0" w:color="auto"/>
              <w:bottom w:val="single" w:sz="4" w:space="0" w:color="auto"/>
              <w:right w:val="single" w:sz="4" w:space="0" w:color="auto"/>
            </w:tcBorders>
          </w:tcPr>
          <w:p w14:paraId="3251909C" w14:textId="77777777" w:rsidR="00353069" w:rsidRPr="002326AC" w:rsidRDefault="00353069" w:rsidP="00032B9A">
            <w:pPr>
              <w:pStyle w:val="TableCellLeft"/>
              <w:keepLines w:val="0"/>
              <w:ind w:left="360"/>
              <w:rPr>
                <w:sz w:val="18"/>
                <w:szCs w:val="18"/>
              </w:rPr>
            </w:pPr>
            <w:proofErr w:type="spellStart"/>
            <w:r w:rsidRPr="002326AC">
              <w:rPr>
                <w:sz w:val="18"/>
                <w:szCs w:val="18"/>
              </w:rPr>
              <w:t>Frekvens</w:t>
            </w:r>
            <w:proofErr w:type="spellEnd"/>
          </w:p>
        </w:tc>
        <w:tc>
          <w:tcPr>
            <w:tcW w:w="1980" w:type="dxa"/>
            <w:tcBorders>
              <w:top w:val="single" w:sz="4" w:space="0" w:color="auto"/>
              <w:left w:val="single" w:sz="4" w:space="0" w:color="auto"/>
              <w:bottom w:val="single" w:sz="4" w:space="0" w:color="auto"/>
              <w:right w:val="single" w:sz="4" w:space="0" w:color="auto"/>
            </w:tcBorders>
          </w:tcPr>
          <w:p w14:paraId="7E2581D1" w14:textId="77777777" w:rsidR="00353069" w:rsidRPr="002326AC" w:rsidRDefault="00353069" w:rsidP="00032B9A">
            <w:pPr>
              <w:pStyle w:val="TableCellCenter"/>
              <w:keepLines w:val="0"/>
              <w:rPr>
                <w:sz w:val="18"/>
                <w:szCs w:val="18"/>
              </w:rPr>
            </w:pPr>
            <w:r w:rsidRPr="002326AC">
              <w:rPr>
                <w:sz w:val="18"/>
                <w:szCs w:val="18"/>
              </w:rPr>
              <w:t>8,6%</w:t>
            </w:r>
          </w:p>
        </w:tc>
        <w:tc>
          <w:tcPr>
            <w:tcW w:w="2091" w:type="dxa"/>
            <w:tcBorders>
              <w:top w:val="single" w:sz="4" w:space="0" w:color="auto"/>
              <w:left w:val="single" w:sz="4" w:space="0" w:color="auto"/>
              <w:bottom w:val="single" w:sz="4" w:space="0" w:color="auto"/>
              <w:right w:val="single" w:sz="4" w:space="0" w:color="auto"/>
            </w:tcBorders>
          </w:tcPr>
          <w:p w14:paraId="7FF22443" w14:textId="77777777" w:rsidR="00353069" w:rsidRPr="002326AC" w:rsidRDefault="00353069" w:rsidP="00032B9A">
            <w:pPr>
              <w:pStyle w:val="TableCellCenter"/>
              <w:keepLines w:val="0"/>
              <w:rPr>
                <w:sz w:val="18"/>
                <w:szCs w:val="18"/>
              </w:rPr>
            </w:pPr>
            <w:r w:rsidRPr="002326AC">
              <w:rPr>
                <w:sz w:val="18"/>
                <w:szCs w:val="18"/>
              </w:rPr>
              <w:t>22,2%</w:t>
            </w:r>
          </w:p>
        </w:tc>
      </w:tr>
      <w:tr w:rsidR="00353069" w:rsidRPr="002326AC" w14:paraId="46681D95" w14:textId="77777777" w:rsidTr="00353069">
        <w:trPr>
          <w:cantSplit/>
          <w:jc w:val="center"/>
        </w:trPr>
        <w:tc>
          <w:tcPr>
            <w:tcW w:w="4385" w:type="dxa"/>
            <w:tcBorders>
              <w:top w:val="single" w:sz="4" w:space="0" w:color="auto"/>
              <w:left w:val="single" w:sz="4" w:space="0" w:color="auto"/>
              <w:bottom w:val="single" w:sz="4" w:space="0" w:color="auto"/>
              <w:right w:val="single" w:sz="4" w:space="0" w:color="auto"/>
            </w:tcBorders>
          </w:tcPr>
          <w:p w14:paraId="7089B074" w14:textId="77777777" w:rsidR="00353069" w:rsidRPr="002326AC" w:rsidRDefault="00353069" w:rsidP="00032B9A">
            <w:pPr>
              <w:pStyle w:val="TableCellLeft"/>
              <w:keepLines w:val="0"/>
              <w:ind w:left="360"/>
              <w:rPr>
                <w:sz w:val="18"/>
                <w:szCs w:val="18"/>
              </w:rPr>
            </w:pPr>
          </w:p>
        </w:tc>
        <w:tc>
          <w:tcPr>
            <w:tcW w:w="4071" w:type="dxa"/>
            <w:gridSpan w:val="2"/>
            <w:tcBorders>
              <w:top w:val="single" w:sz="4" w:space="0" w:color="auto"/>
              <w:left w:val="single" w:sz="4" w:space="0" w:color="auto"/>
              <w:bottom w:val="single" w:sz="4" w:space="0" w:color="auto"/>
              <w:right w:val="single" w:sz="4" w:space="0" w:color="auto"/>
            </w:tcBorders>
          </w:tcPr>
          <w:p w14:paraId="6D43357E" w14:textId="6503EE48" w:rsidR="00353069" w:rsidRPr="002326AC" w:rsidRDefault="00353069" w:rsidP="00032B9A">
            <w:pPr>
              <w:pStyle w:val="TableCellCenter"/>
              <w:keepLines w:val="0"/>
              <w:rPr>
                <w:sz w:val="18"/>
                <w:szCs w:val="18"/>
              </w:rPr>
            </w:pPr>
            <w:r w:rsidRPr="002326AC">
              <w:rPr>
                <w:sz w:val="18"/>
                <w:szCs w:val="18"/>
              </w:rPr>
              <w:t>(p-</w:t>
            </w:r>
            <w:proofErr w:type="spellStart"/>
            <w:r w:rsidRPr="002326AC">
              <w:rPr>
                <w:sz w:val="18"/>
                <w:szCs w:val="18"/>
              </w:rPr>
              <w:t>värde</w:t>
            </w:r>
            <w:proofErr w:type="spellEnd"/>
            <w:r w:rsidRPr="002326AC">
              <w:rPr>
                <w:sz w:val="18"/>
                <w:szCs w:val="18"/>
              </w:rPr>
              <w:t xml:space="preserve"> </w:t>
            </w:r>
            <w:r w:rsidR="001F4C37" w:rsidRPr="00120101">
              <w:t>&lt; </w:t>
            </w:r>
            <w:r w:rsidRPr="002326AC">
              <w:rPr>
                <w:rFonts w:ascii="Symbol" w:hAnsi="Symbol"/>
                <w:sz w:val="18"/>
                <w:szCs w:val="18"/>
              </w:rPr>
              <w:t></w:t>
            </w:r>
            <w:r w:rsidRPr="002326AC">
              <w:rPr>
                <w:rFonts w:ascii="Symbol" w:hAnsi="Symbol"/>
                <w:sz w:val="18"/>
                <w:szCs w:val="18"/>
              </w:rPr>
              <w:t></w:t>
            </w:r>
            <w:r w:rsidRPr="002326AC">
              <w:rPr>
                <w:rFonts w:ascii="Symbol" w:hAnsi="Symbol"/>
                <w:sz w:val="18"/>
                <w:szCs w:val="18"/>
              </w:rPr>
              <w:t></w:t>
            </w:r>
            <w:r w:rsidRPr="002326AC">
              <w:rPr>
                <w:rFonts w:ascii="Symbol" w:hAnsi="Symbol"/>
                <w:sz w:val="18"/>
                <w:szCs w:val="18"/>
              </w:rPr>
              <w:t></w:t>
            </w:r>
            <w:r w:rsidRPr="002326AC">
              <w:rPr>
                <w:rFonts w:ascii="Symbol" w:hAnsi="Symbol"/>
                <w:sz w:val="18"/>
                <w:szCs w:val="18"/>
              </w:rPr>
              <w:t></w:t>
            </w:r>
            <w:r w:rsidRPr="002326AC">
              <w:rPr>
                <w:rFonts w:ascii="Symbol" w:hAnsi="Symbol"/>
                <w:sz w:val="18"/>
                <w:szCs w:val="18"/>
              </w:rPr>
              <w:t></w:t>
            </w:r>
            <w:r w:rsidRPr="002326AC">
              <w:rPr>
                <w:rFonts w:ascii="Symbol" w:hAnsi="Symbol"/>
                <w:sz w:val="18"/>
                <w:szCs w:val="18"/>
              </w:rPr>
              <w:t></w:t>
            </w:r>
            <w:r w:rsidRPr="002326AC">
              <w:rPr>
                <w:sz w:val="18"/>
                <w:szCs w:val="18"/>
              </w:rPr>
              <w:t>)</w:t>
            </w:r>
          </w:p>
        </w:tc>
      </w:tr>
      <w:tr w:rsidR="00353069" w:rsidRPr="007243A7" w14:paraId="1E6715C7" w14:textId="77777777" w:rsidTr="00353069">
        <w:trPr>
          <w:cantSplit/>
          <w:jc w:val="center"/>
        </w:trPr>
        <w:tc>
          <w:tcPr>
            <w:tcW w:w="8456" w:type="dxa"/>
            <w:gridSpan w:val="3"/>
            <w:tcBorders>
              <w:top w:val="single" w:sz="4" w:space="0" w:color="auto"/>
            </w:tcBorders>
          </w:tcPr>
          <w:p w14:paraId="2343ABE1" w14:textId="77777777" w:rsidR="00353069" w:rsidRPr="002326AC" w:rsidRDefault="00353069" w:rsidP="00032B9A">
            <w:pPr>
              <w:pStyle w:val="TableFooter"/>
              <w:keepLines w:val="0"/>
              <w:tabs>
                <w:tab w:val="left" w:pos="1440"/>
              </w:tabs>
              <w:spacing w:before="40" w:after="40" w:line="240" w:lineRule="auto"/>
              <w:ind w:left="1440" w:hanging="1440"/>
              <w:rPr>
                <w:lang w:val="sv-SE"/>
              </w:rPr>
            </w:pPr>
            <w:r w:rsidRPr="002326AC">
              <w:rPr>
                <w:lang w:val="sv-SE"/>
              </w:rPr>
              <w:t>a 10</w:t>
            </w:r>
            <w:r w:rsidR="00A258C3" w:rsidRPr="002326AC">
              <w:rPr>
                <w:lang w:val="sv-SE"/>
              </w:rPr>
              <w:t> mg</w:t>
            </w:r>
            <w:r w:rsidRPr="002326AC">
              <w:rPr>
                <w:lang w:val="sv-SE"/>
              </w:rPr>
              <w:t>/kg varannan vecka</w:t>
            </w:r>
          </w:p>
          <w:p w14:paraId="7625ACE7" w14:textId="77777777" w:rsidR="00353069" w:rsidRPr="002326AC" w:rsidRDefault="00353069" w:rsidP="00032B9A">
            <w:pPr>
              <w:pStyle w:val="TableFooter"/>
              <w:keepLines w:val="0"/>
              <w:tabs>
                <w:tab w:val="left" w:pos="1440"/>
              </w:tabs>
              <w:spacing w:before="40" w:after="40" w:line="240" w:lineRule="auto"/>
              <w:ind w:left="1440" w:hanging="1440"/>
              <w:rPr>
                <w:lang w:val="sv-SE"/>
              </w:rPr>
            </w:pPr>
            <w:r w:rsidRPr="002326AC">
              <w:rPr>
                <w:lang w:val="sv-SE"/>
              </w:rPr>
              <w:t>b Relativt mot kontrollgruppen</w:t>
            </w:r>
          </w:p>
        </w:tc>
      </w:tr>
    </w:tbl>
    <w:p w14:paraId="73BB3082" w14:textId="77777777" w:rsidR="00353069" w:rsidRPr="002326AC" w:rsidRDefault="00353069" w:rsidP="00353069">
      <w:pPr>
        <w:rPr>
          <w:lang w:val="sv-SE"/>
        </w:rPr>
      </w:pPr>
    </w:p>
    <w:p w14:paraId="6F40D46C" w14:textId="77777777" w:rsidR="00353069" w:rsidRPr="002326AC" w:rsidRDefault="00353069" w:rsidP="00353069">
      <w:pPr>
        <w:suppressAutoHyphens/>
        <w:rPr>
          <w:lang w:val="sv-SE"/>
        </w:rPr>
      </w:pPr>
      <w:r w:rsidRPr="002326AC">
        <w:rPr>
          <w:lang w:val="sv-SE"/>
        </w:rPr>
        <w:t>Ingen signifikant skillnad observerades i durationen av överlevnad mellan patienter som behandlades med Avastin i monoterapi jämfört med patienter som behandlades med FOLFOX-4. Progressionsfri överlevnad och objektiv responsfrekvens var underlägsna i gruppen med Avastin i monoterapi jämfört med FOLFOX-4-gruppen.</w:t>
      </w:r>
    </w:p>
    <w:p w14:paraId="25223456" w14:textId="77777777" w:rsidR="00353069" w:rsidRPr="002326AC" w:rsidRDefault="00353069" w:rsidP="00353069">
      <w:pPr>
        <w:suppressAutoHyphens/>
        <w:rPr>
          <w:lang w:val="sv-SE"/>
        </w:rPr>
      </w:pPr>
    </w:p>
    <w:p w14:paraId="2C3E9FE2" w14:textId="77777777" w:rsidR="00AD299A" w:rsidRPr="002326AC" w:rsidRDefault="00AD299A" w:rsidP="00AD299A">
      <w:pPr>
        <w:suppressAutoHyphens/>
        <w:rPr>
          <w:i/>
          <w:lang w:val="sv-SE"/>
        </w:rPr>
      </w:pPr>
      <w:r w:rsidRPr="002326AC">
        <w:rPr>
          <w:i/>
          <w:lang w:val="sv-SE"/>
        </w:rPr>
        <w:t>ML18147</w:t>
      </w:r>
    </w:p>
    <w:p w14:paraId="7988765E" w14:textId="77777777" w:rsidR="0007081D" w:rsidRDefault="00AD299A" w:rsidP="00AD299A">
      <w:pPr>
        <w:suppressAutoHyphens/>
        <w:rPr>
          <w:lang w:val="sv-SE"/>
        </w:rPr>
      </w:pPr>
      <w:r w:rsidRPr="002326AC">
        <w:rPr>
          <w:lang w:val="sv-SE"/>
        </w:rPr>
        <w:t xml:space="preserve">Detta var en randomiserad, kontrollerad, öppen fas-III studie som undersökte Avastin 5,0 mg/kg varannan vecka eller 7,5 mg/kg var tredje vecka i kombination med fluoropyrimidinbaserad kemoterapi jämfört med enbart fluoropyrimidinbaserad kemoterapi hos patienter med metastaserad kolorektalcancer som progredierat efter en bevacizumab-innehållande regim i första linjen. </w:t>
      </w:r>
    </w:p>
    <w:p w14:paraId="31ACF25A" w14:textId="77777777" w:rsidR="001F4C37" w:rsidRPr="002326AC" w:rsidRDefault="001F4C37" w:rsidP="00AD299A">
      <w:pPr>
        <w:suppressAutoHyphens/>
        <w:rPr>
          <w:lang w:val="sv-SE"/>
        </w:rPr>
      </w:pPr>
    </w:p>
    <w:p w14:paraId="0331E91E" w14:textId="77777777" w:rsidR="00AD299A" w:rsidRDefault="00AD299A" w:rsidP="00AD299A">
      <w:pPr>
        <w:suppressAutoHyphens/>
        <w:rPr>
          <w:szCs w:val="22"/>
          <w:lang w:val="sv-SE"/>
        </w:rPr>
      </w:pPr>
      <w:r w:rsidRPr="002326AC">
        <w:rPr>
          <w:lang w:val="sv-SE"/>
        </w:rPr>
        <w:t xml:space="preserve">Patienter med histologiskt bekräftad metastaserad kolorektalcancer och sjukdomsprogress randomiserades 1:1 inom 3 månader efter utsättande av bevacizumab i första linjen till antingen fluoropyrimidin/oxaliplatin- eller fluoropyrimidin/irinotekan-baserad behandling (kemoterapin byttes ut beroende på behandling i första linjen) med eller utan bevacizumab. Behandlingen fortsatte </w:t>
      </w:r>
      <w:r w:rsidRPr="002326AC">
        <w:rPr>
          <w:szCs w:val="22"/>
          <w:lang w:val="sv-SE"/>
        </w:rPr>
        <w:t xml:space="preserve">tills sjukdomsprogress eller oacceptabel toxicitet. Det primära effektmåttet var överlevnad definierat som tiden från randomisering till död, oavsett anledning till död. </w:t>
      </w:r>
    </w:p>
    <w:p w14:paraId="4783480C" w14:textId="77777777" w:rsidR="001F4C37" w:rsidRPr="002326AC" w:rsidRDefault="001F4C37" w:rsidP="00AD299A">
      <w:pPr>
        <w:suppressAutoHyphens/>
        <w:rPr>
          <w:szCs w:val="22"/>
          <w:lang w:val="sv-SE"/>
        </w:rPr>
      </w:pPr>
    </w:p>
    <w:p w14:paraId="2CC8C5D8" w14:textId="77777777" w:rsidR="00AD299A" w:rsidRPr="002326AC" w:rsidRDefault="00AD299A" w:rsidP="00AD299A">
      <w:pPr>
        <w:suppressAutoHyphens/>
        <w:rPr>
          <w:lang w:val="sv-SE"/>
        </w:rPr>
      </w:pPr>
      <w:r w:rsidRPr="002326AC">
        <w:rPr>
          <w:szCs w:val="22"/>
          <w:lang w:val="sv-SE"/>
        </w:rPr>
        <w:t xml:space="preserve">Totalt randomiserades 820 patienter. Tillägg av </w:t>
      </w:r>
      <w:r w:rsidRPr="002326AC">
        <w:rPr>
          <w:lang w:val="sv-SE"/>
        </w:rPr>
        <w:t xml:space="preserve">bevacizumab till fluoropyrimidinbaserad kemoterapi medförde en statistiskt signifikant ökning av överlevnad hos patienter med metastaserad kolorektalcancer som progredierat efter en bevacizumab-innehållande </w:t>
      </w:r>
      <w:r w:rsidR="0007081D" w:rsidRPr="002326AC">
        <w:rPr>
          <w:lang w:val="sv-SE"/>
        </w:rPr>
        <w:t>behandling</w:t>
      </w:r>
      <w:r w:rsidRPr="002326AC">
        <w:rPr>
          <w:lang w:val="sv-SE"/>
        </w:rPr>
        <w:t xml:space="preserve"> i första linjen (ITT = 819) (se tabell </w:t>
      </w:r>
      <w:r w:rsidR="0038550D">
        <w:rPr>
          <w:lang w:val="sv-SE"/>
        </w:rPr>
        <w:t>9</w:t>
      </w:r>
      <w:r w:rsidRPr="002326AC">
        <w:rPr>
          <w:lang w:val="sv-SE"/>
        </w:rPr>
        <w:t>).</w:t>
      </w:r>
    </w:p>
    <w:p w14:paraId="2D5AADD0" w14:textId="77777777" w:rsidR="00353069" w:rsidRPr="002326AC" w:rsidRDefault="00353069" w:rsidP="00353069">
      <w:pPr>
        <w:suppressAutoHyphens/>
        <w:rPr>
          <w:lang w:val="sv-SE"/>
        </w:rPr>
      </w:pPr>
    </w:p>
    <w:p w14:paraId="0ACAD3D7" w14:textId="56CD577B" w:rsidR="00AD299A" w:rsidRDefault="00AD299A" w:rsidP="00C5085D">
      <w:pPr>
        <w:keepNext/>
        <w:keepLines/>
        <w:suppressAutoHyphens/>
        <w:rPr>
          <w:b/>
          <w:lang w:val="sv-SE"/>
        </w:rPr>
      </w:pPr>
      <w:r w:rsidRPr="002326AC">
        <w:rPr>
          <w:b/>
          <w:lang w:val="sv-SE"/>
        </w:rPr>
        <w:lastRenderedPageBreak/>
        <w:t xml:space="preserve">Tabell </w:t>
      </w:r>
      <w:r w:rsidR="0038550D">
        <w:rPr>
          <w:b/>
          <w:lang w:val="sv-SE"/>
        </w:rPr>
        <w:t>9</w:t>
      </w:r>
      <w:r w:rsidRPr="002326AC">
        <w:rPr>
          <w:b/>
          <w:lang w:val="sv-SE"/>
        </w:rPr>
        <w:tab/>
        <w:t>Effektresultat för studien ML18147</w:t>
      </w:r>
      <w:r w:rsidR="00C221F2" w:rsidRPr="002326AC">
        <w:rPr>
          <w:b/>
          <w:lang w:val="sv-SE"/>
        </w:rPr>
        <w:t xml:space="preserve"> (</w:t>
      </w:r>
      <w:r w:rsidR="00667B90" w:rsidRPr="002326AC">
        <w:rPr>
          <w:b/>
          <w:lang w:val="sv-SE"/>
        </w:rPr>
        <w:t xml:space="preserve">ITT </w:t>
      </w:r>
      <w:r w:rsidR="00C221F2" w:rsidRPr="002326AC">
        <w:rPr>
          <w:b/>
          <w:lang w:val="sv-SE"/>
        </w:rPr>
        <w:t>population</w:t>
      </w:r>
      <w:r w:rsidR="005E0564" w:rsidRPr="002326AC">
        <w:rPr>
          <w:b/>
          <w:lang w:val="sv-SE"/>
        </w:rPr>
        <w:t>en</w:t>
      </w:r>
      <w:r w:rsidR="00C221F2" w:rsidRPr="002326AC">
        <w:rPr>
          <w:b/>
          <w:lang w:val="sv-SE"/>
        </w:rPr>
        <w:t>)</w:t>
      </w:r>
    </w:p>
    <w:p w14:paraId="1EA1E2C7" w14:textId="77777777" w:rsidR="005D62AA" w:rsidRPr="002326AC" w:rsidRDefault="005D62AA" w:rsidP="00C5085D">
      <w:pPr>
        <w:keepNext/>
        <w:keepLines/>
        <w:suppressAutoHyphens/>
        <w:rPr>
          <w:b/>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3041"/>
        <w:gridCol w:w="2761"/>
      </w:tblGrid>
      <w:tr w:rsidR="00AD299A" w:rsidRPr="002326AC" w14:paraId="5BC0DF05" w14:textId="77777777" w:rsidTr="00667B90">
        <w:tc>
          <w:tcPr>
            <w:tcW w:w="3369" w:type="dxa"/>
          </w:tcPr>
          <w:p w14:paraId="222D9954" w14:textId="77777777" w:rsidR="00AD299A" w:rsidRPr="002326AC" w:rsidRDefault="00AD299A" w:rsidP="0048059E">
            <w:pPr>
              <w:keepNext/>
              <w:keepLines/>
              <w:suppressAutoHyphens/>
              <w:rPr>
                <w:sz w:val="20"/>
                <w:lang w:val="sv-SE"/>
              </w:rPr>
            </w:pPr>
          </w:p>
        </w:tc>
        <w:tc>
          <w:tcPr>
            <w:tcW w:w="5918" w:type="dxa"/>
            <w:gridSpan w:val="2"/>
          </w:tcPr>
          <w:p w14:paraId="4A5FE429" w14:textId="77777777" w:rsidR="00AD299A" w:rsidRPr="002326AC" w:rsidRDefault="00AD299A" w:rsidP="0048059E">
            <w:pPr>
              <w:keepNext/>
              <w:keepLines/>
              <w:suppressAutoHyphens/>
              <w:jc w:val="center"/>
              <w:rPr>
                <w:sz w:val="20"/>
                <w:lang w:val="sv-SE"/>
              </w:rPr>
            </w:pPr>
            <w:r w:rsidRPr="002326AC">
              <w:rPr>
                <w:sz w:val="20"/>
                <w:lang w:val="sv-SE"/>
              </w:rPr>
              <w:t>ML18147</w:t>
            </w:r>
          </w:p>
        </w:tc>
      </w:tr>
      <w:tr w:rsidR="00AD299A" w:rsidRPr="002326AC" w14:paraId="6847D883" w14:textId="77777777" w:rsidTr="00667B90">
        <w:tc>
          <w:tcPr>
            <w:tcW w:w="3369" w:type="dxa"/>
          </w:tcPr>
          <w:p w14:paraId="1138B2C3" w14:textId="77777777" w:rsidR="00AD299A" w:rsidRPr="002326AC" w:rsidRDefault="00AD299A" w:rsidP="0048059E">
            <w:pPr>
              <w:keepNext/>
              <w:keepLines/>
              <w:suppressAutoHyphens/>
              <w:rPr>
                <w:sz w:val="20"/>
                <w:lang w:val="sv-SE"/>
              </w:rPr>
            </w:pPr>
          </w:p>
        </w:tc>
        <w:tc>
          <w:tcPr>
            <w:tcW w:w="3118" w:type="dxa"/>
          </w:tcPr>
          <w:p w14:paraId="472EA48D" w14:textId="77777777" w:rsidR="00AD299A" w:rsidRPr="002326AC" w:rsidRDefault="00AD299A" w:rsidP="0048059E">
            <w:pPr>
              <w:keepNext/>
              <w:keepLines/>
              <w:suppressAutoHyphens/>
              <w:jc w:val="center"/>
              <w:rPr>
                <w:sz w:val="20"/>
                <w:lang w:val="sv-SE"/>
              </w:rPr>
            </w:pPr>
            <w:r w:rsidRPr="002326AC">
              <w:rPr>
                <w:sz w:val="20"/>
                <w:lang w:val="sv-SE"/>
              </w:rPr>
              <w:t>fluoropyrimidin/irinotekan-</w:t>
            </w:r>
          </w:p>
          <w:p w14:paraId="636B9A86" w14:textId="77777777" w:rsidR="00AD299A" w:rsidRPr="002326AC" w:rsidRDefault="00AD299A" w:rsidP="0048059E">
            <w:pPr>
              <w:keepNext/>
              <w:keepLines/>
              <w:suppressAutoHyphens/>
              <w:jc w:val="center"/>
              <w:rPr>
                <w:sz w:val="20"/>
                <w:lang w:val="sv-SE"/>
              </w:rPr>
            </w:pPr>
            <w:r w:rsidRPr="002326AC">
              <w:rPr>
                <w:sz w:val="20"/>
                <w:lang w:val="sv-SE"/>
              </w:rPr>
              <w:t>eller</w:t>
            </w:r>
          </w:p>
          <w:p w14:paraId="3213F6B3" w14:textId="77777777" w:rsidR="00AD299A" w:rsidRPr="002326AC" w:rsidRDefault="00AD299A" w:rsidP="0048059E">
            <w:pPr>
              <w:keepNext/>
              <w:keepLines/>
              <w:suppressAutoHyphens/>
              <w:jc w:val="center"/>
              <w:rPr>
                <w:sz w:val="20"/>
                <w:lang w:val="sv-SE"/>
              </w:rPr>
            </w:pPr>
            <w:r w:rsidRPr="002326AC">
              <w:rPr>
                <w:sz w:val="20"/>
                <w:lang w:val="sv-SE"/>
              </w:rPr>
              <w:t>fluoropyrimidin/oxaliplatin-baserad kemoterapi</w:t>
            </w:r>
          </w:p>
        </w:tc>
        <w:tc>
          <w:tcPr>
            <w:tcW w:w="2800" w:type="dxa"/>
          </w:tcPr>
          <w:p w14:paraId="42EBF9B5" w14:textId="77777777" w:rsidR="00AD299A" w:rsidRPr="002326AC" w:rsidRDefault="00AD299A" w:rsidP="0048059E">
            <w:pPr>
              <w:keepNext/>
              <w:keepLines/>
              <w:suppressAutoHyphens/>
              <w:jc w:val="center"/>
              <w:rPr>
                <w:sz w:val="20"/>
                <w:lang w:val="sv-SE"/>
              </w:rPr>
            </w:pPr>
            <w:r w:rsidRPr="002326AC">
              <w:rPr>
                <w:sz w:val="20"/>
                <w:lang w:val="sv-SE"/>
              </w:rPr>
              <w:t>fluoropyrimidin/irinotekan-</w:t>
            </w:r>
          </w:p>
          <w:p w14:paraId="71D775EF" w14:textId="77777777" w:rsidR="00AD299A" w:rsidRPr="002326AC" w:rsidRDefault="00AD299A" w:rsidP="0048059E">
            <w:pPr>
              <w:keepNext/>
              <w:keepLines/>
              <w:suppressAutoHyphens/>
              <w:jc w:val="center"/>
              <w:rPr>
                <w:sz w:val="20"/>
                <w:lang w:val="sv-SE"/>
              </w:rPr>
            </w:pPr>
            <w:r w:rsidRPr="002326AC">
              <w:rPr>
                <w:sz w:val="20"/>
                <w:lang w:val="sv-SE"/>
              </w:rPr>
              <w:t>eller</w:t>
            </w:r>
          </w:p>
          <w:p w14:paraId="71D44237" w14:textId="77777777" w:rsidR="00AD299A" w:rsidRPr="002326AC" w:rsidRDefault="00AD299A" w:rsidP="0048059E">
            <w:pPr>
              <w:keepNext/>
              <w:keepLines/>
              <w:suppressAutoHyphens/>
              <w:jc w:val="center"/>
              <w:rPr>
                <w:sz w:val="20"/>
                <w:lang w:val="sv-SE"/>
              </w:rPr>
            </w:pPr>
            <w:r w:rsidRPr="002326AC">
              <w:rPr>
                <w:sz w:val="20"/>
                <w:lang w:val="sv-SE"/>
              </w:rPr>
              <w:t>fluoropyrimidin/oxaliplatin-baserad kemoterapi</w:t>
            </w:r>
          </w:p>
          <w:p w14:paraId="76FD2380" w14:textId="77777777" w:rsidR="00AD299A" w:rsidRPr="002326AC" w:rsidRDefault="00AD299A" w:rsidP="0048059E">
            <w:pPr>
              <w:keepNext/>
              <w:keepLines/>
              <w:suppressAutoHyphens/>
              <w:jc w:val="center"/>
              <w:rPr>
                <w:sz w:val="20"/>
                <w:vertAlign w:val="superscript"/>
                <w:lang w:val="sv-SE"/>
              </w:rPr>
            </w:pPr>
            <w:r w:rsidRPr="002326AC">
              <w:rPr>
                <w:sz w:val="20"/>
                <w:lang w:val="sv-SE"/>
              </w:rPr>
              <w:t>+ Avastin</w:t>
            </w:r>
            <w:r w:rsidRPr="002326AC">
              <w:rPr>
                <w:sz w:val="20"/>
                <w:vertAlign w:val="superscript"/>
                <w:lang w:val="sv-SE"/>
              </w:rPr>
              <w:t>a</w:t>
            </w:r>
          </w:p>
        </w:tc>
      </w:tr>
      <w:tr w:rsidR="00AD299A" w:rsidRPr="002326AC" w14:paraId="15AA81EA" w14:textId="77777777" w:rsidTr="00667B90">
        <w:tc>
          <w:tcPr>
            <w:tcW w:w="3369" w:type="dxa"/>
          </w:tcPr>
          <w:p w14:paraId="274A12E7" w14:textId="77777777" w:rsidR="00AD299A" w:rsidRPr="002326AC" w:rsidRDefault="00AD299A" w:rsidP="0048059E">
            <w:pPr>
              <w:keepNext/>
              <w:keepLines/>
              <w:suppressAutoHyphens/>
              <w:rPr>
                <w:sz w:val="20"/>
                <w:lang w:val="sv-SE"/>
              </w:rPr>
            </w:pPr>
            <w:r w:rsidRPr="002326AC">
              <w:rPr>
                <w:sz w:val="20"/>
                <w:lang w:val="sv-SE"/>
              </w:rPr>
              <w:t>Antal patienter</w:t>
            </w:r>
          </w:p>
        </w:tc>
        <w:tc>
          <w:tcPr>
            <w:tcW w:w="3118" w:type="dxa"/>
          </w:tcPr>
          <w:p w14:paraId="5FC3DE50" w14:textId="77777777" w:rsidR="00AD299A" w:rsidRPr="002326AC" w:rsidRDefault="00AD299A" w:rsidP="0048059E">
            <w:pPr>
              <w:keepNext/>
              <w:keepLines/>
              <w:suppressAutoHyphens/>
              <w:jc w:val="center"/>
              <w:rPr>
                <w:sz w:val="20"/>
                <w:lang w:val="sv-SE"/>
              </w:rPr>
            </w:pPr>
            <w:r w:rsidRPr="002326AC">
              <w:rPr>
                <w:sz w:val="20"/>
                <w:lang w:val="sv-SE"/>
              </w:rPr>
              <w:t>410</w:t>
            </w:r>
          </w:p>
        </w:tc>
        <w:tc>
          <w:tcPr>
            <w:tcW w:w="2800" w:type="dxa"/>
          </w:tcPr>
          <w:p w14:paraId="78349E51" w14:textId="77777777" w:rsidR="00AD299A" w:rsidRPr="002326AC" w:rsidRDefault="00AD299A" w:rsidP="0048059E">
            <w:pPr>
              <w:keepNext/>
              <w:keepLines/>
              <w:suppressAutoHyphens/>
              <w:jc w:val="center"/>
              <w:rPr>
                <w:sz w:val="20"/>
                <w:lang w:val="sv-SE"/>
              </w:rPr>
            </w:pPr>
            <w:r w:rsidRPr="002326AC">
              <w:rPr>
                <w:sz w:val="20"/>
                <w:lang w:val="sv-SE"/>
              </w:rPr>
              <w:t>409</w:t>
            </w:r>
          </w:p>
        </w:tc>
      </w:tr>
      <w:tr w:rsidR="00AD299A" w:rsidRPr="002326AC" w14:paraId="5FD7CB22" w14:textId="77777777" w:rsidTr="00667B90">
        <w:tc>
          <w:tcPr>
            <w:tcW w:w="3369" w:type="dxa"/>
          </w:tcPr>
          <w:p w14:paraId="4946A47B" w14:textId="77777777" w:rsidR="00AD299A" w:rsidRPr="00CE71A4" w:rsidRDefault="00AD299A" w:rsidP="0048059E">
            <w:pPr>
              <w:keepNext/>
              <w:keepLines/>
              <w:suppressAutoHyphens/>
              <w:rPr>
                <w:bCs/>
                <w:sz w:val="20"/>
                <w:lang w:val="sv-SE"/>
              </w:rPr>
            </w:pPr>
            <w:r w:rsidRPr="00CE71A4">
              <w:rPr>
                <w:bCs/>
                <w:sz w:val="20"/>
                <w:lang w:val="sv-SE"/>
              </w:rPr>
              <w:t>Överlevnad</w:t>
            </w:r>
          </w:p>
        </w:tc>
        <w:tc>
          <w:tcPr>
            <w:tcW w:w="3118" w:type="dxa"/>
          </w:tcPr>
          <w:p w14:paraId="3620DE8C" w14:textId="77777777" w:rsidR="00AD299A" w:rsidRPr="002326AC" w:rsidRDefault="00AD299A" w:rsidP="0048059E">
            <w:pPr>
              <w:keepNext/>
              <w:keepLines/>
              <w:suppressAutoHyphens/>
              <w:jc w:val="center"/>
              <w:rPr>
                <w:sz w:val="20"/>
                <w:lang w:val="sv-SE"/>
              </w:rPr>
            </w:pPr>
          </w:p>
        </w:tc>
        <w:tc>
          <w:tcPr>
            <w:tcW w:w="2800" w:type="dxa"/>
          </w:tcPr>
          <w:p w14:paraId="26066EDD" w14:textId="77777777" w:rsidR="00AD299A" w:rsidRPr="002326AC" w:rsidRDefault="00AD299A" w:rsidP="0048059E">
            <w:pPr>
              <w:keepNext/>
              <w:keepLines/>
              <w:suppressAutoHyphens/>
              <w:jc w:val="center"/>
              <w:rPr>
                <w:sz w:val="20"/>
                <w:lang w:val="sv-SE"/>
              </w:rPr>
            </w:pPr>
          </w:p>
        </w:tc>
      </w:tr>
      <w:tr w:rsidR="00AD299A" w:rsidRPr="002326AC" w14:paraId="7D09753D" w14:textId="77777777" w:rsidTr="00667B90">
        <w:tc>
          <w:tcPr>
            <w:tcW w:w="3369" w:type="dxa"/>
          </w:tcPr>
          <w:p w14:paraId="7498AFB0" w14:textId="77777777" w:rsidR="00AD299A" w:rsidRPr="002326AC" w:rsidRDefault="00AD299A" w:rsidP="0048059E">
            <w:pPr>
              <w:keepNext/>
              <w:keepLines/>
              <w:suppressAutoHyphens/>
              <w:ind w:left="709"/>
              <w:rPr>
                <w:sz w:val="20"/>
                <w:lang w:val="sv-SE"/>
              </w:rPr>
            </w:pPr>
            <w:r w:rsidRPr="002326AC">
              <w:rPr>
                <w:sz w:val="20"/>
                <w:lang w:val="sv-SE"/>
              </w:rPr>
              <w:t>Median (månader)</w:t>
            </w:r>
          </w:p>
        </w:tc>
        <w:tc>
          <w:tcPr>
            <w:tcW w:w="3118" w:type="dxa"/>
          </w:tcPr>
          <w:p w14:paraId="2098F910" w14:textId="77777777" w:rsidR="00AD299A" w:rsidRPr="002326AC" w:rsidRDefault="00AD299A" w:rsidP="0048059E">
            <w:pPr>
              <w:keepNext/>
              <w:keepLines/>
              <w:suppressAutoHyphens/>
              <w:jc w:val="center"/>
              <w:rPr>
                <w:sz w:val="20"/>
                <w:lang w:val="sv-SE"/>
              </w:rPr>
            </w:pPr>
            <w:r w:rsidRPr="002326AC">
              <w:rPr>
                <w:sz w:val="20"/>
                <w:lang w:val="sv-SE"/>
              </w:rPr>
              <w:t>9,8</w:t>
            </w:r>
          </w:p>
        </w:tc>
        <w:tc>
          <w:tcPr>
            <w:tcW w:w="2800" w:type="dxa"/>
          </w:tcPr>
          <w:p w14:paraId="279793AF" w14:textId="77777777" w:rsidR="00AD299A" w:rsidRPr="002326AC" w:rsidRDefault="00AD299A" w:rsidP="0048059E">
            <w:pPr>
              <w:keepNext/>
              <w:keepLines/>
              <w:suppressAutoHyphens/>
              <w:jc w:val="center"/>
              <w:rPr>
                <w:sz w:val="20"/>
                <w:lang w:val="sv-SE"/>
              </w:rPr>
            </w:pPr>
            <w:r w:rsidRPr="002326AC">
              <w:rPr>
                <w:sz w:val="20"/>
                <w:lang w:val="sv-SE"/>
              </w:rPr>
              <w:t>11,2</w:t>
            </w:r>
          </w:p>
        </w:tc>
      </w:tr>
      <w:tr w:rsidR="00AD299A" w:rsidRPr="002326AC" w14:paraId="2116D2B0" w14:textId="77777777" w:rsidTr="00667B90">
        <w:tc>
          <w:tcPr>
            <w:tcW w:w="3369" w:type="dxa"/>
          </w:tcPr>
          <w:p w14:paraId="6EE3AF1A" w14:textId="77777777" w:rsidR="00AD299A" w:rsidRPr="002326AC" w:rsidRDefault="00AD299A" w:rsidP="0048059E">
            <w:pPr>
              <w:keepNext/>
              <w:keepLines/>
              <w:suppressAutoHyphens/>
              <w:ind w:left="709"/>
              <w:rPr>
                <w:sz w:val="20"/>
                <w:lang w:val="sv-SE"/>
              </w:rPr>
            </w:pPr>
            <w:r w:rsidRPr="002326AC">
              <w:rPr>
                <w:sz w:val="20"/>
                <w:lang w:val="sv-SE"/>
              </w:rPr>
              <w:t>Hazard ratio</w:t>
            </w:r>
          </w:p>
          <w:p w14:paraId="2FC161B9" w14:textId="77777777" w:rsidR="00AD299A" w:rsidRPr="002326AC" w:rsidRDefault="00AD299A" w:rsidP="0048059E">
            <w:pPr>
              <w:keepNext/>
              <w:keepLines/>
              <w:suppressAutoHyphens/>
              <w:jc w:val="center"/>
              <w:rPr>
                <w:sz w:val="20"/>
                <w:lang w:val="sv-SE"/>
              </w:rPr>
            </w:pPr>
            <w:r w:rsidRPr="002326AC">
              <w:rPr>
                <w:sz w:val="20"/>
                <w:lang w:val="sv-SE"/>
              </w:rPr>
              <w:t>(95% konfidensintervall)</w:t>
            </w:r>
          </w:p>
        </w:tc>
        <w:tc>
          <w:tcPr>
            <w:tcW w:w="5918" w:type="dxa"/>
            <w:gridSpan w:val="2"/>
          </w:tcPr>
          <w:p w14:paraId="28CEB1A0" w14:textId="77777777" w:rsidR="00AD299A" w:rsidRPr="002326AC" w:rsidRDefault="00AD299A" w:rsidP="0048059E">
            <w:pPr>
              <w:keepNext/>
              <w:keepLines/>
              <w:suppressAutoHyphens/>
              <w:jc w:val="center"/>
              <w:rPr>
                <w:sz w:val="20"/>
                <w:lang w:val="sv-SE"/>
              </w:rPr>
            </w:pPr>
            <w:r w:rsidRPr="002326AC">
              <w:rPr>
                <w:sz w:val="20"/>
                <w:lang w:val="sv-SE"/>
              </w:rPr>
              <w:t>0,81</w:t>
            </w:r>
            <w:r w:rsidR="00C221F2" w:rsidRPr="002326AC">
              <w:rPr>
                <w:sz w:val="20"/>
                <w:lang w:val="sv-SE"/>
              </w:rPr>
              <w:t>(0,69, 0,94)</w:t>
            </w:r>
          </w:p>
          <w:p w14:paraId="1C81228A" w14:textId="77777777" w:rsidR="00AD299A" w:rsidRPr="002326AC" w:rsidRDefault="00AD299A" w:rsidP="0048059E">
            <w:pPr>
              <w:keepNext/>
              <w:keepLines/>
              <w:suppressAutoHyphens/>
              <w:jc w:val="center"/>
              <w:rPr>
                <w:sz w:val="20"/>
                <w:lang w:val="sv-SE"/>
              </w:rPr>
            </w:pPr>
            <w:r w:rsidRPr="002326AC">
              <w:rPr>
                <w:sz w:val="20"/>
                <w:lang w:val="sv-SE"/>
              </w:rPr>
              <w:t>(p-värde = 0,0062)</w:t>
            </w:r>
          </w:p>
        </w:tc>
      </w:tr>
      <w:tr w:rsidR="00AD299A" w:rsidRPr="002326AC" w14:paraId="24625AB6" w14:textId="77777777" w:rsidTr="00667B90">
        <w:tc>
          <w:tcPr>
            <w:tcW w:w="3369" w:type="dxa"/>
          </w:tcPr>
          <w:p w14:paraId="039D7984" w14:textId="77777777" w:rsidR="00AD299A" w:rsidRPr="00F6194F" w:rsidRDefault="00AD299A" w:rsidP="0048059E">
            <w:pPr>
              <w:keepNext/>
              <w:keepLines/>
              <w:suppressAutoHyphens/>
              <w:rPr>
                <w:bCs/>
                <w:sz w:val="20"/>
                <w:lang w:val="sv-SE"/>
              </w:rPr>
            </w:pPr>
            <w:proofErr w:type="spellStart"/>
            <w:r w:rsidRPr="00CE71A4">
              <w:rPr>
                <w:bCs/>
                <w:sz w:val="20"/>
              </w:rPr>
              <w:t>Progressionsfri</w:t>
            </w:r>
            <w:proofErr w:type="spellEnd"/>
            <w:r w:rsidRPr="00CE71A4">
              <w:rPr>
                <w:bCs/>
                <w:sz w:val="20"/>
              </w:rPr>
              <w:t xml:space="preserve"> </w:t>
            </w:r>
            <w:proofErr w:type="spellStart"/>
            <w:r w:rsidRPr="00CE71A4">
              <w:rPr>
                <w:bCs/>
                <w:sz w:val="20"/>
              </w:rPr>
              <w:t>överlevnad</w:t>
            </w:r>
            <w:proofErr w:type="spellEnd"/>
          </w:p>
        </w:tc>
        <w:tc>
          <w:tcPr>
            <w:tcW w:w="3118" w:type="dxa"/>
          </w:tcPr>
          <w:p w14:paraId="4B4B6CAF" w14:textId="77777777" w:rsidR="00AD299A" w:rsidRPr="002326AC" w:rsidRDefault="00AD299A" w:rsidP="0048059E">
            <w:pPr>
              <w:keepNext/>
              <w:keepLines/>
              <w:suppressAutoHyphens/>
              <w:jc w:val="center"/>
              <w:rPr>
                <w:sz w:val="20"/>
                <w:lang w:val="sv-SE"/>
              </w:rPr>
            </w:pPr>
          </w:p>
        </w:tc>
        <w:tc>
          <w:tcPr>
            <w:tcW w:w="2800" w:type="dxa"/>
          </w:tcPr>
          <w:p w14:paraId="2795441A" w14:textId="77777777" w:rsidR="00AD299A" w:rsidRPr="002326AC" w:rsidRDefault="00AD299A" w:rsidP="0048059E">
            <w:pPr>
              <w:keepNext/>
              <w:keepLines/>
              <w:suppressAutoHyphens/>
              <w:jc w:val="center"/>
              <w:rPr>
                <w:sz w:val="20"/>
                <w:lang w:val="sv-SE"/>
              </w:rPr>
            </w:pPr>
          </w:p>
        </w:tc>
      </w:tr>
      <w:tr w:rsidR="00AD299A" w:rsidRPr="002326AC" w14:paraId="58A5BB22" w14:textId="77777777" w:rsidTr="00667B90">
        <w:tc>
          <w:tcPr>
            <w:tcW w:w="3369" w:type="dxa"/>
          </w:tcPr>
          <w:p w14:paraId="6C3EB39C" w14:textId="77777777" w:rsidR="00AD299A" w:rsidRPr="002326AC" w:rsidRDefault="00AD299A" w:rsidP="0048059E">
            <w:pPr>
              <w:keepNext/>
              <w:keepLines/>
              <w:suppressAutoHyphens/>
              <w:ind w:left="709"/>
              <w:rPr>
                <w:sz w:val="20"/>
                <w:lang w:val="sv-SE"/>
              </w:rPr>
            </w:pPr>
            <w:r w:rsidRPr="002326AC">
              <w:rPr>
                <w:sz w:val="20"/>
              </w:rPr>
              <w:t>Median (</w:t>
            </w:r>
            <w:proofErr w:type="spellStart"/>
            <w:r w:rsidRPr="002326AC">
              <w:rPr>
                <w:sz w:val="20"/>
              </w:rPr>
              <w:t>månader</w:t>
            </w:r>
            <w:proofErr w:type="spellEnd"/>
            <w:r w:rsidRPr="002326AC">
              <w:rPr>
                <w:sz w:val="20"/>
              </w:rPr>
              <w:t>)</w:t>
            </w:r>
          </w:p>
        </w:tc>
        <w:tc>
          <w:tcPr>
            <w:tcW w:w="3118" w:type="dxa"/>
          </w:tcPr>
          <w:p w14:paraId="3C7D4A0E" w14:textId="77777777" w:rsidR="00AD299A" w:rsidRPr="002326AC" w:rsidRDefault="00AD299A" w:rsidP="0048059E">
            <w:pPr>
              <w:keepNext/>
              <w:keepLines/>
              <w:suppressAutoHyphens/>
              <w:jc w:val="center"/>
              <w:rPr>
                <w:sz w:val="20"/>
                <w:lang w:val="sv-SE"/>
              </w:rPr>
            </w:pPr>
            <w:r w:rsidRPr="002326AC">
              <w:rPr>
                <w:sz w:val="20"/>
                <w:lang w:val="sv-SE"/>
              </w:rPr>
              <w:t>4,1</w:t>
            </w:r>
          </w:p>
        </w:tc>
        <w:tc>
          <w:tcPr>
            <w:tcW w:w="2800" w:type="dxa"/>
          </w:tcPr>
          <w:p w14:paraId="2D8EC198" w14:textId="77777777" w:rsidR="00AD299A" w:rsidRPr="002326AC" w:rsidRDefault="00AD299A" w:rsidP="0048059E">
            <w:pPr>
              <w:keepNext/>
              <w:keepLines/>
              <w:suppressAutoHyphens/>
              <w:jc w:val="center"/>
              <w:rPr>
                <w:sz w:val="20"/>
                <w:lang w:val="sv-SE"/>
              </w:rPr>
            </w:pPr>
            <w:r w:rsidRPr="002326AC">
              <w:rPr>
                <w:sz w:val="20"/>
                <w:lang w:val="sv-SE"/>
              </w:rPr>
              <w:t>5,7</w:t>
            </w:r>
          </w:p>
        </w:tc>
      </w:tr>
      <w:tr w:rsidR="00AD299A" w:rsidRPr="002326AC" w14:paraId="1BFDBB8B" w14:textId="77777777" w:rsidTr="00667B90">
        <w:tc>
          <w:tcPr>
            <w:tcW w:w="3369" w:type="dxa"/>
          </w:tcPr>
          <w:p w14:paraId="6908FC2A" w14:textId="77777777" w:rsidR="00AD299A" w:rsidRPr="002326AC" w:rsidRDefault="00AD299A" w:rsidP="0048059E">
            <w:pPr>
              <w:keepNext/>
              <w:keepLines/>
              <w:suppressAutoHyphens/>
              <w:ind w:left="709"/>
              <w:rPr>
                <w:sz w:val="20"/>
              </w:rPr>
            </w:pPr>
            <w:r w:rsidRPr="002326AC">
              <w:rPr>
                <w:sz w:val="20"/>
              </w:rPr>
              <w:t>Hazard ratio</w:t>
            </w:r>
          </w:p>
          <w:p w14:paraId="18BEB7EB" w14:textId="77777777" w:rsidR="00AD299A" w:rsidRPr="002326AC" w:rsidRDefault="00AD299A" w:rsidP="0048059E">
            <w:pPr>
              <w:keepNext/>
              <w:keepLines/>
              <w:suppressAutoHyphens/>
              <w:ind w:left="709"/>
              <w:rPr>
                <w:sz w:val="20"/>
                <w:lang w:val="sv-SE"/>
              </w:rPr>
            </w:pPr>
            <w:r w:rsidRPr="002326AC">
              <w:rPr>
                <w:sz w:val="20"/>
                <w:lang w:val="sv-SE"/>
              </w:rPr>
              <w:t>(95% konfidensintervall)</w:t>
            </w:r>
          </w:p>
        </w:tc>
        <w:tc>
          <w:tcPr>
            <w:tcW w:w="5918" w:type="dxa"/>
            <w:gridSpan w:val="2"/>
          </w:tcPr>
          <w:p w14:paraId="67A271FC" w14:textId="77777777" w:rsidR="00AD299A" w:rsidRPr="002326AC" w:rsidRDefault="00AD299A" w:rsidP="0048059E">
            <w:pPr>
              <w:keepNext/>
              <w:keepLines/>
              <w:suppressAutoHyphens/>
              <w:jc w:val="center"/>
              <w:rPr>
                <w:sz w:val="20"/>
                <w:lang w:val="sv-SE"/>
              </w:rPr>
            </w:pPr>
            <w:r w:rsidRPr="002326AC">
              <w:rPr>
                <w:sz w:val="20"/>
                <w:lang w:val="sv-SE"/>
              </w:rPr>
              <w:t>0,68</w:t>
            </w:r>
            <w:r w:rsidR="00C221F2" w:rsidRPr="002326AC">
              <w:rPr>
                <w:sz w:val="20"/>
                <w:lang w:val="sv-SE"/>
              </w:rPr>
              <w:t xml:space="preserve"> (0,59, 0,78)</w:t>
            </w:r>
          </w:p>
          <w:p w14:paraId="5DFBB28D" w14:textId="77777777" w:rsidR="00AD299A" w:rsidRPr="002326AC" w:rsidRDefault="00AD299A" w:rsidP="0048059E">
            <w:pPr>
              <w:keepNext/>
              <w:keepLines/>
              <w:suppressAutoHyphens/>
              <w:jc w:val="center"/>
              <w:rPr>
                <w:sz w:val="20"/>
                <w:lang w:val="sv-SE"/>
              </w:rPr>
            </w:pPr>
            <w:r w:rsidRPr="002326AC">
              <w:rPr>
                <w:sz w:val="20"/>
                <w:lang w:val="sv-SE"/>
              </w:rPr>
              <w:t>(p-värde &lt; 0,0001)</w:t>
            </w:r>
          </w:p>
        </w:tc>
      </w:tr>
      <w:tr w:rsidR="00AD299A" w:rsidRPr="002326AC" w14:paraId="7650C354" w14:textId="77777777" w:rsidTr="00667B90">
        <w:tc>
          <w:tcPr>
            <w:tcW w:w="3369" w:type="dxa"/>
          </w:tcPr>
          <w:p w14:paraId="701081AF" w14:textId="77777777" w:rsidR="00AD299A" w:rsidRPr="00F6194F" w:rsidRDefault="00AD299A" w:rsidP="00AD299A">
            <w:pPr>
              <w:suppressAutoHyphens/>
              <w:rPr>
                <w:bCs/>
                <w:sz w:val="20"/>
                <w:lang w:val="sv-SE"/>
              </w:rPr>
            </w:pPr>
            <w:proofErr w:type="spellStart"/>
            <w:r w:rsidRPr="00CE71A4">
              <w:rPr>
                <w:bCs/>
                <w:sz w:val="20"/>
              </w:rPr>
              <w:t>Objektiv</w:t>
            </w:r>
            <w:proofErr w:type="spellEnd"/>
            <w:r w:rsidRPr="00CE71A4">
              <w:rPr>
                <w:bCs/>
                <w:sz w:val="20"/>
              </w:rPr>
              <w:t xml:space="preserve"> </w:t>
            </w:r>
            <w:r w:rsidRPr="00CE71A4">
              <w:rPr>
                <w:bCs/>
                <w:sz w:val="20"/>
                <w:lang w:val="sv-SE"/>
              </w:rPr>
              <w:t>responsfrekvens</w:t>
            </w:r>
          </w:p>
        </w:tc>
        <w:tc>
          <w:tcPr>
            <w:tcW w:w="3118" w:type="dxa"/>
          </w:tcPr>
          <w:p w14:paraId="444C0DA3" w14:textId="77777777" w:rsidR="00AD299A" w:rsidRPr="002326AC" w:rsidRDefault="00AD299A" w:rsidP="00AD299A">
            <w:pPr>
              <w:suppressAutoHyphens/>
              <w:jc w:val="center"/>
              <w:rPr>
                <w:sz w:val="20"/>
                <w:lang w:val="sv-SE"/>
              </w:rPr>
            </w:pPr>
          </w:p>
        </w:tc>
        <w:tc>
          <w:tcPr>
            <w:tcW w:w="2800" w:type="dxa"/>
          </w:tcPr>
          <w:p w14:paraId="34B3F1D2" w14:textId="77777777" w:rsidR="00AD299A" w:rsidRPr="002326AC" w:rsidRDefault="00AD299A" w:rsidP="00AD299A">
            <w:pPr>
              <w:suppressAutoHyphens/>
              <w:jc w:val="center"/>
              <w:rPr>
                <w:sz w:val="20"/>
                <w:lang w:val="sv-SE"/>
              </w:rPr>
            </w:pPr>
          </w:p>
        </w:tc>
      </w:tr>
      <w:tr w:rsidR="00C221F2" w:rsidRPr="002326AC" w14:paraId="21EF0BA2" w14:textId="77777777" w:rsidTr="00667B90">
        <w:tc>
          <w:tcPr>
            <w:tcW w:w="3369" w:type="dxa"/>
          </w:tcPr>
          <w:p w14:paraId="136256A5" w14:textId="77777777" w:rsidR="00C221F2" w:rsidRPr="002326AC" w:rsidRDefault="00C221F2" w:rsidP="00AD299A">
            <w:pPr>
              <w:suppressAutoHyphens/>
              <w:rPr>
                <w:sz w:val="20"/>
                <w:lang w:val="sv-SE"/>
              </w:rPr>
            </w:pPr>
            <w:r w:rsidRPr="002326AC">
              <w:rPr>
                <w:sz w:val="20"/>
                <w:lang w:val="sv-SE"/>
              </w:rPr>
              <w:t>Antal patienter inkluderade i analysen</w:t>
            </w:r>
          </w:p>
        </w:tc>
        <w:tc>
          <w:tcPr>
            <w:tcW w:w="3118" w:type="dxa"/>
            <w:vAlign w:val="center"/>
          </w:tcPr>
          <w:p w14:paraId="3EA2A56C" w14:textId="77777777" w:rsidR="00C221F2" w:rsidRPr="002326AC" w:rsidRDefault="00C221F2" w:rsidP="00C221F2">
            <w:pPr>
              <w:suppressAutoHyphens/>
              <w:jc w:val="center"/>
              <w:rPr>
                <w:sz w:val="20"/>
                <w:lang w:val="sv-SE"/>
              </w:rPr>
            </w:pPr>
            <w:r w:rsidRPr="002326AC">
              <w:rPr>
                <w:sz w:val="20"/>
                <w:lang w:val="sv-SE"/>
              </w:rPr>
              <w:t>406</w:t>
            </w:r>
          </w:p>
        </w:tc>
        <w:tc>
          <w:tcPr>
            <w:tcW w:w="2800" w:type="dxa"/>
            <w:vAlign w:val="center"/>
          </w:tcPr>
          <w:p w14:paraId="00B103E5" w14:textId="77777777" w:rsidR="00C221F2" w:rsidRPr="002326AC" w:rsidRDefault="00C221F2" w:rsidP="004D024B">
            <w:pPr>
              <w:suppressAutoHyphens/>
              <w:jc w:val="center"/>
              <w:rPr>
                <w:sz w:val="20"/>
                <w:lang w:val="sv-SE"/>
              </w:rPr>
            </w:pPr>
            <w:r w:rsidRPr="002326AC">
              <w:rPr>
                <w:sz w:val="20"/>
                <w:lang w:val="sv-SE"/>
              </w:rPr>
              <w:t>404</w:t>
            </w:r>
          </w:p>
        </w:tc>
      </w:tr>
      <w:tr w:rsidR="00AD299A" w:rsidRPr="002326AC" w14:paraId="7051977D" w14:textId="77777777" w:rsidTr="00667B90">
        <w:tc>
          <w:tcPr>
            <w:tcW w:w="3369" w:type="dxa"/>
          </w:tcPr>
          <w:p w14:paraId="6A9E1C78" w14:textId="77777777" w:rsidR="00AD299A" w:rsidRPr="002326AC" w:rsidRDefault="00AD299A" w:rsidP="00AD299A">
            <w:pPr>
              <w:suppressAutoHyphens/>
              <w:ind w:left="709"/>
              <w:rPr>
                <w:sz w:val="20"/>
                <w:lang w:val="sv-SE"/>
              </w:rPr>
            </w:pPr>
            <w:r w:rsidRPr="002326AC">
              <w:rPr>
                <w:sz w:val="20"/>
                <w:lang w:val="sv-SE"/>
              </w:rPr>
              <w:t>Frekvens</w:t>
            </w:r>
          </w:p>
        </w:tc>
        <w:tc>
          <w:tcPr>
            <w:tcW w:w="3118" w:type="dxa"/>
          </w:tcPr>
          <w:p w14:paraId="4EB70C09" w14:textId="77777777" w:rsidR="00AD299A" w:rsidRPr="002326AC" w:rsidRDefault="00AD299A" w:rsidP="00AD299A">
            <w:pPr>
              <w:suppressAutoHyphens/>
              <w:jc w:val="center"/>
              <w:rPr>
                <w:sz w:val="20"/>
                <w:lang w:val="sv-SE"/>
              </w:rPr>
            </w:pPr>
            <w:r w:rsidRPr="002326AC">
              <w:rPr>
                <w:sz w:val="20"/>
                <w:lang w:val="sv-SE"/>
              </w:rPr>
              <w:t>3,9%</w:t>
            </w:r>
          </w:p>
        </w:tc>
        <w:tc>
          <w:tcPr>
            <w:tcW w:w="2800" w:type="dxa"/>
          </w:tcPr>
          <w:p w14:paraId="5F558EBB" w14:textId="77777777" w:rsidR="00AD299A" w:rsidRPr="002326AC" w:rsidRDefault="00AD299A" w:rsidP="00AD299A">
            <w:pPr>
              <w:suppressAutoHyphens/>
              <w:jc w:val="center"/>
              <w:rPr>
                <w:sz w:val="20"/>
                <w:lang w:val="sv-SE"/>
              </w:rPr>
            </w:pPr>
            <w:r w:rsidRPr="002326AC">
              <w:rPr>
                <w:sz w:val="20"/>
                <w:lang w:val="sv-SE"/>
              </w:rPr>
              <w:t>5,4%</w:t>
            </w:r>
          </w:p>
        </w:tc>
      </w:tr>
      <w:tr w:rsidR="00AD299A" w:rsidRPr="002326AC" w14:paraId="521E33B6" w14:textId="77777777" w:rsidTr="00667B90">
        <w:tc>
          <w:tcPr>
            <w:tcW w:w="3369" w:type="dxa"/>
          </w:tcPr>
          <w:p w14:paraId="052D8469" w14:textId="77777777" w:rsidR="00AD299A" w:rsidRPr="002326AC" w:rsidRDefault="00AD299A" w:rsidP="00AD299A">
            <w:pPr>
              <w:suppressAutoHyphens/>
              <w:ind w:left="709"/>
              <w:rPr>
                <w:sz w:val="20"/>
              </w:rPr>
            </w:pPr>
          </w:p>
        </w:tc>
        <w:tc>
          <w:tcPr>
            <w:tcW w:w="5918" w:type="dxa"/>
            <w:gridSpan w:val="2"/>
          </w:tcPr>
          <w:p w14:paraId="3E3D5622" w14:textId="77777777" w:rsidR="00AD299A" w:rsidRPr="002326AC" w:rsidRDefault="00AD299A" w:rsidP="00AD299A">
            <w:pPr>
              <w:suppressAutoHyphens/>
              <w:jc w:val="center"/>
              <w:rPr>
                <w:sz w:val="20"/>
                <w:lang w:val="sv-SE"/>
              </w:rPr>
            </w:pPr>
            <w:r w:rsidRPr="002326AC">
              <w:rPr>
                <w:sz w:val="20"/>
                <w:lang w:val="sv-SE"/>
              </w:rPr>
              <w:t>(p-värde = 0,3113)</w:t>
            </w:r>
          </w:p>
        </w:tc>
      </w:tr>
    </w:tbl>
    <w:p w14:paraId="6BB2B364" w14:textId="77777777" w:rsidR="00AD299A" w:rsidRPr="002326AC" w:rsidRDefault="00AD299A" w:rsidP="00AD299A">
      <w:pPr>
        <w:suppressAutoHyphens/>
        <w:rPr>
          <w:lang w:val="sv-SE"/>
        </w:rPr>
      </w:pPr>
      <w:r w:rsidRPr="002326AC">
        <w:rPr>
          <w:vertAlign w:val="superscript"/>
          <w:lang w:val="sv-SE"/>
        </w:rPr>
        <w:t>a</w:t>
      </w:r>
      <w:r w:rsidRPr="002326AC">
        <w:rPr>
          <w:lang w:val="sv-SE"/>
        </w:rPr>
        <w:t xml:space="preserve"> </w:t>
      </w:r>
      <w:r w:rsidRPr="002326AC">
        <w:rPr>
          <w:sz w:val="20"/>
          <w:lang w:val="sv-SE"/>
        </w:rPr>
        <w:t>5,0 mg/kg varannan vecka eller 7,5 mg/kg var tredje vecka</w:t>
      </w:r>
    </w:p>
    <w:p w14:paraId="41990135" w14:textId="77777777" w:rsidR="00AD299A" w:rsidRPr="002326AC" w:rsidRDefault="00AD299A" w:rsidP="00AD299A">
      <w:pPr>
        <w:suppressAutoHyphens/>
        <w:rPr>
          <w:lang w:val="sv-SE"/>
        </w:rPr>
      </w:pPr>
    </w:p>
    <w:p w14:paraId="25D02E17" w14:textId="77777777" w:rsidR="00AD299A" w:rsidRPr="002326AC" w:rsidRDefault="00AD299A" w:rsidP="00AD299A">
      <w:pPr>
        <w:suppressAutoHyphens/>
        <w:rPr>
          <w:lang w:val="sv-SE"/>
        </w:rPr>
      </w:pPr>
      <w:r w:rsidRPr="002326AC">
        <w:rPr>
          <w:lang w:val="sv-SE"/>
        </w:rPr>
        <w:t xml:space="preserve">Statistiskt signifikanta förbättringar i progressionsfri överlevnad observerades också. Den objektiva responsfrekvensen var låg i båda behandlingsarmarna och skillnaden var inte signifikant. </w:t>
      </w:r>
    </w:p>
    <w:p w14:paraId="3E84E80C" w14:textId="77777777" w:rsidR="00C221F2" w:rsidRPr="002326AC" w:rsidRDefault="00C221F2" w:rsidP="00AD299A">
      <w:pPr>
        <w:suppressAutoHyphens/>
        <w:rPr>
          <w:lang w:val="sv-SE"/>
        </w:rPr>
      </w:pPr>
    </w:p>
    <w:p w14:paraId="0BC6D6F9" w14:textId="77777777" w:rsidR="00C221F2" w:rsidRPr="002326AC" w:rsidRDefault="00C221F2" w:rsidP="00AD299A">
      <w:pPr>
        <w:suppressAutoHyphens/>
        <w:rPr>
          <w:lang w:val="sv-SE"/>
        </w:rPr>
      </w:pPr>
      <w:r w:rsidRPr="002326AC">
        <w:rPr>
          <w:lang w:val="sv-SE"/>
        </w:rPr>
        <w:t>Studie E3200</w:t>
      </w:r>
      <w:r w:rsidR="00AC236D" w:rsidRPr="002326AC">
        <w:rPr>
          <w:lang w:val="sv-SE"/>
        </w:rPr>
        <w:t xml:space="preserve"> använde en </w:t>
      </w:r>
      <w:r w:rsidR="00A62B76" w:rsidRPr="002326AC">
        <w:rPr>
          <w:lang w:val="sv-SE"/>
        </w:rPr>
        <w:t>bevacizumab</w:t>
      </w:r>
      <w:r w:rsidR="00AC236D" w:rsidRPr="002326AC">
        <w:rPr>
          <w:lang w:val="sv-SE"/>
        </w:rPr>
        <w:t xml:space="preserve">dos motsvarande 5 mg/kg/vecka hos patienter som inte tidigare behandlats med bevacizumab, medan studie ML18147 använde en bevacizumabdos motsvarande 2,5 mg/kg/vecka hos patienter som tidigare behandlats med bevacizumab. </w:t>
      </w:r>
      <w:r w:rsidR="00E74C89" w:rsidRPr="002326AC">
        <w:rPr>
          <w:lang w:val="sv-SE"/>
        </w:rPr>
        <w:t xml:space="preserve">En jämförelse av dessa studiers effekt- och säkerhetsdata </w:t>
      </w:r>
      <w:r w:rsidR="00A62B76" w:rsidRPr="002326AC">
        <w:rPr>
          <w:lang w:val="sv-SE"/>
        </w:rPr>
        <w:t>begränsa</w:t>
      </w:r>
      <w:r w:rsidR="00E74C89" w:rsidRPr="002326AC">
        <w:rPr>
          <w:lang w:val="sv-SE"/>
        </w:rPr>
        <w:t>s</w:t>
      </w:r>
      <w:r w:rsidR="00A62B76" w:rsidRPr="002326AC">
        <w:rPr>
          <w:lang w:val="sv-SE"/>
        </w:rPr>
        <w:t xml:space="preserve"> </w:t>
      </w:r>
      <w:r w:rsidR="00E74C89" w:rsidRPr="002326AC">
        <w:rPr>
          <w:lang w:val="sv-SE"/>
        </w:rPr>
        <w:t>av skillnaderna mellan studierna</w:t>
      </w:r>
      <w:r w:rsidR="00AC236D" w:rsidRPr="002326AC">
        <w:rPr>
          <w:lang w:val="sv-SE"/>
        </w:rPr>
        <w:t xml:space="preserve">, </w:t>
      </w:r>
      <w:r w:rsidR="00E74C89" w:rsidRPr="002326AC">
        <w:rPr>
          <w:lang w:val="sv-SE"/>
        </w:rPr>
        <w:t xml:space="preserve">framförallt skillnader i </w:t>
      </w:r>
      <w:r w:rsidR="00695D6C" w:rsidRPr="002326AC">
        <w:rPr>
          <w:lang w:val="sv-SE"/>
        </w:rPr>
        <w:t>patientpopulation</w:t>
      </w:r>
      <w:r w:rsidR="00E74C89" w:rsidRPr="002326AC">
        <w:rPr>
          <w:lang w:val="sv-SE"/>
        </w:rPr>
        <w:t xml:space="preserve">, </w:t>
      </w:r>
      <w:r w:rsidR="00B76447" w:rsidRPr="002326AC">
        <w:rPr>
          <w:lang w:val="sv-SE"/>
        </w:rPr>
        <w:t xml:space="preserve">tidigare bevacizumabexponering och kemoterapiregimer. </w:t>
      </w:r>
      <w:r w:rsidR="00A62B76" w:rsidRPr="002326AC">
        <w:rPr>
          <w:lang w:val="sv-SE"/>
        </w:rPr>
        <w:t>B</w:t>
      </w:r>
      <w:r w:rsidR="00B76447" w:rsidRPr="002326AC">
        <w:rPr>
          <w:lang w:val="sv-SE"/>
        </w:rPr>
        <w:t xml:space="preserve">evacizumabdoser motsvarande 5 mg/kg/vecka och 2,5 mg/kg/vecka resulterade i en statistiskt signifikant fördel </w:t>
      </w:r>
      <w:r w:rsidR="004D024B" w:rsidRPr="002326AC">
        <w:rPr>
          <w:lang w:val="sv-SE"/>
        </w:rPr>
        <w:t>i</w:t>
      </w:r>
      <w:r w:rsidR="00B76447" w:rsidRPr="002326AC">
        <w:rPr>
          <w:lang w:val="sv-SE"/>
        </w:rPr>
        <w:t xml:space="preserve"> överlevnad (HR 0,751 i studie E3200</w:t>
      </w:r>
      <w:r w:rsidR="004D024B" w:rsidRPr="002326AC">
        <w:rPr>
          <w:lang w:val="sv-SE"/>
        </w:rPr>
        <w:t>;</w:t>
      </w:r>
      <w:r w:rsidR="00B76447" w:rsidRPr="002326AC">
        <w:rPr>
          <w:lang w:val="sv-SE"/>
        </w:rPr>
        <w:t xml:space="preserve"> HR 0,81 i studie ML18147) och progressionsfri överlevnad (HR</w:t>
      </w:r>
      <w:r w:rsidR="00A62B76" w:rsidRPr="002326AC">
        <w:rPr>
          <w:lang w:val="sv-SE"/>
        </w:rPr>
        <w:t xml:space="preserve"> 0,518 i studie E3200; HR 0,68 i studie ML1847). Beträffande säkerhet, var det en total</w:t>
      </w:r>
      <w:r w:rsidR="000C6940" w:rsidRPr="002326AC">
        <w:rPr>
          <w:lang w:val="sv-SE"/>
        </w:rPr>
        <w:t>t</w:t>
      </w:r>
      <w:r w:rsidR="00A62B76" w:rsidRPr="002326AC">
        <w:rPr>
          <w:lang w:val="sv-SE"/>
        </w:rPr>
        <w:t xml:space="preserve"> högre incidens av biverkningar grad 3-5 i studie E3200 </w:t>
      </w:r>
      <w:r w:rsidR="0007081D" w:rsidRPr="002326AC">
        <w:rPr>
          <w:lang w:val="sv-SE"/>
        </w:rPr>
        <w:t>jämfört med</w:t>
      </w:r>
      <w:r w:rsidR="00A62B76" w:rsidRPr="002326AC">
        <w:rPr>
          <w:lang w:val="sv-SE"/>
        </w:rPr>
        <w:t xml:space="preserve"> studie ML18147. </w:t>
      </w:r>
    </w:p>
    <w:p w14:paraId="6631D44A" w14:textId="77777777" w:rsidR="00AD299A" w:rsidRPr="002326AC" w:rsidRDefault="00AD299A" w:rsidP="00353069">
      <w:pPr>
        <w:suppressAutoHyphens/>
        <w:rPr>
          <w:lang w:val="sv-SE"/>
        </w:rPr>
      </w:pPr>
    </w:p>
    <w:p w14:paraId="20A9FFD0" w14:textId="77777777" w:rsidR="00353069" w:rsidRPr="002326AC" w:rsidRDefault="00353069" w:rsidP="00353069">
      <w:pPr>
        <w:rPr>
          <w:i/>
          <w:lang w:val="sv-SE"/>
        </w:rPr>
      </w:pPr>
      <w:r w:rsidRPr="002326AC">
        <w:rPr>
          <w:i/>
          <w:u w:val="single"/>
          <w:lang w:val="sv-SE"/>
        </w:rPr>
        <w:t>Metastaserad bröstcancer</w:t>
      </w:r>
      <w:r w:rsidR="00CF1F36" w:rsidRPr="002326AC">
        <w:rPr>
          <w:i/>
          <w:u w:val="single"/>
          <w:lang w:val="sv-SE"/>
        </w:rPr>
        <w:t xml:space="preserve"> (mBC</w:t>
      </w:r>
      <w:r w:rsidR="00CF1F36" w:rsidRPr="002326AC">
        <w:rPr>
          <w:i/>
          <w:lang w:val="sv-SE"/>
        </w:rPr>
        <w:t>)</w:t>
      </w:r>
    </w:p>
    <w:p w14:paraId="34C79BBD" w14:textId="77777777" w:rsidR="00DA190B" w:rsidRPr="002326AC" w:rsidRDefault="00DA190B" w:rsidP="00DA190B">
      <w:pPr>
        <w:rPr>
          <w:lang w:val="sv-SE"/>
        </w:rPr>
      </w:pPr>
    </w:p>
    <w:p w14:paraId="68AE7EF2" w14:textId="77777777" w:rsidR="00DA190B" w:rsidRPr="002326AC" w:rsidRDefault="00BA6CDE" w:rsidP="00DA190B">
      <w:pPr>
        <w:rPr>
          <w:lang w:val="sv-SE"/>
        </w:rPr>
      </w:pPr>
      <w:r w:rsidRPr="002326AC">
        <w:rPr>
          <w:lang w:val="sv-SE"/>
        </w:rPr>
        <w:t>B</w:t>
      </w:r>
      <w:r w:rsidR="00DA190B" w:rsidRPr="002326AC">
        <w:rPr>
          <w:lang w:val="sv-SE"/>
        </w:rPr>
        <w:t>ehandlingseffekten av Avastin i kombination med två olika kemoterapiregimer</w:t>
      </w:r>
      <w:r w:rsidRPr="002326AC">
        <w:rPr>
          <w:lang w:val="sv-SE"/>
        </w:rPr>
        <w:t xml:space="preserve"> studerades i två stora fas III-studier</w:t>
      </w:r>
      <w:r w:rsidR="00DA190B" w:rsidRPr="002326AC">
        <w:rPr>
          <w:lang w:val="sv-SE"/>
        </w:rPr>
        <w:t>, med progressionsfri överlevnad (PFS) som primärt effektmått. En kliniskt betydelsefull och statistiskt signifikant förbättring av PFS observerades i båda studierna.</w:t>
      </w:r>
    </w:p>
    <w:p w14:paraId="0948E93A" w14:textId="77777777" w:rsidR="00DA190B" w:rsidRPr="002326AC" w:rsidRDefault="00DA190B" w:rsidP="00DA190B">
      <w:pPr>
        <w:rPr>
          <w:lang w:val="sv-SE"/>
        </w:rPr>
      </w:pPr>
    </w:p>
    <w:p w14:paraId="4D280B58" w14:textId="77777777" w:rsidR="00DA190B" w:rsidRPr="002326AC" w:rsidRDefault="00AE4B6B" w:rsidP="00DA190B">
      <w:pPr>
        <w:rPr>
          <w:lang w:val="sv-SE"/>
        </w:rPr>
      </w:pPr>
      <w:r w:rsidRPr="002326AC">
        <w:rPr>
          <w:lang w:val="sv-SE"/>
        </w:rPr>
        <w:t xml:space="preserve">Nedan </w:t>
      </w:r>
      <w:r w:rsidR="00DA190B" w:rsidRPr="002326AC">
        <w:rPr>
          <w:lang w:val="sv-SE"/>
        </w:rPr>
        <w:t xml:space="preserve">återges </w:t>
      </w:r>
      <w:r w:rsidRPr="002326AC">
        <w:rPr>
          <w:lang w:val="sv-SE"/>
        </w:rPr>
        <w:t xml:space="preserve">en sammanfattning av </w:t>
      </w:r>
      <w:r w:rsidR="00DA190B" w:rsidRPr="002326AC">
        <w:rPr>
          <w:lang w:val="sv-SE"/>
        </w:rPr>
        <w:t>PFS resultaten för de individuella kemoterapi</w:t>
      </w:r>
      <w:r w:rsidR="00347080" w:rsidRPr="002326AC">
        <w:rPr>
          <w:lang w:val="sv-SE"/>
        </w:rPr>
        <w:t xml:space="preserve">erna </w:t>
      </w:r>
      <w:r w:rsidR="00DA190B" w:rsidRPr="002326AC">
        <w:rPr>
          <w:lang w:val="sv-SE"/>
        </w:rPr>
        <w:t>som finns i indikationen:</w:t>
      </w:r>
    </w:p>
    <w:p w14:paraId="14480E6E" w14:textId="77777777" w:rsidR="00DA190B" w:rsidRPr="002326AC" w:rsidRDefault="00DA190B" w:rsidP="00DA190B">
      <w:pPr>
        <w:rPr>
          <w:lang w:val="sv-SE"/>
        </w:rPr>
      </w:pPr>
    </w:p>
    <w:p w14:paraId="2B5E552C" w14:textId="3E317886" w:rsidR="00DA190B" w:rsidRPr="002326AC" w:rsidRDefault="001F4C37" w:rsidP="00CE71A4">
      <w:pPr>
        <w:rPr>
          <w:lang w:val="sv-SE"/>
        </w:rPr>
      </w:pPr>
      <w:r w:rsidRPr="002326AC">
        <w:rPr>
          <w:rFonts w:hint="eastAsia"/>
          <w:sz w:val="18"/>
          <w:szCs w:val="18"/>
          <w:lang w:val="sv-SE"/>
        </w:rPr>
        <w:t>●</w:t>
      </w:r>
      <w:r w:rsidRPr="002326AC">
        <w:rPr>
          <w:sz w:val="18"/>
          <w:szCs w:val="18"/>
          <w:lang w:val="sv-SE"/>
        </w:rPr>
        <w:tab/>
      </w:r>
      <w:r w:rsidR="00DA190B" w:rsidRPr="002326AC">
        <w:rPr>
          <w:lang w:val="sv-SE"/>
        </w:rPr>
        <w:t>Studie E2100 (paklitaxel)</w:t>
      </w:r>
    </w:p>
    <w:p w14:paraId="706F9ED9" w14:textId="3BEE8D15" w:rsidR="00DA190B" w:rsidRPr="002326AC" w:rsidRDefault="00DA190B" w:rsidP="00CE71A4">
      <w:pPr>
        <w:ind w:firstLine="567"/>
        <w:rPr>
          <w:color w:val="000000"/>
          <w:szCs w:val="22"/>
          <w:lang w:val="sv-SE"/>
        </w:rPr>
      </w:pPr>
      <w:r w:rsidRPr="002326AC">
        <w:rPr>
          <w:lang w:val="sv-SE"/>
        </w:rPr>
        <w:sym w:font="Symbol" w:char="00B7"/>
      </w:r>
      <w:r w:rsidRPr="002326AC">
        <w:rPr>
          <w:lang w:val="sv-SE"/>
        </w:rPr>
        <w:tab/>
        <w:t>Median PFS-ökning</w:t>
      </w:r>
      <w:r w:rsidR="00347080" w:rsidRPr="002326AC">
        <w:rPr>
          <w:lang w:val="sv-SE"/>
        </w:rPr>
        <w:t xml:space="preserve">; </w:t>
      </w:r>
      <w:r w:rsidRPr="002326AC">
        <w:rPr>
          <w:lang w:val="sv-SE"/>
        </w:rPr>
        <w:t xml:space="preserve">5,6 månader, HR 0,421 </w:t>
      </w:r>
      <w:r w:rsidRPr="002326AC">
        <w:rPr>
          <w:color w:val="000000"/>
          <w:szCs w:val="22"/>
          <w:lang w:val="sv-SE"/>
        </w:rPr>
        <w:t>(p &lt;0,0001, 95% KI 0</w:t>
      </w:r>
      <w:r w:rsidR="00AE4B6B" w:rsidRPr="002326AC">
        <w:rPr>
          <w:color w:val="000000"/>
          <w:szCs w:val="22"/>
          <w:lang w:val="sv-SE"/>
        </w:rPr>
        <w:t>,</w:t>
      </w:r>
      <w:r w:rsidRPr="002326AC">
        <w:rPr>
          <w:color w:val="000000"/>
          <w:szCs w:val="22"/>
          <w:lang w:val="sv-SE"/>
        </w:rPr>
        <w:t>343; 0</w:t>
      </w:r>
      <w:r w:rsidR="00AE4B6B" w:rsidRPr="002326AC">
        <w:rPr>
          <w:color w:val="000000"/>
          <w:szCs w:val="22"/>
          <w:lang w:val="sv-SE"/>
        </w:rPr>
        <w:t>,</w:t>
      </w:r>
      <w:r w:rsidRPr="002326AC">
        <w:rPr>
          <w:color w:val="000000"/>
          <w:szCs w:val="22"/>
          <w:lang w:val="sv-SE"/>
        </w:rPr>
        <w:t>516)</w:t>
      </w:r>
    </w:p>
    <w:p w14:paraId="052DE15F" w14:textId="3089F59E" w:rsidR="00DA190B" w:rsidRPr="002326AC" w:rsidRDefault="001F4C37" w:rsidP="00CE71A4">
      <w:pPr>
        <w:rPr>
          <w:color w:val="000000"/>
          <w:szCs w:val="22"/>
          <w:lang w:val="sv-SE"/>
        </w:rPr>
      </w:pPr>
      <w:r w:rsidRPr="002326AC">
        <w:rPr>
          <w:rFonts w:hint="eastAsia"/>
          <w:sz w:val="18"/>
          <w:szCs w:val="18"/>
          <w:lang w:val="sv-SE"/>
        </w:rPr>
        <w:t>●</w:t>
      </w:r>
      <w:r w:rsidRPr="002326AC">
        <w:rPr>
          <w:sz w:val="18"/>
          <w:szCs w:val="18"/>
          <w:lang w:val="sv-SE"/>
        </w:rPr>
        <w:tab/>
      </w:r>
      <w:r w:rsidR="00DA190B" w:rsidRPr="002326AC">
        <w:rPr>
          <w:color w:val="000000"/>
          <w:szCs w:val="22"/>
          <w:lang w:val="sv-SE"/>
        </w:rPr>
        <w:t>Studie AVF3694g (capecitabin)</w:t>
      </w:r>
    </w:p>
    <w:p w14:paraId="4C2BBAC6" w14:textId="37A087DD" w:rsidR="00DA190B" w:rsidRPr="002326AC" w:rsidRDefault="00DA190B" w:rsidP="00CE71A4">
      <w:pPr>
        <w:ind w:firstLine="567"/>
        <w:rPr>
          <w:color w:val="000000"/>
          <w:szCs w:val="22"/>
          <w:lang w:val="sv-SE"/>
        </w:rPr>
      </w:pPr>
      <w:r w:rsidRPr="002326AC">
        <w:rPr>
          <w:color w:val="000000"/>
          <w:szCs w:val="22"/>
          <w:lang w:val="sv-SE"/>
        </w:rPr>
        <w:sym w:font="Symbol" w:char="00B7"/>
      </w:r>
      <w:r w:rsidRPr="002326AC">
        <w:rPr>
          <w:color w:val="000000"/>
          <w:szCs w:val="22"/>
          <w:lang w:val="sv-SE"/>
        </w:rPr>
        <w:tab/>
        <w:t>Median PFS-ökning</w:t>
      </w:r>
      <w:r w:rsidR="00347080" w:rsidRPr="002326AC">
        <w:rPr>
          <w:color w:val="000000"/>
          <w:szCs w:val="22"/>
          <w:lang w:val="sv-SE"/>
        </w:rPr>
        <w:t xml:space="preserve">; </w:t>
      </w:r>
      <w:r w:rsidRPr="002326AC">
        <w:rPr>
          <w:color w:val="000000"/>
          <w:szCs w:val="22"/>
          <w:lang w:val="sv-SE"/>
        </w:rPr>
        <w:t>2,9 månader. HR 0</w:t>
      </w:r>
      <w:r w:rsidR="00AE4B6B" w:rsidRPr="002326AC">
        <w:rPr>
          <w:color w:val="000000"/>
          <w:szCs w:val="22"/>
          <w:lang w:val="sv-SE"/>
        </w:rPr>
        <w:t>,</w:t>
      </w:r>
      <w:r w:rsidRPr="002326AC">
        <w:rPr>
          <w:color w:val="000000"/>
          <w:szCs w:val="22"/>
          <w:lang w:val="sv-SE"/>
        </w:rPr>
        <w:t>69 (p=0,0002, 95% KI 0,56;</w:t>
      </w:r>
      <w:r w:rsidR="00AE4B6B" w:rsidRPr="002326AC">
        <w:rPr>
          <w:color w:val="000000"/>
          <w:szCs w:val="22"/>
          <w:lang w:val="sv-SE"/>
        </w:rPr>
        <w:t xml:space="preserve"> </w:t>
      </w:r>
      <w:r w:rsidRPr="002326AC">
        <w:rPr>
          <w:color w:val="000000"/>
          <w:szCs w:val="22"/>
          <w:lang w:val="sv-SE"/>
        </w:rPr>
        <w:t>0,84)</w:t>
      </w:r>
      <w:r w:rsidR="00823F76" w:rsidRPr="002326AC">
        <w:rPr>
          <w:color w:val="000000"/>
          <w:szCs w:val="22"/>
          <w:lang w:val="sv-SE"/>
        </w:rPr>
        <w:t xml:space="preserve"> </w:t>
      </w:r>
    </w:p>
    <w:p w14:paraId="44A91FC9" w14:textId="77777777" w:rsidR="00DA190B" w:rsidRPr="002326AC" w:rsidRDefault="00DA190B" w:rsidP="00DA190B">
      <w:pPr>
        <w:rPr>
          <w:color w:val="000000"/>
          <w:szCs w:val="22"/>
          <w:lang w:val="sv-SE"/>
        </w:rPr>
      </w:pPr>
    </w:p>
    <w:p w14:paraId="27354467" w14:textId="77777777" w:rsidR="00DA190B" w:rsidRPr="002326AC" w:rsidRDefault="00DA190B" w:rsidP="00DA190B">
      <w:pPr>
        <w:rPr>
          <w:color w:val="000000"/>
          <w:szCs w:val="22"/>
          <w:lang w:val="sv-SE"/>
        </w:rPr>
      </w:pPr>
      <w:r w:rsidRPr="002326AC">
        <w:rPr>
          <w:color w:val="000000"/>
          <w:szCs w:val="22"/>
          <w:lang w:val="sv-SE"/>
        </w:rPr>
        <w:t xml:space="preserve">Ytterligare detaljer om respektive studie och resultaten finns nedan. </w:t>
      </w:r>
    </w:p>
    <w:p w14:paraId="418DE9DA" w14:textId="77777777" w:rsidR="00353069" w:rsidRPr="002326AC" w:rsidRDefault="00353069" w:rsidP="00353069">
      <w:pPr>
        <w:rPr>
          <w:lang w:val="sv-SE"/>
        </w:rPr>
      </w:pPr>
    </w:p>
    <w:p w14:paraId="7C512024" w14:textId="77777777" w:rsidR="00B36E3D" w:rsidRPr="002326AC" w:rsidRDefault="00B36E3D" w:rsidP="00E248F7">
      <w:pPr>
        <w:keepNext/>
        <w:keepLines/>
        <w:rPr>
          <w:i/>
          <w:lang w:val="sv-SE"/>
        </w:rPr>
      </w:pPr>
      <w:r w:rsidRPr="002326AC">
        <w:rPr>
          <w:i/>
          <w:lang w:val="sv-SE"/>
        </w:rPr>
        <w:lastRenderedPageBreak/>
        <w:t>ECOG E2100</w:t>
      </w:r>
    </w:p>
    <w:p w14:paraId="4F4AFE03" w14:textId="77777777" w:rsidR="00353069" w:rsidRPr="002326AC" w:rsidRDefault="00353069" w:rsidP="00E248F7">
      <w:pPr>
        <w:keepNext/>
        <w:keepLines/>
        <w:rPr>
          <w:szCs w:val="22"/>
          <w:lang w:val="sv-SE"/>
        </w:rPr>
      </w:pPr>
      <w:r w:rsidRPr="002326AC">
        <w:rPr>
          <w:szCs w:val="22"/>
          <w:lang w:val="sv-SE"/>
        </w:rPr>
        <w:t xml:space="preserve">Studie E2100 var en öppen, randomiserad, aktivt kontrollerad, multicenter klinisk studie som utvärderade </w:t>
      </w:r>
      <w:smartTag w:uri="urn:schemas-microsoft-com:office:smarttags" w:element="PersonName">
        <w:r w:rsidRPr="002326AC">
          <w:rPr>
            <w:szCs w:val="22"/>
            <w:lang w:val="sv-SE"/>
          </w:rPr>
          <w:t>Avastin</w:t>
        </w:r>
      </w:smartTag>
      <w:r w:rsidRPr="002326AC">
        <w:rPr>
          <w:szCs w:val="22"/>
          <w:lang w:val="sv-SE"/>
        </w:rPr>
        <w:t xml:space="preserve"> i kombination med paklitaxel vid lokalt recidiverad eller metastaserad bröstcancer hos patienter som tidigare inte hade behandlats med kemoterapi för lokalt recidiverad eller metastaserad sjukdom. Patienterna randomiserades till enbart paklitaxel (90 mg/m</w:t>
      </w:r>
      <w:r w:rsidRPr="002326AC">
        <w:rPr>
          <w:szCs w:val="22"/>
          <w:vertAlign w:val="superscript"/>
          <w:lang w:val="sv-SE"/>
        </w:rPr>
        <w:t>2</w:t>
      </w:r>
      <w:r w:rsidRPr="002326AC">
        <w:rPr>
          <w:szCs w:val="22"/>
          <w:lang w:val="sv-SE"/>
        </w:rPr>
        <w:t xml:space="preserve"> givet intravenöst under 1 timme 1 gång per vecka under 3 av 4 veckor) eller i kombination med </w:t>
      </w:r>
      <w:smartTag w:uri="urn:schemas-microsoft-com:office:smarttags" w:element="PersonName">
        <w:r w:rsidRPr="002326AC">
          <w:rPr>
            <w:szCs w:val="22"/>
            <w:lang w:val="sv-SE"/>
          </w:rPr>
          <w:t>Avastin</w:t>
        </w:r>
      </w:smartTag>
      <w:r w:rsidRPr="002326AC">
        <w:rPr>
          <w:szCs w:val="22"/>
          <w:lang w:val="sv-SE"/>
        </w:rPr>
        <w:t xml:space="preserve"> (10 mg/kg som en intravenös infusion varannan vecka). Det var tillåtet med tidigare hormonterapi för behandling av metastaserad sjukdom. Adjuvant taxanbehandling var tillåtet endast om den hade avslutats minst 12 månader innan studieinklusion. Av de 722 patienterna i studien hade majoriteten av patienterna HER2-negativ sjukdom (90%), och ett mindre antal patienter hade okänd (8%) eller konfirmerad HER2-positiv status (2%), vilka tidigare hade behandlats med trastuzumab eller för vilka behandling med trastuzumab ansågs vara olämpligt. Dessutom hade 65% av patienterna fått adjuvant kemoterapi, varav 19% tidigare fått taxaner och 49% tidigare fått antracykliner. Patienter med CNS-metastaser, inklusive tidigare behandlade eller kirurgiskt avlägsnade hjärnlesioner, exkluderades. </w:t>
      </w:r>
    </w:p>
    <w:p w14:paraId="0AFF9987" w14:textId="77777777" w:rsidR="00353069" w:rsidRPr="002326AC" w:rsidRDefault="00353069" w:rsidP="00353069">
      <w:pPr>
        <w:rPr>
          <w:shd w:val="clear" w:color="auto" w:fill="FFCCFF"/>
          <w:lang w:val="sv-SE"/>
        </w:rPr>
      </w:pPr>
    </w:p>
    <w:p w14:paraId="0AB17AC1" w14:textId="1FA9356B" w:rsidR="00353069" w:rsidRPr="002326AC" w:rsidRDefault="00353069" w:rsidP="00353069">
      <w:pPr>
        <w:rPr>
          <w:lang w:val="sv-SE"/>
        </w:rPr>
      </w:pPr>
      <w:r w:rsidRPr="002326AC">
        <w:rPr>
          <w:lang w:val="sv-SE"/>
        </w:rPr>
        <w:t xml:space="preserve">I studie E2100 behandlades patienterna </w:t>
      </w:r>
      <w:r w:rsidR="003C0304">
        <w:rPr>
          <w:lang w:val="sv-SE"/>
        </w:rPr>
        <w:t xml:space="preserve">fram </w:t>
      </w:r>
      <w:r w:rsidRPr="002326AC">
        <w:rPr>
          <w:lang w:val="sv-SE"/>
        </w:rPr>
        <w:t xml:space="preserve">till sjukdomsprogress. Vid situationer då det krävdes att kemoterapin avslutades tidigt fortsatte behandlingen med </w:t>
      </w:r>
      <w:smartTag w:uri="urn:schemas-microsoft-com:office:smarttags" w:element="PersonName">
        <w:r w:rsidRPr="002326AC">
          <w:rPr>
            <w:lang w:val="sv-SE"/>
          </w:rPr>
          <w:t>Avastin</w:t>
        </w:r>
      </w:smartTag>
      <w:r w:rsidRPr="002326AC">
        <w:rPr>
          <w:lang w:val="sv-SE"/>
        </w:rPr>
        <w:t xml:space="preserve"> i monoterapi till sjukdomsprogress. Patientkarakteristika var lika i de båda studiegrupperna. Den primära effektvariabeln i denna studie var progressionsfri överlevnad, baserat på prövarnas utvärdering av sjukdomsprogress. Dessutom genomfördes en oberoende granskning av den primära effektvariabeln. Resultaten för studien presenteras i Tabell</w:t>
      </w:r>
      <w:r w:rsidR="00913FAA" w:rsidRPr="002326AC">
        <w:rPr>
          <w:lang w:val="sv-SE"/>
        </w:rPr>
        <w:t> </w:t>
      </w:r>
      <w:r w:rsidR="0038550D">
        <w:rPr>
          <w:lang w:val="sv-SE"/>
        </w:rPr>
        <w:t>10</w:t>
      </w:r>
      <w:r w:rsidRPr="002326AC">
        <w:rPr>
          <w:lang w:val="sv-SE"/>
        </w:rPr>
        <w:t xml:space="preserve">. </w:t>
      </w:r>
    </w:p>
    <w:p w14:paraId="55BF061E" w14:textId="77777777" w:rsidR="00353069" w:rsidRPr="002326AC" w:rsidRDefault="00353069" w:rsidP="00353069">
      <w:pPr>
        <w:rPr>
          <w:lang w:val="sv-SE"/>
        </w:rPr>
      </w:pPr>
    </w:p>
    <w:p w14:paraId="1C5A9C18" w14:textId="77777777" w:rsidR="00353069" w:rsidRPr="002326AC" w:rsidRDefault="00353069" w:rsidP="00032B9A">
      <w:pPr>
        <w:keepNext/>
        <w:keepLines/>
        <w:rPr>
          <w:b/>
          <w:szCs w:val="22"/>
          <w:lang w:val="sv-SE"/>
        </w:rPr>
      </w:pPr>
      <w:r w:rsidRPr="002326AC">
        <w:rPr>
          <w:b/>
          <w:szCs w:val="22"/>
          <w:lang w:val="sv-SE"/>
        </w:rPr>
        <w:t>Tabell</w:t>
      </w:r>
      <w:r w:rsidR="00913FAA" w:rsidRPr="002326AC">
        <w:rPr>
          <w:b/>
          <w:szCs w:val="22"/>
          <w:lang w:val="sv-SE"/>
        </w:rPr>
        <w:t> </w:t>
      </w:r>
      <w:r w:rsidR="0038550D">
        <w:rPr>
          <w:b/>
          <w:szCs w:val="22"/>
          <w:lang w:val="sv-SE"/>
        </w:rPr>
        <w:t>10</w:t>
      </w:r>
      <w:r w:rsidRPr="002326AC">
        <w:rPr>
          <w:b/>
          <w:szCs w:val="22"/>
          <w:lang w:val="sv-SE"/>
        </w:rPr>
        <w:tab/>
      </w:r>
      <w:r w:rsidRPr="002326AC">
        <w:rPr>
          <w:b/>
          <w:lang w:val="sv-SE"/>
        </w:rPr>
        <w:t>Effektresultat för studie E2100</w:t>
      </w:r>
    </w:p>
    <w:p w14:paraId="5B230D79" w14:textId="77777777" w:rsidR="00353069" w:rsidRPr="002326AC" w:rsidRDefault="00353069" w:rsidP="00353069">
      <w:pPr>
        <w:keepNext/>
        <w:keepLines/>
        <w:rPr>
          <w:b/>
          <w:szCs w:val="22"/>
          <w:lang w:val="sv-SE"/>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800"/>
        <w:gridCol w:w="1440"/>
        <w:gridCol w:w="1800"/>
      </w:tblGrid>
      <w:tr w:rsidR="00353069" w:rsidRPr="002326AC" w14:paraId="01A21E3E" w14:textId="77777777" w:rsidTr="006E6A40">
        <w:trPr>
          <w:trHeight w:val="340"/>
        </w:trPr>
        <w:tc>
          <w:tcPr>
            <w:tcW w:w="8748" w:type="dxa"/>
            <w:gridSpan w:val="5"/>
          </w:tcPr>
          <w:p w14:paraId="6AC8C31B" w14:textId="77777777" w:rsidR="00353069" w:rsidRPr="00CE71A4" w:rsidRDefault="00353069" w:rsidP="00353069">
            <w:pPr>
              <w:rPr>
                <w:bCs/>
                <w:sz w:val="20"/>
                <w:lang w:val="sv-SE"/>
              </w:rPr>
            </w:pPr>
            <w:r w:rsidRPr="00CE71A4">
              <w:rPr>
                <w:bCs/>
                <w:sz w:val="20"/>
                <w:lang w:val="sv-SE"/>
              </w:rPr>
              <w:t>Progressionsfri överlevnad</w:t>
            </w:r>
          </w:p>
          <w:p w14:paraId="32F1CF15" w14:textId="77777777" w:rsidR="00353069" w:rsidRPr="002326AC" w:rsidRDefault="00353069" w:rsidP="006E6A40">
            <w:pPr>
              <w:jc w:val="center"/>
              <w:rPr>
                <w:b/>
                <w:sz w:val="20"/>
                <w:lang w:val="sv-SE"/>
              </w:rPr>
            </w:pPr>
          </w:p>
        </w:tc>
      </w:tr>
      <w:tr w:rsidR="00353069" w:rsidRPr="002326AC" w14:paraId="07227141" w14:textId="77777777" w:rsidTr="006E6A40">
        <w:tc>
          <w:tcPr>
            <w:tcW w:w="2268" w:type="dxa"/>
          </w:tcPr>
          <w:p w14:paraId="436EDA2F" w14:textId="77777777" w:rsidR="00353069" w:rsidRPr="002326AC" w:rsidRDefault="00353069" w:rsidP="006E6A40">
            <w:pPr>
              <w:jc w:val="center"/>
              <w:rPr>
                <w:sz w:val="20"/>
                <w:lang w:val="sv-SE"/>
              </w:rPr>
            </w:pPr>
          </w:p>
        </w:tc>
        <w:tc>
          <w:tcPr>
            <w:tcW w:w="3240" w:type="dxa"/>
            <w:gridSpan w:val="2"/>
          </w:tcPr>
          <w:p w14:paraId="0EB5169E" w14:textId="77777777" w:rsidR="00353069" w:rsidRPr="002326AC" w:rsidRDefault="00353069" w:rsidP="006E6A40">
            <w:pPr>
              <w:jc w:val="center"/>
              <w:rPr>
                <w:sz w:val="20"/>
                <w:lang w:val="sv-SE"/>
              </w:rPr>
            </w:pPr>
            <w:r w:rsidRPr="002326AC">
              <w:rPr>
                <w:sz w:val="20"/>
                <w:lang w:val="sv-SE"/>
              </w:rPr>
              <w:t xml:space="preserve">Prövarens utvärdering* </w:t>
            </w:r>
          </w:p>
        </w:tc>
        <w:tc>
          <w:tcPr>
            <w:tcW w:w="3240" w:type="dxa"/>
            <w:gridSpan w:val="2"/>
          </w:tcPr>
          <w:p w14:paraId="54316CA9" w14:textId="77777777" w:rsidR="00353069" w:rsidRPr="002326AC" w:rsidRDefault="00353069" w:rsidP="006E6A40">
            <w:pPr>
              <w:jc w:val="center"/>
              <w:rPr>
                <w:sz w:val="20"/>
                <w:lang w:val="sv-SE"/>
              </w:rPr>
            </w:pPr>
            <w:r w:rsidRPr="002326AC">
              <w:rPr>
                <w:sz w:val="20"/>
                <w:lang w:val="sv-SE"/>
              </w:rPr>
              <w:t>Utvärdering från oberoende granskning</w:t>
            </w:r>
          </w:p>
        </w:tc>
      </w:tr>
      <w:tr w:rsidR="00353069" w:rsidRPr="002326AC" w14:paraId="3C5B7379" w14:textId="77777777" w:rsidTr="006E6A40">
        <w:tc>
          <w:tcPr>
            <w:tcW w:w="2268" w:type="dxa"/>
          </w:tcPr>
          <w:p w14:paraId="4F5F86A1" w14:textId="77777777" w:rsidR="00353069" w:rsidRPr="002326AC" w:rsidRDefault="00353069" w:rsidP="006E6A40">
            <w:pPr>
              <w:jc w:val="center"/>
              <w:rPr>
                <w:sz w:val="20"/>
                <w:lang w:val="sv-SE"/>
              </w:rPr>
            </w:pPr>
          </w:p>
        </w:tc>
        <w:tc>
          <w:tcPr>
            <w:tcW w:w="1440" w:type="dxa"/>
          </w:tcPr>
          <w:p w14:paraId="1EBCBB49" w14:textId="77777777" w:rsidR="00353069" w:rsidRPr="002326AC" w:rsidRDefault="00353069" w:rsidP="006E6A40">
            <w:pPr>
              <w:jc w:val="center"/>
              <w:rPr>
                <w:sz w:val="20"/>
                <w:lang w:val="sv-SE"/>
              </w:rPr>
            </w:pPr>
            <w:r w:rsidRPr="002326AC">
              <w:rPr>
                <w:sz w:val="20"/>
                <w:lang w:val="sv-SE"/>
              </w:rPr>
              <w:t>Paklitaxel</w:t>
            </w:r>
          </w:p>
          <w:p w14:paraId="4969AF78" w14:textId="024DDAA2"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Pr="002326AC">
              <w:rPr>
                <w:sz w:val="20"/>
                <w:lang w:val="sv-SE"/>
              </w:rPr>
              <w:t>354)</w:t>
            </w:r>
          </w:p>
        </w:tc>
        <w:tc>
          <w:tcPr>
            <w:tcW w:w="1800" w:type="dxa"/>
          </w:tcPr>
          <w:p w14:paraId="767D6129" w14:textId="77777777" w:rsidR="00353069" w:rsidRPr="002326AC" w:rsidRDefault="00353069" w:rsidP="006E6A40">
            <w:pPr>
              <w:jc w:val="center"/>
              <w:rPr>
                <w:sz w:val="20"/>
                <w:lang w:val="sv-SE"/>
              </w:rPr>
            </w:pPr>
            <w:r w:rsidRPr="002326AC">
              <w:rPr>
                <w:sz w:val="20"/>
                <w:lang w:val="sv-SE"/>
              </w:rPr>
              <w:t>Paklitaxel/Avastin</w:t>
            </w:r>
          </w:p>
          <w:p w14:paraId="4305688A" w14:textId="6CF90443"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Pr="002326AC">
              <w:rPr>
                <w:sz w:val="20"/>
                <w:lang w:val="sv-SE"/>
              </w:rPr>
              <w:t>368)</w:t>
            </w:r>
          </w:p>
        </w:tc>
        <w:tc>
          <w:tcPr>
            <w:tcW w:w="1440" w:type="dxa"/>
          </w:tcPr>
          <w:p w14:paraId="41885FB5" w14:textId="77777777" w:rsidR="00353069" w:rsidRPr="002326AC" w:rsidRDefault="00353069" w:rsidP="006E6A40">
            <w:pPr>
              <w:jc w:val="center"/>
              <w:rPr>
                <w:sz w:val="20"/>
                <w:lang w:val="sv-SE"/>
              </w:rPr>
            </w:pPr>
            <w:r w:rsidRPr="002326AC">
              <w:rPr>
                <w:sz w:val="20"/>
                <w:lang w:val="sv-SE"/>
              </w:rPr>
              <w:t>Paklitaxel</w:t>
            </w:r>
          </w:p>
          <w:p w14:paraId="27CC79F9" w14:textId="0179D20C"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Pr="002326AC">
              <w:rPr>
                <w:sz w:val="20"/>
                <w:lang w:val="sv-SE"/>
              </w:rPr>
              <w:t>354)</w:t>
            </w:r>
          </w:p>
        </w:tc>
        <w:tc>
          <w:tcPr>
            <w:tcW w:w="1800" w:type="dxa"/>
          </w:tcPr>
          <w:p w14:paraId="6A70096A" w14:textId="77777777" w:rsidR="00353069" w:rsidRPr="002326AC" w:rsidRDefault="00353069" w:rsidP="006E6A40">
            <w:pPr>
              <w:jc w:val="center"/>
              <w:rPr>
                <w:sz w:val="20"/>
                <w:lang w:val="sv-SE"/>
              </w:rPr>
            </w:pPr>
            <w:r w:rsidRPr="002326AC">
              <w:rPr>
                <w:sz w:val="20"/>
                <w:lang w:val="sv-SE"/>
              </w:rPr>
              <w:t>Paklitaxel/Avastin</w:t>
            </w:r>
          </w:p>
          <w:p w14:paraId="67261E0B" w14:textId="6DC2BFEC"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Pr="002326AC">
              <w:rPr>
                <w:sz w:val="20"/>
                <w:lang w:val="sv-SE"/>
              </w:rPr>
              <w:t>368)</w:t>
            </w:r>
          </w:p>
        </w:tc>
      </w:tr>
      <w:tr w:rsidR="00353069" w:rsidRPr="002326AC" w14:paraId="446C7641" w14:textId="77777777" w:rsidTr="006E6A40">
        <w:tc>
          <w:tcPr>
            <w:tcW w:w="2268" w:type="dxa"/>
          </w:tcPr>
          <w:p w14:paraId="1B69BCE1" w14:textId="77777777" w:rsidR="00353069" w:rsidRPr="002326AC" w:rsidRDefault="00353069" w:rsidP="006E6A40">
            <w:pPr>
              <w:jc w:val="center"/>
              <w:rPr>
                <w:sz w:val="20"/>
                <w:lang w:val="sv-SE"/>
              </w:rPr>
            </w:pPr>
            <w:r w:rsidRPr="002326AC">
              <w:rPr>
                <w:sz w:val="20"/>
                <w:lang w:val="sv-SE"/>
              </w:rPr>
              <w:t>Median progressionsfri överlevnad (månader)</w:t>
            </w:r>
          </w:p>
        </w:tc>
        <w:tc>
          <w:tcPr>
            <w:tcW w:w="1440" w:type="dxa"/>
          </w:tcPr>
          <w:p w14:paraId="427FC800" w14:textId="77777777" w:rsidR="00353069" w:rsidRPr="002326AC" w:rsidRDefault="00353069" w:rsidP="006E6A40">
            <w:pPr>
              <w:jc w:val="center"/>
              <w:rPr>
                <w:sz w:val="20"/>
                <w:lang w:val="sv-SE"/>
              </w:rPr>
            </w:pPr>
            <w:r w:rsidRPr="002326AC">
              <w:rPr>
                <w:sz w:val="20"/>
                <w:lang w:val="sv-SE"/>
              </w:rPr>
              <w:t>5,8</w:t>
            </w:r>
          </w:p>
        </w:tc>
        <w:tc>
          <w:tcPr>
            <w:tcW w:w="1800" w:type="dxa"/>
          </w:tcPr>
          <w:p w14:paraId="3B286DAF" w14:textId="77777777" w:rsidR="00353069" w:rsidRPr="002326AC" w:rsidRDefault="00353069" w:rsidP="006E6A40">
            <w:pPr>
              <w:jc w:val="center"/>
              <w:rPr>
                <w:sz w:val="20"/>
                <w:lang w:val="sv-SE"/>
              </w:rPr>
            </w:pPr>
            <w:r w:rsidRPr="002326AC">
              <w:rPr>
                <w:sz w:val="20"/>
                <w:lang w:val="sv-SE"/>
              </w:rPr>
              <w:t>11,4</w:t>
            </w:r>
          </w:p>
        </w:tc>
        <w:tc>
          <w:tcPr>
            <w:tcW w:w="1440" w:type="dxa"/>
          </w:tcPr>
          <w:p w14:paraId="1904A992" w14:textId="77777777" w:rsidR="00353069" w:rsidRPr="002326AC" w:rsidRDefault="00353069" w:rsidP="006E6A40">
            <w:pPr>
              <w:jc w:val="center"/>
              <w:rPr>
                <w:sz w:val="20"/>
                <w:lang w:val="sv-SE"/>
              </w:rPr>
            </w:pPr>
            <w:r w:rsidRPr="002326AC">
              <w:rPr>
                <w:sz w:val="20"/>
                <w:lang w:val="sv-SE"/>
              </w:rPr>
              <w:t>5,8</w:t>
            </w:r>
          </w:p>
        </w:tc>
        <w:tc>
          <w:tcPr>
            <w:tcW w:w="1800" w:type="dxa"/>
          </w:tcPr>
          <w:p w14:paraId="62E9F518" w14:textId="77777777" w:rsidR="00353069" w:rsidRPr="002326AC" w:rsidRDefault="00353069" w:rsidP="006E6A40">
            <w:pPr>
              <w:jc w:val="center"/>
              <w:rPr>
                <w:sz w:val="20"/>
                <w:lang w:val="sv-SE"/>
              </w:rPr>
            </w:pPr>
            <w:r w:rsidRPr="002326AC">
              <w:rPr>
                <w:sz w:val="20"/>
                <w:lang w:val="sv-SE"/>
              </w:rPr>
              <w:t>11,3</w:t>
            </w:r>
          </w:p>
        </w:tc>
      </w:tr>
      <w:tr w:rsidR="00353069" w:rsidRPr="002326AC" w14:paraId="2B331A5F" w14:textId="77777777" w:rsidTr="006E6A40">
        <w:tc>
          <w:tcPr>
            <w:tcW w:w="2268" w:type="dxa"/>
          </w:tcPr>
          <w:p w14:paraId="100181F8" w14:textId="77777777" w:rsidR="00353069" w:rsidRPr="002326AC" w:rsidRDefault="00353069" w:rsidP="006E6A40">
            <w:pPr>
              <w:jc w:val="center"/>
              <w:rPr>
                <w:sz w:val="20"/>
                <w:lang w:val="sv-SE"/>
              </w:rPr>
            </w:pPr>
            <w:r w:rsidRPr="002326AC">
              <w:rPr>
                <w:sz w:val="20"/>
                <w:lang w:val="sv-SE"/>
              </w:rPr>
              <w:t xml:space="preserve">HR </w:t>
            </w:r>
          </w:p>
          <w:p w14:paraId="24E3BF38" w14:textId="77777777" w:rsidR="00353069" w:rsidRPr="002326AC" w:rsidRDefault="00353069" w:rsidP="006E6A40">
            <w:pPr>
              <w:jc w:val="center"/>
              <w:rPr>
                <w:sz w:val="20"/>
                <w:lang w:val="sv-SE"/>
              </w:rPr>
            </w:pPr>
            <w:r w:rsidRPr="002326AC">
              <w:rPr>
                <w:sz w:val="20"/>
                <w:lang w:val="sv-SE"/>
              </w:rPr>
              <w:t>(95% KI)</w:t>
            </w:r>
          </w:p>
        </w:tc>
        <w:tc>
          <w:tcPr>
            <w:tcW w:w="3240" w:type="dxa"/>
            <w:gridSpan w:val="2"/>
          </w:tcPr>
          <w:p w14:paraId="502B7CB1" w14:textId="77777777" w:rsidR="00353069" w:rsidRPr="002326AC" w:rsidRDefault="00353069" w:rsidP="006E6A40">
            <w:pPr>
              <w:jc w:val="center"/>
              <w:rPr>
                <w:sz w:val="20"/>
                <w:lang w:val="sv-SE"/>
              </w:rPr>
            </w:pPr>
            <w:r w:rsidRPr="002326AC">
              <w:rPr>
                <w:sz w:val="20"/>
                <w:lang w:val="sv-SE"/>
              </w:rPr>
              <w:t xml:space="preserve">0,421 </w:t>
            </w:r>
          </w:p>
          <w:p w14:paraId="2F5B78BB" w14:textId="77777777" w:rsidR="00353069" w:rsidRPr="002326AC" w:rsidRDefault="00353069" w:rsidP="006E6A40">
            <w:pPr>
              <w:jc w:val="center"/>
              <w:rPr>
                <w:sz w:val="20"/>
                <w:lang w:val="sv-SE"/>
              </w:rPr>
            </w:pPr>
            <w:r w:rsidRPr="002326AC">
              <w:rPr>
                <w:sz w:val="20"/>
                <w:lang w:val="sv-SE"/>
              </w:rPr>
              <w:t>(0,343 ; 0,516)</w:t>
            </w:r>
          </w:p>
        </w:tc>
        <w:tc>
          <w:tcPr>
            <w:tcW w:w="3240" w:type="dxa"/>
            <w:gridSpan w:val="2"/>
          </w:tcPr>
          <w:p w14:paraId="63335D05" w14:textId="77777777" w:rsidR="00353069" w:rsidRPr="002326AC" w:rsidRDefault="00353069" w:rsidP="006E6A40">
            <w:pPr>
              <w:jc w:val="center"/>
              <w:rPr>
                <w:sz w:val="20"/>
                <w:lang w:val="sv-SE"/>
              </w:rPr>
            </w:pPr>
            <w:r w:rsidRPr="002326AC">
              <w:rPr>
                <w:sz w:val="20"/>
                <w:lang w:val="sv-SE"/>
              </w:rPr>
              <w:t xml:space="preserve">0,483 </w:t>
            </w:r>
          </w:p>
          <w:p w14:paraId="448486C5" w14:textId="77777777" w:rsidR="00353069" w:rsidRPr="002326AC" w:rsidRDefault="00353069" w:rsidP="006E6A40">
            <w:pPr>
              <w:jc w:val="center"/>
              <w:rPr>
                <w:sz w:val="20"/>
                <w:lang w:val="sv-SE"/>
              </w:rPr>
            </w:pPr>
            <w:r w:rsidRPr="002326AC">
              <w:rPr>
                <w:sz w:val="20"/>
                <w:lang w:val="sv-SE"/>
              </w:rPr>
              <w:t>(0,385 ; 0,607)</w:t>
            </w:r>
          </w:p>
        </w:tc>
      </w:tr>
      <w:tr w:rsidR="00353069" w:rsidRPr="002326AC" w14:paraId="0B18A385" w14:textId="77777777" w:rsidTr="006E6A40">
        <w:tc>
          <w:tcPr>
            <w:tcW w:w="2268" w:type="dxa"/>
          </w:tcPr>
          <w:p w14:paraId="62876A14" w14:textId="77777777" w:rsidR="00353069" w:rsidRPr="002326AC" w:rsidRDefault="00353069" w:rsidP="006E6A40">
            <w:pPr>
              <w:jc w:val="center"/>
              <w:rPr>
                <w:sz w:val="20"/>
                <w:lang w:val="sv-SE"/>
              </w:rPr>
            </w:pPr>
            <w:r w:rsidRPr="002326AC">
              <w:rPr>
                <w:sz w:val="20"/>
                <w:lang w:val="sv-SE"/>
              </w:rPr>
              <w:t>p-värde</w:t>
            </w:r>
          </w:p>
        </w:tc>
        <w:tc>
          <w:tcPr>
            <w:tcW w:w="3240" w:type="dxa"/>
            <w:gridSpan w:val="2"/>
          </w:tcPr>
          <w:p w14:paraId="7FFD6A9C" w14:textId="15FD2E0F" w:rsidR="00353069" w:rsidRPr="002326AC" w:rsidRDefault="00353069" w:rsidP="006E6A40">
            <w:pPr>
              <w:jc w:val="center"/>
              <w:rPr>
                <w:sz w:val="20"/>
                <w:lang w:val="sv-SE"/>
              </w:rPr>
            </w:pPr>
            <w:r w:rsidRPr="002326AC">
              <w:rPr>
                <w:sz w:val="20"/>
                <w:lang w:val="sv-SE"/>
              </w:rPr>
              <w:t>&lt;</w:t>
            </w:r>
            <w:r w:rsidR="003C0304">
              <w:rPr>
                <w:sz w:val="20"/>
                <w:lang w:val="sv-SE"/>
              </w:rPr>
              <w:t xml:space="preserve"> </w:t>
            </w:r>
            <w:r w:rsidRPr="002326AC">
              <w:rPr>
                <w:sz w:val="20"/>
                <w:lang w:val="sv-SE"/>
              </w:rPr>
              <w:t>0,0001</w:t>
            </w:r>
          </w:p>
        </w:tc>
        <w:tc>
          <w:tcPr>
            <w:tcW w:w="3240" w:type="dxa"/>
            <w:gridSpan w:val="2"/>
          </w:tcPr>
          <w:p w14:paraId="37EFF1B6" w14:textId="5299A073" w:rsidR="00353069" w:rsidRPr="002326AC" w:rsidRDefault="00353069" w:rsidP="006E6A40">
            <w:pPr>
              <w:jc w:val="center"/>
              <w:rPr>
                <w:sz w:val="20"/>
                <w:lang w:val="sv-SE"/>
              </w:rPr>
            </w:pPr>
            <w:r w:rsidRPr="002326AC">
              <w:rPr>
                <w:sz w:val="20"/>
                <w:lang w:val="sv-SE"/>
              </w:rPr>
              <w:t>&lt;</w:t>
            </w:r>
            <w:r w:rsidR="003C0304">
              <w:rPr>
                <w:sz w:val="20"/>
                <w:lang w:val="sv-SE"/>
              </w:rPr>
              <w:t xml:space="preserve"> </w:t>
            </w:r>
            <w:r w:rsidRPr="002326AC">
              <w:rPr>
                <w:sz w:val="20"/>
                <w:lang w:val="sv-SE"/>
              </w:rPr>
              <w:t>0,0001</w:t>
            </w:r>
          </w:p>
        </w:tc>
      </w:tr>
      <w:tr w:rsidR="00353069" w:rsidRPr="007243A7" w14:paraId="51081C03" w14:textId="77777777" w:rsidTr="006E6A40">
        <w:tc>
          <w:tcPr>
            <w:tcW w:w="8748" w:type="dxa"/>
            <w:gridSpan w:val="5"/>
          </w:tcPr>
          <w:p w14:paraId="4B45D4F8" w14:textId="77777777" w:rsidR="00353069" w:rsidRPr="002326AC" w:rsidRDefault="00353069" w:rsidP="006E6A40">
            <w:pPr>
              <w:spacing w:before="120" w:after="120"/>
              <w:rPr>
                <w:b/>
                <w:sz w:val="20"/>
                <w:lang w:val="sv-SE"/>
              </w:rPr>
            </w:pPr>
            <w:r w:rsidRPr="00CE71A4">
              <w:rPr>
                <w:bCs/>
                <w:sz w:val="20"/>
                <w:lang w:val="sv-SE"/>
              </w:rPr>
              <w:t>Responsfrekvens</w:t>
            </w:r>
            <w:r w:rsidRPr="002326AC">
              <w:rPr>
                <w:b/>
                <w:sz w:val="20"/>
                <w:lang w:val="sv-SE"/>
              </w:rPr>
              <w:t xml:space="preserve"> </w:t>
            </w:r>
            <w:r w:rsidRPr="002326AC">
              <w:rPr>
                <w:sz w:val="20"/>
                <w:lang w:val="sv-SE"/>
              </w:rPr>
              <w:t>(för patienter med mätbar sjukdom)</w:t>
            </w:r>
          </w:p>
        </w:tc>
      </w:tr>
      <w:tr w:rsidR="00353069" w:rsidRPr="002326AC" w14:paraId="50D568B6" w14:textId="77777777" w:rsidTr="006E6A40">
        <w:tc>
          <w:tcPr>
            <w:tcW w:w="2268" w:type="dxa"/>
          </w:tcPr>
          <w:p w14:paraId="3F278AD6" w14:textId="77777777" w:rsidR="00353069" w:rsidRPr="002326AC" w:rsidRDefault="00353069" w:rsidP="006E6A40">
            <w:pPr>
              <w:jc w:val="center"/>
              <w:rPr>
                <w:b/>
                <w:sz w:val="20"/>
                <w:lang w:val="sv-SE"/>
              </w:rPr>
            </w:pPr>
          </w:p>
        </w:tc>
        <w:tc>
          <w:tcPr>
            <w:tcW w:w="3240" w:type="dxa"/>
            <w:gridSpan w:val="2"/>
          </w:tcPr>
          <w:p w14:paraId="6B061539" w14:textId="77777777" w:rsidR="00353069" w:rsidRPr="002326AC" w:rsidRDefault="00353069" w:rsidP="006E6A40">
            <w:pPr>
              <w:jc w:val="center"/>
              <w:rPr>
                <w:sz w:val="20"/>
                <w:lang w:val="sv-SE"/>
              </w:rPr>
            </w:pPr>
            <w:r w:rsidRPr="002326AC">
              <w:rPr>
                <w:sz w:val="20"/>
                <w:lang w:val="sv-SE"/>
              </w:rPr>
              <w:t>Prövarens utvärdering</w:t>
            </w:r>
          </w:p>
        </w:tc>
        <w:tc>
          <w:tcPr>
            <w:tcW w:w="3240" w:type="dxa"/>
            <w:gridSpan w:val="2"/>
          </w:tcPr>
          <w:p w14:paraId="6369119C" w14:textId="77777777" w:rsidR="00353069" w:rsidRPr="002326AC" w:rsidRDefault="00353069" w:rsidP="006E6A40">
            <w:pPr>
              <w:jc w:val="center"/>
              <w:rPr>
                <w:sz w:val="20"/>
                <w:lang w:val="sv-SE"/>
              </w:rPr>
            </w:pPr>
            <w:r w:rsidRPr="002326AC">
              <w:rPr>
                <w:sz w:val="20"/>
                <w:lang w:val="sv-SE"/>
              </w:rPr>
              <w:t>Utvärdering från oberoende granskning</w:t>
            </w:r>
          </w:p>
        </w:tc>
      </w:tr>
      <w:tr w:rsidR="00353069" w:rsidRPr="002326AC" w14:paraId="2369A8AB" w14:textId="77777777" w:rsidTr="006E6A40">
        <w:tc>
          <w:tcPr>
            <w:tcW w:w="2268" w:type="dxa"/>
          </w:tcPr>
          <w:p w14:paraId="261EDC32" w14:textId="77777777" w:rsidR="00353069" w:rsidRPr="002326AC" w:rsidRDefault="00353069" w:rsidP="006E6A40">
            <w:pPr>
              <w:jc w:val="center"/>
              <w:rPr>
                <w:sz w:val="20"/>
                <w:lang w:val="sv-SE"/>
              </w:rPr>
            </w:pPr>
          </w:p>
        </w:tc>
        <w:tc>
          <w:tcPr>
            <w:tcW w:w="1440" w:type="dxa"/>
          </w:tcPr>
          <w:p w14:paraId="08F227FC" w14:textId="77777777" w:rsidR="00353069" w:rsidRPr="002326AC" w:rsidRDefault="00353069" w:rsidP="006E6A40">
            <w:pPr>
              <w:jc w:val="center"/>
              <w:rPr>
                <w:sz w:val="20"/>
                <w:lang w:val="sv-SE"/>
              </w:rPr>
            </w:pPr>
            <w:r w:rsidRPr="002326AC">
              <w:rPr>
                <w:sz w:val="20"/>
                <w:lang w:val="sv-SE"/>
              </w:rPr>
              <w:t>Paklitaxel</w:t>
            </w:r>
          </w:p>
          <w:p w14:paraId="4CF49C67" w14:textId="73C426DF"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00B36E3D" w:rsidRPr="002326AC">
              <w:rPr>
                <w:sz w:val="20"/>
                <w:lang w:val="sv-SE"/>
              </w:rPr>
              <w:t>273</w:t>
            </w:r>
            <w:r w:rsidRPr="002326AC">
              <w:rPr>
                <w:sz w:val="20"/>
                <w:lang w:val="sv-SE"/>
              </w:rPr>
              <w:t>)</w:t>
            </w:r>
          </w:p>
        </w:tc>
        <w:tc>
          <w:tcPr>
            <w:tcW w:w="1800" w:type="dxa"/>
          </w:tcPr>
          <w:p w14:paraId="5F20FB8D" w14:textId="77777777" w:rsidR="00353069" w:rsidRPr="002326AC" w:rsidRDefault="00353069" w:rsidP="006E6A40">
            <w:pPr>
              <w:jc w:val="center"/>
              <w:rPr>
                <w:sz w:val="20"/>
                <w:lang w:val="sv-SE"/>
              </w:rPr>
            </w:pPr>
            <w:r w:rsidRPr="002326AC">
              <w:rPr>
                <w:sz w:val="20"/>
                <w:lang w:val="sv-SE"/>
              </w:rPr>
              <w:t>Paklitaxel/Avastin</w:t>
            </w:r>
          </w:p>
          <w:p w14:paraId="0F5F2BCA" w14:textId="32509B89"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00B36E3D" w:rsidRPr="002326AC">
              <w:rPr>
                <w:sz w:val="20"/>
                <w:lang w:val="sv-SE"/>
              </w:rPr>
              <w:t>252</w:t>
            </w:r>
            <w:r w:rsidRPr="002326AC">
              <w:rPr>
                <w:sz w:val="20"/>
                <w:lang w:val="sv-SE"/>
              </w:rPr>
              <w:t>)</w:t>
            </w:r>
          </w:p>
        </w:tc>
        <w:tc>
          <w:tcPr>
            <w:tcW w:w="1440" w:type="dxa"/>
          </w:tcPr>
          <w:p w14:paraId="511F9682" w14:textId="77777777" w:rsidR="00353069" w:rsidRPr="002326AC" w:rsidRDefault="00353069" w:rsidP="006E6A40">
            <w:pPr>
              <w:jc w:val="center"/>
              <w:rPr>
                <w:sz w:val="20"/>
                <w:lang w:val="sv-SE"/>
              </w:rPr>
            </w:pPr>
            <w:r w:rsidRPr="002326AC">
              <w:rPr>
                <w:sz w:val="20"/>
                <w:lang w:val="sv-SE"/>
              </w:rPr>
              <w:t>Paklitaxel</w:t>
            </w:r>
          </w:p>
          <w:p w14:paraId="43DDE6EC" w14:textId="33337134"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Pr="002326AC">
              <w:rPr>
                <w:sz w:val="20"/>
                <w:lang w:val="sv-SE"/>
              </w:rPr>
              <w:t>243)</w:t>
            </w:r>
          </w:p>
        </w:tc>
        <w:tc>
          <w:tcPr>
            <w:tcW w:w="1800" w:type="dxa"/>
          </w:tcPr>
          <w:p w14:paraId="32F0C294" w14:textId="77777777" w:rsidR="00353069" w:rsidRPr="002326AC" w:rsidRDefault="00353069" w:rsidP="006E6A40">
            <w:pPr>
              <w:jc w:val="center"/>
              <w:rPr>
                <w:sz w:val="20"/>
                <w:lang w:val="sv-SE"/>
              </w:rPr>
            </w:pPr>
            <w:r w:rsidRPr="002326AC">
              <w:rPr>
                <w:sz w:val="20"/>
                <w:lang w:val="sv-SE"/>
              </w:rPr>
              <w:t>Paklitaxel/Avastin</w:t>
            </w:r>
          </w:p>
          <w:p w14:paraId="59656F3F" w14:textId="69D32898"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Pr="002326AC">
              <w:rPr>
                <w:sz w:val="20"/>
                <w:lang w:val="sv-SE"/>
              </w:rPr>
              <w:t>229)</w:t>
            </w:r>
          </w:p>
        </w:tc>
      </w:tr>
      <w:tr w:rsidR="00353069" w:rsidRPr="002326AC" w14:paraId="4CC225F6" w14:textId="77777777" w:rsidTr="006E6A40">
        <w:tc>
          <w:tcPr>
            <w:tcW w:w="2268" w:type="dxa"/>
          </w:tcPr>
          <w:p w14:paraId="2778675D" w14:textId="77777777" w:rsidR="00353069" w:rsidRPr="002326AC" w:rsidRDefault="00353069" w:rsidP="006E6A40">
            <w:pPr>
              <w:jc w:val="center"/>
              <w:rPr>
                <w:sz w:val="20"/>
                <w:lang w:val="sv-SE"/>
              </w:rPr>
            </w:pPr>
            <w:r w:rsidRPr="002326AC">
              <w:rPr>
                <w:sz w:val="20"/>
                <w:lang w:val="sv-SE"/>
              </w:rPr>
              <w:t>% patienter med objektiv respons</w:t>
            </w:r>
          </w:p>
        </w:tc>
        <w:tc>
          <w:tcPr>
            <w:tcW w:w="1440" w:type="dxa"/>
          </w:tcPr>
          <w:p w14:paraId="512219F3" w14:textId="77777777" w:rsidR="00353069" w:rsidRPr="002326AC" w:rsidRDefault="00353069" w:rsidP="006E6A40">
            <w:pPr>
              <w:jc w:val="center"/>
              <w:rPr>
                <w:sz w:val="20"/>
                <w:lang w:val="sv-SE"/>
              </w:rPr>
            </w:pPr>
            <w:r w:rsidRPr="002326AC">
              <w:rPr>
                <w:sz w:val="20"/>
                <w:lang w:val="sv-SE"/>
              </w:rPr>
              <w:t>23,4</w:t>
            </w:r>
          </w:p>
        </w:tc>
        <w:tc>
          <w:tcPr>
            <w:tcW w:w="1800" w:type="dxa"/>
          </w:tcPr>
          <w:p w14:paraId="244A5DD7" w14:textId="77777777" w:rsidR="00353069" w:rsidRPr="002326AC" w:rsidRDefault="00353069" w:rsidP="006E6A40">
            <w:pPr>
              <w:jc w:val="center"/>
              <w:rPr>
                <w:sz w:val="20"/>
                <w:lang w:val="sv-SE"/>
              </w:rPr>
            </w:pPr>
            <w:r w:rsidRPr="002326AC">
              <w:rPr>
                <w:sz w:val="20"/>
                <w:lang w:val="sv-SE"/>
              </w:rPr>
              <w:t>48,0</w:t>
            </w:r>
          </w:p>
        </w:tc>
        <w:tc>
          <w:tcPr>
            <w:tcW w:w="1440" w:type="dxa"/>
          </w:tcPr>
          <w:p w14:paraId="53FEBD6C" w14:textId="77777777" w:rsidR="00353069" w:rsidRPr="002326AC" w:rsidRDefault="00353069" w:rsidP="006E6A40">
            <w:pPr>
              <w:jc w:val="center"/>
              <w:rPr>
                <w:sz w:val="20"/>
                <w:lang w:val="sv-SE"/>
              </w:rPr>
            </w:pPr>
            <w:r w:rsidRPr="002326AC">
              <w:rPr>
                <w:sz w:val="20"/>
                <w:lang w:val="sv-SE"/>
              </w:rPr>
              <w:t>22,2</w:t>
            </w:r>
          </w:p>
        </w:tc>
        <w:tc>
          <w:tcPr>
            <w:tcW w:w="1800" w:type="dxa"/>
          </w:tcPr>
          <w:p w14:paraId="6EB5BA8A" w14:textId="77777777" w:rsidR="00353069" w:rsidRPr="002326AC" w:rsidRDefault="00353069" w:rsidP="006E6A40">
            <w:pPr>
              <w:jc w:val="center"/>
              <w:rPr>
                <w:sz w:val="20"/>
                <w:lang w:val="sv-SE"/>
              </w:rPr>
            </w:pPr>
            <w:r w:rsidRPr="002326AC">
              <w:rPr>
                <w:sz w:val="20"/>
                <w:lang w:val="sv-SE"/>
              </w:rPr>
              <w:t>49,8</w:t>
            </w:r>
          </w:p>
        </w:tc>
      </w:tr>
      <w:tr w:rsidR="00353069" w:rsidRPr="002326AC" w14:paraId="1EB19D3A" w14:textId="77777777" w:rsidTr="006E6A40">
        <w:tc>
          <w:tcPr>
            <w:tcW w:w="2268" w:type="dxa"/>
          </w:tcPr>
          <w:p w14:paraId="4F372283" w14:textId="77777777" w:rsidR="00353069" w:rsidRPr="002326AC" w:rsidRDefault="00353069" w:rsidP="006E6A40">
            <w:pPr>
              <w:jc w:val="center"/>
              <w:rPr>
                <w:sz w:val="20"/>
                <w:lang w:val="sv-SE"/>
              </w:rPr>
            </w:pPr>
            <w:r w:rsidRPr="002326AC">
              <w:rPr>
                <w:sz w:val="20"/>
                <w:lang w:val="sv-SE"/>
              </w:rPr>
              <w:t>p-värde</w:t>
            </w:r>
          </w:p>
        </w:tc>
        <w:tc>
          <w:tcPr>
            <w:tcW w:w="3240" w:type="dxa"/>
            <w:gridSpan w:val="2"/>
          </w:tcPr>
          <w:p w14:paraId="1133D4C2" w14:textId="2F3FC279" w:rsidR="00353069" w:rsidRPr="002326AC" w:rsidRDefault="00353069" w:rsidP="006E6A40">
            <w:pPr>
              <w:jc w:val="center"/>
              <w:rPr>
                <w:sz w:val="20"/>
                <w:lang w:val="sv-SE"/>
              </w:rPr>
            </w:pPr>
            <w:r w:rsidRPr="002326AC">
              <w:rPr>
                <w:sz w:val="20"/>
                <w:lang w:val="sv-SE"/>
              </w:rPr>
              <w:t>&lt;</w:t>
            </w:r>
            <w:r w:rsidR="003C0304">
              <w:rPr>
                <w:sz w:val="20"/>
                <w:lang w:val="sv-SE"/>
              </w:rPr>
              <w:t xml:space="preserve"> </w:t>
            </w:r>
            <w:r w:rsidRPr="002326AC">
              <w:rPr>
                <w:sz w:val="20"/>
                <w:lang w:val="sv-SE"/>
              </w:rPr>
              <w:t>0,0001</w:t>
            </w:r>
          </w:p>
        </w:tc>
        <w:tc>
          <w:tcPr>
            <w:tcW w:w="3240" w:type="dxa"/>
            <w:gridSpan w:val="2"/>
          </w:tcPr>
          <w:p w14:paraId="0C75CFCD" w14:textId="2315F994" w:rsidR="00353069" w:rsidRPr="002326AC" w:rsidRDefault="00353069" w:rsidP="006E6A40">
            <w:pPr>
              <w:jc w:val="center"/>
              <w:rPr>
                <w:sz w:val="20"/>
                <w:lang w:val="sv-SE"/>
              </w:rPr>
            </w:pPr>
            <w:r w:rsidRPr="002326AC">
              <w:rPr>
                <w:sz w:val="20"/>
                <w:lang w:val="sv-SE"/>
              </w:rPr>
              <w:t>&lt;</w:t>
            </w:r>
            <w:r w:rsidR="003C0304">
              <w:rPr>
                <w:sz w:val="20"/>
                <w:lang w:val="sv-SE"/>
              </w:rPr>
              <w:t xml:space="preserve"> </w:t>
            </w:r>
            <w:r w:rsidRPr="002326AC">
              <w:rPr>
                <w:sz w:val="20"/>
                <w:lang w:val="sv-SE"/>
              </w:rPr>
              <w:t>0,0001</w:t>
            </w:r>
          </w:p>
        </w:tc>
      </w:tr>
      <w:tr w:rsidR="00353069" w:rsidRPr="002326AC" w14:paraId="2DB77EAD" w14:textId="77777777" w:rsidTr="006E6A40">
        <w:tc>
          <w:tcPr>
            <w:tcW w:w="2268" w:type="dxa"/>
          </w:tcPr>
          <w:p w14:paraId="1EE984ED" w14:textId="77777777" w:rsidR="00353069" w:rsidRPr="002326AC" w:rsidRDefault="00353069" w:rsidP="006E6A40">
            <w:pPr>
              <w:jc w:val="center"/>
              <w:rPr>
                <w:sz w:val="20"/>
                <w:lang w:val="sv-SE"/>
              </w:rPr>
            </w:pPr>
          </w:p>
        </w:tc>
        <w:tc>
          <w:tcPr>
            <w:tcW w:w="3240" w:type="dxa"/>
            <w:gridSpan w:val="2"/>
          </w:tcPr>
          <w:p w14:paraId="7F9D3D2E" w14:textId="77777777" w:rsidR="00353069" w:rsidRPr="002326AC" w:rsidRDefault="00353069" w:rsidP="006E6A40">
            <w:pPr>
              <w:jc w:val="center"/>
              <w:rPr>
                <w:sz w:val="20"/>
                <w:lang w:val="sv-SE"/>
              </w:rPr>
            </w:pPr>
          </w:p>
        </w:tc>
        <w:tc>
          <w:tcPr>
            <w:tcW w:w="3240" w:type="dxa"/>
            <w:gridSpan w:val="2"/>
          </w:tcPr>
          <w:p w14:paraId="4E40F9AF" w14:textId="77777777" w:rsidR="00353069" w:rsidRPr="002326AC" w:rsidRDefault="00353069" w:rsidP="006E6A40">
            <w:pPr>
              <w:jc w:val="center"/>
              <w:rPr>
                <w:sz w:val="20"/>
                <w:lang w:val="sv-SE"/>
              </w:rPr>
            </w:pPr>
          </w:p>
        </w:tc>
      </w:tr>
    </w:tbl>
    <w:p w14:paraId="73836CFD" w14:textId="77777777" w:rsidR="00353069" w:rsidRPr="002326AC" w:rsidRDefault="00353069" w:rsidP="00353069">
      <w:pPr>
        <w:rPr>
          <w:sz w:val="20"/>
          <w:lang w:val="sv-SE"/>
        </w:rPr>
      </w:pPr>
      <w:r w:rsidRPr="002326AC">
        <w:rPr>
          <w:sz w:val="20"/>
          <w:lang w:val="sv-SE"/>
        </w:rPr>
        <w:t>* primär analys</w:t>
      </w:r>
    </w:p>
    <w:p w14:paraId="13F92451" w14:textId="77777777" w:rsidR="00353069" w:rsidRPr="002326AC" w:rsidRDefault="00353069" w:rsidP="00353069">
      <w:pPr>
        <w:rPr>
          <w:sz w:val="20"/>
          <w:lang w:val="sv-SE"/>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3240"/>
      </w:tblGrid>
      <w:tr w:rsidR="00353069" w:rsidRPr="002326AC" w14:paraId="1FA2D524" w14:textId="77777777" w:rsidTr="006E6A40">
        <w:tc>
          <w:tcPr>
            <w:tcW w:w="8748" w:type="dxa"/>
            <w:gridSpan w:val="3"/>
          </w:tcPr>
          <w:p w14:paraId="57F2FB62" w14:textId="77777777" w:rsidR="00353069" w:rsidRPr="00CE71A4" w:rsidRDefault="00353069" w:rsidP="00353069">
            <w:pPr>
              <w:rPr>
                <w:bCs/>
                <w:sz w:val="20"/>
                <w:lang w:val="sv-SE"/>
              </w:rPr>
            </w:pPr>
            <w:r w:rsidRPr="00CE71A4">
              <w:rPr>
                <w:bCs/>
                <w:sz w:val="20"/>
                <w:lang w:val="sv-SE"/>
              </w:rPr>
              <w:t xml:space="preserve">Överlevnad </w:t>
            </w:r>
          </w:p>
        </w:tc>
      </w:tr>
      <w:tr w:rsidR="00353069" w:rsidRPr="002326AC" w14:paraId="7B53566F" w14:textId="77777777" w:rsidTr="006E6A40">
        <w:tc>
          <w:tcPr>
            <w:tcW w:w="2268" w:type="dxa"/>
          </w:tcPr>
          <w:p w14:paraId="44D78731" w14:textId="77777777" w:rsidR="00353069" w:rsidRPr="002326AC" w:rsidRDefault="00353069" w:rsidP="00353069">
            <w:pPr>
              <w:rPr>
                <w:b/>
                <w:sz w:val="20"/>
                <w:lang w:val="sv-SE"/>
              </w:rPr>
            </w:pPr>
          </w:p>
        </w:tc>
        <w:tc>
          <w:tcPr>
            <w:tcW w:w="3240" w:type="dxa"/>
          </w:tcPr>
          <w:p w14:paraId="1B6A36B9" w14:textId="77777777" w:rsidR="00353069" w:rsidRPr="002326AC" w:rsidRDefault="00353069" w:rsidP="006E6A40">
            <w:pPr>
              <w:jc w:val="center"/>
              <w:rPr>
                <w:sz w:val="20"/>
                <w:lang w:val="sv-SE"/>
              </w:rPr>
            </w:pPr>
            <w:r w:rsidRPr="002326AC">
              <w:rPr>
                <w:sz w:val="20"/>
                <w:lang w:val="sv-SE"/>
              </w:rPr>
              <w:t>Paklitaxel</w:t>
            </w:r>
          </w:p>
          <w:p w14:paraId="54C21B77" w14:textId="58C1CDDA"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Pr="002326AC">
              <w:rPr>
                <w:sz w:val="20"/>
                <w:lang w:val="sv-SE"/>
              </w:rPr>
              <w:t>354)</w:t>
            </w:r>
          </w:p>
        </w:tc>
        <w:tc>
          <w:tcPr>
            <w:tcW w:w="3240" w:type="dxa"/>
          </w:tcPr>
          <w:p w14:paraId="35A49047" w14:textId="77777777" w:rsidR="00353069" w:rsidRPr="002326AC" w:rsidRDefault="00353069" w:rsidP="006E6A40">
            <w:pPr>
              <w:jc w:val="center"/>
              <w:rPr>
                <w:sz w:val="20"/>
                <w:lang w:val="sv-SE"/>
              </w:rPr>
            </w:pPr>
            <w:r w:rsidRPr="002326AC">
              <w:rPr>
                <w:sz w:val="20"/>
                <w:lang w:val="sv-SE"/>
              </w:rPr>
              <w:t>Paklitaxel/Avastin</w:t>
            </w:r>
          </w:p>
          <w:p w14:paraId="053FCACA" w14:textId="32CE4A9C" w:rsidR="00353069" w:rsidRPr="002326AC" w:rsidRDefault="00353069" w:rsidP="006E6A40">
            <w:pPr>
              <w:jc w:val="center"/>
              <w:rPr>
                <w:sz w:val="20"/>
                <w:lang w:val="sv-SE"/>
              </w:rPr>
            </w:pPr>
            <w:r w:rsidRPr="002326AC">
              <w:rPr>
                <w:sz w:val="20"/>
                <w:lang w:val="sv-SE"/>
              </w:rPr>
              <w:t>(n</w:t>
            </w:r>
            <w:r w:rsidR="003C0304">
              <w:rPr>
                <w:sz w:val="20"/>
                <w:lang w:val="sv-SE"/>
              </w:rPr>
              <w:t xml:space="preserve"> </w:t>
            </w:r>
            <w:r w:rsidRPr="002326AC">
              <w:rPr>
                <w:sz w:val="20"/>
                <w:lang w:val="sv-SE"/>
              </w:rPr>
              <w:t>=</w:t>
            </w:r>
            <w:r w:rsidR="003C0304">
              <w:rPr>
                <w:sz w:val="20"/>
                <w:lang w:val="sv-SE"/>
              </w:rPr>
              <w:t xml:space="preserve"> </w:t>
            </w:r>
            <w:r w:rsidRPr="002326AC">
              <w:rPr>
                <w:sz w:val="20"/>
                <w:lang w:val="sv-SE"/>
              </w:rPr>
              <w:t>368)</w:t>
            </w:r>
          </w:p>
        </w:tc>
      </w:tr>
      <w:tr w:rsidR="00353069" w:rsidRPr="002326AC" w14:paraId="29A4C76E" w14:textId="77777777" w:rsidTr="006E6A40">
        <w:tc>
          <w:tcPr>
            <w:tcW w:w="2268" w:type="dxa"/>
          </w:tcPr>
          <w:p w14:paraId="4727E339" w14:textId="77777777" w:rsidR="00353069" w:rsidRPr="002326AC" w:rsidRDefault="00353069" w:rsidP="006E6A40">
            <w:pPr>
              <w:jc w:val="center"/>
              <w:rPr>
                <w:sz w:val="20"/>
                <w:lang w:val="sv-SE"/>
              </w:rPr>
            </w:pPr>
            <w:r w:rsidRPr="002326AC">
              <w:rPr>
                <w:sz w:val="20"/>
                <w:lang w:val="sv-SE"/>
              </w:rPr>
              <w:t>Median överlevnad (månader)</w:t>
            </w:r>
          </w:p>
        </w:tc>
        <w:tc>
          <w:tcPr>
            <w:tcW w:w="3240" w:type="dxa"/>
          </w:tcPr>
          <w:p w14:paraId="6044E822" w14:textId="77777777" w:rsidR="00353069" w:rsidRPr="002326AC" w:rsidRDefault="00353069" w:rsidP="006E6A40">
            <w:pPr>
              <w:jc w:val="center"/>
              <w:rPr>
                <w:sz w:val="20"/>
                <w:lang w:val="sv-SE"/>
              </w:rPr>
            </w:pPr>
            <w:r w:rsidRPr="002326AC">
              <w:rPr>
                <w:sz w:val="20"/>
                <w:lang w:val="sv-SE"/>
              </w:rPr>
              <w:t>24,8</w:t>
            </w:r>
          </w:p>
        </w:tc>
        <w:tc>
          <w:tcPr>
            <w:tcW w:w="3240" w:type="dxa"/>
          </w:tcPr>
          <w:p w14:paraId="4E8A45CE" w14:textId="77777777" w:rsidR="00353069" w:rsidRPr="002326AC" w:rsidRDefault="00353069" w:rsidP="006E6A40">
            <w:pPr>
              <w:jc w:val="center"/>
              <w:rPr>
                <w:sz w:val="20"/>
                <w:lang w:val="sv-SE"/>
              </w:rPr>
            </w:pPr>
            <w:r w:rsidRPr="002326AC">
              <w:rPr>
                <w:sz w:val="20"/>
                <w:lang w:val="sv-SE"/>
              </w:rPr>
              <w:t>26,5</w:t>
            </w:r>
          </w:p>
        </w:tc>
      </w:tr>
      <w:tr w:rsidR="00353069" w:rsidRPr="002326AC" w14:paraId="739FDEF8" w14:textId="77777777" w:rsidTr="006E6A40">
        <w:tc>
          <w:tcPr>
            <w:tcW w:w="2268" w:type="dxa"/>
          </w:tcPr>
          <w:p w14:paraId="31838767" w14:textId="77777777" w:rsidR="00353069" w:rsidRPr="002326AC" w:rsidRDefault="00353069" w:rsidP="006E6A40">
            <w:pPr>
              <w:jc w:val="center"/>
              <w:rPr>
                <w:sz w:val="20"/>
                <w:lang w:val="sv-SE"/>
              </w:rPr>
            </w:pPr>
            <w:r w:rsidRPr="002326AC">
              <w:rPr>
                <w:sz w:val="20"/>
                <w:lang w:val="sv-SE"/>
              </w:rPr>
              <w:t xml:space="preserve">HR  </w:t>
            </w:r>
          </w:p>
          <w:p w14:paraId="1DEE35FD" w14:textId="77777777" w:rsidR="00353069" w:rsidRPr="002326AC" w:rsidRDefault="00353069" w:rsidP="006E6A40">
            <w:pPr>
              <w:jc w:val="center"/>
              <w:rPr>
                <w:sz w:val="20"/>
                <w:lang w:val="sv-SE"/>
              </w:rPr>
            </w:pPr>
            <w:r w:rsidRPr="002326AC">
              <w:rPr>
                <w:sz w:val="20"/>
                <w:lang w:val="sv-SE"/>
              </w:rPr>
              <w:t>(95% KI)</w:t>
            </w:r>
          </w:p>
        </w:tc>
        <w:tc>
          <w:tcPr>
            <w:tcW w:w="6480" w:type="dxa"/>
            <w:gridSpan w:val="2"/>
          </w:tcPr>
          <w:p w14:paraId="5699EDE5" w14:textId="77777777" w:rsidR="00353069" w:rsidRPr="002326AC" w:rsidRDefault="00353069" w:rsidP="006E6A40">
            <w:pPr>
              <w:jc w:val="center"/>
              <w:rPr>
                <w:sz w:val="20"/>
                <w:lang w:val="sv-SE"/>
              </w:rPr>
            </w:pPr>
            <w:r w:rsidRPr="002326AC">
              <w:rPr>
                <w:sz w:val="20"/>
                <w:lang w:val="sv-SE"/>
              </w:rPr>
              <w:t xml:space="preserve">0,869 </w:t>
            </w:r>
          </w:p>
          <w:p w14:paraId="6A4852DD" w14:textId="77777777" w:rsidR="00353069" w:rsidRPr="002326AC" w:rsidRDefault="00353069" w:rsidP="006E6A40">
            <w:pPr>
              <w:jc w:val="center"/>
              <w:rPr>
                <w:sz w:val="20"/>
                <w:lang w:val="sv-SE"/>
              </w:rPr>
            </w:pPr>
            <w:r w:rsidRPr="002326AC">
              <w:rPr>
                <w:sz w:val="20"/>
                <w:lang w:val="sv-SE"/>
              </w:rPr>
              <w:t>(0,722 ; 1,046)</w:t>
            </w:r>
          </w:p>
        </w:tc>
      </w:tr>
      <w:tr w:rsidR="00353069" w:rsidRPr="002326AC" w14:paraId="5E1C8429" w14:textId="77777777" w:rsidTr="006E6A40">
        <w:tc>
          <w:tcPr>
            <w:tcW w:w="2268" w:type="dxa"/>
          </w:tcPr>
          <w:p w14:paraId="5739C581" w14:textId="77777777" w:rsidR="00353069" w:rsidRPr="002326AC" w:rsidRDefault="00353069" w:rsidP="006E6A40">
            <w:pPr>
              <w:jc w:val="center"/>
              <w:rPr>
                <w:sz w:val="20"/>
                <w:lang w:val="sv-SE"/>
              </w:rPr>
            </w:pPr>
            <w:r w:rsidRPr="002326AC">
              <w:rPr>
                <w:sz w:val="20"/>
                <w:lang w:val="sv-SE"/>
              </w:rPr>
              <w:t>p-värde</w:t>
            </w:r>
          </w:p>
        </w:tc>
        <w:tc>
          <w:tcPr>
            <w:tcW w:w="6480" w:type="dxa"/>
            <w:gridSpan w:val="2"/>
          </w:tcPr>
          <w:p w14:paraId="5E5AD7FA" w14:textId="77777777" w:rsidR="00353069" w:rsidRPr="002326AC" w:rsidRDefault="00353069" w:rsidP="006E6A40">
            <w:pPr>
              <w:jc w:val="center"/>
              <w:rPr>
                <w:sz w:val="20"/>
                <w:lang w:val="sv-SE"/>
              </w:rPr>
            </w:pPr>
            <w:r w:rsidRPr="002326AC">
              <w:rPr>
                <w:sz w:val="20"/>
                <w:lang w:val="sv-SE"/>
              </w:rPr>
              <w:t>0,1374</w:t>
            </w:r>
          </w:p>
        </w:tc>
      </w:tr>
    </w:tbl>
    <w:p w14:paraId="0706F9C8" w14:textId="77777777" w:rsidR="00353069" w:rsidRPr="002326AC" w:rsidRDefault="00353069" w:rsidP="00353069">
      <w:pPr>
        <w:rPr>
          <w:lang w:val="sv-SE"/>
        </w:rPr>
      </w:pPr>
    </w:p>
    <w:p w14:paraId="31A91BD0" w14:textId="77777777" w:rsidR="00353069" w:rsidRPr="002326AC" w:rsidRDefault="00353069" w:rsidP="00353069">
      <w:pPr>
        <w:rPr>
          <w:lang w:val="sv-SE"/>
        </w:rPr>
      </w:pPr>
      <w:r w:rsidRPr="002326AC">
        <w:rPr>
          <w:lang w:val="sv-SE"/>
        </w:rPr>
        <w:t>Den kliniska fördelen av Avastin mätt som progressionsfri överlevnad sågs i alla fördefinierade undergrupper som analyserades (inkluderande sjukdomsfritt intervall, antal metastaslokalisationer, tidigare adjuvant kemoterapi och östrogenreceptor (ER) status).</w:t>
      </w:r>
    </w:p>
    <w:p w14:paraId="3F9CD035" w14:textId="77777777" w:rsidR="00AE4B6B" w:rsidRPr="002326AC" w:rsidRDefault="00AE4B6B" w:rsidP="00353069">
      <w:pPr>
        <w:rPr>
          <w:lang w:val="sv-SE"/>
        </w:rPr>
      </w:pPr>
    </w:p>
    <w:p w14:paraId="7DEC4C54" w14:textId="77777777" w:rsidR="00AE4B6B" w:rsidRPr="002326AC" w:rsidRDefault="00AE4B6B" w:rsidP="00D73C3F">
      <w:pPr>
        <w:rPr>
          <w:i/>
          <w:lang w:val="sv-SE"/>
        </w:rPr>
      </w:pPr>
      <w:r w:rsidRPr="002326AC">
        <w:rPr>
          <w:i/>
          <w:lang w:val="sv-SE"/>
        </w:rPr>
        <w:t>AVF3694g</w:t>
      </w:r>
    </w:p>
    <w:p w14:paraId="6D3932DE" w14:textId="77777777" w:rsidR="00AE4B6B" w:rsidRPr="002326AC" w:rsidRDefault="00AE4B6B" w:rsidP="00D73C3F">
      <w:pPr>
        <w:rPr>
          <w:lang w:val="sv-SE"/>
        </w:rPr>
      </w:pPr>
      <w:r w:rsidRPr="002326AC">
        <w:rPr>
          <w:lang w:val="sv-SE"/>
        </w:rPr>
        <w:t xml:space="preserve">Studie AVF3694g var en fas III multicenter, randomiserad, placebokontrollerad studie </w:t>
      </w:r>
      <w:r w:rsidR="00736A18" w:rsidRPr="002326AC">
        <w:rPr>
          <w:lang w:val="sv-SE"/>
        </w:rPr>
        <w:t>med syfte att</w:t>
      </w:r>
      <w:r w:rsidRPr="002326AC">
        <w:rPr>
          <w:lang w:val="sv-SE"/>
        </w:rPr>
        <w:t xml:space="preserve"> utvärdera effekt och säkerhet av Avastin i kombination med kemoterapi jämfört med kemoterapi plus placebo vid första linjens behandling vid HER2-negativ metastaserad eller lokalt recidiverad bröstcancer.</w:t>
      </w:r>
    </w:p>
    <w:p w14:paraId="46614E55" w14:textId="77777777" w:rsidR="00AE4B6B" w:rsidRPr="002326AC" w:rsidRDefault="00AE4B6B" w:rsidP="00D73C3F">
      <w:pPr>
        <w:rPr>
          <w:i/>
          <w:u w:val="single"/>
          <w:lang w:val="sv-SE"/>
        </w:rPr>
      </w:pPr>
    </w:p>
    <w:p w14:paraId="1E06EB12" w14:textId="77777777" w:rsidR="00AE4B6B" w:rsidRPr="002326AC" w:rsidRDefault="00AE4B6B" w:rsidP="00AE4B6B">
      <w:pPr>
        <w:rPr>
          <w:lang w:val="sv-SE"/>
        </w:rPr>
      </w:pPr>
      <w:r w:rsidRPr="002326AC">
        <w:rPr>
          <w:lang w:val="sv-SE"/>
        </w:rPr>
        <w:t>Kemoterapin va</w:t>
      </w:r>
      <w:r w:rsidR="007A294B" w:rsidRPr="002326AC">
        <w:rPr>
          <w:lang w:val="sv-SE"/>
        </w:rPr>
        <w:t>l</w:t>
      </w:r>
      <w:r w:rsidRPr="002326AC">
        <w:rPr>
          <w:lang w:val="sv-SE"/>
        </w:rPr>
        <w:t>des av prövaren före randomiseringen i 2:1 förhållande till antingen kemoterap</w:t>
      </w:r>
      <w:r w:rsidR="007A294B" w:rsidRPr="002326AC">
        <w:rPr>
          <w:lang w:val="sv-SE"/>
        </w:rPr>
        <w:t>i</w:t>
      </w:r>
      <w:r w:rsidRPr="002326AC">
        <w:rPr>
          <w:lang w:val="sv-SE"/>
        </w:rPr>
        <w:t xml:space="preserve"> </w:t>
      </w:r>
      <w:r w:rsidR="005D76A2" w:rsidRPr="002326AC">
        <w:rPr>
          <w:lang w:val="sv-SE"/>
        </w:rPr>
        <w:t>plus</w:t>
      </w:r>
      <w:r w:rsidRPr="002326AC">
        <w:rPr>
          <w:lang w:val="sv-SE"/>
        </w:rPr>
        <w:t xml:space="preserve"> Avastin eller kemoterapi </w:t>
      </w:r>
      <w:r w:rsidR="005D76A2" w:rsidRPr="002326AC">
        <w:rPr>
          <w:lang w:val="sv-SE"/>
        </w:rPr>
        <w:t>plus</w:t>
      </w:r>
      <w:r w:rsidRPr="002326AC">
        <w:rPr>
          <w:lang w:val="sv-SE"/>
        </w:rPr>
        <w:t xml:space="preserve"> placebo. Valet av kemoterapi omfattade capecitabin, taxan (proteinbundet pa</w:t>
      </w:r>
      <w:r w:rsidR="00736A18" w:rsidRPr="002326AC">
        <w:rPr>
          <w:lang w:val="sv-SE"/>
        </w:rPr>
        <w:t>k</w:t>
      </w:r>
      <w:r w:rsidRPr="002326AC">
        <w:rPr>
          <w:lang w:val="sv-SE"/>
        </w:rPr>
        <w:t>litaxel, docetaxel), antracyklin</w:t>
      </w:r>
      <w:r w:rsidR="006C52CB" w:rsidRPr="002326AC">
        <w:rPr>
          <w:lang w:val="sv-SE"/>
        </w:rPr>
        <w:t xml:space="preserve">innehållande läkemedelskombinationer </w:t>
      </w:r>
      <w:r w:rsidRPr="002326AC">
        <w:rPr>
          <w:lang w:val="sv-SE"/>
        </w:rPr>
        <w:t>(doxorubicin, cyclofosfamid, epirubicin/cyclofosfamid, 5-fluorouracil/doxorubicin/cyklofosfamid, 5-fluorouracil/epirubicin/cyclofosfamid) givet var 3:e vecka. Avastin eller placebo gavs med dosering 15</w:t>
      </w:r>
      <w:r w:rsidR="00AB325D" w:rsidRPr="002326AC">
        <w:rPr>
          <w:lang w:val="sv-SE"/>
        </w:rPr>
        <w:t> mg</w:t>
      </w:r>
      <w:r w:rsidRPr="002326AC">
        <w:rPr>
          <w:lang w:val="sv-SE"/>
        </w:rPr>
        <w:t>/kg var 3:e vecka.</w:t>
      </w:r>
    </w:p>
    <w:p w14:paraId="0A74E35D" w14:textId="77777777" w:rsidR="00AE4B6B" w:rsidRPr="002326AC" w:rsidRDefault="00AE4B6B" w:rsidP="00AE4B6B">
      <w:pPr>
        <w:rPr>
          <w:i/>
          <w:u w:val="single"/>
          <w:lang w:val="sv-SE"/>
        </w:rPr>
      </w:pPr>
    </w:p>
    <w:p w14:paraId="414327C0" w14:textId="77777777" w:rsidR="00724543" w:rsidRPr="002326AC" w:rsidRDefault="00AE4B6B" w:rsidP="00AE4B6B">
      <w:pPr>
        <w:rPr>
          <w:lang w:val="sv-SE"/>
        </w:rPr>
      </w:pPr>
      <w:r w:rsidRPr="002326AC">
        <w:rPr>
          <w:lang w:val="sv-SE"/>
        </w:rPr>
        <w:t>Denna studie omfattade en blindad behandlingsfas, en möjlig öppen post-progressionsfas samt en uppföljningsfas för överlevnad. Under den blindade fasen fick patienterna kemoterapi och läkemedel (Avastin eller placebo) var 3:e vecka fram till sjukdomsprogression, behandlingsbegränsande toxicitet eller död.</w:t>
      </w:r>
      <w:r w:rsidR="00724543" w:rsidRPr="002326AC">
        <w:rPr>
          <w:lang w:val="sv-SE"/>
        </w:rPr>
        <w:t xml:space="preserve"> </w:t>
      </w:r>
      <w:r w:rsidRPr="002326AC">
        <w:rPr>
          <w:lang w:val="sv-SE"/>
        </w:rPr>
        <w:t xml:space="preserve">Vid dokumenterad sjukdomsprogression, </w:t>
      </w:r>
      <w:r w:rsidR="00724543" w:rsidRPr="002326AC">
        <w:rPr>
          <w:lang w:val="sv-SE"/>
        </w:rPr>
        <w:t>kunde</w:t>
      </w:r>
      <w:r w:rsidRPr="002326AC">
        <w:rPr>
          <w:lang w:val="sv-SE"/>
        </w:rPr>
        <w:t xml:space="preserve"> patienterna som gick över till den möjliga öppna fasen få Avastin i kombination med ett stort urval av andra-linjens behandlingar. </w:t>
      </w:r>
    </w:p>
    <w:p w14:paraId="4858B6BC" w14:textId="77777777" w:rsidR="00724543" w:rsidRPr="002326AC" w:rsidRDefault="00724543" w:rsidP="00AE4B6B">
      <w:pPr>
        <w:rPr>
          <w:lang w:val="sv-SE"/>
        </w:rPr>
      </w:pPr>
    </w:p>
    <w:p w14:paraId="0E6716CD" w14:textId="77777777" w:rsidR="00AE4B6B" w:rsidRPr="002326AC" w:rsidRDefault="00C82C9B" w:rsidP="00C82C9B">
      <w:pPr>
        <w:rPr>
          <w:lang w:val="sv-SE"/>
        </w:rPr>
      </w:pPr>
      <w:r w:rsidRPr="002326AC">
        <w:rPr>
          <w:lang w:val="sv-SE"/>
        </w:rPr>
        <w:t>Oberoende s</w:t>
      </w:r>
      <w:r w:rsidR="00984B82" w:rsidRPr="002326AC">
        <w:rPr>
          <w:lang w:val="sv-SE"/>
        </w:rPr>
        <w:t>tatistisk analys gjordes för 1) patienter som fick capecitabin i kombination med Avastin eller placebo</w:t>
      </w:r>
      <w:r w:rsidRPr="002326AC">
        <w:rPr>
          <w:lang w:val="sv-SE"/>
        </w:rPr>
        <w:t>; 2) patienter som fick taxanbaserad eller antracyklinbaserad kemoterapi i kombination med Avastin eller placebo. Det primära</w:t>
      </w:r>
      <w:r w:rsidR="00AE4B6B" w:rsidRPr="002326AC">
        <w:rPr>
          <w:lang w:val="sv-SE"/>
        </w:rPr>
        <w:t xml:space="preserve"> effektmått</w:t>
      </w:r>
      <w:r w:rsidRPr="002326AC">
        <w:rPr>
          <w:lang w:val="sv-SE"/>
        </w:rPr>
        <w:t>et</w:t>
      </w:r>
      <w:r w:rsidR="00AE4B6B" w:rsidRPr="002326AC">
        <w:rPr>
          <w:lang w:val="sv-SE"/>
        </w:rPr>
        <w:t xml:space="preserve"> var progressionsfri överlevnad (PFS) baserat på prövarens utvärdering. I tillägg till detta gjordes </w:t>
      </w:r>
      <w:r w:rsidRPr="002326AC">
        <w:rPr>
          <w:lang w:val="sv-SE"/>
        </w:rPr>
        <w:t xml:space="preserve">även </w:t>
      </w:r>
      <w:r w:rsidR="00AE4B6B" w:rsidRPr="002326AC">
        <w:rPr>
          <w:lang w:val="sv-SE"/>
        </w:rPr>
        <w:t>en granskning av primärt effektmått</w:t>
      </w:r>
      <w:r w:rsidRPr="002326AC">
        <w:rPr>
          <w:lang w:val="sv-SE"/>
        </w:rPr>
        <w:t xml:space="preserve"> av en </w:t>
      </w:r>
      <w:r w:rsidR="00736A18" w:rsidRPr="002326AC">
        <w:rPr>
          <w:lang w:val="sv-SE"/>
        </w:rPr>
        <w:t xml:space="preserve">oberoende </w:t>
      </w:r>
      <w:r w:rsidRPr="002326AC">
        <w:rPr>
          <w:lang w:val="sv-SE"/>
        </w:rPr>
        <w:t>kommitté (IRC)</w:t>
      </w:r>
      <w:r w:rsidR="00AE4B6B" w:rsidRPr="002326AC">
        <w:rPr>
          <w:lang w:val="sv-SE"/>
        </w:rPr>
        <w:t>.</w:t>
      </w:r>
    </w:p>
    <w:p w14:paraId="23E27B69" w14:textId="77777777" w:rsidR="00AE4B6B" w:rsidRPr="002326AC" w:rsidRDefault="00AE4B6B" w:rsidP="00AE4B6B">
      <w:pPr>
        <w:rPr>
          <w:i/>
          <w:u w:val="single"/>
          <w:lang w:val="sv-SE"/>
        </w:rPr>
      </w:pPr>
    </w:p>
    <w:p w14:paraId="42A522D1" w14:textId="77777777" w:rsidR="00AE4B6B" w:rsidRPr="002326AC" w:rsidRDefault="00AE4B6B" w:rsidP="00AE4B6B">
      <w:pPr>
        <w:rPr>
          <w:lang w:val="sv-SE"/>
        </w:rPr>
      </w:pPr>
      <w:r w:rsidRPr="002326AC">
        <w:rPr>
          <w:lang w:val="sv-SE"/>
        </w:rPr>
        <w:t xml:space="preserve">Resultaten av denna studie enligt de finala protokolldefinierade analyserna av progressionsfri överlevnad och svarsfrekvens </w:t>
      </w:r>
      <w:r w:rsidR="00F57780" w:rsidRPr="002326AC">
        <w:rPr>
          <w:lang w:val="sv-SE"/>
        </w:rPr>
        <w:t xml:space="preserve">för den power-oberoende kohorten capecitabin i studie AVF3694g presenteras i tabell </w:t>
      </w:r>
      <w:r w:rsidR="00857264" w:rsidRPr="002326AC">
        <w:rPr>
          <w:lang w:val="sv-SE"/>
        </w:rPr>
        <w:t>1</w:t>
      </w:r>
      <w:r w:rsidR="00857264">
        <w:rPr>
          <w:lang w:val="sv-SE"/>
        </w:rPr>
        <w:t>1</w:t>
      </w:r>
      <w:r w:rsidR="00F57780" w:rsidRPr="002326AC">
        <w:rPr>
          <w:lang w:val="sv-SE"/>
        </w:rPr>
        <w:t>.</w:t>
      </w:r>
      <w:r w:rsidRPr="002326AC">
        <w:rPr>
          <w:lang w:val="sv-SE"/>
        </w:rPr>
        <w:t xml:space="preserve"> Resultaten från en explorativ överlevnadsanalys som omfattar ytterligare </w:t>
      </w:r>
      <w:r w:rsidR="00F57780" w:rsidRPr="002326AC">
        <w:rPr>
          <w:lang w:val="sv-SE"/>
        </w:rPr>
        <w:t>7</w:t>
      </w:r>
      <w:r w:rsidRPr="002326AC">
        <w:rPr>
          <w:lang w:val="sv-SE"/>
        </w:rPr>
        <w:t>månader</w:t>
      </w:r>
      <w:r w:rsidR="00F57780" w:rsidRPr="002326AC">
        <w:rPr>
          <w:lang w:val="sv-SE"/>
        </w:rPr>
        <w:t>s</w:t>
      </w:r>
      <w:r w:rsidRPr="002326AC">
        <w:rPr>
          <w:lang w:val="sv-SE"/>
        </w:rPr>
        <w:t xml:space="preserve"> uppföljning </w:t>
      </w:r>
      <w:r w:rsidR="00F57780" w:rsidRPr="002326AC">
        <w:rPr>
          <w:lang w:val="sv-SE"/>
        </w:rPr>
        <w:t xml:space="preserve">(cirka 46% av patienterna hade avlidit) </w:t>
      </w:r>
      <w:r w:rsidRPr="002326AC">
        <w:rPr>
          <w:lang w:val="sv-SE"/>
        </w:rPr>
        <w:t xml:space="preserve">presenteras </w:t>
      </w:r>
      <w:r w:rsidR="00F57780" w:rsidRPr="002326AC">
        <w:rPr>
          <w:lang w:val="sv-SE"/>
        </w:rPr>
        <w:t>också</w:t>
      </w:r>
      <w:r w:rsidRPr="002326AC">
        <w:rPr>
          <w:lang w:val="sv-SE"/>
        </w:rPr>
        <w:t xml:space="preserve">. </w:t>
      </w:r>
      <w:r w:rsidR="00F57780" w:rsidRPr="002326AC">
        <w:rPr>
          <w:lang w:val="sv-SE"/>
        </w:rPr>
        <w:t>Andelen patienter som fick Avastin i en öppen fas var 62,1% i capecitabin + placebo</w:t>
      </w:r>
      <w:r w:rsidR="006A07A6" w:rsidRPr="002326AC">
        <w:rPr>
          <w:lang w:val="sv-SE"/>
        </w:rPr>
        <w:t>gruppen och 49,9% i capecitabin + Avastingruppen.</w:t>
      </w:r>
    </w:p>
    <w:p w14:paraId="54358431" w14:textId="77777777" w:rsidR="00AE4B6B" w:rsidRPr="002326AC" w:rsidRDefault="00AE4B6B" w:rsidP="00AE4B6B">
      <w:pPr>
        <w:rPr>
          <w:i/>
          <w:u w:val="single"/>
          <w:lang w:val="sv-SE"/>
        </w:rPr>
      </w:pPr>
    </w:p>
    <w:p w14:paraId="241D2498" w14:textId="77777777" w:rsidR="00AE4B6B" w:rsidRPr="002326AC" w:rsidRDefault="00AE4B6B" w:rsidP="005422A1">
      <w:pPr>
        <w:keepNext/>
        <w:ind w:left="1080" w:hanging="1080"/>
        <w:rPr>
          <w:rFonts w:eastAsia="SimSun"/>
          <w:b/>
          <w:color w:val="000000"/>
          <w:lang w:val="sv-SE"/>
        </w:rPr>
      </w:pPr>
      <w:r w:rsidRPr="002326AC">
        <w:rPr>
          <w:rFonts w:eastAsia="SimSun"/>
          <w:b/>
          <w:color w:val="000000"/>
          <w:lang w:val="sv-SE"/>
        </w:rPr>
        <w:lastRenderedPageBreak/>
        <w:t xml:space="preserve">Tabell </w:t>
      </w:r>
      <w:r w:rsidR="00857264" w:rsidRPr="002326AC">
        <w:rPr>
          <w:rFonts w:eastAsia="SimSun"/>
          <w:b/>
          <w:color w:val="000000"/>
          <w:lang w:val="sv-SE"/>
        </w:rPr>
        <w:t>1</w:t>
      </w:r>
      <w:r w:rsidR="00857264">
        <w:rPr>
          <w:rFonts w:eastAsia="SimSun"/>
          <w:b/>
          <w:color w:val="000000"/>
          <w:lang w:val="sv-SE"/>
        </w:rPr>
        <w:t>1</w:t>
      </w:r>
      <w:r w:rsidR="00857264" w:rsidRPr="002326AC">
        <w:rPr>
          <w:rFonts w:eastAsia="SimSun"/>
          <w:b/>
          <w:color w:val="000000"/>
          <w:lang w:val="sv-SE"/>
        </w:rPr>
        <w:t xml:space="preserve"> </w:t>
      </w:r>
      <w:r w:rsidRPr="002326AC">
        <w:rPr>
          <w:rFonts w:eastAsia="SimSun"/>
          <w:b/>
          <w:color w:val="000000"/>
          <w:lang w:val="sv-SE"/>
        </w:rPr>
        <w:tab/>
        <w:t>Effektresultat för studie AVF3694g: – Capecitabin</w:t>
      </w:r>
      <w:r w:rsidR="008D5ED3" w:rsidRPr="002326AC">
        <w:rPr>
          <w:rFonts w:eastAsia="SimSun"/>
          <w:b/>
          <w:color w:val="000000"/>
          <w:vertAlign w:val="superscript"/>
          <w:lang w:val="sv-SE"/>
        </w:rPr>
        <w:t>a</w:t>
      </w:r>
      <w:r w:rsidRPr="002326AC">
        <w:rPr>
          <w:rFonts w:eastAsia="SimSun"/>
          <w:b/>
          <w:color w:val="000000"/>
          <w:lang w:val="sv-SE"/>
        </w:rPr>
        <w:t xml:space="preserve"> och Avastin/Placebo (Cap+ Avastin/Pl)</w:t>
      </w:r>
    </w:p>
    <w:p w14:paraId="0D119810" w14:textId="77777777" w:rsidR="00AE4B6B" w:rsidRPr="002326AC" w:rsidRDefault="00AE4B6B" w:rsidP="005422A1">
      <w:pPr>
        <w:keepNext/>
        <w:rPr>
          <w:i/>
          <w:u w:val="single"/>
          <w:lang w:val="sv-SE"/>
        </w:rPr>
      </w:pPr>
    </w:p>
    <w:tbl>
      <w:tblPr>
        <w:tblW w:w="8449" w:type="dxa"/>
        <w:tblInd w:w="111" w:type="dxa"/>
        <w:tblCellMar>
          <w:left w:w="0" w:type="dxa"/>
          <w:right w:w="0" w:type="dxa"/>
        </w:tblCellMar>
        <w:tblLook w:val="0000" w:firstRow="0" w:lastRow="0" w:firstColumn="0" w:lastColumn="0" w:noHBand="0" w:noVBand="0"/>
      </w:tblPr>
      <w:tblGrid>
        <w:gridCol w:w="6"/>
        <w:gridCol w:w="2211"/>
        <w:gridCol w:w="38"/>
        <w:gridCol w:w="1506"/>
        <w:gridCol w:w="1521"/>
        <w:gridCol w:w="1498"/>
        <w:gridCol w:w="1669"/>
      </w:tblGrid>
      <w:tr w:rsidR="00AE4B6B" w:rsidRPr="002326AC" w14:paraId="5826B4F7" w14:textId="77777777" w:rsidTr="004D186E">
        <w:trPr>
          <w:tblHeader/>
        </w:trPr>
        <w:tc>
          <w:tcPr>
            <w:tcW w:w="8449"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03642B" w14:textId="77777777" w:rsidR="00AE4B6B" w:rsidRPr="002326AC" w:rsidRDefault="00AE4B6B" w:rsidP="005422A1">
            <w:pPr>
              <w:keepNext/>
              <w:spacing w:before="60" w:after="170"/>
              <w:jc w:val="both"/>
              <w:rPr>
                <w:rFonts w:eastAsia="SimSun"/>
                <w:iCs/>
                <w:color w:val="000000"/>
                <w:szCs w:val="22"/>
                <w:lang w:eastAsia="zh-CN"/>
              </w:rPr>
            </w:pPr>
            <w:proofErr w:type="spellStart"/>
            <w:r w:rsidRPr="002326AC">
              <w:rPr>
                <w:rFonts w:eastAsia="SimSun"/>
                <w:bCs/>
                <w:iCs/>
                <w:color w:val="000000"/>
                <w:szCs w:val="22"/>
                <w:lang w:eastAsia="zh-CN"/>
              </w:rPr>
              <w:t>Progressionsfri</w:t>
            </w:r>
            <w:proofErr w:type="spellEnd"/>
            <w:r w:rsidRPr="002326AC">
              <w:rPr>
                <w:rFonts w:eastAsia="SimSun"/>
                <w:bCs/>
                <w:iCs/>
                <w:color w:val="000000"/>
                <w:szCs w:val="22"/>
                <w:lang w:eastAsia="zh-CN"/>
              </w:rPr>
              <w:t xml:space="preserve"> </w:t>
            </w:r>
            <w:proofErr w:type="spellStart"/>
            <w:r w:rsidRPr="002326AC">
              <w:rPr>
                <w:rFonts w:eastAsia="SimSun"/>
                <w:bCs/>
                <w:iCs/>
                <w:color w:val="000000"/>
                <w:szCs w:val="22"/>
                <w:lang w:eastAsia="zh-CN"/>
              </w:rPr>
              <w:t>överlevnad</w:t>
            </w:r>
            <w:r w:rsidR="008D5ED3" w:rsidRPr="002326AC">
              <w:rPr>
                <w:rFonts w:eastAsia="SimSun"/>
                <w:bCs/>
                <w:iCs/>
                <w:color w:val="000000"/>
                <w:szCs w:val="22"/>
                <w:vertAlign w:val="superscript"/>
                <w:lang w:eastAsia="zh-CN"/>
              </w:rPr>
              <w:t>b</w:t>
            </w:r>
            <w:proofErr w:type="spellEnd"/>
          </w:p>
        </w:tc>
      </w:tr>
      <w:tr w:rsidR="00AE4B6B" w:rsidRPr="002326AC" w14:paraId="50AF0B6A" w14:textId="77777777" w:rsidTr="004D186E">
        <w:trPr>
          <w:tblHeader/>
        </w:trPr>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FF93E92" w14:textId="77777777" w:rsidR="00AE4B6B" w:rsidRPr="002326AC" w:rsidRDefault="00AE4B6B" w:rsidP="005422A1">
            <w:pPr>
              <w:keepNext/>
              <w:spacing w:before="60" w:after="170"/>
              <w:jc w:val="both"/>
              <w:rPr>
                <w:rFonts w:eastAsia="SimSun"/>
                <w:bCs/>
                <w:iCs/>
                <w:color w:val="000000"/>
                <w:szCs w:val="22"/>
                <w:lang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77E254E1" w14:textId="77777777" w:rsidR="00AE4B6B" w:rsidRPr="002326AC" w:rsidRDefault="00AE4B6B" w:rsidP="005422A1">
            <w:pPr>
              <w:keepNext/>
              <w:spacing w:before="60" w:after="170"/>
              <w:jc w:val="both"/>
              <w:rPr>
                <w:rFonts w:eastAsia="SimSun"/>
                <w:bCs/>
                <w:iCs/>
                <w:color w:val="000000"/>
                <w:szCs w:val="22"/>
                <w:lang w:eastAsia="zh-CN"/>
              </w:rPr>
            </w:pPr>
            <w:proofErr w:type="spellStart"/>
            <w:r w:rsidRPr="002326AC">
              <w:rPr>
                <w:rFonts w:eastAsia="SimSun"/>
                <w:bCs/>
                <w:iCs/>
                <w:color w:val="000000"/>
                <w:szCs w:val="22"/>
                <w:lang w:eastAsia="zh-CN"/>
              </w:rPr>
              <w:t>Prövarens</w:t>
            </w:r>
            <w:proofErr w:type="spellEnd"/>
            <w:r w:rsidRPr="002326AC">
              <w:rPr>
                <w:rFonts w:eastAsia="SimSun"/>
                <w:bCs/>
                <w:iCs/>
                <w:color w:val="000000"/>
                <w:szCs w:val="22"/>
                <w:lang w:eastAsia="zh-CN"/>
              </w:rPr>
              <w:t xml:space="preserve"> </w:t>
            </w:r>
            <w:proofErr w:type="spellStart"/>
            <w:r w:rsidRPr="002326AC">
              <w:rPr>
                <w:rFonts w:eastAsia="SimSun"/>
                <w:bCs/>
                <w:iCs/>
                <w:color w:val="000000"/>
                <w:szCs w:val="22"/>
                <w:lang w:eastAsia="zh-CN"/>
              </w:rPr>
              <w:t>utvärdering</w:t>
            </w:r>
            <w:proofErr w:type="spellEnd"/>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40DF46E1" w14:textId="77777777" w:rsidR="00AE4B6B" w:rsidRPr="002326AC" w:rsidRDefault="00AE4B6B" w:rsidP="005422A1">
            <w:pPr>
              <w:keepNext/>
              <w:spacing w:before="60" w:after="170"/>
              <w:rPr>
                <w:rFonts w:eastAsia="SimSun"/>
                <w:bCs/>
                <w:iCs/>
                <w:color w:val="000000"/>
                <w:szCs w:val="22"/>
                <w:lang w:eastAsia="zh-CN"/>
              </w:rPr>
            </w:pPr>
            <w:proofErr w:type="spellStart"/>
            <w:r w:rsidRPr="002326AC">
              <w:rPr>
                <w:rFonts w:eastAsia="SimSun"/>
                <w:bCs/>
                <w:iCs/>
                <w:color w:val="000000"/>
                <w:szCs w:val="22"/>
                <w:lang w:eastAsia="zh-CN"/>
              </w:rPr>
              <w:t>Utvärdering</w:t>
            </w:r>
            <w:proofErr w:type="spellEnd"/>
            <w:r w:rsidRPr="002326AC">
              <w:rPr>
                <w:rFonts w:eastAsia="SimSun"/>
                <w:bCs/>
                <w:iCs/>
                <w:color w:val="000000"/>
                <w:szCs w:val="22"/>
                <w:lang w:eastAsia="zh-CN"/>
              </w:rPr>
              <w:t xml:space="preserve"> </w:t>
            </w:r>
            <w:r w:rsidR="009000D5" w:rsidRPr="002326AC">
              <w:rPr>
                <w:rFonts w:eastAsia="SimSun"/>
                <w:bCs/>
                <w:iCs/>
                <w:color w:val="000000"/>
                <w:szCs w:val="22"/>
                <w:lang w:eastAsia="zh-CN"/>
              </w:rPr>
              <w:t>av</w:t>
            </w:r>
            <w:r w:rsidRPr="002326AC">
              <w:rPr>
                <w:rFonts w:eastAsia="SimSun"/>
                <w:bCs/>
                <w:iCs/>
                <w:color w:val="000000"/>
                <w:szCs w:val="22"/>
                <w:lang w:eastAsia="zh-CN"/>
              </w:rPr>
              <w:t xml:space="preserve"> </w:t>
            </w:r>
            <w:proofErr w:type="spellStart"/>
            <w:r w:rsidRPr="002326AC">
              <w:rPr>
                <w:rFonts w:eastAsia="SimSun"/>
                <w:bCs/>
                <w:iCs/>
                <w:color w:val="000000"/>
                <w:szCs w:val="22"/>
                <w:lang w:eastAsia="zh-CN"/>
              </w:rPr>
              <w:t>oberoende</w:t>
            </w:r>
            <w:proofErr w:type="spellEnd"/>
            <w:r w:rsidRPr="002326AC">
              <w:rPr>
                <w:rFonts w:eastAsia="SimSun"/>
                <w:bCs/>
                <w:iCs/>
                <w:color w:val="000000"/>
                <w:szCs w:val="22"/>
                <w:lang w:eastAsia="zh-CN"/>
              </w:rPr>
              <w:t xml:space="preserve"> </w:t>
            </w:r>
            <w:proofErr w:type="spellStart"/>
            <w:r w:rsidR="009000D5" w:rsidRPr="002326AC">
              <w:rPr>
                <w:rFonts w:eastAsia="SimSun"/>
                <w:bCs/>
                <w:iCs/>
                <w:color w:val="000000"/>
                <w:szCs w:val="22"/>
                <w:lang w:eastAsia="zh-CN"/>
              </w:rPr>
              <w:t>kommitté</w:t>
            </w:r>
            <w:proofErr w:type="spellEnd"/>
          </w:p>
        </w:tc>
      </w:tr>
      <w:tr w:rsidR="00AE4B6B" w:rsidRPr="002326AC" w14:paraId="6B44D61A" w14:textId="77777777" w:rsidTr="004D186E">
        <w:trPr>
          <w:tblHeader/>
        </w:trPr>
        <w:tc>
          <w:tcPr>
            <w:tcW w:w="2255" w:type="dxa"/>
            <w:gridSpan w:val="3"/>
            <w:tcBorders>
              <w:top w:val="nil"/>
              <w:left w:val="single" w:sz="8" w:space="0" w:color="auto"/>
              <w:bottom w:val="single" w:sz="8" w:space="0" w:color="auto"/>
              <w:right w:val="single" w:sz="8" w:space="0" w:color="auto"/>
            </w:tcBorders>
          </w:tcPr>
          <w:p w14:paraId="6655CE01" w14:textId="77777777" w:rsidR="00AE4B6B" w:rsidRPr="002326AC" w:rsidRDefault="00AE4B6B" w:rsidP="005422A1">
            <w:pPr>
              <w:keepNext/>
              <w:spacing w:before="60" w:after="170"/>
              <w:jc w:val="both"/>
              <w:rPr>
                <w:rFonts w:eastAsia="SimSun"/>
                <w:bCs/>
                <w:iCs/>
                <w:color w:val="000000"/>
                <w:szCs w:val="22"/>
                <w:lang w:eastAsia="zh-CN"/>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04CCD6CE" w14:textId="26D171BB"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 xml:space="preserve">Cap + </w:t>
            </w:r>
            <w:r w:rsidR="008D5ED3" w:rsidRPr="002326AC">
              <w:rPr>
                <w:rFonts w:eastAsia="SimSun"/>
                <w:bCs/>
                <w:iCs/>
                <w:color w:val="000000"/>
                <w:szCs w:val="22"/>
                <w:lang w:eastAsia="zh-CN"/>
              </w:rPr>
              <w:t>p</w:t>
            </w:r>
            <w:r w:rsidRPr="002326AC">
              <w:rPr>
                <w:rFonts w:eastAsia="SimSun"/>
                <w:bCs/>
                <w:iCs/>
                <w:color w:val="000000"/>
                <w:szCs w:val="22"/>
                <w:lang w:eastAsia="zh-CN"/>
              </w:rPr>
              <w:t>l</w:t>
            </w:r>
            <w:r w:rsidR="008D5ED3" w:rsidRPr="002326AC">
              <w:rPr>
                <w:rFonts w:eastAsia="SimSun"/>
                <w:bCs/>
                <w:iCs/>
                <w:color w:val="000000"/>
                <w:szCs w:val="22"/>
                <w:lang w:eastAsia="zh-CN"/>
              </w:rPr>
              <w:t>acebo</w:t>
            </w:r>
            <w:r w:rsidRPr="002326AC">
              <w:rPr>
                <w:rFonts w:eastAsia="SimSun"/>
                <w:bCs/>
                <w:iCs/>
                <w:color w:val="000000"/>
                <w:szCs w:val="22"/>
                <w:lang w:eastAsia="zh-CN"/>
              </w:rPr>
              <w:t xml:space="preserve"> (n</w:t>
            </w:r>
            <w:r w:rsidR="003C0304">
              <w:rPr>
                <w:rFonts w:eastAsia="SimSun"/>
                <w:bCs/>
                <w:iCs/>
                <w:color w:val="000000"/>
                <w:szCs w:val="22"/>
                <w:lang w:eastAsia="zh-CN"/>
              </w:rPr>
              <w:t xml:space="preserve"> </w:t>
            </w:r>
            <w:r w:rsidRPr="002326AC">
              <w:rPr>
                <w:rFonts w:eastAsia="SimSun"/>
                <w:bCs/>
                <w:iCs/>
                <w:color w:val="000000"/>
                <w:szCs w:val="22"/>
                <w:lang w:eastAsia="zh-CN"/>
              </w:rPr>
              <w:t>= 206)</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41595987" w14:textId="7AF9736E"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Cap + Avastin (n</w:t>
            </w:r>
            <w:r w:rsidR="003C0304">
              <w:rPr>
                <w:rFonts w:eastAsia="SimSun"/>
                <w:bCs/>
                <w:iCs/>
                <w:color w:val="000000"/>
                <w:szCs w:val="22"/>
                <w:lang w:eastAsia="zh-CN"/>
              </w:rPr>
              <w:t xml:space="preserve"> </w:t>
            </w:r>
            <w:r w:rsidRPr="002326AC">
              <w:rPr>
                <w:rFonts w:eastAsia="SimSun"/>
                <w:bCs/>
                <w:iCs/>
                <w:color w:val="000000"/>
                <w:szCs w:val="22"/>
                <w:lang w:eastAsia="zh-CN"/>
              </w:rPr>
              <w:t>=</w:t>
            </w:r>
            <w:r w:rsidR="003C0304">
              <w:rPr>
                <w:rFonts w:eastAsia="SimSun"/>
                <w:bCs/>
                <w:iCs/>
                <w:color w:val="000000"/>
                <w:szCs w:val="22"/>
                <w:lang w:eastAsia="zh-CN"/>
              </w:rPr>
              <w:t xml:space="preserve"> </w:t>
            </w:r>
            <w:r w:rsidRPr="002326AC">
              <w:rPr>
                <w:rFonts w:eastAsia="SimSun"/>
                <w:bCs/>
                <w:iCs/>
                <w:color w:val="000000"/>
                <w:szCs w:val="22"/>
                <w:lang w:eastAsia="zh-CN"/>
              </w:rPr>
              <w:t>409)</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1BCC6ED4" w14:textId="3480BA04"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 xml:space="preserve">Cap + </w:t>
            </w:r>
            <w:r w:rsidR="008D5ED3" w:rsidRPr="002326AC">
              <w:rPr>
                <w:rFonts w:eastAsia="SimSun"/>
                <w:bCs/>
                <w:iCs/>
                <w:color w:val="000000"/>
                <w:szCs w:val="22"/>
                <w:lang w:eastAsia="zh-CN"/>
              </w:rPr>
              <w:t>placebo</w:t>
            </w:r>
            <w:r w:rsidRPr="002326AC">
              <w:rPr>
                <w:rFonts w:eastAsia="SimSun"/>
                <w:bCs/>
                <w:iCs/>
                <w:color w:val="000000"/>
                <w:szCs w:val="22"/>
                <w:lang w:eastAsia="zh-CN"/>
              </w:rPr>
              <w:t xml:space="preserve"> (n</w:t>
            </w:r>
            <w:r w:rsidR="003C0304">
              <w:rPr>
                <w:rFonts w:eastAsia="SimSun"/>
                <w:bCs/>
                <w:iCs/>
                <w:color w:val="000000"/>
                <w:szCs w:val="22"/>
                <w:lang w:eastAsia="zh-CN"/>
              </w:rPr>
              <w:t xml:space="preserve"> </w:t>
            </w:r>
            <w:r w:rsidRPr="002326AC">
              <w:rPr>
                <w:rFonts w:eastAsia="SimSun"/>
                <w:bCs/>
                <w:iCs/>
                <w:color w:val="000000"/>
                <w:szCs w:val="22"/>
                <w:lang w:eastAsia="zh-CN"/>
              </w:rPr>
              <w:t>= 206)</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0CC48C3E" w14:textId="7E5DE9F6"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Cap + Avastin (n</w:t>
            </w:r>
            <w:r w:rsidR="003C0304">
              <w:rPr>
                <w:rFonts w:eastAsia="SimSun"/>
                <w:bCs/>
                <w:iCs/>
                <w:color w:val="000000"/>
                <w:szCs w:val="22"/>
                <w:lang w:eastAsia="zh-CN"/>
              </w:rPr>
              <w:t xml:space="preserve"> </w:t>
            </w:r>
            <w:r w:rsidRPr="002326AC">
              <w:rPr>
                <w:rFonts w:eastAsia="SimSun"/>
                <w:bCs/>
                <w:iCs/>
                <w:color w:val="000000"/>
                <w:szCs w:val="22"/>
                <w:lang w:eastAsia="zh-CN"/>
              </w:rPr>
              <w:t>=</w:t>
            </w:r>
            <w:r w:rsidR="003C0304">
              <w:rPr>
                <w:rFonts w:eastAsia="SimSun"/>
                <w:bCs/>
                <w:iCs/>
                <w:color w:val="000000"/>
                <w:szCs w:val="22"/>
                <w:lang w:eastAsia="zh-CN"/>
              </w:rPr>
              <w:t xml:space="preserve"> </w:t>
            </w:r>
            <w:r w:rsidRPr="002326AC">
              <w:rPr>
                <w:rFonts w:eastAsia="SimSun"/>
                <w:bCs/>
                <w:iCs/>
                <w:color w:val="000000"/>
                <w:szCs w:val="22"/>
                <w:lang w:eastAsia="zh-CN"/>
              </w:rPr>
              <w:t>409)</w:t>
            </w:r>
          </w:p>
        </w:tc>
      </w:tr>
      <w:tr w:rsidR="00AE4B6B" w:rsidRPr="002326AC" w14:paraId="65B6F8F3" w14:textId="77777777" w:rsidTr="00AE4B6B">
        <w:tc>
          <w:tcPr>
            <w:tcW w:w="2255" w:type="dxa"/>
            <w:gridSpan w:val="3"/>
            <w:tcBorders>
              <w:top w:val="nil"/>
              <w:left w:val="single" w:sz="8" w:space="0" w:color="auto"/>
              <w:bottom w:val="single" w:sz="8" w:space="0" w:color="auto"/>
              <w:right w:val="single" w:sz="8" w:space="0" w:color="auto"/>
            </w:tcBorders>
          </w:tcPr>
          <w:p w14:paraId="4AD68A65" w14:textId="77777777" w:rsidR="00AE4B6B" w:rsidRPr="002326AC" w:rsidRDefault="00AE4B6B" w:rsidP="005422A1">
            <w:pPr>
              <w:keepNext/>
              <w:spacing w:before="60" w:after="170"/>
              <w:rPr>
                <w:rFonts w:eastAsia="SimSun"/>
                <w:bCs/>
                <w:iCs/>
                <w:color w:val="000000"/>
                <w:szCs w:val="22"/>
                <w:lang w:eastAsia="zh-CN"/>
              </w:rPr>
            </w:pPr>
            <w:r w:rsidRPr="002326AC">
              <w:rPr>
                <w:rFonts w:eastAsia="SimSun"/>
                <w:bCs/>
                <w:iCs/>
                <w:color w:val="000000"/>
                <w:szCs w:val="22"/>
                <w:lang w:eastAsia="zh-CN"/>
              </w:rPr>
              <w:t xml:space="preserve">Median </w:t>
            </w:r>
            <w:proofErr w:type="spellStart"/>
            <w:r w:rsidRPr="002326AC">
              <w:rPr>
                <w:rFonts w:eastAsia="SimSun"/>
                <w:bCs/>
                <w:iCs/>
                <w:color w:val="000000"/>
                <w:szCs w:val="22"/>
                <w:lang w:eastAsia="zh-CN"/>
              </w:rPr>
              <w:t>progressionsfri</w:t>
            </w:r>
            <w:proofErr w:type="spellEnd"/>
            <w:r w:rsidRPr="002326AC">
              <w:rPr>
                <w:rFonts w:eastAsia="SimSun"/>
                <w:bCs/>
                <w:iCs/>
                <w:color w:val="000000"/>
                <w:szCs w:val="22"/>
                <w:lang w:eastAsia="zh-CN"/>
              </w:rPr>
              <w:t xml:space="preserve"> </w:t>
            </w:r>
            <w:proofErr w:type="spellStart"/>
            <w:r w:rsidRPr="002326AC">
              <w:rPr>
                <w:rFonts w:eastAsia="SimSun"/>
                <w:bCs/>
                <w:iCs/>
                <w:color w:val="000000"/>
                <w:szCs w:val="22"/>
                <w:lang w:eastAsia="zh-CN"/>
              </w:rPr>
              <w:t>överlevnad</w:t>
            </w:r>
            <w:proofErr w:type="spellEnd"/>
            <w:r w:rsidRPr="002326AC">
              <w:rPr>
                <w:rFonts w:eastAsia="SimSun"/>
                <w:bCs/>
                <w:iCs/>
                <w:color w:val="000000"/>
                <w:szCs w:val="22"/>
                <w:lang w:eastAsia="zh-CN"/>
              </w:rPr>
              <w:t xml:space="preserve"> (</w:t>
            </w:r>
            <w:proofErr w:type="spellStart"/>
            <w:r w:rsidRPr="002326AC">
              <w:rPr>
                <w:rFonts w:eastAsia="SimSun"/>
                <w:bCs/>
                <w:iCs/>
                <w:color w:val="000000"/>
                <w:szCs w:val="22"/>
                <w:lang w:eastAsia="zh-CN"/>
              </w:rPr>
              <w:t>månader</w:t>
            </w:r>
            <w:proofErr w:type="spellEnd"/>
            <w:r w:rsidRPr="002326AC">
              <w:rPr>
                <w:rFonts w:eastAsia="SimSun"/>
                <w:bCs/>
                <w:iCs/>
                <w:color w:val="000000"/>
                <w:szCs w:val="22"/>
                <w:lang w:eastAsia="zh-CN"/>
              </w:rPr>
              <w:t>)</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238834B6" w14:textId="77777777"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5</w:t>
            </w:r>
            <w:r w:rsidR="008D5ED3" w:rsidRPr="002326AC">
              <w:rPr>
                <w:rFonts w:eastAsia="SimSun"/>
                <w:bCs/>
                <w:iCs/>
                <w:color w:val="000000"/>
                <w:szCs w:val="22"/>
                <w:lang w:eastAsia="zh-CN"/>
              </w:rPr>
              <w:t>,</w:t>
            </w:r>
            <w:r w:rsidRPr="002326AC">
              <w:rPr>
                <w:rFonts w:eastAsia="SimSun"/>
                <w:bCs/>
                <w:iCs/>
                <w:color w:val="000000"/>
                <w:szCs w:val="22"/>
                <w:lang w:eastAsia="zh-CN"/>
              </w:rPr>
              <w:t>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3B5AF2CC" w14:textId="77777777"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8</w:t>
            </w:r>
            <w:r w:rsidR="008D5ED3" w:rsidRPr="002326AC">
              <w:rPr>
                <w:rFonts w:eastAsia="SimSun"/>
                <w:bCs/>
                <w:iCs/>
                <w:color w:val="000000"/>
                <w:szCs w:val="22"/>
                <w:lang w:eastAsia="zh-CN"/>
              </w:rPr>
              <w:t>,</w:t>
            </w:r>
            <w:r w:rsidRPr="002326AC">
              <w:rPr>
                <w:rFonts w:eastAsia="SimSun"/>
                <w:bCs/>
                <w:iCs/>
                <w:color w:val="000000"/>
                <w:szCs w:val="22"/>
                <w:lang w:eastAsia="zh-CN"/>
              </w:rPr>
              <w:t>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2B215D4B" w14:textId="77777777"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6</w:t>
            </w:r>
            <w:r w:rsidR="006A07A6" w:rsidRPr="002326AC">
              <w:rPr>
                <w:rFonts w:eastAsia="SimSun"/>
                <w:bCs/>
                <w:iCs/>
                <w:color w:val="000000"/>
                <w:szCs w:val="22"/>
                <w:lang w:eastAsia="zh-CN"/>
              </w:rPr>
              <w:t>,</w:t>
            </w:r>
            <w:r w:rsidRPr="002326AC">
              <w:rPr>
                <w:rFonts w:eastAsia="SimSun"/>
                <w:bCs/>
                <w:iCs/>
                <w:color w:val="000000"/>
                <w:szCs w:val="22"/>
                <w:lang w:eastAsia="zh-CN"/>
              </w:rPr>
              <w:t>2</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3A04D047" w14:textId="77777777"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9</w:t>
            </w:r>
            <w:r w:rsidR="006A07A6" w:rsidRPr="002326AC">
              <w:rPr>
                <w:rFonts w:eastAsia="SimSun"/>
                <w:bCs/>
                <w:iCs/>
                <w:color w:val="000000"/>
                <w:szCs w:val="22"/>
                <w:lang w:eastAsia="zh-CN"/>
              </w:rPr>
              <w:t>,</w:t>
            </w:r>
            <w:r w:rsidRPr="002326AC">
              <w:rPr>
                <w:rFonts w:eastAsia="SimSun"/>
                <w:bCs/>
                <w:iCs/>
                <w:color w:val="000000"/>
                <w:szCs w:val="22"/>
                <w:lang w:eastAsia="zh-CN"/>
              </w:rPr>
              <w:t>8</w:t>
            </w:r>
          </w:p>
        </w:tc>
      </w:tr>
      <w:tr w:rsidR="00AE4B6B" w:rsidRPr="002326AC" w14:paraId="4DB269CE" w14:textId="77777777" w:rsidTr="00AE4B6B">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37797538" w14:textId="77777777" w:rsidR="00AE4B6B" w:rsidRPr="002326AC" w:rsidRDefault="00AE4B6B" w:rsidP="005422A1">
            <w:pPr>
              <w:keepNext/>
              <w:spacing w:before="60"/>
              <w:rPr>
                <w:rFonts w:eastAsia="SimSun"/>
                <w:bCs/>
                <w:iCs/>
                <w:color w:val="000000"/>
                <w:szCs w:val="22"/>
                <w:lang w:eastAsia="zh-CN"/>
              </w:rPr>
            </w:pPr>
            <w:r w:rsidRPr="002326AC">
              <w:rPr>
                <w:rFonts w:eastAsia="SimSun"/>
                <w:bCs/>
                <w:iCs/>
                <w:color w:val="000000"/>
                <w:szCs w:val="22"/>
                <w:lang w:eastAsia="zh-CN"/>
              </w:rPr>
              <w:t xml:space="preserve">Hazard ratio vs </w:t>
            </w:r>
            <w:proofErr w:type="spellStart"/>
            <w:r w:rsidRPr="002326AC">
              <w:rPr>
                <w:rFonts w:eastAsia="SimSun"/>
                <w:bCs/>
                <w:iCs/>
                <w:color w:val="000000"/>
                <w:szCs w:val="22"/>
                <w:lang w:eastAsia="zh-CN"/>
              </w:rPr>
              <w:t>placeboarm</w:t>
            </w:r>
            <w:proofErr w:type="spellEnd"/>
            <w:r w:rsidRPr="002326AC">
              <w:rPr>
                <w:rFonts w:eastAsia="SimSun"/>
                <w:bCs/>
                <w:iCs/>
                <w:color w:val="000000"/>
                <w:szCs w:val="22"/>
                <w:lang w:eastAsia="zh-CN"/>
              </w:rPr>
              <w:t xml:space="preserve"> (95% KI)</w:t>
            </w:r>
          </w:p>
          <w:p w14:paraId="4992B13F" w14:textId="77777777" w:rsidR="00AE4B6B" w:rsidRPr="002326AC" w:rsidRDefault="00AE4B6B" w:rsidP="005422A1">
            <w:pPr>
              <w:keepNext/>
              <w:spacing w:before="60"/>
              <w:jc w:val="both"/>
              <w:rPr>
                <w:rFonts w:eastAsia="SimSun"/>
                <w:bCs/>
                <w:iCs/>
                <w:color w:val="000000"/>
                <w:szCs w:val="22"/>
                <w:lang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1BA697CE" w14:textId="77777777"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0</w:t>
            </w:r>
            <w:r w:rsidR="008D5ED3" w:rsidRPr="002326AC">
              <w:rPr>
                <w:rFonts w:eastAsia="SimSun"/>
                <w:bCs/>
                <w:iCs/>
                <w:color w:val="000000"/>
                <w:szCs w:val="22"/>
                <w:lang w:eastAsia="zh-CN"/>
              </w:rPr>
              <w:t>,</w:t>
            </w:r>
            <w:r w:rsidRPr="002326AC">
              <w:rPr>
                <w:rFonts w:eastAsia="SimSun"/>
                <w:bCs/>
                <w:iCs/>
                <w:color w:val="000000"/>
                <w:szCs w:val="22"/>
                <w:lang w:eastAsia="zh-CN"/>
              </w:rPr>
              <w:t>69 (0</w:t>
            </w:r>
            <w:r w:rsidR="008D5ED3" w:rsidRPr="002326AC">
              <w:rPr>
                <w:rFonts w:eastAsia="SimSun"/>
                <w:bCs/>
                <w:iCs/>
                <w:color w:val="000000"/>
                <w:szCs w:val="22"/>
                <w:lang w:eastAsia="zh-CN"/>
              </w:rPr>
              <w:t>,</w:t>
            </w:r>
            <w:r w:rsidRPr="002326AC">
              <w:rPr>
                <w:rFonts w:eastAsia="SimSun"/>
                <w:bCs/>
                <w:iCs/>
                <w:color w:val="000000"/>
                <w:szCs w:val="22"/>
                <w:lang w:eastAsia="zh-CN"/>
              </w:rPr>
              <w:t>56; 0</w:t>
            </w:r>
            <w:r w:rsidR="008D5ED3" w:rsidRPr="002326AC">
              <w:rPr>
                <w:rFonts w:eastAsia="SimSun"/>
                <w:bCs/>
                <w:iCs/>
                <w:color w:val="000000"/>
                <w:szCs w:val="22"/>
                <w:lang w:eastAsia="zh-CN"/>
              </w:rPr>
              <w:t>,</w:t>
            </w:r>
            <w:r w:rsidRPr="002326AC">
              <w:rPr>
                <w:rFonts w:eastAsia="SimSun"/>
                <w:bCs/>
                <w:iCs/>
                <w:color w:val="000000"/>
                <w:szCs w:val="22"/>
                <w:lang w:eastAsia="zh-CN"/>
              </w:rPr>
              <w:t>84)</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611A6C1C" w14:textId="77777777"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0</w:t>
            </w:r>
            <w:r w:rsidR="008D5ED3" w:rsidRPr="002326AC">
              <w:rPr>
                <w:rFonts w:eastAsia="SimSun"/>
                <w:bCs/>
                <w:iCs/>
                <w:color w:val="000000"/>
                <w:szCs w:val="22"/>
                <w:lang w:eastAsia="zh-CN"/>
              </w:rPr>
              <w:t>,</w:t>
            </w:r>
            <w:r w:rsidRPr="002326AC">
              <w:rPr>
                <w:rFonts w:eastAsia="SimSun"/>
                <w:bCs/>
                <w:iCs/>
                <w:color w:val="000000"/>
                <w:szCs w:val="22"/>
                <w:lang w:eastAsia="zh-CN"/>
              </w:rPr>
              <w:t>68 (0</w:t>
            </w:r>
            <w:r w:rsidR="008D5ED3" w:rsidRPr="002326AC">
              <w:rPr>
                <w:rFonts w:eastAsia="SimSun"/>
                <w:bCs/>
                <w:iCs/>
                <w:color w:val="000000"/>
                <w:szCs w:val="22"/>
                <w:lang w:eastAsia="zh-CN"/>
              </w:rPr>
              <w:t>,</w:t>
            </w:r>
            <w:r w:rsidRPr="002326AC">
              <w:rPr>
                <w:rFonts w:eastAsia="SimSun"/>
                <w:bCs/>
                <w:iCs/>
                <w:color w:val="000000"/>
                <w:szCs w:val="22"/>
                <w:lang w:eastAsia="zh-CN"/>
              </w:rPr>
              <w:t>54; 0</w:t>
            </w:r>
            <w:r w:rsidR="008D5ED3" w:rsidRPr="002326AC">
              <w:rPr>
                <w:rFonts w:eastAsia="SimSun"/>
                <w:bCs/>
                <w:iCs/>
                <w:color w:val="000000"/>
                <w:szCs w:val="22"/>
                <w:lang w:eastAsia="zh-CN"/>
              </w:rPr>
              <w:t>,</w:t>
            </w:r>
            <w:r w:rsidRPr="002326AC">
              <w:rPr>
                <w:rFonts w:eastAsia="SimSun"/>
                <w:bCs/>
                <w:iCs/>
                <w:color w:val="000000"/>
                <w:szCs w:val="22"/>
                <w:lang w:eastAsia="zh-CN"/>
              </w:rPr>
              <w:t>86)</w:t>
            </w:r>
          </w:p>
        </w:tc>
      </w:tr>
      <w:tr w:rsidR="00AE4B6B" w:rsidRPr="002326AC" w14:paraId="4115B990" w14:textId="77777777" w:rsidTr="00AE4B6B">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091D26F" w14:textId="77777777" w:rsidR="00AE4B6B" w:rsidRPr="002326AC" w:rsidRDefault="00AE4B6B" w:rsidP="005422A1">
            <w:pPr>
              <w:keepNext/>
              <w:spacing w:before="60" w:after="170"/>
              <w:jc w:val="both"/>
              <w:rPr>
                <w:rFonts w:eastAsia="SimSun"/>
                <w:bCs/>
                <w:iCs/>
                <w:color w:val="000000"/>
                <w:szCs w:val="22"/>
                <w:lang w:eastAsia="zh-CN"/>
              </w:rPr>
            </w:pPr>
            <w:r w:rsidRPr="002326AC">
              <w:rPr>
                <w:rFonts w:eastAsia="SimSun"/>
                <w:bCs/>
                <w:iCs/>
                <w:color w:val="000000"/>
                <w:szCs w:val="22"/>
                <w:lang w:eastAsia="zh-CN"/>
              </w:rPr>
              <w:t>p-</w:t>
            </w:r>
            <w:proofErr w:type="spellStart"/>
            <w:r w:rsidRPr="002326AC">
              <w:rPr>
                <w:rFonts w:eastAsia="SimSun"/>
                <w:bCs/>
                <w:iCs/>
                <w:color w:val="000000"/>
                <w:szCs w:val="22"/>
                <w:lang w:eastAsia="zh-CN"/>
              </w:rPr>
              <w:t>värde</w:t>
            </w:r>
            <w:proofErr w:type="spellEnd"/>
            <w:r w:rsidRPr="002326AC">
              <w:rPr>
                <w:rFonts w:eastAsia="SimSun"/>
                <w:bCs/>
                <w:iCs/>
                <w:color w:val="000000"/>
                <w:szCs w:val="22"/>
                <w:lang w:eastAsia="zh-CN"/>
              </w:rPr>
              <w:t xml:space="preserve">                </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0542DAEC" w14:textId="77777777"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0</w:t>
            </w:r>
            <w:r w:rsidR="008D5ED3" w:rsidRPr="002326AC">
              <w:rPr>
                <w:rFonts w:eastAsia="SimSun"/>
                <w:bCs/>
                <w:iCs/>
                <w:color w:val="000000"/>
                <w:szCs w:val="22"/>
                <w:lang w:eastAsia="zh-CN"/>
              </w:rPr>
              <w:t>,</w:t>
            </w:r>
            <w:r w:rsidRPr="002326AC">
              <w:rPr>
                <w:rFonts w:eastAsia="SimSun"/>
                <w:bCs/>
                <w:iCs/>
                <w:color w:val="000000"/>
                <w:szCs w:val="22"/>
                <w:lang w:eastAsia="zh-CN"/>
              </w:rPr>
              <w:t>0002</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70D5471B" w14:textId="77777777"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0</w:t>
            </w:r>
            <w:r w:rsidR="008D5ED3" w:rsidRPr="002326AC">
              <w:rPr>
                <w:rFonts w:eastAsia="SimSun"/>
                <w:bCs/>
                <w:iCs/>
                <w:color w:val="000000"/>
                <w:szCs w:val="22"/>
                <w:lang w:eastAsia="zh-CN"/>
              </w:rPr>
              <w:t>,</w:t>
            </w:r>
            <w:r w:rsidRPr="002326AC">
              <w:rPr>
                <w:rFonts w:eastAsia="SimSun"/>
                <w:bCs/>
                <w:iCs/>
                <w:color w:val="000000"/>
                <w:szCs w:val="22"/>
                <w:lang w:eastAsia="zh-CN"/>
              </w:rPr>
              <w:t>0011</w:t>
            </w:r>
          </w:p>
        </w:tc>
      </w:tr>
      <w:tr w:rsidR="00AE4B6B" w:rsidRPr="007243A7" w14:paraId="3FE1C5F1" w14:textId="77777777" w:rsidTr="00AE4B6B">
        <w:tc>
          <w:tcPr>
            <w:tcW w:w="844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14:paraId="797CB2BC" w14:textId="77777777" w:rsidR="00AE4B6B" w:rsidRPr="002326AC" w:rsidRDefault="00AE4B6B" w:rsidP="005422A1">
            <w:pPr>
              <w:keepNext/>
              <w:spacing w:before="60" w:after="170"/>
              <w:jc w:val="both"/>
              <w:rPr>
                <w:rFonts w:eastAsia="SimSun"/>
                <w:iCs/>
                <w:color w:val="000000"/>
                <w:szCs w:val="22"/>
                <w:lang w:val="sv-SE" w:eastAsia="zh-CN"/>
              </w:rPr>
            </w:pPr>
            <w:r w:rsidRPr="002326AC">
              <w:rPr>
                <w:rFonts w:eastAsia="SimSun"/>
                <w:bCs/>
                <w:iCs/>
                <w:color w:val="000000"/>
                <w:szCs w:val="22"/>
                <w:lang w:val="sv-SE" w:eastAsia="zh-CN"/>
              </w:rPr>
              <w:t>Svarsfrekvens (för patienter med mätbar sjukdom)</w:t>
            </w:r>
            <w:r w:rsidR="006A07A6" w:rsidRPr="002326AC">
              <w:rPr>
                <w:rFonts w:eastAsia="SimSun"/>
                <w:bCs/>
                <w:iCs/>
                <w:color w:val="000000"/>
                <w:szCs w:val="22"/>
                <w:vertAlign w:val="superscript"/>
                <w:lang w:val="sv-SE" w:eastAsia="zh-CN"/>
              </w:rPr>
              <w:t xml:space="preserve"> b</w:t>
            </w:r>
          </w:p>
        </w:tc>
      </w:tr>
      <w:tr w:rsidR="00AE4B6B" w:rsidRPr="002326AC" w14:paraId="02C0A10F" w14:textId="77777777" w:rsidTr="00AE4B6B">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3737AE7" w14:textId="77777777" w:rsidR="00AE4B6B" w:rsidRPr="002326AC" w:rsidRDefault="00AE4B6B" w:rsidP="005422A1">
            <w:pPr>
              <w:keepNext/>
              <w:spacing w:before="60" w:after="170"/>
              <w:rPr>
                <w:rFonts w:eastAsia="SimSun"/>
                <w:bCs/>
                <w:iCs/>
                <w:color w:val="000000"/>
                <w:szCs w:val="22"/>
                <w:lang w:val="sv-SE"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103ECD48" w14:textId="0698592F"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 xml:space="preserve">Cap + </w:t>
            </w:r>
            <w:r w:rsidR="008D5ED3" w:rsidRPr="002326AC">
              <w:rPr>
                <w:rFonts w:eastAsia="SimSun"/>
                <w:bCs/>
                <w:iCs/>
                <w:color w:val="000000"/>
                <w:szCs w:val="22"/>
                <w:lang w:eastAsia="zh-CN"/>
              </w:rPr>
              <w:t>placebo</w:t>
            </w:r>
            <w:r w:rsidRPr="002326AC">
              <w:rPr>
                <w:rFonts w:eastAsia="SimSun"/>
                <w:bCs/>
                <w:iCs/>
                <w:color w:val="000000"/>
                <w:szCs w:val="22"/>
                <w:lang w:eastAsia="zh-CN"/>
              </w:rPr>
              <w:t xml:space="preserve"> (n</w:t>
            </w:r>
            <w:r w:rsidR="003C0304">
              <w:rPr>
                <w:rFonts w:eastAsia="SimSun"/>
                <w:bCs/>
                <w:iCs/>
                <w:color w:val="000000"/>
                <w:szCs w:val="22"/>
                <w:lang w:eastAsia="zh-CN"/>
              </w:rPr>
              <w:t xml:space="preserve"> </w:t>
            </w:r>
            <w:r w:rsidRPr="002326AC">
              <w:rPr>
                <w:rFonts w:eastAsia="SimSun"/>
                <w:bCs/>
                <w:iCs/>
                <w:color w:val="000000"/>
                <w:szCs w:val="22"/>
                <w:lang w:eastAsia="zh-CN"/>
              </w:rPr>
              <w:t>= 161)</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54560312" w14:textId="6DFC03F0" w:rsidR="00AE4B6B" w:rsidRPr="002326AC" w:rsidRDefault="00AE4B6B" w:rsidP="005422A1">
            <w:pPr>
              <w:keepNext/>
              <w:spacing w:before="60" w:after="170"/>
              <w:jc w:val="center"/>
              <w:rPr>
                <w:rFonts w:eastAsia="SimSun"/>
                <w:bCs/>
                <w:iCs/>
                <w:color w:val="000000"/>
                <w:szCs w:val="22"/>
                <w:lang w:eastAsia="zh-CN"/>
              </w:rPr>
            </w:pPr>
            <w:r w:rsidRPr="002326AC">
              <w:rPr>
                <w:rFonts w:eastAsia="SimSun"/>
                <w:bCs/>
                <w:iCs/>
                <w:color w:val="000000"/>
                <w:szCs w:val="22"/>
                <w:lang w:eastAsia="zh-CN"/>
              </w:rPr>
              <w:t>Cap + Avastin (n</w:t>
            </w:r>
            <w:r w:rsidR="003C0304">
              <w:rPr>
                <w:rFonts w:eastAsia="SimSun"/>
                <w:bCs/>
                <w:iCs/>
                <w:color w:val="000000"/>
                <w:szCs w:val="22"/>
                <w:lang w:eastAsia="zh-CN"/>
              </w:rPr>
              <w:t xml:space="preserve"> </w:t>
            </w:r>
            <w:r w:rsidRPr="002326AC">
              <w:rPr>
                <w:rFonts w:eastAsia="SimSun"/>
                <w:bCs/>
                <w:iCs/>
                <w:color w:val="000000"/>
                <w:szCs w:val="22"/>
                <w:lang w:eastAsia="zh-CN"/>
              </w:rPr>
              <w:t>=</w:t>
            </w:r>
            <w:r w:rsidR="003C0304">
              <w:rPr>
                <w:rFonts w:eastAsia="SimSun"/>
                <w:bCs/>
                <w:iCs/>
                <w:color w:val="000000"/>
                <w:szCs w:val="22"/>
                <w:lang w:eastAsia="zh-CN"/>
              </w:rPr>
              <w:t xml:space="preserve"> </w:t>
            </w:r>
            <w:r w:rsidRPr="002326AC">
              <w:rPr>
                <w:rFonts w:eastAsia="SimSun"/>
                <w:bCs/>
                <w:iCs/>
                <w:color w:val="000000"/>
                <w:szCs w:val="22"/>
                <w:lang w:eastAsia="zh-CN"/>
              </w:rPr>
              <w:t>325)</w:t>
            </w:r>
          </w:p>
        </w:tc>
      </w:tr>
      <w:tr w:rsidR="00AE4B6B" w:rsidRPr="002326AC" w14:paraId="4BEE1BBF" w14:textId="77777777" w:rsidTr="00AE4B6B">
        <w:tc>
          <w:tcPr>
            <w:tcW w:w="225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EF75EC" w14:textId="77777777" w:rsidR="00AE4B6B" w:rsidRPr="002326AC" w:rsidRDefault="00AE4B6B" w:rsidP="00D73C3F">
            <w:pPr>
              <w:keepNext/>
              <w:spacing w:before="60" w:after="170"/>
              <w:rPr>
                <w:rFonts w:eastAsia="SimSun"/>
                <w:bCs/>
                <w:iCs/>
                <w:color w:val="000000"/>
                <w:szCs w:val="22"/>
                <w:lang w:val="sv-SE" w:eastAsia="zh-CN"/>
              </w:rPr>
            </w:pPr>
            <w:r w:rsidRPr="002326AC">
              <w:rPr>
                <w:rFonts w:eastAsia="SimSun"/>
                <w:bCs/>
                <w:iCs/>
                <w:color w:val="000000"/>
                <w:szCs w:val="22"/>
                <w:lang w:val="sv-SE" w:eastAsia="zh-CN"/>
              </w:rPr>
              <w:t>% av patienterna med objektivt svar</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78B9E6D" w14:textId="77777777" w:rsidR="00AE4B6B" w:rsidRPr="002326AC" w:rsidRDefault="00AE4B6B" w:rsidP="00D73C3F">
            <w:pPr>
              <w:keepNext/>
              <w:spacing w:before="60" w:after="170"/>
              <w:jc w:val="center"/>
              <w:rPr>
                <w:rFonts w:eastAsia="SimSun"/>
                <w:bCs/>
                <w:iCs/>
                <w:color w:val="000000"/>
                <w:szCs w:val="22"/>
                <w:lang w:eastAsia="zh-CN"/>
              </w:rPr>
            </w:pPr>
            <w:r w:rsidRPr="002326AC">
              <w:rPr>
                <w:rFonts w:eastAsia="SimSun"/>
                <w:bCs/>
                <w:iCs/>
                <w:color w:val="000000"/>
                <w:szCs w:val="22"/>
                <w:lang w:eastAsia="zh-CN"/>
              </w:rPr>
              <w:t>23</w:t>
            </w:r>
            <w:r w:rsidR="008D5ED3" w:rsidRPr="002326AC">
              <w:rPr>
                <w:rFonts w:eastAsia="SimSun"/>
                <w:bCs/>
                <w:iCs/>
                <w:color w:val="000000"/>
                <w:szCs w:val="22"/>
                <w:lang w:eastAsia="zh-CN"/>
              </w:rPr>
              <w:t>,</w:t>
            </w:r>
            <w:r w:rsidRPr="002326AC">
              <w:rPr>
                <w:rFonts w:eastAsia="SimSun"/>
                <w:bCs/>
                <w:iCs/>
                <w:color w:val="000000"/>
                <w:szCs w:val="22"/>
                <w:lang w:eastAsia="zh-CN"/>
              </w:rPr>
              <w:t>6</w:t>
            </w:r>
          </w:p>
        </w:tc>
        <w:tc>
          <w:tcPr>
            <w:tcW w:w="316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2499537" w14:textId="77777777" w:rsidR="00AE4B6B" w:rsidRPr="002326AC" w:rsidRDefault="00AE4B6B" w:rsidP="00D73C3F">
            <w:pPr>
              <w:keepNext/>
              <w:spacing w:before="60" w:after="170"/>
              <w:jc w:val="center"/>
              <w:rPr>
                <w:rFonts w:eastAsia="SimSun"/>
                <w:bCs/>
                <w:iCs/>
                <w:color w:val="000000"/>
                <w:szCs w:val="22"/>
                <w:lang w:eastAsia="zh-CN"/>
              </w:rPr>
            </w:pPr>
            <w:r w:rsidRPr="002326AC">
              <w:rPr>
                <w:rFonts w:eastAsia="SimSun"/>
                <w:bCs/>
                <w:iCs/>
                <w:color w:val="000000"/>
                <w:szCs w:val="22"/>
                <w:lang w:eastAsia="zh-CN"/>
              </w:rPr>
              <w:t>35</w:t>
            </w:r>
            <w:r w:rsidR="008D5ED3" w:rsidRPr="002326AC">
              <w:rPr>
                <w:rFonts w:eastAsia="SimSun"/>
                <w:bCs/>
                <w:iCs/>
                <w:color w:val="000000"/>
                <w:szCs w:val="22"/>
                <w:lang w:eastAsia="zh-CN"/>
              </w:rPr>
              <w:t>,</w:t>
            </w:r>
            <w:r w:rsidRPr="002326AC">
              <w:rPr>
                <w:rFonts w:eastAsia="SimSun"/>
                <w:bCs/>
                <w:iCs/>
                <w:color w:val="000000"/>
                <w:szCs w:val="22"/>
                <w:lang w:eastAsia="zh-CN"/>
              </w:rPr>
              <w:t>4</w:t>
            </w:r>
          </w:p>
        </w:tc>
      </w:tr>
      <w:tr w:rsidR="00AE4B6B" w:rsidRPr="002326AC" w14:paraId="1BA4D908" w14:textId="77777777" w:rsidTr="00AE4B6B">
        <w:tc>
          <w:tcPr>
            <w:tcW w:w="225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AB5425" w14:textId="77777777" w:rsidR="00AE4B6B" w:rsidRPr="002326AC" w:rsidRDefault="00AE4B6B">
            <w:pPr>
              <w:spacing w:before="60" w:after="170"/>
              <w:rPr>
                <w:rFonts w:eastAsia="SimSun"/>
                <w:bCs/>
                <w:iCs/>
                <w:color w:val="000000"/>
                <w:szCs w:val="22"/>
                <w:lang w:eastAsia="zh-CN"/>
              </w:rPr>
            </w:pPr>
            <w:r w:rsidRPr="002326AC">
              <w:rPr>
                <w:rFonts w:eastAsia="SimSun"/>
                <w:bCs/>
                <w:iCs/>
                <w:color w:val="000000"/>
                <w:szCs w:val="22"/>
                <w:lang w:eastAsia="zh-CN"/>
              </w:rPr>
              <w:t>p-</w:t>
            </w:r>
            <w:proofErr w:type="spellStart"/>
            <w:r w:rsidRPr="002326AC">
              <w:rPr>
                <w:rFonts w:eastAsia="SimSun"/>
                <w:bCs/>
                <w:iCs/>
                <w:color w:val="000000"/>
                <w:szCs w:val="22"/>
                <w:lang w:eastAsia="zh-CN"/>
              </w:rPr>
              <w:t>värde</w:t>
            </w:r>
            <w:proofErr w:type="spellEnd"/>
            <w:r w:rsidRPr="002326AC">
              <w:rPr>
                <w:rFonts w:eastAsia="SimSun"/>
                <w:bCs/>
                <w:iCs/>
                <w:color w:val="000000"/>
                <w:szCs w:val="22"/>
                <w:lang w:eastAsia="zh-CN"/>
              </w:rPr>
              <w:t xml:space="preserve"> </w:t>
            </w:r>
          </w:p>
        </w:tc>
        <w:tc>
          <w:tcPr>
            <w:tcW w:w="619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2FC7B62E" w14:textId="77777777" w:rsidR="00AE4B6B" w:rsidRPr="002326AC" w:rsidRDefault="00AE4B6B">
            <w:pPr>
              <w:spacing w:before="60" w:after="170"/>
              <w:jc w:val="center"/>
              <w:rPr>
                <w:rFonts w:eastAsia="SimSun"/>
                <w:bCs/>
                <w:iCs/>
                <w:color w:val="000000"/>
                <w:szCs w:val="22"/>
                <w:lang w:eastAsia="zh-CN"/>
              </w:rPr>
            </w:pPr>
            <w:r w:rsidRPr="002326AC">
              <w:rPr>
                <w:rFonts w:eastAsia="SimSun"/>
                <w:bCs/>
                <w:iCs/>
                <w:color w:val="000000"/>
                <w:szCs w:val="22"/>
                <w:lang w:eastAsia="zh-CN"/>
              </w:rPr>
              <w:t>0</w:t>
            </w:r>
            <w:r w:rsidR="008D5ED3" w:rsidRPr="002326AC">
              <w:rPr>
                <w:rFonts w:eastAsia="SimSun"/>
                <w:bCs/>
                <w:iCs/>
                <w:color w:val="000000"/>
                <w:szCs w:val="22"/>
                <w:lang w:eastAsia="zh-CN"/>
              </w:rPr>
              <w:t>,</w:t>
            </w:r>
            <w:r w:rsidRPr="002326AC">
              <w:rPr>
                <w:rFonts w:eastAsia="SimSun"/>
                <w:bCs/>
                <w:iCs/>
                <w:color w:val="000000"/>
                <w:szCs w:val="22"/>
                <w:lang w:eastAsia="zh-CN"/>
              </w:rPr>
              <w:t>0097</w:t>
            </w:r>
          </w:p>
        </w:tc>
      </w:tr>
      <w:tr w:rsidR="00AE4B6B" w:rsidRPr="002326AC" w14:paraId="505F5FB8" w14:textId="77777777" w:rsidTr="00AE4B6B">
        <w:trPr>
          <w:gridBefore w:val="1"/>
          <w:wBefore w:w="6" w:type="dxa"/>
        </w:trPr>
        <w:tc>
          <w:tcPr>
            <w:tcW w:w="8443"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26C4FA" w14:textId="77777777" w:rsidR="00AE4B6B" w:rsidRPr="002326AC" w:rsidRDefault="00AE4B6B" w:rsidP="004D186E">
            <w:pPr>
              <w:keepNext/>
              <w:spacing w:before="60" w:after="170"/>
              <w:rPr>
                <w:rFonts w:eastAsia="SimSun"/>
                <w:bCs/>
                <w:iCs/>
                <w:color w:val="000000"/>
                <w:szCs w:val="22"/>
                <w:lang w:eastAsia="zh-CN"/>
              </w:rPr>
            </w:pPr>
            <w:proofErr w:type="spellStart"/>
            <w:r w:rsidRPr="002326AC">
              <w:rPr>
                <w:rFonts w:eastAsia="SimSun"/>
                <w:bCs/>
                <w:iCs/>
                <w:color w:val="000000"/>
                <w:szCs w:val="22"/>
                <w:lang w:eastAsia="zh-CN"/>
              </w:rPr>
              <w:t>Överlevnad</w:t>
            </w:r>
            <w:r w:rsidR="00724543" w:rsidRPr="002326AC">
              <w:rPr>
                <w:rFonts w:eastAsia="SimSun"/>
                <w:bCs/>
                <w:iCs/>
                <w:color w:val="000000"/>
                <w:szCs w:val="22"/>
                <w:vertAlign w:val="superscript"/>
                <w:lang w:eastAsia="zh-CN"/>
              </w:rPr>
              <w:t>b</w:t>
            </w:r>
            <w:proofErr w:type="spellEnd"/>
          </w:p>
        </w:tc>
      </w:tr>
      <w:tr w:rsidR="00AE4B6B" w:rsidRPr="002326AC" w14:paraId="2A90DAC2" w14:textId="77777777" w:rsidTr="00AE4B6B">
        <w:trPr>
          <w:gridBefore w:val="1"/>
          <w:wBefore w:w="6" w:type="dxa"/>
        </w:trPr>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E7F8D2" w14:textId="77777777" w:rsidR="00AE4B6B" w:rsidRPr="002326AC" w:rsidRDefault="00AE4B6B" w:rsidP="004D186E">
            <w:pPr>
              <w:pStyle w:val="textti120"/>
              <w:keepNext/>
              <w:spacing w:after="0"/>
              <w:jc w:val="left"/>
              <w:rPr>
                <w:color w:val="000000"/>
                <w:sz w:val="22"/>
                <w:szCs w:val="22"/>
              </w:rPr>
            </w:pPr>
            <w:r w:rsidRPr="002326AC">
              <w:rPr>
                <w:color w:val="000000"/>
                <w:sz w:val="22"/>
                <w:szCs w:val="22"/>
              </w:rPr>
              <w:t xml:space="preserve">HR </w:t>
            </w:r>
          </w:p>
          <w:p w14:paraId="5F418E77" w14:textId="77777777" w:rsidR="00AE4B6B" w:rsidRPr="002326AC" w:rsidRDefault="008D5ED3" w:rsidP="004D186E">
            <w:pPr>
              <w:keepNext/>
              <w:spacing w:before="60" w:after="170"/>
              <w:jc w:val="both"/>
              <w:rPr>
                <w:color w:val="000000"/>
                <w:szCs w:val="22"/>
                <w:lang w:val="en-GB" w:eastAsia="de-DE"/>
              </w:rPr>
            </w:pPr>
            <w:r w:rsidRPr="002326AC">
              <w:rPr>
                <w:color w:val="000000"/>
                <w:szCs w:val="22"/>
              </w:rPr>
              <w:t>(95% K</w:t>
            </w:r>
            <w:r w:rsidR="00AE4B6B" w:rsidRPr="002326AC">
              <w:rPr>
                <w:color w:val="000000"/>
                <w:szCs w:val="22"/>
              </w:rPr>
              <w:t>I)</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0366EF" w14:textId="77777777" w:rsidR="00AE4B6B" w:rsidRPr="002326AC" w:rsidRDefault="00AE4B6B" w:rsidP="0097591B">
            <w:pPr>
              <w:keepNext/>
              <w:spacing w:before="60" w:after="170"/>
              <w:jc w:val="center"/>
              <w:rPr>
                <w:rFonts w:eastAsia="SimSun"/>
                <w:bCs/>
                <w:iCs/>
                <w:color w:val="000000"/>
                <w:szCs w:val="22"/>
                <w:lang w:eastAsia="zh-CN"/>
              </w:rPr>
            </w:pPr>
            <w:r w:rsidRPr="002326AC">
              <w:rPr>
                <w:color w:val="000000"/>
                <w:szCs w:val="22"/>
              </w:rPr>
              <w:t>0</w:t>
            </w:r>
            <w:r w:rsidR="008D5ED3" w:rsidRPr="002326AC">
              <w:rPr>
                <w:color w:val="000000"/>
                <w:szCs w:val="22"/>
              </w:rPr>
              <w:t>,</w:t>
            </w:r>
            <w:r w:rsidRPr="002326AC">
              <w:rPr>
                <w:color w:val="000000"/>
                <w:szCs w:val="22"/>
              </w:rPr>
              <w:t>88 (0</w:t>
            </w:r>
            <w:r w:rsidR="008D5ED3" w:rsidRPr="002326AC">
              <w:rPr>
                <w:color w:val="000000"/>
                <w:szCs w:val="22"/>
              </w:rPr>
              <w:t>,</w:t>
            </w:r>
            <w:r w:rsidRPr="002326AC">
              <w:rPr>
                <w:color w:val="000000"/>
                <w:szCs w:val="22"/>
              </w:rPr>
              <w:t>69</w:t>
            </w:r>
            <w:r w:rsidR="00CF16DE" w:rsidRPr="002326AC">
              <w:rPr>
                <w:color w:val="000000"/>
                <w:szCs w:val="22"/>
              </w:rPr>
              <w:t>;</w:t>
            </w:r>
            <w:r w:rsidRPr="002326AC">
              <w:rPr>
                <w:color w:val="000000"/>
                <w:szCs w:val="22"/>
              </w:rPr>
              <w:t xml:space="preserve"> 1</w:t>
            </w:r>
            <w:r w:rsidR="008D5ED3" w:rsidRPr="002326AC">
              <w:rPr>
                <w:color w:val="000000"/>
                <w:szCs w:val="22"/>
              </w:rPr>
              <w:t>,</w:t>
            </w:r>
            <w:r w:rsidRPr="002326AC">
              <w:rPr>
                <w:color w:val="000000"/>
                <w:szCs w:val="22"/>
              </w:rPr>
              <w:t>13)</w:t>
            </w:r>
          </w:p>
        </w:tc>
      </w:tr>
      <w:tr w:rsidR="00AE4B6B" w:rsidRPr="002326AC" w14:paraId="209306F6" w14:textId="77777777" w:rsidTr="00AE4B6B">
        <w:trPr>
          <w:gridBefore w:val="1"/>
          <w:wBefore w:w="6" w:type="dxa"/>
        </w:trPr>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2508BD" w14:textId="77777777" w:rsidR="00AE4B6B" w:rsidRPr="002326AC" w:rsidRDefault="00AE4B6B" w:rsidP="004D186E">
            <w:pPr>
              <w:keepNext/>
              <w:keepLines/>
              <w:spacing w:before="60" w:after="170"/>
              <w:jc w:val="both"/>
              <w:rPr>
                <w:color w:val="000000"/>
                <w:szCs w:val="22"/>
                <w:lang w:val="en-GB" w:eastAsia="de-DE"/>
              </w:rPr>
            </w:pPr>
            <w:r w:rsidRPr="002326AC">
              <w:rPr>
                <w:color w:val="000000"/>
                <w:szCs w:val="22"/>
              </w:rPr>
              <w:t>p-</w:t>
            </w:r>
            <w:proofErr w:type="spellStart"/>
            <w:r w:rsidRPr="002326AC">
              <w:rPr>
                <w:color w:val="000000"/>
                <w:szCs w:val="22"/>
              </w:rPr>
              <w:t>värde</w:t>
            </w:r>
            <w:proofErr w:type="spellEnd"/>
            <w:r w:rsidRPr="002326AC">
              <w:rPr>
                <w:color w:val="000000"/>
                <w:szCs w:val="22"/>
              </w:rPr>
              <w:t xml:space="preserve"> (</w:t>
            </w:r>
            <w:proofErr w:type="spellStart"/>
            <w:r w:rsidRPr="002326AC">
              <w:rPr>
                <w:color w:val="000000"/>
                <w:szCs w:val="22"/>
              </w:rPr>
              <w:t>explorativt</w:t>
            </w:r>
            <w:proofErr w:type="spellEnd"/>
            <w:r w:rsidRPr="002326AC">
              <w:rPr>
                <w:color w:val="000000"/>
                <w:szCs w:val="22"/>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CD0058" w14:textId="77777777" w:rsidR="00AE4B6B" w:rsidRPr="002326AC" w:rsidRDefault="00AE4B6B" w:rsidP="004D186E">
            <w:pPr>
              <w:keepNext/>
              <w:keepLines/>
              <w:spacing w:before="60" w:after="170"/>
              <w:jc w:val="center"/>
              <w:rPr>
                <w:rFonts w:eastAsia="SimSun"/>
                <w:bCs/>
                <w:iCs/>
                <w:color w:val="000000"/>
                <w:szCs w:val="22"/>
                <w:lang w:eastAsia="zh-CN"/>
              </w:rPr>
            </w:pPr>
            <w:r w:rsidRPr="002326AC">
              <w:rPr>
                <w:color w:val="000000"/>
                <w:szCs w:val="22"/>
              </w:rPr>
              <w:t>0</w:t>
            </w:r>
            <w:r w:rsidR="008D5ED3" w:rsidRPr="002326AC">
              <w:rPr>
                <w:color w:val="000000"/>
                <w:szCs w:val="22"/>
              </w:rPr>
              <w:t>,</w:t>
            </w:r>
            <w:r w:rsidRPr="002326AC">
              <w:rPr>
                <w:color w:val="000000"/>
                <w:szCs w:val="22"/>
              </w:rPr>
              <w:t>33</w:t>
            </w:r>
          </w:p>
        </w:tc>
      </w:tr>
    </w:tbl>
    <w:p w14:paraId="437EE0C9" w14:textId="77777777" w:rsidR="003C12DF" w:rsidRPr="002326AC" w:rsidRDefault="003C12DF" w:rsidP="005422A1">
      <w:pPr>
        <w:spacing w:before="60" w:after="60"/>
        <w:rPr>
          <w:rFonts w:eastAsia="SimSun"/>
          <w:bCs/>
          <w:iCs/>
          <w:color w:val="000000"/>
          <w:sz w:val="20"/>
          <w:lang w:val="sv-SE" w:eastAsia="zh-CN"/>
        </w:rPr>
      </w:pPr>
      <w:r w:rsidRPr="002326AC">
        <w:rPr>
          <w:rFonts w:eastAsia="SimSun"/>
          <w:bCs/>
          <w:iCs/>
          <w:color w:val="000000"/>
          <w:sz w:val="20"/>
          <w:vertAlign w:val="superscript"/>
          <w:lang w:val="sv-SE" w:eastAsia="zh-CN"/>
        </w:rPr>
        <w:t>a</w:t>
      </w:r>
      <w:r w:rsidRPr="002326AC">
        <w:rPr>
          <w:rFonts w:eastAsia="SimSun"/>
          <w:bCs/>
          <w:iCs/>
          <w:color w:val="000000"/>
          <w:sz w:val="20"/>
          <w:lang w:val="sv-SE" w:eastAsia="zh-CN"/>
        </w:rPr>
        <w:t>1000</w:t>
      </w:r>
      <w:r w:rsidR="00AB325D" w:rsidRPr="002326AC">
        <w:rPr>
          <w:rFonts w:eastAsia="SimSun"/>
          <w:bCs/>
          <w:iCs/>
          <w:color w:val="000000"/>
          <w:sz w:val="20"/>
          <w:lang w:val="sv-SE" w:eastAsia="zh-CN"/>
        </w:rPr>
        <w:t> mg</w:t>
      </w:r>
      <w:r w:rsidRPr="002326AC">
        <w:rPr>
          <w:rFonts w:eastAsia="SimSun"/>
          <w:bCs/>
          <w:iCs/>
          <w:color w:val="000000"/>
          <w:sz w:val="20"/>
          <w:lang w:val="sv-SE" w:eastAsia="zh-CN"/>
        </w:rPr>
        <w:t>/m</w:t>
      </w:r>
      <w:r w:rsidRPr="002326AC">
        <w:rPr>
          <w:rFonts w:eastAsia="SimSun"/>
          <w:bCs/>
          <w:iCs/>
          <w:color w:val="000000"/>
          <w:sz w:val="20"/>
          <w:vertAlign w:val="superscript"/>
          <w:lang w:val="sv-SE" w:eastAsia="zh-CN"/>
        </w:rPr>
        <w:t>2</w:t>
      </w:r>
      <w:r w:rsidRPr="002326AC">
        <w:rPr>
          <w:rFonts w:eastAsia="SimSun"/>
          <w:bCs/>
          <w:iCs/>
          <w:color w:val="000000"/>
          <w:sz w:val="20"/>
          <w:lang w:val="sv-SE" w:eastAsia="zh-CN"/>
        </w:rPr>
        <w:t xml:space="preserve"> oralt två gånger dagligen i 14 dagar administrerat var tredje vecka</w:t>
      </w:r>
    </w:p>
    <w:p w14:paraId="75825B8E" w14:textId="77777777" w:rsidR="00AE4B6B" w:rsidRPr="002326AC" w:rsidRDefault="008D5ED3" w:rsidP="005422A1">
      <w:pPr>
        <w:ind w:left="142" w:hanging="142"/>
        <w:rPr>
          <w:i/>
          <w:sz w:val="20"/>
          <w:u w:val="single"/>
          <w:lang w:val="sv-SE"/>
        </w:rPr>
      </w:pPr>
      <w:r w:rsidRPr="002326AC">
        <w:rPr>
          <w:sz w:val="20"/>
          <w:vertAlign w:val="superscript"/>
          <w:lang w:val="sv-SE"/>
        </w:rPr>
        <w:t>b</w:t>
      </w:r>
      <w:r w:rsidR="00AE4B6B" w:rsidRPr="002326AC">
        <w:rPr>
          <w:sz w:val="20"/>
          <w:lang w:val="sv-SE"/>
        </w:rPr>
        <w:t xml:space="preserve"> Stratifierad analys som innefattar alla händelser av progression och död utom de där behandling utanför protokollet (NPT) inleddes innan progressionen dokumenterades. Dessa patienter censurerades vid den sista tumörbedömningen innan NPT inleddes</w:t>
      </w:r>
    </w:p>
    <w:p w14:paraId="24FF3CF1" w14:textId="77777777" w:rsidR="00AE4B6B" w:rsidRPr="002326AC" w:rsidRDefault="00AE4B6B" w:rsidP="00AE4B6B">
      <w:pPr>
        <w:rPr>
          <w:i/>
          <w:u w:val="single"/>
          <w:lang w:val="sv-SE"/>
        </w:rPr>
      </w:pPr>
    </w:p>
    <w:p w14:paraId="6ED1A1D2" w14:textId="77777777" w:rsidR="00AE4B6B" w:rsidRPr="002326AC" w:rsidRDefault="00AE4B6B" w:rsidP="006A07A6">
      <w:pPr>
        <w:keepLines/>
        <w:rPr>
          <w:lang w:val="sv-SE"/>
        </w:rPr>
      </w:pPr>
      <w:r w:rsidRPr="002326AC">
        <w:rPr>
          <w:rFonts w:eastAsia="SimSun"/>
          <w:color w:val="000000"/>
          <w:lang w:val="sv-SE" w:eastAsia="zh-CN"/>
        </w:rPr>
        <w:t>En icke-stratifierad analys av progressionsfri överlevnad (prövarens utvärdering) gjordes som inte är censurerade för icke-protokollterapi före sjukdomsprogression. Resultatet av denna analys var mycket likt resultatet för den primära analysen av PFS.</w:t>
      </w:r>
    </w:p>
    <w:p w14:paraId="7B39DEEF" w14:textId="77777777" w:rsidR="00B36E3D" w:rsidRPr="002326AC" w:rsidRDefault="00B36E3D" w:rsidP="00B36E3D">
      <w:pPr>
        <w:rPr>
          <w:b/>
          <w:u w:val="single"/>
          <w:lang w:val="sv-SE"/>
        </w:rPr>
      </w:pPr>
    </w:p>
    <w:p w14:paraId="762A7B85" w14:textId="77777777" w:rsidR="00353069" w:rsidRPr="004028F9" w:rsidRDefault="00353069" w:rsidP="00353069">
      <w:pPr>
        <w:rPr>
          <w:i/>
          <w:u w:val="single"/>
          <w:lang w:val="sv-SE"/>
        </w:rPr>
      </w:pPr>
      <w:r w:rsidRPr="00086E26">
        <w:rPr>
          <w:i/>
          <w:u w:val="single"/>
          <w:lang w:val="sv-SE"/>
        </w:rPr>
        <w:t>Icke-småcellig lungcancer</w:t>
      </w:r>
      <w:r w:rsidR="00F97B5A" w:rsidRPr="00086E26">
        <w:rPr>
          <w:i/>
          <w:u w:val="single"/>
          <w:lang w:val="sv-SE"/>
        </w:rPr>
        <w:t xml:space="preserve"> (NSCLC)</w:t>
      </w:r>
    </w:p>
    <w:p w14:paraId="56D19187" w14:textId="77777777" w:rsidR="00580D33" w:rsidRDefault="00580D33" w:rsidP="00580D33">
      <w:pPr>
        <w:rPr>
          <w:i/>
          <w:u w:val="single"/>
          <w:lang w:val="sv-SE"/>
        </w:rPr>
      </w:pPr>
    </w:p>
    <w:p w14:paraId="40C8DDC1" w14:textId="77777777" w:rsidR="00580D33" w:rsidRDefault="00580D33" w:rsidP="00580D33">
      <w:pPr>
        <w:rPr>
          <w:i/>
          <w:lang w:val="sv-SE"/>
        </w:rPr>
      </w:pPr>
      <w:r w:rsidRPr="00CE71A4">
        <w:rPr>
          <w:i/>
          <w:lang w:val="sv-SE"/>
        </w:rPr>
        <w:t>Första linjens behandling av NSCLC</w:t>
      </w:r>
      <w:r w:rsidR="00687E87" w:rsidRPr="00CE71A4">
        <w:rPr>
          <w:i/>
          <w:lang w:val="sv-SE"/>
        </w:rPr>
        <w:t xml:space="preserve"> av icke skivepiteltyp</w:t>
      </w:r>
      <w:r w:rsidRPr="00CE71A4">
        <w:rPr>
          <w:i/>
          <w:lang w:val="sv-SE"/>
        </w:rPr>
        <w:t xml:space="preserve"> i kombination med platinabaserad kemoterapi</w:t>
      </w:r>
    </w:p>
    <w:p w14:paraId="5A519804" w14:textId="77777777" w:rsidR="003C0304" w:rsidRPr="00CE71A4" w:rsidRDefault="003C0304" w:rsidP="00580D33">
      <w:pPr>
        <w:rPr>
          <w:i/>
          <w:lang w:val="sv-SE"/>
        </w:rPr>
      </w:pPr>
    </w:p>
    <w:p w14:paraId="74F01CA9" w14:textId="77777777" w:rsidR="00353069" w:rsidRPr="002326AC" w:rsidRDefault="00353069" w:rsidP="00353069">
      <w:pPr>
        <w:rPr>
          <w:lang w:val="sv-SE"/>
        </w:rPr>
      </w:pPr>
      <w:r w:rsidRPr="002326AC">
        <w:rPr>
          <w:lang w:val="sv-SE"/>
        </w:rPr>
        <w:t xml:space="preserve">Säkerhet och effekt av Avastin, i tillägg till platinabaserad kemoterapi, som första linjens behandling av patienter med icke-småcellig lungcancer ej av skivepiteltyp undersöktes i studierna </w:t>
      </w:r>
      <w:r w:rsidR="00095259" w:rsidRPr="002326AC">
        <w:rPr>
          <w:lang w:val="sv-SE"/>
        </w:rPr>
        <w:t xml:space="preserve">E4599 </w:t>
      </w:r>
      <w:r w:rsidRPr="002326AC">
        <w:rPr>
          <w:lang w:val="sv-SE"/>
        </w:rPr>
        <w:t xml:space="preserve">och BO17704. En överlevnadsvinst har visats i studie E4599 med en dos bevacizumab av 15 mg/kg var tredje vecka. Studie BO17704 har visat att både bevacizumabdoser à 7,5 mg/kg var tredje vecka och 15 mg/kg var tredje vecka ökar progressionsfri överlevnad och responsfrekvens. </w:t>
      </w:r>
    </w:p>
    <w:p w14:paraId="3A8880A6" w14:textId="77777777" w:rsidR="00F97B5A" w:rsidRPr="002326AC" w:rsidRDefault="00F97B5A" w:rsidP="00353069">
      <w:pPr>
        <w:rPr>
          <w:lang w:val="sv-SE"/>
        </w:rPr>
      </w:pPr>
    </w:p>
    <w:p w14:paraId="21BC2085" w14:textId="77777777" w:rsidR="00353069" w:rsidRPr="002326AC" w:rsidRDefault="00353069" w:rsidP="00E248F7">
      <w:pPr>
        <w:keepNext/>
        <w:keepLines/>
        <w:rPr>
          <w:i/>
          <w:lang w:val="sv-SE"/>
        </w:rPr>
      </w:pPr>
      <w:r w:rsidRPr="002326AC">
        <w:rPr>
          <w:i/>
          <w:lang w:val="sv-SE"/>
        </w:rPr>
        <w:lastRenderedPageBreak/>
        <w:t>E4599</w:t>
      </w:r>
    </w:p>
    <w:p w14:paraId="49385B58" w14:textId="77777777" w:rsidR="00353069" w:rsidRPr="002326AC" w:rsidRDefault="00353069" w:rsidP="00E248F7">
      <w:pPr>
        <w:keepNext/>
        <w:keepLines/>
        <w:rPr>
          <w:lang w:val="sv-SE"/>
        </w:rPr>
      </w:pPr>
      <w:r w:rsidRPr="002326AC">
        <w:rPr>
          <w:lang w:val="sv-SE"/>
        </w:rPr>
        <w:t>E4599 var en öppen, randomiserad, aktivt kontrollerad, multicenter klinisk prövning som utvärderade Avastin som första linjens behandling av patienter med lokalt avancerad (stadium IIIb med malign pleural vätskeutgjutning), metastaserad eller recidiverad icke-småcellig lungcancer u</w:t>
      </w:r>
      <w:r w:rsidRPr="002326AC">
        <w:rPr>
          <w:rFonts w:eastAsia="SimSun"/>
          <w:szCs w:val="22"/>
          <w:lang w:val="sv-SE" w:eastAsia="zh-CN"/>
        </w:rPr>
        <w:t>ndantaget histologi som domineras av skivepitelcancer</w:t>
      </w:r>
      <w:r w:rsidRPr="002326AC">
        <w:rPr>
          <w:lang w:val="sv-SE"/>
        </w:rPr>
        <w:t>.</w:t>
      </w:r>
    </w:p>
    <w:p w14:paraId="12150E52" w14:textId="77777777" w:rsidR="00353069" w:rsidRPr="002326AC" w:rsidRDefault="00353069" w:rsidP="00353069">
      <w:pPr>
        <w:rPr>
          <w:lang w:val="sv-SE"/>
        </w:rPr>
      </w:pPr>
    </w:p>
    <w:p w14:paraId="4CD320FA" w14:textId="6C88FBC6" w:rsidR="00353069" w:rsidRPr="002326AC" w:rsidRDefault="00353069" w:rsidP="00353069">
      <w:pPr>
        <w:rPr>
          <w:lang w:val="sv-SE"/>
        </w:rPr>
      </w:pPr>
      <w:r w:rsidRPr="002326AC">
        <w:rPr>
          <w:lang w:val="sv-SE"/>
        </w:rPr>
        <w:t>Patienter randomiserades till platinabaserad kemoterapi (paklitaxel 200 mg/m</w:t>
      </w:r>
      <w:r w:rsidRPr="002326AC">
        <w:rPr>
          <w:vertAlign w:val="superscript"/>
          <w:lang w:val="sv-SE"/>
        </w:rPr>
        <w:t>2</w:t>
      </w:r>
      <w:r w:rsidRPr="002326AC">
        <w:rPr>
          <w:lang w:val="sv-SE"/>
        </w:rPr>
        <w:t xml:space="preserve"> och karboplatin AUC = 6,0, båda givna som </w:t>
      </w:r>
      <w:r w:rsidR="003C0304">
        <w:rPr>
          <w:lang w:val="sv-SE"/>
        </w:rPr>
        <w:t>intravenös</w:t>
      </w:r>
      <w:r w:rsidRPr="002326AC">
        <w:rPr>
          <w:lang w:val="sv-SE"/>
        </w:rPr>
        <w:t xml:space="preserve"> infusion) (PK) på dag 1 av varje 3-veckorscykel i upp till 6 cykler av PK i kombination med Avastin vid en dos av 15 mg/kg </w:t>
      </w:r>
      <w:r w:rsidR="003C0304">
        <w:rPr>
          <w:lang w:val="sv-SE"/>
        </w:rPr>
        <w:t>intavenös</w:t>
      </w:r>
      <w:r w:rsidRPr="002326AC">
        <w:rPr>
          <w:lang w:val="sv-SE"/>
        </w:rPr>
        <w:t xml:space="preserve"> infusion dag 1 av varje 3</w:t>
      </w:r>
      <w:r w:rsidR="003C0304">
        <w:rPr>
          <w:lang w:val="sv-SE"/>
        </w:rPr>
        <w:t>-</w:t>
      </w:r>
      <w:r w:rsidRPr="002326AC">
        <w:rPr>
          <w:lang w:val="sv-SE"/>
        </w:rPr>
        <w:t>veckorscykel. Då sex cykler av karboplatin-paklitaxel hade slutförts, eller vid för tidigt avbrytande av kemoterapi-behandlingen, fick patienterna i behandlingsgruppen som fick Avastin + karboplatin–paklitaxel</w:t>
      </w:r>
      <w:r w:rsidRPr="002326AC" w:rsidDel="007C21F6">
        <w:rPr>
          <w:lang w:val="sv-SE"/>
        </w:rPr>
        <w:t xml:space="preserve"> </w:t>
      </w:r>
      <w:r w:rsidRPr="002326AC">
        <w:rPr>
          <w:lang w:val="sv-SE"/>
        </w:rPr>
        <w:t>fortsatt behandling med Avastin som monoterapi var 3:e vecka till sjukdomsprogress. 878 patienter randomiserades till de två behandlingsgrupperna.</w:t>
      </w:r>
    </w:p>
    <w:p w14:paraId="5AA4F1B5" w14:textId="77777777" w:rsidR="00353069" w:rsidRPr="002326AC" w:rsidRDefault="00353069" w:rsidP="00353069">
      <w:pPr>
        <w:rPr>
          <w:lang w:val="sv-SE"/>
        </w:rPr>
      </w:pPr>
    </w:p>
    <w:p w14:paraId="04D99342" w14:textId="77777777" w:rsidR="00353069" w:rsidRPr="002326AC" w:rsidRDefault="00353069" w:rsidP="00353069">
      <w:pPr>
        <w:rPr>
          <w:lang w:val="sv-SE"/>
        </w:rPr>
      </w:pPr>
      <w:r w:rsidRPr="002326AC">
        <w:rPr>
          <w:lang w:val="sv-SE"/>
        </w:rPr>
        <w:t>Av de patienter som erhöll studiebehandling fick 32,2% (136/422) av patienterna 7-12 administreringar av Avastin och 21,1% (89/422) av patienterna fick 13 eller fler administreringar av Avastin under studien.</w:t>
      </w:r>
    </w:p>
    <w:p w14:paraId="29F31109" w14:textId="77777777" w:rsidR="00353069" w:rsidRPr="002326AC" w:rsidRDefault="00353069" w:rsidP="00353069">
      <w:pPr>
        <w:rPr>
          <w:lang w:val="sv-SE"/>
        </w:rPr>
      </w:pPr>
    </w:p>
    <w:p w14:paraId="6CE159BD" w14:textId="77777777" w:rsidR="00353069" w:rsidRPr="002326AC" w:rsidRDefault="00353069" w:rsidP="00D67F58">
      <w:pPr>
        <w:keepNext/>
        <w:rPr>
          <w:lang w:val="sv-SE"/>
        </w:rPr>
      </w:pPr>
      <w:r w:rsidRPr="002326AC">
        <w:rPr>
          <w:lang w:val="sv-SE"/>
        </w:rPr>
        <w:t>Den primära effektvariabeln var överlevnad. Resultaten presenteras i Tabell</w:t>
      </w:r>
      <w:r w:rsidR="00B674BF" w:rsidRPr="002326AC">
        <w:rPr>
          <w:lang w:val="sv-SE"/>
        </w:rPr>
        <w:t> </w:t>
      </w:r>
      <w:r w:rsidR="00857264" w:rsidRPr="002326AC">
        <w:rPr>
          <w:lang w:val="sv-SE"/>
        </w:rPr>
        <w:t>1</w:t>
      </w:r>
      <w:r w:rsidR="00857264">
        <w:rPr>
          <w:lang w:val="sv-SE"/>
        </w:rPr>
        <w:t>2</w:t>
      </w:r>
      <w:r w:rsidRPr="002326AC">
        <w:rPr>
          <w:lang w:val="sv-SE"/>
        </w:rPr>
        <w:t>.</w:t>
      </w:r>
    </w:p>
    <w:p w14:paraId="1C3C8ED7" w14:textId="77777777" w:rsidR="00353069" w:rsidRPr="002326AC" w:rsidRDefault="00353069" w:rsidP="00C93AB1">
      <w:pPr>
        <w:rPr>
          <w:lang w:val="sv-SE"/>
        </w:rPr>
      </w:pPr>
    </w:p>
    <w:p w14:paraId="5A40863A" w14:textId="77777777" w:rsidR="00353069" w:rsidRPr="002326AC" w:rsidRDefault="00353069" w:rsidP="00C93AB1">
      <w:pPr>
        <w:keepNext/>
        <w:keepLines/>
        <w:tabs>
          <w:tab w:val="left" w:pos="1320"/>
        </w:tabs>
        <w:rPr>
          <w:b/>
          <w:lang w:val="sv-SE"/>
        </w:rPr>
      </w:pPr>
      <w:r w:rsidRPr="002326AC">
        <w:rPr>
          <w:b/>
          <w:lang w:val="sv-SE"/>
        </w:rPr>
        <w:t>Tabell</w:t>
      </w:r>
      <w:r w:rsidR="00B674BF" w:rsidRPr="002326AC">
        <w:rPr>
          <w:b/>
          <w:lang w:val="sv-SE"/>
        </w:rPr>
        <w:t> </w:t>
      </w:r>
      <w:r w:rsidR="00857264" w:rsidRPr="002326AC">
        <w:rPr>
          <w:b/>
          <w:lang w:val="sv-SE"/>
        </w:rPr>
        <w:t>1</w:t>
      </w:r>
      <w:r w:rsidR="00857264">
        <w:rPr>
          <w:b/>
          <w:lang w:val="sv-SE"/>
        </w:rPr>
        <w:t>2</w:t>
      </w:r>
      <w:r w:rsidRPr="002326AC">
        <w:rPr>
          <w:b/>
          <w:lang w:val="sv-SE"/>
        </w:rPr>
        <w:tab/>
        <w:t xml:space="preserve">Effektresultat för studie E4599 </w:t>
      </w:r>
    </w:p>
    <w:p w14:paraId="786A3AC8" w14:textId="77777777" w:rsidR="00353069" w:rsidRPr="002326AC" w:rsidRDefault="00353069" w:rsidP="00C93AB1">
      <w:pPr>
        <w:keepNext/>
        <w:keepLines/>
        <w:tabs>
          <w:tab w:val="left" w:pos="1320"/>
        </w:tabs>
        <w:rPr>
          <w:b/>
          <w:lang w:val="sv-SE"/>
        </w:rPr>
      </w:pPr>
    </w:p>
    <w:tbl>
      <w:tblPr>
        <w:tblW w:w="0" w:type="auto"/>
        <w:tblCellMar>
          <w:left w:w="57" w:type="dxa"/>
          <w:right w:w="57" w:type="dxa"/>
        </w:tblCellMar>
        <w:tblLook w:val="0000" w:firstRow="0" w:lastRow="0" w:firstColumn="0" w:lastColumn="0" w:noHBand="0" w:noVBand="0"/>
      </w:tblPr>
      <w:tblGrid>
        <w:gridCol w:w="2457"/>
        <w:gridCol w:w="1920"/>
        <w:gridCol w:w="2201"/>
      </w:tblGrid>
      <w:tr w:rsidR="00353069" w:rsidRPr="007243A7" w14:paraId="4300C56F" w14:textId="77777777" w:rsidTr="00353069">
        <w:trPr>
          <w:cantSplit/>
        </w:trPr>
        <w:tc>
          <w:tcPr>
            <w:tcW w:w="2457" w:type="dxa"/>
            <w:tcBorders>
              <w:top w:val="single" w:sz="8" w:space="0" w:color="auto"/>
              <w:left w:val="single" w:sz="8" w:space="0" w:color="auto"/>
              <w:bottom w:val="single" w:sz="8" w:space="0" w:color="auto"/>
              <w:right w:val="single" w:sz="8" w:space="0" w:color="auto"/>
            </w:tcBorders>
            <w:vAlign w:val="bottom"/>
          </w:tcPr>
          <w:p w14:paraId="1E5DF116" w14:textId="77777777" w:rsidR="00353069" w:rsidRPr="002326AC" w:rsidRDefault="00353069" w:rsidP="00C93AB1">
            <w:pPr>
              <w:pStyle w:val="TextTi10"/>
              <w:keepNext/>
              <w:keepLines/>
              <w:jc w:val="center"/>
              <w:rPr>
                <w:b/>
                <w:lang w:val="sv-SE"/>
              </w:rPr>
            </w:pPr>
          </w:p>
        </w:tc>
        <w:tc>
          <w:tcPr>
            <w:tcW w:w="1920" w:type="dxa"/>
            <w:tcBorders>
              <w:top w:val="single" w:sz="8" w:space="0" w:color="auto"/>
              <w:left w:val="single" w:sz="8" w:space="0" w:color="auto"/>
              <w:bottom w:val="single" w:sz="8" w:space="0" w:color="auto"/>
              <w:right w:val="single" w:sz="8" w:space="0" w:color="auto"/>
            </w:tcBorders>
            <w:vAlign w:val="bottom"/>
          </w:tcPr>
          <w:p w14:paraId="14F69829" w14:textId="32F3B9F0" w:rsidR="00353069" w:rsidRPr="00CE71A4" w:rsidRDefault="00353069" w:rsidP="00F6194F">
            <w:pPr>
              <w:pStyle w:val="TextTi10"/>
              <w:keepNext/>
              <w:keepLines/>
              <w:jc w:val="center"/>
              <w:rPr>
                <w:bCs/>
                <w:lang w:val="sv-SE"/>
              </w:rPr>
            </w:pPr>
            <w:r w:rsidRPr="00CE71A4">
              <w:rPr>
                <w:bCs/>
                <w:lang w:val="sv-SE"/>
              </w:rPr>
              <w:t>Grupp 1</w:t>
            </w:r>
          </w:p>
          <w:p w14:paraId="53381517" w14:textId="77777777" w:rsidR="00353069" w:rsidRPr="00CE71A4" w:rsidRDefault="00353069" w:rsidP="00C93AB1">
            <w:pPr>
              <w:pStyle w:val="TextTi10"/>
              <w:keepNext/>
              <w:keepLines/>
              <w:jc w:val="center"/>
              <w:rPr>
                <w:bCs/>
                <w:lang w:val="sv-SE"/>
              </w:rPr>
            </w:pPr>
          </w:p>
          <w:p w14:paraId="298DF60A" w14:textId="77777777" w:rsidR="00353069" w:rsidRPr="00CE71A4" w:rsidRDefault="00353069" w:rsidP="00C93AB1">
            <w:pPr>
              <w:pStyle w:val="TextTi10"/>
              <w:keepNext/>
              <w:keepLines/>
              <w:jc w:val="center"/>
              <w:rPr>
                <w:bCs/>
                <w:lang w:val="sv-SE"/>
              </w:rPr>
            </w:pPr>
            <w:r w:rsidRPr="00CE71A4">
              <w:rPr>
                <w:bCs/>
                <w:lang w:val="sv-SE"/>
              </w:rPr>
              <w:t>Karboplatin/</w:t>
            </w:r>
          </w:p>
          <w:p w14:paraId="46249993" w14:textId="77777777" w:rsidR="00353069" w:rsidRPr="00CE71A4" w:rsidRDefault="00353069" w:rsidP="00C93AB1">
            <w:pPr>
              <w:pStyle w:val="TextTi10"/>
              <w:keepNext/>
              <w:keepLines/>
              <w:jc w:val="center"/>
              <w:rPr>
                <w:bCs/>
                <w:lang w:val="sv-SE"/>
              </w:rPr>
            </w:pPr>
            <w:r w:rsidRPr="00CE71A4">
              <w:rPr>
                <w:bCs/>
                <w:lang w:val="sv-SE"/>
              </w:rPr>
              <w:t>paklitaxel</w:t>
            </w:r>
          </w:p>
          <w:p w14:paraId="0524823C" w14:textId="77777777" w:rsidR="00353069" w:rsidRPr="00CE71A4" w:rsidRDefault="00353069" w:rsidP="00C93AB1">
            <w:pPr>
              <w:pStyle w:val="TextTi10"/>
              <w:keepNext/>
              <w:keepLines/>
              <w:jc w:val="center"/>
              <w:rPr>
                <w:bCs/>
                <w:lang w:val="sv-SE"/>
              </w:rPr>
            </w:pPr>
          </w:p>
          <w:p w14:paraId="64A4E580" w14:textId="77777777" w:rsidR="00353069" w:rsidRPr="00CE71A4" w:rsidRDefault="00353069" w:rsidP="00C93AB1">
            <w:pPr>
              <w:pStyle w:val="TextTi10"/>
              <w:keepNext/>
              <w:keepLines/>
              <w:jc w:val="center"/>
              <w:rPr>
                <w:bCs/>
                <w:lang w:val="sv-SE"/>
              </w:rPr>
            </w:pPr>
          </w:p>
        </w:tc>
        <w:tc>
          <w:tcPr>
            <w:tcW w:w="2201" w:type="dxa"/>
            <w:tcBorders>
              <w:top w:val="single" w:sz="8" w:space="0" w:color="auto"/>
              <w:left w:val="single" w:sz="8" w:space="0" w:color="auto"/>
              <w:bottom w:val="single" w:sz="8" w:space="0" w:color="auto"/>
              <w:right w:val="single" w:sz="8" w:space="0" w:color="auto"/>
            </w:tcBorders>
            <w:vAlign w:val="bottom"/>
          </w:tcPr>
          <w:p w14:paraId="25055810" w14:textId="77777777" w:rsidR="00353069" w:rsidRPr="00CE71A4" w:rsidRDefault="00353069" w:rsidP="00CE71A4">
            <w:pPr>
              <w:jc w:val="center"/>
              <w:rPr>
                <w:lang w:val="sv-SE"/>
              </w:rPr>
            </w:pPr>
            <w:r w:rsidRPr="00CE71A4">
              <w:rPr>
                <w:sz w:val="20"/>
                <w:lang w:val="sv-SE"/>
              </w:rPr>
              <w:t>Grupp 2</w:t>
            </w:r>
          </w:p>
          <w:p w14:paraId="59101B41" w14:textId="77777777" w:rsidR="00353069" w:rsidRPr="00CE71A4" w:rsidRDefault="00353069" w:rsidP="00CE71A4">
            <w:pPr>
              <w:jc w:val="center"/>
              <w:rPr>
                <w:lang w:val="sv-SE"/>
              </w:rPr>
            </w:pPr>
          </w:p>
          <w:p w14:paraId="000F4FA1" w14:textId="77777777" w:rsidR="00353069" w:rsidRPr="00CE71A4" w:rsidRDefault="00353069" w:rsidP="00F6194F">
            <w:pPr>
              <w:jc w:val="center"/>
              <w:rPr>
                <w:sz w:val="20"/>
                <w:lang w:val="sv-SE"/>
              </w:rPr>
            </w:pPr>
            <w:r w:rsidRPr="00CE71A4">
              <w:rPr>
                <w:sz w:val="20"/>
                <w:lang w:val="sv-SE"/>
              </w:rPr>
              <w:t xml:space="preserve">Karboplatin/ paklitaxel + </w:t>
            </w:r>
            <w:r w:rsidRPr="00CE71A4">
              <w:rPr>
                <w:sz w:val="20"/>
                <w:lang w:val="sv-SE"/>
              </w:rPr>
              <w:br/>
              <w:t>Avastin</w:t>
            </w:r>
            <w:r w:rsidRPr="00CE71A4">
              <w:rPr>
                <w:sz w:val="20"/>
                <w:lang w:val="sv-SE"/>
              </w:rPr>
              <w:br/>
              <w:t>15 mg/kg var 3:e vecka</w:t>
            </w:r>
          </w:p>
          <w:p w14:paraId="59F2645A" w14:textId="77777777" w:rsidR="00F6194F" w:rsidRPr="00CE71A4" w:rsidRDefault="00F6194F" w:rsidP="00CE71A4">
            <w:pPr>
              <w:jc w:val="center"/>
              <w:rPr>
                <w:lang w:val="sv-SE"/>
              </w:rPr>
            </w:pPr>
          </w:p>
        </w:tc>
      </w:tr>
      <w:tr w:rsidR="00353069" w:rsidRPr="00F6194F" w14:paraId="51AAAD17" w14:textId="77777777" w:rsidTr="00353069">
        <w:trPr>
          <w:cantSplit/>
        </w:trPr>
        <w:tc>
          <w:tcPr>
            <w:tcW w:w="2457" w:type="dxa"/>
            <w:tcBorders>
              <w:top w:val="single" w:sz="8" w:space="0" w:color="auto"/>
              <w:left w:val="single" w:sz="8" w:space="0" w:color="auto"/>
              <w:bottom w:val="single" w:sz="4" w:space="0" w:color="auto"/>
              <w:right w:val="single" w:sz="8" w:space="0" w:color="auto"/>
            </w:tcBorders>
          </w:tcPr>
          <w:p w14:paraId="0FA30D04" w14:textId="77777777" w:rsidR="00353069" w:rsidRPr="002326AC" w:rsidRDefault="00353069" w:rsidP="00032B9A">
            <w:pPr>
              <w:pStyle w:val="TableCellHead"/>
              <w:keepNext w:val="0"/>
              <w:keepLines w:val="0"/>
              <w:spacing w:before="40" w:after="40" w:line="240" w:lineRule="auto"/>
              <w:rPr>
                <w:lang w:val="sv-SE"/>
              </w:rPr>
            </w:pPr>
            <w:r w:rsidRPr="002326AC">
              <w:rPr>
                <w:u w:val="none"/>
                <w:lang w:val="sv-SE"/>
              </w:rPr>
              <w:t>Antal patienter</w:t>
            </w:r>
          </w:p>
        </w:tc>
        <w:tc>
          <w:tcPr>
            <w:tcW w:w="1920" w:type="dxa"/>
            <w:tcBorders>
              <w:top w:val="single" w:sz="8" w:space="0" w:color="auto"/>
              <w:left w:val="single" w:sz="8" w:space="0" w:color="auto"/>
              <w:bottom w:val="single" w:sz="4" w:space="0" w:color="auto"/>
              <w:right w:val="single" w:sz="8" w:space="0" w:color="auto"/>
            </w:tcBorders>
          </w:tcPr>
          <w:p w14:paraId="7D37162F" w14:textId="77777777" w:rsidR="00353069" w:rsidRPr="002326AC" w:rsidRDefault="00353069" w:rsidP="00032B9A">
            <w:pPr>
              <w:pStyle w:val="TextTi10"/>
              <w:ind w:left="240"/>
              <w:jc w:val="center"/>
              <w:rPr>
                <w:lang w:val="sv-SE"/>
              </w:rPr>
            </w:pPr>
            <w:r w:rsidRPr="002326AC">
              <w:rPr>
                <w:lang w:val="sv-SE"/>
              </w:rPr>
              <w:t>444</w:t>
            </w:r>
          </w:p>
        </w:tc>
        <w:tc>
          <w:tcPr>
            <w:tcW w:w="2201" w:type="dxa"/>
            <w:tcBorders>
              <w:top w:val="single" w:sz="8" w:space="0" w:color="auto"/>
              <w:left w:val="single" w:sz="8" w:space="0" w:color="auto"/>
              <w:bottom w:val="single" w:sz="4" w:space="0" w:color="auto"/>
              <w:right w:val="single" w:sz="8" w:space="0" w:color="auto"/>
            </w:tcBorders>
          </w:tcPr>
          <w:p w14:paraId="455B1112" w14:textId="77777777" w:rsidR="00353069" w:rsidRPr="00CE71A4" w:rsidRDefault="00353069" w:rsidP="00CE71A4">
            <w:r w:rsidRPr="00CE71A4">
              <w:t>434</w:t>
            </w:r>
          </w:p>
        </w:tc>
      </w:tr>
      <w:tr w:rsidR="00353069" w:rsidRPr="002326AC" w14:paraId="0EFFE0F8" w14:textId="77777777" w:rsidTr="00353069">
        <w:trPr>
          <w:cantSplit/>
        </w:trPr>
        <w:tc>
          <w:tcPr>
            <w:tcW w:w="6578" w:type="dxa"/>
            <w:gridSpan w:val="3"/>
            <w:tcBorders>
              <w:top w:val="single" w:sz="4" w:space="0" w:color="auto"/>
              <w:left w:val="single" w:sz="8" w:space="0" w:color="auto"/>
              <w:bottom w:val="single" w:sz="4" w:space="0" w:color="auto"/>
              <w:right w:val="single" w:sz="8" w:space="0" w:color="auto"/>
            </w:tcBorders>
          </w:tcPr>
          <w:p w14:paraId="1BBF251F" w14:textId="77777777" w:rsidR="00353069" w:rsidRPr="00CE71A4" w:rsidRDefault="00353069" w:rsidP="00032B9A">
            <w:pPr>
              <w:pStyle w:val="TextTi10"/>
              <w:rPr>
                <w:bCs/>
                <w:lang w:val="sv-SE"/>
              </w:rPr>
            </w:pPr>
            <w:r w:rsidRPr="00CE71A4">
              <w:rPr>
                <w:bCs/>
                <w:lang w:val="sv-SE"/>
              </w:rPr>
              <w:t>Överlevnad</w:t>
            </w:r>
          </w:p>
        </w:tc>
      </w:tr>
      <w:tr w:rsidR="00353069" w:rsidRPr="002326AC" w14:paraId="1E37D964" w14:textId="77777777" w:rsidTr="00353069">
        <w:trPr>
          <w:cantSplit/>
        </w:trPr>
        <w:tc>
          <w:tcPr>
            <w:tcW w:w="2457" w:type="dxa"/>
            <w:tcBorders>
              <w:top w:val="single" w:sz="4" w:space="0" w:color="auto"/>
              <w:left w:val="single" w:sz="4" w:space="0" w:color="auto"/>
              <w:bottom w:val="single" w:sz="4" w:space="0" w:color="auto"/>
              <w:right w:val="single" w:sz="4" w:space="0" w:color="auto"/>
            </w:tcBorders>
          </w:tcPr>
          <w:p w14:paraId="0966413F" w14:textId="77777777" w:rsidR="00353069" w:rsidRPr="002326AC" w:rsidRDefault="00353069" w:rsidP="00032B9A">
            <w:pPr>
              <w:pStyle w:val="TextTi10"/>
              <w:ind w:left="240"/>
              <w:rPr>
                <w:lang w:val="sv-SE"/>
              </w:rPr>
            </w:pPr>
            <w:r w:rsidRPr="002326AC">
              <w:rPr>
                <w:lang w:val="sv-SE"/>
              </w:rPr>
              <w:t>Median (månader)</w:t>
            </w:r>
          </w:p>
        </w:tc>
        <w:tc>
          <w:tcPr>
            <w:tcW w:w="1920" w:type="dxa"/>
            <w:tcBorders>
              <w:top w:val="single" w:sz="4" w:space="0" w:color="auto"/>
              <w:left w:val="single" w:sz="4" w:space="0" w:color="auto"/>
              <w:bottom w:val="single" w:sz="4" w:space="0" w:color="auto"/>
              <w:right w:val="single" w:sz="4" w:space="0" w:color="auto"/>
            </w:tcBorders>
          </w:tcPr>
          <w:p w14:paraId="32E1B560" w14:textId="77777777" w:rsidR="00353069" w:rsidRPr="002326AC" w:rsidRDefault="00353069" w:rsidP="00032B9A">
            <w:pPr>
              <w:pStyle w:val="TextTi10"/>
              <w:ind w:left="240"/>
              <w:jc w:val="center"/>
              <w:rPr>
                <w:lang w:val="sv-SE"/>
              </w:rPr>
            </w:pPr>
            <w:r w:rsidRPr="002326AC">
              <w:rPr>
                <w:lang w:val="sv-SE"/>
              </w:rPr>
              <w:t>10,3</w:t>
            </w:r>
          </w:p>
        </w:tc>
        <w:tc>
          <w:tcPr>
            <w:tcW w:w="2201" w:type="dxa"/>
            <w:tcBorders>
              <w:top w:val="single" w:sz="4" w:space="0" w:color="auto"/>
              <w:left w:val="single" w:sz="4" w:space="0" w:color="auto"/>
              <w:bottom w:val="single" w:sz="4" w:space="0" w:color="auto"/>
              <w:right w:val="single" w:sz="4" w:space="0" w:color="auto"/>
            </w:tcBorders>
          </w:tcPr>
          <w:p w14:paraId="17F7F327" w14:textId="77777777" w:rsidR="00353069" w:rsidRPr="002326AC" w:rsidRDefault="00353069" w:rsidP="00032B9A">
            <w:pPr>
              <w:pStyle w:val="TextTi10"/>
              <w:ind w:left="240"/>
              <w:jc w:val="center"/>
              <w:rPr>
                <w:lang w:val="sv-SE"/>
              </w:rPr>
            </w:pPr>
            <w:r w:rsidRPr="002326AC">
              <w:rPr>
                <w:lang w:val="sv-SE"/>
              </w:rPr>
              <w:t>12,3</w:t>
            </w:r>
          </w:p>
        </w:tc>
      </w:tr>
      <w:tr w:rsidR="00353069" w:rsidRPr="002326AC" w14:paraId="5ADA6914" w14:textId="77777777" w:rsidTr="00353069">
        <w:trPr>
          <w:cantSplit/>
        </w:trPr>
        <w:tc>
          <w:tcPr>
            <w:tcW w:w="2457" w:type="dxa"/>
            <w:tcBorders>
              <w:top w:val="single" w:sz="4" w:space="0" w:color="auto"/>
              <w:left w:val="single" w:sz="4" w:space="0" w:color="auto"/>
              <w:bottom w:val="single" w:sz="4" w:space="0" w:color="auto"/>
              <w:right w:val="single" w:sz="4" w:space="0" w:color="auto"/>
            </w:tcBorders>
          </w:tcPr>
          <w:p w14:paraId="5F9B89F9" w14:textId="77777777" w:rsidR="00353069" w:rsidRPr="002326AC" w:rsidRDefault="00353069" w:rsidP="00032B9A">
            <w:pPr>
              <w:pStyle w:val="TextTi10"/>
              <w:ind w:left="240"/>
              <w:rPr>
                <w:lang w:val="sv-SE"/>
              </w:rPr>
            </w:pPr>
            <w:r w:rsidRPr="002326AC">
              <w:rPr>
                <w:lang w:val="sv-SE"/>
              </w:rPr>
              <w:t>Hazard ratio</w:t>
            </w:r>
          </w:p>
          <w:p w14:paraId="6D08FB95" w14:textId="77777777" w:rsidR="00353069" w:rsidRPr="002326AC" w:rsidRDefault="00353069" w:rsidP="00032B9A">
            <w:pPr>
              <w:pStyle w:val="TextTi10"/>
              <w:ind w:left="240"/>
              <w:rPr>
                <w:lang w:val="sv-SE"/>
              </w:rPr>
            </w:pPr>
          </w:p>
        </w:tc>
        <w:tc>
          <w:tcPr>
            <w:tcW w:w="4121" w:type="dxa"/>
            <w:gridSpan w:val="2"/>
            <w:tcBorders>
              <w:top w:val="single" w:sz="4" w:space="0" w:color="auto"/>
              <w:left w:val="single" w:sz="4" w:space="0" w:color="auto"/>
              <w:bottom w:val="single" w:sz="4" w:space="0" w:color="auto"/>
              <w:right w:val="single" w:sz="4" w:space="0" w:color="auto"/>
            </w:tcBorders>
          </w:tcPr>
          <w:p w14:paraId="0CA87313" w14:textId="324F563B" w:rsidR="00353069" w:rsidRPr="002326AC" w:rsidRDefault="00353069" w:rsidP="00032B9A">
            <w:pPr>
              <w:pStyle w:val="TextTi10"/>
              <w:ind w:left="240"/>
              <w:jc w:val="center"/>
              <w:rPr>
                <w:lang w:val="sv-SE"/>
              </w:rPr>
            </w:pPr>
            <w:r w:rsidRPr="002326AC">
              <w:rPr>
                <w:lang w:val="sv-SE"/>
              </w:rPr>
              <w:t>0,80 (p</w:t>
            </w:r>
            <w:r w:rsidR="003C0304">
              <w:rPr>
                <w:lang w:val="sv-SE"/>
              </w:rPr>
              <w:t xml:space="preserve"> </w:t>
            </w:r>
            <w:r w:rsidRPr="002326AC">
              <w:rPr>
                <w:lang w:val="sv-SE"/>
              </w:rPr>
              <w:t>=</w:t>
            </w:r>
            <w:r w:rsidR="003C0304">
              <w:rPr>
                <w:lang w:val="sv-SE"/>
              </w:rPr>
              <w:t xml:space="preserve"> </w:t>
            </w:r>
            <w:r w:rsidRPr="002326AC">
              <w:rPr>
                <w:lang w:val="sv-SE"/>
              </w:rPr>
              <w:t>0,003)</w:t>
            </w:r>
          </w:p>
          <w:p w14:paraId="355361C4" w14:textId="77777777" w:rsidR="00353069" w:rsidRPr="002326AC" w:rsidRDefault="00353069" w:rsidP="00032B9A">
            <w:pPr>
              <w:pStyle w:val="TextTi10"/>
              <w:ind w:left="240"/>
              <w:jc w:val="center"/>
              <w:rPr>
                <w:lang w:val="sv-SE"/>
              </w:rPr>
            </w:pPr>
            <w:r w:rsidRPr="002326AC">
              <w:rPr>
                <w:lang w:val="sv-SE"/>
              </w:rPr>
              <w:t>95% KI (0,69</w:t>
            </w:r>
            <w:r w:rsidR="00CF16DE" w:rsidRPr="002326AC">
              <w:rPr>
                <w:lang w:val="sv-SE"/>
              </w:rPr>
              <w:t>;</w:t>
            </w:r>
            <w:r w:rsidRPr="002326AC">
              <w:rPr>
                <w:lang w:val="sv-SE"/>
              </w:rPr>
              <w:t xml:space="preserve"> 0,93)</w:t>
            </w:r>
          </w:p>
        </w:tc>
      </w:tr>
      <w:tr w:rsidR="00353069" w:rsidRPr="002326AC" w14:paraId="3820CB6D" w14:textId="77777777" w:rsidTr="00353069">
        <w:trPr>
          <w:cantSplit/>
        </w:trPr>
        <w:tc>
          <w:tcPr>
            <w:tcW w:w="6578" w:type="dxa"/>
            <w:gridSpan w:val="3"/>
            <w:tcBorders>
              <w:top w:val="single" w:sz="4" w:space="0" w:color="auto"/>
              <w:left w:val="single" w:sz="4" w:space="0" w:color="auto"/>
              <w:bottom w:val="single" w:sz="4" w:space="0" w:color="auto"/>
              <w:right w:val="single" w:sz="4" w:space="0" w:color="auto"/>
            </w:tcBorders>
          </w:tcPr>
          <w:p w14:paraId="07FE0C0C" w14:textId="77777777" w:rsidR="00353069" w:rsidRPr="00CE71A4" w:rsidRDefault="00353069" w:rsidP="00032B9A">
            <w:pPr>
              <w:pStyle w:val="TextTi10"/>
              <w:rPr>
                <w:bCs/>
                <w:lang w:val="sv-SE"/>
              </w:rPr>
            </w:pPr>
            <w:r w:rsidRPr="00CE71A4">
              <w:rPr>
                <w:bCs/>
                <w:lang w:val="sv-SE"/>
              </w:rPr>
              <w:t>Progressionsfri överlevnad</w:t>
            </w:r>
          </w:p>
        </w:tc>
      </w:tr>
      <w:tr w:rsidR="00353069" w:rsidRPr="002326AC" w14:paraId="75C2A499" w14:textId="77777777" w:rsidTr="00353069">
        <w:trPr>
          <w:cantSplit/>
        </w:trPr>
        <w:tc>
          <w:tcPr>
            <w:tcW w:w="2457" w:type="dxa"/>
            <w:tcBorders>
              <w:top w:val="single" w:sz="4" w:space="0" w:color="auto"/>
              <w:left w:val="single" w:sz="4" w:space="0" w:color="auto"/>
              <w:bottom w:val="single" w:sz="4" w:space="0" w:color="auto"/>
              <w:right w:val="single" w:sz="4" w:space="0" w:color="auto"/>
            </w:tcBorders>
            <w:vAlign w:val="center"/>
          </w:tcPr>
          <w:p w14:paraId="5D28EEBC" w14:textId="77777777" w:rsidR="00353069" w:rsidRPr="002326AC" w:rsidRDefault="00353069" w:rsidP="00032B9A">
            <w:pPr>
              <w:pStyle w:val="TextTi10"/>
              <w:ind w:left="240"/>
              <w:rPr>
                <w:lang w:val="sv-SE"/>
              </w:rPr>
            </w:pPr>
            <w:r w:rsidRPr="002326AC">
              <w:rPr>
                <w:lang w:val="sv-SE"/>
              </w:rPr>
              <w:t>Median (månader)</w:t>
            </w:r>
          </w:p>
        </w:tc>
        <w:tc>
          <w:tcPr>
            <w:tcW w:w="1920" w:type="dxa"/>
            <w:tcBorders>
              <w:top w:val="single" w:sz="4" w:space="0" w:color="auto"/>
              <w:left w:val="single" w:sz="4" w:space="0" w:color="auto"/>
              <w:bottom w:val="single" w:sz="4" w:space="0" w:color="auto"/>
              <w:right w:val="single" w:sz="4" w:space="0" w:color="auto"/>
            </w:tcBorders>
            <w:vAlign w:val="center"/>
          </w:tcPr>
          <w:p w14:paraId="065B8FD9" w14:textId="77777777" w:rsidR="00353069" w:rsidRPr="002326AC" w:rsidRDefault="00353069" w:rsidP="00032B9A">
            <w:pPr>
              <w:pStyle w:val="TextTi10"/>
              <w:ind w:left="240"/>
              <w:jc w:val="center"/>
              <w:rPr>
                <w:lang w:val="sv-SE"/>
              </w:rPr>
            </w:pPr>
            <w:r w:rsidRPr="002326AC">
              <w:rPr>
                <w:lang w:val="sv-SE"/>
              </w:rPr>
              <w:t>4,8</w:t>
            </w:r>
          </w:p>
        </w:tc>
        <w:tc>
          <w:tcPr>
            <w:tcW w:w="2201" w:type="dxa"/>
            <w:tcBorders>
              <w:top w:val="single" w:sz="4" w:space="0" w:color="auto"/>
              <w:left w:val="single" w:sz="4" w:space="0" w:color="auto"/>
              <w:bottom w:val="single" w:sz="4" w:space="0" w:color="auto"/>
              <w:right w:val="single" w:sz="4" w:space="0" w:color="auto"/>
            </w:tcBorders>
            <w:vAlign w:val="center"/>
          </w:tcPr>
          <w:p w14:paraId="01AA1A61" w14:textId="77777777" w:rsidR="00353069" w:rsidRPr="002326AC" w:rsidRDefault="00353069" w:rsidP="00032B9A">
            <w:pPr>
              <w:pStyle w:val="TextTi10"/>
              <w:ind w:left="240"/>
              <w:jc w:val="center"/>
              <w:rPr>
                <w:lang w:val="sv-SE"/>
              </w:rPr>
            </w:pPr>
            <w:r w:rsidRPr="002326AC">
              <w:rPr>
                <w:lang w:val="sv-SE"/>
              </w:rPr>
              <w:t>6,4</w:t>
            </w:r>
          </w:p>
        </w:tc>
      </w:tr>
      <w:tr w:rsidR="00353069" w:rsidRPr="002326AC" w14:paraId="638F5F7B" w14:textId="77777777" w:rsidTr="00353069">
        <w:trPr>
          <w:cantSplit/>
        </w:trPr>
        <w:tc>
          <w:tcPr>
            <w:tcW w:w="2457" w:type="dxa"/>
            <w:tcBorders>
              <w:top w:val="single" w:sz="4" w:space="0" w:color="auto"/>
              <w:left w:val="single" w:sz="4" w:space="0" w:color="auto"/>
              <w:bottom w:val="single" w:sz="4" w:space="0" w:color="auto"/>
              <w:right w:val="single" w:sz="4" w:space="0" w:color="auto"/>
            </w:tcBorders>
          </w:tcPr>
          <w:p w14:paraId="4731659D" w14:textId="77777777" w:rsidR="00353069" w:rsidRPr="002326AC" w:rsidRDefault="00353069" w:rsidP="00032B9A">
            <w:pPr>
              <w:pStyle w:val="TextTi10"/>
              <w:ind w:left="240"/>
              <w:rPr>
                <w:lang w:val="sv-SE"/>
              </w:rPr>
            </w:pPr>
            <w:r w:rsidRPr="002326AC">
              <w:rPr>
                <w:lang w:val="sv-SE"/>
              </w:rPr>
              <w:t>Hazard ratio</w:t>
            </w:r>
          </w:p>
          <w:p w14:paraId="4D1409EE" w14:textId="77777777" w:rsidR="00353069" w:rsidRPr="002326AC" w:rsidRDefault="00353069" w:rsidP="00032B9A">
            <w:pPr>
              <w:pStyle w:val="TextTi10"/>
              <w:ind w:left="240"/>
              <w:rPr>
                <w:lang w:val="sv-SE"/>
              </w:rPr>
            </w:pPr>
          </w:p>
        </w:tc>
        <w:tc>
          <w:tcPr>
            <w:tcW w:w="4121" w:type="dxa"/>
            <w:gridSpan w:val="2"/>
            <w:tcBorders>
              <w:top w:val="single" w:sz="4" w:space="0" w:color="auto"/>
              <w:left w:val="single" w:sz="4" w:space="0" w:color="auto"/>
              <w:bottom w:val="single" w:sz="4" w:space="0" w:color="auto"/>
              <w:right w:val="single" w:sz="4" w:space="0" w:color="auto"/>
            </w:tcBorders>
          </w:tcPr>
          <w:p w14:paraId="14CDDDC2" w14:textId="2373779B" w:rsidR="00353069" w:rsidRPr="002326AC" w:rsidRDefault="00353069" w:rsidP="00032B9A">
            <w:pPr>
              <w:pStyle w:val="TextTi10"/>
              <w:ind w:left="240"/>
              <w:jc w:val="center"/>
              <w:rPr>
                <w:lang w:val="sv-SE"/>
              </w:rPr>
            </w:pPr>
            <w:r w:rsidRPr="002326AC">
              <w:rPr>
                <w:lang w:val="sv-SE"/>
              </w:rPr>
              <w:t>0,65 (p</w:t>
            </w:r>
            <w:r w:rsidR="003C0304">
              <w:rPr>
                <w:lang w:val="sv-SE"/>
              </w:rPr>
              <w:t xml:space="preserve"> </w:t>
            </w:r>
            <w:r w:rsidRPr="002326AC">
              <w:rPr>
                <w:lang w:val="sv-SE"/>
              </w:rPr>
              <w:t>&lt;</w:t>
            </w:r>
            <w:r w:rsidR="003C0304">
              <w:rPr>
                <w:lang w:val="sv-SE"/>
              </w:rPr>
              <w:t xml:space="preserve"> </w:t>
            </w:r>
            <w:r w:rsidRPr="002326AC">
              <w:rPr>
                <w:lang w:val="sv-SE"/>
              </w:rPr>
              <w:t>0,0001)</w:t>
            </w:r>
          </w:p>
          <w:p w14:paraId="38C11D57" w14:textId="77777777" w:rsidR="00353069" w:rsidRPr="002326AC" w:rsidRDefault="00353069" w:rsidP="0097591B">
            <w:pPr>
              <w:pStyle w:val="TextTi10"/>
              <w:ind w:left="240"/>
              <w:jc w:val="center"/>
              <w:rPr>
                <w:lang w:val="sv-SE"/>
              </w:rPr>
            </w:pPr>
            <w:r w:rsidRPr="002326AC">
              <w:rPr>
                <w:lang w:val="sv-SE"/>
              </w:rPr>
              <w:t>95% KI (0,56</w:t>
            </w:r>
            <w:r w:rsidR="00CF16DE" w:rsidRPr="002326AC">
              <w:rPr>
                <w:lang w:val="sv-SE"/>
              </w:rPr>
              <w:t>;</w:t>
            </w:r>
            <w:r w:rsidRPr="002326AC">
              <w:rPr>
                <w:lang w:val="sv-SE"/>
              </w:rPr>
              <w:t xml:space="preserve"> 0,76)</w:t>
            </w:r>
          </w:p>
        </w:tc>
      </w:tr>
      <w:tr w:rsidR="00353069" w:rsidRPr="002326AC" w14:paraId="01F94D4D" w14:textId="77777777" w:rsidTr="00353069">
        <w:trPr>
          <w:cantSplit/>
        </w:trPr>
        <w:tc>
          <w:tcPr>
            <w:tcW w:w="6578" w:type="dxa"/>
            <w:gridSpan w:val="3"/>
            <w:tcBorders>
              <w:top w:val="single" w:sz="4" w:space="0" w:color="auto"/>
              <w:left w:val="single" w:sz="4" w:space="0" w:color="auto"/>
              <w:bottom w:val="single" w:sz="4" w:space="0" w:color="auto"/>
              <w:right w:val="single" w:sz="4" w:space="0" w:color="auto"/>
            </w:tcBorders>
          </w:tcPr>
          <w:p w14:paraId="0E4ED976" w14:textId="77777777" w:rsidR="00353069" w:rsidRPr="00CE71A4" w:rsidRDefault="00353069" w:rsidP="00032B9A">
            <w:pPr>
              <w:pStyle w:val="TextTi10"/>
              <w:rPr>
                <w:bCs/>
                <w:lang w:val="sv-SE"/>
              </w:rPr>
            </w:pPr>
            <w:r w:rsidRPr="00CE71A4">
              <w:rPr>
                <w:bCs/>
                <w:lang w:val="sv-SE"/>
              </w:rPr>
              <w:t>Responsfrekvens</w:t>
            </w:r>
          </w:p>
        </w:tc>
      </w:tr>
      <w:tr w:rsidR="00353069" w:rsidRPr="002326AC" w14:paraId="4704617E" w14:textId="77777777" w:rsidTr="00353069">
        <w:trPr>
          <w:cantSplit/>
        </w:trPr>
        <w:tc>
          <w:tcPr>
            <w:tcW w:w="2457" w:type="dxa"/>
            <w:tcBorders>
              <w:top w:val="single" w:sz="4" w:space="0" w:color="auto"/>
              <w:left w:val="single" w:sz="4" w:space="0" w:color="auto"/>
              <w:bottom w:val="single" w:sz="4" w:space="0" w:color="auto"/>
              <w:right w:val="single" w:sz="4" w:space="0" w:color="auto"/>
            </w:tcBorders>
          </w:tcPr>
          <w:p w14:paraId="541736BF" w14:textId="77777777" w:rsidR="00353069" w:rsidRPr="002326AC" w:rsidRDefault="00353069" w:rsidP="00032B9A">
            <w:pPr>
              <w:pStyle w:val="TextTi10"/>
              <w:ind w:left="240"/>
              <w:rPr>
                <w:lang w:val="sv-SE"/>
              </w:rPr>
            </w:pPr>
            <w:r w:rsidRPr="002326AC">
              <w:rPr>
                <w:lang w:val="sv-SE"/>
              </w:rPr>
              <w:t>Frekvens (procent)</w:t>
            </w:r>
          </w:p>
          <w:p w14:paraId="199C2AF0" w14:textId="77777777" w:rsidR="00353069" w:rsidRPr="002326AC" w:rsidRDefault="00353069" w:rsidP="00032B9A">
            <w:pPr>
              <w:pStyle w:val="TextTi10"/>
              <w:ind w:left="240"/>
              <w:rPr>
                <w:lang w:val="sv-SE"/>
              </w:rPr>
            </w:pPr>
          </w:p>
        </w:tc>
        <w:tc>
          <w:tcPr>
            <w:tcW w:w="1920" w:type="dxa"/>
            <w:tcBorders>
              <w:top w:val="single" w:sz="4" w:space="0" w:color="auto"/>
              <w:left w:val="single" w:sz="4" w:space="0" w:color="auto"/>
              <w:bottom w:val="single" w:sz="4" w:space="0" w:color="auto"/>
              <w:right w:val="single" w:sz="4" w:space="0" w:color="auto"/>
            </w:tcBorders>
          </w:tcPr>
          <w:p w14:paraId="1727F2BC" w14:textId="77777777" w:rsidR="00353069" w:rsidRPr="002326AC" w:rsidRDefault="00353069" w:rsidP="00032B9A">
            <w:pPr>
              <w:pStyle w:val="TextTi10"/>
              <w:ind w:left="240"/>
              <w:jc w:val="center"/>
              <w:rPr>
                <w:lang w:val="sv-SE"/>
              </w:rPr>
            </w:pPr>
            <w:r w:rsidRPr="002326AC">
              <w:rPr>
                <w:lang w:val="sv-SE"/>
              </w:rPr>
              <w:t>12,9</w:t>
            </w:r>
          </w:p>
        </w:tc>
        <w:tc>
          <w:tcPr>
            <w:tcW w:w="2201" w:type="dxa"/>
            <w:tcBorders>
              <w:top w:val="single" w:sz="4" w:space="0" w:color="auto"/>
              <w:left w:val="single" w:sz="4" w:space="0" w:color="auto"/>
              <w:bottom w:val="single" w:sz="4" w:space="0" w:color="auto"/>
              <w:right w:val="single" w:sz="4" w:space="0" w:color="auto"/>
            </w:tcBorders>
          </w:tcPr>
          <w:p w14:paraId="7297DCF4" w14:textId="4A1EB7BB" w:rsidR="00353069" w:rsidRPr="002326AC" w:rsidRDefault="00353069" w:rsidP="00032B9A">
            <w:pPr>
              <w:pStyle w:val="TextTi10"/>
              <w:ind w:left="240"/>
              <w:jc w:val="center"/>
              <w:rPr>
                <w:lang w:val="sv-SE"/>
              </w:rPr>
            </w:pPr>
            <w:r w:rsidRPr="002326AC">
              <w:rPr>
                <w:lang w:val="sv-SE"/>
              </w:rPr>
              <w:t>29,0 (p</w:t>
            </w:r>
            <w:r w:rsidR="00F6194F">
              <w:rPr>
                <w:lang w:val="sv-SE"/>
              </w:rPr>
              <w:t xml:space="preserve"> </w:t>
            </w:r>
            <w:r w:rsidRPr="002326AC">
              <w:rPr>
                <w:lang w:val="sv-SE"/>
              </w:rPr>
              <w:t>&lt;</w:t>
            </w:r>
            <w:r w:rsidR="003C0304">
              <w:rPr>
                <w:lang w:val="sv-SE"/>
              </w:rPr>
              <w:t xml:space="preserve"> </w:t>
            </w:r>
            <w:r w:rsidRPr="002326AC">
              <w:rPr>
                <w:lang w:val="sv-SE"/>
              </w:rPr>
              <w:t>0,0001)</w:t>
            </w:r>
          </w:p>
        </w:tc>
      </w:tr>
    </w:tbl>
    <w:p w14:paraId="0E1D0B7F" w14:textId="77777777" w:rsidR="00353069" w:rsidRPr="002326AC" w:rsidRDefault="00353069" w:rsidP="00353069">
      <w:pPr>
        <w:rPr>
          <w:lang w:val="sv-SE"/>
        </w:rPr>
      </w:pPr>
    </w:p>
    <w:p w14:paraId="0B4ED01F" w14:textId="77777777" w:rsidR="00353069" w:rsidRPr="002326AC" w:rsidRDefault="00353069" w:rsidP="00353069">
      <w:pPr>
        <w:rPr>
          <w:lang w:val="sv-SE"/>
        </w:rPr>
      </w:pPr>
      <w:r w:rsidRPr="002326AC">
        <w:rPr>
          <w:lang w:val="sv-SE"/>
        </w:rPr>
        <w:t>I en explorativ analys var överlevnadsvinsten mindre uttalad i den subgrupp av patienter som inte hade adenokarcinom.</w:t>
      </w:r>
    </w:p>
    <w:p w14:paraId="6992E597" w14:textId="77777777" w:rsidR="00353069" w:rsidRPr="002326AC" w:rsidRDefault="00353069" w:rsidP="00353069">
      <w:pPr>
        <w:rPr>
          <w:lang w:val="sv-SE"/>
        </w:rPr>
      </w:pPr>
    </w:p>
    <w:p w14:paraId="437EB1C4" w14:textId="77777777" w:rsidR="00353069" w:rsidRPr="002326AC" w:rsidRDefault="00353069" w:rsidP="009C7364">
      <w:pPr>
        <w:keepNext/>
        <w:rPr>
          <w:i/>
          <w:lang w:val="sv-SE"/>
        </w:rPr>
      </w:pPr>
      <w:r w:rsidRPr="002326AC">
        <w:rPr>
          <w:i/>
          <w:lang w:val="sv-SE"/>
        </w:rPr>
        <w:t>BO17704</w:t>
      </w:r>
    </w:p>
    <w:p w14:paraId="6E7672DC" w14:textId="77777777" w:rsidR="00353069" w:rsidRPr="002326AC" w:rsidRDefault="00353069" w:rsidP="00353069">
      <w:pPr>
        <w:tabs>
          <w:tab w:val="left" w:pos="1320"/>
        </w:tabs>
        <w:rPr>
          <w:szCs w:val="22"/>
          <w:lang w:val="sv-SE"/>
        </w:rPr>
      </w:pPr>
      <w:r w:rsidRPr="002326AC">
        <w:rPr>
          <w:szCs w:val="22"/>
          <w:lang w:val="sv-SE"/>
        </w:rPr>
        <w:t>Studie BO17704 var en randomiserad, dubbelblind fas III-studie med Avastin som tillägg till cisplatin och gemcitabin jämfört med placebo, cisplatin och gemcitabin hos patienter med lokalt avancerad (stadium IIIb med supraklavikulära lymfnodmetastaser eller med malign pleural eller perikardiell vätskeutgjutning), metastaserad eller recidiverad icke-småcellig lungcancer ej av skivepiteltyp, och som tidigare inte fått kemoterapibehandling. Den primära effektvariabeln var progressionsfri överlevnad och sekundära effektvariabler i studien inkluderade duration av överlevnad.</w:t>
      </w:r>
    </w:p>
    <w:p w14:paraId="512146C6" w14:textId="77777777" w:rsidR="00353069" w:rsidRPr="002326AC" w:rsidRDefault="00353069" w:rsidP="00353069">
      <w:pPr>
        <w:tabs>
          <w:tab w:val="left" w:pos="1320"/>
        </w:tabs>
        <w:rPr>
          <w:szCs w:val="22"/>
          <w:lang w:val="sv-SE"/>
        </w:rPr>
      </w:pPr>
    </w:p>
    <w:p w14:paraId="04A506A8" w14:textId="5E2FDEA7" w:rsidR="00353069" w:rsidRPr="002326AC" w:rsidRDefault="00353069" w:rsidP="00353069">
      <w:pPr>
        <w:tabs>
          <w:tab w:val="left" w:pos="1320"/>
        </w:tabs>
        <w:rPr>
          <w:szCs w:val="22"/>
          <w:lang w:val="sv-SE"/>
        </w:rPr>
      </w:pPr>
      <w:r w:rsidRPr="002326AC">
        <w:rPr>
          <w:szCs w:val="22"/>
          <w:lang w:val="sv-SE"/>
        </w:rPr>
        <w:t>Patienter randomiserades till platinabaserad kemoterapi, cisplatin 80 mg/m</w:t>
      </w:r>
      <w:r w:rsidRPr="002326AC">
        <w:rPr>
          <w:szCs w:val="22"/>
          <w:vertAlign w:val="superscript"/>
          <w:lang w:val="sv-SE"/>
        </w:rPr>
        <w:t>2</w:t>
      </w:r>
      <w:r w:rsidRPr="002326AC">
        <w:rPr>
          <w:szCs w:val="22"/>
          <w:lang w:val="sv-SE"/>
        </w:rPr>
        <w:t xml:space="preserve"> </w:t>
      </w:r>
      <w:r w:rsidR="004D5015" w:rsidRPr="002326AC">
        <w:rPr>
          <w:szCs w:val="22"/>
          <w:lang w:val="sv-SE"/>
        </w:rPr>
        <w:t xml:space="preserve">intravenös </w:t>
      </w:r>
      <w:r w:rsidRPr="002326AC">
        <w:rPr>
          <w:szCs w:val="22"/>
          <w:lang w:val="sv-SE"/>
        </w:rPr>
        <w:t>infusion på dag 1 och gemcitabin 1250 mg/m</w:t>
      </w:r>
      <w:r w:rsidRPr="002326AC">
        <w:rPr>
          <w:szCs w:val="22"/>
          <w:vertAlign w:val="superscript"/>
          <w:lang w:val="sv-SE"/>
        </w:rPr>
        <w:t xml:space="preserve">2 </w:t>
      </w:r>
      <w:r w:rsidR="004D5015" w:rsidRPr="002326AC">
        <w:rPr>
          <w:szCs w:val="22"/>
          <w:lang w:val="sv-SE"/>
        </w:rPr>
        <w:t xml:space="preserve">intravenös </w:t>
      </w:r>
      <w:r w:rsidRPr="002326AC">
        <w:rPr>
          <w:szCs w:val="22"/>
          <w:lang w:val="sv-SE"/>
        </w:rPr>
        <w:t xml:space="preserve">infusion på dag 1 och 8 i varje 3-veckors cykel och i upp till 6 cykler (CG) med placebo eller CG med Avastin med en dos på 7,5 eller 15 mg/kg </w:t>
      </w:r>
      <w:r w:rsidR="003C0304">
        <w:rPr>
          <w:szCs w:val="22"/>
          <w:lang w:val="sv-SE"/>
        </w:rPr>
        <w:t>intravenös</w:t>
      </w:r>
      <w:r w:rsidRPr="002326AC">
        <w:rPr>
          <w:szCs w:val="22"/>
          <w:lang w:val="sv-SE"/>
        </w:rPr>
        <w:t xml:space="preserve"> infusion på dag 1 i varje 3-veckors cykel. I de Avastin-innehållande behandlingsgrupperna kunde patienter få Avastin i monoterapi var tredje vecka tills sjukdomsprogress eller oacceptabel toxicitet. Studieresultat visar att 94% (277</w:t>
      </w:r>
      <w:r w:rsidR="00F6194F">
        <w:rPr>
          <w:szCs w:val="22"/>
          <w:lang w:val="sv-SE"/>
        </w:rPr>
        <w:t xml:space="preserve"> </w:t>
      </w:r>
      <w:r w:rsidRPr="002326AC">
        <w:rPr>
          <w:szCs w:val="22"/>
          <w:lang w:val="sv-SE"/>
        </w:rPr>
        <w:t>/</w:t>
      </w:r>
      <w:r w:rsidR="00F6194F">
        <w:rPr>
          <w:szCs w:val="22"/>
          <w:lang w:val="sv-SE"/>
        </w:rPr>
        <w:t xml:space="preserve"> </w:t>
      </w:r>
      <w:r w:rsidRPr="002326AC">
        <w:rPr>
          <w:szCs w:val="22"/>
          <w:lang w:val="sv-SE"/>
        </w:rPr>
        <w:t xml:space="preserve">296) av utvärderingsbara patienter fortsatte med bevacizumab i </w:t>
      </w:r>
      <w:r w:rsidRPr="002326AC">
        <w:rPr>
          <w:szCs w:val="22"/>
          <w:lang w:val="sv-SE"/>
        </w:rPr>
        <w:lastRenderedPageBreak/>
        <w:t>monoterapi från cykel 7. En stor andel av patienterna (ungefär 62%) fortsatte med olika andra terapier mot cancer som ej specificerats i protokollet. Detta kan ha påverkat analysen av överlevnad.</w:t>
      </w:r>
    </w:p>
    <w:p w14:paraId="49FCFDA6" w14:textId="77777777" w:rsidR="00353069" w:rsidRPr="002326AC" w:rsidRDefault="00353069" w:rsidP="00353069">
      <w:pPr>
        <w:tabs>
          <w:tab w:val="left" w:pos="1320"/>
        </w:tabs>
        <w:rPr>
          <w:szCs w:val="22"/>
          <w:lang w:val="sv-SE"/>
        </w:rPr>
      </w:pPr>
    </w:p>
    <w:p w14:paraId="099BA000" w14:textId="77777777" w:rsidR="00353069" w:rsidRPr="002326AC" w:rsidRDefault="00353069" w:rsidP="00371241">
      <w:pPr>
        <w:tabs>
          <w:tab w:val="left" w:pos="1320"/>
        </w:tabs>
        <w:rPr>
          <w:szCs w:val="22"/>
          <w:lang w:val="sv-SE"/>
        </w:rPr>
      </w:pPr>
      <w:r w:rsidRPr="002326AC">
        <w:rPr>
          <w:szCs w:val="22"/>
          <w:lang w:val="sv-SE"/>
        </w:rPr>
        <w:t>Effektresultaten presenteras i Tabell</w:t>
      </w:r>
      <w:r w:rsidR="00621F0C" w:rsidRPr="002326AC">
        <w:rPr>
          <w:szCs w:val="22"/>
          <w:lang w:val="sv-SE"/>
        </w:rPr>
        <w:t> </w:t>
      </w:r>
      <w:r w:rsidR="00857264" w:rsidRPr="002326AC">
        <w:rPr>
          <w:szCs w:val="22"/>
          <w:lang w:val="sv-SE"/>
        </w:rPr>
        <w:t>1</w:t>
      </w:r>
      <w:r w:rsidR="00857264">
        <w:rPr>
          <w:szCs w:val="22"/>
          <w:lang w:val="sv-SE"/>
        </w:rPr>
        <w:t>3</w:t>
      </w:r>
      <w:r w:rsidRPr="002326AC">
        <w:rPr>
          <w:szCs w:val="22"/>
          <w:lang w:val="sv-SE"/>
        </w:rPr>
        <w:t>.</w:t>
      </w:r>
    </w:p>
    <w:p w14:paraId="3255D98C" w14:textId="77777777" w:rsidR="00353069" w:rsidRPr="002326AC" w:rsidRDefault="00353069" w:rsidP="00371241">
      <w:pPr>
        <w:tabs>
          <w:tab w:val="left" w:pos="1320"/>
        </w:tabs>
        <w:rPr>
          <w:szCs w:val="22"/>
          <w:lang w:val="sv-SE"/>
        </w:rPr>
      </w:pPr>
    </w:p>
    <w:p w14:paraId="22879685" w14:textId="77777777" w:rsidR="00353069" w:rsidRPr="002326AC" w:rsidRDefault="00353069" w:rsidP="00371241">
      <w:pPr>
        <w:tabs>
          <w:tab w:val="left" w:pos="1320"/>
        </w:tabs>
        <w:rPr>
          <w:b/>
          <w:lang w:val="sv-SE"/>
        </w:rPr>
      </w:pPr>
      <w:r w:rsidRPr="002326AC">
        <w:rPr>
          <w:b/>
          <w:lang w:val="sv-SE"/>
        </w:rPr>
        <w:t>Tabell</w:t>
      </w:r>
      <w:r w:rsidR="007C4FF8" w:rsidRPr="002326AC">
        <w:rPr>
          <w:b/>
          <w:lang w:val="sv-SE"/>
        </w:rPr>
        <w:t> </w:t>
      </w:r>
      <w:r w:rsidR="00857264" w:rsidRPr="002326AC">
        <w:rPr>
          <w:b/>
          <w:lang w:val="sv-SE"/>
        </w:rPr>
        <w:t>1</w:t>
      </w:r>
      <w:r w:rsidR="00857264">
        <w:rPr>
          <w:b/>
          <w:lang w:val="sv-SE"/>
        </w:rPr>
        <w:t>3</w:t>
      </w:r>
      <w:r w:rsidRPr="002326AC">
        <w:rPr>
          <w:b/>
          <w:lang w:val="sv-SE"/>
        </w:rPr>
        <w:tab/>
        <w:t xml:space="preserve">Effektresultat i studie BO17704 </w:t>
      </w:r>
    </w:p>
    <w:p w14:paraId="46A62ACE" w14:textId="77777777" w:rsidR="00353069" w:rsidRPr="002326AC" w:rsidRDefault="00353069" w:rsidP="00371241">
      <w:pPr>
        <w:tabs>
          <w:tab w:val="left" w:pos="1320"/>
        </w:tabs>
        <w:rPr>
          <w:lang w:val="sv-SE"/>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1829"/>
        <w:gridCol w:w="56"/>
        <w:gridCol w:w="2071"/>
        <w:gridCol w:w="84"/>
        <w:gridCol w:w="2160"/>
        <w:gridCol w:w="68"/>
        <w:gridCol w:w="2161"/>
        <w:gridCol w:w="21"/>
      </w:tblGrid>
      <w:tr w:rsidR="00353069" w:rsidRPr="007243A7" w14:paraId="2DE6B6B0" w14:textId="77777777" w:rsidTr="00F6194F">
        <w:trPr>
          <w:gridAfter w:val="1"/>
          <w:wAfter w:w="21" w:type="dxa"/>
          <w:cantSplit/>
          <w:tblHeader/>
          <w:jc w:val="center"/>
        </w:trPr>
        <w:tc>
          <w:tcPr>
            <w:tcW w:w="1829" w:type="dxa"/>
            <w:vAlign w:val="bottom"/>
          </w:tcPr>
          <w:p w14:paraId="6FC50D68" w14:textId="77777777" w:rsidR="00353069" w:rsidRPr="002326AC" w:rsidRDefault="00353069" w:rsidP="00371241">
            <w:pPr>
              <w:pStyle w:val="TableCellCenter"/>
              <w:keepNext w:val="0"/>
              <w:keepLines w:val="0"/>
              <w:rPr>
                <w:b/>
                <w:bCs/>
                <w:lang w:val="sv-SE"/>
              </w:rPr>
            </w:pPr>
          </w:p>
        </w:tc>
        <w:tc>
          <w:tcPr>
            <w:tcW w:w="2127" w:type="dxa"/>
            <w:gridSpan w:val="2"/>
            <w:vAlign w:val="bottom"/>
          </w:tcPr>
          <w:p w14:paraId="75A0302F" w14:textId="77777777" w:rsidR="00353069" w:rsidRPr="00CE71A4" w:rsidRDefault="00353069" w:rsidP="00371241">
            <w:pPr>
              <w:pStyle w:val="TableCellCenter"/>
              <w:keepNext w:val="0"/>
              <w:keepLines w:val="0"/>
              <w:spacing w:before="0" w:after="0"/>
              <w:jc w:val="left"/>
              <w:rPr>
                <w:lang w:val="en-GB"/>
              </w:rPr>
            </w:pPr>
            <w:r w:rsidRPr="00CE71A4">
              <w:rPr>
                <w:lang w:val="en-GB"/>
              </w:rPr>
              <w:t>Cisplatin/</w:t>
            </w:r>
            <w:proofErr w:type="spellStart"/>
            <w:r w:rsidRPr="00CE71A4">
              <w:rPr>
                <w:lang w:val="en-GB"/>
              </w:rPr>
              <w:t>Gemcitabin</w:t>
            </w:r>
            <w:proofErr w:type="spellEnd"/>
          </w:p>
          <w:p w14:paraId="1D658060" w14:textId="77777777" w:rsidR="00353069" w:rsidRPr="00CE71A4" w:rsidRDefault="00353069" w:rsidP="00371241">
            <w:pPr>
              <w:pStyle w:val="TableCellCenter"/>
              <w:keepNext w:val="0"/>
              <w:keepLines w:val="0"/>
              <w:spacing w:before="0" w:after="0"/>
              <w:jc w:val="left"/>
              <w:rPr>
                <w:lang w:val="en-GB"/>
              </w:rPr>
            </w:pPr>
            <w:r w:rsidRPr="00CE71A4">
              <w:rPr>
                <w:lang w:val="en-GB"/>
              </w:rPr>
              <w:t>+ placebo</w:t>
            </w:r>
          </w:p>
        </w:tc>
        <w:tc>
          <w:tcPr>
            <w:tcW w:w="2244" w:type="dxa"/>
            <w:gridSpan w:val="2"/>
            <w:vAlign w:val="bottom"/>
          </w:tcPr>
          <w:p w14:paraId="59FA9BBF" w14:textId="77777777" w:rsidR="00353069" w:rsidRPr="00CE71A4" w:rsidRDefault="00353069" w:rsidP="00371241">
            <w:pPr>
              <w:pStyle w:val="TableCellCenter"/>
              <w:keepNext w:val="0"/>
              <w:keepLines w:val="0"/>
              <w:spacing w:before="0" w:after="0"/>
              <w:jc w:val="left"/>
              <w:rPr>
                <w:lang w:val="sv-SE"/>
              </w:rPr>
            </w:pPr>
            <w:r w:rsidRPr="00CE71A4">
              <w:rPr>
                <w:lang w:val="sv-SE"/>
              </w:rPr>
              <w:t xml:space="preserve">Cisplatin/Gemcitabin </w:t>
            </w:r>
          </w:p>
          <w:p w14:paraId="7E35C30D" w14:textId="77777777" w:rsidR="00353069" w:rsidRPr="00CE71A4" w:rsidRDefault="00353069" w:rsidP="00371241">
            <w:pPr>
              <w:pStyle w:val="TableCellCenter"/>
              <w:keepNext w:val="0"/>
              <w:keepLines w:val="0"/>
              <w:spacing w:before="0" w:after="0"/>
              <w:jc w:val="left"/>
              <w:rPr>
                <w:lang w:val="sv-SE"/>
              </w:rPr>
            </w:pPr>
            <w:r w:rsidRPr="00CE71A4">
              <w:rPr>
                <w:lang w:val="sv-SE"/>
              </w:rPr>
              <w:t>+  Avastin</w:t>
            </w:r>
            <w:r w:rsidRPr="00CE71A4">
              <w:rPr>
                <w:lang w:val="sv-SE"/>
              </w:rPr>
              <w:br/>
              <w:t>7,5 mg/kg var 3:e vecka</w:t>
            </w:r>
          </w:p>
        </w:tc>
        <w:tc>
          <w:tcPr>
            <w:tcW w:w="2229" w:type="dxa"/>
            <w:gridSpan w:val="2"/>
            <w:vAlign w:val="bottom"/>
          </w:tcPr>
          <w:p w14:paraId="6F88D3AA" w14:textId="77777777" w:rsidR="00353069" w:rsidRPr="00CE71A4" w:rsidRDefault="00353069" w:rsidP="00371241">
            <w:pPr>
              <w:pStyle w:val="TableCellCenter"/>
              <w:keepNext w:val="0"/>
              <w:keepLines w:val="0"/>
              <w:spacing w:before="0" w:after="0"/>
              <w:jc w:val="left"/>
              <w:rPr>
                <w:lang w:val="sv-SE"/>
              </w:rPr>
            </w:pPr>
            <w:r w:rsidRPr="00CE71A4">
              <w:rPr>
                <w:lang w:val="sv-SE"/>
              </w:rPr>
              <w:t xml:space="preserve">Cisplatin/Gemcitabin </w:t>
            </w:r>
          </w:p>
          <w:p w14:paraId="6F2D0A08" w14:textId="77777777" w:rsidR="00353069" w:rsidRPr="00CE71A4" w:rsidRDefault="00353069" w:rsidP="00371241">
            <w:pPr>
              <w:pStyle w:val="TableCellCenter"/>
              <w:keepNext w:val="0"/>
              <w:keepLines w:val="0"/>
              <w:spacing w:before="0" w:after="0"/>
              <w:jc w:val="left"/>
              <w:rPr>
                <w:lang w:val="sv-SE"/>
              </w:rPr>
            </w:pPr>
            <w:r w:rsidRPr="00CE71A4">
              <w:rPr>
                <w:lang w:val="sv-SE"/>
              </w:rPr>
              <w:t>+  Avastin</w:t>
            </w:r>
            <w:r w:rsidRPr="00CE71A4">
              <w:rPr>
                <w:lang w:val="sv-SE"/>
              </w:rPr>
              <w:br/>
              <w:t>15 mg/kg var 3:e vecka</w:t>
            </w:r>
          </w:p>
        </w:tc>
      </w:tr>
      <w:tr w:rsidR="00353069" w:rsidRPr="002326AC" w14:paraId="0A0D6B28" w14:textId="77777777" w:rsidTr="00F6194F">
        <w:trPr>
          <w:gridAfter w:val="1"/>
          <w:wAfter w:w="21" w:type="dxa"/>
          <w:cantSplit/>
          <w:jc w:val="center"/>
        </w:trPr>
        <w:tc>
          <w:tcPr>
            <w:tcW w:w="1829" w:type="dxa"/>
            <w:tcBorders>
              <w:bottom w:val="single" w:sz="6" w:space="0" w:color="auto"/>
            </w:tcBorders>
          </w:tcPr>
          <w:p w14:paraId="06FB596E" w14:textId="77777777" w:rsidR="00353069" w:rsidRPr="002326AC" w:rsidRDefault="00353069" w:rsidP="00371241">
            <w:pPr>
              <w:pStyle w:val="TableCellLeft"/>
              <w:keepNext w:val="0"/>
              <w:keepLines w:val="0"/>
              <w:spacing w:after="120"/>
              <w:rPr>
                <w:lang w:val="sv-SE"/>
              </w:rPr>
            </w:pPr>
            <w:r w:rsidRPr="002326AC">
              <w:rPr>
                <w:lang w:val="sv-SE"/>
              </w:rPr>
              <w:t>Antal patienter</w:t>
            </w:r>
          </w:p>
        </w:tc>
        <w:tc>
          <w:tcPr>
            <w:tcW w:w="2127" w:type="dxa"/>
            <w:gridSpan w:val="2"/>
            <w:tcBorders>
              <w:bottom w:val="single" w:sz="6" w:space="0" w:color="auto"/>
            </w:tcBorders>
          </w:tcPr>
          <w:p w14:paraId="73A27C1E" w14:textId="77777777" w:rsidR="00353069" w:rsidRPr="002326AC" w:rsidRDefault="00353069" w:rsidP="00371241">
            <w:pPr>
              <w:pStyle w:val="TableCellHead"/>
              <w:keepNext w:val="0"/>
              <w:keepLines w:val="0"/>
              <w:jc w:val="center"/>
              <w:rPr>
                <w:u w:val="none"/>
                <w:lang w:val="en-GB"/>
              </w:rPr>
            </w:pPr>
            <w:r w:rsidRPr="002326AC">
              <w:rPr>
                <w:u w:val="none"/>
                <w:lang w:val="en-GB"/>
              </w:rPr>
              <w:t>347</w:t>
            </w:r>
          </w:p>
        </w:tc>
        <w:tc>
          <w:tcPr>
            <w:tcW w:w="2244" w:type="dxa"/>
            <w:gridSpan w:val="2"/>
            <w:tcBorders>
              <w:bottom w:val="single" w:sz="6" w:space="0" w:color="auto"/>
            </w:tcBorders>
          </w:tcPr>
          <w:p w14:paraId="3B807CB7" w14:textId="77777777" w:rsidR="00353069" w:rsidRPr="002326AC" w:rsidRDefault="00353069" w:rsidP="00371241">
            <w:pPr>
              <w:pStyle w:val="TableCellHead"/>
              <w:keepNext w:val="0"/>
              <w:keepLines w:val="0"/>
              <w:jc w:val="center"/>
              <w:rPr>
                <w:u w:val="none"/>
                <w:lang w:val="en-GB"/>
              </w:rPr>
            </w:pPr>
            <w:r w:rsidRPr="002326AC">
              <w:rPr>
                <w:u w:val="none"/>
                <w:lang w:val="en-GB"/>
              </w:rPr>
              <w:t>345</w:t>
            </w:r>
          </w:p>
        </w:tc>
        <w:tc>
          <w:tcPr>
            <w:tcW w:w="2229" w:type="dxa"/>
            <w:gridSpan w:val="2"/>
            <w:tcBorders>
              <w:bottom w:val="single" w:sz="6" w:space="0" w:color="auto"/>
            </w:tcBorders>
          </w:tcPr>
          <w:p w14:paraId="4B3D4F06" w14:textId="77777777" w:rsidR="00353069" w:rsidRPr="002326AC" w:rsidRDefault="00353069" w:rsidP="00371241">
            <w:pPr>
              <w:pStyle w:val="TableCellHead"/>
              <w:keepNext w:val="0"/>
              <w:keepLines w:val="0"/>
              <w:jc w:val="center"/>
              <w:rPr>
                <w:u w:val="none"/>
                <w:lang w:val="en-GB"/>
              </w:rPr>
            </w:pPr>
            <w:r w:rsidRPr="002326AC">
              <w:rPr>
                <w:u w:val="none"/>
                <w:lang w:val="en-GB"/>
              </w:rPr>
              <w:t>351</w:t>
            </w:r>
          </w:p>
        </w:tc>
      </w:tr>
      <w:tr w:rsidR="00353069" w:rsidRPr="002326AC" w14:paraId="4CBBAB75" w14:textId="77777777" w:rsidTr="00F6194F">
        <w:trPr>
          <w:gridAfter w:val="1"/>
          <w:wAfter w:w="21" w:type="dxa"/>
          <w:cantSplit/>
          <w:jc w:val="center"/>
        </w:trPr>
        <w:tc>
          <w:tcPr>
            <w:tcW w:w="1829" w:type="dxa"/>
            <w:tcBorders>
              <w:bottom w:val="nil"/>
            </w:tcBorders>
          </w:tcPr>
          <w:p w14:paraId="3FD48611" w14:textId="77777777" w:rsidR="00353069" w:rsidRPr="00CE71A4" w:rsidRDefault="00353069" w:rsidP="00371241">
            <w:pPr>
              <w:pStyle w:val="TableCellHead"/>
              <w:keepNext w:val="0"/>
              <w:keepLines w:val="0"/>
              <w:rPr>
                <w:bCs/>
                <w:u w:val="none"/>
                <w:lang w:val="sv-SE"/>
              </w:rPr>
            </w:pPr>
            <w:r w:rsidRPr="00CE71A4">
              <w:rPr>
                <w:bCs/>
                <w:u w:val="none"/>
                <w:lang w:val="sv-SE"/>
              </w:rPr>
              <w:t>Progressionsfri överlevnad</w:t>
            </w:r>
          </w:p>
        </w:tc>
        <w:tc>
          <w:tcPr>
            <w:tcW w:w="2127" w:type="dxa"/>
            <w:gridSpan w:val="2"/>
            <w:tcBorders>
              <w:bottom w:val="nil"/>
            </w:tcBorders>
          </w:tcPr>
          <w:p w14:paraId="57281E47" w14:textId="77777777" w:rsidR="00353069" w:rsidRPr="002326AC" w:rsidRDefault="00353069" w:rsidP="00371241">
            <w:pPr>
              <w:pStyle w:val="TableCellHead"/>
              <w:keepNext w:val="0"/>
              <w:keepLines w:val="0"/>
              <w:jc w:val="center"/>
              <w:rPr>
                <w:u w:val="none"/>
                <w:lang w:val="en-GB"/>
              </w:rPr>
            </w:pPr>
          </w:p>
        </w:tc>
        <w:tc>
          <w:tcPr>
            <w:tcW w:w="2244" w:type="dxa"/>
            <w:gridSpan w:val="2"/>
            <w:tcBorders>
              <w:bottom w:val="nil"/>
            </w:tcBorders>
          </w:tcPr>
          <w:p w14:paraId="391E7D68" w14:textId="77777777" w:rsidR="00353069" w:rsidRPr="002326AC" w:rsidRDefault="00353069" w:rsidP="00371241">
            <w:pPr>
              <w:pStyle w:val="TableCellHead"/>
              <w:keepNext w:val="0"/>
              <w:keepLines w:val="0"/>
              <w:jc w:val="center"/>
              <w:rPr>
                <w:u w:val="none"/>
                <w:lang w:val="en-GB"/>
              </w:rPr>
            </w:pPr>
          </w:p>
        </w:tc>
        <w:tc>
          <w:tcPr>
            <w:tcW w:w="2229" w:type="dxa"/>
            <w:gridSpan w:val="2"/>
            <w:tcBorders>
              <w:bottom w:val="nil"/>
            </w:tcBorders>
          </w:tcPr>
          <w:p w14:paraId="61BDE309" w14:textId="77777777" w:rsidR="00353069" w:rsidRPr="002326AC" w:rsidRDefault="00353069" w:rsidP="00371241">
            <w:pPr>
              <w:pStyle w:val="TableCellHead"/>
              <w:keepNext w:val="0"/>
              <w:keepLines w:val="0"/>
              <w:jc w:val="center"/>
              <w:rPr>
                <w:u w:val="none"/>
                <w:lang w:val="en-GB"/>
              </w:rPr>
            </w:pPr>
          </w:p>
        </w:tc>
      </w:tr>
      <w:tr w:rsidR="00353069" w:rsidRPr="002326AC" w14:paraId="5FEDEE51" w14:textId="77777777" w:rsidTr="00F6194F">
        <w:trPr>
          <w:gridAfter w:val="1"/>
          <w:wAfter w:w="21" w:type="dxa"/>
          <w:cantSplit/>
          <w:jc w:val="center"/>
        </w:trPr>
        <w:tc>
          <w:tcPr>
            <w:tcW w:w="1829" w:type="dxa"/>
            <w:tcBorders>
              <w:top w:val="nil"/>
              <w:bottom w:val="nil"/>
            </w:tcBorders>
            <w:vAlign w:val="center"/>
          </w:tcPr>
          <w:p w14:paraId="56AD8384" w14:textId="77777777" w:rsidR="00353069" w:rsidRPr="002326AC" w:rsidRDefault="00353069" w:rsidP="00371241">
            <w:pPr>
              <w:pStyle w:val="TableCellLeft"/>
              <w:keepNext w:val="0"/>
              <w:keepLines w:val="0"/>
              <w:jc w:val="right"/>
              <w:rPr>
                <w:lang w:val="sv-SE"/>
              </w:rPr>
            </w:pPr>
            <w:r w:rsidRPr="002326AC">
              <w:rPr>
                <w:lang w:val="sv-SE"/>
              </w:rPr>
              <w:t>Median (månader)</w:t>
            </w:r>
          </w:p>
        </w:tc>
        <w:tc>
          <w:tcPr>
            <w:tcW w:w="2127" w:type="dxa"/>
            <w:gridSpan w:val="2"/>
            <w:tcBorders>
              <w:top w:val="nil"/>
              <w:bottom w:val="nil"/>
            </w:tcBorders>
          </w:tcPr>
          <w:p w14:paraId="599B3AE4" w14:textId="77777777" w:rsidR="00353069" w:rsidRPr="002326AC" w:rsidRDefault="00353069" w:rsidP="00371241">
            <w:pPr>
              <w:pStyle w:val="TableCellHead"/>
              <w:keepNext w:val="0"/>
              <w:keepLines w:val="0"/>
              <w:jc w:val="center"/>
              <w:rPr>
                <w:u w:val="none"/>
                <w:lang w:val="en-GB"/>
              </w:rPr>
            </w:pPr>
            <w:r w:rsidRPr="002326AC">
              <w:rPr>
                <w:u w:val="none"/>
                <w:lang w:val="en-GB"/>
              </w:rPr>
              <w:t>6,1</w:t>
            </w:r>
          </w:p>
        </w:tc>
        <w:tc>
          <w:tcPr>
            <w:tcW w:w="2244" w:type="dxa"/>
            <w:gridSpan w:val="2"/>
            <w:tcBorders>
              <w:top w:val="nil"/>
              <w:bottom w:val="nil"/>
            </w:tcBorders>
          </w:tcPr>
          <w:p w14:paraId="332F11CC" w14:textId="77777777" w:rsidR="00353069" w:rsidRPr="002326AC" w:rsidRDefault="00353069" w:rsidP="00371241">
            <w:pPr>
              <w:pStyle w:val="TableCellHead"/>
              <w:keepNext w:val="0"/>
              <w:keepLines w:val="0"/>
              <w:jc w:val="center"/>
              <w:rPr>
                <w:u w:val="none"/>
                <w:lang w:val="en-GB"/>
              </w:rPr>
            </w:pPr>
            <w:r w:rsidRPr="002326AC">
              <w:rPr>
                <w:u w:val="none"/>
                <w:lang w:val="en-GB"/>
              </w:rPr>
              <w:t>6,7</w:t>
            </w:r>
          </w:p>
          <w:p w14:paraId="2FCA9833" w14:textId="11CF02C3" w:rsidR="00353069" w:rsidRPr="002326AC" w:rsidRDefault="00353069" w:rsidP="00371241">
            <w:pPr>
              <w:jc w:val="center"/>
              <w:rPr>
                <w:sz w:val="20"/>
                <w:lang w:val="en-GB" w:eastAsia="da-DK"/>
              </w:rPr>
            </w:pPr>
            <w:r w:rsidRPr="002326AC">
              <w:rPr>
                <w:sz w:val="20"/>
                <w:lang w:val="en-GB" w:eastAsia="da-DK"/>
              </w:rPr>
              <w:t>(p</w:t>
            </w:r>
            <w:r w:rsidR="003C0304">
              <w:rPr>
                <w:sz w:val="20"/>
                <w:lang w:val="en-GB" w:eastAsia="da-DK"/>
              </w:rPr>
              <w:t xml:space="preserve"> </w:t>
            </w:r>
            <w:r w:rsidRPr="002326AC">
              <w:rPr>
                <w:sz w:val="20"/>
                <w:lang w:val="en-GB" w:eastAsia="da-DK"/>
              </w:rPr>
              <w:t>=</w:t>
            </w:r>
            <w:r w:rsidR="003C0304">
              <w:rPr>
                <w:sz w:val="20"/>
                <w:lang w:val="en-GB" w:eastAsia="da-DK"/>
              </w:rPr>
              <w:t xml:space="preserve"> </w:t>
            </w:r>
            <w:r w:rsidRPr="002326AC">
              <w:rPr>
                <w:sz w:val="20"/>
                <w:lang w:val="en-GB" w:eastAsia="da-DK"/>
              </w:rPr>
              <w:t>0,0026)</w:t>
            </w:r>
          </w:p>
        </w:tc>
        <w:tc>
          <w:tcPr>
            <w:tcW w:w="2229" w:type="dxa"/>
            <w:gridSpan w:val="2"/>
            <w:tcBorders>
              <w:top w:val="nil"/>
              <w:bottom w:val="nil"/>
            </w:tcBorders>
          </w:tcPr>
          <w:p w14:paraId="0A3DB53F" w14:textId="77777777" w:rsidR="00353069" w:rsidRPr="002326AC" w:rsidRDefault="00353069" w:rsidP="00371241">
            <w:pPr>
              <w:pStyle w:val="TableCellHead"/>
              <w:keepNext w:val="0"/>
              <w:keepLines w:val="0"/>
              <w:jc w:val="center"/>
              <w:rPr>
                <w:u w:val="none"/>
                <w:lang w:val="en-GB"/>
              </w:rPr>
            </w:pPr>
            <w:r w:rsidRPr="002326AC">
              <w:rPr>
                <w:u w:val="none"/>
                <w:lang w:val="en-GB"/>
              </w:rPr>
              <w:t>6,5</w:t>
            </w:r>
          </w:p>
          <w:p w14:paraId="7C5EE7C2" w14:textId="5B52FF6D" w:rsidR="00353069" w:rsidRPr="002326AC" w:rsidRDefault="00353069" w:rsidP="00371241">
            <w:pPr>
              <w:jc w:val="center"/>
              <w:rPr>
                <w:sz w:val="20"/>
                <w:lang w:val="en-GB" w:eastAsia="da-DK"/>
              </w:rPr>
            </w:pPr>
            <w:r w:rsidRPr="002326AC">
              <w:rPr>
                <w:sz w:val="20"/>
                <w:lang w:val="en-GB" w:eastAsia="da-DK"/>
              </w:rPr>
              <w:t>(p</w:t>
            </w:r>
            <w:r w:rsidR="003C0304">
              <w:rPr>
                <w:sz w:val="20"/>
                <w:lang w:val="en-GB" w:eastAsia="da-DK"/>
              </w:rPr>
              <w:t xml:space="preserve"> </w:t>
            </w:r>
            <w:r w:rsidRPr="002326AC">
              <w:rPr>
                <w:sz w:val="20"/>
                <w:lang w:val="en-GB" w:eastAsia="da-DK"/>
              </w:rPr>
              <w:t>=</w:t>
            </w:r>
            <w:r w:rsidR="003C0304">
              <w:rPr>
                <w:sz w:val="20"/>
                <w:lang w:val="en-GB" w:eastAsia="da-DK"/>
              </w:rPr>
              <w:t xml:space="preserve"> </w:t>
            </w:r>
            <w:r w:rsidRPr="002326AC">
              <w:rPr>
                <w:sz w:val="20"/>
                <w:lang w:val="en-GB" w:eastAsia="da-DK"/>
              </w:rPr>
              <w:t>0,0301)</w:t>
            </w:r>
          </w:p>
        </w:tc>
      </w:tr>
      <w:tr w:rsidR="00353069" w:rsidRPr="002326AC" w14:paraId="395AB5C1" w14:textId="77777777" w:rsidTr="00F6194F">
        <w:trPr>
          <w:gridAfter w:val="1"/>
          <w:wAfter w:w="21" w:type="dxa"/>
          <w:cantSplit/>
          <w:jc w:val="center"/>
        </w:trPr>
        <w:tc>
          <w:tcPr>
            <w:tcW w:w="1829" w:type="dxa"/>
            <w:tcBorders>
              <w:top w:val="nil"/>
              <w:bottom w:val="single" w:sz="6" w:space="0" w:color="auto"/>
            </w:tcBorders>
          </w:tcPr>
          <w:p w14:paraId="45DC888B" w14:textId="77777777" w:rsidR="00353069" w:rsidRPr="002326AC" w:rsidRDefault="00353069" w:rsidP="00032B9A">
            <w:pPr>
              <w:pStyle w:val="TableCellLeft"/>
              <w:spacing w:after="120"/>
              <w:ind w:left="180"/>
              <w:jc w:val="right"/>
              <w:rPr>
                <w:lang w:val="sv-SE"/>
              </w:rPr>
            </w:pPr>
            <w:r w:rsidRPr="002326AC">
              <w:rPr>
                <w:lang w:val="sv-SE"/>
              </w:rPr>
              <w:t>Hazard ratio</w:t>
            </w:r>
          </w:p>
        </w:tc>
        <w:tc>
          <w:tcPr>
            <w:tcW w:w="2127" w:type="dxa"/>
            <w:gridSpan w:val="2"/>
            <w:tcBorders>
              <w:top w:val="nil"/>
              <w:bottom w:val="single" w:sz="6" w:space="0" w:color="auto"/>
            </w:tcBorders>
          </w:tcPr>
          <w:p w14:paraId="386F24A6" w14:textId="77777777" w:rsidR="00353069" w:rsidRPr="002326AC" w:rsidRDefault="00353069" w:rsidP="00032B9A">
            <w:pPr>
              <w:keepNext/>
              <w:keepLines/>
              <w:jc w:val="center"/>
              <w:rPr>
                <w:sz w:val="20"/>
                <w:lang w:val="en-GB"/>
              </w:rPr>
            </w:pPr>
          </w:p>
        </w:tc>
        <w:tc>
          <w:tcPr>
            <w:tcW w:w="2244" w:type="dxa"/>
            <w:gridSpan w:val="2"/>
            <w:tcBorders>
              <w:top w:val="nil"/>
              <w:bottom w:val="single" w:sz="6" w:space="0" w:color="auto"/>
            </w:tcBorders>
          </w:tcPr>
          <w:p w14:paraId="1ADDBA37" w14:textId="77777777" w:rsidR="00353069" w:rsidRPr="002326AC" w:rsidRDefault="00353069" w:rsidP="00032B9A">
            <w:pPr>
              <w:pStyle w:val="TableCellHead"/>
              <w:jc w:val="center"/>
              <w:rPr>
                <w:u w:val="none"/>
                <w:lang w:val="en-GB"/>
              </w:rPr>
            </w:pPr>
            <w:r w:rsidRPr="002326AC">
              <w:rPr>
                <w:u w:val="none"/>
                <w:lang w:val="en-GB"/>
              </w:rPr>
              <w:t>0,75</w:t>
            </w:r>
          </w:p>
          <w:p w14:paraId="473D9584" w14:textId="77777777" w:rsidR="00353069" w:rsidRPr="002326AC" w:rsidRDefault="00353069" w:rsidP="00032B9A">
            <w:pPr>
              <w:keepNext/>
              <w:keepLines/>
              <w:jc w:val="center"/>
              <w:rPr>
                <w:sz w:val="20"/>
                <w:lang w:val="en-GB" w:eastAsia="da-DK"/>
              </w:rPr>
            </w:pPr>
            <w:r w:rsidRPr="002326AC">
              <w:rPr>
                <w:sz w:val="20"/>
                <w:lang w:val="en-GB" w:eastAsia="da-DK"/>
              </w:rPr>
              <w:t>[0,62; 0,91]</w:t>
            </w:r>
          </w:p>
        </w:tc>
        <w:tc>
          <w:tcPr>
            <w:tcW w:w="2229" w:type="dxa"/>
            <w:gridSpan w:val="2"/>
            <w:tcBorders>
              <w:top w:val="nil"/>
              <w:bottom w:val="single" w:sz="6" w:space="0" w:color="auto"/>
            </w:tcBorders>
          </w:tcPr>
          <w:p w14:paraId="209DB203" w14:textId="77777777" w:rsidR="00353069" w:rsidRPr="002326AC" w:rsidRDefault="00353069" w:rsidP="00032B9A">
            <w:pPr>
              <w:pStyle w:val="TableCellHead"/>
              <w:jc w:val="center"/>
              <w:rPr>
                <w:u w:val="none"/>
                <w:lang w:val="en-GB"/>
              </w:rPr>
            </w:pPr>
            <w:r w:rsidRPr="002326AC">
              <w:rPr>
                <w:u w:val="none"/>
                <w:lang w:val="en-GB"/>
              </w:rPr>
              <w:t>0,82</w:t>
            </w:r>
          </w:p>
          <w:p w14:paraId="5CC2D463" w14:textId="77777777" w:rsidR="00353069" w:rsidRPr="002326AC" w:rsidRDefault="00353069" w:rsidP="00032B9A">
            <w:pPr>
              <w:keepNext/>
              <w:keepLines/>
              <w:jc w:val="center"/>
              <w:rPr>
                <w:sz w:val="20"/>
                <w:lang w:val="en-GB" w:eastAsia="da-DK"/>
              </w:rPr>
            </w:pPr>
            <w:r w:rsidRPr="002326AC">
              <w:rPr>
                <w:sz w:val="20"/>
                <w:lang w:val="en-GB" w:eastAsia="da-DK"/>
              </w:rPr>
              <w:t>[0,68; 0,98]</w:t>
            </w:r>
          </w:p>
        </w:tc>
      </w:tr>
      <w:tr w:rsidR="00353069" w:rsidRPr="002326AC" w14:paraId="13E787C1" w14:textId="77777777" w:rsidTr="00F6194F">
        <w:trPr>
          <w:gridAfter w:val="1"/>
          <w:wAfter w:w="21" w:type="dxa"/>
          <w:cantSplit/>
          <w:jc w:val="center"/>
        </w:trPr>
        <w:tc>
          <w:tcPr>
            <w:tcW w:w="1829" w:type="dxa"/>
            <w:tcBorders>
              <w:bottom w:val="nil"/>
            </w:tcBorders>
          </w:tcPr>
          <w:p w14:paraId="67FB7425" w14:textId="77777777" w:rsidR="00353069" w:rsidRPr="00CE71A4" w:rsidRDefault="00353069" w:rsidP="00032B9A">
            <w:pPr>
              <w:pStyle w:val="TableCellHead"/>
              <w:rPr>
                <w:bCs/>
                <w:u w:val="none"/>
                <w:lang w:val="sv-SE"/>
              </w:rPr>
            </w:pPr>
            <w:r w:rsidRPr="00CE71A4">
              <w:rPr>
                <w:bCs/>
                <w:u w:val="none"/>
                <w:lang w:val="sv-SE"/>
              </w:rPr>
              <w:t>Bästa respons-frekvens</w:t>
            </w:r>
            <w:r w:rsidRPr="00CE71A4">
              <w:rPr>
                <w:bCs/>
                <w:u w:val="none"/>
                <w:vertAlign w:val="superscript"/>
                <w:lang w:val="sv-SE"/>
              </w:rPr>
              <w:t>a</w:t>
            </w:r>
          </w:p>
        </w:tc>
        <w:tc>
          <w:tcPr>
            <w:tcW w:w="2127" w:type="dxa"/>
            <w:gridSpan w:val="2"/>
            <w:tcBorders>
              <w:bottom w:val="nil"/>
            </w:tcBorders>
          </w:tcPr>
          <w:p w14:paraId="34A390C6" w14:textId="77777777" w:rsidR="00353069" w:rsidRPr="002326AC" w:rsidRDefault="00353069" w:rsidP="00032B9A">
            <w:pPr>
              <w:pStyle w:val="TableCellHead"/>
              <w:jc w:val="center"/>
              <w:rPr>
                <w:u w:val="none"/>
                <w:lang w:val="en-GB"/>
              </w:rPr>
            </w:pPr>
            <w:r w:rsidRPr="002326AC">
              <w:rPr>
                <w:u w:val="none"/>
                <w:lang w:val="en-GB"/>
              </w:rPr>
              <w:t>20,1%</w:t>
            </w:r>
          </w:p>
        </w:tc>
        <w:tc>
          <w:tcPr>
            <w:tcW w:w="2244" w:type="dxa"/>
            <w:gridSpan w:val="2"/>
            <w:tcBorders>
              <w:bottom w:val="nil"/>
            </w:tcBorders>
          </w:tcPr>
          <w:p w14:paraId="01F5D3E6" w14:textId="77777777" w:rsidR="00353069" w:rsidRPr="002326AC" w:rsidRDefault="00353069" w:rsidP="00032B9A">
            <w:pPr>
              <w:pStyle w:val="TableCellHead"/>
              <w:jc w:val="center"/>
              <w:rPr>
                <w:u w:val="none"/>
                <w:lang w:val="en-GB"/>
              </w:rPr>
            </w:pPr>
            <w:r w:rsidRPr="002326AC">
              <w:rPr>
                <w:u w:val="none"/>
                <w:lang w:val="en-GB"/>
              </w:rPr>
              <w:t>34,1%</w:t>
            </w:r>
          </w:p>
          <w:p w14:paraId="4ECEDB79" w14:textId="17ADDCB4" w:rsidR="00353069" w:rsidRPr="002326AC" w:rsidRDefault="00353069" w:rsidP="00032B9A">
            <w:pPr>
              <w:keepNext/>
              <w:keepLines/>
              <w:jc w:val="center"/>
              <w:rPr>
                <w:sz w:val="20"/>
                <w:lang w:val="en-GB" w:eastAsia="da-DK"/>
              </w:rPr>
            </w:pPr>
            <w:r w:rsidRPr="002326AC">
              <w:rPr>
                <w:sz w:val="20"/>
                <w:lang w:val="en-GB" w:eastAsia="da-DK"/>
              </w:rPr>
              <w:t>(p</w:t>
            </w:r>
            <w:r w:rsidR="003C0304">
              <w:rPr>
                <w:sz w:val="20"/>
                <w:lang w:val="en-GB" w:eastAsia="da-DK"/>
              </w:rPr>
              <w:t xml:space="preserve"> </w:t>
            </w:r>
            <w:r w:rsidRPr="002326AC">
              <w:rPr>
                <w:sz w:val="20"/>
                <w:lang w:val="en-GB" w:eastAsia="da-DK"/>
              </w:rPr>
              <w:t>&lt;</w:t>
            </w:r>
            <w:r w:rsidR="003C0304">
              <w:rPr>
                <w:sz w:val="20"/>
                <w:lang w:val="en-GB" w:eastAsia="da-DK"/>
              </w:rPr>
              <w:t xml:space="preserve"> </w:t>
            </w:r>
            <w:r w:rsidRPr="002326AC">
              <w:rPr>
                <w:sz w:val="20"/>
                <w:lang w:val="en-GB" w:eastAsia="da-DK"/>
              </w:rPr>
              <w:t>0,0001)</w:t>
            </w:r>
          </w:p>
        </w:tc>
        <w:tc>
          <w:tcPr>
            <w:tcW w:w="2229" w:type="dxa"/>
            <w:gridSpan w:val="2"/>
            <w:tcBorders>
              <w:bottom w:val="nil"/>
            </w:tcBorders>
          </w:tcPr>
          <w:p w14:paraId="70C67E48" w14:textId="77777777" w:rsidR="00353069" w:rsidRPr="002326AC" w:rsidRDefault="00353069" w:rsidP="00032B9A">
            <w:pPr>
              <w:pStyle w:val="TableCellHead"/>
              <w:jc w:val="center"/>
              <w:rPr>
                <w:u w:val="none"/>
                <w:lang w:val="en-GB"/>
              </w:rPr>
            </w:pPr>
            <w:r w:rsidRPr="002326AC">
              <w:rPr>
                <w:u w:val="none"/>
                <w:lang w:val="en-GB"/>
              </w:rPr>
              <w:t>30,4%</w:t>
            </w:r>
          </w:p>
          <w:p w14:paraId="09E79263" w14:textId="2B288ECB" w:rsidR="00353069" w:rsidRPr="002326AC" w:rsidRDefault="00353069" w:rsidP="00032B9A">
            <w:pPr>
              <w:keepNext/>
              <w:keepLines/>
              <w:jc w:val="center"/>
              <w:rPr>
                <w:sz w:val="20"/>
                <w:lang w:val="en-GB" w:eastAsia="da-DK"/>
              </w:rPr>
            </w:pPr>
            <w:r w:rsidRPr="002326AC">
              <w:rPr>
                <w:sz w:val="20"/>
                <w:lang w:val="en-GB" w:eastAsia="da-DK"/>
              </w:rPr>
              <w:t>(p</w:t>
            </w:r>
            <w:r w:rsidR="003C0304">
              <w:rPr>
                <w:sz w:val="20"/>
                <w:lang w:val="en-GB" w:eastAsia="da-DK"/>
              </w:rPr>
              <w:t xml:space="preserve"> </w:t>
            </w:r>
            <w:r w:rsidRPr="002326AC">
              <w:rPr>
                <w:sz w:val="20"/>
                <w:lang w:val="en-GB" w:eastAsia="da-DK"/>
              </w:rPr>
              <w:t>=</w:t>
            </w:r>
            <w:r w:rsidR="003C0304">
              <w:rPr>
                <w:sz w:val="20"/>
                <w:lang w:val="en-GB" w:eastAsia="da-DK"/>
              </w:rPr>
              <w:t xml:space="preserve"> </w:t>
            </w:r>
            <w:r w:rsidRPr="002326AC">
              <w:rPr>
                <w:sz w:val="20"/>
                <w:lang w:val="en-GB" w:eastAsia="da-DK"/>
              </w:rPr>
              <w:t>0,0023)</w:t>
            </w:r>
          </w:p>
        </w:tc>
      </w:tr>
      <w:tr w:rsidR="00353069" w:rsidRPr="002326AC" w14:paraId="2483AB4A" w14:textId="77777777" w:rsidTr="00F6194F">
        <w:trPr>
          <w:gridAfter w:val="1"/>
          <w:wAfter w:w="21" w:type="dxa"/>
          <w:cantSplit/>
          <w:jc w:val="center"/>
        </w:trPr>
        <w:tc>
          <w:tcPr>
            <w:tcW w:w="1829" w:type="dxa"/>
            <w:tcBorders>
              <w:top w:val="nil"/>
            </w:tcBorders>
          </w:tcPr>
          <w:p w14:paraId="344FBBE6" w14:textId="77777777" w:rsidR="00353069" w:rsidRPr="002326AC" w:rsidRDefault="00353069" w:rsidP="00032B9A">
            <w:pPr>
              <w:pStyle w:val="TableCellLeft"/>
              <w:spacing w:after="120"/>
              <w:ind w:left="180"/>
              <w:rPr>
                <w:lang w:val="en-GB"/>
              </w:rPr>
            </w:pPr>
          </w:p>
        </w:tc>
        <w:tc>
          <w:tcPr>
            <w:tcW w:w="2127" w:type="dxa"/>
            <w:gridSpan w:val="2"/>
            <w:tcBorders>
              <w:top w:val="nil"/>
            </w:tcBorders>
          </w:tcPr>
          <w:p w14:paraId="71E836A6" w14:textId="77777777" w:rsidR="00353069" w:rsidRPr="002326AC" w:rsidRDefault="00353069" w:rsidP="00032B9A">
            <w:pPr>
              <w:pStyle w:val="TableCellHead"/>
              <w:jc w:val="center"/>
              <w:rPr>
                <w:lang w:val="en-GB"/>
              </w:rPr>
            </w:pPr>
          </w:p>
        </w:tc>
        <w:tc>
          <w:tcPr>
            <w:tcW w:w="2244" w:type="dxa"/>
            <w:gridSpan w:val="2"/>
            <w:tcBorders>
              <w:top w:val="nil"/>
            </w:tcBorders>
          </w:tcPr>
          <w:p w14:paraId="7485852C" w14:textId="77777777" w:rsidR="00353069" w:rsidRPr="002326AC" w:rsidRDefault="00353069" w:rsidP="00032B9A">
            <w:pPr>
              <w:pStyle w:val="TableCellHead"/>
              <w:jc w:val="center"/>
              <w:rPr>
                <w:lang w:val="en-GB"/>
              </w:rPr>
            </w:pPr>
          </w:p>
        </w:tc>
        <w:tc>
          <w:tcPr>
            <w:tcW w:w="2229" w:type="dxa"/>
            <w:gridSpan w:val="2"/>
            <w:tcBorders>
              <w:top w:val="nil"/>
            </w:tcBorders>
          </w:tcPr>
          <w:p w14:paraId="4152E763" w14:textId="77777777" w:rsidR="00353069" w:rsidRPr="002326AC" w:rsidRDefault="00353069" w:rsidP="00032B9A">
            <w:pPr>
              <w:pStyle w:val="TableCellHead"/>
              <w:jc w:val="center"/>
              <w:rPr>
                <w:lang w:val="en-GB"/>
              </w:rPr>
            </w:pPr>
          </w:p>
        </w:tc>
      </w:tr>
      <w:tr w:rsidR="00F6194F" w:rsidRPr="002326AC" w14:paraId="1C3C8484" w14:textId="77777777" w:rsidTr="00F619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8448" w:type="dxa"/>
            <w:gridSpan w:val="8"/>
            <w:tcBorders>
              <w:top w:val="single" w:sz="8" w:space="0" w:color="auto"/>
              <w:left w:val="single" w:sz="8" w:space="0" w:color="auto"/>
              <w:bottom w:val="single" w:sz="4" w:space="0" w:color="auto"/>
              <w:right w:val="single" w:sz="8" w:space="0" w:color="auto"/>
            </w:tcBorders>
          </w:tcPr>
          <w:p w14:paraId="5F92C280" w14:textId="77777777" w:rsidR="00F6194F" w:rsidRPr="00F6194F" w:rsidRDefault="00F6194F" w:rsidP="00875F48">
            <w:pPr>
              <w:pStyle w:val="TableCellHead"/>
              <w:rPr>
                <w:bCs/>
                <w:u w:val="none"/>
              </w:rPr>
            </w:pPr>
            <w:proofErr w:type="spellStart"/>
            <w:r w:rsidRPr="00875F48">
              <w:rPr>
                <w:bCs/>
                <w:u w:val="none"/>
              </w:rPr>
              <w:t>Överlevnad</w:t>
            </w:r>
            <w:proofErr w:type="spellEnd"/>
          </w:p>
        </w:tc>
      </w:tr>
      <w:tr w:rsidR="00F6194F" w:rsidRPr="002326AC" w14:paraId="72664E4F" w14:textId="77777777" w:rsidTr="00F619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1885" w:type="dxa"/>
            <w:gridSpan w:val="2"/>
            <w:tcBorders>
              <w:top w:val="single" w:sz="4" w:space="0" w:color="auto"/>
              <w:left w:val="single" w:sz="8" w:space="0" w:color="auto"/>
              <w:right w:val="single" w:sz="8" w:space="0" w:color="auto"/>
            </w:tcBorders>
            <w:vAlign w:val="center"/>
          </w:tcPr>
          <w:p w14:paraId="58B47187" w14:textId="77777777" w:rsidR="00F6194F" w:rsidRPr="002326AC" w:rsidRDefault="00F6194F" w:rsidP="00875F48">
            <w:pPr>
              <w:pStyle w:val="TableCellHead"/>
              <w:jc w:val="center"/>
              <w:rPr>
                <w:b/>
                <w:u w:val="none"/>
              </w:rPr>
            </w:pPr>
            <w:r w:rsidRPr="002326AC">
              <w:rPr>
                <w:u w:val="none"/>
              </w:rPr>
              <w:t>Median (</w:t>
            </w:r>
            <w:proofErr w:type="spellStart"/>
            <w:r w:rsidRPr="002326AC">
              <w:rPr>
                <w:u w:val="none"/>
              </w:rPr>
              <w:t>månader</w:t>
            </w:r>
            <w:proofErr w:type="spellEnd"/>
            <w:r w:rsidRPr="002326AC">
              <w:rPr>
                <w:u w:val="none"/>
              </w:rPr>
              <w:t>)</w:t>
            </w:r>
          </w:p>
        </w:tc>
        <w:tc>
          <w:tcPr>
            <w:tcW w:w="2155" w:type="dxa"/>
            <w:gridSpan w:val="2"/>
            <w:tcBorders>
              <w:top w:val="single" w:sz="4" w:space="0" w:color="auto"/>
              <w:left w:val="single" w:sz="8" w:space="0" w:color="auto"/>
              <w:right w:val="single" w:sz="8" w:space="0" w:color="auto"/>
            </w:tcBorders>
          </w:tcPr>
          <w:p w14:paraId="1D741D04" w14:textId="77777777" w:rsidR="00F6194F" w:rsidRPr="002326AC" w:rsidRDefault="00F6194F" w:rsidP="00875F48">
            <w:pPr>
              <w:pStyle w:val="TableCellHead"/>
              <w:jc w:val="center"/>
              <w:rPr>
                <w:u w:val="none"/>
              </w:rPr>
            </w:pPr>
            <w:r w:rsidRPr="002326AC">
              <w:rPr>
                <w:u w:val="none"/>
              </w:rPr>
              <w:t>13,1</w:t>
            </w:r>
          </w:p>
        </w:tc>
        <w:tc>
          <w:tcPr>
            <w:tcW w:w="2228" w:type="dxa"/>
            <w:gridSpan w:val="2"/>
            <w:tcBorders>
              <w:top w:val="single" w:sz="4" w:space="0" w:color="auto"/>
              <w:left w:val="single" w:sz="8" w:space="0" w:color="auto"/>
              <w:right w:val="single" w:sz="8" w:space="0" w:color="auto"/>
            </w:tcBorders>
          </w:tcPr>
          <w:p w14:paraId="0A89D52F" w14:textId="77777777" w:rsidR="00F6194F" w:rsidRPr="002326AC" w:rsidRDefault="00F6194F" w:rsidP="00875F48">
            <w:pPr>
              <w:pStyle w:val="TableCellHead"/>
              <w:jc w:val="center"/>
              <w:rPr>
                <w:u w:val="none"/>
              </w:rPr>
            </w:pPr>
            <w:r w:rsidRPr="002326AC">
              <w:rPr>
                <w:u w:val="none"/>
              </w:rPr>
              <w:t>13,6</w:t>
            </w:r>
          </w:p>
          <w:p w14:paraId="64C41E6D" w14:textId="77777777" w:rsidR="00F6194F" w:rsidRPr="002326AC" w:rsidRDefault="00F6194F" w:rsidP="00875F48">
            <w:pPr>
              <w:pStyle w:val="TableCellHead"/>
              <w:spacing w:after="120"/>
              <w:jc w:val="center"/>
              <w:rPr>
                <w:u w:val="none"/>
              </w:rPr>
            </w:pPr>
            <w:r w:rsidRPr="002326AC">
              <w:rPr>
                <w:u w:val="none"/>
              </w:rPr>
              <w:t>(p = 0,4203)</w:t>
            </w:r>
          </w:p>
        </w:tc>
        <w:tc>
          <w:tcPr>
            <w:tcW w:w="2180" w:type="dxa"/>
            <w:gridSpan w:val="2"/>
            <w:tcBorders>
              <w:top w:val="single" w:sz="4" w:space="0" w:color="auto"/>
              <w:left w:val="single" w:sz="8" w:space="0" w:color="auto"/>
              <w:right w:val="single" w:sz="8" w:space="0" w:color="auto"/>
            </w:tcBorders>
          </w:tcPr>
          <w:p w14:paraId="52D017D5" w14:textId="77777777" w:rsidR="00F6194F" w:rsidRPr="002326AC" w:rsidRDefault="00F6194F" w:rsidP="00875F48">
            <w:pPr>
              <w:pStyle w:val="TableCellHead"/>
              <w:jc w:val="center"/>
              <w:rPr>
                <w:u w:val="none"/>
              </w:rPr>
            </w:pPr>
            <w:r w:rsidRPr="002326AC">
              <w:rPr>
                <w:u w:val="none"/>
              </w:rPr>
              <w:t>13,4</w:t>
            </w:r>
          </w:p>
          <w:p w14:paraId="142F3739" w14:textId="77777777" w:rsidR="00F6194F" w:rsidRPr="002326AC" w:rsidRDefault="00F6194F" w:rsidP="00875F48">
            <w:pPr>
              <w:pStyle w:val="TableCellHead"/>
              <w:jc w:val="center"/>
              <w:rPr>
                <w:u w:val="none"/>
              </w:rPr>
            </w:pPr>
            <w:r w:rsidRPr="002326AC">
              <w:rPr>
                <w:u w:val="none"/>
              </w:rPr>
              <w:t>(p = 0,7613)</w:t>
            </w:r>
          </w:p>
        </w:tc>
      </w:tr>
      <w:tr w:rsidR="00F6194F" w:rsidRPr="002326AC" w14:paraId="65951D21" w14:textId="77777777" w:rsidTr="00F619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1885" w:type="dxa"/>
            <w:gridSpan w:val="2"/>
            <w:tcBorders>
              <w:left w:val="single" w:sz="8" w:space="0" w:color="auto"/>
              <w:bottom w:val="single" w:sz="4" w:space="0" w:color="auto"/>
              <w:right w:val="single" w:sz="8" w:space="0" w:color="auto"/>
            </w:tcBorders>
          </w:tcPr>
          <w:p w14:paraId="59D72D46" w14:textId="77777777" w:rsidR="00F6194F" w:rsidRPr="002326AC" w:rsidRDefault="00F6194F" w:rsidP="00875F48">
            <w:pPr>
              <w:pStyle w:val="TableCellLeft"/>
              <w:spacing w:after="120"/>
              <w:ind w:left="180"/>
            </w:pPr>
            <w:r w:rsidRPr="002326AC">
              <w:t>Hazard ratio</w:t>
            </w:r>
          </w:p>
        </w:tc>
        <w:tc>
          <w:tcPr>
            <w:tcW w:w="2155" w:type="dxa"/>
            <w:gridSpan w:val="2"/>
            <w:tcBorders>
              <w:left w:val="single" w:sz="8" w:space="0" w:color="auto"/>
              <w:bottom w:val="single" w:sz="4" w:space="0" w:color="auto"/>
              <w:right w:val="single" w:sz="8" w:space="0" w:color="auto"/>
            </w:tcBorders>
          </w:tcPr>
          <w:p w14:paraId="2EF0CAF2" w14:textId="77777777" w:rsidR="00F6194F" w:rsidRPr="002326AC" w:rsidRDefault="00F6194F" w:rsidP="00875F48">
            <w:pPr>
              <w:jc w:val="center"/>
              <w:rPr>
                <w:sz w:val="20"/>
              </w:rPr>
            </w:pPr>
          </w:p>
        </w:tc>
        <w:tc>
          <w:tcPr>
            <w:tcW w:w="2228" w:type="dxa"/>
            <w:gridSpan w:val="2"/>
            <w:tcBorders>
              <w:left w:val="single" w:sz="8" w:space="0" w:color="auto"/>
              <w:bottom w:val="single" w:sz="4" w:space="0" w:color="auto"/>
              <w:right w:val="single" w:sz="8" w:space="0" w:color="auto"/>
            </w:tcBorders>
          </w:tcPr>
          <w:p w14:paraId="66A66AB2" w14:textId="77777777" w:rsidR="00F6194F" w:rsidRPr="002326AC" w:rsidRDefault="00F6194F" w:rsidP="00875F48">
            <w:pPr>
              <w:pStyle w:val="TableCellHead"/>
              <w:spacing w:after="120"/>
              <w:jc w:val="center"/>
              <w:rPr>
                <w:u w:val="none"/>
              </w:rPr>
            </w:pPr>
            <w:r w:rsidRPr="002326AC">
              <w:rPr>
                <w:u w:val="none"/>
              </w:rPr>
              <w:t>0,93</w:t>
            </w:r>
            <w:r w:rsidRPr="002326AC">
              <w:rPr>
                <w:u w:val="none"/>
              </w:rPr>
              <w:br/>
              <w:t>[0,78; 1,11]</w:t>
            </w:r>
          </w:p>
        </w:tc>
        <w:tc>
          <w:tcPr>
            <w:tcW w:w="2180" w:type="dxa"/>
            <w:gridSpan w:val="2"/>
            <w:tcBorders>
              <w:left w:val="single" w:sz="8" w:space="0" w:color="auto"/>
              <w:bottom w:val="single" w:sz="4" w:space="0" w:color="auto"/>
              <w:right w:val="single" w:sz="8" w:space="0" w:color="auto"/>
            </w:tcBorders>
          </w:tcPr>
          <w:p w14:paraId="19582521" w14:textId="77777777" w:rsidR="00F6194F" w:rsidRPr="002326AC" w:rsidRDefault="00F6194F" w:rsidP="00875F48">
            <w:pPr>
              <w:pStyle w:val="TableCellHead"/>
              <w:spacing w:after="120"/>
              <w:jc w:val="center"/>
              <w:rPr>
                <w:u w:val="none"/>
              </w:rPr>
            </w:pPr>
            <w:r w:rsidRPr="002326AC">
              <w:rPr>
                <w:u w:val="none"/>
              </w:rPr>
              <w:t>1,03</w:t>
            </w:r>
            <w:r w:rsidRPr="002326AC">
              <w:rPr>
                <w:u w:val="none"/>
              </w:rPr>
              <w:br/>
              <w:t>[0,86, 1,23]</w:t>
            </w:r>
          </w:p>
        </w:tc>
      </w:tr>
    </w:tbl>
    <w:p w14:paraId="74A82E8F" w14:textId="77777777" w:rsidR="00353069" w:rsidRPr="002326AC" w:rsidRDefault="00353069" w:rsidP="00CE71A4">
      <w:pPr>
        <w:keepNext/>
        <w:suppressAutoHyphens/>
        <w:rPr>
          <w:lang w:val="sv-SE"/>
        </w:rPr>
      </w:pPr>
    </w:p>
    <w:p w14:paraId="4C8D78D8" w14:textId="77777777" w:rsidR="00F6194F" w:rsidRPr="002326AC" w:rsidRDefault="00F6194F">
      <w:pPr>
        <w:keepNext/>
        <w:suppressAutoHyphens/>
        <w:ind w:firstLine="567"/>
        <w:rPr>
          <w:sz w:val="20"/>
          <w:szCs w:val="18"/>
          <w:lang w:val="sv-SE"/>
        </w:rPr>
        <w:pPrChange w:id="30" w:author="Author" w:date="2025-10-10T08:03:00Z" w16du:dateUtc="2025-10-10T06:03:00Z">
          <w:pPr>
            <w:keepNext/>
            <w:suppressAutoHyphens/>
          </w:pPr>
        </w:pPrChange>
      </w:pPr>
      <w:r w:rsidRPr="002326AC">
        <w:rPr>
          <w:sz w:val="20"/>
          <w:szCs w:val="18"/>
          <w:vertAlign w:val="superscript"/>
          <w:lang w:val="sv-SE"/>
        </w:rPr>
        <w:t>a</w:t>
      </w:r>
      <w:del w:id="31" w:author="Author" w:date="2025-10-10T08:04:00Z" w16du:dateUtc="2025-10-10T06:04:00Z">
        <w:r w:rsidRPr="002326AC" w:rsidDel="00192BC9">
          <w:rPr>
            <w:sz w:val="20"/>
            <w:szCs w:val="18"/>
            <w:lang w:val="sv-SE"/>
          </w:rPr>
          <w:tab/>
        </w:r>
      </w:del>
      <w:r w:rsidRPr="002326AC">
        <w:rPr>
          <w:sz w:val="20"/>
          <w:szCs w:val="18"/>
          <w:lang w:val="sv-SE"/>
        </w:rPr>
        <w:t>patienter med mätbar sjukdom vid studiestart</w:t>
      </w:r>
    </w:p>
    <w:p w14:paraId="1B907B37" w14:textId="77777777" w:rsidR="00353069" w:rsidRPr="002326AC" w:rsidRDefault="00353069" w:rsidP="00353069">
      <w:pPr>
        <w:rPr>
          <w:lang w:val="sv-SE"/>
        </w:rPr>
      </w:pPr>
    </w:p>
    <w:p w14:paraId="10D3B7B0" w14:textId="77777777" w:rsidR="00580D33" w:rsidRDefault="00580D33" w:rsidP="00580D33">
      <w:pPr>
        <w:rPr>
          <w:i/>
          <w:u w:val="single"/>
          <w:lang w:val="sv-SE"/>
        </w:rPr>
      </w:pPr>
      <w:r>
        <w:rPr>
          <w:i/>
          <w:u w:val="single"/>
          <w:lang w:val="sv-SE"/>
        </w:rPr>
        <w:t>Första linjens behandling av NSC</w:t>
      </w:r>
      <w:r w:rsidRPr="00AE2D25">
        <w:rPr>
          <w:i/>
          <w:u w:val="single"/>
          <w:lang w:val="sv-SE"/>
        </w:rPr>
        <w:t xml:space="preserve">LC </w:t>
      </w:r>
      <w:r w:rsidR="00687E87" w:rsidRPr="00A1202F">
        <w:rPr>
          <w:i/>
          <w:u w:val="single"/>
          <w:lang w:val="sv-SE"/>
        </w:rPr>
        <w:t>av icke skivepiteltyp</w:t>
      </w:r>
      <w:r w:rsidR="00687E87" w:rsidRPr="00AE2D25">
        <w:rPr>
          <w:i/>
          <w:u w:val="single"/>
          <w:lang w:val="sv-SE"/>
        </w:rPr>
        <w:t xml:space="preserve"> </w:t>
      </w:r>
      <w:r w:rsidRPr="00AE2D25">
        <w:rPr>
          <w:i/>
          <w:u w:val="single"/>
          <w:lang w:val="sv-SE"/>
        </w:rPr>
        <w:t>med</w:t>
      </w:r>
      <w:r>
        <w:rPr>
          <w:i/>
          <w:u w:val="single"/>
          <w:lang w:val="sv-SE"/>
        </w:rPr>
        <w:t xml:space="preserve"> EGFR-aktiverande mutationer i kombination med erlotinib</w:t>
      </w:r>
    </w:p>
    <w:p w14:paraId="253A9216" w14:textId="77777777" w:rsidR="00580D33" w:rsidRDefault="00580D33" w:rsidP="00580D33">
      <w:pPr>
        <w:rPr>
          <w:i/>
          <w:u w:val="single"/>
          <w:lang w:val="sv-SE"/>
        </w:rPr>
      </w:pPr>
    </w:p>
    <w:p w14:paraId="530323D8" w14:textId="77777777" w:rsidR="00580D33" w:rsidRDefault="00580D33" w:rsidP="00580D33">
      <w:pPr>
        <w:rPr>
          <w:i/>
          <w:lang w:val="sv-SE"/>
        </w:rPr>
      </w:pPr>
      <w:r w:rsidRPr="002A67AD">
        <w:rPr>
          <w:i/>
          <w:lang w:val="sv-SE"/>
        </w:rPr>
        <w:t>JO25567</w:t>
      </w:r>
    </w:p>
    <w:p w14:paraId="3A82E4BE" w14:textId="77D454F6" w:rsidR="00580D33" w:rsidRPr="003F49B7" w:rsidRDefault="00580D33" w:rsidP="00580D33">
      <w:pPr>
        <w:rPr>
          <w:lang w:val="sv-SE"/>
        </w:rPr>
      </w:pPr>
      <w:r>
        <w:rPr>
          <w:lang w:val="sv-SE"/>
        </w:rPr>
        <w:t>Studien JO25567 var en randomiserad, öppen, multicenter fas II-studie utförd i Japan</w:t>
      </w:r>
      <w:r w:rsidR="007442D3">
        <w:rPr>
          <w:lang w:val="sv-SE"/>
        </w:rPr>
        <w:t xml:space="preserve"> </w:t>
      </w:r>
      <w:r>
        <w:rPr>
          <w:lang w:val="sv-SE"/>
        </w:rPr>
        <w:t>för att utvärdera effekt och säkerhet av Avastin som tillägg till erlotinib hos patienter med NSCLC av icke skivepiteltyp med EGFR-aktiverande mutat</w:t>
      </w:r>
      <w:r w:rsidRPr="00AE2D25">
        <w:rPr>
          <w:lang w:val="sv-SE"/>
        </w:rPr>
        <w:t>ioner</w:t>
      </w:r>
      <w:r w:rsidR="00AC1CC3" w:rsidRPr="00AE2D25">
        <w:rPr>
          <w:lang w:val="sv-SE"/>
        </w:rPr>
        <w:t xml:space="preserve"> (exon 19</w:t>
      </w:r>
      <w:r w:rsidR="00AC1CC3" w:rsidRPr="00616A70">
        <w:rPr>
          <w:lang w:val="sv-SE"/>
        </w:rPr>
        <w:t xml:space="preserve"> deletion eller exon 21 L858R mutation)</w:t>
      </w:r>
      <w:r w:rsidRPr="003F49B7">
        <w:rPr>
          <w:lang w:val="sv-SE"/>
        </w:rPr>
        <w:t xml:space="preserve">, som inte tidigare fått systemisk behandling </w:t>
      </w:r>
      <w:r w:rsidR="003C0304">
        <w:rPr>
          <w:lang w:val="sv-SE"/>
        </w:rPr>
        <w:t>för</w:t>
      </w:r>
      <w:r w:rsidRPr="003F49B7">
        <w:rPr>
          <w:lang w:val="sv-SE"/>
        </w:rPr>
        <w:t xml:space="preserve"> stadium IIIB/IV eller recidiverad sjukdom.</w:t>
      </w:r>
    </w:p>
    <w:p w14:paraId="4A8E2D9B" w14:textId="77777777" w:rsidR="00580D33" w:rsidRPr="00012F45" w:rsidRDefault="00580D33" w:rsidP="00580D33">
      <w:pPr>
        <w:rPr>
          <w:lang w:val="sv-SE"/>
        </w:rPr>
      </w:pPr>
    </w:p>
    <w:p w14:paraId="4B787251" w14:textId="77777777" w:rsidR="00580D33" w:rsidRDefault="00580D33" w:rsidP="00580D33">
      <w:pPr>
        <w:rPr>
          <w:lang w:val="sv-SE"/>
        </w:rPr>
      </w:pPr>
      <w:r w:rsidRPr="0030676A">
        <w:rPr>
          <w:lang w:val="sv-SE"/>
        </w:rPr>
        <w:t>Den primära effektvariabeln var progressionsfri överlevnad (PFS) baserat på oberoende bedömning. Sekundära effektvariabler i</w:t>
      </w:r>
      <w:r w:rsidRPr="00351280">
        <w:rPr>
          <w:lang w:val="sv-SE"/>
        </w:rPr>
        <w:t>nkluderade överlevnad, responsfrekvens, frekvens av sjukdomskontroll, responsduration</w:t>
      </w:r>
      <w:r w:rsidR="00687E87" w:rsidRPr="00F93DA7">
        <w:rPr>
          <w:lang w:val="sv-SE"/>
        </w:rPr>
        <w:t xml:space="preserve"> och </w:t>
      </w:r>
      <w:r w:rsidRPr="00F93DA7">
        <w:rPr>
          <w:lang w:val="sv-SE"/>
        </w:rPr>
        <w:t>säkerhet</w:t>
      </w:r>
      <w:r w:rsidR="00687E87" w:rsidRPr="00F93DA7">
        <w:rPr>
          <w:lang w:val="sv-SE"/>
        </w:rPr>
        <w:t>.</w:t>
      </w:r>
    </w:p>
    <w:p w14:paraId="66C6738D" w14:textId="77777777" w:rsidR="00580D33" w:rsidRDefault="00580D33" w:rsidP="00580D33">
      <w:pPr>
        <w:rPr>
          <w:lang w:val="sv-SE"/>
        </w:rPr>
      </w:pPr>
    </w:p>
    <w:p w14:paraId="664BD82A" w14:textId="77777777" w:rsidR="00580D33" w:rsidRDefault="00580D33" w:rsidP="00580D33">
      <w:pPr>
        <w:rPr>
          <w:lang w:val="sv-SE"/>
        </w:rPr>
      </w:pPr>
      <w:r>
        <w:rPr>
          <w:lang w:val="sv-SE"/>
        </w:rPr>
        <w:t xml:space="preserve">EGFR-mutationsstatus fastställdes för varje patient innan screening och 154 patienter randomiserades till att få antingen erlotinib + Avastin (erlotinib 150 mg oralt dagligen + Avastin [15 mg/kg intravenöst var tredje vecka]) eller erlotinib som monoterapi (150 mg oralt dagligen) tills sjukdomsprogress eller oacceptabel toxicitet. </w:t>
      </w:r>
      <w:r w:rsidRPr="00EF0EF8">
        <w:rPr>
          <w:lang w:val="sv-SE"/>
        </w:rPr>
        <w:t xml:space="preserve">I frånvaro av sjukdomsprogress i </w:t>
      </w:r>
      <w:r>
        <w:rPr>
          <w:lang w:val="sv-SE"/>
        </w:rPr>
        <w:t>gruppen som fick</w:t>
      </w:r>
      <w:r w:rsidRPr="00EF0EF8">
        <w:rPr>
          <w:lang w:val="sv-SE"/>
        </w:rPr>
        <w:t xml:space="preserve"> erlotinib + Avastin ledde inte </w:t>
      </w:r>
      <w:r w:rsidR="00F93DA7">
        <w:rPr>
          <w:lang w:val="sv-SE"/>
        </w:rPr>
        <w:t xml:space="preserve">upphörd </w:t>
      </w:r>
      <w:r w:rsidR="00F93DA7" w:rsidRPr="00316D8E">
        <w:rPr>
          <w:lang w:val="sv-SE"/>
        </w:rPr>
        <w:t>administrering</w:t>
      </w:r>
      <w:r w:rsidR="00F93DA7">
        <w:rPr>
          <w:lang w:val="sv-SE"/>
        </w:rPr>
        <w:t xml:space="preserve"> </w:t>
      </w:r>
      <w:r w:rsidRPr="00EF0EF8">
        <w:rPr>
          <w:lang w:val="sv-SE"/>
        </w:rPr>
        <w:t xml:space="preserve">av en av komponenterna till att den andra komponenten också </w:t>
      </w:r>
      <w:r w:rsidR="00F93DA7">
        <w:rPr>
          <w:lang w:val="sv-SE"/>
        </w:rPr>
        <w:t>sattes ut</w:t>
      </w:r>
      <w:r w:rsidRPr="00EF0EF8">
        <w:rPr>
          <w:lang w:val="sv-SE"/>
        </w:rPr>
        <w:t>, i enlighet med studieprotokollet.</w:t>
      </w:r>
      <w:r>
        <w:rPr>
          <w:lang w:val="sv-SE"/>
        </w:rPr>
        <w:t xml:space="preserve"> </w:t>
      </w:r>
    </w:p>
    <w:p w14:paraId="06B0AB56" w14:textId="77777777" w:rsidR="00580D33" w:rsidRDefault="00580D33" w:rsidP="00580D33">
      <w:pPr>
        <w:rPr>
          <w:lang w:val="sv-SE"/>
        </w:rPr>
      </w:pPr>
    </w:p>
    <w:p w14:paraId="42A9C12F" w14:textId="77777777" w:rsidR="00580D33" w:rsidRDefault="00580D33" w:rsidP="005558AE">
      <w:pPr>
        <w:keepNext/>
        <w:keepLines/>
        <w:rPr>
          <w:lang w:val="sv-SE"/>
        </w:rPr>
      </w:pPr>
      <w:r>
        <w:rPr>
          <w:lang w:val="sv-SE"/>
        </w:rPr>
        <w:lastRenderedPageBreak/>
        <w:t>Effektresultaten från studien presenteras i tabell 14.</w:t>
      </w:r>
    </w:p>
    <w:p w14:paraId="0564F1BC" w14:textId="77777777" w:rsidR="00580D33" w:rsidRDefault="00580D33" w:rsidP="005558AE">
      <w:pPr>
        <w:keepNext/>
        <w:keepLines/>
        <w:rPr>
          <w:lang w:val="sv-SE"/>
        </w:rPr>
      </w:pPr>
    </w:p>
    <w:p w14:paraId="0C9A5B9E" w14:textId="77777777" w:rsidR="00580D33" w:rsidRDefault="00580D33" w:rsidP="005558AE">
      <w:pPr>
        <w:keepNext/>
        <w:keepLines/>
        <w:rPr>
          <w:b/>
          <w:lang w:val="sv-SE"/>
        </w:rPr>
      </w:pPr>
      <w:r>
        <w:rPr>
          <w:b/>
          <w:lang w:val="sv-SE"/>
        </w:rPr>
        <w:t>Tabell 14</w:t>
      </w:r>
      <w:r>
        <w:rPr>
          <w:b/>
          <w:lang w:val="sv-SE"/>
        </w:rPr>
        <w:tab/>
        <w:t>Effektresultat i studie JO25567</w:t>
      </w:r>
    </w:p>
    <w:p w14:paraId="18B97738" w14:textId="77777777" w:rsidR="00580D33" w:rsidRDefault="00580D33" w:rsidP="00733857">
      <w:pPr>
        <w:keepNext/>
        <w:keepLines/>
        <w:rPr>
          <w:b/>
          <w:lang w:val="sv-SE"/>
        </w:rPr>
      </w:pPr>
    </w:p>
    <w:tbl>
      <w:tblPr>
        <w:tblW w:w="9284"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Change w:id="32" w:author="TCS" w:date="2025-10-16T16:03:00Z" w16du:dateUtc="2025-10-16T10:33:00Z">
          <w:tblPr>
            <w:tblW w:w="9284"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PrChange>
      </w:tblPr>
      <w:tblGrid>
        <w:gridCol w:w="4890"/>
        <w:gridCol w:w="2126"/>
        <w:gridCol w:w="2268"/>
        <w:tblGridChange w:id="33">
          <w:tblGrid>
            <w:gridCol w:w="5"/>
            <w:gridCol w:w="4885"/>
            <w:gridCol w:w="5"/>
            <w:gridCol w:w="2121"/>
            <w:gridCol w:w="5"/>
            <w:gridCol w:w="2263"/>
            <w:gridCol w:w="5"/>
          </w:tblGrid>
        </w:tblGridChange>
      </w:tblGrid>
      <w:tr w:rsidR="00580D33" w:rsidRPr="002A67AD" w14:paraId="7E268441" w14:textId="77777777" w:rsidTr="005B06E3">
        <w:trPr>
          <w:trPrChange w:id="34" w:author="TCS" w:date="2025-10-16T16:03:00Z" w16du:dateUtc="2025-10-16T10:33:00Z">
            <w:trPr>
              <w:gridAfter w:val="0"/>
            </w:trPr>
          </w:trPrChange>
        </w:trPr>
        <w:tc>
          <w:tcPr>
            <w:tcW w:w="4890" w:type="dxa"/>
            <w:tcBorders>
              <w:top w:val="single" w:sz="6" w:space="0" w:color="000000"/>
              <w:left w:val="single" w:sz="4" w:space="0" w:color="auto"/>
              <w:bottom w:val="single" w:sz="6" w:space="0" w:color="000000"/>
            </w:tcBorders>
            <w:tcPrChange w:id="35" w:author="TCS" w:date="2025-10-16T16:03:00Z" w16du:dateUtc="2025-10-16T10:33:00Z">
              <w:tcPr>
                <w:tcW w:w="4890" w:type="dxa"/>
                <w:gridSpan w:val="2"/>
                <w:tcBorders>
                  <w:top w:val="single" w:sz="6" w:space="0" w:color="000000"/>
                  <w:bottom w:val="single" w:sz="6" w:space="0" w:color="000000"/>
                </w:tcBorders>
              </w:tcPr>
            </w:tcPrChange>
          </w:tcPr>
          <w:p w14:paraId="1E1F6960" w14:textId="77777777" w:rsidR="00580D33" w:rsidRPr="005E2713" w:rsidRDefault="00580D33" w:rsidP="00B36FF7">
            <w:pPr>
              <w:pStyle w:val="TableCell10Center"/>
              <w:jc w:val="left"/>
              <w:rPr>
                <w:rFonts w:ascii="Times New Roman" w:hAnsi="Times New Roman"/>
                <w:sz w:val="22"/>
                <w:szCs w:val="22"/>
                <w:lang w:eastAsia="ja-JP"/>
              </w:rPr>
            </w:pPr>
          </w:p>
        </w:tc>
        <w:tc>
          <w:tcPr>
            <w:tcW w:w="2126" w:type="dxa"/>
            <w:tcBorders>
              <w:top w:val="single" w:sz="6" w:space="0" w:color="000000"/>
              <w:bottom w:val="single" w:sz="6" w:space="0" w:color="000000"/>
            </w:tcBorders>
            <w:tcPrChange w:id="36" w:author="TCS" w:date="2025-10-16T16:03:00Z" w16du:dateUtc="2025-10-16T10:33:00Z">
              <w:tcPr>
                <w:tcW w:w="2126" w:type="dxa"/>
                <w:gridSpan w:val="2"/>
                <w:tcBorders>
                  <w:top w:val="single" w:sz="6" w:space="0" w:color="000000"/>
                  <w:bottom w:val="single" w:sz="6" w:space="0" w:color="000000"/>
                </w:tcBorders>
              </w:tcPr>
            </w:tcPrChange>
          </w:tcPr>
          <w:p w14:paraId="361A4D09" w14:textId="77777777" w:rsidR="00580D33" w:rsidRPr="005E2713" w:rsidRDefault="00580D33" w:rsidP="00733857">
            <w:pPr>
              <w:keepNext/>
              <w:keepLines/>
              <w:jc w:val="center"/>
              <w:rPr>
                <w:b/>
                <w:szCs w:val="22"/>
                <w:lang w:val="sv-SE"/>
              </w:rPr>
            </w:pPr>
            <w:r w:rsidRPr="005E2713">
              <w:rPr>
                <w:b/>
                <w:szCs w:val="22"/>
                <w:lang w:val="sv-SE"/>
              </w:rPr>
              <w:t>Erlotinib</w:t>
            </w:r>
          </w:p>
          <w:p w14:paraId="2A0A1ED9" w14:textId="77777777" w:rsidR="00580D33" w:rsidRPr="005E2713" w:rsidRDefault="00580D33" w:rsidP="00B36FF7">
            <w:pPr>
              <w:pStyle w:val="TableCell10Center"/>
              <w:rPr>
                <w:rFonts w:ascii="Times New Roman" w:hAnsi="Times New Roman"/>
                <w:b/>
                <w:sz w:val="22"/>
                <w:szCs w:val="22"/>
                <w:lang w:eastAsia="ja-JP"/>
              </w:rPr>
            </w:pPr>
            <w:r w:rsidRPr="005E2713">
              <w:rPr>
                <w:rFonts w:ascii="Times New Roman" w:hAnsi="Times New Roman"/>
                <w:b/>
                <w:sz w:val="22"/>
                <w:szCs w:val="22"/>
                <w:lang w:val="sv-SE"/>
              </w:rPr>
              <w:t>n = 77</w:t>
            </w:r>
            <w:r w:rsidRPr="005E2713">
              <w:rPr>
                <w:rFonts w:ascii="Times New Roman" w:hAnsi="Times New Roman"/>
                <w:b/>
                <w:sz w:val="22"/>
                <w:szCs w:val="22"/>
                <w:vertAlign w:val="superscript"/>
                <w:lang w:eastAsia="ja-JP"/>
              </w:rPr>
              <w:t>#</w:t>
            </w:r>
          </w:p>
        </w:tc>
        <w:tc>
          <w:tcPr>
            <w:tcW w:w="2268" w:type="dxa"/>
            <w:tcBorders>
              <w:top w:val="single" w:sz="6" w:space="0" w:color="000000"/>
              <w:bottom w:val="single" w:sz="6" w:space="0" w:color="000000"/>
              <w:right w:val="single" w:sz="4" w:space="0" w:color="auto"/>
            </w:tcBorders>
            <w:tcPrChange w:id="37" w:author="TCS" w:date="2025-10-16T16:03:00Z" w16du:dateUtc="2025-10-16T10:33:00Z">
              <w:tcPr>
                <w:tcW w:w="2268" w:type="dxa"/>
                <w:gridSpan w:val="2"/>
                <w:tcBorders>
                  <w:top w:val="single" w:sz="6" w:space="0" w:color="000000"/>
                  <w:bottom w:val="single" w:sz="6" w:space="0" w:color="000000"/>
                  <w:right w:val="single" w:sz="4" w:space="0" w:color="auto"/>
                </w:tcBorders>
              </w:tcPr>
            </w:tcPrChange>
          </w:tcPr>
          <w:p w14:paraId="614E36BC" w14:textId="77777777" w:rsidR="00580D33" w:rsidRPr="005E2713" w:rsidRDefault="00580D33" w:rsidP="00733857">
            <w:pPr>
              <w:keepNext/>
              <w:keepLines/>
              <w:jc w:val="center"/>
              <w:rPr>
                <w:b/>
                <w:szCs w:val="22"/>
                <w:lang w:val="sv-SE"/>
              </w:rPr>
            </w:pPr>
            <w:r w:rsidRPr="005E2713">
              <w:rPr>
                <w:b/>
                <w:szCs w:val="22"/>
                <w:lang w:val="sv-SE"/>
              </w:rPr>
              <w:t>Erlotinib + Avastin</w:t>
            </w:r>
          </w:p>
          <w:p w14:paraId="1096A437" w14:textId="39CBF585" w:rsidR="00580D33" w:rsidRPr="005E2713" w:rsidRDefault="00D27F88" w:rsidP="00B36FF7">
            <w:pPr>
              <w:pStyle w:val="TableCell10Center"/>
              <w:rPr>
                <w:rFonts w:ascii="Times New Roman" w:hAnsi="Times New Roman"/>
                <w:b/>
                <w:sz w:val="22"/>
                <w:szCs w:val="22"/>
                <w:lang w:eastAsia="ja-JP"/>
              </w:rPr>
            </w:pPr>
            <w:ins w:id="38" w:author="Author" w:date="2025-10-10T08:05:00Z" w16du:dateUtc="2025-10-10T06:05:00Z">
              <w:r>
                <w:rPr>
                  <w:rFonts w:ascii="Times New Roman" w:hAnsi="Times New Roman"/>
                  <w:b/>
                  <w:sz w:val="22"/>
                  <w:szCs w:val="22"/>
                  <w:lang w:val="sv-SE"/>
                </w:rPr>
                <w:t>n</w:t>
              </w:r>
            </w:ins>
            <w:del w:id="39" w:author="Author" w:date="2025-10-10T08:05:00Z" w16du:dateUtc="2025-10-10T06:05:00Z">
              <w:r w:rsidR="003C0304" w:rsidRPr="005E2713" w:rsidDel="00D27F88">
                <w:rPr>
                  <w:rFonts w:ascii="Times New Roman" w:hAnsi="Times New Roman"/>
                  <w:b/>
                  <w:sz w:val="22"/>
                  <w:szCs w:val="22"/>
                  <w:lang w:val="sv-SE"/>
                </w:rPr>
                <w:delText>N</w:delText>
              </w:r>
            </w:del>
            <w:r w:rsidR="003C0304">
              <w:rPr>
                <w:rFonts w:ascii="Times New Roman" w:hAnsi="Times New Roman"/>
                <w:b/>
                <w:sz w:val="22"/>
                <w:szCs w:val="22"/>
                <w:lang w:val="sv-SE"/>
              </w:rPr>
              <w:t xml:space="preserve"> </w:t>
            </w:r>
            <w:r w:rsidR="00580D33" w:rsidRPr="005E2713">
              <w:rPr>
                <w:rFonts w:ascii="Times New Roman" w:hAnsi="Times New Roman"/>
                <w:b/>
                <w:sz w:val="22"/>
                <w:szCs w:val="22"/>
                <w:lang w:val="sv-SE"/>
              </w:rPr>
              <w:t>=</w:t>
            </w:r>
            <w:r w:rsidR="003C0304">
              <w:rPr>
                <w:rFonts w:ascii="Times New Roman" w:hAnsi="Times New Roman"/>
                <w:b/>
                <w:sz w:val="22"/>
                <w:szCs w:val="22"/>
                <w:lang w:val="sv-SE"/>
              </w:rPr>
              <w:t xml:space="preserve"> </w:t>
            </w:r>
            <w:r w:rsidR="00580D33" w:rsidRPr="005E2713">
              <w:rPr>
                <w:rFonts w:ascii="Times New Roman" w:hAnsi="Times New Roman"/>
                <w:b/>
                <w:sz w:val="22"/>
                <w:szCs w:val="22"/>
                <w:lang w:val="sv-SE"/>
              </w:rPr>
              <w:t>75</w:t>
            </w:r>
            <w:r w:rsidR="00580D33" w:rsidRPr="005E2713">
              <w:rPr>
                <w:rFonts w:ascii="Times New Roman" w:hAnsi="Times New Roman"/>
                <w:b/>
                <w:sz w:val="22"/>
                <w:szCs w:val="22"/>
                <w:vertAlign w:val="superscript"/>
                <w:lang w:val="sv-SE"/>
              </w:rPr>
              <w:t>#</w:t>
            </w:r>
          </w:p>
        </w:tc>
      </w:tr>
      <w:tr w:rsidR="00580D33" w:rsidRPr="002A67AD" w14:paraId="6D99F20B" w14:textId="77777777" w:rsidTr="005B06E3">
        <w:trPr>
          <w:trPrChange w:id="40" w:author="TCS" w:date="2025-10-16T16:03:00Z" w16du:dateUtc="2025-10-16T10:33:00Z">
            <w:trPr>
              <w:gridAfter w:val="0"/>
            </w:trPr>
          </w:trPrChange>
        </w:trPr>
        <w:tc>
          <w:tcPr>
            <w:tcW w:w="4890" w:type="dxa"/>
            <w:tcBorders>
              <w:top w:val="single" w:sz="6" w:space="0" w:color="000000"/>
              <w:left w:val="single" w:sz="4" w:space="0" w:color="auto"/>
              <w:bottom w:val="nil"/>
            </w:tcBorders>
            <w:tcPrChange w:id="41" w:author="TCS" w:date="2025-10-16T16:03:00Z" w16du:dateUtc="2025-10-16T10:33:00Z">
              <w:tcPr>
                <w:tcW w:w="4890" w:type="dxa"/>
                <w:gridSpan w:val="2"/>
                <w:tcBorders>
                  <w:top w:val="single" w:sz="6" w:space="0" w:color="000000"/>
                  <w:bottom w:val="nil"/>
                </w:tcBorders>
              </w:tcPr>
            </w:tcPrChange>
          </w:tcPr>
          <w:p w14:paraId="26ACAD3F" w14:textId="77777777" w:rsidR="00580D33" w:rsidRPr="005E2713" w:rsidRDefault="00580D33" w:rsidP="00DC54C3">
            <w:pPr>
              <w:rPr>
                <w:b/>
                <w:szCs w:val="22"/>
                <w:lang w:val="sv-SE"/>
              </w:rPr>
            </w:pPr>
            <w:r w:rsidRPr="005E2713">
              <w:rPr>
                <w:b/>
                <w:szCs w:val="22"/>
                <w:lang w:val="sv-SE"/>
              </w:rPr>
              <w:t xml:space="preserve">Progressionsfri överlevnad^ </w:t>
            </w:r>
            <w:r w:rsidRPr="002A67AD">
              <w:rPr>
                <w:szCs w:val="22"/>
                <w:lang w:val="sv-SE"/>
              </w:rPr>
              <w:t>(månader)</w:t>
            </w:r>
          </w:p>
          <w:p w14:paraId="497F18A3" w14:textId="77777777" w:rsidR="00580D33" w:rsidRPr="002A67AD" w:rsidRDefault="00580D33" w:rsidP="00DC54C3">
            <w:pPr>
              <w:pStyle w:val="TableCell10Center"/>
              <w:jc w:val="left"/>
              <w:rPr>
                <w:rFonts w:ascii="Times New Roman" w:hAnsi="Times New Roman"/>
                <w:sz w:val="22"/>
                <w:szCs w:val="22"/>
                <w:lang w:eastAsia="ja-JP"/>
              </w:rPr>
            </w:pPr>
            <w:r w:rsidRPr="002A67AD">
              <w:rPr>
                <w:rFonts w:ascii="Times New Roman" w:hAnsi="Times New Roman"/>
                <w:sz w:val="22"/>
                <w:szCs w:val="22"/>
                <w:lang w:eastAsia="ja-JP"/>
              </w:rPr>
              <w:t>Median</w:t>
            </w:r>
          </w:p>
        </w:tc>
        <w:tc>
          <w:tcPr>
            <w:tcW w:w="2126" w:type="dxa"/>
            <w:tcBorders>
              <w:top w:val="single" w:sz="6" w:space="0" w:color="000000"/>
              <w:bottom w:val="nil"/>
            </w:tcBorders>
            <w:tcPrChange w:id="42" w:author="TCS" w:date="2025-10-16T16:03:00Z" w16du:dateUtc="2025-10-16T10:33:00Z">
              <w:tcPr>
                <w:tcW w:w="2126" w:type="dxa"/>
                <w:gridSpan w:val="2"/>
                <w:tcBorders>
                  <w:top w:val="single" w:sz="6" w:space="0" w:color="000000"/>
                  <w:bottom w:val="nil"/>
                </w:tcBorders>
              </w:tcPr>
            </w:tcPrChange>
          </w:tcPr>
          <w:p w14:paraId="2BE0FB62" w14:textId="77777777" w:rsidR="00580D33" w:rsidRPr="005E2713" w:rsidRDefault="00580D33" w:rsidP="00DC54C3">
            <w:pPr>
              <w:pStyle w:val="TableCell10Center"/>
              <w:rPr>
                <w:rFonts w:ascii="Times New Roman" w:hAnsi="Times New Roman"/>
                <w:sz w:val="22"/>
                <w:szCs w:val="22"/>
                <w:lang w:val="sv-SE"/>
              </w:rPr>
            </w:pPr>
          </w:p>
          <w:p w14:paraId="7118B418" w14:textId="77777777" w:rsidR="00580D33" w:rsidRPr="005E2713" w:rsidRDefault="00580D33" w:rsidP="00DC54C3">
            <w:pPr>
              <w:pStyle w:val="TableCell10Center"/>
              <w:rPr>
                <w:rFonts w:ascii="Times New Roman" w:hAnsi="Times New Roman"/>
                <w:sz w:val="22"/>
                <w:szCs w:val="22"/>
                <w:lang w:val="sv-SE"/>
              </w:rPr>
            </w:pPr>
            <w:r w:rsidRPr="005E2713">
              <w:rPr>
                <w:rFonts w:ascii="Times New Roman" w:hAnsi="Times New Roman"/>
                <w:sz w:val="22"/>
                <w:szCs w:val="22"/>
                <w:lang w:val="sv-SE"/>
              </w:rPr>
              <w:t>9,7</w:t>
            </w:r>
          </w:p>
        </w:tc>
        <w:tc>
          <w:tcPr>
            <w:tcW w:w="2268" w:type="dxa"/>
            <w:tcBorders>
              <w:top w:val="single" w:sz="6" w:space="0" w:color="000000"/>
              <w:bottom w:val="nil"/>
              <w:right w:val="single" w:sz="4" w:space="0" w:color="auto"/>
            </w:tcBorders>
            <w:tcPrChange w:id="43" w:author="TCS" w:date="2025-10-16T16:03:00Z" w16du:dateUtc="2025-10-16T10:33:00Z">
              <w:tcPr>
                <w:tcW w:w="2268" w:type="dxa"/>
                <w:gridSpan w:val="2"/>
                <w:tcBorders>
                  <w:top w:val="single" w:sz="6" w:space="0" w:color="000000"/>
                  <w:bottom w:val="nil"/>
                  <w:right w:val="single" w:sz="4" w:space="0" w:color="auto"/>
                </w:tcBorders>
              </w:tcPr>
            </w:tcPrChange>
          </w:tcPr>
          <w:p w14:paraId="5BC1E039" w14:textId="77777777" w:rsidR="00580D33" w:rsidRPr="005E2713" w:rsidRDefault="00580D33" w:rsidP="00DC54C3">
            <w:pPr>
              <w:pStyle w:val="TableCell10Center"/>
              <w:rPr>
                <w:rFonts w:ascii="Times New Roman" w:hAnsi="Times New Roman"/>
                <w:sz w:val="22"/>
                <w:szCs w:val="22"/>
                <w:lang w:val="sv-SE"/>
              </w:rPr>
            </w:pPr>
          </w:p>
          <w:p w14:paraId="37C3CCF0" w14:textId="77777777" w:rsidR="00580D33" w:rsidRPr="005E2713" w:rsidRDefault="00580D33" w:rsidP="00DC54C3">
            <w:pPr>
              <w:pStyle w:val="TableCell10Center"/>
              <w:rPr>
                <w:rFonts w:ascii="Times New Roman" w:hAnsi="Times New Roman"/>
                <w:sz w:val="22"/>
                <w:szCs w:val="22"/>
                <w:lang w:eastAsia="ja-JP"/>
              </w:rPr>
            </w:pPr>
            <w:r w:rsidRPr="005E2713">
              <w:rPr>
                <w:rFonts w:ascii="Times New Roman" w:hAnsi="Times New Roman"/>
                <w:sz w:val="22"/>
                <w:szCs w:val="22"/>
                <w:lang w:val="sv-SE"/>
              </w:rPr>
              <w:t>16</w:t>
            </w:r>
          </w:p>
        </w:tc>
      </w:tr>
      <w:tr w:rsidR="00580D33" w:rsidRPr="005E2713" w14:paraId="36BF5B6C" w14:textId="77777777" w:rsidTr="005B06E3">
        <w:trPr>
          <w:trPrChange w:id="44" w:author="TCS" w:date="2025-10-16T16:03:00Z" w16du:dateUtc="2025-10-16T10:33:00Z">
            <w:trPr>
              <w:gridAfter w:val="0"/>
            </w:trPr>
          </w:trPrChange>
        </w:trPr>
        <w:tc>
          <w:tcPr>
            <w:tcW w:w="4890" w:type="dxa"/>
            <w:tcBorders>
              <w:top w:val="nil"/>
              <w:left w:val="single" w:sz="4" w:space="0" w:color="auto"/>
              <w:bottom w:val="single" w:sz="6" w:space="0" w:color="000000"/>
            </w:tcBorders>
            <w:tcPrChange w:id="45" w:author="TCS" w:date="2025-10-16T16:03:00Z" w16du:dateUtc="2025-10-16T10:33:00Z">
              <w:tcPr>
                <w:tcW w:w="4890" w:type="dxa"/>
                <w:gridSpan w:val="2"/>
                <w:tcBorders>
                  <w:top w:val="nil"/>
                  <w:bottom w:val="single" w:sz="6" w:space="0" w:color="000000"/>
                </w:tcBorders>
              </w:tcPr>
            </w:tcPrChange>
          </w:tcPr>
          <w:p w14:paraId="45E78E8D" w14:textId="77777777" w:rsidR="00580D33" w:rsidRPr="00580D33" w:rsidRDefault="00580D33" w:rsidP="00DC54C3">
            <w:pPr>
              <w:rPr>
                <w:szCs w:val="22"/>
                <w:lang w:val="sv-SE"/>
              </w:rPr>
            </w:pPr>
            <w:r w:rsidRPr="00580D33">
              <w:rPr>
                <w:szCs w:val="22"/>
                <w:lang w:val="sv-SE"/>
              </w:rPr>
              <w:t>Hazard Ratio (95% KI)</w:t>
            </w:r>
          </w:p>
          <w:p w14:paraId="5F54891E" w14:textId="77777777" w:rsidR="00580D33" w:rsidRPr="00580D33" w:rsidRDefault="00580D33" w:rsidP="00DC54C3">
            <w:pPr>
              <w:pStyle w:val="TableCell10Center"/>
              <w:jc w:val="left"/>
              <w:rPr>
                <w:rFonts w:ascii="Times New Roman" w:hAnsi="Times New Roman"/>
                <w:sz w:val="22"/>
                <w:szCs w:val="22"/>
                <w:lang w:val="sv-SE" w:eastAsia="ja-JP"/>
              </w:rPr>
            </w:pPr>
            <w:r w:rsidRPr="005E2713">
              <w:rPr>
                <w:rFonts w:ascii="Times New Roman" w:hAnsi="Times New Roman"/>
                <w:sz w:val="22"/>
                <w:szCs w:val="22"/>
                <w:lang w:val="sv-SE"/>
              </w:rPr>
              <w:t>p-värde</w:t>
            </w:r>
          </w:p>
        </w:tc>
        <w:tc>
          <w:tcPr>
            <w:tcW w:w="4394" w:type="dxa"/>
            <w:gridSpan w:val="2"/>
            <w:tcBorders>
              <w:top w:val="nil"/>
              <w:bottom w:val="single" w:sz="6" w:space="0" w:color="000000"/>
              <w:right w:val="single" w:sz="4" w:space="0" w:color="auto"/>
            </w:tcBorders>
            <w:tcPrChange w:id="46" w:author="TCS" w:date="2025-10-16T16:03:00Z" w16du:dateUtc="2025-10-16T10:33:00Z">
              <w:tcPr>
                <w:tcW w:w="4394" w:type="dxa"/>
                <w:gridSpan w:val="4"/>
                <w:tcBorders>
                  <w:top w:val="nil"/>
                  <w:bottom w:val="single" w:sz="6" w:space="0" w:color="000000"/>
                  <w:right w:val="single" w:sz="4" w:space="0" w:color="auto"/>
                </w:tcBorders>
              </w:tcPr>
            </w:tcPrChange>
          </w:tcPr>
          <w:p w14:paraId="491D3231" w14:textId="77777777" w:rsidR="00580D33" w:rsidRPr="005E2713" w:rsidRDefault="00580D33" w:rsidP="00DC54C3">
            <w:pPr>
              <w:jc w:val="center"/>
              <w:rPr>
                <w:szCs w:val="22"/>
                <w:lang w:val="sv-SE"/>
              </w:rPr>
            </w:pPr>
            <w:r w:rsidRPr="005E2713">
              <w:rPr>
                <w:szCs w:val="22"/>
                <w:lang w:val="sv-SE"/>
              </w:rPr>
              <w:t>0,54 (0,36; 0,79)</w:t>
            </w:r>
          </w:p>
          <w:p w14:paraId="001B6A08" w14:textId="77777777" w:rsidR="00580D33" w:rsidRPr="005E2713" w:rsidRDefault="00580D33" w:rsidP="00DC54C3">
            <w:pPr>
              <w:pStyle w:val="TableCell10Center"/>
              <w:rPr>
                <w:rFonts w:ascii="Times New Roman" w:hAnsi="Times New Roman"/>
                <w:sz w:val="22"/>
                <w:szCs w:val="22"/>
                <w:lang w:eastAsia="ja-JP"/>
              </w:rPr>
            </w:pPr>
            <w:r w:rsidRPr="005E2713">
              <w:rPr>
                <w:rFonts w:ascii="Times New Roman" w:hAnsi="Times New Roman"/>
                <w:sz w:val="22"/>
                <w:szCs w:val="22"/>
                <w:lang w:val="sv-SE"/>
              </w:rPr>
              <w:t>0,0015</w:t>
            </w:r>
          </w:p>
        </w:tc>
      </w:tr>
      <w:tr w:rsidR="00580D33" w:rsidRPr="00A1202F" w14:paraId="4BA23673" w14:textId="77777777" w:rsidTr="005B06E3">
        <w:trPr>
          <w:trPrChange w:id="47" w:author="TCS" w:date="2025-10-16T16:03:00Z" w16du:dateUtc="2025-10-16T10:33:00Z">
            <w:trPr>
              <w:gridAfter w:val="0"/>
            </w:trPr>
          </w:trPrChange>
        </w:trPr>
        <w:tc>
          <w:tcPr>
            <w:tcW w:w="4890" w:type="dxa"/>
            <w:vMerge w:val="restart"/>
            <w:tcBorders>
              <w:top w:val="single" w:sz="6" w:space="0" w:color="000000"/>
              <w:left w:val="single" w:sz="4" w:space="0" w:color="auto"/>
            </w:tcBorders>
            <w:tcPrChange w:id="48" w:author="TCS" w:date="2025-10-16T16:03:00Z" w16du:dateUtc="2025-10-16T10:33:00Z">
              <w:tcPr>
                <w:tcW w:w="4890" w:type="dxa"/>
                <w:gridSpan w:val="2"/>
                <w:vMerge w:val="restart"/>
                <w:tcBorders>
                  <w:top w:val="single" w:sz="6" w:space="0" w:color="000000"/>
                </w:tcBorders>
              </w:tcPr>
            </w:tcPrChange>
          </w:tcPr>
          <w:p w14:paraId="6622FFA5" w14:textId="77777777" w:rsidR="00580D33" w:rsidRPr="00AE2D25" w:rsidRDefault="00580D33" w:rsidP="00DC54C3">
            <w:pPr>
              <w:spacing w:line="360" w:lineRule="auto"/>
              <w:rPr>
                <w:b/>
                <w:szCs w:val="22"/>
                <w:lang w:val="sv-SE"/>
              </w:rPr>
            </w:pPr>
            <w:r w:rsidRPr="00AE2D25">
              <w:rPr>
                <w:b/>
                <w:szCs w:val="22"/>
                <w:lang w:val="sv-SE"/>
              </w:rPr>
              <w:t>Responsfrekvens</w:t>
            </w:r>
          </w:p>
          <w:p w14:paraId="67B65B1E" w14:textId="77777777" w:rsidR="00580D33" w:rsidRPr="003F49B7" w:rsidRDefault="00580D33" w:rsidP="00DC54C3">
            <w:pPr>
              <w:spacing w:line="360" w:lineRule="auto"/>
              <w:rPr>
                <w:szCs w:val="22"/>
                <w:lang w:val="sv-SE"/>
              </w:rPr>
            </w:pPr>
            <w:r w:rsidRPr="00AE2D25">
              <w:rPr>
                <w:szCs w:val="22"/>
                <w:lang w:val="sv-SE"/>
              </w:rPr>
              <w:t>Frekvens</w:t>
            </w:r>
            <w:r w:rsidR="00DC6831" w:rsidRPr="00616A70">
              <w:rPr>
                <w:szCs w:val="22"/>
                <w:lang w:val="sv-SE"/>
              </w:rPr>
              <w:t xml:space="preserve"> (n)</w:t>
            </w:r>
          </w:p>
          <w:p w14:paraId="59D2899B" w14:textId="77777777" w:rsidR="00580D33" w:rsidRPr="00CB7CFF" w:rsidRDefault="00580D33" w:rsidP="007442D3">
            <w:pPr>
              <w:pStyle w:val="TableCell10Center"/>
              <w:spacing w:before="0" w:line="360" w:lineRule="auto"/>
              <w:jc w:val="left"/>
              <w:rPr>
                <w:rFonts w:ascii="Times New Roman" w:hAnsi="Times New Roman"/>
                <w:strike/>
                <w:sz w:val="22"/>
                <w:szCs w:val="22"/>
                <w:lang w:val="sv-SE" w:eastAsia="ja-JP"/>
              </w:rPr>
            </w:pPr>
            <w:r w:rsidRPr="00012F45">
              <w:rPr>
                <w:rFonts w:ascii="Times New Roman" w:hAnsi="Times New Roman"/>
                <w:sz w:val="22"/>
                <w:szCs w:val="22"/>
                <w:lang w:val="sv-SE"/>
              </w:rPr>
              <w:t>p-värde</w:t>
            </w:r>
          </w:p>
        </w:tc>
        <w:tc>
          <w:tcPr>
            <w:tcW w:w="2126" w:type="dxa"/>
            <w:tcBorders>
              <w:top w:val="single" w:sz="6" w:space="0" w:color="000000"/>
              <w:bottom w:val="nil"/>
            </w:tcBorders>
            <w:tcPrChange w:id="49" w:author="TCS" w:date="2025-10-16T16:03:00Z" w16du:dateUtc="2025-10-16T10:33:00Z">
              <w:tcPr>
                <w:tcW w:w="2126" w:type="dxa"/>
                <w:gridSpan w:val="2"/>
                <w:tcBorders>
                  <w:top w:val="single" w:sz="6" w:space="0" w:color="000000"/>
                  <w:bottom w:val="nil"/>
                </w:tcBorders>
              </w:tcPr>
            </w:tcPrChange>
          </w:tcPr>
          <w:p w14:paraId="7CF5D4E0" w14:textId="77777777" w:rsidR="00580D33" w:rsidRPr="00A1202F" w:rsidRDefault="00580D33" w:rsidP="00DC54C3">
            <w:pPr>
              <w:pStyle w:val="TableCell10Center"/>
              <w:rPr>
                <w:rFonts w:ascii="Times New Roman" w:hAnsi="Times New Roman"/>
                <w:sz w:val="22"/>
                <w:szCs w:val="22"/>
                <w:lang w:val="sv-SE"/>
              </w:rPr>
            </w:pPr>
          </w:p>
          <w:p w14:paraId="7DF47FD8" w14:textId="77777777" w:rsidR="00580D33" w:rsidRPr="00A1202F" w:rsidRDefault="00580D33" w:rsidP="00DC54C3">
            <w:pPr>
              <w:pStyle w:val="TableCell10Center"/>
              <w:rPr>
                <w:rFonts w:ascii="Times New Roman" w:hAnsi="Times New Roman"/>
                <w:sz w:val="22"/>
                <w:szCs w:val="22"/>
                <w:lang w:eastAsia="ja-JP"/>
              </w:rPr>
            </w:pPr>
            <w:r w:rsidRPr="00A1202F">
              <w:rPr>
                <w:rFonts w:ascii="Times New Roman" w:hAnsi="Times New Roman"/>
                <w:sz w:val="22"/>
                <w:szCs w:val="22"/>
                <w:lang w:val="sv-SE"/>
              </w:rPr>
              <w:t>63,6%</w:t>
            </w:r>
            <w:r w:rsidR="00DC6831" w:rsidRPr="00A1202F">
              <w:rPr>
                <w:rFonts w:ascii="Times New Roman" w:hAnsi="Times New Roman"/>
                <w:sz w:val="22"/>
                <w:szCs w:val="22"/>
                <w:lang w:val="sv-SE"/>
              </w:rPr>
              <w:t xml:space="preserve"> (49)</w:t>
            </w:r>
          </w:p>
        </w:tc>
        <w:tc>
          <w:tcPr>
            <w:tcW w:w="2268" w:type="dxa"/>
            <w:tcBorders>
              <w:top w:val="single" w:sz="6" w:space="0" w:color="000000"/>
              <w:right w:val="single" w:sz="4" w:space="0" w:color="auto"/>
            </w:tcBorders>
            <w:tcPrChange w:id="50" w:author="TCS" w:date="2025-10-16T16:03:00Z" w16du:dateUtc="2025-10-16T10:33:00Z">
              <w:tcPr>
                <w:tcW w:w="2268" w:type="dxa"/>
                <w:gridSpan w:val="2"/>
                <w:tcBorders>
                  <w:top w:val="single" w:sz="6" w:space="0" w:color="000000"/>
                  <w:right w:val="single" w:sz="4" w:space="0" w:color="auto"/>
                </w:tcBorders>
              </w:tcPr>
            </w:tcPrChange>
          </w:tcPr>
          <w:p w14:paraId="27D98605" w14:textId="77777777" w:rsidR="00580D33" w:rsidRPr="00A1202F" w:rsidRDefault="00580D33" w:rsidP="00DC54C3">
            <w:pPr>
              <w:pStyle w:val="TableCell10Center"/>
              <w:rPr>
                <w:rFonts w:ascii="Times New Roman" w:hAnsi="Times New Roman"/>
                <w:sz w:val="22"/>
                <w:szCs w:val="22"/>
                <w:lang w:val="sv-SE"/>
              </w:rPr>
            </w:pPr>
          </w:p>
          <w:p w14:paraId="5EF72DBB" w14:textId="77777777" w:rsidR="00580D33" w:rsidRPr="00A1202F" w:rsidRDefault="00580D33" w:rsidP="00DC54C3">
            <w:pPr>
              <w:pStyle w:val="TableCell10Center"/>
              <w:rPr>
                <w:rFonts w:ascii="Times New Roman" w:hAnsi="Times New Roman"/>
                <w:sz w:val="22"/>
                <w:szCs w:val="22"/>
                <w:lang w:eastAsia="ja-JP"/>
              </w:rPr>
            </w:pPr>
            <w:r w:rsidRPr="00A1202F">
              <w:rPr>
                <w:rFonts w:ascii="Times New Roman" w:hAnsi="Times New Roman"/>
                <w:sz w:val="22"/>
                <w:szCs w:val="22"/>
                <w:lang w:val="sv-SE"/>
              </w:rPr>
              <w:t>69,3</w:t>
            </w:r>
            <w:r w:rsidR="00DC6831" w:rsidRPr="00A1202F">
              <w:rPr>
                <w:rFonts w:ascii="Times New Roman" w:hAnsi="Times New Roman"/>
                <w:sz w:val="22"/>
                <w:szCs w:val="22"/>
                <w:lang w:val="sv-SE"/>
              </w:rPr>
              <w:t xml:space="preserve"> (52)</w:t>
            </w:r>
          </w:p>
        </w:tc>
      </w:tr>
      <w:tr w:rsidR="00580D33" w:rsidRPr="00A1202F" w14:paraId="39A7512F" w14:textId="77777777" w:rsidTr="005B06E3">
        <w:trPr>
          <w:trHeight w:val="409"/>
          <w:trPrChange w:id="51" w:author="TCS" w:date="2025-10-16T16:03:00Z" w16du:dateUtc="2025-10-16T10:33:00Z">
            <w:trPr>
              <w:gridAfter w:val="0"/>
              <w:trHeight w:val="409"/>
            </w:trPr>
          </w:trPrChange>
        </w:trPr>
        <w:tc>
          <w:tcPr>
            <w:tcW w:w="4890" w:type="dxa"/>
            <w:vMerge/>
            <w:tcBorders>
              <w:left w:val="single" w:sz="4" w:space="0" w:color="auto"/>
              <w:bottom w:val="single" w:sz="4" w:space="0" w:color="auto"/>
            </w:tcBorders>
            <w:tcPrChange w:id="52" w:author="TCS" w:date="2025-10-16T16:03:00Z" w16du:dateUtc="2025-10-16T10:33:00Z">
              <w:tcPr>
                <w:tcW w:w="4890" w:type="dxa"/>
                <w:gridSpan w:val="2"/>
                <w:vMerge/>
                <w:tcBorders>
                  <w:bottom w:val="single" w:sz="4" w:space="0" w:color="auto"/>
                </w:tcBorders>
              </w:tcPr>
            </w:tcPrChange>
          </w:tcPr>
          <w:p w14:paraId="290FB99D" w14:textId="77777777" w:rsidR="00580D33" w:rsidRPr="00A1202F" w:rsidRDefault="00580D33" w:rsidP="00DC54C3">
            <w:pPr>
              <w:pStyle w:val="TableCell10Center"/>
              <w:jc w:val="left"/>
              <w:rPr>
                <w:rFonts w:ascii="Times New Roman" w:hAnsi="Times New Roman"/>
                <w:b/>
                <w:sz w:val="22"/>
                <w:szCs w:val="22"/>
                <w:lang w:eastAsia="ja-JP"/>
              </w:rPr>
            </w:pPr>
          </w:p>
        </w:tc>
        <w:tc>
          <w:tcPr>
            <w:tcW w:w="4394" w:type="dxa"/>
            <w:gridSpan w:val="2"/>
            <w:tcBorders>
              <w:top w:val="nil"/>
              <w:bottom w:val="single" w:sz="4" w:space="0" w:color="auto"/>
              <w:right w:val="single" w:sz="4" w:space="0" w:color="auto"/>
            </w:tcBorders>
            <w:vAlign w:val="center"/>
            <w:tcPrChange w:id="53" w:author="TCS" w:date="2025-10-16T16:03:00Z" w16du:dateUtc="2025-10-16T10:33:00Z">
              <w:tcPr>
                <w:tcW w:w="4394" w:type="dxa"/>
                <w:gridSpan w:val="4"/>
                <w:tcBorders>
                  <w:top w:val="nil"/>
                  <w:bottom w:val="single" w:sz="4" w:space="0" w:color="auto"/>
                  <w:right w:val="single" w:sz="4" w:space="0" w:color="auto"/>
                </w:tcBorders>
                <w:vAlign w:val="center"/>
              </w:tcPr>
            </w:tcPrChange>
          </w:tcPr>
          <w:p w14:paraId="5B507BB9" w14:textId="77777777" w:rsidR="00580D33" w:rsidRPr="00A1202F" w:rsidRDefault="00580D33" w:rsidP="007442D3">
            <w:pPr>
              <w:pStyle w:val="TableCell10Center"/>
              <w:spacing w:after="0"/>
              <w:rPr>
                <w:rFonts w:ascii="Times New Roman" w:hAnsi="Times New Roman"/>
                <w:sz w:val="22"/>
                <w:szCs w:val="22"/>
                <w:lang w:eastAsia="ja-JP"/>
              </w:rPr>
            </w:pPr>
            <w:r w:rsidRPr="00A1202F">
              <w:rPr>
                <w:rFonts w:ascii="Times New Roman" w:hAnsi="Times New Roman"/>
                <w:sz w:val="22"/>
                <w:szCs w:val="22"/>
                <w:lang w:val="sv-SE"/>
              </w:rPr>
              <w:t>0,495</w:t>
            </w:r>
            <w:r w:rsidR="007442D3" w:rsidRPr="00A1202F">
              <w:rPr>
                <w:rFonts w:ascii="Times New Roman" w:hAnsi="Times New Roman"/>
                <w:sz w:val="22"/>
                <w:szCs w:val="22"/>
                <w:lang w:val="sv-SE"/>
              </w:rPr>
              <w:t>1</w:t>
            </w:r>
          </w:p>
        </w:tc>
      </w:tr>
      <w:tr w:rsidR="00580D33" w:rsidRPr="00A1202F" w14:paraId="5E68BEDB" w14:textId="77777777" w:rsidTr="005B06E3">
        <w:trPr>
          <w:trPrChange w:id="54" w:author="TCS" w:date="2025-10-16T16:03:00Z" w16du:dateUtc="2025-10-16T10:33:00Z">
            <w:trPr>
              <w:gridAfter w:val="0"/>
            </w:trPr>
          </w:trPrChange>
        </w:trPr>
        <w:tc>
          <w:tcPr>
            <w:tcW w:w="4890" w:type="dxa"/>
            <w:tcBorders>
              <w:top w:val="single" w:sz="4" w:space="0" w:color="auto"/>
              <w:left w:val="single" w:sz="4" w:space="0" w:color="auto"/>
              <w:bottom w:val="nil"/>
            </w:tcBorders>
            <w:tcPrChange w:id="55" w:author="TCS" w:date="2025-10-16T16:03:00Z" w16du:dateUtc="2025-10-16T10:33:00Z">
              <w:tcPr>
                <w:tcW w:w="4890" w:type="dxa"/>
                <w:gridSpan w:val="2"/>
                <w:tcBorders>
                  <w:top w:val="single" w:sz="4" w:space="0" w:color="auto"/>
                  <w:left w:val="nil"/>
                  <w:bottom w:val="nil"/>
                </w:tcBorders>
              </w:tcPr>
            </w:tcPrChange>
          </w:tcPr>
          <w:p w14:paraId="62E23DE8" w14:textId="77777777" w:rsidR="00580D33" w:rsidRPr="00A1202F" w:rsidRDefault="00580D33" w:rsidP="00DC54C3">
            <w:pPr>
              <w:pStyle w:val="TableCell10Center"/>
              <w:spacing w:line="276" w:lineRule="auto"/>
              <w:jc w:val="left"/>
              <w:rPr>
                <w:rFonts w:ascii="Times New Roman" w:hAnsi="Times New Roman"/>
                <w:b/>
                <w:sz w:val="22"/>
                <w:szCs w:val="22"/>
                <w:lang w:eastAsia="ja-JP"/>
              </w:rPr>
            </w:pPr>
            <w:proofErr w:type="spellStart"/>
            <w:r w:rsidRPr="00A1202F">
              <w:rPr>
                <w:rFonts w:ascii="Times New Roman" w:hAnsi="Times New Roman"/>
                <w:b/>
                <w:sz w:val="22"/>
                <w:szCs w:val="22"/>
                <w:lang w:eastAsia="ja-JP"/>
              </w:rPr>
              <w:t>Överlevnad</w:t>
            </w:r>
            <w:proofErr w:type="spellEnd"/>
            <w:r w:rsidRPr="00A1202F">
              <w:rPr>
                <w:rFonts w:ascii="Times New Roman" w:hAnsi="Times New Roman"/>
                <w:b/>
                <w:sz w:val="22"/>
                <w:szCs w:val="22"/>
                <w:lang w:eastAsia="ja-JP"/>
              </w:rPr>
              <w:t xml:space="preserve">* </w:t>
            </w:r>
            <w:r w:rsidRPr="00A1202F">
              <w:rPr>
                <w:rFonts w:ascii="Times New Roman" w:hAnsi="Times New Roman"/>
                <w:sz w:val="22"/>
                <w:szCs w:val="22"/>
                <w:lang w:eastAsia="ja-JP"/>
              </w:rPr>
              <w:t>(</w:t>
            </w:r>
            <w:proofErr w:type="spellStart"/>
            <w:r w:rsidRPr="00A1202F">
              <w:rPr>
                <w:rFonts w:ascii="Times New Roman" w:hAnsi="Times New Roman"/>
                <w:sz w:val="22"/>
                <w:szCs w:val="22"/>
                <w:lang w:eastAsia="ja-JP"/>
              </w:rPr>
              <w:t>månader</w:t>
            </w:r>
            <w:proofErr w:type="spellEnd"/>
            <w:r w:rsidRPr="00A1202F">
              <w:rPr>
                <w:rFonts w:ascii="Times New Roman" w:hAnsi="Times New Roman"/>
                <w:sz w:val="22"/>
                <w:szCs w:val="22"/>
                <w:lang w:eastAsia="ja-JP"/>
              </w:rPr>
              <w:t>)</w:t>
            </w:r>
          </w:p>
          <w:p w14:paraId="1C6DD236" w14:textId="77777777" w:rsidR="00580D33" w:rsidRPr="00A1202F" w:rsidRDefault="00580D33" w:rsidP="00DC54C3">
            <w:pPr>
              <w:pStyle w:val="TableCell10Center"/>
              <w:spacing w:line="276" w:lineRule="auto"/>
              <w:jc w:val="left"/>
              <w:rPr>
                <w:rFonts w:ascii="Times New Roman" w:hAnsi="Times New Roman"/>
                <w:b/>
                <w:sz w:val="22"/>
                <w:szCs w:val="22"/>
                <w:lang w:eastAsia="ja-JP"/>
              </w:rPr>
            </w:pPr>
            <w:r w:rsidRPr="00A1202F">
              <w:rPr>
                <w:rFonts w:ascii="Times New Roman" w:hAnsi="Times New Roman"/>
                <w:sz w:val="22"/>
                <w:szCs w:val="22"/>
                <w:lang w:eastAsia="ja-JP"/>
              </w:rPr>
              <w:t>Median</w:t>
            </w:r>
          </w:p>
        </w:tc>
        <w:tc>
          <w:tcPr>
            <w:tcW w:w="2126" w:type="dxa"/>
            <w:tcBorders>
              <w:top w:val="single" w:sz="4" w:space="0" w:color="auto"/>
              <w:left w:val="single" w:sz="6" w:space="0" w:color="000000"/>
              <w:bottom w:val="nil"/>
            </w:tcBorders>
            <w:tcPrChange w:id="56" w:author="TCS" w:date="2025-10-16T16:03:00Z" w16du:dateUtc="2025-10-16T10:33:00Z">
              <w:tcPr>
                <w:tcW w:w="2126" w:type="dxa"/>
                <w:gridSpan w:val="2"/>
                <w:tcBorders>
                  <w:top w:val="single" w:sz="4" w:space="0" w:color="auto"/>
                  <w:left w:val="single" w:sz="6" w:space="0" w:color="000000"/>
                  <w:bottom w:val="nil"/>
                </w:tcBorders>
              </w:tcPr>
            </w:tcPrChange>
          </w:tcPr>
          <w:p w14:paraId="3C262ECB" w14:textId="77777777" w:rsidR="00580D33" w:rsidRPr="00A1202F" w:rsidRDefault="00580D33" w:rsidP="00DC54C3">
            <w:pPr>
              <w:pStyle w:val="TableCell10Center"/>
              <w:rPr>
                <w:rFonts w:ascii="Times New Roman" w:hAnsi="Times New Roman"/>
                <w:sz w:val="22"/>
                <w:szCs w:val="22"/>
                <w:lang w:eastAsia="ja-JP"/>
              </w:rPr>
            </w:pPr>
          </w:p>
          <w:p w14:paraId="1FDDFF09" w14:textId="77777777" w:rsidR="00580D33" w:rsidRPr="00A1202F" w:rsidRDefault="00B12234" w:rsidP="00B12234">
            <w:pPr>
              <w:pStyle w:val="TableCell10Center"/>
              <w:rPr>
                <w:rFonts w:ascii="Times New Roman" w:hAnsi="Times New Roman"/>
                <w:sz w:val="22"/>
                <w:szCs w:val="22"/>
                <w:lang w:eastAsia="ja-JP"/>
              </w:rPr>
            </w:pPr>
            <w:r>
              <w:rPr>
                <w:rFonts w:ascii="Times New Roman" w:hAnsi="Times New Roman"/>
                <w:sz w:val="22"/>
                <w:szCs w:val="22"/>
                <w:lang w:eastAsia="ja-JP"/>
              </w:rPr>
              <w:t>47,4</w:t>
            </w:r>
          </w:p>
        </w:tc>
        <w:tc>
          <w:tcPr>
            <w:tcW w:w="2268" w:type="dxa"/>
            <w:tcBorders>
              <w:top w:val="single" w:sz="4" w:space="0" w:color="auto"/>
              <w:left w:val="single" w:sz="6" w:space="0" w:color="000000"/>
              <w:bottom w:val="nil"/>
              <w:right w:val="single" w:sz="4" w:space="0" w:color="auto"/>
            </w:tcBorders>
            <w:tcPrChange w:id="57" w:author="TCS" w:date="2025-10-16T16:03:00Z" w16du:dateUtc="2025-10-16T10:33:00Z">
              <w:tcPr>
                <w:tcW w:w="2268" w:type="dxa"/>
                <w:gridSpan w:val="2"/>
                <w:tcBorders>
                  <w:top w:val="single" w:sz="4" w:space="0" w:color="auto"/>
                  <w:left w:val="single" w:sz="6" w:space="0" w:color="000000"/>
                  <w:bottom w:val="nil"/>
                  <w:right w:val="single" w:sz="4" w:space="0" w:color="auto"/>
                </w:tcBorders>
              </w:tcPr>
            </w:tcPrChange>
          </w:tcPr>
          <w:p w14:paraId="228DB538" w14:textId="77777777" w:rsidR="00580D33" w:rsidRPr="00A1202F" w:rsidRDefault="00580D33" w:rsidP="00DC54C3">
            <w:pPr>
              <w:pStyle w:val="TableCell10Center"/>
              <w:rPr>
                <w:rFonts w:ascii="Times New Roman" w:hAnsi="Times New Roman"/>
                <w:sz w:val="22"/>
                <w:szCs w:val="22"/>
                <w:lang w:eastAsia="ja-JP"/>
              </w:rPr>
            </w:pPr>
          </w:p>
          <w:p w14:paraId="316DDA9E" w14:textId="77777777" w:rsidR="00580D33" w:rsidRPr="00A1202F" w:rsidRDefault="00B12234" w:rsidP="00B12234">
            <w:pPr>
              <w:pStyle w:val="TableCell10Center"/>
              <w:rPr>
                <w:rFonts w:ascii="Times New Roman" w:hAnsi="Times New Roman"/>
                <w:sz w:val="22"/>
                <w:szCs w:val="22"/>
                <w:lang w:eastAsia="ja-JP"/>
              </w:rPr>
            </w:pPr>
            <w:r>
              <w:rPr>
                <w:rFonts w:ascii="Times New Roman" w:hAnsi="Times New Roman"/>
                <w:sz w:val="22"/>
                <w:szCs w:val="22"/>
                <w:lang w:eastAsia="ja-JP"/>
              </w:rPr>
              <w:t>47,0</w:t>
            </w:r>
          </w:p>
        </w:tc>
      </w:tr>
      <w:tr w:rsidR="00580D33" w:rsidRPr="00A1202F" w14:paraId="46C6B868" w14:textId="77777777" w:rsidTr="005B06E3">
        <w:trPr>
          <w:trPrChange w:id="58" w:author="TCS" w:date="2025-10-16T16:03:00Z" w16du:dateUtc="2025-10-16T10:33:00Z">
            <w:trPr>
              <w:gridAfter w:val="0"/>
            </w:trPr>
          </w:trPrChange>
        </w:trPr>
        <w:tc>
          <w:tcPr>
            <w:tcW w:w="4890" w:type="dxa"/>
            <w:tcBorders>
              <w:top w:val="nil"/>
              <w:left w:val="single" w:sz="4" w:space="0" w:color="auto"/>
              <w:bottom w:val="single" w:sz="4" w:space="0" w:color="auto"/>
            </w:tcBorders>
            <w:tcPrChange w:id="59" w:author="TCS" w:date="2025-10-16T16:03:00Z" w16du:dateUtc="2025-10-16T10:33:00Z">
              <w:tcPr>
                <w:tcW w:w="4890" w:type="dxa"/>
                <w:gridSpan w:val="2"/>
                <w:tcBorders>
                  <w:top w:val="nil"/>
                  <w:left w:val="nil"/>
                  <w:bottom w:val="single" w:sz="4" w:space="0" w:color="auto"/>
                </w:tcBorders>
              </w:tcPr>
            </w:tcPrChange>
          </w:tcPr>
          <w:p w14:paraId="736EC121" w14:textId="77777777" w:rsidR="00580D33" w:rsidRPr="00A1202F" w:rsidRDefault="00580D33" w:rsidP="00DC54C3">
            <w:pPr>
              <w:spacing w:line="276" w:lineRule="auto"/>
              <w:rPr>
                <w:szCs w:val="22"/>
                <w:lang w:val="sv-SE"/>
              </w:rPr>
            </w:pPr>
            <w:r w:rsidRPr="00A1202F">
              <w:rPr>
                <w:szCs w:val="22"/>
                <w:lang w:val="sv-SE"/>
              </w:rPr>
              <w:t>Hazard Ratio (95% KI)</w:t>
            </w:r>
          </w:p>
          <w:p w14:paraId="7AF40C91" w14:textId="77777777" w:rsidR="00580D33" w:rsidRPr="00A1202F" w:rsidRDefault="00580D33" w:rsidP="00DC54C3">
            <w:pPr>
              <w:pStyle w:val="TableCell10Center"/>
              <w:spacing w:line="276" w:lineRule="auto"/>
              <w:jc w:val="left"/>
              <w:rPr>
                <w:rFonts w:ascii="Times New Roman" w:hAnsi="Times New Roman"/>
                <w:sz w:val="22"/>
                <w:szCs w:val="22"/>
                <w:lang w:val="sv-SE" w:eastAsia="ja-JP"/>
              </w:rPr>
            </w:pPr>
            <w:r w:rsidRPr="00AE2D25">
              <w:rPr>
                <w:rFonts w:ascii="Times New Roman" w:hAnsi="Times New Roman"/>
                <w:sz w:val="22"/>
                <w:szCs w:val="22"/>
                <w:lang w:val="sv-SE"/>
              </w:rPr>
              <w:t>p-värde</w:t>
            </w:r>
          </w:p>
        </w:tc>
        <w:tc>
          <w:tcPr>
            <w:tcW w:w="4394" w:type="dxa"/>
            <w:gridSpan w:val="2"/>
            <w:tcBorders>
              <w:top w:val="nil"/>
              <w:bottom w:val="single" w:sz="4" w:space="0" w:color="auto"/>
              <w:right w:val="single" w:sz="4" w:space="0" w:color="auto"/>
            </w:tcBorders>
            <w:tcPrChange w:id="60" w:author="TCS" w:date="2025-10-16T16:03:00Z" w16du:dateUtc="2025-10-16T10:33:00Z">
              <w:tcPr>
                <w:tcW w:w="4394" w:type="dxa"/>
                <w:gridSpan w:val="4"/>
                <w:tcBorders>
                  <w:top w:val="nil"/>
                  <w:bottom w:val="single" w:sz="4" w:space="0" w:color="auto"/>
                  <w:right w:val="single" w:sz="4" w:space="0" w:color="auto"/>
                </w:tcBorders>
              </w:tcPr>
            </w:tcPrChange>
          </w:tcPr>
          <w:p w14:paraId="7F9300FF" w14:textId="77777777" w:rsidR="00580D33" w:rsidRPr="00AE2D25" w:rsidRDefault="00B12234" w:rsidP="00DC54C3">
            <w:pPr>
              <w:pStyle w:val="TableCell10Center"/>
              <w:rPr>
                <w:rFonts w:ascii="Times New Roman" w:hAnsi="Times New Roman"/>
                <w:sz w:val="22"/>
                <w:szCs w:val="22"/>
                <w:lang w:eastAsia="ja-JP"/>
              </w:rPr>
            </w:pPr>
            <w:r>
              <w:rPr>
                <w:rFonts w:ascii="Times New Roman" w:hAnsi="Times New Roman"/>
                <w:sz w:val="22"/>
                <w:szCs w:val="22"/>
                <w:lang w:eastAsia="ja-JP"/>
              </w:rPr>
              <w:t>0,81 (0,53; 1,23)</w:t>
            </w:r>
          </w:p>
          <w:p w14:paraId="459A2D40" w14:textId="77777777" w:rsidR="00580D33" w:rsidRPr="00A1202F" w:rsidRDefault="00B12234" w:rsidP="00B12234">
            <w:pPr>
              <w:pStyle w:val="TableCell10Center"/>
              <w:rPr>
                <w:rFonts w:ascii="Times New Roman" w:hAnsi="Times New Roman"/>
                <w:color w:val="00B0F0"/>
                <w:sz w:val="22"/>
                <w:szCs w:val="22"/>
                <w:lang w:eastAsia="ja-JP"/>
              </w:rPr>
            </w:pPr>
            <w:r>
              <w:rPr>
                <w:rFonts w:ascii="Times New Roman" w:hAnsi="Times New Roman"/>
                <w:sz w:val="22"/>
                <w:szCs w:val="22"/>
                <w:lang w:eastAsia="ja-JP"/>
              </w:rPr>
              <w:t>0,3267</w:t>
            </w:r>
          </w:p>
        </w:tc>
      </w:tr>
    </w:tbl>
    <w:p w14:paraId="509D448C" w14:textId="77777777" w:rsidR="00580D33" w:rsidRPr="00A1202F" w:rsidRDefault="00580D33" w:rsidP="00580D33">
      <w:pPr>
        <w:ind w:left="142" w:hanging="142"/>
        <w:rPr>
          <w:sz w:val="20"/>
          <w:lang w:val="sv-SE"/>
        </w:rPr>
      </w:pPr>
      <w:r w:rsidRPr="00A1202F">
        <w:rPr>
          <w:sz w:val="20"/>
          <w:vertAlign w:val="superscript"/>
          <w:lang w:val="sv-SE"/>
        </w:rPr>
        <w:t>#</w:t>
      </w:r>
      <w:r w:rsidRPr="00A1202F">
        <w:rPr>
          <w:sz w:val="20"/>
          <w:lang w:val="sv-SE"/>
        </w:rPr>
        <w:t xml:space="preserve"> Totalt randomiserades 154 patienter</w:t>
      </w:r>
      <w:r w:rsidR="00DC6831" w:rsidRPr="00A1202F">
        <w:rPr>
          <w:sz w:val="20"/>
          <w:lang w:val="sv-SE"/>
        </w:rPr>
        <w:t xml:space="preserve"> (ECOG </w:t>
      </w:r>
      <w:r w:rsidR="00A5646E">
        <w:rPr>
          <w:sz w:val="20"/>
          <w:lang w:val="sv-SE"/>
        </w:rPr>
        <w:t>PS</w:t>
      </w:r>
      <w:r w:rsidR="00A5646E" w:rsidRPr="00A1202F">
        <w:rPr>
          <w:sz w:val="20"/>
          <w:lang w:val="sv-SE"/>
        </w:rPr>
        <w:t xml:space="preserve"> </w:t>
      </w:r>
      <w:r w:rsidR="00DC6831" w:rsidRPr="00A1202F">
        <w:rPr>
          <w:sz w:val="20"/>
          <w:lang w:val="sv-SE"/>
        </w:rPr>
        <w:t>0 eller 1)</w:t>
      </w:r>
      <w:r w:rsidRPr="00A1202F">
        <w:rPr>
          <w:sz w:val="20"/>
          <w:lang w:val="sv-SE"/>
        </w:rPr>
        <w:t>. Två av de randomiserade patienterna avslutade dock sitt studiedeltagande innan de fick någon studiebehandling.</w:t>
      </w:r>
    </w:p>
    <w:p w14:paraId="3C5B95BD" w14:textId="77777777" w:rsidR="00580D33" w:rsidRPr="00A1202F" w:rsidRDefault="00580D33" w:rsidP="00580D33">
      <w:pPr>
        <w:rPr>
          <w:sz w:val="20"/>
          <w:lang w:val="sv-SE"/>
        </w:rPr>
      </w:pPr>
      <w:r w:rsidRPr="00A1202F">
        <w:rPr>
          <w:sz w:val="20"/>
          <w:lang w:val="sv-SE"/>
        </w:rPr>
        <w:t>^ Blindad oberoende granskning (protokolldefinierad primäranalys).</w:t>
      </w:r>
    </w:p>
    <w:p w14:paraId="208C3633" w14:textId="77777777" w:rsidR="00580D33" w:rsidRPr="002A67AD" w:rsidRDefault="00580D33" w:rsidP="00580D33">
      <w:pPr>
        <w:ind w:left="142" w:hanging="142"/>
        <w:rPr>
          <w:sz w:val="20"/>
          <w:lang w:val="sv-SE"/>
        </w:rPr>
      </w:pPr>
      <w:r w:rsidRPr="00A1202F">
        <w:rPr>
          <w:sz w:val="20"/>
          <w:lang w:val="sv-SE"/>
        </w:rPr>
        <w:t>* Explorativ analys</w:t>
      </w:r>
      <w:r w:rsidR="00B12234">
        <w:rPr>
          <w:sz w:val="20"/>
          <w:lang w:val="sv-SE"/>
        </w:rPr>
        <w:t>: final överlevnadsanalys vid klinisk cut off den 31oktober 2017, cirka 59% av patienterna hade avlidit.</w:t>
      </w:r>
      <w:r w:rsidRPr="002A67AD">
        <w:rPr>
          <w:sz w:val="20"/>
          <w:lang w:val="sv-SE"/>
        </w:rPr>
        <w:t xml:space="preserve"> </w:t>
      </w:r>
    </w:p>
    <w:p w14:paraId="3E080165" w14:textId="77777777" w:rsidR="00580D33" w:rsidRPr="002A67AD" w:rsidRDefault="00580D33" w:rsidP="00580D33">
      <w:pPr>
        <w:rPr>
          <w:sz w:val="20"/>
          <w:lang w:val="sv-SE"/>
        </w:rPr>
      </w:pPr>
      <w:r w:rsidRPr="002A67AD">
        <w:rPr>
          <w:sz w:val="20"/>
          <w:lang w:val="sv-SE"/>
        </w:rPr>
        <w:t xml:space="preserve">KI, konfidensintervall; hazard ratio </w:t>
      </w:r>
      <w:r w:rsidRPr="00057209">
        <w:rPr>
          <w:sz w:val="20"/>
          <w:lang w:val="sv-SE"/>
        </w:rPr>
        <w:t xml:space="preserve">från ostratifierad </w:t>
      </w:r>
      <w:r w:rsidRPr="002A67AD">
        <w:rPr>
          <w:sz w:val="20"/>
          <w:lang w:val="sv-SE"/>
        </w:rPr>
        <w:t>Cox regressionsanalys; NR, inte uppnått.</w:t>
      </w:r>
    </w:p>
    <w:p w14:paraId="542A4260" w14:textId="77777777" w:rsidR="00580D33" w:rsidRDefault="00580D33" w:rsidP="00353069">
      <w:pPr>
        <w:rPr>
          <w:i/>
          <w:u w:val="single"/>
          <w:lang w:val="sv-SE"/>
        </w:rPr>
      </w:pPr>
    </w:p>
    <w:p w14:paraId="74415009" w14:textId="77777777" w:rsidR="00353069" w:rsidRPr="002326AC" w:rsidRDefault="00353069" w:rsidP="00353069">
      <w:pPr>
        <w:rPr>
          <w:i/>
          <w:u w:val="single"/>
          <w:lang w:val="sv-SE"/>
        </w:rPr>
      </w:pPr>
      <w:r w:rsidRPr="002326AC">
        <w:rPr>
          <w:i/>
          <w:u w:val="single"/>
          <w:lang w:val="sv-SE"/>
        </w:rPr>
        <w:t>Avancerad och/eller metastaserad njurcellscancer</w:t>
      </w:r>
      <w:r w:rsidR="00D82CE8" w:rsidRPr="002326AC">
        <w:rPr>
          <w:i/>
          <w:u w:val="single"/>
          <w:lang w:val="sv-SE"/>
        </w:rPr>
        <w:t xml:space="preserve"> (mRCC)</w:t>
      </w:r>
    </w:p>
    <w:p w14:paraId="08A87072" w14:textId="77777777" w:rsidR="00353069" w:rsidRPr="002326AC" w:rsidRDefault="00353069" w:rsidP="00353069">
      <w:pPr>
        <w:rPr>
          <w:lang w:val="sv-SE"/>
        </w:rPr>
      </w:pPr>
    </w:p>
    <w:p w14:paraId="40EE6C9A" w14:textId="77777777" w:rsidR="00353069" w:rsidRPr="002326AC" w:rsidRDefault="00353069" w:rsidP="00353069">
      <w:pPr>
        <w:rPr>
          <w:i/>
          <w:szCs w:val="22"/>
          <w:lang w:val="sv-SE"/>
        </w:rPr>
      </w:pPr>
      <w:smartTag w:uri="urn:schemas-microsoft-com:office:smarttags" w:element="PersonName">
        <w:r w:rsidRPr="002326AC">
          <w:rPr>
            <w:i/>
            <w:szCs w:val="22"/>
            <w:lang w:val="sv-SE"/>
          </w:rPr>
          <w:t>Avastin</w:t>
        </w:r>
      </w:smartTag>
      <w:r w:rsidRPr="002326AC">
        <w:rPr>
          <w:i/>
          <w:szCs w:val="22"/>
          <w:lang w:val="sv-SE"/>
        </w:rPr>
        <w:t xml:space="preserve"> i kombination med interferon alfa-2a som första linjens behandling av avancerad och/eller metastaserad njurcellscancer (BO17705)</w:t>
      </w:r>
    </w:p>
    <w:p w14:paraId="15C929B6" w14:textId="77777777" w:rsidR="00353069" w:rsidRPr="002326AC" w:rsidRDefault="00353069" w:rsidP="00353069">
      <w:pPr>
        <w:rPr>
          <w:szCs w:val="22"/>
          <w:lang w:val="sv-SE"/>
        </w:rPr>
      </w:pPr>
    </w:p>
    <w:p w14:paraId="6151F5D2" w14:textId="77777777" w:rsidR="00353069" w:rsidRPr="002326AC" w:rsidRDefault="00353069" w:rsidP="00353069">
      <w:pPr>
        <w:rPr>
          <w:lang w:val="sv-SE"/>
        </w:rPr>
      </w:pPr>
      <w:r w:rsidRPr="002326AC">
        <w:rPr>
          <w:lang w:val="sv-SE"/>
        </w:rPr>
        <w:t xml:space="preserve">Detta var en fas III randomiserad, dubbelblind studie som genomfördes för att utvärdera effekt och säkerhet av Avastin i kombination med interferon (IFN) alfa-2a jämfört med enbart IFN alfa-2a som första linjens behandling vid metastaserad njurcellscancer. De 649 randomiserade patienterna (641 behandlade) hade Karnofsky Performance Status (KPS) på ≥70%, inga CNS-metastaser och adekvat organfunktion. Patienterna hade genomgått nefrektomi för primär njurcellscancer. Avastin 10 mg/kg gavs varannan vecka tills sjukdomsprogress. IFN alfa-2a gavs upp till 52 veckor eller tills sjukdomsprogress med en rekommenderad startdos på 9 MIE tre gånger per vecka. Det var tillåtet med en dosreduktion i två steg till 3 MIE tre gånger per vecka. Patienter stratifierades med avseende på land och Motzer score och behandlingsgrupperna visades vara välbalanserade avseende prognostiska faktorer. </w:t>
      </w:r>
    </w:p>
    <w:p w14:paraId="205056CD" w14:textId="77777777" w:rsidR="005070D8" w:rsidRPr="002326AC" w:rsidRDefault="005070D8" w:rsidP="00055005">
      <w:pPr>
        <w:rPr>
          <w:lang w:val="sv-SE"/>
        </w:rPr>
      </w:pPr>
    </w:p>
    <w:p w14:paraId="451EC453" w14:textId="717C9D77" w:rsidR="00055005" w:rsidRPr="002326AC" w:rsidRDefault="00055005" w:rsidP="00055005">
      <w:pPr>
        <w:rPr>
          <w:lang w:val="sv-SE"/>
        </w:rPr>
      </w:pPr>
      <w:r w:rsidRPr="002326AC">
        <w:rPr>
          <w:lang w:val="sv-SE"/>
        </w:rPr>
        <w:t>Den primära effektvariabeln var överlevnad och sekundär effektvariabel för studien progressionsfri överlevnad. Tillägg av Avastin till interferon alfa-2a ökade signifikant progressionsfri överlevnad och objektiv tumörresponsfrekvens. Dessa resultat har bekräftats genom en oberoende radiologisk undersökning. I den primära effektvariabeln var däremot förlängd överlevnad med 2 månader inte signifikant (HR</w:t>
      </w:r>
      <w:r w:rsidR="00F6194F">
        <w:rPr>
          <w:lang w:val="sv-SE"/>
        </w:rPr>
        <w:t xml:space="preserve"> </w:t>
      </w:r>
      <w:r w:rsidRPr="002326AC">
        <w:rPr>
          <w:lang w:val="sv-SE"/>
        </w:rPr>
        <w:t>=</w:t>
      </w:r>
      <w:r w:rsidR="00F6194F">
        <w:rPr>
          <w:lang w:val="sv-SE"/>
        </w:rPr>
        <w:t xml:space="preserve"> </w:t>
      </w:r>
      <w:r w:rsidRPr="002326AC">
        <w:rPr>
          <w:lang w:val="sv-SE"/>
        </w:rPr>
        <w:t>0,91). En stor andel av patienterna (cirka 63% interferon/placebo; 55% Avastin/interferon) fick en rad olika icke förspecificerade cancerbehandlingar efter studien, inklusive antineoplastiska medel, vilket kan ha påverkat analysen av överlevnad.</w:t>
      </w:r>
    </w:p>
    <w:p w14:paraId="485E736D" w14:textId="77777777" w:rsidR="00055005" w:rsidRPr="002326AC" w:rsidRDefault="00055005" w:rsidP="00055005">
      <w:pPr>
        <w:rPr>
          <w:lang w:val="sv-SE"/>
        </w:rPr>
      </w:pPr>
    </w:p>
    <w:p w14:paraId="6A7EFD2E" w14:textId="77777777" w:rsidR="00353069" w:rsidRPr="002326AC" w:rsidRDefault="00055005" w:rsidP="005558AE">
      <w:pPr>
        <w:keepNext/>
        <w:keepLines/>
        <w:rPr>
          <w:lang w:val="sv-SE"/>
        </w:rPr>
      </w:pPr>
      <w:r w:rsidRPr="002326AC">
        <w:rPr>
          <w:lang w:val="sv-SE"/>
        </w:rPr>
        <w:lastRenderedPageBreak/>
        <w:t>Effektresultaten redovisas i tabell</w:t>
      </w:r>
      <w:r w:rsidR="00621F0C" w:rsidRPr="002326AC">
        <w:rPr>
          <w:lang w:val="sv-SE"/>
        </w:rPr>
        <w:t> </w:t>
      </w:r>
      <w:r w:rsidR="00857264" w:rsidRPr="002326AC">
        <w:rPr>
          <w:lang w:val="sv-SE"/>
        </w:rPr>
        <w:t>1</w:t>
      </w:r>
      <w:r w:rsidR="00580D33">
        <w:rPr>
          <w:lang w:val="sv-SE"/>
        </w:rPr>
        <w:t>5</w:t>
      </w:r>
      <w:r w:rsidRPr="002326AC">
        <w:rPr>
          <w:lang w:val="sv-SE"/>
        </w:rPr>
        <w:t>.</w:t>
      </w:r>
    </w:p>
    <w:p w14:paraId="24C3ACB9" w14:textId="77777777" w:rsidR="00353069" w:rsidRPr="002326AC" w:rsidRDefault="00353069" w:rsidP="005558AE">
      <w:pPr>
        <w:keepNext/>
        <w:keepLines/>
        <w:rPr>
          <w:lang w:val="sv-SE"/>
        </w:rPr>
      </w:pPr>
    </w:p>
    <w:p w14:paraId="01C5F4FA" w14:textId="77777777" w:rsidR="00353069" w:rsidRPr="002326AC" w:rsidRDefault="00353069" w:rsidP="005558AE">
      <w:pPr>
        <w:keepNext/>
        <w:keepLines/>
        <w:rPr>
          <w:b/>
          <w:lang w:val="sv-SE"/>
        </w:rPr>
      </w:pPr>
      <w:r w:rsidRPr="002326AC">
        <w:rPr>
          <w:b/>
          <w:lang w:val="sv-SE"/>
        </w:rPr>
        <w:t>Tabell</w:t>
      </w:r>
      <w:r w:rsidR="00621F0C" w:rsidRPr="002326AC">
        <w:rPr>
          <w:b/>
          <w:lang w:val="sv-SE"/>
        </w:rPr>
        <w:t> </w:t>
      </w:r>
      <w:r w:rsidR="00580D33" w:rsidRPr="002326AC">
        <w:rPr>
          <w:b/>
          <w:lang w:val="sv-SE"/>
        </w:rPr>
        <w:t>1</w:t>
      </w:r>
      <w:r w:rsidR="00580D33">
        <w:rPr>
          <w:b/>
          <w:lang w:val="sv-SE"/>
        </w:rPr>
        <w:t>5</w:t>
      </w:r>
      <w:r w:rsidRPr="002326AC">
        <w:rPr>
          <w:b/>
          <w:lang w:val="sv-SE"/>
        </w:rPr>
        <w:tab/>
        <w:t>Effektresultat för studie BO17705</w:t>
      </w:r>
    </w:p>
    <w:p w14:paraId="2253BE0A" w14:textId="77777777" w:rsidR="00353069" w:rsidRPr="002326AC" w:rsidRDefault="00353069" w:rsidP="00D67F58">
      <w:pPr>
        <w:keepNext/>
        <w:keepLines/>
        <w:rPr>
          <w:lang w:val="sv-SE"/>
        </w:rPr>
      </w:pPr>
    </w:p>
    <w:tbl>
      <w:tblPr>
        <w:tblW w:w="0" w:type="auto"/>
        <w:jc w:val="center"/>
        <w:tblLayout w:type="fixed"/>
        <w:tblLook w:val="0000" w:firstRow="0" w:lastRow="0" w:firstColumn="0" w:lastColumn="0" w:noHBand="0" w:noVBand="0"/>
      </w:tblPr>
      <w:tblGrid>
        <w:gridCol w:w="3680"/>
        <w:gridCol w:w="8"/>
        <w:gridCol w:w="2340"/>
        <w:gridCol w:w="21"/>
        <w:gridCol w:w="2139"/>
        <w:gridCol w:w="20"/>
      </w:tblGrid>
      <w:tr w:rsidR="00353069" w:rsidRPr="002326AC" w14:paraId="4B621F62" w14:textId="77777777" w:rsidTr="003C0304">
        <w:trPr>
          <w:gridAfter w:val="1"/>
          <w:wAfter w:w="20" w:type="dxa"/>
          <w:cantSplit/>
          <w:trHeight w:val="360"/>
          <w:jc w:val="center"/>
        </w:trPr>
        <w:tc>
          <w:tcPr>
            <w:tcW w:w="3688" w:type="dxa"/>
            <w:gridSpan w:val="2"/>
            <w:tcBorders>
              <w:top w:val="single" w:sz="4" w:space="0" w:color="auto"/>
              <w:left w:val="single" w:sz="8" w:space="0" w:color="auto"/>
              <w:right w:val="single" w:sz="8" w:space="0" w:color="auto"/>
            </w:tcBorders>
            <w:vAlign w:val="bottom"/>
          </w:tcPr>
          <w:p w14:paraId="01AE475A" w14:textId="77777777" w:rsidR="00353069" w:rsidRPr="002326AC" w:rsidRDefault="00353069" w:rsidP="00D67F58">
            <w:pPr>
              <w:pStyle w:val="TableCellCenter"/>
              <w:rPr>
                <w:sz w:val="18"/>
                <w:szCs w:val="18"/>
                <w:lang w:val="sv-SE"/>
              </w:rPr>
            </w:pPr>
          </w:p>
        </w:tc>
        <w:tc>
          <w:tcPr>
            <w:tcW w:w="4500" w:type="dxa"/>
            <w:gridSpan w:val="3"/>
            <w:tcBorders>
              <w:top w:val="single" w:sz="4" w:space="0" w:color="auto"/>
              <w:left w:val="single" w:sz="8" w:space="0" w:color="auto"/>
              <w:bottom w:val="single" w:sz="8" w:space="0" w:color="auto"/>
              <w:right w:val="single" w:sz="8" w:space="0" w:color="auto"/>
            </w:tcBorders>
            <w:vAlign w:val="bottom"/>
          </w:tcPr>
          <w:p w14:paraId="15F3F747" w14:textId="77777777" w:rsidR="00353069" w:rsidRPr="00CE71A4" w:rsidRDefault="00353069" w:rsidP="00D67F58">
            <w:pPr>
              <w:pStyle w:val="TableCellCenter"/>
              <w:rPr>
                <w:bCs/>
                <w:sz w:val="18"/>
                <w:szCs w:val="18"/>
                <w:u w:val="single"/>
                <w:lang w:val="sv-SE"/>
              </w:rPr>
            </w:pPr>
            <w:r w:rsidRPr="00CE71A4">
              <w:rPr>
                <w:bCs/>
                <w:sz w:val="18"/>
                <w:szCs w:val="18"/>
                <w:u w:val="single"/>
                <w:lang w:val="sv-SE"/>
              </w:rPr>
              <w:t>BO17705</w:t>
            </w:r>
          </w:p>
        </w:tc>
      </w:tr>
      <w:tr w:rsidR="00353069" w:rsidRPr="002326AC" w14:paraId="005663DC" w14:textId="77777777" w:rsidTr="003C0304">
        <w:trPr>
          <w:gridAfter w:val="1"/>
          <w:wAfter w:w="20" w:type="dxa"/>
          <w:cantSplit/>
          <w:trHeight w:val="457"/>
          <w:jc w:val="center"/>
        </w:trPr>
        <w:tc>
          <w:tcPr>
            <w:tcW w:w="3688" w:type="dxa"/>
            <w:gridSpan w:val="2"/>
            <w:tcBorders>
              <w:left w:val="single" w:sz="8" w:space="0" w:color="auto"/>
              <w:bottom w:val="single" w:sz="8" w:space="0" w:color="auto"/>
              <w:right w:val="single" w:sz="8" w:space="0" w:color="auto"/>
            </w:tcBorders>
            <w:vAlign w:val="bottom"/>
          </w:tcPr>
          <w:p w14:paraId="0E5AD31D" w14:textId="77777777" w:rsidR="00353069" w:rsidRPr="002326AC" w:rsidRDefault="00353069" w:rsidP="00D67F58">
            <w:pPr>
              <w:pStyle w:val="TableCellCenter"/>
              <w:rPr>
                <w:sz w:val="18"/>
                <w:szCs w:val="18"/>
                <w:lang w:val="sv-SE"/>
              </w:rPr>
            </w:pPr>
          </w:p>
        </w:tc>
        <w:tc>
          <w:tcPr>
            <w:tcW w:w="2340" w:type="dxa"/>
            <w:tcBorders>
              <w:top w:val="single" w:sz="4" w:space="0" w:color="auto"/>
              <w:left w:val="single" w:sz="8" w:space="0" w:color="auto"/>
              <w:bottom w:val="single" w:sz="8" w:space="0" w:color="auto"/>
            </w:tcBorders>
            <w:vAlign w:val="bottom"/>
          </w:tcPr>
          <w:p w14:paraId="4D61B136" w14:textId="77777777" w:rsidR="00353069" w:rsidRPr="002326AC" w:rsidRDefault="00353069" w:rsidP="00D67F58">
            <w:pPr>
              <w:pStyle w:val="TableCellCenter"/>
              <w:rPr>
                <w:sz w:val="18"/>
                <w:szCs w:val="18"/>
                <w:lang w:val="sv-SE"/>
              </w:rPr>
            </w:pPr>
            <w:r w:rsidRPr="002326AC">
              <w:rPr>
                <w:sz w:val="18"/>
                <w:szCs w:val="18"/>
                <w:lang w:val="sv-SE"/>
              </w:rPr>
              <w:t>Placebo+ IFN</w:t>
            </w:r>
            <w:r w:rsidRPr="002326AC">
              <w:rPr>
                <w:sz w:val="18"/>
                <w:szCs w:val="18"/>
                <w:vertAlign w:val="superscript"/>
                <w:lang w:val="sv-SE"/>
              </w:rPr>
              <w:t>a</w:t>
            </w:r>
          </w:p>
        </w:tc>
        <w:tc>
          <w:tcPr>
            <w:tcW w:w="2160" w:type="dxa"/>
            <w:gridSpan w:val="2"/>
            <w:tcBorders>
              <w:top w:val="single" w:sz="4" w:space="0" w:color="auto"/>
              <w:bottom w:val="single" w:sz="8" w:space="0" w:color="auto"/>
              <w:right w:val="single" w:sz="8" w:space="0" w:color="auto"/>
            </w:tcBorders>
            <w:vAlign w:val="bottom"/>
          </w:tcPr>
          <w:p w14:paraId="37D84EDE" w14:textId="77777777" w:rsidR="00353069" w:rsidRPr="002326AC" w:rsidRDefault="00353069" w:rsidP="00D67F58">
            <w:pPr>
              <w:pStyle w:val="TableCellCenter"/>
              <w:rPr>
                <w:sz w:val="18"/>
                <w:szCs w:val="18"/>
                <w:lang w:val="sv-SE"/>
              </w:rPr>
            </w:pPr>
            <w:r w:rsidRPr="002326AC">
              <w:rPr>
                <w:sz w:val="18"/>
                <w:szCs w:val="18"/>
                <w:lang w:val="sv-SE"/>
              </w:rPr>
              <w:t>Bv</w:t>
            </w:r>
            <w:r w:rsidRPr="002326AC">
              <w:rPr>
                <w:sz w:val="18"/>
                <w:szCs w:val="18"/>
                <w:vertAlign w:val="superscript"/>
                <w:lang w:val="sv-SE"/>
              </w:rPr>
              <w:t>b</w:t>
            </w:r>
            <w:r w:rsidRPr="002326AC">
              <w:rPr>
                <w:sz w:val="18"/>
                <w:szCs w:val="18"/>
                <w:lang w:val="sv-SE"/>
              </w:rPr>
              <w:t xml:space="preserve"> + IFN</w:t>
            </w:r>
            <w:r w:rsidRPr="002326AC">
              <w:rPr>
                <w:sz w:val="18"/>
                <w:szCs w:val="18"/>
                <w:vertAlign w:val="superscript"/>
                <w:lang w:val="sv-SE"/>
              </w:rPr>
              <w:t>a</w:t>
            </w:r>
            <w:r w:rsidRPr="002326AC">
              <w:rPr>
                <w:sz w:val="18"/>
                <w:szCs w:val="18"/>
                <w:lang w:val="sv-SE"/>
              </w:rPr>
              <w:t xml:space="preserve"> </w:t>
            </w:r>
          </w:p>
        </w:tc>
      </w:tr>
      <w:tr w:rsidR="00353069" w:rsidRPr="002326AC" w14:paraId="78947B06" w14:textId="77777777" w:rsidTr="003C0304">
        <w:trPr>
          <w:gridAfter w:val="1"/>
          <w:wAfter w:w="20" w:type="dxa"/>
          <w:cantSplit/>
          <w:jc w:val="center"/>
        </w:trPr>
        <w:tc>
          <w:tcPr>
            <w:tcW w:w="3688" w:type="dxa"/>
            <w:gridSpan w:val="2"/>
            <w:tcBorders>
              <w:top w:val="single" w:sz="8" w:space="0" w:color="auto"/>
              <w:left w:val="single" w:sz="8" w:space="0" w:color="auto"/>
              <w:bottom w:val="single" w:sz="4" w:space="0" w:color="auto"/>
              <w:right w:val="single" w:sz="8" w:space="0" w:color="auto"/>
            </w:tcBorders>
          </w:tcPr>
          <w:p w14:paraId="0D418DCC" w14:textId="77777777" w:rsidR="00353069" w:rsidRPr="002326AC" w:rsidRDefault="00353069" w:rsidP="00D67F58">
            <w:pPr>
              <w:pStyle w:val="TableCellLeft"/>
              <w:rPr>
                <w:sz w:val="18"/>
                <w:szCs w:val="18"/>
                <w:lang w:val="sv-SE"/>
              </w:rPr>
            </w:pPr>
            <w:r w:rsidRPr="002326AC">
              <w:rPr>
                <w:sz w:val="18"/>
                <w:szCs w:val="18"/>
                <w:lang w:val="sv-SE"/>
              </w:rPr>
              <w:t>Antal patienter</w:t>
            </w:r>
          </w:p>
        </w:tc>
        <w:tc>
          <w:tcPr>
            <w:tcW w:w="2340" w:type="dxa"/>
            <w:tcBorders>
              <w:top w:val="single" w:sz="8" w:space="0" w:color="auto"/>
              <w:left w:val="single" w:sz="8" w:space="0" w:color="auto"/>
              <w:bottom w:val="single" w:sz="4" w:space="0" w:color="auto"/>
            </w:tcBorders>
          </w:tcPr>
          <w:p w14:paraId="26E9784B" w14:textId="77777777" w:rsidR="00353069" w:rsidRPr="002326AC" w:rsidRDefault="00353069" w:rsidP="00D67F58">
            <w:pPr>
              <w:pStyle w:val="TableCellCenter"/>
              <w:rPr>
                <w:sz w:val="18"/>
                <w:szCs w:val="18"/>
                <w:lang w:val="sv-SE"/>
              </w:rPr>
            </w:pPr>
            <w:r w:rsidRPr="002326AC">
              <w:rPr>
                <w:sz w:val="18"/>
                <w:szCs w:val="18"/>
                <w:lang w:val="sv-SE"/>
              </w:rPr>
              <w:t>322</w:t>
            </w:r>
          </w:p>
        </w:tc>
        <w:tc>
          <w:tcPr>
            <w:tcW w:w="2160" w:type="dxa"/>
            <w:gridSpan w:val="2"/>
            <w:tcBorders>
              <w:top w:val="single" w:sz="8" w:space="0" w:color="auto"/>
              <w:bottom w:val="single" w:sz="4" w:space="0" w:color="auto"/>
              <w:right w:val="single" w:sz="8" w:space="0" w:color="auto"/>
            </w:tcBorders>
          </w:tcPr>
          <w:p w14:paraId="65B8AB67" w14:textId="77777777" w:rsidR="00353069" w:rsidRPr="002326AC" w:rsidRDefault="00353069" w:rsidP="00D67F58">
            <w:pPr>
              <w:pStyle w:val="TableCellCenter"/>
              <w:rPr>
                <w:sz w:val="18"/>
                <w:szCs w:val="18"/>
                <w:lang w:val="sv-SE"/>
              </w:rPr>
            </w:pPr>
            <w:r w:rsidRPr="002326AC">
              <w:rPr>
                <w:sz w:val="18"/>
                <w:szCs w:val="18"/>
                <w:lang w:val="sv-SE"/>
              </w:rPr>
              <w:t>327</w:t>
            </w:r>
          </w:p>
        </w:tc>
      </w:tr>
      <w:tr w:rsidR="00353069" w:rsidRPr="002326AC" w14:paraId="37FC4411" w14:textId="77777777" w:rsidTr="003C0304">
        <w:trPr>
          <w:gridAfter w:val="1"/>
          <w:wAfter w:w="20" w:type="dxa"/>
          <w:cantSplit/>
          <w:jc w:val="center"/>
        </w:trPr>
        <w:tc>
          <w:tcPr>
            <w:tcW w:w="3688" w:type="dxa"/>
            <w:gridSpan w:val="2"/>
            <w:tcBorders>
              <w:top w:val="single" w:sz="4" w:space="0" w:color="auto"/>
              <w:left w:val="single" w:sz="8" w:space="0" w:color="auto"/>
              <w:right w:val="single" w:sz="8" w:space="0" w:color="auto"/>
            </w:tcBorders>
          </w:tcPr>
          <w:p w14:paraId="73408D36" w14:textId="77777777" w:rsidR="00353069" w:rsidRPr="00CE71A4" w:rsidRDefault="00353069" w:rsidP="00D67F58">
            <w:pPr>
              <w:pStyle w:val="TableCellHead"/>
              <w:rPr>
                <w:bCs/>
                <w:sz w:val="18"/>
                <w:szCs w:val="18"/>
                <w:u w:val="none"/>
                <w:lang w:val="sv-SE"/>
              </w:rPr>
            </w:pPr>
            <w:r w:rsidRPr="00CE71A4">
              <w:rPr>
                <w:bCs/>
                <w:sz w:val="18"/>
                <w:szCs w:val="18"/>
                <w:u w:val="none"/>
                <w:lang w:val="sv-SE"/>
              </w:rPr>
              <w:t>Progressionsfri överlevnad</w:t>
            </w:r>
          </w:p>
        </w:tc>
        <w:tc>
          <w:tcPr>
            <w:tcW w:w="2340" w:type="dxa"/>
            <w:tcBorders>
              <w:top w:val="single" w:sz="4" w:space="0" w:color="auto"/>
              <w:left w:val="single" w:sz="8" w:space="0" w:color="auto"/>
            </w:tcBorders>
          </w:tcPr>
          <w:p w14:paraId="0E765086" w14:textId="77777777" w:rsidR="00353069" w:rsidRPr="002326AC" w:rsidRDefault="00353069" w:rsidP="00D67F58">
            <w:pPr>
              <w:pStyle w:val="TableCellCenter"/>
              <w:rPr>
                <w:sz w:val="18"/>
                <w:szCs w:val="18"/>
                <w:lang w:val="sv-SE"/>
              </w:rPr>
            </w:pPr>
          </w:p>
        </w:tc>
        <w:tc>
          <w:tcPr>
            <w:tcW w:w="2160" w:type="dxa"/>
            <w:gridSpan w:val="2"/>
            <w:tcBorders>
              <w:top w:val="single" w:sz="4" w:space="0" w:color="auto"/>
              <w:right w:val="single" w:sz="8" w:space="0" w:color="auto"/>
            </w:tcBorders>
          </w:tcPr>
          <w:p w14:paraId="6BFBDA8D" w14:textId="77777777" w:rsidR="00353069" w:rsidRPr="002326AC" w:rsidRDefault="00353069" w:rsidP="00D67F58">
            <w:pPr>
              <w:pStyle w:val="TableCellCenter"/>
              <w:rPr>
                <w:sz w:val="18"/>
                <w:szCs w:val="18"/>
                <w:lang w:val="sv-SE"/>
              </w:rPr>
            </w:pPr>
          </w:p>
        </w:tc>
      </w:tr>
      <w:tr w:rsidR="00353069" w:rsidRPr="002326AC" w14:paraId="6ED16F72" w14:textId="77777777" w:rsidTr="003C0304">
        <w:trPr>
          <w:gridAfter w:val="1"/>
          <w:wAfter w:w="20" w:type="dxa"/>
          <w:cantSplit/>
          <w:jc w:val="center"/>
        </w:trPr>
        <w:tc>
          <w:tcPr>
            <w:tcW w:w="3688" w:type="dxa"/>
            <w:gridSpan w:val="2"/>
            <w:tcBorders>
              <w:left w:val="single" w:sz="8" w:space="0" w:color="auto"/>
              <w:right w:val="single" w:sz="8" w:space="0" w:color="auto"/>
            </w:tcBorders>
          </w:tcPr>
          <w:p w14:paraId="63CC08EE" w14:textId="77777777" w:rsidR="00353069" w:rsidRPr="002326AC" w:rsidRDefault="00353069" w:rsidP="00D67F58">
            <w:pPr>
              <w:pStyle w:val="TableCellLeft"/>
              <w:ind w:left="360"/>
              <w:rPr>
                <w:sz w:val="18"/>
                <w:szCs w:val="18"/>
                <w:lang w:val="sv-SE"/>
              </w:rPr>
            </w:pPr>
            <w:r w:rsidRPr="002326AC">
              <w:rPr>
                <w:sz w:val="18"/>
                <w:szCs w:val="18"/>
                <w:lang w:val="sv-SE"/>
              </w:rPr>
              <w:t>Median (månader)</w:t>
            </w:r>
          </w:p>
        </w:tc>
        <w:tc>
          <w:tcPr>
            <w:tcW w:w="2340" w:type="dxa"/>
            <w:tcBorders>
              <w:left w:val="single" w:sz="8" w:space="0" w:color="auto"/>
            </w:tcBorders>
          </w:tcPr>
          <w:p w14:paraId="257F7A9D" w14:textId="77777777" w:rsidR="00353069" w:rsidRPr="002326AC" w:rsidRDefault="00353069" w:rsidP="00D67F58">
            <w:pPr>
              <w:pStyle w:val="TableCellCenter"/>
              <w:rPr>
                <w:sz w:val="18"/>
                <w:szCs w:val="18"/>
                <w:lang w:val="sv-SE"/>
              </w:rPr>
            </w:pPr>
            <w:r w:rsidRPr="002326AC">
              <w:rPr>
                <w:sz w:val="18"/>
                <w:szCs w:val="18"/>
                <w:lang w:val="sv-SE"/>
              </w:rPr>
              <w:t>5,4</w:t>
            </w:r>
          </w:p>
        </w:tc>
        <w:tc>
          <w:tcPr>
            <w:tcW w:w="2160" w:type="dxa"/>
            <w:gridSpan w:val="2"/>
            <w:tcBorders>
              <w:right w:val="single" w:sz="8" w:space="0" w:color="auto"/>
            </w:tcBorders>
          </w:tcPr>
          <w:p w14:paraId="268F9EF2" w14:textId="77777777" w:rsidR="00353069" w:rsidRPr="002326AC" w:rsidRDefault="00353069" w:rsidP="00D67F58">
            <w:pPr>
              <w:pStyle w:val="TableCellCenter"/>
              <w:rPr>
                <w:sz w:val="18"/>
                <w:szCs w:val="18"/>
                <w:lang w:val="sv-SE"/>
              </w:rPr>
            </w:pPr>
            <w:r w:rsidRPr="002326AC">
              <w:rPr>
                <w:sz w:val="18"/>
                <w:szCs w:val="18"/>
                <w:lang w:val="sv-SE"/>
              </w:rPr>
              <w:t>10,2</w:t>
            </w:r>
          </w:p>
        </w:tc>
      </w:tr>
      <w:tr w:rsidR="00353069" w:rsidRPr="002326AC" w14:paraId="379073CF" w14:textId="77777777" w:rsidTr="003C0304">
        <w:trPr>
          <w:gridAfter w:val="1"/>
          <w:wAfter w:w="20" w:type="dxa"/>
          <w:cantSplit/>
          <w:jc w:val="center"/>
        </w:trPr>
        <w:tc>
          <w:tcPr>
            <w:tcW w:w="3688" w:type="dxa"/>
            <w:gridSpan w:val="2"/>
            <w:tcBorders>
              <w:left w:val="single" w:sz="8" w:space="0" w:color="auto"/>
              <w:bottom w:val="single" w:sz="4" w:space="0" w:color="auto"/>
              <w:right w:val="single" w:sz="8" w:space="0" w:color="auto"/>
            </w:tcBorders>
          </w:tcPr>
          <w:p w14:paraId="73AD57D4" w14:textId="77777777" w:rsidR="00353069" w:rsidRPr="002326AC" w:rsidRDefault="00353069" w:rsidP="00D67F58">
            <w:pPr>
              <w:pStyle w:val="TableCellLeft"/>
              <w:keepLines w:val="0"/>
              <w:ind w:left="360"/>
              <w:rPr>
                <w:sz w:val="18"/>
                <w:szCs w:val="18"/>
                <w:lang w:val="sv-SE"/>
              </w:rPr>
            </w:pPr>
            <w:r w:rsidRPr="002326AC">
              <w:rPr>
                <w:sz w:val="18"/>
                <w:szCs w:val="18"/>
                <w:lang w:val="sv-SE"/>
              </w:rPr>
              <w:t>Hazard ratio</w:t>
            </w:r>
          </w:p>
          <w:p w14:paraId="5C0F641D" w14:textId="77777777" w:rsidR="00353069" w:rsidRPr="002326AC" w:rsidRDefault="00353069" w:rsidP="00D67F58">
            <w:pPr>
              <w:pStyle w:val="TableCellLeft"/>
              <w:keepLines w:val="0"/>
              <w:ind w:left="360"/>
              <w:rPr>
                <w:sz w:val="18"/>
                <w:szCs w:val="18"/>
                <w:lang w:val="sv-SE"/>
              </w:rPr>
            </w:pPr>
            <w:r w:rsidRPr="002326AC">
              <w:rPr>
                <w:sz w:val="18"/>
                <w:szCs w:val="18"/>
                <w:lang w:val="sv-SE"/>
              </w:rPr>
              <w:t>95% KI</w:t>
            </w:r>
          </w:p>
        </w:tc>
        <w:tc>
          <w:tcPr>
            <w:tcW w:w="4500" w:type="dxa"/>
            <w:gridSpan w:val="3"/>
            <w:tcBorders>
              <w:left w:val="single" w:sz="8" w:space="0" w:color="auto"/>
              <w:bottom w:val="single" w:sz="4" w:space="0" w:color="auto"/>
              <w:right w:val="single" w:sz="8" w:space="0" w:color="auto"/>
            </w:tcBorders>
          </w:tcPr>
          <w:p w14:paraId="55808F5D" w14:textId="77777777" w:rsidR="00353069" w:rsidRPr="002326AC" w:rsidRDefault="00353069" w:rsidP="00D67F58">
            <w:pPr>
              <w:pStyle w:val="TableCellCenter"/>
              <w:rPr>
                <w:sz w:val="18"/>
                <w:szCs w:val="18"/>
                <w:lang w:val="sv-SE"/>
              </w:rPr>
            </w:pPr>
            <w:r w:rsidRPr="002326AC">
              <w:rPr>
                <w:sz w:val="18"/>
                <w:szCs w:val="18"/>
                <w:lang w:val="sv-SE"/>
              </w:rPr>
              <w:t>0,63</w:t>
            </w:r>
          </w:p>
          <w:p w14:paraId="4008D307" w14:textId="77777777" w:rsidR="00353069" w:rsidRPr="002326AC" w:rsidRDefault="00353069" w:rsidP="00D67F58">
            <w:pPr>
              <w:pStyle w:val="TableCellCenter"/>
              <w:rPr>
                <w:sz w:val="18"/>
                <w:szCs w:val="18"/>
                <w:lang w:val="sv-SE"/>
              </w:rPr>
            </w:pPr>
            <w:r w:rsidRPr="002326AC">
              <w:rPr>
                <w:sz w:val="18"/>
                <w:szCs w:val="18"/>
                <w:lang w:val="sv-SE"/>
              </w:rPr>
              <w:t>0,52, 0,75</w:t>
            </w:r>
          </w:p>
          <w:p w14:paraId="2D949121" w14:textId="77777777" w:rsidR="00353069" w:rsidRPr="002326AC" w:rsidRDefault="00353069" w:rsidP="00D67F58">
            <w:pPr>
              <w:pStyle w:val="TableCellCenter"/>
              <w:rPr>
                <w:sz w:val="18"/>
                <w:szCs w:val="18"/>
                <w:lang w:val="sv-SE"/>
              </w:rPr>
            </w:pPr>
            <w:r w:rsidRPr="002326AC">
              <w:rPr>
                <w:sz w:val="18"/>
                <w:szCs w:val="18"/>
                <w:lang w:val="sv-SE"/>
              </w:rPr>
              <w:t xml:space="preserve">(p-värde </w:t>
            </w:r>
            <w:r w:rsidRPr="002326AC">
              <w:rPr>
                <w:rFonts w:ascii="Symbol" w:hAnsi="Symbol"/>
                <w:sz w:val="18"/>
                <w:szCs w:val="18"/>
                <w:lang w:val="sv-SE"/>
              </w:rPr>
              <w:t></w:t>
            </w:r>
            <w:r w:rsidRPr="002326AC">
              <w:rPr>
                <w:sz w:val="18"/>
                <w:szCs w:val="18"/>
                <w:lang w:val="sv-SE"/>
              </w:rPr>
              <w:t> 0,0001)</w:t>
            </w:r>
          </w:p>
        </w:tc>
      </w:tr>
      <w:tr w:rsidR="00353069" w:rsidRPr="002326AC" w14:paraId="38FF9036" w14:textId="77777777" w:rsidTr="003C0304">
        <w:trPr>
          <w:gridAfter w:val="1"/>
          <w:wAfter w:w="20" w:type="dxa"/>
          <w:cantSplit/>
          <w:jc w:val="center"/>
        </w:trPr>
        <w:tc>
          <w:tcPr>
            <w:tcW w:w="3688" w:type="dxa"/>
            <w:gridSpan w:val="2"/>
            <w:tcBorders>
              <w:top w:val="single" w:sz="4" w:space="0" w:color="auto"/>
              <w:left w:val="single" w:sz="8" w:space="0" w:color="auto"/>
              <w:right w:val="single" w:sz="8" w:space="0" w:color="auto"/>
            </w:tcBorders>
          </w:tcPr>
          <w:p w14:paraId="3BB7975A" w14:textId="77777777" w:rsidR="00353069" w:rsidRPr="002326AC" w:rsidRDefault="00353069" w:rsidP="00D67F58">
            <w:pPr>
              <w:pStyle w:val="TableCellLeft"/>
              <w:keepLines w:val="0"/>
              <w:rPr>
                <w:b/>
                <w:sz w:val="18"/>
                <w:szCs w:val="18"/>
                <w:lang w:val="sv-SE"/>
              </w:rPr>
            </w:pPr>
            <w:r w:rsidRPr="00CE71A4">
              <w:rPr>
                <w:bCs/>
                <w:lang w:val="sv-SE"/>
              </w:rPr>
              <w:t>Objektiv responsfrekvens</w:t>
            </w:r>
            <w:r w:rsidRPr="002326AC">
              <w:rPr>
                <w:b/>
                <w:lang w:val="sv-SE"/>
              </w:rPr>
              <w:t xml:space="preserve"> </w:t>
            </w:r>
            <w:r w:rsidRPr="002326AC">
              <w:rPr>
                <w:lang w:val="sv-SE"/>
              </w:rPr>
              <w:t>(%) hos patienter med mätbar sjukdom</w:t>
            </w:r>
          </w:p>
          <w:p w14:paraId="0D3638A8" w14:textId="77777777" w:rsidR="00353069" w:rsidRPr="002326AC" w:rsidRDefault="00353069" w:rsidP="00D67F58">
            <w:pPr>
              <w:pStyle w:val="TableCellLeft"/>
              <w:keepLines w:val="0"/>
              <w:rPr>
                <w:sz w:val="18"/>
                <w:szCs w:val="18"/>
                <w:lang w:val="sv-SE"/>
              </w:rPr>
            </w:pPr>
            <w:r w:rsidRPr="002326AC">
              <w:rPr>
                <w:sz w:val="18"/>
                <w:szCs w:val="18"/>
                <w:lang w:val="sv-SE"/>
              </w:rPr>
              <w:tab/>
              <w:t>n</w:t>
            </w:r>
          </w:p>
        </w:tc>
        <w:tc>
          <w:tcPr>
            <w:tcW w:w="2340" w:type="dxa"/>
            <w:tcBorders>
              <w:top w:val="single" w:sz="4" w:space="0" w:color="auto"/>
              <w:left w:val="single" w:sz="8" w:space="0" w:color="auto"/>
            </w:tcBorders>
          </w:tcPr>
          <w:p w14:paraId="74283A27" w14:textId="77777777" w:rsidR="00353069" w:rsidRPr="002326AC" w:rsidRDefault="00353069" w:rsidP="00D67F58">
            <w:pPr>
              <w:pStyle w:val="TableCellCenter"/>
              <w:rPr>
                <w:sz w:val="18"/>
                <w:szCs w:val="18"/>
                <w:lang w:val="sv-SE"/>
              </w:rPr>
            </w:pPr>
          </w:p>
          <w:p w14:paraId="464BE20E" w14:textId="77777777" w:rsidR="00353069" w:rsidRPr="002326AC" w:rsidRDefault="00353069" w:rsidP="00D67F58">
            <w:pPr>
              <w:pStyle w:val="TableCellCenter"/>
              <w:rPr>
                <w:sz w:val="18"/>
                <w:szCs w:val="18"/>
                <w:lang w:val="sv-SE"/>
              </w:rPr>
            </w:pPr>
          </w:p>
          <w:p w14:paraId="682BFE89" w14:textId="77777777" w:rsidR="00353069" w:rsidRPr="002326AC" w:rsidRDefault="00353069" w:rsidP="00D67F58">
            <w:pPr>
              <w:pStyle w:val="TableCellCenter"/>
              <w:rPr>
                <w:sz w:val="18"/>
                <w:szCs w:val="18"/>
                <w:lang w:val="sv-SE"/>
              </w:rPr>
            </w:pPr>
            <w:r w:rsidRPr="002326AC">
              <w:rPr>
                <w:sz w:val="18"/>
                <w:szCs w:val="18"/>
                <w:lang w:val="sv-SE"/>
              </w:rPr>
              <w:t>289</w:t>
            </w:r>
          </w:p>
        </w:tc>
        <w:tc>
          <w:tcPr>
            <w:tcW w:w="2160" w:type="dxa"/>
            <w:gridSpan w:val="2"/>
            <w:tcBorders>
              <w:top w:val="single" w:sz="4" w:space="0" w:color="auto"/>
              <w:right w:val="single" w:sz="8" w:space="0" w:color="auto"/>
            </w:tcBorders>
          </w:tcPr>
          <w:p w14:paraId="7AD0CA99" w14:textId="77777777" w:rsidR="00353069" w:rsidRPr="002326AC" w:rsidRDefault="00353069" w:rsidP="00D67F58">
            <w:pPr>
              <w:pStyle w:val="TableCellCenter"/>
              <w:rPr>
                <w:sz w:val="18"/>
                <w:szCs w:val="18"/>
                <w:lang w:val="sv-SE"/>
              </w:rPr>
            </w:pPr>
          </w:p>
          <w:p w14:paraId="36F940F3" w14:textId="77777777" w:rsidR="00353069" w:rsidRPr="002326AC" w:rsidRDefault="00353069" w:rsidP="00D67F58">
            <w:pPr>
              <w:pStyle w:val="TableCellCenter"/>
              <w:rPr>
                <w:sz w:val="18"/>
                <w:szCs w:val="18"/>
                <w:lang w:val="sv-SE"/>
              </w:rPr>
            </w:pPr>
          </w:p>
          <w:p w14:paraId="133D7D60" w14:textId="77777777" w:rsidR="00353069" w:rsidRPr="002326AC" w:rsidRDefault="00353069" w:rsidP="00D67F58">
            <w:pPr>
              <w:pStyle w:val="TableCellCenter"/>
              <w:rPr>
                <w:sz w:val="18"/>
                <w:szCs w:val="18"/>
                <w:lang w:val="sv-SE"/>
              </w:rPr>
            </w:pPr>
            <w:r w:rsidRPr="002326AC">
              <w:rPr>
                <w:sz w:val="18"/>
                <w:szCs w:val="18"/>
                <w:lang w:val="sv-SE"/>
              </w:rPr>
              <w:t>306</w:t>
            </w:r>
          </w:p>
        </w:tc>
      </w:tr>
      <w:tr w:rsidR="00353069" w:rsidRPr="002326AC" w14:paraId="50C5C733" w14:textId="77777777" w:rsidTr="003C0304">
        <w:trPr>
          <w:gridAfter w:val="1"/>
          <w:wAfter w:w="20" w:type="dxa"/>
          <w:cantSplit/>
          <w:jc w:val="center"/>
        </w:trPr>
        <w:tc>
          <w:tcPr>
            <w:tcW w:w="3688" w:type="dxa"/>
            <w:gridSpan w:val="2"/>
            <w:tcBorders>
              <w:left w:val="single" w:sz="8" w:space="0" w:color="auto"/>
              <w:right w:val="single" w:sz="8" w:space="0" w:color="auto"/>
            </w:tcBorders>
          </w:tcPr>
          <w:p w14:paraId="3F4C3445" w14:textId="77777777" w:rsidR="00353069" w:rsidRPr="002326AC" w:rsidRDefault="00353069" w:rsidP="00D67F58">
            <w:pPr>
              <w:pStyle w:val="TableCellLeft"/>
              <w:keepLines w:val="0"/>
              <w:ind w:left="360"/>
              <w:rPr>
                <w:sz w:val="18"/>
                <w:szCs w:val="18"/>
                <w:lang w:val="sv-SE"/>
              </w:rPr>
            </w:pPr>
            <w:r w:rsidRPr="002326AC">
              <w:rPr>
                <w:sz w:val="18"/>
                <w:szCs w:val="18"/>
                <w:lang w:val="sv-SE"/>
              </w:rPr>
              <w:t>Responsfrekvens</w:t>
            </w:r>
          </w:p>
        </w:tc>
        <w:tc>
          <w:tcPr>
            <w:tcW w:w="2340" w:type="dxa"/>
            <w:tcBorders>
              <w:left w:val="single" w:sz="8" w:space="0" w:color="auto"/>
            </w:tcBorders>
          </w:tcPr>
          <w:p w14:paraId="697E0DEF" w14:textId="77777777" w:rsidR="00353069" w:rsidRPr="002326AC" w:rsidRDefault="00353069" w:rsidP="00D67F58">
            <w:pPr>
              <w:pStyle w:val="TableCellCenter"/>
              <w:rPr>
                <w:sz w:val="18"/>
                <w:szCs w:val="18"/>
                <w:lang w:val="sv-SE"/>
              </w:rPr>
            </w:pPr>
            <w:r w:rsidRPr="002326AC">
              <w:rPr>
                <w:sz w:val="18"/>
                <w:szCs w:val="18"/>
                <w:lang w:val="sv-SE"/>
              </w:rPr>
              <w:t>12,8%</w:t>
            </w:r>
          </w:p>
        </w:tc>
        <w:tc>
          <w:tcPr>
            <w:tcW w:w="2160" w:type="dxa"/>
            <w:gridSpan w:val="2"/>
            <w:tcBorders>
              <w:right w:val="single" w:sz="8" w:space="0" w:color="auto"/>
            </w:tcBorders>
          </w:tcPr>
          <w:p w14:paraId="23E985FC" w14:textId="77777777" w:rsidR="00353069" w:rsidRPr="002326AC" w:rsidRDefault="00353069" w:rsidP="00D67F58">
            <w:pPr>
              <w:pStyle w:val="TableCellCenter"/>
              <w:rPr>
                <w:sz w:val="18"/>
                <w:szCs w:val="18"/>
                <w:lang w:val="sv-SE"/>
              </w:rPr>
            </w:pPr>
            <w:r w:rsidRPr="002326AC">
              <w:rPr>
                <w:sz w:val="18"/>
                <w:szCs w:val="18"/>
                <w:lang w:val="sv-SE"/>
              </w:rPr>
              <w:t>31,4%</w:t>
            </w:r>
          </w:p>
        </w:tc>
      </w:tr>
      <w:tr w:rsidR="00353069" w:rsidRPr="002326AC" w14:paraId="6EF9617C" w14:textId="77777777" w:rsidTr="003C0304">
        <w:trPr>
          <w:gridAfter w:val="1"/>
          <w:wAfter w:w="20" w:type="dxa"/>
          <w:cantSplit/>
          <w:jc w:val="center"/>
        </w:trPr>
        <w:tc>
          <w:tcPr>
            <w:tcW w:w="3688" w:type="dxa"/>
            <w:gridSpan w:val="2"/>
            <w:tcBorders>
              <w:left w:val="single" w:sz="8" w:space="0" w:color="auto"/>
              <w:right w:val="single" w:sz="8" w:space="0" w:color="auto"/>
            </w:tcBorders>
          </w:tcPr>
          <w:p w14:paraId="4E77C146" w14:textId="77777777" w:rsidR="00353069" w:rsidRPr="002326AC" w:rsidRDefault="00353069" w:rsidP="00D67F58">
            <w:pPr>
              <w:pStyle w:val="TableCellLeft"/>
              <w:keepLines w:val="0"/>
              <w:ind w:left="360"/>
              <w:rPr>
                <w:sz w:val="18"/>
                <w:szCs w:val="18"/>
                <w:lang w:val="sv-SE"/>
              </w:rPr>
            </w:pPr>
          </w:p>
        </w:tc>
        <w:tc>
          <w:tcPr>
            <w:tcW w:w="4500" w:type="dxa"/>
            <w:gridSpan w:val="3"/>
            <w:tcBorders>
              <w:left w:val="single" w:sz="8" w:space="0" w:color="auto"/>
              <w:right w:val="single" w:sz="8" w:space="0" w:color="auto"/>
            </w:tcBorders>
          </w:tcPr>
          <w:p w14:paraId="633E7AC9" w14:textId="77777777" w:rsidR="00353069" w:rsidRPr="002326AC" w:rsidRDefault="00353069" w:rsidP="00D67F58">
            <w:pPr>
              <w:pStyle w:val="TableCellCenter"/>
              <w:rPr>
                <w:sz w:val="18"/>
                <w:szCs w:val="18"/>
                <w:lang w:val="sv-SE"/>
              </w:rPr>
            </w:pPr>
            <w:r w:rsidRPr="002326AC">
              <w:rPr>
                <w:sz w:val="18"/>
                <w:szCs w:val="18"/>
                <w:lang w:val="sv-SE"/>
              </w:rPr>
              <w:t xml:space="preserve">(p-värde </w:t>
            </w:r>
            <w:r w:rsidRPr="002326AC">
              <w:rPr>
                <w:rFonts w:ascii="Symbol" w:hAnsi="Symbol"/>
                <w:sz w:val="18"/>
                <w:szCs w:val="18"/>
                <w:lang w:val="sv-SE"/>
              </w:rPr>
              <w:t></w:t>
            </w:r>
            <w:r w:rsidRPr="002326AC">
              <w:rPr>
                <w:rFonts w:ascii="Symbol" w:hAnsi="Symbol"/>
                <w:sz w:val="18"/>
                <w:szCs w:val="18"/>
                <w:lang w:val="sv-SE"/>
              </w:rPr>
              <w:t></w:t>
            </w:r>
            <w:r w:rsidRPr="002326AC">
              <w:rPr>
                <w:rFonts w:ascii="Symbol" w:hAnsi="Symbol"/>
                <w:sz w:val="18"/>
                <w:szCs w:val="18"/>
                <w:lang w:val="sv-SE"/>
              </w:rPr>
              <w:t></w:t>
            </w:r>
            <w:r w:rsidRPr="002326AC">
              <w:rPr>
                <w:rFonts w:ascii="Symbol" w:hAnsi="Symbol"/>
                <w:sz w:val="18"/>
                <w:szCs w:val="18"/>
                <w:lang w:val="sv-SE"/>
              </w:rPr>
              <w:t></w:t>
            </w:r>
            <w:r w:rsidRPr="002326AC">
              <w:rPr>
                <w:rFonts w:ascii="Symbol" w:hAnsi="Symbol"/>
                <w:sz w:val="18"/>
                <w:szCs w:val="18"/>
                <w:lang w:val="sv-SE"/>
              </w:rPr>
              <w:t></w:t>
            </w:r>
            <w:r w:rsidRPr="002326AC">
              <w:rPr>
                <w:rFonts w:ascii="Symbol" w:hAnsi="Symbol"/>
                <w:sz w:val="18"/>
                <w:szCs w:val="18"/>
                <w:lang w:val="sv-SE"/>
              </w:rPr>
              <w:t></w:t>
            </w:r>
            <w:r w:rsidRPr="002326AC">
              <w:rPr>
                <w:rFonts w:ascii="Symbol" w:hAnsi="Symbol"/>
                <w:sz w:val="18"/>
                <w:szCs w:val="18"/>
                <w:lang w:val="sv-SE"/>
              </w:rPr>
              <w:t></w:t>
            </w:r>
            <w:r w:rsidRPr="002326AC">
              <w:rPr>
                <w:rFonts w:ascii="Symbol" w:hAnsi="Symbol"/>
                <w:sz w:val="18"/>
                <w:szCs w:val="18"/>
                <w:lang w:val="sv-SE"/>
              </w:rPr>
              <w:t></w:t>
            </w:r>
            <w:r w:rsidRPr="002326AC">
              <w:rPr>
                <w:sz w:val="18"/>
                <w:szCs w:val="18"/>
                <w:lang w:val="sv-SE"/>
              </w:rPr>
              <w:t>)</w:t>
            </w:r>
          </w:p>
        </w:tc>
      </w:tr>
      <w:tr w:rsidR="003C0304" w:rsidRPr="002326AC" w14:paraId="0A68A11E" w14:textId="77777777" w:rsidTr="00CE71A4">
        <w:trPr>
          <w:cantSplit/>
          <w:trHeight w:val="320"/>
          <w:jc w:val="center"/>
        </w:trPr>
        <w:tc>
          <w:tcPr>
            <w:tcW w:w="3680" w:type="dxa"/>
            <w:tcBorders>
              <w:top w:val="single" w:sz="4" w:space="0" w:color="auto"/>
              <w:left w:val="single" w:sz="4" w:space="0" w:color="auto"/>
              <w:right w:val="single" w:sz="4" w:space="0" w:color="auto"/>
            </w:tcBorders>
          </w:tcPr>
          <w:p w14:paraId="08ED3471" w14:textId="77777777" w:rsidR="003C0304" w:rsidRPr="00CE71A4" w:rsidRDefault="003C0304" w:rsidP="001F1E4E">
            <w:pPr>
              <w:pStyle w:val="TableFooter"/>
              <w:tabs>
                <w:tab w:val="left" w:pos="1440"/>
              </w:tabs>
              <w:spacing w:before="40" w:after="40" w:line="240" w:lineRule="auto"/>
              <w:ind w:left="1440" w:hanging="1440"/>
              <w:rPr>
                <w:bCs/>
                <w:sz w:val="18"/>
                <w:szCs w:val="18"/>
                <w:u w:val="single"/>
              </w:rPr>
            </w:pPr>
            <w:proofErr w:type="spellStart"/>
            <w:r w:rsidRPr="00CE71A4">
              <w:rPr>
                <w:bCs/>
                <w:sz w:val="18"/>
                <w:szCs w:val="18"/>
                <w:u w:val="single"/>
              </w:rPr>
              <w:t>Överlevnad</w:t>
            </w:r>
            <w:proofErr w:type="spellEnd"/>
          </w:p>
        </w:tc>
        <w:tc>
          <w:tcPr>
            <w:tcW w:w="2369" w:type="dxa"/>
            <w:gridSpan w:val="3"/>
            <w:tcBorders>
              <w:top w:val="single" w:sz="4" w:space="0" w:color="auto"/>
              <w:left w:val="single" w:sz="4" w:space="0" w:color="auto"/>
            </w:tcBorders>
          </w:tcPr>
          <w:p w14:paraId="0F019A3C" w14:textId="77777777" w:rsidR="003C0304" w:rsidRPr="002326AC" w:rsidRDefault="003C0304" w:rsidP="001F1E4E">
            <w:pPr>
              <w:pStyle w:val="TableFooter"/>
              <w:tabs>
                <w:tab w:val="left" w:pos="1440"/>
              </w:tabs>
              <w:spacing w:before="40" w:after="40" w:line="240" w:lineRule="auto"/>
              <w:ind w:left="1440" w:hanging="1440"/>
              <w:rPr>
                <w:b/>
              </w:rPr>
            </w:pPr>
          </w:p>
        </w:tc>
        <w:tc>
          <w:tcPr>
            <w:tcW w:w="2159" w:type="dxa"/>
            <w:gridSpan w:val="2"/>
            <w:tcBorders>
              <w:top w:val="single" w:sz="4" w:space="0" w:color="auto"/>
              <w:right w:val="single" w:sz="4" w:space="0" w:color="auto"/>
            </w:tcBorders>
          </w:tcPr>
          <w:p w14:paraId="4B86B8B4" w14:textId="77777777" w:rsidR="003C0304" w:rsidRPr="002326AC" w:rsidRDefault="003C0304" w:rsidP="001F1E4E">
            <w:pPr>
              <w:pStyle w:val="TableFooter"/>
              <w:tabs>
                <w:tab w:val="left" w:pos="1440"/>
              </w:tabs>
              <w:spacing w:before="40" w:after="40" w:line="240" w:lineRule="auto"/>
              <w:ind w:left="1440" w:hanging="1440"/>
              <w:rPr>
                <w:b/>
              </w:rPr>
            </w:pPr>
          </w:p>
        </w:tc>
      </w:tr>
      <w:tr w:rsidR="003C0304" w:rsidRPr="002326AC" w14:paraId="4AC103CB" w14:textId="77777777" w:rsidTr="00CE71A4">
        <w:trPr>
          <w:cantSplit/>
          <w:trHeight w:val="320"/>
          <w:jc w:val="center"/>
        </w:trPr>
        <w:tc>
          <w:tcPr>
            <w:tcW w:w="3680" w:type="dxa"/>
            <w:tcBorders>
              <w:left w:val="single" w:sz="4" w:space="0" w:color="auto"/>
              <w:right w:val="single" w:sz="4" w:space="0" w:color="auto"/>
            </w:tcBorders>
          </w:tcPr>
          <w:p w14:paraId="6AF9B990" w14:textId="77777777" w:rsidR="003C0304" w:rsidRPr="002326AC" w:rsidRDefault="003C0304" w:rsidP="001F1E4E">
            <w:pPr>
              <w:pStyle w:val="TableFooter"/>
              <w:spacing w:before="40" w:after="40" w:line="240" w:lineRule="auto"/>
              <w:ind w:left="400"/>
            </w:pPr>
            <w:r w:rsidRPr="002326AC">
              <w:rPr>
                <w:sz w:val="18"/>
                <w:szCs w:val="18"/>
              </w:rPr>
              <w:t>Median (</w:t>
            </w:r>
            <w:proofErr w:type="spellStart"/>
            <w:r w:rsidRPr="002326AC">
              <w:rPr>
                <w:sz w:val="18"/>
                <w:szCs w:val="18"/>
              </w:rPr>
              <w:t>månader</w:t>
            </w:r>
            <w:proofErr w:type="spellEnd"/>
            <w:r w:rsidRPr="002326AC">
              <w:rPr>
                <w:sz w:val="18"/>
                <w:szCs w:val="18"/>
              </w:rPr>
              <w:t>)</w:t>
            </w:r>
          </w:p>
        </w:tc>
        <w:tc>
          <w:tcPr>
            <w:tcW w:w="2369" w:type="dxa"/>
            <w:gridSpan w:val="3"/>
            <w:tcBorders>
              <w:left w:val="single" w:sz="4" w:space="0" w:color="auto"/>
            </w:tcBorders>
          </w:tcPr>
          <w:p w14:paraId="0950B5F6" w14:textId="77777777" w:rsidR="003C0304" w:rsidRPr="002326AC" w:rsidRDefault="003C0304" w:rsidP="001F1E4E">
            <w:pPr>
              <w:pStyle w:val="TableFooter"/>
              <w:tabs>
                <w:tab w:val="left" w:pos="1440"/>
              </w:tabs>
              <w:spacing w:before="40" w:after="40" w:line="240" w:lineRule="auto"/>
              <w:ind w:left="1440" w:hanging="1440"/>
              <w:jc w:val="center"/>
            </w:pPr>
            <w:r w:rsidRPr="002326AC">
              <w:t>21,3</w:t>
            </w:r>
          </w:p>
        </w:tc>
        <w:tc>
          <w:tcPr>
            <w:tcW w:w="2159" w:type="dxa"/>
            <w:gridSpan w:val="2"/>
            <w:tcBorders>
              <w:right w:val="single" w:sz="4" w:space="0" w:color="auto"/>
            </w:tcBorders>
          </w:tcPr>
          <w:p w14:paraId="78616087" w14:textId="65D6E6EA" w:rsidR="003C0304" w:rsidRPr="002326AC" w:rsidRDefault="003C0304" w:rsidP="001F1E4E">
            <w:pPr>
              <w:pStyle w:val="TableFooter"/>
              <w:tabs>
                <w:tab w:val="left" w:pos="1440"/>
              </w:tabs>
              <w:spacing w:before="40" w:after="40" w:line="240" w:lineRule="auto"/>
              <w:ind w:left="1440" w:hanging="1440"/>
              <w:jc w:val="center"/>
            </w:pPr>
            <w:r w:rsidRPr="002326AC">
              <w:t>23</w:t>
            </w:r>
            <w:r>
              <w:t>,</w:t>
            </w:r>
            <w:r w:rsidRPr="002326AC">
              <w:t>3</w:t>
            </w:r>
          </w:p>
        </w:tc>
      </w:tr>
      <w:tr w:rsidR="003C0304" w:rsidRPr="002326AC" w14:paraId="4EFA76DD" w14:textId="77777777" w:rsidTr="00CE71A4">
        <w:trPr>
          <w:cantSplit/>
          <w:trHeight w:val="320"/>
          <w:jc w:val="center"/>
        </w:trPr>
        <w:tc>
          <w:tcPr>
            <w:tcW w:w="3680" w:type="dxa"/>
            <w:tcBorders>
              <w:left w:val="single" w:sz="4" w:space="0" w:color="auto"/>
              <w:bottom w:val="single" w:sz="4" w:space="0" w:color="auto"/>
              <w:right w:val="single" w:sz="4" w:space="0" w:color="auto"/>
            </w:tcBorders>
          </w:tcPr>
          <w:p w14:paraId="69BB5A2F" w14:textId="77777777" w:rsidR="003C0304" w:rsidRPr="002326AC" w:rsidRDefault="003C0304" w:rsidP="001F1E4E">
            <w:pPr>
              <w:pStyle w:val="TableFooter"/>
              <w:spacing w:before="40" w:after="40" w:line="240" w:lineRule="auto"/>
              <w:ind w:left="400"/>
              <w:rPr>
                <w:sz w:val="18"/>
                <w:szCs w:val="18"/>
              </w:rPr>
            </w:pPr>
            <w:r w:rsidRPr="002326AC">
              <w:rPr>
                <w:sz w:val="18"/>
                <w:szCs w:val="18"/>
              </w:rPr>
              <w:t>Hazard ratio</w:t>
            </w:r>
          </w:p>
          <w:p w14:paraId="537FBC4D" w14:textId="77777777" w:rsidR="003C0304" w:rsidRPr="002326AC" w:rsidRDefault="003C0304" w:rsidP="001F1E4E">
            <w:pPr>
              <w:pStyle w:val="TableFooter"/>
              <w:spacing w:before="40" w:after="40" w:line="240" w:lineRule="auto"/>
              <w:ind w:left="400"/>
              <w:rPr>
                <w:b/>
              </w:rPr>
            </w:pPr>
            <w:r w:rsidRPr="002326AC">
              <w:rPr>
                <w:sz w:val="18"/>
                <w:szCs w:val="18"/>
              </w:rPr>
              <w:t>95% KI</w:t>
            </w:r>
          </w:p>
        </w:tc>
        <w:tc>
          <w:tcPr>
            <w:tcW w:w="4528" w:type="dxa"/>
            <w:gridSpan w:val="5"/>
            <w:tcBorders>
              <w:left w:val="single" w:sz="4" w:space="0" w:color="auto"/>
              <w:bottom w:val="single" w:sz="4" w:space="0" w:color="auto"/>
              <w:right w:val="single" w:sz="4" w:space="0" w:color="auto"/>
            </w:tcBorders>
          </w:tcPr>
          <w:p w14:paraId="6667C025" w14:textId="77777777" w:rsidR="003C0304" w:rsidRPr="002326AC" w:rsidRDefault="003C0304" w:rsidP="001F1E4E">
            <w:pPr>
              <w:pStyle w:val="TableFooter"/>
              <w:tabs>
                <w:tab w:val="left" w:pos="1440"/>
              </w:tabs>
              <w:spacing w:before="40" w:after="40" w:line="240" w:lineRule="auto"/>
              <w:ind w:left="1440" w:hanging="1440"/>
              <w:jc w:val="center"/>
            </w:pPr>
            <w:r w:rsidRPr="002326AC">
              <w:t>0,91</w:t>
            </w:r>
          </w:p>
          <w:p w14:paraId="3543340B" w14:textId="77777777" w:rsidR="003C0304" w:rsidRPr="002326AC" w:rsidRDefault="003C0304" w:rsidP="001F1E4E">
            <w:pPr>
              <w:pStyle w:val="TableFooter"/>
              <w:tabs>
                <w:tab w:val="left" w:pos="1440"/>
              </w:tabs>
              <w:spacing w:before="40" w:after="40" w:line="240" w:lineRule="auto"/>
              <w:ind w:left="1440" w:hanging="1440"/>
              <w:jc w:val="center"/>
            </w:pPr>
            <w:r w:rsidRPr="002326AC">
              <w:rPr>
                <w:rFonts w:eastAsia="PMingLiU"/>
                <w:lang w:eastAsia="zh-CN"/>
              </w:rPr>
              <w:t>0,76; 1,10</w:t>
            </w:r>
          </w:p>
          <w:p w14:paraId="6E305359" w14:textId="77777777" w:rsidR="003C0304" w:rsidRPr="002326AC" w:rsidRDefault="003C0304" w:rsidP="001F1E4E">
            <w:pPr>
              <w:pStyle w:val="TableFooter"/>
              <w:tabs>
                <w:tab w:val="left" w:pos="1440"/>
              </w:tabs>
              <w:spacing w:before="40" w:after="40" w:line="240" w:lineRule="auto"/>
              <w:ind w:left="1440" w:hanging="1440"/>
              <w:jc w:val="center"/>
            </w:pPr>
            <w:r w:rsidRPr="002326AC">
              <w:t>(p-</w:t>
            </w:r>
            <w:proofErr w:type="spellStart"/>
            <w:r w:rsidRPr="002326AC">
              <w:t>värde</w:t>
            </w:r>
            <w:proofErr w:type="spellEnd"/>
            <w:r w:rsidRPr="002326AC">
              <w:t xml:space="preserve"> 0,3360)</w:t>
            </w:r>
          </w:p>
        </w:tc>
      </w:tr>
      <w:tr w:rsidR="00353069" w:rsidRPr="00257D24" w14:paraId="2AE22F36" w14:textId="77777777" w:rsidTr="003C0304">
        <w:trPr>
          <w:gridAfter w:val="1"/>
          <w:wAfter w:w="20" w:type="dxa"/>
          <w:cantSplit/>
          <w:jc w:val="center"/>
        </w:trPr>
        <w:tc>
          <w:tcPr>
            <w:tcW w:w="8188" w:type="dxa"/>
            <w:gridSpan w:val="5"/>
            <w:tcBorders>
              <w:top w:val="single" w:sz="4" w:space="0" w:color="auto"/>
            </w:tcBorders>
          </w:tcPr>
          <w:p w14:paraId="701DC489" w14:textId="27CC5A87" w:rsidR="00353069" w:rsidRPr="002326AC" w:rsidRDefault="00353069" w:rsidP="00D67F58">
            <w:pPr>
              <w:keepNext/>
              <w:rPr>
                <w:sz w:val="20"/>
                <w:szCs w:val="16"/>
                <w:lang w:val="sv-SE"/>
              </w:rPr>
            </w:pPr>
            <w:r w:rsidRPr="002326AC">
              <w:rPr>
                <w:sz w:val="20"/>
                <w:szCs w:val="16"/>
                <w:vertAlign w:val="superscript"/>
                <w:lang w:val="sv-SE"/>
              </w:rPr>
              <w:t>a</w:t>
            </w:r>
            <w:r w:rsidRPr="002326AC">
              <w:rPr>
                <w:sz w:val="20"/>
                <w:szCs w:val="16"/>
                <w:lang w:val="sv-SE"/>
              </w:rPr>
              <w:t xml:space="preserve"> Interferon alfa-2a 9 MIE 3</w:t>
            </w:r>
            <w:r w:rsidR="003C0304" w:rsidRPr="00CE71A4">
              <w:rPr>
                <w:sz w:val="20"/>
                <w:lang w:val="sv-SE"/>
              </w:rPr>
              <w:t>×</w:t>
            </w:r>
            <w:r w:rsidRPr="002326AC">
              <w:rPr>
                <w:sz w:val="20"/>
                <w:szCs w:val="16"/>
                <w:lang w:val="sv-SE"/>
              </w:rPr>
              <w:t>/vecka</w:t>
            </w:r>
          </w:p>
          <w:p w14:paraId="4109AA97" w14:textId="77777777" w:rsidR="00353069" w:rsidRPr="002326AC" w:rsidRDefault="00353069" w:rsidP="00D67F58">
            <w:pPr>
              <w:pStyle w:val="TableFooter"/>
              <w:tabs>
                <w:tab w:val="left" w:pos="1440"/>
              </w:tabs>
              <w:spacing w:before="40" w:after="40" w:line="240" w:lineRule="auto"/>
              <w:rPr>
                <w:sz w:val="24"/>
                <w:lang w:val="sv-SE"/>
              </w:rPr>
            </w:pPr>
            <w:r w:rsidRPr="002326AC">
              <w:rPr>
                <w:szCs w:val="16"/>
                <w:vertAlign w:val="superscript"/>
                <w:lang w:val="sv-SE"/>
              </w:rPr>
              <w:t>b</w:t>
            </w:r>
            <w:r w:rsidRPr="002326AC">
              <w:rPr>
                <w:szCs w:val="16"/>
                <w:lang w:val="sv-SE"/>
              </w:rPr>
              <w:t xml:space="preserve"> Bevacizumab 10</w:t>
            </w:r>
            <w:r w:rsidR="00A258C3" w:rsidRPr="002326AC">
              <w:rPr>
                <w:szCs w:val="16"/>
                <w:lang w:val="sv-SE"/>
              </w:rPr>
              <w:t> mg</w:t>
            </w:r>
            <w:r w:rsidRPr="002326AC">
              <w:rPr>
                <w:szCs w:val="16"/>
                <w:lang w:val="sv-SE"/>
              </w:rPr>
              <w:t>/kg varannan vecka</w:t>
            </w:r>
          </w:p>
        </w:tc>
      </w:tr>
    </w:tbl>
    <w:p w14:paraId="4239E19D" w14:textId="77777777" w:rsidR="00055005" w:rsidRPr="002326AC" w:rsidRDefault="00055005" w:rsidP="00D67F58">
      <w:pPr>
        <w:keepNext/>
        <w:rPr>
          <w:sz w:val="26"/>
          <w:lang w:val="sv-SE"/>
        </w:rPr>
      </w:pPr>
    </w:p>
    <w:p w14:paraId="0FC4D2BE" w14:textId="77777777" w:rsidR="00055005" w:rsidRPr="002326AC" w:rsidRDefault="00055005" w:rsidP="00D67F58">
      <w:pPr>
        <w:keepNext/>
        <w:rPr>
          <w:szCs w:val="22"/>
          <w:lang w:val="sv-SE"/>
        </w:rPr>
      </w:pPr>
      <w:r w:rsidRPr="002326AC">
        <w:rPr>
          <w:szCs w:val="22"/>
          <w:lang w:val="sv-SE"/>
        </w:rPr>
        <w:t xml:space="preserve">En </w:t>
      </w:r>
      <w:r w:rsidR="00322148" w:rsidRPr="002326AC">
        <w:rPr>
          <w:bCs/>
          <w:szCs w:val="22"/>
          <w:lang w:val="sv-SE"/>
        </w:rPr>
        <w:t>explorativ</w:t>
      </w:r>
      <w:r w:rsidRPr="002326AC">
        <w:rPr>
          <w:bCs/>
          <w:szCs w:val="22"/>
          <w:lang w:val="sv-SE"/>
        </w:rPr>
        <w:t xml:space="preserve"> </w:t>
      </w:r>
      <w:r w:rsidRPr="002326AC">
        <w:rPr>
          <w:szCs w:val="22"/>
          <w:lang w:val="sv-SE"/>
        </w:rPr>
        <w:t>multivariat Cox regressionsmodell</w:t>
      </w:r>
      <w:r w:rsidRPr="002326AC">
        <w:rPr>
          <w:rFonts w:eastAsia="MS Mincho"/>
          <w:szCs w:val="22"/>
          <w:lang w:val="sv-SE" w:bidi="th-TH"/>
        </w:rPr>
        <w:t xml:space="preserve"> som använder omvänd selektion indikerade att följande prognostiska faktorer vid </w:t>
      </w:r>
      <w:r w:rsidRPr="002326AC">
        <w:rPr>
          <w:szCs w:val="22"/>
          <w:lang w:val="sv-SE"/>
        </w:rPr>
        <w:t>baseline var starkt associerade med överlevnad oberoende av behandling: kön, antal vita blodkroppar, trombocyter, viktnedgång under 6 månader före studiestart, antal ställen med metastaser, summan av längst diameter av targetlesioner</w:t>
      </w:r>
      <w:r w:rsidR="00A177B9" w:rsidRPr="002326AC">
        <w:rPr>
          <w:szCs w:val="22"/>
          <w:lang w:val="sv-SE"/>
        </w:rPr>
        <w:t>, Motzer score. Anpassning för</w:t>
      </w:r>
      <w:r w:rsidRPr="002326AC">
        <w:rPr>
          <w:szCs w:val="22"/>
          <w:lang w:val="sv-SE"/>
        </w:rPr>
        <w:t xml:space="preserve"> dessa faktorer vid baseline resulterade i en hazard ratio för behandlingen på 0,78 (95% KI [0</w:t>
      </w:r>
      <w:r w:rsidR="00A177B9" w:rsidRPr="002326AC">
        <w:rPr>
          <w:szCs w:val="22"/>
          <w:lang w:val="sv-SE"/>
        </w:rPr>
        <w:t>,</w:t>
      </w:r>
      <w:r w:rsidRPr="002326AC">
        <w:rPr>
          <w:szCs w:val="22"/>
          <w:lang w:val="sv-SE"/>
        </w:rPr>
        <w:t>63;0,96], p = 0,0219),vilket  indikerar en 22% reduktion av risken för död hos patienter i Avastin+ interferon  alfa-2a-gruppen jämfört med interferon alfa-2a –gruppen.</w:t>
      </w:r>
    </w:p>
    <w:p w14:paraId="0CD5706F" w14:textId="77777777" w:rsidR="00055005" w:rsidRPr="002326AC" w:rsidRDefault="00055005" w:rsidP="00D67F58">
      <w:pPr>
        <w:keepNext/>
        <w:rPr>
          <w:lang w:val="sv-SE"/>
        </w:rPr>
      </w:pPr>
    </w:p>
    <w:p w14:paraId="734708A5" w14:textId="18EEF06A" w:rsidR="00055005" w:rsidRPr="002326AC" w:rsidRDefault="00055005" w:rsidP="00D67F58">
      <w:pPr>
        <w:keepNext/>
        <w:rPr>
          <w:lang w:val="sv-SE"/>
        </w:rPr>
      </w:pPr>
      <w:r w:rsidRPr="002326AC">
        <w:rPr>
          <w:szCs w:val="22"/>
          <w:lang w:val="sv-SE" w:eastAsia="zh-CN"/>
        </w:rPr>
        <w:t>Nittiosju  patienter i interferon alfa</w:t>
      </w:r>
      <w:r w:rsidRPr="002326AC">
        <w:rPr>
          <w:lang w:val="sv-SE"/>
        </w:rPr>
        <w:t>-2a</w:t>
      </w:r>
      <w:r w:rsidRPr="002326AC">
        <w:rPr>
          <w:szCs w:val="22"/>
          <w:lang w:val="sv-SE" w:eastAsia="zh-CN"/>
        </w:rPr>
        <w:t xml:space="preserve"> gruppen och 131 patienter i Avastingruppen minskade dosen med interferon </w:t>
      </w:r>
      <w:r w:rsidRPr="002326AC">
        <w:rPr>
          <w:lang w:val="sv-SE"/>
        </w:rPr>
        <w:t xml:space="preserve">alfa-2a </w:t>
      </w:r>
      <w:r w:rsidRPr="002326AC">
        <w:rPr>
          <w:szCs w:val="22"/>
          <w:lang w:val="sv-SE" w:eastAsia="zh-CN"/>
        </w:rPr>
        <w:t xml:space="preserve">från 9 MIE till antingen 6 eller 3 MIE tre gånger per vecka som fördefinierats i protokollet. Dosreduktion av interferon </w:t>
      </w:r>
      <w:r w:rsidRPr="002326AC">
        <w:rPr>
          <w:lang w:val="sv-SE"/>
        </w:rPr>
        <w:t>alfa-2a</w:t>
      </w:r>
      <w:r w:rsidRPr="002326AC">
        <w:rPr>
          <w:szCs w:val="22"/>
          <w:lang w:val="sv-SE" w:eastAsia="zh-CN"/>
        </w:rPr>
        <w:t xml:space="preserve"> verkade inte påverka effekten av kombinationen med Avastin och interferon</w:t>
      </w:r>
      <w:r w:rsidRPr="002326AC">
        <w:rPr>
          <w:lang w:val="sv-SE"/>
        </w:rPr>
        <w:t xml:space="preserve"> alfa-2a</w:t>
      </w:r>
      <w:r w:rsidRPr="002326AC">
        <w:rPr>
          <w:szCs w:val="22"/>
          <w:lang w:val="sv-SE" w:eastAsia="zh-CN"/>
        </w:rPr>
        <w:t xml:space="preserve"> baserat på andel händelsefri progressionsfri överlevnad (PFS event free rates) över tid, som visades i en subgruppsanalys. De 131 patienterna i gruppen med Avastin + interferon </w:t>
      </w:r>
      <w:r w:rsidRPr="002326AC">
        <w:rPr>
          <w:lang w:val="sv-SE"/>
        </w:rPr>
        <w:t xml:space="preserve">alfa-2a som minskade och bibehöll interferon alfa-2a </w:t>
      </w:r>
      <w:r w:rsidRPr="002326AC">
        <w:rPr>
          <w:szCs w:val="22"/>
          <w:lang w:val="sv-SE" w:eastAsia="zh-CN"/>
        </w:rPr>
        <w:t xml:space="preserve">dosen på 6 eller 3 MIE under studien, uppvisade vid 6, 12 och 18 månader andel händelsefri progressionsfri överlevnad (PFS event free rates) på respektive 73, 52 och 21%, jämfört med 61, 43 och 17% i den totala populationen av patienter som får Avastin + interferon </w:t>
      </w:r>
      <w:r w:rsidRPr="002326AC">
        <w:rPr>
          <w:lang w:val="sv-SE"/>
        </w:rPr>
        <w:t>alfa-2a</w:t>
      </w:r>
      <w:r w:rsidRPr="002326AC">
        <w:rPr>
          <w:szCs w:val="22"/>
          <w:lang w:val="sv-SE" w:eastAsia="zh-CN"/>
        </w:rPr>
        <w:t>.</w:t>
      </w:r>
    </w:p>
    <w:p w14:paraId="0723963C" w14:textId="77777777" w:rsidR="00353069" w:rsidRPr="002326AC" w:rsidRDefault="00353069" w:rsidP="00D67F58">
      <w:pPr>
        <w:keepNext/>
        <w:rPr>
          <w:lang w:val="sv-SE"/>
        </w:rPr>
      </w:pPr>
    </w:p>
    <w:p w14:paraId="7B472BAC" w14:textId="77777777" w:rsidR="00353069" w:rsidRPr="002326AC" w:rsidRDefault="00353069" w:rsidP="00D67F58">
      <w:pPr>
        <w:keepNext/>
        <w:rPr>
          <w:lang w:val="sv-SE"/>
        </w:rPr>
      </w:pPr>
      <w:r w:rsidRPr="002326AC">
        <w:rPr>
          <w:i/>
          <w:lang w:val="sv-SE"/>
        </w:rPr>
        <w:t>AVF2938</w:t>
      </w:r>
    </w:p>
    <w:p w14:paraId="7463684E" w14:textId="2189C756" w:rsidR="00353069" w:rsidRPr="002326AC" w:rsidRDefault="00353069" w:rsidP="00D67F58">
      <w:pPr>
        <w:keepNext/>
        <w:rPr>
          <w:lang w:val="sv-SE"/>
        </w:rPr>
      </w:pPr>
      <w:r w:rsidRPr="002326AC">
        <w:rPr>
          <w:lang w:val="sv-SE"/>
        </w:rPr>
        <w:t>Detta var en randomiserad, dubbelblind, fas II klinisk studie som studerade Avastin 10 mg/kg med ett 2 veckors schema med samma dos av Avastin i kombination med erlotinib 150 mg per dag, hos patienter med metastaserad klarcellig njurcellscancer. Totalt</w:t>
      </w:r>
      <w:r w:rsidR="008855F5">
        <w:rPr>
          <w:lang w:val="sv-SE"/>
        </w:rPr>
        <w:t xml:space="preserve"> </w:t>
      </w:r>
      <w:r w:rsidRPr="002326AC">
        <w:rPr>
          <w:lang w:val="sv-SE"/>
        </w:rPr>
        <w:t xml:space="preserve">104 patienter randomiserades till behandling i denna studie, 53 till Avastin 10 mg/kg varannan vecka plus placebo och 51 till Avastin 10 mg/kg varannan vecka plus erlotinib 150 mg per dag. Analysen av den primära effektvariabeln visade ingen skillnad mellan behandlingsgruppen med Avastin + placebo och behandlingsgruppen med Avastin + erlotinib (median PFS 8,5 jämfört med 9,9 månader). Sju patienter i varje </w:t>
      </w:r>
      <w:r w:rsidRPr="002326AC">
        <w:rPr>
          <w:lang w:val="sv-SE"/>
        </w:rPr>
        <w:lastRenderedPageBreak/>
        <w:t>behandlingsgrupp hade en objektiv respons. Tillägg av erlotinib till bevacizumab resulterade inte i en förbättrad överlevnad (OS) (HR</w:t>
      </w:r>
      <w:r w:rsidR="00661694">
        <w:rPr>
          <w:lang w:val="sv-SE"/>
        </w:rPr>
        <w:t xml:space="preserve"> </w:t>
      </w:r>
      <w:r w:rsidRPr="002326AC">
        <w:rPr>
          <w:lang w:val="sv-SE"/>
        </w:rPr>
        <w:t>=</w:t>
      </w:r>
      <w:r w:rsidR="00661694">
        <w:rPr>
          <w:lang w:val="sv-SE"/>
        </w:rPr>
        <w:t xml:space="preserve"> </w:t>
      </w:r>
      <w:r w:rsidRPr="002326AC">
        <w:rPr>
          <w:lang w:val="sv-SE"/>
        </w:rPr>
        <w:t>1,764; p</w:t>
      </w:r>
      <w:r w:rsidR="00661694">
        <w:rPr>
          <w:lang w:val="sv-SE"/>
        </w:rPr>
        <w:t xml:space="preserve"> </w:t>
      </w:r>
      <w:r w:rsidRPr="002326AC">
        <w:rPr>
          <w:lang w:val="sv-SE"/>
        </w:rPr>
        <w:t>=</w:t>
      </w:r>
      <w:r w:rsidR="00661694">
        <w:rPr>
          <w:lang w:val="sv-SE"/>
        </w:rPr>
        <w:t xml:space="preserve"> </w:t>
      </w:r>
      <w:r w:rsidRPr="002326AC">
        <w:rPr>
          <w:lang w:val="sv-SE"/>
        </w:rPr>
        <w:t>0,1789), duration av objektiv respons (6,7 jämfört med 9,1 månader) eller tid till symtomprogress (HR</w:t>
      </w:r>
      <w:r w:rsidR="00661694">
        <w:rPr>
          <w:lang w:val="sv-SE"/>
        </w:rPr>
        <w:t xml:space="preserve"> </w:t>
      </w:r>
      <w:r w:rsidRPr="002326AC">
        <w:rPr>
          <w:lang w:val="sv-SE"/>
        </w:rPr>
        <w:t>=</w:t>
      </w:r>
      <w:r w:rsidR="00661694">
        <w:rPr>
          <w:lang w:val="sv-SE"/>
        </w:rPr>
        <w:t xml:space="preserve"> </w:t>
      </w:r>
      <w:r w:rsidRPr="002326AC">
        <w:rPr>
          <w:lang w:val="sv-SE"/>
        </w:rPr>
        <w:t>1,172; p</w:t>
      </w:r>
      <w:r w:rsidR="00661694">
        <w:rPr>
          <w:lang w:val="sv-SE"/>
        </w:rPr>
        <w:t xml:space="preserve"> </w:t>
      </w:r>
      <w:r w:rsidRPr="002326AC">
        <w:rPr>
          <w:lang w:val="sv-SE"/>
        </w:rPr>
        <w:t>=</w:t>
      </w:r>
      <w:r w:rsidR="00661694">
        <w:rPr>
          <w:lang w:val="sv-SE"/>
        </w:rPr>
        <w:t xml:space="preserve"> </w:t>
      </w:r>
      <w:r w:rsidRPr="002326AC">
        <w:rPr>
          <w:lang w:val="sv-SE"/>
        </w:rPr>
        <w:t>0,5076).</w:t>
      </w:r>
    </w:p>
    <w:p w14:paraId="24A57E3C" w14:textId="77777777" w:rsidR="00353069" w:rsidRPr="002326AC" w:rsidRDefault="00353069" w:rsidP="00353069">
      <w:pPr>
        <w:rPr>
          <w:lang w:val="sv-SE"/>
        </w:rPr>
      </w:pPr>
    </w:p>
    <w:p w14:paraId="7BE88E0C" w14:textId="77777777" w:rsidR="00353069" w:rsidRPr="002326AC" w:rsidRDefault="00353069" w:rsidP="00353069">
      <w:pPr>
        <w:rPr>
          <w:b/>
          <w:lang w:val="sv-SE"/>
        </w:rPr>
      </w:pPr>
      <w:r w:rsidRPr="002326AC">
        <w:rPr>
          <w:i/>
          <w:lang w:val="sv-SE"/>
        </w:rPr>
        <w:t>AVF0890</w:t>
      </w:r>
    </w:p>
    <w:p w14:paraId="239E62CA" w14:textId="7406A7C3" w:rsidR="00353069" w:rsidRPr="002326AC" w:rsidRDefault="00353069" w:rsidP="00353069">
      <w:pPr>
        <w:rPr>
          <w:lang w:val="sv-SE"/>
        </w:rPr>
      </w:pPr>
      <w:r w:rsidRPr="002326AC">
        <w:rPr>
          <w:lang w:val="sv-SE"/>
        </w:rPr>
        <w:t>Detta var en randomiserad fas II prövning som genomfördes för att jämföra effekten och säkerheten mellan bevacizumab och placebo. Totalt 116 patienter randomiserades till att få bevacizumab 3 mg/kg varannan vecka (n</w:t>
      </w:r>
      <w:r w:rsidR="00661694">
        <w:rPr>
          <w:lang w:val="sv-SE"/>
        </w:rPr>
        <w:t xml:space="preserve"> </w:t>
      </w:r>
      <w:r w:rsidRPr="002326AC">
        <w:rPr>
          <w:lang w:val="sv-SE"/>
        </w:rPr>
        <w:t>=</w:t>
      </w:r>
      <w:r w:rsidR="00661694">
        <w:rPr>
          <w:lang w:val="sv-SE"/>
        </w:rPr>
        <w:t xml:space="preserve"> </w:t>
      </w:r>
      <w:r w:rsidRPr="002326AC">
        <w:rPr>
          <w:lang w:val="sv-SE"/>
        </w:rPr>
        <w:t>39), 10 mg/kg varannan vecka (n</w:t>
      </w:r>
      <w:r w:rsidR="00661694">
        <w:rPr>
          <w:lang w:val="sv-SE"/>
        </w:rPr>
        <w:t xml:space="preserve"> </w:t>
      </w:r>
      <w:r w:rsidRPr="002326AC">
        <w:rPr>
          <w:lang w:val="sv-SE"/>
        </w:rPr>
        <w:t>=</w:t>
      </w:r>
      <w:r w:rsidR="00661694">
        <w:rPr>
          <w:lang w:val="sv-SE"/>
        </w:rPr>
        <w:t xml:space="preserve"> </w:t>
      </w:r>
      <w:r w:rsidRPr="002326AC">
        <w:rPr>
          <w:lang w:val="sv-SE"/>
        </w:rPr>
        <w:t>37) eller placebo (n</w:t>
      </w:r>
      <w:r w:rsidR="00661694">
        <w:rPr>
          <w:lang w:val="sv-SE"/>
        </w:rPr>
        <w:t xml:space="preserve"> </w:t>
      </w:r>
      <w:r w:rsidRPr="002326AC">
        <w:rPr>
          <w:lang w:val="sv-SE"/>
        </w:rPr>
        <w:t>=</w:t>
      </w:r>
      <w:r w:rsidR="00661694">
        <w:rPr>
          <w:lang w:val="sv-SE"/>
        </w:rPr>
        <w:t xml:space="preserve"> </w:t>
      </w:r>
      <w:r w:rsidRPr="002326AC">
        <w:rPr>
          <w:lang w:val="sv-SE"/>
        </w:rPr>
        <w:t>40). En interimsanalys visade en signifikant förlängning av tid till sjukdomsprogress i gruppen som fick 10 mg/kg jämfört med gruppen som fick placebo (hazard ratio, 2,55; p</w:t>
      </w:r>
      <w:r w:rsidR="00661694">
        <w:rPr>
          <w:lang w:val="sv-SE"/>
        </w:rPr>
        <w:t xml:space="preserve"> </w:t>
      </w:r>
      <w:r w:rsidRPr="002326AC">
        <w:rPr>
          <w:lang w:val="sv-SE"/>
        </w:rPr>
        <w:t>&lt;</w:t>
      </w:r>
      <w:r w:rsidR="00661694">
        <w:rPr>
          <w:lang w:val="sv-SE"/>
        </w:rPr>
        <w:t xml:space="preserve"> </w:t>
      </w:r>
      <w:r w:rsidRPr="002326AC">
        <w:rPr>
          <w:lang w:val="sv-SE"/>
        </w:rPr>
        <w:t>0,001). En liten skillnad, på gränsen till signifikant, sågs i tid till sjukdomsprogress mellan gruppen som fick 3 mg/kg och placebogruppen (hazard ratio, 1,26; p</w:t>
      </w:r>
      <w:r w:rsidR="00661694">
        <w:rPr>
          <w:lang w:val="sv-SE"/>
        </w:rPr>
        <w:t xml:space="preserve"> </w:t>
      </w:r>
      <w:r w:rsidRPr="002326AC">
        <w:rPr>
          <w:lang w:val="sv-SE"/>
        </w:rPr>
        <w:t>=</w:t>
      </w:r>
      <w:r w:rsidR="00661694">
        <w:rPr>
          <w:lang w:val="sv-SE"/>
        </w:rPr>
        <w:t xml:space="preserve"> </w:t>
      </w:r>
      <w:r w:rsidRPr="002326AC">
        <w:rPr>
          <w:lang w:val="sv-SE"/>
        </w:rPr>
        <w:t>0,053). Fyra patienter fick objektiv (partiell) respons och alla dessa hade fått dosen 10 mg/kg bevacizumab; responsfrekvensen för dosen 10 mg/kg var 10%.</w:t>
      </w:r>
    </w:p>
    <w:p w14:paraId="0E409FC0" w14:textId="77777777" w:rsidR="00353069" w:rsidRPr="002326AC" w:rsidRDefault="00353069" w:rsidP="00353069">
      <w:pPr>
        <w:suppressAutoHyphens/>
        <w:rPr>
          <w:lang w:val="sv-SE"/>
        </w:rPr>
      </w:pPr>
    </w:p>
    <w:p w14:paraId="603D3D59" w14:textId="77777777" w:rsidR="003F5942" w:rsidRPr="00086E26" w:rsidRDefault="003F5942" w:rsidP="003F5942">
      <w:pPr>
        <w:rPr>
          <w:i/>
          <w:u w:val="single"/>
          <w:lang w:val="sv-SE"/>
        </w:rPr>
      </w:pPr>
      <w:r w:rsidRPr="00086E26">
        <w:rPr>
          <w:i/>
          <w:u w:val="single"/>
          <w:lang w:val="sv-SE"/>
        </w:rPr>
        <w:t xml:space="preserve">Epitelial </w:t>
      </w:r>
      <w:r w:rsidR="003A501D" w:rsidRPr="00086E26">
        <w:rPr>
          <w:i/>
          <w:u w:val="single"/>
          <w:lang w:val="sv-SE"/>
        </w:rPr>
        <w:t>o</w:t>
      </w:r>
      <w:r w:rsidRPr="00086E26">
        <w:rPr>
          <w:i/>
          <w:u w:val="single"/>
          <w:lang w:val="sv-SE"/>
        </w:rPr>
        <w:t xml:space="preserve">varial-, </w:t>
      </w:r>
      <w:r w:rsidR="003A501D" w:rsidRPr="00086E26">
        <w:rPr>
          <w:i/>
          <w:u w:val="single"/>
          <w:lang w:val="sv-SE"/>
        </w:rPr>
        <w:t>t</w:t>
      </w:r>
      <w:r w:rsidRPr="00086E26">
        <w:rPr>
          <w:i/>
          <w:u w:val="single"/>
          <w:lang w:val="sv-SE"/>
        </w:rPr>
        <w:t xml:space="preserve">ubar- och </w:t>
      </w:r>
      <w:r w:rsidR="003A501D" w:rsidRPr="00086E26">
        <w:rPr>
          <w:i/>
          <w:u w:val="single"/>
          <w:lang w:val="sv-SE"/>
        </w:rPr>
        <w:t>primär p</w:t>
      </w:r>
      <w:r w:rsidRPr="00086E26">
        <w:rPr>
          <w:i/>
          <w:u w:val="single"/>
          <w:lang w:val="sv-SE"/>
        </w:rPr>
        <w:t xml:space="preserve">eritonealcancer </w:t>
      </w:r>
    </w:p>
    <w:p w14:paraId="28676CCE" w14:textId="77777777" w:rsidR="00EA4869" w:rsidRPr="00086E26" w:rsidRDefault="00EA4869" w:rsidP="003F5942">
      <w:pPr>
        <w:rPr>
          <w:i/>
          <w:lang w:val="sv-SE"/>
        </w:rPr>
      </w:pPr>
    </w:p>
    <w:p w14:paraId="22C5DCC6" w14:textId="77777777" w:rsidR="00EA4869" w:rsidRPr="004028F9" w:rsidRDefault="00074BF6" w:rsidP="003F5942">
      <w:pPr>
        <w:rPr>
          <w:i/>
          <w:lang w:val="sv-SE"/>
        </w:rPr>
      </w:pPr>
      <w:r w:rsidRPr="00086E26">
        <w:rPr>
          <w:i/>
          <w:lang w:val="sv-SE"/>
        </w:rPr>
        <w:t>Primärbehandling av o</w:t>
      </w:r>
      <w:r w:rsidR="004B21C6" w:rsidRPr="00086E26">
        <w:rPr>
          <w:i/>
          <w:lang w:val="sv-SE"/>
        </w:rPr>
        <w:t>varialcancer</w:t>
      </w:r>
    </w:p>
    <w:p w14:paraId="1BB36BC7" w14:textId="77777777" w:rsidR="008D49F9" w:rsidRPr="002326AC" w:rsidRDefault="008D49F9" w:rsidP="003F5942">
      <w:pPr>
        <w:rPr>
          <w:lang w:val="sv-SE"/>
        </w:rPr>
      </w:pPr>
    </w:p>
    <w:p w14:paraId="4D3A6E95" w14:textId="77777777" w:rsidR="003F5942" w:rsidRPr="002326AC" w:rsidRDefault="003F5942" w:rsidP="003F5942">
      <w:pPr>
        <w:rPr>
          <w:lang w:val="sv-SE"/>
        </w:rPr>
      </w:pPr>
      <w:r w:rsidRPr="002326AC">
        <w:rPr>
          <w:lang w:val="sv-SE"/>
        </w:rPr>
        <w:t xml:space="preserve">Säkerhet och effekt av Avastin som </w:t>
      </w:r>
      <w:r w:rsidR="00074BF6" w:rsidRPr="002326AC">
        <w:rPr>
          <w:lang w:val="sv-SE"/>
        </w:rPr>
        <w:t>primär</w:t>
      </w:r>
      <w:r w:rsidRPr="002326AC">
        <w:rPr>
          <w:lang w:val="sv-SE"/>
        </w:rPr>
        <w:t>behandling av patienter med epitelial ovarial</w:t>
      </w:r>
      <w:r w:rsidR="001424C5" w:rsidRPr="002326AC">
        <w:rPr>
          <w:lang w:val="sv-SE"/>
        </w:rPr>
        <w:t>cancer</w:t>
      </w:r>
      <w:r w:rsidR="003A501D" w:rsidRPr="002326AC">
        <w:rPr>
          <w:lang w:val="sv-SE"/>
        </w:rPr>
        <w:t xml:space="preserve"> (EO</w:t>
      </w:r>
      <w:r w:rsidR="001424C5" w:rsidRPr="002326AC">
        <w:rPr>
          <w:lang w:val="sv-SE"/>
        </w:rPr>
        <w:t>C</w:t>
      </w:r>
      <w:r w:rsidR="003A501D" w:rsidRPr="002326AC">
        <w:rPr>
          <w:lang w:val="sv-SE"/>
        </w:rPr>
        <w:t>)</w:t>
      </w:r>
      <w:r w:rsidRPr="002326AC">
        <w:rPr>
          <w:lang w:val="sv-SE"/>
        </w:rPr>
        <w:t>, tubar</w:t>
      </w:r>
      <w:r w:rsidR="001424C5" w:rsidRPr="002326AC">
        <w:rPr>
          <w:lang w:val="sv-SE"/>
        </w:rPr>
        <w:t xml:space="preserve">cancer </w:t>
      </w:r>
      <w:r w:rsidR="003A501D" w:rsidRPr="002326AC">
        <w:rPr>
          <w:lang w:val="sv-SE"/>
        </w:rPr>
        <w:t>(</w:t>
      </w:r>
      <w:r w:rsidR="001424C5" w:rsidRPr="002326AC">
        <w:rPr>
          <w:lang w:val="sv-SE"/>
        </w:rPr>
        <w:t>F</w:t>
      </w:r>
      <w:r w:rsidR="003A501D" w:rsidRPr="002326AC">
        <w:rPr>
          <w:lang w:val="sv-SE"/>
        </w:rPr>
        <w:t>TC)</w:t>
      </w:r>
      <w:r w:rsidRPr="002326AC">
        <w:rPr>
          <w:lang w:val="sv-SE"/>
        </w:rPr>
        <w:t xml:space="preserve"> eller primär peritonealcancer</w:t>
      </w:r>
      <w:r w:rsidR="003A501D" w:rsidRPr="002326AC">
        <w:rPr>
          <w:lang w:val="sv-SE"/>
        </w:rPr>
        <w:t xml:space="preserve"> (PPC)</w:t>
      </w:r>
      <w:r w:rsidRPr="002326AC">
        <w:rPr>
          <w:lang w:val="sv-SE"/>
        </w:rPr>
        <w:t xml:space="preserve"> undersöktes i två fas III-studier (GOG-0218 och BO17707)</w:t>
      </w:r>
      <w:r w:rsidR="00E37DE9" w:rsidRPr="002326AC">
        <w:rPr>
          <w:lang w:val="sv-SE"/>
        </w:rPr>
        <w:t xml:space="preserve">. Dessa studier </w:t>
      </w:r>
      <w:r w:rsidRPr="002326AC">
        <w:rPr>
          <w:lang w:val="sv-SE"/>
        </w:rPr>
        <w:t>utvärderade effekten av Avastin i tillägg till karboplatin och paklitaxel i jämförelse med enbart kemoterapi.</w:t>
      </w:r>
    </w:p>
    <w:p w14:paraId="55B13A4C" w14:textId="77777777" w:rsidR="00AB325D" w:rsidRPr="002326AC" w:rsidRDefault="00AB325D" w:rsidP="003F5942">
      <w:pPr>
        <w:rPr>
          <w:lang w:val="sv-SE"/>
        </w:rPr>
      </w:pPr>
    </w:p>
    <w:p w14:paraId="0B164C3B" w14:textId="77777777" w:rsidR="003F5942" w:rsidRPr="002326AC" w:rsidRDefault="003F5942" w:rsidP="003F5942">
      <w:pPr>
        <w:rPr>
          <w:i/>
          <w:lang w:val="sv-SE"/>
        </w:rPr>
      </w:pPr>
      <w:r w:rsidRPr="002326AC">
        <w:rPr>
          <w:i/>
          <w:lang w:val="sv-SE"/>
        </w:rPr>
        <w:t>GOG-0218</w:t>
      </w:r>
    </w:p>
    <w:p w14:paraId="71772602" w14:textId="77777777" w:rsidR="003F5942" w:rsidRPr="002326AC" w:rsidRDefault="003F5942" w:rsidP="003F5942">
      <w:pPr>
        <w:rPr>
          <w:lang w:val="sv-SE"/>
        </w:rPr>
      </w:pPr>
      <w:r w:rsidRPr="002326AC">
        <w:rPr>
          <w:lang w:val="sv-SE"/>
        </w:rPr>
        <w:t xml:space="preserve">GOG-0218 studien var en fas III multicenter, randomiserad, dubbelblind, placebokontrollerad, trearmad studie som utvärderade effekten av Avastin i tillägg till en godkänd kemoterapiregim </w:t>
      </w:r>
      <w:r w:rsidRPr="004F20BB">
        <w:rPr>
          <w:lang w:val="sv-SE"/>
        </w:rPr>
        <w:t xml:space="preserve">(karboplatin och paklitaxel) hos patienter med </w:t>
      </w:r>
      <w:r w:rsidR="006E1383" w:rsidRPr="004F20BB">
        <w:rPr>
          <w:lang w:val="sv-SE"/>
        </w:rPr>
        <w:t>avancerad (</w:t>
      </w:r>
      <w:r w:rsidR="006E1383" w:rsidRPr="005558AE">
        <w:rPr>
          <w:lang w:val="sv-SE"/>
        </w:rPr>
        <w:t>stadium IIIB, IIIC och IV</w:t>
      </w:r>
      <w:r w:rsidR="005D4A54" w:rsidRPr="005558AE">
        <w:rPr>
          <w:lang w:val="sv-SE"/>
        </w:rPr>
        <w:t xml:space="preserve"> enligt FIGO stadiumindelning </w:t>
      </w:r>
      <w:r w:rsidR="002D2374" w:rsidRPr="005558AE">
        <w:rPr>
          <w:lang w:val="sv-SE"/>
        </w:rPr>
        <w:t>version daterad 198</w:t>
      </w:r>
      <w:r w:rsidR="005D4A54" w:rsidRPr="005558AE">
        <w:rPr>
          <w:lang w:val="sv-SE"/>
        </w:rPr>
        <w:t>8</w:t>
      </w:r>
      <w:r w:rsidR="006E1383" w:rsidRPr="005558AE">
        <w:rPr>
          <w:lang w:val="sv-SE"/>
        </w:rPr>
        <w:t xml:space="preserve">) </w:t>
      </w:r>
      <w:r w:rsidRPr="005558AE">
        <w:rPr>
          <w:lang w:val="sv-SE"/>
        </w:rPr>
        <w:t>epitelial ovarial-, tubar- eller primär peritonealcancer.</w:t>
      </w:r>
    </w:p>
    <w:p w14:paraId="02FA0BDF" w14:textId="77777777" w:rsidR="005D4A54" w:rsidRDefault="005D4A54" w:rsidP="003F5942">
      <w:pPr>
        <w:rPr>
          <w:lang w:val="sv-SE"/>
        </w:rPr>
      </w:pPr>
    </w:p>
    <w:p w14:paraId="4DA62847" w14:textId="77777777" w:rsidR="000E0F14" w:rsidRPr="002326AC" w:rsidRDefault="000E0F14" w:rsidP="003F5942">
      <w:pPr>
        <w:rPr>
          <w:lang w:val="sv-SE"/>
        </w:rPr>
      </w:pPr>
      <w:r w:rsidRPr="002326AC">
        <w:rPr>
          <w:lang w:val="sv-SE"/>
        </w:rPr>
        <w:t xml:space="preserve">Patienter som tidigare fått behandling med bevacizumab eller tidigare systemisk cancerbehandling mot ovarialcancer (t.ex. kemoterapi, behandling med monoklonala antikroppar, behandling med tyrosinkinashämmare, eller </w:t>
      </w:r>
      <w:r w:rsidR="00E37DE9" w:rsidRPr="002326AC">
        <w:rPr>
          <w:lang w:val="sv-SE"/>
        </w:rPr>
        <w:t xml:space="preserve">endokrin </w:t>
      </w:r>
      <w:r w:rsidRPr="002326AC">
        <w:rPr>
          <w:lang w:val="sv-SE"/>
        </w:rPr>
        <w:t xml:space="preserve">behandling) eller tidigare strålbehandling </w:t>
      </w:r>
      <w:r w:rsidR="00E37DE9" w:rsidRPr="002326AC">
        <w:rPr>
          <w:lang w:val="sv-SE"/>
        </w:rPr>
        <w:t>mot</w:t>
      </w:r>
      <w:r w:rsidRPr="002326AC">
        <w:rPr>
          <w:lang w:val="sv-SE"/>
        </w:rPr>
        <w:t xml:space="preserve"> buken eller bäckenet exkluderades från studien.</w:t>
      </w:r>
    </w:p>
    <w:p w14:paraId="7A640375" w14:textId="77777777" w:rsidR="000E0F14" w:rsidRPr="002326AC" w:rsidRDefault="000E0F14" w:rsidP="003F5942">
      <w:pPr>
        <w:rPr>
          <w:lang w:val="sv-SE"/>
        </w:rPr>
      </w:pPr>
    </w:p>
    <w:p w14:paraId="69E5A446" w14:textId="77777777" w:rsidR="003F5942" w:rsidRPr="002326AC" w:rsidRDefault="003F5942" w:rsidP="003F5942">
      <w:pPr>
        <w:rPr>
          <w:lang w:val="sv-SE"/>
        </w:rPr>
      </w:pPr>
      <w:r w:rsidRPr="002326AC">
        <w:rPr>
          <w:lang w:val="sv-SE"/>
        </w:rPr>
        <w:t>Totalt randomiserades 1873 patienter i lika delar till följande tre grupper:</w:t>
      </w:r>
    </w:p>
    <w:p w14:paraId="29DC0C8A" w14:textId="77777777" w:rsidR="003F5942" w:rsidRPr="002326AC" w:rsidRDefault="003F5942" w:rsidP="003F5942">
      <w:pPr>
        <w:rPr>
          <w:lang w:val="sv-SE"/>
        </w:rPr>
      </w:pPr>
    </w:p>
    <w:p w14:paraId="79D9CE50" w14:textId="46237DC4" w:rsidR="003F5942" w:rsidRPr="002326AC" w:rsidRDefault="00661694" w:rsidP="00CE71A4">
      <w:pPr>
        <w:ind w:left="567" w:hanging="567"/>
        <w:rPr>
          <w:lang w:val="sv-SE"/>
        </w:rPr>
      </w:pPr>
      <w:r w:rsidRPr="002326AC">
        <w:rPr>
          <w:rFonts w:hint="eastAsia"/>
          <w:sz w:val="18"/>
          <w:szCs w:val="18"/>
          <w:lang w:val="sv-SE"/>
        </w:rPr>
        <w:t>●</w:t>
      </w:r>
      <w:r w:rsidRPr="002326AC">
        <w:rPr>
          <w:sz w:val="18"/>
          <w:szCs w:val="18"/>
          <w:lang w:val="sv-SE"/>
        </w:rPr>
        <w:tab/>
      </w:r>
      <w:r w:rsidR="003F5942" w:rsidRPr="002326AC">
        <w:rPr>
          <w:lang w:val="sv-SE"/>
        </w:rPr>
        <w:t>CPP-gruppen: Fem cykler med placebo (startade cykel 2) i kombination med karboplatin (AUC 6) och paklitaxel (175</w:t>
      </w:r>
      <w:r w:rsidR="00AB325D" w:rsidRPr="002326AC">
        <w:rPr>
          <w:lang w:val="sv-SE"/>
        </w:rPr>
        <w:t> mg</w:t>
      </w:r>
      <w:r w:rsidR="003F5942" w:rsidRPr="002326AC">
        <w:rPr>
          <w:lang w:val="sv-SE"/>
        </w:rPr>
        <w:t>/m</w:t>
      </w:r>
      <w:r w:rsidR="003F5942" w:rsidRPr="002326AC">
        <w:rPr>
          <w:vertAlign w:val="superscript"/>
          <w:lang w:val="sv-SE"/>
        </w:rPr>
        <w:t>2</w:t>
      </w:r>
      <w:r w:rsidR="003F5942" w:rsidRPr="002326AC">
        <w:rPr>
          <w:lang w:val="sv-SE"/>
        </w:rPr>
        <w:t xml:space="preserve">) i sex cykler följt av enbart placebo, i sammanlagt upp till 15 månaders behandling. </w:t>
      </w:r>
    </w:p>
    <w:p w14:paraId="33CCDE81" w14:textId="45467A13" w:rsidR="003F5942" w:rsidRPr="002326AC" w:rsidRDefault="00661694" w:rsidP="00CE71A4">
      <w:pPr>
        <w:ind w:left="567" w:hanging="567"/>
        <w:rPr>
          <w:lang w:val="sv-SE"/>
        </w:rPr>
      </w:pPr>
      <w:r w:rsidRPr="002326AC">
        <w:rPr>
          <w:rFonts w:hint="eastAsia"/>
          <w:sz w:val="18"/>
          <w:szCs w:val="18"/>
          <w:lang w:val="sv-SE"/>
        </w:rPr>
        <w:t>●</w:t>
      </w:r>
      <w:r w:rsidRPr="002326AC">
        <w:rPr>
          <w:sz w:val="18"/>
          <w:szCs w:val="18"/>
          <w:lang w:val="sv-SE"/>
        </w:rPr>
        <w:tab/>
      </w:r>
      <w:r w:rsidR="003F5942" w:rsidRPr="002326AC">
        <w:rPr>
          <w:lang w:val="sv-SE"/>
        </w:rPr>
        <w:t>CPB15-gruppen: Fem cykler med Avastin (15</w:t>
      </w:r>
      <w:r w:rsidR="00AB325D" w:rsidRPr="002326AC">
        <w:rPr>
          <w:lang w:val="sv-SE"/>
        </w:rPr>
        <w:t> mg</w:t>
      </w:r>
      <w:r w:rsidR="003F5942" w:rsidRPr="002326AC">
        <w:rPr>
          <w:lang w:val="sv-SE"/>
        </w:rPr>
        <w:t xml:space="preserve">/kg </w:t>
      </w:r>
      <w:r w:rsidR="00282C0D" w:rsidRPr="002326AC">
        <w:rPr>
          <w:lang w:val="sv-SE"/>
        </w:rPr>
        <w:t>var tredje vecka</w:t>
      </w:r>
      <w:r w:rsidR="00E37DE9" w:rsidRPr="002326AC">
        <w:rPr>
          <w:lang w:val="sv-SE"/>
        </w:rPr>
        <w:t>,</w:t>
      </w:r>
      <w:r w:rsidR="003F5942" w:rsidRPr="002326AC">
        <w:rPr>
          <w:lang w:val="sv-SE"/>
        </w:rPr>
        <w:t xml:space="preserve"> startade cykel 2) i kombination med karboplatin (AUC 6) och paklitaxel (175</w:t>
      </w:r>
      <w:r w:rsidR="00AB325D" w:rsidRPr="002326AC">
        <w:rPr>
          <w:lang w:val="sv-SE"/>
        </w:rPr>
        <w:t> mg</w:t>
      </w:r>
      <w:r w:rsidR="003F5942" w:rsidRPr="002326AC">
        <w:rPr>
          <w:lang w:val="sv-SE"/>
        </w:rPr>
        <w:t>/ m</w:t>
      </w:r>
      <w:r w:rsidR="003F5942" w:rsidRPr="002326AC">
        <w:rPr>
          <w:vertAlign w:val="superscript"/>
          <w:lang w:val="sv-SE"/>
        </w:rPr>
        <w:t>2</w:t>
      </w:r>
      <w:r w:rsidR="003F5942" w:rsidRPr="002326AC">
        <w:rPr>
          <w:lang w:val="sv-SE"/>
        </w:rPr>
        <w:t xml:space="preserve">) i 6 cykler följt av enbart placebo, i sammanlagt upp till 15 månaders behandling. </w:t>
      </w:r>
    </w:p>
    <w:p w14:paraId="5580D60D" w14:textId="3685A0A3" w:rsidR="003F5942" w:rsidRPr="002326AC" w:rsidRDefault="00661694" w:rsidP="00CE71A4">
      <w:pPr>
        <w:ind w:left="567" w:hanging="567"/>
        <w:rPr>
          <w:lang w:val="sv-SE"/>
        </w:rPr>
      </w:pPr>
      <w:r w:rsidRPr="002326AC">
        <w:rPr>
          <w:rFonts w:hint="eastAsia"/>
          <w:sz w:val="18"/>
          <w:szCs w:val="18"/>
          <w:lang w:val="sv-SE"/>
        </w:rPr>
        <w:t>●</w:t>
      </w:r>
      <w:r w:rsidRPr="002326AC">
        <w:rPr>
          <w:sz w:val="18"/>
          <w:szCs w:val="18"/>
          <w:lang w:val="sv-SE"/>
        </w:rPr>
        <w:tab/>
      </w:r>
      <w:r w:rsidR="003F5942" w:rsidRPr="002326AC">
        <w:rPr>
          <w:lang w:val="sv-SE"/>
        </w:rPr>
        <w:t>CPB15+</w:t>
      </w:r>
      <w:r w:rsidR="00E37DE9" w:rsidRPr="002326AC">
        <w:rPr>
          <w:lang w:val="sv-SE"/>
        </w:rPr>
        <w:t>-</w:t>
      </w:r>
      <w:r w:rsidR="003F5942" w:rsidRPr="002326AC">
        <w:rPr>
          <w:lang w:val="sv-SE"/>
        </w:rPr>
        <w:t>gruppen: Fem cykler med Avastin (15</w:t>
      </w:r>
      <w:r w:rsidR="00AB325D" w:rsidRPr="002326AC">
        <w:rPr>
          <w:lang w:val="sv-SE"/>
        </w:rPr>
        <w:t> mg</w:t>
      </w:r>
      <w:r w:rsidR="003F5942" w:rsidRPr="002326AC">
        <w:rPr>
          <w:lang w:val="sv-SE"/>
        </w:rPr>
        <w:t xml:space="preserve">/kg </w:t>
      </w:r>
      <w:r w:rsidR="00282C0D" w:rsidRPr="002326AC">
        <w:rPr>
          <w:lang w:val="sv-SE"/>
        </w:rPr>
        <w:t>var tredje vecka</w:t>
      </w:r>
      <w:r w:rsidR="00E37DE9" w:rsidRPr="002326AC">
        <w:rPr>
          <w:lang w:val="sv-SE"/>
        </w:rPr>
        <w:t>,</w:t>
      </w:r>
      <w:r w:rsidR="00282C0D" w:rsidRPr="002326AC">
        <w:rPr>
          <w:lang w:val="sv-SE"/>
        </w:rPr>
        <w:t xml:space="preserve"> </w:t>
      </w:r>
      <w:r w:rsidR="003F5942" w:rsidRPr="002326AC">
        <w:rPr>
          <w:lang w:val="sv-SE"/>
        </w:rPr>
        <w:t>startade cykel 2) i kombination med karboplatin (AUC 6) och paklitaxel (175</w:t>
      </w:r>
      <w:r w:rsidR="00AB325D" w:rsidRPr="002326AC">
        <w:rPr>
          <w:lang w:val="sv-SE"/>
        </w:rPr>
        <w:t> mg</w:t>
      </w:r>
      <w:r w:rsidR="003F5942" w:rsidRPr="002326AC">
        <w:rPr>
          <w:lang w:val="sv-SE"/>
        </w:rPr>
        <w:t>/ m</w:t>
      </w:r>
      <w:r w:rsidR="003F5942" w:rsidRPr="002326AC">
        <w:rPr>
          <w:vertAlign w:val="superscript"/>
          <w:lang w:val="sv-SE"/>
        </w:rPr>
        <w:t>2</w:t>
      </w:r>
      <w:r w:rsidR="003F5942" w:rsidRPr="002326AC">
        <w:rPr>
          <w:lang w:val="sv-SE"/>
        </w:rPr>
        <w:t>) i 6 cykler följt av fortsatt användning av Avastin (15</w:t>
      </w:r>
      <w:r w:rsidR="00AB325D" w:rsidRPr="002326AC">
        <w:rPr>
          <w:lang w:val="sv-SE"/>
        </w:rPr>
        <w:t> mg</w:t>
      </w:r>
      <w:r w:rsidR="003F5942" w:rsidRPr="002326AC">
        <w:rPr>
          <w:lang w:val="sv-SE"/>
        </w:rPr>
        <w:t xml:space="preserve">/kg </w:t>
      </w:r>
      <w:r w:rsidR="00282C0D" w:rsidRPr="002326AC">
        <w:rPr>
          <w:lang w:val="sv-SE"/>
        </w:rPr>
        <w:t>var tredje vecka)</w:t>
      </w:r>
      <w:r w:rsidR="003F5942" w:rsidRPr="002326AC">
        <w:rPr>
          <w:lang w:val="sv-SE"/>
        </w:rPr>
        <w:t xml:space="preserve"> som monoterapi i sammanlagt upp till 15 månaders behandling. </w:t>
      </w:r>
    </w:p>
    <w:p w14:paraId="4AA08CBC" w14:textId="77777777" w:rsidR="003F5942" w:rsidRPr="002326AC" w:rsidRDefault="003F5942" w:rsidP="005422A1">
      <w:pPr>
        <w:rPr>
          <w:lang w:val="sv-SE"/>
        </w:rPr>
      </w:pPr>
    </w:p>
    <w:p w14:paraId="0C43E43D" w14:textId="14DA0FEC" w:rsidR="00005DA4" w:rsidRPr="002326AC" w:rsidRDefault="00005DA4" w:rsidP="00005DA4">
      <w:pPr>
        <w:rPr>
          <w:rFonts w:eastAsia="PMingLiU"/>
          <w:lang w:val="sv-SE" w:eastAsia="zh-CN"/>
        </w:rPr>
      </w:pPr>
      <w:r w:rsidRPr="002326AC">
        <w:rPr>
          <w:rFonts w:eastAsia="PMingLiU"/>
          <w:lang w:val="sv-SE" w:eastAsia="zh-CN"/>
        </w:rPr>
        <w:t>Majoriteten av patienterna som in</w:t>
      </w:r>
      <w:r w:rsidR="001C4228" w:rsidRPr="002326AC">
        <w:rPr>
          <w:rFonts w:eastAsia="PMingLiU"/>
          <w:lang w:val="sv-SE" w:eastAsia="zh-CN"/>
        </w:rPr>
        <w:t>k</w:t>
      </w:r>
      <w:r w:rsidRPr="002326AC">
        <w:rPr>
          <w:rFonts w:eastAsia="PMingLiU"/>
          <w:lang w:val="sv-SE" w:eastAsia="zh-CN"/>
        </w:rPr>
        <w:t>luderade</w:t>
      </w:r>
      <w:r w:rsidR="00E37DE9" w:rsidRPr="002326AC">
        <w:rPr>
          <w:rFonts w:eastAsia="PMingLiU"/>
          <w:lang w:val="sv-SE" w:eastAsia="zh-CN"/>
        </w:rPr>
        <w:t>s</w:t>
      </w:r>
      <w:r w:rsidRPr="002326AC">
        <w:rPr>
          <w:rFonts w:eastAsia="PMingLiU"/>
          <w:lang w:val="sv-SE" w:eastAsia="zh-CN"/>
        </w:rPr>
        <w:t xml:space="preserve"> i studien var vita (87% i </w:t>
      </w:r>
      <w:r w:rsidR="00E37DE9" w:rsidRPr="002326AC">
        <w:rPr>
          <w:rFonts w:eastAsia="PMingLiU"/>
          <w:lang w:val="sv-SE" w:eastAsia="zh-CN"/>
        </w:rPr>
        <w:t xml:space="preserve">respektive </w:t>
      </w:r>
      <w:r w:rsidRPr="002326AC">
        <w:rPr>
          <w:rFonts w:eastAsia="PMingLiU"/>
          <w:lang w:val="sv-SE" w:eastAsia="zh-CN"/>
        </w:rPr>
        <w:t>behandli</w:t>
      </w:r>
      <w:r w:rsidR="001C4228" w:rsidRPr="002326AC">
        <w:rPr>
          <w:rFonts w:eastAsia="PMingLiU"/>
          <w:lang w:val="sv-SE" w:eastAsia="zh-CN"/>
        </w:rPr>
        <w:t>n</w:t>
      </w:r>
      <w:r w:rsidR="00E37DE9" w:rsidRPr="002326AC">
        <w:rPr>
          <w:rFonts w:eastAsia="PMingLiU"/>
          <w:lang w:val="sv-SE" w:eastAsia="zh-CN"/>
        </w:rPr>
        <w:t>gsgrupp</w:t>
      </w:r>
      <w:r w:rsidRPr="002326AC">
        <w:rPr>
          <w:rFonts w:eastAsia="PMingLiU"/>
          <w:lang w:val="sv-SE" w:eastAsia="zh-CN"/>
        </w:rPr>
        <w:t>);  median</w:t>
      </w:r>
      <w:r w:rsidR="001C4228" w:rsidRPr="002326AC">
        <w:rPr>
          <w:rFonts w:eastAsia="PMingLiU"/>
          <w:lang w:val="sv-SE" w:eastAsia="zh-CN"/>
        </w:rPr>
        <w:t>åldern</w:t>
      </w:r>
      <w:r w:rsidRPr="002326AC">
        <w:rPr>
          <w:rFonts w:eastAsia="PMingLiU"/>
          <w:lang w:val="sv-SE" w:eastAsia="zh-CN"/>
        </w:rPr>
        <w:t xml:space="preserve"> var 60 år i CPP- och CPB15-gruppen </w:t>
      </w:r>
      <w:r w:rsidR="000500C0" w:rsidRPr="002326AC">
        <w:rPr>
          <w:rFonts w:eastAsia="PMingLiU"/>
          <w:lang w:val="sv-SE" w:eastAsia="zh-CN"/>
        </w:rPr>
        <w:t>samt</w:t>
      </w:r>
      <w:r w:rsidRPr="002326AC">
        <w:rPr>
          <w:rFonts w:eastAsia="PMingLiU"/>
          <w:lang w:val="sv-SE" w:eastAsia="zh-CN"/>
        </w:rPr>
        <w:t xml:space="preserve"> 59 år i CPB15+</w:t>
      </w:r>
      <w:r w:rsidR="001424C5" w:rsidRPr="002326AC">
        <w:rPr>
          <w:rFonts w:eastAsia="PMingLiU"/>
          <w:lang w:val="sv-SE" w:eastAsia="zh-CN"/>
        </w:rPr>
        <w:t>-</w:t>
      </w:r>
      <w:r w:rsidRPr="002326AC">
        <w:rPr>
          <w:rFonts w:eastAsia="PMingLiU"/>
          <w:lang w:val="sv-SE" w:eastAsia="zh-CN"/>
        </w:rPr>
        <w:t xml:space="preserve">gruppen; 29% </w:t>
      </w:r>
      <w:r w:rsidR="001C4228" w:rsidRPr="002326AC">
        <w:rPr>
          <w:rFonts w:eastAsia="PMingLiU"/>
          <w:lang w:val="sv-SE" w:eastAsia="zh-CN"/>
        </w:rPr>
        <w:t>av</w:t>
      </w:r>
      <w:r w:rsidRPr="002326AC">
        <w:rPr>
          <w:rFonts w:eastAsia="PMingLiU"/>
          <w:lang w:val="sv-SE" w:eastAsia="zh-CN"/>
        </w:rPr>
        <w:t xml:space="preserve"> patient</w:t>
      </w:r>
      <w:r w:rsidR="001C4228" w:rsidRPr="002326AC">
        <w:rPr>
          <w:rFonts w:eastAsia="PMingLiU"/>
          <w:lang w:val="sv-SE" w:eastAsia="zh-CN"/>
        </w:rPr>
        <w:t xml:space="preserve">erna </w:t>
      </w:r>
      <w:r w:rsidRPr="002326AC">
        <w:rPr>
          <w:rFonts w:eastAsia="PMingLiU"/>
          <w:lang w:val="sv-SE" w:eastAsia="zh-CN"/>
        </w:rPr>
        <w:t xml:space="preserve"> i CPP </w:t>
      </w:r>
      <w:r w:rsidR="000500C0" w:rsidRPr="002326AC">
        <w:rPr>
          <w:rFonts w:eastAsia="PMingLiU"/>
          <w:lang w:val="sv-SE" w:eastAsia="zh-CN"/>
        </w:rPr>
        <w:t>och</w:t>
      </w:r>
      <w:r w:rsidRPr="002326AC">
        <w:rPr>
          <w:rFonts w:eastAsia="PMingLiU"/>
          <w:lang w:val="sv-SE" w:eastAsia="zh-CN"/>
        </w:rPr>
        <w:t xml:space="preserve"> CPB15</w:t>
      </w:r>
      <w:r w:rsidR="000500C0" w:rsidRPr="002326AC">
        <w:rPr>
          <w:rFonts w:eastAsia="PMingLiU"/>
          <w:lang w:val="sv-SE" w:eastAsia="zh-CN"/>
        </w:rPr>
        <w:t>,</w:t>
      </w:r>
      <w:r w:rsidRPr="002326AC">
        <w:rPr>
          <w:rFonts w:eastAsia="PMingLiU"/>
          <w:lang w:val="sv-SE" w:eastAsia="zh-CN"/>
        </w:rPr>
        <w:t xml:space="preserve"> </w:t>
      </w:r>
      <w:r w:rsidR="000500C0" w:rsidRPr="002326AC">
        <w:rPr>
          <w:rFonts w:eastAsia="PMingLiU"/>
          <w:lang w:val="sv-SE" w:eastAsia="zh-CN"/>
        </w:rPr>
        <w:t xml:space="preserve">samt </w:t>
      </w:r>
      <w:r w:rsidR="001C4228" w:rsidRPr="002326AC">
        <w:rPr>
          <w:rFonts w:eastAsia="PMingLiU"/>
          <w:lang w:val="sv-SE" w:eastAsia="zh-CN"/>
        </w:rPr>
        <w:t>26% i</w:t>
      </w:r>
      <w:r w:rsidRPr="002326AC">
        <w:rPr>
          <w:rFonts w:eastAsia="PMingLiU"/>
          <w:lang w:val="sv-SE" w:eastAsia="zh-CN"/>
        </w:rPr>
        <w:t xml:space="preserve"> CPB15+ </w:t>
      </w:r>
      <w:r w:rsidR="001C4228" w:rsidRPr="002326AC">
        <w:rPr>
          <w:rFonts w:eastAsia="PMingLiU"/>
          <w:lang w:val="sv-SE" w:eastAsia="zh-CN"/>
        </w:rPr>
        <w:t>var över 65 år</w:t>
      </w:r>
      <w:r w:rsidRPr="002326AC">
        <w:rPr>
          <w:rFonts w:eastAsia="PMingLiU"/>
          <w:lang w:val="sv-SE" w:eastAsia="zh-CN"/>
        </w:rPr>
        <w:t xml:space="preserve">. </w:t>
      </w:r>
      <w:r w:rsidR="001C4228" w:rsidRPr="002326AC">
        <w:rPr>
          <w:rFonts w:eastAsia="PMingLiU"/>
          <w:lang w:val="sv-SE" w:eastAsia="zh-CN"/>
        </w:rPr>
        <w:t>Totalt hade ungefär</w:t>
      </w:r>
      <w:r w:rsidRPr="002326AC">
        <w:rPr>
          <w:rFonts w:eastAsia="PMingLiU"/>
          <w:lang w:val="sv-SE" w:eastAsia="zh-CN"/>
        </w:rPr>
        <w:t xml:space="preserve"> 50% </w:t>
      </w:r>
      <w:r w:rsidR="001C4228" w:rsidRPr="002326AC">
        <w:rPr>
          <w:rFonts w:eastAsia="PMingLiU"/>
          <w:lang w:val="sv-SE" w:eastAsia="zh-CN"/>
        </w:rPr>
        <w:t>av patienterna en</w:t>
      </w:r>
      <w:r w:rsidRPr="002326AC">
        <w:rPr>
          <w:rFonts w:eastAsia="PMingLiU"/>
          <w:lang w:val="sv-SE" w:eastAsia="zh-CN"/>
        </w:rPr>
        <w:t xml:space="preserve"> GOG PS </w:t>
      </w:r>
      <w:r w:rsidR="001C4228" w:rsidRPr="002326AC">
        <w:rPr>
          <w:rFonts w:eastAsia="PMingLiU"/>
          <w:lang w:val="sv-SE" w:eastAsia="zh-CN"/>
        </w:rPr>
        <w:t>på</w:t>
      </w:r>
      <w:r w:rsidRPr="002326AC">
        <w:rPr>
          <w:rFonts w:eastAsia="PMingLiU"/>
          <w:lang w:val="sv-SE" w:eastAsia="zh-CN"/>
        </w:rPr>
        <w:t xml:space="preserve"> 0 </w:t>
      </w:r>
      <w:r w:rsidR="001C4228" w:rsidRPr="002326AC">
        <w:rPr>
          <w:rFonts w:eastAsia="PMingLiU"/>
          <w:lang w:val="sv-SE" w:eastAsia="zh-CN"/>
        </w:rPr>
        <w:t>före behandling</w:t>
      </w:r>
      <w:r w:rsidRPr="002326AC">
        <w:rPr>
          <w:rFonts w:eastAsia="PMingLiU"/>
          <w:lang w:val="sv-SE" w:eastAsia="zh-CN"/>
        </w:rPr>
        <w:t xml:space="preserve">, 43% </w:t>
      </w:r>
      <w:r w:rsidR="001C4228" w:rsidRPr="002326AC">
        <w:rPr>
          <w:rFonts w:eastAsia="PMingLiU"/>
          <w:lang w:val="sv-SE" w:eastAsia="zh-CN"/>
        </w:rPr>
        <w:t>hade en</w:t>
      </w:r>
      <w:r w:rsidRPr="002326AC">
        <w:rPr>
          <w:rFonts w:eastAsia="PMingLiU"/>
          <w:lang w:val="sv-SE" w:eastAsia="zh-CN"/>
        </w:rPr>
        <w:t xml:space="preserve"> GOG PS score </w:t>
      </w:r>
      <w:r w:rsidR="001C4228" w:rsidRPr="002326AC">
        <w:rPr>
          <w:rFonts w:eastAsia="PMingLiU"/>
          <w:lang w:val="sv-SE" w:eastAsia="zh-CN"/>
        </w:rPr>
        <w:t>på</w:t>
      </w:r>
      <w:r w:rsidRPr="002326AC">
        <w:rPr>
          <w:rFonts w:eastAsia="PMingLiU"/>
          <w:lang w:val="sv-SE" w:eastAsia="zh-CN"/>
        </w:rPr>
        <w:t xml:space="preserve"> 1, </w:t>
      </w:r>
      <w:r w:rsidR="001C4228" w:rsidRPr="002326AC">
        <w:rPr>
          <w:rFonts w:eastAsia="PMingLiU"/>
          <w:lang w:val="sv-SE" w:eastAsia="zh-CN"/>
        </w:rPr>
        <w:t>och</w:t>
      </w:r>
      <w:r w:rsidRPr="002326AC">
        <w:rPr>
          <w:rFonts w:eastAsia="PMingLiU"/>
          <w:lang w:val="sv-SE" w:eastAsia="zh-CN"/>
        </w:rPr>
        <w:t xml:space="preserve"> 7% </w:t>
      </w:r>
      <w:r w:rsidR="001C4228" w:rsidRPr="002326AC">
        <w:rPr>
          <w:rFonts w:eastAsia="PMingLiU"/>
          <w:lang w:val="sv-SE" w:eastAsia="zh-CN"/>
        </w:rPr>
        <w:t>en</w:t>
      </w:r>
      <w:r w:rsidRPr="002326AC">
        <w:rPr>
          <w:rFonts w:eastAsia="PMingLiU"/>
          <w:lang w:val="sv-SE" w:eastAsia="zh-CN"/>
        </w:rPr>
        <w:t xml:space="preserve"> GOG PS score </w:t>
      </w:r>
      <w:r w:rsidR="001C4228" w:rsidRPr="002326AC">
        <w:rPr>
          <w:rFonts w:eastAsia="PMingLiU"/>
          <w:lang w:val="sv-SE" w:eastAsia="zh-CN"/>
        </w:rPr>
        <w:t>på</w:t>
      </w:r>
      <w:r w:rsidRPr="002326AC">
        <w:rPr>
          <w:rFonts w:eastAsia="PMingLiU"/>
          <w:lang w:val="sv-SE" w:eastAsia="zh-CN"/>
        </w:rPr>
        <w:t xml:space="preserve"> 2. </w:t>
      </w:r>
      <w:r w:rsidR="001C4228" w:rsidRPr="002326AC">
        <w:rPr>
          <w:rFonts w:eastAsia="PMingLiU"/>
          <w:lang w:val="sv-SE" w:eastAsia="zh-CN"/>
        </w:rPr>
        <w:t>De flesta</w:t>
      </w:r>
      <w:r w:rsidRPr="002326AC">
        <w:rPr>
          <w:rFonts w:eastAsia="PMingLiU"/>
          <w:lang w:val="sv-SE" w:eastAsia="zh-CN"/>
        </w:rPr>
        <w:t xml:space="preserve"> patient</w:t>
      </w:r>
      <w:r w:rsidR="001C4228" w:rsidRPr="002326AC">
        <w:rPr>
          <w:rFonts w:eastAsia="PMingLiU"/>
          <w:lang w:val="sv-SE" w:eastAsia="zh-CN"/>
        </w:rPr>
        <w:t xml:space="preserve">erna </w:t>
      </w:r>
      <w:r w:rsidRPr="002326AC">
        <w:rPr>
          <w:rFonts w:eastAsia="PMingLiU"/>
          <w:lang w:val="sv-SE" w:eastAsia="zh-CN"/>
        </w:rPr>
        <w:t>had</w:t>
      </w:r>
      <w:r w:rsidR="001C4228" w:rsidRPr="002326AC">
        <w:rPr>
          <w:rFonts w:eastAsia="PMingLiU"/>
          <w:lang w:val="sv-SE" w:eastAsia="zh-CN"/>
        </w:rPr>
        <w:t xml:space="preserve">e </w:t>
      </w:r>
      <w:r w:rsidRPr="002326AC">
        <w:rPr>
          <w:rFonts w:eastAsia="PMingLiU"/>
          <w:lang w:val="sv-SE" w:eastAsia="zh-CN"/>
        </w:rPr>
        <w:t xml:space="preserve">EOC (82% </w:t>
      </w:r>
      <w:r w:rsidR="007C4EC1" w:rsidRPr="002326AC">
        <w:rPr>
          <w:rFonts w:eastAsia="PMingLiU"/>
          <w:lang w:val="sv-SE" w:eastAsia="zh-CN"/>
        </w:rPr>
        <w:t xml:space="preserve">i </w:t>
      </w:r>
      <w:r w:rsidRPr="002326AC">
        <w:rPr>
          <w:rFonts w:eastAsia="PMingLiU"/>
          <w:lang w:val="sv-SE" w:eastAsia="zh-CN"/>
        </w:rPr>
        <w:t xml:space="preserve">CPP </w:t>
      </w:r>
      <w:r w:rsidR="001C4228" w:rsidRPr="002326AC">
        <w:rPr>
          <w:rFonts w:eastAsia="PMingLiU"/>
          <w:lang w:val="sv-SE" w:eastAsia="zh-CN"/>
        </w:rPr>
        <w:t>och</w:t>
      </w:r>
      <w:r w:rsidRPr="002326AC">
        <w:rPr>
          <w:rFonts w:eastAsia="PMingLiU"/>
          <w:lang w:val="sv-SE" w:eastAsia="zh-CN"/>
        </w:rPr>
        <w:t xml:space="preserve"> CPB15, 85% </w:t>
      </w:r>
      <w:r w:rsidR="007C4EC1" w:rsidRPr="002326AC">
        <w:rPr>
          <w:rFonts w:eastAsia="PMingLiU"/>
          <w:lang w:val="sv-SE" w:eastAsia="zh-CN"/>
        </w:rPr>
        <w:t xml:space="preserve">i </w:t>
      </w:r>
      <w:r w:rsidRPr="002326AC">
        <w:rPr>
          <w:rFonts w:eastAsia="PMingLiU"/>
          <w:lang w:val="sv-SE" w:eastAsia="zh-CN"/>
        </w:rPr>
        <w:t>CPB15+) f</w:t>
      </w:r>
      <w:r w:rsidR="001C4228" w:rsidRPr="002326AC">
        <w:rPr>
          <w:rFonts w:eastAsia="PMingLiU"/>
          <w:lang w:val="sv-SE" w:eastAsia="zh-CN"/>
        </w:rPr>
        <w:t xml:space="preserve">öljt av </w:t>
      </w:r>
      <w:r w:rsidRPr="002326AC">
        <w:rPr>
          <w:rFonts w:eastAsia="PMingLiU"/>
          <w:lang w:val="sv-SE" w:eastAsia="zh-CN"/>
        </w:rPr>
        <w:t xml:space="preserve">PPC (16% </w:t>
      </w:r>
      <w:r w:rsidR="007C4EC1" w:rsidRPr="002326AC">
        <w:rPr>
          <w:rFonts w:eastAsia="PMingLiU"/>
          <w:lang w:val="sv-SE" w:eastAsia="zh-CN"/>
        </w:rPr>
        <w:t>i</w:t>
      </w:r>
      <w:r w:rsidRPr="002326AC">
        <w:rPr>
          <w:rFonts w:eastAsia="PMingLiU"/>
          <w:lang w:val="sv-SE" w:eastAsia="zh-CN"/>
        </w:rPr>
        <w:t xml:space="preserve"> CPP, 15% </w:t>
      </w:r>
      <w:r w:rsidR="007C4EC1" w:rsidRPr="002326AC">
        <w:rPr>
          <w:rFonts w:eastAsia="PMingLiU"/>
          <w:lang w:val="sv-SE" w:eastAsia="zh-CN"/>
        </w:rPr>
        <w:t>i</w:t>
      </w:r>
      <w:r w:rsidRPr="002326AC">
        <w:rPr>
          <w:rFonts w:eastAsia="PMingLiU"/>
          <w:lang w:val="sv-SE" w:eastAsia="zh-CN"/>
        </w:rPr>
        <w:t xml:space="preserve"> CPB15, 13% </w:t>
      </w:r>
      <w:r w:rsidR="007C4EC1" w:rsidRPr="002326AC">
        <w:rPr>
          <w:rFonts w:eastAsia="PMingLiU"/>
          <w:lang w:val="sv-SE" w:eastAsia="zh-CN"/>
        </w:rPr>
        <w:t xml:space="preserve">i </w:t>
      </w:r>
      <w:r w:rsidRPr="002326AC">
        <w:rPr>
          <w:rFonts w:eastAsia="PMingLiU"/>
          <w:lang w:val="sv-SE" w:eastAsia="zh-CN"/>
        </w:rPr>
        <w:t xml:space="preserve">CPB15+) </w:t>
      </w:r>
      <w:r w:rsidR="001C4228" w:rsidRPr="002326AC">
        <w:rPr>
          <w:rFonts w:eastAsia="PMingLiU"/>
          <w:lang w:val="sv-SE" w:eastAsia="zh-CN"/>
        </w:rPr>
        <w:t>och</w:t>
      </w:r>
      <w:r w:rsidRPr="002326AC">
        <w:rPr>
          <w:rFonts w:eastAsia="PMingLiU"/>
          <w:lang w:val="sv-SE" w:eastAsia="zh-CN"/>
        </w:rPr>
        <w:t xml:space="preserve"> FTC (1% </w:t>
      </w:r>
      <w:r w:rsidR="007C4EC1" w:rsidRPr="002326AC">
        <w:rPr>
          <w:rFonts w:eastAsia="PMingLiU"/>
          <w:lang w:val="sv-SE" w:eastAsia="zh-CN"/>
        </w:rPr>
        <w:t xml:space="preserve">i </w:t>
      </w:r>
      <w:r w:rsidRPr="002326AC">
        <w:rPr>
          <w:rFonts w:eastAsia="PMingLiU"/>
          <w:lang w:val="sv-SE" w:eastAsia="zh-CN"/>
        </w:rPr>
        <w:t xml:space="preserve">CPP, 3% </w:t>
      </w:r>
      <w:r w:rsidR="007C4EC1" w:rsidRPr="002326AC">
        <w:rPr>
          <w:rFonts w:eastAsia="PMingLiU"/>
          <w:lang w:val="sv-SE" w:eastAsia="zh-CN"/>
        </w:rPr>
        <w:t xml:space="preserve">i </w:t>
      </w:r>
      <w:r w:rsidRPr="002326AC">
        <w:rPr>
          <w:rFonts w:eastAsia="PMingLiU"/>
          <w:lang w:val="sv-SE" w:eastAsia="zh-CN"/>
        </w:rPr>
        <w:t xml:space="preserve">CPB15, 2% </w:t>
      </w:r>
      <w:r w:rsidR="007C4EC1" w:rsidRPr="002326AC">
        <w:rPr>
          <w:rFonts w:eastAsia="PMingLiU"/>
          <w:lang w:val="sv-SE" w:eastAsia="zh-CN"/>
        </w:rPr>
        <w:t xml:space="preserve">i </w:t>
      </w:r>
      <w:r w:rsidRPr="002326AC">
        <w:rPr>
          <w:rFonts w:eastAsia="PMingLiU"/>
          <w:lang w:val="sv-SE" w:eastAsia="zh-CN"/>
        </w:rPr>
        <w:t xml:space="preserve">CPB15+). </w:t>
      </w:r>
      <w:r w:rsidR="001C4228" w:rsidRPr="002326AC">
        <w:rPr>
          <w:rFonts w:eastAsia="PMingLiU"/>
          <w:lang w:val="sv-SE" w:eastAsia="zh-CN"/>
        </w:rPr>
        <w:t>M</w:t>
      </w:r>
      <w:r w:rsidRPr="002326AC">
        <w:rPr>
          <w:rFonts w:eastAsia="PMingLiU"/>
          <w:lang w:val="sv-SE" w:eastAsia="zh-CN"/>
        </w:rPr>
        <w:t>ajorit</w:t>
      </w:r>
      <w:r w:rsidR="001C4228" w:rsidRPr="002326AC">
        <w:rPr>
          <w:rFonts w:eastAsia="PMingLiU"/>
          <w:lang w:val="sv-SE" w:eastAsia="zh-CN"/>
        </w:rPr>
        <w:t>eten av</w:t>
      </w:r>
      <w:r w:rsidRPr="002326AC">
        <w:rPr>
          <w:rFonts w:eastAsia="PMingLiU"/>
          <w:lang w:val="sv-SE" w:eastAsia="zh-CN"/>
        </w:rPr>
        <w:t xml:space="preserve"> patient</w:t>
      </w:r>
      <w:r w:rsidR="001C4228" w:rsidRPr="002326AC">
        <w:rPr>
          <w:rFonts w:eastAsia="PMingLiU"/>
          <w:lang w:val="sv-SE" w:eastAsia="zh-CN"/>
        </w:rPr>
        <w:t>erna</w:t>
      </w:r>
      <w:r w:rsidRPr="002326AC">
        <w:rPr>
          <w:rFonts w:eastAsia="PMingLiU"/>
          <w:lang w:val="sv-SE" w:eastAsia="zh-CN"/>
        </w:rPr>
        <w:t xml:space="preserve"> had</w:t>
      </w:r>
      <w:r w:rsidR="001C4228" w:rsidRPr="002326AC">
        <w:rPr>
          <w:rFonts w:eastAsia="PMingLiU"/>
          <w:lang w:val="sv-SE" w:eastAsia="zh-CN"/>
        </w:rPr>
        <w:t>e</w:t>
      </w:r>
      <w:r w:rsidRPr="002326AC">
        <w:rPr>
          <w:rFonts w:eastAsia="PMingLiU"/>
          <w:lang w:val="sv-SE" w:eastAsia="zh-CN"/>
        </w:rPr>
        <w:t xml:space="preserve"> </w:t>
      </w:r>
      <w:r w:rsidR="007C4EC1" w:rsidRPr="002326AC">
        <w:rPr>
          <w:rFonts w:eastAsia="PMingLiU"/>
          <w:lang w:val="sv-SE" w:eastAsia="zh-CN"/>
        </w:rPr>
        <w:t>serös</w:t>
      </w:r>
      <w:r w:rsidRPr="002326AC">
        <w:rPr>
          <w:rFonts w:eastAsia="PMingLiU"/>
          <w:lang w:val="sv-SE" w:eastAsia="zh-CN"/>
        </w:rPr>
        <w:t xml:space="preserve"> adenocarcinom (85% </w:t>
      </w:r>
      <w:r w:rsidR="007C4EC1" w:rsidRPr="002326AC">
        <w:rPr>
          <w:rFonts w:eastAsia="PMingLiU"/>
          <w:lang w:val="sv-SE" w:eastAsia="zh-CN"/>
        </w:rPr>
        <w:t xml:space="preserve">i </w:t>
      </w:r>
      <w:r w:rsidRPr="002326AC">
        <w:rPr>
          <w:rFonts w:eastAsia="PMingLiU"/>
          <w:lang w:val="sv-SE" w:eastAsia="zh-CN"/>
        </w:rPr>
        <w:t xml:space="preserve">CPP </w:t>
      </w:r>
      <w:r w:rsidR="001C4228" w:rsidRPr="002326AC">
        <w:rPr>
          <w:rFonts w:eastAsia="PMingLiU"/>
          <w:lang w:val="sv-SE" w:eastAsia="zh-CN"/>
        </w:rPr>
        <w:t xml:space="preserve">och </w:t>
      </w:r>
      <w:r w:rsidRPr="002326AC">
        <w:rPr>
          <w:rFonts w:eastAsia="PMingLiU"/>
          <w:lang w:val="sv-SE" w:eastAsia="zh-CN"/>
        </w:rPr>
        <w:t xml:space="preserve">CPB15, 86% </w:t>
      </w:r>
      <w:r w:rsidR="007C4EC1" w:rsidRPr="002326AC">
        <w:rPr>
          <w:rFonts w:eastAsia="PMingLiU"/>
          <w:lang w:val="sv-SE" w:eastAsia="zh-CN"/>
        </w:rPr>
        <w:t xml:space="preserve">i </w:t>
      </w:r>
      <w:r w:rsidRPr="002326AC">
        <w:rPr>
          <w:rFonts w:eastAsia="PMingLiU"/>
          <w:lang w:val="sv-SE" w:eastAsia="zh-CN"/>
        </w:rPr>
        <w:t xml:space="preserve">CPB15+). </w:t>
      </w:r>
      <w:r w:rsidR="00112E4B" w:rsidRPr="002326AC">
        <w:rPr>
          <w:rFonts w:eastAsia="PMingLiU"/>
          <w:lang w:val="sv-SE" w:eastAsia="zh-CN"/>
        </w:rPr>
        <w:t xml:space="preserve">Totalt </w:t>
      </w:r>
      <w:r w:rsidR="001424C5" w:rsidRPr="002326AC">
        <w:rPr>
          <w:rFonts w:eastAsia="PMingLiU"/>
          <w:lang w:val="sv-SE" w:eastAsia="zh-CN"/>
        </w:rPr>
        <w:t>var</w:t>
      </w:r>
      <w:r w:rsidR="00112E4B" w:rsidRPr="002326AC">
        <w:rPr>
          <w:rFonts w:eastAsia="PMingLiU"/>
          <w:lang w:val="sv-SE" w:eastAsia="zh-CN"/>
        </w:rPr>
        <w:t xml:space="preserve"> ungefär</w:t>
      </w:r>
      <w:r w:rsidRPr="002326AC">
        <w:rPr>
          <w:rFonts w:eastAsia="PMingLiU"/>
          <w:lang w:val="sv-SE" w:eastAsia="zh-CN"/>
        </w:rPr>
        <w:t xml:space="preserve"> 34% </w:t>
      </w:r>
      <w:r w:rsidR="00112E4B" w:rsidRPr="002326AC">
        <w:rPr>
          <w:rFonts w:eastAsia="PMingLiU"/>
          <w:lang w:val="sv-SE" w:eastAsia="zh-CN"/>
        </w:rPr>
        <w:t>av patienterna</w:t>
      </w:r>
      <w:r w:rsidRPr="002326AC">
        <w:rPr>
          <w:rFonts w:eastAsia="PMingLiU"/>
          <w:lang w:val="sv-SE" w:eastAsia="zh-CN"/>
        </w:rPr>
        <w:t xml:space="preserve"> FIGO </w:t>
      </w:r>
      <w:r w:rsidR="00112E4B" w:rsidRPr="002326AC">
        <w:rPr>
          <w:rFonts w:eastAsia="PMingLiU"/>
          <w:lang w:val="sv-SE" w:eastAsia="zh-CN"/>
        </w:rPr>
        <w:t>s</w:t>
      </w:r>
      <w:r w:rsidRPr="002326AC">
        <w:rPr>
          <w:rFonts w:eastAsia="PMingLiU"/>
          <w:lang w:val="sv-SE" w:eastAsia="zh-CN"/>
        </w:rPr>
        <w:t>t</w:t>
      </w:r>
      <w:r w:rsidR="00112E4B" w:rsidRPr="002326AC">
        <w:rPr>
          <w:rFonts w:eastAsia="PMingLiU"/>
          <w:lang w:val="sv-SE" w:eastAsia="zh-CN"/>
        </w:rPr>
        <w:t>adium</w:t>
      </w:r>
      <w:r w:rsidRPr="002326AC">
        <w:rPr>
          <w:rFonts w:eastAsia="PMingLiU"/>
          <w:lang w:val="sv-SE" w:eastAsia="zh-CN"/>
        </w:rPr>
        <w:t xml:space="preserve"> III optimal</w:t>
      </w:r>
      <w:r w:rsidR="00112E4B" w:rsidRPr="002326AC">
        <w:rPr>
          <w:rFonts w:eastAsia="PMingLiU"/>
          <w:lang w:val="sv-SE" w:eastAsia="zh-CN"/>
        </w:rPr>
        <w:t xml:space="preserve">t </w:t>
      </w:r>
      <w:r w:rsidR="007C4EC1" w:rsidRPr="002326AC">
        <w:rPr>
          <w:rFonts w:eastAsia="PMingLiU"/>
          <w:lang w:val="sv-SE" w:eastAsia="zh-CN"/>
        </w:rPr>
        <w:t>opererade med makroskopisk kvarvarande tumör</w:t>
      </w:r>
      <w:r w:rsidRPr="002326AC">
        <w:rPr>
          <w:rFonts w:eastAsia="PMingLiU"/>
          <w:lang w:val="sv-SE" w:eastAsia="zh-CN"/>
        </w:rPr>
        <w:t xml:space="preserve">, 40% </w:t>
      </w:r>
      <w:r w:rsidR="00112E4B" w:rsidRPr="002326AC">
        <w:rPr>
          <w:rFonts w:eastAsia="PMingLiU"/>
          <w:lang w:val="sv-SE" w:eastAsia="zh-CN"/>
        </w:rPr>
        <w:t>s</w:t>
      </w:r>
      <w:r w:rsidRPr="002326AC">
        <w:rPr>
          <w:rFonts w:eastAsia="PMingLiU"/>
          <w:lang w:val="sv-SE" w:eastAsia="zh-CN"/>
        </w:rPr>
        <w:t>ta</w:t>
      </w:r>
      <w:r w:rsidR="00112E4B" w:rsidRPr="002326AC">
        <w:rPr>
          <w:rFonts w:eastAsia="PMingLiU"/>
          <w:lang w:val="sv-SE" w:eastAsia="zh-CN"/>
        </w:rPr>
        <w:t>dium</w:t>
      </w:r>
      <w:r w:rsidRPr="002326AC">
        <w:rPr>
          <w:rFonts w:eastAsia="PMingLiU"/>
          <w:lang w:val="sv-SE" w:eastAsia="zh-CN"/>
        </w:rPr>
        <w:t xml:space="preserve"> III sub-optima</w:t>
      </w:r>
      <w:r w:rsidR="00112E4B" w:rsidRPr="002326AC">
        <w:rPr>
          <w:rFonts w:eastAsia="PMingLiU"/>
          <w:lang w:val="sv-SE" w:eastAsia="zh-CN"/>
        </w:rPr>
        <w:t xml:space="preserve">lt </w:t>
      </w:r>
      <w:r w:rsidR="007C4EC1" w:rsidRPr="002326AC">
        <w:rPr>
          <w:rFonts w:eastAsia="PMingLiU"/>
          <w:lang w:val="sv-SE" w:eastAsia="zh-CN"/>
        </w:rPr>
        <w:t>opererade</w:t>
      </w:r>
      <w:r w:rsidR="00112E4B" w:rsidRPr="002326AC">
        <w:rPr>
          <w:rFonts w:eastAsia="PMingLiU"/>
          <w:lang w:val="sv-SE" w:eastAsia="zh-CN"/>
        </w:rPr>
        <w:t>, och</w:t>
      </w:r>
      <w:r w:rsidRPr="002326AC">
        <w:rPr>
          <w:rFonts w:eastAsia="PMingLiU"/>
          <w:lang w:val="sv-SE" w:eastAsia="zh-CN"/>
        </w:rPr>
        <w:t xml:space="preserve"> 26% </w:t>
      </w:r>
      <w:r w:rsidR="00112E4B" w:rsidRPr="002326AC">
        <w:rPr>
          <w:rFonts w:eastAsia="PMingLiU"/>
          <w:lang w:val="sv-SE" w:eastAsia="zh-CN"/>
        </w:rPr>
        <w:t>stadium</w:t>
      </w:r>
      <w:r w:rsidRPr="002326AC">
        <w:rPr>
          <w:rFonts w:eastAsia="PMingLiU"/>
          <w:lang w:val="sv-SE" w:eastAsia="zh-CN"/>
        </w:rPr>
        <w:t xml:space="preserve"> IV.</w:t>
      </w:r>
    </w:p>
    <w:p w14:paraId="2397A6C5" w14:textId="77777777" w:rsidR="001C4228" w:rsidRPr="002326AC" w:rsidRDefault="001C4228" w:rsidP="005422A1">
      <w:pPr>
        <w:rPr>
          <w:lang w:val="sv-SE"/>
        </w:rPr>
      </w:pPr>
    </w:p>
    <w:p w14:paraId="0BE5864C" w14:textId="77777777" w:rsidR="003F5942" w:rsidRPr="002326AC" w:rsidRDefault="003F5942" w:rsidP="005C0EB0">
      <w:pPr>
        <w:keepNext/>
        <w:keepLines/>
        <w:rPr>
          <w:lang w:val="sv-SE"/>
        </w:rPr>
      </w:pPr>
      <w:r w:rsidRPr="002326AC">
        <w:rPr>
          <w:lang w:val="sv-SE"/>
        </w:rPr>
        <w:lastRenderedPageBreak/>
        <w:t>Det primära effektmåttet var progressionsfri överlevnad baserat på prövarens bedömning av sjukdomsprogression baserat på radiologiska bilder eller CA-125 nivåer, eller symtomatisk försämring enligt protokoll. Dessutom genomfördes en förspecificerad analys av data</w:t>
      </w:r>
      <w:r w:rsidR="001E6B77" w:rsidRPr="002326AC">
        <w:rPr>
          <w:lang w:val="sv-SE"/>
        </w:rPr>
        <w:t xml:space="preserve"> där man bortser från</w:t>
      </w:r>
      <w:r w:rsidRPr="002326AC">
        <w:rPr>
          <w:lang w:val="sv-SE"/>
        </w:rPr>
        <w:t xml:space="preserve"> CA-125 progression, samt en </w:t>
      </w:r>
      <w:r w:rsidR="001424C5" w:rsidRPr="002326AC">
        <w:rPr>
          <w:lang w:val="sv-SE"/>
        </w:rPr>
        <w:t>oberoende</w:t>
      </w:r>
      <w:r w:rsidRPr="002326AC">
        <w:rPr>
          <w:lang w:val="sv-SE"/>
        </w:rPr>
        <w:t xml:space="preserve"> granskning av progressionsfri överlevnad utifrån radiologiska bilder.</w:t>
      </w:r>
    </w:p>
    <w:p w14:paraId="7F5DC3F5" w14:textId="77777777" w:rsidR="00AB325D" w:rsidRPr="002326AC" w:rsidRDefault="00AB325D" w:rsidP="003F5942">
      <w:pPr>
        <w:rPr>
          <w:lang w:val="sv-SE"/>
        </w:rPr>
      </w:pPr>
    </w:p>
    <w:p w14:paraId="4B33909B" w14:textId="77777777" w:rsidR="003F5942" w:rsidRPr="002326AC" w:rsidRDefault="003F5942" w:rsidP="003F5942">
      <w:pPr>
        <w:rPr>
          <w:lang w:val="sv-SE"/>
        </w:rPr>
      </w:pPr>
      <w:r w:rsidRPr="002326AC">
        <w:rPr>
          <w:lang w:val="sv-SE"/>
        </w:rPr>
        <w:t>Studien uppnådde huvudmålet om en förbättring i progressionsfri överlevnad</w:t>
      </w:r>
      <w:r w:rsidR="001E6B77" w:rsidRPr="002326AC">
        <w:rPr>
          <w:lang w:val="sv-SE"/>
        </w:rPr>
        <w:t>. P</w:t>
      </w:r>
      <w:r w:rsidRPr="002326AC">
        <w:rPr>
          <w:lang w:val="sv-SE"/>
        </w:rPr>
        <w:t>atienter som</w:t>
      </w:r>
      <w:r w:rsidR="001E6B77" w:rsidRPr="002326AC">
        <w:rPr>
          <w:lang w:val="sv-SE"/>
        </w:rPr>
        <w:t xml:space="preserve"> fick </w:t>
      </w:r>
      <w:r w:rsidR="00074BF6" w:rsidRPr="002326AC">
        <w:rPr>
          <w:lang w:val="sv-SE"/>
        </w:rPr>
        <w:t>primär</w:t>
      </w:r>
      <w:r w:rsidR="001E6B77" w:rsidRPr="002326AC">
        <w:rPr>
          <w:lang w:val="sv-SE"/>
        </w:rPr>
        <w:t>behandling</w:t>
      </w:r>
      <w:r w:rsidRPr="002326AC">
        <w:rPr>
          <w:lang w:val="sv-SE"/>
        </w:rPr>
        <w:t xml:space="preserve"> med bevacizumab </w:t>
      </w:r>
      <w:r w:rsidR="001E6B77" w:rsidRPr="002326AC">
        <w:rPr>
          <w:lang w:val="sv-SE"/>
        </w:rPr>
        <w:t>i dosen</w:t>
      </w:r>
      <w:r w:rsidRPr="002326AC">
        <w:rPr>
          <w:lang w:val="sv-SE"/>
        </w:rPr>
        <w:t xml:space="preserve"> 15</w:t>
      </w:r>
      <w:r w:rsidR="00AB325D" w:rsidRPr="002326AC">
        <w:rPr>
          <w:lang w:val="sv-SE"/>
        </w:rPr>
        <w:t> mg</w:t>
      </w:r>
      <w:r w:rsidRPr="002326AC">
        <w:rPr>
          <w:lang w:val="sv-SE"/>
        </w:rPr>
        <w:t xml:space="preserve">/kg </w:t>
      </w:r>
      <w:r w:rsidR="004F4EAF" w:rsidRPr="002326AC">
        <w:rPr>
          <w:lang w:val="sv-SE"/>
        </w:rPr>
        <w:t xml:space="preserve">var tredje vecka </w:t>
      </w:r>
      <w:r w:rsidRPr="002326AC">
        <w:rPr>
          <w:lang w:val="sv-SE"/>
        </w:rPr>
        <w:t>i kombinat</w:t>
      </w:r>
      <w:r w:rsidR="000500C0" w:rsidRPr="002326AC">
        <w:rPr>
          <w:lang w:val="sv-SE"/>
        </w:rPr>
        <w:t>ion med kemoterapi och fortsatt</w:t>
      </w:r>
      <w:r w:rsidRPr="002326AC">
        <w:rPr>
          <w:lang w:val="sv-SE"/>
        </w:rPr>
        <w:t xml:space="preserve"> </w:t>
      </w:r>
      <w:r w:rsidR="001E6B77" w:rsidRPr="002326AC">
        <w:rPr>
          <w:lang w:val="sv-SE"/>
        </w:rPr>
        <w:t>behandling med</w:t>
      </w:r>
      <w:r w:rsidRPr="002326AC">
        <w:rPr>
          <w:lang w:val="sv-SE"/>
        </w:rPr>
        <w:t xml:space="preserve"> bevacizumab</w:t>
      </w:r>
      <w:r w:rsidR="004F4EAF" w:rsidRPr="002326AC">
        <w:rPr>
          <w:lang w:val="sv-SE"/>
        </w:rPr>
        <w:t xml:space="preserve"> </w:t>
      </w:r>
      <w:r w:rsidR="001E6B77" w:rsidRPr="002326AC">
        <w:rPr>
          <w:lang w:val="sv-SE"/>
        </w:rPr>
        <w:t xml:space="preserve">i monoterapi </w:t>
      </w:r>
      <w:r w:rsidR="004F4EAF" w:rsidRPr="002326AC">
        <w:rPr>
          <w:lang w:val="sv-SE"/>
        </w:rPr>
        <w:t>(</w:t>
      </w:r>
      <w:r w:rsidR="004F4EAF" w:rsidRPr="002326AC">
        <w:rPr>
          <w:rFonts w:eastAsia="PMingLiU"/>
          <w:lang w:val="sv-SE" w:eastAsia="zh-CN"/>
        </w:rPr>
        <w:t>CPB15+)</w:t>
      </w:r>
      <w:r w:rsidRPr="002326AC">
        <w:rPr>
          <w:lang w:val="sv-SE"/>
        </w:rPr>
        <w:t xml:space="preserve">, </w:t>
      </w:r>
      <w:r w:rsidR="001E6B77" w:rsidRPr="002326AC">
        <w:rPr>
          <w:lang w:val="sv-SE"/>
        </w:rPr>
        <w:t xml:space="preserve">hade </w:t>
      </w:r>
      <w:r w:rsidRPr="002326AC">
        <w:rPr>
          <w:lang w:val="sv-SE"/>
        </w:rPr>
        <w:t>en kliniskt betydelsefull och statistiskt signifikant förbättring i progressionsfri överlevnad</w:t>
      </w:r>
      <w:r w:rsidR="001E6B77" w:rsidRPr="002326AC">
        <w:rPr>
          <w:lang w:val="sv-SE"/>
        </w:rPr>
        <w:t>, jämfört med patienter som enbart behandlades med kemoterapi (karboplatin och paklitaxel)</w:t>
      </w:r>
      <w:r w:rsidRPr="002326AC">
        <w:rPr>
          <w:lang w:val="sv-SE"/>
        </w:rPr>
        <w:t xml:space="preserve">. </w:t>
      </w:r>
    </w:p>
    <w:p w14:paraId="143F54DE" w14:textId="77777777" w:rsidR="003F5942" w:rsidRPr="002326AC" w:rsidRDefault="003F5942" w:rsidP="003F5942">
      <w:pPr>
        <w:rPr>
          <w:lang w:val="sv-SE"/>
        </w:rPr>
      </w:pPr>
    </w:p>
    <w:p w14:paraId="5CA771DC" w14:textId="77777777" w:rsidR="003F5942" w:rsidRPr="002326AC" w:rsidRDefault="003F5942" w:rsidP="003F5942">
      <w:pPr>
        <w:rPr>
          <w:lang w:val="sv-SE"/>
        </w:rPr>
      </w:pPr>
      <w:r w:rsidRPr="002326AC">
        <w:rPr>
          <w:lang w:val="sv-SE"/>
        </w:rPr>
        <w:t>Hos patienter som enbart fick bevacizumab i kombination med kemoterapi och inte fortsatt</w:t>
      </w:r>
      <w:r w:rsidR="001E6B77" w:rsidRPr="002326AC">
        <w:rPr>
          <w:lang w:val="sv-SE"/>
        </w:rPr>
        <w:t xml:space="preserve"> </w:t>
      </w:r>
      <w:r w:rsidRPr="002326AC">
        <w:rPr>
          <w:lang w:val="sv-SE"/>
        </w:rPr>
        <w:t xml:space="preserve">bevacizumab </w:t>
      </w:r>
      <w:r w:rsidR="001E6B77" w:rsidRPr="002326AC">
        <w:rPr>
          <w:lang w:val="sv-SE"/>
        </w:rPr>
        <w:t xml:space="preserve">i </w:t>
      </w:r>
      <w:r w:rsidRPr="002326AC">
        <w:rPr>
          <w:lang w:val="sv-SE"/>
        </w:rPr>
        <w:t>monoterapi (CPB15) observerades ingen klinisk betydelsefull fördel i progressionsfri överlevnad.</w:t>
      </w:r>
    </w:p>
    <w:p w14:paraId="1EC7DB04" w14:textId="77777777" w:rsidR="003F5942" w:rsidRPr="002326AC" w:rsidRDefault="003F5942" w:rsidP="003F5942">
      <w:pPr>
        <w:rPr>
          <w:lang w:val="sv-SE"/>
        </w:rPr>
      </w:pPr>
    </w:p>
    <w:p w14:paraId="7429F6FA" w14:textId="77777777" w:rsidR="003F5942" w:rsidRPr="002326AC" w:rsidRDefault="003F5942" w:rsidP="003F5942">
      <w:pPr>
        <w:rPr>
          <w:lang w:val="sv-SE"/>
        </w:rPr>
      </w:pPr>
      <w:r w:rsidRPr="002326AC">
        <w:rPr>
          <w:lang w:val="sv-SE"/>
        </w:rPr>
        <w:t>Studiens resultat s</w:t>
      </w:r>
      <w:r w:rsidR="004F4EAF" w:rsidRPr="002326AC">
        <w:rPr>
          <w:lang w:val="sv-SE"/>
        </w:rPr>
        <w:t>ammanfattas</w:t>
      </w:r>
      <w:r w:rsidRPr="002326AC">
        <w:rPr>
          <w:lang w:val="sv-SE"/>
        </w:rPr>
        <w:t xml:space="preserve"> i tabell </w:t>
      </w:r>
      <w:r w:rsidR="00580D33" w:rsidRPr="002326AC">
        <w:rPr>
          <w:lang w:val="sv-SE"/>
        </w:rPr>
        <w:t>1</w:t>
      </w:r>
      <w:r w:rsidR="00580D33">
        <w:rPr>
          <w:lang w:val="sv-SE"/>
        </w:rPr>
        <w:t>6</w:t>
      </w:r>
      <w:r w:rsidRPr="002326AC">
        <w:rPr>
          <w:lang w:val="sv-SE"/>
        </w:rPr>
        <w:t xml:space="preserve">. </w:t>
      </w:r>
    </w:p>
    <w:p w14:paraId="08F4BC73" w14:textId="77777777" w:rsidR="001424C5" w:rsidRPr="002326AC" w:rsidRDefault="001424C5" w:rsidP="003F5942">
      <w:pPr>
        <w:rPr>
          <w:b/>
          <w:lang w:val="sv-SE"/>
        </w:rPr>
      </w:pPr>
    </w:p>
    <w:p w14:paraId="2FEE4359" w14:textId="77777777" w:rsidR="003F5942" w:rsidRPr="002326AC" w:rsidRDefault="003F5942" w:rsidP="003F5942">
      <w:pPr>
        <w:rPr>
          <w:b/>
          <w:lang w:val="sv-SE"/>
        </w:rPr>
      </w:pPr>
      <w:r w:rsidRPr="002326AC">
        <w:rPr>
          <w:b/>
          <w:lang w:val="sv-SE"/>
        </w:rPr>
        <w:t xml:space="preserve">Tabell </w:t>
      </w:r>
      <w:r w:rsidR="00580D33" w:rsidRPr="002326AC">
        <w:rPr>
          <w:b/>
          <w:lang w:val="sv-SE"/>
        </w:rPr>
        <w:t>1</w:t>
      </w:r>
      <w:r w:rsidR="00580D33">
        <w:rPr>
          <w:b/>
          <w:lang w:val="sv-SE"/>
        </w:rPr>
        <w:t>6</w:t>
      </w:r>
      <w:r w:rsidRPr="002326AC">
        <w:rPr>
          <w:b/>
          <w:lang w:val="sv-SE"/>
        </w:rPr>
        <w:tab/>
        <w:t>Effektresultat från studie GOG-0218</w:t>
      </w:r>
    </w:p>
    <w:p w14:paraId="629A7051" w14:textId="77777777" w:rsidR="003F5942" w:rsidRPr="008855F5" w:rsidRDefault="003F5942" w:rsidP="003F5942">
      <w:pPr>
        <w:rPr>
          <w:lang w:val="sv-S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845"/>
        <w:gridCol w:w="2272"/>
        <w:gridCol w:w="1870"/>
      </w:tblGrid>
      <w:tr w:rsidR="003F5942" w:rsidRPr="008855F5" w14:paraId="2AE401C5" w14:textId="77777777" w:rsidTr="00CE71A4">
        <w:trPr>
          <w:trHeight w:val="300"/>
        </w:trPr>
        <w:tc>
          <w:tcPr>
            <w:tcW w:w="9072" w:type="dxa"/>
            <w:gridSpan w:val="4"/>
            <w:noWrap/>
            <w:vAlign w:val="bottom"/>
          </w:tcPr>
          <w:p w14:paraId="59D3BC19" w14:textId="77777777" w:rsidR="003F5942" w:rsidRPr="00CE71A4" w:rsidRDefault="003F5942">
            <w:pPr>
              <w:rPr>
                <w:rFonts w:eastAsia="Calibri"/>
                <w:sz w:val="20"/>
                <w:vertAlign w:val="superscript"/>
                <w:lang w:eastAsia="en-US"/>
              </w:rPr>
            </w:pPr>
            <w:proofErr w:type="spellStart"/>
            <w:r w:rsidRPr="00CE71A4">
              <w:rPr>
                <w:rFonts w:eastAsia="Calibri"/>
                <w:sz w:val="20"/>
                <w:lang w:eastAsia="en-US"/>
              </w:rPr>
              <w:t>Progressionsfri</w:t>
            </w:r>
            <w:proofErr w:type="spellEnd"/>
            <w:r w:rsidRPr="00CE71A4">
              <w:rPr>
                <w:rFonts w:eastAsia="Calibri"/>
                <w:sz w:val="20"/>
                <w:lang w:eastAsia="en-US"/>
              </w:rPr>
              <w:t xml:space="preserve"> </w:t>
            </w:r>
            <w:proofErr w:type="spellStart"/>
            <w:r w:rsidRPr="00CE71A4">
              <w:rPr>
                <w:rFonts w:eastAsia="Calibri"/>
                <w:sz w:val="20"/>
                <w:lang w:eastAsia="en-US"/>
              </w:rPr>
              <w:t>överlevnad</w:t>
            </w:r>
            <w:proofErr w:type="spellEnd"/>
            <w:r w:rsidRPr="00CE71A4">
              <w:rPr>
                <w:rFonts w:eastAsia="Calibri"/>
                <w:sz w:val="20"/>
                <w:lang w:eastAsia="en-US"/>
              </w:rPr>
              <w:t xml:space="preserve"> </w:t>
            </w:r>
            <w:r w:rsidRPr="00CE71A4">
              <w:rPr>
                <w:rFonts w:eastAsia="Calibri"/>
                <w:sz w:val="20"/>
                <w:vertAlign w:val="superscript"/>
                <w:lang w:eastAsia="en-US"/>
              </w:rPr>
              <w:t>1</w:t>
            </w:r>
          </w:p>
        </w:tc>
      </w:tr>
      <w:tr w:rsidR="003F5942" w:rsidRPr="002326AC" w14:paraId="08E83A50" w14:textId="77777777" w:rsidTr="00CE71A4">
        <w:trPr>
          <w:trHeight w:val="1407"/>
        </w:trPr>
        <w:tc>
          <w:tcPr>
            <w:tcW w:w="3085" w:type="dxa"/>
          </w:tcPr>
          <w:p w14:paraId="0824B19F" w14:textId="77777777" w:rsidR="003F5942" w:rsidRPr="008855F5" w:rsidRDefault="003F5942">
            <w:pPr>
              <w:rPr>
                <w:rFonts w:eastAsia="Calibri"/>
                <w:sz w:val="20"/>
                <w:lang w:val="sv-SE" w:eastAsia="en-US"/>
              </w:rPr>
            </w:pPr>
          </w:p>
          <w:p w14:paraId="02BEC615" w14:textId="77777777" w:rsidR="003F5942" w:rsidRPr="008855F5" w:rsidRDefault="003F5942">
            <w:pPr>
              <w:rPr>
                <w:rFonts w:eastAsia="Calibri"/>
                <w:sz w:val="20"/>
                <w:lang w:val="sv-SE" w:eastAsia="en-US"/>
              </w:rPr>
            </w:pPr>
          </w:p>
          <w:p w14:paraId="6BC1B246" w14:textId="77777777" w:rsidR="003F5942" w:rsidRPr="00CE71A4" w:rsidRDefault="003F5942">
            <w:pPr>
              <w:rPr>
                <w:rFonts w:eastAsia="Calibri"/>
                <w:sz w:val="20"/>
                <w:lang w:val="sv-SE" w:eastAsia="en-US"/>
              </w:rPr>
            </w:pPr>
            <w:r w:rsidRPr="00CE71A4">
              <w:rPr>
                <w:rFonts w:eastAsia="Calibri"/>
                <w:sz w:val="20"/>
                <w:lang w:val="sv-SE" w:eastAsia="en-US"/>
              </w:rPr>
              <w:t>Median PFS (månader)</w:t>
            </w:r>
          </w:p>
          <w:p w14:paraId="00E10C71" w14:textId="77777777" w:rsidR="003F5942" w:rsidRPr="008855F5" w:rsidRDefault="001424C5">
            <w:pPr>
              <w:rPr>
                <w:rFonts w:eastAsia="Calibri"/>
                <w:sz w:val="20"/>
                <w:vertAlign w:val="superscript"/>
                <w:lang w:val="sv-SE" w:eastAsia="en-US"/>
              </w:rPr>
            </w:pPr>
            <w:r w:rsidRPr="008855F5">
              <w:rPr>
                <w:rFonts w:eastAsia="Calibri"/>
                <w:sz w:val="20"/>
                <w:lang w:val="sv-SE" w:eastAsia="en-US"/>
              </w:rPr>
              <w:t>HR</w:t>
            </w:r>
            <w:r w:rsidR="003F5942" w:rsidRPr="008855F5">
              <w:rPr>
                <w:rFonts w:eastAsia="Calibri"/>
                <w:sz w:val="20"/>
                <w:lang w:val="sv-SE" w:eastAsia="en-US"/>
              </w:rPr>
              <w:t xml:space="preserve"> (95% </w:t>
            </w:r>
            <w:r w:rsidR="004F4EAF" w:rsidRPr="008855F5">
              <w:rPr>
                <w:rFonts w:eastAsia="Calibri"/>
                <w:sz w:val="20"/>
                <w:lang w:val="sv-SE" w:eastAsia="en-US"/>
              </w:rPr>
              <w:t>K</w:t>
            </w:r>
            <w:r w:rsidR="003F5942" w:rsidRPr="008855F5">
              <w:rPr>
                <w:rFonts w:eastAsia="Calibri"/>
                <w:sz w:val="20"/>
                <w:lang w:val="sv-SE" w:eastAsia="en-US"/>
              </w:rPr>
              <w:t>I)</w:t>
            </w:r>
            <w:r w:rsidR="003F5942" w:rsidRPr="008855F5">
              <w:rPr>
                <w:rFonts w:eastAsia="Calibri"/>
                <w:sz w:val="20"/>
                <w:vertAlign w:val="superscript"/>
                <w:lang w:val="sv-SE" w:eastAsia="en-US"/>
              </w:rPr>
              <w:t>2</w:t>
            </w:r>
          </w:p>
          <w:p w14:paraId="54A6E98C" w14:textId="77777777" w:rsidR="003F5942" w:rsidRPr="008855F5" w:rsidRDefault="003F5942">
            <w:pPr>
              <w:rPr>
                <w:rFonts w:eastAsia="Calibri"/>
                <w:sz w:val="20"/>
                <w:lang w:val="sv-SE" w:eastAsia="en-US"/>
              </w:rPr>
            </w:pPr>
          </w:p>
          <w:p w14:paraId="225A76EE" w14:textId="77777777" w:rsidR="003F5942" w:rsidRPr="008855F5" w:rsidRDefault="003F5942">
            <w:pPr>
              <w:rPr>
                <w:rFonts w:eastAsia="Calibri"/>
                <w:sz w:val="20"/>
                <w:vertAlign w:val="superscript"/>
                <w:lang w:eastAsia="en-US"/>
              </w:rPr>
            </w:pPr>
            <w:r w:rsidRPr="008855F5">
              <w:rPr>
                <w:rFonts w:eastAsia="Calibri"/>
                <w:sz w:val="20"/>
                <w:lang w:eastAsia="en-US"/>
              </w:rPr>
              <w:t>p-värde</w:t>
            </w:r>
            <w:r w:rsidRPr="008855F5">
              <w:rPr>
                <w:rFonts w:eastAsia="Calibri"/>
                <w:sz w:val="20"/>
                <w:vertAlign w:val="superscript"/>
                <w:lang w:eastAsia="en-US"/>
              </w:rPr>
              <w:t>3, 4</w:t>
            </w:r>
          </w:p>
        </w:tc>
        <w:tc>
          <w:tcPr>
            <w:tcW w:w="1845" w:type="dxa"/>
            <w:noWrap/>
          </w:tcPr>
          <w:p w14:paraId="039149F4" w14:textId="7F7E6E92" w:rsidR="003F5942" w:rsidRPr="002326AC" w:rsidRDefault="003F5942">
            <w:pPr>
              <w:jc w:val="center"/>
              <w:rPr>
                <w:rFonts w:eastAsia="Calibri"/>
                <w:sz w:val="20"/>
                <w:lang w:eastAsia="en-US"/>
              </w:rPr>
            </w:pPr>
            <w:r w:rsidRPr="002326AC">
              <w:rPr>
                <w:rFonts w:eastAsia="Calibri"/>
                <w:sz w:val="20"/>
                <w:lang w:eastAsia="en-US"/>
              </w:rPr>
              <w:t>CPP</w:t>
            </w:r>
            <w:r w:rsidRPr="002326AC">
              <w:rPr>
                <w:rFonts w:eastAsia="Calibri"/>
                <w:sz w:val="20"/>
                <w:lang w:eastAsia="en-US"/>
              </w:rPr>
              <w:b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625)</w:t>
            </w:r>
          </w:p>
          <w:p w14:paraId="77CEBFAC" w14:textId="77777777" w:rsidR="003F5942" w:rsidRPr="002326AC" w:rsidRDefault="003F5942">
            <w:pPr>
              <w:jc w:val="center"/>
              <w:rPr>
                <w:rFonts w:eastAsia="Calibri"/>
                <w:sz w:val="20"/>
                <w:lang w:eastAsia="en-US"/>
              </w:rPr>
            </w:pPr>
            <w:r w:rsidRPr="002326AC">
              <w:rPr>
                <w:rFonts w:eastAsia="Calibri"/>
                <w:sz w:val="20"/>
                <w:lang w:eastAsia="en-US"/>
              </w:rPr>
              <w:t>10,6</w:t>
            </w:r>
          </w:p>
        </w:tc>
        <w:tc>
          <w:tcPr>
            <w:tcW w:w="2272" w:type="dxa"/>
            <w:noWrap/>
          </w:tcPr>
          <w:p w14:paraId="519C25DD" w14:textId="157B6F51" w:rsidR="003F5942" w:rsidRPr="002326AC" w:rsidRDefault="003F5942">
            <w:pPr>
              <w:jc w:val="center"/>
              <w:rPr>
                <w:rFonts w:eastAsia="Calibri"/>
                <w:sz w:val="20"/>
                <w:lang w:eastAsia="en-US"/>
              </w:rPr>
            </w:pPr>
            <w:r w:rsidRPr="002326AC">
              <w:rPr>
                <w:rFonts w:eastAsia="Calibri"/>
                <w:sz w:val="20"/>
                <w:lang w:eastAsia="en-US"/>
              </w:rPr>
              <w:t xml:space="preserve">CPB15 </w:t>
            </w:r>
            <w:r w:rsidRPr="002326AC">
              <w:rPr>
                <w:rFonts w:eastAsia="Calibri"/>
                <w:sz w:val="20"/>
                <w:lang w:eastAsia="en-US"/>
              </w:rPr>
              <w:b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625)</w:t>
            </w:r>
          </w:p>
          <w:p w14:paraId="6E657D34" w14:textId="77777777" w:rsidR="003F5942" w:rsidRPr="002326AC" w:rsidRDefault="003F5942">
            <w:pPr>
              <w:jc w:val="center"/>
              <w:rPr>
                <w:rFonts w:eastAsia="Calibri"/>
                <w:sz w:val="20"/>
                <w:lang w:eastAsia="en-US"/>
              </w:rPr>
            </w:pPr>
            <w:r w:rsidRPr="002326AC">
              <w:rPr>
                <w:rFonts w:eastAsia="Calibri"/>
                <w:sz w:val="20"/>
                <w:lang w:eastAsia="en-US"/>
              </w:rPr>
              <w:t>11,6</w:t>
            </w:r>
          </w:p>
          <w:p w14:paraId="46811FA3" w14:textId="77777777" w:rsidR="003F5942" w:rsidRPr="002326AC" w:rsidRDefault="003F5942">
            <w:pPr>
              <w:jc w:val="center"/>
              <w:rPr>
                <w:rFonts w:eastAsia="Calibri"/>
                <w:sz w:val="20"/>
                <w:lang w:eastAsia="en-US"/>
              </w:rPr>
            </w:pPr>
            <w:r w:rsidRPr="002326AC">
              <w:rPr>
                <w:rFonts w:eastAsia="Calibri"/>
                <w:sz w:val="20"/>
                <w:lang w:eastAsia="en-US"/>
              </w:rPr>
              <w:t>0,89</w:t>
            </w:r>
            <w:r w:rsidRPr="002326AC">
              <w:rPr>
                <w:rFonts w:eastAsia="Calibri"/>
                <w:sz w:val="20"/>
                <w:lang w:eastAsia="en-US"/>
              </w:rPr>
              <w:br/>
              <w:t>(0,78, 1,02)</w:t>
            </w:r>
          </w:p>
          <w:p w14:paraId="62A791D8" w14:textId="77777777" w:rsidR="003F5942" w:rsidRPr="002326AC" w:rsidRDefault="003F5942">
            <w:pPr>
              <w:jc w:val="center"/>
              <w:rPr>
                <w:rFonts w:eastAsia="Calibri"/>
                <w:sz w:val="20"/>
                <w:lang w:eastAsia="en-US"/>
              </w:rPr>
            </w:pPr>
            <w:r w:rsidRPr="002326AC">
              <w:rPr>
                <w:rFonts w:eastAsia="Calibri"/>
                <w:sz w:val="20"/>
                <w:lang w:eastAsia="en-US"/>
              </w:rPr>
              <w:t>0,0437</w:t>
            </w:r>
          </w:p>
        </w:tc>
        <w:tc>
          <w:tcPr>
            <w:tcW w:w="1870" w:type="dxa"/>
            <w:noWrap/>
          </w:tcPr>
          <w:p w14:paraId="5192FF4F" w14:textId="15C0D4CF" w:rsidR="003F5942" w:rsidRPr="002326AC" w:rsidRDefault="003F5942">
            <w:pPr>
              <w:jc w:val="center"/>
              <w:rPr>
                <w:rFonts w:eastAsia="Calibri"/>
                <w:sz w:val="20"/>
                <w:lang w:eastAsia="en-US"/>
              </w:rPr>
            </w:pPr>
            <w:r w:rsidRPr="002326AC">
              <w:rPr>
                <w:rFonts w:eastAsia="Calibri"/>
                <w:sz w:val="20"/>
                <w:lang w:eastAsia="en-US"/>
              </w:rPr>
              <w:t xml:space="preserve">CPB15+ </w:t>
            </w:r>
            <w:r w:rsidRPr="002326AC">
              <w:rPr>
                <w:rFonts w:eastAsia="Calibri"/>
                <w:sz w:val="20"/>
                <w:lang w:eastAsia="en-US"/>
              </w:rPr>
              <w:b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623)</w:t>
            </w:r>
          </w:p>
          <w:p w14:paraId="0F594C80" w14:textId="77777777" w:rsidR="003F5942" w:rsidRPr="002326AC" w:rsidRDefault="003F5942">
            <w:pPr>
              <w:jc w:val="center"/>
              <w:rPr>
                <w:rFonts w:eastAsia="Calibri"/>
                <w:sz w:val="20"/>
                <w:lang w:eastAsia="en-US"/>
              </w:rPr>
            </w:pPr>
            <w:r w:rsidRPr="002326AC">
              <w:rPr>
                <w:rFonts w:eastAsia="Calibri"/>
                <w:sz w:val="20"/>
                <w:lang w:eastAsia="en-US"/>
              </w:rPr>
              <w:t>14,7</w:t>
            </w:r>
          </w:p>
          <w:p w14:paraId="6FD872F5" w14:textId="77777777" w:rsidR="003F5942" w:rsidRPr="002326AC" w:rsidRDefault="003F5942">
            <w:pPr>
              <w:jc w:val="center"/>
              <w:rPr>
                <w:rFonts w:eastAsia="Calibri"/>
                <w:sz w:val="20"/>
                <w:lang w:eastAsia="en-US"/>
              </w:rPr>
            </w:pPr>
            <w:r w:rsidRPr="002326AC">
              <w:rPr>
                <w:rFonts w:eastAsia="Calibri"/>
                <w:sz w:val="20"/>
                <w:lang w:eastAsia="en-US"/>
              </w:rPr>
              <w:t>0,70</w:t>
            </w:r>
            <w:r w:rsidRPr="002326AC">
              <w:rPr>
                <w:rFonts w:eastAsia="Calibri"/>
                <w:sz w:val="20"/>
                <w:lang w:eastAsia="en-US"/>
              </w:rPr>
              <w:br/>
              <w:t>(0,61, 0,81)</w:t>
            </w:r>
          </w:p>
          <w:p w14:paraId="5DBF2480" w14:textId="42C6CD65" w:rsidR="003F5942" w:rsidRPr="002326AC" w:rsidRDefault="003F5942">
            <w:pPr>
              <w:jc w:val="center"/>
              <w:rPr>
                <w:rFonts w:eastAsia="Calibri"/>
                <w:sz w:val="20"/>
                <w:lang w:eastAsia="en-US"/>
              </w:rPr>
            </w:pPr>
            <w:r w:rsidRPr="002326AC">
              <w:rPr>
                <w:rFonts w:eastAsia="Calibri"/>
                <w:sz w:val="20"/>
                <w:lang w:eastAsia="en-US"/>
              </w:rPr>
              <w:t>&lt;</w:t>
            </w:r>
            <w:r w:rsidR="00661694">
              <w:rPr>
                <w:rFonts w:eastAsia="Calibri"/>
                <w:sz w:val="20"/>
                <w:lang w:eastAsia="en-US"/>
              </w:rPr>
              <w:t xml:space="preserve"> </w:t>
            </w:r>
            <w:r w:rsidRPr="002326AC">
              <w:rPr>
                <w:rFonts w:eastAsia="Calibri"/>
                <w:sz w:val="20"/>
                <w:lang w:eastAsia="en-US"/>
              </w:rPr>
              <w:t>0,0001</w:t>
            </w:r>
          </w:p>
        </w:tc>
      </w:tr>
      <w:tr w:rsidR="003F5942" w:rsidRPr="002326AC" w14:paraId="56ED7C72" w14:textId="77777777" w:rsidTr="00CE71A4">
        <w:trPr>
          <w:trHeight w:val="300"/>
        </w:trPr>
        <w:tc>
          <w:tcPr>
            <w:tcW w:w="9072" w:type="dxa"/>
            <w:gridSpan w:val="4"/>
            <w:noWrap/>
            <w:vAlign w:val="bottom"/>
          </w:tcPr>
          <w:p w14:paraId="5011D38C" w14:textId="77777777" w:rsidR="003F5942" w:rsidRPr="00CE71A4" w:rsidRDefault="003F5942">
            <w:pPr>
              <w:rPr>
                <w:rFonts w:eastAsia="Calibri"/>
                <w:sz w:val="20"/>
                <w:vertAlign w:val="superscript"/>
                <w:lang w:eastAsia="en-US"/>
              </w:rPr>
            </w:pPr>
            <w:proofErr w:type="spellStart"/>
            <w:r w:rsidRPr="00CE71A4">
              <w:rPr>
                <w:rFonts w:eastAsia="Calibri"/>
                <w:sz w:val="20"/>
                <w:lang w:eastAsia="en-US"/>
              </w:rPr>
              <w:t>Objektiv</w:t>
            </w:r>
            <w:proofErr w:type="spellEnd"/>
            <w:r w:rsidRPr="00CE71A4">
              <w:rPr>
                <w:rFonts w:eastAsia="Calibri"/>
                <w:sz w:val="20"/>
                <w:lang w:eastAsia="en-US"/>
              </w:rPr>
              <w:t xml:space="preserve"> </w:t>
            </w:r>
            <w:proofErr w:type="spellStart"/>
            <w:r w:rsidRPr="00CE71A4">
              <w:rPr>
                <w:rFonts w:eastAsia="Calibri"/>
                <w:sz w:val="20"/>
                <w:lang w:eastAsia="en-US"/>
              </w:rPr>
              <w:t>responsfrekvens</w:t>
            </w:r>
            <w:proofErr w:type="spellEnd"/>
            <w:r w:rsidRPr="00CE71A4">
              <w:rPr>
                <w:rFonts w:eastAsia="Calibri"/>
                <w:sz w:val="20"/>
                <w:lang w:eastAsia="en-US"/>
              </w:rPr>
              <w:t xml:space="preserve"> </w:t>
            </w:r>
            <w:r w:rsidRPr="00CE71A4">
              <w:rPr>
                <w:rFonts w:eastAsia="Calibri"/>
                <w:sz w:val="20"/>
                <w:vertAlign w:val="superscript"/>
                <w:lang w:eastAsia="en-US"/>
              </w:rPr>
              <w:t>5</w:t>
            </w:r>
          </w:p>
        </w:tc>
      </w:tr>
      <w:tr w:rsidR="003F5942" w:rsidRPr="002326AC" w14:paraId="6E71D92D" w14:textId="77777777" w:rsidTr="00CE71A4">
        <w:trPr>
          <w:trHeight w:val="908"/>
        </w:trPr>
        <w:tc>
          <w:tcPr>
            <w:tcW w:w="3085" w:type="dxa"/>
            <w:noWrap/>
          </w:tcPr>
          <w:p w14:paraId="6FCC1267" w14:textId="77777777" w:rsidR="003F5942" w:rsidRPr="002326AC" w:rsidRDefault="003F5942">
            <w:pPr>
              <w:rPr>
                <w:rFonts w:eastAsia="Calibri"/>
                <w:sz w:val="20"/>
                <w:lang w:val="sv-SE" w:eastAsia="en-US"/>
              </w:rPr>
            </w:pPr>
          </w:p>
          <w:p w14:paraId="02EAF654" w14:textId="77777777" w:rsidR="003F5942" w:rsidRPr="002326AC" w:rsidRDefault="003F5942">
            <w:pPr>
              <w:rPr>
                <w:rFonts w:eastAsia="Calibri"/>
                <w:sz w:val="20"/>
                <w:lang w:val="sv-SE" w:eastAsia="en-US"/>
              </w:rPr>
            </w:pPr>
          </w:p>
          <w:p w14:paraId="0AF8A034" w14:textId="77777777" w:rsidR="003F5942" w:rsidRPr="002326AC" w:rsidRDefault="003F5942">
            <w:pPr>
              <w:rPr>
                <w:rFonts w:eastAsia="Calibri"/>
                <w:sz w:val="20"/>
                <w:lang w:val="sv-SE" w:eastAsia="en-US"/>
              </w:rPr>
            </w:pPr>
            <w:r w:rsidRPr="002326AC">
              <w:rPr>
                <w:rFonts w:eastAsia="Calibri"/>
                <w:sz w:val="20"/>
                <w:lang w:val="sv-SE" w:eastAsia="en-US"/>
              </w:rPr>
              <w:t>% patienter med objektiv respons</w:t>
            </w:r>
          </w:p>
          <w:p w14:paraId="7F269A65" w14:textId="77777777" w:rsidR="003F5942" w:rsidRPr="002326AC" w:rsidRDefault="003F5942">
            <w:pPr>
              <w:rPr>
                <w:rFonts w:eastAsia="Calibri"/>
                <w:sz w:val="20"/>
                <w:lang w:val="sv-SE" w:eastAsia="en-US"/>
              </w:rPr>
            </w:pPr>
            <w:r w:rsidRPr="002326AC">
              <w:rPr>
                <w:rFonts w:eastAsia="Calibri"/>
                <w:sz w:val="20"/>
                <w:lang w:val="sv-SE" w:eastAsia="en-US"/>
              </w:rPr>
              <w:t>p-värde</w:t>
            </w:r>
          </w:p>
        </w:tc>
        <w:tc>
          <w:tcPr>
            <w:tcW w:w="1845" w:type="dxa"/>
          </w:tcPr>
          <w:p w14:paraId="06FE0BAC" w14:textId="77777777" w:rsidR="003F5942" w:rsidRPr="002326AC" w:rsidRDefault="003F5942">
            <w:pPr>
              <w:jc w:val="center"/>
              <w:rPr>
                <w:rFonts w:eastAsia="Calibri"/>
                <w:sz w:val="20"/>
                <w:lang w:eastAsia="en-US"/>
              </w:rPr>
            </w:pPr>
            <w:r w:rsidRPr="002326AC">
              <w:rPr>
                <w:rFonts w:eastAsia="Calibri"/>
                <w:sz w:val="20"/>
                <w:lang w:eastAsia="en-US"/>
              </w:rPr>
              <w:t xml:space="preserve">CPP </w:t>
            </w:r>
          </w:p>
          <w:p w14:paraId="5B127AE8" w14:textId="454DF6BC" w:rsidR="003F5942" w:rsidRPr="002326AC" w:rsidRDefault="003F5942">
            <w:pPr>
              <w:jc w:val="center"/>
              <w:rPr>
                <w:rFonts w:eastAsia="Calibri"/>
                <w:sz w:val="20"/>
                <w:lang w:eastAsia="en-US"/>
              </w:rPr>
            </w:pPr>
            <w:r w:rsidRPr="002326AC">
              <w:rPr>
                <w:rFonts w:eastAsia="Calibri"/>
                <w:sz w:val="20"/>
                <w:lang w:eastAsia="en-US"/>
              </w:rP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396)</w:t>
            </w:r>
          </w:p>
          <w:p w14:paraId="6F0203AD" w14:textId="77777777" w:rsidR="003F5942" w:rsidRPr="002326AC" w:rsidRDefault="003F5942">
            <w:pPr>
              <w:spacing w:before="20"/>
              <w:jc w:val="center"/>
              <w:rPr>
                <w:rFonts w:eastAsia="Calibri"/>
                <w:sz w:val="20"/>
                <w:lang w:eastAsia="en-US"/>
              </w:rPr>
            </w:pPr>
            <w:r w:rsidRPr="002326AC">
              <w:rPr>
                <w:rFonts w:eastAsia="Calibri"/>
                <w:sz w:val="20"/>
                <w:lang w:eastAsia="en-US"/>
              </w:rPr>
              <w:t>63,4</w:t>
            </w:r>
          </w:p>
        </w:tc>
        <w:tc>
          <w:tcPr>
            <w:tcW w:w="2272" w:type="dxa"/>
          </w:tcPr>
          <w:p w14:paraId="3B53E52E" w14:textId="77777777" w:rsidR="003F5942" w:rsidRPr="002326AC" w:rsidRDefault="003F5942">
            <w:pPr>
              <w:jc w:val="center"/>
              <w:rPr>
                <w:rFonts w:eastAsia="Calibri"/>
                <w:sz w:val="20"/>
                <w:lang w:eastAsia="en-US"/>
              </w:rPr>
            </w:pPr>
            <w:r w:rsidRPr="002326AC">
              <w:rPr>
                <w:rFonts w:eastAsia="Calibri"/>
                <w:sz w:val="20"/>
                <w:lang w:eastAsia="en-US"/>
              </w:rPr>
              <w:t xml:space="preserve">CPB15 </w:t>
            </w:r>
          </w:p>
          <w:p w14:paraId="1C8BEDC1" w14:textId="49EE7F85" w:rsidR="003F5942" w:rsidRPr="002326AC" w:rsidRDefault="003F5942">
            <w:pPr>
              <w:jc w:val="center"/>
              <w:rPr>
                <w:rFonts w:eastAsia="Calibri"/>
                <w:sz w:val="20"/>
                <w:lang w:eastAsia="en-US"/>
              </w:rPr>
            </w:pPr>
            <w:r w:rsidRPr="002326AC">
              <w:rPr>
                <w:rFonts w:eastAsia="Calibri"/>
                <w:sz w:val="20"/>
                <w:lang w:eastAsia="en-US"/>
              </w:rP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393)</w:t>
            </w:r>
          </w:p>
          <w:p w14:paraId="3F2CC900" w14:textId="77777777" w:rsidR="003F5942" w:rsidRPr="002326AC" w:rsidRDefault="003F5942" w:rsidP="005422A1">
            <w:pPr>
              <w:spacing w:before="20"/>
              <w:jc w:val="center"/>
              <w:rPr>
                <w:rFonts w:eastAsia="Calibri"/>
                <w:sz w:val="20"/>
                <w:lang w:eastAsia="en-US"/>
              </w:rPr>
            </w:pPr>
            <w:r w:rsidRPr="002326AC">
              <w:rPr>
                <w:rFonts w:eastAsia="Calibri"/>
                <w:sz w:val="20"/>
                <w:lang w:eastAsia="en-US"/>
              </w:rPr>
              <w:t>66,2</w:t>
            </w:r>
          </w:p>
          <w:p w14:paraId="3427CE35" w14:textId="77777777" w:rsidR="003F5942" w:rsidRPr="002326AC" w:rsidRDefault="003F5942">
            <w:pPr>
              <w:jc w:val="center"/>
              <w:rPr>
                <w:rFonts w:eastAsia="Calibri"/>
                <w:sz w:val="20"/>
                <w:lang w:eastAsia="en-US"/>
              </w:rPr>
            </w:pPr>
            <w:r w:rsidRPr="002326AC">
              <w:rPr>
                <w:rFonts w:eastAsia="Calibri"/>
                <w:sz w:val="20"/>
                <w:lang w:eastAsia="en-US"/>
              </w:rPr>
              <w:t>0,2341</w:t>
            </w:r>
          </w:p>
        </w:tc>
        <w:tc>
          <w:tcPr>
            <w:tcW w:w="1870" w:type="dxa"/>
          </w:tcPr>
          <w:p w14:paraId="761E8C7C" w14:textId="0346FEFF" w:rsidR="003F5942" w:rsidRPr="002326AC" w:rsidRDefault="003F5942">
            <w:pPr>
              <w:jc w:val="center"/>
              <w:rPr>
                <w:rFonts w:eastAsia="Calibri"/>
                <w:sz w:val="20"/>
                <w:lang w:eastAsia="en-US"/>
              </w:rPr>
            </w:pPr>
            <w:r w:rsidRPr="002326AC">
              <w:rPr>
                <w:rFonts w:eastAsia="Calibri"/>
                <w:sz w:val="20"/>
                <w:lang w:eastAsia="en-US"/>
              </w:rPr>
              <w:t>CPB15</w:t>
            </w:r>
            <w:r w:rsidR="00661694">
              <w:rPr>
                <w:rFonts w:eastAsia="Calibri"/>
                <w:sz w:val="20"/>
                <w:lang w:eastAsia="en-US"/>
              </w:rPr>
              <w:t xml:space="preserve"> </w:t>
            </w:r>
            <w:r w:rsidRPr="002326AC">
              <w:rPr>
                <w:rFonts w:eastAsia="Calibri"/>
                <w:sz w:val="20"/>
                <w:lang w:eastAsia="en-US"/>
              </w:rPr>
              <w:t xml:space="preserve">+ </w:t>
            </w:r>
            <w:r w:rsidRPr="002326AC">
              <w:rPr>
                <w:rFonts w:eastAsia="Calibri"/>
                <w:sz w:val="20"/>
                <w:lang w:eastAsia="en-US"/>
              </w:rPr>
              <w:b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403)</w:t>
            </w:r>
          </w:p>
          <w:p w14:paraId="0D006AF5" w14:textId="77777777" w:rsidR="003F5942" w:rsidRPr="002326AC" w:rsidRDefault="003F5942" w:rsidP="005422A1">
            <w:pPr>
              <w:spacing w:before="20"/>
              <w:jc w:val="center"/>
              <w:rPr>
                <w:rFonts w:eastAsia="Calibri"/>
                <w:sz w:val="20"/>
                <w:lang w:eastAsia="en-US"/>
              </w:rPr>
            </w:pPr>
            <w:r w:rsidRPr="002326AC">
              <w:rPr>
                <w:rFonts w:eastAsia="Calibri"/>
                <w:sz w:val="20"/>
                <w:lang w:eastAsia="en-US"/>
              </w:rPr>
              <w:t>66,0</w:t>
            </w:r>
          </w:p>
          <w:p w14:paraId="641400DC" w14:textId="77777777" w:rsidR="003F5942" w:rsidRPr="002326AC" w:rsidRDefault="003F5942">
            <w:pPr>
              <w:jc w:val="center"/>
              <w:rPr>
                <w:rFonts w:eastAsia="Calibri"/>
                <w:sz w:val="20"/>
                <w:lang w:eastAsia="en-US"/>
              </w:rPr>
            </w:pPr>
            <w:r w:rsidRPr="002326AC">
              <w:rPr>
                <w:rFonts w:eastAsia="Calibri"/>
                <w:sz w:val="20"/>
                <w:lang w:eastAsia="en-US"/>
              </w:rPr>
              <w:t>0,2041</w:t>
            </w:r>
          </w:p>
        </w:tc>
      </w:tr>
      <w:tr w:rsidR="003F5942" w:rsidRPr="002326AC" w14:paraId="09C7293C" w14:textId="77777777" w:rsidTr="00CE71A4">
        <w:trPr>
          <w:trHeight w:val="300"/>
        </w:trPr>
        <w:tc>
          <w:tcPr>
            <w:tcW w:w="9072" w:type="dxa"/>
            <w:gridSpan w:val="4"/>
            <w:noWrap/>
            <w:vAlign w:val="bottom"/>
          </w:tcPr>
          <w:p w14:paraId="20A58AB6" w14:textId="77777777" w:rsidR="003F5942" w:rsidRPr="00CE71A4" w:rsidRDefault="003F5942">
            <w:pPr>
              <w:rPr>
                <w:rFonts w:eastAsia="Calibri"/>
                <w:sz w:val="20"/>
                <w:vertAlign w:val="superscript"/>
                <w:lang w:eastAsia="en-US"/>
              </w:rPr>
            </w:pPr>
            <w:proofErr w:type="spellStart"/>
            <w:r w:rsidRPr="00CE71A4">
              <w:rPr>
                <w:rFonts w:eastAsia="Calibri"/>
                <w:sz w:val="20"/>
                <w:lang w:eastAsia="en-US"/>
              </w:rPr>
              <w:t>Överlevnad</w:t>
            </w:r>
            <w:proofErr w:type="spellEnd"/>
            <w:r w:rsidRPr="00CE71A4">
              <w:rPr>
                <w:rFonts w:eastAsia="Calibri"/>
                <w:sz w:val="20"/>
                <w:lang w:eastAsia="en-US"/>
              </w:rPr>
              <w:t xml:space="preserve">  </w:t>
            </w:r>
            <w:r w:rsidRPr="00CE71A4">
              <w:rPr>
                <w:rFonts w:eastAsia="Calibri"/>
                <w:sz w:val="20"/>
                <w:vertAlign w:val="superscript"/>
                <w:lang w:eastAsia="en-US"/>
              </w:rPr>
              <w:t>6</w:t>
            </w:r>
          </w:p>
        </w:tc>
      </w:tr>
      <w:tr w:rsidR="003F5942" w:rsidRPr="002326AC" w14:paraId="41D26C8F" w14:textId="77777777" w:rsidTr="00CE71A4">
        <w:trPr>
          <w:trHeight w:val="1210"/>
        </w:trPr>
        <w:tc>
          <w:tcPr>
            <w:tcW w:w="3085" w:type="dxa"/>
            <w:noWrap/>
          </w:tcPr>
          <w:p w14:paraId="3885905B" w14:textId="77777777" w:rsidR="003F5942" w:rsidRPr="002326AC" w:rsidRDefault="003F5942">
            <w:pPr>
              <w:rPr>
                <w:rFonts w:eastAsia="Calibri"/>
                <w:sz w:val="20"/>
                <w:lang w:val="sv-SE" w:eastAsia="en-US"/>
              </w:rPr>
            </w:pPr>
          </w:p>
          <w:p w14:paraId="76FFB751" w14:textId="77777777" w:rsidR="003F5942" w:rsidRPr="002326AC" w:rsidRDefault="003F5942">
            <w:pPr>
              <w:rPr>
                <w:rFonts w:eastAsia="Calibri"/>
                <w:sz w:val="20"/>
                <w:lang w:val="sv-SE" w:eastAsia="en-US"/>
              </w:rPr>
            </w:pPr>
          </w:p>
          <w:p w14:paraId="4B288A79" w14:textId="77777777" w:rsidR="003F5942" w:rsidRPr="002326AC" w:rsidRDefault="003F5942">
            <w:pPr>
              <w:rPr>
                <w:rFonts w:eastAsia="Calibri"/>
                <w:sz w:val="20"/>
                <w:lang w:val="sv-SE" w:eastAsia="en-US"/>
              </w:rPr>
            </w:pPr>
            <w:r w:rsidRPr="002326AC">
              <w:rPr>
                <w:rFonts w:eastAsia="Calibri"/>
                <w:sz w:val="20"/>
                <w:lang w:val="sv-SE" w:eastAsia="en-US"/>
              </w:rPr>
              <w:t>Median (månader)</w:t>
            </w:r>
          </w:p>
          <w:p w14:paraId="6D551B19" w14:textId="77777777" w:rsidR="003F5942" w:rsidRPr="002326AC" w:rsidRDefault="001424C5">
            <w:pPr>
              <w:rPr>
                <w:rFonts w:eastAsia="Calibri"/>
                <w:sz w:val="20"/>
                <w:vertAlign w:val="superscript"/>
                <w:lang w:val="sv-SE" w:eastAsia="en-US"/>
              </w:rPr>
            </w:pPr>
            <w:r w:rsidRPr="002326AC">
              <w:rPr>
                <w:rFonts w:eastAsia="Calibri"/>
                <w:sz w:val="20"/>
                <w:lang w:val="sv-SE" w:eastAsia="en-US"/>
              </w:rPr>
              <w:t>HR</w:t>
            </w:r>
            <w:r w:rsidR="003F5942" w:rsidRPr="002326AC">
              <w:rPr>
                <w:rFonts w:eastAsia="Calibri"/>
                <w:sz w:val="20"/>
                <w:lang w:val="sv-SE" w:eastAsia="en-US"/>
              </w:rPr>
              <w:t xml:space="preserve"> (95% </w:t>
            </w:r>
            <w:r w:rsidR="004F4EAF" w:rsidRPr="002326AC">
              <w:rPr>
                <w:rFonts w:eastAsia="Calibri"/>
                <w:sz w:val="20"/>
                <w:lang w:val="sv-SE" w:eastAsia="en-US"/>
              </w:rPr>
              <w:t>K</w:t>
            </w:r>
            <w:r w:rsidR="003F5942" w:rsidRPr="002326AC">
              <w:rPr>
                <w:rFonts w:eastAsia="Calibri"/>
                <w:sz w:val="20"/>
                <w:lang w:val="sv-SE" w:eastAsia="en-US"/>
              </w:rPr>
              <w:t>I)</w:t>
            </w:r>
            <w:r w:rsidR="003F5942" w:rsidRPr="002326AC">
              <w:rPr>
                <w:rFonts w:eastAsia="Calibri"/>
                <w:sz w:val="20"/>
                <w:vertAlign w:val="superscript"/>
                <w:lang w:val="sv-SE" w:eastAsia="en-US"/>
              </w:rPr>
              <w:t>2</w:t>
            </w:r>
          </w:p>
          <w:p w14:paraId="74FD716F" w14:textId="77777777" w:rsidR="003F5942" w:rsidRPr="002326AC" w:rsidRDefault="003F5942">
            <w:pPr>
              <w:rPr>
                <w:rFonts w:eastAsia="Calibri"/>
                <w:sz w:val="20"/>
                <w:lang w:val="sv-SE" w:eastAsia="en-US"/>
              </w:rPr>
            </w:pPr>
            <w:r w:rsidRPr="002326AC">
              <w:rPr>
                <w:rFonts w:eastAsia="Calibri"/>
                <w:sz w:val="20"/>
                <w:lang w:val="sv-SE" w:eastAsia="en-US"/>
              </w:rPr>
              <w:t xml:space="preserve">p-värde </w:t>
            </w:r>
            <w:r w:rsidRPr="002326AC">
              <w:rPr>
                <w:rFonts w:eastAsia="Calibri"/>
                <w:sz w:val="20"/>
                <w:vertAlign w:val="superscript"/>
                <w:lang w:val="sv-SE" w:eastAsia="en-US"/>
              </w:rPr>
              <w:t>3</w:t>
            </w:r>
          </w:p>
        </w:tc>
        <w:tc>
          <w:tcPr>
            <w:tcW w:w="1845" w:type="dxa"/>
          </w:tcPr>
          <w:p w14:paraId="39F5AA22" w14:textId="77777777" w:rsidR="003F5942" w:rsidRPr="002326AC" w:rsidRDefault="003F5942">
            <w:pPr>
              <w:jc w:val="center"/>
              <w:rPr>
                <w:rFonts w:eastAsia="Calibri"/>
                <w:sz w:val="20"/>
                <w:lang w:eastAsia="en-US"/>
              </w:rPr>
            </w:pPr>
            <w:r w:rsidRPr="002326AC">
              <w:rPr>
                <w:rFonts w:eastAsia="Calibri"/>
                <w:sz w:val="20"/>
                <w:lang w:eastAsia="en-US"/>
              </w:rPr>
              <w:t xml:space="preserve">CPP </w:t>
            </w:r>
          </w:p>
          <w:p w14:paraId="208CA91A" w14:textId="7DA26766" w:rsidR="003F5942" w:rsidRPr="002326AC" w:rsidRDefault="003F5942">
            <w:pPr>
              <w:jc w:val="center"/>
              <w:rPr>
                <w:rFonts w:eastAsia="Calibri"/>
                <w:sz w:val="20"/>
                <w:lang w:eastAsia="en-US"/>
              </w:rPr>
            </w:pPr>
            <w:r w:rsidRPr="002326AC">
              <w:rPr>
                <w:rFonts w:eastAsia="Calibri"/>
                <w:sz w:val="20"/>
                <w:lang w:eastAsia="en-US"/>
              </w:rP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625)</w:t>
            </w:r>
          </w:p>
          <w:p w14:paraId="4F40209D" w14:textId="77777777" w:rsidR="003F5942" w:rsidRPr="002326AC" w:rsidRDefault="004B21C6">
            <w:pPr>
              <w:spacing w:before="20"/>
              <w:jc w:val="center"/>
              <w:rPr>
                <w:rFonts w:eastAsia="Calibri"/>
                <w:sz w:val="20"/>
                <w:lang w:eastAsia="en-US"/>
              </w:rPr>
            </w:pPr>
            <w:r w:rsidRPr="002326AC">
              <w:rPr>
                <w:rFonts w:eastAsia="Calibri"/>
                <w:sz w:val="20"/>
                <w:lang w:eastAsia="en-US"/>
              </w:rPr>
              <w:t>40,6</w:t>
            </w:r>
          </w:p>
        </w:tc>
        <w:tc>
          <w:tcPr>
            <w:tcW w:w="2272" w:type="dxa"/>
          </w:tcPr>
          <w:p w14:paraId="6A2FFC87" w14:textId="77777777" w:rsidR="003F5942" w:rsidRPr="002326AC" w:rsidRDefault="003F5942">
            <w:pPr>
              <w:jc w:val="center"/>
              <w:rPr>
                <w:rFonts w:eastAsia="Calibri"/>
                <w:sz w:val="20"/>
                <w:lang w:eastAsia="en-US"/>
              </w:rPr>
            </w:pPr>
            <w:r w:rsidRPr="002326AC">
              <w:rPr>
                <w:rFonts w:eastAsia="Calibri"/>
                <w:sz w:val="20"/>
                <w:lang w:eastAsia="en-US"/>
              </w:rPr>
              <w:t xml:space="preserve">CPB15 </w:t>
            </w:r>
          </w:p>
          <w:p w14:paraId="4DF7AA8C" w14:textId="5AF183A4" w:rsidR="003F5942" w:rsidRPr="002326AC" w:rsidRDefault="003F5942">
            <w:pPr>
              <w:jc w:val="center"/>
              <w:rPr>
                <w:rFonts w:eastAsia="Calibri"/>
                <w:sz w:val="20"/>
                <w:lang w:eastAsia="en-US"/>
              </w:rPr>
            </w:pPr>
            <w:r w:rsidRPr="002326AC">
              <w:rPr>
                <w:rFonts w:eastAsia="Calibri"/>
                <w:sz w:val="20"/>
                <w:lang w:eastAsia="en-US"/>
              </w:rP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625)</w:t>
            </w:r>
          </w:p>
          <w:p w14:paraId="31569F17" w14:textId="77777777" w:rsidR="003F5942" w:rsidRPr="002326AC" w:rsidRDefault="004B21C6" w:rsidP="005422A1">
            <w:pPr>
              <w:spacing w:before="20"/>
              <w:jc w:val="center"/>
              <w:rPr>
                <w:rFonts w:eastAsia="Calibri"/>
                <w:sz w:val="20"/>
                <w:lang w:eastAsia="en-US"/>
              </w:rPr>
            </w:pPr>
            <w:r w:rsidRPr="002326AC">
              <w:rPr>
                <w:rFonts w:eastAsia="Calibri"/>
                <w:sz w:val="20"/>
                <w:lang w:eastAsia="en-US"/>
              </w:rPr>
              <w:t>38,8</w:t>
            </w:r>
          </w:p>
          <w:p w14:paraId="63221436" w14:textId="77777777" w:rsidR="003F5942" w:rsidRPr="002326AC" w:rsidRDefault="003F5942">
            <w:pPr>
              <w:jc w:val="center"/>
              <w:rPr>
                <w:rFonts w:eastAsia="Calibri"/>
                <w:sz w:val="20"/>
                <w:lang w:eastAsia="en-US"/>
              </w:rPr>
            </w:pPr>
            <w:r w:rsidRPr="002326AC">
              <w:rPr>
                <w:rFonts w:eastAsia="Calibri"/>
                <w:sz w:val="20"/>
                <w:lang w:eastAsia="en-US"/>
              </w:rPr>
              <w:t>1,</w:t>
            </w:r>
            <w:r w:rsidR="004B21C6" w:rsidRPr="002326AC">
              <w:rPr>
                <w:rFonts w:eastAsia="Calibri"/>
                <w:sz w:val="20"/>
                <w:lang w:eastAsia="en-US"/>
              </w:rPr>
              <w:t>07</w:t>
            </w:r>
            <w:r w:rsidRPr="002326AC">
              <w:rPr>
                <w:rFonts w:eastAsia="Calibri"/>
                <w:sz w:val="20"/>
                <w:lang w:eastAsia="en-US"/>
              </w:rPr>
              <w:t xml:space="preserve"> (0,9</w:t>
            </w:r>
            <w:r w:rsidR="004B21C6" w:rsidRPr="002326AC">
              <w:rPr>
                <w:rFonts w:eastAsia="Calibri"/>
                <w:sz w:val="20"/>
                <w:lang w:eastAsia="en-US"/>
              </w:rPr>
              <w:t>1</w:t>
            </w:r>
            <w:r w:rsidRPr="002326AC">
              <w:rPr>
                <w:rFonts w:eastAsia="Calibri"/>
                <w:sz w:val="20"/>
                <w:lang w:eastAsia="en-US"/>
              </w:rPr>
              <w:t>, 1,</w:t>
            </w:r>
            <w:r w:rsidR="004B21C6" w:rsidRPr="002326AC">
              <w:rPr>
                <w:rFonts w:eastAsia="Calibri"/>
                <w:sz w:val="20"/>
                <w:lang w:eastAsia="en-US"/>
              </w:rPr>
              <w:t>25</w:t>
            </w:r>
            <w:r w:rsidRPr="002326AC">
              <w:rPr>
                <w:rFonts w:eastAsia="Calibri"/>
                <w:sz w:val="20"/>
                <w:lang w:eastAsia="en-US"/>
              </w:rPr>
              <w:t>)</w:t>
            </w:r>
          </w:p>
          <w:p w14:paraId="2D6E5A2C" w14:textId="77777777" w:rsidR="003F5942" w:rsidRPr="002326AC" w:rsidRDefault="003F5942" w:rsidP="004B21C6">
            <w:pPr>
              <w:jc w:val="center"/>
              <w:rPr>
                <w:rFonts w:eastAsia="Calibri"/>
                <w:sz w:val="20"/>
                <w:lang w:eastAsia="en-US"/>
              </w:rPr>
            </w:pPr>
            <w:r w:rsidRPr="002326AC">
              <w:rPr>
                <w:rFonts w:eastAsia="Calibri"/>
                <w:sz w:val="20"/>
                <w:lang w:eastAsia="en-US"/>
              </w:rPr>
              <w:t>0,</w:t>
            </w:r>
            <w:r w:rsidR="004B21C6" w:rsidRPr="002326AC">
              <w:rPr>
                <w:rFonts w:eastAsia="Calibri"/>
                <w:sz w:val="20"/>
                <w:lang w:eastAsia="en-US"/>
              </w:rPr>
              <w:t>2197</w:t>
            </w:r>
          </w:p>
        </w:tc>
        <w:tc>
          <w:tcPr>
            <w:tcW w:w="1870" w:type="dxa"/>
          </w:tcPr>
          <w:p w14:paraId="7D861BCD" w14:textId="741E4EE4" w:rsidR="003F5942" w:rsidRPr="002326AC" w:rsidRDefault="003F5942">
            <w:pPr>
              <w:jc w:val="center"/>
              <w:rPr>
                <w:rFonts w:eastAsia="Calibri"/>
                <w:sz w:val="20"/>
                <w:lang w:eastAsia="en-US"/>
              </w:rPr>
            </w:pPr>
            <w:r w:rsidRPr="002326AC">
              <w:rPr>
                <w:rFonts w:eastAsia="Calibri"/>
                <w:sz w:val="20"/>
                <w:lang w:eastAsia="en-US"/>
              </w:rPr>
              <w:t>CPB15</w:t>
            </w:r>
            <w:r w:rsidR="00661694">
              <w:rPr>
                <w:rFonts w:eastAsia="Calibri"/>
                <w:sz w:val="20"/>
                <w:lang w:eastAsia="en-US"/>
              </w:rPr>
              <w:t xml:space="preserve"> </w:t>
            </w:r>
            <w:r w:rsidRPr="002326AC">
              <w:rPr>
                <w:rFonts w:eastAsia="Calibri"/>
                <w:sz w:val="20"/>
                <w:lang w:eastAsia="en-US"/>
              </w:rPr>
              <w:t xml:space="preserve">+ </w:t>
            </w:r>
          </w:p>
          <w:p w14:paraId="1CE5952A" w14:textId="53A3E5A8" w:rsidR="003F5942" w:rsidRPr="002326AC" w:rsidRDefault="003F5942">
            <w:pPr>
              <w:jc w:val="center"/>
              <w:rPr>
                <w:rFonts w:eastAsia="Calibri"/>
                <w:sz w:val="20"/>
                <w:lang w:eastAsia="en-US"/>
              </w:rPr>
            </w:pPr>
            <w:r w:rsidRPr="002326AC">
              <w:rPr>
                <w:rFonts w:eastAsia="Calibri"/>
                <w:sz w:val="20"/>
                <w:lang w:eastAsia="en-US"/>
              </w:rPr>
              <w:t>(n</w:t>
            </w:r>
            <w:r w:rsidR="00661694">
              <w:rPr>
                <w:rFonts w:eastAsia="Calibri"/>
                <w:sz w:val="20"/>
                <w:lang w:eastAsia="en-US"/>
              </w:rPr>
              <w:t xml:space="preserve"> </w:t>
            </w:r>
            <w:r w:rsidRPr="002326AC">
              <w:rPr>
                <w:rFonts w:eastAsia="Calibri"/>
                <w:sz w:val="20"/>
                <w:lang w:eastAsia="en-US"/>
              </w:rPr>
              <w:t>=</w:t>
            </w:r>
            <w:r w:rsidR="00661694">
              <w:rPr>
                <w:rFonts w:eastAsia="Calibri"/>
                <w:sz w:val="20"/>
                <w:lang w:eastAsia="en-US"/>
              </w:rPr>
              <w:t xml:space="preserve"> </w:t>
            </w:r>
            <w:r w:rsidRPr="002326AC">
              <w:rPr>
                <w:rFonts w:eastAsia="Calibri"/>
                <w:sz w:val="20"/>
                <w:lang w:eastAsia="en-US"/>
              </w:rPr>
              <w:t>623)</w:t>
            </w:r>
          </w:p>
          <w:p w14:paraId="2E983251" w14:textId="77777777" w:rsidR="003F5942" w:rsidRPr="002326AC" w:rsidRDefault="003F5942" w:rsidP="005422A1">
            <w:pPr>
              <w:spacing w:before="20"/>
              <w:jc w:val="center"/>
              <w:rPr>
                <w:rFonts w:eastAsia="Calibri"/>
                <w:sz w:val="20"/>
                <w:lang w:eastAsia="en-US"/>
              </w:rPr>
            </w:pPr>
            <w:r w:rsidRPr="002326AC">
              <w:rPr>
                <w:rFonts w:eastAsia="Calibri"/>
                <w:sz w:val="20"/>
                <w:lang w:eastAsia="en-US"/>
              </w:rPr>
              <w:t>43,</w:t>
            </w:r>
            <w:r w:rsidR="004B21C6" w:rsidRPr="002326AC">
              <w:rPr>
                <w:rFonts w:eastAsia="Calibri"/>
                <w:sz w:val="20"/>
                <w:lang w:eastAsia="en-US"/>
              </w:rPr>
              <w:t>8</w:t>
            </w:r>
          </w:p>
          <w:p w14:paraId="1FCF20E6" w14:textId="77777777" w:rsidR="003F5942" w:rsidRPr="002326AC" w:rsidRDefault="003F5942">
            <w:pPr>
              <w:jc w:val="center"/>
              <w:rPr>
                <w:rFonts w:eastAsia="Calibri"/>
                <w:sz w:val="20"/>
                <w:lang w:eastAsia="en-US"/>
              </w:rPr>
            </w:pPr>
            <w:r w:rsidRPr="002326AC">
              <w:rPr>
                <w:rFonts w:eastAsia="Calibri"/>
                <w:sz w:val="20"/>
                <w:lang w:eastAsia="en-US"/>
              </w:rPr>
              <w:t>0,</w:t>
            </w:r>
            <w:r w:rsidR="004B21C6" w:rsidRPr="002326AC">
              <w:rPr>
                <w:rFonts w:eastAsia="Calibri"/>
                <w:sz w:val="20"/>
                <w:lang w:eastAsia="en-US"/>
              </w:rPr>
              <w:t xml:space="preserve">88 </w:t>
            </w:r>
            <w:r w:rsidRPr="002326AC">
              <w:rPr>
                <w:rFonts w:eastAsia="Calibri"/>
                <w:sz w:val="20"/>
                <w:lang w:eastAsia="en-US"/>
              </w:rPr>
              <w:t>(0,7</w:t>
            </w:r>
            <w:r w:rsidR="004B21C6" w:rsidRPr="002326AC">
              <w:rPr>
                <w:rFonts w:eastAsia="Calibri"/>
                <w:sz w:val="20"/>
                <w:lang w:eastAsia="en-US"/>
              </w:rPr>
              <w:t>5</w:t>
            </w:r>
            <w:r w:rsidRPr="002326AC">
              <w:rPr>
                <w:rFonts w:eastAsia="Calibri"/>
                <w:sz w:val="20"/>
                <w:lang w:eastAsia="en-US"/>
              </w:rPr>
              <w:t>, 1,0</w:t>
            </w:r>
            <w:r w:rsidR="004B21C6" w:rsidRPr="002326AC">
              <w:rPr>
                <w:rFonts w:eastAsia="Calibri"/>
                <w:sz w:val="20"/>
                <w:lang w:eastAsia="en-US"/>
              </w:rPr>
              <w:t>4</w:t>
            </w:r>
            <w:r w:rsidRPr="002326AC">
              <w:rPr>
                <w:rFonts w:eastAsia="Calibri"/>
                <w:sz w:val="20"/>
                <w:lang w:eastAsia="en-US"/>
              </w:rPr>
              <w:t>)</w:t>
            </w:r>
          </w:p>
          <w:p w14:paraId="682DD85E" w14:textId="77777777" w:rsidR="003F5942" w:rsidRPr="002326AC" w:rsidRDefault="003F5942" w:rsidP="004B21C6">
            <w:pPr>
              <w:jc w:val="center"/>
              <w:rPr>
                <w:rFonts w:eastAsia="Calibri"/>
                <w:sz w:val="20"/>
                <w:lang w:eastAsia="en-US"/>
              </w:rPr>
            </w:pPr>
            <w:r w:rsidRPr="002326AC">
              <w:rPr>
                <w:rFonts w:eastAsia="Calibri"/>
                <w:sz w:val="20"/>
                <w:lang w:eastAsia="en-US"/>
              </w:rPr>
              <w:t>0,</w:t>
            </w:r>
            <w:r w:rsidR="004B21C6" w:rsidRPr="002326AC">
              <w:rPr>
                <w:rFonts w:eastAsia="Calibri"/>
                <w:sz w:val="20"/>
                <w:lang w:eastAsia="en-US"/>
              </w:rPr>
              <w:t>0641</w:t>
            </w:r>
          </w:p>
        </w:tc>
      </w:tr>
    </w:tbl>
    <w:p w14:paraId="409B7EB2" w14:textId="77777777" w:rsidR="003F5942" w:rsidRPr="002326AC" w:rsidRDefault="003F5942" w:rsidP="003F5942">
      <w:pPr>
        <w:rPr>
          <w:sz w:val="20"/>
          <w:lang w:val="sv-SE"/>
        </w:rPr>
      </w:pPr>
      <w:r w:rsidRPr="002326AC">
        <w:rPr>
          <w:sz w:val="20"/>
          <w:vertAlign w:val="superscript"/>
          <w:lang w:val="sv-SE"/>
        </w:rPr>
        <w:t>1</w:t>
      </w:r>
      <w:r w:rsidRPr="002326AC">
        <w:rPr>
          <w:sz w:val="20"/>
          <w:lang w:val="sv-SE"/>
        </w:rPr>
        <w:t xml:space="preserve"> Prövarens bedömning av GOG protokollspecifierad PFS-analys (</w:t>
      </w:r>
      <w:r w:rsidR="007A09D5" w:rsidRPr="002326AC">
        <w:rPr>
          <w:sz w:val="20"/>
          <w:lang w:val="sv-SE"/>
        </w:rPr>
        <w:t xml:space="preserve">som </w:t>
      </w:r>
      <w:r w:rsidRPr="002326AC">
        <w:rPr>
          <w:sz w:val="20"/>
          <w:lang w:val="sv-SE"/>
        </w:rPr>
        <w:t xml:space="preserve">varken </w:t>
      </w:r>
      <w:r w:rsidR="00560401" w:rsidRPr="002326AC">
        <w:rPr>
          <w:sz w:val="20"/>
          <w:lang w:val="sv-SE"/>
        </w:rPr>
        <w:t>bortsåg från</w:t>
      </w:r>
      <w:r w:rsidRPr="002326AC">
        <w:rPr>
          <w:sz w:val="20"/>
          <w:lang w:val="sv-SE"/>
        </w:rPr>
        <w:t xml:space="preserve"> CA-125 progression</w:t>
      </w:r>
      <w:r w:rsidR="007A09D5" w:rsidRPr="002326AC">
        <w:rPr>
          <w:sz w:val="20"/>
          <w:lang w:val="sv-SE"/>
        </w:rPr>
        <w:t xml:space="preserve"> eller behandling utanför protokollet </w:t>
      </w:r>
      <w:r w:rsidRPr="002326AC">
        <w:rPr>
          <w:sz w:val="20"/>
          <w:lang w:val="sv-SE"/>
        </w:rPr>
        <w:t>före sjukdomsprogression) med den 25 februari 2010 som sista datum för data</w:t>
      </w:r>
      <w:r w:rsidR="007A09D5" w:rsidRPr="002326AC">
        <w:rPr>
          <w:sz w:val="20"/>
          <w:lang w:val="sv-SE"/>
        </w:rPr>
        <w:t>insamling</w:t>
      </w:r>
      <w:r w:rsidRPr="002326AC">
        <w:rPr>
          <w:sz w:val="20"/>
          <w:lang w:val="sv-SE"/>
        </w:rPr>
        <w:t xml:space="preserve">. </w:t>
      </w:r>
    </w:p>
    <w:p w14:paraId="285836DA" w14:textId="77777777" w:rsidR="003F5942" w:rsidRPr="002326AC" w:rsidRDefault="003F5942" w:rsidP="003F5942">
      <w:pPr>
        <w:rPr>
          <w:sz w:val="20"/>
          <w:vertAlign w:val="superscript"/>
          <w:lang w:val="sv-SE"/>
        </w:rPr>
      </w:pPr>
      <w:r w:rsidRPr="002326AC">
        <w:rPr>
          <w:sz w:val="20"/>
          <w:vertAlign w:val="superscript"/>
          <w:lang w:val="sv-SE"/>
        </w:rPr>
        <w:t>2</w:t>
      </w:r>
      <w:r w:rsidRPr="002326AC">
        <w:rPr>
          <w:sz w:val="20"/>
          <w:lang w:val="sv-SE"/>
        </w:rPr>
        <w:t xml:space="preserve"> Relativt kontrollgruppen; stratifierad </w:t>
      </w:r>
      <w:r w:rsidR="00560401" w:rsidRPr="002326AC">
        <w:rPr>
          <w:sz w:val="20"/>
          <w:lang w:val="sv-SE"/>
        </w:rPr>
        <w:t>Hazard Ratio (HR)</w:t>
      </w:r>
      <w:r w:rsidRPr="002326AC">
        <w:rPr>
          <w:sz w:val="20"/>
          <w:lang w:val="sv-SE"/>
        </w:rPr>
        <w:t>.</w:t>
      </w:r>
      <w:r w:rsidRPr="002326AC">
        <w:rPr>
          <w:sz w:val="20"/>
          <w:vertAlign w:val="superscript"/>
          <w:lang w:val="sv-SE"/>
        </w:rPr>
        <w:t xml:space="preserve"> </w:t>
      </w:r>
    </w:p>
    <w:p w14:paraId="5B3D07E9" w14:textId="77777777" w:rsidR="003F5942" w:rsidRPr="002326AC" w:rsidRDefault="003F5942" w:rsidP="003F5942">
      <w:pPr>
        <w:rPr>
          <w:sz w:val="20"/>
          <w:lang w:val="sv-SE"/>
        </w:rPr>
      </w:pPr>
      <w:r w:rsidRPr="002326AC">
        <w:rPr>
          <w:sz w:val="20"/>
          <w:vertAlign w:val="superscript"/>
          <w:lang w:val="sv-SE"/>
        </w:rPr>
        <w:t xml:space="preserve">3 </w:t>
      </w:r>
      <w:r w:rsidRPr="002326AC">
        <w:rPr>
          <w:sz w:val="20"/>
          <w:lang w:val="sv-SE"/>
        </w:rPr>
        <w:t>Ensidigt log</w:t>
      </w:r>
      <w:r w:rsidR="007A09D5" w:rsidRPr="002326AC">
        <w:rPr>
          <w:sz w:val="20"/>
          <w:lang w:val="sv-SE"/>
        </w:rPr>
        <w:t>-</w:t>
      </w:r>
      <w:r w:rsidRPr="002326AC">
        <w:rPr>
          <w:sz w:val="20"/>
          <w:lang w:val="sv-SE"/>
        </w:rPr>
        <w:t xml:space="preserve">rank p-värde. </w:t>
      </w:r>
    </w:p>
    <w:p w14:paraId="4F6550C2" w14:textId="77777777" w:rsidR="003F5942" w:rsidRPr="002326AC" w:rsidRDefault="003F5942" w:rsidP="003F5942">
      <w:pPr>
        <w:rPr>
          <w:sz w:val="20"/>
          <w:lang w:val="sv-SE"/>
        </w:rPr>
      </w:pPr>
      <w:r w:rsidRPr="002326AC">
        <w:rPr>
          <w:sz w:val="20"/>
          <w:vertAlign w:val="superscript"/>
          <w:lang w:val="sv-SE"/>
        </w:rPr>
        <w:t xml:space="preserve">4 </w:t>
      </w:r>
      <w:r w:rsidRPr="002326AC">
        <w:rPr>
          <w:sz w:val="20"/>
          <w:lang w:val="sv-SE"/>
        </w:rPr>
        <w:t>Föremål för en p-värdegräns av 0,0116</w:t>
      </w:r>
    </w:p>
    <w:p w14:paraId="7CD7F784" w14:textId="77777777" w:rsidR="003F5942" w:rsidRPr="002326AC" w:rsidRDefault="003F5942" w:rsidP="003F5942">
      <w:pPr>
        <w:rPr>
          <w:sz w:val="20"/>
          <w:lang w:val="sv-SE"/>
        </w:rPr>
      </w:pPr>
      <w:r w:rsidRPr="002326AC">
        <w:rPr>
          <w:sz w:val="20"/>
          <w:vertAlign w:val="superscript"/>
          <w:lang w:val="sv-SE"/>
        </w:rPr>
        <w:t xml:space="preserve">5 </w:t>
      </w:r>
      <w:r w:rsidRPr="002326AC">
        <w:rPr>
          <w:sz w:val="20"/>
          <w:lang w:val="sv-SE"/>
        </w:rPr>
        <w:t xml:space="preserve">Patienter med mätbar sjukdom </w:t>
      </w:r>
      <w:r w:rsidR="004F4EAF" w:rsidRPr="002326AC">
        <w:rPr>
          <w:sz w:val="20"/>
          <w:lang w:val="sv-SE"/>
        </w:rPr>
        <w:t>före behandlingen inleds</w:t>
      </w:r>
      <w:r w:rsidRPr="002326AC">
        <w:rPr>
          <w:sz w:val="20"/>
          <w:lang w:val="sv-SE"/>
        </w:rPr>
        <w:t>.</w:t>
      </w:r>
    </w:p>
    <w:p w14:paraId="043F8961" w14:textId="77777777" w:rsidR="003F5942" w:rsidRPr="002326AC" w:rsidRDefault="003F5942" w:rsidP="003F5942">
      <w:pPr>
        <w:rPr>
          <w:sz w:val="20"/>
          <w:lang w:val="sv-SE"/>
        </w:rPr>
      </w:pPr>
      <w:r w:rsidRPr="002326AC">
        <w:rPr>
          <w:sz w:val="20"/>
          <w:vertAlign w:val="superscript"/>
          <w:lang w:val="sv-SE"/>
        </w:rPr>
        <w:t xml:space="preserve">6 </w:t>
      </w:r>
      <w:r w:rsidR="004B21C6" w:rsidRPr="002326AC">
        <w:rPr>
          <w:sz w:val="20"/>
          <w:lang w:val="sv-SE"/>
        </w:rPr>
        <w:t>Final ö</w:t>
      </w:r>
      <w:r w:rsidRPr="002326AC">
        <w:rPr>
          <w:sz w:val="20"/>
          <w:lang w:val="sv-SE"/>
        </w:rPr>
        <w:t xml:space="preserve">verlevnadsanalys utförd när cirka </w:t>
      </w:r>
      <w:r w:rsidR="004B21C6" w:rsidRPr="002326AC">
        <w:rPr>
          <w:sz w:val="20"/>
          <w:lang w:val="sv-SE"/>
        </w:rPr>
        <w:t>46,9</w:t>
      </w:r>
      <w:r w:rsidR="00AB325D" w:rsidRPr="002326AC">
        <w:rPr>
          <w:sz w:val="20"/>
          <w:lang w:val="sv-SE"/>
        </w:rPr>
        <w:t>%</w:t>
      </w:r>
      <w:r w:rsidRPr="002326AC">
        <w:rPr>
          <w:sz w:val="20"/>
          <w:lang w:val="sv-SE"/>
        </w:rPr>
        <w:t xml:space="preserve"> av patienterna hade avlidit. </w:t>
      </w:r>
    </w:p>
    <w:p w14:paraId="1485FC9F" w14:textId="77777777" w:rsidR="003F5942" w:rsidRPr="002326AC" w:rsidRDefault="003F5942" w:rsidP="003F5942">
      <w:pPr>
        <w:rPr>
          <w:sz w:val="20"/>
          <w:lang w:val="sv-SE"/>
        </w:rPr>
      </w:pPr>
    </w:p>
    <w:p w14:paraId="733923F2" w14:textId="77777777" w:rsidR="003F5942" w:rsidRPr="002326AC" w:rsidRDefault="003F5942" w:rsidP="003F5942">
      <w:pPr>
        <w:rPr>
          <w:szCs w:val="22"/>
          <w:lang w:val="sv-SE"/>
        </w:rPr>
      </w:pPr>
      <w:r w:rsidRPr="002326AC">
        <w:rPr>
          <w:szCs w:val="22"/>
          <w:lang w:val="sv-SE"/>
        </w:rPr>
        <w:t xml:space="preserve">Fördefinierade analyser av progressionsfri överlevnad utfördes med den </w:t>
      </w:r>
      <w:r w:rsidR="004F4EAF" w:rsidRPr="002326AC">
        <w:rPr>
          <w:szCs w:val="22"/>
          <w:lang w:val="sv-SE"/>
        </w:rPr>
        <w:t>2</w:t>
      </w:r>
      <w:r w:rsidRPr="002326AC">
        <w:rPr>
          <w:szCs w:val="22"/>
          <w:lang w:val="sv-SE"/>
        </w:rPr>
        <w:t>9 september 2009 som sista datum för data</w:t>
      </w:r>
      <w:r w:rsidR="007A09D5" w:rsidRPr="002326AC">
        <w:rPr>
          <w:szCs w:val="22"/>
          <w:lang w:val="sv-SE"/>
        </w:rPr>
        <w:t>insamling</w:t>
      </w:r>
      <w:r w:rsidRPr="002326AC">
        <w:rPr>
          <w:szCs w:val="22"/>
          <w:lang w:val="sv-SE"/>
        </w:rPr>
        <w:t xml:space="preserve">. Resultaten av dessa fördefinierade analyser </w:t>
      </w:r>
      <w:r w:rsidR="00601E83" w:rsidRPr="002326AC">
        <w:rPr>
          <w:szCs w:val="22"/>
          <w:lang w:val="sv-SE"/>
        </w:rPr>
        <w:t>redovisas nedan</w:t>
      </w:r>
      <w:r w:rsidRPr="002326AC">
        <w:rPr>
          <w:szCs w:val="22"/>
          <w:lang w:val="sv-SE"/>
        </w:rPr>
        <w:t>:</w:t>
      </w:r>
    </w:p>
    <w:p w14:paraId="7224DFFD" w14:textId="77777777" w:rsidR="003F5942" w:rsidRPr="002326AC" w:rsidRDefault="003F5942" w:rsidP="003F5942">
      <w:pPr>
        <w:rPr>
          <w:szCs w:val="22"/>
          <w:lang w:val="sv-SE"/>
        </w:rPr>
      </w:pPr>
    </w:p>
    <w:p w14:paraId="0BB1EE77" w14:textId="584FF54E" w:rsidR="003F5942" w:rsidRDefault="00661694" w:rsidP="00CE71A4">
      <w:pPr>
        <w:ind w:left="567" w:hanging="567"/>
        <w:rPr>
          <w:szCs w:val="22"/>
          <w:lang w:val="sv-SE"/>
        </w:rPr>
      </w:pPr>
      <w:r w:rsidRPr="002326AC">
        <w:rPr>
          <w:rFonts w:hint="eastAsia"/>
          <w:sz w:val="18"/>
          <w:szCs w:val="18"/>
          <w:lang w:val="sv-SE"/>
        </w:rPr>
        <w:t>●</w:t>
      </w:r>
      <w:r w:rsidRPr="002326AC">
        <w:rPr>
          <w:sz w:val="18"/>
          <w:szCs w:val="18"/>
          <w:lang w:val="sv-SE"/>
        </w:rPr>
        <w:tab/>
      </w:r>
      <w:r w:rsidR="003F5942" w:rsidRPr="002326AC">
        <w:rPr>
          <w:szCs w:val="22"/>
          <w:lang w:val="sv-SE"/>
        </w:rPr>
        <w:t xml:space="preserve">Den protokollspecifierade analysen av prövarbedömd progressionsfri överlevnad </w:t>
      </w:r>
      <w:r w:rsidR="007A09D5" w:rsidRPr="002326AC">
        <w:rPr>
          <w:szCs w:val="22"/>
          <w:lang w:val="sv-SE"/>
        </w:rPr>
        <w:t xml:space="preserve">(som varken bortsåg från CA-125 progression eller behandling utanför protokollet </w:t>
      </w:r>
      <w:r w:rsidR="000500C0" w:rsidRPr="002326AC">
        <w:rPr>
          <w:szCs w:val="22"/>
          <w:lang w:val="sv-SE"/>
        </w:rPr>
        <w:t>)</w:t>
      </w:r>
      <w:r w:rsidR="003F5942" w:rsidRPr="002326AC">
        <w:rPr>
          <w:szCs w:val="22"/>
          <w:lang w:val="sv-SE"/>
        </w:rPr>
        <w:t xml:space="preserve"> visar en stratifierad </w:t>
      </w:r>
      <w:r w:rsidR="007A09D5" w:rsidRPr="002326AC">
        <w:rPr>
          <w:szCs w:val="22"/>
          <w:lang w:val="sv-SE"/>
        </w:rPr>
        <w:t>HR</w:t>
      </w:r>
      <w:r w:rsidR="003F5942" w:rsidRPr="002326AC">
        <w:rPr>
          <w:szCs w:val="22"/>
          <w:lang w:val="sv-SE"/>
        </w:rPr>
        <w:t xml:space="preserve"> på 0,71 (95% </w:t>
      </w:r>
      <w:r w:rsidR="00601E83" w:rsidRPr="002326AC">
        <w:rPr>
          <w:szCs w:val="22"/>
          <w:lang w:val="sv-SE"/>
        </w:rPr>
        <w:t>K</w:t>
      </w:r>
      <w:r w:rsidR="003F5942" w:rsidRPr="002326AC">
        <w:rPr>
          <w:szCs w:val="22"/>
          <w:lang w:val="sv-SE"/>
        </w:rPr>
        <w:t>I: 0,61-0,83, ensidigt log</w:t>
      </w:r>
      <w:r w:rsidR="007A09D5" w:rsidRPr="002326AC">
        <w:rPr>
          <w:szCs w:val="22"/>
          <w:lang w:val="sv-SE"/>
        </w:rPr>
        <w:t>-</w:t>
      </w:r>
      <w:r w:rsidR="003F5942" w:rsidRPr="002326AC">
        <w:rPr>
          <w:szCs w:val="22"/>
          <w:lang w:val="sv-SE"/>
        </w:rPr>
        <w:t>rank p-värde &lt;</w:t>
      </w:r>
      <w:r>
        <w:rPr>
          <w:szCs w:val="22"/>
          <w:lang w:val="sv-SE"/>
        </w:rPr>
        <w:t xml:space="preserve"> </w:t>
      </w:r>
      <w:r w:rsidR="003F5942" w:rsidRPr="002326AC">
        <w:rPr>
          <w:szCs w:val="22"/>
          <w:lang w:val="sv-SE"/>
        </w:rPr>
        <w:t>0,0001) då CPB15</w:t>
      </w:r>
      <w:r>
        <w:rPr>
          <w:szCs w:val="22"/>
          <w:lang w:val="sv-SE"/>
        </w:rPr>
        <w:t xml:space="preserve"> </w:t>
      </w:r>
      <w:r w:rsidR="003F5942" w:rsidRPr="002326AC">
        <w:rPr>
          <w:szCs w:val="22"/>
          <w:lang w:val="sv-SE"/>
        </w:rPr>
        <w:t xml:space="preserve">+ jämförs med CPP, med en median progressionsfri överlevnad </w:t>
      </w:r>
      <w:r w:rsidR="007A09D5" w:rsidRPr="002326AC">
        <w:rPr>
          <w:szCs w:val="22"/>
          <w:lang w:val="sv-SE"/>
        </w:rPr>
        <w:t>på</w:t>
      </w:r>
      <w:r w:rsidR="003F5942" w:rsidRPr="002326AC">
        <w:rPr>
          <w:szCs w:val="22"/>
          <w:lang w:val="sv-SE"/>
        </w:rPr>
        <w:t xml:space="preserve"> 10,4 månader i CPP-gruppen och 14,1 månader i CPB</w:t>
      </w:r>
      <w:r w:rsidR="00601E83" w:rsidRPr="002326AC">
        <w:rPr>
          <w:szCs w:val="22"/>
          <w:lang w:val="sv-SE"/>
        </w:rPr>
        <w:t>15</w:t>
      </w:r>
      <w:r>
        <w:rPr>
          <w:szCs w:val="22"/>
          <w:lang w:val="sv-SE"/>
        </w:rPr>
        <w:t xml:space="preserve"> </w:t>
      </w:r>
      <w:r w:rsidR="003F5942" w:rsidRPr="002326AC">
        <w:rPr>
          <w:szCs w:val="22"/>
          <w:lang w:val="sv-SE"/>
        </w:rPr>
        <w:t>+</w:t>
      </w:r>
      <w:r>
        <w:rPr>
          <w:szCs w:val="22"/>
          <w:lang w:val="sv-SE"/>
        </w:rPr>
        <w:t xml:space="preserve"> </w:t>
      </w:r>
      <w:r w:rsidR="003F5942" w:rsidRPr="002326AC">
        <w:rPr>
          <w:szCs w:val="22"/>
          <w:lang w:val="sv-SE"/>
        </w:rPr>
        <w:t>gruppen.</w:t>
      </w:r>
    </w:p>
    <w:p w14:paraId="17D3BBB0" w14:textId="77777777" w:rsidR="005D62AA" w:rsidRPr="002326AC" w:rsidRDefault="005D62AA" w:rsidP="00C5085D">
      <w:pPr>
        <w:ind w:left="1060" w:hanging="567"/>
        <w:rPr>
          <w:szCs w:val="22"/>
          <w:lang w:val="sv-SE"/>
        </w:rPr>
      </w:pPr>
    </w:p>
    <w:p w14:paraId="441600F4" w14:textId="43BCF104" w:rsidR="003F5942" w:rsidRDefault="00661694" w:rsidP="00CE71A4">
      <w:pPr>
        <w:keepNext/>
        <w:keepLines/>
        <w:ind w:left="567" w:hanging="567"/>
        <w:rPr>
          <w:szCs w:val="22"/>
          <w:lang w:val="sv-SE"/>
        </w:rPr>
      </w:pPr>
      <w:r w:rsidRPr="002326AC">
        <w:rPr>
          <w:rFonts w:hint="eastAsia"/>
          <w:sz w:val="18"/>
          <w:szCs w:val="18"/>
          <w:lang w:val="sv-SE"/>
        </w:rPr>
        <w:lastRenderedPageBreak/>
        <w:t>●</w:t>
      </w:r>
      <w:r w:rsidRPr="002326AC">
        <w:rPr>
          <w:sz w:val="18"/>
          <w:szCs w:val="18"/>
          <w:lang w:val="sv-SE"/>
        </w:rPr>
        <w:tab/>
      </w:r>
      <w:r w:rsidR="003F5942" w:rsidRPr="002326AC">
        <w:rPr>
          <w:szCs w:val="22"/>
          <w:lang w:val="sv-SE"/>
        </w:rPr>
        <w:t>Den primära analysen av prövarbedömd progres</w:t>
      </w:r>
      <w:r w:rsidR="00AC0666" w:rsidRPr="002326AC">
        <w:rPr>
          <w:szCs w:val="22"/>
          <w:lang w:val="sv-SE"/>
        </w:rPr>
        <w:t>sionsfri överlevnad</w:t>
      </w:r>
      <w:r w:rsidR="00A07973" w:rsidRPr="002326AC">
        <w:rPr>
          <w:szCs w:val="22"/>
          <w:lang w:val="sv-SE"/>
        </w:rPr>
        <w:t xml:space="preserve"> (som bortsåg från CA-125 progression </w:t>
      </w:r>
      <w:r w:rsidR="000500C0" w:rsidRPr="002326AC">
        <w:rPr>
          <w:szCs w:val="22"/>
          <w:lang w:val="sv-SE"/>
        </w:rPr>
        <w:t xml:space="preserve">samt </w:t>
      </w:r>
      <w:r w:rsidR="00A07973" w:rsidRPr="002326AC">
        <w:rPr>
          <w:szCs w:val="22"/>
          <w:lang w:val="sv-SE"/>
        </w:rPr>
        <w:t xml:space="preserve">behandling utanför protokollet) </w:t>
      </w:r>
      <w:r w:rsidR="003F5942" w:rsidRPr="002326AC">
        <w:rPr>
          <w:szCs w:val="22"/>
          <w:lang w:val="sv-SE"/>
        </w:rPr>
        <w:t xml:space="preserve">visar en stratifierad </w:t>
      </w:r>
      <w:r w:rsidR="00A07973" w:rsidRPr="002326AC">
        <w:rPr>
          <w:szCs w:val="22"/>
          <w:lang w:val="sv-SE"/>
        </w:rPr>
        <w:t>HR på</w:t>
      </w:r>
      <w:r w:rsidR="003F5942" w:rsidRPr="002326AC">
        <w:rPr>
          <w:szCs w:val="22"/>
          <w:lang w:val="sv-SE"/>
        </w:rPr>
        <w:t xml:space="preserve"> 0,62 (95% </w:t>
      </w:r>
      <w:r w:rsidR="00601E83" w:rsidRPr="002326AC">
        <w:rPr>
          <w:szCs w:val="22"/>
          <w:lang w:val="sv-SE"/>
        </w:rPr>
        <w:t>K</w:t>
      </w:r>
      <w:r w:rsidR="003F5942" w:rsidRPr="002326AC">
        <w:rPr>
          <w:szCs w:val="22"/>
          <w:lang w:val="sv-SE"/>
        </w:rPr>
        <w:t>I: 0,52-0,75, ensidigt logrank p-värde &lt;</w:t>
      </w:r>
      <w:r>
        <w:rPr>
          <w:szCs w:val="22"/>
          <w:lang w:val="sv-SE"/>
        </w:rPr>
        <w:t xml:space="preserve"> </w:t>
      </w:r>
      <w:r w:rsidR="003F5942" w:rsidRPr="002326AC">
        <w:rPr>
          <w:szCs w:val="22"/>
          <w:lang w:val="sv-SE"/>
        </w:rPr>
        <w:t>0,0001) när CPB15</w:t>
      </w:r>
      <w:r>
        <w:rPr>
          <w:szCs w:val="22"/>
          <w:lang w:val="sv-SE"/>
        </w:rPr>
        <w:t xml:space="preserve"> </w:t>
      </w:r>
      <w:r w:rsidR="003F5942" w:rsidRPr="002326AC">
        <w:rPr>
          <w:szCs w:val="22"/>
          <w:lang w:val="sv-SE"/>
        </w:rPr>
        <w:t>+ jämförs med CPP, med en median progressionsf</w:t>
      </w:r>
      <w:r w:rsidR="00601E83" w:rsidRPr="002326AC">
        <w:rPr>
          <w:szCs w:val="22"/>
          <w:lang w:val="sv-SE"/>
        </w:rPr>
        <w:t xml:space="preserve">ri överlevnad </w:t>
      </w:r>
      <w:r w:rsidR="00A07973" w:rsidRPr="002326AC">
        <w:rPr>
          <w:szCs w:val="22"/>
          <w:lang w:val="sv-SE"/>
        </w:rPr>
        <w:t>på</w:t>
      </w:r>
      <w:r w:rsidR="00601E83" w:rsidRPr="002326AC">
        <w:rPr>
          <w:szCs w:val="22"/>
          <w:lang w:val="sv-SE"/>
        </w:rPr>
        <w:t xml:space="preserve"> 12,0 månader i</w:t>
      </w:r>
      <w:r w:rsidR="003F5942" w:rsidRPr="002326AC">
        <w:rPr>
          <w:szCs w:val="22"/>
          <w:lang w:val="sv-SE"/>
        </w:rPr>
        <w:t xml:space="preserve"> CPP-gruppen och 18,2 månader i CPB15+ gruppen.</w:t>
      </w:r>
    </w:p>
    <w:p w14:paraId="4C0CF7AF" w14:textId="77777777" w:rsidR="005D62AA" w:rsidRPr="002326AC" w:rsidRDefault="005D62AA" w:rsidP="00C5085D">
      <w:pPr>
        <w:keepNext/>
        <w:keepLines/>
        <w:ind w:left="1060" w:hanging="567"/>
        <w:rPr>
          <w:szCs w:val="22"/>
          <w:lang w:val="sv-SE"/>
        </w:rPr>
      </w:pPr>
    </w:p>
    <w:p w14:paraId="1B2F738C" w14:textId="6AB4CA85" w:rsidR="003F5942" w:rsidRPr="002326AC" w:rsidRDefault="00661694" w:rsidP="00CE71A4">
      <w:pPr>
        <w:ind w:left="567" w:hanging="567"/>
        <w:rPr>
          <w:szCs w:val="22"/>
          <w:lang w:val="sv-SE"/>
        </w:rPr>
      </w:pPr>
      <w:r w:rsidRPr="002326AC">
        <w:rPr>
          <w:rFonts w:hint="eastAsia"/>
          <w:sz w:val="18"/>
          <w:szCs w:val="18"/>
          <w:lang w:val="sv-SE"/>
        </w:rPr>
        <w:t>●</w:t>
      </w:r>
      <w:r w:rsidRPr="002326AC">
        <w:rPr>
          <w:sz w:val="18"/>
          <w:szCs w:val="18"/>
          <w:lang w:val="sv-SE"/>
        </w:rPr>
        <w:tab/>
      </w:r>
      <w:r w:rsidR="003F5942" w:rsidRPr="002326AC">
        <w:rPr>
          <w:szCs w:val="22"/>
          <w:lang w:val="sv-SE"/>
        </w:rPr>
        <w:t xml:space="preserve">Analysen av progressionsfri överlevnad fastställd av den oberoende granskningskommittén </w:t>
      </w:r>
      <w:r w:rsidR="00A07973" w:rsidRPr="002326AC">
        <w:rPr>
          <w:szCs w:val="22"/>
          <w:lang w:val="sv-SE"/>
        </w:rPr>
        <w:t>(som bortsåg från</w:t>
      </w:r>
      <w:r w:rsidR="00AC0666" w:rsidRPr="002326AC">
        <w:rPr>
          <w:szCs w:val="22"/>
          <w:lang w:val="sv-SE"/>
        </w:rPr>
        <w:t xml:space="preserve"> behandling utanför protokollet</w:t>
      </w:r>
      <w:r w:rsidR="00A07973" w:rsidRPr="002326AC">
        <w:rPr>
          <w:szCs w:val="22"/>
          <w:lang w:val="sv-SE"/>
        </w:rPr>
        <w:t xml:space="preserve">) </w:t>
      </w:r>
      <w:r w:rsidR="003F5942" w:rsidRPr="002326AC">
        <w:rPr>
          <w:szCs w:val="22"/>
          <w:lang w:val="sv-SE"/>
        </w:rPr>
        <w:t xml:space="preserve">visade en stratifierad </w:t>
      </w:r>
      <w:r w:rsidR="00A07973" w:rsidRPr="002326AC">
        <w:rPr>
          <w:szCs w:val="22"/>
          <w:lang w:val="sv-SE"/>
        </w:rPr>
        <w:t xml:space="preserve">HR på </w:t>
      </w:r>
      <w:r w:rsidR="003F5942" w:rsidRPr="002326AC">
        <w:rPr>
          <w:szCs w:val="22"/>
          <w:lang w:val="sv-SE"/>
        </w:rPr>
        <w:t xml:space="preserve">0,62 (95% </w:t>
      </w:r>
      <w:r w:rsidR="00601E83" w:rsidRPr="002326AC">
        <w:rPr>
          <w:szCs w:val="22"/>
          <w:lang w:val="sv-SE"/>
        </w:rPr>
        <w:t>K</w:t>
      </w:r>
      <w:r w:rsidR="003F5942" w:rsidRPr="002326AC">
        <w:rPr>
          <w:szCs w:val="22"/>
          <w:lang w:val="sv-SE"/>
        </w:rPr>
        <w:t>I: 0,50-0,77, ensidigt logrank p-värde &lt;</w:t>
      </w:r>
      <w:r>
        <w:rPr>
          <w:szCs w:val="22"/>
          <w:lang w:val="sv-SE"/>
        </w:rPr>
        <w:t xml:space="preserve"> </w:t>
      </w:r>
      <w:r w:rsidR="003F5942" w:rsidRPr="002326AC">
        <w:rPr>
          <w:szCs w:val="22"/>
          <w:lang w:val="sv-SE"/>
        </w:rPr>
        <w:t>0,0001) när CPB15</w:t>
      </w:r>
      <w:r>
        <w:rPr>
          <w:szCs w:val="22"/>
          <w:lang w:val="sv-SE"/>
        </w:rPr>
        <w:t xml:space="preserve"> </w:t>
      </w:r>
      <w:r w:rsidR="003F5942" w:rsidRPr="002326AC">
        <w:rPr>
          <w:szCs w:val="22"/>
          <w:lang w:val="sv-SE"/>
        </w:rPr>
        <w:t>+ jämförs med CPP, med en median progressionsf</w:t>
      </w:r>
      <w:r w:rsidR="00601E83" w:rsidRPr="002326AC">
        <w:rPr>
          <w:szCs w:val="22"/>
          <w:lang w:val="sv-SE"/>
        </w:rPr>
        <w:t xml:space="preserve">ri överlevnad </w:t>
      </w:r>
      <w:r w:rsidR="00A07973" w:rsidRPr="002326AC">
        <w:rPr>
          <w:szCs w:val="22"/>
          <w:lang w:val="sv-SE"/>
        </w:rPr>
        <w:t xml:space="preserve">på </w:t>
      </w:r>
      <w:r w:rsidR="00601E83" w:rsidRPr="002326AC">
        <w:rPr>
          <w:szCs w:val="22"/>
          <w:lang w:val="sv-SE"/>
        </w:rPr>
        <w:t>13,1 månader i</w:t>
      </w:r>
      <w:r w:rsidR="003F5942" w:rsidRPr="002326AC">
        <w:rPr>
          <w:szCs w:val="22"/>
          <w:lang w:val="sv-SE"/>
        </w:rPr>
        <w:t xml:space="preserve"> CPP-gruppen och 19,1 månader i CPB15</w:t>
      </w:r>
      <w:r>
        <w:rPr>
          <w:szCs w:val="22"/>
          <w:lang w:val="sv-SE"/>
        </w:rPr>
        <w:t xml:space="preserve"> </w:t>
      </w:r>
      <w:r w:rsidR="003F5942" w:rsidRPr="002326AC">
        <w:rPr>
          <w:szCs w:val="22"/>
          <w:lang w:val="sv-SE"/>
        </w:rPr>
        <w:t>+ gruppen.</w:t>
      </w:r>
    </w:p>
    <w:p w14:paraId="067092B6" w14:textId="77777777" w:rsidR="003F5942" w:rsidRPr="002326AC" w:rsidRDefault="003F5942" w:rsidP="005422A1">
      <w:pPr>
        <w:rPr>
          <w:lang w:val="sv-SE"/>
        </w:rPr>
      </w:pPr>
    </w:p>
    <w:p w14:paraId="27B90338" w14:textId="77777777" w:rsidR="00601E83" w:rsidRPr="002326AC" w:rsidRDefault="00601E83" w:rsidP="005422A1">
      <w:pPr>
        <w:rPr>
          <w:rFonts w:eastAsia="PMingLiU"/>
          <w:lang w:val="sv-SE" w:eastAsia="zh-CN"/>
        </w:rPr>
      </w:pPr>
      <w:r w:rsidRPr="002326AC">
        <w:rPr>
          <w:rFonts w:eastAsia="PMingLiU"/>
          <w:lang w:val="sv-SE" w:eastAsia="zh-CN"/>
        </w:rPr>
        <w:t>PFS subgruppsanalys</w:t>
      </w:r>
      <w:r w:rsidR="001424C5" w:rsidRPr="002326AC">
        <w:rPr>
          <w:rFonts w:eastAsia="PMingLiU"/>
          <w:lang w:val="sv-SE" w:eastAsia="zh-CN"/>
        </w:rPr>
        <w:t>er</w:t>
      </w:r>
      <w:r w:rsidRPr="002326AC">
        <w:rPr>
          <w:rFonts w:eastAsia="PMingLiU"/>
          <w:lang w:val="sv-SE" w:eastAsia="zh-CN"/>
        </w:rPr>
        <w:t xml:space="preserve"> efter sjukdomsstadium och </w:t>
      </w:r>
      <w:r w:rsidR="005844EB" w:rsidRPr="002326AC">
        <w:rPr>
          <w:rFonts w:eastAsia="PMingLiU"/>
          <w:lang w:val="sv-SE" w:eastAsia="zh-CN"/>
        </w:rPr>
        <w:t>sjukdomsstatus efter kirurgi</w:t>
      </w:r>
      <w:r w:rsidRPr="002326AC">
        <w:rPr>
          <w:rFonts w:eastAsia="PMingLiU"/>
          <w:lang w:val="sv-SE" w:eastAsia="zh-CN"/>
        </w:rPr>
        <w:t xml:space="preserve"> sammanfattas i tabell </w:t>
      </w:r>
      <w:r w:rsidR="00580D33" w:rsidRPr="002326AC">
        <w:rPr>
          <w:rFonts w:eastAsia="PMingLiU"/>
          <w:lang w:val="sv-SE" w:eastAsia="zh-CN"/>
        </w:rPr>
        <w:t>1</w:t>
      </w:r>
      <w:r w:rsidR="00580D33">
        <w:rPr>
          <w:rFonts w:eastAsia="PMingLiU"/>
          <w:lang w:val="sv-SE" w:eastAsia="zh-CN"/>
        </w:rPr>
        <w:t>7</w:t>
      </w:r>
      <w:r w:rsidRPr="002326AC">
        <w:rPr>
          <w:rFonts w:eastAsia="PMingLiU"/>
          <w:lang w:val="sv-SE" w:eastAsia="zh-CN"/>
        </w:rPr>
        <w:t xml:space="preserve">. Dessa resultat </w:t>
      </w:r>
      <w:r w:rsidR="00A07973" w:rsidRPr="002326AC">
        <w:rPr>
          <w:rFonts w:eastAsia="PMingLiU"/>
          <w:lang w:val="sv-SE" w:eastAsia="zh-CN"/>
        </w:rPr>
        <w:t>visar på</w:t>
      </w:r>
      <w:r w:rsidRPr="002326AC">
        <w:rPr>
          <w:rFonts w:eastAsia="PMingLiU"/>
          <w:lang w:val="sv-SE" w:eastAsia="zh-CN"/>
        </w:rPr>
        <w:t xml:space="preserve"> att analysen av PFS som visades i tabell </w:t>
      </w:r>
      <w:r w:rsidR="00580D33" w:rsidRPr="002326AC">
        <w:rPr>
          <w:rFonts w:eastAsia="PMingLiU"/>
          <w:lang w:val="sv-SE" w:eastAsia="zh-CN"/>
        </w:rPr>
        <w:t>1</w:t>
      </w:r>
      <w:r w:rsidR="00580D33">
        <w:rPr>
          <w:rFonts w:eastAsia="PMingLiU"/>
          <w:lang w:val="sv-SE" w:eastAsia="zh-CN"/>
        </w:rPr>
        <w:t>6</w:t>
      </w:r>
      <w:r w:rsidR="00580D33" w:rsidRPr="002326AC">
        <w:rPr>
          <w:rFonts w:eastAsia="PMingLiU"/>
          <w:lang w:val="sv-SE" w:eastAsia="zh-CN"/>
        </w:rPr>
        <w:t xml:space="preserve"> </w:t>
      </w:r>
      <w:r w:rsidRPr="002326AC">
        <w:rPr>
          <w:rFonts w:eastAsia="PMingLiU"/>
          <w:lang w:val="sv-SE" w:eastAsia="zh-CN"/>
        </w:rPr>
        <w:t xml:space="preserve">är robust. </w:t>
      </w:r>
    </w:p>
    <w:p w14:paraId="7FBD5089" w14:textId="77777777" w:rsidR="00601E83" w:rsidRPr="002326AC" w:rsidRDefault="00601E83" w:rsidP="00601E83">
      <w:pPr>
        <w:rPr>
          <w:lang w:val="sv-SE"/>
        </w:rPr>
      </w:pPr>
    </w:p>
    <w:p w14:paraId="1CC785C4" w14:textId="77777777" w:rsidR="00601E83" w:rsidRPr="002326AC" w:rsidRDefault="00601E83" w:rsidP="00601E83">
      <w:pPr>
        <w:keepNext/>
        <w:keepLines/>
        <w:rPr>
          <w:b/>
          <w:lang w:val="sv-SE"/>
        </w:rPr>
      </w:pPr>
      <w:r w:rsidRPr="002326AC">
        <w:rPr>
          <w:b/>
          <w:lang w:val="sv-SE"/>
        </w:rPr>
        <w:t xml:space="preserve">Tabell </w:t>
      </w:r>
      <w:r w:rsidR="00580D33" w:rsidRPr="002326AC">
        <w:rPr>
          <w:b/>
          <w:lang w:val="sv-SE"/>
        </w:rPr>
        <w:t>1</w:t>
      </w:r>
      <w:r w:rsidR="00580D33">
        <w:rPr>
          <w:b/>
          <w:lang w:val="sv-SE"/>
        </w:rPr>
        <w:t>7</w:t>
      </w:r>
      <w:r w:rsidR="00580D33" w:rsidRPr="002326AC">
        <w:rPr>
          <w:b/>
          <w:lang w:val="sv-SE"/>
        </w:rPr>
        <w:t xml:space="preserve">  </w:t>
      </w:r>
      <w:r w:rsidRPr="002326AC">
        <w:rPr>
          <w:b/>
          <w:lang w:val="sv-SE"/>
        </w:rPr>
        <w:t>Resul</w:t>
      </w:r>
      <w:r w:rsidR="00011A50" w:rsidRPr="002326AC">
        <w:rPr>
          <w:b/>
          <w:lang w:val="sv-SE"/>
        </w:rPr>
        <w:t>t</w:t>
      </w:r>
      <w:r w:rsidRPr="002326AC">
        <w:rPr>
          <w:b/>
          <w:lang w:val="sv-SE"/>
        </w:rPr>
        <w:t>at</w:t>
      </w:r>
      <w:r w:rsidR="00011A50" w:rsidRPr="002326AC">
        <w:rPr>
          <w:b/>
          <w:lang w:val="sv-SE"/>
        </w:rPr>
        <w:t xml:space="preserve"> av progressionsfri överlevnad (PFS</w:t>
      </w:r>
      <w:r w:rsidR="00011A50" w:rsidRPr="002326AC">
        <w:rPr>
          <w:b/>
          <w:vertAlign w:val="superscript"/>
          <w:lang w:val="sv-SE"/>
        </w:rPr>
        <w:t xml:space="preserve">1 </w:t>
      </w:r>
      <w:r w:rsidR="00011A50" w:rsidRPr="002326AC">
        <w:rPr>
          <w:b/>
          <w:lang w:val="sv-SE"/>
        </w:rPr>
        <w:t xml:space="preserve">) uppdelat på sjukdomsstadium och </w:t>
      </w:r>
      <w:r w:rsidR="005844EB" w:rsidRPr="002326AC">
        <w:rPr>
          <w:b/>
          <w:lang w:val="sv-SE"/>
        </w:rPr>
        <w:t xml:space="preserve">sjukdomsstatus efter kirurgi </w:t>
      </w:r>
      <w:r w:rsidR="00011A50" w:rsidRPr="002326AC">
        <w:rPr>
          <w:b/>
          <w:lang w:val="sv-SE"/>
        </w:rPr>
        <w:t>från studie</w:t>
      </w:r>
      <w:r w:rsidRPr="002326AC">
        <w:rPr>
          <w:b/>
          <w:lang w:val="sv-SE"/>
        </w:rPr>
        <w:t xml:space="preserve"> GOG-0218</w:t>
      </w:r>
    </w:p>
    <w:p w14:paraId="2D637C8E" w14:textId="77777777" w:rsidR="00601E83" w:rsidRPr="002326AC" w:rsidRDefault="00601E83" w:rsidP="00601E83">
      <w:pPr>
        <w:keepNext/>
        <w:keepLines/>
        <w:rPr>
          <w:b/>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793"/>
        <w:gridCol w:w="2089"/>
        <w:gridCol w:w="2089"/>
        <w:gridCol w:w="2090"/>
      </w:tblGrid>
      <w:tr w:rsidR="00601E83" w:rsidRPr="007243A7" w14:paraId="21989A32" w14:textId="77777777" w:rsidTr="00CE71A4">
        <w:tc>
          <w:tcPr>
            <w:tcW w:w="9207" w:type="dxa"/>
            <w:gridSpan w:val="4"/>
          </w:tcPr>
          <w:p w14:paraId="5CAE30F2" w14:textId="77777777" w:rsidR="00601E83" w:rsidRPr="00CE71A4" w:rsidRDefault="00601E83" w:rsidP="005422A1">
            <w:pPr>
              <w:pStyle w:val="TableText10"/>
              <w:keepNext/>
              <w:keepLines/>
              <w:spacing w:line="280" w:lineRule="atLeast"/>
              <w:rPr>
                <w:rFonts w:eastAsia="MS Mincho"/>
                <w:lang w:val="sv-SE"/>
              </w:rPr>
            </w:pPr>
            <w:r w:rsidRPr="00CE71A4">
              <w:rPr>
                <w:lang w:val="sv-SE"/>
              </w:rPr>
              <w:t>Randomi</w:t>
            </w:r>
            <w:r w:rsidR="00011A50" w:rsidRPr="00CE71A4">
              <w:rPr>
                <w:lang w:val="sv-SE"/>
              </w:rPr>
              <w:t>serade patienter</w:t>
            </w:r>
            <w:r w:rsidR="00A07973" w:rsidRPr="00CE71A4">
              <w:rPr>
                <w:lang w:val="sv-SE"/>
              </w:rPr>
              <w:t>, s</w:t>
            </w:r>
            <w:r w:rsidR="00011A50" w:rsidRPr="00CE71A4">
              <w:rPr>
                <w:lang w:val="sv-SE"/>
              </w:rPr>
              <w:t>tadium I</w:t>
            </w:r>
            <w:r w:rsidRPr="00CE71A4">
              <w:rPr>
                <w:lang w:val="sv-SE"/>
              </w:rPr>
              <w:t>II optimal</w:t>
            </w:r>
            <w:r w:rsidR="00011A50" w:rsidRPr="00CE71A4">
              <w:rPr>
                <w:lang w:val="sv-SE"/>
              </w:rPr>
              <w:t xml:space="preserve">t </w:t>
            </w:r>
            <w:r w:rsidR="00A07973" w:rsidRPr="00CE71A4">
              <w:rPr>
                <w:lang w:val="sv-SE"/>
              </w:rPr>
              <w:t>opererade</w:t>
            </w:r>
            <w:r w:rsidRPr="008855F5">
              <w:rPr>
                <w:vertAlign w:val="superscript"/>
                <w:lang w:val="sv-SE"/>
              </w:rPr>
              <w:t xml:space="preserve"> 2,3</w:t>
            </w:r>
          </w:p>
        </w:tc>
      </w:tr>
      <w:tr w:rsidR="00601E83" w:rsidRPr="002326AC" w14:paraId="7099720A" w14:textId="77777777" w:rsidTr="00CE71A4">
        <w:tc>
          <w:tcPr>
            <w:tcW w:w="2840" w:type="dxa"/>
          </w:tcPr>
          <w:p w14:paraId="76602150" w14:textId="77777777" w:rsidR="00601E83" w:rsidRPr="008855F5" w:rsidRDefault="00601E83">
            <w:pPr>
              <w:pStyle w:val="TableText10"/>
              <w:keepNext/>
              <w:keepLines/>
              <w:spacing w:line="280" w:lineRule="atLeast"/>
              <w:jc w:val="center"/>
              <w:rPr>
                <w:rFonts w:eastAsia="MS Mincho"/>
                <w:lang w:val="sv-SE"/>
              </w:rPr>
            </w:pPr>
          </w:p>
        </w:tc>
        <w:tc>
          <w:tcPr>
            <w:tcW w:w="2122" w:type="dxa"/>
            <w:vAlign w:val="center"/>
          </w:tcPr>
          <w:p w14:paraId="60EB0042" w14:textId="77777777" w:rsidR="00601E83" w:rsidRPr="008855F5" w:rsidRDefault="00601E83">
            <w:pPr>
              <w:pStyle w:val="NormalWeb"/>
              <w:keepNext/>
              <w:keepLines/>
              <w:widowControl w:val="0"/>
              <w:spacing w:line="280" w:lineRule="atLeast"/>
              <w:jc w:val="center"/>
              <w:rPr>
                <w:rFonts w:ascii="Arial" w:eastAsia="PMingLiU" w:hAnsi="Arial"/>
                <w:sz w:val="20"/>
                <w:szCs w:val="20"/>
                <w:lang w:val="en-GB" w:eastAsia="zh-CN" w:bidi="en-US"/>
              </w:rPr>
            </w:pPr>
            <w:r w:rsidRPr="008855F5">
              <w:rPr>
                <w:sz w:val="20"/>
                <w:szCs w:val="20"/>
                <w:lang w:val="en-GB" w:bidi="en-US"/>
              </w:rPr>
              <w:t>CPP</w:t>
            </w:r>
          </w:p>
          <w:p w14:paraId="3275CA1B" w14:textId="77777777" w:rsidR="00601E83" w:rsidRPr="008855F5" w:rsidRDefault="00601E83">
            <w:pPr>
              <w:keepNext/>
              <w:keepLines/>
              <w:jc w:val="center"/>
              <w:rPr>
                <w:rFonts w:ascii="Arial" w:eastAsia="SimSun" w:hAnsi="Arial"/>
                <w:sz w:val="20"/>
                <w:szCs w:val="24"/>
                <w:lang w:val="en-GB" w:eastAsia="zh-CN"/>
              </w:rPr>
            </w:pPr>
            <w:r w:rsidRPr="008855F5">
              <w:rPr>
                <w:sz w:val="20"/>
                <w:lang w:val="en-GB"/>
              </w:rPr>
              <w:t xml:space="preserve"> (n = 219)</w:t>
            </w:r>
          </w:p>
        </w:tc>
        <w:tc>
          <w:tcPr>
            <w:tcW w:w="2122" w:type="dxa"/>
            <w:vAlign w:val="center"/>
          </w:tcPr>
          <w:p w14:paraId="6BD73763"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CPB15</w:t>
            </w:r>
          </w:p>
          <w:p w14:paraId="3A74B90A"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 xml:space="preserve"> (n = 204)</w:t>
            </w:r>
          </w:p>
        </w:tc>
        <w:tc>
          <w:tcPr>
            <w:tcW w:w="2123" w:type="dxa"/>
            <w:vAlign w:val="center"/>
          </w:tcPr>
          <w:p w14:paraId="2AEB9A03" w14:textId="77777777" w:rsidR="00601E83" w:rsidRPr="002326AC" w:rsidRDefault="00601E83">
            <w:pPr>
              <w:keepNext/>
              <w:keepLines/>
              <w:jc w:val="center"/>
              <w:rPr>
                <w:rFonts w:ascii="Arial" w:eastAsia="SimSun" w:hAnsi="Arial"/>
                <w:sz w:val="20"/>
                <w:szCs w:val="24"/>
                <w:vertAlign w:val="superscript"/>
                <w:lang w:val="en-GB" w:eastAsia="zh-CN"/>
              </w:rPr>
            </w:pPr>
            <w:r w:rsidRPr="002326AC">
              <w:rPr>
                <w:sz w:val="20"/>
                <w:lang w:val="en-GB" w:bidi="en-US"/>
              </w:rPr>
              <w:t xml:space="preserve">CPB15+ </w:t>
            </w:r>
          </w:p>
          <w:p w14:paraId="2B8035B7" w14:textId="77777777" w:rsidR="00601E83" w:rsidRPr="002326AC" w:rsidRDefault="00601E83">
            <w:pPr>
              <w:pStyle w:val="TableText10"/>
              <w:keepNext/>
              <w:keepLines/>
              <w:spacing w:line="280" w:lineRule="atLeast"/>
              <w:jc w:val="center"/>
              <w:rPr>
                <w:rFonts w:eastAsia="MS Mincho"/>
                <w:lang w:val="en-GB"/>
              </w:rPr>
            </w:pPr>
            <w:r w:rsidRPr="002326AC">
              <w:rPr>
                <w:lang w:val="en-GB"/>
              </w:rPr>
              <w:t>(n = 216)</w:t>
            </w:r>
          </w:p>
        </w:tc>
      </w:tr>
      <w:tr w:rsidR="00601E83" w:rsidRPr="002326AC" w14:paraId="5BC0DAE5" w14:textId="77777777" w:rsidTr="00CE71A4">
        <w:tc>
          <w:tcPr>
            <w:tcW w:w="2840" w:type="dxa"/>
          </w:tcPr>
          <w:p w14:paraId="49B8CB30" w14:textId="77777777" w:rsidR="00601E83" w:rsidRPr="00CE71A4" w:rsidRDefault="00601E83" w:rsidP="005422A1">
            <w:pPr>
              <w:keepNext/>
              <w:keepLines/>
              <w:spacing w:line="280" w:lineRule="atLeast"/>
              <w:rPr>
                <w:sz w:val="20"/>
              </w:rPr>
            </w:pPr>
            <w:r w:rsidRPr="008855F5">
              <w:rPr>
                <w:sz w:val="20"/>
              </w:rPr>
              <w:t>Median</w:t>
            </w:r>
            <w:r w:rsidRPr="00CE71A4">
              <w:rPr>
                <w:sz w:val="20"/>
              </w:rPr>
              <w:t xml:space="preserve"> PFS (</w:t>
            </w:r>
            <w:proofErr w:type="spellStart"/>
            <w:r w:rsidRPr="00CE71A4">
              <w:rPr>
                <w:sz w:val="20"/>
              </w:rPr>
              <w:t>m</w:t>
            </w:r>
            <w:r w:rsidR="00011A50" w:rsidRPr="00CE71A4">
              <w:rPr>
                <w:sz w:val="20"/>
              </w:rPr>
              <w:t>ånader</w:t>
            </w:r>
            <w:proofErr w:type="spellEnd"/>
            <w:r w:rsidRPr="00CE71A4">
              <w:rPr>
                <w:sz w:val="20"/>
              </w:rPr>
              <w:t>)</w:t>
            </w:r>
          </w:p>
        </w:tc>
        <w:tc>
          <w:tcPr>
            <w:tcW w:w="2122" w:type="dxa"/>
            <w:vAlign w:val="center"/>
          </w:tcPr>
          <w:p w14:paraId="5157DD75" w14:textId="77777777" w:rsidR="00601E83" w:rsidRPr="008855F5" w:rsidRDefault="00601E83">
            <w:pPr>
              <w:keepNext/>
              <w:keepLines/>
              <w:jc w:val="center"/>
              <w:rPr>
                <w:rFonts w:ascii="Arial" w:eastAsia="SimSun" w:hAnsi="Arial"/>
                <w:sz w:val="20"/>
                <w:szCs w:val="24"/>
                <w:lang w:val="en-GB" w:eastAsia="zh-CN"/>
              </w:rPr>
            </w:pPr>
            <w:r w:rsidRPr="008855F5">
              <w:rPr>
                <w:sz w:val="20"/>
                <w:lang w:val="en-GB"/>
              </w:rPr>
              <w:t>12</w:t>
            </w:r>
            <w:r w:rsidR="00011A50" w:rsidRPr="008855F5">
              <w:rPr>
                <w:sz w:val="20"/>
                <w:lang w:val="en-GB"/>
              </w:rPr>
              <w:t>,</w:t>
            </w:r>
            <w:r w:rsidRPr="008855F5">
              <w:rPr>
                <w:sz w:val="20"/>
                <w:lang w:val="en-GB"/>
              </w:rPr>
              <w:t>4</w:t>
            </w:r>
          </w:p>
        </w:tc>
        <w:tc>
          <w:tcPr>
            <w:tcW w:w="2122" w:type="dxa"/>
            <w:vAlign w:val="center"/>
          </w:tcPr>
          <w:p w14:paraId="32D7B65C"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14</w:t>
            </w:r>
            <w:r w:rsidR="00011A50" w:rsidRPr="002326AC">
              <w:rPr>
                <w:sz w:val="20"/>
                <w:lang w:val="en-GB"/>
              </w:rPr>
              <w:t>,</w:t>
            </w:r>
            <w:r w:rsidRPr="002326AC">
              <w:rPr>
                <w:sz w:val="20"/>
                <w:lang w:val="en-GB"/>
              </w:rPr>
              <w:t>3</w:t>
            </w:r>
          </w:p>
        </w:tc>
        <w:tc>
          <w:tcPr>
            <w:tcW w:w="2123" w:type="dxa"/>
            <w:vAlign w:val="center"/>
          </w:tcPr>
          <w:p w14:paraId="187BADA2" w14:textId="77777777" w:rsidR="00601E83" w:rsidRPr="002326AC" w:rsidRDefault="00601E83">
            <w:pPr>
              <w:pStyle w:val="TableText10"/>
              <w:keepNext/>
              <w:keepLines/>
              <w:spacing w:line="280" w:lineRule="atLeast"/>
              <w:jc w:val="center"/>
              <w:rPr>
                <w:rFonts w:eastAsia="MS Mincho"/>
                <w:lang w:val="en-GB"/>
              </w:rPr>
            </w:pPr>
            <w:r w:rsidRPr="002326AC">
              <w:rPr>
                <w:lang w:val="en-GB"/>
              </w:rPr>
              <w:t>17</w:t>
            </w:r>
            <w:r w:rsidR="00011A50" w:rsidRPr="002326AC">
              <w:rPr>
                <w:lang w:val="en-GB"/>
              </w:rPr>
              <w:t>,</w:t>
            </w:r>
            <w:r w:rsidRPr="002326AC">
              <w:rPr>
                <w:lang w:val="en-GB"/>
              </w:rPr>
              <w:t>5</w:t>
            </w:r>
          </w:p>
        </w:tc>
      </w:tr>
      <w:tr w:rsidR="00601E83" w:rsidRPr="002326AC" w14:paraId="1D27A8AF" w14:textId="77777777" w:rsidTr="00CE71A4">
        <w:tc>
          <w:tcPr>
            <w:tcW w:w="2840" w:type="dxa"/>
          </w:tcPr>
          <w:p w14:paraId="109A6221" w14:textId="77777777" w:rsidR="00601E83" w:rsidRPr="008855F5" w:rsidRDefault="001424C5" w:rsidP="005422A1">
            <w:pPr>
              <w:keepNext/>
              <w:keepLines/>
              <w:widowControl w:val="0"/>
              <w:rPr>
                <w:rFonts w:ascii="Arial" w:eastAsia="SimSun" w:hAnsi="Arial"/>
                <w:sz w:val="20"/>
                <w:szCs w:val="24"/>
                <w:lang w:val="en-GB" w:eastAsia="zh-CN"/>
              </w:rPr>
            </w:pPr>
            <w:r w:rsidRPr="008855F5">
              <w:rPr>
                <w:sz w:val="20"/>
                <w:lang w:val="en-GB"/>
              </w:rPr>
              <w:t>HR</w:t>
            </w:r>
            <w:r w:rsidR="00601E83" w:rsidRPr="008855F5">
              <w:rPr>
                <w:sz w:val="20"/>
                <w:lang w:val="en-GB"/>
              </w:rPr>
              <w:t xml:space="preserve"> (95% </w:t>
            </w:r>
            <w:r w:rsidR="00011A50" w:rsidRPr="008855F5">
              <w:rPr>
                <w:sz w:val="20"/>
                <w:lang w:val="en-GB"/>
              </w:rPr>
              <w:t>K</w:t>
            </w:r>
            <w:r w:rsidR="00601E83" w:rsidRPr="008855F5">
              <w:rPr>
                <w:sz w:val="20"/>
                <w:lang w:val="en-GB"/>
              </w:rPr>
              <w:t>I)</w:t>
            </w:r>
            <w:r w:rsidR="00601E83" w:rsidRPr="008855F5">
              <w:rPr>
                <w:sz w:val="20"/>
                <w:vertAlign w:val="superscript"/>
                <w:lang w:val="en-GB"/>
              </w:rPr>
              <w:t>4</w:t>
            </w:r>
          </w:p>
        </w:tc>
        <w:tc>
          <w:tcPr>
            <w:tcW w:w="2122" w:type="dxa"/>
            <w:vAlign w:val="center"/>
          </w:tcPr>
          <w:p w14:paraId="0DB344CA" w14:textId="77777777" w:rsidR="00601E83" w:rsidRPr="008855F5" w:rsidRDefault="00601E83">
            <w:pPr>
              <w:keepNext/>
              <w:keepLines/>
              <w:jc w:val="center"/>
              <w:rPr>
                <w:rFonts w:ascii="Arial" w:eastAsia="SimSun" w:hAnsi="Arial"/>
                <w:sz w:val="20"/>
                <w:szCs w:val="24"/>
                <w:lang w:val="en-GB" w:eastAsia="zh-CN"/>
              </w:rPr>
            </w:pPr>
          </w:p>
        </w:tc>
        <w:tc>
          <w:tcPr>
            <w:tcW w:w="2122" w:type="dxa"/>
            <w:vAlign w:val="center"/>
          </w:tcPr>
          <w:p w14:paraId="3162A0B9"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81</w:t>
            </w:r>
          </w:p>
          <w:p w14:paraId="2FBC9A8C"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62, 1</w:t>
            </w:r>
            <w:r w:rsidR="00011A50" w:rsidRPr="002326AC">
              <w:rPr>
                <w:sz w:val="20"/>
                <w:lang w:val="en-GB"/>
              </w:rPr>
              <w:t>,</w:t>
            </w:r>
            <w:r w:rsidRPr="002326AC">
              <w:rPr>
                <w:sz w:val="20"/>
                <w:lang w:val="en-GB"/>
              </w:rPr>
              <w:t>05)</w:t>
            </w:r>
          </w:p>
        </w:tc>
        <w:tc>
          <w:tcPr>
            <w:tcW w:w="2123" w:type="dxa"/>
            <w:vAlign w:val="center"/>
          </w:tcPr>
          <w:p w14:paraId="7181AF51"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66</w:t>
            </w:r>
          </w:p>
          <w:p w14:paraId="172FBB0D" w14:textId="77777777" w:rsidR="00601E83" w:rsidRPr="002326AC" w:rsidRDefault="00601E83">
            <w:pPr>
              <w:pStyle w:val="TableText10"/>
              <w:keepNext/>
              <w:keepLines/>
              <w:spacing w:line="280" w:lineRule="atLeast"/>
              <w:jc w:val="center"/>
              <w:rPr>
                <w:rFonts w:eastAsia="MS Mincho"/>
                <w:lang w:val="en-GB"/>
              </w:rPr>
            </w:pPr>
            <w:r w:rsidRPr="002326AC">
              <w:rPr>
                <w:lang w:val="en-GB"/>
              </w:rPr>
              <w:t>(0</w:t>
            </w:r>
            <w:r w:rsidR="00011A50" w:rsidRPr="002326AC">
              <w:rPr>
                <w:lang w:val="en-GB"/>
              </w:rPr>
              <w:t>,</w:t>
            </w:r>
            <w:r w:rsidRPr="002326AC">
              <w:rPr>
                <w:lang w:val="en-GB"/>
              </w:rPr>
              <w:t>50, 0</w:t>
            </w:r>
            <w:r w:rsidR="00011A50" w:rsidRPr="002326AC">
              <w:rPr>
                <w:lang w:val="en-GB"/>
              </w:rPr>
              <w:t>,</w:t>
            </w:r>
            <w:r w:rsidRPr="002326AC">
              <w:rPr>
                <w:lang w:val="en-GB"/>
              </w:rPr>
              <w:t>86)</w:t>
            </w:r>
          </w:p>
        </w:tc>
      </w:tr>
      <w:tr w:rsidR="00601E83" w:rsidRPr="00257D24" w14:paraId="429FE47D" w14:textId="77777777" w:rsidTr="00CE71A4">
        <w:tc>
          <w:tcPr>
            <w:tcW w:w="9207" w:type="dxa"/>
            <w:gridSpan w:val="4"/>
          </w:tcPr>
          <w:p w14:paraId="157EF594" w14:textId="77777777" w:rsidR="00601E83" w:rsidRPr="00CE71A4" w:rsidRDefault="00011A50" w:rsidP="005422A1">
            <w:pPr>
              <w:keepNext/>
              <w:keepLines/>
              <w:spacing w:line="280" w:lineRule="atLeast"/>
              <w:rPr>
                <w:sz w:val="20"/>
                <w:lang w:val="sv-SE"/>
              </w:rPr>
            </w:pPr>
            <w:r w:rsidRPr="00CE71A4">
              <w:rPr>
                <w:lang w:val="sv-SE"/>
              </w:rPr>
              <w:t>Randomiserade patienter</w:t>
            </w:r>
            <w:r w:rsidR="00A07973" w:rsidRPr="00CE71A4">
              <w:rPr>
                <w:lang w:val="sv-SE"/>
              </w:rPr>
              <w:t xml:space="preserve">, </w:t>
            </w:r>
            <w:r w:rsidRPr="00CE71A4">
              <w:rPr>
                <w:lang w:val="sv-SE"/>
              </w:rPr>
              <w:t xml:space="preserve">stadium III suboptimalt </w:t>
            </w:r>
            <w:r w:rsidR="00A07973" w:rsidRPr="00CE71A4">
              <w:rPr>
                <w:lang w:val="sv-SE"/>
              </w:rPr>
              <w:t>opererade</w:t>
            </w:r>
            <w:r w:rsidR="00601E83" w:rsidRPr="00CE71A4">
              <w:rPr>
                <w:sz w:val="20"/>
                <w:vertAlign w:val="superscript"/>
                <w:lang w:val="sv-SE"/>
              </w:rPr>
              <w:t>3</w:t>
            </w:r>
          </w:p>
        </w:tc>
      </w:tr>
      <w:tr w:rsidR="00601E83" w:rsidRPr="002326AC" w14:paraId="3FF02B4C" w14:textId="77777777" w:rsidTr="00CE71A4">
        <w:tc>
          <w:tcPr>
            <w:tcW w:w="2840" w:type="dxa"/>
          </w:tcPr>
          <w:p w14:paraId="0B0D7252" w14:textId="77777777" w:rsidR="00601E83" w:rsidRPr="008855F5" w:rsidRDefault="00601E83">
            <w:pPr>
              <w:pStyle w:val="TableText10"/>
              <w:spacing w:line="280" w:lineRule="atLeast"/>
              <w:jc w:val="center"/>
              <w:rPr>
                <w:rFonts w:eastAsia="MS Mincho"/>
                <w:lang w:val="sv-SE"/>
              </w:rPr>
            </w:pPr>
          </w:p>
        </w:tc>
        <w:tc>
          <w:tcPr>
            <w:tcW w:w="2122" w:type="dxa"/>
            <w:vAlign w:val="center"/>
          </w:tcPr>
          <w:p w14:paraId="1DE75E47" w14:textId="77777777" w:rsidR="00601E83" w:rsidRPr="008855F5" w:rsidRDefault="00601E83">
            <w:pPr>
              <w:jc w:val="center"/>
              <w:rPr>
                <w:rFonts w:ascii="Arial" w:eastAsia="SimSun" w:hAnsi="Arial"/>
                <w:sz w:val="20"/>
                <w:szCs w:val="24"/>
                <w:lang w:val="en-GB" w:eastAsia="zh-CN" w:bidi="en-US"/>
              </w:rPr>
            </w:pPr>
            <w:r w:rsidRPr="008855F5">
              <w:rPr>
                <w:sz w:val="20"/>
                <w:lang w:val="en-GB" w:bidi="en-US"/>
              </w:rPr>
              <w:t xml:space="preserve">CPP </w:t>
            </w:r>
          </w:p>
          <w:p w14:paraId="50187CE5" w14:textId="77777777" w:rsidR="00601E83" w:rsidRPr="008855F5" w:rsidRDefault="00601E83">
            <w:pPr>
              <w:jc w:val="center"/>
              <w:rPr>
                <w:rFonts w:ascii="Arial" w:eastAsia="SimSun" w:hAnsi="Arial"/>
                <w:sz w:val="20"/>
                <w:szCs w:val="24"/>
                <w:lang w:val="en-GB" w:eastAsia="zh-CN"/>
              </w:rPr>
            </w:pPr>
            <w:r w:rsidRPr="008855F5">
              <w:rPr>
                <w:sz w:val="20"/>
                <w:lang w:val="en-GB"/>
              </w:rPr>
              <w:t>(n = 253)</w:t>
            </w:r>
          </w:p>
        </w:tc>
        <w:tc>
          <w:tcPr>
            <w:tcW w:w="2122" w:type="dxa"/>
            <w:vAlign w:val="center"/>
          </w:tcPr>
          <w:p w14:paraId="567C3262" w14:textId="77777777" w:rsidR="00601E83" w:rsidRPr="002326AC" w:rsidRDefault="00601E83">
            <w:pPr>
              <w:jc w:val="center"/>
              <w:rPr>
                <w:rFonts w:ascii="Arial" w:eastAsia="SimSun" w:hAnsi="Arial"/>
                <w:sz w:val="20"/>
                <w:szCs w:val="24"/>
                <w:lang w:val="en-GB" w:eastAsia="zh-CN" w:bidi="en-US"/>
              </w:rPr>
            </w:pPr>
            <w:r w:rsidRPr="002326AC">
              <w:rPr>
                <w:sz w:val="20"/>
                <w:lang w:val="en-GB" w:bidi="en-US"/>
              </w:rPr>
              <w:t xml:space="preserve">CPB15 </w:t>
            </w:r>
          </w:p>
          <w:p w14:paraId="75A5C798" w14:textId="77777777" w:rsidR="00601E83" w:rsidRPr="002326AC" w:rsidRDefault="00601E83">
            <w:pPr>
              <w:jc w:val="center"/>
              <w:rPr>
                <w:rFonts w:ascii="Arial" w:eastAsia="SimSun" w:hAnsi="Arial"/>
                <w:sz w:val="20"/>
                <w:szCs w:val="24"/>
                <w:lang w:val="en-GB" w:eastAsia="zh-CN"/>
              </w:rPr>
            </w:pPr>
            <w:r w:rsidRPr="002326AC">
              <w:rPr>
                <w:sz w:val="20"/>
                <w:lang w:val="en-GB"/>
              </w:rPr>
              <w:t>(n = 256)</w:t>
            </w:r>
            <w:r w:rsidRPr="002326AC">
              <w:rPr>
                <w:sz w:val="20"/>
                <w:vertAlign w:val="superscript"/>
                <w:lang w:val="en-GB"/>
              </w:rPr>
              <w:t xml:space="preserve"> </w:t>
            </w:r>
          </w:p>
        </w:tc>
        <w:tc>
          <w:tcPr>
            <w:tcW w:w="2123" w:type="dxa"/>
            <w:vAlign w:val="center"/>
          </w:tcPr>
          <w:p w14:paraId="73E704EE" w14:textId="77777777" w:rsidR="00601E83" w:rsidRPr="002326AC" w:rsidRDefault="00601E83">
            <w:pPr>
              <w:jc w:val="center"/>
              <w:rPr>
                <w:rFonts w:ascii="Arial" w:eastAsia="SimSun" w:hAnsi="Arial"/>
                <w:sz w:val="20"/>
                <w:szCs w:val="24"/>
                <w:lang w:val="en-GB" w:eastAsia="zh-CN" w:bidi="en-US"/>
              </w:rPr>
            </w:pPr>
            <w:r w:rsidRPr="002326AC">
              <w:rPr>
                <w:sz w:val="20"/>
                <w:lang w:val="en-GB" w:bidi="en-US"/>
              </w:rPr>
              <w:t xml:space="preserve">CPB15+ </w:t>
            </w:r>
          </w:p>
          <w:p w14:paraId="00B52244" w14:textId="77777777" w:rsidR="00601E83" w:rsidRPr="002326AC" w:rsidRDefault="00601E83">
            <w:pPr>
              <w:jc w:val="center"/>
              <w:rPr>
                <w:rFonts w:ascii="Arial" w:eastAsia="SimSun" w:hAnsi="Arial"/>
                <w:sz w:val="20"/>
                <w:szCs w:val="24"/>
                <w:lang w:val="en-GB" w:eastAsia="zh-CN"/>
              </w:rPr>
            </w:pPr>
            <w:r w:rsidRPr="002326AC">
              <w:rPr>
                <w:sz w:val="20"/>
                <w:lang w:val="en-GB"/>
              </w:rPr>
              <w:t>(n = 242)</w:t>
            </w:r>
            <w:r w:rsidRPr="002326AC">
              <w:rPr>
                <w:sz w:val="20"/>
                <w:vertAlign w:val="superscript"/>
                <w:lang w:val="en-GB"/>
              </w:rPr>
              <w:t xml:space="preserve"> </w:t>
            </w:r>
          </w:p>
        </w:tc>
      </w:tr>
      <w:tr w:rsidR="00601E83" w:rsidRPr="002326AC" w14:paraId="7E32341E" w14:textId="77777777" w:rsidTr="00CE71A4">
        <w:tc>
          <w:tcPr>
            <w:tcW w:w="2840" w:type="dxa"/>
          </w:tcPr>
          <w:p w14:paraId="7BB9DCF9" w14:textId="77777777" w:rsidR="00601E83" w:rsidRPr="00CE71A4" w:rsidRDefault="00601E83" w:rsidP="005422A1">
            <w:pPr>
              <w:keepNext/>
              <w:keepLines/>
              <w:rPr>
                <w:rFonts w:ascii="Arial" w:eastAsia="SimSun" w:hAnsi="Arial"/>
                <w:sz w:val="20"/>
                <w:szCs w:val="24"/>
                <w:lang w:val="en-GB" w:eastAsia="zh-CN"/>
              </w:rPr>
            </w:pPr>
            <w:r w:rsidRPr="00CE71A4">
              <w:rPr>
                <w:sz w:val="20"/>
                <w:lang w:val="en-GB"/>
              </w:rPr>
              <w:t>Median PFS (</w:t>
            </w:r>
            <w:proofErr w:type="spellStart"/>
            <w:r w:rsidRPr="00CE71A4">
              <w:rPr>
                <w:sz w:val="20"/>
                <w:lang w:val="en-GB"/>
              </w:rPr>
              <w:t>m</w:t>
            </w:r>
            <w:r w:rsidR="00011A50" w:rsidRPr="00CE71A4">
              <w:rPr>
                <w:sz w:val="20"/>
                <w:lang w:val="en-GB"/>
              </w:rPr>
              <w:t>ånader</w:t>
            </w:r>
            <w:proofErr w:type="spellEnd"/>
            <w:r w:rsidRPr="00CE71A4">
              <w:rPr>
                <w:sz w:val="20"/>
                <w:lang w:val="en-GB"/>
              </w:rPr>
              <w:t>)</w:t>
            </w:r>
          </w:p>
        </w:tc>
        <w:tc>
          <w:tcPr>
            <w:tcW w:w="2122" w:type="dxa"/>
            <w:vAlign w:val="center"/>
          </w:tcPr>
          <w:p w14:paraId="245F2403" w14:textId="77777777" w:rsidR="00601E83" w:rsidRPr="008855F5" w:rsidRDefault="00601E83">
            <w:pPr>
              <w:keepNext/>
              <w:keepLines/>
              <w:jc w:val="center"/>
              <w:rPr>
                <w:rFonts w:ascii="Arial" w:eastAsia="SimSun" w:hAnsi="Arial"/>
                <w:sz w:val="20"/>
                <w:szCs w:val="24"/>
                <w:lang w:val="en-GB" w:eastAsia="zh-CN"/>
              </w:rPr>
            </w:pPr>
            <w:r w:rsidRPr="008855F5">
              <w:rPr>
                <w:sz w:val="20"/>
                <w:lang w:val="en-GB"/>
              </w:rPr>
              <w:t>10</w:t>
            </w:r>
            <w:r w:rsidR="00011A50" w:rsidRPr="008855F5">
              <w:rPr>
                <w:sz w:val="20"/>
                <w:lang w:val="en-GB"/>
              </w:rPr>
              <w:t>,</w:t>
            </w:r>
            <w:r w:rsidRPr="008855F5">
              <w:rPr>
                <w:sz w:val="20"/>
                <w:lang w:val="en-GB"/>
              </w:rPr>
              <w:t>1</w:t>
            </w:r>
          </w:p>
        </w:tc>
        <w:tc>
          <w:tcPr>
            <w:tcW w:w="2122" w:type="dxa"/>
            <w:vAlign w:val="center"/>
          </w:tcPr>
          <w:p w14:paraId="70F53BC3"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10</w:t>
            </w:r>
            <w:r w:rsidR="00011A50" w:rsidRPr="002326AC">
              <w:rPr>
                <w:sz w:val="20"/>
                <w:lang w:val="en-GB"/>
              </w:rPr>
              <w:t>,</w:t>
            </w:r>
            <w:r w:rsidRPr="002326AC">
              <w:rPr>
                <w:sz w:val="20"/>
                <w:lang w:val="en-GB"/>
              </w:rPr>
              <w:t>9</w:t>
            </w:r>
          </w:p>
        </w:tc>
        <w:tc>
          <w:tcPr>
            <w:tcW w:w="2123" w:type="dxa"/>
            <w:vAlign w:val="center"/>
          </w:tcPr>
          <w:p w14:paraId="0B029C48" w14:textId="77777777" w:rsidR="00601E83" w:rsidRPr="002326AC" w:rsidRDefault="00601E83">
            <w:pPr>
              <w:pStyle w:val="TableText10"/>
              <w:keepNext/>
              <w:keepLines/>
              <w:spacing w:line="280" w:lineRule="atLeast"/>
              <w:jc w:val="center"/>
              <w:rPr>
                <w:rFonts w:eastAsia="MS Mincho"/>
                <w:lang w:val="en-GB"/>
              </w:rPr>
            </w:pPr>
            <w:r w:rsidRPr="002326AC">
              <w:rPr>
                <w:lang w:val="en-GB"/>
              </w:rPr>
              <w:t>13</w:t>
            </w:r>
            <w:r w:rsidR="00011A50" w:rsidRPr="002326AC">
              <w:rPr>
                <w:lang w:val="en-GB"/>
              </w:rPr>
              <w:t>,</w:t>
            </w:r>
            <w:r w:rsidRPr="002326AC">
              <w:rPr>
                <w:lang w:val="en-GB"/>
              </w:rPr>
              <w:t>9</w:t>
            </w:r>
          </w:p>
        </w:tc>
      </w:tr>
      <w:tr w:rsidR="00601E83" w:rsidRPr="002326AC" w14:paraId="15DE4D27" w14:textId="77777777" w:rsidTr="00CE71A4">
        <w:tc>
          <w:tcPr>
            <w:tcW w:w="2840" w:type="dxa"/>
          </w:tcPr>
          <w:p w14:paraId="67066B6A" w14:textId="77777777" w:rsidR="00601E83" w:rsidRPr="008855F5" w:rsidRDefault="001424C5" w:rsidP="005422A1">
            <w:pPr>
              <w:keepNext/>
              <w:keepLines/>
              <w:widowControl w:val="0"/>
              <w:rPr>
                <w:rFonts w:ascii="Arial" w:eastAsia="SimSun" w:hAnsi="Arial"/>
                <w:sz w:val="20"/>
                <w:szCs w:val="24"/>
                <w:lang w:val="en-GB" w:eastAsia="zh-CN"/>
              </w:rPr>
            </w:pPr>
            <w:r w:rsidRPr="008855F5">
              <w:rPr>
                <w:sz w:val="20"/>
                <w:lang w:val="en-GB"/>
              </w:rPr>
              <w:t>HR</w:t>
            </w:r>
            <w:r w:rsidR="00601E83" w:rsidRPr="008855F5">
              <w:rPr>
                <w:sz w:val="20"/>
                <w:lang w:val="en-GB"/>
              </w:rPr>
              <w:t xml:space="preserve"> (95% </w:t>
            </w:r>
            <w:r w:rsidR="00011A50" w:rsidRPr="008855F5">
              <w:rPr>
                <w:sz w:val="20"/>
                <w:lang w:val="en-GB"/>
              </w:rPr>
              <w:t>K</w:t>
            </w:r>
            <w:r w:rsidR="00601E83" w:rsidRPr="008855F5">
              <w:rPr>
                <w:sz w:val="20"/>
                <w:lang w:val="en-GB"/>
              </w:rPr>
              <w:t>I)</w:t>
            </w:r>
            <w:r w:rsidR="00601E83" w:rsidRPr="008855F5">
              <w:rPr>
                <w:sz w:val="20"/>
                <w:vertAlign w:val="superscript"/>
                <w:lang w:val="en-GB"/>
              </w:rPr>
              <w:t>4</w:t>
            </w:r>
          </w:p>
        </w:tc>
        <w:tc>
          <w:tcPr>
            <w:tcW w:w="2122" w:type="dxa"/>
            <w:vAlign w:val="center"/>
          </w:tcPr>
          <w:p w14:paraId="7C53BFE9" w14:textId="77777777" w:rsidR="00601E83" w:rsidRPr="008855F5" w:rsidRDefault="00601E83">
            <w:pPr>
              <w:keepNext/>
              <w:keepLines/>
              <w:jc w:val="center"/>
              <w:rPr>
                <w:rFonts w:ascii="Arial" w:eastAsia="SimSun" w:hAnsi="Arial"/>
                <w:sz w:val="20"/>
                <w:szCs w:val="24"/>
                <w:lang w:val="en-GB" w:eastAsia="zh-CN"/>
              </w:rPr>
            </w:pPr>
          </w:p>
        </w:tc>
        <w:tc>
          <w:tcPr>
            <w:tcW w:w="2122" w:type="dxa"/>
            <w:vAlign w:val="center"/>
          </w:tcPr>
          <w:p w14:paraId="33F637E5"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93</w:t>
            </w:r>
          </w:p>
          <w:p w14:paraId="07CB158D"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77, 1</w:t>
            </w:r>
            <w:r w:rsidR="00011A50" w:rsidRPr="002326AC">
              <w:rPr>
                <w:sz w:val="20"/>
                <w:lang w:val="en-GB"/>
              </w:rPr>
              <w:t>,</w:t>
            </w:r>
            <w:r w:rsidRPr="002326AC">
              <w:rPr>
                <w:sz w:val="20"/>
                <w:lang w:val="en-GB"/>
              </w:rPr>
              <w:t>14)</w:t>
            </w:r>
          </w:p>
        </w:tc>
        <w:tc>
          <w:tcPr>
            <w:tcW w:w="2123" w:type="dxa"/>
            <w:vAlign w:val="center"/>
          </w:tcPr>
          <w:p w14:paraId="15066F08" w14:textId="77777777" w:rsidR="00601E83" w:rsidRPr="002326AC" w:rsidRDefault="00601E83">
            <w:pPr>
              <w:keepNext/>
              <w:keepLines/>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78</w:t>
            </w:r>
          </w:p>
          <w:p w14:paraId="32DE5136" w14:textId="77777777" w:rsidR="00601E83" w:rsidRPr="002326AC" w:rsidRDefault="00601E83">
            <w:pPr>
              <w:pStyle w:val="TableText10"/>
              <w:keepNext/>
              <w:keepLines/>
              <w:spacing w:line="280" w:lineRule="atLeast"/>
              <w:jc w:val="center"/>
              <w:rPr>
                <w:rFonts w:eastAsia="MS Mincho"/>
                <w:lang w:val="en-GB"/>
              </w:rPr>
            </w:pPr>
            <w:r w:rsidRPr="002326AC">
              <w:rPr>
                <w:lang w:val="en-GB"/>
              </w:rPr>
              <w:t>(0</w:t>
            </w:r>
            <w:r w:rsidR="00011A50" w:rsidRPr="002326AC">
              <w:rPr>
                <w:lang w:val="en-GB"/>
              </w:rPr>
              <w:t>,</w:t>
            </w:r>
            <w:r w:rsidRPr="002326AC">
              <w:rPr>
                <w:lang w:val="en-GB"/>
              </w:rPr>
              <w:t>63, 0</w:t>
            </w:r>
            <w:r w:rsidR="00011A50" w:rsidRPr="002326AC">
              <w:rPr>
                <w:lang w:val="en-GB"/>
              </w:rPr>
              <w:t>,</w:t>
            </w:r>
            <w:r w:rsidRPr="002326AC">
              <w:rPr>
                <w:lang w:val="en-GB"/>
              </w:rPr>
              <w:t>96)</w:t>
            </w:r>
          </w:p>
        </w:tc>
      </w:tr>
      <w:tr w:rsidR="00601E83" w:rsidRPr="002326AC" w14:paraId="6DEA8AFE" w14:textId="77777777" w:rsidTr="00CE71A4">
        <w:tc>
          <w:tcPr>
            <w:tcW w:w="9207" w:type="dxa"/>
            <w:gridSpan w:val="4"/>
          </w:tcPr>
          <w:p w14:paraId="0C427E0E" w14:textId="77777777" w:rsidR="00601E83" w:rsidRPr="00CE71A4" w:rsidRDefault="00011A50" w:rsidP="005422A1">
            <w:pPr>
              <w:pStyle w:val="TableText10"/>
              <w:keepNext/>
              <w:keepLines/>
              <w:spacing w:line="280" w:lineRule="atLeast"/>
              <w:rPr>
                <w:lang w:val="sv-SE"/>
              </w:rPr>
            </w:pPr>
            <w:r w:rsidRPr="00CE71A4">
              <w:rPr>
                <w:lang w:val="sv-SE"/>
              </w:rPr>
              <w:t>Randomiserade patienter</w:t>
            </w:r>
            <w:r w:rsidR="00A07973" w:rsidRPr="00CE71A4">
              <w:rPr>
                <w:lang w:val="sv-SE"/>
              </w:rPr>
              <w:t xml:space="preserve">, </w:t>
            </w:r>
            <w:r w:rsidRPr="00CE71A4">
              <w:rPr>
                <w:lang w:val="sv-SE"/>
              </w:rPr>
              <w:t xml:space="preserve">stadium IV </w:t>
            </w:r>
            <w:r w:rsidRPr="008855F5">
              <w:rPr>
                <w:vertAlign w:val="superscript"/>
                <w:lang w:val="sv-SE"/>
              </w:rPr>
              <w:t xml:space="preserve"> </w:t>
            </w:r>
          </w:p>
        </w:tc>
      </w:tr>
      <w:tr w:rsidR="00601E83" w:rsidRPr="002326AC" w14:paraId="03FB4F0C" w14:textId="77777777" w:rsidTr="00CE71A4">
        <w:tc>
          <w:tcPr>
            <w:tcW w:w="2840" w:type="dxa"/>
          </w:tcPr>
          <w:p w14:paraId="59E31D0C" w14:textId="77777777" w:rsidR="00601E83" w:rsidRPr="008855F5" w:rsidRDefault="00601E83">
            <w:pPr>
              <w:pStyle w:val="TableText10"/>
              <w:spacing w:line="280" w:lineRule="atLeast"/>
              <w:jc w:val="center"/>
              <w:rPr>
                <w:rFonts w:eastAsia="MS Mincho"/>
                <w:lang w:val="sv-SE"/>
              </w:rPr>
            </w:pPr>
          </w:p>
        </w:tc>
        <w:tc>
          <w:tcPr>
            <w:tcW w:w="2122" w:type="dxa"/>
            <w:vAlign w:val="center"/>
          </w:tcPr>
          <w:p w14:paraId="78DE290D" w14:textId="77777777" w:rsidR="00601E83" w:rsidRPr="008855F5" w:rsidRDefault="00601E83">
            <w:pPr>
              <w:jc w:val="center"/>
              <w:rPr>
                <w:rFonts w:ascii="Arial" w:eastAsia="SimSun" w:hAnsi="Arial"/>
                <w:sz w:val="20"/>
                <w:szCs w:val="24"/>
                <w:lang w:val="en-GB" w:eastAsia="zh-CN"/>
              </w:rPr>
            </w:pPr>
            <w:r w:rsidRPr="008855F5">
              <w:rPr>
                <w:sz w:val="20"/>
                <w:lang w:val="en-GB" w:bidi="en-US"/>
              </w:rPr>
              <w:t>CPP</w:t>
            </w:r>
            <w:r w:rsidRPr="008855F5">
              <w:rPr>
                <w:sz w:val="20"/>
                <w:lang w:val="en-GB" w:bidi="en-US"/>
              </w:rPr>
              <w:br/>
            </w:r>
            <w:r w:rsidRPr="008855F5">
              <w:rPr>
                <w:sz w:val="20"/>
                <w:lang w:val="en-GB"/>
              </w:rPr>
              <w:t>(n = 153)</w:t>
            </w:r>
          </w:p>
        </w:tc>
        <w:tc>
          <w:tcPr>
            <w:tcW w:w="2122" w:type="dxa"/>
            <w:vAlign w:val="center"/>
          </w:tcPr>
          <w:p w14:paraId="7DD9D3CD" w14:textId="77777777" w:rsidR="00601E83" w:rsidRPr="002326AC" w:rsidRDefault="00601E83">
            <w:pPr>
              <w:jc w:val="center"/>
              <w:rPr>
                <w:rFonts w:ascii="Arial" w:eastAsia="SimSun" w:hAnsi="Arial"/>
                <w:sz w:val="20"/>
                <w:szCs w:val="24"/>
                <w:lang w:val="en-GB" w:eastAsia="zh-CN"/>
              </w:rPr>
            </w:pPr>
            <w:r w:rsidRPr="002326AC">
              <w:rPr>
                <w:sz w:val="20"/>
                <w:lang w:val="en-GB" w:bidi="en-US"/>
              </w:rPr>
              <w:t>CPB15</w:t>
            </w:r>
            <w:r w:rsidRPr="002326AC">
              <w:rPr>
                <w:sz w:val="20"/>
                <w:lang w:val="en-GB" w:bidi="en-US"/>
              </w:rPr>
              <w:br/>
            </w:r>
            <w:r w:rsidRPr="002326AC">
              <w:rPr>
                <w:sz w:val="20"/>
                <w:lang w:val="en-GB"/>
              </w:rPr>
              <w:t>(n = 165)</w:t>
            </w:r>
          </w:p>
        </w:tc>
        <w:tc>
          <w:tcPr>
            <w:tcW w:w="2123" w:type="dxa"/>
            <w:vAlign w:val="center"/>
          </w:tcPr>
          <w:p w14:paraId="289F57E2" w14:textId="77777777" w:rsidR="00601E83" w:rsidRPr="002326AC" w:rsidRDefault="00601E83">
            <w:pPr>
              <w:pStyle w:val="TableText10"/>
              <w:spacing w:line="280" w:lineRule="atLeast"/>
              <w:jc w:val="center"/>
              <w:rPr>
                <w:rFonts w:eastAsia="MS Mincho"/>
                <w:lang w:val="en-GB"/>
              </w:rPr>
            </w:pPr>
            <w:r w:rsidRPr="002326AC">
              <w:rPr>
                <w:lang w:val="en-GB" w:bidi="en-US"/>
              </w:rPr>
              <w:t>CPB15+</w:t>
            </w:r>
            <w:r w:rsidRPr="002326AC">
              <w:rPr>
                <w:lang w:val="en-GB" w:bidi="en-US"/>
              </w:rPr>
              <w:br/>
            </w:r>
            <w:r w:rsidRPr="002326AC">
              <w:rPr>
                <w:lang w:val="en-GB"/>
              </w:rPr>
              <w:t>(n = 165)</w:t>
            </w:r>
          </w:p>
        </w:tc>
      </w:tr>
      <w:tr w:rsidR="00601E83" w:rsidRPr="002326AC" w14:paraId="79F922FB" w14:textId="77777777" w:rsidTr="00CE71A4">
        <w:tc>
          <w:tcPr>
            <w:tcW w:w="2840" w:type="dxa"/>
          </w:tcPr>
          <w:p w14:paraId="5B143FF2" w14:textId="77777777" w:rsidR="00601E83" w:rsidRPr="00CE71A4" w:rsidRDefault="00601E83" w:rsidP="005422A1">
            <w:pPr>
              <w:rPr>
                <w:sz w:val="20"/>
              </w:rPr>
            </w:pPr>
            <w:r w:rsidRPr="00CE71A4">
              <w:rPr>
                <w:sz w:val="20"/>
              </w:rPr>
              <w:t>Median PFS (</w:t>
            </w:r>
            <w:proofErr w:type="spellStart"/>
            <w:r w:rsidRPr="00CE71A4">
              <w:rPr>
                <w:sz w:val="20"/>
              </w:rPr>
              <w:t>m</w:t>
            </w:r>
            <w:r w:rsidR="00011A50" w:rsidRPr="00CE71A4">
              <w:rPr>
                <w:sz w:val="20"/>
              </w:rPr>
              <w:t>ånader</w:t>
            </w:r>
            <w:proofErr w:type="spellEnd"/>
            <w:r w:rsidRPr="00CE71A4">
              <w:rPr>
                <w:sz w:val="20"/>
              </w:rPr>
              <w:t>)</w:t>
            </w:r>
          </w:p>
        </w:tc>
        <w:tc>
          <w:tcPr>
            <w:tcW w:w="2122" w:type="dxa"/>
            <w:vAlign w:val="center"/>
          </w:tcPr>
          <w:p w14:paraId="32E616C8" w14:textId="77777777" w:rsidR="00601E83" w:rsidRPr="008855F5" w:rsidRDefault="00601E83">
            <w:pPr>
              <w:jc w:val="center"/>
              <w:rPr>
                <w:sz w:val="20"/>
              </w:rPr>
            </w:pPr>
            <w:r w:rsidRPr="008855F5">
              <w:rPr>
                <w:sz w:val="20"/>
              </w:rPr>
              <w:t>9</w:t>
            </w:r>
            <w:r w:rsidR="00011A50" w:rsidRPr="008855F5">
              <w:rPr>
                <w:sz w:val="20"/>
              </w:rPr>
              <w:t>,</w:t>
            </w:r>
            <w:r w:rsidRPr="008855F5">
              <w:rPr>
                <w:sz w:val="20"/>
              </w:rPr>
              <w:t>5</w:t>
            </w:r>
          </w:p>
        </w:tc>
        <w:tc>
          <w:tcPr>
            <w:tcW w:w="2122" w:type="dxa"/>
            <w:vAlign w:val="center"/>
          </w:tcPr>
          <w:p w14:paraId="4004D7C3" w14:textId="77777777" w:rsidR="00601E83" w:rsidRPr="002326AC" w:rsidRDefault="00601E83">
            <w:pPr>
              <w:jc w:val="center"/>
              <w:rPr>
                <w:sz w:val="20"/>
              </w:rPr>
            </w:pPr>
            <w:r w:rsidRPr="002326AC">
              <w:rPr>
                <w:sz w:val="20"/>
              </w:rPr>
              <w:t>10</w:t>
            </w:r>
            <w:r w:rsidR="00011A50" w:rsidRPr="002326AC">
              <w:rPr>
                <w:sz w:val="20"/>
              </w:rPr>
              <w:t>,</w:t>
            </w:r>
            <w:r w:rsidRPr="002326AC">
              <w:rPr>
                <w:sz w:val="20"/>
              </w:rPr>
              <w:t>4</w:t>
            </w:r>
          </w:p>
        </w:tc>
        <w:tc>
          <w:tcPr>
            <w:tcW w:w="2123" w:type="dxa"/>
            <w:vAlign w:val="center"/>
          </w:tcPr>
          <w:p w14:paraId="14D63D44" w14:textId="77777777" w:rsidR="00601E83" w:rsidRPr="002326AC" w:rsidRDefault="00601E83">
            <w:pPr>
              <w:jc w:val="center"/>
              <w:rPr>
                <w:sz w:val="20"/>
              </w:rPr>
            </w:pPr>
            <w:r w:rsidRPr="002326AC">
              <w:rPr>
                <w:sz w:val="20"/>
              </w:rPr>
              <w:t>12</w:t>
            </w:r>
            <w:r w:rsidR="00011A50" w:rsidRPr="002326AC">
              <w:rPr>
                <w:sz w:val="20"/>
              </w:rPr>
              <w:t>,</w:t>
            </w:r>
            <w:r w:rsidRPr="002326AC">
              <w:rPr>
                <w:sz w:val="20"/>
              </w:rPr>
              <w:t>8</w:t>
            </w:r>
          </w:p>
        </w:tc>
      </w:tr>
      <w:tr w:rsidR="00601E83" w:rsidRPr="002326AC" w14:paraId="46AD0773" w14:textId="77777777" w:rsidTr="00CE71A4">
        <w:tc>
          <w:tcPr>
            <w:tcW w:w="2840" w:type="dxa"/>
          </w:tcPr>
          <w:p w14:paraId="65BFE9BF" w14:textId="77777777" w:rsidR="00601E83" w:rsidRPr="008855F5" w:rsidRDefault="001424C5" w:rsidP="005422A1">
            <w:pPr>
              <w:rPr>
                <w:rFonts w:ascii="Arial" w:eastAsia="SimSun" w:hAnsi="Arial"/>
                <w:sz w:val="20"/>
                <w:szCs w:val="24"/>
                <w:lang w:val="en-GB" w:eastAsia="zh-CN"/>
              </w:rPr>
            </w:pPr>
            <w:r w:rsidRPr="008855F5">
              <w:rPr>
                <w:sz w:val="20"/>
                <w:lang w:val="en-GB"/>
              </w:rPr>
              <w:t>HR</w:t>
            </w:r>
            <w:r w:rsidR="00601E83" w:rsidRPr="008855F5">
              <w:rPr>
                <w:sz w:val="20"/>
                <w:lang w:val="en-GB"/>
              </w:rPr>
              <w:t xml:space="preserve"> (95% </w:t>
            </w:r>
            <w:r w:rsidR="00011A50" w:rsidRPr="008855F5">
              <w:rPr>
                <w:sz w:val="20"/>
                <w:lang w:val="en-GB"/>
              </w:rPr>
              <w:t>K</w:t>
            </w:r>
            <w:r w:rsidR="00601E83" w:rsidRPr="008855F5">
              <w:rPr>
                <w:sz w:val="20"/>
                <w:lang w:val="en-GB"/>
              </w:rPr>
              <w:t>I)</w:t>
            </w:r>
            <w:r w:rsidR="00601E83" w:rsidRPr="008855F5">
              <w:rPr>
                <w:sz w:val="20"/>
                <w:vertAlign w:val="superscript"/>
                <w:lang w:val="en-GB"/>
              </w:rPr>
              <w:t>4</w:t>
            </w:r>
          </w:p>
        </w:tc>
        <w:tc>
          <w:tcPr>
            <w:tcW w:w="2122" w:type="dxa"/>
            <w:vAlign w:val="center"/>
          </w:tcPr>
          <w:p w14:paraId="0E773A41" w14:textId="77777777" w:rsidR="00601E83" w:rsidRPr="008855F5" w:rsidRDefault="00601E83">
            <w:pPr>
              <w:jc w:val="center"/>
              <w:rPr>
                <w:rFonts w:ascii="Arial" w:eastAsia="SimSun" w:hAnsi="Arial"/>
                <w:sz w:val="20"/>
                <w:szCs w:val="24"/>
                <w:lang w:val="en-GB" w:eastAsia="zh-CN"/>
              </w:rPr>
            </w:pPr>
          </w:p>
        </w:tc>
        <w:tc>
          <w:tcPr>
            <w:tcW w:w="2122" w:type="dxa"/>
            <w:vAlign w:val="center"/>
          </w:tcPr>
          <w:p w14:paraId="0F027861" w14:textId="77777777" w:rsidR="00601E83" w:rsidRPr="002326AC" w:rsidRDefault="00601E83">
            <w:pPr>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 xml:space="preserve">90 </w:t>
            </w:r>
          </w:p>
          <w:p w14:paraId="6CD0CD85" w14:textId="77777777" w:rsidR="00601E83" w:rsidRPr="002326AC" w:rsidRDefault="00601E83">
            <w:pPr>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70, 1</w:t>
            </w:r>
            <w:r w:rsidR="00011A50" w:rsidRPr="002326AC">
              <w:rPr>
                <w:sz w:val="20"/>
                <w:lang w:val="en-GB"/>
              </w:rPr>
              <w:t>,</w:t>
            </w:r>
            <w:r w:rsidRPr="002326AC">
              <w:rPr>
                <w:sz w:val="20"/>
                <w:lang w:val="en-GB"/>
              </w:rPr>
              <w:t>16)</w:t>
            </w:r>
          </w:p>
        </w:tc>
        <w:tc>
          <w:tcPr>
            <w:tcW w:w="2123" w:type="dxa"/>
            <w:vAlign w:val="center"/>
          </w:tcPr>
          <w:p w14:paraId="21694E92" w14:textId="77777777" w:rsidR="00601E83" w:rsidRPr="002326AC" w:rsidRDefault="00601E83">
            <w:pPr>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 xml:space="preserve">64 </w:t>
            </w:r>
          </w:p>
          <w:p w14:paraId="5FF7F634" w14:textId="77777777" w:rsidR="00601E83" w:rsidRPr="002326AC" w:rsidRDefault="00601E83">
            <w:pPr>
              <w:jc w:val="center"/>
              <w:rPr>
                <w:rFonts w:ascii="Arial" w:eastAsia="SimSun" w:hAnsi="Arial"/>
                <w:sz w:val="20"/>
                <w:szCs w:val="24"/>
                <w:lang w:val="en-GB" w:eastAsia="zh-CN"/>
              </w:rPr>
            </w:pPr>
            <w:r w:rsidRPr="002326AC">
              <w:rPr>
                <w:sz w:val="20"/>
                <w:lang w:val="en-GB"/>
              </w:rPr>
              <w:t>(0</w:t>
            </w:r>
            <w:r w:rsidR="00011A50" w:rsidRPr="002326AC">
              <w:rPr>
                <w:sz w:val="20"/>
                <w:lang w:val="en-GB"/>
              </w:rPr>
              <w:t>,</w:t>
            </w:r>
            <w:r w:rsidRPr="002326AC">
              <w:rPr>
                <w:sz w:val="20"/>
                <w:lang w:val="en-GB"/>
              </w:rPr>
              <w:t>49, 0</w:t>
            </w:r>
            <w:r w:rsidR="00011A50" w:rsidRPr="002326AC">
              <w:rPr>
                <w:sz w:val="20"/>
                <w:lang w:val="en-GB"/>
              </w:rPr>
              <w:t>,</w:t>
            </w:r>
            <w:r w:rsidRPr="002326AC">
              <w:rPr>
                <w:sz w:val="20"/>
                <w:lang w:val="en-GB"/>
              </w:rPr>
              <w:t>82)</w:t>
            </w:r>
          </w:p>
        </w:tc>
      </w:tr>
    </w:tbl>
    <w:p w14:paraId="7703A974" w14:textId="77777777" w:rsidR="00601E83" w:rsidRPr="002326AC" w:rsidRDefault="00601E83" w:rsidP="005422A1">
      <w:pPr>
        <w:rPr>
          <w:sz w:val="20"/>
          <w:lang w:val="sv-SE"/>
        </w:rPr>
      </w:pPr>
      <w:r w:rsidRPr="002326AC">
        <w:rPr>
          <w:sz w:val="20"/>
          <w:vertAlign w:val="superscript"/>
          <w:lang w:val="sv-SE"/>
        </w:rPr>
        <w:t>1</w:t>
      </w:r>
      <w:r w:rsidRPr="002326AC">
        <w:rPr>
          <w:sz w:val="20"/>
          <w:lang w:val="sv-SE"/>
        </w:rPr>
        <w:t> </w:t>
      </w:r>
      <w:r w:rsidR="00011A50" w:rsidRPr="002326AC">
        <w:rPr>
          <w:sz w:val="20"/>
          <w:lang w:val="sv-SE"/>
        </w:rPr>
        <w:t>Prövarutvärderade</w:t>
      </w:r>
      <w:r w:rsidRPr="002326AC">
        <w:rPr>
          <w:sz w:val="20"/>
          <w:lang w:val="sv-SE"/>
        </w:rPr>
        <w:t xml:space="preserve"> GOG proto</w:t>
      </w:r>
      <w:r w:rsidR="001424C5" w:rsidRPr="002326AC">
        <w:rPr>
          <w:sz w:val="20"/>
          <w:lang w:val="sv-SE"/>
        </w:rPr>
        <w:t>kolls</w:t>
      </w:r>
      <w:r w:rsidRPr="002326AC">
        <w:rPr>
          <w:sz w:val="20"/>
          <w:lang w:val="sv-SE"/>
        </w:rPr>
        <w:t>pecifi</w:t>
      </w:r>
      <w:r w:rsidR="00011A50" w:rsidRPr="002326AC">
        <w:rPr>
          <w:sz w:val="20"/>
          <w:lang w:val="sv-SE"/>
        </w:rPr>
        <w:t>cerde PFS analyser</w:t>
      </w:r>
      <w:r w:rsidRPr="002326AC">
        <w:rPr>
          <w:sz w:val="20"/>
          <w:lang w:val="sv-SE"/>
        </w:rPr>
        <w:t xml:space="preserve"> </w:t>
      </w:r>
      <w:r w:rsidR="00A07973" w:rsidRPr="002326AC">
        <w:rPr>
          <w:sz w:val="20"/>
          <w:lang w:val="sv-SE"/>
        </w:rPr>
        <w:t>(som varken b</w:t>
      </w:r>
      <w:r w:rsidR="00AC0666" w:rsidRPr="002326AC">
        <w:rPr>
          <w:sz w:val="20"/>
          <w:lang w:val="sv-SE"/>
        </w:rPr>
        <w:t>ortsåg från CA-125 progression</w:t>
      </w:r>
      <w:r w:rsidR="00A07973" w:rsidRPr="002326AC">
        <w:rPr>
          <w:sz w:val="20"/>
          <w:lang w:val="sv-SE"/>
        </w:rPr>
        <w:t xml:space="preserve"> eller behandling utanför protokollet </w:t>
      </w:r>
      <w:r w:rsidR="001A7C18" w:rsidRPr="002326AC">
        <w:rPr>
          <w:sz w:val="20"/>
          <w:lang w:val="sv-SE"/>
        </w:rPr>
        <w:t>före sjukdomsprogress</w:t>
      </w:r>
      <w:r w:rsidRPr="002326AC">
        <w:rPr>
          <w:sz w:val="20"/>
          <w:lang w:val="sv-SE"/>
        </w:rPr>
        <w:t xml:space="preserve">) </w:t>
      </w:r>
      <w:r w:rsidR="001A7C18" w:rsidRPr="002326AC">
        <w:rPr>
          <w:sz w:val="20"/>
          <w:lang w:val="sv-SE"/>
        </w:rPr>
        <w:t xml:space="preserve">med </w:t>
      </w:r>
      <w:r w:rsidRPr="002326AC">
        <w:rPr>
          <w:sz w:val="20"/>
          <w:lang w:val="sv-SE"/>
        </w:rPr>
        <w:t xml:space="preserve">25 </w:t>
      </w:r>
      <w:r w:rsidR="001424C5" w:rsidRPr="002326AC">
        <w:rPr>
          <w:sz w:val="20"/>
          <w:lang w:val="sv-SE"/>
        </w:rPr>
        <w:t>f</w:t>
      </w:r>
      <w:r w:rsidRPr="002326AC">
        <w:rPr>
          <w:sz w:val="20"/>
          <w:lang w:val="sv-SE"/>
        </w:rPr>
        <w:t>ebruar</w:t>
      </w:r>
      <w:r w:rsidR="00066ACB" w:rsidRPr="002326AC">
        <w:rPr>
          <w:sz w:val="20"/>
          <w:lang w:val="sv-SE"/>
        </w:rPr>
        <w:t>i</w:t>
      </w:r>
      <w:r w:rsidRPr="002326AC">
        <w:rPr>
          <w:sz w:val="20"/>
          <w:lang w:val="sv-SE"/>
        </w:rPr>
        <w:t>, 2010</w:t>
      </w:r>
      <w:r w:rsidR="001A7C18" w:rsidRPr="002326AC">
        <w:rPr>
          <w:sz w:val="20"/>
          <w:lang w:val="sv-SE"/>
        </w:rPr>
        <w:t xml:space="preserve"> som sista datum för data</w:t>
      </w:r>
      <w:r w:rsidR="00C2576B" w:rsidRPr="002326AC">
        <w:rPr>
          <w:sz w:val="20"/>
          <w:lang w:val="sv-SE"/>
        </w:rPr>
        <w:t>insamling</w:t>
      </w:r>
    </w:p>
    <w:p w14:paraId="6288CFCF" w14:textId="77777777" w:rsidR="00C2576B" w:rsidRPr="002326AC" w:rsidRDefault="00601E83" w:rsidP="005422A1">
      <w:pPr>
        <w:rPr>
          <w:sz w:val="20"/>
          <w:lang w:val="sv-SE"/>
        </w:rPr>
      </w:pPr>
      <w:r w:rsidRPr="002326AC">
        <w:rPr>
          <w:sz w:val="20"/>
          <w:vertAlign w:val="superscript"/>
          <w:lang w:val="sv-SE"/>
        </w:rPr>
        <w:t>2</w:t>
      </w:r>
      <w:r w:rsidR="001A7C18" w:rsidRPr="002326AC">
        <w:rPr>
          <w:sz w:val="20"/>
          <w:lang w:val="sv-SE"/>
        </w:rPr>
        <w:t xml:space="preserve"> Med </w:t>
      </w:r>
      <w:r w:rsidR="00C2576B" w:rsidRPr="002326AC">
        <w:rPr>
          <w:sz w:val="20"/>
          <w:lang w:val="sv-SE"/>
        </w:rPr>
        <w:t>makroskopisk kvarvarande tumör</w:t>
      </w:r>
    </w:p>
    <w:p w14:paraId="35991E07" w14:textId="77777777" w:rsidR="001A7C18" w:rsidRPr="002326AC" w:rsidRDefault="00601E83" w:rsidP="005422A1">
      <w:pPr>
        <w:rPr>
          <w:sz w:val="20"/>
          <w:lang w:val="sv-SE"/>
        </w:rPr>
      </w:pPr>
      <w:r w:rsidRPr="002326AC">
        <w:rPr>
          <w:sz w:val="20"/>
          <w:vertAlign w:val="superscript"/>
          <w:lang w:val="sv-SE"/>
        </w:rPr>
        <w:t>3</w:t>
      </w:r>
      <w:r w:rsidRPr="002326AC">
        <w:rPr>
          <w:sz w:val="20"/>
          <w:lang w:val="sv-SE"/>
        </w:rPr>
        <w:t> 3</w:t>
      </w:r>
      <w:r w:rsidR="001A7C18" w:rsidRPr="002326AC">
        <w:rPr>
          <w:sz w:val="20"/>
          <w:lang w:val="sv-SE"/>
        </w:rPr>
        <w:t>,</w:t>
      </w:r>
      <w:r w:rsidRPr="002326AC">
        <w:rPr>
          <w:sz w:val="20"/>
          <w:lang w:val="sv-SE"/>
        </w:rPr>
        <w:t>7</w:t>
      </w:r>
      <w:r w:rsidR="00AB325D" w:rsidRPr="002326AC">
        <w:rPr>
          <w:sz w:val="20"/>
          <w:lang w:val="sv-SE"/>
        </w:rPr>
        <w:t>%</w:t>
      </w:r>
      <w:r w:rsidRPr="002326AC">
        <w:rPr>
          <w:sz w:val="20"/>
          <w:lang w:val="sv-SE"/>
        </w:rPr>
        <w:t xml:space="preserve"> </w:t>
      </w:r>
      <w:r w:rsidR="001A7C18" w:rsidRPr="002326AC">
        <w:rPr>
          <w:sz w:val="20"/>
          <w:lang w:val="sv-SE"/>
        </w:rPr>
        <w:t>av totala randomiserade patientpopulationen hade stadium</w:t>
      </w:r>
      <w:r w:rsidRPr="002326AC">
        <w:rPr>
          <w:sz w:val="20"/>
          <w:lang w:val="sv-SE"/>
        </w:rPr>
        <w:t xml:space="preserve"> IIIB</w:t>
      </w:r>
      <w:r w:rsidR="001A7C18" w:rsidRPr="002326AC">
        <w:rPr>
          <w:sz w:val="20"/>
          <w:lang w:val="sv-SE"/>
        </w:rPr>
        <w:t>-sjukdom</w:t>
      </w:r>
      <w:r w:rsidRPr="002326AC">
        <w:rPr>
          <w:sz w:val="20"/>
          <w:lang w:val="sv-SE"/>
        </w:rPr>
        <w:t>.  </w:t>
      </w:r>
    </w:p>
    <w:p w14:paraId="4E21C69D" w14:textId="77777777" w:rsidR="00601E83" w:rsidRPr="002326AC" w:rsidRDefault="001A7C18" w:rsidP="005422A1">
      <w:pPr>
        <w:rPr>
          <w:sz w:val="20"/>
          <w:lang w:val="sv-SE"/>
        </w:rPr>
      </w:pPr>
      <w:r w:rsidRPr="002326AC">
        <w:rPr>
          <w:sz w:val="20"/>
          <w:vertAlign w:val="superscript"/>
          <w:lang w:val="sv-SE"/>
        </w:rPr>
        <w:t>4</w:t>
      </w:r>
      <w:r w:rsidRPr="002326AC">
        <w:rPr>
          <w:sz w:val="20"/>
          <w:lang w:val="sv-SE"/>
        </w:rPr>
        <w:t>Jämfört med kontrollgruppen</w:t>
      </w:r>
      <w:r w:rsidR="00601E83" w:rsidRPr="002326AC">
        <w:rPr>
          <w:sz w:val="20"/>
          <w:lang w:val="sv-SE"/>
        </w:rPr>
        <w:t>.</w:t>
      </w:r>
    </w:p>
    <w:p w14:paraId="00CD473C" w14:textId="77777777" w:rsidR="00601E83" w:rsidRPr="002326AC" w:rsidRDefault="00601E83" w:rsidP="005422A1">
      <w:pPr>
        <w:rPr>
          <w:lang w:val="sv-SE"/>
        </w:rPr>
      </w:pPr>
    </w:p>
    <w:p w14:paraId="5E32863D" w14:textId="77777777" w:rsidR="00601E83" w:rsidRPr="002326AC" w:rsidRDefault="00601E83" w:rsidP="00601E83">
      <w:pPr>
        <w:rPr>
          <w:i/>
          <w:lang w:val="sv-SE"/>
        </w:rPr>
      </w:pPr>
      <w:r w:rsidRPr="002326AC">
        <w:rPr>
          <w:i/>
          <w:lang w:val="sv-SE"/>
        </w:rPr>
        <w:t>BO17707 (ICON7)</w:t>
      </w:r>
    </w:p>
    <w:p w14:paraId="5354A9E7" w14:textId="0DF4131F" w:rsidR="001A7C18" w:rsidRDefault="001A7C18" w:rsidP="003F5942">
      <w:pPr>
        <w:rPr>
          <w:lang w:val="sv-SE"/>
        </w:rPr>
      </w:pPr>
      <w:r w:rsidRPr="002326AC">
        <w:rPr>
          <w:lang w:val="sv-SE"/>
        </w:rPr>
        <w:t>BO17707 var</w:t>
      </w:r>
      <w:r w:rsidR="003F5942" w:rsidRPr="002326AC">
        <w:rPr>
          <w:lang w:val="sv-SE"/>
        </w:rPr>
        <w:t xml:space="preserve"> en </w:t>
      </w:r>
      <w:r w:rsidR="005870B0" w:rsidRPr="002326AC">
        <w:rPr>
          <w:lang w:val="sv-SE"/>
        </w:rPr>
        <w:t>f</w:t>
      </w:r>
      <w:r w:rsidR="003F5942" w:rsidRPr="002326AC">
        <w:rPr>
          <w:lang w:val="sv-SE"/>
        </w:rPr>
        <w:t xml:space="preserve">as III, tvåarmad, multicenter, randomiserad, kontrollerad, </w:t>
      </w:r>
      <w:r w:rsidRPr="002326AC">
        <w:rPr>
          <w:lang w:val="sv-SE"/>
        </w:rPr>
        <w:t>öppen</w:t>
      </w:r>
      <w:r w:rsidR="003F5942" w:rsidRPr="002326AC">
        <w:rPr>
          <w:lang w:val="sv-SE"/>
        </w:rPr>
        <w:t xml:space="preserve"> studie som jämförde effekten av Avastin i tillägg till karboplatin och paklitax</w:t>
      </w:r>
      <w:r w:rsidR="001424C5" w:rsidRPr="002326AC">
        <w:rPr>
          <w:lang w:val="sv-SE"/>
        </w:rPr>
        <w:t>el hos patienter med FIGO stadium</w:t>
      </w:r>
      <w:r w:rsidR="003F5942" w:rsidRPr="002326AC">
        <w:rPr>
          <w:lang w:val="sv-SE"/>
        </w:rPr>
        <w:t xml:space="preserve"> I eller IIA (enbart </w:t>
      </w:r>
      <w:r w:rsidR="005870B0" w:rsidRPr="002326AC">
        <w:rPr>
          <w:lang w:val="sv-SE"/>
        </w:rPr>
        <w:t>g</w:t>
      </w:r>
      <w:r w:rsidR="003F5942" w:rsidRPr="002326AC">
        <w:rPr>
          <w:lang w:val="sv-SE"/>
        </w:rPr>
        <w:t>rad 3 eller klarcellig histologi; n</w:t>
      </w:r>
      <w:r w:rsidR="00661694">
        <w:rPr>
          <w:lang w:val="sv-SE"/>
        </w:rPr>
        <w:t xml:space="preserve"> </w:t>
      </w:r>
      <w:r w:rsidR="003F5942" w:rsidRPr="002326AC">
        <w:rPr>
          <w:lang w:val="sv-SE"/>
        </w:rPr>
        <w:t>=</w:t>
      </w:r>
      <w:r w:rsidR="00661694">
        <w:rPr>
          <w:lang w:val="sv-SE"/>
        </w:rPr>
        <w:t xml:space="preserve"> </w:t>
      </w:r>
      <w:r w:rsidR="003F5942" w:rsidRPr="002326AC">
        <w:rPr>
          <w:lang w:val="sv-SE"/>
        </w:rPr>
        <w:t>142), eller FIGO stadi</w:t>
      </w:r>
      <w:r w:rsidR="001424C5" w:rsidRPr="002326AC">
        <w:rPr>
          <w:lang w:val="sv-SE"/>
        </w:rPr>
        <w:t>um</w:t>
      </w:r>
      <w:r w:rsidR="003F5942" w:rsidRPr="002326AC">
        <w:rPr>
          <w:lang w:val="sv-SE"/>
        </w:rPr>
        <w:t xml:space="preserve"> IIB – IV (alla grader och </w:t>
      </w:r>
      <w:r w:rsidRPr="002326AC">
        <w:rPr>
          <w:lang w:val="sv-SE"/>
        </w:rPr>
        <w:t xml:space="preserve">alla </w:t>
      </w:r>
      <w:r w:rsidR="003F5942" w:rsidRPr="002326AC">
        <w:rPr>
          <w:lang w:val="sv-SE"/>
        </w:rPr>
        <w:t>histologiska typer, n</w:t>
      </w:r>
      <w:r w:rsidR="00661694">
        <w:rPr>
          <w:lang w:val="sv-SE"/>
        </w:rPr>
        <w:t xml:space="preserve"> </w:t>
      </w:r>
      <w:r w:rsidR="003F5942" w:rsidRPr="002326AC">
        <w:rPr>
          <w:lang w:val="sv-SE"/>
        </w:rPr>
        <w:t>=</w:t>
      </w:r>
      <w:r w:rsidR="00661694">
        <w:rPr>
          <w:lang w:val="sv-SE"/>
        </w:rPr>
        <w:t xml:space="preserve"> </w:t>
      </w:r>
      <w:r w:rsidR="003F5942" w:rsidRPr="002326AC">
        <w:rPr>
          <w:lang w:val="sv-SE"/>
        </w:rPr>
        <w:t>1386) epitelial ovarial-, tubar- eller primär peritonealcancer efter kirurgi</w:t>
      </w:r>
      <w:r w:rsidR="00940037" w:rsidRPr="002326AC">
        <w:rPr>
          <w:lang w:val="sv-SE"/>
        </w:rPr>
        <w:t xml:space="preserve"> (NCI-CTCAE v.3</w:t>
      </w:r>
      <w:r w:rsidR="00940037" w:rsidRPr="004F20BB">
        <w:rPr>
          <w:lang w:val="sv-SE"/>
        </w:rPr>
        <w:t>)</w:t>
      </w:r>
      <w:r w:rsidR="003F5942" w:rsidRPr="004F20BB">
        <w:rPr>
          <w:lang w:val="sv-SE"/>
        </w:rPr>
        <w:t>.</w:t>
      </w:r>
      <w:r w:rsidR="005D4A54" w:rsidRPr="006174A5">
        <w:rPr>
          <w:lang w:val="sv-SE"/>
        </w:rPr>
        <w:t xml:space="preserve"> FIGO stadiumindelning</w:t>
      </w:r>
      <w:r w:rsidR="005D4A54" w:rsidRPr="005558AE">
        <w:rPr>
          <w:lang w:val="sv-SE"/>
        </w:rPr>
        <w:t xml:space="preserve"> versio</w:t>
      </w:r>
      <w:r w:rsidR="002D2374" w:rsidRPr="005558AE">
        <w:rPr>
          <w:lang w:val="sv-SE"/>
        </w:rPr>
        <w:t>n daterad 198</w:t>
      </w:r>
      <w:r w:rsidR="005D4A54" w:rsidRPr="005558AE">
        <w:rPr>
          <w:lang w:val="sv-SE"/>
        </w:rPr>
        <w:t>8 användes i denna studie.</w:t>
      </w:r>
      <w:r w:rsidR="005D4A54">
        <w:rPr>
          <w:lang w:val="sv-SE"/>
        </w:rPr>
        <w:t xml:space="preserve"> </w:t>
      </w:r>
    </w:p>
    <w:p w14:paraId="7206DCC1" w14:textId="77777777" w:rsidR="005D4A54" w:rsidRPr="002326AC" w:rsidRDefault="005D4A54" w:rsidP="003F5942">
      <w:pPr>
        <w:rPr>
          <w:lang w:val="sv-SE"/>
        </w:rPr>
      </w:pPr>
    </w:p>
    <w:p w14:paraId="0C4FD027" w14:textId="77777777" w:rsidR="001A7C18" w:rsidRPr="002326AC" w:rsidRDefault="001A7C18" w:rsidP="005422A1">
      <w:pPr>
        <w:rPr>
          <w:lang w:val="sv-SE"/>
        </w:rPr>
      </w:pPr>
      <w:r w:rsidRPr="002326AC">
        <w:rPr>
          <w:lang w:val="sv-SE"/>
        </w:rPr>
        <w:t xml:space="preserve">Patienter som tidigare fått behandling med bevacizumab eller systemisk behandling </w:t>
      </w:r>
      <w:r w:rsidR="005870B0" w:rsidRPr="002326AC">
        <w:rPr>
          <w:lang w:val="sv-SE"/>
        </w:rPr>
        <w:t>för</w:t>
      </w:r>
      <w:r w:rsidRPr="002326AC">
        <w:rPr>
          <w:lang w:val="sv-SE"/>
        </w:rPr>
        <w:t xml:space="preserve"> ovarialcancer (t.ex. kemoterapi, behandling med monoklonala antikroppar, behandling med tyrosinkinashämmare, eller </w:t>
      </w:r>
      <w:r w:rsidR="00214238" w:rsidRPr="002326AC">
        <w:rPr>
          <w:lang w:val="sv-SE"/>
        </w:rPr>
        <w:t xml:space="preserve">endokrin </w:t>
      </w:r>
      <w:r w:rsidRPr="002326AC">
        <w:rPr>
          <w:lang w:val="sv-SE"/>
        </w:rPr>
        <w:t>behandling) eller tidigare strålbehandling</w:t>
      </w:r>
      <w:r w:rsidR="00214238" w:rsidRPr="002326AC">
        <w:rPr>
          <w:lang w:val="sv-SE"/>
        </w:rPr>
        <w:t xml:space="preserve"> mot</w:t>
      </w:r>
      <w:r w:rsidRPr="002326AC">
        <w:rPr>
          <w:lang w:val="sv-SE"/>
        </w:rPr>
        <w:t xml:space="preserve"> buken eller bäckenet exkluderades från studien.</w:t>
      </w:r>
    </w:p>
    <w:p w14:paraId="6CF11B57" w14:textId="77777777" w:rsidR="001A7C18" w:rsidRPr="002326AC" w:rsidRDefault="001A7C18" w:rsidP="005422A1">
      <w:pPr>
        <w:rPr>
          <w:lang w:val="sv-SE"/>
        </w:rPr>
      </w:pPr>
    </w:p>
    <w:p w14:paraId="78B2DB21" w14:textId="77777777" w:rsidR="003F5942" w:rsidRDefault="003F5942" w:rsidP="00E248F7">
      <w:pPr>
        <w:keepNext/>
        <w:keepLines/>
        <w:rPr>
          <w:lang w:val="sv-SE"/>
        </w:rPr>
      </w:pPr>
      <w:r w:rsidRPr="002326AC">
        <w:rPr>
          <w:lang w:val="sv-SE"/>
        </w:rPr>
        <w:lastRenderedPageBreak/>
        <w:t>Totalt randomiserades 1528 patienter i lika delar till följande två grupper:</w:t>
      </w:r>
    </w:p>
    <w:p w14:paraId="05DA5D63" w14:textId="77777777" w:rsidR="008855F5" w:rsidRPr="002326AC" w:rsidRDefault="008855F5" w:rsidP="00E248F7">
      <w:pPr>
        <w:keepNext/>
        <w:keepLines/>
        <w:rPr>
          <w:lang w:val="sv-SE"/>
        </w:rPr>
      </w:pPr>
    </w:p>
    <w:p w14:paraId="008D6B04" w14:textId="4CAE7BF5" w:rsidR="003F5942" w:rsidRPr="002326AC" w:rsidRDefault="00661694" w:rsidP="00CE71A4">
      <w:pPr>
        <w:keepNext/>
        <w:keepLines/>
        <w:ind w:left="567" w:hanging="567"/>
        <w:rPr>
          <w:lang w:val="sv-SE"/>
        </w:rPr>
      </w:pPr>
      <w:r w:rsidRPr="002326AC">
        <w:rPr>
          <w:rFonts w:hint="eastAsia"/>
          <w:sz w:val="18"/>
          <w:szCs w:val="18"/>
          <w:lang w:val="sv-SE"/>
        </w:rPr>
        <w:t>●</w:t>
      </w:r>
      <w:r w:rsidRPr="002326AC">
        <w:rPr>
          <w:sz w:val="18"/>
          <w:szCs w:val="18"/>
          <w:lang w:val="sv-SE"/>
        </w:rPr>
        <w:tab/>
      </w:r>
      <w:r w:rsidR="003F5942" w:rsidRPr="002326AC">
        <w:rPr>
          <w:lang w:val="sv-SE"/>
        </w:rPr>
        <w:t>CP-gruppen: Karboplatin (AUC 6) och paklitaxel (175</w:t>
      </w:r>
      <w:r w:rsidR="00AB325D" w:rsidRPr="002326AC">
        <w:rPr>
          <w:lang w:val="sv-SE"/>
        </w:rPr>
        <w:t> mg</w:t>
      </w:r>
      <w:r w:rsidR="003F5942" w:rsidRPr="002326AC">
        <w:rPr>
          <w:lang w:val="sv-SE"/>
        </w:rPr>
        <w:t>/m</w:t>
      </w:r>
      <w:r w:rsidR="003F5942" w:rsidRPr="002326AC">
        <w:rPr>
          <w:vertAlign w:val="superscript"/>
          <w:lang w:val="sv-SE"/>
        </w:rPr>
        <w:t>2</w:t>
      </w:r>
      <w:r w:rsidR="003F5942" w:rsidRPr="002326AC">
        <w:rPr>
          <w:lang w:val="sv-SE"/>
        </w:rPr>
        <w:t xml:space="preserve">) i </w:t>
      </w:r>
      <w:r w:rsidR="00214238" w:rsidRPr="002326AC">
        <w:rPr>
          <w:lang w:val="sv-SE"/>
        </w:rPr>
        <w:t>sex</w:t>
      </w:r>
      <w:r w:rsidR="003F5942" w:rsidRPr="002326AC">
        <w:rPr>
          <w:lang w:val="sv-SE"/>
        </w:rPr>
        <w:t xml:space="preserve"> cykler om vardera 3 veckor</w:t>
      </w:r>
    </w:p>
    <w:p w14:paraId="4C4F2CD4" w14:textId="254D3142" w:rsidR="003F5942" w:rsidRPr="002326AC" w:rsidRDefault="00661694" w:rsidP="00CE71A4">
      <w:pPr>
        <w:keepNext/>
        <w:keepLines/>
        <w:ind w:left="567" w:hanging="567"/>
        <w:rPr>
          <w:lang w:val="sv-SE"/>
        </w:rPr>
      </w:pPr>
      <w:r w:rsidRPr="002326AC">
        <w:rPr>
          <w:rFonts w:hint="eastAsia"/>
          <w:sz w:val="18"/>
          <w:szCs w:val="18"/>
          <w:lang w:val="sv-SE"/>
        </w:rPr>
        <w:t>●</w:t>
      </w:r>
      <w:r w:rsidRPr="002326AC">
        <w:rPr>
          <w:sz w:val="18"/>
          <w:szCs w:val="18"/>
          <w:lang w:val="sv-SE"/>
        </w:rPr>
        <w:tab/>
      </w:r>
      <w:r w:rsidR="003F5942" w:rsidRPr="002326AC">
        <w:rPr>
          <w:lang w:val="sv-SE"/>
        </w:rPr>
        <w:t>CPB7,5+ gruppen: Karboplatin (AUC 6) och paklitaxel (175</w:t>
      </w:r>
      <w:r w:rsidR="00AB325D" w:rsidRPr="002326AC">
        <w:rPr>
          <w:lang w:val="sv-SE"/>
        </w:rPr>
        <w:t> mg</w:t>
      </w:r>
      <w:r w:rsidR="003F5942" w:rsidRPr="002326AC">
        <w:rPr>
          <w:lang w:val="sv-SE"/>
        </w:rPr>
        <w:t>/m</w:t>
      </w:r>
      <w:r w:rsidR="003F5942" w:rsidRPr="0098119F">
        <w:rPr>
          <w:vertAlign w:val="superscript"/>
          <w:lang w:val="sv-SE"/>
        </w:rPr>
        <w:t>2</w:t>
      </w:r>
      <w:r w:rsidR="003F5942" w:rsidRPr="002326AC">
        <w:rPr>
          <w:lang w:val="sv-SE"/>
        </w:rPr>
        <w:t xml:space="preserve">) i </w:t>
      </w:r>
      <w:r w:rsidR="00214238" w:rsidRPr="002326AC">
        <w:rPr>
          <w:lang w:val="sv-SE"/>
        </w:rPr>
        <w:t>sex</w:t>
      </w:r>
      <w:r w:rsidR="003F5942" w:rsidRPr="002326AC">
        <w:rPr>
          <w:lang w:val="sv-SE"/>
        </w:rPr>
        <w:t xml:space="preserve"> cykler om vardera 3 veckor plus Avastin (7,5</w:t>
      </w:r>
      <w:r w:rsidR="00AB325D" w:rsidRPr="002326AC">
        <w:rPr>
          <w:lang w:val="sv-SE"/>
        </w:rPr>
        <w:t> mg</w:t>
      </w:r>
      <w:r w:rsidR="003F5942" w:rsidRPr="002326AC">
        <w:rPr>
          <w:lang w:val="sv-SE"/>
        </w:rPr>
        <w:t xml:space="preserve">/kg </w:t>
      </w:r>
      <w:r w:rsidR="00275114" w:rsidRPr="002326AC">
        <w:rPr>
          <w:lang w:val="sv-SE"/>
        </w:rPr>
        <w:t>var tredje vecka</w:t>
      </w:r>
      <w:r w:rsidR="003F5942" w:rsidRPr="002326AC">
        <w:rPr>
          <w:lang w:val="sv-SE"/>
        </w:rPr>
        <w:t>) i upp till 12 månader (Avastin sattes in vid kemoterapins andra cykel om behandlingen påbörjades inom 4 veckor efter kirurgi eller vid första cykeln om behandlingen initierades mer än 4 veckor efter kirurgi.).</w:t>
      </w:r>
    </w:p>
    <w:p w14:paraId="14779996" w14:textId="77777777" w:rsidR="003F5942" w:rsidRPr="002326AC" w:rsidRDefault="003F5942" w:rsidP="005422A1">
      <w:pPr>
        <w:rPr>
          <w:lang w:val="sv-SE"/>
        </w:rPr>
      </w:pPr>
    </w:p>
    <w:p w14:paraId="4B4BC2E5" w14:textId="77777777" w:rsidR="00065FD6" w:rsidRPr="002326AC" w:rsidRDefault="00065FD6" w:rsidP="00065FD6">
      <w:pPr>
        <w:rPr>
          <w:lang w:val="sv-SE"/>
        </w:rPr>
      </w:pPr>
      <w:r w:rsidRPr="002326AC">
        <w:rPr>
          <w:lang w:val="sv-SE"/>
        </w:rPr>
        <w:t>Majoriteten av patienterna som inkluderade</w:t>
      </w:r>
      <w:r w:rsidR="00214238" w:rsidRPr="002326AC">
        <w:rPr>
          <w:lang w:val="sv-SE"/>
        </w:rPr>
        <w:t>s</w:t>
      </w:r>
      <w:r w:rsidRPr="002326AC">
        <w:rPr>
          <w:lang w:val="sv-SE"/>
        </w:rPr>
        <w:t xml:space="preserve"> i studien var vita (96%</w:t>
      </w:r>
      <w:r w:rsidR="00EB4E39" w:rsidRPr="002326AC">
        <w:rPr>
          <w:lang w:val="sv-SE"/>
        </w:rPr>
        <w:t>),</w:t>
      </w:r>
      <w:r w:rsidRPr="002326AC">
        <w:rPr>
          <w:lang w:val="sv-SE"/>
        </w:rPr>
        <w:t xml:space="preserve"> med</w:t>
      </w:r>
      <w:r w:rsidR="001424C5" w:rsidRPr="002326AC">
        <w:rPr>
          <w:lang w:val="sv-SE"/>
        </w:rPr>
        <w:t>ian</w:t>
      </w:r>
      <w:r w:rsidRPr="002326AC">
        <w:rPr>
          <w:lang w:val="sv-SE"/>
        </w:rPr>
        <w:t xml:space="preserve">åldern i båda </w:t>
      </w:r>
      <w:r w:rsidR="00EB4E39" w:rsidRPr="002326AC">
        <w:rPr>
          <w:lang w:val="sv-SE"/>
        </w:rPr>
        <w:t>behandlings</w:t>
      </w:r>
      <w:r w:rsidRPr="002326AC">
        <w:rPr>
          <w:lang w:val="sv-SE"/>
        </w:rPr>
        <w:t>grupperna var 57 år</w:t>
      </w:r>
      <w:r w:rsidR="00214238" w:rsidRPr="002326AC">
        <w:rPr>
          <w:lang w:val="sv-SE"/>
        </w:rPr>
        <w:t>;</w:t>
      </w:r>
      <w:r w:rsidRPr="002326AC">
        <w:rPr>
          <w:lang w:val="sv-SE"/>
        </w:rPr>
        <w:t xml:space="preserve"> 25% av patienterna i </w:t>
      </w:r>
      <w:r w:rsidR="00214238" w:rsidRPr="002326AC">
        <w:rPr>
          <w:lang w:val="sv-SE"/>
        </w:rPr>
        <w:t>respektive</w:t>
      </w:r>
      <w:r w:rsidRPr="002326AC">
        <w:rPr>
          <w:lang w:val="sv-SE"/>
        </w:rPr>
        <w:t xml:space="preserve"> behandlingsgrupp var 65 år eller äldre</w:t>
      </w:r>
      <w:r w:rsidR="00214238" w:rsidRPr="002326AC">
        <w:rPr>
          <w:lang w:val="sv-SE"/>
        </w:rPr>
        <w:t xml:space="preserve">; </w:t>
      </w:r>
      <w:r w:rsidRPr="002326AC">
        <w:rPr>
          <w:lang w:val="sv-SE"/>
        </w:rPr>
        <w:t>cirka 50% av patienterna hade en ECOG PS på 1; 7% av patienterna hade en ECOG PS på 2. Majoriteten av patienterna hade EOC (87,7%) följt av PPC (6,9%) och FTC (3,7%) eller en blandning av dessa tre ursprung (1,7%). De flesta patienter</w:t>
      </w:r>
      <w:r w:rsidR="00C472D8" w:rsidRPr="002326AC">
        <w:rPr>
          <w:lang w:val="sv-SE"/>
        </w:rPr>
        <w:t>na</w:t>
      </w:r>
      <w:r w:rsidRPr="002326AC">
        <w:rPr>
          <w:lang w:val="sv-SE"/>
        </w:rPr>
        <w:t xml:space="preserve"> hade FIGO stadium III (68%) följt av stadium IV (13% </w:t>
      </w:r>
      <w:r w:rsidR="00214238" w:rsidRPr="002326AC">
        <w:rPr>
          <w:lang w:val="sv-SE"/>
        </w:rPr>
        <w:t xml:space="preserve">respektive </w:t>
      </w:r>
      <w:r w:rsidRPr="002326AC">
        <w:rPr>
          <w:lang w:val="sv-SE"/>
        </w:rPr>
        <w:t xml:space="preserve">14%), </w:t>
      </w:r>
      <w:r w:rsidR="000C0425" w:rsidRPr="002326AC">
        <w:rPr>
          <w:lang w:val="sv-SE"/>
        </w:rPr>
        <w:t xml:space="preserve"> </w:t>
      </w:r>
      <w:r w:rsidRPr="002326AC">
        <w:rPr>
          <w:lang w:val="sv-SE"/>
        </w:rPr>
        <w:t xml:space="preserve">stadium II (10% </w:t>
      </w:r>
      <w:r w:rsidR="00214238" w:rsidRPr="002326AC">
        <w:rPr>
          <w:lang w:val="sv-SE"/>
        </w:rPr>
        <w:t>respektive</w:t>
      </w:r>
      <w:r w:rsidRPr="002326AC">
        <w:rPr>
          <w:lang w:val="sv-SE"/>
        </w:rPr>
        <w:t xml:space="preserve"> 11%) samt stadium I (9% </w:t>
      </w:r>
      <w:r w:rsidR="00214238" w:rsidRPr="002326AC">
        <w:rPr>
          <w:lang w:val="sv-SE"/>
        </w:rPr>
        <w:t>respektive</w:t>
      </w:r>
      <w:r w:rsidRPr="002326AC">
        <w:rPr>
          <w:lang w:val="sv-SE"/>
        </w:rPr>
        <w:t xml:space="preserve"> 7%). Majoriteten av patienterna (74% </w:t>
      </w:r>
      <w:r w:rsidR="00214238" w:rsidRPr="002326AC">
        <w:rPr>
          <w:lang w:val="sv-SE"/>
        </w:rPr>
        <w:t>respektive</w:t>
      </w:r>
      <w:r w:rsidRPr="002326AC">
        <w:rPr>
          <w:lang w:val="sv-SE"/>
        </w:rPr>
        <w:t xml:space="preserve"> 71%) hade </w:t>
      </w:r>
      <w:r w:rsidR="000113A2" w:rsidRPr="002326AC">
        <w:rPr>
          <w:lang w:val="sv-SE"/>
        </w:rPr>
        <w:t xml:space="preserve">primärtumör av </w:t>
      </w:r>
      <w:r w:rsidR="00214238" w:rsidRPr="002326AC">
        <w:rPr>
          <w:lang w:val="sv-SE"/>
        </w:rPr>
        <w:t>låg</w:t>
      </w:r>
      <w:r w:rsidRPr="002326AC">
        <w:rPr>
          <w:lang w:val="sv-SE"/>
        </w:rPr>
        <w:t xml:space="preserve"> differentier</w:t>
      </w:r>
      <w:r w:rsidR="000113A2" w:rsidRPr="002326AC">
        <w:rPr>
          <w:lang w:val="sv-SE"/>
        </w:rPr>
        <w:t>ing</w:t>
      </w:r>
      <w:r w:rsidRPr="002326AC">
        <w:rPr>
          <w:lang w:val="sv-SE"/>
        </w:rPr>
        <w:t xml:space="preserve"> (grad 3)</w:t>
      </w:r>
      <w:r w:rsidR="000113A2" w:rsidRPr="002326AC">
        <w:rPr>
          <w:lang w:val="sv-SE"/>
        </w:rPr>
        <w:t>.</w:t>
      </w:r>
      <w:r w:rsidRPr="002326AC">
        <w:rPr>
          <w:lang w:val="sv-SE"/>
        </w:rPr>
        <w:t xml:space="preserve"> Incidensen av varje</w:t>
      </w:r>
      <w:r w:rsidR="00EB4E39" w:rsidRPr="002326AC">
        <w:rPr>
          <w:lang w:val="sv-SE"/>
        </w:rPr>
        <w:t xml:space="preserve"> histologisk subtyp av </w:t>
      </w:r>
      <w:r w:rsidRPr="002326AC">
        <w:rPr>
          <w:lang w:val="sv-SE"/>
        </w:rPr>
        <w:t xml:space="preserve">EOC </w:t>
      </w:r>
      <w:r w:rsidR="00EB4E39" w:rsidRPr="002326AC">
        <w:rPr>
          <w:lang w:val="sv-SE"/>
        </w:rPr>
        <w:t>var jämförbar mellan behandlingsgrupperna; 69</w:t>
      </w:r>
      <w:r w:rsidRPr="002326AC">
        <w:rPr>
          <w:lang w:val="sv-SE"/>
        </w:rPr>
        <w:t xml:space="preserve">% </w:t>
      </w:r>
      <w:r w:rsidR="00EB4E39" w:rsidRPr="002326AC">
        <w:rPr>
          <w:lang w:val="sv-SE"/>
        </w:rPr>
        <w:t xml:space="preserve">av patienterna i </w:t>
      </w:r>
      <w:r w:rsidR="000113A2" w:rsidRPr="002326AC">
        <w:rPr>
          <w:lang w:val="sv-SE"/>
        </w:rPr>
        <w:t>respektive</w:t>
      </w:r>
      <w:r w:rsidR="00EB4E39" w:rsidRPr="002326AC">
        <w:rPr>
          <w:lang w:val="sv-SE"/>
        </w:rPr>
        <w:t xml:space="preserve"> behandlingsgrupp hade serös adenocarcinom.</w:t>
      </w:r>
    </w:p>
    <w:p w14:paraId="348095E5" w14:textId="77777777" w:rsidR="00275114" w:rsidRPr="002326AC" w:rsidRDefault="00275114" w:rsidP="005422A1">
      <w:pPr>
        <w:rPr>
          <w:lang w:val="sv-SE"/>
        </w:rPr>
      </w:pPr>
    </w:p>
    <w:p w14:paraId="44034FB4" w14:textId="77777777" w:rsidR="003F5942" w:rsidRPr="002326AC" w:rsidRDefault="003F5942" w:rsidP="003F5942">
      <w:pPr>
        <w:rPr>
          <w:lang w:val="sv-SE"/>
        </w:rPr>
      </w:pPr>
      <w:r w:rsidRPr="002326AC">
        <w:rPr>
          <w:lang w:val="sv-SE"/>
        </w:rPr>
        <w:t xml:space="preserve">Det primära effektmåttet var progressionsfri överlevnad enligt bedömning av prövaren </w:t>
      </w:r>
      <w:r w:rsidR="000113A2" w:rsidRPr="002326AC">
        <w:rPr>
          <w:lang w:val="sv-SE"/>
        </w:rPr>
        <w:t xml:space="preserve">baserat på </w:t>
      </w:r>
      <w:r w:rsidRPr="002326AC">
        <w:rPr>
          <w:lang w:val="sv-SE"/>
        </w:rPr>
        <w:t xml:space="preserve">RECIST. </w:t>
      </w:r>
    </w:p>
    <w:p w14:paraId="4E157A3E" w14:textId="77777777" w:rsidR="003F5942" w:rsidRPr="002326AC" w:rsidRDefault="003F5942" w:rsidP="003F5942">
      <w:pPr>
        <w:rPr>
          <w:lang w:val="sv-SE"/>
        </w:rPr>
      </w:pPr>
    </w:p>
    <w:p w14:paraId="28FF6BCD" w14:textId="77777777" w:rsidR="003F5942" w:rsidRPr="002326AC" w:rsidRDefault="003F5942" w:rsidP="003F5942">
      <w:pPr>
        <w:rPr>
          <w:lang w:val="sv-SE"/>
        </w:rPr>
      </w:pPr>
      <w:r w:rsidRPr="002326AC">
        <w:rPr>
          <w:lang w:val="sv-SE"/>
        </w:rPr>
        <w:t xml:space="preserve">Studien uppnådde huvudmålet om förbättring av progressionsfri överlevnad. </w:t>
      </w:r>
      <w:r w:rsidR="003167BB" w:rsidRPr="002326AC">
        <w:rPr>
          <w:lang w:val="sv-SE"/>
        </w:rPr>
        <w:t>P</w:t>
      </w:r>
      <w:r w:rsidRPr="002326AC">
        <w:rPr>
          <w:lang w:val="sv-SE"/>
        </w:rPr>
        <w:t xml:space="preserve">atienter </w:t>
      </w:r>
      <w:r w:rsidR="000C0425" w:rsidRPr="002326AC">
        <w:rPr>
          <w:lang w:val="sv-SE"/>
        </w:rPr>
        <w:t xml:space="preserve">som </w:t>
      </w:r>
      <w:r w:rsidR="003167BB" w:rsidRPr="002326AC">
        <w:rPr>
          <w:lang w:val="sv-SE"/>
        </w:rPr>
        <w:t xml:space="preserve">fick </w:t>
      </w:r>
      <w:r w:rsidR="00112CE4" w:rsidRPr="002326AC">
        <w:rPr>
          <w:lang w:val="sv-SE"/>
        </w:rPr>
        <w:t>primär</w:t>
      </w:r>
      <w:r w:rsidR="003167BB" w:rsidRPr="002326AC">
        <w:rPr>
          <w:lang w:val="sv-SE"/>
        </w:rPr>
        <w:t>behandling med b</w:t>
      </w:r>
      <w:r w:rsidRPr="002326AC">
        <w:rPr>
          <w:lang w:val="sv-SE"/>
        </w:rPr>
        <w:t xml:space="preserve">evacizumab </w:t>
      </w:r>
      <w:r w:rsidR="003167BB" w:rsidRPr="002326AC">
        <w:rPr>
          <w:lang w:val="sv-SE"/>
        </w:rPr>
        <w:t xml:space="preserve">i dosen </w:t>
      </w:r>
      <w:r w:rsidRPr="002326AC">
        <w:rPr>
          <w:lang w:val="sv-SE"/>
        </w:rPr>
        <w:t>7,5</w:t>
      </w:r>
      <w:r w:rsidR="00AB325D" w:rsidRPr="002326AC">
        <w:rPr>
          <w:lang w:val="sv-SE"/>
        </w:rPr>
        <w:t> mg</w:t>
      </w:r>
      <w:r w:rsidRPr="002326AC">
        <w:rPr>
          <w:lang w:val="sv-SE"/>
        </w:rPr>
        <w:t>/kg</w:t>
      </w:r>
      <w:r w:rsidR="00EB4E39" w:rsidRPr="002326AC">
        <w:rPr>
          <w:lang w:val="sv-SE"/>
        </w:rPr>
        <w:t xml:space="preserve"> var tredje vecka</w:t>
      </w:r>
      <w:r w:rsidRPr="002326AC">
        <w:rPr>
          <w:lang w:val="sv-SE"/>
        </w:rPr>
        <w:t xml:space="preserve"> i</w:t>
      </w:r>
      <w:r w:rsidR="003167BB" w:rsidRPr="002326AC">
        <w:rPr>
          <w:lang w:val="sv-SE"/>
        </w:rPr>
        <w:t xml:space="preserve"> kombination med kemoterapi och </w:t>
      </w:r>
      <w:r w:rsidRPr="002326AC">
        <w:rPr>
          <w:lang w:val="sv-SE"/>
        </w:rPr>
        <w:t>fortsatt</w:t>
      </w:r>
      <w:r w:rsidR="003167BB" w:rsidRPr="002326AC">
        <w:rPr>
          <w:lang w:val="sv-SE"/>
        </w:rPr>
        <w:t xml:space="preserve"> behandling med </w:t>
      </w:r>
      <w:r w:rsidRPr="002326AC">
        <w:rPr>
          <w:lang w:val="sv-SE"/>
        </w:rPr>
        <w:t>bevacizumab</w:t>
      </w:r>
      <w:r w:rsidR="003167BB" w:rsidRPr="002326AC">
        <w:rPr>
          <w:lang w:val="sv-SE"/>
        </w:rPr>
        <w:t xml:space="preserve"> i monoterapi</w:t>
      </w:r>
      <w:r w:rsidRPr="002326AC">
        <w:rPr>
          <w:lang w:val="sv-SE"/>
        </w:rPr>
        <w:t xml:space="preserve"> upp till 18 cykle</w:t>
      </w:r>
      <w:r w:rsidR="000C0425" w:rsidRPr="002326AC">
        <w:rPr>
          <w:lang w:val="sv-SE"/>
        </w:rPr>
        <w:t>r,</w:t>
      </w:r>
      <w:r w:rsidR="003409BE" w:rsidRPr="002326AC">
        <w:rPr>
          <w:lang w:val="sv-SE"/>
        </w:rPr>
        <w:t xml:space="preserve"> hade</w:t>
      </w:r>
      <w:r w:rsidRPr="002326AC">
        <w:rPr>
          <w:lang w:val="sv-SE"/>
        </w:rPr>
        <w:t xml:space="preserve"> en statistiskt signifikant förbättring i progressionsfri överlevnad</w:t>
      </w:r>
      <w:r w:rsidR="003167BB" w:rsidRPr="002326AC">
        <w:rPr>
          <w:lang w:val="sv-SE"/>
        </w:rPr>
        <w:t>, jämfört med patienter som behandlades med enbart kemoterapi (karboplatin och paklitaxel)</w:t>
      </w:r>
      <w:r w:rsidRPr="002326AC">
        <w:rPr>
          <w:lang w:val="sv-SE"/>
        </w:rPr>
        <w:t xml:space="preserve">. </w:t>
      </w:r>
    </w:p>
    <w:p w14:paraId="69D751B1" w14:textId="77777777" w:rsidR="003F5942" w:rsidRPr="002326AC" w:rsidRDefault="003F5942" w:rsidP="003F5942">
      <w:pPr>
        <w:rPr>
          <w:lang w:val="sv-SE"/>
        </w:rPr>
      </w:pPr>
    </w:p>
    <w:p w14:paraId="0465D250" w14:textId="77777777" w:rsidR="00AB325D" w:rsidRPr="002326AC" w:rsidRDefault="003F5942" w:rsidP="003F5942">
      <w:pPr>
        <w:rPr>
          <w:szCs w:val="22"/>
          <w:lang w:val="sv-SE"/>
        </w:rPr>
      </w:pPr>
      <w:r w:rsidRPr="002326AC">
        <w:rPr>
          <w:szCs w:val="22"/>
          <w:lang w:val="sv-SE"/>
        </w:rPr>
        <w:t>Studiens resultat s</w:t>
      </w:r>
      <w:r w:rsidR="00EB4E39" w:rsidRPr="002326AC">
        <w:rPr>
          <w:szCs w:val="22"/>
          <w:lang w:val="sv-SE"/>
        </w:rPr>
        <w:t>ammanfattas i t</w:t>
      </w:r>
      <w:r w:rsidRPr="002326AC">
        <w:rPr>
          <w:szCs w:val="22"/>
          <w:lang w:val="sv-SE"/>
        </w:rPr>
        <w:t xml:space="preserve">abell </w:t>
      </w:r>
      <w:r w:rsidR="00580D33" w:rsidRPr="002326AC">
        <w:rPr>
          <w:szCs w:val="22"/>
          <w:lang w:val="sv-SE"/>
        </w:rPr>
        <w:t>1</w:t>
      </w:r>
      <w:r w:rsidR="00580D33">
        <w:rPr>
          <w:szCs w:val="22"/>
          <w:lang w:val="sv-SE"/>
        </w:rPr>
        <w:t>8</w:t>
      </w:r>
      <w:r w:rsidRPr="002326AC">
        <w:rPr>
          <w:szCs w:val="22"/>
          <w:lang w:val="sv-SE"/>
        </w:rPr>
        <w:t>.</w:t>
      </w:r>
    </w:p>
    <w:p w14:paraId="514206D3" w14:textId="77777777" w:rsidR="00AB325D" w:rsidRPr="002326AC" w:rsidRDefault="00AB325D" w:rsidP="003F5942">
      <w:pPr>
        <w:rPr>
          <w:szCs w:val="22"/>
          <w:lang w:val="sv-SE"/>
        </w:rPr>
      </w:pPr>
    </w:p>
    <w:p w14:paraId="6D0CBC98" w14:textId="77777777" w:rsidR="003F5942" w:rsidRPr="002326AC" w:rsidRDefault="003F5942" w:rsidP="00C5085D">
      <w:pPr>
        <w:rPr>
          <w:b/>
          <w:i/>
          <w:lang w:val="sv-SE"/>
        </w:rPr>
      </w:pPr>
      <w:r w:rsidRPr="002326AC">
        <w:rPr>
          <w:b/>
          <w:lang w:val="sv-SE"/>
        </w:rPr>
        <w:t xml:space="preserve">Tabell </w:t>
      </w:r>
      <w:r w:rsidR="00580D33" w:rsidRPr="002326AC">
        <w:rPr>
          <w:b/>
          <w:lang w:val="sv-SE"/>
        </w:rPr>
        <w:t>1</w:t>
      </w:r>
      <w:r w:rsidR="00580D33">
        <w:rPr>
          <w:b/>
          <w:lang w:val="sv-SE"/>
        </w:rPr>
        <w:t>8</w:t>
      </w:r>
      <w:r w:rsidR="00857264">
        <w:rPr>
          <w:b/>
          <w:lang w:val="sv-SE"/>
        </w:rPr>
        <w:tab/>
      </w:r>
      <w:r w:rsidRPr="002326AC">
        <w:rPr>
          <w:b/>
          <w:lang w:val="sv-SE"/>
        </w:rPr>
        <w:t>Effektresultat från studie BO17707 (ICON7)</w:t>
      </w:r>
    </w:p>
    <w:p w14:paraId="1CABFB4C" w14:textId="77777777" w:rsidR="003F5942" w:rsidRPr="002326AC" w:rsidRDefault="003F5942" w:rsidP="00C5085D">
      <w:pPr>
        <w:rPr>
          <w:b/>
          <w:i/>
          <w:lang w:val="sv-S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25"/>
        <w:gridCol w:w="2835"/>
        <w:gridCol w:w="200"/>
        <w:gridCol w:w="3060"/>
      </w:tblGrid>
      <w:tr w:rsidR="003F5942" w:rsidRPr="002326AC" w14:paraId="484C37BF" w14:textId="77777777" w:rsidTr="003F5942">
        <w:trPr>
          <w:trHeight w:val="300"/>
        </w:trPr>
        <w:tc>
          <w:tcPr>
            <w:tcW w:w="9180" w:type="dxa"/>
            <w:gridSpan w:val="5"/>
            <w:tcBorders>
              <w:top w:val="single" w:sz="4" w:space="0" w:color="auto"/>
              <w:left w:val="single" w:sz="4" w:space="0" w:color="auto"/>
              <w:bottom w:val="single" w:sz="4" w:space="0" w:color="auto"/>
              <w:right w:val="single" w:sz="4" w:space="0" w:color="auto"/>
            </w:tcBorders>
            <w:noWrap/>
            <w:vAlign w:val="bottom"/>
          </w:tcPr>
          <w:p w14:paraId="0CD451A1" w14:textId="77777777" w:rsidR="003F5942" w:rsidRPr="00CE71A4" w:rsidRDefault="003F5942" w:rsidP="00C5085D">
            <w:pPr>
              <w:rPr>
                <w:sz w:val="20"/>
              </w:rPr>
            </w:pPr>
            <w:r w:rsidRPr="00CE71A4">
              <w:rPr>
                <w:sz w:val="20"/>
                <w:lang w:val="sv-SE"/>
              </w:rPr>
              <w:t>Progressionsfri överlevnad</w:t>
            </w:r>
            <w:r w:rsidRPr="00CE71A4">
              <w:rPr>
                <w:sz w:val="20"/>
              </w:rPr>
              <w:t xml:space="preserve"> </w:t>
            </w:r>
          </w:p>
        </w:tc>
      </w:tr>
      <w:tr w:rsidR="003F5942" w:rsidRPr="002326AC" w14:paraId="7DF73AC6" w14:textId="77777777" w:rsidTr="003F5942">
        <w:trPr>
          <w:trHeight w:val="849"/>
        </w:trPr>
        <w:tc>
          <w:tcPr>
            <w:tcW w:w="3085" w:type="dxa"/>
            <w:gridSpan w:val="2"/>
            <w:vMerge w:val="restart"/>
            <w:tcBorders>
              <w:top w:val="single" w:sz="4" w:space="0" w:color="auto"/>
              <w:left w:val="single" w:sz="4" w:space="0" w:color="auto"/>
              <w:bottom w:val="single" w:sz="4" w:space="0" w:color="auto"/>
              <w:right w:val="single" w:sz="4" w:space="0" w:color="auto"/>
            </w:tcBorders>
            <w:noWrap/>
          </w:tcPr>
          <w:p w14:paraId="2F038550" w14:textId="77777777" w:rsidR="003F5942" w:rsidRPr="008855F5" w:rsidRDefault="003F5942" w:rsidP="00C5085D">
            <w:pPr>
              <w:rPr>
                <w:sz w:val="20"/>
                <w:lang w:val="sv-SE"/>
              </w:rPr>
            </w:pPr>
          </w:p>
          <w:p w14:paraId="351E0942" w14:textId="77777777" w:rsidR="003F5942" w:rsidRPr="008855F5" w:rsidRDefault="003F5942" w:rsidP="00C5085D">
            <w:pPr>
              <w:rPr>
                <w:sz w:val="20"/>
                <w:lang w:val="sv-SE"/>
              </w:rPr>
            </w:pPr>
          </w:p>
          <w:p w14:paraId="5C55EF7C" w14:textId="77777777" w:rsidR="003F5942" w:rsidRPr="008855F5" w:rsidRDefault="003F5942" w:rsidP="00C5085D">
            <w:pPr>
              <w:rPr>
                <w:sz w:val="20"/>
                <w:lang w:val="sv-SE"/>
              </w:rPr>
            </w:pPr>
          </w:p>
          <w:p w14:paraId="67D13EF6" w14:textId="77777777" w:rsidR="003F5942" w:rsidRPr="008855F5" w:rsidRDefault="003F5942" w:rsidP="00C5085D">
            <w:pPr>
              <w:rPr>
                <w:sz w:val="20"/>
                <w:vertAlign w:val="superscript"/>
                <w:lang w:val="sv-SE"/>
              </w:rPr>
            </w:pPr>
            <w:r w:rsidRPr="008855F5">
              <w:rPr>
                <w:sz w:val="20"/>
                <w:lang w:val="sv-SE"/>
              </w:rPr>
              <w:t>Median PFS (månader)</w:t>
            </w:r>
            <w:r w:rsidRPr="008855F5">
              <w:rPr>
                <w:sz w:val="20"/>
                <w:vertAlign w:val="superscript"/>
                <w:lang w:val="sv-SE"/>
              </w:rPr>
              <w:t>2</w:t>
            </w:r>
          </w:p>
          <w:p w14:paraId="6169582E" w14:textId="77777777" w:rsidR="003F5942" w:rsidRPr="008855F5" w:rsidRDefault="00C472D8" w:rsidP="00C5085D">
            <w:pPr>
              <w:rPr>
                <w:sz w:val="20"/>
                <w:lang w:val="sv-SE"/>
              </w:rPr>
            </w:pPr>
            <w:r w:rsidRPr="008855F5">
              <w:rPr>
                <w:sz w:val="20"/>
                <w:lang w:val="sv-SE"/>
              </w:rPr>
              <w:t>HR</w:t>
            </w:r>
            <w:r w:rsidR="003F5942" w:rsidRPr="008855F5">
              <w:rPr>
                <w:sz w:val="20"/>
                <w:lang w:val="sv-SE"/>
              </w:rPr>
              <w:t xml:space="preserve"> (95% </w:t>
            </w:r>
            <w:r w:rsidR="00EB4E39" w:rsidRPr="008855F5">
              <w:rPr>
                <w:sz w:val="20"/>
                <w:lang w:val="sv-SE"/>
              </w:rPr>
              <w:t xml:space="preserve"> K</w:t>
            </w:r>
            <w:r w:rsidR="003F5942" w:rsidRPr="008855F5">
              <w:rPr>
                <w:sz w:val="20"/>
                <w:lang w:val="sv-SE"/>
              </w:rPr>
              <w:t>I)</w:t>
            </w:r>
            <w:r w:rsidR="003F5942" w:rsidRPr="008855F5">
              <w:rPr>
                <w:sz w:val="20"/>
                <w:vertAlign w:val="superscript"/>
                <w:lang w:val="sv-SE"/>
              </w:rPr>
              <w:t>2</w:t>
            </w:r>
          </w:p>
        </w:tc>
        <w:tc>
          <w:tcPr>
            <w:tcW w:w="2835" w:type="dxa"/>
            <w:tcBorders>
              <w:top w:val="single" w:sz="4" w:space="0" w:color="auto"/>
              <w:left w:val="single" w:sz="4" w:space="0" w:color="auto"/>
              <w:bottom w:val="nil"/>
              <w:right w:val="single" w:sz="4" w:space="0" w:color="auto"/>
            </w:tcBorders>
            <w:noWrap/>
          </w:tcPr>
          <w:p w14:paraId="2168BD5F" w14:textId="77777777" w:rsidR="003F5942" w:rsidRPr="008855F5" w:rsidRDefault="003F5942" w:rsidP="00C5085D">
            <w:pPr>
              <w:jc w:val="center"/>
              <w:rPr>
                <w:sz w:val="20"/>
                <w:lang w:val="sv-SE"/>
              </w:rPr>
            </w:pPr>
          </w:p>
          <w:p w14:paraId="4A35A520" w14:textId="77777777" w:rsidR="003F5942" w:rsidRPr="008855F5" w:rsidRDefault="003F5942" w:rsidP="00C5085D">
            <w:pPr>
              <w:jc w:val="center"/>
              <w:rPr>
                <w:sz w:val="20"/>
              </w:rPr>
            </w:pPr>
            <w:r w:rsidRPr="008855F5">
              <w:rPr>
                <w:sz w:val="20"/>
              </w:rPr>
              <w:t xml:space="preserve">CP </w:t>
            </w:r>
          </w:p>
          <w:p w14:paraId="070C9EA3" w14:textId="4771281E" w:rsidR="003F5942" w:rsidRPr="008855F5" w:rsidRDefault="003F5942" w:rsidP="00C5085D">
            <w:pPr>
              <w:jc w:val="center"/>
              <w:rPr>
                <w:sz w:val="20"/>
                <w:vertAlign w:val="superscript"/>
              </w:rPr>
            </w:pPr>
            <w:r w:rsidRPr="008855F5">
              <w:rPr>
                <w:sz w:val="20"/>
              </w:rPr>
              <w:t>(n</w:t>
            </w:r>
            <w:r w:rsidR="00661694" w:rsidRPr="008855F5">
              <w:rPr>
                <w:sz w:val="20"/>
              </w:rPr>
              <w:t xml:space="preserve"> </w:t>
            </w:r>
            <w:r w:rsidRPr="008855F5">
              <w:rPr>
                <w:sz w:val="20"/>
              </w:rPr>
              <w:t>=</w:t>
            </w:r>
            <w:r w:rsidR="00661694" w:rsidRPr="008855F5">
              <w:rPr>
                <w:sz w:val="20"/>
              </w:rPr>
              <w:t xml:space="preserve"> </w:t>
            </w:r>
            <w:r w:rsidRPr="008855F5">
              <w:rPr>
                <w:sz w:val="20"/>
              </w:rPr>
              <w:t>764)</w:t>
            </w:r>
          </w:p>
          <w:p w14:paraId="0A2E76CF" w14:textId="77777777" w:rsidR="003F5942" w:rsidRPr="008855F5" w:rsidRDefault="003F5942" w:rsidP="00C5085D">
            <w:pPr>
              <w:jc w:val="center"/>
              <w:rPr>
                <w:sz w:val="20"/>
                <w:vertAlign w:val="superscript"/>
              </w:rPr>
            </w:pPr>
            <w:r w:rsidRPr="008855F5">
              <w:rPr>
                <w:sz w:val="20"/>
              </w:rPr>
              <w:t>16</w:t>
            </w:r>
            <w:r w:rsidR="00EB4E39" w:rsidRPr="008855F5">
              <w:rPr>
                <w:sz w:val="20"/>
              </w:rPr>
              <w:t>,</w:t>
            </w:r>
            <w:r w:rsidRPr="008855F5">
              <w:rPr>
                <w:sz w:val="20"/>
              </w:rPr>
              <w:t>9</w:t>
            </w:r>
          </w:p>
        </w:tc>
        <w:tc>
          <w:tcPr>
            <w:tcW w:w="3260" w:type="dxa"/>
            <w:gridSpan w:val="2"/>
            <w:tcBorders>
              <w:top w:val="single" w:sz="4" w:space="0" w:color="auto"/>
              <w:left w:val="single" w:sz="4" w:space="0" w:color="auto"/>
              <w:bottom w:val="nil"/>
              <w:right w:val="single" w:sz="4" w:space="0" w:color="auto"/>
            </w:tcBorders>
            <w:noWrap/>
          </w:tcPr>
          <w:p w14:paraId="3390A164" w14:textId="77777777" w:rsidR="003F5942" w:rsidRPr="008855F5" w:rsidRDefault="003F5942" w:rsidP="00C5085D">
            <w:pPr>
              <w:jc w:val="center"/>
              <w:rPr>
                <w:sz w:val="20"/>
              </w:rPr>
            </w:pPr>
          </w:p>
          <w:p w14:paraId="4E8C4A06" w14:textId="77777777" w:rsidR="003F5942" w:rsidRPr="008855F5" w:rsidRDefault="003F5942" w:rsidP="00C5085D">
            <w:pPr>
              <w:jc w:val="center"/>
              <w:rPr>
                <w:sz w:val="20"/>
              </w:rPr>
            </w:pPr>
            <w:r w:rsidRPr="008855F5">
              <w:rPr>
                <w:sz w:val="20"/>
              </w:rPr>
              <w:t xml:space="preserve">CPB7,5+ </w:t>
            </w:r>
          </w:p>
          <w:p w14:paraId="7700BA11" w14:textId="17F6F968" w:rsidR="003F5942" w:rsidRPr="008855F5" w:rsidRDefault="003F5942" w:rsidP="00C5085D">
            <w:pPr>
              <w:jc w:val="center"/>
              <w:rPr>
                <w:sz w:val="20"/>
              </w:rPr>
            </w:pPr>
            <w:r w:rsidRPr="008855F5">
              <w:rPr>
                <w:sz w:val="20"/>
              </w:rPr>
              <w:t>(n</w:t>
            </w:r>
            <w:r w:rsidR="00661694" w:rsidRPr="008855F5">
              <w:rPr>
                <w:sz w:val="20"/>
              </w:rPr>
              <w:t xml:space="preserve"> </w:t>
            </w:r>
            <w:r w:rsidRPr="008855F5">
              <w:rPr>
                <w:sz w:val="20"/>
              </w:rPr>
              <w:t>=</w:t>
            </w:r>
            <w:r w:rsidR="00661694" w:rsidRPr="008855F5">
              <w:rPr>
                <w:sz w:val="20"/>
              </w:rPr>
              <w:t xml:space="preserve"> </w:t>
            </w:r>
            <w:r w:rsidRPr="008855F5">
              <w:rPr>
                <w:sz w:val="20"/>
              </w:rPr>
              <w:t>764)</w:t>
            </w:r>
          </w:p>
          <w:p w14:paraId="71EF21F9" w14:textId="77777777" w:rsidR="003F5942" w:rsidRPr="008855F5" w:rsidRDefault="003F5942" w:rsidP="00C5085D">
            <w:pPr>
              <w:jc w:val="center"/>
              <w:rPr>
                <w:sz w:val="20"/>
              </w:rPr>
            </w:pPr>
            <w:r w:rsidRPr="008855F5">
              <w:rPr>
                <w:sz w:val="20"/>
              </w:rPr>
              <w:t>19</w:t>
            </w:r>
            <w:r w:rsidR="00EB4E39" w:rsidRPr="008855F5">
              <w:rPr>
                <w:sz w:val="20"/>
              </w:rPr>
              <w:t>,</w:t>
            </w:r>
            <w:r w:rsidRPr="008855F5">
              <w:rPr>
                <w:sz w:val="20"/>
              </w:rPr>
              <w:t>3</w:t>
            </w:r>
          </w:p>
        </w:tc>
      </w:tr>
      <w:tr w:rsidR="003F5942" w:rsidRPr="002326AC" w14:paraId="44586DC8" w14:textId="77777777" w:rsidTr="003F5942">
        <w:trPr>
          <w:trHeight w:val="459"/>
        </w:trPr>
        <w:tc>
          <w:tcPr>
            <w:tcW w:w="15300" w:type="dxa"/>
            <w:gridSpan w:val="2"/>
            <w:vMerge/>
            <w:tcBorders>
              <w:top w:val="single" w:sz="4" w:space="0" w:color="auto"/>
              <w:left w:val="single" w:sz="4" w:space="0" w:color="auto"/>
              <w:bottom w:val="single" w:sz="4" w:space="0" w:color="auto"/>
              <w:right w:val="single" w:sz="4" w:space="0" w:color="auto"/>
            </w:tcBorders>
            <w:vAlign w:val="center"/>
          </w:tcPr>
          <w:p w14:paraId="1096BEBC" w14:textId="77777777" w:rsidR="003F5942" w:rsidRPr="008855F5" w:rsidRDefault="003F5942" w:rsidP="00C5085D">
            <w:pPr>
              <w:rPr>
                <w:sz w:val="20"/>
                <w:lang w:val="sv-SE"/>
              </w:rPr>
            </w:pPr>
          </w:p>
        </w:tc>
        <w:tc>
          <w:tcPr>
            <w:tcW w:w="6095" w:type="dxa"/>
            <w:gridSpan w:val="3"/>
            <w:tcBorders>
              <w:top w:val="nil"/>
              <w:left w:val="single" w:sz="4" w:space="0" w:color="auto"/>
              <w:bottom w:val="single" w:sz="4" w:space="0" w:color="auto"/>
              <w:right w:val="single" w:sz="4" w:space="0" w:color="auto"/>
            </w:tcBorders>
            <w:noWrap/>
          </w:tcPr>
          <w:p w14:paraId="021FEF11" w14:textId="77777777" w:rsidR="003F5942" w:rsidRPr="008855F5" w:rsidRDefault="003F5942" w:rsidP="00C5085D">
            <w:pPr>
              <w:jc w:val="center"/>
              <w:rPr>
                <w:sz w:val="20"/>
              </w:rPr>
            </w:pPr>
            <w:r w:rsidRPr="008855F5">
              <w:rPr>
                <w:sz w:val="20"/>
              </w:rPr>
              <w:t>[0,86 [0,75, 0,98]</w:t>
            </w:r>
          </w:p>
          <w:p w14:paraId="1E231E91" w14:textId="77777777" w:rsidR="003F5942" w:rsidRPr="008855F5" w:rsidRDefault="003F5942" w:rsidP="00C5085D">
            <w:pPr>
              <w:jc w:val="center"/>
              <w:rPr>
                <w:sz w:val="20"/>
              </w:rPr>
            </w:pPr>
            <w:r w:rsidRPr="008855F5">
              <w:rPr>
                <w:sz w:val="20"/>
              </w:rPr>
              <w:t>(p-</w:t>
            </w:r>
            <w:proofErr w:type="spellStart"/>
            <w:r w:rsidRPr="008855F5">
              <w:rPr>
                <w:sz w:val="20"/>
              </w:rPr>
              <w:t>värde</w:t>
            </w:r>
            <w:proofErr w:type="spellEnd"/>
            <w:r w:rsidRPr="008855F5">
              <w:rPr>
                <w:sz w:val="20"/>
              </w:rPr>
              <w:t xml:space="preserve"> = 0,0185)</w:t>
            </w:r>
          </w:p>
        </w:tc>
      </w:tr>
      <w:tr w:rsidR="003F5942" w:rsidRPr="002326AC" w14:paraId="16EC5967" w14:textId="77777777" w:rsidTr="003F5942">
        <w:trPr>
          <w:trHeight w:val="300"/>
        </w:trPr>
        <w:tc>
          <w:tcPr>
            <w:tcW w:w="9180" w:type="dxa"/>
            <w:gridSpan w:val="5"/>
            <w:tcBorders>
              <w:top w:val="single" w:sz="4" w:space="0" w:color="auto"/>
              <w:left w:val="single" w:sz="4" w:space="0" w:color="auto"/>
              <w:bottom w:val="single" w:sz="4" w:space="0" w:color="auto"/>
              <w:right w:val="single" w:sz="4" w:space="0" w:color="auto"/>
            </w:tcBorders>
            <w:noWrap/>
            <w:vAlign w:val="bottom"/>
          </w:tcPr>
          <w:p w14:paraId="0F78589E" w14:textId="77777777" w:rsidR="003F5942" w:rsidRPr="00CE71A4" w:rsidRDefault="003F5942" w:rsidP="00C5085D">
            <w:pPr>
              <w:rPr>
                <w:sz w:val="20"/>
                <w:vertAlign w:val="superscript"/>
              </w:rPr>
            </w:pPr>
            <w:r w:rsidRPr="00CE71A4">
              <w:rPr>
                <w:sz w:val="20"/>
                <w:lang w:val="sv-SE"/>
              </w:rPr>
              <w:t xml:space="preserve">Objektiv svarsfrekvens </w:t>
            </w:r>
            <w:r w:rsidRPr="00CE71A4">
              <w:rPr>
                <w:sz w:val="20"/>
                <w:vertAlign w:val="superscript"/>
              </w:rPr>
              <w:t>1</w:t>
            </w:r>
          </w:p>
        </w:tc>
      </w:tr>
      <w:tr w:rsidR="003F5942" w:rsidRPr="002326AC" w14:paraId="019E37CD" w14:textId="77777777" w:rsidTr="003F5942">
        <w:trPr>
          <w:trHeight w:val="610"/>
        </w:trPr>
        <w:tc>
          <w:tcPr>
            <w:tcW w:w="3060" w:type="dxa"/>
            <w:vMerge w:val="restart"/>
            <w:tcBorders>
              <w:top w:val="single" w:sz="4" w:space="0" w:color="auto"/>
              <w:left w:val="single" w:sz="4" w:space="0" w:color="auto"/>
              <w:bottom w:val="single" w:sz="4" w:space="0" w:color="auto"/>
              <w:right w:val="single" w:sz="4" w:space="0" w:color="auto"/>
            </w:tcBorders>
            <w:noWrap/>
          </w:tcPr>
          <w:p w14:paraId="042E7A25" w14:textId="77777777" w:rsidR="003F5942" w:rsidRPr="008855F5" w:rsidRDefault="003F5942" w:rsidP="00C5085D">
            <w:pPr>
              <w:rPr>
                <w:sz w:val="20"/>
                <w:lang w:val="sv-SE"/>
              </w:rPr>
            </w:pPr>
          </w:p>
          <w:p w14:paraId="061099FD" w14:textId="77777777" w:rsidR="003F5942" w:rsidRPr="008855F5" w:rsidRDefault="003F5942" w:rsidP="00C5085D">
            <w:pPr>
              <w:rPr>
                <w:sz w:val="20"/>
                <w:lang w:val="sv-SE"/>
              </w:rPr>
            </w:pPr>
          </w:p>
          <w:p w14:paraId="45F02965" w14:textId="77777777" w:rsidR="003F5942" w:rsidRPr="00CE71A4" w:rsidRDefault="003F5942" w:rsidP="00C5085D">
            <w:pPr>
              <w:rPr>
                <w:sz w:val="20"/>
              </w:rPr>
            </w:pPr>
            <w:r w:rsidRPr="008855F5">
              <w:rPr>
                <w:sz w:val="20"/>
                <w:lang w:val="sv-SE"/>
              </w:rPr>
              <w:t>Responsfrekvens</w:t>
            </w:r>
          </w:p>
        </w:tc>
        <w:tc>
          <w:tcPr>
            <w:tcW w:w="3060" w:type="dxa"/>
            <w:gridSpan w:val="3"/>
            <w:tcBorders>
              <w:top w:val="single" w:sz="4" w:space="0" w:color="auto"/>
              <w:left w:val="single" w:sz="4" w:space="0" w:color="auto"/>
              <w:bottom w:val="nil"/>
              <w:right w:val="single" w:sz="4" w:space="0" w:color="auto"/>
            </w:tcBorders>
          </w:tcPr>
          <w:p w14:paraId="2970E128" w14:textId="77777777" w:rsidR="003F5942" w:rsidRPr="008855F5" w:rsidRDefault="003F5942" w:rsidP="00C5085D">
            <w:pPr>
              <w:jc w:val="center"/>
              <w:rPr>
                <w:sz w:val="20"/>
              </w:rPr>
            </w:pPr>
            <w:r w:rsidRPr="008855F5">
              <w:rPr>
                <w:sz w:val="20"/>
              </w:rPr>
              <w:t xml:space="preserve">CP </w:t>
            </w:r>
          </w:p>
          <w:p w14:paraId="6A7A90B9" w14:textId="2D72B9A9" w:rsidR="003F5942" w:rsidRPr="008855F5" w:rsidRDefault="003F5942" w:rsidP="00C5085D">
            <w:pPr>
              <w:jc w:val="center"/>
              <w:rPr>
                <w:sz w:val="20"/>
                <w:vertAlign w:val="superscript"/>
              </w:rPr>
            </w:pPr>
            <w:r w:rsidRPr="008855F5">
              <w:rPr>
                <w:sz w:val="20"/>
              </w:rPr>
              <w:t>(n</w:t>
            </w:r>
            <w:r w:rsidR="00661694" w:rsidRPr="008855F5">
              <w:rPr>
                <w:sz w:val="20"/>
              </w:rPr>
              <w:t xml:space="preserve"> </w:t>
            </w:r>
            <w:r w:rsidRPr="008855F5">
              <w:rPr>
                <w:sz w:val="20"/>
              </w:rPr>
              <w:t>=</w:t>
            </w:r>
            <w:r w:rsidR="00661694" w:rsidRPr="008855F5">
              <w:rPr>
                <w:sz w:val="20"/>
              </w:rPr>
              <w:t xml:space="preserve"> </w:t>
            </w:r>
            <w:r w:rsidRPr="008855F5">
              <w:rPr>
                <w:sz w:val="20"/>
              </w:rPr>
              <w:t>277)</w:t>
            </w:r>
          </w:p>
          <w:p w14:paraId="7B0EF733" w14:textId="77777777" w:rsidR="003F5942" w:rsidRPr="008855F5" w:rsidRDefault="003F5942" w:rsidP="00C5085D">
            <w:pPr>
              <w:spacing w:before="20"/>
              <w:jc w:val="center"/>
              <w:rPr>
                <w:sz w:val="20"/>
                <w:vertAlign w:val="superscript"/>
              </w:rPr>
            </w:pPr>
            <w:r w:rsidRPr="008855F5">
              <w:rPr>
                <w:sz w:val="20"/>
              </w:rPr>
              <w:t>54,9%</w:t>
            </w:r>
          </w:p>
        </w:tc>
        <w:tc>
          <w:tcPr>
            <w:tcW w:w="3060" w:type="dxa"/>
            <w:tcBorders>
              <w:top w:val="single" w:sz="4" w:space="0" w:color="auto"/>
              <w:left w:val="single" w:sz="4" w:space="0" w:color="auto"/>
              <w:bottom w:val="nil"/>
              <w:right w:val="single" w:sz="4" w:space="0" w:color="auto"/>
            </w:tcBorders>
          </w:tcPr>
          <w:p w14:paraId="082E523F" w14:textId="77777777" w:rsidR="003F5942" w:rsidRPr="002326AC" w:rsidRDefault="003F5942" w:rsidP="00C5085D">
            <w:pPr>
              <w:jc w:val="center"/>
              <w:rPr>
                <w:sz w:val="20"/>
              </w:rPr>
            </w:pPr>
            <w:r w:rsidRPr="002326AC">
              <w:rPr>
                <w:sz w:val="20"/>
              </w:rPr>
              <w:t xml:space="preserve">CPB7,5+ </w:t>
            </w:r>
          </w:p>
          <w:p w14:paraId="7415F1F5" w14:textId="084BD3D7" w:rsidR="003F5942" w:rsidRPr="002326AC" w:rsidRDefault="003F5942" w:rsidP="00C5085D">
            <w:pPr>
              <w:jc w:val="center"/>
              <w:rPr>
                <w:sz w:val="20"/>
              </w:rPr>
            </w:pPr>
            <w:r w:rsidRPr="002326AC">
              <w:rPr>
                <w:sz w:val="20"/>
              </w:rPr>
              <w:t>(n</w:t>
            </w:r>
            <w:r w:rsidR="00661694">
              <w:rPr>
                <w:sz w:val="20"/>
              </w:rPr>
              <w:t xml:space="preserve"> </w:t>
            </w:r>
            <w:r w:rsidRPr="002326AC">
              <w:rPr>
                <w:sz w:val="20"/>
              </w:rPr>
              <w:t>=</w:t>
            </w:r>
            <w:r w:rsidR="00661694">
              <w:rPr>
                <w:sz w:val="20"/>
              </w:rPr>
              <w:t xml:space="preserve"> </w:t>
            </w:r>
            <w:r w:rsidRPr="002326AC">
              <w:rPr>
                <w:sz w:val="20"/>
              </w:rPr>
              <w:t>272)</w:t>
            </w:r>
          </w:p>
          <w:p w14:paraId="08F03141" w14:textId="77777777" w:rsidR="003F5942" w:rsidRPr="002326AC" w:rsidRDefault="003F5942" w:rsidP="00C5085D">
            <w:pPr>
              <w:spacing w:before="20"/>
              <w:jc w:val="center"/>
              <w:rPr>
                <w:sz w:val="20"/>
              </w:rPr>
            </w:pPr>
            <w:r w:rsidRPr="002326AC">
              <w:rPr>
                <w:bCs/>
                <w:sz w:val="20"/>
              </w:rPr>
              <w:t>64,7%</w:t>
            </w:r>
          </w:p>
        </w:tc>
      </w:tr>
      <w:tr w:rsidR="003F5942" w:rsidRPr="002326AC" w14:paraId="2AB12485" w14:textId="77777777" w:rsidTr="003F5942">
        <w:trPr>
          <w:trHeight w:val="156"/>
        </w:trPr>
        <w:tc>
          <w:tcPr>
            <w:tcW w:w="9180" w:type="dxa"/>
            <w:vMerge/>
            <w:tcBorders>
              <w:top w:val="single" w:sz="4" w:space="0" w:color="auto"/>
              <w:left w:val="single" w:sz="4" w:space="0" w:color="auto"/>
              <w:bottom w:val="single" w:sz="4" w:space="0" w:color="auto"/>
              <w:right w:val="single" w:sz="4" w:space="0" w:color="auto"/>
            </w:tcBorders>
            <w:vAlign w:val="center"/>
          </w:tcPr>
          <w:p w14:paraId="2DCF54E4" w14:textId="77777777" w:rsidR="003F5942" w:rsidRPr="00CE71A4" w:rsidRDefault="003F5942" w:rsidP="00C5085D">
            <w:pPr>
              <w:rPr>
                <w:sz w:val="20"/>
              </w:rPr>
            </w:pPr>
          </w:p>
        </w:tc>
        <w:tc>
          <w:tcPr>
            <w:tcW w:w="6120" w:type="dxa"/>
            <w:gridSpan w:val="4"/>
            <w:tcBorders>
              <w:top w:val="nil"/>
              <w:left w:val="single" w:sz="4" w:space="0" w:color="auto"/>
              <w:bottom w:val="single" w:sz="4" w:space="0" w:color="auto"/>
              <w:right w:val="single" w:sz="4" w:space="0" w:color="auto"/>
            </w:tcBorders>
          </w:tcPr>
          <w:p w14:paraId="05F8891F" w14:textId="77777777" w:rsidR="003F5942" w:rsidRPr="008855F5" w:rsidRDefault="003F5942" w:rsidP="00C5085D">
            <w:pPr>
              <w:jc w:val="center"/>
              <w:rPr>
                <w:sz w:val="20"/>
              </w:rPr>
            </w:pPr>
            <w:r w:rsidRPr="008855F5">
              <w:rPr>
                <w:sz w:val="20"/>
              </w:rPr>
              <w:t>(p-</w:t>
            </w:r>
            <w:proofErr w:type="spellStart"/>
            <w:r w:rsidRPr="008855F5">
              <w:rPr>
                <w:sz w:val="20"/>
              </w:rPr>
              <w:t>värde</w:t>
            </w:r>
            <w:proofErr w:type="spellEnd"/>
            <w:r w:rsidRPr="008855F5">
              <w:rPr>
                <w:sz w:val="20"/>
              </w:rPr>
              <w:t xml:space="preserve"> = 0</w:t>
            </w:r>
            <w:r w:rsidR="00EB4E39" w:rsidRPr="008855F5">
              <w:rPr>
                <w:sz w:val="20"/>
              </w:rPr>
              <w:t>,</w:t>
            </w:r>
            <w:r w:rsidRPr="008855F5">
              <w:rPr>
                <w:sz w:val="20"/>
              </w:rPr>
              <w:t>0188)</w:t>
            </w:r>
          </w:p>
        </w:tc>
      </w:tr>
      <w:tr w:rsidR="003F5942" w:rsidRPr="002326AC" w14:paraId="7AC0DE5F" w14:textId="77777777" w:rsidTr="003F5942">
        <w:trPr>
          <w:trHeight w:val="300"/>
        </w:trPr>
        <w:tc>
          <w:tcPr>
            <w:tcW w:w="9180" w:type="dxa"/>
            <w:gridSpan w:val="5"/>
            <w:tcBorders>
              <w:top w:val="single" w:sz="4" w:space="0" w:color="auto"/>
              <w:left w:val="single" w:sz="4" w:space="0" w:color="auto"/>
              <w:bottom w:val="single" w:sz="4" w:space="0" w:color="auto"/>
              <w:right w:val="single" w:sz="4" w:space="0" w:color="auto"/>
            </w:tcBorders>
            <w:noWrap/>
            <w:vAlign w:val="bottom"/>
          </w:tcPr>
          <w:p w14:paraId="68D2D1A0" w14:textId="77777777" w:rsidR="003F5942" w:rsidRPr="00CE71A4" w:rsidRDefault="003F5942" w:rsidP="00C5085D">
            <w:pPr>
              <w:rPr>
                <w:sz w:val="20"/>
              </w:rPr>
            </w:pPr>
            <w:r w:rsidRPr="00CE71A4">
              <w:rPr>
                <w:sz w:val="20"/>
                <w:lang w:val="sv-SE"/>
              </w:rPr>
              <w:t>Överlevnad</w:t>
            </w:r>
            <w:r w:rsidR="003409BE" w:rsidRPr="00CE71A4">
              <w:rPr>
                <w:sz w:val="20"/>
                <w:vertAlign w:val="superscript"/>
                <w:lang w:val="sv-SE"/>
              </w:rPr>
              <w:t>3</w:t>
            </w:r>
          </w:p>
        </w:tc>
      </w:tr>
      <w:tr w:rsidR="003F5942" w:rsidRPr="002326AC" w14:paraId="2D606426" w14:textId="77777777" w:rsidTr="003F5942">
        <w:trPr>
          <w:trHeight w:val="610"/>
        </w:trPr>
        <w:tc>
          <w:tcPr>
            <w:tcW w:w="3060" w:type="dxa"/>
            <w:vMerge w:val="restart"/>
            <w:tcBorders>
              <w:top w:val="single" w:sz="4" w:space="0" w:color="auto"/>
              <w:left w:val="single" w:sz="4" w:space="0" w:color="auto"/>
              <w:bottom w:val="single" w:sz="4" w:space="0" w:color="auto"/>
              <w:right w:val="single" w:sz="4" w:space="0" w:color="auto"/>
            </w:tcBorders>
            <w:noWrap/>
          </w:tcPr>
          <w:p w14:paraId="541FD29B" w14:textId="77777777" w:rsidR="003F5942" w:rsidRPr="008855F5" w:rsidRDefault="003F5942" w:rsidP="00C5085D">
            <w:pPr>
              <w:rPr>
                <w:sz w:val="20"/>
                <w:lang w:val="sv-SE"/>
              </w:rPr>
            </w:pPr>
          </w:p>
          <w:p w14:paraId="63DF53F5" w14:textId="77777777" w:rsidR="003F5942" w:rsidRPr="008855F5" w:rsidRDefault="003F5942" w:rsidP="00C5085D">
            <w:pPr>
              <w:rPr>
                <w:sz w:val="20"/>
                <w:lang w:val="sv-SE"/>
              </w:rPr>
            </w:pPr>
          </w:p>
          <w:p w14:paraId="09A4BB12" w14:textId="77777777" w:rsidR="003F5942" w:rsidRPr="008855F5" w:rsidRDefault="003F5942" w:rsidP="00C5085D">
            <w:pPr>
              <w:rPr>
                <w:sz w:val="20"/>
                <w:lang w:val="sv-SE"/>
              </w:rPr>
            </w:pPr>
            <w:r w:rsidRPr="008855F5">
              <w:rPr>
                <w:sz w:val="20"/>
                <w:lang w:val="sv-SE"/>
              </w:rPr>
              <w:t>Median (månader)</w:t>
            </w:r>
          </w:p>
          <w:p w14:paraId="0FA94595" w14:textId="77777777" w:rsidR="003F5942" w:rsidRPr="00CE71A4" w:rsidRDefault="00C472D8" w:rsidP="00C5085D">
            <w:pPr>
              <w:rPr>
                <w:sz w:val="20"/>
                <w:lang w:val="sv-SE"/>
              </w:rPr>
            </w:pPr>
            <w:r w:rsidRPr="008855F5">
              <w:rPr>
                <w:sz w:val="20"/>
                <w:lang w:val="sv-SE"/>
              </w:rPr>
              <w:t>HR</w:t>
            </w:r>
            <w:r w:rsidR="003F5942" w:rsidRPr="008855F5">
              <w:rPr>
                <w:sz w:val="20"/>
                <w:lang w:val="sv-SE"/>
              </w:rPr>
              <w:t xml:space="preserve"> [95% </w:t>
            </w:r>
            <w:r w:rsidR="00EB4E39" w:rsidRPr="008855F5">
              <w:rPr>
                <w:sz w:val="20"/>
                <w:lang w:val="sv-SE"/>
              </w:rPr>
              <w:t xml:space="preserve"> K</w:t>
            </w:r>
            <w:r w:rsidR="003F5942" w:rsidRPr="008855F5">
              <w:rPr>
                <w:sz w:val="20"/>
                <w:lang w:val="sv-SE"/>
              </w:rPr>
              <w:t>I}</w:t>
            </w:r>
          </w:p>
        </w:tc>
        <w:tc>
          <w:tcPr>
            <w:tcW w:w="3060" w:type="dxa"/>
            <w:gridSpan w:val="3"/>
            <w:tcBorders>
              <w:top w:val="single" w:sz="4" w:space="0" w:color="auto"/>
              <w:left w:val="single" w:sz="4" w:space="0" w:color="auto"/>
              <w:bottom w:val="nil"/>
              <w:right w:val="single" w:sz="4" w:space="0" w:color="auto"/>
            </w:tcBorders>
          </w:tcPr>
          <w:p w14:paraId="6BDF26C4" w14:textId="77777777" w:rsidR="003F5942" w:rsidRPr="008855F5" w:rsidRDefault="003F5942" w:rsidP="00C5085D">
            <w:pPr>
              <w:jc w:val="center"/>
              <w:rPr>
                <w:sz w:val="20"/>
              </w:rPr>
            </w:pPr>
            <w:r w:rsidRPr="008855F5">
              <w:rPr>
                <w:sz w:val="20"/>
              </w:rPr>
              <w:t xml:space="preserve">CP </w:t>
            </w:r>
          </w:p>
          <w:p w14:paraId="6ADF0B89" w14:textId="502BB9C7" w:rsidR="003F5942" w:rsidRPr="008855F5" w:rsidRDefault="003F5942" w:rsidP="00C5085D">
            <w:pPr>
              <w:jc w:val="center"/>
              <w:rPr>
                <w:sz w:val="20"/>
                <w:vertAlign w:val="superscript"/>
              </w:rPr>
            </w:pPr>
            <w:r w:rsidRPr="008855F5">
              <w:rPr>
                <w:sz w:val="20"/>
              </w:rPr>
              <w:t>(n</w:t>
            </w:r>
            <w:r w:rsidR="00661694" w:rsidRPr="008855F5">
              <w:rPr>
                <w:sz w:val="20"/>
              </w:rPr>
              <w:t xml:space="preserve"> </w:t>
            </w:r>
            <w:r w:rsidRPr="008855F5">
              <w:rPr>
                <w:sz w:val="20"/>
              </w:rPr>
              <w:t>=764)</w:t>
            </w:r>
          </w:p>
          <w:p w14:paraId="09CA7AFD" w14:textId="77777777" w:rsidR="003F5942" w:rsidRPr="008855F5" w:rsidRDefault="0091074F" w:rsidP="00C5085D">
            <w:pPr>
              <w:jc w:val="center"/>
              <w:rPr>
                <w:sz w:val="20"/>
                <w:vertAlign w:val="superscript"/>
              </w:rPr>
            </w:pPr>
            <w:r w:rsidRPr="008855F5">
              <w:rPr>
                <w:sz w:val="20"/>
              </w:rPr>
              <w:t>58,0</w:t>
            </w:r>
          </w:p>
        </w:tc>
        <w:tc>
          <w:tcPr>
            <w:tcW w:w="3060" w:type="dxa"/>
            <w:tcBorders>
              <w:top w:val="single" w:sz="4" w:space="0" w:color="auto"/>
              <w:left w:val="single" w:sz="4" w:space="0" w:color="auto"/>
              <w:bottom w:val="nil"/>
              <w:right w:val="single" w:sz="4" w:space="0" w:color="auto"/>
            </w:tcBorders>
          </w:tcPr>
          <w:p w14:paraId="37DCE4E6" w14:textId="77777777" w:rsidR="003F5942" w:rsidRPr="008C1C28" w:rsidRDefault="003F5942" w:rsidP="00C5085D">
            <w:pPr>
              <w:jc w:val="center"/>
              <w:rPr>
                <w:sz w:val="20"/>
              </w:rPr>
            </w:pPr>
            <w:r w:rsidRPr="008C1C28">
              <w:rPr>
                <w:sz w:val="20"/>
              </w:rPr>
              <w:t>CPB7</w:t>
            </w:r>
            <w:r w:rsidR="00C472D8" w:rsidRPr="008C1C28">
              <w:rPr>
                <w:sz w:val="20"/>
              </w:rPr>
              <w:t>,</w:t>
            </w:r>
            <w:r w:rsidRPr="008C1C28">
              <w:rPr>
                <w:sz w:val="20"/>
              </w:rPr>
              <w:t xml:space="preserve">5+ </w:t>
            </w:r>
          </w:p>
          <w:p w14:paraId="30460CBE" w14:textId="2C2B80AA" w:rsidR="003F5942" w:rsidRPr="008C1C28" w:rsidRDefault="003F5942" w:rsidP="00C5085D">
            <w:pPr>
              <w:jc w:val="center"/>
              <w:rPr>
                <w:sz w:val="20"/>
              </w:rPr>
            </w:pPr>
            <w:r w:rsidRPr="008C1C28">
              <w:rPr>
                <w:sz w:val="20"/>
              </w:rPr>
              <w:t>(n</w:t>
            </w:r>
            <w:r w:rsidR="00661694">
              <w:rPr>
                <w:sz w:val="20"/>
              </w:rPr>
              <w:t xml:space="preserve"> </w:t>
            </w:r>
            <w:r w:rsidRPr="008C1C28">
              <w:rPr>
                <w:sz w:val="20"/>
              </w:rPr>
              <w:t>=</w:t>
            </w:r>
            <w:r w:rsidR="00661694">
              <w:rPr>
                <w:sz w:val="20"/>
              </w:rPr>
              <w:t xml:space="preserve"> </w:t>
            </w:r>
            <w:r w:rsidRPr="008C1C28">
              <w:rPr>
                <w:sz w:val="20"/>
              </w:rPr>
              <w:t>764)</w:t>
            </w:r>
          </w:p>
          <w:p w14:paraId="0A63AFEA" w14:textId="77777777" w:rsidR="003F5942" w:rsidRPr="008C1C28" w:rsidRDefault="0091074F" w:rsidP="00C5085D">
            <w:pPr>
              <w:jc w:val="center"/>
              <w:rPr>
                <w:sz w:val="20"/>
              </w:rPr>
            </w:pPr>
            <w:r w:rsidRPr="008C1C28">
              <w:rPr>
                <w:sz w:val="20"/>
              </w:rPr>
              <w:t>57,4</w:t>
            </w:r>
          </w:p>
        </w:tc>
      </w:tr>
      <w:tr w:rsidR="003F5942" w:rsidRPr="002326AC" w14:paraId="1CDCCC4C" w14:textId="77777777" w:rsidTr="003F5942">
        <w:trPr>
          <w:trHeight w:val="300"/>
        </w:trPr>
        <w:tc>
          <w:tcPr>
            <w:tcW w:w="9180" w:type="dxa"/>
            <w:vMerge/>
            <w:tcBorders>
              <w:top w:val="single" w:sz="4" w:space="0" w:color="auto"/>
              <w:left w:val="single" w:sz="4" w:space="0" w:color="auto"/>
              <w:bottom w:val="single" w:sz="4" w:space="0" w:color="auto"/>
              <w:right w:val="single" w:sz="4" w:space="0" w:color="auto"/>
            </w:tcBorders>
            <w:vAlign w:val="center"/>
          </w:tcPr>
          <w:p w14:paraId="65EECBDC" w14:textId="77777777" w:rsidR="003F5942" w:rsidRPr="002326AC" w:rsidRDefault="003F5942" w:rsidP="00C5085D">
            <w:pPr>
              <w:rPr>
                <w:b/>
                <w:bCs/>
                <w:sz w:val="20"/>
                <w:lang w:val="sv-SE"/>
              </w:rPr>
            </w:pPr>
          </w:p>
        </w:tc>
        <w:tc>
          <w:tcPr>
            <w:tcW w:w="6120" w:type="dxa"/>
            <w:gridSpan w:val="4"/>
            <w:tcBorders>
              <w:top w:val="nil"/>
              <w:left w:val="single" w:sz="4" w:space="0" w:color="auto"/>
              <w:bottom w:val="single" w:sz="4" w:space="0" w:color="auto"/>
              <w:right w:val="single" w:sz="4" w:space="0" w:color="auto"/>
            </w:tcBorders>
          </w:tcPr>
          <w:p w14:paraId="150FB0C2" w14:textId="77777777" w:rsidR="0091074F" w:rsidRPr="008C1C28" w:rsidRDefault="0091074F" w:rsidP="00C5085D">
            <w:pPr>
              <w:jc w:val="center"/>
              <w:rPr>
                <w:sz w:val="20"/>
              </w:rPr>
            </w:pPr>
            <w:r w:rsidRPr="008C1C28">
              <w:rPr>
                <w:sz w:val="20"/>
              </w:rPr>
              <w:t>0,99 [0,85; 1,15]</w:t>
            </w:r>
          </w:p>
          <w:p w14:paraId="15FCC34B" w14:textId="77777777" w:rsidR="003F5942" w:rsidRPr="008C1C28" w:rsidRDefault="0091074F" w:rsidP="00C5085D">
            <w:pPr>
              <w:jc w:val="center"/>
              <w:rPr>
                <w:sz w:val="20"/>
              </w:rPr>
            </w:pPr>
            <w:r w:rsidRPr="008C1C28">
              <w:rPr>
                <w:sz w:val="20"/>
              </w:rPr>
              <w:t>(p-</w:t>
            </w:r>
            <w:proofErr w:type="spellStart"/>
            <w:r w:rsidRPr="008C1C28">
              <w:rPr>
                <w:sz w:val="20"/>
              </w:rPr>
              <w:t>värde</w:t>
            </w:r>
            <w:proofErr w:type="spellEnd"/>
            <w:r w:rsidRPr="008C1C28">
              <w:rPr>
                <w:sz w:val="20"/>
              </w:rPr>
              <w:t xml:space="preserve"> = 0,8910)</w:t>
            </w:r>
          </w:p>
        </w:tc>
      </w:tr>
    </w:tbl>
    <w:p w14:paraId="5D962DFD" w14:textId="77777777" w:rsidR="003F5942" w:rsidRPr="002326AC" w:rsidRDefault="003F5942" w:rsidP="00C5085D">
      <w:pPr>
        <w:rPr>
          <w:sz w:val="20"/>
          <w:lang w:val="sv-SE"/>
        </w:rPr>
      </w:pPr>
      <w:r w:rsidRPr="002326AC">
        <w:rPr>
          <w:sz w:val="20"/>
          <w:vertAlign w:val="superscript"/>
          <w:lang w:val="sv-SE"/>
        </w:rPr>
        <w:t>1</w:t>
      </w:r>
      <w:r w:rsidRPr="002326AC">
        <w:rPr>
          <w:sz w:val="20"/>
          <w:lang w:val="sv-SE"/>
        </w:rPr>
        <w:t xml:space="preserve"> Hos patienter med mätbar sjukdom </w:t>
      </w:r>
      <w:r w:rsidR="00EB4E39" w:rsidRPr="002326AC">
        <w:rPr>
          <w:sz w:val="20"/>
          <w:lang w:val="sv-SE"/>
        </w:rPr>
        <w:t>för</w:t>
      </w:r>
      <w:r w:rsidR="000C0425" w:rsidRPr="002326AC">
        <w:rPr>
          <w:sz w:val="20"/>
          <w:lang w:val="sv-SE"/>
        </w:rPr>
        <w:t>e</w:t>
      </w:r>
      <w:r w:rsidR="00EB4E39" w:rsidRPr="002326AC">
        <w:rPr>
          <w:sz w:val="20"/>
          <w:lang w:val="sv-SE"/>
        </w:rPr>
        <w:t xml:space="preserve"> behandling</w:t>
      </w:r>
      <w:r w:rsidRPr="002326AC">
        <w:rPr>
          <w:sz w:val="20"/>
          <w:lang w:val="sv-SE"/>
        </w:rPr>
        <w:t>.</w:t>
      </w:r>
    </w:p>
    <w:p w14:paraId="656F2D75" w14:textId="77777777" w:rsidR="003F5942" w:rsidRPr="002326AC" w:rsidRDefault="003F5942" w:rsidP="00C5085D">
      <w:pPr>
        <w:rPr>
          <w:sz w:val="20"/>
          <w:lang w:val="sv-SE"/>
        </w:rPr>
      </w:pPr>
      <w:r w:rsidRPr="002326AC">
        <w:rPr>
          <w:sz w:val="20"/>
          <w:vertAlign w:val="superscript"/>
          <w:lang w:val="sv-SE"/>
        </w:rPr>
        <w:t xml:space="preserve">2 </w:t>
      </w:r>
      <w:r w:rsidRPr="002326AC">
        <w:rPr>
          <w:sz w:val="20"/>
          <w:lang w:val="sv-SE"/>
        </w:rPr>
        <w:t>Analys av prövarbedömd progressionsfri överlevnad med den 30 november 2010</w:t>
      </w:r>
      <w:r w:rsidR="003409BE" w:rsidRPr="002326AC">
        <w:rPr>
          <w:sz w:val="20"/>
          <w:lang w:val="sv-SE"/>
        </w:rPr>
        <w:t xml:space="preserve"> som sista datum för datainsamling</w:t>
      </w:r>
      <w:r w:rsidRPr="002326AC">
        <w:rPr>
          <w:sz w:val="20"/>
          <w:lang w:val="sv-SE"/>
        </w:rPr>
        <w:t>.</w:t>
      </w:r>
    </w:p>
    <w:p w14:paraId="752FC694" w14:textId="77777777" w:rsidR="003F5942" w:rsidRPr="002326AC" w:rsidRDefault="003F5942" w:rsidP="00C5085D">
      <w:pPr>
        <w:rPr>
          <w:sz w:val="20"/>
          <w:lang w:val="sv-SE"/>
        </w:rPr>
      </w:pPr>
      <w:r w:rsidRPr="008C1C28">
        <w:rPr>
          <w:sz w:val="20"/>
          <w:vertAlign w:val="superscript"/>
          <w:lang w:val="sv-SE"/>
        </w:rPr>
        <w:t xml:space="preserve">3 </w:t>
      </w:r>
      <w:r w:rsidR="0091074F" w:rsidRPr="008C1C28">
        <w:rPr>
          <w:sz w:val="20"/>
          <w:lang w:val="sv-SE"/>
        </w:rPr>
        <w:t>Final överlevnadsanalys utförd när 46,7% av patienterna hade avlidit med den 31 mars 2013 som sista datum för datainsamling</w:t>
      </w:r>
      <w:r w:rsidRPr="008C1C28">
        <w:rPr>
          <w:sz w:val="20"/>
          <w:lang w:val="sv-SE"/>
        </w:rPr>
        <w:t>.</w:t>
      </w:r>
      <w:r w:rsidRPr="002326AC">
        <w:rPr>
          <w:sz w:val="20"/>
          <w:lang w:val="sv-SE"/>
        </w:rPr>
        <w:t xml:space="preserve"> </w:t>
      </w:r>
    </w:p>
    <w:p w14:paraId="44E21D3E" w14:textId="77777777" w:rsidR="00AB325D" w:rsidRPr="002326AC" w:rsidRDefault="00AB325D" w:rsidP="00C5085D">
      <w:pPr>
        <w:rPr>
          <w:lang w:val="sv-SE"/>
        </w:rPr>
      </w:pPr>
    </w:p>
    <w:p w14:paraId="3188A891" w14:textId="77777777" w:rsidR="003F5942" w:rsidRPr="002326AC" w:rsidRDefault="003F5942" w:rsidP="00C24928">
      <w:pPr>
        <w:keepNext/>
        <w:keepLines/>
        <w:rPr>
          <w:lang w:val="sv-SE"/>
        </w:rPr>
      </w:pPr>
      <w:r w:rsidRPr="002326AC">
        <w:rPr>
          <w:lang w:val="sv-SE"/>
        </w:rPr>
        <w:lastRenderedPageBreak/>
        <w:t xml:space="preserve">Den primära analysen av prövarbedömd progressionsfri överlevnad med 28 februari 2010 som </w:t>
      </w:r>
      <w:r w:rsidR="003409BE" w:rsidRPr="002326AC">
        <w:rPr>
          <w:lang w:val="sv-SE"/>
        </w:rPr>
        <w:t xml:space="preserve">sista </w:t>
      </w:r>
      <w:r w:rsidRPr="002326AC">
        <w:rPr>
          <w:lang w:val="sv-SE"/>
        </w:rPr>
        <w:t>datum för data</w:t>
      </w:r>
      <w:r w:rsidR="003409BE" w:rsidRPr="002326AC">
        <w:rPr>
          <w:lang w:val="sv-SE"/>
        </w:rPr>
        <w:t>insamling</w:t>
      </w:r>
      <w:r w:rsidRPr="002326AC">
        <w:rPr>
          <w:lang w:val="sv-SE"/>
        </w:rPr>
        <w:t xml:space="preserve"> visar en </w:t>
      </w:r>
      <w:r w:rsidR="000C0425" w:rsidRPr="002326AC">
        <w:rPr>
          <w:lang w:val="sv-SE"/>
        </w:rPr>
        <w:t xml:space="preserve">icke </w:t>
      </w:r>
      <w:r w:rsidRPr="002326AC">
        <w:rPr>
          <w:lang w:val="sv-SE"/>
        </w:rPr>
        <w:t xml:space="preserve">stratifierad </w:t>
      </w:r>
      <w:r w:rsidR="000C0425" w:rsidRPr="002326AC">
        <w:rPr>
          <w:lang w:val="sv-SE"/>
        </w:rPr>
        <w:t>HR</w:t>
      </w:r>
      <w:r w:rsidRPr="002326AC">
        <w:rPr>
          <w:lang w:val="sv-SE"/>
        </w:rPr>
        <w:t xml:space="preserve"> </w:t>
      </w:r>
      <w:r w:rsidR="00EB4E39" w:rsidRPr="002326AC">
        <w:rPr>
          <w:lang w:val="sv-SE"/>
        </w:rPr>
        <w:t>på</w:t>
      </w:r>
      <w:r w:rsidRPr="002326AC">
        <w:rPr>
          <w:lang w:val="sv-SE"/>
        </w:rPr>
        <w:t xml:space="preserve"> 0,79 (95% </w:t>
      </w:r>
      <w:r w:rsidR="00EB4E39" w:rsidRPr="002326AC">
        <w:rPr>
          <w:lang w:val="sv-SE"/>
        </w:rPr>
        <w:t>K</w:t>
      </w:r>
      <w:r w:rsidRPr="002326AC">
        <w:rPr>
          <w:lang w:val="sv-SE"/>
        </w:rPr>
        <w:t>I: 0,68-0,91, tvåsidig</w:t>
      </w:r>
      <w:r w:rsidR="00EB4E39" w:rsidRPr="002326AC">
        <w:rPr>
          <w:lang w:val="sv-SE"/>
        </w:rPr>
        <w:t>t</w:t>
      </w:r>
      <w:r w:rsidRPr="002326AC">
        <w:rPr>
          <w:lang w:val="sv-SE"/>
        </w:rPr>
        <w:t xml:space="preserve"> log</w:t>
      </w:r>
      <w:r w:rsidR="003409BE" w:rsidRPr="002326AC">
        <w:rPr>
          <w:lang w:val="sv-SE"/>
        </w:rPr>
        <w:t>-</w:t>
      </w:r>
      <w:r w:rsidRPr="002326AC">
        <w:rPr>
          <w:lang w:val="sv-SE"/>
        </w:rPr>
        <w:t xml:space="preserve">rank p-värde 0,0010) med en median progressionsfri överlevnad </w:t>
      </w:r>
      <w:r w:rsidR="00EB4E39" w:rsidRPr="002326AC">
        <w:rPr>
          <w:lang w:val="sv-SE"/>
        </w:rPr>
        <w:t>på</w:t>
      </w:r>
      <w:r w:rsidRPr="002326AC">
        <w:rPr>
          <w:lang w:val="sv-SE"/>
        </w:rPr>
        <w:t xml:space="preserve"> 16,0 månader i CP-gruppen och 18,3 månader i CPB7,5+</w:t>
      </w:r>
      <w:r w:rsidR="003409BE" w:rsidRPr="002326AC">
        <w:rPr>
          <w:lang w:val="sv-SE"/>
        </w:rPr>
        <w:t>-</w:t>
      </w:r>
      <w:r w:rsidRPr="002326AC">
        <w:rPr>
          <w:lang w:val="sv-SE"/>
        </w:rPr>
        <w:t>gruppen.</w:t>
      </w:r>
    </w:p>
    <w:p w14:paraId="62B7A2BB" w14:textId="77777777" w:rsidR="00D928CD" w:rsidRPr="002326AC" w:rsidRDefault="00D928CD" w:rsidP="00C24928">
      <w:pPr>
        <w:keepNext/>
        <w:keepLines/>
        <w:rPr>
          <w:rFonts w:eastAsia="PMingLiU"/>
          <w:lang w:val="sv-SE" w:eastAsia="zh-CN"/>
        </w:rPr>
      </w:pPr>
    </w:p>
    <w:p w14:paraId="39EADAE4" w14:textId="77777777" w:rsidR="00D928CD" w:rsidRPr="002326AC" w:rsidRDefault="00D928CD" w:rsidP="00C24928">
      <w:pPr>
        <w:keepNext/>
        <w:keepLines/>
        <w:rPr>
          <w:rFonts w:eastAsia="PMingLiU"/>
          <w:lang w:val="sv-SE" w:eastAsia="zh-CN"/>
        </w:rPr>
      </w:pPr>
      <w:r w:rsidRPr="002326AC">
        <w:rPr>
          <w:rFonts w:eastAsia="PMingLiU"/>
          <w:lang w:val="sv-SE" w:eastAsia="zh-CN"/>
        </w:rPr>
        <w:t>PFS subgruppsanalys</w:t>
      </w:r>
      <w:r w:rsidR="00C472D8" w:rsidRPr="002326AC">
        <w:rPr>
          <w:rFonts w:eastAsia="PMingLiU"/>
          <w:lang w:val="sv-SE" w:eastAsia="zh-CN"/>
        </w:rPr>
        <w:t>er</w:t>
      </w:r>
      <w:r w:rsidRPr="002326AC">
        <w:rPr>
          <w:rFonts w:eastAsia="PMingLiU"/>
          <w:lang w:val="sv-SE" w:eastAsia="zh-CN"/>
        </w:rPr>
        <w:t xml:space="preserve"> efter sjukdomsstadium och </w:t>
      </w:r>
      <w:r w:rsidR="005844EB" w:rsidRPr="002326AC">
        <w:rPr>
          <w:rFonts w:eastAsia="PMingLiU"/>
          <w:lang w:val="sv-SE" w:eastAsia="zh-CN"/>
        </w:rPr>
        <w:t xml:space="preserve">sjukdomsstatus efter kirurgi </w:t>
      </w:r>
      <w:r w:rsidRPr="002326AC">
        <w:rPr>
          <w:rFonts w:eastAsia="PMingLiU"/>
          <w:lang w:val="sv-SE" w:eastAsia="zh-CN"/>
        </w:rPr>
        <w:t xml:space="preserve">sammanfattas i tabell </w:t>
      </w:r>
      <w:r w:rsidR="00580D33" w:rsidRPr="00DA1D08">
        <w:rPr>
          <w:rFonts w:eastAsia="PMingLiU"/>
          <w:lang w:val="sv-SE" w:eastAsia="zh-CN"/>
        </w:rPr>
        <w:t>1</w:t>
      </w:r>
      <w:r w:rsidR="00580D33">
        <w:rPr>
          <w:rFonts w:eastAsia="PMingLiU"/>
          <w:lang w:val="sv-SE" w:eastAsia="zh-CN"/>
        </w:rPr>
        <w:t>9</w:t>
      </w:r>
      <w:r w:rsidRPr="00DA1D08">
        <w:rPr>
          <w:rFonts w:eastAsia="PMingLiU"/>
          <w:lang w:val="sv-SE" w:eastAsia="zh-CN"/>
        </w:rPr>
        <w:t>.</w:t>
      </w:r>
      <w:r w:rsidRPr="002326AC">
        <w:rPr>
          <w:rFonts w:eastAsia="PMingLiU"/>
          <w:lang w:val="sv-SE" w:eastAsia="zh-CN"/>
        </w:rPr>
        <w:t xml:space="preserve"> Dessa resultat </w:t>
      </w:r>
      <w:r w:rsidR="003409BE" w:rsidRPr="002326AC">
        <w:rPr>
          <w:rFonts w:eastAsia="PMingLiU"/>
          <w:lang w:val="sv-SE" w:eastAsia="zh-CN"/>
        </w:rPr>
        <w:t>visar på</w:t>
      </w:r>
      <w:r w:rsidRPr="002326AC">
        <w:rPr>
          <w:rFonts w:eastAsia="PMingLiU"/>
          <w:lang w:val="sv-SE" w:eastAsia="zh-CN"/>
        </w:rPr>
        <w:t xml:space="preserve"> att den primära analysen av PFS som visades i tabell </w:t>
      </w:r>
      <w:r w:rsidR="00580D33" w:rsidRPr="002326AC">
        <w:rPr>
          <w:rFonts w:eastAsia="PMingLiU"/>
          <w:lang w:val="sv-SE" w:eastAsia="zh-CN"/>
        </w:rPr>
        <w:t>1</w:t>
      </w:r>
      <w:r w:rsidR="00580D33">
        <w:rPr>
          <w:rFonts w:eastAsia="PMingLiU"/>
          <w:lang w:val="sv-SE" w:eastAsia="zh-CN"/>
        </w:rPr>
        <w:t>8</w:t>
      </w:r>
      <w:r w:rsidR="00580D33" w:rsidRPr="002326AC">
        <w:rPr>
          <w:rFonts w:eastAsia="PMingLiU"/>
          <w:lang w:val="sv-SE" w:eastAsia="zh-CN"/>
        </w:rPr>
        <w:t xml:space="preserve"> </w:t>
      </w:r>
      <w:r w:rsidRPr="002326AC">
        <w:rPr>
          <w:rFonts w:eastAsia="PMingLiU"/>
          <w:lang w:val="sv-SE" w:eastAsia="zh-CN"/>
        </w:rPr>
        <w:t xml:space="preserve">är robust. </w:t>
      </w:r>
    </w:p>
    <w:p w14:paraId="01DC3972" w14:textId="77777777" w:rsidR="00D928CD" w:rsidRPr="002326AC" w:rsidRDefault="00D928CD" w:rsidP="00D928CD">
      <w:pPr>
        <w:rPr>
          <w:lang w:val="sv-SE"/>
        </w:rPr>
      </w:pPr>
    </w:p>
    <w:p w14:paraId="78946B01" w14:textId="77777777" w:rsidR="00D928CD" w:rsidRPr="002326AC" w:rsidRDefault="00D928CD" w:rsidP="00B36FF7">
      <w:pPr>
        <w:keepNext/>
        <w:keepLines/>
        <w:rPr>
          <w:b/>
          <w:lang w:val="sv-SE"/>
        </w:rPr>
      </w:pPr>
      <w:r w:rsidRPr="002326AC">
        <w:rPr>
          <w:b/>
          <w:lang w:val="sv-SE"/>
        </w:rPr>
        <w:t>Tab</w:t>
      </w:r>
      <w:r w:rsidR="00AB786D" w:rsidRPr="002326AC">
        <w:rPr>
          <w:b/>
          <w:lang w:val="sv-SE"/>
        </w:rPr>
        <w:t>ell</w:t>
      </w:r>
      <w:r w:rsidRPr="002326AC">
        <w:rPr>
          <w:b/>
          <w:lang w:val="sv-SE"/>
        </w:rPr>
        <w:t xml:space="preserve"> </w:t>
      </w:r>
      <w:r w:rsidR="00580D33" w:rsidRPr="002326AC">
        <w:rPr>
          <w:b/>
          <w:lang w:val="sv-SE"/>
        </w:rPr>
        <w:t>1</w:t>
      </w:r>
      <w:r w:rsidR="00580D33">
        <w:rPr>
          <w:b/>
          <w:lang w:val="sv-SE"/>
        </w:rPr>
        <w:t>9</w:t>
      </w:r>
      <w:r w:rsidR="008764E6">
        <w:rPr>
          <w:b/>
          <w:lang w:val="sv-SE"/>
        </w:rPr>
        <w:tab/>
      </w:r>
      <w:r w:rsidR="00AB786D" w:rsidRPr="002326AC">
        <w:rPr>
          <w:b/>
          <w:lang w:val="sv-SE"/>
        </w:rPr>
        <w:t>Resultat av progressionsfri överlevnad (PFS</w:t>
      </w:r>
      <w:r w:rsidR="00AB786D" w:rsidRPr="002326AC">
        <w:rPr>
          <w:b/>
          <w:vertAlign w:val="superscript"/>
          <w:lang w:val="sv-SE"/>
        </w:rPr>
        <w:t xml:space="preserve">1 </w:t>
      </w:r>
      <w:r w:rsidR="00AB786D" w:rsidRPr="002326AC">
        <w:rPr>
          <w:b/>
          <w:lang w:val="sv-SE"/>
        </w:rPr>
        <w:t>) uppdelat på sjukdomsstadium</w:t>
      </w:r>
      <w:r w:rsidR="003409BE" w:rsidRPr="002326AC">
        <w:rPr>
          <w:b/>
          <w:lang w:val="sv-SE"/>
        </w:rPr>
        <w:t xml:space="preserve"> </w:t>
      </w:r>
      <w:r w:rsidR="00AB786D" w:rsidRPr="002326AC">
        <w:rPr>
          <w:b/>
          <w:lang w:val="sv-SE"/>
        </w:rPr>
        <w:t xml:space="preserve">och </w:t>
      </w:r>
      <w:r w:rsidR="005844EB" w:rsidRPr="002326AC">
        <w:rPr>
          <w:b/>
          <w:lang w:val="sv-SE"/>
        </w:rPr>
        <w:t xml:space="preserve">sjukdomsstatus efter kirurgi </w:t>
      </w:r>
      <w:r w:rsidR="00AB786D" w:rsidRPr="002326AC">
        <w:rPr>
          <w:b/>
          <w:lang w:val="sv-SE"/>
        </w:rPr>
        <w:t xml:space="preserve">från studie </w:t>
      </w:r>
      <w:r w:rsidRPr="002326AC">
        <w:rPr>
          <w:b/>
          <w:lang w:val="sv-SE"/>
        </w:rPr>
        <w:t>BO17707 (ICON7)</w:t>
      </w:r>
    </w:p>
    <w:p w14:paraId="70DA0617" w14:textId="77777777" w:rsidR="00D928CD" w:rsidRPr="002326AC" w:rsidRDefault="00D928CD" w:rsidP="00DC6831">
      <w:pPr>
        <w:keepNext/>
        <w:keepLines/>
        <w:rPr>
          <w:b/>
          <w:lang w:val="sv-SE"/>
        </w:rPr>
      </w:pPr>
      <w:r w:rsidRPr="002326AC">
        <w:rPr>
          <w:b/>
          <w:lang w:val="sv-SE"/>
        </w:rPr>
        <w:t xml:space="preserve"> </w:t>
      </w:r>
    </w:p>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758"/>
        <w:gridCol w:w="1958"/>
        <w:gridCol w:w="2080"/>
      </w:tblGrid>
      <w:tr w:rsidR="00D928CD" w:rsidRPr="00257D24" w14:paraId="6AB03632" w14:textId="77777777" w:rsidTr="00CE71A4">
        <w:tc>
          <w:tcPr>
            <w:tcW w:w="6905" w:type="dxa"/>
            <w:gridSpan w:val="3"/>
          </w:tcPr>
          <w:p w14:paraId="77289384" w14:textId="1D6784D3" w:rsidR="00D928CD" w:rsidRPr="00CE71A4" w:rsidRDefault="00AC1EA9" w:rsidP="00733857">
            <w:pPr>
              <w:pStyle w:val="TableText10"/>
              <w:keepNext/>
              <w:keepLines/>
              <w:spacing w:line="280" w:lineRule="atLeast"/>
              <w:rPr>
                <w:bCs/>
                <w:lang w:val="sv-SE"/>
              </w:rPr>
            </w:pPr>
            <w:r w:rsidRPr="00CE71A4">
              <w:rPr>
                <w:bCs/>
                <w:lang w:val="sv-SE"/>
              </w:rPr>
              <w:t>Randomiserade patienter</w:t>
            </w:r>
            <w:r w:rsidR="00EB4C07" w:rsidRPr="00CE71A4">
              <w:rPr>
                <w:bCs/>
                <w:lang w:val="sv-SE"/>
              </w:rPr>
              <w:t xml:space="preserve"> med</w:t>
            </w:r>
            <w:r w:rsidRPr="00CE71A4">
              <w:rPr>
                <w:bCs/>
                <w:lang w:val="sv-SE"/>
              </w:rPr>
              <w:t xml:space="preserve"> stadium III optimalt </w:t>
            </w:r>
            <w:r w:rsidR="003409BE" w:rsidRPr="00CE71A4">
              <w:rPr>
                <w:bCs/>
                <w:lang w:val="sv-SE"/>
              </w:rPr>
              <w:t>opererade</w:t>
            </w:r>
            <w:r w:rsidR="00D928CD" w:rsidRPr="00CE71A4">
              <w:rPr>
                <w:bCs/>
                <w:vertAlign w:val="superscript"/>
                <w:lang w:val="sv-SE"/>
              </w:rPr>
              <w:t>2,3</w:t>
            </w:r>
          </w:p>
        </w:tc>
      </w:tr>
      <w:tr w:rsidR="00D928CD" w:rsidRPr="002326AC" w14:paraId="172AB452" w14:textId="77777777" w:rsidTr="00CE71A4">
        <w:tc>
          <w:tcPr>
            <w:tcW w:w="2803" w:type="dxa"/>
          </w:tcPr>
          <w:p w14:paraId="051C1720" w14:textId="77777777" w:rsidR="00D928CD" w:rsidRPr="008855F5" w:rsidRDefault="00D928CD" w:rsidP="00B36FF7">
            <w:pPr>
              <w:pStyle w:val="TableText10"/>
              <w:keepNext/>
              <w:keepLines/>
              <w:spacing w:line="280" w:lineRule="atLeast"/>
              <w:jc w:val="center"/>
              <w:rPr>
                <w:rFonts w:eastAsia="MS Mincho"/>
                <w:bCs/>
                <w:lang w:val="sv-SE"/>
              </w:rPr>
            </w:pPr>
          </w:p>
        </w:tc>
        <w:tc>
          <w:tcPr>
            <w:tcW w:w="1989" w:type="dxa"/>
            <w:vAlign w:val="center"/>
          </w:tcPr>
          <w:p w14:paraId="21AFDCE0" w14:textId="77777777" w:rsidR="00D928CD" w:rsidRPr="008855F5" w:rsidRDefault="00D928CD" w:rsidP="00DC6831">
            <w:pPr>
              <w:pStyle w:val="NormalWeb"/>
              <w:keepNext/>
              <w:keepLines/>
              <w:widowControl w:val="0"/>
              <w:spacing w:line="280" w:lineRule="atLeast"/>
              <w:jc w:val="center"/>
              <w:rPr>
                <w:rFonts w:ascii="Arial" w:eastAsia="PMingLiU" w:hAnsi="Arial"/>
                <w:bCs/>
                <w:sz w:val="20"/>
                <w:szCs w:val="20"/>
                <w:lang w:val="en-GB" w:eastAsia="zh-CN" w:bidi="en-US"/>
              </w:rPr>
            </w:pPr>
            <w:r w:rsidRPr="008855F5">
              <w:rPr>
                <w:bCs/>
                <w:sz w:val="20"/>
                <w:szCs w:val="20"/>
                <w:lang w:val="en-GB" w:bidi="en-US"/>
              </w:rPr>
              <w:t>CP</w:t>
            </w:r>
          </w:p>
          <w:p w14:paraId="72B94454" w14:textId="77777777" w:rsidR="00D928CD" w:rsidRPr="008855F5" w:rsidRDefault="00D928CD" w:rsidP="00B83C0B">
            <w:pPr>
              <w:keepNext/>
              <w:keepLines/>
              <w:jc w:val="center"/>
              <w:rPr>
                <w:rFonts w:ascii="Arial" w:eastAsia="SimSun" w:hAnsi="Arial"/>
                <w:bCs/>
                <w:sz w:val="20"/>
                <w:szCs w:val="24"/>
                <w:lang w:val="en-GB" w:eastAsia="zh-CN"/>
              </w:rPr>
            </w:pPr>
            <w:r w:rsidRPr="008855F5">
              <w:rPr>
                <w:bCs/>
                <w:sz w:val="20"/>
                <w:lang w:val="en-GB"/>
              </w:rPr>
              <w:t xml:space="preserve"> (n = 368)</w:t>
            </w:r>
          </w:p>
        </w:tc>
        <w:tc>
          <w:tcPr>
            <w:tcW w:w="2113" w:type="dxa"/>
            <w:vAlign w:val="center"/>
          </w:tcPr>
          <w:p w14:paraId="487F4B3E" w14:textId="77777777" w:rsidR="00D928CD" w:rsidRPr="002326AC" w:rsidRDefault="00D928CD" w:rsidP="00B83C0B">
            <w:pPr>
              <w:keepNext/>
              <w:keepLines/>
              <w:jc w:val="center"/>
              <w:rPr>
                <w:rFonts w:ascii="Arial" w:eastAsia="SimSun" w:hAnsi="Arial"/>
                <w:sz w:val="20"/>
                <w:szCs w:val="24"/>
                <w:lang w:val="en-GB" w:eastAsia="zh-CN"/>
              </w:rPr>
            </w:pPr>
            <w:r w:rsidRPr="002326AC">
              <w:rPr>
                <w:sz w:val="20"/>
                <w:lang w:val="en-GB"/>
              </w:rPr>
              <w:t>CPB7</w:t>
            </w:r>
            <w:r w:rsidR="00AC1EA9" w:rsidRPr="002326AC">
              <w:rPr>
                <w:sz w:val="20"/>
                <w:lang w:val="en-GB"/>
              </w:rPr>
              <w:t>,</w:t>
            </w:r>
            <w:r w:rsidRPr="002326AC">
              <w:rPr>
                <w:sz w:val="20"/>
                <w:lang w:val="en-GB"/>
              </w:rPr>
              <w:t>5+</w:t>
            </w:r>
          </w:p>
          <w:p w14:paraId="567665C2" w14:textId="77777777" w:rsidR="00D928CD" w:rsidRPr="002326AC" w:rsidRDefault="00D928CD" w:rsidP="00B83C0B">
            <w:pPr>
              <w:pStyle w:val="TableText10"/>
              <w:keepNext/>
              <w:keepLines/>
              <w:spacing w:line="280" w:lineRule="atLeast"/>
              <w:jc w:val="center"/>
              <w:rPr>
                <w:rFonts w:eastAsia="MS Mincho"/>
                <w:lang w:val="en-GB"/>
              </w:rPr>
            </w:pPr>
            <w:r w:rsidRPr="002326AC">
              <w:rPr>
                <w:lang w:val="en-GB"/>
              </w:rPr>
              <w:t xml:space="preserve"> (n = 383)</w:t>
            </w:r>
          </w:p>
        </w:tc>
      </w:tr>
      <w:tr w:rsidR="00D928CD" w:rsidRPr="002326AC" w14:paraId="0CEC9B1D" w14:textId="77777777" w:rsidTr="00CE71A4">
        <w:tc>
          <w:tcPr>
            <w:tcW w:w="2803" w:type="dxa"/>
          </w:tcPr>
          <w:p w14:paraId="5C547665" w14:textId="77777777" w:rsidR="00D928CD" w:rsidRPr="00CE71A4" w:rsidRDefault="00D928CD" w:rsidP="00733857">
            <w:pPr>
              <w:pStyle w:val="TableText10"/>
              <w:keepNext/>
              <w:keepLines/>
              <w:spacing w:line="280" w:lineRule="atLeast"/>
              <w:rPr>
                <w:rFonts w:ascii="Arial" w:eastAsia="SimSun" w:hAnsi="Arial"/>
                <w:bCs/>
                <w:szCs w:val="24"/>
                <w:lang w:val="en-GB" w:eastAsia="zh-CN"/>
              </w:rPr>
            </w:pPr>
            <w:r w:rsidRPr="008855F5">
              <w:rPr>
                <w:bCs/>
                <w:lang w:val="en-US"/>
              </w:rPr>
              <w:t>Median PFS (</w:t>
            </w:r>
            <w:proofErr w:type="spellStart"/>
            <w:r w:rsidRPr="008855F5">
              <w:rPr>
                <w:bCs/>
                <w:lang w:val="en-US"/>
              </w:rPr>
              <w:t>m</w:t>
            </w:r>
            <w:r w:rsidR="00AC1EA9" w:rsidRPr="008855F5">
              <w:rPr>
                <w:bCs/>
                <w:lang w:val="en-US"/>
              </w:rPr>
              <w:t>ånader</w:t>
            </w:r>
            <w:proofErr w:type="spellEnd"/>
            <w:r w:rsidRPr="008855F5">
              <w:rPr>
                <w:bCs/>
                <w:lang w:val="en-US"/>
              </w:rPr>
              <w:t>)</w:t>
            </w:r>
          </w:p>
        </w:tc>
        <w:tc>
          <w:tcPr>
            <w:tcW w:w="1989" w:type="dxa"/>
            <w:vAlign w:val="center"/>
          </w:tcPr>
          <w:p w14:paraId="2F4EDAE8" w14:textId="77777777" w:rsidR="00D928CD" w:rsidRPr="008855F5" w:rsidRDefault="00D928CD" w:rsidP="00B36FF7">
            <w:pPr>
              <w:keepNext/>
              <w:keepLines/>
              <w:jc w:val="center"/>
              <w:rPr>
                <w:rFonts w:ascii="Arial" w:eastAsia="SimSun" w:hAnsi="Arial"/>
                <w:bCs/>
                <w:sz w:val="20"/>
                <w:szCs w:val="24"/>
                <w:lang w:val="en-GB" w:eastAsia="zh-CN"/>
              </w:rPr>
            </w:pPr>
            <w:r w:rsidRPr="008855F5">
              <w:rPr>
                <w:bCs/>
                <w:sz w:val="20"/>
                <w:lang w:val="en-GB"/>
              </w:rPr>
              <w:t>17</w:t>
            </w:r>
            <w:r w:rsidR="00AC1EA9" w:rsidRPr="008855F5">
              <w:rPr>
                <w:bCs/>
                <w:sz w:val="20"/>
                <w:lang w:val="en-GB"/>
              </w:rPr>
              <w:t>,</w:t>
            </w:r>
            <w:r w:rsidRPr="008855F5">
              <w:rPr>
                <w:bCs/>
                <w:sz w:val="20"/>
                <w:lang w:val="en-GB"/>
              </w:rPr>
              <w:t>7</w:t>
            </w:r>
          </w:p>
        </w:tc>
        <w:tc>
          <w:tcPr>
            <w:tcW w:w="2113" w:type="dxa"/>
            <w:vAlign w:val="center"/>
          </w:tcPr>
          <w:p w14:paraId="7F30C46E" w14:textId="77777777" w:rsidR="00D928CD" w:rsidRPr="002326AC" w:rsidRDefault="00D928CD" w:rsidP="00DC6831">
            <w:pPr>
              <w:pStyle w:val="TableText10"/>
              <w:keepNext/>
              <w:keepLines/>
              <w:spacing w:line="280" w:lineRule="atLeast"/>
              <w:jc w:val="center"/>
              <w:rPr>
                <w:rFonts w:eastAsia="MS Mincho"/>
                <w:lang w:val="en-GB"/>
              </w:rPr>
            </w:pPr>
            <w:r w:rsidRPr="002326AC">
              <w:rPr>
                <w:lang w:val="en-GB"/>
              </w:rPr>
              <w:t>19</w:t>
            </w:r>
            <w:r w:rsidR="00AC1EA9" w:rsidRPr="002326AC">
              <w:rPr>
                <w:lang w:val="en-GB"/>
              </w:rPr>
              <w:t>,</w:t>
            </w:r>
            <w:r w:rsidRPr="002326AC">
              <w:rPr>
                <w:lang w:val="en-GB"/>
              </w:rPr>
              <w:t>3</w:t>
            </w:r>
          </w:p>
        </w:tc>
      </w:tr>
      <w:tr w:rsidR="00D928CD" w:rsidRPr="002326AC" w14:paraId="7DF7D590" w14:textId="77777777" w:rsidTr="00CE71A4">
        <w:tc>
          <w:tcPr>
            <w:tcW w:w="2803" w:type="dxa"/>
          </w:tcPr>
          <w:p w14:paraId="6C07516B" w14:textId="275F4FF2" w:rsidR="00D928CD" w:rsidRPr="008855F5" w:rsidRDefault="00C472D8" w:rsidP="00B36FF7">
            <w:pPr>
              <w:keepNext/>
              <w:keepLines/>
              <w:widowControl w:val="0"/>
              <w:rPr>
                <w:rFonts w:ascii="Arial" w:eastAsia="SimSun" w:hAnsi="Arial"/>
                <w:bCs/>
                <w:sz w:val="20"/>
                <w:szCs w:val="24"/>
                <w:lang w:val="en-GB" w:eastAsia="zh-CN"/>
              </w:rPr>
            </w:pPr>
            <w:r w:rsidRPr="008855F5">
              <w:rPr>
                <w:bCs/>
                <w:sz w:val="20"/>
                <w:lang w:val="en-GB"/>
              </w:rPr>
              <w:t>H</w:t>
            </w:r>
            <w:r w:rsidR="00EB4C07" w:rsidRPr="008855F5">
              <w:rPr>
                <w:bCs/>
                <w:sz w:val="20"/>
                <w:lang w:val="en-GB"/>
              </w:rPr>
              <w:t>azard ratio</w:t>
            </w:r>
            <w:r w:rsidR="00D928CD" w:rsidRPr="008855F5">
              <w:rPr>
                <w:bCs/>
                <w:sz w:val="20"/>
                <w:lang w:val="en-GB"/>
              </w:rPr>
              <w:t xml:space="preserve"> (95% </w:t>
            </w:r>
            <w:r w:rsidR="00AC1EA9" w:rsidRPr="008855F5">
              <w:rPr>
                <w:bCs/>
                <w:sz w:val="20"/>
                <w:lang w:val="en-GB"/>
              </w:rPr>
              <w:t>K</w:t>
            </w:r>
            <w:r w:rsidR="00D928CD" w:rsidRPr="008855F5">
              <w:rPr>
                <w:bCs/>
                <w:sz w:val="20"/>
                <w:lang w:val="en-GB"/>
              </w:rPr>
              <w:t>I) </w:t>
            </w:r>
            <w:r w:rsidR="00D928CD" w:rsidRPr="008855F5">
              <w:rPr>
                <w:bCs/>
                <w:sz w:val="20"/>
                <w:vertAlign w:val="superscript"/>
                <w:lang w:val="en-GB"/>
              </w:rPr>
              <w:t>4</w:t>
            </w:r>
          </w:p>
        </w:tc>
        <w:tc>
          <w:tcPr>
            <w:tcW w:w="1989" w:type="dxa"/>
            <w:vAlign w:val="center"/>
          </w:tcPr>
          <w:p w14:paraId="6FCB6450" w14:textId="77777777" w:rsidR="00D928CD" w:rsidRPr="008855F5" w:rsidRDefault="00D928CD" w:rsidP="00DC6831">
            <w:pPr>
              <w:keepNext/>
              <w:keepLines/>
              <w:jc w:val="center"/>
              <w:rPr>
                <w:rFonts w:ascii="Arial" w:eastAsia="SimSun" w:hAnsi="Arial"/>
                <w:bCs/>
                <w:sz w:val="20"/>
                <w:szCs w:val="24"/>
                <w:lang w:val="en-GB" w:eastAsia="zh-CN"/>
              </w:rPr>
            </w:pPr>
          </w:p>
        </w:tc>
        <w:tc>
          <w:tcPr>
            <w:tcW w:w="2113" w:type="dxa"/>
            <w:vAlign w:val="center"/>
          </w:tcPr>
          <w:p w14:paraId="68D4475F" w14:textId="77777777" w:rsidR="00D928CD" w:rsidRPr="002326AC" w:rsidRDefault="00D928CD" w:rsidP="00B83C0B">
            <w:pPr>
              <w:keepNext/>
              <w:keepLines/>
              <w:jc w:val="center"/>
              <w:rPr>
                <w:rFonts w:ascii="Arial" w:eastAsia="SimSun" w:hAnsi="Arial"/>
                <w:sz w:val="20"/>
                <w:szCs w:val="24"/>
                <w:lang w:val="en-GB" w:eastAsia="zh-CN"/>
              </w:rPr>
            </w:pPr>
            <w:r w:rsidRPr="002326AC">
              <w:rPr>
                <w:sz w:val="20"/>
                <w:lang w:val="en-GB"/>
              </w:rPr>
              <w:t>0</w:t>
            </w:r>
            <w:r w:rsidR="00AC1EA9" w:rsidRPr="002326AC">
              <w:rPr>
                <w:sz w:val="20"/>
                <w:lang w:val="en-GB"/>
              </w:rPr>
              <w:t>,</w:t>
            </w:r>
            <w:r w:rsidRPr="002326AC">
              <w:rPr>
                <w:sz w:val="20"/>
                <w:lang w:val="en-GB"/>
              </w:rPr>
              <w:t>89</w:t>
            </w:r>
          </w:p>
          <w:p w14:paraId="32C30086" w14:textId="77777777" w:rsidR="00D928CD" w:rsidRPr="002326AC" w:rsidRDefault="00D928CD" w:rsidP="00B83C0B">
            <w:pPr>
              <w:pStyle w:val="TableText10"/>
              <w:keepNext/>
              <w:keepLines/>
              <w:spacing w:line="280" w:lineRule="atLeast"/>
              <w:jc w:val="center"/>
              <w:rPr>
                <w:rFonts w:eastAsia="MS Mincho"/>
                <w:lang w:val="en-GB"/>
              </w:rPr>
            </w:pPr>
            <w:r w:rsidRPr="002326AC">
              <w:rPr>
                <w:lang w:val="en-GB"/>
              </w:rPr>
              <w:t>(0</w:t>
            </w:r>
            <w:r w:rsidR="00AC1EA9" w:rsidRPr="002326AC">
              <w:rPr>
                <w:lang w:val="en-GB"/>
              </w:rPr>
              <w:t>,</w:t>
            </w:r>
            <w:r w:rsidRPr="002326AC">
              <w:rPr>
                <w:lang w:val="en-GB"/>
              </w:rPr>
              <w:t>74, 1</w:t>
            </w:r>
            <w:r w:rsidR="00AC1EA9" w:rsidRPr="002326AC">
              <w:rPr>
                <w:lang w:val="en-GB"/>
              </w:rPr>
              <w:t>,</w:t>
            </w:r>
            <w:r w:rsidRPr="002326AC">
              <w:rPr>
                <w:lang w:val="en-GB"/>
              </w:rPr>
              <w:t>07)</w:t>
            </w:r>
          </w:p>
        </w:tc>
      </w:tr>
      <w:tr w:rsidR="00D928CD" w:rsidRPr="00257D24" w14:paraId="653A46C8" w14:textId="77777777" w:rsidTr="00CE71A4">
        <w:tc>
          <w:tcPr>
            <w:tcW w:w="6905" w:type="dxa"/>
            <w:gridSpan w:val="3"/>
          </w:tcPr>
          <w:p w14:paraId="27C9010E" w14:textId="77777777" w:rsidR="00D928CD" w:rsidRPr="008855F5" w:rsidRDefault="00AC1EA9" w:rsidP="00733857">
            <w:pPr>
              <w:pStyle w:val="TableText10"/>
              <w:keepNext/>
              <w:keepLines/>
              <w:spacing w:line="280" w:lineRule="atLeast"/>
              <w:rPr>
                <w:rFonts w:eastAsia="MS Mincho"/>
                <w:bCs/>
                <w:lang w:val="sv-SE"/>
              </w:rPr>
            </w:pPr>
            <w:r w:rsidRPr="00CE71A4">
              <w:rPr>
                <w:bCs/>
                <w:lang w:val="sv-SE"/>
              </w:rPr>
              <w:t>Randomiserade patienter</w:t>
            </w:r>
            <w:r w:rsidR="003409BE" w:rsidRPr="00CE71A4">
              <w:rPr>
                <w:bCs/>
                <w:lang w:val="sv-SE"/>
              </w:rPr>
              <w:t xml:space="preserve">, </w:t>
            </w:r>
            <w:r w:rsidRPr="00CE71A4">
              <w:rPr>
                <w:bCs/>
                <w:lang w:val="sv-SE"/>
              </w:rPr>
              <w:t xml:space="preserve">stadium III suboptimalt </w:t>
            </w:r>
            <w:r w:rsidR="003409BE" w:rsidRPr="00CE71A4">
              <w:rPr>
                <w:bCs/>
                <w:lang w:val="sv-SE"/>
              </w:rPr>
              <w:t>opererade</w:t>
            </w:r>
            <w:r w:rsidR="00D928CD" w:rsidRPr="00CE71A4">
              <w:rPr>
                <w:bCs/>
                <w:vertAlign w:val="superscript"/>
                <w:lang w:val="sv-SE"/>
              </w:rPr>
              <w:t>3</w:t>
            </w:r>
          </w:p>
        </w:tc>
      </w:tr>
      <w:tr w:rsidR="00D928CD" w:rsidRPr="002326AC" w14:paraId="29B2D38C" w14:textId="77777777" w:rsidTr="00CE71A4">
        <w:tc>
          <w:tcPr>
            <w:tcW w:w="2803" w:type="dxa"/>
          </w:tcPr>
          <w:p w14:paraId="07BA588D" w14:textId="77777777" w:rsidR="00D928CD" w:rsidRPr="008855F5" w:rsidRDefault="00D928CD" w:rsidP="00733857">
            <w:pPr>
              <w:pStyle w:val="TableText10"/>
              <w:keepNext/>
              <w:keepLines/>
              <w:spacing w:line="280" w:lineRule="atLeast"/>
              <w:jc w:val="center"/>
              <w:rPr>
                <w:rFonts w:eastAsia="MS Mincho"/>
                <w:bCs/>
                <w:lang w:val="sv-SE"/>
              </w:rPr>
            </w:pPr>
          </w:p>
        </w:tc>
        <w:tc>
          <w:tcPr>
            <w:tcW w:w="1989" w:type="dxa"/>
            <w:vAlign w:val="center"/>
          </w:tcPr>
          <w:p w14:paraId="12E3D04C" w14:textId="77777777" w:rsidR="00D928CD" w:rsidRPr="008855F5" w:rsidRDefault="00D928CD" w:rsidP="00733857">
            <w:pPr>
              <w:keepNext/>
              <w:keepLines/>
              <w:jc w:val="center"/>
              <w:rPr>
                <w:rFonts w:ascii="Arial" w:eastAsia="SimSun" w:hAnsi="Arial"/>
                <w:bCs/>
                <w:sz w:val="20"/>
                <w:szCs w:val="24"/>
                <w:lang w:val="en-GB" w:eastAsia="zh-CN" w:bidi="en-US"/>
              </w:rPr>
            </w:pPr>
            <w:r w:rsidRPr="008855F5">
              <w:rPr>
                <w:bCs/>
                <w:sz w:val="20"/>
                <w:lang w:val="en-GB" w:bidi="en-US"/>
              </w:rPr>
              <w:t>CP</w:t>
            </w:r>
          </w:p>
          <w:p w14:paraId="48BABA7E" w14:textId="77777777" w:rsidR="00D928CD" w:rsidRPr="008855F5" w:rsidRDefault="00D928CD" w:rsidP="00733857">
            <w:pPr>
              <w:keepNext/>
              <w:keepLines/>
              <w:jc w:val="center"/>
              <w:rPr>
                <w:rFonts w:ascii="Arial" w:eastAsia="SimSun" w:hAnsi="Arial"/>
                <w:bCs/>
                <w:sz w:val="20"/>
                <w:szCs w:val="24"/>
                <w:lang w:val="en-GB" w:eastAsia="zh-CN"/>
              </w:rPr>
            </w:pPr>
            <w:r w:rsidRPr="008855F5">
              <w:rPr>
                <w:bCs/>
                <w:sz w:val="20"/>
                <w:lang w:val="en-GB"/>
              </w:rPr>
              <w:t>(n = 154)</w:t>
            </w:r>
          </w:p>
        </w:tc>
        <w:tc>
          <w:tcPr>
            <w:tcW w:w="2113" w:type="dxa"/>
            <w:vAlign w:val="center"/>
          </w:tcPr>
          <w:p w14:paraId="3E91472B" w14:textId="77777777" w:rsidR="00D928CD" w:rsidRPr="002326AC" w:rsidRDefault="00D928CD" w:rsidP="00B36FF7">
            <w:pPr>
              <w:keepNext/>
              <w:keepLines/>
              <w:jc w:val="center"/>
              <w:rPr>
                <w:rFonts w:ascii="Arial" w:eastAsia="SimSun" w:hAnsi="Arial"/>
                <w:sz w:val="20"/>
                <w:szCs w:val="24"/>
                <w:lang w:val="en-GB" w:eastAsia="zh-CN"/>
              </w:rPr>
            </w:pPr>
            <w:r w:rsidRPr="002326AC">
              <w:rPr>
                <w:sz w:val="20"/>
                <w:lang w:val="en-GB"/>
              </w:rPr>
              <w:t>CPB7</w:t>
            </w:r>
            <w:r w:rsidR="00AC1EA9" w:rsidRPr="002326AC">
              <w:rPr>
                <w:sz w:val="20"/>
                <w:lang w:val="en-GB"/>
              </w:rPr>
              <w:t>,</w:t>
            </w:r>
            <w:r w:rsidRPr="002326AC">
              <w:rPr>
                <w:sz w:val="20"/>
                <w:lang w:val="en-GB"/>
              </w:rPr>
              <w:t>5+</w:t>
            </w:r>
          </w:p>
          <w:p w14:paraId="66641CD4" w14:textId="77777777" w:rsidR="00D928CD" w:rsidRPr="002326AC" w:rsidRDefault="00D928CD" w:rsidP="00733857">
            <w:pPr>
              <w:keepNext/>
              <w:keepLines/>
              <w:jc w:val="center"/>
              <w:rPr>
                <w:rFonts w:ascii="Arial" w:eastAsia="SimSun" w:hAnsi="Arial"/>
                <w:sz w:val="20"/>
                <w:szCs w:val="24"/>
                <w:lang w:val="en-GB" w:eastAsia="zh-CN"/>
              </w:rPr>
            </w:pPr>
            <w:r w:rsidRPr="002326AC">
              <w:rPr>
                <w:sz w:val="20"/>
                <w:lang w:val="en-GB" w:bidi="en-US"/>
              </w:rPr>
              <w:t xml:space="preserve"> </w:t>
            </w:r>
            <w:r w:rsidRPr="002326AC">
              <w:rPr>
                <w:sz w:val="20"/>
                <w:lang w:val="en-GB"/>
              </w:rPr>
              <w:t>(n = 140)</w:t>
            </w:r>
            <w:r w:rsidRPr="002326AC">
              <w:rPr>
                <w:sz w:val="20"/>
                <w:vertAlign w:val="superscript"/>
                <w:lang w:val="en-GB"/>
              </w:rPr>
              <w:t xml:space="preserve"> </w:t>
            </w:r>
          </w:p>
        </w:tc>
      </w:tr>
      <w:tr w:rsidR="00D928CD" w:rsidRPr="002326AC" w14:paraId="6CAB9F4B" w14:textId="77777777" w:rsidTr="00CE71A4">
        <w:tc>
          <w:tcPr>
            <w:tcW w:w="2803" w:type="dxa"/>
          </w:tcPr>
          <w:p w14:paraId="4C6A763A" w14:textId="77777777" w:rsidR="00D928CD" w:rsidRPr="00CE71A4" w:rsidRDefault="00D928CD" w:rsidP="00733857">
            <w:pPr>
              <w:pStyle w:val="TableText10"/>
              <w:keepNext/>
              <w:keepLines/>
              <w:spacing w:line="280" w:lineRule="atLeast"/>
              <w:rPr>
                <w:rFonts w:ascii="Arial" w:eastAsia="SimSun" w:hAnsi="Arial"/>
                <w:bCs/>
                <w:szCs w:val="24"/>
                <w:lang w:val="en-GB" w:eastAsia="zh-CN"/>
              </w:rPr>
            </w:pPr>
            <w:r w:rsidRPr="008855F5">
              <w:rPr>
                <w:bCs/>
                <w:lang w:val="en-US"/>
              </w:rPr>
              <w:t>Median PFS (</w:t>
            </w:r>
            <w:proofErr w:type="spellStart"/>
            <w:r w:rsidR="00AC1EA9" w:rsidRPr="008855F5">
              <w:rPr>
                <w:bCs/>
                <w:lang w:val="en-US"/>
              </w:rPr>
              <w:t>månader</w:t>
            </w:r>
            <w:proofErr w:type="spellEnd"/>
            <w:r w:rsidRPr="008855F5">
              <w:rPr>
                <w:bCs/>
                <w:lang w:val="en-US"/>
              </w:rPr>
              <w:t>)</w:t>
            </w:r>
          </w:p>
        </w:tc>
        <w:tc>
          <w:tcPr>
            <w:tcW w:w="1989" w:type="dxa"/>
            <w:vAlign w:val="center"/>
          </w:tcPr>
          <w:p w14:paraId="2B467D24" w14:textId="77777777" w:rsidR="00D928CD" w:rsidRPr="008855F5" w:rsidRDefault="00D928CD" w:rsidP="00B36FF7">
            <w:pPr>
              <w:keepNext/>
              <w:keepLines/>
              <w:jc w:val="center"/>
              <w:rPr>
                <w:rFonts w:ascii="Arial" w:eastAsia="SimSun" w:hAnsi="Arial"/>
                <w:bCs/>
                <w:sz w:val="20"/>
                <w:szCs w:val="24"/>
                <w:lang w:val="en-GB" w:eastAsia="zh-CN"/>
              </w:rPr>
            </w:pPr>
            <w:r w:rsidRPr="008855F5">
              <w:rPr>
                <w:bCs/>
                <w:sz w:val="20"/>
                <w:lang w:val="en-GB"/>
              </w:rPr>
              <w:t>10</w:t>
            </w:r>
            <w:r w:rsidR="00AC1EA9" w:rsidRPr="008855F5">
              <w:rPr>
                <w:bCs/>
                <w:sz w:val="20"/>
                <w:lang w:val="en-GB"/>
              </w:rPr>
              <w:t>,</w:t>
            </w:r>
            <w:r w:rsidRPr="008855F5">
              <w:rPr>
                <w:bCs/>
                <w:sz w:val="20"/>
                <w:lang w:val="en-GB"/>
              </w:rPr>
              <w:t>1</w:t>
            </w:r>
          </w:p>
        </w:tc>
        <w:tc>
          <w:tcPr>
            <w:tcW w:w="2113" w:type="dxa"/>
            <w:vAlign w:val="center"/>
          </w:tcPr>
          <w:p w14:paraId="4A3BA166" w14:textId="77777777" w:rsidR="00D928CD" w:rsidRPr="002326AC" w:rsidRDefault="00D928CD" w:rsidP="00DC6831">
            <w:pPr>
              <w:pStyle w:val="TableText10"/>
              <w:keepNext/>
              <w:keepLines/>
              <w:spacing w:line="280" w:lineRule="atLeast"/>
              <w:jc w:val="center"/>
              <w:rPr>
                <w:rFonts w:eastAsia="MS Mincho"/>
                <w:lang w:val="en-GB"/>
              </w:rPr>
            </w:pPr>
            <w:r w:rsidRPr="002326AC">
              <w:rPr>
                <w:lang w:val="en-GB"/>
              </w:rPr>
              <w:t>16</w:t>
            </w:r>
            <w:r w:rsidR="00AC1EA9" w:rsidRPr="002326AC">
              <w:rPr>
                <w:lang w:val="en-GB"/>
              </w:rPr>
              <w:t>,</w:t>
            </w:r>
            <w:r w:rsidRPr="002326AC">
              <w:rPr>
                <w:lang w:val="en-GB"/>
              </w:rPr>
              <w:t>9</w:t>
            </w:r>
          </w:p>
        </w:tc>
      </w:tr>
      <w:tr w:rsidR="00D928CD" w:rsidRPr="002326AC" w14:paraId="17B7B13E" w14:textId="77777777" w:rsidTr="00CE71A4">
        <w:tc>
          <w:tcPr>
            <w:tcW w:w="2803" w:type="dxa"/>
          </w:tcPr>
          <w:p w14:paraId="0F0AE6E7" w14:textId="0E8AC0B9" w:rsidR="00D928CD" w:rsidRPr="008855F5" w:rsidRDefault="00C472D8" w:rsidP="00B36FF7">
            <w:pPr>
              <w:keepNext/>
              <w:keepLines/>
              <w:widowControl w:val="0"/>
              <w:rPr>
                <w:rFonts w:ascii="Arial" w:eastAsia="SimSun" w:hAnsi="Arial"/>
                <w:bCs/>
                <w:sz w:val="20"/>
                <w:szCs w:val="24"/>
                <w:lang w:val="en-GB" w:eastAsia="zh-CN"/>
              </w:rPr>
            </w:pPr>
            <w:r w:rsidRPr="008855F5">
              <w:rPr>
                <w:bCs/>
                <w:sz w:val="20"/>
                <w:lang w:val="en-GB"/>
              </w:rPr>
              <w:t>H</w:t>
            </w:r>
            <w:r w:rsidR="00EB4C07" w:rsidRPr="008855F5">
              <w:rPr>
                <w:bCs/>
                <w:sz w:val="20"/>
                <w:lang w:val="en-GB"/>
              </w:rPr>
              <w:t>azard ratio</w:t>
            </w:r>
            <w:r w:rsidR="00AC1EA9" w:rsidRPr="008855F5">
              <w:rPr>
                <w:bCs/>
                <w:sz w:val="20"/>
                <w:lang w:val="en-GB"/>
              </w:rPr>
              <w:t xml:space="preserve"> (95% K</w:t>
            </w:r>
            <w:r w:rsidR="00D928CD" w:rsidRPr="008855F5">
              <w:rPr>
                <w:bCs/>
                <w:sz w:val="20"/>
                <w:lang w:val="en-GB"/>
              </w:rPr>
              <w:t>I)</w:t>
            </w:r>
            <w:r w:rsidR="00D928CD" w:rsidRPr="008855F5">
              <w:rPr>
                <w:bCs/>
                <w:sz w:val="20"/>
                <w:vertAlign w:val="superscript"/>
                <w:lang w:val="en-GB"/>
              </w:rPr>
              <w:t>4</w:t>
            </w:r>
          </w:p>
        </w:tc>
        <w:tc>
          <w:tcPr>
            <w:tcW w:w="1989" w:type="dxa"/>
            <w:vAlign w:val="center"/>
          </w:tcPr>
          <w:p w14:paraId="3048D9B3" w14:textId="77777777" w:rsidR="00D928CD" w:rsidRPr="008855F5" w:rsidRDefault="00D928CD" w:rsidP="00DC6831">
            <w:pPr>
              <w:keepNext/>
              <w:keepLines/>
              <w:jc w:val="center"/>
              <w:rPr>
                <w:rFonts w:ascii="Arial" w:eastAsia="SimSun" w:hAnsi="Arial"/>
                <w:bCs/>
                <w:sz w:val="20"/>
                <w:szCs w:val="24"/>
                <w:lang w:val="en-GB" w:eastAsia="zh-CN"/>
              </w:rPr>
            </w:pPr>
          </w:p>
        </w:tc>
        <w:tc>
          <w:tcPr>
            <w:tcW w:w="2113" w:type="dxa"/>
            <w:vAlign w:val="center"/>
          </w:tcPr>
          <w:p w14:paraId="75D48130" w14:textId="77777777" w:rsidR="00D928CD" w:rsidRPr="002326AC" w:rsidRDefault="00D928CD" w:rsidP="00B83C0B">
            <w:pPr>
              <w:keepNext/>
              <w:keepLines/>
              <w:jc w:val="center"/>
              <w:rPr>
                <w:rFonts w:ascii="Arial" w:eastAsia="SimSun" w:hAnsi="Arial"/>
                <w:sz w:val="20"/>
                <w:szCs w:val="24"/>
                <w:lang w:val="en-GB" w:eastAsia="zh-CN"/>
              </w:rPr>
            </w:pPr>
            <w:r w:rsidRPr="002326AC">
              <w:rPr>
                <w:sz w:val="20"/>
                <w:lang w:val="en-GB"/>
              </w:rPr>
              <w:t>0</w:t>
            </w:r>
            <w:r w:rsidR="00AC1EA9" w:rsidRPr="002326AC">
              <w:rPr>
                <w:sz w:val="20"/>
                <w:lang w:val="en-GB"/>
              </w:rPr>
              <w:t>,</w:t>
            </w:r>
            <w:r w:rsidRPr="002326AC">
              <w:rPr>
                <w:sz w:val="20"/>
                <w:lang w:val="en-GB"/>
              </w:rPr>
              <w:t>67</w:t>
            </w:r>
          </w:p>
          <w:p w14:paraId="746D147B" w14:textId="77777777" w:rsidR="00D928CD" w:rsidRPr="002326AC" w:rsidRDefault="00D928CD" w:rsidP="00B83C0B">
            <w:pPr>
              <w:pStyle w:val="TableText10"/>
              <w:keepNext/>
              <w:keepLines/>
              <w:spacing w:line="280" w:lineRule="atLeast"/>
              <w:jc w:val="center"/>
              <w:rPr>
                <w:rFonts w:eastAsia="MS Mincho"/>
                <w:lang w:val="en-GB"/>
              </w:rPr>
            </w:pPr>
            <w:r w:rsidRPr="002326AC">
              <w:rPr>
                <w:lang w:val="en-GB"/>
              </w:rPr>
              <w:t>(0</w:t>
            </w:r>
            <w:r w:rsidR="00AC1EA9" w:rsidRPr="002326AC">
              <w:rPr>
                <w:lang w:val="en-GB"/>
              </w:rPr>
              <w:t>,</w:t>
            </w:r>
            <w:r w:rsidRPr="002326AC">
              <w:rPr>
                <w:lang w:val="en-GB"/>
              </w:rPr>
              <w:t>52, 0</w:t>
            </w:r>
            <w:r w:rsidR="00AC1EA9" w:rsidRPr="002326AC">
              <w:rPr>
                <w:lang w:val="en-GB"/>
              </w:rPr>
              <w:t>,</w:t>
            </w:r>
            <w:r w:rsidRPr="002326AC">
              <w:rPr>
                <w:lang w:val="en-GB"/>
              </w:rPr>
              <w:t>87)</w:t>
            </w:r>
          </w:p>
        </w:tc>
      </w:tr>
      <w:tr w:rsidR="00D928CD" w:rsidRPr="002326AC" w14:paraId="00745E62" w14:textId="77777777" w:rsidTr="00CE71A4">
        <w:tc>
          <w:tcPr>
            <w:tcW w:w="6905" w:type="dxa"/>
            <w:gridSpan w:val="3"/>
          </w:tcPr>
          <w:p w14:paraId="7D17430E" w14:textId="77777777" w:rsidR="00D928CD" w:rsidRPr="008855F5" w:rsidRDefault="00AC1EA9" w:rsidP="00733857">
            <w:pPr>
              <w:pStyle w:val="TableText10"/>
              <w:keepNext/>
              <w:keepLines/>
              <w:spacing w:line="280" w:lineRule="atLeast"/>
              <w:rPr>
                <w:rFonts w:eastAsia="MS Mincho"/>
                <w:bCs/>
                <w:lang w:val="sv-SE"/>
              </w:rPr>
            </w:pPr>
            <w:r w:rsidRPr="00CE71A4">
              <w:rPr>
                <w:bCs/>
                <w:lang w:val="sv-SE"/>
              </w:rPr>
              <w:t>Randomiserade patienter</w:t>
            </w:r>
            <w:r w:rsidR="003409BE" w:rsidRPr="00CE71A4">
              <w:rPr>
                <w:bCs/>
                <w:lang w:val="sv-SE"/>
              </w:rPr>
              <w:t>,</w:t>
            </w:r>
            <w:r w:rsidRPr="00CE71A4">
              <w:rPr>
                <w:bCs/>
                <w:lang w:val="sv-SE"/>
              </w:rPr>
              <w:t xml:space="preserve"> stadium IV </w:t>
            </w:r>
            <w:r w:rsidRPr="008855F5">
              <w:rPr>
                <w:bCs/>
                <w:vertAlign w:val="superscript"/>
                <w:lang w:val="sv-SE"/>
              </w:rPr>
              <w:t xml:space="preserve"> </w:t>
            </w:r>
          </w:p>
        </w:tc>
      </w:tr>
      <w:tr w:rsidR="00D928CD" w:rsidRPr="002326AC" w14:paraId="4861EC2F" w14:textId="77777777" w:rsidTr="00CE71A4">
        <w:tc>
          <w:tcPr>
            <w:tcW w:w="2803" w:type="dxa"/>
          </w:tcPr>
          <w:p w14:paraId="0B559778" w14:textId="77777777" w:rsidR="00D928CD" w:rsidRPr="008855F5" w:rsidRDefault="00D928CD" w:rsidP="00733857">
            <w:pPr>
              <w:pStyle w:val="TableText10"/>
              <w:keepNext/>
              <w:keepLines/>
              <w:spacing w:line="280" w:lineRule="atLeast"/>
              <w:jc w:val="center"/>
              <w:rPr>
                <w:rFonts w:eastAsia="MS Mincho"/>
                <w:bCs/>
                <w:lang w:val="sv-SE"/>
              </w:rPr>
            </w:pPr>
          </w:p>
        </w:tc>
        <w:tc>
          <w:tcPr>
            <w:tcW w:w="1989" w:type="dxa"/>
            <w:vAlign w:val="center"/>
          </w:tcPr>
          <w:p w14:paraId="6DA07D1B" w14:textId="77777777" w:rsidR="00D928CD" w:rsidRPr="008855F5" w:rsidRDefault="00D928CD" w:rsidP="00733857">
            <w:pPr>
              <w:keepNext/>
              <w:keepLines/>
              <w:jc w:val="center"/>
              <w:rPr>
                <w:rFonts w:ascii="Arial" w:eastAsia="SimSun" w:hAnsi="Arial"/>
                <w:bCs/>
                <w:sz w:val="20"/>
                <w:szCs w:val="24"/>
                <w:lang w:val="en-GB" w:eastAsia="zh-CN"/>
              </w:rPr>
            </w:pPr>
            <w:r w:rsidRPr="008855F5">
              <w:rPr>
                <w:bCs/>
                <w:sz w:val="20"/>
                <w:lang w:val="en-GB" w:bidi="en-US"/>
              </w:rPr>
              <w:t>CP</w:t>
            </w:r>
            <w:r w:rsidRPr="008855F5">
              <w:rPr>
                <w:bCs/>
                <w:sz w:val="20"/>
                <w:lang w:val="en-GB" w:bidi="en-US"/>
              </w:rPr>
              <w:br/>
            </w:r>
            <w:r w:rsidRPr="008855F5">
              <w:rPr>
                <w:bCs/>
                <w:sz w:val="20"/>
                <w:lang w:val="en-GB"/>
              </w:rPr>
              <w:t>(n = 97)</w:t>
            </w:r>
          </w:p>
        </w:tc>
        <w:tc>
          <w:tcPr>
            <w:tcW w:w="2113" w:type="dxa"/>
            <w:vAlign w:val="center"/>
          </w:tcPr>
          <w:p w14:paraId="40EC6816" w14:textId="77777777" w:rsidR="00D928CD" w:rsidRPr="002326AC" w:rsidRDefault="00D928CD" w:rsidP="00733857">
            <w:pPr>
              <w:pStyle w:val="TableText10"/>
              <w:keepNext/>
              <w:keepLines/>
              <w:spacing w:line="280" w:lineRule="atLeast"/>
              <w:jc w:val="center"/>
              <w:rPr>
                <w:rFonts w:eastAsia="MS Mincho"/>
                <w:lang w:val="en-GB"/>
              </w:rPr>
            </w:pPr>
            <w:r w:rsidRPr="002326AC">
              <w:rPr>
                <w:lang w:val="en-GB"/>
              </w:rPr>
              <w:t>CPB7</w:t>
            </w:r>
            <w:r w:rsidR="00AC1EA9" w:rsidRPr="002326AC">
              <w:rPr>
                <w:lang w:val="en-GB"/>
              </w:rPr>
              <w:t>,</w:t>
            </w:r>
            <w:r w:rsidRPr="002326AC">
              <w:rPr>
                <w:lang w:val="en-GB"/>
              </w:rPr>
              <w:t>5+</w:t>
            </w:r>
            <w:r w:rsidRPr="002326AC">
              <w:rPr>
                <w:lang w:val="en-GB" w:bidi="en-US"/>
              </w:rPr>
              <w:br/>
            </w:r>
            <w:r w:rsidRPr="002326AC">
              <w:rPr>
                <w:lang w:val="en-GB"/>
              </w:rPr>
              <w:t>(n = 104)</w:t>
            </w:r>
          </w:p>
        </w:tc>
      </w:tr>
      <w:tr w:rsidR="00D928CD" w:rsidRPr="002326AC" w14:paraId="2A488A59" w14:textId="77777777" w:rsidTr="00CE71A4">
        <w:tc>
          <w:tcPr>
            <w:tcW w:w="2803" w:type="dxa"/>
          </w:tcPr>
          <w:p w14:paraId="6FAE98E5" w14:textId="77777777" w:rsidR="00D928CD" w:rsidRPr="008855F5" w:rsidRDefault="00D928CD" w:rsidP="00733857">
            <w:pPr>
              <w:pStyle w:val="TableText10"/>
              <w:keepNext/>
              <w:keepLines/>
              <w:spacing w:line="280" w:lineRule="atLeast"/>
              <w:rPr>
                <w:rFonts w:ascii="Arial" w:eastAsia="SimSun" w:hAnsi="Arial"/>
                <w:bCs/>
                <w:szCs w:val="24"/>
                <w:lang w:val="en-GB" w:eastAsia="zh-CN"/>
              </w:rPr>
            </w:pPr>
            <w:r w:rsidRPr="008855F5">
              <w:rPr>
                <w:bCs/>
                <w:lang w:val="en-US"/>
              </w:rPr>
              <w:t>Median PFS (</w:t>
            </w:r>
            <w:proofErr w:type="spellStart"/>
            <w:r w:rsidRPr="008855F5">
              <w:rPr>
                <w:bCs/>
                <w:lang w:val="en-US"/>
              </w:rPr>
              <w:t>m</w:t>
            </w:r>
            <w:r w:rsidR="00AC1EA9" w:rsidRPr="008855F5">
              <w:rPr>
                <w:bCs/>
                <w:lang w:val="en-US"/>
              </w:rPr>
              <w:t>ånader</w:t>
            </w:r>
            <w:proofErr w:type="spellEnd"/>
            <w:r w:rsidRPr="008855F5">
              <w:rPr>
                <w:bCs/>
                <w:lang w:val="en-US"/>
              </w:rPr>
              <w:t>)</w:t>
            </w:r>
          </w:p>
        </w:tc>
        <w:tc>
          <w:tcPr>
            <w:tcW w:w="1989" w:type="dxa"/>
            <w:vAlign w:val="center"/>
          </w:tcPr>
          <w:p w14:paraId="182C7085" w14:textId="77777777" w:rsidR="00D928CD" w:rsidRPr="008855F5" w:rsidRDefault="00D928CD" w:rsidP="00733857">
            <w:pPr>
              <w:keepNext/>
              <w:keepLines/>
              <w:jc w:val="center"/>
              <w:rPr>
                <w:rFonts w:ascii="Arial" w:eastAsia="SimSun" w:hAnsi="Arial"/>
                <w:bCs/>
                <w:sz w:val="20"/>
                <w:szCs w:val="24"/>
                <w:lang w:val="en-GB" w:eastAsia="zh-CN"/>
              </w:rPr>
            </w:pPr>
            <w:r w:rsidRPr="008855F5">
              <w:rPr>
                <w:bCs/>
                <w:sz w:val="20"/>
                <w:lang w:val="en-GB"/>
              </w:rPr>
              <w:t>10</w:t>
            </w:r>
            <w:r w:rsidR="00AC1EA9" w:rsidRPr="008855F5">
              <w:rPr>
                <w:bCs/>
                <w:sz w:val="20"/>
                <w:lang w:val="en-GB"/>
              </w:rPr>
              <w:t>,</w:t>
            </w:r>
            <w:r w:rsidRPr="008855F5">
              <w:rPr>
                <w:bCs/>
                <w:sz w:val="20"/>
                <w:lang w:val="en-GB"/>
              </w:rPr>
              <w:t>1</w:t>
            </w:r>
          </w:p>
        </w:tc>
        <w:tc>
          <w:tcPr>
            <w:tcW w:w="2113" w:type="dxa"/>
            <w:vAlign w:val="center"/>
          </w:tcPr>
          <w:p w14:paraId="7BE5645F" w14:textId="77777777" w:rsidR="00D928CD" w:rsidRPr="002326AC" w:rsidRDefault="00D928CD" w:rsidP="00733857">
            <w:pPr>
              <w:keepNext/>
              <w:keepLines/>
              <w:jc w:val="center"/>
              <w:rPr>
                <w:rFonts w:ascii="Arial" w:eastAsia="SimSun" w:hAnsi="Arial"/>
                <w:sz w:val="20"/>
                <w:szCs w:val="24"/>
                <w:lang w:val="en-GB" w:eastAsia="zh-CN"/>
              </w:rPr>
            </w:pPr>
            <w:r w:rsidRPr="002326AC">
              <w:rPr>
                <w:sz w:val="20"/>
                <w:lang w:val="en-GB"/>
              </w:rPr>
              <w:t>13</w:t>
            </w:r>
            <w:r w:rsidR="00AC1EA9" w:rsidRPr="002326AC">
              <w:rPr>
                <w:sz w:val="20"/>
                <w:lang w:val="en-GB"/>
              </w:rPr>
              <w:t>,</w:t>
            </w:r>
            <w:r w:rsidRPr="002326AC">
              <w:rPr>
                <w:sz w:val="20"/>
                <w:lang w:val="en-GB"/>
              </w:rPr>
              <w:t>5</w:t>
            </w:r>
          </w:p>
        </w:tc>
      </w:tr>
      <w:tr w:rsidR="00D928CD" w:rsidRPr="002326AC" w14:paraId="237FCA1D" w14:textId="77777777" w:rsidTr="00CE71A4">
        <w:tc>
          <w:tcPr>
            <w:tcW w:w="2803" w:type="dxa"/>
          </w:tcPr>
          <w:p w14:paraId="3BF0394C" w14:textId="7C102975" w:rsidR="00D928CD" w:rsidRPr="002326AC" w:rsidRDefault="00C472D8" w:rsidP="00733857">
            <w:pPr>
              <w:keepNext/>
              <w:keepLines/>
              <w:rPr>
                <w:rFonts w:ascii="Arial" w:eastAsia="SimSun" w:hAnsi="Arial"/>
                <w:sz w:val="20"/>
                <w:szCs w:val="24"/>
                <w:lang w:val="en-GB" w:eastAsia="zh-CN"/>
              </w:rPr>
            </w:pPr>
            <w:r w:rsidRPr="002326AC">
              <w:rPr>
                <w:sz w:val="20"/>
                <w:lang w:val="en-GB"/>
              </w:rPr>
              <w:t>H</w:t>
            </w:r>
            <w:r w:rsidR="00EB4C07">
              <w:rPr>
                <w:sz w:val="20"/>
                <w:lang w:val="en-GB"/>
              </w:rPr>
              <w:t>azard ratio</w:t>
            </w:r>
            <w:r w:rsidR="00D928CD" w:rsidRPr="002326AC">
              <w:rPr>
                <w:sz w:val="20"/>
                <w:lang w:val="en-GB"/>
              </w:rPr>
              <w:t xml:space="preserve"> (95% </w:t>
            </w:r>
            <w:r w:rsidR="00AC1EA9" w:rsidRPr="002326AC">
              <w:rPr>
                <w:sz w:val="20"/>
                <w:lang w:val="en-GB"/>
              </w:rPr>
              <w:t>K</w:t>
            </w:r>
            <w:r w:rsidR="00D928CD" w:rsidRPr="002326AC">
              <w:rPr>
                <w:sz w:val="20"/>
                <w:lang w:val="en-GB"/>
              </w:rPr>
              <w:t>I)</w:t>
            </w:r>
            <w:r w:rsidR="00D928CD" w:rsidRPr="002326AC">
              <w:rPr>
                <w:sz w:val="20"/>
                <w:vertAlign w:val="superscript"/>
                <w:lang w:val="en-GB"/>
              </w:rPr>
              <w:t>4</w:t>
            </w:r>
          </w:p>
        </w:tc>
        <w:tc>
          <w:tcPr>
            <w:tcW w:w="1989" w:type="dxa"/>
            <w:vAlign w:val="center"/>
          </w:tcPr>
          <w:p w14:paraId="09D2DE99" w14:textId="77777777" w:rsidR="00D928CD" w:rsidRPr="002326AC" w:rsidRDefault="00D928CD" w:rsidP="00733857">
            <w:pPr>
              <w:keepNext/>
              <w:keepLines/>
              <w:jc w:val="center"/>
              <w:rPr>
                <w:rFonts w:ascii="Arial" w:eastAsia="SimSun" w:hAnsi="Arial"/>
                <w:sz w:val="20"/>
                <w:szCs w:val="24"/>
                <w:lang w:val="en-GB" w:eastAsia="zh-CN"/>
              </w:rPr>
            </w:pPr>
          </w:p>
        </w:tc>
        <w:tc>
          <w:tcPr>
            <w:tcW w:w="2113" w:type="dxa"/>
            <w:vAlign w:val="center"/>
          </w:tcPr>
          <w:p w14:paraId="79B239B8" w14:textId="77777777" w:rsidR="00D928CD" w:rsidRPr="002326AC" w:rsidRDefault="00D928CD" w:rsidP="00733857">
            <w:pPr>
              <w:keepNext/>
              <w:keepLines/>
              <w:jc w:val="center"/>
              <w:rPr>
                <w:rFonts w:ascii="Arial" w:eastAsia="SimSun" w:hAnsi="Arial"/>
                <w:sz w:val="20"/>
                <w:szCs w:val="24"/>
                <w:lang w:val="en-GB" w:eastAsia="zh-CN"/>
              </w:rPr>
            </w:pPr>
            <w:r w:rsidRPr="002326AC">
              <w:rPr>
                <w:sz w:val="20"/>
                <w:lang w:val="en-GB"/>
              </w:rPr>
              <w:t>0</w:t>
            </w:r>
            <w:r w:rsidR="00AC1EA9" w:rsidRPr="002326AC">
              <w:rPr>
                <w:sz w:val="20"/>
                <w:lang w:val="en-GB"/>
              </w:rPr>
              <w:t>,</w:t>
            </w:r>
            <w:r w:rsidRPr="002326AC">
              <w:rPr>
                <w:sz w:val="20"/>
                <w:lang w:val="en-GB"/>
              </w:rPr>
              <w:t xml:space="preserve">74 </w:t>
            </w:r>
          </w:p>
          <w:p w14:paraId="455D3324" w14:textId="77777777" w:rsidR="00D928CD" w:rsidRPr="002326AC" w:rsidRDefault="00D928CD" w:rsidP="00733857">
            <w:pPr>
              <w:keepNext/>
              <w:keepLines/>
              <w:jc w:val="center"/>
              <w:rPr>
                <w:rFonts w:ascii="Arial" w:eastAsia="SimSun" w:hAnsi="Arial"/>
                <w:sz w:val="20"/>
                <w:szCs w:val="24"/>
                <w:lang w:val="en-GB" w:eastAsia="zh-CN"/>
              </w:rPr>
            </w:pPr>
            <w:r w:rsidRPr="002326AC">
              <w:rPr>
                <w:sz w:val="20"/>
                <w:lang w:val="en-GB"/>
              </w:rPr>
              <w:t>(0</w:t>
            </w:r>
            <w:r w:rsidR="00AC1EA9" w:rsidRPr="002326AC">
              <w:rPr>
                <w:sz w:val="20"/>
                <w:lang w:val="en-GB"/>
              </w:rPr>
              <w:t>,</w:t>
            </w:r>
            <w:r w:rsidRPr="002326AC">
              <w:rPr>
                <w:sz w:val="20"/>
                <w:lang w:val="en-GB"/>
              </w:rPr>
              <w:t>55, 1</w:t>
            </w:r>
            <w:r w:rsidR="00AC1EA9" w:rsidRPr="002326AC">
              <w:rPr>
                <w:sz w:val="20"/>
                <w:lang w:val="en-GB"/>
              </w:rPr>
              <w:t>,</w:t>
            </w:r>
            <w:r w:rsidRPr="002326AC">
              <w:rPr>
                <w:sz w:val="20"/>
                <w:lang w:val="en-GB"/>
              </w:rPr>
              <w:t>01)</w:t>
            </w:r>
          </w:p>
        </w:tc>
      </w:tr>
    </w:tbl>
    <w:p w14:paraId="787992CC" w14:textId="77777777" w:rsidR="00AC1EA9" w:rsidRPr="002326AC" w:rsidRDefault="00AC1EA9" w:rsidP="00733857">
      <w:pPr>
        <w:keepNext/>
        <w:keepLines/>
        <w:rPr>
          <w:sz w:val="20"/>
          <w:lang w:val="sv-SE"/>
        </w:rPr>
      </w:pPr>
      <w:r w:rsidRPr="002326AC">
        <w:rPr>
          <w:sz w:val="20"/>
          <w:vertAlign w:val="superscript"/>
          <w:lang w:val="sv-SE"/>
        </w:rPr>
        <w:t>1</w:t>
      </w:r>
      <w:r w:rsidRPr="002326AC">
        <w:rPr>
          <w:sz w:val="20"/>
          <w:lang w:val="sv-SE"/>
        </w:rPr>
        <w:t xml:space="preserve"> Prövaren utvärderade med 30 </w:t>
      </w:r>
      <w:r w:rsidR="00C472D8" w:rsidRPr="002326AC">
        <w:rPr>
          <w:sz w:val="20"/>
          <w:lang w:val="sv-SE"/>
        </w:rPr>
        <w:t>n</w:t>
      </w:r>
      <w:r w:rsidRPr="002326AC">
        <w:rPr>
          <w:sz w:val="20"/>
          <w:lang w:val="sv-SE"/>
        </w:rPr>
        <w:t>ovember 2010 som sista datum för data</w:t>
      </w:r>
      <w:r w:rsidR="003409BE" w:rsidRPr="002326AC">
        <w:rPr>
          <w:sz w:val="20"/>
          <w:lang w:val="sv-SE"/>
        </w:rPr>
        <w:t>insamling</w:t>
      </w:r>
    </w:p>
    <w:p w14:paraId="6B019B43" w14:textId="77777777" w:rsidR="00AC1EA9" w:rsidRPr="002326AC" w:rsidRDefault="00AC1EA9" w:rsidP="00733857">
      <w:pPr>
        <w:keepNext/>
        <w:keepLines/>
        <w:rPr>
          <w:sz w:val="20"/>
          <w:lang w:val="sv-SE"/>
        </w:rPr>
      </w:pPr>
      <w:r w:rsidRPr="002326AC">
        <w:rPr>
          <w:sz w:val="20"/>
          <w:vertAlign w:val="superscript"/>
          <w:lang w:val="sv-SE"/>
        </w:rPr>
        <w:t>2</w:t>
      </w:r>
      <w:r w:rsidRPr="002326AC">
        <w:rPr>
          <w:sz w:val="20"/>
          <w:lang w:val="sv-SE"/>
        </w:rPr>
        <w:t xml:space="preserve"> Med eller utan</w:t>
      </w:r>
      <w:r w:rsidR="003409BE" w:rsidRPr="002326AC">
        <w:rPr>
          <w:sz w:val="20"/>
          <w:lang w:val="sv-SE"/>
        </w:rPr>
        <w:t xml:space="preserve"> makroskopisk kvarvarande tumör</w:t>
      </w:r>
      <w:r w:rsidRPr="002326AC">
        <w:rPr>
          <w:sz w:val="20"/>
          <w:lang w:val="sv-SE"/>
        </w:rPr>
        <w:t>.</w:t>
      </w:r>
    </w:p>
    <w:p w14:paraId="37AE3C9F" w14:textId="77777777" w:rsidR="00AC1EA9" w:rsidRPr="002326AC" w:rsidRDefault="00AC1EA9" w:rsidP="00733857">
      <w:pPr>
        <w:keepNext/>
        <w:keepLines/>
        <w:rPr>
          <w:sz w:val="20"/>
          <w:lang w:val="sv-SE"/>
        </w:rPr>
      </w:pPr>
      <w:r w:rsidRPr="002326AC">
        <w:rPr>
          <w:sz w:val="20"/>
          <w:vertAlign w:val="superscript"/>
          <w:lang w:val="sv-SE"/>
        </w:rPr>
        <w:t>3</w:t>
      </w:r>
      <w:r w:rsidRPr="002326AC">
        <w:rPr>
          <w:sz w:val="20"/>
          <w:lang w:val="sv-SE"/>
        </w:rPr>
        <w:t> 5,8% av totala randomiserade patientpopulationen hade stadium IIIB-sjukdom.  </w:t>
      </w:r>
    </w:p>
    <w:p w14:paraId="32586D2A" w14:textId="77777777" w:rsidR="00AC1EA9" w:rsidRPr="002326AC" w:rsidRDefault="00AC1EA9" w:rsidP="00733857">
      <w:pPr>
        <w:keepNext/>
        <w:keepLines/>
        <w:rPr>
          <w:sz w:val="20"/>
          <w:lang w:val="sv-SE"/>
        </w:rPr>
      </w:pPr>
      <w:r w:rsidRPr="002326AC">
        <w:rPr>
          <w:sz w:val="20"/>
          <w:vertAlign w:val="superscript"/>
          <w:lang w:val="sv-SE"/>
        </w:rPr>
        <w:t>4</w:t>
      </w:r>
      <w:r w:rsidRPr="002326AC">
        <w:rPr>
          <w:sz w:val="20"/>
          <w:lang w:val="sv-SE"/>
        </w:rPr>
        <w:t>Jämfört med kontrollgruppen.</w:t>
      </w:r>
    </w:p>
    <w:p w14:paraId="0560B017" w14:textId="77777777" w:rsidR="003F5942" w:rsidRPr="002326AC" w:rsidRDefault="003F5942" w:rsidP="00353069">
      <w:pPr>
        <w:suppressAutoHyphens/>
        <w:rPr>
          <w:lang w:val="sv-SE"/>
        </w:rPr>
      </w:pPr>
    </w:p>
    <w:p w14:paraId="69500EF0" w14:textId="77777777" w:rsidR="004D5015" w:rsidRPr="004028F9" w:rsidRDefault="004D5015" w:rsidP="00C1718D">
      <w:pPr>
        <w:rPr>
          <w:i/>
          <w:szCs w:val="22"/>
          <w:lang w:val="sv-SE"/>
        </w:rPr>
      </w:pPr>
      <w:r w:rsidRPr="00086E26">
        <w:rPr>
          <w:i/>
          <w:szCs w:val="22"/>
          <w:lang w:val="sv-SE"/>
        </w:rPr>
        <w:t>Åter</w:t>
      </w:r>
      <w:r w:rsidR="00074BF6" w:rsidRPr="00086E26">
        <w:rPr>
          <w:i/>
          <w:szCs w:val="22"/>
          <w:lang w:val="sv-SE"/>
        </w:rPr>
        <w:t>fall av</w:t>
      </w:r>
      <w:r w:rsidRPr="00086E26">
        <w:rPr>
          <w:i/>
          <w:szCs w:val="22"/>
          <w:lang w:val="sv-SE"/>
        </w:rPr>
        <w:t xml:space="preserve"> ovarialcancer</w:t>
      </w:r>
    </w:p>
    <w:p w14:paraId="3F59E9F3" w14:textId="77777777" w:rsidR="004D5015" w:rsidRDefault="004D5015" w:rsidP="00C1718D">
      <w:pPr>
        <w:rPr>
          <w:i/>
          <w:szCs w:val="22"/>
          <w:u w:val="single"/>
          <w:lang w:val="sv-SE"/>
        </w:rPr>
      </w:pPr>
    </w:p>
    <w:p w14:paraId="7770E42B" w14:textId="77777777" w:rsidR="00B16206" w:rsidRPr="002556FC" w:rsidRDefault="00B16206" w:rsidP="00B16206">
      <w:pPr>
        <w:rPr>
          <w:szCs w:val="22"/>
          <w:lang w:val="sv-SE"/>
        </w:rPr>
      </w:pPr>
      <w:r w:rsidRPr="002556FC">
        <w:rPr>
          <w:szCs w:val="22"/>
          <w:lang w:val="sv-SE"/>
        </w:rPr>
        <w:t xml:space="preserve">Säkerhet och effekt av Avastin vid behandling av recidiverande epitelial ovarial-, tubar- eller primär peritonealcancer studerades i </w:t>
      </w:r>
      <w:r w:rsidR="005D4A54">
        <w:rPr>
          <w:szCs w:val="22"/>
          <w:lang w:val="sv-SE"/>
        </w:rPr>
        <w:t>tre</w:t>
      </w:r>
      <w:r w:rsidR="005D4A54" w:rsidRPr="002556FC">
        <w:rPr>
          <w:szCs w:val="22"/>
          <w:lang w:val="sv-SE"/>
        </w:rPr>
        <w:t xml:space="preserve"> </w:t>
      </w:r>
      <w:r w:rsidRPr="002556FC">
        <w:rPr>
          <w:szCs w:val="22"/>
          <w:lang w:val="sv-SE"/>
        </w:rPr>
        <w:t>fas III-studier (AVF4095g</w:t>
      </w:r>
      <w:r w:rsidR="005D4A54">
        <w:rPr>
          <w:szCs w:val="22"/>
          <w:lang w:val="sv-SE"/>
        </w:rPr>
        <w:t>,</w:t>
      </w:r>
      <w:r w:rsidRPr="002556FC">
        <w:rPr>
          <w:szCs w:val="22"/>
          <w:lang w:val="sv-SE"/>
        </w:rPr>
        <w:t xml:space="preserve"> MO22224</w:t>
      </w:r>
      <w:r w:rsidR="005D4A54">
        <w:rPr>
          <w:szCs w:val="22"/>
          <w:lang w:val="sv-SE"/>
        </w:rPr>
        <w:t xml:space="preserve"> och GOG-0213</w:t>
      </w:r>
      <w:r w:rsidRPr="002556FC">
        <w:rPr>
          <w:szCs w:val="22"/>
          <w:lang w:val="sv-SE"/>
        </w:rPr>
        <w:t xml:space="preserve">) med olika patientpopulationer och kemoterapiregimer. </w:t>
      </w:r>
    </w:p>
    <w:p w14:paraId="40EE3E1B" w14:textId="77777777" w:rsidR="00B16206" w:rsidRPr="002556FC" w:rsidRDefault="00B16206" w:rsidP="00B16206">
      <w:pPr>
        <w:rPr>
          <w:szCs w:val="22"/>
          <w:lang w:val="sv-SE"/>
        </w:rPr>
      </w:pPr>
    </w:p>
    <w:p w14:paraId="0ED16EA6" w14:textId="77777777" w:rsidR="00B16206" w:rsidRDefault="008170FB" w:rsidP="008170FB">
      <w:pPr>
        <w:ind w:left="567" w:hanging="567"/>
        <w:rPr>
          <w:szCs w:val="22"/>
          <w:lang w:val="sv-SE"/>
        </w:rPr>
      </w:pPr>
      <w:r w:rsidRPr="002556FC">
        <w:rPr>
          <w:rFonts w:hint="eastAsia"/>
          <w:sz w:val="18"/>
          <w:szCs w:val="18"/>
          <w:lang w:val="sv-SE"/>
        </w:rPr>
        <w:t>●</w:t>
      </w:r>
      <w:r w:rsidRPr="002556FC">
        <w:rPr>
          <w:sz w:val="18"/>
          <w:szCs w:val="18"/>
          <w:lang w:val="sv-SE"/>
        </w:rPr>
        <w:tab/>
      </w:r>
      <w:r w:rsidR="00B16206" w:rsidRPr="002556FC">
        <w:rPr>
          <w:szCs w:val="22"/>
          <w:lang w:val="sv-SE"/>
        </w:rPr>
        <w:t>AVF4095g utvärderade effekt och säkerhet av bevacizumab i kombination med karboplatin och gemcitabin</w:t>
      </w:r>
      <w:r w:rsidR="005D4A54">
        <w:rPr>
          <w:szCs w:val="22"/>
          <w:lang w:val="sv-SE"/>
        </w:rPr>
        <w:t>, följt av bevacizumab ensamt</w:t>
      </w:r>
      <w:r w:rsidR="00B16206" w:rsidRPr="002556FC">
        <w:rPr>
          <w:szCs w:val="22"/>
          <w:lang w:val="sv-SE"/>
        </w:rPr>
        <w:t xml:space="preserve"> hos patienter med platinumkänslig, recidiverande epitelial ovarial-, tubar- eller primär peritonealcancer.</w:t>
      </w:r>
    </w:p>
    <w:p w14:paraId="138E8BCE" w14:textId="77777777" w:rsidR="005D4A54" w:rsidRPr="002556FC" w:rsidRDefault="005D4A54" w:rsidP="008170FB">
      <w:pPr>
        <w:ind w:left="567" w:hanging="567"/>
        <w:rPr>
          <w:szCs w:val="22"/>
          <w:lang w:val="sv-SE"/>
        </w:rPr>
      </w:pPr>
      <w:r w:rsidRPr="002556FC">
        <w:rPr>
          <w:rFonts w:hint="eastAsia"/>
          <w:sz w:val="18"/>
          <w:szCs w:val="18"/>
          <w:lang w:val="sv-SE"/>
        </w:rPr>
        <w:t>●</w:t>
      </w:r>
      <w:r w:rsidRPr="002556FC">
        <w:rPr>
          <w:sz w:val="18"/>
          <w:szCs w:val="18"/>
          <w:lang w:val="sv-SE"/>
        </w:rPr>
        <w:tab/>
      </w:r>
      <w:r>
        <w:rPr>
          <w:szCs w:val="22"/>
          <w:lang w:val="sv-SE"/>
        </w:rPr>
        <w:t xml:space="preserve">GOG-0213 </w:t>
      </w:r>
      <w:r w:rsidRPr="002556FC">
        <w:rPr>
          <w:szCs w:val="22"/>
          <w:lang w:val="sv-SE"/>
        </w:rPr>
        <w:t>utvärderade effekt och säkerhet</w:t>
      </w:r>
      <w:r>
        <w:rPr>
          <w:szCs w:val="22"/>
          <w:lang w:val="sv-SE"/>
        </w:rPr>
        <w:t xml:space="preserve"> av bevacizumab i kombination med karboplatin och paklitaxel, följt av bevacizumab</w:t>
      </w:r>
      <w:r w:rsidR="00DD4989">
        <w:rPr>
          <w:szCs w:val="22"/>
          <w:lang w:val="sv-SE"/>
        </w:rPr>
        <w:t xml:space="preserve"> ensamt hos patienter med </w:t>
      </w:r>
      <w:r w:rsidR="00DD4989" w:rsidRPr="002556FC">
        <w:rPr>
          <w:szCs w:val="22"/>
          <w:lang w:val="sv-SE"/>
        </w:rPr>
        <w:t>platinumkänslig, recidiverande epitelial ovarial-, tubar- eller primär peritonealcancer.</w:t>
      </w:r>
    </w:p>
    <w:p w14:paraId="5E962BD6" w14:textId="77777777" w:rsidR="00B16206" w:rsidRPr="002556FC" w:rsidRDefault="008170FB" w:rsidP="008170FB">
      <w:pPr>
        <w:ind w:left="567" w:hanging="567"/>
        <w:rPr>
          <w:szCs w:val="22"/>
          <w:lang w:val="sv-SE"/>
        </w:rPr>
      </w:pPr>
      <w:r w:rsidRPr="002556FC">
        <w:rPr>
          <w:rFonts w:hint="eastAsia"/>
          <w:sz w:val="18"/>
          <w:szCs w:val="18"/>
          <w:lang w:val="sv-SE"/>
        </w:rPr>
        <w:t>●</w:t>
      </w:r>
      <w:r w:rsidRPr="002556FC">
        <w:rPr>
          <w:sz w:val="18"/>
          <w:szCs w:val="18"/>
          <w:lang w:val="sv-SE"/>
        </w:rPr>
        <w:tab/>
      </w:r>
      <w:r w:rsidR="00B16206" w:rsidRPr="002556FC">
        <w:rPr>
          <w:szCs w:val="22"/>
          <w:lang w:val="sv-SE"/>
        </w:rPr>
        <w:t>MO22224 utvärderade effekt och säkerhet av bevacizumab i kombination med paklitaxel, topotekan eller pegylerat liposomalt doxorubicin hos patienter med platinumresistent recidiverande epitelial ovarial-, tubar- eller primär peritonealcancer.</w:t>
      </w:r>
    </w:p>
    <w:p w14:paraId="421C8DF4" w14:textId="77777777" w:rsidR="00B16206" w:rsidRPr="002326AC" w:rsidRDefault="00B16206" w:rsidP="00C1718D">
      <w:pPr>
        <w:rPr>
          <w:i/>
          <w:szCs w:val="22"/>
          <w:u w:val="single"/>
          <w:lang w:val="sv-SE"/>
        </w:rPr>
      </w:pPr>
    </w:p>
    <w:p w14:paraId="5C7EA1FB" w14:textId="77777777" w:rsidR="004D5015" w:rsidRPr="002326AC" w:rsidRDefault="004D5015" w:rsidP="00C1718D">
      <w:pPr>
        <w:rPr>
          <w:i/>
          <w:szCs w:val="22"/>
          <w:u w:val="single"/>
          <w:lang w:val="sv-SE"/>
        </w:rPr>
      </w:pPr>
      <w:r w:rsidRPr="002326AC">
        <w:rPr>
          <w:i/>
          <w:szCs w:val="22"/>
          <w:u w:val="single"/>
          <w:lang w:val="sv-SE"/>
        </w:rPr>
        <w:t>AVF4095g</w:t>
      </w:r>
    </w:p>
    <w:p w14:paraId="0118F9F2" w14:textId="77777777" w:rsidR="004D5015" w:rsidRPr="002326AC" w:rsidRDefault="004D5015" w:rsidP="004D5015">
      <w:pPr>
        <w:rPr>
          <w:lang w:val="sv-SE"/>
        </w:rPr>
      </w:pPr>
      <w:r w:rsidRPr="002326AC">
        <w:rPr>
          <w:szCs w:val="22"/>
          <w:lang w:val="sv-SE"/>
        </w:rPr>
        <w:t>Säkerhet och effekt av Avastin vid behandling av</w:t>
      </w:r>
      <w:r w:rsidR="00555D0C" w:rsidRPr="002326AC">
        <w:rPr>
          <w:szCs w:val="22"/>
          <w:lang w:val="sv-SE"/>
        </w:rPr>
        <w:t xml:space="preserve"> patienter med</w:t>
      </w:r>
      <w:r w:rsidRPr="002326AC">
        <w:rPr>
          <w:szCs w:val="22"/>
          <w:lang w:val="sv-SE"/>
        </w:rPr>
        <w:t xml:space="preserve"> </w:t>
      </w:r>
      <w:r w:rsidRPr="002326AC">
        <w:rPr>
          <w:lang w:val="sv-SE"/>
        </w:rPr>
        <w:t xml:space="preserve">platinumkänslig, </w:t>
      </w:r>
      <w:r w:rsidR="00074BF6" w:rsidRPr="002326AC">
        <w:rPr>
          <w:lang w:val="sv-SE"/>
        </w:rPr>
        <w:t xml:space="preserve">recidiverande </w:t>
      </w:r>
      <w:r w:rsidRPr="002326AC">
        <w:rPr>
          <w:lang w:val="sv-SE"/>
        </w:rPr>
        <w:t>epitelial ovarial-, tubar- eller primär peritonealcancer, som inte</w:t>
      </w:r>
      <w:r w:rsidR="00555D0C" w:rsidRPr="002326AC">
        <w:rPr>
          <w:lang w:val="sv-SE"/>
        </w:rPr>
        <w:t xml:space="preserve"> tidigare</w:t>
      </w:r>
      <w:r w:rsidRPr="002326AC">
        <w:rPr>
          <w:lang w:val="sv-SE"/>
        </w:rPr>
        <w:t xml:space="preserve"> fått</w:t>
      </w:r>
      <w:r w:rsidR="00555D0C" w:rsidRPr="002326AC">
        <w:rPr>
          <w:lang w:val="sv-SE"/>
        </w:rPr>
        <w:t xml:space="preserve"> kemoterapi vid </w:t>
      </w:r>
      <w:r w:rsidR="00074BF6" w:rsidRPr="002326AC">
        <w:rPr>
          <w:lang w:val="sv-SE"/>
        </w:rPr>
        <w:t xml:space="preserve">recidiverande </w:t>
      </w:r>
      <w:r w:rsidR="00555D0C" w:rsidRPr="002326AC">
        <w:rPr>
          <w:lang w:val="sv-SE"/>
        </w:rPr>
        <w:t>sjukdom, eller tidigare behandling med b</w:t>
      </w:r>
      <w:r w:rsidR="00344BA2" w:rsidRPr="002326AC">
        <w:rPr>
          <w:lang w:val="sv-SE"/>
        </w:rPr>
        <w:t>e</w:t>
      </w:r>
      <w:r w:rsidR="00555D0C" w:rsidRPr="002326AC">
        <w:rPr>
          <w:lang w:val="sv-SE"/>
        </w:rPr>
        <w:t xml:space="preserve">vacizumab, studerades i en fas III randomiserad, dubbelblind, placebokontrollerad studie (AVF4095g). Studien jämförde effekten av </w:t>
      </w:r>
      <w:r w:rsidR="00555D0C" w:rsidRPr="002326AC">
        <w:rPr>
          <w:lang w:val="sv-SE"/>
        </w:rPr>
        <w:lastRenderedPageBreak/>
        <w:t xml:space="preserve">Avastin i tillägg till karboplatin och gemcitabin </w:t>
      </w:r>
      <w:r w:rsidR="00A72480" w:rsidRPr="002326AC">
        <w:rPr>
          <w:lang w:val="sv-SE"/>
        </w:rPr>
        <w:t>följt av</w:t>
      </w:r>
      <w:r w:rsidR="00555D0C" w:rsidRPr="002326AC">
        <w:rPr>
          <w:lang w:val="sv-SE"/>
        </w:rPr>
        <w:t xml:space="preserve"> Avastin som monoterapi till progression, med enbart karboplatin och gemcitabin.</w:t>
      </w:r>
    </w:p>
    <w:p w14:paraId="363971A3" w14:textId="77777777" w:rsidR="00F65CE3" w:rsidRPr="002326AC" w:rsidRDefault="00F65CE3" w:rsidP="004D5015">
      <w:pPr>
        <w:rPr>
          <w:lang w:val="sv-SE"/>
        </w:rPr>
      </w:pPr>
    </w:p>
    <w:p w14:paraId="54C940F3" w14:textId="77777777" w:rsidR="00F65CE3" w:rsidRPr="002326AC" w:rsidRDefault="00F65CE3" w:rsidP="00C24928">
      <w:pPr>
        <w:keepNext/>
        <w:keepLines/>
        <w:rPr>
          <w:lang w:val="sv-SE"/>
        </w:rPr>
      </w:pPr>
      <w:r w:rsidRPr="002326AC">
        <w:rPr>
          <w:lang w:val="sv-SE"/>
        </w:rPr>
        <w:t>Enbart patienter med histologisk</w:t>
      </w:r>
      <w:r w:rsidR="00CF32B1" w:rsidRPr="002326AC">
        <w:rPr>
          <w:lang w:val="sv-SE"/>
        </w:rPr>
        <w:t>t</w:t>
      </w:r>
      <w:r w:rsidRPr="002326AC">
        <w:rPr>
          <w:lang w:val="sv-SE"/>
        </w:rPr>
        <w:t xml:space="preserve"> dokumenterad ovarial-, tubar- eller primär peritonealcancer </w:t>
      </w:r>
      <w:r w:rsidR="00BF60C9" w:rsidRPr="002326AC">
        <w:rPr>
          <w:lang w:val="sv-SE"/>
        </w:rPr>
        <w:t>med</w:t>
      </w:r>
      <w:r w:rsidRPr="002326AC">
        <w:rPr>
          <w:lang w:val="sv-SE"/>
        </w:rPr>
        <w:t xml:space="preserve"> </w:t>
      </w:r>
      <w:r w:rsidR="00BF60C9" w:rsidRPr="002326AC">
        <w:rPr>
          <w:lang w:val="sv-SE"/>
        </w:rPr>
        <w:t xml:space="preserve">recidiv </w:t>
      </w:r>
      <w:r w:rsidR="00CF32B1" w:rsidRPr="002326AC">
        <w:rPr>
          <w:lang w:val="sv-SE"/>
        </w:rPr>
        <w:t xml:space="preserve">&gt; 6 månader efter </w:t>
      </w:r>
      <w:r w:rsidR="003B2949" w:rsidRPr="002326AC">
        <w:rPr>
          <w:lang w:val="sv-SE"/>
        </w:rPr>
        <w:t xml:space="preserve">avslutad </w:t>
      </w:r>
      <w:r w:rsidR="00CF32B1" w:rsidRPr="002326AC">
        <w:rPr>
          <w:lang w:val="sv-SE"/>
        </w:rPr>
        <w:t xml:space="preserve">platinumbaserad kemoterapi och som inte fått kemoterapi vid </w:t>
      </w:r>
      <w:r w:rsidR="00BF60C9" w:rsidRPr="002326AC">
        <w:rPr>
          <w:lang w:val="sv-SE"/>
        </w:rPr>
        <w:t xml:space="preserve">recidiverande </w:t>
      </w:r>
      <w:r w:rsidR="00CF32B1" w:rsidRPr="002326AC">
        <w:rPr>
          <w:lang w:val="sv-SE"/>
        </w:rPr>
        <w:t xml:space="preserve">sjukdom och som inte tidigare behandlats med bevacizumab eller andra VEGF-hämmare eller läkemedel riktade mot VEGF-receptorer inkluderades i studien.  </w:t>
      </w:r>
    </w:p>
    <w:p w14:paraId="47CD7B33" w14:textId="77777777" w:rsidR="00CF32B1" w:rsidRPr="002326AC" w:rsidRDefault="00CF32B1" w:rsidP="00C24928">
      <w:pPr>
        <w:keepNext/>
        <w:keepLines/>
        <w:rPr>
          <w:lang w:val="sv-SE"/>
        </w:rPr>
      </w:pPr>
    </w:p>
    <w:p w14:paraId="30FC33F6" w14:textId="77777777" w:rsidR="00CF32B1" w:rsidRPr="002326AC" w:rsidRDefault="00CF32B1" w:rsidP="00C24928">
      <w:pPr>
        <w:keepNext/>
        <w:keepLines/>
        <w:rPr>
          <w:lang w:val="sv-SE"/>
        </w:rPr>
      </w:pPr>
      <w:r w:rsidRPr="002326AC">
        <w:rPr>
          <w:lang w:val="sv-SE"/>
        </w:rPr>
        <w:t>Totalt randomiserades 484 patienter med mätbar sjukdom i lika delar till följande två grupper:</w:t>
      </w:r>
    </w:p>
    <w:p w14:paraId="56623570" w14:textId="77777777" w:rsidR="00CF32B1" w:rsidRPr="002326AC" w:rsidRDefault="00B775F2" w:rsidP="00DE2378">
      <w:pPr>
        <w:keepNext/>
        <w:keepLines/>
        <w:ind w:left="629" w:hanging="629"/>
        <w:rPr>
          <w:lang w:val="sv-SE"/>
        </w:rPr>
      </w:pPr>
      <w:r w:rsidRPr="002326AC">
        <w:rPr>
          <w:lang w:val="sv-SE"/>
        </w:rPr>
        <w:sym w:font="Symbol" w:char="F0B7"/>
      </w:r>
      <w:r w:rsidR="000A02C0" w:rsidRPr="002326AC">
        <w:rPr>
          <w:lang w:val="sv-SE"/>
        </w:rPr>
        <w:tab/>
      </w:r>
      <w:r w:rsidR="00CF32B1" w:rsidRPr="002326AC">
        <w:rPr>
          <w:lang w:val="sv-SE"/>
        </w:rPr>
        <w:t>Karboplatin (AUC</w:t>
      </w:r>
      <w:r w:rsidR="00A72480" w:rsidRPr="002326AC">
        <w:rPr>
          <w:lang w:val="sv-SE"/>
        </w:rPr>
        <w:t xml:space="preserve"> 4, D</w:t>
      </w:r>
      <w:r w:rsidR="00CF32B1" w:rsidRPr="002326AC">
        <w:rPr>
          <w:lang w:val="sv-SE"/>
        </w:rPr>
        <w:t>ag 1)</w:t>
      </w:r>
      <w:r w:rsidR="00A72480" w:rsidRPr="002326AC">
        <w:rPr>
          <w:lang w:val="sv-SE"/>
        </w:rPr>
        <w:t xml:space="preserve"> och gemcitabin (1000</w:t>
      </w:r>
      <w:r w:rsidR="00D96922" w:rsidRPr="002326AC">
        <w:rPr>
          <w:lang w:val="sv-SE"/>
        </w:rPr>
        <w:t> </w:t>
      </w:r>
      <w:r w:rsidR="00A72480" w:rsidRPr="002326AC">
        <w:rPr>
          <w:lang w:val="sv-SE"/>
        </w:rPr>
        <w:t>mg/m</w:t>
      </w:r>
      <w:r w:rsidR="00A72480" w:rsidRPr="002326AC">
        <w:rPr>
          <w:vertAlign w:val="superscript"/>
          <w:lang w:val="sv-SE"/>
        </w:rPr>
        <w:t>2</w:t>
      </w:r>
      <w:r w:rsidR="00A72480" w:rsidRPr="002326AC">
        <w:rPr>
          <w:lang w:val="sv-SE"/>
        </w:rPr>
        <w:t xml:space="preserve"> på Dag 1 och 8) och samtidig</w:t>
      </w:r>
      <w:r w:rsidR="000A02C0" w:rsidRPr="002326AC">
        <w:rPr>
          <w:lang w:val="sv-SE"/>
        </w:rPr>
        <w:t xml:space="preserve">   </w:t>
      </w:r>
      <w:r w:rsidR="00A72480" w:rsidRPr="002326AC">
        <w:rPr>
          <w:lang w:val="sv-SE"/>
        </w:rPr>
        <w:t xml:space="preserve">placebo var tredje vecka i 6 och upp till 10 cykler följt av enbart placebo </w:t>
      </w:r>
      <w:r w:rsidR="004B21C6" w:rsidRPr="002326AC">
        <w:rPr>
          <w:lang w:val="sv-SE"/>
        </w:rPr>
        <w:t xml:space="preserve">(var tredje vecka) </w:t>
      </w:r>
      <w:r w:rsidR="00A72480" w:rsidRPr="002326AC">
        <w:rPr>
          <w:lang w:val="sv-SE"/>
        </w:rPr>
        <w:t xml:space="preserve">tills </w:t>
      </w:r>
      <w:r w:rsidR="00B373C0" w:rsidRPr="002326AC">
        <w:rPr>
          <w:lang w:val="sv-SE"/>
        </w:rPr>
        <w:t>sjukdomsprogress eller</w:t>
      </w:r>
      <w:r w:rsidR="00A72480" w:rsidRPr="002326AC">
        <w:rPr>
          <w:lang w:val="sv-SE"/>
        </w:rPr>
        <w:t xml:space="preserve"> </w:t>
      </w:r>
      <w:r w:rsidR="00A72480" w:rsidRPr="002326AC">
        <w:rPr>
          <w:szCs w:val="22"/>
          <w:lang w:val="sv-SE"/>
        </w:rPr>
        <w:t>oacceptabel toxicitet.</w:t>
      </w:r>
    </w:p>
    <w:p w14:paraId="10A8F80F" w14:textId="604B4677" w:rsidR="00A72480" w:rsidRPr="002326AC" w:rsidRDefault="00B775F2" w:rsidP="00CE71A4">
      <w:pPr>
        <w:keepNext/>
        <w:keepLines/>
        <w:ind w:left="629" w:hanging="629"/>
        <w:rPr>
          <w:lang w:val="sv-SE"/>
        </w:rPr>
      </w:pPr>
      <w:r w:rsidRPr="002326AC">
        <w:rPr>
          <w:lang w:val="sv-SE"/>
        </w:rPr>
        <w:sym w:font="Symbol" w:char="F0B7"/>
      </w:r>
      <w:r w:rsidR="000A02C0" w:rsidRPr="002326AC">
        <w:rPr>
          <w:lang w:val="sv-SE"/>
        </w:rPr>
        <w:tab/>
      </w:r>
      <w:r w:rsidR="00A72480" w:rsidRPr="002326AC">
        <w:rPr>
          <w:lang w:val="sv-SE"/>
        </w:rPr>
        <w:t>Karboplatin (AUC 4, Dag 1) och gemcitabin (1000</w:t>
      </w:r>
      <w:r w:rsidR="00D96922" w:rsidRPr="002326AC">
        <w:rPr>
          <w:lang w:val="sv-SE"/>
        </w:rPr>
        <w:t> mg</w:t>
      </w:r>
      <w:r w:rsidR="00A72480" w:rsidRPr="002326AC">
        <w:rPr>
          <w:lang w:val="sv-SE"/>
        </w:rPr>
        <w:t>/m</w:t>
      </w:r>
      <w:r w:rsidR="00A72480" w:rsidRPr="002326AC">
        <w:rPr>
          <w:vertAlign w:val="superscript"/>
          <w:lang w:val="sv-SE"/>
        </w:rPr>
        <w:t>2</w:t>
      </w:r>
      <w:r w:rsidR="00A72480" w:rsidRPr="002326AC">
        <w:rPr>
          <w:lang w:val="sv-SE"/>
        </w:rPr>
        <w:t xml:space="preserve"> på Dag 1 och 8) och samtidig </w:t>
      </w:r>
      <w:r w:rsidR="00DE2378">
        <w:rPr>
          <w:lang w:val="sv-SE"/>
        </w:rPr>
        <w:t xml:space="preserve"> </w:t>
      </w:r>
      <w:r w:rsidR="00A72480" w:rsidRPr="002326AC">
        <w:rPr>
          <w:lang w:val="sv-SE"/>
        </w:rPr>
        <w:t>Avastin (15</w:t>
      </w:r>
      <w:r w:rsidR="00D96922" w:rsidRPr="002326AC">
        <w:rPr>
          <w:lang w:val="sv-SE"/>
        </w:rPr>
        <w:t> mg</w:t>
      </w:r>
      <w:r w:rsidR="00A72480" w:rsidRPr="002326AC">
        <w:rPr>
          <w:lang w:val="sv-SE"/>
        </w:rPr>
        <w:t>/kg Dag 1) var tredje vecka i 6 och upp till 10 cykler följt av Avastin (15</w:t>
      </w:r>
      <w:r w:rsidR="00CA4AF9" w:rsidRPr="002326AC">
        <w:rPr>
          <w:lang w:val="sv-SE"/>
        </w:rPr>
        <w:t> </w:t>
      </w:r>
      <w:r w:rsidR="00A72480" w:rsidRPr="002326AC">
        <w:rPr>
          <w:lang w:val="sv-SE"/>
        </w:rPr>
        <w:t xml:space="preserve">mg/kg </w:t>
      </w:r>
      <w:r w:rsidR="00DE2378">
        <w:rPr>
          <w:lang w:val="sv-SE"/>
        </w:rPr>
        <w:t xml:space="preserve"> </w:t>
      </w:r>
      <w:r w:rsidR="00A72480" w:rsidRPr="002326AC">
        <w:rPr>
          <w:lang w:val="sv-SE"/>
        </w:rPr>
        <w:t xml:space="preserve">var tredje vecka) som monoterapi tills sjukdomsprogress eller </w:t>
      </w:r>
      <w:r w:rsidR="00A72480" w:rsidRPr="002326AC">
        <w:rPr>
          <w:szCs w:val="22"/>
          <w:lang w:val="sv-SE"/>
        </w:rPr>
        <w:t>oacceptabel toxicitet.</w:t>
      </w:r>
    </w:p>
    <w:p w14:paraId="3D412048" w14:textId="77777777" w:rsidR="00A72480" w:rsidRPr="002326AC" w:rsidRDefault="00A72480" w:rsidP="00C24928">
      <w:pPr>
        <w:keepNext/>
        <w:keepLines/>
        <w:ind w:left="720"/>
        <w:rPr>
          <w:lang w:val="sv-SE"/>
        </w:rPr>
      </w:pPr>
    </w:p>
    <w:p w14:paraId="068032EA" w14:textId="77777777" w:rsidR="00A72480" w:rsidRPr="002326AC" w:rsidRDefault="00A72480" w:rsidP="00C24928">
      <w:pPr>
        <w:keepNext/>
        <w:keepLines/>
        <w:rPr>
          <w:lang w:val="sv-SE"/>
        </w:rPr>
      </w:pPr>
      <w:r w:rsidRPr="002326AC">
        <w:rPr>
          <w:lang w:val="sv-SE"/>
        </w:rPr>
        <w:t>De</w:t>
      </w:r>
      <w:r w:rsidR="00D6440F" w:rsidRPr="002326AC">
        <w:rPr>
          <w:lang w:val="sv-SE"/>
        </w:rPr>
        <w:t>n</w:t>
      </w:r>
      <w:r w:rsidRPr="002326AC">
        <w:rPr>
          <w:lang w:val="sv-SE"/>
        </w:rPr>
        <w:t xml:space="preserve"> </w:t>
      </w:r>
      <w:r w:rsidR="00D6440F" w:rsidRPr="002326AC">
        <w:rPr>
          <w:lang w:val="sv-SE"/>
        </w:rPr>
        <w:t xml:space="preserve">primära effektvariabeln </w:t>
      </w:r>
      <w:r w:rsidRPr="002326AC">
        <w:rPr>
          <w:lang w:val="sv-SE"/>
        </w:rPr>
        <w:t xml:space="preserve">var progressionsfri överlevnad enligt bedömning av prövaren baserat på </w:t>
      </w:r>
      <w:r w:rsidR="00940037" w:rsidRPr="002326AC">
        <w:rPr>
          <w:lang w:val="sv-SE"/>
        </w:rPr>
        <w:t xml:space="preserve">modifierad </w:t>
      </w:r>
      <w:r w:rsidRPr="002326AC">
        <w:rPr>
          <w:lang w:val="sv-SE"/>
        </w:rPr>
        <w:t>RECIST</w:t>
      </w:r>
      <w:r w:rsidR="00940037" w:rsidRPr="002326AC">
        <w:rPr>
          <w:lang w:val="sv-SE"/>
        </w:rPr>
        <w:t xml:space="preserve"> 1.0</w:t>
      </w:r>
      <w:r w:rsidRPr="002326AC">
        <w:rPr>
          <w:lang w:val="sv-SE"/>
        </w:rPr>
        <w:t>.</w:t>
      </w:r>
      <w:r w:rsidR="00D6440F" w:rsidRPr="002326AC">
        <w:rPr>
          <w:lang w:val="sv-SE"/>
        </w:rPr>
        <w:t xml:space="preserve"> Ytterligare effektmått inkluderade objektiv responsfrekvens, responsduration, överlevnad och säkerhet. En oberoende granskning av det primära effektmåttet utfördes också.  </w:t>
      </w:r>
    </w:p>
    <w:p w14:paraId="7F2DFCCB" w14:textId="77777777" w:rsidR="00A72480" w:rsidRPr="002326AC" w:rsidRDefault="00A72480" w:rsidP="00C24928">
      <w:pPr>
        <w:keepNext/>
        <w:keepLines/>
        <w:rPr>
          <w:lang w:val="sv-SE"/>
        </w:rPr>
      </w:pPr>
    </w:p>
    <w:p w14:paraId="2247E405" w14:textId="77777777" w:rsidR="00A72480" w:rsidRPr="002326AC" w:rsidRDefault="00A72480" w:rsidP="00C5085D">
      <w:pPr>
        <w:rPr>
          <w:lang w:val="sv-SE"/>
        </w:rPr>
      </w:pPr>
      <w:r w:rsidRPr="002326AC">
        <w:rPr>
          <w:lang w:val="sv-SE"/>
        </w:rPr>
        <w:t xml:space="preserve">Resultaten av denna studie </w:t>
      </w:r>
      <w:r w:rsidR="00344BA2" w:rsidRPr="002326AC">
        <w:rPr>
          <w:lang w:val="sv-SE"/>
        </w:rPr>
        <w:t>sammanfattas</w:t>
      </w:r>
      <w:r w:rsidRPr="002326AC">
        <w:rPr>
          <w:lang w:val="sv-SE"/>
        </w:rPr>
        <w:t xml:space="preserve"> i </w:t>
      </w:r>
      <w:r w:rsidR="0096143D" w:rsidRPr="002326AC">
        <w:rPr>
          <w:lang w:val="sv-SE"/>
        </w:rPr>
        <w:t>t</w:t>
      </w:r>
      <w:r w:rsidRPr="002326AC">
        <w:rPr>
          <w:lang w:val="sv-SE"/>
        </w:rPr>
        <w:t xml:space="preserve">abell </w:t>
      </w:r>
      <w:r w:rsidR="00580D33">
        <w:rPr>
          <w:lang w:val="sv-SE"/>
        </w:rPr>
        <w:t>20</w:t>
      </w:r>
      <w:r w:rsidRPr="002326AC">
        <w:rPr>
          <w:lang w:val="sv-SE"/>
        </w:rPr>
        <w:t xml:space="preserve">. </w:t>
      </w:r>
    </w:p>
    <w:p w14:paraId="3B03596D" w14:textId="77777777" w:rsidR="0096143D" w:rsidRPr="002326AC" w:rsidRDefault="0096143D" w:rsidP="00C5085D">
      <w:pPr>
        <w:rPr>
          <w:lang w:val="sv-SE"/>
        </w:rPr>
      </w:pPr>
    </w:p>
    <w:p w14:paraId="0A8A7AA0" w14:textId="77777777" w:rsidR="0096143D" w:rsidRPr="002326AC" w:rsidRDefault="0096143D" w:rsidP="00C5085D">
      <w:pPr>
        <w:keepNext/>
        <w:keepLines/>
        <w:rPr>
          <w:b/>
          <w:lang w:val="sv-SE"/>
        </w:rPr>
      </w:pPr>
      <w:r w:rsidRPr="002326AC">
        <w:rPr>
          <w:b/>
          <w:lang w:val="sv-SE"/>
        </w:rPr>
        <w:lastRenderedPageBreak/>
        <w:t xml:space="preserve">Tabell </w:t>
      </w:r>
      <w:r w:rsidR="00580D33">
        <w:rPr>
          <w:b/>
          <w:lang w:val="sv-SE"/>
        </w:rPr>
        <w:t>20</w:t>
      </w:r>
      <w:r w:rsidRPr="002326AC">
        <w:rPr>
          <w:b/>
          <w:lang w:val="sv-SE"/>
        </w:rPr>
        <w:tab/>
        <w:t>Effektresultat från studie AVF4095g</w:t>
      </w:r>
    </w:p>
    <w:p w14:paraId="7D8EFF4C" w14:textId="77777777" w:rsidR="0096143D" w:rsidRPr="002326AC" w:rsidRDefault="0096143D" w:rsidP="00C5085D">
      <w:pPr>
        <w:keepNext/>
        <w:keepLines/>
        <w:rPr>
          <w:b/>
          <w:lang w:val="sv-S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644"/>
        <w:gridCol w:w="1840"/>
        <w:gridCol w:w="352"/>
        <w:gridCol w:w="1167"/>
        <w:gridCol w:w="69"/>
        <w:gridCol w:w="1715"/>
      </w:tblGrid>
      <w:tr w:rsidR="0096143D" w:rsidRPr="002326AC" w14:paraId="7A9C475F" w14:textId="77777777" w:rsidTr="001A6687">
        <w:trPr>
          <w:cantSplit/>
          <w:trHeight w:val="22"/>
        </w:trPr>
        <w:tc>
          <w:tcPr>
            <w:tcW w:w="5000" w:type="pct"/>
            <w:gridSpan w:val="7"/>
          </w:tcPr>
          <w:p w14:paraId="71E50922" w14:textId="77777777" w:rsidR="0096143D" w:rsidRPr="002326AC" w:rsidRDefault="0096143D" w:rsidP="00C5085D">
            <w:pPr>
              <w:keepNext/>
              <w:keepLines/>
              <w:rPr>
                <w:szCs w:val="22"/>
              </w:rPr>
            </w:pPr>
            <w:r w:rsidRPr="002326AC">
              <w:rPr>
                <w:bCs/>
                <w:szCs w:val="22"/>
                <w:u w:val="single"/>
                <w:lang w:val="sv-SE"/>
              </w:rPr>
              <w:t>Progressionsfri</w:t>
            </w:r>
            <w:r w:rsidRPr="002326AC">
              <w:rPr>
                <w:bCs/>
                <w:szCs w:val="22"/>
                <w:u w:val="single"/>
              </w:rPr>
              <w:t xml:space="preserve"> </w:t>
            </w:r>
            <w:proofErr w:type="spellStart"/>
            <w:r w:rsidRPr="002326AC">
              <w:rPr>
                <w:bCs/>
                <w:szCs w:val="22"/>
                <w:u w:val="single"/>
              </w:rPr>
              <w:t>överlevnad</w:t>
            </w:r>
            <w:proofErr w:type="spellEnd"/>
          </w:p>
        </w:tc>
      </w:tr>
      <w:tr w:rsidR="00344BA2" w:rsidRPr="002326AC" w14:paraId="33FA8680" w14:textId="77777777" w:rsidTr="001A6687">
        <w:trPr>
          <w:cantSplit/>
          <w:trHeight w:val="22"/>
        </w:trPr>
        <w:tc>
          <w:tcPr>
            <w:tcW w:w="1256" w:type="pct"/>
          </w:tcPr>
          <w:p w14:paraId="586B089D" w14:textId="77777777" w:rsidR="00344BA2" w:rsidRPr="002326AC" w:rsidRDefault="00344BA2" w:rsidP="00C5085D">
            <w:pPr>
              <w:keepNext/>
              <w:keepLines/>
              <w:rPr>
                <w:szCs w:val="22"/>
              </w:rPr>
            </w:pPr>
          </w:p>
        </w:tc>
        <w:tc>
          <w:tcPr>
            <w:tcW w:w="1922" w:type="pct"/>
            <w:gridSpan w:val="2"/>
          </w:tcPr>
          <w:p w14:paraId="1D3647AE" w14:textId="77777777" w:rsidR="00344BA2" w:rsidRPr="002326AC" w:rsidRDefault="00344BA2" w:rsidP="00C5085D">
            <w:pPr>
              <w:keepNext/>
              <w:keepLines/>
              <w:jc w:val="center"/>
              <w:rPr>
                <w:szCs w:val="22"/>
              </w:rPr>
            </w:pPr>
            <w:proofErr w:type="spellStart"/>
            <w:r w:rsidRPr="002326AC">
              <w:t>Prövarens</w:t>
            </w:r>
            <w:proofErr w:type="spellEnd"/>
            <w:r w:rsidRPr="002326AC">
              <w:t xml:space="preserve"> </w:t>
            </w:r>
            <w:proofErr w:type="spellStart"/>
            <w:r w:rsidRPr="002326AC">
              <w:t>utvärdering</w:t>
            </w:r>
            <w:proofErr w:type="spellEnd"/>
          </w:p>
        </w:tc>
        <w:tc>
          <w:tcPr>
            <w:tcW w:w="1822" w:type="pct"/>
            <w:gridSpan w:val="4"/>
          </w:tcPr>
          <w:p w14:paraId="46688D1E" w14:textId="77777777" w:rsidR="00344BA2" w:rsidRPr="002326AC" w:rsidRDefault="00344BA2" w:rsidP="00C5085D">
            <w:pPr>
              <w:keepNext/>
              <w:keepLines/>
              <w:jc w:val="center"/>
              <w:rPr>
                <w:szCs w:val="22"/>
              </w:rPr>
            </w:pPr>
            <w:proofErr w:type="spellStart"/>
            <w:r w:rsidRPr="002326AC">
              <w:t>Utvärdering</w:t>
            </w:r>
            <w:proofErr w:type="spellEnd"/>
            <w:r w:rsidRPr="002326AC">
              <w:t xml:space="preserve"> av </w:t>
            </w:r>
            <w:proofErr w:type="spellStart"/>
            <w:r w:rsidRPr="002326AC">
              <w:t>oberoende</w:t>
            </w:r>
            <w:proofErr w:type="spellEnd"/>
            <w:r w:rsidRPr="002326AC">
              <w:t xml:space="preserve"> </w:t>
            </w:r>
            <w:proofErr w:type="spellStart"/>
            <w:r w:rsidRPr="002326AC">
              <w:t>kommitté</w:t>
            </w:r>
            <w:proofErr w:type="spellEnd"/>
          </w:p>
        </w:tc>
      </w:tr>
      <w:tr w:rsidR="0096143D" w:rsidRPr="002326AC" w14:paraId="09E16C77" w14:textId="77777777" w:rsidTr="001A6687">
        <w:trPr>
          <w:cantSplit/>
          <w:trHeight w:val="22"/>
        </w:trPr>
        <w:tc>
          <w:tcPr>
            <w:tcW w:w="1256" w:type="pct"/>
          </w:tcPr>
          <w:p w14:paraId="2D06A4BB" w14:textId="77777777" w:rsidR="0096143D" w:rsidRPr="002326AC" w:rsidRDefault="0096143D" w:rsidP="00C5085D">
            <w:pPr>
              <w:keepNext/>
              <w:keepLines/>
              <w:rPr>
                <w:szCs w:val="22"/>
              </w:rPr>
            </w:pPr>
          </w:p>
        </w:tc>
        <w:tc>
          <w:tcPr>
            <w:tcW w:w="907" w:type="pct"/>
          </w:tcPr>
          <w:p w14:paraId="72EA77AB" w14:textId="77777777" w:rsidR="0096143D" w:rsidRPr="002326AC" w:rsidRDefault="0096143D" w:rsidP="00C5085D">
            <w:pPr>
              <w:keepNext/>
              <w:keepLines/>
              <w:widowControl w:val="0"/>
              <w:jc w:val="center"/>
              <w:rPr>
                <w:rFonts w:eastAsia="SimSun"/>
                <w:szCs w:val="22"/>
              </w:rPr>
            </w:pPr>
            <w:r w:rsidRPr="002326AC">
              <w:rPr>
                <w:rFonts w:eastAsia="SimSun"/>
                <w:szCs w:val="22"/>
              </w:rPr>
              <w:t xml:space="preserve">Placebo + C/G </w:t>
            </w:r>
          </w:p>
          <w:p w14:paraId="27FDBDE1" w14:textId="77777777" w:rsidR="0096143D" w:rsidRPr="002326AC" w:rsidRDefault="0096143D" w:rsidP="00C5085D">
            <w:pPr>
              <w:keepNext/>
              <w:keepLines/>
              <w:widowControl w:val="0"/>
              <w:jc w:val="center"/>
              <w:rPr>
                <w:rFonts w:eastAsia="SimSun"/>
                <w:szCs w:val="22"/>
                <w:lang w:eastAsia="zh-CN"/>
              </w:rPr>
            </w:pPr>
            <w:r w:rsidRPr="002326AC">
              <w:rPr>
                <w:rFonts w:eastAsia="SimSun"/>
                <w:szCs w:val="22"/>
              </w:rPr>
              <w:t>(</w:t>
            </w:r>
            <w:r w:rsidRPr="00D27F88">
              <w:rPr>
                <w:rFonts w:eastAsia="SimSun"/>
                <w:szCs w:val="22"/>
              </w:rPr>
              <w:t>n</w:t>
            </w:r>
            <w:r w:rsidRPr="002326AC">
              <w:rPr>
                <w:rFonts w:eastAsia="SimSun"/>
                <w:szCs w:val="22"/>
              </w:rPr>
              <w:t xml:space="preserve"> = 242)</w:t>
            </w:r>
          </w:p>
        </w:tc>
        <w:tc>
          <w:tcPr>
            <w:tcW w:w="1015" w:type="pct"/>
          </w:tcPr>
          <w:p w14:paraId="4C6A23CC" w14:textId="77777777" w:rsidR="0096143D" w:rsidRPr="002326AC" w:rsidRDefault="0096143D" w:rsidP="00C5085D">
            <w:pPr>
              <w:keepNext/>
              <w:keepLines/>
              <w:spacing w:line="280" w:lineRule="atLeast"/>
              <w:jc w:val="center"/>
              <w:rPr>
                <w:szCs w:val="22"/>
              </w:rPr>
            </w:pPr>
            <w:r w:rsidRPr="002326AC">
              <w:rPr>
                <w:szCs w:val="22"/>
              </w:rPr>
              <w:t xml:space="preserve">Avastin + C/G </w:t>
            </w:r>
          </w:p>
          <w:p w14:paraId="1EEC38C1" w14:textId="77777777" w:rsidR="0096143D" w:rsidRPr="002326AC" w:rsidRDefault="0096143D" w:rsidP="00C5085D">
            <w:pPr>
              <w:keepNext/>
              <w:keepLines/>
              <w:jc w:val="center"/>
              <w:rPr>
                <w:szCs w:val="22"/>
              </w:rPr>
            </w:pPr>
            <w:r w:rsidRPr="002326AC">
              <w:rPr>
                <w:szCs w:val="22"/>
              </w:rPr>
              <w:t>(n = 242</w:t>
            </w:r>
            <w:r w:rsidRPr="002326AC">
              <w:rPr>
                <w:iCs/>
                <w:szCs w:val="22"/>
              </w:rPr>
              <w:t>)</w:t>
            </w:r>
          </w:p>
        </w:tc>
        <w:tc>
          <w:tcPr>
            <w:tcW w:w="838" w:type="pct"/>
            <w:gridSpan w:val="2"/>
          </w:tcPr>
          <w:p w14:paraId="674A1050" w14:textId="77777777" w:rsidR="0096143D" w:rsidRPr="002326AC" w:rsidRDefault="0096143D" w:rsidP="00C5085D">
            <w:pPr>
              <w:keepNext/>
              <w:keepLines/>
              <w:widowControl w:val="0"/>
              <w:jc w:val="center"/>
              <w:rPr>
                <w:rFonts w:eastAsia="SimSun"/>
                <w:szCs w:val="22"/>
                <w:lang w:eastAsia="zh-CN"/>
              </w:rPr>
            </w:pPr>
            <w:r w:rsidRPr="002326AC">
              <w:rPr>
                <w:rFonts w:eastAsia="SimSun"/>
                <w:szCs w:val="22"/>
              </w:rPr>
              <w:t>Placebo + C/G (n = 242)</w:t>
            </w:r>
          </w:p>
        </w:tc>
        <w:tc>
          <w:tcPr>
            <w:tcW w:w="984" w:type="pct"/>
            <w:gridSpan w:val="2"/>
          </w:tcPr>
          <w:p w14:paraId="1F60C2DA" w14:textId="77777777" w:rsidR="0096143D" w:rsidRPr="002326AC" w:rsidRDefault="0096143D" w:rsidP="00C5085D">
            <w:pPr>
              <w:keepNext/>
              <w:keepLines/>
              <w:spacing w:line="280" w:lineRule="atLeast"/>
              <w:jc w:val="center"/>
              <w:rPr>
                <w:szCs w:val="22"/>
              </w:rPr>
            </w:pPr>
            <w:r w:rsidRPr="002326AC">
              <w:rPr>
                <w:szCs w:val="22"/>
              </w:rPr>
              <w:t xml:space="preserve">Avastin + C/G </w:t>
            </w:r>
          </w:p>
          <w:p w14:paraId="5E1FED5A" w14:textId="77777777" w:rsidR="0096143D" w:rsidRPr="002326AC" w:rsidRDefault="0096143D" w:rsidP="00C5085D">
            <w:pPr>
              <w:keepNext/>
              <w:keepLines/>
              <w:widowControl w:val="0"/>
              <w:jc w:val="center"/>
              <w:rPr>
                <w:rFonts w:eastAsia="SimSun"/>
                <w:szCs w:val="22"/>
                <w:lang w:eastAsia="zh-CN"/>
              </w:rPr>
            </w:pPr>
            <w:r w:rsidRPr="002326AC">
              <w:rPr>
                <w:rFonts w:eastAsia="SimSun"/>
                <w:szCs w:val="22"/>
              </w:rPr>
              <w:t>(n = 242</w:t>
            </w:r>
            <w:r w:rsidRPr="002326AC">
              <w:rPr>
                <w:rFonts w:eastAsia="SimSun"/>
                <w:iCs/>
                <w:szCs w:val="22"/>
                <w:lang w:eastAsia="zh-CN"/>
              </w:rPr>
              <w:t>)</w:t>
            </w:r>
          </w:p>
        </w:tc>
      </w:tr>
      <w:tr w:rsidR="0096143D" w:rsidRPr="00257D24" w14:paraId="796998F6" w14:textId="77777777" w:rsidTr="001A6687">
        <w:trPr>
          <w:cantSplit/>
          <w:trHeight w:val="22"/>
        </w:trPr>
        <w:tc>
          <w:tcPr>
            <w:tcW w:w="1256" w:type="pct"/>
          </w:tcPr>
          <w:p w14:paraId="280AD1BF" w14:textId="77777777" w:rsidR="0096143D" w:rsidRPr="002326AC" w:rsidRDefault="007174C8" w:rsidP="00C5085D">
            <w:pPr>
              <w:keepNext/>
              <w:keepLines/>
              <w:rPr>
                <w:i/>
                <w:szCs w:val="22"/>
                <w:lang w:val="sv-SE"/>
              </w:rPr>
            </w:pPr>
            <w:r w:rsidRPr="002326AC">
              <w:rPr>
                <w:i/>
                <w:szCs w:val="22"/>
                <w:lang w:val="sv-SE"/>
              </w:rPr>
              <w:t>Inte</w:t>
            </w:r>
            <w:r w:rsidR="00940037" w:rsidRPr="002326AC">
              <w:rPr>
                <w:i/>
                <w:szCs w:val="22"/>
                <w:lang w:val="sv-SE"/>
              </w:rPr>
              <w:t xml:space="preserve"> c</w:t>
            </w:r>
            <w:r w:rsidR="0029647E" w:rsidRPr="002326AC">
              <w:rPr>
                <w:i/>
                <w:szCs w:val="22"/>
                <w:lang w:val="sv-SE"/>
              </w:rPr>
              <w:t>ensurerat för</w:t>
            </w:r>
            <w:r w:rsidR="0096143D" w:rsidRPr="002326AC">
              <w:rPr>
                <w:i/>
                <w:szCs w:val="22"/>
                <w:lang w:val="sv-SE"/>
              </w:rPr>
              <w:t xml:space="preserve"> </w:t>
            </w:r>
            <w:r w:rsidR="00C73BB2" w:rsidRPr="002326AC">
              <w:rPr>
                <w:i/>
                <w:szCs w:val="22"/>
                <w:lang w:val="sv-SE"/>
              </w:rPr>
              <w:t>behandling utanför protokollet</w:t>
            </w:r>
          </w:p>
        </w:tc>
        <w:tc>
          <w:tcPr>
            <w:tcW w:w="3744" w:type="pct"/>
            <w:gridSpan w:val="6"/>
            <w:vAlign w:val="center"/>
          </w:tcPr>
          <w:p w14:paraId="421D4EEC" w14:textId="77777777" w:rsidR="0096143D" w:rsidRPr="002326AC" w:rsidRDefault="0096143D" w:rsidP="00C5085D">
            <w:pPr>
              <w:keepNext/>
              <w:keepLines/>
              <w:jc w:val="center"/>
              <w:rPr>
                <w:szCs w:val="22"/>
                <w:lang w:val="sv-SE"/>
              </w:rPr>
            </w:pPr>
          </w:p>
        </w:tc>
      </w:tr>
      <w:tr w:rsidR="0096143D" w:rsidRPr="002326AC" w14:paraId="1D1C11D2" w14:textId="77777777" w:rsidTr="001A6687">
        <w:trPr>
          <w:cantSplit/>
          <w:trHeight w:val="22"/>
        </w:trPr>
        <w:tc>
          <w:tcPr>
            <w:tcW w:w="1256" w:type="pct"/>
          </w:tcPr>
          <w:p w14:paraId="631DFE6A" w14:textId="77777777" w:rsidR="0096143D" w:rsidRPr="002326AC" w:rsidRDefault="0096143D" w:rsidP="00C5085D">
            <w:pPr>
              <w:keepNext/>
              <w:keepLines/>
              <w:rPr>
                <w:szCs w:val="22"/>
              </w:rPr>
            </w:pPr>
            <w:r w:rsidRPr="002326AC">
              <w:rPr>
                <w:szCs w:val="22"/>
              </w:rPr>
              <w:t>Median PFS (</w:t>
            </w:r>
            <w:proofErr w:type="spellStart"/>
            <w:r w:rsidRPr="002326AC">
              <w:rPr>
                <w:szCs w:val="22"/>
              </w:rPr>
              <w:t>månader</w:t>
            </w:r>
            <w:proofErr w:type="spellEnd"/>
            <w:r w:rsidRPr="002326AC">
              <w:rPr>
                <w:szCs w:val="22"/>
              </w:rPr>
              <w:t>)</w:t>
            </w:r>
          </w:p>
        </w:tc>
        <w:tc>
          <w:tcPr>
            <w:tcW w:w="907" w:type="pct"/>
            <w:vAlign w:val="center"/>
          </w:tcPr>
          <w:p w14:paraId="10B61BD3" w14:textId="77777777" w:rsidR="0096143D" w:rsidRPr="002326AC" w:rsidRDefault="005C5130" w:rsidP="00C5085D">
            <w:pPr>
              <w:keepNext/>
              <w:keepLines/>
              <w:jc w:val="center"/>
              <w:rPr>
                <w:szCs w:val="22"/>
              </w:rPr>
            </w:pPr>
            <w:r w:rsidRPr="002326AC">
              <w:rPr>
                <w:szCs w:val="22"/>
              </w:rPr>
              <w:t>8,</w:t>
            </w:r>
            <w:r w:rsidR="0096143D" w:rsidRPr="002326AC">
              <w:rPr>
                <w:szCs w:val="22"/>
              </w:rPr>
              <w:t>4</w:t>
            </w:r>
          </w:p>
        </w:tc>
        <w:tc>
          <w:tcPr>
            <w:tcW w:w="1015" w:type="pct"/>
            <w:vAlign w:val="center"/>
          </w:tcPr>
          <w:p w14:paraId="35563609" w14:textId="77777777" w:rsidR="0096143D" w:rsidRPr="002326AC" w:rsidRDefault="005C5130" w:rsidP="00C5085D">
            <w:pPr>
              <w:keepNext/>
              <w:keepLines/>
              <w:jc w:val="center"/>
              <w:rPr>
                <w:szCs w:val="22"/>
              </w:rPr>
            </w:pPr>
            <w:r w:rsidRPr="002326AC">
              <w:rPr>
                <w:szCs w:val="22"/>
              </w:rPr>
              <w:t>12,</w:t>
            </w:r>
            <w:r w:rsidR="0096143D" w:rsidRPr="002326AC">
              <w:rPr>
                <w:szCs w:val="22"/>
              </w:rPr>
              <w:t>4</w:t>
            </w:r>
          </w:p>
        </w:tc>
        <w:tc>
          <w:tcPr>
            <w:tcW w:w="838" w:type="pct"/>
            <w:gridSpan w:val="2"/>
            <w:vAlign w:val="center"/>
          </w:tcPr>
          <w:p w14:paraId="4763BC94" w14:textId="77777777" w:rsidR="0096143D" w:rsidRPr="002326AC" w:rsidRDefault="004B21C6" w:rsidP="00C5085D">
            <w:pPr>
              <w:keepNext/>
              <w:keepLines/>
              <w:jc w:val="center"/>
              <w:rPr>
                <w:szCs w:val="22"/>
              </w:rPr>
            </w:pPr>
            <w:r w:rsidRPr="002326AC">
              <w:rPr>
                <w:szCs w:val="22"/>
              </w:rPr>
              <w:t>8,6</w:t>
            </w:r>
          </w:p>
        </w:tc>
        <w:tc>
          <w:tcPr>
            <w:tcW w:w="984" w:type="pct"/>
            <w:gridSpan w:val="2"/>
            <w:vAlign w:val="center"/>
          </w:tcPr>
          <w:p w14:paraId="58465447" w14:textId="77777777" w:rsidR="0096143D" w:rsidRPr="002326AC" w:rsidRDefault="004B21C6" w:rsidP="00C5085D">
            <w:pPr>
              <w:keepNext/>
              <w:keepLines/>
              <w:jc w:val="center"/>
              <w:rPr>
                <w:szCs w:val="22"/>
              </w:rPr>
            </w:pPr>
            <w:r w:rsidRPr="002326AC">
              <w:rPr>
                <w:szCs w:val="22"/>
              </w:rPr>
              <w:t>12,3</w:t>
            </w:r>
          </w:p>
        </w:tc>
      </w:tr>
      <w:tr w:rsidR="0096143D" w:rsidRPr="002326AC" w14:paraId="35E0E3C7" w14:textId="77777777" w:rsidTr="001A6687">
        <w:trPr>
          <w:cantSplit/>
          <w:trHeight w:val="22"/>
        </w:trPr>
        <w:tc>
          <w:tcPr>
            <w:tcW w:w="1256" w:type="pct"/>
          </w:tcPr>
          <w:p w14:paraId="58E45996" w14:textId="77777777" w:rsidR="0096143D" w:rsidRPr="002326AC" w:rsidRDefault="0096143D" w:rsidP="00C5085D">
            <w:pPr>
              <w:keepNext/>
              <w:keepLines/>
              <w:widowControl w:val="0"/>
              <w:rPr>
                <w:szCs w:val="22"/>
              </w:rPr>
            </w:pPr>
            <w:r w:rsidRPr="002326AC">
              <w:rPr>
                <w:szCs w:val="22"/>
              </w:rPr>
              <w:t>H</w:t>
            </w:r>
            <w:r w:rsidR="002332D4" w:rsidRPr="002326AC">
              <w:rPr>
                <w:szCs w:val="22"/>
              </w:rPr>
              <w:t>azard ratio</w:t>
            </w:r>
          </w:p>
          <w:p w14:paraId="4B4DC774" w14:textId="77777777" w:rsidR="0096143D" w:rsidRPr="002326AC" w:rsidRDefault="0096143D" w:rsidP="00C5085D">
            <w:pPr>
              <w:keepNext/>
              <w:keepLines/>
              <w:widowControl w:val="0"/>
              <w:rPr>
                <w:szCs w:val="22"/>
              </w:rPr>
            </w:pPr>
            <w:r w:rsidRPr="002326AC">
              <w:rPr>
                <w:szCs w:val="22"/>
              </w:rPr>
              <w:t>(95% KI)</w:t>
            </w:r>
          </w:p>
        </w:tc>
        <w:tc>
          <w:tcPr>
            <w:tcW w:w="1922" w:type="pct"/>
            <w:gridSpan w:val="2"/>
            <w:vAlign w:val="center"/>
          </w:tcPr>
          <w:p w14:paraId="01E97F91" w14:textId="77777777" w:rsidR="0096143D" w:rsidRPr="002326AC" w:rsidRDefault="005C5130" w:rsidP="00C5085D">
            <w:pPr>
              <w:keepNext/>
              <w:keepLines/>
              <w:jc w:val="center"/>
              <w:rPr>
                <w:szCs w:val="22"/>
              </w:rPr>
            </w:pPr>
            <w:r w:rsidRPr="002326AC">
              <w:rPr>
                <w:szCs w:val="22"/>
              </w:rPr>
              <w:t>0,</w:t>
            </w:r>
            <w:r w:rsidR="00940037" w:rsidRPr="002326AC">
              <w:rPr>
                <w:szCs w:val="22"/>
              </w:rPr>
              <w:t>524</w:t>
            </w:r>
            <w:r w:rsidRPr="002326AC">
              <w:rPr>
                <w:szCs w:val="22"/>
              </w:rPr>
              <w:t xml:space="preserve"> [0,</w:t>
            </w:r>
            <w:r w:rsidR="00940037" w:rsidRPr="002326AC">
              <w:rPr>
                <w:szCs w:val="22"/>
              </w:rPr>
              <w:t>425</w:t>
            </w:r>
            <w:r w:rsidRPr="002326AC">
              <w:rPr>
                <w:szCs w:val="22"/>
              </w:rPr>
              <w:t>, 0,</w:t>
            </w:r>
            <w:r w:rsidR="00940037" w:rsidRPr="002326AC">
              <w:rPr>
                <w:szCs w:val="22"/>
              </w:rPr>
              <w:t>64</w:t>
            </w:r>
            <w:r w:rsidR="0096143D" w:rsidRPr="002326AC">
              <w:rPr>
                <w:szCs w:val="22"/>
              </w:rPr>
              <w:t>5]*</w:t>
            </w:r>
          </w:p>
        </w:tc>
        <w:tc>
          <w:tcPr>
            <w:tcW w:w="1822" w:type="pct"/>
            <w:gridSpan w:val="4"/>
            <w:vAlign w:val="center"/>
          </w:tcPr>
          <w:p w14:paraId="75CF89A8" w14:textId="77777777" w:rsidR="0096143D" w:rsidRPr="002326AC" w:rsidRDefault="005C5130" w:rsidP="00C5085D">
            <w:pPr>
              <w:keepNext/>
              <w:keepLines/>
              <w:jc w:val="center"/>
              <w:rPr>
                <w:szCs w:val="22"/>
              </w:rPr>
            </w:pPr>
            <w:r w:rsidRPr="002326AC">
              <w:rPr>
                <w:szCs w:val="22"/>
              </w:rPr>
              <w:t>0,</w:t>
            </w:r>
            <w:r w:rsidR="00EF4ABA" w:rsidRPr="002326AC">
              <w:rPr>
                <w:szCs w:val="22"/>
              </w:rPr>
              <w:t>480</w:t>
            </w:r>
            <w:r w:rsidRPr="002326AC">
              <w:rPr>
                <w:szCs w:val="22"/>
              </w:rPr>
              <w:t xml:space="preserve"> [0,</w:t>
            </w:r>
            <w:r w:rsidR="00EF4ABA" w:rsidRPr="002326AC">
              <w:rPr>
                <w:szCs w:val="22"/>
              </w:rPr>
              <w:t>377</w:t>
            </w:r>
            <w:r w:rsidRPr="002326AC">
              <w:rPr>
                <w:szCs w:val="22"/>
              </w:rPr>
              <w:t>, 0,</w:t>
            </w:r>
            <w:r w:rsidR="00EF4ABA" w:rsidRPr="002326AC">
              <w:rPr>
                <w:szCs w:val="22"/>
              </w:rPr>
              <w:t>613</w:t>
            </w:r>
            <w:r w:rsidR="0096143D" w:rsidRPr="002326AC">
              <w:rPr>
                <w:szCs w:val="22"/>
              </w:rPr>
              <w:t>]</w:t>
            </w:r>
          </w:p>
        </w:tc>
      </w:tr>
      <w:tr w:rsidR="0096143D" w:rsidRPr="002326AC" w14:paraId="1C7E55FF" w14:textId="77777777" w:rsidTr="001A6687">
        <w:trPr>
          <w:cantSplit/>
          <w:trHeight w:val="22"/>
        </w:trPr>
        <w:tc>
          <w:tcPr>
            <w:tcW w:w="1256" w:type="pct"/>
          </w:tcPr>
          <w:p w14:paraId="0F8F0983" w14:textId="77777777" w:rsidR="0096143D" w:rsidRPr="002326AC" w:rsidRDefault="0096143D" w:rsidP="00C5085D">
            <w:pPr>
              <w:keepNext/>
              <w:keepLines/>
              <w:rPr>
                <w:szCs w:val="22"/>
              </w:rPr>
            </w:pPr>
            <w:r w:rsidRPr="002326AC">
              <w:rPr>
                <w:szCs w:val="22"/>
              </w:rPr>
              <w:t>p –</w:t>
            </w:r>
            <w:proofErr w:type="spellStart"/>
            <w:r w:rsidRPr="002326AC">
              <w:rPr>
                <w:szCs w:val="22"/>
              </w:rPr>
              <w:t>värde</w:t>
            </w:r>
            <w:proofErr w:type="spellEnd"/>
          </w:p>
        </w:tc>
        <w:tc>
          <w:tcPr>
            <w:tcW w:w="1922" w:type="pct"/>
            <w:gridSpan w:val="2"/>
            <w:vAlign w:val="center"/>
          </w:tcPr>
          <w:p w14:paraId="7D6C8D40" w14:textId="72ED9965" w:rsidR="0096143D" w:rsidRPr="002326AC" w:rsidRDefault="0096143D" w:rsidP="00C5085D">
            <w:pPr>
              <w:keepNext/>
              <w:keepLines/>
              <w:jc w:val="center"/>
              <w:rPr>
                <w:szCs w:val="22"/>
              </w:rPr>
            </w:pPr>
            <w:r w:rsidRPr="002326AC">
              <w:rPr>
                <w:szCs w:val="22"/>
              </w:rPr>
              <w:t xml:space="preserve"> </w:t>
            </w:r>
            <w:r w:rsidR="002332D4" w:rsidRPr="002326AC">
              <w:rPr>
                <w:szCs w:val="22"/>
              </w:rPr>
              <w:t>&lt;</w:t>
            </w:r>
            <w:r w:rsidR="00EB4C07">
              <w:rPr>
                <w:szCs w:val="22"/>
              </w:rPr>
              <w:t xml:space="preserve"> </w:t>
            </w:r>
            <w:r w:rsidR="002332D4" w:rsidRPr="002326AC">
              <w:rPr>
                <w:szCs w:val="22"/>
              </w:rPr>
              <w:t>0,</w:t>
            </w:r>
            <w:r w:rsidRPr="002326AC">
              <w:rPr>
                <w:szCs w:val="22"/>
              </w:rPr>
              <w:t>0001</w:t>
            </w:r>
          </w:p>
        </w:tc>
        <w:tc>
          <w:tcPr>
            <w:tcW w:w="1822" w:type="pct"/>
            <w:gridSpan w:val="4"/>
            <w:vAlign w:val="center"/>
          </w:tcPr>
          <w:p w14:paraId="4873C5F6" w14:textId="4641C851" w:rsidR="0096143D" w:rsidRPr="002326AC" w:rsidRDefault="00EF4ABA" w:rsidP="00C5085D">
            <w:pPr>
              <w:keepNext/>
              <w:keepLines/>
              <w:jc w:val="center"/>
              <w:rPr>
                <w:szCs w:val="22"/>
              </w:rPr>
            </w:pPr>
            <w:r w:rsidRPr="002326AC">
              <w:rPr>
                <w:szCs w:val="22"/>
              </w:rPr>
              <w:t>&lt;</w:t>
            </w:r>
            <w:r w:rsidR="00EB4C07">
              <w:rPr>
                <w:szCs w:val="22"/>
              </w:rPr>
              <w:t xml:space="preserve"> </w:t>
            </w:r>
            <w:r w:rsidRPr="002326AC">
              <w:rPr>
                <w:szCs w:val="22"/>
              </w:rPr>
              <w:t>0,0001</w:t>
            </w:r>
          </w:p>
        </w:tc>
      </w:tr>
      <w:tr w:rsidR="0096143D" w:rsidRPr="00257D24" w14:paraId="6B96B1F1" w14:textId="77777777" w:rsidTr="001A6687">
        <w:trPr>
          <w:cantSplit/>
          <w:trHeight w:val="22"/>
        </w:trPr>
        <w:tc>
          <w:tcPr>
            <w:tcW w:w="1256" w:type="pct"/>
          </w:tcPr>
          <w:p w14:paraId="35B5D321" w14:textId="77777777" w:rsidR="0096143D" w:rsidRPr="002326AC" w:rsidRDefault="007174C8" w:rsidP="00C5085D">
            <w:pPr>
              <w:keepNext/>
              <w:keepLines/>
              <w:rPr>
                <w:i/>
                <w:szCs w:val="22"/>
                <w:lang w:val="sv-SE"/>
              </w:rPr>
            </w:pPr>
            <w:r w:rsidRPr="002326AC">
              <w:rPr>
                <w:i/>
                <w:szCs w:val="22"/>
                <w:lang w:val="sv-SE"/>
              </w:rPr>
              <w:t>C</w:t>
            </w:r>
            <w:r w:rsidR="0029647E" w:rsidRPr="002326AC">
              <w:rPr>
                <w:i/>
                <w:szCs w:val="22"/>
                <w:lang w:val="sv-SE"/>
              </w:rPr>
              <w:t>ensurerat för</w:t>
            </w:r>
            <w:r w:rsidR="0096143D" w:rsidRPr="002326AC">
              <w:rPr>
                <w:i/>
                <w:szCs w:val="22"/>
                <w:lang w:val="sv-SE"/>
              </w:rPr>
              <w:t xml:space="preserve"> </w:t>
            </w:r>
            <w:r w:rsidR="00C73BB2" w:rsidRPr="002326AC">
              <w:rPr>
                <w:i/>
                <w:szCs w:val="22"/>
                <w:lang w:val="sv-SE"/>
              </w:rPr>
              <w:t>behandling utanför protokollet</w:t>
            </w:r>
          </w:p>
        </w:tc>
        <w:tc>
          <w:tcPr>
            <w:tcW w:w="3744" w:type="pct"/>
            <w:gridSpan w:val="6"/>
            <w:vAlign w:val="center"/>
          </w:tcPr>
          <w:p w14:paraId="1B717B5F" w14:textId="77777777" w:rsidR="0096143D" w:rsidRPr="002326AC" w:rsidRDefault="0096143D" w:rsidP="00C5085D">
            <w:pPr>
              <w:keepNext/>
              <w:keepLines/>
              <w:jc w:val="center"/>
              <w:rPr>
                <w:szCs w:val="22"/>
                <w:lang w:val="sv-SE"/>
              </w:rPr>
            </w:pPr>
          </w:p>
        </w:tc>
      </w:tr>
      <w:tr w:rsidR="0096143D" w:rsidRPr="002326AC" w14:paraId="6E49DD66" w14:textId="77777777" w:rsidTr="001A6687">
        <w:trPr>
          <w:cantSplit/>
          <w:trHeight w:val="22"/>
        </w:trPr>
        <w:tc>
          <w:tcPr>
            <w:tcW w:w="1256" w:type="pct"/>
          </w:tcPr>
          <w:p w14:paraId="0F3560DE" w14:textId="77777777" w:rsidR="0096143D" w:rsidRPr="002326AC" w:rsidRDefault="0096143D" w:rsidP="00C5085D">
            <w:pPr>
              <w:keepNext/>
              <w:keepLines/>
              <w:rPr>
                <w:szCs w:val="22"/>
              </w:rPr>
            </w:pPr>
            <w:r w:rsidRPr="002326AC">
              <w:rPr>
                <w:szCs w:val="22"/>
              </w:rPr>
              <w:t>Median PFS (</w:t>
            </w:r>
            <w:proofErr w:type="spellStart"/>
            <w:r w:rsidR="0029647E" w:rsidRPr="002326AC">
              <w:rPr>
                <w:szCs w:val="22"/>
              </w:rPr>
              <w:t>månader</w:t>
            </w:r>
            <w:proofErr w:type="spellEnd"/>
            <w:r w:rsidRPr="002326AC">
              <w:rPr>
                <w:szCs w:val="22"/>
              </w:rPr>
              <w:t>)</w:t>
            </w:r>
          </w:p>
        </w:tc>
        <w:tc>
          <w:tcPr>
            <w:tcW w:w="907" w:type="pct"/>
            <w:vAlign w:val="center"/>
          </w:tcPr>
          <w:p w14:paraId="0DD1D0EF" w14:textId="77777777" w:rsidR="0096143D" w:rsidRPr="002326AC" w:rsidRDefault="005C5130" w:rsidP="00C5085D">
            <w:pPr>
              <w:keepNext/>
              <w:keepLines/>
              <w:jc w:val="center"/>
              <w:rPr>
                <w:szCs w:val="22"/>
              </w:rPr>
            </w:pPr>
            <w:r w:rsidRPr="002326AC">
              <w:rPr>
                <w:szCs w:val="22"/>
              </w:rPr>
              <w:t>8,</w:t>
            </w:r>
            <w:r w:rsidR="0096143D" w:rsidRPr="002326AC">
              <w:rPr>
                <w:szCs w:val="22"/>
              </w:rPr>
              <w:t>4</w:t>
            </w:r>
          </w:p>
        </w:tc>
        <w:tc>
          <w:tcPr>
            <w:tcW w:w="1015" w:type="pct"/>
            <w:vAlign w:val="center"/>
          </w:tcPr>
          <w:p w14:paraId="454921B6" w14:textId="77777777" w:rsidR="0096143D" w:rsidRPr="002326AC" w:rsidRDefault="005C5130" w:rsidP="00C5085D">
            <w:pPr>
              <w:keepNext/>
              <w:keepLines/>
              <w:jc w:val="center"/>
              <w:rPr>
                <w:szCs w:val="22"/>
              </w:rPr>
            </w:pPr>
            <w:r w:rsidRPr="002326AC">
              <w:rPr>
                <w:szCs w:val="22"/>
              </w:rPr>
              <w:t>12,</w:t>
            </w:r>
            <w:r w:rsidR="0096143D" w:rsidRPr="002326AC">
              <w:rPr>
                <w:szCs w:val="22"/>
              </w:rPr>
              <w:t>4</w:t>
            </w:r>
          </w:p>
        </w:tc>
        <w:tc>
          <w:tcPr>
            <w:tcW w:w="838" w:type="pct"/>
            <w:gridSpan w:val="2"/>
            <w:vAlign w:val="center"/>
          </w:tcPr>
          <w:p w14:paraId="219F287F" w14:textId="77777777" w:rsidR="0096143D" w:rsidRPr="002326AC" w:rsidRDefault="005C5130" w:rsidP="00C5085D">
            <w:pPr>
              <w:keepNext/>
              <w:keepLines/>
              <w:jc w:val="center"/>
              <w:rPr>
                <w:szCs w:val="22"/>
              </w:rPr>
            </w:pPr>
            <w:r w:rsidRPr="002326AC">
              <w:rPr>
                <w:szCs w:val="22"/>
              </w:rPr>
              <w:t>8,</w:t>
            </w:r>
            <w:r w:rsidR="0096143D" w:rsidRPr="002326AC">
              <w:rPr>
                <w:szCs w:val="22"/>
              </w:rPr>
              <w:t>6</w:t>
            </w:r>
          </w:p>
        </w:tc>
        <w:tc>
          <w:tcPr>
            <w:tcW w:w="984" w:type="pct"/>
            <w:gridSpan w:val="2"/>
            <w:vAlign w:val="center"/>
          </w:tcPr>
          <w:p w14:paraId="71E160C2" w14:textId="77777777" w:rsidR="0096143D" w:rsidRPr="002326AC" w:rsidRDefault="005C5130" w:rsidP="00C5085D">
            <w:pPr>
              <w:keepNext/>
              <w:keepLines/>
              <w:jc w:val="center"/>
              <w:rPr>
                <w:szCs w:val="22"/>
              </w:rPr>
            </w:pPr>
            <w:r w:rsidRPr="002326AC">
              <w:rPr>
                <w:szCs w:val="22"/>
              </w:rPr>
              <w:t>12,</w:t>
            </w:r>
            <w:r w:rsidR="0096143D" w:rsidRPr="002326AC">
              <w:rPr>
                <w:szCs w:val="22"/>
              </w:rPr>
              <w:t>3</w:t>
            </w:r>
          </w:p>
        </w:tc>
      </w:tr>
      <w:tr w:rsidR="0096143D" w:rsidRPr="002326AC" w14:paraId="1EC8563C" w14:textId="77777777" w:rsidTr="001A6687">
        <w:trPr>
          <w:cantSplit/>
          <w:trHeight w:val="22"/>
        </w:trPr>
        <w:tc>
          <w:tcPr>
            <w:tcW w:w="1256" w:type="pct"/>
          </w:tcPr>
          <w:p w14:paraId="22BF73B0" w14:textId="77777777" w:rsidR="002332D4" w:rsidRPr="002326AC" w:rsidRDefault="002332D4" w:rsidP="00C5085D">
            <w:pPr>
              <w:keepNext/>
              <w:keepLines/>
              <w:widowControl w:val="0"/>
              <w:rPr>
                <w:szCs w:val="22"/>
              </w:rPr>
            </w:pPr>
            <w:r w:rsidRPr="002326AC">
              <w:rPr>
                <w:szCs w:val="22"/>
              </w:rPr>
              <w:t>Hazard ratio</w:t>
            </w:r>
          </w:p>
          <w:p w14:paraId="25C5F47D" w14:textId="77777777" w:rsidR="0096143D" w:rsidRPr="002326AC" w:rsidRDefault="005C5130" w:rsidP="00C5085D">
            <w:pPr>
              <w:keepNext/>
              <w:keepLines/>
              <w:widowControl w:val="0"/>
              <w:rPr>
                <w:szCs w:val="22"/>
              </w:rPr>
            </w:pPr>
            <w:r w:rsidRPr="002326AC">
              <w:rPr>
                <w:szCs w:val="22"/>
              </w:rPr>
              <w:t>(95% K</w:t>
            </w:r>
            <w:r w:rsidR="0096143D" w:rsidRPr="002326AC">
              <w:rPr>
                <w:szCs w:val="22"/>
              </w:rPr>
              <w:t>I)</w:t>
            </w:r>
          </w:p>
        </w:tc>
        <w:tc>
          <w:tcPr>
            <w:tcW w:w="1922" w:type="pct"/>
            <w:gridSpan w:val="2"/>
            <w:vAlign w:val="center"/>
          </w:tcPr>
          <w:p w14:paraId="3641392D" w14:textId="77777777" w:rsidR="0096143D" w:rsidRPr="002326AC" w:rsidRDefault="005C5130" w:rsidP="00C5085D">
            <w:pPr>
              <w:keepNext/>
              <w:keepLines/>
              <w:jc w:val="center"/>
              <w:rPr>
                <w:szCs w:val="22"/>
              </w:rPr>
            </w:pPr>
            <w:r w:rsidRPr="002326AC">
              <w:rPr>
                <w:szCs w:val="22"/>
              </w:rPr>
              <w:t>0,</w:t>
            </w:r>
            <w:r w:rsidR="00EF4ABA" w:rsidRPr="002326AC">
              <w:rPr>
                <w:szCs w:val="22"/>
              </w:rPr>
              <w:t>484</w:t>
            </w:r>
            <w:r w:rsidRPr="002326AC">
              <w:rPr>
                <w:szCs w:val="22"/>
              </w:rPr>
              <w:t xml:space="preserve"> [0,</w:t>
            </w:r>
            <w:r w:rsidR="00EF4ABA" w:rsidRPr="002326AC">
              <w:rPr>
                <w:szCs w:val="22"/>
              </w:rPr>
              <w:t>388</w:t>
            </w:r>
            <w:r w:rsidRPr="002326AC">
              <w:rPr>
                <w:szCs w:val="22"/>
              </w:rPr>
              <w:t>, 0,</w:t>
            </w:r>
            <w:r w:rsidR="00EF4ABA" w:rsidRPr="002326AC">
              <w:rPr>
                <w:szCs w:val="22"/>
              </w:rPr>
              <w:t>60</w:t>
            </w:r>
            <w:r w:rsidR="0096143D" w:rsidRPr="002326AC">
              <w:rPr>
                <w:szCs w:val="22"/>
              </w:rPr>
              <w:t>5]</w:t>
            </w:r>
          </w:p>
        </w:tc>
        <w:tc>
          <w:tcPr>
            <w:tcW w:w="1822" w:type="pct"/>
            <w:gridSpan w:val="4"/>
            <w:vAlign w:val="center"/>
          </w:tcPr>
          <w:p w14:paraId="7F3B3E0C" w14:textId="77777777" w:rsidR="0096143D" w:rsidRPr="002326AC" w:rsidRDefault="005C5130" w:rsidP="00C5085D">
            <w:pPr>
              <w:keepNext/>
              <w:keepLines/>
              <w:jc w:val="center"/>
              <w:rPr>
                <w:szCs w:val="22"/>
              </w:rPr>
            </w:pPr>
            <w:r w:rsidRPr="002326AC">
              <w:rPr>
                <w:szCs w:val="22"/>
              </w:rPr>
              <w:t>0,</w:t>
            </w:r>
            <w:r w:rsidR="00EF4ABA" w:rsidRPr="002326AC">
              <w:rPr>
                <w:szCs w:val="22"/>
              </w:rPr>
              <w:t>451</w:t>
            </w:r>
            <w:r w:rsidRPr="002326AC">
              <w:rPr>
                <w:szCs w:val="22"/>
              </w:rPr>
              <w:t xml:space="preserve"> [0,</w:t>
            </w:r>
            <w:r w:rsidR="00EF4ABA" w:rsidRPr="002326AC">
              <w:rPr>
                <w:szCs w:val="22"/>
              </w:rPr>
              <w:t>351</w:t>
            </w:r>
            <w:r w:rsidRPr="002326AC">
              <w:rPr>
                <w:szCs w:val="22"/>
              </w:rPr>
              <w:t>, 0,</w:t>
            </w:r>
            <w:r w:rsidR="00EF4ABA" w:rsidRPr="002326AC">
              <w:rPr>
                <w:szCs w:val="22"/>
              </w:rPr>
              <w:t>580</w:t>
            </w:r>
            <w:r w:rsidR="0096143D" w:rsidRPr="002326AC">
              <w:rPr>
                <w:szCs w:val="22"/>
              </w:rPr>
              <w:t>]</w:t>
            </w:r>
          </w:p>
        </w:tc>
      </w:tr>
      <w:tr w:rsidR="0096143D" w:rsidRPr="002326AC" w14:paraId="39E0DF6B" w14:textId="77777777" w:rsidTr="001A6687">
        <w:trPr>
          <w:cantSplit/>
          <w:trHeight w:val="22"/>
        </w:trPr>
        <w:tc>
          <w:tcPr>
            <w:tcW w:w="1256" w:type="pct"/>
          </w:tcPr>
          <w:p w14:paraId="06A109A7" w14:textId="77777777" w:rsidR="0096143D" w:rsidRPr="002326AC" w:rsidRDefault="0029647E" w:rsidP="00C5085D">
            <w:pPr>
              <w:keepNext/>
              <w:keepLines/>
              <w:rPr>
                <w:szCs w:val="22"/>
              </w:rPr>
            </w:pPr>
            <w:r w:rsidRPr="002326AC">
              <w:rPr>
                <w:szCs w:val="22"/>
              </w:rPr>
              <w:t>p –</w:t>
            </w:r>
            <w:proofErr w:type="spellStart"/>
            <w:r w:rsidRPr="002326AC">
              <w:rPr>
                <w:szCs w:val="22"/>
              </w:rPr>
              <w:t>värde</w:t>
            </w:r>
            <w:proofErr w:type="spellEnd"/>
          </w:p>
        </w:tc>
        <w:tc>
          <w:tcPr>
            <w:tcW w:w="1922" w:type="pct"/>
            <w:gridSpan w:val="2"/>
            <w:vAlign w:val="center"/>
          </w:tcPr>
          <w:p w14:paraId="6AFBF494" w14:textId="229A7915" w:rsidR="0096143D" w:rsidRPr="002326AC" w:rsidRDefault="005C5130" w:rsidP="00C5085D">
            <w:pPr>
              <w:keepNext/>
              <w:keepLines/>
              <w:jc w:val="center"/>
              <w:rPr>
                <w:szCs w:val="22"/>
              </w:rPr>
            </w:pPr>
            <w:r w:rsidRPr="002326AC">
              <w:rPr>
                <w:szCs w:val="22"/>
              </w:rPr>
              <w:t xml:space="preserve"> &lt;</w:t>
            </w:r>
            <w:r w:rsidR="00EB4C07">
              <w:rPr>
                <w:szCs w:val="22"/>
              </w:rPr>
              <w:t xml:space="preserve"> </w:t>
            </w:r>
            <w:r w:rsidRPr="002326AC">
              <w:rPr>
                <w:szCs w:val="22"/>
              </w:rPr>
              <w:t>0,</w:t>
            </w:r>
            <w:r w:rsidR="0096143D" w:rsidRPr="002326AC">
              <w:rPr>
                <w:szCs w:val="22"/>
              </w:rPr>
              <w:t>0001</w:t>
            </w:r>
          </w:p>
        </w:tc>
        <w:tc>
          <w:tcPr>
            <w:tcW w:w="1822" w:type="pct"/>
            <w:gridSpan w:val="4"/>
            <w:vAlign w:val="center"/>
          </w:tcPr>
          <w:p w14:paraId="5EE2B259" w14:textId="4D644EB9" w:rsidR="0096143D" w:rsidRPr="002326AC" w:rsidRDefault="0096143D" w:rsidP="00C5085D">
            <w:pPr>
              <w:keepNext/>
              <w:keepLines/>
              <w:jc w:val="center"/>
              <w:rPr>
                <w:szCs w:val="22"/>
              </w:rPr>
            </w:pPr>
            <w:r w:rsidRPr="002326AC">
              <w:rPr>
                <w:szCs w:val="22"/>
              </w:rPr>
              <w:t>&lt;</w:t>
            </w:r>
            <w:r w:rsidR="00EB4C07">
              <w:rPr>
                <w:szCs w:val="22"/>
              </w:rPr>
              <w:t xml:space="preserve"> </w:t>
            </w:r>
            <w:r w:rsidRPr="002326AC">
              <w:rPr>
                <w:szCs w:val="22"/>
              </w:rPr>
              <w:t>0</w:t>
            </w:r>
            <w:r w:rsidR="005C5130" w:rsidRPr="002326AC">
              <w:rPr>
                <w:szCs w:val="22"/>
              </w:rPr>
              <w:t>,</w:t>
            </w:r>
            <w:r w:rsidRPr="002326AC">
              <w:rPr>
                <w:szCs w:val="22"/>
              </w:rPr>
              <w:t>0001</w:t>
            </w:r>
          </w:p>
        </w:tc>
      </w:tr>
      <w:tr w:rsidR="0096143D" w:rsidRPr="002326AC" w14:paraId="128749C5" w14:textId="77777777" w:rsidTr="001A6687">
        <w:trPr>
          <w:cantSplit/>
          <w:trHeight w:val="22"/>
        </w:trPr>
        <w:tc>
          <w:tcPr>
            <w:tcW w:w="5000" w:type="pct"/>
            <w:gridSpan w:val="7"/>
          </w:tcPr>
          <w:p w14:paraId="02E7D29C" w14:textId="77777777" w:rsidR="0096143D" w:rsidRPr="002326AC" w:rsidRDefault="0029647E" w:rsidP="00C5085D">
            <w:pPr>
              <w:keepNext/>
              <w:keepLines/>
              <w:rPr>
                <w:szCs w:val="22"/>
              </w:rPr>
            </w:pPr>
            <w:proofErr w:type="spellStart"/>
            <w:r w:rsidRPr="002326AC">
              <w:rPr>
                <w:bCs/>
                <w:szCs w:val="22"/>
              </w:rPr>
              <w:t>Objektiv</w:t>
            </w:r>
            <w:proofErr w:type="spellEnd"/>
            <w:r w:rsidRPr="002326AC">
              <w:rPr>
                <w:bCs/>
                <w:szCs w:val="22"/>
              </w:rPr>
              <w:t xml:space="preserve"> </w:t>
            </w:r>
            <w:proofErr w:type="spellStart"/>
            <w:r w:rsidRPr="002326AC">
              <w:rPr>
                <w:bCs/>
                <w:szCs w:val="22"/>
              </w:rPr>
              <w:t>responsfrekvens</w:t>
            </w:r>
            <w:proofErr w:type="spellEnd"/>
          </w:p>
        </w:tc>
      </w:tr>
      <w:tr w:rsidR="00344BA2" w:rsidRPr="002326AC" w14:paraId="53059DCA" w14:textId="77777777" w:rsidTr="00344BA2">
        <w:trPr>
          <w:cantSplit/>
          <w:trHeight w:val="22"/>
        </w:trPr>
        <w:tc>
          <w:tcPr>
            <w:tcW w:w="1256" w:type="pct"/>
          </w:tcPr>
          <w:p w14:paraId="6B25CCA7" w14:textId="77777777" w:rsidR="00344BA2" w:rsidRPr="002326AC" w:rsidRDefault="00344BA2" w:rsidP="00C5085D">
            <w:pPr>
              <w:keepNext/>
              <w:keepLines/>
              <w:rPr>
                <w:szCs w:val="22"/>
              </w:rPr>
            </w:pPr>
          </w:p>
        </w:tc>
        <w:tc>
          <w:tcPr>
            <w:tcW w:w="1922" w:type="pct"/>
            <w:gridSpan w:val="2"/>
          </w:tcPr>
          <w:p w14:paraId="24291B74" w14:textId="77777777" w:rsidR="00344BA2" w:rsidRPr="002326AC" w:rsidRDefault="00344BA2" w:rsidP="00C5085D">
            <w:pPr>
              <w:keepNext/>
              <w:keepLines/>
              <w:jc w:val="center"/>
              <w:rPr>
                <w:szCs w:val="22"/>
              </w:rPr>
            </w:pPr>
            <w:proofErr w:type="spellStart"/>
            <w:r w:rsidRPr="002326AC">
              <w:t>Prövarens</w:t>
            </w:r>
            <w:proofErr w:type="spellEnd"/>
            <w:r w:rsidRPr="002326AC">
              <w:t xml:space="preserve"> </w:t>
            </w:r>
            <w:proofErr w:type="spellStart"/>
            <w:r w:rsidRPr="002326AC">
              <w:t>utvärdering</w:t>
            </w:r>
            <w:proofErr w:type="spellEnd"/>
          </w:p>
        </w:tc>
        <w:tc>
          <w:tcPr>
            <w:tcW w:w="1822" w:type="pct"/>
            <w:gridSpan w:val="4"/>
          </w:tcPr>
          <w:p w14:paraId="580F037C" w14:textId="77777777" w:rsidR="00344BA2" w:rsidRPr="002326AC" w:rsidRDefault="00344BA2" w:rsidP="00C5085D">
            <w:pPr>
              <w:keepNext/>
              <w:keepLines/>
              <w:jc w:val="center"/>
              <w:rPr>
                <w:szCs w:val="22"/>
              </w:rPr>
            </w:pPr>
            <w:proofErr w:type="spellStart"/>
            <w:r w:rsidRPr="002326AC">
              <w:t>Utvärdering</w:t>
            </w:r>
            <w:proofErr w:type="spellEnd"/>
            <w:r w:rsidRPr="002326AC">
              <w:t xml:space="preserve"> av </w:t>
            </w:r>
            <w:proofErr w:type="spellStart"/>
            <w:r w:rsidRPr="002326AC">
              <w:t>oberoende</w:t>
            </w:r>
            <w:proofErr w:type="spellEnd"/>
            <w:r w:rsidRPr="002326AC">
              <w:t xml:space="preserve"> </w:t>
            </w:r>
            <w:proofErr w:type="spellStart"/>
            <w:r w:rsidRPr="002326AC">
              <w:t>kommitté</w:t>
            </w:r>
            <w:proofErr w:type="spellEnd"/>
          </w:p>
        </w:tc>
      </w:tr>
      <w:tr w:rsidR="0096143D" w:rsidRPr="002326AC" w14:paraId="6434482B" w14:textId="77777777" w:rsidTr="001A6687">
        <w:trPr>
          <w:cantSplit/>
          <w:trHeight w:val="22"/>
        </w:trPr>
        <w:tc>
          <w:tcPr>
            <w:tcW w:w="1256" w:type="pct"/>
          </w:tcPr>
          <w:p w14:paraId="19831DE2" w14:textId="77777777" w:rsidR="0096143D" w:rsidRPr="002326AC" w:rsidRDefault="0096143D" w:rsidP="00C5085D">
            <w:pPr>
              <w:keepNext/>
              <w:keepLines/>
              <w:rPr>
                <w:szCs w:val="22"/>
              </w:rPr>
            </w:pPr>
          </w:p>
        </w:tc>
        <w:tc>
          <w:tcPr>
            <w:tcW w:w="907" w:type="pct"/>
            <w:vAlign w:val="center"/>
          </w:tcPr>
          <w:p w14:paraId="561E363A" w14:textId="77777777" w:rsidR="0096143D" w:rsidRPr="002326AC" w:rsidRDefault="0096143D" w:rsidP="00C5085D">
            <w:pPr>
              <w:keepNext/>
              <w:keepLines/>
              <w:widowControl w:val="0"/>
              <w:jc w:val="center"/>
              <w:rPr>
                <w:rFonts w:eastAsia="SimSun"/>
                <w:szCs w:val="22"/>
              </w:rPr>
            </w:pPr>
            <w:r w:rsidRPr="002326AC">
              <w:rPr>
                <w:rFonts w:eastAsia="SimSun"/>
                <w:szCs w:val="22"/>
              </w:rPr>
              <w:t>Placebo</w:t>
            </w:r>
            <w:r w:rsidR="0029647E" w:rsidRPr="002326AC">
              <w:rPr>
                <w:rFonts w:eastAsia="SimSun"/>
                <w:szCs w:val="22"/>
              </w:rPr>
              <w:t xml:space="preserve"> </w:t>
            </w:r>
            <w:r w:rsidRPr="002326AC">
              <w:rPr>
                <w:rFonts w:eastAsia="SimSun"/>
                <w:szCs w:val="22"/>
              </w:rPr>
              <w:t xml:space="preserve">+ C/G </w:t>
            </w:r>
          </w:p>
          <w:p w14:paraId="601321B7" w14:textId="77777777" w:rsidR="0096143D" w:rsidRPr="002326AC" w:rsidRDefault="0096143D" w:rsidP="00C5085D">
            <w:pPr>
              <w:keepNext/>
              <w:keepLines/>
              <w:widowControl w:val="0"/>
              <w:jc w:val="center"/>
              <w:rPr>
                <w:rFonts w:eastAsia="SimSun"/>
                <w:szCs w:val="22"/>
              </w:rPr>
            </w:pPr>
            <w:r w:rsidRPr="002326AC">
              <w:rPr>
                <w:rFonts w:eastAsia="SimSun"/>
                <w:szCs w:val="22"/>
              </w:rPr>
              <w:t>(n = 242)</w:t>
            </w:r>
          </w:p>
        </w:tc>
        <w:tc>
          <w:tcPr>
            <w:tcW w:w="1015" w:type="pct"/>
            <w:vAlign w:val="center"/>
          </w:tcPr>
          <w:p w14:paraId="590150BB" w14:textId="77777777" w:rsidR="0096143D" w:rsidRPr="002326AC" w:rsidRDefault="0096143D" w:rsidP="00C5085D">
            <w:pPr>
              <w:keepNext/>
              <w:keepLines/>
              <w:spacing w:line="280" w:lineRule="atLeast"/>
              <w:jc w:val="center"/>
              <w:rPr>
                <w:szCs w:val="22"/>
              </w:rPr>
            </w:pPr>
            <w:r w:rsidRPr="002326AC">
              <w:rPr>
                <w:szCs w:val="22"/>
              </w:rPr>
              <w:t xml:space="preserve">Avastin + C/G </w:t>
            </w:r>
          </w:p>
          <w:p w14:paraId="2282FB50" w14:textId="77777777" w:rsidR="0096143D" w:rsidRPr="002326AC" w:rsidRDefault="0096143D" w:rsidP="00C5085D">
            <w:pPr>
              <w:keepNext/>
              <w:keepLines/>
              <w:jc w:val="center"/>
              <w:rPr>
                <w:szCs w:val="22"/>
              </w:rPr>
            </w:pPr>
            <w:r w:rsidRPr="002326AC">
              <w:rPr>
                <w:szCs w:val="22"/>
              </w:rPr>
              <w:t>(n = 242</w:t>
            </w:r>
            <w:r w:rsidRPr="002326AC">
              <w:rPr>
                <w:iCs/>
                <w:szCs w:val="22"/>
              </w:rPr>
              <w:t>)</w:t>
            </w:r>
          </w:p>
        </w:tc>
        <w:tc>
          <w:tcPr>
            <w:tcW w:w="876" w:type="pct"/>
            <w:gridSpan w:val="3"/>
          </w:tcPr>
          <w:p w14:paraId="15EFFCB0" w14:textId="77777777" w:rsidR="0096143D" w:rsidRPr="002326AC" w:rsidRDefault="0096143D" w:rsidP="00C5085D">
            <w:pPr>
              <w:keepNext/>
              <w:keepLines/>
              <w:jc w:val="center"/>
              <w:rPr>
                <w:szCs w:val="22"/>
              </w:rPr>
            </w:pPr>
            <w:r w:rsidRPr="002326AC">
              <w:rPr>
                <w:szCs w:val="22"/>
              </w:rPr>
              <w:t>Placebo</w:t>
            </w:r>
            <w:r w:rsidR="0029647E" w:rsidRPr="002326AC">
              <w:rPr>
                <w:szCs w:val="22"/>
              </w:rPr>
              <w:t xml:space="preserve"> </w:t>
            </w:r>
            <w:r w:rsidRPr="002326AC">
              <w:rPr>
                <w:szCs w:val="22"/>
              </w:rPr>
              <w:t>+ C/G (n = 242)</w:t>
            </w:r>
          </w:p>
        </w:tc>
        <w:tc>
          <w:tcPr>
            <w:tcW w:w="946" w:type="pct"/>
          </w:tcPr>
          <w:p w14:paraId="32BDB07F" w14:textId="77777777" w:rsidR="0096143D" w:rsidRPr="002326AC" w:rsidRDefault="0096143D" w:rsidP="00C5085D">
            <w:pPr>
              <w:keepNext/>
              <w:keepLines/>
              <w:spacing w:line="280" w:lineRule="atLeast"/>
              <w:jc w:val="center"/>
              <w:rPr>
                <w:szCs w:val="22"/>
              </w:rPr>
            </w:pPr>
            <w:r w:rsidRPr="002326AC">
              <w:rPr>
                <w:szCs w:val="22"/>
              </w:rPr>
              <w:t xml:space="preserve">Avastin + C/G </w:t>
            </w:r>
          </w:p>
          <w:p w14:paraId="3228D9B2" w14:textId="77777777" w:rsidR="0096143D" w:rsidRPr="002326AC" w:rsidRDefault="0096143D" w:rsidP="00C5085D">
            <w:pPr>
              <w:keepNext/>
              <w:keepLines/>
              <w:spacing w:line="280" w:lineRule="atLeast"/>
              <w:jc w:val="center"/>
              <w:rPr>
                <w:szCs w:val="22"/>
              </w:rPr>
            </w:pPr>
            <w:r w:rsidRPr="002326AC">
              <w:rPr>
                <w:szCs w:val="22"/>
              </w:rPr>
              <w:t>(n = 242)</w:t>
            </w:r>
          </w:p>
        </w:tc>
      </w:tr>
      <w:tr w:rsidR="0096143D" w:rsidRPr="002326AC" w14:paraId="4A641FFE" w14:textId="77777777" w:rsidTr="001A6687">
        <w:trPr>
          <w:cantSplit/>
          <w:trHeight w:val="22"/>
        </w:trPr>
        <w:tc>
          <w:tcPr>
            <w:tcW w:w="1256" w:type="pct"/>
          </w:tcPr>
          <w:p w14:paraId="44C196E7" w14:textId="77777777" w:rsidR="0096143D" w:rsidRPr="002326AC" w:rsidRDefault="0029647E" w:rsidP="00C5085D">
            <w:pPr>
              <w:keepNext/>
              <w:keepLines/>
              <w:rPr>
                <w:szCs w:val="22"/>
              </w:rPr>
            </w:pPr>
            <w:r w:rsidRPr="002326AC">
              <w:rPr>
                <w:szCs w:val="22"/>
              </w:rPr>
              <w:t xml:space="preserve">% </w:t>
            </w:r>
            <w:proofErr w:type="spellStart"/>
            <w:r w:rsidR="005C5130" w:rsidRPr="002326AC">
              <w:rPr>
                <w:szCs w:val="22"/>
              </w:rPr>
              <w:t>patienter</w:t>
            </w:r>
            <w:proofErr w:type="spellEnd"/>
            <w:r w:rsidR="005C5130" w:rsidRPr="002326AC">
              <w:rPr>
                <w:szCs w:val="22"/>
              </w:rPr>
              <w:t xml:space="preserve"> med </w:t>
            </w:r>
            <w:proofErr w:type="spellStart"/>
            <w:r w:rsidR="005C5130" w:rsidRPr="002326AC">
              <w:rPr>
                <w:szCs w:val="22"/>
              </w:rPr>
              <w:t>objektiv</w:t>
            </w:r>
            <w:proofErr w:type="spellEnd"/>
            <w:r w:rsidR="005C5130" w:rsidRPr="002326AC">
              <w:rPr>
                <w:szCs w:val="22"/>
              </w:rPr>
              <w:t xml:space="preserve"> </w:t>
            </w:r>
            <w:proofErr w:type="spellStart"/>
            <w:r w:rsidR="005C5130" w:rsidRPr="002326AC">
              <w:rPr>
                <w:szCs w:val="22"/>
              </w:rPr>
              <w:t>respons</w:t>
            </w:r>
            <w:proofErr w:type="spellEnd"/>
          </w:p>
        </w:tc>
        <w:tc>
          <w:tcPr>
            <w:tcW w:w="907" w:type="pct"/>
            <w:vAlign w:val="center"/>
          </w:tcPr>
          <w:p w14:paraId="51C6EA5E" w14:textId="77777777" w:rsidR="0096143D" w:rsidRPr="002326AC" w:rsidRDefault="0096143D" w:rsidP="00C5085D">
            <w:pPr>
              <w:keepNext/>
              <w:keepLines/>
              <w:jc w:val="center"/>
              <w:rPr>
                <w:szCs w:val="22"/>
              </w:rPr>
            </w:pPr>
            <w:r w:rsidRPr="002326AC">
              <w:rPr>
                <w:szCs w:val="22"/>
              </w:rPr>
              <w:t>57</w:t>
            </w:r>
            <w:r w:rsidR="005C5130" w:rsidRPr="002326AC">
              <w:rPr>
                <w:szCs w:val="22"/>
              </w:rPr>
              <w:t>,</w:t>
            </w:r>
            <w:r w:rsidRPr="002326AC">
              <w:rPr>
                <w:szCs w:val="22"/>
              </w:rPr>
              <w:t>4%</w:t>
            </w:r>
          </w:p>
        </w:tc>
        <w:tc>
          <w:tcPr>
            <w:tcW w:w="1015" w:type="pct"/>
            <w:vAlign w:val="center"/>
          </w:tcPr>
          <w:p w14:paraId="5719F8CE" w14:textId="77777777" w:rsidR="0096143D" w:rsidRPr="002326AC" w:rsidRDefault="005C5130" w:rsidP="00C5085D">
            <w:pPr>
              <w:keepNext/>
              <w:keepLines/>
              <w:jc w:val="center"/>
              <w:rPr>
                <w:szCs w:val="22"/>
              </w:rPr>
            </w:pPr>
            <w:r w:rsidRPr="002326AC">
              <w:rPr>
                <w:szCs w:val="22"/>
              </w:rPr>
              <w:t>78,</w:t>
            </w:r>
            <w:r w:rsidR="0096143D" w:rsidRPr="002326AC">
              <w:rPr>
                <w:szCs w:val="22"/>
              </w:rPr>
              <w:t>5%</w:t>
            </w:r>
          </w:p>
        </w:tc>
        <w:tc>
          <w:tcPr>
            <w:tcW w:w="876" w:type="pct"/>
            <w:gridSpan w:val="3"/>
            <w:vAlign w:val="center"/>
          </w:tcPr>
          <w:p w14:paraId="1A6ADCD1" w14:textId="77777777" w:rsidR="0096143D" w:rsidRPr="002326AC" w:rsidRDefault="005C5130" w:rsidP="00C5085D">
            <w:pPr>
              <w:keepNext/>
              <w:keepLines/>
              <w:jc w:val="center"/>
              <w:rPr>
                <w:szCs w:val="22"/>
              </w:rPr>
            </w:pPr>
            <w:r w:rsidRPr="002326AC">
              <w:rPr>
                <w:szCs w:val="22"/>
              </w:rPr>
              <w:t>53,</w:t>
            </w:r>
            <w:r w:rsidR="0096143D" w:rsidRPr="002326AC">
              <w:rPr>
                <w:szCs w:val="22"/>
              </w:rPr>
              <w:t>7%</w:t>
            </w:r>
          </w:p>
        </w:tc>
        <w:tc>
          <w:tcPr>
            <w:tcW w:w="946" w:type="pct"/>
            <w:vAlign w:val="center"/>
          </w:tcPr>
          <w:p w14:paraId="10A5F992" w14:textId="77777777" w:rsidR="0096143D" w:rsidRPr="002326AC" w:rsidRDefault="0096143D" w:rsidP="00C5085D">
            <w:pPr>
              <w:keepNext/>
              <w:keepLines/>
              <w:jc w:val="center"/>
              <w:rPr>
                <w:szCs w:val="22"/>
              </w:rPr>
            </w:pPr>
            <w:r w:rsidRPr="002326AC">
              <w:rPr>
                <w:szCs w:val="22"/>
              </w:rPr>
              <w:t>74</w:t>
            </w:r>
            <w:r w:rsidR="005C5130" w:rsidRPr="002326AC">
              <w:rPr>
                <w:szCs w:val="22"/>
              </w:rPr>
              <w:t>,</w:t>
            </w:r>
            <w:r w:rsidRPr="002326AC">
              <w:rPr>
                <w:szCs w:val="22"/>
              </w:rPr>
              <w:t>8%</w:t>
            </w:r>
          </w:p>
        </w:tc>
      </w:tr>
      <w:tr w:rsidR="0096143D" w:rsidRPr="002326AC" w14:paraId="32D37209" w14:textId="77777777" w:rsidTr="001A6687">
        <w:trPr>
          <w:cantSplit/>
          <w:trHeight w:val="22"/>
        </w:trPr>
        <w:tc>
          <w:tcPr>
            <w:tcW w:w="1256" w:type="pct"/>
          </w:tcPr>
          <w:p w14:paraId="7E2C37D3" w14:textId="77777777" w:rsidR="0096143D" w:rsidRPr="002326AC" w:rsidRDefault="0029647E" w:rsidP="00C5085D">
            <w:pPr>
              <w:keepNext/>
              <w:keepLines/>
              <w:rPr>
                <w:szCs w:val="22"/>
              </w:rPr>
            </w:pPr>
            <w:r w:rsidRPr="002326AC">
              <w:rPr>
                <w:szCs w:val="22"/>
              </w:rPr>
              <w:t>p –</w:t>
            </w:r>
            <w:proofErr w:type="spellStart"/>
            <w:r w:rsidRPr="002326AC">
              <w:rPr>
                <w:szCs w:val="22"/>
              </w:rPr>
              <w:t>värde</w:t>
            </w:r>
            <w:proofErr w:type="spellEnd"/>
          </w:p>
        </w:tc>
        <w:tc>
          <w:tcPr>
            <w:tcW w:w="1922" w:type="pct"/>
            <w:gridSpan w:val="2"/>
            <w:vAlign w:val="center"/>
          </w:tcPr>
          <w:p w14:paraId="016690B8" w14:textId="72F41BF3" w:rsidR="0096143D" w:rsidRPr="002326AC" w:rsidRDefault="005C5130" w:rsidP="00C5085D">
            <w:pPr>
              <w:keepNext/>
              <w:keepLines/>
              <w:jc w:val="center"/>
              <w:rPr>
                <w:szCs w:val="22"/>
              </w:rPr>
            </w:pPr>
            <w:r w:rsidRPr="002326AC">
              <w:rPr>
                <w:szCs w:val="22"/>
              </w:rPr>
              <w:t>&lt;</w:t>
            </w:r>
            <w:r w:rsidR="00EB4C07">
              <w:rPr>
                <w:szCs w:val="22"/>
              </w:rPr>
              <w:t xml:space="preserve"> </w:t>
            </w:r>
            <w:r w:rsidRPr="002326AC">
              <w:rPr>
                <w:szCs w:val="22"/>
              </w:rPr>
              <w:t>0,</w:t>
            </w:r>
            <w:r w:rsidR="0096143D" w:rsidRPr="002326AC">
              <w:rPr>
                <w:szCs w:val="22"/>
              </w:rPr>
              <w:t>0001</w:t>
            </w:r>
          </w:p>
        </w:tc>
        <w:tc>
          <w:tcPr>
            <w:tcW w:w="1822" w:type="pct"/>
            <w:gridSpan w:val="4"/>
            <w:vAlign w:val="center"/>
          </w:tcPr>
          <w:p w14:paraId="56CA8815" w14:textId="1578BDA7" w:rsidR="0096143D" w:rsidRPr="002326AC" w:rsidRDefault="005C5130" w:rsidP="00C5085D">
            <w:pPr>
              <w:keepNext/>
              <w:keepLines/>
              <w:jc w:val="center"/>
              <w:rPr>
                <w:szCs w:val="22"/>
              </w:rPr>
            </w:pPr>
            <w:r w:rsidRPr="002326AC">
              <w:rPr>
                <w:szCs w:val="22"/>
              </w:rPr>
              <w:t>&lt;</w:t>
            </w:r>
            <w:r w:rsidR="00EB4C07">
              <w:rPr>
                <w:szCs w:val="22"/>
              </w:rPr>
              <w:t xml:space="preserve"> </w:t>
            </w:r>
            <w:r w:rsidRPr="002326AC">
              <w:rPr>
                <w:szCs w:val="22"/>
              </w:rPr>
              <w:t>0,</w:t>
            </w:r>
            <w:r w:rsidR="0096143D" w:rsidRPr="002326AC">
              <w:rPr>
                <w:szCs w:val="22"/>
              </w:rPr>
              <w:t>0001</w:t>
            </w:r>
          </w:p>
        </w:tc>
      </w:tr>
      <w:tr w:rsidR="0096143D" w:rsidRPr="002326AC" w14:paraId="1A3C80E4" w14:textId="77777777" w:rsidTr="001A6687">
        <w:trPr>
          <w:cantSplit/>
          <w:trHeight w:val="22"/>
        </w:trPr>
        <w:tc>
          <w:tcPr>
            <w:tcW w:w="5000" w:type="pct"/>
            <w:gridSpan w:val="7"/>
          </w:tcPr>
          <w:p w14:paraId="74CA917E" w14:textId="77777777" w:rsidR="0096143D" w:rsidRPr="002326AC" w:rsidRDefault="0029647E" w:rsidP="00C5085D">
            <w:pPr>
              <w:keepNext/>
              <w:keepLines/>
              <w:rPr>
                <w:szCs w:val="22"/>
              </w:rPr>
            </w:pPr>
            <w:proofErr w:type="spellStart"/>
            <w:r w:rsidRPr="002326AC">
              <w:rPr>
                <w:bCs/>
                <w:szCs w:val="22"/>
              </w:rPr>
              <w:t>Överlevnad</w:t>
            </w:r>
            <w:proofErr w:type="spellEnd"/>
          </w:p>
        </w:tc>
      </w:tr>
      <w:tr w:rsidR="0096143D" w:rsidRPr="002326AC" w14:paraId="54F34487" w14:textId="77777777" w:rsidTr="001A6687">
        <w:trPr>
          <w:cantSplit/>
          <w:trHeight w:val="22"/>
        </w:trPr>
        <w:tc>
          <w:tcPr>
            <w:tcW w:w="1256" w:type="pct"/>
          </w:tcPr>
          <w:p w14:paraId="1E2976E2" w14:textId="77777777" w:rsidR="0096143D" w:rsidRPr="002326AC" w:rsidRDefault="0096143D" w:rsidP="00C5085D">
            <w:pPr>
              <w:keepNext/>
              <w:keepLines/>
              <w:rPr>
                <w:sz w:val="20"/>
              </w:rPr>
            </w:pPr>
          </w:p>
        </w:tc>
        <w:tc>
          <w:tcPr>
            <w:tcW w:w="2116" w:type="pct"/>
            <w:gridSpan w:val="3"/>
            <w:vAlign w:val="center"/>
          </w:tcPr>
          <w:p w14:paraId="37C27D97" w14:textId="1F852CB3" w:rsidR="0096143D" w:rsidRPr="002326AC" w:rsidRDefault="0096143D" w:rsidP="00C5085D">
            <w:pPr>
              <w:keepNext/>
              <w:keepLines/>
              <w:widowControl w:val="0"/>
              <w:jc w:val="center"/>
              <w:rPr>
                <w:rFonts w:eastAsia="SimSun"/>
                <w:szCs w:val="22"/>
              </w:rPr>
            </w:pPr>
            <w:r w:rsidRPr="002326AC">
              <w:rPr>
                <w:rFonts w:eastAsia="SimSun"/>
                <w:szCs w:val="22"/>
              </w:rPr>
              <w:t>Placebo</w:t>
            </w:r>
            <w:r w:rsidR="008855F5">
              <w:rPr>
                <w:rFonts w:eastAsia="SimSun"/>
                <w:szCs w:val="22"/>
              </w:rPr>
              <w:t xml:space="preserve"> </w:t>
            </w:r>
            <w:r w:rsidRPr="002326AC">
              <w:rPr>
                <w:rFonts w:eastAsia="SimSun"/>
                <w:szCs w:val="22"/>
              </w:rPr>
              <w:t xml:space="preserve">+ C/G </w:t>
            </w:r>
          </w:p>
          <w:p w14:paraId="3B58DA41" w14:textId="77777777" w:rsidR="0096143D" w:rsidRPr="002326AC" w:rsidRDefault="0096143D" w:rsidP="00C5085D">
            <w:pPr>
              <w:keepNext/>
              <w:keepLines/>
              <w:jc w:val="center"/>
              <w:rPr>
                <w:szCs w:val="22"/>
              </w:rPr>
            </w:pPr>
            <w:r w:rsidRPr="002326AC">
              <w:rPr>
                <w:szCs w:val="22"/>
              </w:rPr>
              <w:t>(n = 242)</w:t>
            </w:r>
          </w:p>
        </w:tc>
        <w:tc>
          <w:tcPr>
            <w:tcW w:w="1628" w:type="pct"/>
            <w:gridSpan w:val="3"/>
            <w:vAlign w:val="center"/>
          </w:tcPr>
          <w:p w14:paraId="5AB9C5A1" w14:textId="77777777" w:rsidR="0096143D" w:rsidRPr="002326AC" w:rsidRDefault="0096143D" w:rsidP="00C5085D">
            <w:pPr>
              <w:keepNext/>
              <w:keepLines/>
              <w:spacing w:line="280" w:lineRule="atLeast"/>
              <w:jc w:val="center"/>
              <w:rPr>
                <w:szCs w:val="22"/>
              </w:rPr>
            </w:pPr>
            <w:r w:rsidRPr="002326AC">
              <w:rPr>
                <w:szCs w:val="22"/>
              </w:rPr>
              <w:t xml:space="preserve">Avastin + C/G </w:t>
            </w:r>
          </w:p>
          <w:p w14:paraId="23DF9F69" w14:textId="77777777" w:rsidR="0096143D" w:rsidRPr="002326AC" w:rsidRDefault="0096143D" w:rsidP="00C5085D">
            <w:pPr>
              <w:keepNext/>
              <w:keepLines/>
              <w:jc w:val="center"/>
              <w:rPr>
                <w:szCs w:val="22"/>
              </w:rPr>
            </w:pPr>
            <w:r w:rsidRPr="002326AC">
              <w:rPr>
                <w:szCs w:val="22"/>
              </w:rPr>
              <w:t>(n = 242</w:t>
            </w:r>
            <w:r w:rsidRPr="002326AC">
              <w:rPr>
                <w:iCs/>
                <w:szCs w:val="22"/>
              </w:rPr>
              <w:t>)</w:t>
            </w:r>
          </w:p>
        </w:tc>
      </w:tr>
      <w:tr w:rsidR="0096143D" w:rsidRPr="002326AC" w14:paraId="0FC7ACB3" w14:textId="77777777" w:rsidTr="001A6687">
        <w:trPr>
          <w:cantSplit/>
          <w:trHeight w:val="22"/>
        </w:trPr>
        <w:tc>
          <w:tcPr>
            <w:tcW w:w="1256" w:type="pct"/>
          </w:tcPr>
          <w:p w14:paraId="1398D087" w14:textId="77777777" w:rsidR="0096143D" w:rsidRPr="002326AC" w:rsidRDefault="0029647E" w:rsidP="00C5085D">
            <w:pPr>
              <w:keepNext/>
              <w:keepLines/>
              <w:rPr>
                <w:szCs w:val="22"/>
              </w:rPr>
            </w:pPr>
            <w:proofErr w:type="spellStart"/>
            <w:r w:rsidRPr="002326AC">
              <w:rPr>
                <w:szCs w:val="22"/>
              </w:rPr>
              <w:t>Medianöverlevnad</w:t>
            </w:r>
            <w:proofErr w:type="spellEnd"/>
            <w:r w:rsidRPr="002326AC">
              <w:rPr>
                <w:szCs w:val="22"/>
              </w:rPr>
              <w:t xml:space="preserve"> </w:t>
            </w:r>
            <w:r w:rsidR="0096143D" w:rsidRPr="002326AC">
              <w:rPr>
                <w:szCs w:val="22"/>
              </w:rPr>
              <w:t>(</w:t>
            </w:r>
            <w:proofErr w:type="spellStart"/>
            <w:r w:rsidRPr="002326AC">
              <w:rPr>
                <w:szCs w:val="22"/>
              </w:rPr>
              <w:t>månader</w:t>
            </w:r>
            <w:proofErr w:type="spellEnd"/>
            <w:r w:rsidR="0096143D" w:rsidRPr="002326AC">
              <w:rPr>
                <w:szCs w:val="22"/>
              </w:rPr>
              <w:t>)</w:t>
            </w:r>
          </w:p>
        </w:tc>
        <w:tc>
          <w:tcPr>
            <w:tcW w:w="2116" w:type="pct"/>
            <w:gridSpan w:val="3"/>
            <w:vAlign w:val="center"/>
          </w:tcPr>
          <w:p w14:paraId="68848A94" w14:textId="77777777" w:rsidR="0096143D" w:rsidRPr="002326AC" w:rsidRDefault="00975CA2" w:rsidP="00C5085D">
            <w:pPr>
              <w:keepNext/>
              <w:keepLines/>
              <w:jc w:val="center"/>
              <w:rPr>
                <w:szCs w:val="22"/>
              </w:rPr>
            </w:pPr>
            <w:r>
              <w:t>32,9</w:t>
            </w:r>
          </w:p>
        </w:tc>
        <w:tc>
          <w:tcPr>
            <w:tcW w:w="1628" w:type="pct"/>
            <w:gridSpan w:val="3"/>
            <w:vAlign w:val="center"/>
          </w:tcPr>
          <w:p w14:paraId="3FC5512B" w14:textId="77777777" w:rsidR="0096143D" w:rsidRPr="002326AC" w:rsidRDefault="00975CA2" w:rsidP="00C5085D">
            <w:pPr>
              <w:keepNext/>
              <w:keepLines/>
              <w:jc w:val="center"/>
              <w:rPr>
                <w:szCs w:val="22"/>
              </w:rPr>
            </w:pPr>
            <w:r>
              <w:rPr>
                <w:szCs w:val="22"/>
              </w:rPr>
              <w:t>33,6</w:t>
            </w:r>
          </w:p>
        </w:tc>
      </w:tr>
      <w:tr w:rsidR="0096143D" w:rsidRPr="002326AC" w14:paraId="26B54C2E" w14:textId="77777777" w:rsidTr="001A6687">
        <w:trPr>
          <w:cantSplit/>
          <w:trHeight w:val="22"/>
        </w:trPr>
        <w:tc>
          <w:tcPr>
            <w:tcW w:w="1256" w:type="pct"/>
          </w:tcPr>
          <w:p w14:paraId="7A390CD7" w14:textId="77777777" w:rsidR="002332D4" w:rsidRPr="002326AC" w:rsidRDefault="002332D4" w:rsidP="00C5085D">
            <w:pPr>
              <w:keepNext/>
              <w:keepLines/>
              <w:widowControl w:val="0"/>
              <w:rPr>
                <w:szCs w:val="22"/>
              </w:rPr>
            </w:pPr>
            <w:r w:rsidRPr="002326AC">
              <w:rPr>
                <w:szCs w:val="22"/>
              </w:rPr>
              <w:t>Hazard ratio</w:t>
            </w:r>
          </w:p>
          <w:p w14:paraId="79AE8EAF" w14:textId="77777777" w:rsidR="0096143D" w:rsidRPr="002326AC" w:rsidRDefault="0029647E" w:rsidP="00C5085D">
            <w:pPr>
              <w:keepNext/>
              <w:keepLines/>
              <w:rPr>
                <w:szCs w:val="22"/>
              </w:rPr>
            </w:pPr>
            <w:r w:rsidRPr="002326AC">
              <w:rPr>
                <w:szCs w:val="22"/>
              </w:rPr>
              <w:t>(95% K</w:t>
            </w:r>
            <w:r w:rsidR="0096143D" w:rsidRPr="002326AC">
              <w:rPr>
                <w:szCs w:val="22"/>
              </w:rPr>
              <w:t>I)</w:t>
            </w:r>
          </w:p>
        </w:tc>
        <w:tc>
          <w:tcPr>
            <w:tcW w:w="3744" w:type="pct"/>
            <w:gridSpan w:val="6"/>
            <w:vAlign w:val="center"/>
          </w:tcPr>
          <w:p w14:paraId="38A4D612" w14:textId="77777777" w:rsidR="0096143D" w:rsidRPr="002326AC" w:rsidRDefault="00975CA2">
            <w:pPr>
              <w:keepNext/>
              <w:keepLines/>
              <w:jc w:val="center"/>
              <w:rPr>
                <w:szCs w:val="22"/>
                <w:lang w:eastAsia="da-DK"/>
              </w:rPr>
            </w:pPr>
            <w:r>
              <w:rPr>
                <w:szCs w:val="22"/>
              </w:rPr>
              <w:t>0,952 [0,771, 1,176]</w:t>
            </w:r>
          </w:p>
        </w:tc>
      </w:tr>
      <w:tr w:rsidR="0096143D" w:rsidRPr="002326AC" w14:paraId="62EDFC5C" w14:textId="77777777" w:rsidTr="001A6687">
        <w:trPr>
          <w:cantSplit/>
          <w:trHeight w:val="22"/>
        </w:trPr>
        <w:tc>
          <w:tcPr>
            <w:tcW w:w="1256" w:type="pct"/>
          </w:tcPr>
          <w:p w14:paraId="143839CF" w14:textId="77777777" w:rsidR="0096143D" w:rsidRPr="002326AC" w:rsidRDefault="0029647E" w:rsidP="00C5085D">
            <w:pPr>
              <w:keepNext/>
              <w:keepLines/>
              <w:rPr>
                <w:szCs w:val="22"/>
              </w:rPr>
            </w:pPr>
            <w:r w:rsidRPr="002326AC">
              <w:rPr>
                <w:szCs w:val="22"/>
              </w:rPr>
              <w:t>p –</w:t>
            </w:r>
            <w:proofErr w:type="spellStart"/>
            <w:r w:rsidRPr="002326AC">
              <w:rPr>
                <w:szCs w:val="22"/>
              </w:rPr>
              <w:t>värde</w:t>
            </w:r>
            <w:proofErr w:type="spellEnd"/>
          </w:p>
        </w:tc>
        <w:tc>
          <w:tcPr>
            <w:tcW w:w="3744" w:type="pct"/>
            <w:gridSpan w:val="6"/>
            <w:vAlign w:val="center"/>
          </w:tcPr>
          <w:p w14:paraId="4C0E7D69" w14:textId="77777777" w:rsidR="0096143D" w:rsidRPr="002326AC" w:rsidRDefault="00975CA2" w:rsidP="00C5085D">
            <w:pPr>
              <w:keepNext/>
              <w:keepLines/>
              <w:jc w:val="center"/>
              <w:rPr>
                <w:szCs w:val="22"/>
              </w:rPr>
            </w:pPr>
            <w:r>
              <w:t>0,6479</w:t>
            </w:r>
          </w:p>
        </w:tc>
      </w:tr>
    </w:tbl>
    <w:p w14:paraId="5EF73FBE" w14:textId="77777777" w:rsidR="00C73BB2" w:rsidRPr="002326AC" w:rsidRDefault="00C73BB2" w:rsidP="00C5085D">
      <w:pPr>
        <w:keepNext/>
        <w:keepLines/>
        <w:rPr>
          <w:lang w:val="sv-SE"/>
        </w:rPr>
      </w:pPr>
    </w:p>
    <w:p w14:paraId="4E55528F" w14:textId="77777777" w:rsidR="00C73BB2" w:rsidRPr="002326AC" w:rsidRDefault="00344BA2" w:rsidP="00C5085D">
      <w:pPr>
        <w:keepNext/>
        <w:keepLines/>
        <w:rPr>
          <w:lang w:val="sv-SE"/>
        </w:rPr>
      </w:pPr>
      <w:r w:rsidRPr="002326AC">
        <w:rPr>
          <w:lang w:val="sv-SE"/>
        </w:rPr>
        <w:t>S</w:t>
      </w:r>
      <w:r w:rsidR="00C73BB2" w:rsidRPr="002326AC">
        <w:rPr>
          <w:lang w:val="sv-SE"/>
        </w:rPr>
        <w:t xml:space="preserve">ubgruppsanalyser </w:t>
      </w:r>
      <w:r w:rsidRPr="002326AC">
        <w:rPr>
          <w:lang w:val="sv-SE"/>
        </w:rPr>
        <w:t xml:space="preserve">av progresionsfri överlevnad (PFS) </w:t>
      </w:r>
      <w:r w:rsidR="00C73BB2" w:rsidRPr="002326AC">
        <w:rPr>
          <w:lang w:val="sv-SE"/>
        </w:rPr>
        <w:t xml:space="preserve">beroende på </w:t>
      </w:r>
      <w:r w:rsidR="00BF60C9" w:rsidRPr="002326AC">
        <w:rPr>
          <w:lang w:val="sv-SE"/>
        </w:rPr>
        <w:t xml:space="preserve">recidiverande </w:t>
      </w:r>
      <w:r w:rsidR="00C73BB2" w:rsidRPr="002326AC">
        <w:rPr>
          <w:lang w:val="sv-SE"/>
        </w:rPr>
        <w:t xml:space="preserve">sjukdom sedan senaste platinumbehandling sammanfattas i tabell </w:t>
      </w:r>
      <w:r w:rsidR="00580D33">
        <w:rPr>
          <w:lang w:val="sv-SE"/>
        </w:rPr>
        <w:t>21</w:t>
      </w:r>
      <w:r w:rsidR="00C73BB2" w:rsidRPr="002326AC">
        <w:rPr>
          <w:lang w:val="sv-SE"/>
        </w:rPr>
        <w:t xml:space="preserve">.  </w:t>
      </w:r>
    </w:p>
    <w:p w14:paraId="3A4D1F6D" w14:textId="77777777" w:rsidR="00C73BB2" w:rsidRPr="002326AC" w:rsidRDefault="00C73BB2" w:rsidP="00896610">
      <w:pPr>
        <w:rPr>
          <w:lang w:val="sv-SE"/>
        </w:rPr>
      </w:pPr>
    </w:p>
    <w:p w14:paraId="3BBB6C85" w14:textId="77777777" w:rsidR="00C73BB2" w:rsidRPr="002326AC" w:rsidRDefault="00C73BB2" w:rsidP="00804EF5">
      <w:pPr>
        <w:keepNext/>
        <w:keepLines/>
        <w:rPr>
          <w:b/>
          <w:lang w:val="sv-SE"/>
        </w:rPr>
      </w:pPr>
      <w:r w:rsidRPr="002326AC">
        <w:rPr>
          <w:b/>
          <w:lang w:val="sv-SE"/>
        </w:rPr>
        <w:t xml:space="preserve">Tabell </w:t>
      </w:r>
      <w:r w:rsidR="00580D33">
        <w:rPr>
          <w:b/>
          <w:lang w:val="sv-SE"/>
        </w:rPr>
        <w:t>21</w:t>
      </w:r>
      <w:r w:rsidRPr="002326AC">
        <w:rPr>
          <w:b/>
          <w:lang w:val="sv-SE"/>
        </w:rPr>
        <w:tab/>
        <w:t xml:space="preserve">Progressionsfri överlevnad </w:t>
      </w:r>
      <w:r w:rsidR="0029475D" w:rsidRPr="002326AC">
        <w:rPr>
          <w:b/>
          <w:lang w:val="sv-SE"/>
        </w:rPr>
        <w:t>baserat på</w:t>
      </w:r>
      <w:r w:rsidRPr="002326AC">
        <w:rPr>
          <w:b/>
          <w:lang w:val="sv-SE"/>
        </w:rPr>
        <w:t xml:space="preserve"> tid från senaste platinumbehandling till återfall</w:t>
      </w:r>
    </w:p>
    <w:p w14:paraId="203EEE94" w14:textId="77777777" w:rsidR="00C73BB2" w:rsidRPr="002326AC" w:rsidRDefault="00C73BB2" w:rsidP="00804EF5">
      <w:pPr>
        <w:keepNext/>
        <w:keepLines/>
        <w:rPr>
          <w:b/>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3006"/>
        <w:gridCol w:w="3006"/>
      </w:tblGrid>
      <w:tr w:rsidR="00C73BB2" w:rsidRPr="002326AC" w14:paraId="49C555FC" w14:textId="77777777" w:rsidTr="0048621E">
        <w:tc>
          <w:tcPr>
            <w:tcW w:w="3095" w:type="dxa"/>
          </w:tcPr>
          <w:p w14:paraId="29536973" w14:textId="77777777" w:rsidR="00C73BB2" w:rsidRPr="002326AC" w:rsidRDefault="00C73BB2" w:rsidP="00804EF5">
            <w:pPr>
              <w:keepNext/>
              <w:keepLines/>
              <w:rPr>
                <w:b/>
                <w:lang w:val="sv-SE"/>
              </w:rPr>
            </w:pPr>
          </w:p>
        </w:tc>
        <w:tc>
          <w:tcPr>
            <w:tcW w:w="6192" w:type="dxa"/>
            <w:gridSpan w:val="2"/>
          </w:tcPr>
          <w:p w14:paraId="000137C6" w14:textId="77777777" w:rsidR="00C73BB2" w:rsidRPr="002326AC" w:rsidRDefault="00344BA2" w:rsidP="00804EF5">
            <w:pPr>
              <w:keepNext/>
              <w:keepLines/>
              <w:jc w:val="center"/>
              <w:rPr>
                <w:lang w:val="sv-SE"/>
              </w:rPr>
            </w:pPr>
            <w:proofErr w:type="spellStart"/>
            <w:r w:rsidRPr="002326AC">
              <w:t>Prövarens</w:t>
            </w:r>
            <w:proofErr w:type="spellEnd"/>
            <w:r w:rsidRPr="002326AC">
              <w:t xml:space="preserve"> </w:t>
            </w:r>
            <w:proofErr w:type="spellStart"/>
            <w:r w:rsidRPr="002326AC">
              <w:t>utvärdering</w:t>
            </w:r>
            <w:proofErr w:type="spellEnd"/>
          </w:p>
        </w:tc>
      </w:tr>
      <w:tr w:rsidR="00C73BB2" w:rsidRPr="002326AC" w14:paraId="7E08B68D" w14:textId="77777777" w:rsidTr="0048621E">
        <w:tc>
          <w:tcPr>
            <w:tcW w:w="3095" w:type="dxa"/>
          </w:tcPr>
          <w:p w14:paraId="32808116" w14:textId="77777777" w:rsidR="00C73BB2" w:rsidRPr="002326AC" w:rsidRDefault="00C73BB2" w:rsidP="00804EF5">
            <w:pPr>
              <w:keepNext/>
              <w:keepLines/>
              <w:rPr>
                <w:lang w:val="sv-SE"/>
              </w:rPr>
            </w:pPr>
            <w:r w:rsidRPr="002326AC">
              <w:rPr>
                <w:lang w:val="sv-SE"/>
              </w:rPr>
              <w:t>Tid från senaste platinumbehandling till återfall</w:t>
            </w:r>
          </w:p>
        </w:tc>
        <w:tc>
          <w:tcPr>
            <w:tcW w:w="3096" w:type="dxa"/>
          </w:tcPr>
          <w:p w14:paraId="06E4F6D9" w14:textId="77777777" w:rsidR="00C73BB2" w:rsidRPr="002326AC" w:rsidRDefault="00C73BB2" w:rsidP="00804EF5">
            <w:pPr>
              <w:keepNext/>
              <w:keepLines/>
              <w:spacing w:line="280" w:lineRule="atLeast"/>
              <w:jc w:val="center"/>
              <w:textAlignment w:val="baseline"/>
              <w:rPr>
                <w:rFonts w:eastAsia="PMingLiU"/>
                <w:sz w:val="36"/>
                <w:szCs w:val="36"/>
                <w:lang w:eastAsia="de-DE"/>
              </w:rPr>
            </w:pPr>
            <w:r w:rsidRPr="002326AC">
              <w:rPr>
                <w:color w:val="000000"/>
                <w:szCs w:val="22"/>
                <w:lang w:eastAsia="de-DE"/>
              </w:rPr>
              <w:t>Placebo + C/G</w:t>
            </w:r>
          </w:p>
          <w:p w14:paraId="18DE8BBF" w14:textId="77777777" w:rsidR="00C73BB2" w:rsidRPr="002326AC" w:rsidRDefault="00C73BB2" w:rsidP="00804EF5">
            <w:pPr>
              <w:keepNext/>
              <w:keepLines/>
              <w:jc w:val="center"/>
              <w:rPr>
                <w:b/>
                <w:lang w:val="sv-SE"/>
              </w:rPr>
            </w:pPr>
            <w:r w:rsidRPr="002326AC">
              <w:rPr>
                <w:color w:val="000000"/>
                <w:szCs w:val="22"/>
                <w:lang w:eastAsia="de-DE"/>
              </w:rPr>
              <w:t>(n = 242)</w:t>
            </w:r>
          </w:p>
        </w:tc>
        <w:tc>
          <w:tcPr>
            <w:tcW w:w="3096" w:type="dxa"/>
          </w:tcPr>
          <w:p w14:paraId="2CA3D89C" w14:textId="77777777" w:rsidR="00C73BB2" w:rsidRPr="002326AC" w:rsidRDefault="00C73BB2" w:rsidP="00804EF5">
            <w:pPr>
              <w:keepNext/>
              <w:keepLines/>
              <w:spacing w:line="280" w:lineRule="exact"/>
              <w:jc w:val="center"/>
              <w:textAlignment w:val="baseline"/>
              <w:rPr>
                <w:rFonts w:eastAsia="PMingLiU"/>
                <w:sz w:val="36"/>
                <w:szCs w:val="36"/>
                <w:lang w:eastAsia="de-DE"/>
              </w:rPr>
            </w:pPr>
            <w:r w:rsidRPr="002326AC">
              <w:rPr>
                <w:color w:val="000000"/>
                <w:szCs w:val="22"/>
                <w:lang w:eastAsia="de-DE"/>
              </w:rPr>
              <w:t>Avastin + C/G</w:t>
            </w:r>
          </w:p>
          <w:p w14:paraId="24B99152" w14:textId="77777777" w:rsidR="00C73BB2" w:rsidRPr="002326AC" w:rsidRDefault="00C73BB2" w:rsidP="00804EF5">
            <w:pPr>
              <w:keepNext/>
              <w:keepLines/>
              <w:jc w:val="center"/>
              <w:rPr>
                <w:b/>
                <w:lang w:val="sv-SE"/>
              </w:rPr>
            </w:pPr>
            <w:r w:rsidRPr="002326AC">
              <w:rPr>
                <w:color w:val="000000"/>
                <w:szCs w:val="22"/>
                <w:lang w:eastAsia="de-DE"/>
              </w:rPr>
              <w:t>(n = 242)</w:t>
            </w:r>
          </w:p>
        </w:tc>
      </w:tr>
      <w:tr w:rsidR="00C73BB2" w:rsidRPr="002326AC" w14:paraId="67FF7882" w14:textId="77777777" w:rsidTr="0048621E">
        <w:tc>
          <w:tcPr>
            <w:tcW w:w="3095" w:type="dxa"/>
          </w:tcPr>
          <w:p w14:paraId="2F502F2B" w14:textId="225DD046" w:rsidR="00C73BB2" w:rsidRPr="002326AC" w:rsidRDefault="00C73BB2" w:rsidP="00804EF5">
            <w:pPr>
              <w:keepNext/>
              <w:keepLines/>
              <w:rPr>
                <w:b/>
                <w:lang w:val="sv-SE"/>
              </w:rPr>
            </w:pPr>
            <w:r w:rsidRPr="002326AC">
              <w:rPr>
                <w:b/>
                <w:bCs/>
                <w:color w:val="000000"/>
                <w:szCs w:val="22"/>
              </w:rPr>
              <w:t>6</w:t>
            </w:r>
            <w:r w:rsidR="0098119F">
              <w:rPr>
                <w:b/>
                <w:bCs/>
                <w:color w:val="000000"/>
                <w:szCs w:val="22"/>
              </w:rPr>
              <w:t xml:space="preserve"> </w:t>
            </w:r>
            <w:r w:rsidRPr="002326AC">
              <w:rPr>
                <w:b/>
                <w:bCs/>
                <w:color w:val="000000"/>
                <w:szCs w:val="22"/>
              </w:rPr>
              <w:t xml:space="preserve">- 12 </w:t>
            </w:r>
            <w:r w:rsidR="002E5C99" w:rsidRPr="002326AC">
              <w:rPr>
                <w:b/>
                <w:bCs/>
                <w:color w:val="000000"/>
                <w:szCs w:val="22"/>
                <w:lang w:val="sv-SE"/>
              </w:rPr>
              <w:t>månader</w:t>
            </w:r>
            <w:r w:rsidR="002E5C99" w:rsidRPr="002326AC">
              <w:rPr>
                <w:b/>
                <w:bCs/>
                <w:color w:val="000000"/>
                <w:szCs w:val="22"/>
              </w:rPr>
              <w:t xml:space="preserve"> </w:t>
            </w:r>
            <w:r w:rsidRPr="002326AC">
              <w:rPr>
                <w:b/>
                <w:bCs/>
                <w:color w:val="000000"/>
                <w:szCs w:val="22"/>
              </w:rPr>
              <w:t>(n</w:t>
            </w:r>
            <w:r w:rsidR="008855F5">
              <w:rPr>
                <w:b/>
                <w:bCs/>
                <w:color w:val="000000"/>
                <w:szCs w:val="22"/>
              </w:rPr>
              <w:t xml:space="preserve"> </w:t>
            </w:r>
            <w:r w:rsidRPr="002326AC">
              <w:rPr>
                <w:b/>
                <w:bCs/>
                <w:color w:val="000000"/>
                <w:szCs w:val="22"/>
              </w:rPr>
              <w:t>=</w:t>
            </w:r>
            <w:r w:rsidR="008855F5">
              <w:rPr>
                <w:b/>
                <w:bCs/>
                <w:color w:val="000000"/>
                <w:szCs w:val="22"/>
              </w:rPr>
              <w:t xml:space="preserve"> </w:t>
            </w:r>
            <w:r w:rsidRPr="002326AC">
              <w:rPr>
                <w:b/>
                <w:bCs/>
                <w:color w:val="000000"/>
                <w:szCs w:val="22"/>
              </w:rPr>
              <w:t>202)</w:t>
            </w:r>
          </w:p>
        </w:tc>
        <w:tc>
          <w:tcPr>
            <w:tcW w:w="3096" w:type="dxa"/>
          </w:tcPr>
          <w:p w14:paraId="322E467C" w14:textId="77777777" w:rsidR="00C73BB2" w:rsidRPr="002326AC" w:rsidRDefault="00C73BB2" w:rsidP="00804EF5">
            <w:pPr>
              <w:keepNext/>
              <w:keepLines/>
              <w:rPr>
                <w:b/>
                <w:lang w:val="sv-SE"/>
              </w:rPr>
            </w:pPr>
          </w:p>
        </w:tc>
        <w:tc>
          <w:tcPr>
            <w:tcW w:w="3096" w:type="dxa"/>
          </w:tcPr>
          <w:p w14:paraId="3452CFED" w14:textId="77777777" w:rsidR="00C73BB2" w:rsidRPr="002326AC" w:rsidRDefault="00C73BB2" w:rsidP="00804EF5">
            <w:pPr>
              <w:keepNext/>
              <w:keepLines/>
              <w:rPr>
                <w:b/>
                <w:lang w:val="sv-SE"/>
              </w:rPr>
            </w:pPr>
          </w:p>
        </w:tc>
      </w:tr>
      <w:tr w:rsidR="0091074F" w:rsidRPr="0015500C" w14:paraId="0077F059" w14:textId="77777777" w:rsidTr="0048621E">
        <w:tc>
          <w:tcPr>
            <w:tcW w:w="3095" w:type="dxa"/>
          </w:tcPr>
          <w:p w14:paraId="4EBF0305" w14:textId="77777777" w:rsidR="0091074F" w:rsidRPr="0015500C" w:rsidRDefault="0091074F" w:rsidP="00804EF5">
            <w:pPr>
              <w:keepNext/>
              <w:keepLines/>
              <w:ind w:left="142"/>
              <w:rPr>
                <w:b/>
                <w:lang w:val="sv-SE"/>
              </w:rPr>
            </w:pPr>
            <w:r w:rsidRPr="0015500C">
              <w:rPr>
                <w:b/>
                <w:lang w:val="sv-SE"/>
              </w:rPr>
              <w:t>Median</w:t>
            </w:r>
          </w:p>
        </w:tc>
        <w:tc>
          <w:tcPr>
            <w:tcW w:w="3096" w:type="dxa"/>
          </w:tcPr>
          <w:p w14:paraId="10E3B0F5" w14:textId="77777777" w:rsidR="0091074F" w:rsidRPr="0015500C" w:rsidRDefault="0091074F" w:rsidP="00804EF5">
            <w:pPr>
              <w:keepNext/>
              <w:keepLines/>
              <w:jc w:val="center"/>
              <w:rPr>
                <w:lang w:val="sv-SE"/>
              </w:rPr>
            </w:pPr>
            <w:r w:rsidRPr="0015500C">
              <w:rPr>
                <w:lang w:val="sv-SE"/>
              </w:rPr>
              <w:t>8,0</w:t>
            </w:r>
          </w:p>
        </w:tc>
        <w:tc>
          <w:tcPr>
            <w:tcW w:w="3096" w:type="dxa"/>
          </w:tcPr>
          <w:p w14:paraId="0A086E30" w14:textId="77777777" w:rsidR="0091074F" w:rsidRPr="0015500C" w:rsidRDefault="0091074F" w:rsidP="00804EF5">
            <w:pPr>
              <w:keepNext/>
              <w:keepLines/>
              <w:jc w:val="center"/>
              <w:rPr>
                <w:lang w:val="sv-SE"/>
              </w:rPr>
            </w:pPr>
            <w:r w:rsidRPr="0015500C">
              <w:rPr>
                <w:lang w:val="sv-SE"/>
              </w:rPr>
              <w:t>11,9</w:t>
            </w:r>
          </w:p>
        </w:tc>
      </w:tr>
      <w:tr w:rsidR="0091074F" w:rsidRPr="0015500C" w14:paraId="11AAF7AB" w14:textId="77777777" w:rsidTr="0048621E">
        <w:tc>
          <w:tcPr>
            <w:tcW w:w="3095" w:type="dxa"/>
          </w:tcPr>
          <w:p w14:paraId="144C2FB2" w14:textId="77777777" w:rsidR="0091074F" w:rsidRPr="0015500C" w:rsidRDefault="0091074F" w:rsidP="00804EF5">
            <w:pPr>
              <w:keepNext/>
              <w:keepLines/>
              <w:widowControl w:val="0"/>
              <w:rPr>
                <w:szCs w:val="22"/>
              </w:rPr>
            </w:pPr>
            <w:r w:rsidRPr="0015500C">
              <w:rPr>
                <w:szCs w:val="22"/>
              </w:rPr>
              <w:t xml:space="preserve">Hazard ratio </w:t>
            </w:r>
            <w:r w:rsidRPr="0015500C">
              <w:rPr>
                <w:lang w:val="sv-SE"/>
              </w:rPr>
              <w:t>(95 % KI)</w:t>
            </w:r>
          </w:p>
        </w:tc>
        <w:tc>
          <w:tcPr>
            <w:tcW w:w="6192" w:type="dxa"/>
            <w:gridSpan w:val="2"/>
          </w:tcPr>
          <w:p w14:paraId="49CE7D55" w14:textId="77777777" w:rsidR="0091074F" w:rsidRPr="0015500C" w:rsidRDefault="0091074F" w:rsidP="00804EF5">
            <w:pPr>
              <w:keepNext/>
              <w:keepLines/>
              <w:jc w:val="center"/>
              <w:rPr>
                <w:lang w:val="sv-SE"/>
              </w:rPr>
            </w:pPr>
            <w:r w:rsidRPr="0015500C">
              <w:rPr>
                <w:lang w:val="sv-SE"/>
              </w:rPr>
              <w:t>0,41 (0,29 – 0,58)</w:t>
            </w:r>
          </w:p>
        </w:tc>
      </w:tr>
      <w:tr w:rsidR="0091074F" w:rsidRPr="0015500C" w14:paraId="62A183A5" w14:textId="77777777" w:rsidTr="0048621E">
        <w:tc>
          <w:tcPr>
            <w:tcW w:w="3095" w:type="dxa"/>
          </w:tcPr>
          <w:p w14:paraId="66EC0561" w14:textId="15DD8DE2" w:rsidR="0091074F" w:rsidRPr="0015500C" w:rsidRDefault="0091074F" w:rsidP="00804EF5">
            <w:pPr>
              <w:keepNext/>
              <w:keepLines/>
              <w:rPr>
                <w:b/>
                <w:lang w:val="sv-SE"/>
              </w:rPr>
            </w:pPr>
            <w:r w:rsidRPr="0015500C">
              <w:rPr>
                <w:b/>
                <w:bCs/>
                <w:color w:val="000000"/>
                <w:szCs w:val="22"/>
              </w:rPr>
              <w:t xml:space="preserve">&gt; 12 </w:t>
            </w:r>
            <w:proofErr w:type="spellStart"/>
            <w:r w:rsidRPr="0015500C">
              <w:rPr>
                <w:b/>
                <w:bCs/>
                <w:color w:val="000000"/>
                <w:szCs w:val="22"/>
              </w:rPr>
              <w:t>månader</w:t>
            </w:r>
            <w:proofErr w:type="spellEnd"/>
            <w:r w:rsidRPr="0015500C">
              <w:rPr>
                <w:b/>
                <w:bCs/>
                <w:color w:val="000000"/>
                <w:szCs w:val="22"/>
              </w:rPr>
              <w:t xml:space="preserve"> (n</w:t>
            </w:r>
            <w:r w:rsidR="008855F5">
              <w:rPr>
                <w:b/>
                <w:bCs/>
                <w:color w:val="000000"/>
                <w:szCs w:val="22"/>
              </w:rPr>
              <w:t xml:space="preserve"> </w:t>
            </w:r>
            <w:r w:rsidRPr="0015500C">
              <w:rPr>
                <w:b/>
                <w:bCs/>
                <w:color w:val="000000"/>
                <w:szCs w:val="22"/>
              </w:rPr>
              <w:t>=</w:t>
            </w:r>
            <w:r w:rsidR="008855F5">
              <w:rPr>
                <w:b/>
                <w:bCs/>
                <w:color w:val="000000"/>
                <w:szCs w:val="22"/>
              </w:rPr>
              <w:t xml:space="preserve"> </w:t>
            </w:r>
            <w:r w:rsidRPr="0015500C">
              <w:rPr>
                <w:b/>
                <w:bCs/>
                <w:color w:val="000000"/>
                <w:szCs w:val="22"/>
              </w:rPr>
              <w:t>282)</w:t>
            </w:r>
          </w:p>
        </w:tc>
        <w:tc>
          <w:tcPr>
            <w:tcW w:w="3096" w:type="dxa"/>
          </w:tcPr>
          <w:p w14:paraId="0797452A" w14:textId="77777777" w:rsidR="0091074F" w:rsidRPr="0015500C" w:rsidRDefault="0091074F" w:rsidP="00804EF5">
            <w:pPr>
              <w:keepNext/>
              <w:keepLines/>
              <w:jc w:val="center"/>
              <w:rPr>
                <w:lang w:val="sv-SE"/>
              </w:rPr>
            </w:pPr>
          </w:p>
        </w:tc>
        <w:tc>
          <w:tcPr>
            <w:tcW w:w="3096" w:type="dxa"/>
          </w:tcPr>
          <w:p w14:paraId="51451773" w14:textId="77777777" w:rsidR="0091074F" w:rsidRPr="0015500C" w:rsidRDefault="0091074F" w:rsidP="00804EF5">
            <w:pPr>
              <w:keepNext/>
              <w:keepLines/>
              <w:jc w:val="center"/>
              <w:rPr>
                <w:lang w:val="sv-SE"/>
              </w:rPr>
            </w:pPr>
          </w:p>
        </w:tc>
      </w:tr>
      <w:tr w:rsidR="0091074F" w:rsidRPr="0015500C" w14:paraId="60C68190" w14:textId="77777777" w:rsidTr="0048621E">
        <w:tc>
          <w:tcPr>
            <w:tcW w:w="3095" w:type="dxa"/>
          </w:tcPr>
          <w:p w14:paraId="69444E38" w14:textId="77777777" w:rsidR="0091074F" w:rsidRPr="0015500C" w:rsidRDefault="0091074F" w:rsidP="00804EF5">
            <w:pPr>
              <w:keepNext/>
              <w:keepLines/>
              <w:ind w:left="142"/>
              <w:rPr>
                <w:b/>
                <w:lang w:val="sv-SE"/>
              </w:rPr>
            </w:pPr>
            <w:r w:rsidRPr="0015500C">
              <w:rPr>
                <w:b/>
                <w:bCs/>
                <w:color w:val="000000"/>
                <w:szCs w:val="22"/>
              </w:rPr>
              <w:t>Median</w:t>
            </w:r>
          </w:p>
        </w:tc>
        <w:tc>
          <w:tcPr>
            <w:tcW w:w="3096" w:type="dxa"/>
          </w:tcPr>
          <w:p w14:paraId="7C79AF27" w14:textId="77777777" w:rsidR="0091074F" w:rsidRPr="0015500C" w:rsidRDefault="0091074F" w:rsidP="00804EF5">
            <w:pPr>
              <w:keepNext/>
              <w:keepLines/>
              <w:jc w:val="center"/>
              <w:rPr>
                <w:lang w:val="sv-SE"/>
              </w:rPr>
            </w:pPr>
            <w:r w:rsidRPr="0015500C">
              <w:rPr>
                <w:lang w:val="sv-SE"/>
              </w:rPr>
              <w:t>9,7</w:t>
            </w:r>
          </w:p>
        </w:tc>
        <w:tc>
          <w:tcPr>
            <w:tcW w:w="3096" w:type="dxa"/>
          </w:tcPr>
          <w:p w14:paraId="63417230" w14:textId="77777777" w:rsidR="0091074F" w:rsidRPr="0015500C" w:rsidRDefault="0091074F" w:rsidP="00804EF5">
            <w:pPr>
              <w:keepNext/>
              <w:keepLines/>
              <w:jc w:val="center"/>
              <w:rPr>
                <w:lang w:val="sv-SE"/>
              </w:rPr>
            </w:pPr>
            <w:r w:rsidRPr="0015500C">
              <w:rPr>
                <w:lang w:val="sv-SE"/>
              </w:rPr>
              <w:t>12,4</w:t>
            </w:r>
          </w:p>
        </w:tc>
      </w:tr>
      <w:tr w:rsidR="0091074F" w:rsidRPr="0015500C" w14:paraId="60155F3D" w14:textId="77777777" w:rsidTr="0048621E">
        <w:tc>
          <w:tcPr>
            <w:tcW w:w="3095" w:type="dxa"/>
          </w:tcPr>
          <w:p w14:paraId="3A656142" w14:textId="77777777" w:rsidR="0091074F" w:rsidRPr="0015500C" w:rsidRDefault="0091074F" w:rsidP="00804EF5">
            <w:pPr>
              <w:keepNext/>
              <w:keepLines/>
              <w:widowControl w:val="0"/>
              <w:rPr>
                <w:szCs w:val="22"/>
              </w:rPr>
            </w:pPr>
            <w:r w:rsidRPr="0015500C">
              <w:rPr>
                <w:szCs w:val="22"/>
              </w:rPr>
              <w:t xml:space="preserve">Hazard ratio </w:t>
            </w:r>
            <w:r w:rsidRPr="0015500C">
              <w:rPr>
                <w:lang w:val="sv-SE"/>
              </w:rPr>
              <w:t>(95 % KI)</w:t>
            </w:r>
          </w:p>
        </w:tc>
        <w:tc>
          <w:tcPr>
            <w:tcW w:w="6192" w:type="dxa"/>
            <w:gridSpan w:val="2"/>
          </w:tcPr>
          <w:p w14:paraId="5E50E2B0" w14:textId="77777777" w:rsidR="0091074F" w:rsidRPr="0015500C" w:rsidRDefault="0091074F" w:rsidP="00804EF5">
            <w:pPr>
              <w:keepNext/>
              <w:keepLines/>
              <w:jc w:val="center"/>
              <w:rPr>
                <w:lang w:val="sv-SE"/>
              </w:rPr>
            </w:pPr>
            <w:r w:rsidRPr="0015500C">
              <w:rPr>
                <w:lang w:val="sv-SE"/>
              </w:rPr>
              <w:t>0,55 (0,41 – 0,73)</w:t>
            </w:r>
          </w:p>
        </w:tc>
      </w:tr>
    </w:tbl>
    <w:p w14:paraId="2EF3972E" w14:textId="77777777" w:rsidR="004D5015" w:rsidRPr="0015500C" w:rsidRDefault="004D5015" w:rsidP="00C1718D">
      <w:pPr>
        <w:rPr>
          <w:i/>
          <w:szCs w:val="22"/>
          <w:lang w:val="sv-SE"/>
        </w:rPr>
      </w:pPr>
    </w:p>
    <w:p w14:paraId="51FB8864" w14:textId="77777777" w:rsidR="00DD4989" w:rsidRDefault="00DD4989" w:rsidP="00C5085D">
      <w:pPr>
        <w:keepNext/>
        <w:keepLines/>
        <w:rPr>
          <w:i/>
          <w:szCs w:val="22"/>
          <w:lang w:val="sv-SE"/>
        </w:rPr>
      </w:pPr>
      <w:r>
        <w:rPr>
          <w:i/>
          <w:szCs w:val="22"/>
          <w:lang w:val="sv-SE"/>
        </w:rPr>
        <w:lastRenderedPageBreak/>
        <w:t>GOG-0213</w:t>
      </w:r>
    </w:p>
    <w:p w14:paraId="39AC4583" w14:textId="252B9524" w:rsidR="00DD4989" w:rsidRDefault="00DD4989" w:rsidP="00C5085D">
      <w:pPr>
        <w:keepNext/>
        <w:keepLines/>
        <w:rPr>
          <w:lang w:val="sv-SE"/>
        </w:rPr>
      </w:pPr>
      <w:r w:rsidRPr="00DD4989">
        <w:rPr>
          <w:szCs w:val="22"/>
          <w:lang w:val="sv-SE"/>
        </w:rPr>
        <w:t>GOG-0213</w:t>
      </w:r>
      <w:r w:rsidR="002D2374">
        <w:rPr>
          <w:szCs w:val="22"/>
          <w:lang w:val="sv-SE"/>
        </w:rPr>
        <w:t>,</w:t>
      </w:r>
      <w:r>
        <w:rPr>
          <w:szCs w:val="22"/>
          <w:lang w:val="sv-SE"/>
        </w:rPr>
        <w:t xml:space="preserve"> en fas III randomiserad, kontrollerad, öppen studie utvärderade säkerhet och effekt av Avastin i behandlingen av patienter med </w:t>
      </w:r>
      <w:r w:rsidRPr="002556FC">
        <w:rPr>
          <w:szCs w:val="22"/>
          <w:lang w:val="sv-SE"/>
        </w:rPr>
        <w:t>platinumkänslig, recidiverande epitelial ovarial-, tubar- eller primär peritonealcancer</w:t>
      </w:r>
      <w:r>
        <w:rPr>
          <w:szCs w:val="22"/>
          <w:lang w:val="sv-SE"/>
        </w:rPr>
        <w:t xml:space="preserve"> </w:t>
      </w:r>
      <w:r w:rsidRPr="002326AC">
        <w:rPr>
          <w:lang w:val="sv-SE"/>
        </w:rPr>
        <w:t xml:space="preserve">som inte fått kemoterapi </w:t>
      </w:r>
      <w:r w:rsidR="0051432B">
        <w:rPr>
          <w:lang w:val="sv-SE"/>
        </w:rPr>
        <w:t>som behandling av återfall</w:t>
      </w:r>
      <w:r>
        <w:rPr>
          <w:lang w:val="sv-SE"/>
        </w:rPr>
        <w:t xml:space="preserve">. Det fanns inget exklusionskriterium för tidigare antiangiogenesbehandling. Studien utvärderade effekten av </w:t>
      </w:r>
      <w:r w:rsidR="002D2374">
        <w:rPr>
          <w:lang w:val="sv-SE"/>
        </w:rPr>
        <w:t xml:space="preserve">att </w:t>
      </w:r>
      <w:r w:rsidR="00386274">
        <w:rPr>
          <w:lang w:val="sv-SE"/>
        </w:rPr>
        <w:t>addera</w:t>
      </w:r>
      <w:r w:rsidR="002D2374">
        <w:rPr>
          <w:lang w:val="sv-SE"/>
        </w:rPr>
        <w:t xml:space="preserve"> Av</w:t>
      </w:r>
      <w:r>
        <w:rPr>
          <w:lang w:val="sv-SE"/>
        </w:rPr>
        <w:t>astin till karboplatin</w:t>
      </w:r>
      <w:r w:rsidR="008855F5">
        <w:rPr>
          <w:lang w:val="sv-SE"/>
        </w:rPr>
        <w:t xml:space="preserve"> </w:t>
      </w:r>
      <w:r>
        <w:rPr>
          <w:lang w:val="sv-SE"/>
        </w:rPr>
        <w:t>+</w:t>
      </w:r>
      <w:r w:rsidR="008855F5">
        <w:rPr>
          <w:lang w:val="sv-SE"/>
        </w:rPr>
        <w:t xml:space="preserve"> </w:t>
      </w:r>
      <w:r>
        <w:rPr>
          <w:lang w:val="sv-SE"/>
        </w:rPr>
        <w:t>paklitaxel och fortsätta med Avastin ensamt till sjukdomsprogression eller oacceptabel toxicitet jämfört med karboplatin</w:t>
      </w:r>
      <w:r w:rsidR="008855F5">
        <w:rPr>
          <w:lang w:val="sv-SE"/>
        </w:rPr>
        <w:t xml:space="preserve"> </w:t>
      </w:r>
      <w:r>
        <w:rPr>
          <w:lang w:val="sv-SE"/>
        </w:rPr>
        <w:t>+</w:t>
      </w:r>
      <w:r w:rsidR="008855F5">
        <w:rPr>
          <w:lang w:val="sv-SE"/>
        </w:rPr>
        <w:t xml:space="preserve"> </w:t>
      </w:r>
      <w:r>
        <w:rPr>
          <w:lang w:val="sv-SE"/>
        </w:rPr>
        <w:t xml:space="preserve">paklitaxel ensamt. </w:t>
      </w:r>
    </w:p>
    <w:p w14:paraId="20F37C9F" w14:textId="77777777" w:rsidR="00356FB6" w:rsidRDefault="00356FB6" w:rsidP="00B16206">
      <w:pPr>
        <w:rPr>
          <w:lang w:val="sv-SE"/>
        </w:rPr>
      </w:pPr>
    </w:p>
    <w:p w14:paraId="3800A4EC" w14:textId="77777777" w:rsidR="00356FB6" w:rsidRDefault="00356FB6" w:rsidP="00B16206">
      <w:pPr>
        <w:rPr>
          <w:lang w:val="sv-SE"/>
        </w:rPr>
      </w:pPr>
      <w:r>
        <w:rPr>
          <w:lang w:val="sv-SE"/>
        </w:rPr>
        <w:t xml:space="preserve">Sammanlagt randomiserades 673 patienter i lika </w:t>
      </w:r>
      <w:r w:rsidR="0051432B">
        <w:rPr>
          <w:lang w:val="sv-SE"/>
        </w:rPr>
        <w:t>antal</w:t>
      </w:r>
      <w:r>
        <w:rPr>
          <w:lang w:val="sv-SE"/>
        </w:rPr>
        <w:t xml:space="preserve"> till följande två behandlingsarmar:</w:t>
      </w:r>
    </w:p>
    <w:p w14:paraId="0BC3BE51" w14:textId="6B420C0D" w:rsidR="00356FB6" w:rsidRPr="00356FB6" w:rsidRDefault="00EB4C07" w:rsidP="00CE71A4">
      <w:pPr>
        <w:ind w:left="567" w:hanging="567"/>
        <w:rPr>
          <w:szCs w:val="22"/>
          <w:lang w:val="sv-SE"/>
        </w:rPr>
      </w:pPr>
      <w:r w:rsidRPr="002326AC">
        <w:rPr>
          <w:lang w:val="sv-SE"/>
        </w:rPr>
        <w:sym w:font="Symbol" w:char="F0B7"/>
      </w:r>
      <w:r w:rsidRPr="002326AC">
        <w:rPr>
          <w:lang w:val="sv-SE"/>
        </w:rPr>
        <w:tab/>
      </w:r>
      <w:r w:rsidR="00937A69">
        <w:rPr>
          <w:lang w:val="sv-SE"/>
        </w:rPr>
        <w:t>C</w:t>
      </w:r>
      <w:r w:rsidR="00356FB6">
        <w:rPr>
          <w:lang w:val="sv-SE"/>
        </w:rPr>
        <w:t>P-armen: Karboplatin (AUC5) och paklitaxel (175 mg/m</w:t>
      </w:r>
      <w:r w:rsidR="00356FB6" w:rsidRPr="005558AE">
        <w:rPr>
          <w:vertAlign w:val="superscript"/>
          <w:lang w:val="sv-SE"/>
        </w:rPr>
        <w:t>2</w:t>
      </w:r>
      <w:r w:rsidR="00356FB6">
        <w:rPr>
          <w:lang w:val="sv-SE"/>
        </w:rPr>
        <w:t xml:space="preserve"> intravenöst) var tredje vecka i 6 och upp till 8 cyckler.</w:t>
      </w:r>
    </w:p>
    <w:p w14:paraId="6F68CEF6" w14:textId="12256FBF" w:rsidR="00356FB6" w:rsidRDefault="00EB4C07" w:rsidP="00CE71A4">
      <w:pPr>
        <w:ind w:left="567" w:hanging="567"/>
        <w:rPr>
          <w:szCs w:val="22"/>
          <w:lang w:val="sv-SE"/>
        </w:rPr>
      </w:pPr>
      <w:r w:rsidRPr="002326AC">
        <w:rPr>
          <w:lang w:val="sv-SE"/>
        </w:rPr>
        <w:sym w:font="Symbol" w:char="F0B7"/>
      </w:r>
      <w:r w:rsidRPr="002326AC">
        <w:rPr>
          <w:lang w:val="sv-SE"/>
        </w:rPr>
        <w:tab/>
      </w:r>
      <w:r w:rsidR="00937A69">
        <w:rPr>
          <w:lang w:val="sv-SE"/>
        </w:rPr>
        <w:t>C</w:t>
      </w:r>
      <w:r w:rsidR="00356FB6">
        <w:rPr>
          <w:lang w:val="sv-SE"/>
        </w:rPr>
        <w:t>PB-armen: Karboplatin (AUC5) och paklitaxel (175 mg/m</w:t>
      </w:r>
      <w:r w:rsidR="00356FB6" w:rsidRPr="00645AC4">
        <w:rPr>
          <w:vertAlign w:val="superscript"/>
          <w:lang w:val="sv-SE"/>
        </w:rPr>
        <w:t>2</w:t>
      </w:r>
      <w:r w:rsidR="00356FB6">
        <w:rPr>
          <w:lang w:val="sv-SE"/>
        </w:rPr>
        <w:t xml:space="preserve"> intravenöst) och samtidig behandling med Avastin (15 mg/kg) var tredje vecka i 6 och upp till 8 cyckler följt av Avastin </w:t>
      </w:r>
      <w:r w:rsidR="00386274">
        <w:rPr>
          <w:lang w:val="sv-SE"/>
        </w:rPr>
        <w:t xml:space="preserve">(15 mg/kg var tredje vecka) </w:t>
      </w:r>
      <w:r w:rsidR="00356FB6">
        <w:rPr>
          <w:lang w:val="sv-SE"/>
        </w:rPr>
        <w:t>ensamt till sjukdomsprogression eller oacceptabel toxicitet.</w:t>
      </w:r>
    </w:p>
    <w:p w14:paraId="22D8B3A6" w14:textId="77777777" w:rsidR="00DD4989" w:rsidRDefault="00DD4989" w:rsidP="00B16206">
      <w:pPr>
        <w:rPr>
          <w:szCs w:val="22"/>
          <w:lang w:val="sv-SE"/>
        </w:rPr>
      </w:pPr>
    </w:p>
    <w:p w14:paraId="6E709994" w14:textId="1841E86C" w:rsidR="00356FB6" w:rsidRDefault="00356FB6" w:rsidP="00B16206">
      <w:pPr>
        <w:rPr>
          <w:szCs w:val="22"/>
          <w:lang w:val="sv-SE"/>
        </w:rPr>
      </w:pPr>
      <w:r>
        <w:rPr>
          <w:szCs w:val="22"/>
          <w:lang w:val="sv-SE"/>
        </w:rPr>
        <w:t xml:space="preserve">De flesta patienter i både </w:t>
      </w:r>
      <w:r w:rsidR="00937A69">
        <w:rPr>
          <w:szCs w:val="22"/>
          <w:lang w:val="sv-SE"/>
        </w:rPr>
        <w:t>C</w:t>
      </w:r>
      <w:r w:rsidR="00E6728D">
        <w:rPr>
          <w:szCs w:val="22"/>
          <w:lang w:val="sv-SE"/>
        </w:rPr>
        <w:t>P-armen (80,4%) och C</w:t>
      </w:r>
      <w:r>
        <w:rPr>
          <w:szCs w:val="22"/>
          <w:lang w:val="sv-SE"/>
        </w:rPr>
        <w:t xml:space="preserve">PB-armen (78,9%) var vita. </w:t>
      </w:r>
      <w:r w:rsidR="00E6728D">
        <w:rPr>
          <w:szCs w:val="22"/>
          <w:lang w:val="sv-SE"/>
        </w:rPr>
        <w:t>Medianåldern var 60,0 år i C</w:t>
      </w:r>
      <w:r>
        <w:rPr>
          <w:szCs w:val="22"/>
          <w:lang w:val="sv-SE"/>
        </w:rPr>
        <w:t xml:space="preserve">P-armen och 59,0 år i </w:t>
      </w:r>
      <w:r w:rsidR="00937A69">
        <w:rPr>
          <w:szCs w:val="22"/>
          <w:lang w:val="sv-SE"/>
        </w:rPr>
        <w:t>C</w:t>
      </w:r>
      <w:r>
        <w:rPr>
          <w:szCs w:val="22"/>
          <w:lang w:val="sv-SE"/>
        </w:rPr>
        <w:t>PB-armen. Majoriteten av patienterna (</w:t>
      </w:r>
      <w:r w:rsidR="00937A69">
        <w:rPr>
          <w:szCs w:val="22"/>
          <w:lang w:val="sv-SE"/>
        </w:rPr>
        <w:t>C</w:t>
      </w:r>
      <w:r>
        <w:rPr>
          <w:szCs w:val="22"/>
          <w:lang w:val="sv-SE"/>
        </w:rPr>
        <w:t>P</w:t>
      </w:r>
      <w:r w:rsidR="008855F5">
        <w:rPr>
          <w:szCs w:val="22"/>
          <w:lang w:val="sv-SE"/>
        </w:rPr>
        <w:t>:</w:t>
      </w:r>
      <w:r>
        <w:rPr>
          <w:szCs w:val="22"/>
          <w:lang w:val="sv-SE"/>
        </w:rPr>
        <w:t xml:space="preserve"> 64,6%; </w:t>
      </w:r>
      <w:r w:rsidR="00937A69">
        <w:rPr>
          <w:szCs w:val="22"/>
          <w:lang w:val="sv-SE"/>
        </w:rPr>
        <w:t>C</w:t>
      </w:r>
      <w:r>
        <w:rPr>
          <w:szCs w:val="22"/>
          <w:lang w:val="sv-SE"/>
        </w:rPr>
        <w:t xml:space="preserve">PB: 68,8%) var i ålderskategorin &lt; 65 år. </w:t>
      </w:r>
      <w:r w:rsidR="00937A69">
        <w:rPr>
          <w:szCs w:val="22"/>
          <w:lang w:val="sv-SE"/>
        </w:rPr>
        <w:t>Vid baseline hade de flesta patienter</w:t>
      </w:r>
      <w:r w:rsidR="00386274">
        <w:rPr>
          <w:szCs w:val="22"/>
          <w:lang w:val="sv-SE"/>
        </w:rPr>
        <w:t>na</w:t>
      </w:r>
      <w:r w:rsidR="0051432B">
        <w:rPr>
          <w:szCs w:val="22"/>
          <w:lang w:val="sv-SE"/>
        </w:rPr>
        <w:t xml:space="preserve"> </w:t>
      </w:r>
      <w:r w:rsidR="00AE2556" w:rsidRPr="00AE2556">
        <w:rPr>
          <w:szCs w:val="22"/>
          <w:lang w:val="sv-SE"/>
        </w:rPr>
        <w:t>GOG</w:t>
      </w:r>
      <w:r w:rsidR="00AE2556">
        <w:rPr>
          <w:szCs w:val="22"/>
          <w:lang w:val="sv-SE"/>
        </w:rPr>
        <w:t xml:space="preserve"> </w:t>
      </w:r>
      <w:r w:rsidR="00A5646E">
        <w:rPr>
          <w:lang w:val="sv-SE"/>
        </w:rPr>
        <w:t>PS</w:t>
      </w:r>
      <w:r w:rsidR="00E6728D" w:rsidRPr="002326AC">
        <w:rPr>
          <w:lang w:val="sv-SE"/>
        </w:rPr>
        <w:t xml:space="preserve"> </w:t>
      </w:r>
      <w:r w:rsidR="00937A69">
        <w:rPr>
          <w:szCs w:val="22"/>
          <w:lang w:val="sv-SE"/>
        </w:rPr>
        <w:t>0 (CP</w:t>
      </w:r>
      <w:r w:rsidR="008855F5">
        <w:rPr>
          <w:szCs w:val="22"/>
          <w:lang w:val="sv-SE"/>
        </w:rPr>
        <w:t>:</w:t>
      </w:r>
      <w:r w:rsidR="00937A69">
        <w:rPr>
          <w:szCs w:val="22"/>
          <w:lang w:val="sv-SE"/>
        </w:rPr>
        <w:t xml:space="preserve"> 82,4%; CPB</w:t>
      </w:r>
      <w:r w:rsidR="008855F5">
        <w:rPr>
          <w:szCs w:val="22"/>
          <w:lang w:val="sv-SE"/>
        </w:rPr>
        <w:t>;</w:t>
      </w:r>
      <w:r w:rsidR="00937A69">
        <w:rPr>
          <w:szCs w:val="22"/>
          <w:lang w:val="sv-SE"/>
        </w:rPr>
        <w:t xml:space="preserve"> 80,7%) eller 1 (CP: 16,7%</w:t>
      </w:r>
      <w:r w:rsidR="008855F5">
        <w:rPr>
          <w:szCs w:val="22"/>
          <w:lang w:val="sv-SE"/>
        </w:rPr>
        <w:t>:</w:t>
      </w:r>
      <w:r w:rsidR="00937A69">
        <w:rPr>
          <w:szCs w:val="22"/>
          <w:lang w:val="sv-SE"/>
        </w:rPr>
        <w:t xml:space="preserve"> CPB</w:t>
      </w:r>
      <w:r w:rsidR="008855F5">
        <w:rPr>
          <w:szCs w:val="22"/>
          <w:lang w:val="sv-SE"/>
        </w:rPr>
        <w:t>;</w:t>
      </w:r>
      <w:r w:rsidR="00937A69">
        <w:rPr>
          <w:szCs w:val="22"/>
          <w:lang w:val="sv-SE"/>
        </w:rPr>
        <w:t xml:space="preserve"> 18,1%). </w:t>
      </w:r>
      <w:r w:rsidR="00AE2556" w:rsidRPr="00AE2556">
        <w:rPr>
          <w:szCs w:val="22"/>
          <w:lang w:val="sv-SE"/>
        </w:rPr>
        <w:t>GOG</w:t>
      </w:r>
      <w:r w:rsidR="00AE2556">
        <w:rPr>
          <w:szCs w:val="22"/>
          <w:lang w:val="sv-SE"/>
        </w:rPr>
        <w:t xml:space="preserve"> </w:t>
      </w:r>
      <w:r w:rsidR="00A5646E">
        <w:rPr>
          <w:lang w:val="sv-SE"/>
        </w:rPr>
        <w:t>PS</w:t>
      </w:r>
      <w:r w:rsidR="00E6728D" w:rsidRPr="002326AC">
        <w:rPr>
          <w:lang w:val="sv-SE"/>
        </w:rPr>
        <w:t xml:space="preserve"> </w:t>
      </w:r>
      <w:r w:rsidR="00937A69">
        <w:rPr>
          <w:szCs w:val="22"/>
          <w:lang w:val="sv-SE"/>
        </w:rPr>
        <w:t>2 vid baseline rapporterades hos 0,9% av patienterna i CP-armen och 1,2% av patienterna i CPB-armen.</w:t>
      </w:r>
    </w:p>
    <w:p w14:paraId="70C0BE65" w14:textId="77777777" w:rsidR="00937A69" w:rsidRDefault="00937A69" w:rsidP="00B16206">
      <w:pPr>
        <w:rPr>
          <w:szCs w:val="22"/>
          <w:lang w:val="sv-SE"/>
        </w:rPr>
      </w:pPr>
    </w:p>
    <w:p w14:paraId="2D551DCE" w14:textId="77777777" w:rsidR="00937A69" w:rsidRDefault="00937A69" w:rsidP="00B16206">
      <w:pPr>
        <w:rPr>
          <w:szCs w:val="22"/>
          <w:lang w:val="sv-SE"/>
        </w:rPr>
      </w:pPr>
      <w:r>
        <w:rPr>
          <w:szCs w:val="22"/>
          <w:lang w:val="sv-SE"/>
        </w:rPr>
        <w:t>Det primära effektmåttet var överlevn</w:t>
      </w:r>
      <w:r w:rsidR="00E6728D">
        <w:rPr>
          <w:szCs w:val="22"/>
          <w:lang w:val="sv-SE"/>
        </w:rPr>
        <w:t>ad</w:t>
      </w:r>
      <w:r>
        <w:rPr>
          <w:szCs w:val="22"/>
          <w:lang w:val="sv-SE"/>
        </w:rPr>
        <w:t xml:space="preserve">. </w:t>
      </w:r>
      <w:r w:rsidR="00E6728D">
        <w:rPr>
          <w:szCs w:val="22"/>
          <w:lang w:val="sv-SE"/>
        </w:rPr>
        <w:t>Det</w:t>
      </w:r>
      <w:r>
        <w:rPr>
          <w:szCs w:val="22"/>
          <w:lang w:val="sv-SE"/>
        </w:rPr>
        <w:t xml:space="preserve"> huvudsakliga sekundära effektmåttet va</w:t>
      </w:r>
      <w:r w:rsidR="00E6728D">
        <w:rPr>
          <w:szCs w:val="22"/>
          <w:lang w:val="sv-SE"/>
        </w:rPr>
        <w:t>r progressionsfri överlevnad</w:t>
      </w:r>
      <w:r>
        <w:rPr>
          <w:szCs w:val="22"/>
          <w:lang w:val="sv-SE"/>
        </w:rPr>
        <w:t>. Resultaten presenteras i tabell 22.</w:t>
      </w:r>
    </w:p>
    <w:p w14:paraId="35653E14" w14:textId="77777777" w:rsidR="00937A69" w:rsidRDefault="00937A69" w:rsidP="00B16206">
      <w:pPr>
        <w:rPr>
          <w:szCs w:val="22"/>
          <w:lang w:val="sv-SE"/>
        </w:rPr>
      </w:pPr>
    </w:p>
    <w:p w14:paraId="080B61BB" w14:textId="77777777" w:rsidR="00937A69" w:rsidRDefault="00937A69" w:rsidP="005558AE">
      <w:pPr>
        <w:keepNext/>
        <w:keepLines/>
        <w:rPr>
          <w:b/>
          <w:szCs w:val="22"/>
          <w:lang w:val="sv-SE"/>
        </w:rPr>
      </w:pPr>
      <w:r w:rsidRPr="005558AE">
        <w:rPr>
          <w:b/>
          <w:szCs w:val="22"/>
          <w:lang w:val="sv-SE"/>
        </w:rPr>
        <w:t>Tabell 22</w:t>
      </w:r>
      <w:r w:rsidRPr="005558AE">
        <w:rPr>
          <w:b/>
          <w:szCs w:val="22"/>
          <w:lang w:val="sv-SE"/>
        </w:rPr>
        <w:tab/>
        <w:t>Effektresultat</w:t>
      </w:r>
      <w:r w:rsidRPr="005558AE">
        <w:rPr>
          <w:b/>
          <w:szCs w:val="22"/>
          <w:vertAlign w:val="superscript"/>
          <w:lang w:val="sv-SE"/>
        </w:rPr>
        <w:t>1,2</w:t>
      </w:r>
      <w:r w:rsidRPr="005558AE">
        <w:rPr>
          <w:b/>
          <w:szCs w:val="22"/>
          <w:lang w:val="sv-SE"/>
        </w:rPr>
        <w:t xml:space="preserve"> från studien GOG-0213</w:t>
      </w:r>
    </w:p>
    <w:p w14:paraId="37B0FBF4" w14:textId="77777777" w:rsidR="004865C3" w:rsidRPr="005558AE" w:rsidRDefault="004865C3" w:rsidP="005558AE">
      <w:pPr>
        <w:keepNext/>
        <w:keepLines/>
        <w:rPr>
          <w:b/>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338"/>
        <w:gridCol w:w="2306"/>
      </w:tblGrid>
      <w:tr w:rsidR="00937A69" w:rsidRPr="0065485A" w14:paraId="7B632639" w14:textId="77777777" w:rsidTr="0065485A">
        <w:trPr>
          <w:trHeight w:val="412"/>
        </w:trPr>
        <w:tc>
          <w:tcPr>
            <w:tcW w:w="9287" w:type="dxa"/>
            <w:gridSpan w:val="3"/>
            <w:vAlign w:val="center"/>
          </w:tcPr>
          <w:p w14:paraId="1BBEA240" w14:textId="77777777" w:rsidR="00937A69" w:rsidRPr="0065485A" w:rsidRDefault="00937A69" w:rsidP="005558AE">
            <w:pPr>
              <w:keepNext/>
              <w:keepLines/>
              <w:rPr>
                <w:szCs w:val="22"/>
                <w:lang w:val="sv-SE"/>
              </w:rPr>
            </w:pPr>
            <w:r w:rsidRPr="0065485A">
              <w:rPr>
                <w:b/>
                <w:szCs w:val="22"/>
                <w:lang w:val="sv-SE"/>
              </w:rPr>
              <w:t>Primärt effektmått</w:t>
            </w:r>
          </w:p>
        </w:tc>
      </w:tr>
      <w:tr w:rsidR="00937A69" w:rsidRPr="0065485A" w14:paraId="3DDE501C" w14:textId="77777777" w:rsidTr="005558AE">
        <w:trPr>
          <w:trHeight w:val="417"/>
        </w:trPr>
        <w:tc>
          <w:tcPr>
            <w:tcW w:w="4503" w:type="dxa"/>
            <w:vAlign w:val="center"/>
          </w:tcPr>
          <w:p w14:paraId="25BE42A8" w14:textId="77777777" w:rsidR="00937A69" w:rsidRPr="00591D69" w:rsidRDefault="00937A69" w:rsidP="005558AE">
            <w:pPr>
              <w:keepNext/>
              <w:keepLines/>
              <w:rPr>
                <w:b/>
                <w:szCs w:val="22"/>
                <w:lang w:val="sv-SE"/>
              </w:rPr>
            </w:pPr>
            <w:r w:rsidRPr="00591D69">
              <w:rPr>
                <w:b/>
                <w:szCs w:val="22"/>
                <w:lang w:val="sv-SE"/>
              </w:rPr>
              <w:t>Överlevnad</w:t>
            </w:r>
          </w:p>
        </w:tc>
        <w:tc>
          <w:tcPr>
            <w:tcW w:w="2409" w:type="dxa"/>
            <w:vAlign w:val="center"/>
          </w:tcPr>
          <w:p w14:paraId="0F0FFAE1" w14:textId="77777777" w:rsidR="00937A69" w:rsidRPr="0065485A" w:rsidRDefault="00937A69" w:rsidP="005558AE">
            <w:pPr>
              <w:keepNext/>
              <w:keepLines/>
              <w:jc w:val="center"/>
              <w:rPr>
                <w:szCs w:val="22"/>
                <w:lang w:val="sv-SE"/>
              </w:rPr>
            </w:pPr>
            <w:r w:rsidRPr="0065485A">
              <w:rPr>
                <w:szCs w:val="22"/>
                <w:lang w:val="sv-SE"/>
              </w:rPr>
              <w:t>CP</w:t>
            </w:r>
          </w:p>
          <w:p w14:paraId="73184707" w14:textId="77777777" w:rsidR="00937A69" w:rsidRPr="0065485A" w:rsidRDefault="00937A69" w:rsidP="005558AE">
            <w:pPr>
              <w:keepNext/>
              <w:keepLines/>
              <w:jc w:val="center"/>
              <w:rPr>
                <w:szCs w:val="22"/>
                <w:lang w:val="sv-SE"/>
              </w:rPr>
            </w:pPr>
            <w:r w:rsidRPr="0065485A">
              <w:rPr>
                <w:szCs w:val="22"/>
                <w:lang w:val="sv-SE"/>
              </w:rPr>
              <w:t>(n = 336)</w:t>
            </w:r>
          </w:p>
        </w:tc>
        <w:tc>
          <w:tcPr>
            <w:tcW w:w="2375" w:type="dxa"/>
            <w:vAlign w:val="center"/>
          </w:tcPr>
          <w:p w14:paraId="0569C7B7" w14:textId="77777777" w:rsidR="00937A69" w:rsidRPr="0065485A" w:rsidRDefault="00937A69" w:rsidP="005558AE">
            <w:pPr>
              <w:keepNext/>
              <w:keepLines/>
              <w:jc w:val="center"/>
              <w:rPr>
                <w:szCs w:val="22"/>
                <w:lang w:val="sv-SE"/>
              </w:rPr>
            </w:pPr>
            <w:r w:rsidRPr="0065485A">
              <w:rPr>
                <w:szCs w:val="22"/>
                <w:lang w:val="sv-SE"/>
              </w:rPr>
              <w:t>CPB</w:t>
            </w:r>
          </w:p>
          <w:p w14:paraId="461F67CF" w14:textId="4FE544BD" w:rsidR="00937A69" w:rsidRPr="0065485A" w:rsidRDefault="00937A69" w:rsidP="005558AE">
            <w:pPr>
              <w:keepNext/>
              <w:keepLines/>
              <w:jc w:val="center"/>
              <w:rPr>
                <w:szCs w:val="22"/>
                <w:lang w:val="sv-SE"/>
              </w:rPr>
            </w:pPr>
            <w:r w:rsidRPr="0065485A">
              <w:rPr>
                <w:szCs w:val="22"/>
                <w:lang w:val="sv-SE"/>
              </w:rPr>
              <w:t>(n</w:t>
            </w:r>
            <w:r w:rsidR="00EB4C07">
              <w:rPr>
                <w:szCs w:val="22"/>
                <w:lang w:val="sv-SE"/>
              </w:rPr>
              <w:t xml:space="preserve"> </w:t>
            </w:r>
            <w:r w:rsidRPr="0065485A">
              <w:rPr>
                <w:szCs w:val="22"/>
                <w:lang w:val="sv-SE"/>
              </w:rPr>
              <w:t>= 337)</w:t>
            </w:r>
          </w:p>
        </w:tc>
      </w:tr>
      <w:tr w:rsidR="00937A69" w:rsidRPr="0065485A" w14:paraId="61BCEBC0" w14:textId="77777777" w:rsidTr="005558AE">
        <w:trPr>
          <w:trHeight w:val="358"/>
        </w:trPr>
        <w:tc>
          <w:tcPr>
            <w:tcW w:w="4503" w:type="dxa"/>
            <w:vAlign w:val="center"/>
          </w:tcPr>
          <w:p w14:paraId="14B408D5" w14:textId="77777777" w:rsidR="00937A69" w:rsidRPr="0065485A" w:rsidRDefault="00937A69" w:rsidP="005558AE">
            <w:pPr>
              <w:keepNext/>
              <w:keepLines/>
              <w:rPr>
                <w:szCs w:val="22"/>
                <w:lang w:val="sv-SE"/>
              </w:rPr>
            </w:pPr>
            <w:r w:rsidRPr="0065485A">
              <w:rPr>
                <w:szCs w:val="22"/>
                <w:lang w:val="sv-SE"/>
              </w:rPr>
              <w:t>Medianöverlevnad (månader)</w:t>
            </w:r>
          </w:p>
        </w:tc>
        <w:tc>
          <w:tcPr>
            <w:tcW w:w="2409" w:type="dxa"/>
            <w:vAlign w:val="center"/>
          </w:tcPr>
          <w:p w14:paraId="59C391DE" w14:textId="77777777" w:rsidR="00937A69" w:rsidRPr="0065485A" w:rsidRDefault="00937A69" w:rsidP="005558AE">
            <w:pPr>
              <w:keepNext/>
              <w:keepLines/>
              <w:jc w:val="center"/>
              <w:rPr>
                <w:szCs w:val="22"/>
                <w:lang w:val="sv-SE"/>
              </w:rPr>
            </w:pPr>
            <w:r w:rsidRPr="0065485A">
              <w:rPr>
                <w:szCs w:val="22"/>
                <w:lang w:val="sv-SE"/>
              </w:rPr>
              <w:t>37,3</w:t>
            </w:r>
          </w:p>
        </w:tc>
        <w:tc>
          <w:tcPr>
            <w:tcW w:w="2375" w:type="dxa"/>
            <w:vAlign w:val="center"/>
          </w:tcPr>
          <w:p w14:paraId="3EBFDE38" w14:textId="77777777" w:rsidR="00937A69" w:rsidRPr="0065485A" w:rsidRDefault="00937A69" w:rsidP="005558AE">
            <w:pPr>
              <w:keepNext/>
              <w:keepLines/>
              <w:jc w:val="center"/>
              <w:rPr>
                <w:szCs w:val="22"/>
                <w:lang w:val="sv-SE"/>
              </w:rPr>
            </w:pPr>
            <w:r w:rsidRPr="0065485A">
              <w:rPr>
                <w:szCs w:val="22"/>
                <w:lang w:val="sv-SE"/>
              </w:rPr>
              <w:t>42,6</w:t>
            </w:r>
          </w:p>
        </w:tc>
      </w:tr>
      <w:tr w:rsidR="00937A69" w:rsidRPr="005558AE" w14:paraId="64FB0CFF" w14:textId="77777777" w:rsidTr="005558AE">
        <w:trPr>
          <w:trHeight w:val="344"/>
        </w:trPr>
        <w:tc>
          <w:tcPr>
            <w:tcW w:w="4503" w:type="dxa"/>
            <w:vAlign w:val="center"/>
          </w:tcPr>
          <w:p w14:paraId="27AD03B0" w14:textId="77777777" w:rsidR="00937A69" w:rsidRPr="002D2374" w:rsidRDefault="00937A69" w:rsidP="005558AE">
            <w:pPr>
              <w:keepNext/>
              <w:keepLines/>
              <w:rPr>
                <w:szCs w:val="22"/>
                <w:vertAlign w:val="superscript"/>
              </w:rPr>
            </w:pPr>
            <w:r w:rsidRPr="00591D69">
              <w:rPr>
                <w:szCs w:val="22"/>
              </w:rPr>
              <w:t>Hazard ratio (95% KI) (eCRF)</w:t>
            </w:r>
            <w:r w:rsidRPr="00591D69">
              <w:rPr>
                <w:szCs w:val="22"/>
                <w:vertAlign w:val="superscript"/>
              </w:rPr>
              <w:t>a</w:t>
            </w:r>
          </w:p>
        </w:tc>
        <w:tc>
          <w:tcPr>
            <w:tcW w:w="4784" w:type="dxa"/>
            <w:gridSpan w:val="2"/>
            <w:vAlign w:val="center"/>
          </w:tcPr>
          <w:p w14:paraId="33732FBC" w14:textId="77777777" w:rsidR="00937A69" w:rsidRPr="00591D69" w:rsidRDefault="00937A69" w:rsidP="005558AE">
            <w:pPr>
              <w:keepNext/>
              <w:keepLines/>
              <w:jc w:val="center"/>
              <w:rPr>
                <w:szCs w:val="22"/>
              </w:rPr>
            </w:pPr>
            <w:r w:rsidRPr="0065485A">
              <w:rPr>
                <w:szCs w:val="22"/>
              </w:rPr>
              <w:t>0,823 [KI: 0,680, 0,996]</w:t>
            </w:r>
          </w:p>
        </w:tc>
      </w:tr>
      <w:tr w:rsidR="00937A69" w:rsidRPr="005558AE" w14:paraId="40465070" w14:textId="77777777" w:rsidTr="005558AE">
        <w:trPr>
          <w:trHeight w:val="405"/>
        </w:trPr>
        <w:tc>
          <w:tcPr>
            <w:tcW w:w="4503" w:type="dxa"/>
            <w:vAlign w:val="center"/>
          </w:tcPr>
          <w:p w14:paraId="0E2E7A57" w14:textId="77777777" w:rsidR="00937A69" w:rsidRPr="00591D69" w:rsidRDefault="00937A69" w:rsidP="005558AE">
            <w:pPr>
              <w:keepNext/>
              <w:keepLines/>
              <w:rPr>
                <w:szCs w:val="22"/>
              </w:rPr>
            </w:pPr>
            <w:r w:rsidRPr="0065485A">
              <w:rPr>
                <w:szCs w:val="22"/>
              </w:rPr>
              <w:t>p-</w:t>
            </w:r>
            <w:proofErr w:type="spellStart"/>
            <w:r w:rsidRPr="0065485A">
              <w:rPr>
                <w:szCs w:val="22"/>
              </w:rPr>
              <w:t>värde</w:t>
            </w:r>
            <w:proofErr w:type="spellEnd"/>
          </w:p>
        </w:tc>
        <w:tc>
          <w:tcPr>
            <w:tcW w:w="4784" w:type="dxa"/>
            <w:gridSpan w:val="2"/>
            <w:vAlign w:val="center"/>
          </w:tcPr>
          <w:p w14:paraId="28181E12" w14:textId="77777777" w:rsidR="00937A69" w:rsidRPr="00591D69" w:rsidRDefault="00937A69" w:rsidP="005558AE">
            <w:pPr>
              <w:keepNext/>
              <w:keepLines/>
              <w:jc w:val="center"/>
              <w:rPr>
                <w:szCs w:val="22"/>
              </w:rPr>
            </w:pPr>
            <w:r w:rsidRPr="0065485A">
              <w:rPr>
                <w:szCs w:val="22"/>
              </w:rPr>
              <w:t>0,0447</w:t>
            </w:r>
          </w:p>
        </w:tc>
      </w:tr>
      <w:tr w:rsidR="00937A69" w:rsidRPr="005558AE" w14:paraId="1CD253A5" w14:textId="77777777" w:rsidTr="005558AE">
        <w:trPr>
          <w:trHeight w:val="360"/>
        </w:trPr>
        <w:tc>
          <w:tcPr>
            <w:tcW w:w="4503" w:type="dxa"/>
            <w:vAlign w:val="center"/>
          </w:tcPr>
          <w:p w14:paraId="64889F7E" w14:textId="77777777" w:rsidR="00937A69" w:rsidRPr="005558AE" w:rsidRDefault="00937A69" w:rsidP="005558AE">
            <w:pPr>
              <w:keepNext/>
              <w:keepLines/>
              <w:rPr>
                <w:szCs w:val="22"/>
                <w:vertAlign w:val="superscript"/>
                <w:lang w:val="sv-SE"/>
              </w:rPr>
            </w:pPr>
            <w:r w:rsidRPr="005558AE">
              <w:rPr>
                <w:szCs w:val="22"/>
                <w:lang w:val="sv-SE"/>
              </w:rPr>
              <w:t>Hazard ratio (95% KI) (registreringsformulär)</w:t>
            </w:r>
            <w:r w:rsidRPr="005558AE">
              <w:rPr>
                <w:szCs w:val="22"/>
                <w:vertAlign w:val="superscript"/>
                <w:lang w:val="sv-SE"/>
              </w:rPr>
              <w:t>b</w:t>
            </w:r>
          </w:p>
        </w:tc>
        <w:tc>
          <w:tcPr>
            <w:tcW w:w="4784" w:type="dxa"/>
            <w:gridSpan w:val="2"/>
            <w:vAlign w:val="center"/>
          </w:tcPr>
          <w:p w14:paraId="685B9790" w14:textId="77777777" w:rsidR="00937A69" w:rsidRPr="0065485A" w:rsidRDefault="00937A69" w:rsidP="005558AE">
            <w:pPr>
              <w:keepNext/>
              <w:keepLines/>
              <w:jc w:val="center"/>
              <w:rPr>
                <w:szCs w:val="22"/>
                <w:lang w:val="sv-SE"/>
              </w:rPr>
            </w:pPr>
            <w:r w:rsidRPr="0065485A">
              <w:rPr>
                <w:szCs w:val="22"/>
                <w:lang w:val="sv-SE"/>
              </w:rPr>
              <w:t xml:space="preserve">0,838 </w:t>
            </w:r>
            <w:r w:rsidRPr="0065485A">
              <w:rPr>
                <w:szCs w:val="22"/>
              </w:rPr>
              <w:t>[KI: 0,693, 1,014]</w:t>
            </w:r>
          </w:p>
        </w:tc>
      </w:tr>
      <w:tr w:rsidR="006248A9" w:rsidRPr="005558AE" w14:paraId="1C4FFDC0" w14:textId="77777777" w:rsidTr="005558AE">
        <w:trPr>
          <w:trHeight w:val="360"/>
        </w:trPr>
        <w:tc>
          <w:tcPr>
            <w:tcW w:w="4503" w:type="dxa"/>
            <w:vAlign w:val="center"/>
          </w:tcPr>
          <w:p w14:paraId="4BDF9CBC" w14:textId="77777777" w:rsidR="006248A9" w:rsidRPr="0065485A" w:rsidRDefault="006248A9" w:rsidP="005558AE">
            <w:pPr>
              <w:keepNext/>
              <w:keepLines/>
              <w:rPr>
                <w:szCs w:val="22"/>
                <w:lang w:val="sv-SE"/>
              </w:rPr>
            </w:pPr>
            <w:r w:rsidRPr="0065485A">
              <w:rPr>
                <w:szCs w:val="22"/>
              </w:rPr>
              <w:t>p-</w:t>
            </w:r>
            <w:proofErr w:type="spellStart"/>
            <w:r w:rsidRPr="0065485A">
              <w:rPr>
                <w:szCs w:val="22"/>
              </w:rPr>
              <w:t>värde</w:t>
            </w:r>
            <w:proofErr w:type="spellEnd"/>
          </w:p>
        </w:tc>
        <w:tc>
          <w:tcPr>
            <w:tcW w:w="4784" w:type="dxa"/>
            <w:gridSpan w:val="2"/>
            <w:vAlign w:val="center"/>
          </w:tcPr>
          <w:p w14:paraId="5C8CB030" w14:textId="77777777" w:rsidR="006248A9" w:rsidRPr="0065485A" w:rsidRDefault="006248A9" w:rsidP="005558AE">
            <w:pPr>
              <w:keepNext/>
              <w:keepLines/>
              <w:jc w:val="center"/>
              <w:rPr>
                <w:szCs w:val="22"/>
                <w:lang w:val="sv-SE"/>
              </w:rPr>
            </w:pPr>
            <w:r w:rsidRPr="0065485A">
              <w:rPr>
                <w:szCs w:val="22"/>
                <w:lang w:val="sv-SE"/>
              </w:rPr>
              <w:t>0,0683</w:t>
            </w:r>
          </w:p>
        </w:tc>
      </w:tr>
      <w:tr w:rsidR="006248A9" w:rsidRPr="005558AE" w14:paraId="3130E903" w14:textId="77777777" w:rsidTr="0065485A">
        <w:trPr>
          <w:trHeight w:val="451"/>
        </w:trPr>
        <w:tc>
          <w:tcPr>
            <w:tcW w:w="9287" w:type="dxa"/>
            <w:gridSpan w:val="3"/>
            <w:vAlign w:val="center"/>
          </w:tcPr>
          <w:p w14:paraId="43C68032" w14:textId="77777777" w:rsidR="006248A9" w:rsidRPr="0065485A" w:rsidRDefault="006248A9" w:rsidP="005558AE">
            <w:pPr>
              <w:keepNext/>
              <w:keepLines/>
              <w:rPr>
                <w:szCs w:val="22"/>
                <w:lang w:val="sv-SE"/>
              </w:rPr>
            </w:pPr>
            <w:r w:rsidRPr="005558AE">
              <w:rPr>
                <w:b/>
                <w:szCs w:val="22"/>
                <w:lang w:val="sv-SE"/>
              </w:rPr>
              <w:t>Sekundära effektmått</w:t>
            </w:r>
          </w:p>
        </w:tc>
      </w:tr>
      <w:tr w:rsidR="006248A9" w:rsidRPr="005558AE" w14:paraId="3F4D9D2B" w14:textId="77777777" w:rsidTr="005558AE">
        <w:trPr>
          <w:trHeight w:val="451"/>
        </w:trPr>
        <w:tc>
          <w:tcPr>
            <w:tcW w:w="4503" w:type="dxa"/>
            <w:vAlign w:val="center"/>
          </w:tcPr>
          <w:p w14:paraId="3C67F2AE" w14:textId="77777777" w:rsidR="006248A9" w:rsidRPr="0065485A" w:rsidRDefault="006248A9" w:rsidP="005558AE">
            <w:pPr>
              <w:keepNext/>
              <w:keepLines/>
              <w:rPr>
                <w:b/>
                <w:szCs w:val="22"/>
                <w:lang w:val="sv-SE"/>
              </w:rPr>
            </w:pPr>
            <w:r w:rsidRPr="0065485A">
              <w:rPr>
                <w:b/>
                <w:szCs w:val="22"/>
                <w:lang w:val="sv-SE"/>
              </w:rPr>
              <w:t>Progressionsfri överlevnad</w:t>
            </w:r>
            <w:r w:rsidR="00CF30DE">
              <w:rPr>
                <w:b/>
                <w:szCs w:val="22"/>
                <w:lang w:val="sv-SE"/>
              </w:rPr>
              <w:t xml:space="preserve"> (PFS)</w:t>
            </w:r>
          </w:p>
        </w:tc>
        <w:tc>
          <w:tcPr>
            <w:tcW w:w="2409" w:type="dxa"/>
            <w:vAlign w:val="center"/>
          </w:tcPr>
          <w:p w14:paraId="7AD5C7D6" w14:textId="77777777" w:rsidR="006248A9" w:rsidRPr="00591D69" w:rsidRDefault="006248A9" w:rsidP="005558AE">
            <w:pPr>
              <w:keepNext/>
              <w:keepLines/>
              <w:jc w:val="center"/>
              <w:rPr>
                <w:szCs w:val="22"/>
                <w:lang w:val="sv-SE"/>
              </w:rPr>
            </w:pPr>
            <w:r w:rsidRPr="00591D69">
              <w:rPr>
                <w:szCs w:val="22"/>
                <w:lang w:val="sv-SE"/>
              </w:rPr>
              <w:t>CP</w:t>
            </w:r>
          </w:p>
          <w:p w14:paraId="766059A5" w14:textId="77777777" w:rsidR="006248A9" w:rsidRPr="00E6728D" w:rsidRDefault="006248A9" w:rsidP="005558AE">
            <w:pPr>
              <w:keepNext/>
              <w:keepLines/>
              <w:jc w:val="center"/>
              <w:rPr>
                <w:szCs w:val="22"/>
                <w:lang w:val="sv-SE"/>
              </w:rPr>
            </w:pPr>
            <w:r w:rsidRPr="002D2374">
              <w:rPr>
                <w:szCs w:val="22"/>
                <w:lang w:val="sv-SE"/>
              </w:rPr>
              <w:t>(n = 336)</w:t>
            </w:r>
          </w:p>
        </w:tc>
        <w:tc>
          <w:tcPr>
            <w:tcW w:w="2375" w:type="dxa"/>
            <w:vAlign w:val="center"/>
          </w:tcPr>
          <w:p w14:paraId="695C0759" w14:textId="77777777" w:rsidR="006248A9" w:rsidRPr="0065485A" w:rsidRDefault="006248A9" w:rsidP="005558AE">
            <w:pPr>
              <w:keepNext/>
              <w:keepLines/>
              <w:jc w:val="center"/>
              <w:rPr>
                <w:szCs w:val="22"/>
                <w:lang w:val="sv-SE"/>
              </w:rPr>
            </w:pPr>
            <w:r w:rsidRPr="0065485A">
              <w:rPr>
                <w:szCs w:val="22"/>
                <w:lang w:val="sv-SE"/>
              </w:rPr>
              <w:t>CPB</w:t>
            </w:r>
          </w:p>
          <w:p w14:paraId="0A92DDA4" w14:textId="16D3998D" w:rsidR="006248A9" w:rsidRPr="00591D69" w:rsidRDefault="006248A9" w:rsidP="005558AE">
            <w:pPr>
              <w:keepNext/>
              <w:keepLines/>
              <w:jc w:val="center"/>
              <w:rPr>
                <w:szCs w:val="22"/>
                <w:lang w:val="sv-SE"/>
              </w:rPr>
            </w:pPr>
            <w:r w:rsidRPr="0065485A">
              <w:rPr>
                <w:szCs w:val="22"/>
                <w:lang w:val="sv-SE"/>
              </w:rPr>
              <w:t>(n</w:t>
            </w:r>
            <w:r w:rsidR="00EB4C07">
              <w:rPr>
                <w:szCs w:val="22"/>
                <w:lang w:val="sv-SE"/>
              </w:rPr>
              <w:t xml:space="preserve"> </w:t>
            </w:r>
            <w:r w:rsidRPr="0065485A">
              <w:rPr>
                <w:szCs w:val="22"/>
                <w:lang w:val="sv-SE"/>
              </w:rPr>
              <w:t>= 337)</w:t>
            </w:r>
          </w:p>
        </w:tc>
      </w:tr>
      <w:tr w:rsidR="006248A9" w:rsidRPr="005558AE" w14:paraId="644FC5C6" w14:textId="77777777" w:rsidTr="005558AE">
        <w:trPr>
          <w:trHeight w:val="451"/>
        </w:trPr>
        <w:tc>
          <w:tcPr>
            <w:tcW w:w="4503" w:type="dxa"/>
            <w:vAlign w:val="center"/>
          </w:tcPr>
          <w:p w14:paraId="1F934421" w14:textId="77777777" w:rsidR="006248A9" w:rsidRPr="00591D69" w:rsidRDefault="006248A9" w:rsidP="005558AE">
            <w:pPr>
              <w:keepNext/>
              <w:keepLines/>
              <w:rPr>
                <w:szCs w:val="22"/>
                <w:lang w:val="sv-SE"/>
              </w:rPr>
            </w:pPr>
            <w:r w:rsidRPr="005558AE">
              <w:rPr>
                <w:szCs w:val="22"/>
                <w:lang w:val="sv-SE"/>
              </w:rPr>
              <w:t xml:space="preserve">Median </w:t>
            </w:r>
            <w:r w:rsidR="00CF30DE">
              <w:rPr>
                <w:szCs w:val="22"/>
                <w:lang w:val="sv-SE"/>
              </w:rPr>
              <w:t xml:space="preserve">PFS </w:t>
            </w:r>
            <w:r w:rsidRPr="0065485A">
              <w:rPr>
                <w:szCs w:val="22"/>
                <w:lang w:val="sv-SE"/>
              </w:rPr>
              <w:t>(månader)</w:t>
            </w:r>
          </w:p>
        </w:tc>
        <w:tc>
          <w:tcPr>
            <w:tcW w:w="2409" w:type="dxa"/>
            <w:vAlign w:val="center"/>
          </w:tcPr>
          <w:p w14:paraId="6FA960BB" w14:textId="77777777" w:rsidR="006248A9" w:rsidRPr="0065485A" w:rsidRDefault="006248A9" w:rsidP="005558AE">
            <w:pPr>
              <w:keepNext/>
              <w:keepLines/>
              <w:jc w:val="center"/>
              <w:rPr>
                <w:szCs w:val="22"/>
                <w:lang w:val="sv-SE"/>
              </w:rPr>
            </w:pPr>
            <w:r w:rsidRPr="0065485A">
              <w:rPr>
                <w:szCs w:val="22"/>
                <w:lang w:val="sv-SE"/>
              </w:rPr>
              <w:t>10,2</w:t>
            </w:r>
          </w:p>
        </w:tc>
        <w:tc>
          <w:tcPr>
            <w:tcW w:w="2375" w:type="dxa"/>
            <w:vAlign w:val="center"/>
          </w:tcPr>
          <w:p w14:paraId="4FF0CF5B" w14:textId="77777777" w:rsidR="006248A9" w:rsidRPr="0065485A" w:rsidRDefault="006248A9" w:rsidP="005558AE">
            <w:pPr>
              <w:keepNext/>
              <w:keepLines/>
              <w:jc w:val="center"/>
              <w:rPr>
                <w:szCs w:val="22"/>
                <w:lang w:val="sv-SE"/>
              </w:rPr>
            </w:pPr>
            <w:r w:rsidRPr="0065485A">
              <w:rPr>
                <w:szCs w:val="22"/>
                <w:lang w:val="sv-SE"/>
              </w:rPr>
              <w:t>13,8</w:t>
            </w:r>
          </w:p>
        </w:tc>
      </w:tr>
      <w:tr w:rsidR="006248A9" w:rsidRPr="005558AE" w14:paraId="12C4D64E" w14:textId="77777777" w:rsidTr="005558AE">
        <w:trPr>
          <w:trHeight w:val="451"/>
        </w:trPr>
        <w:tc>
          <w:tcPr>
            <w:tcW w:w="4503" w:type="dxa"/>
            <w:vAlign w:val="center"/>
          </w:tcPr>
          <w:p w14:paraId="63633676" w14:textId="77777777" w:rsidR="006248A9" w:rsidRPr="0065485A" w:rsidRDefault="006248A9" w:rsidP="005558AE">
            <w:pPr>
              <w:keepNext/>
              <w:keepLines/>
              <w:rPr>
                <w:szCs w:val="22"/>
                <w:lang w:val="sv-SE"/>
              </w:rPr>
            </w:pPr>
            <w:r w:rsidRPr="0065485A">
              <w:rPr>
                <w:szCs w:val="22"/>
              </w:rPr>
              <w:t>Hazard ratio (95% KI)</w:t>
            </w:r>
          </w:p>
        </w:tc>
        <w:tc>
          <w:tcPr>
            <w:tcW w:w="4784" w:type="dxa"/>
            <w:gridSpan w:val="2"/>
            <w:vAlign w:val="center"/>
          </w:tcPr>
          <w:p w14:paraId="702D3E88" w14:textId="77777777" w:rsidR="006248A9" w:rsidRPr="0065485A" w:rsidRDefault="006248A9" w:rsidP="005558AE">
            <w:pPr>
              <w:keepNext/>
              <w:keepLines/>
              <w:jc w:val="center"/>
              <w:rPr>
                <w:szCs w:val="22"/>
                <w:lang w:val="sv-SE"/>
              </w:rPr>
            </w:pPr>
            <w:r w:rsidRPr="0065485A">
              <w:rPr>
                <w:szCs w:val="22"/>
                <w:lang w:val="sv-SE"/>
              </w:rPr>
              <w:t xml:space="preserve">0,613 </w:t>
            </w:r>
            <w:r w:rsidRPr="0065485A">
              <w:rPr>
                <w:szCs w:val="22"/>
              </w:rPr>
              <w:t>[KI: 0,521, 0,721]</w:t>
            </w:r>
          </w:p>
        </w:tc>
      </w:tr>
      <w:tr w:rsidR="006248A9" w:rsidRPr="005558AE" w14:paraId="44AF42CF" w14:textId="77777777" w:rsidTr="005558AE">
        <w:trPr>
          <w:trHeight w:val="405"/>
        </w:trPr>
        <w:tc>
          <w:tcPr>
            <w:tcW w:w="4503" w:type="dxa"/>
            <w:vAlign w:val="center"/>
          </w:tcPr>
          <w:p w14:paraId="245E1B38" w14:textId="77777777" w:rsidR="006248A9" w:rsidRPr="0065485A" w:rsidRDefault="006248A9" w:rsidP="005558AE">
            <w:pPr>
              <w:keepNext/>
              <w:keepLines/>
              <w:rPr>
                <w:szCs w:val="22"/>
                <w:lang w:val="sv-SE"/>
              </w:rPr>
            </w:pPr>
            <w:r w:rsidRPr="0065485A">
              <w:rPr>
                <w:szCs w:val="22"/>
              </w:rPr>
              <w:t>p-</w:t>
            </w:r>
            <w:proofErr w:type="spellStart"/>
            <w:r w:rsidRPr="0065485A">
              <w:rPr>
                <w:szCs w:val="22"/>
              </w:rPr>
              <w:t>värde</w:t>
            </w:r>
            <w:proofErr w:type="spellEnd"/>
          </w:p>
        </w:tc>
        <w:tc>
          <w:tcPr>
            <w:tcW w:w="4784" w:type="dxa"/>
            <w:gridSpan w:val="2"/>
            <w:vAlign w:val="center"/>
          </w:tcPr>
          <w:p w14:paraId="4947059D" w14:textId="77777777" w:rsidR="006248A9" w:rsidRPr="0065485A" w:rsidRDefault="006248A9" w:rsidP="005558AE">
            <w:pPr>
              <w:keepNext/>
              <w:keepLines/>
              <w:jc w:val="center"/>
              <w:rPr>
                <w:szCs w:val="22"/>
                <w:lang w:val="sv-SE"/>
              </w:rPr>
            </w:pPr>
            <w:r w:rsidRPr="0065485A">
              <w:rPr>
                <w:szCs w:val="22"/>
                <w:lang w:val="sv-SE"/>
              </w:rPr>
              <w:t>&lt; 0,0001</w:t>
            </w:r>
          </w:p>
        </w:tc>
      </w:tr>
    </w:tbl>
    <w:p w14:paraId="12A2D2D3" w14:textId="77777777" w:rsidR="004865C3" w:rsidRDefault="004865C3" w:rsidP="00B16206">
      <w:pPr>
        <w:rPr>
          <w:sz w:val="20"/>
          <w:lang w:val="sv-SE"/>
        </w:rPr>
      </w:pPr>
      <w:r>
        <w:rPr>
          <w:sz w:val="20"/>
          <w:vertAlign w:val="superscript"/>
          <w:lang w:val="sv-SE"/>
        </w:rPr>
        <w:t>1</w:t>
      </w:r>
      <w:r>
        <w:rPr>
          <w:sz w:val="20"/>
          <w:lang w:val="sv-SE"/>
        </w:rPr>
        <w:t xml:space="preserve"> Final analys </w:t>
      </w:r>
    </w:p>
    <w:p w14:paraId="0B7E910B" w14:textId="77777777" w:rsidR="00937A69" w:rsidRDefault="004865C3" w:rsidP="00B16206">
      <w:pPr>
        <w:rPr>
          <w:sz w:val="20"/>
          <w:lang w:val="sv-SE"/>
        </w:rPr>
      </w:pPr>
      <w:r>
        <w:rPr>
          <w:sz w:val="20"/>
          <w:vertAlign w:val="superscript"/>
          <w:lang w:val="sv-SE"/>
        </w:rPr>
        <w:t>2</w:t>
      </w:r>
      <w:r>
        <w:rPr>
          <w:sz w:val="20"/>
          <w:lang w:val="sv-SE"/>
        </w:rPr>
        <w:t xml:space="preserve"> Tumörbedömning</w:t>
      </w:r>
      <w:r w:rsidR="00FA1CE9">
        <w:rPr>
          <w:sz w:val="20"/>
          <w:lang w:val="sv-SE"/>
        </w:rPr>
        <w:t>ar</w:t>
      </w:r>
      <w:r>
        <w:rPr>
          <w:sz w:val="20"/>
          <w:lang w:val="sv-SE"/>
        </w:rPr>
        <w:t xml:space="preserve"> och responsutvärdering</w:t>
      </w:r>
      <w:r w:rsidR="00FA1CE9">
        <w:rPr>
          <w:sz w:val="20"/>
          <w:lang w:val="sv-SE"/>
        </w:rPr>
        <w:t>ar</w:t>
      </w:r>
      <w:r>
        <w:rPr>
          <w:sz w:val="20"/>
          <w:lang w:val="sv-SE"/>
        </w:rPr>
        <w:t xml:space="preserve"> fastställdes av prövarna med hjälp av GOG RECIST-kriterier (reviderad RECIST guideline (version 1.1). Eur J Cancer. 2009;45:228Y247).</w:t>
      </w:r>
    </w:p>
    <w:p w14:paraId="5B88CB70" w14:textId="77777777" w:rsidR="00EB4C07" w:rsidRDefault="00EB4C07" w:rsidP="00B16206">
      <w:pPr>
        <w:rPr>
          <w:sz w:val="20"/>
          <w:lang w:val="sv-SE"/>
        </w:rPr>
      </w:pPr>
    </w:p>
    <w:p w14:paraId="118F02CE" w14:textId="77777777" w:rsidR="004865C3" w:rsidRDefault="004865C3" w:rsidP="00B16206">
      <w:pPr>
        <w:rPr>
          <w:sz w:val="20"/>
          <w:lang w:val="sv-SE"/>
        </w:rPr>
      </w:pPr>
      <w:r>
        <w:rPr>
          <w:sz w:val="20"/>
          <w:vertAlign w:val="superscript"/>
          <w:lang w:val="sv-SE"/>
        </w:rPr>
        <w:t>a</w:t>
      </w:r>
      <w:r>
        <w:rPr>
          <w:sz w:val="20"/>
          <w:lang w:val="sv-SE"/>
        </w:rPr>
        <w:t xml:space="preserve"> Hazard ratio beräknades</w:t>
      </w:r>
      <w:r w:rsidR="00B94707">
        <w:rPr>
          <w:sz w:val="20"/>
          <w:lang w:val="sv-SE"/>
        </w:rPr>
        <w:t xml:space="preserve"> med hjälp av Cox proportionalitetsmodeller stratifierade efter duration av platinum</w:t>
      </w:r>
      <w:r w:rsidR="0047753E">
        <w:rPr>
          <w:sz w:val="20"/>
          <w:lang w:val="sv-SE"/>
        </w:rPr>
        <w:t xml:space="preserve">fritt </w:t>
      </w:r>
      <w:r w:rsidR="00FA1CE9">
        <w:rPr>
          <w:sz w:val="20"/>
          <w:lang w:val="sv-SE"/>
        </w:rPr>
        <w:t>tids</w:t>
      </w:r>
      <w:r w:rsidR="0047753E">
        <w:rPr>
          <w:sz w:val="20"/>
          <w:lang w:val="sv-SE"/>
        </w:rPr>
        <w:t xml:space="preserve">intervall innan deltagande i denna studie per eCRF (electronic case report form) och sekundär </w:t>
      </w:r>
      <w:r w:rsidR="0047753E" w:rsidRPr="0047753E">
        <w:rPr>
          <w:sz w:val="20"/>
          <w:lang w:val="sv-SE"/>
        </w:rPr>
        <w:t>sjukdomsstatus efter kirurgi</w:t>
      </w:r>
      <w:r w:rsidR="0047753E">
        <w:rPr>
          <w:sz w:val="20"/>
          <w:lang w:val="sv-SE"/>
        </w:rPr>
        <w:t xml:space="preserve"> Ja/Nej (Ja = randomiserad att genomgå cytoreduktion eller randomiserad att inte genomgå cytoreduktion; Nej = inte en kandidat eller gav inte medgivande till cytoreduktion).</w:t>
      </w:r>
    </w:p>
    <w:p w14:paraId="366B47F7" w14:textId="77777777" w:rsidR="0047753E" w:rsidRDefault="0047753E" w:rsidP="00B16206">
      <w:pPr>
        <w:rPr>
          <w:sz w:val="20"/>
          <w:lang w:val="sv-SE"/>
        </w:rPr>
      </w:pPr>
      <w:r>
        <w:rPr>
          <w:sz w:val="20"/>
          <w:vertAlign w:val="superscript"/>
          <w:lang w:val="sv-SE"/>
        </w:rPr>
        <w:t>b</w:t>
      </w:r>
      <w:r>
        <w:rPr>
          <w:sz w:val="20"/>
          <w:lang w:val="sv-SE"/>
        </w:rPr>
        <w:t xml:space="preserve"> Stratifiering efter duration av behandlingsfritt </w:t>
      </w:r>
      <w:r w:rsidR="00FA1CE9">
        <w:rPr>
          <w:sz w:val="20"/>
          <w:lang w:val="sv-SE"/>
        </w:rPr>
        <w:t>tids</w:t>
      </w:r>
      <w:r>
        <w:rPr>
          <w:sz w:val="20"/>
          <w:lang w:val="sv-SE"/>
        </w:rPr>
        <w:t>intervall</w:t>
      </w:r>
      <w:r w:rsidR="00990C2B">
        <w:rPr>
          <w:sz w:val="20"/>
          <w:lang w:val="sv-SE"/>
        </w:rPr>
        <w:t xml:space="preserve"> innan deltagande i denna studie per registreringsformuläret och sekundär </w:t>
      </w:r>
      <w:r w:rsidR="00990C2B" w:rsidRPr="0047753E">
        <w:rPr>
          <w:sz w:val="20"/>
          <w:lang w:val="sv-SE"/>
        </w:rPr>
        <w:t>sjukdomsstatus efter kirurgi</w:t>
      </w:r>
      <w:r w:rsidR="00990C2B">
        <w:rPr>
          <w:sz w:val="20"/>
          <w:lang w:val="sv-SE"/>
        </w:rPr>
        <w:t xml:space="preserve"> Ja/Nej.</w:t>
      </w:r>
    </w:p>
    <w:p w14:paraId="4CB4B23C" w14:textId="77777777" w:rsidR="00990C2B" w:rsidRDefault="00990C2B" w:rsidP="00B16206">
      <w:pPr>
        <w:rPr>
          <w:sz w:val="20"/>
          <w:lang w:val="sv-SE"/>
        </w:rPr>
      </w:pPr>
    </w:p>
    <w:p w14:paraId="4B268A07" w14:textId="77777777" w:rsidR="00990C2B" w:rsidRPr="00990C2B" w:rsidRDefault="00990C2B" w:rsidP="00B16206">
      <w:pPr>
        <w:rPr>
          <w:szCs w:val="22"/>
          <w:lang w:val="sv-SE"/>
        </w:rPr>
      </w:pPr>
      <w:r>
        <w:rPr>
          <w:szCs w:val="22"/>
          <w:lang w:val="sv-SE"/>
        </w:rPr>
        <w:lastRenderedPageBreak/>
        <w:t xml:space="preserve">Studien uppnådde </w:t>
      </w:r>
      <w:r w:rsidRPr="000E0E30">
        <w:rPr>
          <w:lang w:val="sv-SE"/>
        </w:rPr>
        <w:t>huvu</w:t>
      </w:r>
      <w:r w:rsidRPr="000908CA">
        <w:rPr>
          <w:lang w:val="sv-SE"/>
        </w:rPr>
        <w:t>dmålet om en förbättring i</w:t>
      </w:r>
      <w:r>
        <w:rPr>
          <w:lang w:val="sv-SE"/>
        </w:rPr>
        <w:t xml:space="preserve"> överlevnad. </w:t>
      </w:r>
      <w:r w:rsidR="0051432B" w:rsidRPr="006C7448">
        <w:rPr>
          <w:lang w:val="sv-SE"/>
        </w:rPr>
        <w:t>Data insamlade från eCRF visa</w:t>
      </w:r>
      <w:r w:rsidR="0051432B">
        <w:rPr>
          <w:lang w:val="sv-SE"/>
        </w:rPr>
        <w:t xml:space="preserve">r att behandling med </w:t>
      </w:r>
      <w:r>
        <w:rPr>
          <w:lang w:val="sv-SE"/>
        </w:rPr>
        <w:t>Avastin vid en dos av 15 mg/kg var tredje vecka i kombination med kemoterapi (karboplatin och paklitaxel) i 6 och upp till 8 cykler, följt av Avastin ensamt till sjukdomsprogression eller oacceptabel toxicitet</w:t>
      </w:r>
      <w:r w:rsidR="0051432B">
        <w:rPr>
          <w:lang w:val="sv-SE"/>
        </w:rPr>
        <w:t xml:space="preserve"> </w:t>
      </w:r>
      <w:r>
        <w:rPr>
          <w:lang w:val="sv-SE"/>
        </w:rPr>
        <w:t>resulterade i en kliniskt meningsfull och statistiskt signifikant förbättring i överlevnad jämfört med behandli</w:t>
      </w:r>
      <w:r w:rsidR="00591D69">
        <w:rPr>
          <w:lang w:val="sv-SE"/>
        </w:rPr>
        <w:t>n</w:t>
      </w:r>
      <w:r>
        <w:rPr>
          <w:lang w:val="sv-SE"/>
        </w:rPr>
        <w:t xml:space="preserve">g med enbart karboplatin och paklitaxel. </w:t>
      </w:r>
    </w:p>
    <w:p w14:paraId="208A0D68" w14:textId="77777777" w:rsidR="00937A69" w:rsidRPr="005558AE" w:rsidRDefault="00937A69" w:rsidP="00B16206">
      <w:pPr>
        <w:rPr>
          <w:szCs w:val="22"/>
          <w:lang w:val="sv-SE"/>
        </w:rPr>
      </w:pPr>
    </w:p>
    <w:p w14:paraId="6B31009B" w14:textId="77777777" w:rsidR="00B16206" w:rsidRDefault="00B16206" w:rsidP="00B16206">
      <w:pPr>
        <w:rPr>
          <w:i/>
          <w:szCs w:val="22"/>
          <w:lang w:val="sv-SE"/>
        </w:rPr>
      </w:pPr>
      <w:r>
        <w:rPr>
          <w:i/>
          <w:szCs w:val="22"/>
          <w:lang w:val="sv-SE"/>
        </w:rPr>
        <w:t>MO22224</w:t>
      </w:r>
    </w:p>
    <w:p w14:paraId="51F1327E" w14:textId="5587B26C" w:rsidR="00B16206" w:rsidRDefault="00B16206" w:rsidP="00B16206">
      <w:pPr>
        <w:rPr>
          <w:szCs w:val="22"/>
          <w:lang w:val="sv-SE"/>
        </w:rPr>
      </w:pPr>
      <w:r>
        <w:rPr>
          <w:szCs w:val="22"/>
          <w:lang w:val="sv-SE"/>
        </w:rPr>
        <w:t xml:space="preserve">Studie MO22224 utvärderade </w:t>
      </w:r>
      <w:r w:rsidRPr="005850D0">
        <w:rPr>
          <w:szCs w:val="22"/>
          <w:lang w:val="sv-SE"/>
        </w:rPr>
        <w:t xml:space="preserve">effekt och säkerhet av bevacizumab i kombination med </w:t>
      </w:r>
      <w:r>
        <w:rPr>
          <w:szCs w:val="22"/>
          <w:lang w:val="sv-SE"/>
        </w:rPr>
        <w:t>kemoterapi för platinumresistent</w:t>
      </w:r>
      <w:r w:rsidRPr="005850D0">
        <w:rPr>
          <w:szCs w:val="22"/>
          <w:lang w:val="sv-SE"/>
        </w:rPr>
        <w:t>, recidiverande epitelial ovarial-, tubar- eller primär peritonealcancer.</w:t>
      </w:r>
      <w:r>
        <w:rPr>
          <w:szCs w:val="22"/>
          <w:lang w:val="sv-SE"/>
        </w:rPr>
        <w:t xml:space="preserve"> Studien var designad som en öppen, randomiserad, tvåarmad fas III utvärdering av bevacizumab plus kemoterapi (CT</w:t>
      </w:r>
      <w:r w:rsidR="008855F5">
        <w:rPr>
          <w:szCs w:val="22"/>
          <w:lang w:val="sv-SE"/>
        </w:rPr>
        <w:t xml:space="preserve"> </w:t>
      </w:r>
      <w:r>
        <w:rPr>
          <w:szCs w:val="22"/>
          <w:lang w:val="sv-SE"/>
        </w:rPr>
        <w:t>+</w:t>
      </w:r>
      <w:r w:rsidR="008855F5">
        <w:rPr>
          <w:szCs w:val="22"/>
          <w:lang w:val="sv-SE"/>
        </w:rPr>
        <w:t xml:space="preserve"> </w:t>
      </w:r>
      <w:r>
        <w:rPr>
          <w:szCs w:val="22"/>
          <w:lang w:val="sv-SE"/>
        </w:rPr>
        <w:t>BV) jämfört med enbart kemoterapi (CT).</w:t>
      </w:r>
    </w:p>
    <w:p w14:paraId="2D2AF31A" w14:textId="77777777" w:rsidR="00B16206" w:rsidRDefault="00B16206" w:rsidP="00B16206">
      <w:pPr>
        <w:rPr>
          <w:szCs w:val="22"/>
          <w:lang w:val="sv-SE"/>
        </w:rPr>
      </w:pPr>
      <w:r>
        <w:rPr>
          <w:szCs w:val="22"/>
          <w:lang w:val="sv-SE"/>
        </w:rPr>
        <w:t>Totalt 361 patienter inkluderades i studien och administrerades antingen kemoterapi (paklitaxel, topotekan eller pegylerat liposomalt doxorubicin (PLD)) enbart eller i kombination med bevacizumab:</w:t>
      </w:r>
    </w:p>
    <w:p w14:paraId="63BCF26D" w14:textId="77777777" w:rsidR="00B16206" w:rsidRDefault="00B16206" w:rsidP="00B16206">
      <w:pPr>
        <w:rPr>
          <w:szCs w:val="22"/>
          <w:lang w:val="sv-SE"/>
        </w:rPr>
      </w:pPr>
    </w:p>
    <w:p w14:paraId="62AD3276" w14:textId="0AC91354" w:rsidR="00B16206" w:rsidRDefault="00EB4C07" w:rsidP="00CE71A4">
      <w:pPr>
        <w:rPr>
          <w:szCs w:val="22"/>
          <w:lang w:val="sv-SE"/>
        </w:rPr>
      </w:pPr>
      <w:r w:rsidRPr="002326AC">
        <w:rPr>
          <w:lang w:val="sv-SE"/>
        </w:rPr>
        <w:sym w:font="Symbol" w:char="F0B7"/>
      </w:r>
      <w:r w:rsidRPr="002326AC">
        <w:rPr>
          <w:lang w:val="sv-SE"/>
        </w:rPr>
        <w:tab/>
      </w:r>
      <w:r w:rsidR="00B16206">
        <w:rPr>
          <w:szCs w:val="22"/>
          <w:lang w:val="sv-SE"/>
        </w:rPr>
        <w:t>CT-armen (enbart kemoterapi)</w:t>
      </w:r>
    </w:p>
    <w:p w14:paraId="2975C42B" w14:textId="77777777" w:rsidR="00B16206" w:rsidRDefault="00CF61FA" w:rsidP="00CE71A4">
      <w:pPr>
        <w:ind w:left="1134" w:hanging="567"/>
        <w:rPr>
          <w:szCs w:val="22"/>
          <w:lang w:val="sv-SE"/>
        </w:rPr>
      </w:pPr>
      <w:r w:rsidRPr="002326AC">
        <w:rPr>
          <w:rFonts w:hint="eastAsia"/>
          <w:sz w:val="18"/>
          <w:szCs w:val="18"/>
          <w:lang w:val="sv-SE"/>
        </w:rPr>
        <w:t>●</w:t>
      </w:r>
      <w:r w:rsidRPr="002326AC">
        <w:rPr>
          <w:sz w:val="18"/>
          <w:szCs w:val="18"/>
          <w:lang w:val="sv-SE"/>
        </w:rPr>
        <w:tab/>
      </w:r>
      <w:r w:rsidR="00B16206">
        <w:rPr>
          <w:szCs w:val="22"/>
          <w:lang w:val="sv-SE"/>
        </w:rPr>
        <w:t>Paklitaxel 80 mg/m</w:t>
      </w:r>
      <w:r w:rsidR="00B16206">
        <w:rPr>
          <w:szCs w:val="22"/>
          <w:vertAlign w:val="superscript"/>
          <w:lang w:val="sv-SE"/>
        </w:rPr>
        <w:t>2</w:t>
      </w:r>
      <w:r w:rsidR="00B16206">
        <w:rPr>
          <w:szCs w:val="22"/>
          <w:lang w:val="sv-SE"/>
        </w:rPr>
        <w:t xml:space="preserve"> som en intravenös infusion under 60 minuter på dag 1, 8, 15 och 22 var fjärde vecka.</w:t>
      </w:r>
    </w:p>
    <w:p w14:paraId="25F35D4B" w14:textId="77777777" w:rsidR="00B16206" w:rsidRDefault="00CF61FA" w:rsidP="00CE71A4">
      <w:pPr>
        <w:ind w:left="1134" w:hanging="567"/>
        <w:rPr>
          <w:szCs w:val="22"/>
          <w:lang w:val="sv-SE"/>
        </w:rPr>
      </w:pPr>
      <w:r w:rsidRPr="002326AC">
        <w:rPr>
          <w:rFonts w:hint="eastAsia"/>
          <w:sz w:val="18"/>
          <w:szCs w:val="18"/>
          <w:lang w:val="sv-SE"/>
        </w:rPr>
        <w:t>●</w:t>
      </w:r>
      <w:r w:rsidRPr="002326AC">
        <w:rPr>
          <w:sz w:val="18"/>
          <w:szCs w:val="18"/>
          <w:lang w:val="sv-SE"/>
        </w:rPr>
        <w:tab/>
      </w:r>
      <w:r w:rsidR="00B16206">
        <w:rPr>
          <w:szCs w:val="22"/>
          <w:lang w:val="sv-SE"/>
        </w:rPr>
        <w:t>Topotekan 4 mg/m</w:t>
      </w:r>
      <w:r w:rsidR="00B16206">
        <w:rPr>
          <w:szCs w:val="22"/>
          <w:vertAlign w:val="superscript"/>
          <w:lang w:val="sv-SE"/>
        </w:rPr>
        <w:t>2</w:t>
      </w:r>
      <w:r w:rsidR="00B16206">
        <w:rPr>
          <w:szCs w:val="22"/>
          <w:lang w:val="sv-SE"/>
        </w:rPr>
        <w:t xml:space="preserve"> som en intravenös infusion under 30 minuter på dag 1, 8 och 15 var fjärde vecka.</w:t>
      </w:r>
    </w:p>
    <w:p w14:paraId="044EDE84" w14:textId="5EF7224E" w:rsidR="00B16206" w:rsidRPr="001C67CF" w:rsidRDefault="00B16206" w:rsidP="00CE71A4">
      <w:pPr>
        <w:tabs>
          <w:tab w:val="left" w:pos="1196"/>
        </w:tabs>
        <w:ind w:left="1170"/>
        <w:rPr>
          <w:szCs w:val="22"/>
          <w:vertAlign w:val="superscript"/>
          <w:lang w:val="sv-SE"/>
        </w:rPr>
      </w:pPr>
      <w:r>
        <w:rPr>
          <w:szCs w:val="22"/>
          <w:lang w:val="sv-SE"/>
        </w:rPr>
        <w:t>Alternativt kunde en dos på 1,25 mg/m</w:t>
      </w:r>
      <w:r>
        <w:rPr>
          <w:szCs w:val="22"/>
          <w:vertAlign w:val="superscript"/>
          <w:lang w:val="sv-SE"/>
        </w:rPr>
        <w:t xml:space="preserve">2 </w:t>
      </w:r>
      <w:r w:rsidRPr="001C67CF">
        <w:rPr>
          <w:szCs w:val="22"/>
          <w:lang w:val="sv-SE"/>
        </w:rPr>
        <w:t>administreras</w:t>
      </w:r>
      <w:r>
        <w:rPr>
          <w:szCs w:val="22"/>
          <w:lang w:val="sv-SE"/>
        </w:rPr>
        <w:t xml:space="preserve"> under 30 minuter på dag 1-5 var</w:t>
      </w:r>
      <w:r w:rsidR="006E6407">
        <w:rPr>
          <w:szCs w:val="22"/>
          <w:lang w:val="sv-SE"/>
        </w:rPr>
        <w:t xml:space="preserve"> </w:t>
      </w:r>
      <w:r>
        <w:rPr>
          <w:szCs w:val="22"/>
          <w:lang w:val="sv-SE"/>
        </w:rPr>
        <w:t>tredje vecka.</w:t>
      </w:r>
    </w:p>
    <w:p w14:paraId="60BB2061" w14:textId="75175AF1" w:rsidR="00B16206" w:rsidRDefault="00CF61FA" w:rsidP="00CE71A4">
      <w:pPr>
        <w:ind w:left="1134" w:hanging="567"/>
        <w:rPr>
          <w:szCs w:val="22"/>
          <w:lang w:val="sv-SE"/>
        </w:rPr>
      </w:pPr>
      <w:r w:rsidRPr="002326AC">
        <w:rPr>
          <w:rFonts w:hint="eastAsia"/>
          <w:sz w:val="18"/>
          <w:szCs w:val="18"/>
          <w:lang w:val="sv-SE"/>
        </w:rPr>
        <w:t>●</w:t>
      </w:r>
      <w:r w:rsidRPr="002326AC">
        <w:rPr>
          <w:sz w:val="18"/>
          <w:szCs w:val="18"/>
          <w:lang w:val="sv-SE"/>
        </w:rPr>
        <w:tab/>
      </w:r>
      <w:r w:rsidR="00EB4C07">
        <w:rPr>
          <w:sz w:val="18"/>
          <w:szCs w:val="18"/>
          <w:lang w:val="sv-SE"/>
        </w:rPr>
        <w:tab/>
      </w:r>
      <w:r w:rsidR="00B16206">
        <w:rPr>
          <w:szCs w:val="22"/>
          <w:lang w:val="sv-SE"/>
        </w:rPr>
        <w:t>PLD 40 mg/m</w:t>
      </w:r>
      <w:r w:rsidR="00B16206">
        <w:rPr>
          <w:szCs w:val="22"/>
          <w:vertAlign w:val="superscript"/>
          <w:lang w:val="sv-SE"/>
        </w:rPr>
        <w:t xml:space="preserve">2 </w:t>
      </w:r>
      <w:r w:rsidR="00B16206">
        <w:rPr>
          <w:szCs w:val="22"/>
          <w:lang w:val="sv-SE"/>
        </w:rPr>
        <w:t xml:space="preserve">som en 1 mg/min intravenös infusion enbart på dag 1 var fjärde vecka. Efter första cykeln kunde läkemedlet ges som en intravenös infusion under 60 minuter. </w:t>
      </w:r>
    </w:p>
    <w:p w14:paraId="05D60C72" w14:textId="77777777" w:rsidR="00B16206" w:rsidRDefault="00B16206" w:rsidP="00B16206">
      <w:pPr>
        <w:ind w:left="1557"/>
        <w:rPr>
          <w:szCs w:val="22"/>
          <w:lang w:val="sv-SE"/>
        </w:rPr>
      </w:pPr>
    </w:p>
    <w:p w14:paraId="7FA837C5" w14:textId="7AAE77BB" w:rsidR="00B16206" w:rsidRDefault="00EB4C07" w:rsidP="00CE71A4">
      <w:pPr>
        <w:keepNext/>
        <w:keepLines/>
        <w:rPr>
          <w:szCs w:val="22"/>
          <w:lang w:val="sv-SE"/>
        </w:rPr>
      </w:pPr>
      <w:r w:rsidRPr="002326AC">
        <w:rPr>
          <w:lang w:val="sv-SE"/>
        </w:rPr>
        <w:sym w:font="Symbol" w:char="F0B7"/>
      </w:r>
      <w:r w:rsidRPr="002326AC">
        <w:rPr>
          <w:lang w:val="sv-SE"/>
        </w:rPr>
        <w:tab/>
      </w:r>
      <w:r w:rsidR="00B16206">
        <w:rPr>
          <w:szCs w:val="22"/>
          <w:lang w:val="sv-SE"/>
        </w:rPr>
        <w:t>CT+BV-armen (kemoterapi plus bevacizumab)</w:t>
      </w:r>
    </w:p>
    <w:p w14:paraId="73706FE8" w14:textId="4E4E30FD" w:rsidR="00B16206" w:rsidRDefault="00CF61FA" w:rsidP="00CE71A4">
      <w:pPr>
        <w:keepNext/>
        <w:keepLines/>
        <w:ind w:left="1134" w:hanging="567"/>
        <w:rPr>
          <w:szCs w:val="22"/>
          <w:lang w:val="sv-SE"/>
        </w:rPr>
      </w:pPr>
      <w:r w:rsidRPr="002326AC">
        <w:rPr>
          <w:rFonts w:hint="eastAsia"/>
          <w:sz w:val="18"/>
          <w:szCs w:val="18"/>
          <w:lang w:val="sv-SE"/>
        </w:rPr>
        <w:t>●</w:t>
      </w:r>
      <w:r w:rsidRPr="002326AC">
        <w:rPr>
          <w:sz w:val="18"/>
          <w:szCs w:val="18"/>
          <w:lang w:val="sv-SE"/>
        </w:rPr>
        <w:tab/>
      </w:r>
      <w:r w:rsidR="00B16206">
        <w:rPr>
          <w:szCs w:val="22"/>
          <w:lang w:val="sv-SE"/>
        </w:rPr>
        <w:t>Den valda kemoterapin kombinerades med bevacizumab 10 mg/kg intravenöst varannan vecka (eller bevacizumab 15 mg/kg var tredje vecka om det användes i kombination med topotekan 1,25 mg/m</w:t>
      </w:r>
      <w:r w:rsidR="00B16206">
        <w:rPr>
          <w:szCs w:val="22"/>
          <w:vertAlign w:val="superscript"/>
          <w:lang w:val="sv-SE"/>
        </w:rPr>
        <w:t>2</w:t>
      </w:r>
      <w:r w:rsidR="00B16206">
        <w:rPr>
          <w:szCs w:val="22"/>
          <w:lang w:val="sv-SE"/>
        </w:rPr>
        <w:t xml:space="preserve"> på dag 1</w:t>
      </w:r>
      <w:r w:rsidR="008855F5">
        <w:rPr>
          <w:szCs w:val="22"/>
          <w:lang w:val="sv-SE"/>
        </w:rPr>
        <w:t xml:space="preserve"> </w:t>
      </w:r>
      <w:r w:rsidR="00B16206">
        <w:rPr>
          <w:szCs w:val="22"/>
          <w:lang w:val="sv-SE"/>
        </w:rPr>
        <w:t>-</w:t>
      </w:r>
      <w:r w:rsidR="008855F5">
        <w:rPr>
          <w:szCs w:val="22"/>
          <w:lang w:val="sv-SE"/>
        </w:rPr>
        <w:t xml:space="preserve"> </w:t>
      </w:r>
      <w:r w:rsidR="00B16206">
        <w:rPr>
          <w:szCs w:val="22"/>
          <w:lang w:val="sv-SE"/>
        </w:rPr>
        <w:t>5 var tredje vecka).</w:t>
      </w:r>
    </w:p>
    <w:p w14:paraId="3B82147D" w14:textId="77777777" w:rsidR="00B16206" w:rsidRDefault="00B16206" w:rsidP="00B16206">
      <w:pPr>
        <w:rPr>
          <w:szCs w:val="22"/>
          <w:lang w:val="sv-SE"/>
        </w:rPr>
      </w:pPr>
    </w:p>
    <w:p w14:paraId="50D5DD7A" w14:textId="2649068D" w:rsidR="00B16206" w:rsidRDefault="00B16206" w:rsidP="00B16206">
      <w:pPr>
        <w:rPr>
          <w:szCs w:val="22"/>
          <w:lang w:val="sv-SE"/>
        </w:rPr>
      </w:pPr>
      <w:r>
        <w:rPr>
          <w:szCs w:val="22"/>
          <w:lang w:val="sv-SE"/>
        </w:rPr>
        <w:t xml:space="preserve">Deltagande patienter hade </w:t>
      </w:r>
      <w:r w:rsidRPr="005850D0">
        <w:rPr>
          <w:szCs w:val="22"/>
          <w:lang w:val="sv-SE"/>
        </w:rPr>
        <w:t>ovarial-, tubar- eller primär peritonealcancer</w:t>
      </w:r>
      <w:r>
        <w:rPr>
          <w:szCs w:val="22"/>
          <w:lang w:val="sv-SE"/>
        </w:rPr>
        <w:t xml:space="preserve"> som progredierat inom 6 månader av tidigare </w:t>
      </w:r>
      <w:r w:rsidRPr="007D4454">
        <w:rPr>
          <w:szCs w:val="22"/>
          <w:lang w:val="sv-SE"/>
        </w:rPr>
        <w:t xml:space="preserve">platinumbehandling </w:t>
      </w:r>
      <w:r w:rsidRPr="00D215DC">
        <w:rPr>
          <w:szCs w:val="22"/>
          <w:lang w:val="sv-SE"/>
        </w:rPr>
        <w:t xml:space="preserve">bestående av minst 4 cykler. Patienter bör ha haft en förväntad livslängd av </w:t>
      </w:r>
      <w:r w:rsidR="00EB4C07" w:rsidRPr="00CE71A4">
        <w:rPr>
          <w:lang w:val="sv-SE"/>
        </w:rPr>
        <w:t>≥</w:t>
      </w:r>
      <w:r w:rsidRPr="00D215DC">
        <w:rPr>
          <w:szCs w:val="22"/>
          <w:lang w:val="sv-SE"/>
        </w:rPr>
        <w:t xml:space="preserve"> 12 veckor och ingen tidigare strålbehandling mot bäcken eller buk. De flesta patienter hade FIGO stadium IIIC eller stadium IV. Majoriteten av patienterna i båda behandlingsgrupperna hade en ECOG PS på 0 (CT: 56,4% jämfört med CT </w:t>
      </w:r>
      <w:r w:rsidR="00EB4C07">
        <w:rPr>
          <w:szCs w:val="22"/>
          <w:lang w:val="sv-SE"/>
        </w:rPr>
        <w:t>+</w:t>
      </w:r>
      <w:r w:rsidR="00EB4C07" w:rsidRPr="00D215DC">
        <w:rPr>
          <w:szCs w:val="22"/>
          <w:lang w:val="sv-SE"/>
        </w:rPr>
        <w:t xml:space="preserve"> </w:t>
      </w:r>
      <w:r w:rsidRPr="00D215DC">
        <w:rPr>
          <w:szCs w:val="22"/>
          <w:lang w:val="sv-SE"/>
        </w:rPr>
        <w:t xml:space="preserve">BV: 61,2%). Andelen patienter med en ECOG PS på 1 eller  </w:t>
      </w:r>
      <w:r w:rsidR="00EB4C07" w:rsidRPr="00CE71A4">
        <w:rPr>
          <w:lang w:val="sv-SE"/>
        </w:rPr>
        <w:t>≥</w:t>
      </w:r>
      <w:r w:rsidRPr="00D215DC">
        <w:rPr>
          <w:szCs w:val="22"/>
          <w:lang w:val="sv-SE"/>
        </w:rPr>
        <w:t xml:space="preserve"> 2 var 38,7% och 5,0% i CT-gruppen och 29,8% och 9% i gruppen som fick CT </w:t>
      </w:r>
      <w:r w:rsidR="00EB4C07">
        <w:rPr>
          <w:szCs w:val="22"/>
          <w:lang w:val="sv-SE"/>
        </w:rPr>
        <w:t>+</w:t>
      </w:r>
      <w:r w:rsidR="00EB4C07" w:rsidRPr="00D215DC">
        <w:rPr>
          <w:szCs w:val="22"/>
          <w:lang w:val="sv-SE"/>
        </w:rPr>
        <w:t xml:space="preserve"> </w:t>
      </w:r>
      <w:r w:rsidRPr="00D215DC">
        <w:rPr>
          <w:szCs w:val="22"/>
          <w:lang w:val="sv-SE"/>
        </w:rPr>
        <w:t>BV.</w:t>
      </w:r>
      <w:r w:rsidRPr="007D4454">
        <w:rPr>
          <w:szCs w:val="22"/>
          <w:lang w:val="sv-SE"/>
        </w:rPr>
        <w:t xml:space="preserve"> </w:t>
      </w:r>
      <w:r w:rsidRPr="00D215DC">
        <w:rPr>
          <w:szCs w:val="22"/>
          <w:lang w:val="sv-SE"/>
        </w:rPr>
        <w:t>Information om etnicitet finns för 29,3% av patienterna och nästan alla patienter var vita. Medianåldern för patienterna var 61,0 (intervall: 25</w:t>
      </w:r>
      <w:r w:rsidR="00EB4C07" w:rsidRPr="00452FBD">
        <w:rPr>
          <w:color w:val="000000"/>
        </w:rPr>
        <w:sym w:font="Symbol" w:char="F02D"/>
      </w:r>
      <w:r w:rsidRPr="00D215DC">
        <w:rPr>
          <w:szCs w:val="22"/>
          <w:lang w:val="sv-SE"/>
        </w:rPr>
        <w:t>84) år. Totalt var 16 patienter (4,4%) &gt;</w:t>
      </w:r>
      <w:r w:rsidR="00EB4C07">
        <w:rPr>
          <w:szCs w:val="22"/>
          <w:lang w:val="sv-SE"/>
        </w:rPr>
        <w:t xml:space="preserve"> </w:t>
      </w:r>
      <w:r w:rsidRPr="00D215DC">
        <w:rPr>
          <w:szCs w:val="22"/>
          <w:lang w:val="sv-SE"/>
        </w:rPr>
        <w:t>75 år. Den generella frekvensen för avbrytande av behandling på grund av biverkningar var 8,8% i CT-gruppen och 43,6% i gruppen som fick CT + BV (främst på grund av biverkningar av grad 2</w:t>
      </w:r>
      <w:r w:rsidR="00EB4C07" w:rsidRPr="00452FBD">
        <w:rPr>
          <w:color w:val="000000"/>
        </w:rPr>
        <w:sym w:font="Symbol" w:char="F02D"/>
      </w:r>
      <w:r w:rsidRPr="00D215DC">
        <w:rPr>
          <w:szCs w:val="22"/>
          <w:lang w:val="sv-SE"/>
        </w:rPr>
        <w:t>3) och mediantiden till avbrytande av behandling i CT + BV-gruppen var 5,2 månader jämfört med 2,4 månader i CT-gruppen. Frekvensen för avbrytande av behandling på grund av biverkningar i subgruppen av patienter &gt;</w:t>
      </w:r>
      <w:r w:rsidR="00EB4C07">
        <w:rPr>
          <w:szCs w:val="22"/>
          <w:lang w:val="sv-SE"/>
        </w:rPr>
        <w:t xml:space="preserve"> </w:t>
      </w:r>
      <w:r w:rsidRPr="00D215DC">
        <w:rPr>
          <w:szCs w:val="22"/>
          <w:lang w:val="sv-SE"/>
        </w:rPr>
        <w:t xml:space="preserve">65 år var 8,8% i CT-gruppen och 50,0% i CT </w:t>
      </w:r>
      <w:r w:rsidR="00EB4C07">
        <w:rPr>
          <w:szCs w:val="22"/>
          <w:lang w:val="sv-SE"/>
        </w:rPr>
        <w:t>+</w:t>
      </w:r>
      <w:r w:rsidRPr="00D215DC">
        <w:rPr>
          <w:szCs w:val="22"/>
          <w:lang w:val="sv-SE"/>
        </w:rPr>
        <w:t xml:space="preserve"> BV-gruppen. Hazard ratio för PFS var 0,47 (95% KI: 0,35, 0,62) för subgruppen &lt;</w:t>
      </w:r>
      <w:r w:rsidR="00EB4C07">
        <w:rPr>
          <w:szCs w:val="22"/>
          <w:lang w:val="sv-SE"/>
        </w:rPr>
        <w:t xml:space="preserve"> </w:t>
      </w:r>
      <w:r w:rsidRPr="00D215DC">
        <w:rPr>
          <w:szCs w:val="22"/>
          <w:lang w:val="sv-SE"/>
        </w:rPr>
        <w:t xml:space="preserve">65 år och 0,45 (95% KI: 0,31, 0,67) för subgruppen </w:t>
      </w:r>
      <w:r w:rsidRPr="00D215DC">
        <w:rPr>
          <w:color w:val="000000"/>
          <w:szCs w:val="22"/>
        </w:rPr>
        <w:sym w:font="Symbol" w:char="F0B3"/>
      </w:r>
      <w:r w:rsidRPr="00D215DC">
        <w:rPr>
          <w:color w:val="000000"/>
          <w:szCs w:val="22"/>
          <w:lang w:val="sv-SE"/>
        </w:rPr>
        <w:t xml:space="preserve"> 65.</w:t>
      </w:r>
      <w:r>
        <w:rPr>
          <w:color w:val="000000"/>
          <w:szCs w:val="22"/>
          <w:lang w:val="sv-SE"/>
        </w:rPr>
        <w:t xml:space="preserve"> </w:t>
      </w:r>
    </w:p>
    <w:p w14:paraId="379E72CE" w14:textId="77777777" w:rsidR="00B16206" w:rsidRDefault="00B16206" w:rsidP="00B16206">
      <w:pPr>
        <w:rPr>
          <w:szCs w:val="22"/>
          <w:lang w:val="sv-SE"/>
        </w:rPr>
      </w:pPr>
      <w:r>
        <w:rPr>
          <w:szCs w:val="22"/>
          <w:lang w:val="sv-SE"/>
        </w:rPr>
        <w:t xml:space="preserve">Det primära effektmåttet var progressionsfri överlevnad med </w:t>
      </w:r>
      <w:r w:rsidRPr="00B05FB0">
        <w:rPr>
          <w:szCs w:val="22"/>
          <w:lang w:val="sv-SE"/>
        </w:rPr>
        <w:t xml:space="preserve">objektiv responsfrekvens </w:t>
      </w:r>
      <w:r>
        <w:rPr>
          <w:szCs w:val="22"/>
          <w:lang w:val="sv-SE"/>
        </w:rPr>
        <w:t xml:space="preserve">och överlevnad som sekundära effektmått. Resultaten presenteras i tabell </w:t>
      </w:r>
      <w:r w:rsidR="00591D69" w:rsidRPr="00893C94">
        <w:rPr>
          <w:szCs w:val="22"/>
          <w:lang w:val="sv-SE"/>
        </w:rPr>
        <w:t>2</w:t>
      </w:r>
      <w:r w:rsidR="00591D69">
        <w:rPr>
          <w:szCs w:val="22"/>
          <w:lang w:val="sv-SE"/>
        </w:rPr>
        <w:t>3</w:t>
      </w:r>
      <w:r w:rsidRPr="00893C94">
        <w:rPr>
          <w:szCs w:val="22"/>
          <w:lang w:val="sv-SE"/>
        </w:rPr>
        <w:t>.</w:t>
      </w:r>
    </w:p>
    <w:p w14:paraId="54A70860" w14:textId="77777777" w:rsidR="00B16206" w:rsidRDefault="00B16206" w:rsidP="00B16206">
      <w:pPr>
        <w:rPr>
          <w:szCs w:val="22"/>
          <w:lang w:val="sv-SE"/>
        </w:rPr>
      </w:pPr>
    </w:p>
    <w:p w14:paraId="26F925EA" w14:textId="77777777" w:rsidR="00B16206" w:rsidRDefault="00B16206" w:rsidP="00C5085D">
      <w:pPr>
        <w:keepNext/>
        <w:keepLines/>
        <w:rPr>
          <w:b/>
          <w:szCs w:val="22"/>
          <w:lang w:val="sv-SE"/>
        </w:rPr>
      </w:pPr>
      <w:r>
        <w:rPr>
          <w:b/>
          <w:szCs w:val="22"/>
          <w:lang w:val="sv-SE"/>
        </w:rPr>
        <w:lastRenderedPageBreak/>
        <w:t xml:space="preserve">Tabell </w:t>
      </w:r>
      <w:r w:rsidR="00591D69">
        <w:rPr>
          <w:b/>
          <w:szCs w:val="22"/>
          <w:lang w:val="sv-SE"/>
        </w:rPr>
        <w:t>23</w:t>
      </w:r>
      <w:r>
        <w:rPr>
          <w:b/>
          <w:szCs w:val="22"/>
          <w:lang w:val="sv-SE"/>
        </w:rPr>
        <w:tab/>
        <w:t>Effektresultat från studie MO22224</w:t>
      </w:r>
    </w:p>
    <w:p w14:paraId="3F305015" w14:textId="77777777" w:rsidR="00B16206" w:rsidRDefault="00B16206" w:rsidP="00C5085D">
      <w:pPr>
        <w:keepNext/>
        <w:keepLines/>
        <w:rPr>
          <w:b/>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3008"/>
        <w:gridCol w:w="3008"/>
      </w:tblGrid>
      <w:tr w:rsidR="00B16206" w:rsidRPr="000B1151" w14:paraId="4953EE6B" w14:textId="77777777" w:rsidTr="004F44EC">
        <w:tc>
          <w:tcPr>
            <w:tcW w:w="9287" w:type="dxa"/>
            <w:gridSpan w:val="3"/>
          </w:tcPr>
          <w:p w14:paraId="3B7D19CF" w14:textId="77777777" w:rsidR="00B16206" w:rsidRPr="000B1151" w:rsidRDefault="00B16206" w:rsidP="00C5085D">
            <w:pPr>
              <w:keepNext/>
              <w:keepLines/>
              <w:jc w:val="center"/>
              <w:rPr>
                <w:b/>
                <w:szCs w:val="22"/>
                <w:lang w:val="sv-SE"/>
              </w:rPr>
            </w:pPr>
            <w:r w:rsidRPr="00CB2E12">
              <w:rPr>
                <w:szCs w:val="22"/>
                <w:lang w:val="sv-SE"/>
              </w:rPr>
              <w:t>Primärt effektmått</w:t>
            </w:r>
          </w:p>
        </w:tc>
      </w:tr>
      <w:tr w:rsidR="00B16206" w:rsidRPr="000B1151" w14:paraId="4A2F7830" w14:textId="77777777" w:rsidTr="004F44EC">
        <w:tc>
          <w:tcPr>
            <w:tcW w:w="3095" w:type="dxa"/>
          </w:tcPr>
          <w:p w14:paraId="33EE5F01" w14:textId="77777777" w:rsidR="00B16206" w:rsidRPr="00CB2E12" w:rsidRDefault="00B16206" w:rsidP="00C5085D">
            <w:pPr>
              <w:keepNext/>
              <w:keepLines/>
              <w:rPr>
                <w:szCs w:val="22"/>
                <w:lang w:val="sv-SE"/>
              </w:rPr>
            </w:pPr>
            <w:r w:rsidRPr="00CB2E12">
              <w:rPr>
                <w:szCs w:val="22"/>
                <w:lang w:val="sv-SE"/>
              </w:rPr>
              <w:t>Progressionsfri överlevnad*</w:t>
            </w:r>
          </w:p>
        </w:tc>
        <w:tc>
          <w:tcPr>
            <w:tcW w:w="3096" w:type="dxa"/>
          </w:tcPr>
          <w:p w14:paraId="5ABF84ED" w14:textId="77777777" w:rsidR="00B16206" w:rsidRPr="00CB2E12" w:rsidRDefault="00B16206" w:rsidP="00C5085D">
            <w:pPr>
              <w:keepNext/>
              <w:keepLines/>
              <w:jc w:val="center"/>
              <w:rPr>
                <w:szCs w:val="22"/>
                <w:lang w:val="sv-SE"/>
              </w:rPr>
            </w:pPr>
          </w:p>
        </w:tc>
        <w:tc>
          <w:tcPr>
            <w:tcW w:w="3096" w:type="dxa"/>
          </w:tcPr>
          <w:p w14:paraId="005B5098" w14:textId="77777777" w:rsidR="00B16206" w:rsidRPr="00344193" w:rsidRDefault="00B16206" w:rsidP="00C5085D">
            <w:pPr>
              <w:keepNext/>
              <w:keepLines/>
              <w:rPr>
                <w:szCs w:val="22"/>
                <w:lang w:val="sv-SE"/>
              </w:rPr>
            </w:pPr>
          </w:p>
        </w:tc>
      </w:tr>
      <w:tr w:rsidR="00B16206" w:rsidRPr="000B1151" w14:paraId="293E5454" w14:textId="77777777" w:rsidTr="004F44EC">
        <w:tc>
          <w:tcPr>
            <w:tcW w:w="3095" w:type="dxa"/>
          </w:tcPr>
          <w:p w14:paraId="1A22A049" w14:textId="77777777" w:rsidR="00B16206" w:rsidRPr="00CB2E12" w:rsidRDefault="00B16206" w:rsidP="00C5085D">
            <w:pPr>
              <w:keepNext/>
              <w:keepLines/>
              <w:rPr>
                <w:szCs w:val="22"/>
                <w:lang w:val="sv-SE"/>
              </w:rPr>
            </w:pPr>
          </w:p>
        </w:tc>
        <w:tc>
          <w:tcPr>
            <w:tcW w:w="3096" w:type="dxa"/>
          </w:tcPr>
          <w:p w14:paraId="3D6BC006" w14:textId="77777777" w:rsidR="00B16206" w:rsidRPr="00CB2E12" w:rsidRDefault="00B16206" w:rsidP="00C5085D">
            <w:pPr>
              <w:keepNext/>
              <w:keepLines/>
              <w:jc w:val="center"/>
              <w:rPr>
                <w:szCs w:val="22"/>
                <w:lang w:val="sv-SE"/>
              </w:rPr>
            </w:pPr>
            <w:r w:rsidRPr="00CB2E12">
              <w:rPr>
                <w:szCs w:val="22"/>
                <w:lang w:val="sv-SE"/>
              </w:rPr>
              <w:t>CT</w:t>
            </w:r>
          </w:p>
          <w:p w14:paraId="69B28629" w14:textId="4B70EA55" w:rsidR="00B16206" w:rsidRPr="004E01A0" w:rsidRDefault="00B16206" w:rsidP="00C5085D">
            <w:pPr>
              <w:keepNext/>
              <w:keepLines/>
              <w:jc w:val="center"/>
              <w:rPr>
                <w:szCs w:val="22"/>
                <w:lang w:val="sv-SE"/>
              </w:rPr>
            </w:pPr>
            <w:r w:rsidRPr="00344193">
              <w:rPr>
                <w:szCs w:val="22"/>
                <w:lang w:val="sv-SE"/>
              </w:rPr>
              <w:t>(n</w:t>
            </w:r>
            <w:r w:rsidR="00EB4C07">
              <w:rPr>
                <w:szCs w:val="22"/>
                <w:lang w:val="sv-SE"/>
              </w:rPr>
              <w:t xml:space="preserve"> </w:t>
            </w:r>
            <w:r w:rsidRPr="00344193">
              <w:rPr>
                <w:szCs w:val="22"/>
                <w:lang w:val="sv-SE"/>
              </w:rPr>
              <w:t>=</w:t>
            </w:r>
            <w:r w:rsidR="00EB4C07">
              <w:rPr>
                <w:szCs w:val="22"/>
                <w:lang w:val="sv-SE"/>
              </w:rPr>
              <w:t xml:space="preserve"> </w:t>
            </w:r>
            <w:r w:rsidRPr="00344193">
              <w:rPr>
                <w:szCs w:val="22"/>
                <w:lang w:val="sv-SE"/>
              </w:rPr>
              <w:t>182)</w:t>
            </w:r>
          </w:p>
        </w:tc>
        <w:tc>
          <w:tcPr>
            <w:tcW w:w="3096" w:type="dxa"/>
          </w:tcPr>
          <w:p w14:paraId="00D1C6E3" w14:textId="0F8DB69D" w:rsidR="00B16206" w:rsidRPr="000B1151" w:rsidRDefault="00B16206" w:rsidP="00C5085D">
            <w:pPr>
              <w:keepNext/>
              <w:keepLines/>
              <w:jc w:val="center"/>
              <w:rPr>
                <w:szCs w:val="22"/>
                <w:lang w:val="sv-SE"/>
              </w:rPr>
            </w:pPr>
            <w:r w:rsidRPr="000B1151">
              <w:rPr>
                <w:szCs w:val="22"/>
                <w:lang w:val="sv-SE"/>
              </w:rPr>
              <w:t>CT</w:t>
            </w:r>
            <w:r w:rsidR="00EB4C07">
              <w:rPr>
                <w:szCs w:val="22"/>
                <w:lang w:val="sv-SE"/>
              </w:rPr>
              <w:t xml:space="preserve"> </w:t>
            </w:r>
            <w:r w:rsidRPr="000B1151">
              <w:rPr>
                <w:szCs w:val="22"/>
                <w:lang w:val="sv-SE"/>
              </w:rPr>
              <w:t>+</w:t>
            </w:r>
            <w:r w:rsidR="00EB4C07">
              <w:rPr>
                <w:szCs w:val="22"/>
                <w:lang w:val="sv-SE"/>
              </w:rPr>
              <w:t xml:space="preserve"> </w:t>
            </w:r>
            <w:r w:rsidRPr="000B1151">
              <w:rPr>
                <w:szCs w:val="22"/>
                <w:lang w:val="sv-SE"/>
              </w:rPr>
              <w:t>BV</w:t>
            </w:r>
          </w:p>
          <w:p w14:paraId="0AC7ACD6" w14:textId="5DB0A495" w:rsidR="00B16206" w:rsidRPr="00CB2E12" w:rsidRDefault="00B16206" w:rsidP="00C5085D">
            <w:pPr>
              <w:keepNext/>
              <w:keepLines/>
              <w:jc w:val="center"/>
              <w:rPr>
                <w:szCs w:val="22"/>
                <w:lang w:val="sv-SE"/>
              </w:rPr>
            </w:pPr>
            <w:r w:rsidRPr="000B1151">
              <w:rPr>
                <w:szCs w:val="22"/>
                <w:lang w:val="sv-SE"/>
              </w:rPr>
              <w:t>(n</w:t>
            </w:r>
            <w:r w:rsidR="00EB4C07">
              <w:rPr>
                <w:szCs w:val="22"/>
                <w:lang w:val="sv-SE"/>
              </w:rPr>
              <w:t xml:space="preserve"> </w:t>
            </w:r>
            <w:r w:rsidRPr="000B1151">
              <w:rPr>
                <w:szCs w:val="22"/>
                <w:lang w:val="sv-SE"/>
              </w:rPr>
              <w:t>=</w:t>
            </w:r>
            <w:r w:rsidR="00EB4C07">
              <w:rPr>
                <w:szCs w:val="22"/>
                <w:lang w:val="sv-SE"/>
              </w:rPr>
              <w:t xml:space="preserve"> </w:t>
            </w:r>
            <w:r w:rsidRPr="000B1151">
              <w:rPr>
                <w:szCs w:val="22"/>
                <w:lang w:val="sv-SE"/>
              </w:rPr>
              <w:t>179)</w:t>
            </w:r>
          </w:p>
        </w:tc>
      </w:tr>
      <w:tr w:rsidR="00B16206" w:rsidRPr="00D215DC" w14:paraId="2FDC43B3" w14:textId="77777777" w:rsidTr="004F44EC">
        <w:tc>
          <w:tcPr>
            <w:tcW w:w="3095" w:type="dxa"/>
          </w:tcPr>
          <w:p w14:paraId="5735DD8A" w14:textId="77777777" w:rsidR="00B16206" w:rsidRPr="007D4454" w:rsidRDefault="00B16206" w:rsidP="00C5085D">
            <w:pPr>
              <w:keepNext/>
              <w:keepLines/>
              <w:rPr>
                <w:szCs w:val="22"/>
                <w:lang w:val="sv-SE"/>
              </w:rPr>
            </w:pPr>
            <w:r w:rsidRPr="007D4454">
              <w:rPr>
                <w:szCs w:val="22"/>
                <w:lang w:val="sv-SE"/>
              </w:rPr>
              <w:t>Median (månader)</w:t>
            </w:r>
          </w:p>
        </w:tc>
        <w:tc>
          <w:tcPr>
            <w:tcW w:w="3096" w:type="dxa"/>
          </w:tcPr>
          <w:p w14:paraId="4880D01C" w14:textId="77777777" w:rsidR="00B16206" w:rsidRPr="008170FB" w:rsidRDefault="00B16206" w:rsidP="00C5085D">
            <w:pPr>
              <w:keepNext/>
              <w:keepLines/>
              <w:jc w:val="center"/>
              <w:rPr>
                <w:szCs w:val="22"/>
                <w:lang w:val="sv-SE"/>
              </w:rPr>
            </w:pPr>
            <w:r w:rsidRPr="008170FB">
              <w:rPr>
                <w:szCs w:val="22"/>
                <w:lang w:val="sv-SE"/>
              </w:rPr>
              <w:t>3,4</w:t>
            </w:r>
          </w:p>
        </w:tc>
        <w:tc>
          <w:tcPr>
            <w:tcW w:w="3096" w:type="dxa"/>
          </w:tcPr>
          <w:p w14:paraId="10BCA395" w14:textId="77777777" w:rsidR="00B16206" w:rsidRPr="007D4454" w:rsidRDefault="00B16206" w:rsidP="00C5085D">
            <w:pPr>
              <w:keepNext/>
              <w:keepLines/>
              <w:jc w:val="center"/>
              <w:rPr>
                <w:szCs w:val="22"/>
                <w:lang w:val="sv-SE"/>
              </w:rPr>
            </w:pPr>
            <w:r w:rsidRPr="00D215DC">
              <w:rPr>
                <w:szCs w:val="22"/>
                <w:lang w:val="sv-SE"/>
              </w:rPr>
              <w:t>6,7</w:t>
            </w:r>
          </w:p>
        </w:tc>
      </w:tr>
      <w:tr w:rsidR="00B16206" w:rsidRPr="00D215DC" w14:paraId="3BECFD55" w14:textId="77777777" w:rsidTr="004F44EC">
        <w:tc>
          <w:tcPr>
            <w:tcW w:w="3095" w:type="dxa"/>
          </w:tcPr>
          <w:p w14:paraId="301E0930" w14:textId="77777777" w:rsidR="00B16206" w:rsidRPr="00D215DC" w:rsidRDefault="00B16206" w:rsidP="00C5085D">
            <w:pPr>
              <w:keepNext/>
              <w:keepLines/>
              <w:rPr>
                <w:szCs w:val="22"/>
                <w:lang w:val="sv-SE"/>
              </w:rPr>
            </w:pPr>
            <w:r w:rsidRPr="00D215DC">
              <w:rPr>
                <w:szCs w:val="22"/>
                <w:lang w:val="sv-SE"/>
              </w:rPr>
              <w:t>Hazard ratio</w:t>
            </w:r>
          </w:p>
          <w:p w14:paraId="0B534424" w14:textId="77777777" w:rsidR="00B16206" w:rsidRPr="00D215DC" w:rsidRDefault="00B16206" w:rsidP="00C5085D">
            <w:pPr>
              <w:keepNext/>
              <w:keepLines/>
              <w:rPr>
                <w:szCs w:val="22"/>
                <w:lang w:val="sv-SE"/>
              </w:rPr>
            </w:pPr>
            <w:r w:rsidRPr="00D215DC">
              <w:rPr>
                <w:szCs w:val="22"/>
                <w:lang w:val="sv-SE"/>
              </w:rPr>
              <w:t>(95% KI)</w:t>
            </w:r>
          </w:p>
        </w:tc>
        <w:tc>
          <w:tcPr>
            <w:tcW w:w="6192" w:type="dxa"/>
            <w:gridSpan w:val="2"/>
            <w:vAlign w:val="center"/>
          </w:tcPr>
          <w:p w14:paraId="1469DA6B" w14:textId="77777777" w:rsidR="00B16206" w:rsidRPr="007D4454" w:rsidRDefault="00B16206" w:rsidP="00C5085D">
            <w:pPr>
              <w:keepNext/>
              <w:keepLines/>
              <w:jc w:val="center"/>
              <w:rPr>
                <w:szCs w:val="22"/>
                <w:lang w:val="sv-SE"/>
              </w:rPr>
            </w:pPr>
            <w:r w:rsidRPr="00D215DC">
              <w:rPr>
                <w:szCs w:val="22"/>
                <w:lang w:val="sv-SE"/>
              </w:rPr>
              <w:t>0,379 [0,296, 0,485]</w:t>
            </w:r>
          </w:p>
        </w:tc>
      </w:tr>
      <w:tr w:rsidR="00B16206" w:rsidRPr="00D215DC" w14:paraId="4EFD13E4" w14:textId="77777777" w:rsidTr="004F44EC">
        <w:tc>
          <w:tcPr>
            <w:tcW w:w="3095" w:type="dxa"/>
          </w:tcPr>
          <w:p w14:paraId="0DBF8424" w14:textId="77777777" w:rsidR="00B16206" w:rsidRPr="00D215DC" w:rsidRDefault="00B16206" w:rsidP="00C5085D">
            <w:pPr>
              <w:keepNext/>
              <w:keepLines/>
              <w:rPr>
                <w:szCs w:val="22"/>
                <w:lang w:val="sv-SE"/>
              </w:rPr>
            </w:pPr>
            <w:r w:rsidRPr="00D215DC">
              <w:rPr>
                <w:szCs w:val="22"/>
                <w:lang w:val="sv-SE"/>
              </w:rPr>
              <w:t>p-värde</w:t>
            </w:r>
          </w:p>
        </w:tc>
        <w:tc>
          <w:tcPr>
            <w:tcW w:w="6192" w:type="dxa"/>
            <w:gridSpan w:val="2"/>
          </w:tcPr>
          <w:p w14:paraId="073D1FE4" w14:textId="1806856C" w:rsidR="00B16206" w:rsidRPr="00D215DC" w:rsidRDefault="00B16206" w:rsidP="00C5085D">
            <w:pPr>
              <w:keepNext/>
              <w:keepLines/>
              <w:jc w:val="center"/>
              <w:rPr>
                <w:szCs w:val="22"/>
                <w:lang w:val="sv-SE"/>
              </w:rPr>
            </w:pPr>
            <w:r w:rsidRPr="00D215DC">
              <w:rPr>
                <w:szCs w:val="22"/>
                <w:lang w:val="sv-SE"/>
              </w:rPr>
              <w:t>&lt;</w:t>
            </w:r>
            <w:r w:rsidR="00EB4C07">
              <w:rPr>
                <w:szCs w:val="22"/>
                <w:lang w:val="sv-SE"/>
              </w:rPr>
              <w:t xml:space="preserve"> </w:t>
            </w:r>
            <w:r w:rsidRPr="00D215DC">
              <w:rPr>
                <w:szCs w:val="22"/>
                <w:lang w:val="sv-SE"/>
              </w:rPr>
              <w:t>0,0001</w:t>
            </w:r>
          </w:p>
        </w:tc>
      </w:tr>
      <w:tr w:rsidR="00B16206" w:rsidRPr="00D215DC" w14:paraId="00203EB1" w14:textId="77777777" w:rsidTr="004F44EC">
        <w:tc>
          <w:tcPr>
            <w:tcW w:w="9287" w:type="dxa"/>
            <w:gridSpan w:val="3"/>
          </w:tcPr>
          <w:p w14:paraId="5DF0F628" w14:textId="77777777" w:rsidR="00B16206" w:rsidRPr="00D215DC" w:rsidRDefault="00B16206" w:rsidP="00C5085D">
            <w:pPr>
              <w:keepNext/>
              <w:keepLines/>
              <w:jc w:val="center"/>
              <w:rPr>
                <w:szCs w:val="22"/>
                <w:lang w:val="sv-SE"/>
              </w:rPr>
            </w:pPr>
            <w:r w:rsidRPr="00D215DC">
              <w:rPr>
                <w:szCs w:val="22"/>
                <w:lang w:val="sv-SE"/>
              </w:rPr>
              <w:t>Sekundära effektmått</w:t>
            </w:r>
          </w:p>
        </w:tc>
      </w:tr>
      <w:tr w:rsidR="00B16206" w:rsidRPr="00D215DC" w14:paraId="75C63475" w14:textId="77777777" w:rsidTr="004F44EC">
        <w:tc>
          <w:tcPr>
            <w:tcW w:w="3095" w:type="dxa"/>
          </w:tcPr>
          <w:p w14:paraId="7011BDD3" w14:textId="77777777" w:rsidR="00B16206" w:rsidRPr="00D215DC" w:rsidRDefault="00B16206" w:rsidP="00C5085D">
            <w:pPr>
              <w:keepNext/>
              <w:keepLines/>
              <w:rPr>
                <w:szCs w:val="22"/>
                <w:lang w:val="sv-SE"/>
              </w:rPr>
            </w:pPr>
            <w:r w:rsidRPr="00D215DC">
              <w:rPr>
                <w:szCs w:val="22"/>
                <w:lang w:val="sv-SE"/>
              </w:rPr>
              <w:t>Objektiv responsfrekvens**</w:t>
            </w:r>
          </w:p>
        </w:tc>
        <w:tc>
          <w:tcPr>
            <w:tcW w:w="3096" w:type="dxa"/>
          </w:tcPr>
          <w:p w14:paraId="73AC4A53" w14:textId="77777777" w:rsidR="00B16206" w:rsidRPr="00D215DC" w:rsidRDefault="00B16206" w:rsidP="00C5085D">
            <w:pPr>
              <w:keepNext/>
              <w:keepLines/>
              <w:jc w:val="center"/>
              <w:rPr>
                <w:szCs w:val="22"/>
                <w:lang w:val="sv-SE"/>
              </w:rPr>
            </w:pPr>
          </w:p>
        </w:tc>
        <w:tc>
          <w:tcPr>
            <w:tcW w:w="3096" w:type="dxa"/>
          </w:tcPr>
          <w:p w14:paraId="33AC585A" w14:textId="77777777" w:rsidR="00B16206" w:rsidRPr="00D215DC" w:rsidRDefault="00B16206" w:rsidP="00C5085D">
            <w:pPr>
              <w:keepNext/>
              <w:keepLines/>
              <w:jc w:val="center"/>
              <w:rPr>
                <w:szCs w:val="22"/>
                <w:lang w:val="sv-SE"/>
              </w:rPr>
            </w:pPr>
          </w:p>
        </w:tc>
      </w:tr>
      <w:tr w:rsidR="00B16206" w:rsidRPr="00D215DC" w14:paraId="02397C9E" w14:textId="77777777" w:rsidTr="004F44EC">
        <w:tc>
          <w:tcPr>
            <w:tcW w:w="3095" w:type="dxa"/>
          </w:tcPr>
          <w:p w14:paraId="4FD75C72" w14:textId="77777777" w:rsidR="00B16206" w:rsidRPr="00D215DC" w:rsidRDefault="00B16206" w:rsidP="00C5085D">
            <w:pPr>
              <w:keepNext/>
              <w:keepLines/>
              <w:rPr>
                <w:szCs w:val="22"/>
                <w:lang w:val="sv-SE"/>
              </w:rPr>
            </w:pPr>
          </w:p>
        </w:tc>
        <w:tc>
          <w:tcPr>
            <w:tcW w:w="3096" w:type="dxa"/>
          </w:tcPr>
          <w:p w14:paraId="140269A4" w14:textId="77777777" w:rsidR="00B16206" w:rsidRPr="00D215DC" w:rsidRDefault="00B16206" w:rsidP="00C5085D">
            <w:pPr>
              <w:keepNext/>
              <w:keepLines/>
              <w:jc w:val="center"/>
              <w:rPr>
                <w:szCs w:val="22"/>
                <w:lang w:val="sv-SE"/>
              </w:rPr>
            </w:pPr>
            <w:r w:rsidRPr="00D215DC">
              <w:rPr>
                <w:szCs w:val="22"/>
                <w:lang w:val="sv-SE"/>
              </w:rPr>
              <w:t>CT</w:t>
            </w:r>
          </w:p>
          <w:p w14:paraId="3B9B8575" w14:textId="1BD334FA" w:rsidR="00B16206" w:rsidRPr="00D215DC" w:rsidRDefault="00B16206" w:rsidP="00C5085D">
            <w:pPr>
              <w:keepNext/>
              <w:keepLines/>
              <w:jc w:val="center"/>
              <w:rPr>
                <w:szCs w:val="22"/>
                <w:lang w:val="sv-SE"/>
              </w:rPr>
            </w:pPr>
            <w:r w:rsidRPr="00D215DC">
              <w:rPr>
                <w:szCs w:val="22"/>
                <w:lang w:val="sv-SE"/>
              </w:rPr>
              <w:t>(n</w:t>
            </w:r>
            <w:r w:rsidR="00EB4C07">
              <w:rPr>
                <w:szCs w:val="22"/>
                <w:lang w:val="sv-SE"/>
              </w:rPr>
              <w:t xml:space="preserve"> </w:t>
            </w:r>
            <w:r w:rsidRPr="00D215DC">
              <w:rPr>
                <w:szCs w:val="22"/>
                <w:lang w:val="sv-SE"/>
              </w:rPr>
              <w:t>=</w:t>
            </w:r>
            <w:r w:rsidR="00EB4C07">
              <w:rPr>
                <w:szCs w:val="22"/>
                <w:lang w:val="sv-SE"/>
              </w:rPr>
              <w:t xml:space="preserve"> </w:t>
            </w:r>
            <w:r w:rsidRPr="00D215DC">
              <w:rPr>
                <w:szCs w:val="22"/>
                <w:lang w:val="sv-SE"/>
              </w:rPr>
              <w:t>144)</w:t>
            </w:r>
          </w:p>
        </w:tc>
        <w:tc>
          <w:tcPr>
            <w:tcW w:w="3096" w:type="dxa"/>
          </w:tcPr>
          <w:p w14:paraId="585B9AEA" w14:textId="77777777" w:rsidR="00B16206" w:rsidRPr="00D215DC" w:rsidRDefault="00B16206" w:rsidP="00C5085D">
            <w:pPr>
              <w:keepNext/>
              <w:keepLines/>
              <w:jc w:val="center"/>
              <w:rPr>
                <w:szCs w:val="22"/>
                <w:lang w:val="sv-SE"/>
              </w:rPr>
            </w:pPr>
            <w:r w:rsidRPr="00D215DC">
              <w:rPr>
                <w:szCs w:val="22"/>
                <w:lang w:val="sv-SE"/>
              </w:rPr>
              <w:t>CT+BV</w:t>
            </w:r>
          </w:p>
          <w:p w14:paraId="4D52F2CD" w14:textId="3195E16C" w:rsidR="00B16206" w:rsidRPr="00D215DC" w:rsidRDefault="00B16206" w:rsidP="00C5085D">
            <w:pPr>
              <w:keepNext/>
              <w:keepLines/>
              <w:jc w:val="center"/>
              <w:rPr>
                <w:szCs w:val="22"/>
                <w:lang w:val="sv-SE"/>
              </w:rPr>
            </w:pPr>
            <w:r w:rsidRPr="00D215DC">
              <w:rPr>
                <w:szCs w:val="22"/>
                <w:lang w:val="sv-SE"/>
              </w:rPr>
              <w:t>(n</w:t>
            </w:r>
            <w:r w:rsidR="00EB4C07">
              <w:rPr>
                <w:szCs w:val="22"/>
                <w:lang w:val="sv-SE"/>
              </w:rPr>
              <w:t xml:space="preserve"> </w:t>
            </w:r>
            <w:r w:rsidRPr="00D215DC">
              <w:rPr>
                <w:szCs w:val="22"/>
                <w:lang w:val="sv-SE"/>
              </w:rPr>
              <w:t>=</w:t>
            </w:r>
            <w:r w:rsidR="00EB4C07">
              <w:rPr>
                <w:szCs w:val="22"/>
                <w:lang w:val="sv-SE"/>
              </w:rPr>
              <w:t xml:space="preserve"> </w:t>
            </w:r>
            <w:r w:rsidRPr="00D215DC">
              <w:rPr>
                <w:szCs w:val="22"/>
                <w:lang w:val="sv-SE"/>
              </w:rPr>
              <w:t>142)</w:t>
            </w:r>
          </w:p>
        </w:tc>
      </w:tr>
      <w:tr w:rsidR="00B16206" w:rsidRPr="00D215DC" w14:paraId="623CD1C8" w14:textId="77777777" w:rsidTr="004F44EC">
        <w:tc>
          <w:tcPr>
            <w:tcW w:w="3095" w:type="dxa"/>
          </w:tcPr>
          <w:p w14:paraId="726E5A37" w14:textId="77777777" w:rsidR="00B16206" w:rsidRPr="00D215DC" w:rsidRDefault="00B16206" w:rsidP="00C5085D">
            <w:pPr>
              <w:keepNext/>
              <w:keepLines/>
              <w:rPr>
                <w:szCs w:val="22"/>
                <w:lang w:val="sv-SE"/>
              </w:rPr>
            </w:pPr>
            <w:r w:rsidRPr="00D215DC">
              <w:rPr>
                <w:szCs w:val="22"/>
                <w:lang w:val="sv-SE"/>
              </w:rPr>
              <w:t>% patienter med objektiv respons</w:t>
            </w:r>
          </w:p>
        </w:tc>
        <w:tc>
          <w:tcPr>
            <w:tcW w:w="3096" w:type="dxa"/>
            <w:vAlign w:val="center"/>
          </w:tcPr>
          <w:p w14:paraId="0E87DF41" w14:textId="77777777" w:rsidR="00B16206" w:rsidRPr="00D215DC" w:rsidRDefault="00B16206" w:rsidP="00C5085D">
            <w:pPr>
              <w:keepNext/>
              <w:keepLines/>
              <w:jc w:val="center"/>
              <w:rPr>
                <w:szCs w:val="22"/>
                <w:lang w:val="sv-SE"/>
              </w:rPr>
            </w:pPr>
            <w:r w:rsidRPr="00D215DC">
              <w:rPr>
                <w:szCs w:val="22"/>
                <w:lang w:val="sv-SE"/>
              </w:rPr>
              <w:t>18 (12,5%)</w:t>
            </w:r>
          </w:p>
        </w:tc>
        <w:tc>
          <w:tcPr>
            <w:tcW w:w="3096" w:type="dxa"/>
            <w:vAlign w:val="center"/>
          </w:tcPr>
          <w:p w14:paraId="0D8C80FB" w14:textId="77777777" w:rsidR="00B16206" w:rsidRPr="00D215DC" w:rsidRDefault="00B16206" w:rsidP="00C5085D">
            <w:pPr>
              <w:keepNext/>
              <w:keepLines/>
              <w:jc w:val="center"/>
              <w:rPr>
                <w:szCs w:val="22"/>
                <w:lang w:val="sv-SE"/>
              </w:rPr>
            </w:pPr>
            <w:r w:rsidRPr="00D215DC">
              <w:rPr>
                <w:szCs w:val="22"/>
                <w:lang w:val="sv-SE"/>
              </w:rPr>
              <w:t>40 (28,2%)</w:t>
            </w:r>
          </w:p>
        </w:tc>
      </w:tr>
      <w:tr w:rsidR="00B16206" w:rsidRPr="00D215DC" w14:paraId="5D2509F1" w14:textId="77777777" w:rsidTr="004F44EC">
        <w:tc>
          <w:tcPr>
            <w:tcW w:w="3095" w:type="dxa"/>
          </w:tcPr>
          <w:p w14:paraId="5248D320" w14:textId="77777777" w:rsidR="00B16206" w:rsidRPr="00D215DC" w:rsidRDefault="00B16206" w:rsidP="00C5085D">
            <w:pPr>
              <w:keepNext/>
              <w:keepLines/>
              <w:rPr>
                <w:szCs w:val="22"/>
                <w:lang w:val="sv-SE"/>
              </w:rPr>
            </w:pPr>
            <w:r w:rsidRPr="00D215DC">
              <w:rPr>
                <w:szCs w:val="22"/>
                <w:lang w:val="sv-SE"/>
              </w:rPr>
              <w:t>p-värde</w:t>
            </w:r>
          </w:p>
        </w:tc>
        <w:tc>
          <w:tcPr>
            <w:tcW w:w="6192" w:type="dxa"/>
            <w:gridSpan w:val="2"/>
          </w:tcPr>
          <w:p w14:paraId="4ED85AED" w14:textId="77777777" w:rsidR="00B16206" w:rsidRPr="00D215DC" w:rsidRDefault="00B16206" w:rsidP="00C5085D">
            <w:pPr>
              <w:keepNext/>
              <w:keepLines/>
              <w:jc w:val="center"/>
              <w:rPr>
                <w:szCs w:val="22"/>
                <w:lang w:val="sv-SE"/>
              </w:rPr>
            </w:pPr>
            <w:r w:rsidRPr="00D215DC">
              <w:rPr>
                <w:szCs w:val="22"/>
                <w:lang w:val="sv-SE"/>
              </w:rPr>
              <w:t>0,0007</w:t>
            </w:r>
          </w:p>
        </w:tc>
      </w:tr>
      <w:tr w:rsidR="00B16206" w:rsidRPr="00D215DC" w14:paraId="78BF740F" w14:textId="77777777" w:rsidTr="004F44EC">
        <w:tc>
          <w:tcPr>
            <w:tcW w:w="3095" w:type="dxa"/>
          </w:tcPr>
          <w:p w14:paraId="70FB4634" w14:textId="77777777" w:rsidR="00B16206" w:rsidRPr="00D215DC" w:rsidRDefault="00B16206" w:rsidP="00C5085D">
            <w:pPr>
              <w:keepNext/>
              <w:keepLines/>
              <w:rPr>
                <w:szCs w:val="22"/>
                <w:lang w:val="sv-SE"/>
              </w:rPr>
            </w:pPr>
            <w:r w:rsidRPr="00D215DC">
              <w:rPr>
                <w:szCs w:val="22"/>
                <w:lang w:val="sv-SE"/>
              </w:rPr>
              <w:t>Överlevnad (final analys)***</w:t>
            </w:r>
          </w:p>
        </w:tc>
        <w:tc>
          <w:tcPr>
            <w:tcW w:w="3096" w:type="dxa"/>
          </w:tcPr>
          <w:p w14:paraId="72C1290E" w14:textId="77777777" w:rsidR="00B16206" w:rsidRPr="00D215DC" w:rsidRDefault="00B16206" w:rsidP="00C5085D">
            <w:pPr>
              <w:keepNext/>
              <w:keepLines/>
              <w:jc w:val="center"/>
              <w:rPr>
                <w:szCs w:val="22"/>
                <w:lang w:val="sv-SE"/>
              </w:rPr>
            </w:pPr>
          </w:p>
        </w:tc>
        <w:tc>
          <w:tcPr>
            <w:tcW w:w="3096" w:type="dxa"/>
          </w:tcPr>
          <w:p w14:paraId="7750FB23" w14:textId="77777777" w:rsidR="00B16206" w:rsidRPr="00D215DC" w:rsidRDefault="00B16206" w:rsidP="00C5085D">
            <w:pPr>
              <w:keepNext/>
              <w:keepLines/>
              <w:jc w:val="center"/>
              <w:rPr>
                <w:szCs w:val="22"/>
                <w:lang w:val="sv-SE"/>
              </w:rPr>
            </w:pPr>
          </w:p>
        </w:tc>
      </w:tr>
      <w:tr w:rsidR="00B16206" w:rsidRPr="00D215DC" w14:paraId="1A975B23" w14:textId="77777777" w:rsidTr="004F44EC">
        <w:tc>
          <w:tcPr>
            <w:tcW w:w="3095" w:type="dxa"/>
          </w:tcPr>
          <w:p w14:paraId="63D45783" w14:textId="77777777" w:rsidR="00B16206" w:rsidRPr="00D215DC" w:rsidRDefault="00B16206" w:rsidP="00C5085D">
            <w:pPr>
              <w:keepNext/>
              <w:keepLines/>
              <w:rPr>
                <w:szCs w:val="22"/>
                <w:lang w:val="sv-SE"/>
              </w:rPr>
            </w:pPr>
          </w:p>
        </w:tc>
        <w:tc>
          <w:tcPr>
            <w:tcW w:w="3096" w:type="dxa"/>
          </w:tcPr>
          <w:p w14:paraId="642E245D" w14:textId="77777777" w:rsidR="00B16206" w:rsidRPr="00D215DC" w:rsidRDefault="00B16206" w:rsidP="00C5085D">
            <w:pPr>
              <w:keepNext/>
              <w:keepLines/>
              <w:jc w:val="center"/>
              <w:rPr>
                <w:szCs w:val="22"/>
                <w:lang w:val="sv-SE"/>
              </w:rPr>
            </w:pPr>
            <w:r w:rsidRPr="00D215DC">
              <w:rPr>
                <w:szCs w:val="22"/>
                <w:lang w:val="sv-SE"/>
              </w:rPr>
              <w:t>CT</w:t>
            </w:r>
          </w:p>
          <w:p w14:paraId="5935F394" w14:textId="6FA5D8C7" w:rsidR="00B16206" w:rsidRPr="00D215DC" w:rsidRDefault="00B16206" w:rsidP="00C5085D">
            <w:pPr>
              <w:keepNext/>
              <w:keepLines/>
              <w:jc w:val="center"/>
              <w:rPr>
                <w:szCs w:val="22"/>
                <w:lang w:val="sv-SE"/>
              </w:rPr>
            </w:pPr>
            <w:r w:rsidRPr="00D215DC">
              <w:rPr>
                <w:szCs w:val="22"/>
                <w:lang w:val="sv-SE"/>
              </w:rPr>
              <w:t>(n</w:t>
            </w:r>
            <w:r w:rsidR="00EB4C07">
              <w:rPr>
                <w:szCs w:val="22"/>
                <w:lang w:val="sv-SE"/>
              </w:rPr>
              <w:t xml:space="preserve"> </w:t>
            </w:r>
            <w:r w:rsidRPr="00D215DC">
              <w:rPr>
                <w:szCs w:val="22"/>
                <w:lang w:val="sv-SE"/>
              </w:rPr>
              <w:t>=</w:t>
            </w:r>
            <w:r w:rsidR="00EB4C07">
              <w:rPr>
                <w:szCs w:val="22"/>
                <w:lang w:val="sv-SE"/>
              </w:rPr>
              <w:t xml:space="preserve"> </w:t>
            </w:r>
            <w:r w:rsidRPr="00D215DC">
              <w:rPr>
                <w:szCs w:val="22"/>
                <w:lang w:val="sv-SE"/>
              </w:rPr>
              <w:t>182)</w:t>
            </w:r>
          </w:p>
        </w:tc>
        <w:tc>
          <w:tcPr>
            <w:tcW w:w="3096" w:type="dxa"/>
          </w:tcPr>
          <w:p w14:paraId="05CE4EE9" w14:textId="77777777" w:rsidR="00B16206" w:rsidRPr="00D215DC" w:rsidRDefault="00B16206" w:rsidP="00C5085D">
            <w:pPr>
              <w:keepNext/>
              <w:keepLines/>
              <w:jc w:val="center"/>
              <w:rPr>
                <w:szCs w:val="22"/>
                <w:lang w:val="sv-SE"/>
              </w:rPr>
            </w:pPr>
            <w:r w:rsidRPr="00D215DC">
              <w:rPr>
                <w:szCs w:val="22"/>
                <w:lang w:val="sv-SE"/>
              </w:rPr>
              <w:t>CT+BV</w:t>
            </w:r>
          </w:p>
          <w:p w14:paraId="56B5E176" w14:textId="2CD8CF9D" w:rsidR="00B16206" w:rsidRPr="00D215DC" w:rsidRDefault="00B16206" w:rsidP="00C5085D">
            <w:pPr>
              <w:keepNext/>
              <w:keepLines/>
              <w:jc w:val="center"/>
              <w:rPr>
                <w:szCs w:val="22"/>
                <w:lang w:val="sv-SE"/>
              </w:rPr>
            </w:pPr>
            <w:r w:rsidRPr="00D215DC">
              <w:rPr>
                <w:szCs w:val="22"/>
                <w:lang w:val="sv-SE"/>
              </w:rPr>
              <w:t>(n</w:t>
            </w:r>
            <w:r w:rsidR="00EB4C07">
              <w:rPr>
                <w:szCs w:val="22"/>
                <w:lang w:val="sv-SE"/>
              </w:rPr>
              <w:t xml:space="preserve"> </w:t>
            </w:r>
            <w:r w:rsidRPr="00D215DC">
              <w:rPr>
                <w:szCs w:val="22"/>
                <w:lang w:val="sv-SE"/>
              </w:rPr>
              <w:t>=</w:t>
            </w:r>
            <w:r w:rsidR="00EB4C07">
              <w:rPr>
                <w:szCs w:val="22"/>
                <w:lang w:val="sv-SE"/>
              </w:rPr>
              <w:t xml:space="preserve"> </w:t>
            </w:r>
            <w:r w:rsidRPr="00D215DC">
              <w:rPr>
                <w:szCs w:val="22"/>
                <w:lang w:val="sv-SE"/>
              </w:rPr>
              <w:t>179)</w:t>
            </w:r>
          </w:p>
        </w:tc>
      </w:tr>
      <w:tr w:rsidR="00B16206" w:rsidRPr="00D215DC" w14:paraId="23B0A601" w14:textId="77777777" w:rsidTr="004F44EC">
        <w:tc>
          <w:tcPr>
            <w:tcW w:w="3095" w:type="dxa"/>
          </w:tcPr>
          <w:p w14:paraId="3B901D70" w14:textId="77777777" w:rsidR="00B16206" w:rsidRPr="00D215DC" w:rsidRDefault="00B16206" w:rsidP="00C5085D">
            <w:pPr>
              <w:keepNext/>
              <w:keepLines/>
              <w:rPr>
                <w:szCs w:val="22"/>
                <w:lang w:val="sv-SE"/>
              </w:rPr>
            </w:pPr>
            <w:r w:rsidRPr="00D215DC">
              <w:rPr>
                <w:szCs w:val="22"/>
                <w:lang w:val="sv-SE"/>
              </w:rPr>
              <w:t>Medianöverlevnad (månader)</w:t>
            </w:r>
          </w:p>
        </w:tc>
        <w:tc>
          <w:tcPr>
            <w:tcW w:w="3096" w:type="dxa"/>
          </w:tcPr>
          <w:p w14:paraId="22C635B8" w14:textId="77777777" w:rsidR="00B16206" w:rsidRPr="00D215DC" w:rsidRDefault="00B16206" w:rsidP="00C5085D">
            <w:pPr>
              <w:keepNext/>
              <w:keepLines/>
              <w:jc w:val="center"/>
              <w:rPr>
                <w:szCs w:val="22"/>
                <w:lang w:val="sv-SE"/>
              </w:rPr>
            </w:pPr>
            <w:r w:rsidRPr="00D215DC">
              <w:rPr>
                <w:szCs w:val="22"/>
                <w:lang w:val="sv-SE"/>
              </w:rPr>
              <w:t>13,3</w:t>
            </w:r>
          </w:p>
        </w:tc>
        <w:tc>
          <w:tcPr>
            <w:tcW w:w="3096" w:type="dxa"/>
          </w:tcPr>
          <w:p w14:paraId="29079A21" w14:textId="77777777" w:rsidR="00B16206" w:rsidRPr="00D215DC" w:rsidRDefault="00B16206" w:rsidP="00C5085D">
            <w:pPr>
              <w:keepNext/>
              <w:keepLines/>
              <w:jc w:val="center"/>
              <w:rPr>
                <w:szCs w:val="22"/>
                <w:lang w:val="sv-SE"/>
              </w:rPr>
            </w:pPr>
            <w:r w:rsidRPr="00D215DC">
              <w:rPr>
                <w:szCs w:val="22"/>
                <w:lang w:val="sv-SE"/>
              </w:rPr>
              <w:t>16,6</w:t>
            </w:r>
          </w:p>
        </w:tc>
      </w:tr>
      <w:tr w:rsidR="00B16206" w:rsidRPr="00D215DC" w14:paraId="28B40D70" w14:textId="77777777" w:rsidTr="004F44EC">
        <w:tc>
          <w:tcPr>
            <w:tcW w:w="3095" w:type="dxa"/>
          </w:tcPr>
          <w:p w14:paraId="4ADD28D0" w14:textId="77777777" w:rsidR="00B16206" w:rsidRPr="00D215DC" w:rsidRDefault="00B16206" w:rsidP="00C5085D">
            <w:pPr>
              <w:keepNext/>
              <w:keepLines/>
              <w:rPr>
                <w:szCs w:val="22"/>
                <w:lang w:val="sv-SE"/>
              </w:rPr>
            </w:pPr>
            <w:r w:rsidRPr="00D215DC">
              <w:rPr>
                <w:szCs w:val="22"/>
                <w:lang w:val="sv-SE"/>
              </w:rPr>
              <w:t>Hazard ratio</w:t>
            </w:r>
          </w:p>
          <w:p w14:paraId="21739319" w14:textId="77777777" w:rsidR="00B16206" w:rsidRPr="00D215DC" w:rsidRDefault="00B16206" w:rsidP="00C5085D">
            <w:pPr>
              <w:keepNext/>
              <w:keepLines/>
              <w:rPr>
                <w:szCs w:val="22"/>
                <w:lang w:val="sv-SE"/>
              </w:rPr>
            </w:pPr>
            <w:r w:rsidRPr="00D215DC">
              <w:rPr>
                <w:szCs w:val="22"/>
                <w:lang w:val="sv-SE"/>
              </w:rPr>
              <w:t>(95% KI)</w:t>
            </w:r>
          </w:p>
        </w:tc>
        <w:tc>
          <w:tcPr>
            <w:tcW w:w="6192" w:type="dxa"/>
            <w:gridSpan w:val="2"/>
            <w:vAlign w:val="center"/>
          </w:tcPr>
          <w:p w14:paraId="69DEF042" w14:textId="77777777" w:rsidR="00B16206" w:rsidRPr="00D215DC" w:rsidRDefault="00B16206" w:rsidP="00C5085D">
            <w:pPr>
              <w:keepNext/>
              <w:keepLines/>
              <w:jc w:val="center"/>
              <w:rPr>
                <w:szCs w:val="22"/>
                <w:lang w:val="sv-SE"/>
              </w:rPr>
            </w:pPr>
            <w:r w:rsidRPr="00D215DC">
              <w:rPr>
                <w:szCs w:val="22"/>
                <w:lang w:val="sv-SE"/>
              </w:rPr>
              <w:t>0,870 [0,678, 1,116]</w:t>
            </w:r>
          </w:p>
        </w:tc>
      </w:tr>
      <w:tr w:rsidR="00B16206" w:rsidRPr="00D215DC" w14:paraId="728B5E3F" w14:textId="77777777" w:rsidTr="004F44EC">
        <w:tc>
          <w:tcPr>
            <w:tcW w:w="3095" w:type="dxa"/>
          </w:tcPr>
          <w:p w14:paraId="1E744606" w14:textId="77777777" w:rsidR="00B16206" w:rsidRPr="00D215DC" w:rsidRDefault="00B16206" w:rsidP="00C5085D">
            <w:pPr>
              <w:keepNext/>
              <w:keepLines/>
              <w:rPr>
                <w:szCs w:val="22"/>
                <w:lang w:val="sv-SE"/>
              </w:rPr>
            </w:pPr>
            <w:r w:rsidRPr="00D215DC">
              <w:rPr>
                <w:szCs w:val="22"/>
                <w:lang w:val="sv-SE"/>
              </w:rPr>
              <w:t>p-värde</w:t>
            </w:r>
          </w:p>
        </w:tc>
        <w:tc>
          <w:tcPr>
            <w:tcW w:w="6192" w:type="dxa"/>
            <w:gridSpan w:val="2"/>
          </w:tcPr>
          <w:p w14:paraId="6DAF20D4" w14:textId="77777777" w:rsidR="00B16206" w:rsidRPr="00D215DC" w:rsidRDefault="00B16206" w:rsidP="00C5085D">
            <w:pPr>
              <w:keepNext/>
              <w:keepLines/>
              <w:jc w:val="center"/>
              <w:rPr>
                <w:szCs w:val="22"/>
                <w:lang w:val="sv-SE"/>
              </w:rPr>
            </w:pPr>
            <w:r w:rsidRPr="00D215DC">
              <w:rPr>
                <w:szCs w:val="22"/>
                <w:lang w:val="sv-SE"/>
              </w:rPr>
              <w:t>0,2711</w:t>
            </w:r>
          </w:p>
        </w:tc>
      </w:tr>
    </w:tbl>
    <w:p w14:paraId="67AB9331" w14:textId="77777777" w:rsidR="00B16206" w:rsidRPr="00D215DC" w:rsidRDefault="00B16206" w:rsidP="00C5085D">
      <w:pPr>
        <w:keepNext/>
        <w:keepLines/>
        <w:rPr>
          <w:sz w:val="20"/>
          <w:lang w:val="sv-SE"/>
        </w:rPr>
      </w:pPr>
      <w:r w:rsidRPr="00D215DC">
        <w:rPr>
          <w:sz w:val="20"/>
          <w:lang w:val="sv-SE"/>
        </w:rPr>
        <w:t>Samtliga analyser i tabellen är stratifierade analyser.</w:t>
      </w:r>
    </w:p>
    <w:p w14:paraId="3C3AA5D4" w14:textId="77777777" w:rsidR="00B16206" w:rsidRPr="00D215DC" w:rsidRDefault="00B16206" w:rsidP="00C5085D">
      <w:pPr>
        <w:keepNext/>
        <w:keepLines/>
        <w:rPr>
          <w:sz w:val="20"/>
          <w:lang w:val="sv-SE"/>
        </w:rPr>
      </w:pPr>
      <w:r w:rsidRPr="00D215DC">
        <w:rPr>
          <w:sz w:val="20"/>
          <w:lang w:val="sv-SE"/>
        </w:rPr>
        <w:t>* Den primära analysen utfördes med 14 november 2011</w:t>
      </w:r>
      <w:r w:rsidRPr="00D215DC">
        <w:rPr>
          <w:lang w:val="sv-SE"/>
        </w:rPr>
        <w:t xml:space="preserve"> </w:t>
      </w:r>
      <w:r w:rsidRPr="00D215DC">
        <w:rPr>
          <w:sz w:val="20"/>
          <w:lang w:val="sv-SE"/>
        </w:rPr>
        <w:t>som sista datum för datainsamling.</w:t>
      </w:r>
    </w:p>
    <w:p w14:paraId="30F8867D" w14:textId="77777777" w:rsidR="00B16206" w:rsidRPr="00D215DC" w:rsidRDefault="00B16206" w:rsidP="00C5085D">
      <w:pPr>
        <w:keepNext/>
        <w:keepLines/>
        <w:rPr>
          <w:sz w:val="20"/>
          <w:lang w:val="sv-SE"/>
        </w:rPr>
      </w:pPr>
      <w:r w:rsidRPr="00D215DC">
        <w:rPr>
          <w:sz w:val="20"/>
          <w:lang w:val="sv-SE"/>
        </w:rPr>
        <w:t>** Randomiserade patienter med mätbar sjukdom vid inklusion.</w:t>
      </w:r>
    </w:p>
    <w:p w14:paraId="494C4665" w14:textId="77777777" w:rsidR="00B16206" w:rsidRPr="007D4454" w:rsidRDefault="00B16206" w:rsidP="00C5085D">
      <w:pPr>
        <w:keepNext/>
        <w:keepLines/>
        <w:rPr>
          <w:sz w:val="20"/>
          <w:lang w:val="sv-SE"/>
        </w:rPr>
      </w:pPr>
      <w:r w:rsidRPr="00D215DC">
        <w:rPr>
          <w:sz w:val="20"/>
          <w:lang w:val="sv-SE"/>
        </w:rPr>
        <w:t>*** Den finala analysen av överlevnad utfördes när 266</w:t>
      </w:r>
      <w:r w:rsidRPr="007D4454">
        <w:rPr>
          <w:sz w:val="20"/>
          <w:lang w:val="sv-SE"/>
        </w:rPr>
        <w:t xml:space="preserve"> dödsfall observerats, vilket motsvarar </w:t>
      </w:r>
      <w:r w:rsidRPr="00D215DC">
        <w:rPr>
          <w:sz w:val="20"/>
          <w:lang w:val="sv-SE"/>
        </w:rPr>
        <w:t>73,7%</w:t>
      </w:r>
      <w:r w:rsidRPr="007D4454">
        <w:rPr>
          <w:sz w:val="20"/>
          <w:lang w:val="sv-SE"/>
        </w:rPr>
        <w:t xml:space="preserve"> av inkluderade patienter,</w:t>
      </w:r>
    </w:p>
    <w:p w14:paraId="0E357A7E" w14:textId="77777777" w:rsidR="00B16206" w:rsidRPr="008170FB" w:rsidRDefault="00B16206" w:rsidP="00B16206">
      <w:pPr>
        <w:rPr>
          <w:sz w:val="20"/>
          <w:lang w:val="sv-SE"/>
        </w:rPr>
      </w:pPr>
    </w:p>
    <w:p w14:paraId="34A8F988" w14:textId="77777777" w:rsidR="00B16206" w:rsidRPr="000908CA" w:rsidRDefault="00B16206" w:rsidP="00B16206">
      <w:pPr>
        <w:rPr>
          <w:szCs w:val="22"/>
          <w:lang w:val="sv-SE"/>
        </w:rPr>
      </w:pPr>
      <w:r w:rsidRPr="000E0E30">
        <w:rPr>
          <w:lang w:val="sv-SE"/>
        </w:rPr>
        <w:t>Studien uppnådde huvu</w:t>
      </w:r>
      <w:r w:rsidRPr="000908CA">
        <w:rPr>
          <w:lang w:val="sv-SE"/>
        </w:rPr>
        <w:t>dmålet om en förbättring i progressionsfri överlevnad</w:t>
      </w:r>
      <w:r w:rsidRPr="002556FC">
        <w:rPr>
          <w:szCs w:val="22"/>
          <w:lang w:val="sv-SE"/>
        </w:rPr>
        <w:t>. Jämfört med patienter som enbart behandlades med kemo</w:t>
      </w:r>
      <w:r w:rsidRPr="000F0068">
        <w:rPr>
          <w:szCs w:val="22"/>
          <w:lang w:val="sv-SE"/>
        </w:rPr>
        <w:t>terapi (paklitaxel, topotekan eller PLD) för platinumresistent sjukdom, hade patienter som behandlades med bevacizumab vid en dos av 10 mg/kg varannan vecka (eller 15 mg/kg var tredje vecka om det kombinerades med 1,25 mg/m</w:t>
      </w:r>
      <w:r w:rsidRPr="00243DB0">
        <w:rPr>
          <w:szCs w:val="22"/>
          <w:vertAlign w:val="superscript"/>
          <w:lang w:val="sv-SE"/>
        </w:rPr>
        <w:t>2</w:t>
      </w:r>
      <w:r w:rsidRPr="00243DB0">
        <w:rPr>
          <w:szCs w:val="22"/>
          <w:lang w:val="sv-SE"/>
        </w:rPr>
        <w:t xml:space="preserve"> topotekan på dag 1-5 var tredje vecka) i kombination med kemoterapi och fortsatte få bevacizumab i monoterapi till sjukdomsprogression eller oacceptabel toxicitet, en statistisk signifikant förbättring i PFS. De explorativa PFS-</w:t>
      </w:r>
      <w:r w:rsidR="000E0E30" w:rsidRPr="000908CA">
        <w:rPr>
          <w:szCs w:val="22"/>
          <w:lang w:val="sv-SE"/>
        </w:rPr>
        <w:t xml:space="preserve"> och överlevnads</w:t>
      </w:r>
      <w:r w:rsidRPr="00243DB0">
        <w:rPr>
          <w:szCs w:val="22"/>
          <w:lang w:val="sv-SE"/>
        </w:rPr>
        <w:t xml:space="preserve">analyserna av kemoterapikohorter visade förbättring i alla kohorter (paklitaxel, topotekan och PLD) med tillägg av bevacizumab. Resultaten summeras i tabell </w:t>
      </w:r>
      <w:r w:rsidR="00591D69" w:rsidRPr="00893C94">
        <w:rPr>
          <w:szCs w:val="22"/>
          <w:lang w:val="sv-SE"/>
        </w:rPr>
        <w:t>2</w:t>
      </w:r>
      <w:r w:rsidR="00591D69">
        <w:rPr>
          <w:szCs w:val="22"/>
          <w:lang w:val="sv-SE"/>
        </w:rPr>
        <w:t>4</w:t>
      </w:r>
      <w:r w:rsidRPr="00893C94">
        <w:rPr>
          <w:szCs w:val="22"/>
          <w:lang w:val="sv-SE"/>
        </w:rPr>
        <w:t>.</w:t>
      </w:r>
    </w:p>
    <w:p w14:paraId="5179B45E" w14:textId="77777777" w:rsidR="00B16206" w:rsidRPr="002556FC" w:rsidRDefault="00B16206" w:rsidP="00B16206">
      <w:pPr>
        <w:rPr>
          <w:i/>
          <w:szCs w:val="22"/>
          <w:lang w:val="sv-SE"/>
        </w:rPr>
      </w:pPr>
    </w:p>
    <w:p w14:paraId="45094B72" w14:textId="77777777" w:rsidR="00B16206" w:rsidRPr="00243DB0" w:rsidRDefault="00B16206" w:rsidP="00243DB0">
      <w:pPr>
        <w:keepNext/>
        <w:keepLines/>
        <w:rPr>
          <w:b/>
          <w:szCs w:val="22"/>
          <w:lang w:val="sv-SE"/>
        </w:rPr>
      </w:pPr>
      <w:r w:rsidRPr="00243DB0">
        <w:rPr>
          <w:b/>
          <w:szCs w:val="22"/>
          <w:lang w:val="sv-SE"/>
        </w:rPr>
        <w:lastRenderedPageBreak/>
        <w:t xml:space="preserve">Tabell </w:t>
      </w:r>
      <w:r w:rsidR="00591D69" w:rsidRPr="00243DB0">
        <w:rPr>
          <w:b/>
          <w:szCs w:val="22"/>
          <w:lang w:val="sv-SE"/>
        </w:rPr>
        <w:t>2</w:t>
      </w:r>
      <w:r w:rsidR="00591D69">
        <w:rPr>
          <w:b/>
          <w:szCs w:val="22"/>
          <w:lang w:val="sv-SE"/>
        </w:rPr>
        <w:t>4</w:t>
      </w:r>
      <w:r w:rsidRPr="00243DB0">
        <w:rPr>
          <w:b/>
          <w:szCs w:val="22"/>
          <w:lang w:val="sv-SE"/>
        </w:rPr>
        <w:t xml:space="preserve">: </w:t>
      </w:r>
      <w:r w:rsidR="000E0E30" w:rsidRPr="000908CA">
        <w:rPr>
          <w:b/>
          <w:szCs w:val="22"/>
          <w:lang w:val="sv-SE"/>
        </w:rPr>
        <w:t>Explorativa analyser av PFS och överlevnad</w:t>
      </w:r>
    </w:p>
    <w:p w14:paraId="10A03154" w14:textId="77777777" w:rsidR="00B16206" w:rsidRPr="00243DB0" w:rsidRDefault="00B16206" w:rsidP="00243DB0">
      <w:pPr>
        <w:keepNext/>
        <w:keepLines/>
        <w:rPr>
          <w:b/>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3000"/>
        <w:gridCol w:w="3013"/>
      </w:tblGrid>
      <w:tr w:rsidR="00B16206" w:rsidRPr="00243DB0" w14:paraId="361E76A3" w14:textId="77777777" w:rsidTr="004F44EC">
        <w:tc>
          <w:tcPr>
            <w:tcW w:w="3095" w:type="dxa"/>
          </w:tcPr>
          <w:p w14:paraId="6C911FFB" w14:textId="77777777" w:rsidR="00B16206" w:rsidRPr="00243DB0" w:rsidRDefault="00B16206" w:rsidP="00243DB0">
            <w:pPr>
              <w:keepNext/>
              <w:keepLines/>
              <w:jc w:val="center"/>
              <w:rPr>
                <w:szCs w:val="22"/>
                <w:lang w:val="sv-SE"/>
              </w:rPr>
            </w:pPr>
          </w:p>
        </w:tc>
        <w:tc>
          <w:tcPr>
            <w:tcW w:w="3096" w:type="dxa"/>
          </w:tcPr>
          <w:p w14:paraId="1684D06E" w14:textId="77777777" w:rsidR="00B16206" w:rsidRPr="00243DB0" w:rsidRDefault="00B16206" w:rsidP="00243DB0">
            <w:pPr>
              <w:keepNext/>
              <w:keepLines/>
              <w:jc w:val="center"/>
              <w:rPr>
                <w:szCs w:val="22"/>
                <w:lang w:val="sv-SE"/>
              </w:rPr>
            </w:pPr>
            <w:r w:rsidRPr="00243DB0">
              <w:rPr>
                <w:szCs w:val="22"/>
                <w:lang w:val="sv-SE"/>
              </w:rPr>
              <w:t>CT</w:t>
            </w:r>
          </w:p>
        </w:tc>
        <w:tc>
          <w:tcPr>
            <w:tcW w:w="3096" w:type="dxa"/>
          </w:tcPr>
          <w:p w14:paraId="003CC356" w14:textId="77777777" w:rsidR="00B16206" w:rsidRPr="00243DB0" w:rsidRDefault="00B16206" w:rsidP="00243DB0">
            <w:pPr>
              <w:keepNext/>
              <w:keepLines/>
              <w:jc w:val="center"/>
              <w:rPr>
                <w:szCs w:val="22"/>
                <w:lang w:val="sv-SE"/>
              </w:rPr>
            </w:pPr>
            <w:r w:rsidRPr="00243DB0">
              <w:rPr>
                <w:szCs w:val="22"/>
                <w:lang w:val="sv-SE"/>
              </w:rPr>
              <w:t>CT+BV</w:t>
            </w:r>
          </w:p>
        </w:tc>
      </w:tr>
      <w:tr w:rsidR="00694C5A" w:rsidRPr="00243DB0" w14:paraId="43C64F7E" w14:textId="77777777" w:rsidTr="00CA58FF">
        <w:tc>
          <w:tcPr>
            <w:tcW w:w="3095" w:type="dxa"/>
          </w:tcPr>
          <w:p w14:paraId="49BA0E21" w14:textId="77777777" w:rsidR="00694C5A" w:rsidRPr="00243DB0" w:rsidRDefault="00694C5A" w:rsidP="00243DB0">
            <w:pPr>
              <w:keepNext/>
              <w:keepLines/>
              <w:jc w:val="center"/>
              <w:rPr>
                <w:b/>
                <w:szCs w:val="22"/>
                <w:lang w:val="sv-SE"/>
              </w:rPr>
            </w:pPr>
            <w:r w:rsidRPr="00243DB0">
              <w:rPr>
                <w:b/>
                <w:szCs w:val="22"/>
                <w:lang w:val="sv-SE"/>
              </w:rPr>
              <w:t>Paklitaxel</w:t>
            </w:r>
          </w:p>
        </w:tc>
        <w:tc>
          <w:tcPr>
            <w:tcW w:w="6192" w:type="dxa"/>
            <w:gridSpan w:val="2"/>
          </w:tcPr>
          <w:p w14:paraId="01BCD1B9" w14:textId="5A8D25B0" w:rsidR="00694C5A" w:rsidRPr="00243DB0" w:rsidRDefault="00EB4C07" w:rsidP="00243DB0">
            <w:pPr>
              <w:keepNext/>
              <w:keepLines/>
              <w:jc w:val="center"/>
              <w:rPr>
                <w:szCs w:val="22"/>
                <w:lang w:val="sv-SE"/>
              </w:rPr>
            </w:pPr>
            <w:r>
              <w:rPr>
                <w:szCs w:val="22"/>
                <w:lang w:val="sv-SE"/>
              </w:rPr>
              <w:t xml:space="preserve">n </w:t>
            </w:r>
            <w:r w:rsidR="00694C5A" w:rsidRPr="00243DB0">
              <w:rPr>
                <w:szCs w:val="22"/>
                <w:lang w:val="sv-SE"/>
              </w:rPr>
              <w:t>=</w:t>
            </w:r>
            <w:r>
              <w:rPr>
                <w:szCs w:val="22"/>
                <w:lang w:val="sv-SE"/>
              </w:rPr>
              <w:t xml:space="preserve"> </w:t>
            </w:r>
            <w:r w:rsidR="00694C5A" w:rsidRPr="000908CA">
              <w:rPr>
                <w:szCs w:val="22"/>
                <w:lang w:val="sv-SE"/>
              </w:rPr>
              <w:t>115</w:t>
            </w:r>
          </w:p>
        </w:tc>
      </w:tr>
      <w:tr w:rsidR="00B16206" w:rsidRPr="00243DB0" w14:paraId="71B781D1" w14:textId="77777777" w:rsidTr="004F44EC">
        <w:trPr>
          <w:trHeight w:val="372"/>
        </w:trPr>
        <w:tc>
          <w:tcPr>
            <w:tcW w:w="3095" w:type="dxa"/>
          </w:tcPr>
          <w:p w14:paraId="29E471D7" w14:textId="77777777" w:rsidR="00B16206" w:rsidRPr="00243DB0" w:rsidRDefault="00B16206" w:rsidP="00243DB0">
            <w:pPr>
              <w:keepNext/>
              <w:keepLines/>
              <w:jc w:val="center"/>
              <w:rPr>
                <w:szCs w:val="22"/>
                <w:lang w:val="sv-SE"/>
              </w:rPr>
            </w:pPr>
            <w:r w:rsidRPr="00243DB0">
              <w:rPr>
                <w:szCs w:val="22"/>
                <w:lang w:val="sv-SE"/>
              </w:rPr>
              <w:t>Median PFS (månader)</w:t>
            </w:r>
          </w:p>
        </w:tc>
        <w:tc>
          <w:tcPr>
            <w:tcW w:w="3096" w:type="dxa"/>
          </w:tcPr>
          <w:p w14:paraId="3BF00026" w14:textId="77777777" w:rsidR="00B16206" w:rsidRPr="00893C94" w:rsidRDefault="00B16206" w:rsidP="00243DB0">
            <w:pPr>
              <w:keepNext/>
              <w:keepLines/>
              <w:jc w:val="center"/>
              <w:rPr>
                <w:szCs w:val="22"/>
                <w:lang w:val="sv-SE"/>
              </w:rPr>
            </w:pPr>
            <w:r w:rsidRPr="00893C94">
              <w:rPr>
                <w:szCs w:val="22"/>
                <w:lang w:val="sv-SE"/>
              </w:rPr>
              <w:t>3,9</w:t>
            </w:r>
          </w:p>
        </w:tc>
        <w:tc>
          <w:tcPr>
            <w:tcW w:w="3096" w:type="dxa"/>
          </w:tcPr>
          <w:p w14:paraId="014290BE" w14:textId="77777777" w:rsidR="00B16206" w:rsidRPr="00893C94" w:rsidRDefault="00B16206" w:rsidP="003D762C">
            <w:pPr>
              <w:keepNext/>
              <w:keepLines/>
              <w:jc w:val="center"/>
              <w:rPr>
                <w:szCs w:val="22"/>
                <w:lang w:val="sv-SE"/>
              </w:rPr>
            </w:pPr>
            <w:r w:rsidRPr="00893C94">
              <w:rPr>
                <w:szCs w:val="22"/>
                <w:lang w:val="sv-SE"/>
              </w:rPr>
              <w:t>9,</w:t>
            </w:r>
            <w:r w:rsidR="003D762C" w:rsidRPr="00893C94">
              <w:rPr>
                <w:szCs w:val="22"/>
                <w:lang w:val="sv-SE"/>
              </w:rPr>
              <w:t>2</w:t>
            </w:r>
          </w:p>
        </w:tc>
      </w:tr>
      <w:tr w:rsidR="00B16206" w:rsidRPr="00243DB0" w14:paraId="716E7473" w14:textId="77777777" w:rsidTr="004F44EC">
        <w:trPr>
          <w:trHeight w:val="433"/>
        </w:trPr>
        <w:tc>
          <w:tcPr>
            <w:tcW w:w="3095" w:type="dxa"/>
          </w:tcPr>
          <w:p w14:paraId="27FC22FE" w14:textId="77777777" w:rsidR="00B16206" w:rsidRPr="00243DB0" w:rsidRDefault="00390295" w:rsidP="00243DB0">
            <w:pPr>
              <w:keepNext/>
              <w:keepLines/>
              <w:jc w:val="center"/>
              <w:rPr>
                <w:szCs w:val="22"/>
                <w:lang w:val="sv-SE"/>
              </w:rPr>
            </w:pPr>
            <w:r w:rsidRPr="000908CA">
              <w:rPr>
                <w:szCs w:val="22"/>
                <w:lang w:val="sv-SE"/>
              </w:rPr>
              <w:t>Hazard ratio (95% KI)</w:t>
            </w:r>
          </w:p>
        </w:tc>
        <w:tc>
          <w:tcPr>
            <w:tcW w:w="6192" w:type="dxa"/>
            <w:gridSpan w:val="2"/>
          </w:tcPr>
          <w:p w14:paraId="0ED7373A" w14:textId="77777777" w:rsidR="00B16206" w:rsidRPr="00DA1D08" w:rsidRDefault="00B16206" w:rsidP="003D762C">
            <w:pPr>
              <w:keepNext/>
              <w:keepLines/>
              <w:jc w:val="center"/>
              <w:rPr>
                <w:szCs w:val="22"/>
                <w:lang w:val="sv-SE"/>
              </w:rPr>
            </w:pPr>
            <w:r w:rsidRPr="00893C94">
              <w:rPr>
                <w:szCs w:val="22"/>
                <w:lang w:val="sv-SE"/>
              </w:rPr>
              <w:t>0,</w:t>
            </w:r>
            <w:r w:rsidR="003D762C" w:rsidRPr="00893C94">
              <w:rPr>
                <w:szCs w:val="22"/>
                <w:lang w:val="sv-SE"/>
              </w:rPr>
              <w:t xml:space="preserve">47 </w:t>
            </w:r>
            <w:r w:rsidRPr="00893C94">
              <w:rPr>
                <w:szCs w:val="22"/>
                <w:lang w:val="sv-SE"/>
              </w:rPr>
              <w:t>[0,</w:t>
            </w:r>
            <w:r w:rsidR="003D762C" w:rsidRPr="00DA1D08">
              <w:rPr>
                <w:szCs w:val="22"/>
                <w:lang w:val="sv-SE"/>
              </w:rPr>
              <w:t>31</w:t>
            </w:r>
            <w:r w:rsidRPr="00DA1D08">
              <w:rPr>
                <w:szCs w:val="22"/>
                <w:lang w:val="sv-SE"/>
              </w:rPr>
              <w:t>, 0,</w:t>
            </w:r>
            <w:r w:rsidR="003D762C" w:rsidRPr="00DA1D08">
              <w:rPr>
                <w:szCs w:val="22"/>
                <w:lang w:val="sv-SE"/>
              </w:rPr>
              <w:t>72</w:t>
            </w:r>
            <w:r w:rsidRPr="00DA1D08">
              <w:rPr>
                <w:szCs w:val="22"/>
                <w:lang w:val="sv-SE"/>
              </w:rPr>
              <w:t>]</w:t>
            </w:r>
          </w:p>
        </w:tc>
      </w:tr>
      <w:tr w:rsidR="00B16206" w:rsidRPr="00243DB0" w14:paraId="22F2C5D6" w14:textId="77777777" w:rsidTr="004F44EC">
        <w:tc>
          <w:tcPr>
            <w:tcW w:w="3095" w:type="dxa"/>
          </w:tcPr>
          <w:p w14:paraId="35764B73" w14:textId="77777777" w:rsidR="00B16206" w:rsidRPr="00243DB0" w:rsidRDefault="00390295" w:rsidP="00243DB0">
            <w:pPr>
              <w:keepNext/>
              <w:keepLines/>
              <w:jc w:val="center"/>
              <w:rPr>
                <w:szCs w:val="22"/>
                <w:lang w:val="sv-SE"/>
              </w:rPr>
            </w:pPr>
            <w:r w:rsidRPr="000908CA">
              <w:rPr>
                <w:szCs w:val="22"/>
                <w:lang w:val="sv-SE"/>
              </w:rPr>
              <w:t>Medianöverlevnad</w:t>
            </w:r>
            <w:r w:rsidR="00694C5A" w:rsidRPr="00243DB0">
              <w:rPr>
                <w:szCs w:val="22"/>
                <w:lang w:val="sv-SE"/>
              </w:rPr>
              <w:t xml:space="preserve"> (månader)</w:t>
            </w:r>
          </w:p>
        </w:tc>
        <w:tc>
          <w:tcPr>
            <w:tcW w:w="3096" w:type="dxa"/>
          </w:tcPr>
          <w:p w14:paraId="1639555E" w14:textId="77777777" w:rsidR="00B16206" w:rsidRPr="00243DB0" w:rsidRDefault="00390295" w:rsidP="00243DB0">
            <w:pPr>
              <w:keepNext/>
              <w:keepLines/>
              <w:jc w:val="center"/>
              <w:rPr>
                <w:szCs w:val="22"/>
                <w:lang w:val="sv-SE"/>
              </w:rPr>
            </w:pPr>
            <w:r w:rsidRPr="000908CA">
              <w:rPr>
                <w:szCs w:val="22"/>
                <w:lang w:val="sv-SE"/>
              </w:rPr>
              <w:t>13,2</w:t>
            </w:r>
          </w:p>
        </w:tc>
        <w:tc>
          <w:tcPr>
            <w:tcW w:w="3096" w:type="dxa"/>
          </w:tcPr>
          <w:p w14:paraId="308CC1C7" w14:textId="77777777" w:rsidR="00B16206" w:rsidRPr="00243DB0" w:rsidRDefault="00390295" w:rsidP="00243DB0">
            <w:pPr>
              <w:keepNext/>
              <w:keepLines/>
              <w:jc w:val="center"/>
              <w:rPr>
                <w:szCs w:val="22"/>
                <w:lang w:val="sv-SE"/>
              </w:rPr>
            </w:pPr>
            <w:r w:rsidRPr="000908CA">
              <w:rPr>
                <w:szCs w:val="22"/>
                <w:lang w:val="sv-SE"/>
              </w:rPr>
              <w:t>22,4</w:t>
            </w:r>
          </w:p>
        </w:tc>
      </w:tr>
      <w:tr w:rsidR="00390295" w:rsidRPr="00243DB0" w14:paraId="7FF5F057" w14:textId="77777777" w:rsidTr="00A23F40">
        <w:tc>
          <w:tcPr>
            <w:tcW w:w="3095" w:type="dxa"/>
          </w:tcPr>
          <w:p w14:paraId="569C74B6" w14:textId="77777777" w:rsidR="00390295" w:rsidRPr="000908CA" w:rsidRDefault="00390295" w:rsidP="00243DB0">
            <w:pPr>
              <w:keepNext/>
              <w:keepLines/>
              <w:jc w:val="center"/>
              <w:rPr>
                <w:szCs w:val="22"/>
                <w:lang w:val="sv-SE"/>
              </w:rPr>
            </w:pPr>
            <w:r w:rsidRPr="000908CA">
              <w:rPr>
                <w:szCs w:val="22"/>
                <w:lang w:val="sv-SE"/>
              </w:rPr>
              <w:t>Hazard ratio (95% KI)</w:t>
            </w:r>
          </w:p>
        </w:tc>
        <w:tc>
          <w:tcPr>
            <w:tcW w:w="6192" w:type="dxa"/>
            <w:gridSpan w:val="2"/>
          </w:tcPr>
          <w:p w14:paraId="4B365F61" w14:textId="77777777" w:rsidR="00390295" w:rsidRPr="002556FC" w:rsidRDefault="00390295" w:rsidP="00243DB0">
            <w:pPr>
              <w:keepNext/>
              <w:keepLines/>
              <w:jc w:val="center"/>
              <w:rPr>
                <w:szCs w:val="22"/>
                <w:lang w:val="sv-SE"/>
              </w:rPr>
            </w:pPr>
            <w:r w:rsidRPr="002556FC">
              <w:rPr>
                <w:szCs w:val="22"/>
                <w:lang w:val="sv-SE"/>
              </w:rPr>
              <w:t>0,64 [0,41, 0,99]</w:t>
            </w:r>
          </w:p>
        </w:tc>
      </w:tr>
      <w:tr w:rsidR="00694C5A" w:rsidRPr="00243DB0" w14:paraId="481025A4" w14:textId="77777777" w:rsidTr="00CA58FF">
        <w:tc>
          <w:tcPr>
            <w:tcW w:w="3095" w:type="dxa"/>
          </w:tcPr>
          <w:p w14:paraId="19122D39" w14:textId="77777777" w:rsidR="00694C5A" w:rsidRPr="00243DB0" w:rsidRDefault="00694C5A" w:rsidP="00243DB0">
            <w:pPr>
              <w:keepNext/>
              <w:keepLines/>
              <w:jc w:val="center"/>
              <w:rPr>
                <w:b/>
                <w:szCs w:val="22"/>
                <w:lang w:val="sv-SE"/>
              </w:rPr>
            </w:pPr>
            <w:r w:rsidRPr="00243DB0">
              <w:rPr>
                <w:b/>
                <w:szCs w:val="22"/>
                <w:lang w:val="sv-SE"/>
              </w:rPr>
              <w:t>Topotekan</w:t>
            </w:r>
          </w:p>
        </w:tc>
        <w:tc>
          <w:tcPr>
            <w:tcW w:w="6192" w:type="dxa"/>
            <w:gridSpan w:val="2"/>
          </w:tcPr>
          <w:p w14:paraId="695DA1AC" w14:textId="73EBC24D" w:rsidR="00694C5A" w:rsidRPr="000F0068" w:rsidRDefault="00EB4C07" w:rsidP="00243DB0">
            <w:pPr>
              <w:keepNext/>
              <w:keepLines/>
              <w:jc w:val="center"/>
              <w:rPr>
                <w:szCs w:val="22"/>
                <w:lang w:val="sv-SE"/>
              </w:rPr>
            </w:pPr>
            <w:r>
              <w:rPr>
                <w:szCs w:val="22"/>
                <w:lang w:val="sv-SE"/>
              </w:rPr>
              <w:t xml:space="preserve">n </w:t>
            </w:r>
            <w:r w:rsidR="00694C5A" w:rsidRPr="000908CA">
              <w:rPr>
                <w:szCs w:val="22"/>
                <w:lang w:val="sv-SE"/>
              </w:rPr>
              <w:t>=</w:t>
            </w:r>
            <w:r>
              <w:rPr>
                <w:szCs w:val="22"/>
                <w:lang w:val="sv-SE"/>
              </w:rPr>
              <w:t xml:space="preserve"> </w:t>
            </w:r>
            <w:r w:rsidR="00694C5A" w:rsidRPr="002556FC">
              <w:rPr>
                <w:szCs w:val="22"/>
                <w:lang w:val="sv-SE"/>
              </w:rPr>
              <w:t>120</w:t>
            </w:r>
          </w:p>
        </w:tc>
      </w:tr>
      <w:tr w:rsidR="00390295" w:rsidRPr="00243DB0" w14:paraId="6CE6066A" w14:textId="77777777" w:rsidTr="004F44EC">
        <w:trPr>
          <w:trHeight w:val="429"/>
        </w:trPr>
        <w:tc>
          <w:tcPr>
            <w:tcW w:w="3095" w:type="dxa"/>
          </w:tcPr>
          <w:p w14:paraId="2E80DC78" w14:textId="77777777" w:rsidR="00390295" w:rsidRPr="00243DB0" w:rsidRDefault="00390295" w:rsidP="00243DB0">
            <w:pPr>
              <w:keepNext/>
              <w:keepLines/>
              <w:jc w:val="center"/>
              <w:rPr>
                <w:szCs w:val="22"/>
                <w:lang w:val="sv-SE"/>
              </w:rPr>
            </w:pPr>
            <w:r w:rsidRPr="00243DB0">
              <w:rPr>
                <w:szCs w:val="22"/>
                <w:lang w:val="sv-SE"/>
              </w:rPr>
              <w:t>Median PFS (månader)</w:t>
            </w:r>
          </w:p>
        </w:tc>
        <w:tc>
          <w:tcPr>
            <w:tcW w:w="3096" w:type="dxa"/>
          </w:tcPr>
          <w:p w14:paraId="2096C3E8" w14:textId="77777777" w:rsidR="00390295" w:rsidRPr="00243DB0" w:rsidRDefault="00390295" w:rsidP="00243DB0">
            <w:pPr>
              <w:keepNext/>
              <w:keepLines/>
              <w:jc w:val="center"/>
              <w:rPr>
                <w:szCs w:val="22"/>
                <w:lang w:val="sv-SE"/>
              </w:rPr>
            </w:pPr>
            <w:r w:rsidRPr="00243DB0">
              <w:rPr>
                <w:szCs w:val="22"/>
                <w:lang w:val="sv-SE"/>
              </w:rPr>
              <w:t>2,1</w:t>
            </w:r>
          </w:p>
        </w:tc>
        <w:tc>
          <w:tcPr>
            <w:tcW w:w="3096" w:type="dxa"/>
          </w:tcPr>
          <w:p w14:paraId="52E66CBA" w14:textId="77777777" w:rsidR="00390295" w:rsidRPr="00243DB0" w:rsidRDefault="00390295" w:rsidP="00243DB0">
            <w:pPr>
              <w:keepNext/>
              <w:keepLines/>
              <w:jc w:val="center"/>
              <w:rPr>
                <w:szCs w:val="22"/>
                <w:lang w:val="sv-SE"/>
              </w:rPr>
            </w:pPr>
            <w:r w:rsidRPr="00243DB0">
              <w:rPr>
                <w:szCs w:val="22"/>
                <w:lang w:val="sv-SE"/>
              </w:rPr>
              <w:t>6,2</w:t>
            </w:r>
          </w:p>
        </w:tc>
      </w:tr>
      <w:tr w:rsidR="00390295" w:rsidRPr="00243DB0" w14:paraId="3C9E0C8D" w14:textId="77777777" w:rsidTr="004F44EC">
        <w:trPr>
          <w:trHeight w:val="407"/>
        </w:trPr>
        <w:tc>
          <w:tcPr>
            <w:tcW w:w="3095" w:type="dxa"/>
          </w:tcPr>
          <w:p w14:paraId="4F911175" w14:textId="77777777" w:rsidR="00390295" w:rsidRPr="00243DB0" w:rsidRDefault="00390295" w:rsidP="00243DB0">
            <w:pPr>
              <w:keepNext/>
              <w:keepLines/>
              <w:jc w:val="center"/>
              <w:rPr>
                <w:szCs w:val="22"/>
                <w:lang w:val="sv-SE"/>
              </w:rPr>
            </w:pPr>
            <w:r w:rsidRPr="00243DB0">
              <w:rPr>
                <w:szCs w:val="22"/>
                <w:lang w:val="sv-SE"/>
              </w:rPr>
              <w:t>Hazard ratio (95% KI)*</w:t>
            </w:r>
          </w:p>
        </w:tc>
        <w:tc>
          <w:tcPr>
            <w:tcW w:w="6192" w:type="dxa"/>
            <w:gridSpan w:val="2"/>
          </w:tcPr>
          <w:p w14:paraId="0B57A693" w14:textId="77777777" w:rsidR="00390295" w:rsidRPr="00243DB0" w:rsidRDefault="00390295" w:rsidP="00243DB0">
            <w:pPr>
              <w:keepNext/>
              <w:keepLines/>
              <w:jc w:val="center"/>
              <w:rPr>
                <w:szCs w:val="22"/>
                <w:lang w:val="sv-SE"/>
              </w:rPr>
            </w:pPr>
            <w:r w:rsidRPr="00243DB0">
              <w:rPr>
                <w:szCs w:val="22"/>
                <w:lang w:val="sv-SE"/>
              </w:rPr>
              <w:t>0,28 [0,18, 0,44]</w:t>
            </w:r>
          </w:p>
        </w:tc>
      </w:tr>
      <w:tr w:rsidR="00390295" w:rsidRPr="00243DB0" w14:paraId="1C554E79" w14:textId="77777777" w:rsidTr="004F44EC">
        <w:tc>
          <w:tcPr>
            <w:tcW w:w="3095" w:type="dxa"/>
          </w:tcPr>
          <w:p w14:paraId="16544B13" w14:textId="77777777" w:rsidR="00390295" w:rsidRPr="00243DB0" w:rsidRDefault="00390295" w:rsidP="00243DB0">
            <w:pPr>
              <w:keepNext/>
              <w:keepLines/>
              <w:jc w:val="center"/>
              <w:rPr>
                <w:b/>
                <w:szCs w:val="22"/>
                <w:lang w:val="sv-SE"/>
              </w:rPr>
            </w:pPr>
            <w:r w:rsidRPr="00243DB0">
              <w:rPr>
                <w:szCs w:val="22"/>
                <w:lang w:val="sv-SE"/>
              </w:rPr>
              <w:t>Medianöverlevnad</w:t>
            </w:r>
            <w:r w:rsidR="00694C5A" w:rsidRPr="000908CA">
              <w:rPr>
                <w:szCs w:val="22"/>
                <w:lang w:val="sv-SE"/>
              </w:rPr>
              <w:t xml:space="preserve"> </w:t>
            </w:r>
            <w:r w:rsidR="00694C5A" w:rsidRPr="00243DB0">
              <w:rPr>
                <w:szCs w:val="22"/>
                <w:lang w:val="sv-SE"/>
              </w:rPr>
              <w:t>(månader)</w:t>
            </w:r>
          </w:p>
        </w:tc>
        <w:tc>
          <w:tcPr>
            <w:tcW w:w="3096" w:type="dxa"/>
          </w:tcPr>
          <w:p w14:paraId="3AD0E72D" w14:textId="77777777" w:rsidR="00390295" w:rsidRPr="00243DB0" w:rsidRDefault="00390295" w:rsidP="00243DB0">
            <w:pPr>
              <w:keepNext/>
              <w:keepLines/>
              <w:jc w:val="center"/>
              <w:rPr>
                <w:szCs w:val="22"/>
                <w:lang w:val="sv-SE"/>
              </w:rPr>
            </w:pPr>
            <w:r w:rsidRPr="000908CA">
              <w:rPr>
                <w:szCs w:val="22"/>
                <w:lang w:val="sv-SE"/>
              </w:rPr>
              <w:t>13,3</w:t>
            </w:r>
          </w:p>
        </w:tc>
        <w:tc>
          <w:tcPr>
            <w:tcW w:w="3096" w:type="dxa"/>
          </w:tcPr>
          <w:p w14:paraId="7B4189ED" w14:textId="77777777" w:rsidR="00390295" w:rsidRPr="00243DB0" w:rsidRDefault="00390295" w:rsidP="00243DB0">
            <w:pPr>
              <w:keepNext/>
              <w:keepLines/>
              <w:jc w:val="center"/>
              <w:rPr>
                <w:szCs w:val="22"/>
                <w:lang w:val="sv-SE"/>
              </w:rPr>
            </w:pPr>
            <w:r w:rsidRPr="000908CA">
              <w:rPr>
                <w:szCs w:val="22"/>
                <w:lang w:val="sv-SE"/>
              </w:rPr>
              <w:t>13,8</w:t>
            </w:r>
          </w:p>
        </w:tc>
      </w:tr>
      <w:tr w:rsidR="00390295" w:rsidRPr="00243DB0" w14:paraId="6F247018" w14:textId="77777777" w:rsidTr="00A23F40">
        <w:tc>
          <w:tcPr>
            <w:tcW w:w="3095" w:type="dxa"/>
          </w:tcPr>
          <w:p w14:paraId="0FB037B9" w14:textId="77777777" w:rsidR="00390295" w:rsidRPr="000908CA" w:rsidRDefault="00390295" w:rsidP="00243DB0">
            <w:pPr>
              <w:keepNext/>
              <w:keepLines/>
              <w:jc w:val="center"/>
              <w:rPr>
                <w:b/>
                <w:szCs w:val="22"/>
                <w:lang w:val="sv-SE"/>
              </w:rPr>
            </w:pPr>
            <w:r w:rsidRPr="00243DB0">
              <w:rPr>
                <w:szCs w:val="22"/>
                <w:lang w:val="sv-SE"/>
              </w:rPr>
              <w:t>Hazard ratio (95% KI)</w:t>
            </w:r>
          </w:p>
        </w:tc>
        <w:tc>
          <w:tcPr>
            <w:tcW w:w="6192" w:type="dxa"/>
            <w:gridSpan w:val="2"/>
          </w:tcPr>
          <w:p w14:paraId="76567DC9" w14:textId="77777777" w:rsidR="00390295" w:rsidRPr="000F0068" w:rsidRDefault="00390295" w:rsidP="00243DB0">
            <w:pPr>
              <w:keepNext/>
              <w:keepLines/>
              <w:jc w:val="center"/>
              <w:rPr>
                <w:szCs w:val="22"/>
                <w:lang w:val="sv-SE"/>
              </w:rPr>
            </w:pPr>
            <w:r w:rsidRPr="002556FC">
              <w:rPr>
                <w:szCs w:val="22"/>
                <w:lang w:val="sv-SE"/>
              </w:rPr>
              <w:t>1,07 [0,70</w:t>
            </w:r>
            <w:r w:rsidRPr="000F0068">
              <w:rPr>
                <w:szCs w:val="22"/>
                <w:lang w:val="sv-SE"/>
              </w:rPr>
              <w:t>, 1,63]</w:t>
            </w:r>
          </w:p>
        </w:tc>
      </w:tr>
      <w:tr w:rsidR="00694C5A" w:rsidRPr="00243DB0" w14:paraId="4797D52F" w14:textId="77777777" w:rsidTr="00CA58FF">
        <w:tc>
          <w:tcPr>
            <w:tcW w:w="3095" w:type="dxa"/>
          </w:tcPr>
          <w:p w14:paraId="63ED2E18" w14:textId="77777777" w:rsidR="00694C5A" w:rsidRPr="00243DB0" w:rsidRDefault="00694C5A" w:rsidP="00243DB0">
            <w:pPr>
              <w:keepNext/>
              <w:keepLines/>
              <w:jc w:val="center"/>
              <w:rPr>
                <w:b/>
                <w:szCs w:val="22"/>
                <w:lang w:val="sv-SE"/>
              </w:rPr>
            </w:pPr>
            <w:r w:rsidRPr="00243DB0">
              <w:rPr>
                <w:b/>
                <w:szCs w:val="22"/>
                <w:lang w:val="sv-SE"/>
              </w:rPr>
              <w:t>PLD</w:t>
            </w:r>
          </w:p>
        </w:tc>
        <w:tc>
          <w:tcPr>
            <w:tcW w:w="6192" w:type="dxa"/>
            <w:gridSpan w:val="2"/>
          </w:tcPr>
          <w:p w14:paraId="1D0E45C8" w14:textId="3689FD5B" w:rsidR="00694C5A" w:rsidRPr="00243DB0" w:rsidRDefault="00EB4C07" w:rsidP="00243DB0">
            <w:pPr>
              <w:keepNext/>
              <w:keepLines/>
              <w:jc w:val="center"/>
              <w:rPr>
                <w:szCs w:val="22"/>
                <w:lang w:val="sv-SE"/>
              </w:rPr>
            </w:pPr>
            <w:r>
              <w:rPr>
                <w:szCs w:val="22"/>
                <w:lang w:val="sv-SE"/>
              </w:rPr>
              <w:t xml:space="preserve">n </w:t>
            </w:r>
            <w:r w:rsidR="00694C5A" w:rsidRPr="00243DB0">
              <w:rPr>
                <w:szCs w:val="22"/>
                <w:lang w:val="sv-SE"/>
              </w:rPr>
              <w:t>=</w:t>
            </w:r>
            <w:r>
              <w:rPr>
                <w:szCs w:val="22"/>
                <w:lang w:val="sv-SE"/>
              </w:rPr>
              <w:t xml:space="preserve"> </w:t>
            </w:r>
            <w:r w:rsidR="00694C5A" w:rsidRPr="00243DB0">
              <w:rPr>
                <w:szCs w:val="22"/>
                <w:lang w:val="sv-SE"/>
              </w:rPr>
              <w:t>126</w:t>
            </w:r>
          </w:p>
        </w:tc>
      </w:tr>
      <w:tr w:rsidR="00390295" w:rsidRPr="00243DB0" w14:paraId="553C72E7" w14:textId="77777777" w:rsidTr="004F44EC">
        <w:trPr>
          <w:trHeight w:val="303"/>
        </w:trPr>
        <w:tc>
          <w:tcPr>
            <w:tcW w:w="3095" w:type="dxa"/>
          </w:tcPr>
          <w:p w14:paraId="26DA4983" w14:textId="77777777" w:rsidR="00390295" w:rsidRPr="00243DB0" w:rsidRDefault="00390295" w:rsidP="00243DB0">
            <w:pPr>
              <w:keepNext/>
              <w:keepLines/>
              <w:jc w:val="center"/>
              <w:rPr>
                <w:szCs w:val="22"/>
                <w:lang w:val="sv-SE"/>
              </w:rPr>
            </w:pPr>
            <w:r w:rsidRPr="00243DB0">
              <w:rPr>
                <w:szCs w:val="22"/>
                <w:lang w:val="sv-SE"/>
              </w:rPr>
              <w:t>Median PFS (månader)</w:t>
            </w:r>
          </w:p>
        </w:tc>
        <w:tc>
          <w:tcPr>
            <w:tcW w:w="3096" w:type="dxa"/>
          </w:tcPr>
          <w:p w14:paraId="1F42ED79" w14:textId="77777777" w:rsidR="00390295" w:rsidRPr="00243DB0" w:rsidRDefault="00390295" w:rsidP="00243DB0">
            <w:pPr>
              <w:keepNext/>
              <w:keepLines/>
              <w:jc w:val="center"/>
              <w:rPr>
                <w:szCs w:val="22"/>
                <w:lang w:val="sv-SE"/>
              </w:rPr>
            </w:pPr>
            <w:r w:rsidRPr="00243DB0">
              <w:rPr>
                <w:szCs w:val="22"/>
                <w:lang w:val="sv-SE"/>
              </w:rPr>
              <w:t>3,5</w:t>
            </w:r>
          </w:p>
        </w:tc>
        <w:tc>
          <w:tcPr>
            <w:tcW w:w="3096" w:type="dxa"/>
          </w:tcPr>
          <w:p w14:paraId="659D0E5A" w14:textId="77777777" w:rsidR="00390295" w:rsidRPr="00243DB0" w:rsidRDefault="00390295" w:rsidP="00243DB0">
            <w:pPr>
              <w:keepNext/>
              <w:keepLines/>
              <w:jc w:val="center"/>
              <w:rPr>
                <w:szCs w:val="22"/>
                <w:lang w:val="sv-SE"/>
              </w:rPr>
            </w:pPr>
            <w:r w:rsidRPr="00243DB0">
              <w:rPr>
                <w:szCs w:val="22"/>
                <w:lang w:val="sv-SE"/>
              </w:rPr>
              <w:t>5,1</w:t>
            </w:r>
          </w:p>
        </w:tc>
      </w:tr>
      <w:tr w:rsidR="00390295" w:rsidRPr="00243DB0" w14:paraId="2E680383" w14:textId="77777777" w:rsidTr="00A23F40">
        <w:trPr>
          <w:trHeight w:val="303"/>
        </w:trPr>
        <w:tc>
          <w:tcPr>
            <w:tcW w:w="3095" w:type="dxa"/>
          </w:tcPr>
          <w:p w14:paraId="0B10EA74" w14:textId="77777777" w:rsidR="00390295" w:rsidRPr="000908CA" w:rsidRDefault="00390295" w:rsidP="00243DB0">
            <w:pPr>
              <w:keepNext/>
              <w:keepLines/>
              <w:jc w:val="center"/>
              <w:rPr>
                <w:szCs w:val="22"/>
                <w:lang w:val="sv-SE"/>
              </w:rPr>
            </w:pPr>
            <w:r w:rsidRPr="00243DB0">
              <w:rPr>
                <w:szCs w:val="22"/>
                <w:lang w:val="sv-SE"/>
              </w:rPr>
              <w:t>Hazard ratio (95% KI)</w:t>
            </w:r>
          </w:p>
        </w:tc>
        <w:tc>
          <w:tcPr>
            <w:tcW w:w="6192" w:type="dxa"/>
            <w:gridSpan w:val="2"/>
          </w:tcPr>
          <w:p w14:paraId="22FF1226" w14:textId="77777777" w:rsidR="00390295" w:rsidRPr="000908CA" w:rsidRDefault="00390295" w:rsidP="00243DB0">
            <w:pPr>
              <w:keepNext/>
              <w:keepLines/>
              <w:jc w:val="center"/>
              <w:rPr>
                <w:szCs w:val="22"/>
                <w:lang w:val="sv-SE"/>
              </w:rPr>
            </w:pPr>
            <w:r w:rsidRPr="00243DB0">
              <w:rPr>
                <w:szCs w:val="22"/>
                <w:lang w:val="sv-SE"/>
              </w:rPr>
              <w:t>0,53 [0,36, 0,77]</w:t>
            </w:r>
          </w:p>
        </w:tc>
      </w:tr>
      <w:tr w:rsidR="00390295" w:rsidRPr="00243DB0" w14:paraId="1F17C61C" w14:textId="77777777" w:rsidTr="004F44EC">
        <w:trPr>
          <w:trHeight w:val="303"/>
        </w:trPr>
        <w:tc>
          <w:tcPr>
            <w:tcW w:w="3095" w:type="dxa"/>
          </w:tcPr>
          <w:p w14:paraId="675B8BE8" w14:textId="77777777" w:rsidR="00390295" w:rsidRPr="000908CA" w:rsidRDefault="00390295" w:rsidP="00243DB0">
            <w:pPr>
              <w:keepNext/>
              <w:keepLines/>
              <w:jc w:val="center"/>
              <w:rPr>
                <w:szCs w:val="22"/>
                <w:lang w:val="sv-SE"/>
              </w:rPr>
            </w:pPr>
            <w:r w:rsidRPr="00243DB0">
              <w:rPr>
                <w:szCs w:val="22"/>
                <w:lang w:val="sv-SE"/>
              </w:rPr>
              <w:t>Medianöverlevnad</w:t>
            </w:r>
            <w:r w:rsidR="00694C5A" w:rsidRPr="000908CA">
              <w:rPr>
                <w:szCs w:val="22"/>
                <w:lang w:val="sv-SE"/>
              </w:rPr>
              <w:t xml:space="preserve"> </w:t>
            </w:r>
            <w:r w:rsidR="00694C5A" w:rsidRPr="00243DB0">
              <w:rPr>
                <w:szCs w:val="22"/>
                <w:lang w:val="sv-SE"/>
              </w:rPr>
              <w:t>(månader)</w:t>
            </w:r>
          </w:p>
        </w:tc>
        <w:tc>
          <w:tcPr>
            <w:tcW w:w="3096" w:type="dxa"/>
          </w:tcPr>
          <w:p w14:paraId="3E1342E2" w14:textId="77777777" w:rsidR="00390295" w:rsidRPr="000F0068" w:rsidRDefault="00390295" w:rsidP="00243DB0">
            <w:pPr>
              <w:keepNext/>
              <w:keepLines/>
              <w:jc w:val="center"/>
              <w:rPr>
                <w:szCs w:val="22"/>
                <w:lang w:val="sv-SE"/>
              </w:rPr>
            </w:pPr>
            <w:r w:rsidRPr="002556FC">
              <w:rPr>
                <w:szCs w:val="22"/>
                <w:lang w:val="sv-SE"/>
              </w:rPr>
              <w:t>14,1</w:t>
            </w:r>
          </w:p>
        </w:tc>
        <w:tc>
          <w:tcPr>
            <w:tcW w:w="3096" w:type="dxa"/>
          </w:tcPr>
          <w:p w14:paraId="03F9BEC2" w14:textId="77777777" w:rsidR="00390295" w:rsidRPr="00243DB0" w:rsidRDefault="00390295" w:rsidP="00243DB0">
            <w:pPr>
              <w:keepNext/>
              <w:keepLines/>
              <w:jc w:val="center"/>
              <w:rPr>
                <w:szCs w:val="22"/>
                <w:lang w:val="sv-SE"/>
              </w:rPr>
            </w:pPr>
            <w:r w:rsidRPr="00243DB0">
              <w:rPr>
                <w:szCs w:val="22"/>
                <w:lang w:val="sv-SE"/>
              </w:rPr>
              <w:t>13,7</w:t>
            </w:r>
          </w:p>
        </w:tc>
      </w:tr>
      <w:tr w:rsidR="00390295" w:rsidRPr="00D215DC" w14:paraId="11D667A1" w14:textId="77777777" w:rsidTr="00A23F40">
        <w:trPr>
          <w:trHeight w:val="303"/>
        </w:trPr>
        <w:tc>
          <w:tcPr>
            <w:tcW w:w="3095" w:type="dxa"/>
          </w:tcPr>
          <w:p w14:paraId="6E17EB66" w14:textId="77777777" w:rsidR="00390295" w:rsidRPr="000908CA" w:rsidRDefault="00390295" w:rsidP="00243DB0">
            <w:pPr>
              <w:keepNext/>
              <w:keepLines/>
              <w:jc w:val="center"/>
              <w:rPr>
                <w:szCs w:val="22"/>
                <w:lang w:val="sv-SE"/>
              </w:rPr>
            </w:pPr>
            <w:r w:rsidRPr="00243DB0">
              <w:rPr>
                <w:szCs w:val="22"/>
                <w:lang w:val="sv-SE"/>
              </w:rPr>
              <w:t>Hazard ratio (95% KI)</w:t>
            </w:r>
          </w:p>
        </w:tc>
        <w:tc>
          <w:tcPr>
            <w:tcW w:w="6192" w:type="dxa"/>
            <w:gridSpan w:val="2"/>
          </w:tcPr>
          <w:p w14:paraId="26AE8FFB" w14:textId="77777777" w:rsidR="00390295" w:rsidRPr="000F0068" w:rsidRDefault="00390295" w:rsidP="00243DB0">
            <w:pPr>
              <w:keepNext/>
              <w:keepLines/>
              <w:jc w:val="center"/>
              <w:rPr>
                <w:szCs w:val="22"/>
                <w:lang w:val="sv-SE"/>
              </w:rPr>
            </w:pPr>
            <w:r w:rsidRPr="002556FC">
              <w:rPr>
                <w:szCs w:val="22"/>
                <w:lang w:val="sv-SE"/>
              </w:rPr>
              <w:t>0,91 [0,61, 1,35]</w:t>
            </w:r>
          </w:p>
        </w:tc>
      </w:tr>
    </w:tbl>
    <w:p w14:paraId="69523DFD" w14:textId="77777777" w:rsidR="00B16206" w:rsidRDefault="00B16206" w:rsidP="00243DB0">
      <w:pPr>
        <w:keepNext/>
        <w:keepLines/>
        <w:rPr>
          <w:i/>
          <w:szCs w:val="22"/>
          <w:u w:val="single"/>
          <w:lang w:val="sv-SE"/>
        </w:rPr>
      </w:pPr>
    </w:p>
    <w:p w14:paraId="1320FD16" w14:textId="77777777" w:rsidR="00AC7D7B" w:rsidRDefault="00AC7D7B" w:rsidP="00243DB0">
      <w:pPr>
        <w:keepNext/>
        <w:keepLines/>
        <w:rPr>
          <w:i/>
          <w:szCs w:val="22"/>
          <w:u w:val="single"/>
          <w:lang w:val="sv-SE"/>
        </w:rPr>
      </w:pPr>
      <w:r w:rsidRPr="00AC7D7B">
        <w:rPr>
          <w:i/>
          <w:szCs w:val="22"/>
          <w:u w:val="single"/>
          <w:lang w:val="sv-SE"/>
        </w:rPr>
        <w:t>Cervixcancer</w:t>
      </w:r>
    </w:p>
    <w:p w14:paraId="7399F73A" w14:textId="77777777" w:rsidR="00AC7D7B" w:rsidRDefault="00AC7D7B" w:rsidP="00243DB0">
      <w:pPr>
        <w:keepNext/>
        <w:keepLines/>
        <w:rPr>
          <w:i/>
          <w:szCs w:val="22"/>
          <w:u w:val="single"/>
          <w:lang w:val="sv-SE"/>
        </w:rPr>
      </w:pPr>
    </w:p>
    <w:p w14:paraId="74AE5BC9" w14:textId="77777777" w:rsidR="00AC7D7B" w:rsidRPr="007C5D40" w:rsidRDefault="00AC7D7B" w:rsidP="00243DB0">
      <w:pPr>
        <w:keepNext/>
        <w:keepLines/>
        <w:rPr>
          <w:i/>
          <w:szCs w:val="22"/>
          <w:lang w:val="sv-SE"/>
        </w:rPr>
      </w:pPr>
      <w:r w:rsidRPr="007C5D40">
        <w:rPr>
          <w:i/>
          <w:szCs w:val="22"/>
          <w:lang w:val="sv-SE"/>
        </w:rPr>
        <w:t>GOG-0240</w:t>
      </w:r>
    </w:p>
    <w:p w14:paraId="600427A0" w14:textId="77777777" w:rsidR="00AC7D7B" w:rsidRPr="002F5674" w:rsidRDefault="00AC7D7B" w:rsidP="00243DB0">
      <w:pPr>
        <w:keepNext/>
        <w:keepLines/>
        <w:rPr>
          <w:szCs w:val="22"/>
          <w:lang w:val="sv-SE"/>
        </w:rPr>
      </w:pPr>
      <w:r w:rsidRPr="002F5674">
        <w:rPr>
          <w:szCs w:val="22"/>
          <w:lang w:val="sv-SE"/>
        </w:rPr>
        <w:t xml:space="preserve">Säkerheten och effekten av Avastin i kombination med kemoterapi (paklitaxel och cisplatin eller paklitaxel och topotekan) för behandling av patienter med </w:t>
      </w:r>
      <w:r w:rsidR="00B72253" w:rsidRPr="002F5674">
        <w:rPr>
          <w:szCs w:val="22"/>
          <w:lang w:val="sv-SE"/>
        </w:rPr>
        <w:t>kvarvarande</w:t>
      </w:r>
      <w:r w:rsidRPr="002F5674">
        <w:rPr>
          <w:szCs w:val="22"/>
          <w:lang w:val="sv-SE"/>
        </w:rPr>
        <w:t xml:space="preserve">, </w:t>
      </w:r>
      <w:r w:rsidR="00893C94" w:rsidRPr="002F5674">
        <w:rPr>
          <w:szCs w:val="22"/>
          <w:lang w:val="sv-SE"/>
        </w:rPr>
        <w:t>recidiverande</w:t>
      </w:r>
      <w:r w:rsidRPr="002F5674">
        <w:rPr>
          <w:szCs w:val="22"/>
          <w:lang w:val="sv-SE"/>
        </w:rPr>
        <w:t xml:space="preserve"> eller metastaserad cervixcancer utvärdera</w:t>
      </w:r>
      <w:r w:rsidR="00BB14A1" w:rsidRPr="002F5674">
        <w:rPr>
          <w:szCs w:val="22"/>
          <w:lang w:val="sv-SE"/>
        </w:rPr>
        <w:t>de</w:t>
      </w:r>
      <w:r w:rsidRPr="002F5674">
        <w:rPr>
          <w:szCs w:val="22"/>
          <w:lang w:val="sv-SE"/>
        </w:rPr>
        <w:t>s i studien GOG-0240, en randomiserad, fyrarmad, öppen, multicenter fas III-studie.</w:t>
      </w:r>
    </w:p>
    <w:p w14:paraId="1A711DD6" w14:textId="77777777" w:rsidR="00BE6955" w:rsidRPr="002F5674" w:rsidRDefault="00BE6955" w:rsidP="00243DB0">
      <w:pPr>
        <w:keepNext/>
        <w:keepLines/>
        <w:rPr>
          <w:szCs w:val="22"/>
          <w:lang w:val="sv-SE"/>
        </w:rPr>
      </w:pPr>
    </w:p>
    <w:p w14:paraId="00926620" w14:textId="77777777" w:rsidR="00BE6955" w:rsidRPr="002F5674" w:rsidRDefault="00BE6955" w:rsidP="00243DB0">
      <w:pPr>
        <w:keepNext/>
        <w:keepLines/>
        <w:rPr>
          <w:szCs w:val="22"/>
          <w:lang w:val="sv-SE"/>
        </w:rPr>
      </w:pPr>
      <w:r w:rsidRPr="002F5674">
        <w:rPr>
          <w:szCs w:val="22"/>
          <w:lang w:val="sv-SE"/>
        </w:rPr>
        <w:t>Sammanlagt randomiserades 452 patienter till att få antingen:</w:t>
      </w:r>
    </w:p>
    <w:p w14:paraId="0B6482C4" w14:textId="77777777" w:rsidR="00BB14A1" w:rsidRPr="002F5674" w:rsidRDefault="00BB14A1" w:rsidP="00243DB0">
      <w:pPr>
        <w:keepNext/>
        <w:keepLines/>
        <w:rPr>
          <w:szCs w:val="22"/>
          <w:lang w:val="sv-SE"/>
        </w:rPr>
      </w:pPr>
    </w:p>
    <w:p w14:paraId="29F941F8" w14:textId="110886C7" w:rsidR="00BE6955" w:rsidRPr="002F5674" w:rsidRDefault="004A40A7" w:rsidP="00CE71A4">
      <w:pPr>
        <w:keepNext/>
        <w:keepLines/>
        <w:ind w:left="570" w:hanging="570"/>
        <w:rPr>
          <w:szCs w:val="22"/>
          <w:lang w:val="sv-SE"/>
        </w:rPr>
      </w:pPr>
      <w:r w:rsidRPr="00864DDD">
        <w:rPr>
          <w:rFonts w:hint="eastAsia"/>
          <w:sz w:val="18"/>
          <w:szCs w:val="18"/>
          <w:lang w:val="sv-SE"/>
        </w:rPr>
        <w:t>●</w:t>
      </w:r>
      <w:r w:rsidRPr="00864DDD">
        <w:rPr>
          <w:sz w:val="18"/>
          <w:szCs w:val="18"/>
          <w:lang w:val="sv-SE"/>
        </w:rPr>
        <w:tab/>
      </w:r>
      <w:r w:rsidR="00BE6955" w:rsidRPr="002F5674">
        <w:rPr>
          <w:szCs w:val="22"/>
          <w:lang w:val="sv-SE"/>
        </w:rPr>
        <w:t>Paklitaxel 135 mg/m</w:t>
      </w:r>
      <w:r w:rsidR="00BE6955" w:rsidRPr="002F5674">
        <w:rPr>
          <w:szCs w:val="22"/>
          <w:vertAlign w:val="superscript"/>
          <w:lang w:val="sv-SE"/>
        </w:rPr>
        <w:t>2</w:t>
      </w:r>
      <w:r w:rsidR="00BE6955" w:rsidRPr="002F5674">
        <w:rPr>
          <w:szCs w:val="22"/>
          <w:lang w:val="sv-SE"/>
        </w:rPr>
        <w:t xml:space="preserve"> intravenöst </w:t>
      </w:r>
      <w:r w:rsidR="00BB14A1" w:rsidRPr="002F5674">
        <w:rPr>
          <w:szCs w:val="22"/>
          <w:lang w:val="sv-SE"/>
        </w:rPr>
        <w:t>under</w:t>
      </w:r>
      <w:r w:rsidR="00BE6955" w:rsidRPr="002F5674">
        <w:rPr>
          <w:szCs w:val="22"/>
          <w:lang w:val="sv-SE"/>
        </w:rPr>
        <w:t xml:space="preserve"> 24 timmar på dag 1 och cisplatin 50 mg/m</w:t>
      </w:r>
      <w:r w:rsidR="00BE6955" w:rsidRPr="002F5674">
        <w:rPr>
          <w:szCs w:val="22"/>
          <w:vertAlign w:val="superscript"/>
          <w:lang w:val="sv-SE"/>
        </w:rPr>
        <w:t xml:space="preserve">2 </w:t>
      </w:r>
      <w:r w:rsidR="00BE6955" w:rsidRPr="002F5674">
        <w:rPr>
          <w:szCs w:val="22"/>
          <w:lang w:val="sv-SE"/>
        </w:rPr>
        <w:t>intravenöst på dag 2 var tredje vecka; eller</w:t>
      </w:r>
    </w:p>
    <w:p w14:paraId="5A647EE0" w14:textId="77777777" w:rsidR="00BE6955" w:rsidRPr="002F5674" w:rsidRDefault="00BE6955" w:rsidP="00CE71A4">
      <w:pPr>
        <w:keepNext/>
        <w:keepLines/>
        <w:ind w:left="567"/>
        <w:rPr>
          <w:szCs w:val="22"/>
          <w:lang w:val="sv-SE"/>
        </w:rPr>
      </w:pPr>
      <w:r w:rsidRPr="002F5674">
        <w:rPr>
          <w:szCs w:val="22"/>
          <w:lang w:val="sv-SE"/>
        </w:rPr>
        <w:t>Paklitaxel 175 mg/m</w:t>
      </w:r>
      <w:r w:rsidRPr="002F5674">
        <w:rPr>
          <w:szCs w:val="22"/>
          <w:vertAlign w:val="superscript"/>
          <w:lang w:val="sv-SE"/>
        </w:rPr>
        <w:t>2</w:t>
      </w:r>
      <w:r w:rsidRPr="002F5674">
        <w:rPr>
          <w:szCs w:val="22"/>
          <w:lang w:val="sv-SE"/>
        </w:rPr>
        <w:t xml:space="preserve"> intravenöst </w:t>
      </w:r>
      <w:r w:rsidR="00BB14A1" w:rsidRPr="002F5674">
        <w:rPr>
          <w:szCs w:val="22"/>
          <w:lang w:val="sv-SE"/>
        </w:rPr>
        <w:t>under</w:t>
      </w:r>
      <w:r w:rsidRPr="002F5674">
        <w:rPr>
          <w:szCs w:val="22"/>
          <w:lang w:val="sv-SE"/>
        </w:rPr>
        <w:t xml:space="preserve"> 3 timmar på dag 1 och cisplatin 50 mg/m</w:t>
      </w:r>
      <w:r w:rsidRPr="002F5674">
        <w:rPr>
          <w:szCs w:val="22"/>
          <w:vertAlign w:val="superscript"/>
          <w:lang w:val="sv-SE"/>
        </w:rPr>
        <w:t xml:space="preserve">2 </w:t>
      </w:r>
      <w:r w:rsidRPr="002F5674">
        <w:rPr>
          <w:szCs w:val="22"/>
          <w:lang w:val="sv-SE"/>
        </w:rPr>
        <w:t>intravenöst på dag 2 var tredje vecka; eller</w:t>
      </w:r>
    </w:p>
    <w:p w14:paraId="5C644D46" w14:textId="77777777" w:rsidR="00BE6955" w:rsidRPr="002F5674" w:rsidRDefault="00BE6955" w:rsidP="00CE71A4">
      <w:pPr>
        <w:keepNext/>
        <w:keepLines/>
        <w:spacing w:after="240"/>
        <w:ind w:left="567"/>
        <w:rPr>
          <w:szCs w:val="22"/>
          <w:lang w:val="sv-SE"/>
        </w:rPr>
      </w:pPr>
      <w:r w:rsidRPr="002F5674">
        <w:rPr>
          <w:szCs w:val="22"/>
          <w:lang w:val="sv-SE"/>
        </w:rPr>
        <w:t>Paklitaxel 175 mg/m</w:t>
      </w:r>
      <w:r w:rsidRPr="002F5674">
        <w:rPr>
          <w:szCs w:val="22"/>
          <w:vertAlign w:val="superscript"/>
          <w:lang w:val="sv-SE"/>
        </w:rPr>
        <w:t>2</w:t>
      </w:r>
      <w:r w:rsidRPr="002F5674">
        <w:rPr>
          <w:szCs w:val="22"/>
          <w:lang w:val="sv-SE"/>
        </w:rPr>
        <w:t xml:space="preserve"> intravenöst </w:t>
      </w:r>
      <w:r w:rsidR="00BB14A1" w:rsidRPr="002F5674">
        <w:rPr>
          <w:szCs w:val="22"/>
          <w:lang w:val="sv-SE"/>
        </w:rPr>
        <w:t>under</w:t>
      </w:r>
      <w:r w:rsidRPr="002F5674">
        <w:rPr>
          <w:szCs w:val="22"/>
          <w:lang w:val="sv-SE"/>
        </w:rPr>
        <w:t xml:space="preserve"> 3 timmar på dag 1 och cisplatin 50 mg/m</w:t>
      </w:r>
      <w:r w:rsidRPr="002F5674">
        <w:rPr>
          <w:szCs w:val="22"/>
          <w:vertAlign w:val="superscript"/>
          <w:lang w:val="sv-SE"/>
        </w:rPr>
        <w:t>2</w:t>
      </w:r>
      <w:r w:rsidRPr="002F5674">
        <w:rPr>
          <w:szCs w:val="22"/>
          <w:lang w:val="sv-SE"/>
        </w:rPr>
        <w:t xml:space="preserve"> intravenöst på dag 1 var tredje vecka</w:t>
      </w:r>
    </w:p>
    <w:p w14:paraId="0EF55C30" w14:textId="66C96FC9" w:rsidR="00471A75" w:rsidRPr="00C2797B" w:rsidRDefault="00C2797B" w:rsidP="00CE71A4">
      <w:pPr>
        <w:keepNext/>
        <w:keepLines/>
        <w:ind w:left="570" w:hanging="570"/>
        <w:rPr>
          <w:szCs w:val="22"/>
          <w:lang w:val="sv-SE"/>
        </w:rPr>
      </w:pPr>
      <w:r w:rsidRPr="00864DDD">
        <w:rPr>
          <w:rFonts w:hint="eastAsia"/>
          <w:sz w:val="18"/>
          <w:szCs w:val="18"/>
          <w:lang w:val="sv-SE"/>
        </w:rPr>
        <w:t>●</w:t>
      </w:r>
      <w:r w:rsidRPr="00864DDD">
        <w:rPr>
          <w:sz w:val="18"/>
          <w:szCs w:val="18"/>
          <w:lang w:val="sv-SE"/>
        </w:rPr>
        <w:tab/>
      </w:r>
      <w:r w:rsidR="00BE6955" w:rsidRPr="00C2797B">
        <w:rPr>
          <w:szCs w:val="22"/>
          <w:lang w:val="sv-SE"/>
        </w:rPr>
        <w:t>Paklitaxel 135 mg/m</w:t>
      </w:r>
      <w:r w:rsidR="002A4845" w:rsidRPr="00CE71A4">
        <w:rPr>
          <w:szCs w:val="22"/>
          <w:lang w:val="sv-SE"/>
        </w:rPr>
        <w:t>2</w:t>
      </w:r>
      <w:r w:rsidR="00BE6955" w:rsidRPr="00C2797B">
        <w:rPr>
          <w:szCs w:val="22"/>
          <w:lang w:val="sv-SE"/>
        </w:rPr>
        <w:t xml:space="preserve"> intravenöst </w:t>
      </w:r>
      <w:r w:rsidR="00BB14A1" w:rsidRPr="00C2797B">
        <w:rPr>
          <w:szCs w:val="22"/>
          <w:lang w:val="sv-SE"/>
        </w:rPr>
        <w:t xml:space="preserve">under </w:t>
      </w:r>
      <w:r w:rsidR="00BE6955" w:rsidRPr="00C2797B">
        <w:rPr>
          <w:szCs w:val="22"/>
          <w:lang w:val="sv-SE"/>
        </w:rPr>
        <w:t>24 timmar på dag 1 och cisplatin 50 mg/m</w:t>
      </w:r>
      <w:r w:rsidR="00BE6955" w:rsidRPr="00CE71A4">
        <w:rPr>
          <w:szCs w:val="22"/>
          <w:lang w:val="sv-SE"/>
        </w:rPr>
        <w:t>2</w:t>
      </w:r>
      <w:r w:rsidR="00BE6955" w:rsidRPr="00C2797B">
        <w:rPr>
          <w:szCs w:val="22"/>
          <w:lang w:val="sv-SE"/>
        </w:rPr>
        <w:t xml:space="preserve"> intravenöst på dag 2 plus bevacizumab 15 mg/kg intravenöst på dag 2 var tredje vecka</w:t>
      </w:r>
      <w:r w:rsidR="002A4845" w:rsidRPr="00C2797B">
        <w:rPr>
          <w:szCs w:val="22"/>
          <w:lang w:val="sv-SE"/>
        </w:rPr>
        <w:t xml:space="preserve">; eller </w:t>
      </w:r>
    </w:p>
    <w:p w14:paraId="75DE442C" w14:textId="77777777" w:rsidR="00471A75" w:rsidRPr="00C2797B" w:rsidRDefault="00471A75" w:rsidP="00CE71A4">
      <w:pPr>
        <w:keepNext/>
        <w:keepLines/>
        <w:ind w:left="570" w:hanging="570"/>
        <w:rPr>
          <w:szCs w:val="22"/>
          <w:lang w:val="sv-SE"/>
        </w:rPr>
      </w:pPr>
    </w:p>
    <w:p w14:paraId="6AEA48AA" w14:textId="77777777" w:rsidR="002A4845" w:rsidRPr="00C2797B" w:rsidRDefault="002A4845" w:rsidP="00CE71A4">
      <w:pPr>
        <w:keepNext/>
        <w:keepLines/>
        <w:ind w:left="570" w:hanging="3"/>
        <w:rPr>
          <w:szCs w:val="22"/>
          <w:lang w:val="sv-SE"/>
        </w:rPr>
      </w:pPr>
      <w:r w:rsidRPr="00C2797B">
        <w:rPr>
          <w:szCs w:val="22"/>
          <w:lang w:val="sv-SE"/>
        </w:rPr>
        <w:t>Paklitaxel 175 mg/m</w:t>
      </w:r>
      <w:r w:rsidRPr="00CE71A4">
        <w:rPr>
          <w:szCs w:val="22"/>
          <w:lang w:val="sv-SE"/>
        </w:rPr>
        <w:t>2</w:t>
      </w:r>
      <w:r w:rsidRPr="00C2797B">
        <w:rPr>
          <w:szCs w:val="22"/>
          <w:lang w:val="sv-SE"/>
        </w:rPr>
        <w:t xml:space="preserve"> intravenöst </w:t>
      </w:r>
      <w:r w:rsidR="00BB14A1" w:rsidRPr="00C2797B">
        <w:rPr>
          <w:szCs w:val="22"/>
          <w:lang w:val="sv-SE"/>
        </w:rPr>
        <w:t xml:space="preserve">under </w:t>
      </w:r>
      <w:r w:rsidRPr="00C2797B">
        <w:rPr>
          <w:szCs w:val="22"/>
          <w:lang w:val="sv-SE"/>
        </w:rPr>
        <w:t>3 timmar på dag 1 och cisplatin 50 mg/m</w:t>
      </w:r>
      <w:r w:rsidRPr="00CE71A4">
        <w:rPr>
          <w:szCs w:val="22"/>
          <w:lang w:val="sv-SE"/>
        </w:rPr>
        <w:t>2</w:t>
      </w:r>
      <w:r w:rsidRPr="00C2797B">
        <w:rPr>
          <w:szCs w:val="22"/>
          <w:lang w:val="sv-SE"/>
        </w:rPr>
        <w:t xml:space="preserve"> intravenöst på dag 2 plus bevacizumab 15 mg/kg intravenöst på dag 2 var tredje vecka; eller</w:t>
      </w:r>
    </w:p>
    <w:p w14:paraId="38F28530" w14:textId="77777777" w:rsidR="00471A75" w:rsidRPr="00C2797B" w:rsidRDefault="00471A75" w:rsidP="00CE71A4">
      <w:pPr>
        <w:keepNext/>
        <w:keepLines/>
        <w:ind w:left="570" w:hanging="570"/>
        <w:rPr>
          <w:szCs w:val="22"/>
          <w:lang w:val="sv-SE"/>
        </w:rPr>
      </w:pPr>
    </w:p>
    <w:p w14:paraId="4AEC5DC6" w14:textId="77777777" w:rsidR="00BE6955" w:rsidRPr="00C2797B" w:rsidRDefault="002A4845" w:rsidP="00CE71A4">
      <w:pPr>
        <w:keepNext/>
        <w:keepLines/>
        <w:ind w:left="570" w:hanging="3"/>
        <w:rPr>
          <w:szCs w:val="22"/>
          <w:lang w:val="sv-SE"/>
        </w:rPr>
      </w:pPr>
      <w:r w:rsidRPr="00C2797B">
        <w:rPr>
          <w:szCs w:val="22"/>
          <w:lang w:val="sv-SE"/>
        </w:rPr>
        <w:t>Paklitaxel 175 mg/m</w:t>
      </w:r>
      <w:r w:rsidRPr="00CE71A4">
        <w:rPr>
          <w:szCs w:val="22"/>
          <w:lang w:val="sv-SE"/>
        </w:rPr>
        <w:t>2</w:t>
      </w:r>
      <w:r w:rsidRPr="00C2797B">
        <w:rPr>
          <w:szCs w:val="22"/>
          <w:lang w:val="sv-SE"/>
        </w:rPr>
        <w:t xml:space="preserve"> intravenöst </w:t>
      </w:r>
      <w:r w:rsidR="00BB14A1" w:rsidRPr="00C2797B">
        <w:rPr>
          <w:szCs w:val="22"/>
          <w:lang w:val="sv-SE"/>
        </w:rPr>
        <w:t xml:space="preserve">under </w:t>
      </w:r>
      <w:r w:rsidRPr="00C2797B">
        <w:rPr>
          <w:szCs w:val="22"/>
          <w:lang w:val="sv-SE"/>
        </w:rPr>
        <w:t>3 timmar på dag 1 och cisplatin 50 mg/m</w:t>
      </w:r>
      <w:r w:rsidRPr="00CE71A4">
        <w:rPr>
          <w:szCs w:val="22"/>
          <w:lang w:val="sv-SE"/>
        </w:rPr>
        <w:t>2</w:t>
      </w:r>
      <w:r w:rsidRPr="00C2797B">
        <w:rPr>
          <w:szCs w:val="22"/>
          <w:lang w:val="sv-SE"/>
        </w:rPr>
        <w:t xml:space="preserve"> intravenöst på dag 1 plus bevacizumab 15 mg/kg intravenöst på dag 1 var tredje vecka</w:t>
      </w:r>
    </w:p>
    <w:p w14:paraId="68D65EE0" w14:textId="77777777" w:rsidR="002A4845" w:rsidRPr="002F5674" w:rsidRDefault="002A4845" w:rsidP="002A4845">
      <w:pPr>
        <w:ind w:left="851" w:hanging="284"/>
        <w:rPr>
          <w:szCs w:val="22"/>
          <w:lang w:val="sv-SE"/>
        </w:rPr>
      </w:pPr>
    </w:p>
    <w:p w14:paraId="0302B170" w14:textId="1D7D9632" w:rsidR="002A4845" w:rsidRPr="002F5674" w:rsidRDefault="004A40A7" w:rsidP="00CE71A4">
      <w:pPr>
        <w:ind w:left="570" w:hanging="570"/>
        <w:rPr>
          <w:szCs w:val="22"/>
          <w:lang w:val="sv-SE"/>
        </w:rPr>
      </w:pPr>
      <w:r w:rsidRPr="00864DDD">
        <w:rPr>
          <w:rFonts w:hint="eastAsia"/>
          <w:sz w:val="18"/>
          <w:szCs w:val="18"/>
          <w:lang w:val="sv-SE"/>
        </w:rPr>
        <w:t>●</w:t>
      </w:r>
      <w:r w:rsidRPr="00864DDD">
        <w:rPr>
          <w:sz w:val="18"/>
          <w:szCs w:val="18"/>
          <w:lang w:val="sv-SE"/>
        </w:rPr>
        <w:tab/>
      </w:r>
      <w:r w:rsidR="002A4845" w:rsidRPr="002F5674">
        <w:rPr>
          <w:szCs w:val="22"/>
          <w:lang w:val="sv-SE"/>
        </w:rPr>
        <w:t>Paklitaxel 175 mg/m</w:t>
      </w:r>
      <w:r w:rsidR="002A4845" w:rsidRPr="002F5674">
        <w:rPr>
          <w:szCs w:val="22"/>
          <w:vertAlign w:val="superscript"/>
          <w:lang w:val="sv-SE"/>
        </w:rPr>
        <w:t>2</w:t>
      </w:r>
      <w:r w:rsidR="002A4845" w:rsidRPr="002F5674">
        <w:rPr>
          <w:szCs w:val="22"/>
          <w:lang w:val="sv-SE"/>
        </w:rPr>
        <w:t xml:space="preserve"> intravenöst </w:t>
      </w:r>
      <w:r w:rsidR="00BB14A1" w:rsidRPr="002F5674">
        <w:rPr>
          <w:szCs w:val="22"/>
          <w:lang w:val="sv-SE"/>
        </w:rPr>
        <w:t xml:space="preserve">under </w:t>
      </w:r>
      <w:r w:rsidR="002A4845" w:rsidRPr="002F5674">
        <w:rPr>
          <w:szCs w:val="22"/>
          <w:lang w:val="sv-SE"/>
        </w:rPr>
        <w:t>3 timmar på dag 1 och topotekan 0,75 mg/m</w:t>
      </w:r>
      <w:r w:rsidR="002A4845" w:rsidRPr="002F5674">
        <w:rPr>
          <w:szCs w:val="22"/>
          <w:vertAlign w:val="superscript"/>
          <w:lang w:val="sv-SE"/>
        </w:rPr>
        <w:t>2</w:t>
      </w:r>
      <w:r w:rsidR="002A4845" w:rsidRPr="002F5674">
        <w:rPr>
          <w:szCs w:val="22"/>
          <w:lang w:val="sv-SE"/>
        </w:rPr>
        <w:t xml:space="preserve"> </w:t>
      </w:r>
      <w:r w:rsidR="0059562C" w:rsidRPr="002F5674">
        <w:rPr>
          <w:szCs w:val="22"/>
          <w:lang w:val="sv-SE"/>
        </w:rPr>
        <w:t xml:space="preserve">intravenöst </w:t>
      </w:r>
      <w:r w:rsidR="002A4845" w:rsidRPr="002F5674">
        <w:rPr>
          <w:szCs w:val="22"/>
          <w:lang w:val="sv-SE"/>
        </w:rPr>
        <w:t>under 30 minuter på dag 1-3 var tredje vecka</w:t>
      </w:r>
    </w:p>
    <w:p w14:paraId="195DC50B" w14:textId="77777777" w:rsidR="002A4845" w:rsidRPr="002F5674" w:rsidRDefault="002A4845" w:rsidP="002A4845">
      <w:pPr>
        <w:rPr>
          <w:szCs w:val="22"/>
          <w:lang w:val="sv-SE"/>
        </w:rPr>
      </w:pPr>
    </w:p>
    <w:p w14:paraId="3D5D090C" w14:textId="58D26928" w:rsidR="002A4845" w:rsidRPr="00794D55" w:rsidRDefault="00C2797B" w:rsidP="00CE71A4">
      <w:pPr>
        <w:ind w:left="570" w:hanging="570"/>
        <w:rPr>
          <w:szCs w:val="22"/>
          <w:lang w:val="sv-SE"/>
        </w:rPr>
      </w:pPr>
      <w:r w:rsidRPr="00864DDD">
        <w:rPr>
          <w:rFonts w:hint="eastAsia"/>
          <w:sz w:val="18"/>
          <w:szCs w:val="18"/>
          <w:lang w:val="sv-SE"/>
        </w:rPr>
        <w:t>●</w:t>
      </w:r>
      <w:r w:rsidRPr="00864DDD">
        <w:rPr>
          <w:sz w:val="18"/>
          <w:szCs w:val="18"/>
          <w:lang w:val="sv-SE"/>
        </w:rPr>
        <w:tab/>
      </w:r>
      <w:r w:rsidR="002A4845" w:rsidRPr="00794D55">
        <w:rPr>
          <w:szCs w:val="22"/>
          <w:lang w:val="sv-SE"/>
        </w:rPr>
        <w:t>Paklitaxel 175 mg/m</w:t>
      </w:r>
      <w:r w:rsidR="002A4845" w:rsidRPr="00CE71A4">
        <w:rPr>
          <w:szCs w:val="22"/>
          <w:lang w:val="sv-SE"/>
        </w:rPr>
        <w:t>2</w:t>
      </w:r>
      <w:r w:rsidR="002A4845" w:rsidRPr="00794D55">
        <w:rPr>
          <w:szCs w:val="22"/>
          <w:lang w:val="sv-SE"/>
        </w:rPr>
        <w:t xml:space="preserve"> intravenöst </w:t>
      </w:r>
      <w:r w:rsidR="00BB14A1" w:rsidRPr="00794D55">
        <w:rPr>
          <w:szCs w:val="22"/>
          <w:lang w:val="sv-SE"/>
        </w:rPr>
        <w:t xml:space="preserve">under </w:t>
      </w:r>
      <w:r w:rsidR="002A4845" w:rsidRPr="00794D55">
        <w:rPr>
          <w:szCs w:val="22"/>
          <w:lang w:val="sv-SE"/>
        </w:rPr>
        <w:t>3 timmar på dag 1 och topotekan 0,75 mg/m</w:t>
      </w:r>
      <w:r w:rsidR="002A4845" w:rsidRPr="00CE71A4">
        <w:rPr>
          <w:szCs w:val="22"/>
          <w:lang w:val="sv-SE"/>
        </w:rPr>
        <w:t>2</w:t>
      </w:r>
      <w:r w:rsidR="002A4845" w:rsidRPr="00794D55">
        <w:rPr>
          <w:szCs w:val="22"/>
          <w:lang w:val="sv-SE"/>
        </w:rPr>
        <w:t xml:space="preserve"> </w:t>
      </w:r>
      <w:r w:rsidR="0059562C" w:rsidRPr="00794D55">
        <w:rPr>
          <w:szCs w:val="22"/>
          <w:lang w:val="sv-SE"/>
        </w:rPr>
        <w:t xml:space="preserve">intravenöst </w:t>
      </w:r>
      <w:r w:rsidR="002A4845" w:rsidRPr="00794D55">
        <w:rPr>
          <w:szCs w:val="22"/>
          <w:lang w:val="sv-SE"/>
        </w:rPr>
        <w:t>under 30 minuter på dag 1-3 plus bevacizumab 15 mg/kg på dag 1 var tredje vecka</w:t>
      </w:r>
    </w:p>
    <w:p w14:paraId="3530D7DE" w14:textId="77777777" w:rsidR="002A4845" w:rsidRDefault="002A4845" w:rsidP="00AA160B">
      <w:pPr>
        <w:keepNext/>
        <w:keepLines/>
        <w:tabs>
          <w:tab w:val="left" w:pos="0"/>
        </w:tabs>
        <w:rPr>
          <w:szCs w:val="22"/>
          <w:u w:val="single"/>
          <w:lang w:val="sv-SE"/>
        </w:rPr>
      </w:pPr>
    </w:p>
    <w:p w14:paraId="2DD63691" w14:textId="77777777" w:rsidR="002A4845" w:rsidRDefault="00390798" w:rsidP="00076EBF">
      <w:pPr>
        <w:keepNext/>
        <w:keepLines/>
        <w:tabs>
          <w:tab w:val="left" w:pos="0"/>
        </w:tabs>
        <w:rPr>
          <w:szCs w:val="22"/>
          <w:lang w:val="sv-SE"/>
        </w:rPr>
      </w:pPr>
      <w:r w:rsidRPr="002F5674">
        <w:rPr>
          <w:szCs w:val="22"/>
          <w:lang w:val="sv-SE"/>
        </w:rPr>
        <w:t xml:space="preserve">Patienter som inkluderas i studien hade </w:t>
      </w:r>
      <w:r w:rsidR="00B72253" w:rsidRPr="002F5674">
        <w:rPr>
          <w:szCs w:val="22"/>
          <w:lang w:val="sv-SE"/>
        </w:rPr>
        <w:t>kvarvarande</w:t>
      </w:r>
      <w:r w:rsidRPr="002F5674">
        <w:rPr>
          <w:szCs w:val="22"/>
          <w:lang w:val="sv-SE"/>
        </w:rPr>
        <w:t xml:space="preserve">, </w:t>
      </w:r>
      <w:r w:rsidR="00893C94" w:rsidRPr="002F5674">
        <w:rPr>
          <w:szCs w:val="22"/>
          <w:lang w:val="sv-SE"/>
        </w:rPr>
        <w:t>recidiverande</w:t>
      </w:r>
      <w:r w:rsidRPr="002F5674">
        <w:rPr>
          <w:szCs w:val="22"/>
          <w:lang w:val="sv-SE"/>
        </w:rPr>
        <w:t xml:space="preserve"> eller metastaserad skivepitelcancer, adenoskvamöst </w:t>
      </w:r>
      <w:r w:rsidR="00222DED" w:rsidRPr="002F5674">
        <w:rPr>
          <w:szCs w:val="22"/>
          <w:lang w:val="sv-SE"/>
        </w:rPr>
        <w:t>k</w:t>
      </w:r>
      <w:r w:rsidRPr="002F5674">
        <w:rPr>
          <w:szCs w:val="22"/>
          <w:lang w:val="sv-SE"/>
        </w:rPr>
        <w:t>arcinom</w:t>
      </w:r>
      <w:r w:rsidR="003E029D" w:rsidRPr="002F5674">
        <w:rPr>
          <w:szCs w:val="22"/>
          <w:lang w:val="sv-SE"/>
        </w:rPr>
        <w:t xml:space="preserve"> eller adenocarcinom i cervix som inte var </w:t>
      </w:r>
      <w:r w:rsidR="00BB14A1" w:rsidRPr="002F5674">
        <w:rPr>
          <w:szCs w:val="22"/>
          <w:lang w:val="sv-SE"/>
        </w:rPr>
        <w:t>lämpad</w:t>
      </w:r>
      <w:r w:rsidR="003E029D" w:rsidRPr="002F5674">
        <w:rPr>
          <w:szCs w:val="22"/>
          <w:lang w:val="sv-SE"/>
        </w:rPr>
        <w:t xml:space="preserve"> för botande behandling med kirurgi och/eller strålning och som inte </w:t>
      </w:r>
      <w:r w:rsidR="00BB14A1" w:rsidRPr="002F5674">
        <w:rPr>
          <w:szCs w:val="22"/>
          <w:lang w:val="sv-SE"/>
        </w:rPr>
        <w:t xml:space="preserve">tidigare </w:t>
      </w:r>
      <w:r w:rsidR="003E029D" w:rsidRPr="002F5674">
        <w:rPr>
          <w:szCs w:val="22"/>
          <w:lang w:val="sv-SE"/>
        </w:rPr>
        <w:t xml:space="preserve">fått behandling med bevacizumab eller andra VEGF-hämmare eller läkemedel riktade mot VEGF-receptorn. </w:t>
      </w:r>
    </w:p>
    <w:p w14:paraId="665F7986" w14:textId="77777777" w:rsidR="00EB4C07" w:rsidRPr="002F5674" w:rsidRDefault="00EB4C07" w:rsidP="00076EBF">
      <w:pPr>
        <w:keepNext/>
        <w:keepLines/>
        <w:tabs>
          <w:tab w:val="left" w:pos="0"/>
        </w:tabs>
        <w:rPr>
          <w:szCs w:val="22"/>
          <w:lang w:val="sv-SE"/>
        </w:rPr>
      </w:pPr>
    </w:p>
    <w:p w14:paraId="0DF82721" w14:textId="27A343DC" w:rsidR="003E029D" w:rsidRDefault="003E029D" w:rsidP="00076EBF">
      <w:pPr>
        <w:keepNext/>
        <w:keepLines/>
        <w:tabs>
          <w:tab w:val="left" w:pos="0"/>
        </w:tabs>
        <w:rPr>
          <w:szCs w:val="22"/>
          <w:lang w:val="sv-SE"/>
        </w:rPr>
      </w:pPr>
      <w:r w:rsidRPr="002F5674">
        <w:rPr>
          <w:szCs w:val="22"/>
          <w:lang w:val="sv-SE"/>
        </w:rPr>
        <w:t xml:space="preserve">Medianåldern var 46,0 år (intervall: </w:t>
      </w:r>
      <w:r w:rsidR="00EB4C07" w:rsidRPr="002F5674">
        <w:rPr>
          <w:szCs w:val="22"/>
          <w:lang w:val="sv-SE"/>
        </w:rPr>
        <w:t>20–83</w:t>
      </w:r>
      <w:r w:rsidRPr="002F5674">
        <w:rPr>
          <w:szCs w:val="22"/>
          <w:lang w:val="sv-SE"/>
        </w:rPr>
        <w:t xml:space="preserve">) i gruppen som enbart fick kemoterapi och 48,0 år (intervall: </w:t>
      </w:r>
      <w:r w:rsidR="00EB4C07" w:rsidRPr="002F5674">
        <w:rPr>
          <w:szCs w:val="22"/>
          <w:lang w:val="sv-SE"/>
        </w:rPr>
        <w:t>22–85</w:t>
      </w:r>
      <w:r w:rsidRPr="002F5674">
        <w:rPr>
          <w:szCs w:val="22"/>
          <w:lang w:val="sv-SE"/>
        </w:rPr>
        <w:t>) i gruppen som fick kemoterapi</w:t>
      </w:r>
      <w:r w:rsidR="00EB4C07">
        <w:rPr>
          <w:szCs w:val="22"/>
          <w:lang w:val="sv-SE"/>
        </w:rPr>
        <w:t xml:space="preserve"> </w:t>
      </w:r>
      <w:r w:rsidRPr="002F5674">
        <w:rPr>
          <w:szCs w:val="22"/>
          <w:lang w:val="sv-SE"/>
        </w:rPr>
        <w:t>+</w:t>
      </w:r>
      <w:r w:rsidR="00EB4C07">
        <w:rPr>
          <w:szCs w:val="22"/>
          <w:lang w:val="sv-SE"/>
        </w:rPr>
        <w:t xml:space="preserve"> </w:t>
      </w:r>
      <w:r w:rsidRPr="002F5674">
        <w:rPr>
          <w:szCs w:val="22"/>
          <w:lang w:val="sv-SE"/>
        </w:rPr>
        <w:t xml:space="preserve">Avastin. </w:t>
      </w:r>
      <w:r w:rsidR="003F7AE0" w:rsidRPr="002F5674">
        <w:rPr>
          <w:szCs w:val="22"/>
          <w:lang w:val="sv-SE"/>
        </w:rPr>
        <w:t>Andelen patienter över 65 år var i</w:t>
      </w:r>
      <w:r w:rsidRPr="002F5674">
        <w:rPr>
          <w:szCs w:val="22"/>
          <w:lang w:val="sv-SE"/>
        </w:rPr>
        <w:t xml:space="preserve"> gruppe</w:t>
      </w:r>
      <w:r w:rsidR="003F7AE0" w:rsidRPr="002F5674">
        <w:rPr>
          <w:szCs w:val="22"/>
          <w:lang w:val="sv-SE"/>
        </w:rPr>
        <w:t>n som enbart fick kemoterapi</w:t>
      </w:r>
      <w:r w:rsidRPr="002F5674">
        <w:rPr>
          <w:szCs w:val="22"/>
          <w:lang w:val="sv-SE"/>
        </w:rPr>
        <w:t xml:space="preserve"> 9,3%</w:t>
      </w:r>
      <w:r w:rsidR="003F7AE0" w:rsidRPr="002F5674">
        <w:rPr>
          <w:szCs w:val="22"/>
          <w:lang w:val="sv-SE"/>
        </w:rPr>
        <w:t xml:space="preserve"> </w:t>
      </w:r>
      <w:r w:rsidRPr="002F5674">
        <w:rPr>
          <w:szCs w:val="22"/>
          <w:lang w:val="sv-SE"/>
        </w:rPr>
        <w:t xml:space="preserve">och i gruppen </w:t>
      </w:r>
      <w:r w:rsidR="003F7AE0" w:rsidRPr="002F5674">
        <w:rPr>
          <w:szCs w:val="22"/>
          <w:lang w:val="sv-SE"/>
        </w:rPr>
        <w:t>som fick kemoterapi</w:t>
      </w:r>
      <w:r w:rsidR="00EB4C07">
        <w:rPr>
          <w:szCs w:val="22"/>
          <w:lang w:val="sv-SE"/>
        </w:rPr>
        <w:t xml:space="preserve"> </w:t>
      </w:r>
      <w:r w:rsidR="003F7AE0" w:rsidRPr="002F5674">
        <w:rPr>
          <w:szCs w:val="22"/>
          <w:lang w:val="sv-SE"/>
        </w:rPr>
        <w:t>+</w:t>
      </w:r>
      <w:r w:rsidR="00EB4C07">
        <w:rPr>
          <w:szCs w:val="22"/>
          <w:lang w:val="sv-SE"/>
        </w:rPr>
        <w:t xml:space="preserve"> </w:t>
      </w:r>
      <w:r w:rsidR="003F7AE0" w:rsidRPr="002F5674">
        <w:rPr>
          <w:szCs w:val="22"/>
          <w:lang w:val="sv-SE"/>
        </w:rPr>
        <w:t>Avastin 7,5%</w:t>
      </w:r>
      <w:r w:rsidRPr="002F5674">
        <w:rPr>
          <w:szCs w:val="22"/>
          <w:lang w:val="sv-SE"/>
        </w:rPr>
        <w:t xml:space="preserve">. </w:t>
      </w:r>
    </w:p>
    <w:p w14:paraId="02721DBC" w14:textId="77777777" w:rsidR="00EB4C07" w:rsidRPr="002F5674" w:rsidRDefault="00EB4C07" w:rsidP="00076EBF">
      <w:pPr>
        <w:keepNext/>
        <w:keepLines/>
        <w:tabs>
          <w:tab w:val="left" w:pos="0"/>
        </w:tabs>
        <w:rPr>
          <w:szCs w:val="22"/>
          <w:lang w:val="sv-SE"/>
        </w:rPr>
      </w:pPr>
    </w:p>
    <w:p w14:paraId="0401D749" w14:textId="3D6F162E" w:rsidR="003E029D" w:rsidRDefault="003E029D" w:rsidP="00390798">
      <w:pPr>
        <w:tabs>
          <w:tab w:val="left" w:pos="0"/>
        </w:tabs>
        <w:rPr>
          <w:szCs w:val="22"/>
          <w:lang w:val="sv-SE"/>
        </w:rPr>
      </w:pPr>
      <w:r w:rsidRPr="002F5674">
        <w:rPr>
          <w:szCs w:val="22"/>
          <w:lang w:val="sv-SE"/>
        </w:rPr>
        <w:t>Majoriteten av de 452 patienterna som randomiserades var vita (80,0% i gruppen som enbart fick kemoterapi och 75,3% i gruppen som fick kemoterapi</w:t>
      </w:r>
      <w:r w:rsidR="00EB4C07">
        <w:rPr>
          <w:szCs w:val="22"/>
          <w:lang w:val="sv-SE"/>
        </w:rPr>
        <w:t xml:space="preserve"> </w:t>
      </w:r>
      <w:r w:rsidRPr="002F5674">
        <w:rPr>
          <w:szCs w:val="22"/>
          <w:lang w:val="sv-SE"/>
        </w:rPr>
        <w:t>+</w:t>
      </w:r>
      <w:r w:rsidR="00EB4C07">
        <w:rPr>
          <w:szCs w:val="22"/>
          <w:lang w:val="sv-SE"/>
        </w:rPr>
        <w:t xml:space="preserve"> </w:t>
      </w:r>
      <w:r w:rsidRPr="002F5674">
        <w:rPr>
          <w:szCs w:val="22"/>
          <w:lang w:val="sv-SE"/>
        </w:rPr>
        <w:t>Avastin), hade skivepitelcancer (67,1% i gruppen som enbart fick kemoterapi och 69,6% i gruppen som fick kemoterapi</w:t>
      </w:r>
      <w:r w:rsidR="00EB4C07">
        <w:rPr>
          <w:szCs w:val="22"/>
          <w:lang w:val="sv-SE"/>
        </w:rPr>
        <w:t xml:space="preserve"> </w:t>
      </w:r>
      <w:r w:rsidRPr="002F5674">
        <w:rPr>
          <w:szCs w:val="22"/>
          <w:lang w:val="sv-SE"/>
        </w:rPr>
        <w:t>+</w:t>
      </w:r>
      <w:r w:rsidR="00EB4C07">
        <w:rPr>
          <w:szCs w:val="22"/>
          <w:lang w:val="sv-SE"/>
        </w:rPr>
        <w:t xml:space="preserve"> </w:t>
      </w:r>
      <w:r w:rsidRPr="002F5674">
        <w:rPr>
          <w:szCs w:val="22"/>
          <w:lang w:val="sv-SE"/>
        </w:rPr>
        <w:t xml:space="preserve">Avastin), hade </w:t>
      </w:r>
      <w:r w:rsidR="00B72253" w:rsidRPr="002F5674">
        <w:rPr>
          <w:szCs w:val="22"/>
          <w:lang w:val="sv-SE"/>
        </w:rPr>
        <w:t>kvarvarande</w:t>
      </w:r>
      <w:r w:rsidRPr="002F5674">
        <w:rPr>
          <w:szCs w:val="22"/>
          <w:lang w:val="sv-SE"/>
        </w:rPr>
        <w:t>/</w:t>
      </w:r>
      <w:r w:rsidR="00893C94" w:rsidRPr="002F5674">
        <w:rPr>
          <w:szCs w:val="22"/>
          <w:lang w:val="sv-SE"/>
        </w:rPr>
        <w:t>recidiverande</w:t>
      </w:r>
      <w:r w:rsidRPr="002F5674">
        <w:rPr>
          <w:szCs w:val="22"/>
          <w:lang w:val="sv-SE"/>
        </w:rPr>
        <w:t xml:space="preserve"> sjukdom (</w:t>
      </w:r>
      <w:r w:rsidR="00DE02E3" w:rsidRPr="002F5674">
        <w:rPr>
          <w:szCs w:val="22"/>
          <w:lang w:val="sv-SE"/>
        </w:rPr>
        <w:t>83,6</w:t>
      </w:r>
      <w:r w:rsidRPr="002F5674">
        <w:rPr>
          <w:szCs w:val="22"/>
          <w:lang w:val="sv-SE"/>
        </w:rPr>
        <w:t xml:space="preserve">% i gruppen som enbart fick kemoterapi och </w:t>
      </w:r>
      <w:r w:rsidR="00DE02E3" w:rsidRPr="002F5674">
        <w:rPr>
          <w:szCs w:val="22"/>
          <w:lang w:val="sv-SE"/>
        </w:rPr>
        <w:t>82,8</w:t>
      </w:r>
      <w:r w:rsidRPr="002F5674">
        <w:rPr>
          <w:szCs w:val="22"/>
          <w:lang w:val="sv-SE"/>
        </w:rPr>
        <w:t>% i gruppen som fick kemoterapi</w:t>
      </w:r>
      <w:r w:rsidR="00EB4C07">
        <w:rPr>
          <w:szCs w:val="22"/>
          <w:lang w:val="sv-SE"/>
        </w:rPr>
        <w:t xml:space="preserve"> </w:t>
      </w:r>
      <w:r w:rsidRPr="002F5674">
        <w:rPr>
          <w:szCs w:val="22"/>
          <w:lang w:val="sv-SE"/>
        </w:rPr>
        <w:t>+</w:t>
      </w:r>
      <w:r w:rsidR="00EB4C07">
        <w:rPr>
          <w:szCs w:val="22"/>
          <w:lang w:val="sv-SE"/>
        </w:rPr>
        <w:t xml:space="preserve"> </w:t>
      </w:r>
      <w:r w:rsidRPr="002F5674">
        <w:rPr>
          <w:szCs w:val="22"/>
          <w:lang w:val="sv-SE"/>
        </w:rPr>
        <w:t>Avastin),</w:t>
      </w:r>
      <w:r w:rsidR="003F7AE0" w:rsidRPr="002F5674">
        <w:rPr>
          <w:szCs w:val="22"/>
          <w:lang w:val="sv-SE"/>
        </w:rPr>
        <w:t xml:space="preserve"> hade 1-2 metastaslokalisationer</w:t>
      </w:r>
      <w:r w:rsidR="00DE02E3" w:rsidRPr="002F5674">
        <w:rPr>
          <w:szCs w:val="22"/>
          <w:lang w:val="sv-SE"/>
        </w:rPr>
        <w:t xml:space="preserve"> (72,0% i gruppen som enbart fick kemoterapi och 76,2% i gruppen som fick kemoterapi</w:t>
      </w:r>
      <w:r w:rsidR="00EB4C07">
        <w:rPr>
          <w:szCs w:val="22"/>
          <w:lang w:val="sv-SE"/>
        </w:rPr>
        <w:t xml:space="preserve"> </w:t>
      </w:r>
      <w:r w:rsidR="00DE02E3" w:rsidRPr="002F5674">
        <w:rPr>
          <w:szCs w:val="22"/>
          <w:lang w:val="sv-SE"/>
        </w:rPr>
        <w:t>+</w:t>
      </w:r>
      <w:r w:rsidR="00EB4C07">
        <w:rPr>
          <w:szCs w:val="22"/>
          <w:lang w:val="sv-SE"/>
        </w:rPr>
        <w:t xml:space="preserve"> </w:t>
      </w:r>
      <w:r w:rsidR="00DE02E3" w:rsidRPr="002F5674">
        <w:rPr>
          <w:szCs w:val="22"/>
          <w:lang w:val="sv-SE"/>
        </w:rPr>
        <w:t>Avastin), hade lymfkörtelengagemang (50,2% i gruppen som enbart fick kemoterapi och 56,4% i gruppen som fick kemoterapi</w:t>
      </w:r>
      <w:r w:rsidR="00EB4C07">
        <w:rPr>
          <w:szCs w:val="22"/>
          <w:lang w:val="sv-SE"/>
        </w:rPr>
        <w:t xml:space="preserve"> </w:t>
      </w:r>
      <w:r w:rsidR="00DE02E3" w:rsidRPr="002F5674">
        <w:rPr>
          <w:szCs w:val="22"/>
          <w:lang w:val="sv-SE"/>
        </w:rPr>
        <w:t>+</w:t>
      </w:r>
      <w:r w:rsidR="00EB4C07">
        <w:rPr>
          <w:szCs w:val="22"/>
          <w:lang w:val="sv-SE"/>
        </w:rPr>
        <w:t xml:space="preserve"> </w:t>
      </w:r>
      <w:r w:rsidR="00DE02E3" w:rsidRPr="002F5674">
        <w:rPr>
          <w:szCs w:val="22"/>
          <w:lang w:val="sv-SE"/>
        </w:rPr>
        <w:t xml:space="preserve">Avastin) och hade ett platinumfritt tidsintervall </w:t>
      </w:r>
      <w:r w:rsidR="00EB4C07" w:rsidRPr="00CE71A4">
        <w:rPr>
          <w:szCs w:val="22"/>
          <w:lang w:val="sv-SE"/>
        </w:rPr>
        <w:t>≥</w:t>
      </w:r>
      <w:r w:rsidR="00DE02E3" w:rsidRPr="00864DDD">
        <w:rPr>
          <w:szCs w:val="22"/>
          <w:lang w:val="sv-SE"/>
        </w:rPr>
        <w:t xml:space="preserve"> 6 månader (72,5% i gruppen som enbart fick kemoterapi och 64,4% i gruppen</w:t>
      </w:r>
      <w:r w:rsidR="00DE02E3">
        <w:rPr>
          <w:szCs w:val="22"/>
          <w:lang w:val="sv-SE"/>
        </w:rPr>
        <w:t xml:space="preserve"> som fick kemoterapi</w:t>
      </w:r>
      <w:r w:rsidR="00EB4C07">
        <w:rPr>
          <w:szCs w:val="22"/>
          <w:lang w:val="sv-SE"/>
        </w:rPr>
        <w:t xml:space="preserve"> </w:t>
      </w:r>
      <w:r w:rsidR="00DE02E3">
        <w:rPr>
          <w:szCs w:val="22"/>
          <w:lang w:val="sv-SE"/>
        </w:rPr>
        <w:t>+</w:t>
      </w:r>
      <w:r w:rsidR="00EB4C07">
        <w:rPr>
          <w:szCs w:val="22"/>
          <w:lang w:val="sv-SE"/>
        </w:rPr>
        <w:t xml:space="preserve"> </w:t>
      </w:r>
      <w:r w:rsidR="00DE02E3">
        <w:rPr>
          <w:szCs w:val="22"/>
          <w:lang w:val="sv-SE"/>
        </w:rPr>
        <w:t>Avastin).</w:t>
      </w:r>
    </w:p>
    <w:p w14:paraId="55ACCB22" w14:textId="77777777" w:rsidR="00DE02E3" w:rsidRDefault="00DE02E3" w:rsidP="00390798">
      <w:pPr>
        <w:tabs>
          <w:tab w:val="left" w:pos="0"/>
        </w:tabs>
        <w:rPr>
          <w:szCs w:val="22"/>
          <w:lang w:val="sv-SE"/>
        </w:rPr>
      </w:pPr>
    </w:p>
    <w:p w14:paraId="60F9B95B" w14:textId="77777777" w:rsidR="00DE02E3" w:rsidRDefault="00DE02E3" w:rsidP="00390798">
      <w:pPr>
        <w:tabs>
          <w:tab w:val="left" w:pos="0"/>
        </w:tabs>
        <w:rPr>
          <w:szCs w:val="22"/>
          <w:lang w:val="sv-SE"/>
        </w:rPr>
      </w:pPr>
      <w:r>
        <w:rPr>
          <w:szCs w:val="22"/>
          <w:lang w:val="sv-SE"/>
        </w:rPr>
        <w:t xml:space="preserve">Det primära effektmåttet var överlevnad. Sekundära effektmått inkluderade progressionsfri överlevnad och </w:t>
      </w:r>
      <w:r w:rsidRPr="00DE02E3">
        <w:rPr>
          <w:szCs w:val="22"/>
          <w:lang w:val="sv-SE"/>
        </w:rPr>
        <w:t>objektiv svarsfrekvens</w:t>
      </w:r>
      <w:r>
        <w:rPr>
          <w:szCs w:val="22"/>
          <w:lang w:val="sv-SE"/>
        </w:rPr>
        <w:t xml:space="preserve">. Resultaten </w:t>
      </w:r>
      <w:r w:rsidR="0059562C">
        <w:rPr>
          <w:szCs w:val="22"/>
          <w:lang w:val="sv-SE"/>
        </w:rPr>
        <w:t xml:space="preserve">från </w:t>
      </w:r>
      <w:r w:rsidR="00AB6AA6" w:rsidRPr="008B42F6">
        <w:rPr>
          <w:szCs w:val="22"/>
          <w:lang w:val="sv-SE"/>
        </w:rPr>
        <w:t>primär-</w:t>
      </w:r>
      <w:r w:rsidR="0059562C" w:rsidRPr="00BC6641">
        <w:rPr>
          <w:szCs w:val="22"/>
          <w:lang w:val="sv-SE"/>
        </w:rPr>
        <w:t xml:space="preserve"> och uppföljningsanalysen</w:t>
      </w:r>
      <w:r w:rsidR="0059562C">
        <w:rPr>
          <w:szCs w:val="22"/>
          <w:lang w:val="sv-SE"/>
        </w:rPr>
        <w:t xml:space="preserve"> </w:t>
      </w:r>
      <w:r>
        <w:rPr>
          <w:szCs w:val="22"/>
          <w:lang w:val="sv-SE"/>
        </w:rPr>
        <w:t xml:space="preserve">presenteras </w:t>
      </w:r>
      <w:r w:rsidR="00470D92">
        <w:rPr>
          <w:szCs w:val="22"/>
          <w:lang w:val="sv-SE"/>
        </w:rPr>
        <w:t>utifrån</w:t>
      </w:r>
      <w:r>
        <w:rPr>
          <w:szCs w:val="22"/>
          <w:lang w:val="sv-SE"/>
        </w:rPr>
        <w:t xml:space="preserve"> Avastinbehandling och studiebehandling </w:t>
      </w:r>
      <w:r w:rsidR="00470D92">
        <w:rPr>
          <w:szCs w:val="22"/>
          <w:lang w:val="sv-SE"/>
        </w:rPr>
        <w:t xml:space="preserve">i tabell </w:t>
      </w:r>
      <w:r w:rsidR="00591D69">
        <w:rPr>
          <w:szCs w:val="22"/>
          <w:lang w:val="sv-SE"/>
        </w:rPr>
        <w:t xml:space="preserve">25 </w:t>
      </w:r>
      <w:r w:rsidR="00470D92">
        <w:rPr>
          <w:szCs w:val="22"/>
          <w:lang w:val="sv-SE"/>
        </w:rPr>
        <w:t>respektive</w:t>
      </w:r>
      <w:r>
        <w:rPr>
          <w:szCs w:val="22"/>
          <w:lang w:val="sv-SE"/>
        </w:rPr>
        <w:t xml:space="preserve"> tabell </w:t>
      </w:r>
      <w:r w:rsidR="00591D69">
        <w:rPr>
          <w:szCs w:val="22"/>
          <w:lang w:val="sv-SE"/>
        </w:rPr>
        <w:t>26</w:t>
      </w:r>
      <w:r>
        <w:rPr>
          <w:szCs w:val="22"/>
          <w:lang w:val="sv-SE"/>
        </w:rPr>
        <w:t>.</w:t>
      </w:r>
    </w:p>
    <w:p w14:paraId="6748C860" w14:textId="77777777" w:rsidR="00DE02E3" w:rsidRDefault="00DE02E3" w:rsidP="00390798">
      <w:pPr>
        <w:tabs>
          <w:tab w:val="left" w:pos="0"/>
        </w:tabs>
        <w:rPr>
          <w:szCs w:val="22"/>
          <w:lang w:val="sv-SE"/>
        </w:rPr>
      </w:pPr>
    </w:p>
    <w:p w14:paraId="6E3BEF6D" w14:textId="77777777" w:rsidR="00DE02E3" w:rsidRDefault="00DE02E3" w:rsidP="00CE71A4">
      <w:pPr>
        <w:widowControl w:val="0"/>
        <w:tabs>
          <w:tab w:val="left" w:pos="0"/>
        </w:tabs>
        <w:rPr>
          <w:b/>
          <w:szCs w:val="22"/>
          <w:lang w:val="sv-SE"/>
        </w:rPr>
      </w:pPr>
      <w:r>
        <w:rPr>
          <w:b/>
          <w:szCs w:val="22"/>
          <w:lang w:val="sv-SE"/>
        </w:rPr>
        <w:t xml:space="preserve">Tabell </w:t>
      </w:r>
      <w:r w:rsidR="00591D69">
        <w:rPr>
          <w:b/>
          <w:szCs w:val="22"/>
          <w:lang w:val="sv-SE"/>
        </w:rPr>
        <w:t>25</w:t>
      </w:r>
      <w:r>
        <w:rPr>
          <w:b/>
          <w:szCs w:val="22"/>
          <w:lang w:val="sv-SE"/>
        </w:rPr>
        <w:tab/>
        <w:t xml:space="preserve">Effektresultat från studie GOG-0240 </w:t>
      </w:r>
      <w:r w:rsidR="00516454">
        <w:rPr>
          <w:b/>
          <w:szCs w:val="22"/>
          <w:lang w:val="sv-SE"/>
        </w:rPr>
        <w:t>utifrån Avastinbehandling</w:t>
      </w:r>
    </w:p>
    <w:p w14:paraId="0C5D1FAA" w14:textId="77777777" w:rsidR="00516454" w:rsidRDefault="00516454" w:rsidP="00CE71A4">
      <w:pPr>
        <w:widowControl w:val="0"/>
        <w:tabs>
          <w:tab w:val="left" w:pos="0"/>
        </w:tabs>
        <w:rPr>
          <w:b/>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3015"/>
        <w:gridCol w:w="3015"/>
      </w:tblGrid>
      <w:tr w:rsidR="00516454" w:rsidRPr="00270FFF" w14:paraId="411C0412" w14:textId="77777777" w:rsidTr="00CE71A4">
        <w:trPr>
          <w:tblHeader/>
        </w:trPr>
        <w:tc>
          <w:tcPr>
            <w:tcW w:w="3095" w:type="dxa"/>
          </w:tcPr>
          <w:p w14:paraId="6B9461FF" w14:textId="77777777" w:rsidR="00516454" w:rsidRPr="00270FFF" w:rsidRDefault="00516454" w:rsidP="00CE71A4">
            <w:pPr>
              <w:widowControl w:val="0"/>
              <w:tabs>
                <w:tab w:val="left" w:pos="0"/>
              </w:tabs>
              <w:rPr>
                <w:b/>
                <w:szCs w:val="22"/>
                <w:u w:val="single"/>
                <w:lang w:val="sv-SE"/>
              </w:rPr>
            </w:pPr>
          </w:p>
        </w:tc>
        <w:tc>
          <w:tcPr>
            <w:tcW w:w="3096" w:type="dxa"/>
          </w:tcPr>
          <w:p w14:paraId="3680580B" w14:textId="77777777" w:rsidR="00516454" w:rsidRPr="002F5674" w:rsidRDefault="00516454" w:rsidP="00CE71A4">
            <w:pPr>
              <w:widowControl w:val="0"/>
              <w:tabs>
                <w:tab w:val="left" w:pos="0"/>
              </w:tabs>
              <w:jc w:val="center"/>
              <w:rPr>
                <w:szCs w:val="22"/>
                <w:lang w:val="sv-SE"/>
              </w:rPr>
            </w:pPr>
            <w:r w:rsidRPr="002F5674">
              <w:rPr>
                <w:szCs w:val="22"/>
                <w:lang w:val="sv-SE"/>
              </w:rPr>
              <w:t>Kemoterapi</w:t>
            </w:r>
          </w:p>
          <w:p w14:paraId="74BE60C1" w14:textId="77777777" w:rsidR="00516454" w:rsidRPr="002F5674" w:rsidRDefault="00516454" w:rsidP="00CE71A4">
            <w:pPr>
              <w:widowControl w:val="0"/>
              <w:tabs>
                <w:tab w:val="left" w:pos="0"/>
              </w:tabs>
              <w:jc w:val="center"/>
              <w:rPr>
                <w:szCs w:val="22"/>
                <w:lang w:val="sv-SE"/>
              </w:rPr>
            </w:pPr>
            <w:r w:rsidRPr="002F5674">
              <w:rPr>
                <w:szCs w:val="22"/>
                <w:lang w:val="sv-SE"/>
              </w:rPr>
              <w:t>(n = 225)</w:t>
            </w:r>
          </w:p>
        </w:tc>
        <w:tc>
          <w:tcPr>
            <w:tcW w:w="3096" w:type="dxa"/>
          </w:tcPr>
          <w:p w14:paraId="4692C63F" w14:textId="77777777" w:rsidR="00516454" w:rsidRPr="002F5674" w:rsidRDefault="00516454" w:rsidP="00CE71A4">
            <w:pPr>
              <w:widowControl w:val="0"/>
              <w:tabs>
                <w:tab w:val="left" w:pos="0"/>
              </w:tabs>
              <w:jc w:val="center"/>
              <w:rPr>
                <w:szCs w:val="22"/>
                <w:lang w:val="sv-SE"/>
              </w:rPr>
            </w:pPr>
            <w:r w:rsidRPr="002F5674">
              <w:rPr>
                <w:szCs w:val="22"/>
                <w:lang w:val="sv-SE"/>
              </w:rPr>
              <w:t>Kemoterapi + Avastin</w:t>
            </w:r>
          </w:p>
          <w:p w14:paraId="07CC3BBA" w14:textId="312BF9EF" w:rsidR="00516454" w:rsidRPr="002F5674" w:rsidRDefault="00516454" w:rsidP="00CE71A4">
            <w:pPr>
              <w:widowControl w:val="0"/>
              <w:tabs>
                <w:tab w:val="left" w:pos="0"/>
              </w:tabs>
              <w:jc w:val="center"/>
              <w:rPr>
                <w:szCs w:val="22"/>
                <w:lang w:val="sv-SE"/>
              </w:rPr>
            </w:pPr>
            <w:r w:rsidRPr="002F5674">
              <w:rPr>
                <w:szCs w:val="22"/>
                <w:lang w:val="sv-SE"/>
              </w:rPr>
              <w:t>(n</w:t>
            </w:r>
            <w:r w:rsidR="00EB4C07">
              <w:rPr>
                <w:szCs w:val="22"/>
                <w:lang w:val="sv-SE"/>
              </w:rPr>
              <w:t xml:space="preserve"> </w:t>
            </w:r>
            <w:r w:rsidRPr="002F5674">
              <w:rPr>
                <w:szCs w:val="22"/>
                <w:lang w:val="sv-SE"/>
              </w:rPr>
              <w:t>=</w:t>
            </w:r>
            <w:r w:rsidR="00EB4C07">
              <w:rPr>
                <w:szCs w:val="22"/>
                <w:lang w:val="sv-SE"/>
              </w:rPr>
              <w:t xml:space="preserve"> </w:t>
            </w:r>
            <w:r w:rsidRPr="002F5674">
              <w:rPr>
                <w:szCs w:val="22"/>
                <w:lang w:val="sv-SE"/>
              </w:rPr>
              <w:t>227)</w:t>
            </w:r>
          </w:p>
        </w:tc>
      </w:tr>
      <w:tr w:rsidR="00516454" w:rsidRPr="00270FFF" w14:paraId="06B62F59" w14:textId="77777777" w:rsidTr="00AB6AA6">
        <w:trPr>
          <w:trHeight w:val="589"/>
        </w:trPr>
        <w:tc>
          <w:tcPr>
            <w:tcW w:w="9287" w:type="dxa"/>
            <w:gridSpan w:val="3"/>
            <w:vAlign w:val="center"/>
          </w:tcPr>
          <w:p w14:paraId="6AD4F48A" w14:textId="77777777" w:rsidR="00516454" w:rsidRPr="002F5674" w:rsidRDefault="00516454" w:rsidP="00CE71A4">
            <w:pPr>
              <w:widowControl w:val="0"/>
              <w:tabs>
                <w:tab w:val="left" w:pos="0"/>
              </w:tabs>
              <w:jc w:val="center"/>
              <w:rPr>
                <w:b/>
                <w:szCs w:val="22"/>
                <w:lang w:val="sv-SE"/>
              </w:rPr>
            </w:pPr>
            <w:r w:rsidRPr="002F5674">
              <w:rPr>
                <w:b/>
                <w:szCs w:val="22"/>
                <w:lang w:val="sv-SE"/>
              </w:rPr>
              <w:t>Primärt effektmått</w:t>
            </w:r>
          </w:p>
        </w:tc>
      </w:tr>
      <w:tr w:rsidR="00516454" w:rsidRPr="008B42F6" w14:paraId="277B8576" w14:textId="77777777" w:rsidTr="00AB6AA6">
        <w:trPr>
          <w:trHeight w:val="411"/>
        </w:trPr>
        <w:tc>
          <w:tcPr>
            <w:tcW w:w="9287" w:type="dxa"/>
            <w:gridSpan w:val="3"/>
            <w:vAlign w:val="center"/>
          </w:tcPr>
          <w:p w14:paraId="16431B50" w14:textId="77777777" w:rsidR="00516454" w:rsidRPr="00864DDD" w:rsidRDefault="00516454" w:rsidP="00CE71A4">
            <w:pPr>
              <w:widowControl w:val="0"/>
              <w:tabs>
                <w:tab w:val="left" w:pos="0"/>
              </w:tabs>
              <w:rPr>
                <w:b/>
                <w:szCs w:val="22"/>
                <w:vertAlign w:val="superscript"/>
                <w:lang w:val="sv-SE"/>
              </w:rPr>
            </w:pPr>
            <w:r w:rsidRPr="00864DDD">
              <w:rPr>
                <w:b/>
                <w:szCs w:val="22"/>
                <w:lang w:val="sv-SE"/>
              </w:rPr>
              <w:t>Överlevnad</w:t>
            </w:r>
            <w:r w:rsidR="0059562C" w:rsidRPr="00864DDD">
              <w:rPr>
                <w:b/>
                <w:szCs w:val="22"/>
                <w:lang w:val="sv-SE"/>
              </w:rPr>
              <w:t xml:space="preserve"> – Primäranalys</w:t>
            </w:r>
            <w:r w:rsidR="0059562C" w:rsidRPr="00864DDD">
              <w:rPr>
                <w:b/>
                <w:szCs w:val="22"/>
                <w:vertAlign w:val="superscript"/>
                <w:lang w:val="sv-SE"/>
              </w:rPr>
              <w:t>6</w:t>
            </w:r>
          </w:p>
        </w:tc>
      </w:tr>
      <w:tr w:rsidR="00516454" w:rsidRPr="008B42F6" w14:paraId="3E5A6A83" w14:textId="77777777" w:rsidTr="00270FFF">
        <w:tc>
          <w:tcPr>
            <w:tcW w:w="3095" w:type="dxa"/>
          </w:tcPr>
          <w:p w14:paraId="48BBB896" w14:textId="77777777" w:rsidR="00516454" w:rsidRPr="008B42F6" w:rsidRDefault="00516454" w:rsidP="00CE71A4">
            <w:pPr>
              <w:widowControl w:val="0"/>
              <w:tabs>
                <w:tab w:val="left" w:pos="0"/>
              </w:tabs>
              <w:rPr>
                <w:szCs w:val="22"/>
                <w:vertAlign w:val="superscript"/>
                <w:lang w:val="sv-SE"/>
              </w:rPr>
            </w:pPr>
            <w:r w:rsidRPr="008B42F6">
              <w:rPr>
                <w:szCs w:val="22"/>
                <w:lang w:val="sv-SE"/>
              </w:rPr>
              <w:t>Median (månader)</w:t>
            </w:r>
            <w:r w:rsidRPr="008B42F6">
              <w:rPr>
                <w:szCs w:val="22"/>
                <w:vertAlign w:val="superscript"/>
                <w:lang w:val="sv-SE"/>
              </w:rPr>
              <w:t>1</w:t>
            </w:r>
          </w:p>
        </w:tc>
        <w:tc>
          <w:tcPr>
            <w:tcW w:w="3096" w:type="dxa"/>
          </w:tcPr>
          <w:p w14:paraId="64A53F96" w14:textId="77777777" w:rsidR="00516454" w:rsidRPr="00864DDD" w:rsidRDefault="00516454" w:rsidP="00CE71A4">
            <w:pPr>
              <w:widowControl w:val="0"/>
              <w:tabs>
                <w:tab w:val="left" w:pos="0"/>
              </w:tabs>
              <w:jc w:val="center"/>
              <w:rPr>
                <w:szCs w:val="22"/>
                <w:lang w:val="sv-SE"/>
              </w:rPr>
            </w:pPr>
            <w:r w:rsidRPr="00864DDD">
              <w:rPr>
                <w:szCs w:val="22"/>
                <w:lang w:val="sv-SE"/>
              </w:rPr>
              <w:t>12,9</w:t>
            </w:r>
          </w:p>
        </w:tc>
        <w:tc>
          <w:tcPr>
            <w:tcW w:w="3096" w:type="dxa"/>
          </w:tcPr>
          <w:p w14:paraId="32854951" w14:textId="77777777" w:rsidR="00516454" w:rsidRPr="008B42F6" w:rsidRDefault="00516454" w:rsidP="00CE71A4">
            <w:pPr>
              <w:widowControl w:val="0"/>
              <w:tabs>
                <w:tab w:val="left" w:pos="0"/>
              </w:tabs>
              <w:jc w:val="center"/>
              <w:rPr>
                <w:szCs w:val="22"/>
                <w:lang w:val="sv-SE"/>
              </w:rPr>
            </w:pPr>
            <w:r w:rsidRPr="008B42F6">
              <w:rPr>
                <w:szCs w:val="22"/>
                <w:lang w:val="sv-SE"/>
              </w:rPr>
              <w:t>16,8</w:t>
            </w:r>
          </w:p>
        </w:tc>
      </w:tr>
      <w:tr w:rsidR="00CA5074" w:rsidRPr="008B42F6" w14:paraId="07F7543F" w14:textId="77777777" w:rsidTr="00270FFF">
        <w:tc>
          <w:tcPr>
            <w:tcW w:w="3095" w:type="dxa"/>
          </w:tcPr>
          <w:p w14:paraId="2DB5055F" w14:textId="77777777" w:rsidR="00CA5074" w:rsidRPr="008B42F6" w:rsidRDefault="00CA5074" w:rsidP="00CE71A4">
            <w:pPr>
              <w:widowControl w:val="0"/>
              <w:tabs>
                <w:tab w:val="left" w:pos="0"/>
              </w:tabs>
              <w:rPr>
                <w:szCs w:val="22"/>
                <w:lang w:val="sv-SE"/>
              </w:rPr>
            </w:pPr>
            <w:r w:rsidRPr="008B42F6">
              <w:rPr>
                <w:szCs w:val="22"/>
                <w:lang w:val="sv-SE"/>
              </w:rPr>
              <w:t>Hazard ratio [95% KI]</w:t>
            </w:r>
          </w:p>
        </w:tc>
        <w:tc>
          <w:tcPr>
            <w:tcW w:w="6192" w:type="dxa"/>
            <w:gridSpan w:val="2"/>
          </w:tcPr>
          <w:p w14:paraId="149BE8ED" w14:textId="77777777" w:rsidR="00CA5074" w:rsidRPr="002F5674" w:rsidRDefault="00CA5074" w:rsidP="00CE71A4">
            <w:pPr>
              <w:widowControl w:val="0"/>
              <w:tabs>
                <w:tab w:val="left" w:pos="0"/>
              </w:tabs>
              <w:jc w:val="center"/>
              <w:rPr>
                <w:szCs w:val="22"/>
                <w:lang w:val="sv-SE"/>
              </w:rPr>
            </w:pPr>
            <w:r w:rsidRPr="002F5674">
              <w:rPr>
                <w:szCs w:val="22"/>
                <w:lang w:val="sv-SE"/>
              </w:rPr>
              <w:t>0,74 [0,58, 0,94]</w:t>
            </w:r>
          </w:p>
          <w:p w14:paraId="3C4396A7" w14:textId="77777777" w:rsidR="00CA5074" w:rsidRPr="002F5674" w:rsidRDefault="00CA5074" w:rsidP="00CE71A4">
            <w:pPr>
              <w:widowControl w:val="0"/>
              <w:tabs>
                <w:tab w:val="left" w:pos="0"/>
              </w:tabs>
              <w:jc w:val="center"/>
              <w:rPr>
                <w:szCs w:val="22"/>
                <w:lang w:val="sv-SE"/>
              </w:rPr>
            </w:pPr>
            <w:r w:rsidRPr="002F5674">
              <w:rPr>
                <w:szCs w:val="22"/>
                <w:lang w:val="sv-SE"/>
              </w:rPr>
              <w:t>(p-värde</w:t>
            </w:r>
            <w:r w:rsidRPr="002F5674">
              <w:rPr>
                <w:szCs w:val="22"/>
                <w:vertAlign w:val="superscript"/>
                <w:lang w:val="sv-SE"/>
              </w:rPr>
              <w:t>5</w:t>
            </w:r>
            <w:r w:rsidRPr="002F5674">
              <w:rPr>
                <w:szCs w:val="22"/>
                <w:lang w:val="sv-SE"/>
              </w:rPr>
              <w:t xml:space="preserve"> = 0,0132)</w:t>
            </w:r>
          </w:p>
        </w:tc>
      </w:tr>
      <w:tr w:rsidR="0059562C" w:rsidRPr="008B42F6" w14:paraId="41230FEC" w14:textId="77777777" w:rsidTr="00AB6AA6">
        <w:trPr>
          <w:trHeight w:val="497"/>
        </w:trPr>
        <w:tc>
          <w:tcPr>
            <w:tcW w:w="9287" w:type="dxa"/>
            <w:gridSpan w:val="3"/>
            <w:vAlign w:val="center"/>
          </w:tcPr>
          <w:p w14:paraId="3667A49E" w14:textId="77777777" w:rsidR="0059562C" w:rsidRPr="002F5674" w:rsidRDefault="0059562C" w:rsidP="00CE71A4">
            <w:pPr>
              <w:widowControl w:val="0"/>
              <w:tabs>
                <w:tab w:val="left" w:pos="0"/>
              </w:tabs>
              <w:rPr>
                <w:b/>
                <w:szCs w:val="22"/>
                <w:vertAlign w:val="superscript"/>
                <w:lang w:val="sv-SE"/>
              </w:rPr>
            </w:pPr>
            <w:r w:rsidRPr="002F5674">
              <w:rPr>
                <w:b/>
                <w:szCs w:val="22"/>
                <w:lang w:val="sv-SE"/>
              </w:rPr>
              <w:t>Överlevnad – Uppföljningsanalys</w:t>
            </w:r>
            <w:r w:rsidRPr="002F5674">
              <w:rPr>
                <w:b/>
                <w:szCs w:val="22"/>
                <w:vertAlign w:val="superscript"/>
                <w:lang w:val="sv-SE"/>
              </w:rPr>
              <w:t>7</w:t>
            </w:r>
          </w:p>
        </w:tc>
      </w:tr>
      <w:tr w:rsidR="0059562C" w:rsidRPr="008B42F6" w14:paraId="4339CD86" w14:textId="77777777" w:rsidTr="00362349">
        <w:tc>
          <w:tcPr>
            <w:tcW w:w="3095" w:type="dxa"/>
          </w:tcPr>
          <w:p w14:paraId="7926B85B" w14:textId="77777777" w:rsidR="0059562C" w:rsidRPr="008B42F6" w:rsidRDefault="0059562C" w:rsidP="00CE71A4">
            <w:pPr>
              <w:widowControl w:val="0"/>
              <w:tabs>
                <w:tab w:val="left" w:pos="0"/>
              </w:tabs>
              <w:rPr>
                <w:szCs w:val="22"/>
                <w:vertAlign w:val="superscript"/>
                <w:lang w:val="sv-SE"/>
              </w:rPr>
            </w:pPr>
            <w:r w:rsidRPr="008B42F6">
              <w:rPr>
                <w:szCs w:val="22"/>
                <w:lang w:val="sv-SE"/>
              </w:rPr>
              <w:t>Median (månader)</w:t>
            </w:r>
            <w:r w:rsidRPr="008B42F6">
              <w:rPr>
                <w:szCs w:val="22"/>
                <w:vertAlign w:val="superscript"/>
                <w:lang w:val="sv-SE"/>
              </w:rPr>
              <w:t>1</w:t>
            </w:r>
          </w:p>
        </w:tc>
        <w:tc>
          <w:tcPr>
            <w:tcW w:w="3096" w:type="dxa"/>
          </w:tcPr>
          <w:p w14:paraId="5D7B8347" w14:textId="77777777" w:rsidR="0059562C" w:rsidRPr="00864DDD" w:rsidRDefault="0059562C" w:rsidP="00CE71A4">
            <w:pPr>
              <w:widowControl w:val="0"/>
              <w:tabs>
                <w:tab w:val="left" w:pos="0"/>
              </w:tabs>
              <w:jc w:val="center"/>
              <w:rPr>
                <w:szCs w:val="22"/>
                <w:lang w:val="sv-SE"/>
              </w:rPr>
            </w:pPr>
            <w:r w:rsidRPr="00864DDD">
              <w:rPr>
                <w:szCs w:val="22"/>
                <w:lang w:val="sv-SE"/>
              </w:rPr>
              <w:t>13,3</w:t>
            </w:r>
          </w:p>
        </w:tc>
        <w:tc>
          <w:tcPr>
            <w:tcW w:w="3096" w:type="dxa"/>
          </w:tcPr>
          <w:p w14:paraId="66681D52" w14:textId="77777777" w:rsidR="0059562C" w:rsidRPr="008B42F6" w:rsidRDefault="00A672E4" w:rsidP="00CE71A4">
            <w:pPr>
              <w:widowControl w:val="0"/>
              <w:tabs>
                <w:tab w:val="left" w:pos="0"/>
              </w:tabs>
              <w:jc w:val="center"/>
              <w:rPr>
                <w:szCs w:val="22"/>
                <w:lang w:val="sv-SE"/>
              </w:rPr>
            </w:pPr>
            <w:r w:rsidRPr="008B42F6">
              <w:rPr>
                <w:szCs w:val="22"/>
                <w:lang w:val="sv-SE"/>
              </w:rPr>
              <w:t>16,8</w:t>
            </w:r>
          </w:p>
        </w:tc>
      </w:tr>
      <w:tr w:rsidR="00A672E4" w:rsidRPr="008B42F6" w14:paraId="11505822" w14:textId="77777777" w:rsidTr="00362349">
        <w:tc>
          <w:tcPr>
            <w:tcW w:w="3095" w:type="dxa"/>
          </w:tcPr>
          <w:p w14:paraId="1B8E5563" w14:textId="77777777" w:rsidR="00A672E4" w:rsidRPr="008B42F6" w:rsidRDefault="00A672E4" w:rsidP="00CE71A4">
            <w:pPr>
              <w:widowControl w:val="0"/>
              <w:tabs>
                <w:tab w:val="left" w:pos="0"/>
              </w:tabs>
              <w:rPr>
                <w:szCs w:val="22"/>
                <w:lang w:val="sv-SE"/>
              </w:rPr>
            </w:pPr>
            <w:r w:rsidRPr="008B42F6">
              <w:rPr>
                <w:szCs w:val="22"/>
                <w:lang w:val="sv-SE"/>
              </w:rPr>
              <w:t>Hazard ratio [95% KI]</w:t>
            </w:r>
          </w:p>
        </w:tc>
        <w:tc>
          <w:tcPr>
            <w:tcW w:w="6192" w:type="dxa"/>
            <w:gridSpan w:val="2"/>
          </w:tcPr>
          <w:p w14:paraId="3E6E8A49" w14:textId="77777777" w:rsidR="00A672E4" w:rsidRPr="002F5674" w:rsidRDefault="00A672E4" w:rsidP="00CE71A4">
            <w:pPr>
              <w:widowControl w:val="0"/>
              <w:tabs>
                <w:tab w:val="left" w:pos="0"/>
              </w:tabs>
              <w:jc w:val="center"/>
              <w:rPr>
                <w:szCs w:val="22"/>
                <w:lang w:val="sv-SE"/>
              </w:rPr>
            </w:pPr>
            <w:r w:rsidRPr="002F5674">
              <w:rPr>
                <w:szCs w:val="22"/>
                <w:lang w:val="sv-SE"/>
              </w:rPr>
              <w:t>0,76 [0,62, 0,94]</w:t>
            </w:r>
          </w:p>
          <w:p w14:paraId="31BBEBC3" w14:textId="77777777" w:rsidR="00A672E4" w:rsidRPr="002F5674" w:rsidRDefault="00A672E4" w:rsidP="00CE71A4">
            <w:pPr>
              <w:widowControl w:val="0"/>
              <w:tabs>
                <w:tab w:val="left" w:pos="0"/>
              </w:tabs>
              <w:jc w:val="center"/>
              <w:rPr>
                <w:szCs w:val="22"/>
                <w:lang w:val="sv-SE"/>
              </w:rPr>
            </w:pPr>
            <w:r w:rsidRPr="002F5674">
              <w:rPr>
                <w:szCs w:val="22"/>
                <w:lang w:val="sv-SE"/>
              </w:rPr>
              <w:t>(p-värde</w:t>
            </w:r>
            <w:r w:rsidRPr="002F5674">
              <w:rPr>
                <w:szCs w:val="22"/>
                <w:vertAlign w:val="superscript"/>
                <w:lang w:val="sv-SE"/>
              </w:rPr>
              <w:t>5,8</w:t>
            </w:r>
            <w:r w:rsidRPr="002F5674">
              <w:rPr>
                <w:szCs w:val="22"/>
                <w:lang w:val="sv-SE"/>
              </w:rPr>
              <w:t xml:space="preserve"> = 0,0126)</w:t>
            </w:r>
          </w:p>
        </w:tc>
      </w:tr>
      <w:tr w:rsidR="0059562C" w:rsidRPr="008B42F6" w14:paraId="24F237C7" w14:textId="77777777" w:rsidTr="00AB6AA6">
        <w:trPr>
          <w:trHeight w:val="475"/>
        </w:trPr>
        <w:tc>
          <w:tcPr>
            <w:tcW w:w="9287" w:type="dxa"/>
            <w:gridSpan w:val="3"/>
            <w:vAlign w:val="center"/>
          </w:tcPr>
          <w:p w14:paraId="5251BDFB" w14:textId="77777777" w:rsidR="0059562C" w:rsidRPr="002F5674" w:rsidRDefault="0059562C" w:rsidP="00CE71A4">
            <w:pPr>
              <w:widowControl w:val="0"/>
              <w:tabs>
                <w:tab w:val="left" w:pos="0"/>
              </w:tabs>
              <w:jc w:val="center"/>
              <w:rPr>
                <w:b/>
                <w:szCs w:val="22"/>
                <w:lang w:val="sv-SE"/>
              </w:rPr>
            </w:pPr>
            <w:r w:rsidRPr="002F5674">
              <w:rPr>
                <w:b/>
                <w:szCs w:val="22"/>
                <w:lang w:val="sv-SE"/>
              </w:rPr>
              <w:t>Sekundära effektmått</w:t>
            </w:r>
          </w:p>
        </w:tc>
      </w:tr>
      <w:tr w:rsidR="0059562C" w:rsidRPr="008B42F6" w14:paraId="293F3EED" w14:textId="77777777" w:rsidTr="00AB6AA6">
        <w:trPr>
          <w:trHeight w:val="365"/>
        </w:trPr>
        <w:tc>
          <w:tcPr>
            <w:tcW w:w="9287" w:type="dxa"/>
            <w:gridSpan w:val="3"/>
            <w:vAlign w:val="center"/>
          </w:tcPr>
          <w:p w14:paraId="7B528EDA" w14:textId="77777777" w:rsidR="0059562C" w:rsidRPr="002F5674" w:rsidRDefault="0059562C" w:rsidP="00CE71A4">
            <w:pPr>
              <w:widowControl w:val="0"/>
              <w:tabs>
                <w:tab w:val="left" w:pos="0"/>
              </w:tabs>
              <w:rPr>
                <w:szCs w:val="22"/>
                <w:lang w:val="sv-SE"/>
              </w:rPr>
            </w:pPr>
            <w:r w:rsidRPr="00864DDD">
              <w:rPr>
                <w:b/>
                <w:szCs w:val="22"/>
                <w:lang w:val="sv-SE"/>
              </w:rPr>
              <w:t>Progressionsfri överlevnad (PFS)</w:t>
            </w:r>
            <w:r w:rsidR="00A672E4" w:rsidRPr="00864DDD">
              <w:rPr>
                <w:b/>
                <w:szCs w:val="22"/>
                <w:lang w:val="sv-SE"/>
              </w:rPr>
              <w:t xml:space="preserve"> - Primäranalys</w:t>
            </w:r>
            <w:r w:rsidR="00A672E4" w:rsidRPr="00864DDD">
              <w:rPr>
                <w:b/>
                <w:szCs w:val="22"/>
                <w:vertAlign w:val="superscript"/>
                <w:lang w:val="sv-SE"/>
              </w:rPr>
              <w:t>6</w:t>
            </w:r>
          </w:p>
        </w:tc>
      </w:tr>
      <w:tr w:rsidR="0059562C" w:rsidRPr="008B42F6" w14:paraId="5BEB5A04" w14:textId="77777777" w:rsidTr="00270FFF">
        <w:tc>
          <w:tcPr>
            <w:tcW w:w="3095" w:type="dxa"/>
          </w:tcPr>
          <w:p w14:paraId="7A5DDC24" w14:textId="77777777" w:rsidR="0059562C" w:rsidRPr="008B42F6" w:rsidRDefault="0059562C" w:rsidP="00CE71A4">
            <w:pPr>
              <w:widowControl w:val="0"/>
              <w:tabs>
                <w:tab w:val="left" w:pos="0"/>
              </w:tabs>
              <w:rPr>
                <w:szCs w:val="22"/>
                <w:vertAlign w:val="superscript"/>
                <w:lang w:val="sv-SE"/>
              </w:rPr>
            </w:pPr>
            <w:r w:rsidRPr="008B42F6">
              <w:rPr>
                <w:szCs w:val="22"/>
                <w:lang w:val="sv-SE"/>
              </w:rPr>
              <w:t>Median PFS (månader)</w:t>
            </w:r>
            <w:r w:rsidRPr="008B42F6">
              <w:rPr>
                <w:szCs w:val="22"/>
                <w:vertAlign w:val="superscript"/>
                <w:lang w:val="sv-SE"/>
              </w:rPr>
              <w:t>1</w:t>
            </w:r>
          </w:p>
        </w:tc>
        <w:tc>
          <w:tcPr>
            <w:tcW w:w="3096" w:type="dxa"/>
          </w:tcPr>
          <w:p w14:paraId="7DD34D4E" w14:textId="77777777" w:rsidR="0059562C" w:rsidRPr="002F5674" w:rsidRDefault="0059562C" w:rsidP="00CE71A4">
            <w:pPr>
              <w:widowControl w:val="0"/>
              <w:tabs>
                <w:tab w:val="left" w:pos="0"/>
              </w:tabs>
              <w:jc w:val="center"/>
              <w:rPr>
                <w:szCs w:val="22"/>
                <w:lang w:val="sv-SE"/>
              </w:rPr>
            </w:pPr>
            <w:r w:rsidRPr="002F5674">
              <w:rPr>
                <w:szCs w:val="22"/>
                <w:lang w:val="sv-SE"/>
              </w:rPr>
              <w:t>6,0</w:t>
            </w:r>
          </w:p>
        </w:tc>
        <w:tc>
          <w:tcPr>
            <w:tcW w:w="3096" w:type="dxa"/>
          </w:tcPr>
          <w:p w14:paraId="2E49AFD5" w14:textId="77777777" w:rsidR="0059562C" w:rsidRPr="003D762C" w:rsidRDefault="0059562C" w:rsidP="00CE71A4">
            <w:pPr>
              <w:widowControl w:val="0"/>
              <w:tabs>
                <w:tab w:val="left" w:pos="0"/>
              </w:tabs>
              <w:jc w:val="center"/>
              <w:rPr>
                <w:szCs w:val="22"/>
                <w:u w:val="single"/>
                <w:lang w:val="sv-SE"/>
              </w:rPr>
            </w:pPr>
            <w:r w:rsidRPr="00B00FBC">
              <w:rPr>
                <w:szCs w:val="22"/>
                <w:u w:val="single"/>
                <w:lang w:val="sv-SE"/>
              </w:rPr>
              <w:t>8,3</w:t>
            </w:r>
          </w:p>
        </w:tc>
      </w:tr>
      <w:tr w:rsidR="0059562C" w:rsidRPr="008B42F6" w14:paraId="5E0CED25" w14:textId="77777777" w:rsidTr="00270FFF">
        <w:tc>
          <w:tcPr>
            <w:tcW w:w="3095" w:type="dxa"/>
          </w:tcPr>
          <w:p w14:paraId="6EE92AE9" w14:textId="77777777" w:rsidR="0059562C" w:rsidRPr="008B42F6" w:rsidRDefault="0059562C" w:rsidP="00CE71A4">
            <w:pPr>
              <w:widowControl w:val="0"/>
              <w:tabs>
                <w:tab w:val="left" w:pos="0"/>
              </w:tabs>
              <w:rPr>
                <w:szCs w:val="22"/>
                <w:u w:val="single"/>
                <w:lang w:val="sv-SE"/>
              </w:rPr>
            </w:pPr>
            <w:r w:rsidRPr="008B42F6">
              <w:rPr>
                <w:szCs w:val="22"/>
                <w:u w:val="single"/>
                <w:lang w:val="sv-SE"/>
              </w:rPr>
              <w:t>Hazard ratio [95% KI]</w:t>
            </w:r>
          </w:p>
        </w:tc>
        <w:tc>
          <w:tcPr>
            <w:tcW w:w="6192" w:type="dxa"/>
            <w:gridSpan w:val="2"/>
          </w:tcPr>
          <w:p w14:paraId="02201639" w14:textId="77777777" w:rsidR="0059562C" w:rsidRPr="002F5674" w:rsidRDefault="0059562C" w:rsidP="00CE71A4">
            <w:pPr>
              <w:widowControl w:val="0"/>
              <w:tabs>
                <w:tab w:val="left" w:pos="0"/>
              </w:tabs>
              <w:jc w:val="center"/>
              <w:rPr>
                <w:szCs w:val="22"/>
                <w:lang w:val="sv-SE"/>
              </w:rPr>
            </w:pPr>
            <w:r w:rsidRPr="002F5674">
              <w:rPr>
                <w:szCs w:val="22"/>
                <w:lang w:val="sv-SE"/>
              </w:rPr>
              <w:t>0,66 [0,54, 0,81]</w:t>
            </w:r>
          </w:p>
          <w:p w14:paraId="240139A3" w14:textId="77777777" w:rsidR="0059562C" w:rsidRPr="002F5674" w:rsidRDefault="0059562C" w:rsidP="00CE71A4">
            <w:pPr>
              <w:widowControl w:val="0"/>
              <w:tabs>
                <w:tab w:val="left" w:pos="0"/>
              </w:tabs>
              <w:jc w:val="center"/>
              <w:rPr>
                <w:szCs w:val="22"/>
                <w:lang w:val="sv-SE"/>
              </w:rPr>
            </w:pPr>
            <w:r w:rsidRPr="002F5674">
              <w:rPr>
                <w:szCs w:val="22"/>
                <w:lang w:val="sv-SE"/>
              </w:rPr>
              <w:t>(p-värde</w:t>
            </w:r>
            <w:r w:rsidRPr="002F5674">
              <w:rPr>
                <w:szCs w:val="22"/>
                <w:vertAlign w:val="superscript"/>
                <w:lang w:val="sv-SE"/>
              </w:rPr>
              <w:t>5</w:t>
            </w:r>
            <w:r w:rsidRPr="002F5674">
              <w:rPr>
                <w:szCs w:val="22"/>
                <w:lang w:val="sv-SE"/>
              </w:rPr>
              <w:t xml:space="preserve"> &lt; 0,0001)</w:t>
            </w:r>
          </w:p>
        </w:tc>
      </w:tr>
      <w:tr w:rsidR="0059562C" w:rsidRPr="008B42F6" w14:paraId="6344F1EB" w14:textId="77777777" w:rsidTr="00AB6AA6">
        <w:trPr>
          <w:trHeight w:val="456"/>
        </w:trPr>
        <w:tc>
          <w:tcPr>
            <w:tcW w:w="9287" w:type="dxa"/>
            <w:gridSpan w:val="3"/>
            <w:vAlign w:val="center"/>
          </w:tcPr>
          <w:p w14:paraId="30F2877F" w14:textId="77777777" w:rsidR="0059562C" w:rsidRPr="008B42F6" w:rsidRDefault="0059562C" w:rsidP="00CE71A4">
            <w:pPr>
              <w:keepNext/>
              <w:keepLines/>
              <w:widowControl w:val="0"/>
              <w:tabs>
                <w:tab w:val="left" w:pos="0"/>
              </w:tabs>
              <w:rPr>
                <w:szCs w:val="22"/>
                <w:lang w:val="sv-SE"/>
              </w:rPr>
            </w:pPr>
            <w:r w:rsidRPr="008B42F6">
              <w:rPr>
                <w:b/>
                <w:szCs w:val="22"/>
                <w:lang w:val="sv-SE"/>
              </w:rPr>
              <w:lastRenderedPageBreak/>
              <w:t>Bästa respons</w:t>
            </w:r>
            <w:r w:rsidR="00AB6AA6" w:rsidRPr="00BC6641">
              <w:rPr>
                <w:b/>
                <w:szCs w:val="22"/>
                <w:lang w:val="sv-SE"/>
              </w:rPr>
              <w:t xml:space="preserve"> - </w:t>
            </w:r>
            <w:r w:rsidR="00AB6AA6" w:rsidRPr="008B42F6">
              <w:rPr>
                <w:b/>
                <w:szCs w:val="22"/>
                <w:lang w:val="sv-SE"/>
              </w:rPr>
              <w:t>Primäranalys</w:t>
            </w:r>
            <w:r w:rsidR="00AB6AA6" w:rsidRPr="008B42F6">
              <w:rPr>
                <w:b/>
                <w:szCs w:val="22"/>
                <w:vertAlign w:val="superscript"/>
                <w:lang w:val="sv-SE"/>
              </w:rPr>
              <w:t>6</w:t>
            </w:r>
          </w:p>
        </w:tc>
      </w:tr>
      <w:tr w:rsidR="0059562C" w:rsidRPr="008B42F6" w14:paraId="28A9E328" w14:textId="77777777" w:rsidTr="00270FFF">
        <w:tc>
          <w:tcPr>
            <w:tcW w:w="3095" w:type="dxa"/>
          </w:tcPr>
          <w:p w14:paraId="6701BBF4" w14:textId="77777777" w:rsidR="0059562C" w:rsidRPr="008B42F6" w:rsidRDefault="00A672E4" w:rsidP="00CE71A4">
            <w:pPr>
              <w:keepNext/>
              <w:keepLines/>
              <w:widowControl w:val="0"/>
              <w:tabs>
                <w:tab w:val="left" w:pos="0"/>
              </w:tabs>
              <w:rPr>
                <w:szCs w:val="22"/>
                <w:lang w:val="sv-SE"/>
              </w:rPr>
            </w:pPr>
            <w:r w:rsidRPr="008B42F6">
              <w:rPr>
                <w:szCs w:val="22"/>
                <w:lang w:val="sv-SE"/>
              </w:rPr>
              <w:t>Responders (s</w:t>
            </w:r>
            <w:r w:rsidR="0059562C" w:rsidRPr="008B42F6">
              <w:rPr>
                <w:szCs w:val="22"/>
                <w:lang w:val="sv-SE"/>
              </w:rPr>
              <w:t>varsfrekvens</w:t>
            </w:r>
            <w:r w:rsidR="0059562C" w:rsidRPr="008B42F6">
              <w:rPr>
                <w:szCs w:val="22"/>
                <w:vertAlign w:val="superscript"/>
                <w:lang w:val="sv-SE"/>
              </w:rPr>
              <w:t>2</w:t>
            </w:r>
            <w:r w:rsidRPr="00BC6641">
              <w:rPr>
                <w:szCs w:val="22"/>
                <w:lang w:val="sv-SE"/>
              </w:rPr>
              <w:t>)</w:t>
            </w:r>
          </w:p>
        </w:tc>
        <w:tc>
          <w:tcPr>
            <w:tcW w:w="3096" w:type="dxa"/>
          </w:tcPr>
          <w:p w14:paraId="48947BF2" w14:textId="77777777" w:rsidR="0059562C" w:rsidRPr="008B42F6" w:rsidRDefault="0059562C" w:rsidP="00CE71A4">
            <w:pPr>
              <w:keepNext/>
              <w:keepLines/>
              <w:widowControl w:val="0"/>
              <w:tabs>
                <w:tab w:val="left" w:pos="0"/>
              </w:tabs>
              <w:jc w:val="center"/>
              <w:rPr>
                <w:szCs w:val="22"/>
                <w:lang w:val="sv-SE"/>
              </w:rPr>
            </w:pPr>
            <w:r w:rsidRPr="008B42F6">
              <w:rPr>
                <w:szCs w:val="22"/>
                <w:lang w:val="sv-SE"/>
              </w:rPr>
              <w:t>76 (33,8%)</w:t>
            </w:r>
          </w:p>
        </w:tc>
        <w:tc>
          <w:tcPr>
            <w:tcW w:w="3096" w:type="dxa"/>
          </w:tcPr>
          <w:p w14:paraId="0363D9DF" w14:textId="77777777" w:rsidR="0059562C" w:rsidRPr="008B42F6" w:rsidRDefault="0059562C" w:rsidP="00CE71A4">
            <w:pPr>
              <w:keepNext/>
              <w:keepLines/>
              <w:widowControl w:val="0"/>
              <w:tabs>
                <w:tab w:val="left" w:pos="0"/>
              </w:tabs>
              <w:jc w:val="center"/>
              <w:rPr>
                <w:szCs w:val="22"/>
                <w:lang w:val="sv-SE"/>
              </w:rPr>
            </w:pPr>
            <w:r w:rsidRPr="008B42F6">
              <w:rPr>
                <w:szCs w:val="22"/>
                <w:lang w:val="sv-SE"/>
              </w:rPr>
              <w:t>103 (45,4%)</w:t>
            </w:r>
          </w:p>
        </w:tc>
      </w:tr>
      <w:tr w:rsidR="0059562C" w:rsidRPr="008B42F6" w14:paraId="7533FC74" w14:textId="77777777" w:rsidTr="00270FFF">
        <w:tc>
          <w:tcPr>
            <w:tcW w:w="3095" w:type="dxa"/>
          </w:tcPr>
          <w:p w14:paraId="187C3047" w14:textId="77777777" w:rsidR="0059562C" w:rsidRPr="008B42F6" w:rsidRDefault="0059562C" w:rsidP="00CE71A4">
            <w:pPr>
              <w:keepNext/>
              <w:keepLines/>
              <w:widowControl w:val="0"/>
              <w:tabs>
                <w:tab w:val="left" w:pos="0"/>
              </w:tabs>
              <w:rPr>
                <w:szCs w:val="22"/>
                <w:lang w:val="sv-SE"/>
              </w:rPr>
            </w:pPr>
            <w:r w:rsidRPr="008B42F6">
              <w:rPr>
                <w:szCs w:val="22"/>
                <w:lang w:val="sv-SE"/>
              </w:rPr>
              <w:t>95% KI för svarsfrekvenser</w:t>
            </w:r>
            <w:r w:rsidRPr="008B42F6">
              <w:rPr>
                <w:szCs w:val="22"/>
                <w:vertAlign w:val="superscript"/>
                <w:lang w:val="sv-SE"/>
              </w:rPr>
              <w:t>3</w:t>
            </w:r>
          </w:p>
        </w:tc>
        <w:tc>
          <w:tcPr>
            <w:tcW w:w="3096" w:type="dxa"/>
          </w:tcPr>
          <w:p w14:paraId="6F54D6DA" w14:textId="77777777" w:rsidR="0059562C" w:rsidRPr="008B42F6" w:rsidRDefault="0059562C" w:rsidP="00CE71A4">
            <w:pPr>
              <w:keepNext/>
              <w:keepLines/>
              <w:widowControl w:val="0"/>
              <w:tabs>
                <w:tab w:val="left" w:pos="0"/>
              </w:tabs>
              <w:jc w:val="center"/>
              <w:rPr>
                <w:szCs w:val="22"/>
                <w:lang w:val="sv-SE"/>
              </w:rPr>
            </w:pPr>
            <w:r w:rsidRPr="008B42F6">
              <w:rPr>
                <w:szCs w:val="22"/>
                <w:lang w:val="sv-SE"/>
              </w:rPr>
              <w:t>[27,6</w:t>
            </w:r>
            <w:r w:rsidR="00A672E4" w:rsidRPr="008B42F6">
              <w:rPr>
                <w:szCs w:val="22"/>
                <w:lang w:val="sv-SE"/>
              </w:rPr>
              <w:t>%</w:t>
            </w:r>
            <w:r w:rsidRPr="008B42F6">
              <w:rPr>
                <w:szCs w:val="22"/>
                <w:lang w:val="sv-SE"/>
              </w:rPr>
              <w:t>, 40,4</w:t>
            </w:r>
            <w:r w:rsidR="00A672E4" w:rsidRPr="008B42F6">
              <w:rPr>
                <w:szCs w:val="22"/>
                <w:lang w:val="sv-SE"/>
              </w:rPr>
              <w:t>%</w:t>
            </w:r>
            <w:r w:rsidRPr="008B42F6">
              <w:rPr>
                <w:szCs w:val="22"/>
                <w:lang w:val="sv-SE"/>
              </w:rPr>
              <w:t>]</w:t>
            </w:r>
          </w:p>
        </w:tc>
        <w:tc>
          <w:tcPr>
            <w:tcW w:w="3096" w:type="dxa"/>
          </w:tcPr>
          <w:p w14:paraId="24C358D7" w14:textId="77777777" w:rsidR="0059562C" w:rsidRPr="008B42F6" w:rsidRDefault="0059562C" w:rsidP="00CE71A4">
            <w:pPr>
              <w:keepNext/>
              <w:keepLines/>
              <w:widowControl w:val="0"/>
              <w:tabs>
                <w:tab w:val="left" w:pos="0"/>
              </w:tabs>
              <w:jc w:val="center"/>
              <w:rPr>
                <w:szCs w:val="22"/>
                <w:lang w:val="sv-SE"/>
              </w:rPr>
            </w:pPr>
            <w:r w:rsidRPr="008B42F6">
              <w:rPr>
                <w:szCs w:val="22"/>
                <w:lang w:val="sv-SE"/>
              </w:rPr>
              <w:t>[38,8</w:t>
            </w:r>
            <w:r w:rsidR="00A672E4" w:rsidRPr="008B42F6">
              <w:rPr>
                <w:szCs w:val="22"/>
                <w:lang w:val="sv-SE"/>
              </w:rPr>
              <w:t>%</w:t>
            </w:r>
            <w:r w:rsidRPr="008B42F6">
              <w:rPr>
                <w:szCs w:val="22"/>
                <w:lang w:val="sv-SE"/>
              </w:rPr>
              <w:t>, 52,1</w:t>
            </w:r>
            <w:r w:rsidR="00A672E4" w:rsidRPr="008B42F6">
              <w:rPr>
                <w:szCs w:val="22"/>
                <w:lang w:val="sv-SE"/>
              </w:rPr>
              <w:t>%</w:t>
            </w:r>
            <w:r w:rsidRPr="008B42F6">
              <w:rPr>
                <w:szCs w:val="22"/>
                <w:lang w:val="sv-SE"/>
              </w:rPr>
              <w:t>]</w:t>
            </w:r>
          </w:p>
        </w:tc>
      </w:tr>
      <w:tr w:rsidR="0059562C" w:rsidRPr="008B42F6" w14:paraId="00C9D893" w14:textId="77777777" w:rsidTr="00270FFF">
        <w:tc>
          <w:tcPr>
            <w:tcW w:w="3095" w:type="dxa"/>
          </w:tcPr>
          <w:p w14:paraId="6668F1DD" w14:textId="77777777" w:rsidR="0059562C" w:rsidRPr="008B42F6" w:rsidRDefault="0059562C" w:rsidP="00CE71A4">
            <w:pPr>
              <w:keepNext/>
              <w:keepLines/>
              <w:widowControl w:val="0"/>
              <w:tabs>
                <w:tab w:val="left" w:pos="0"/>
              </w:tabs>
              <w:rPr>
                <w:szCs w:val="22"/>
                <w:lang w:val="sv-SE"/>
              </w:rPr>
            </w:pPr>
            <w:r w:rsidRPr="008B42F6">
              <w:rPr>
                <w:szCs w:val="22"/>
                <w:lang w:val="sv-SE"/>
              </w:rPr>
              <w:t>Skillnad i svarsfrekvenser</w:t>
            </w:r>
          </w:p>
        </w:tc>
        <w:tc>
          <w:tcPr>
            <w:tcW w:w="6192" w:type="dxa"/>
            <w:gridSpan w:val="2"/>
          </w:tcPr>
          <w:p w14:paraId="631391B6" w14:textId="77777777" w:rsidR="0059562C" w:rsidRPr="008B42F6" w:rsidRDefault="0059562C" w:rsidP="00CE71A4">
            <w:pPr>
              <w:keepNext/>
              <w:keepLines/>
              <w:widowControl w:val="0"/>
              <w:tabs>
                <w:tab w:val="left" w:pos="0"/>
              </w:tabs>
              <w:jc w:val="center"/>
              <w:rPr>
                <w:szCs w:val="22"/>
                <w:lang w:val="sv-SE"/>
              </w:rPr>
            </w:pPr>
            <w:r w:rsidRPr="008B42F6">
              <w:rPr>
                <w:szCs w:val="22"/>
                <w:lang w:val="sv-SE"/>
              </w:rPr>
              <w:t>11,60</w:t>
            </w:r>
            <w:r w:rsidR="00A672E4" w:rsidRPr="008B42F6">
              <w:rPr>
                <w:szCs w:val="22"/>
                <w:lang w:val="sv-SE"/>
              </w:rPr>
              <w:t>%</w:t>
            </w:r>
          </w:p>
        </w:tc>
      </w:tr>
      <w:tr w:rsidR="0059562C" w:rsidRPr="008B42F6" w14:paraId="6B613F47" w14:textId="77777777" w:rsidTr="00270FFF">
        <w:tc>
          <w:tcPr>
            <w:tcW w:w="3095" w:type="dxa"/>
          </w:tcPr>
          <w:p w14:paraId="5A8630A1" w14:textId="77777777" w:rsidR="0059562C" w:rsidRPr="008B42F6" w:rsidRDefault="0059562C" w:rsidP="00CE71A4">
            <w:pPr>
              <w:keepNext/>
              <w:keepLines/>
              <w:widowControl w:val="0"/>
              <w:tabs>
                <w:tab w:val="left" w:pos="0"/>
              </w:tabs>
              <w:rPr>
                <w:szCs w:val="22"/>
                <w:lang w:val="sv-SE"/>
              </w:rPr>
            </w:pPr>
            <w:r w:rsidRPr="008B42F6">
              <w:rPr>
                <w:szCs w:val="22"/>
                <w:lang w:val="sv-SE"/>
              </w:rPr>
              <w:t>95% KI för skillnad i svarsfrekvenser</w:t>
            </w:r>
            <w:r w:rsidRPr="008B42F6">
              <w:rPr>
                <w:szCs w:val="22"/>
                <w:vertAlign w:val="superscript"/>
                <w:lang w:val="sv-SE"/>
              </w:rPr>
              <w:t>4</w:t>
            </w:r>
          </w:p>
        </w:tc>
        <w:tc>
          <w:tcPr>
            <w:tcW w:w="6192" w:type="dxa"/>
            <w:gridSpan w:val="2"/>
          </w:tcPr>
          <w:p w14:paraId="6904774A" w14:textId="77777777" w:rsidR="0059562C" w:rsidRPr="008B42F6" w:rsidRDefault="0059562C" w:rsidP="00CE71A4">
            <w:pPr>
              <w:keepNext/>
              <w:keepLines/>
              <w:widowControl w:val="0"/>
              <w:tabs>
                <w:tab w:val="left" w:pos="0"/>
              </w:tabs>
              <w:jc w:val="center"/>
              <w:rPr>
                <w:szCs w:val="22"/>
                <w:lang w:val="sv-SE"/>
              </w:rPr>
            </w:pPr>
            <w:r w:rsidRPr="008B42F6">
              <w:rPr>
                <w:szCs w:val="22"/>
                <w:lang w:val="sv-SE"/>
              </w:rPr>
              <w:t>[2,4</w:t>
            </w:r>
            <w:r w:rsidR="00A672E4" w:rsidRPr="008B42F6">
              <w:rPr>
                <w:szCs w:val="22"/>
                <w:lang w:val="sv-SE"/>
              </w:rPr>
              <w:t>%</w:t>
            </w:r>
            <w:r w:rsidRPr="008B42F6">
              <w:rPr>
                <w:szCs w:val="22"/>
                <w:lang w:val="sv-SE"/>
              </w:rPr>
              <w:t>, 20,8</w:t>
            </w:r>
            <w:r w:rsidR="00A672E4" w:rsidRPr="008B42F6">
              <w:rPr>
                <w:szCs w:val="22"/>
                <w:lang w:val="sv-SE"/>
              </w:rPr>
              <w:t>%</w:t>
            </w:r>
            <w:r w:rsidRPr="008B42F6">
              <w:rPr>
                <w:szCs w:val="22"/>
                <w:lang w:val="sv-SE"/>
              </w:rPr>
              <w:t>]</w:t>
            </w:r>
          </w:p>
        </w:tc>
      </w:tr>
      <w:tr w:rsidR="0059562C" w:rsidRPr="008B42F6" w14:paraId="6B874301" w14:textId="77777777" w:rsidTr="00270FFF">
        <w:tc>
          <w:tcPr>
            <w:tcW w:w="3095" w:type="dxa"/>
          </w:tcPr>
          <w:p w14:paraId="0CC56821" w14:textId="77777777" w:rsidR="0059562C" w:rsidRPr="008B42F6" w:rsidRDefault="0059562C" w:rsidP="00CE71A4">
            <w:pPr>
              <w:keepNext/>
              <w:keepLines/>
              <w:widowControl w:val="0"/>
              <w:tabs>
                <w:tab w:val="left" w:pos="0"/>
              </w:tabs>
              <w:rPr>
                <w:szCs w:val="22"/>
                <w:lang w:val="sv-SE"/>
              </w:rPr>
            </w:pPr>
            <w:r w:rsidRPr="008B42F6">
              <w:rPr>
                <w:szCs w:val="22"/>
                <w:lang w:val="sv-SE"/>
              </w:rPr>
              <w:t>p-värde (Chi-två-test)</w:t>
            </w:r>
          </w:p>
        </w:tc>
        <w:tc>
          <w:tcPr>
            <w:tcW w:w="6192" w:type="dxa"/>
            <w:gridSpan w:val="2"/>
          </w:tcPr>
          <w:p w14:paraId="0C386BAB" w14:textId="77777777" w:rsidR="0059562C" w:rsidRPr="008B42F6" w:rsidRDefault="0059562C" w:rsidP="00CE71A4">
            <w:pPr>
              <w:keepNext/>
              <w:keepLines/>
              <w:widowControl w:val="0"/>
              <w:tabs>
                <w:tab w:val="left" w:pos="0"/>
              </w:tabs>
              <w:jc w:val="center"/>
              <w:rPr>
                <w:szCs w:val="22"/>
                <w:lang w:val="sv-SE"/>
              </w:rPr>
            </w:pPr>
            <w:r w:rsidRPr="008B42F6">
              <w:rPr>
                <w:szCs w:val="22"/>
                <w:lang w:val="sv-SE"/>
              </w:rPr>
              <w:t>0,0117</w:t>
            </w:r>
          </w:p>
        </w:tc>
      </w:tr>
    </w:tbl>
    <w:p w14:paraId="3F226CEF" w14:textId="77777777" w:rsidR="00516454" w:rsidRPr="008B42F6" w:rsidRDefault="006140F9" w:rsidP="00CE71A4">
      <w:pPr>
        <w:keepNext/>
        <w:keepLines/>
        <w:widowControl w:val="0"/>
        <w:tabs>
          <w:tab w:val="left" w:pos="0"/>
        </w:tabs>
        <w:rPr>
          <w:sz w:val="20"/>
          <w:lang w:val="sv-SE"/>
        </w:rPr>
      </w:pPr>
      <w:r w:rsidRPr="008B42F6">
        <w:rPr>
          <w:sz w:val="20"/>
          <w:vertAlign w:val="superscript"/>
          <w:lang w:val="sv-SE"/>
        </w:rPr>
        <w:t>1</w:t>
      </w:r>
      <w:r w:rsidR="000F00D8" w:rsidRPr="008B42F6">
        <w:rPr>
          <w:sz w:val="20"/>
          <w:vertAlign w:val="superscript"/>
          <w:lang w:val="sv-SE"/>
        </w:rPr>
        <w:t xml:space="preserve"> </w:t>
      </w:r>
      <w:r w:rsidRPr="008B42F6">
        <w:rPr>
          <w:sz w:val="20"/>
          <w:lang w:val="sv-SE"/>
        </w:rPr>
        <w:t>Kaplan-Meier beräkningar</w:t>
      </w:r>
    </w:p>
    <w:p w14:paraId="26B9D222" w14:textId="77777777" w:rsidR="000F00D8" w:rsidRPr="00A672E4" w:rsidRDefault="000F00D8" w:rsidP="00CE71A4">
      <w:pPr>
        <w:keepNext/>
        <w:keepLines/>
        <w:widowControl w:val="0"/>
        <w:tabs>
          <w:tab w:val="left" w:pos="0"/>
        </w:tabs>
        <w:rPr>
          <w:sz w:val="20"/>
          <w:lang w:val="sv-SE"/>
        </w:rPr>
      </w:pPr>
      <w:r w:rsidRPr="008B42F6">
        <w:rPr>
          <w:sz w:val="20"/>
          <w:vertAlign w:val="superscript"/>
          <w:lang w:val="sv-SE"/>
        </w:rPr>
        <w:t xml:space="preserve">2 </w:t>
      </w:r>
      <w:r w:rsidRPr="008B42F6">
        <w:rPr>
          <w:sz w:val="20"/>
          <w:lang w:val="sv-SE"/>
        </w:rPr>
        <w:t>P</w:t>
      </w:r>
      <w:r w:rsidR="005A624B" w:rsidRPr="008B42F6">
        <w:rPr>
          <w:sz w:val="20"/>
          <w:lang w:val="sv-SE"/>
        </w:rPr>
        <w:t xml:space="preserve">atienter </w:t>
      </w:r>
      <w:r w:rsidR="00A672E4" w:rsidRPr="00BC6641">
        <w:rPr>
          <w:sz w:val="20"/>
          <w:lang w:val="sv-SE"/>
        </w:rPr>
        <w:t xml:space="preserve">och andel patienter </w:t>
      </w:r>
      <w:r w:rsidR="005A624B" w:rsidRPr="008B42F6">
        <w:rPr>
          <w:sz w:val="20"/>
          <w:lang w:val="sv-SE"/>
        </w:rPr>
        <w:t xml:space="preserve">med bästa </w:t>
      </w:r>
      <w:r w:rsidR="00222DED" w:rsidRPr="008B42F6">
        <w:rPr>
          <w:sz w:val="20"/>
          <w:lang w:val="sv-SE"/>
        </w:rPr>
        <w:t>respons</w:t>
      </w:r>
      <w:r w:rsidRPr="008B42F6">
        <w:rPr>
          <w:sz w:val="20"/>
          <w:lang w:val="sv-SE"/>
        </w:rPr>
        <w:t xml:space="preserve"> av bekräftad komplett remission eller partiell remiss</w:t>
      </w:r>
      <w:r w:rsidR="00470D92" w:rsidRPr="008B42F6">
        <w:rPr>
          <w:sz w:val="20"/>
          <w:lang w:val="sv-SE"/>
        </w:rPr>
        <w:t>i</w:t>
      </w:r>
      <w:r w:rsidRPr="008B42F6">
        <w:rPr>
          <w:sz w:val="20"/>
          <w:lang w:val="sv-SE"/>
        </w:rPr>
        <w:t>on</w:t>
      </w:r>
      <w:r w:rsidR="00A672E4" w:rsidRPr="00BC6641">
        <w:rPr>
          <w:sz w:val="20"/>
          <w:lang w:val="sv-SE"/>
        </w:rPr>
        <w:t xml:space="preserve">; procentandel beräknad </w:t>
      </w:r>
      <w:r w:rsidR="00AB6AA6" w:rsidRPr="008B42F6">
        <w:rPr>
          <w:sz w:val="20"/>
          <w:lang w:val="sv-SE"/>
        </w:rPr>
        <w:t>på</w:t>
      </w:r>
      <w:r w:rsidR="00A672E4" w:rsidRPr="00BC6641">
        <w:rPr>
          <w:sz w:val="20"/>
          <w:lang w:val="sv-SE"/>
        </w:rPr>
        <w:t xml:space="preserve"> patienter med mätbar sjukdom</w:t>
      </w:r>
      <w:r w:rsidR="00A672E4" w:rsidRPr="005B4E7F">
        <w:rPr>
          <w:sz w:val="20"/>
          <w:lang w:val="sv-SE"/>
        </w:rPr>
        <w:t xml:space="preserve"> vid baseline</w:t>
      </w:r>
    </w:p>
    <w:p w14:paraId="41BF3CDD" w14:textId="77777777" w:rsidR="000F00D8" w:rsidRPr="00A672E4" w:rsidRDefault="000F00D8" w:rsidP="00CE71A4">
      <w:pPr>
        <w:keepNext/>
        <w:keepLines/>
        <w:widowControl w:val="0"/>
        <w:tabs>
          <w:tab w:val="left" w:pos="0"/>
        </w:tabs>
        <w:rPr>
          <w:sz w:val="20"/>
          <w:lang w:val="sv-SE"/>
        </w:rPr>
      </w:pPr>
      <w:r w:rsidRPr="00A672E4">
        <w:rPr>
          <w:sz w:val="20"/>
          <w:vertAlign w:val="superscript"/>
          <w:lang w:val="sv-SE"/>
        </w:rPr>
        <w:t xml:space="preserve">3 </w:t>
      </w:r>
      <w:r w:rsidRPr="00A672E4">
        <w:rPr>
          <w:sz w:val="20"/>
          <w:lang w:val="sv-SE"/>
        </w:rPr>
        <w:t xml:space="preserve">95% KI för ett </w:t>
      </w:r>
      <w:r w:rsidR="00222DED" w:rsidRPr="00A672E4">
        <w:rPr>
          <w:sz w:val="20"/>
          <w:lang w:val="sv-SE"/>
        </w:rPr>
        <w:t>stick</w:t>
      </w:r>
      <w:r w:rsidRPr="00A672E4">
        <w:rPr>
          <w:sz w:val="20"/>
          <w:lang w:val="sv-SE"/>
        </w:rPr>
        <w:t>prov</w:t>
      </w:r>
      <w:r w:rsidR="00222DED" w:rsidRPr="00A672E4">
        <w:rPr>
          <w:sz w:val="20"/>
          <w:lang w:val="sv-SE"/>
        </w:rPr>
        <w:t>,</w:t>
      </w:r>
      <w:r w:rsidRPr="00A672E4">
        <w:rPr>
          <w:sz w:val="20"/>
          <w:lang w:val="sv-SE"/>
        </w:rPr>
        <w:t xml:space="preserve"> binomial</w:t>
      </w:r>
      <w:r w:rsidR="00222DED" w:rsidRPr="00A672E4">
        <w:rPr>
          <w:sz w:val="20"/>
          <w:lang w:val="sv-SE"/>
        </w:rPr>
        <w:t>,</w:t>
      </w:r>
      <w:r w:rsidRPr="00A672E4">
        <w:rPr>
          <w:sz w:val="20"/>
          <w:lang w:val="sv-SE"/>
        </w:rPr>
        <w:t xml:space="preserve"> med Pearson-Clopper</w:t>
      </w:r>
      <w:r w:rsidR="003F264C" w:rsidRPr="00A672E4">
        <w:rPr>
          <w:sz w:val="20"/>
          <w:lang w:val="sv-SE"/>
        </w:rPr>
        <w:t>-</w:t>
      </w:r>
      <w:r w:rsidRPr="00A672E4">
        <w:rPr>
          <w:sz w:val="20"/>
          <w:lang w:val="sv-SE"/>
        </w:rPr>
        <w:t>metoden</w:t>
      </w:r>
    </w:p>
    <w:p w14:paraId="608ED44F" w14:textId="77777777" w:rsidR="000F00D8" w:rsidRPr="00A672E4" w:rsidRDefault="000F00D8" w:rsidP="00CE71A4">
      <w:pPr>
        <w:widowControl w:val="0"/>
        <w:tabs>
          <w:tab w:val="left" w:pos="0"/>
        </w:tabs>
        <w:rPr>
          <w:sz w:val="20"/>
          <w:lang w:val="sv-SE"/>
        </w:rPr>
      </w:pPr>
      <w:r w:rsidRPr="00A672E4">
        <w:rPr>
          <w:sz w:val="20"/>
          <w:vertAlign w:val="superscript"/>
          <w:lang w:val="sv-SE"/>
        </w:rPr>
        <w:t>4</w:t>
      </w:r>
      <w:r w:rsidRPr="00A672E4">
        <w:rPr>
          <w:sz w:val="20"/>
          <w:lang w:val="sv-SE"/>
        </w:rPr>
        <w:t xml:space="preserve"> </w:t>
      </w:r>
      <w:r w:rsidR="003F264C" w:rsidRPr="00A672E4">
        <w:rPr>
          <w:sz w:val="20"/>
          <w:lang w:val="sv-SE"/>
        </w:rPr>
        <w:t xml:space="preserve">Ungefärlig 95% KI för skillnad </w:t>
      </w:r>
      <w:r w:rsidR="00470D92" w:rsidRPr="00A672E4">
        <w:rPr>
          <w:sz w:val="20"/>
          <w:lang w:val="sv-SE"/>
        </w:rPr>
        <w:t>av</w:t>
      </w:r>
      <w:r w:rsidR="003F264C" w:rsidRPr="00A672E4">
        <w:rPr>
          <w:sz w:val="20"/>
          <w:lang w:val="sv-SE"/>
        </w:rPr>
        <w:t xml:space="preserve"> två frekvenser med hjälp av Hauck-Anderson-metoden</w:t>
      </w:r>
    </w:p>
    <w:p w14:paraId="6273B55C" w14:textId="77777777" w:rsidR="003F264C" w:rsidRDefault="003F264C" w:rsidP="00CE71A4">
      <w:pPr>
        <w:widowControl w:val="0"/>
        <w:tabs>
          <w:tab w:val="left" w:pos="0"/>
        </w:tabs>
        <w:rPr>
          <w:sz w:val="20"/>
          <w:lang w:val="sv-SE"/>
        </w:rPr>
      </w:pPr>
      <w:r w:rsidRPr="00A672E4">
        <w:rPr>
          <w:sz w:val="20"/>
          <w:vertAlign w:val="superscript"/>
          <w:lang w:val="sv-SE"/>
        </w:rPr>
        <w:t>5</w:t>
      </w:r>
      <w:r w:rsidRPr="00A672E4">
        <w:rPr>
          <w:sz w:val="20"/>
          <w:lang w:val="sv-SE"/>
        </w:rPr>
        <w:t xml:space="preserve"> log-rank-test (stratifierad)</w:t>
      </w:r>
    </w:p>
    <w:p w14:paraId="0C018263" w14:textId="77777777" w:rsidR="00A672E4" w:rsidRPr="00927DC3" w:rsidRDefault="00A672E4" w:rsidP="00CE71A4">
      <w:pPr>
        <w:widowControl w:val="0"/>
        <w:tabs>
          <w:tab w:val="left" w:pos="0"/>
        </w:tabs>
        <w:rPr>
          <w:sz w:val="20"/>
          <w:lang w:val="sv-SE"/>
        </w:rPr>
      </w:pPr>
      <w:r w:rsidRPr="00BC6641">
        <w:rPr>
          <w:sz w:val="20"/>
          <w:vertAlign w:val="superscript"/>
          <w:lang w:val="sv-SE"/>
        </w:rPr>
        <w:t>6</w:t>
      </w:r>
      <w:r w:rsidRPr="005B4E7F">
        <w:rPr>
          <w:sz w:val="20"/>
          <w:lang w:val="sv-SE"/>
        </w:rPr>
        <w:t xml:space="preserve"> Primäranalysen utfördes med 12 december 2012</w:t>
      </w:r>
      <w:r w:rsidRPr="00B00FBC">
        <w:rPr>
          <w:lang w:val="sv-SE"/>
        </w:rPr>
        <w:t xml:space="preserve"> </w:t>
      </w:r>
      <w:r w:rsidRPr="003D762C">
        <w:rPr>
          <w:sz w:val="20"/>
          <w:lang w:val="sv-SE"/>
        </w:rPr>
        <w:t>som sista datum för datainsamling</w:t>
      </w:r>
      <w:r w:rsidR="00604CB4" w:rsidRPr="003D762C">
        <w:rPr>
          <w:sz w:val="20"/>
          <w:lang w:val="sv-SE"/>
        </w:rPr>
        <w:t xml:space="preserve"> och betraktas som den finala analysen</w:t>
      </w:r>
    </w:p>
    <w:p w14:paraId="30F3BC06" w14:textId="77777777" w:rsidR="00604CB4" w:rsidRPr="00F46C78" w:rsidRDefault="00604CB4" w:rsidP="00CE71A4">
      <w:pPr>
        <w:widowControl w:val="0"/>
        <w:tabs>
          <w:tab w:val="left" w:pos="0"/>
        </w:tabs>
        <w:rPr>
          <w:sz w:val="20"/>
          <w:lang w:val="sv-SE"/>
        </w:rPr>
      </w:pPr>
      <w:r w:rsidRPr="00E619D5">
        <w:rPr>
          <w:sz w:val="20"/>
          <w:vertAlign w:val="superscript"/>
          <w:lang w:val="sv-SE"/>
        </w:rPr>
        <w:t>7</w:t>
      </w:r>
      <w:r w:rsidRPr="00E619D5">
        <w:rPr>
          <w:sz w:val="20"/>
          <w:lang w:val="sv-SE"/>
        </w:rPr>
        <w:t xml:space="preserve"> Uppföljningsanalysen utfördes med 7 mars</w:t>
      </w:r>
      <w:r w:rsidRPr="00F46C78">
        <w:rPr>
          <w:sz w:val="20"/>
          <w:lang w:val="sv-SE"/>
        </w:rPr>
        <w:t xml:space="preserve"> 2014</w:t>
      </w:r>
      <w:r w:rsidRPr="00F46C78">
        <w:rPr>
          <w:lang w:val="sv-SE"/>
        </w:rPr>
        <w:t xml:space="preserve"> </w:t>
      </w:r>
      <w:r w:rsidRPr="00F46C78">
        <w:rPr>
          <w:sz w:val="20"/>
          <w:lang w:val="sv-SE"/>
        </w:rPr>
        <w:t>som sista datum för datainsamling</w:t>
      </w:r>
    </w:p>
    <w:p w14:paraId="11810487" w14:textId="77777777" w:rsidR="00604CB4" w:rsidRDefault="00604CB4" w:rsidP="00CE71A4">
      <w:pPr>
        <w:widowControl w:val="0"/>
        <w:tabs>
          <w:tab w:val="left" w:pos="0"/>
        </w:tabs>
        <w:rPr>
          <w:sz w:val="20"/>
          <w:lang w:val="sv-SE"/>
        </w:rPr>
      </w:pPr>
      <w:r w:rsidRPr="00F46C78">
        <w:rPr>
          <w:sz w:val="20"/>
          <w:vertAlign w:val="superscript"/>
          <w:lang w:val="sv-SE"/>
        </w:rPr>
        <w:t>8</w:t>
      </w:r>
      <w:r w:rsidRPr="00C12619">
        <w:rPr>
          <w:sz w:val="20"/>
          <w:lang w:val="sv-SE"/>
        </w:rPr>
        <w:t xml:space="preserve"> p-värdet </w:t>
      </w:r>
      <w:r w:rsidR="005014A2" w:rsidRPr="008B42F6">
        <w:rPr>
          <w:sz w:val="20"/>
          <w:lang w:val="sv-SE"/>
        </w:rPr>
        <w:t>visas</w:t>
      </w:r>
      <w:r w:rsidRPr="00BC6641">
        <w:rPr>
          <w:sz w:val="20"/>
          <w:lang w:val="sv-SE"/>
        </w:rPr>
        <w:t xml:space="preserve"> enbart i beskrivande syfte</w:t>
      </w:r>
    </w:p>
    <w:p w14:paraId="1D977A6C" w14:textId="77777777" w:rsidR="00AB6AA6" w:rsidRPr="008E2783" w:rsidRDefault="00AB6AA6" w:rsidP="00516454">
      <w:pPr>
        <w:tabs>
          <w:tab w:val="left" w:pos="0"/>
        </w:tabs>
        <w:rPr>
          <w:sz w:val="20"/>
          <w:u w:val="single"/>
          <w:lang w:val="sv-SE"/>
        </w:rPr>
      </w:pPr>
    </w:p>
    <w:p w14:paraId="574050BB" w14:textId="77777777" w:rsidR="003F264C" w:rsidRDefault="003F264C" w:rsidP="00076EBF">
      <w:pPr>
        <w:keepNext/>
        <w:keepLines/>
        <w:tabs>
          <w:tab w:val="left" w:pos="0"/>
        </w:tabs>
        <w:rPr>
          <w:b/>
          <w:szCs w:val="22"/>
          <w:u w:val="single"/>
          <w:lang w:val="sv-SE"/>
        </w:rPr>
      </w:pPr>
      <w:r>
        <w:rPr>
          <w:b/>
          <w:szCs w:val="22"/>
          <w:u w:val="single"/>
          <w:lang w:val="sv-SE"/>
        </w:rPr>
        <w:t xml:space="preserve">Tabell </w:t>
      </w:r>
      <w:r w:rsidR="00591D69">
        <w:rPr>
          <w:b/>
          <w:szCs w:val="22"/>
          <w:u w:val="single"/>
          <w:lang w:val="sv-SE"/>
        </w:rPr>
        <w:t xml:space="preserve">26 </w:t>
      </w:r>
      <w:r w:rsidR="0059562C">
        <w:rPr>
          <w:b/>
          <w:szCs w:val="22"/>
          <w:u w:val="single"/>
          <w:lang w:val="sv-SE"/>
        </w:rPr>
        <w:tab/>
      </w:r>
      <w:r>
        <w:rPr>
          <w:b/>
          <w:szCs w:val="22"/>
          <w:u w:val="single"/>
          <w:lang w:val="sv-SE"/>
        </w:rPr>
        <w:t>Överlevnadsresultat från studie GOG-0240 uppdelat på studiebehandling</w:t>
      </w:r>
    </w:p>
    <w:p w14:paraId="59660B6C" w14:textId="77777777" w:rsidR="003F264C" w:rsidRDefault="003F264C" w:rsidP="00076EBF">
      <w:pPr>
        <w:keepNext/>
        <w:keepLines/>
        <w:tabs>
          <w:tab w:val="left" w:pos="0"/>
        </w:tabs>
        <w:rPr>
          <w:b/>
          <w:szCs w:val="22"/>
          <w:u w:val="single"/>
          <w:lang w:val="sv-SE"/>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560"/>
        <w:gridCol w:w="3118"/>
        <w:gridCol w:w="2800"/>
      </w:tblGrid>
      <w:tr w:rsidR="005014A2" w:rsidRPr="00257D24" w14:paraId="722F8379" w14:textId="77777777" w:rsidTr="005014A2">
        <w:trPr>
          <w:trHeight w:val="651"/>
        </w:trPr>
        <w:tc>
          <w:tcPr>
            <w:tcW w:w="1809" w:type="dxa"/>
            <w:tcBorders>
              <w:top w:val="single" w:sz="4" w:space="0" w:color="auto"/>
              <w:bottom w:val="single" w:sz="4" w:space="0" w:color="auto"/>
            </w:tcBorders>
            <w:vAlign w:val="center"/>
          </w:tcPr>
          <w:p w14:paraId="3AD100E2" w14:textId="77777777" w:rsidR="00604CB4" w:rsidRPr="008B42F6" w:rsidRDefault="00604CB4" w:rsidP="00076EBF">
            <w:pPr>
              <w:keepNext/>
              <w:keepLines/>
              <w:tabs>
                <w:tab w:val="left" w:pos="0"/>
              </w:tabs>
              <w:rPr>
                <w:szCs w:val="22"/>
                <w:lang w:val="sv-SE"/>
              </w:rPr>
            </w:pPr>
            <w:r w:rsidRPr="008B42F6">
              <w:rPr>
                <w:szCs w:val="22"/>
                <w:lang w:val="sv-SE"/>
              </w:rPr>
              <w:t>Behandlings</w:t>
            </w:r>
            <w:r w:rsidRPr="00BC6641">
              <w:rPr>
                <w:szCs w:val="22"/>
                <w:lang w:val="sv-SE"/>
              </w:rPr>
              <w:t>-</w:t>
            </w:r>
            <w:r w:rsidRPr="008B42F6">
              <w:rPr>
                <w:szCs w:val="22"/>
                <w:lang w:val="sv-SE"/>
              </w:rPr>
              <w:t>jämförelse</w:t>
            </w:r>
          </w:p>
        </w:tc>
        <w:tc>
          <w:tcPr>
            <w:tcW w:w="1560" w:type="dxa"/>
            <w:tcBorders>
              <w:top w:val="single" w:sz="4" w:space="0" w:color="auto"/>
              <w:bottom w:val="single" w:sz="4" w:space="0" w:color="auto"/>
            </w:tcBorders>
            <w:vAlign w:val="center"/>
          </w:tcPr>
          <w:p w14:paraId="7F1B9EFC" w14:textId="77777777" w:rsidR="00604CB4" w:rsidRPr="008B42F6" w:rsidRDefault="00604CB4" w:rsidP="00076EBF">
            <w:pPr>
              <w:keepNext/>
              <w:keepLines/>
              <w:tabs>
                <w:tab w:val="left" w:pos="0"/>
              </w:tabs>
              <w:jc w:val="center"/>
              <w:rPr>
                <w:szCs w:val="22"/>
                <w:lang w:val="sv-SE"/>
              </w:rPr>
            </w:pPr>
            <w:r w:rsidRPr="008B42F6">
              <w:rPr>
                <w:szCs w:val="22"/>
                <w:lang w:val="sv-SE"/>
              </w:rPr>
              <w:t>Annan faktor</w:t>
            </w:r>
          </w:p>
        </w:tc>
        <w:tc>
          <w:tcPr>
            <w:tcW w:w="3118" w:type="dxa"/>
            <w:tcBorders>
              <w:top w:val="single" w:sz="4" w:space="0" w:color="auto"/>
              <w:bottom w:val="single" w:sz="4" w:space="0" w:color="auto"/>
              <w:right w:val="single" w:sz="4" w:space="0" w:color="auto"/>
            </w:tcBorders>
            <w:vAlign w:val="center"/>
          </w:tcPr>
          <w:p w14:paraId="61AF3549" w14:textId="77777777" w:rsidR="00604CB4" w:rsidRPr="008B42F6" w:rsidRDefault="00604CB4" w:rsidP="00076EBF">
            <w:pPr>
              <w:keepNext/>
              <w:keepLines/>
              <w:tabs>
                <w:tab w:val="left" w:pos="0"/>
              </w:tabs>
              <w:jc w:val="center"/>
              <w:rPr>
                <w:szCs w:val="22"/>
                <w:vertAlign w:val="superscript"/>
                <w:lang w:val="sv-SE"/>
              </w:rPr>
            </w:pPr>
            <w:r w:rsidRPr="008B42F6">
              <w:rPr>
                <w:szCs w:val="22"/>
                <w:lang w:val="sv-SE"/>
              </w:rPr>
              <w:t>Överlevnad – primäranalys</w:t>
            </w:r>
            <w:r w:rsidRPr="008B42F6">
              <w:rPr>
                <w:szCs w:val="22"/>
                <w:vertAlign w:val="superscript"/>
                <w:lang w:val="sv-SE"/>
              </w:rPr>
              <w:t>1</w:t>
            </w:r>
          </w:p>
          <w:p w14:paraId="199C2895" w14:textId="77777777" w:rsidR="00604CB4" w:rsidRPr="008B42F6" w:rsidRDefault="00604CB4" w:rsidP="00076EBF">
            <w:pPr>
              <w:keepNext/>
              <w:keepLines/>
              <w:tabs>
                <w:tab w:val="left" w:pos="0"/>
              </w:tabs>
              <w:jc w:val="center"/>
              <w:rPr>
                <w:szCs w:val="22"/>
                <w:lang w:val="sv-SE"/>
              </w:rPr>
            </w:pPr>
            <w:r w:rsidRPr="008B42F6">
              <w:rPr>
                <w:szCs w:val="22"/>
                <w:lang w:val="sv-SE"/>
              </w:rPr>
              <w:t>Hazard ratio (95% KI)</w:t>
            </w:r>
          </w:p>
        </w:tc>
        <w:tc>
          <w:tcPr>
            <w:tcW w:w="2800" w:type="dxa"/>
            <w:tcBorders>
              <w:top w:val="single" w:sz="4" w:space="0" w:color="auto"/>
              <w:left w:val="single" w:sz="4" w:space="0" w:color="auto"/>
              <w:bottom w:val="single" w:sz="4" w:space="0" w:color="auto"/>
            </w:tcBorders>
          </w:tcPr>
          <w:p w14:paraId="16CDA7A9" w14:textId="77777777" w:rsidR="00604CB4" w:rsidRPr="008B42F6" w:rsidRDefault="00604CB4" w:rsidP="00076EBF">
            <w:pPr>
              <w:keepNext/>
              <w:keepLines/>
              <w:tabs>
                <w:tab w:val="left" w:pos="0"/>
              </w:tabs>
              <w:jc w:val="center"/>
              <w:rPr>
                <w:szCs w:val="22"/>
                <w:vertAlign w:val="superscript"/>
                <w:lang w:val="sv-SE"/>
              </w:rPr>
            </w:pPr>
            <w:r w:rsidRPr="008B42F6">
              <w:rPr>
                <w:szCs w:val="22"/>
                <w:lang w:val="sv-SE"/>
              </w:rPr>
              <w:t>Överlevnad – Uppföljningsanalys</w:t>
            </w:r>
            <w:r w:rsidRPr="008B42F6">
              <w:rPr>
                <w:szCs w:val="22"/>
                <w:vertAlign w:val="superscript"/>
                <w:lang w:val="sv-SE"/>
              </w:rPr>
              <w:t>2</w:t>
            </w:r>
          </w:p>
          <w:p w14:paraId="6AA5B577" w14:textId="77777777" w:rsidR="00604CB4" w:rsidRPr="008B42F6" w:rsidRDefault="00604CB4" w:rsidP="00076EBF">
            <w:pPr>
              <w:keepNext/>
              <w:keepLines/>
              <w:tabs>
                <w:tab w:val="left" w:pos="0"/>
              </w:tabs>
              <w:jc w:val="center"/>
              <w:rPr>
                <w:szCs w:val="22"/>
                <w:vertAlign w:val="superscript"/>
                <w:lang w:val="sv-SE"/>
              </w:rPr>
            </w:pPr>
            <w:r w:rsidRPr="008B42F6">
              <w:rPr>
                <w:szCs w:val="22"/>
                <w:lang w:val="sv-SE"/>
              </w:rPr>
              <w:t>Hazard ratio (95% KI)</w:t>
            </w:r>
          </w:p>
        </w:tc>
      </w:tr>
      <w:tr w:rsidR="005014A2" w:rsidRPr="008B42F6" w14:paraId="09C2AD8A" w14:textId="77777777" w:rsidTr="005014A2">
        <w:trPr>
          <w:trHeight w:val="1016"/>
        </w:trPr>
        <w:tc>
          <w:tcPr>
            <w:tcW w:w="1809" w:type="dxa"/>
            <w:tcBorders>
              <w:top w:val="single" w:sz="4" w:space="0" w:color="auto"/>
            </w:tcBorders>
          </w:tcPr>
          <w:p w14:paraId="23D3B2B8" w14:textId="77777777" w:rsidR="00604CB4" w:rsidRPr="008B42F6" w:rsidRDefault="00604CB4" w:rsidP="00076EBF">
            <w:pPr>
              <w:keepNext/>
              <w:keepLines/>
              <w:tabs>
                <w:tab w:val="left" w:pos="0"/>
              </w:tabs>
              <w:spacing w:before="40"/>
              <w:rPr>
                <w:szCs w:val="22"/>
                <w:lang w:val="sv-SE"/>
              </w:rPr>
            </w:pPr>
            <w:r w:rsidRPr="008B42F6">
              <w:rPr>
                <w:szCs w:val="22"/>
                <w:lang w:val="sv-SE"/>
              </w:rPr>
              <w:t>Avastin jämfört med utan Avastin</w:t>
            </w:r>
          </w:p>
        </w:tc>
        <w:tc>
          <w:tcPr>
            <w:tcW w:w="1560" w:type="dxa"/>
            <w:tcBorders>
              <w:top w:val="single" w:sz="4" w:space="0" w:color="auto"/>
            </w:tcBorders>
          </w:tcPr>
          <w:p w14:paraId="0B7BF6C4" w14:textId="77777777" w:rsidR="00604CB4" w:rsidRPr="008B42F6" w:rsidRDefault="00604CB4" w:rsidP="00076EBF">
            <w:pPr>
              <w:keepNext/>
              <w:keepLines/>
              <w:tabs>
                <w:tab w:val="left" w:pos="0"/>
              </w:tabs>
              <w:spacing w:before="40"/>
              <w:jc w:val="center"/>
              <w:rPr>
                <w:szCs w:val="22"/>
                <w:lang w:val="sv-SE"/>
              </w:rPr>
            </w:pPr>
            <w:r w:rsidRPr="008B42F6">
              <w:rPr>
                <w:szCs w:val="22"/>
                <w:lang w:val="sv-SE"/>
              </w:rPr>
              <w:t>Cisplatin+</w:t>
            </w:r>
          </w:p>
          <w:p w14:paraId="2DB68057" w14:textId="77777777" w:rsidR="00604CB4" w:rsidRPr="008B42F6" w:rsidRDefault="00604CB4" w:rsidP="00076EBF">
            <w:pPr>
              <w:keepNext/>
              <w:keepLines/>
              <w:tabs>
                <w:tab w:val="left" w:pos="0"/>
              </w:tabs>
              <w:spacing w:before="40"/>
              <w:jc w:val="center"/>
              <w:rPr>
                <w:szCs w:val="22"/>
                <w:lang w:val="sv-SE"/>
              </w:rPr>
            </w:pPr>
            <w:r w:rsidRPr="008B42F6">
              <w:rPr>
                <w:szCs w:val="22"/>
                <w:lang w:val="sv-SE"/>
              </w:rPr>
              <w:t>Paklitaxel</w:t>
            </w:r>
          </w:p>
        </w:tc>
        <w:tc>
          <w:tcPr>
            <w:tcW w:w="3118" w:type="dxa"/>
            <w:tcBorders>
              <w:top w:val="single" w:sz="4" w:space="0" w:color="auto"/>
              <w:right w:val="single" w:sz="4" w:space="0" w:color="auto"/>
            </w:tcBorders>
          </w:tcPr>
          <w:p w14:paraId="4D6659DA" w14:textId="77777777" w:rsidR="00604CB4" w:rsidRPr="008B42F6" w:rsidRDefault="00604CB4" w:rsidP="00604CB4">
            <w:pPr>
              <w:keepNext/>
              <w:keepLines/>
              <w:tabs>
                <w:tab w:val="left" w:pos="0"/>
              </w:tabs>
              <w:jc w:val="center"/>
              <w:rPr>
                <w:szCs w:val="22"/>
                <w:lang w:val="sv-SE"/>
              </w:rPr>
            </w:pPr>
            <w:r w:rsidRPr="008B42F6">
              <w:rPr>
                <w:szCs w:val="22"/>
                <w:lang w:val="sv-SE"/>
              </w:rPr>
              <w:t>0,72 (0,51, 1,02)</w:t>
            </w:r>
          </w:p>
          <w:p w14:paraId="6A91EEA3" w14:textId="77777777" w:rsidR="00604CB4" w:rsidRPr="008B42F6" w:rsidRDefault="00604CB4" w:rsidP="00604CB4">
            <w:pPr>
              <w:keepNext/>
              <w:keepLines/>
              <w:tabs>
                <w:tab w:val="left" w:pos="0"/>
              </w:tabs>
              <w:spacing w:before="40"/>
              <w:jc w:val="center"/>
              <w:rPr>
                <w:szCs w:val="22"/>
                <w:lang w:val="sv-SE"/>
              </w:rPr>
            </w:pPr>
            <w:r w:rsidRPr="008B42F6">
              <w:rPr>
                <w:szCs w:val="22"/>
                <w:lang w:val="sv-SE"/>
              </w:rPr>
              <w:t>(17,5 jämfört med 14,3 månader; p = 0,0609)</w:t>
            </w:r>
          </w:p>
        </w:tc>
        <w:tc>
          <w:tcPr>
            <w:tcW w:w="2800" w:type="dxa"/>
            <w:tcBorders>
              <w:top w:val="single" w:sz="4" w:space="0" w:color="auto"/>
              <w:left w:val="single" w:sz="4" w:space="0" w:color="auto"/>
            </w:tcBorders>
          </w:tcPr>
          <w:p w14:paraId="7B7CD960" w14:textId="77777777" w:rsidR="00604CB4" w:rsidRPr="008B42F6" w:rsidRDefault="00604CB4" w:rsidP="00604CB4">
            <w:pPr>
              <w:keepNext/>
              <w:keepLines/>
              <w:tabs>
                <w:tab w:val="left" w:pos="0"/>
              </w:tabs>
              <w:spacing w:before="40"/>
              <w:jc w:val="center"/>
              <w:rPr>
                <w:szCs w:val="22"/>
                <w:lang w:val="sv-SE"/>
              </w:rPr>
            </w:pPr>
            <w:r w:rsidRPr="008B42F6">
              <w:rPr>
                <w:szCs w:val="22"/>
                <w:lang w:val="sv-SE"/>
              </w:rPr>
              <w:t>0,75 (0,55, 1,01)</w:t>
            </w:r>
          </w:p>
          <w:p w14:paraId="7FAC22DE" w14:textId="77777777" w:rsidR="00604CB4" w:rsidRPr="008B42F6" w:rsidRDefault="00604CB4" w:rsidP="00604CB4">
            <w:pPr>
              <w:keepNext/>
              <w:keepLines/>
              <w:tabs>
                <w:tab w:val="left" w:pos="0"/>
              </w:tabs>
              <w:spacing w:before="40"/>
              <w:jc w:val="center"/>
              <w:rPr>
                <w:szCs w:val="22"/>
                <w:lang w:val="sv-SE"/>
              </w:rPr>
            </w:pPr>
            <w:r w:rsidRPr="00BC6641">
              <w:rPr>
                <w:szCs w:val="22"/>
                <w:lang w:val="sv-SE"/>
              </w:rPr>
              <w:t xml:space="preserve">(17,5 jämfört med </w:t>
            </w:r>
            <w:r w:rsidRPr="005B4E7F">
              <w:rPr>
                <w:szCs w:val="22"/>
                <w:lang w:val="sv-SE"/>
              </w:rPr>
              <w:t xml:space="preserve">15 månader; p = </w:t>
            </w:r>
            <w:r w:rsidR="005014A2" w:rsidRPr="005B4E7F">
              <w:rPr>
                <w:szCs w:val="22"/>
                <w:lang w:val="sv-SE"/>
              </w:rPr>
              <w:t>0,0584)</w:t>
            </w:r>
          </w:p>
        </w:tc>
      </w:tr>
      <w:tr w:rsidR="005014A2" w:rsidRPr="008B42F6" w14:paraId="597238D2" w14:textId="77777777" w:rsidTr="005014A2">
        <w:tc>
          <w:tcPr>
            <w:tcW w:w="1809" w:type="dxa"/>
          </w:tcPr>
          <w:p w14:paraId="0C884999" w14:textId="77777777" w:rsidR="00604CB4" w:rsidRPr="008B42F6" w:rsidRDefault="00604CB4" w:rsidP="00076EBF">
            <w:pPr>
              <w:keepNext/>
              <w:keepLines/>
              <w:tabs>
                <w:tab w:val="left" w:pos="0"/>
              </w:tabs>
              <w:rPr>
                <w:szCs w:val="22"/>
                <w:lang w:val="sv-SE"/>
              </w:rPr>
            </w:pPr>
          </w:p>
        </w:tc>
        <w:tc>
          <w:tcPr>
            <w:tcW w:w="1560" w:type="dxa"/>
          </w:tcPr>
          <w:p w14:paraId="637C2A7A" w14:textId="77777777" w:rsidR="00604CB4" w:rsidRPr="008B42F6" w:rsidRDefault="00604CB4" w:rsidP="00076EBF">
            <w:pPr>
              <w:keepNext/>
              <w:keepLines/>
              <w:tabs>
                <w:tab w:val="left" w:pos="0"/>
              </w:tabs>
              <w:jc w:val="center"/>
              <w:rPr>
                <w:szCs w:val="22"/>
                <w:lang w:val="sv-SE"/>
              </w:rPr>
            </w:pPr>
            <w:r w:rsidRPr="008B42F6">
              <w:rPr>
                <w:szCs w:val="22"/>
                <w:lang w:val="sv-SE"/>
              </w:rPr>
              <w:t>Topotekan+</w:t>
            </w:r>
          </w:p>
          <w:p w14:paraId="2D76777E" w14:textId="77777777" w:rsidR="00604CB4" w:rsidRPr="008B42F6" w:rsidRDefault="00604CB4" w:rsidP="00076EBF">
            <w:pPr>
              <w:keepNext/>
              <w:keepLines/>
              <w:tabs>
                <w:tab w:val="left" w:pos="0"/>
              </w:tabs>
              <w:jc w:val="center"/>
              <w:rPr>
                <w:szCs w:val="22"/>
                <w:lang w:val="sv-SE"/>
              </w:rPr>
            </w:pPr>
            <w:r w:rsidRPr="008B42F6">
              <w:rPr>
                <w:szCs w:val="22"/>
                <w:lang w:val="sv-SE"/>
              </w:rPr>
              <w:t>Paklitaxel</w:t>
            </w:r>
          </w:p>
        </w:tc>
        <w:tc>
          <w:tcPr>
            <w:tcW w:w="3118" w:type="dxa"/>
            <w:tcBorders>
              <w:right w:val="single" w:sz="4" w:space="0" w:color="auto"/>
            </w:tcBorders>
          </w:tcPr>
          <w:p w14:paraId="34D2E934" w14:textId="77777777" w:rsidR="00604CB4" w:rsidRPr="008B42F6" w:rsidRDefault="00604CB4" w:rsidP="00604CB4">
            <w:pPr>
              <w:keepNext/>
              <w:keepLines/>
              <w:tabs>
                <w:tab w:val="left" w:pos="0"/>
              </w:tabs>
              <w:spacing w:before="40"/>
              <w:jc w:val="center"/>
              <w:rPr>
                <w:szCs w:val="22"/>
                <w:lang w:val="sv-SE"/>
              </w:rPr>
            </w:pPr>
            <w:r w:rsidRPr="008B42F6">
              <w:rPr>
                <w:szCs w:val="22"/>
                <w:lang w:val="sv-SE"/>
              </w:rPr>
              <w:t>0,76 (0,55, 1,06)</w:t>
            </w:r>
          </w:p>
          <w:p w14:paraId="1A492DDC" w14:textId="77777777" w:rsidR="00604CB4" w:rsidRPr="008B42F6" w:rsidRDefault="00604CB4" w:rsidP="00604CB4">
            <w:pPr>
              <w:keepNext/>
              <w:keepLines/>
              <w:tabs>
                <w:tab w:val="left" w:pos="0"/>
              </w:tabs>
              <w:jc w:val="center"/>
              <w:rPr>
                <w:szCs w:val="22"/>
                <w:lang w:val="sv-SE"/>
              </w:rPr>
            </w:pPr>
            <w:r w:rsidRPr="008B42F6">
              <w:rPr>
                <w:szCs w:val="22"/>
                <w:lang w:val="sv-SE"/>
              </w:rPr>
              <w:t>(14,9 jämfört med 11,9 månader; p = 0,1061)</w:t>
            </w:r>
          </w:p>
        </w:tc>
        <w:tc>
          <w:tcPr>
            <w:tcW w:w="2800" w:type="dxa"/>
            <w:tcBorders>
              <w:left w:val="single" w:sz="4" w:space="0" w:color="auto"/>
            </w:tcBorders>
          </w:tcPr>
          <w:p w14:paraId="04710CB8" w14:textId="77777777" w:rsidR="00604CB4" w:rsidRPr="005B4E7F" w:rsidRDefault="005014A2" w:rsidP="00076EBF">
            <w:pPr>
              <w:keepNext/>
              <w:keepLines/>
              <w:tabs>
                <w:tab w:val="left" w:pos="0"/>
              </w:tabs>
              <w:jc w:val="center"/>
              <w:rPr>
                <w:szCs w:val="22"/>
                <w:lang w:val="sv-SE"/>
              </w:rPr>
            </w:pPr>
            <w:r w:rsidRPr="00BC6641">
              <w:rPr>
                <w:szCs w:val="22"/>
                <w:lang w:val="sv-SE"/>
              </w:rPr>
              <w:t>0,79 (0,59, 1,07)</w:t>
            </w:r>
          </w:p>
          <w:p w14:paraId="0001A060" w14:textId="77777777" w:rsidR="005014A2" w:rsidRPr="008B42F6" w:rsidRDefault="005014A2" w:rsidP="00076EBF">
            <w:pPr>
              <w:keepNext/>
              <w:keepLines/>
              <w:tabs>
                <w:tab w:val="left" w:pos="0"/>
              </w:tabs>
              <w:jc w:val="center"/>
              <w:rPr>
                <w:szCs w:val="22"/>
                <w:lang w:val="sv-SE"/>
              </w:rPr>
            </w:pPr>
            <w:r w:rsidRPr="00B00FBC">
              <w:rPr>
                <w:szCs w:val="22"/>
                <w:lang w:val="sv-SE"/>
              </w:rPr>
              <w:t xml:space="preserve">(16,2 jämfört med 12 månader; p = </w:t>
            </w:r>
            <w:r w:rsidRPr="003D762C">
              <w:rPr>
                <w:szCs w:val="22"/>
                <w:lang w:val="sv-SE"/>
              </w:rPr>
              <w:t>0,1342)</w:t>
            </w:r>
          </w:p>
        </w:tc>
      </w:tr>
      <w:tr w:rsidR="005014A2" w:rsidRPr="008B42F6" w14:paraId="0E82F3C1" w14:textId="77777777" w:rsidTr="005014A2">
        <w:trPr>
          <w:trHeight w:val="297"/>
        </w:trPr>
        <w:tc>
          <w:tcPr>
            <w:tcW w:w="1809" w:type="dxa"/>
          </w:tcPr>
          <w:p w14:paraId="0DFAC81B" w14:textId="77777777" w:rsidR="00604CB4" w:rsidRPr="008B42F6" w:rsidRDefault="00604CB4" w:rsidP="00076EBF">
            <w:pPr>
              <w:keepNext/>
              <w:keepLines/>
              <w:tabs>
                <w:tab w:val="left" w:pos="0"/>
              </w:tabs>
              <w:rPr>
                <w:szCs w:val="22"/>
                <w:lang w:val="sv-SE"/>
              </w:rPr>
            </w:pPr>
          </w:p>
        </w:tc>
        <w:tc>
          <w:tcPr>
            <w:tcW w:w="1560" w:type="dxa"/>
          </w:tcPr>
          <w:p w14:paraId="68DB5FCA" w14:textId="77777777" w:rsidR="00604CB4" w:rsidRPr="008B42F6" w:rsidRDefault="00604CB4" w:rsidP="00076EBF">
            <w:pPr>
              <w:keepNext/>
              <w:keepLines/>
              <w:tabs>
                <w:tab w:val="left" w:pos="0"/>
              </w:tabs>
              <w:rPr>
                <w:szCs w:val="22"/>
                <w:lang w:val="sv-SE"/>
              </w:rPr>
            </w:pPr>
          </w:p>
        </w:tc>
        <w:tc>
          <w:tcPr>
            <w:tcW w:w="3118" w:type="dxa"/>
            <w:tcBorders>
              <w:right w:val="single" w:sz="4" w:space="0" w:color="auto"/>
            </w:tcBorders>
          </w:tcPr>
          <w:p w14:paraId="42F6BA20" w14:textId="77777777" w:rsidR="00604CB4" w:rsidRPr="008B42F6" w:rsidRDefault="00604CB4" w:rsidP="00076EBF">
            <w:pPr>
              <w:keepNext/>
              <w:keepLines/>
              <w:tabs>
                <w:tab w:val="left" w:pos="0"/>
              </w:tabs>
              <w:rPr>
                <w:szCs w:val="22"/>
                <w:lang w:val="sv-SE"/>
              </w:rPr>
            </w:pPr>
          </w:p>
        </w:tc>
        <w:tc>
          <w:tcPr>
            <w:tcW w:w="2800" w:type="dxa"/>
            <w:tcBorders>
              <w:left w:val="single" w:sz="4" w:space="0" w:color="auto"/>
            </w:tcBorders>
          </w:tcPr>
          <w:p w14:paraId="0E4F2D21" w14:textId="77777777" w:rsidR="00604CB4" w:rsidRPr="008B42F6" w:rsidRDefault="00604CB4" w:rsidP="00076EBF">
            <w:pPr>
              <w:keepNext/>
              <w:keepLines/>
              <w:tabs>
                <w:tab w:val="left" w:pos="0"/>
              </w:tabs>
              <w:rPr>
                <w:szCs w:val="22"/>
                <w:lang w:val="sv-SE"/>
              </w:rPr>
            </w:pPr>
          </w:p>
        </w:tc>
      </w:tr>
      <w:tr w:rsidR="005014A2" w:rsidRPr="008B42F6" w14:paraId="53F42E2A" w14:textId="77777777" w:rsidTr="00AB6AA6">
        <w:trPr>
          <w:trHeight w:val="985"/>
        </w:trPr>
        <w:tc>
          <w:tcPr>
            <w:tcW w:w="1809" w:type="dxa"/>
          </w:tcPr>
          <w:p w14:paraId="50CDDF65" w14:textId="77777777" w:rsidR="00604CB4" w:rsidRPr="008B42F6" w:rsidRDefault="00604CB4" w:rsidP="00076EBF">
            <w:pPr>
              <w:keepNext/>
              <w:keepLines/>
              <w:tabs>
                <w:tab w:val="left" w:pos="0"/>
              </w:tabs>
              <w:rPr>
                <w:szCs w:val="22"/>
                <w:lang w:val="sv-SE"/>
              </w:rPr>
            </w:pPr>
            <w:r w:rsidRPr="008B42F6">
              <w:rPr>
                <w:szCs w:val="22"/>
                <w:lang w:val="sv-SE"/>
              </w:rPr>
              <w:t>Topotekan+</w:t>
            </w:r>
            <w:r w:rsidRPr="00BC6641">
              <w:rPr>
                <w:szCs w:val="22"/>
                <w:lang w:val="sv-SE"/>
              </w:rPr>
              <w:t xml:space="preserve"> </w:t>
            </w:r>
            <w:r w:rsidRPr="008B42F6">
              <w:rPr>
                <w:szCs w:val="22"/>
                <w:lang w:val="sv-SE"/>
              </w:rPr>
              <w:t>Paklitaxel jämfört med Cisplatin+</w:t>
            </w:r>
            <w:r w:rsidR="005014A2" w:rsidRPr="00BC6641">
              <w:rPr>
                <w:szCs w:val="22"/>
                <w:lang w:val="sv-SE"/>
              </w:rPr>
              <w:t xml:space="preserve"> </w:t>
            </w:r>
            <w:r w:rsidRPr="008B42F6">
              <w:rPr>
                <w:szCs w:val="22"/>
                <w:lang w:val="sv-SE"/>
              </w:rPr>
              <w:t>Paklitaxel</w:t>
            </w:r>
          </w:p>
        </w:tc>
        <w:tc>
          <w:tcPr>
            <w:tcW w:w="1560" w:type="dxa"/>
          </w:tcPr>
          <w:p w14:paraId="05000CF2" w14:textId="77777777" w:rsidR="00604CB4" w:rsidRPr="008B42F6" w:rsidRDefault="00604CB4" w:rsidP="00076EBF">
            <w:pPr>
              <w:keepNext/>
              <w:keepLines/>
              <w:tabs>
                <w:tab w:val="left" w:pos="0"/>
              </w:tabs>
              <w:jc w:val="center"/>
              <w:rPr>
                <w:szCs w:val="22"/>
                <w:lang w:val="sv-SE"/>
              </w:rPr>
            </w:pPr>
            <w:r w:rsidRPr="008B42F6">
              <w:rPr>
                <w:szCs w:val="22"/>
                <w:lang w:val="sv-SE"/>
              </w:rPr>
              <w:t>Avastin</w:t>
            </w:r>
          </w:p>
        </w:tc>
        <w:tc>
          <w:tcPr>
            <w:tcW w:w="3118" w:type="dxa"/>
            <w:tcBorders>
              <w:right w:val="single" w:sz="4" w:space="0" w:color="auto"/>
            </w:tcBorders>
          </w:tcPr>
          <w:p w14:paraId="6DFD5EED" w14:textId="77777777" w:rsidR="00604CB4" w:rsidRPr="008B42F6" w:rsidRDefault="00604CB4" w:rsidP="00076EBF">
            <w:pPr>
              <w:keepNext/>
              <w:keepLines/>
              <w:tabs>
                <w:tab w:val="left" w:pos="0"/>
              </w:tabs>
              <w:jc w:val="center"/>
              <w:rPr>
                <w:szCs w:val="22"/>
                <w:lang w:val="sv-SE"/>
              </w:rPr>
            </w:pPr>
            <w:r w:rsidRPr="008B42F6">
              <w:rPr>
                <w:szCs w:val="22"/>
                <w:lang w:val="sv-SE"/>
              </w:rPr>
              <w:t>1,15 (0,82, 1,61)</w:t>
            </w:r>
          </w:p>
          <w:p w14:paraId="2C2FA116" w14:textId="77777777" w:rsidR="00604CB4" w:rsidRPr="008B42F6" w:rsidRDefault="00604CB4" w:rsidP="00076EBF">
            <w:pPr>
              <w:keepNext/>
              <w:keepLines/>
              <w:tabs>
                <w:tab w:val="left" w:pos="0"/>
              </w:tabs>
              <w:jc w:val="center"/>
              <w:rPr>
                <w:szCs w:val="22"/>
                <w:lang w:val="sv-SE"/>
              </w:rPr>
            </w:pPr>
            <w:r w:rsidRPr="008B42F6">
              <w:rPr>
                <w:szCs w:val="22"/>
                <w:lang w:val="sv-SE"/>
              </w:rPr>
              <w:t>(14,9 jämfört med 17,5 månader; p = 0,4146)</w:t>
            </w:r>
          </w:p>
        </w:tc>
        <w:tc>
          <w:tcPr>
            <w:tcW w:w="2800" w:type="dxa"/>
            <w:tcBorders>
              <w:left w:val="single" w:sz="4" w:space="0" w:color="auto"/>
            </w:tcBorders>
          </w:tcPr>
          <w:p w14:paraId="3A438D8D" w14:textId="77777777" w:rsidR="00604CB4" w:rsidRPr="005B4E7F" w:rsidRDefault="005014A2" w:rsidP="00076EBF">
            <w:pPr>
              <w:keepNext/>
              <w:keepLines/>
              <w:tabs>
                <w:tab w:val="left" w:pos="0"/>
              </w:tabs>
              <w:jc w:val="center"/>
              <w:rPr>
                <w:szCs w:val="22"/>
                <w:lang w:val="sv-SE"/>
              </w:rPr>
            </w:pPr>
            <w:r w:rsidRPr="00BC6641">
              <w:rPr>
                <w:szCs w:val="22"/>
                <w:lang w:val="sv-SE"/>
              </w:rPr>
              <w:t>1,15 (0,85, 1,56)</w:t>
            </w:r>
          </w:p>
          <w:p w14:paraId="4C9A3BC7" w14:textId="77777777" w:rsidR="005014A2" w:rsidRPr="008B42F6" w:rsidRDefault="005014A2" w:rsidP="00076EBF">
            <w:pPr>
              <w:keepNext/>
              <w:keepLines/>
              <w:tabs>
                <w:tab w:val="left" w:pos="0"/>
              </w:tabs>
              <w:jc w:val="center"/>
              <w:rPr>
                <w:szCs w:val="22"/>
                <w:lang w:val="sv-SE"/>
              </w:rPr>
            </w:pPr>
            <w:r w:rsidRPr="00B00FBC">
              <w:rPr>
                <w:szCs w:val="22"/>
                <w:lang w:val="sv-SE"/>
              </w:rPr>
              <w:t>16,2 jämfört med 17,5 månader; p = 0,3769)</w:t>
            </w:r>
          </w:p>
        </w:tc>
      </w:tr>
      <w:tr w:rsidR="005014A2" w:rsidRPr="008B42F6" w14:paraId="0DE377AB" w14:textId="77777777" w:rsidTr="005014A2">
        <w:trPr>
          <w:trHeight w:val="648"/>
        </w:trPr>
        <w:tc>
          <w:tcPr>
            <w:tcW w:w="1809" w:type="dxa"/>
            <w:vAlign w:val="center"/>
          </w:tcPr>
          <w:p w14:paraId="599BD82C" w14:textId="77777777" w:rsidR="00604CB4" w:rsidRPr="008B42F6" w:rsidRDefault="00604CB4" w:rsidP="00076EBF">
            <w:pPr>
              <w:keepNext/>
              <w:keepLines/>
              <w:tabs>
                <w:tab w:val="left" w:pos="0"/>
              </w:tabs>
              <w:jc w:val="center"/>
              <w:rPr>
                <w:szCs w:val="22"/>
                <w:lang w:val="sv-SE"/>
              </w:rPr>
            </w:pPr>
          </w:p>
        </w:tc>
        <w:tc>
          <w:tcPr>
            <w:tcW w:w="1560" w:type="dxa"/>
          </w:tcPr>
          <w:p w14:paraId="4AC104CC" w14:textId="77777777" w:rsidR="00604CB4" w:rsidRPr="008B42F6" w:rsidRDefault="00604CB4" w:rsidP="00076EBF">
            <w:pPr>
              <w:keepNext/>
              <w:keepLines/>
              <w:tabs>
                <w:tab w:val="left" w:pos="0"/>
              </w:tabs>
              <w:jc w:val="center"/>
              <w:rPr>
                <w:szCs w:val="22"/>
                <w:lang w:val="sv-SE"/>
              </w:rPr>
            </w:pPr>
            <w:r w:rsidRPr="008B42F6">
              <w:rPr>
                <w:szCs w:val="22"/>
                <w:lang w:val="sv-SE"/>
              </w:rPr>
              <w:t>Utan Avastin</w:t>
            </w:r>
          </w:p>
        </w:tc>
        <w:tc>
          <w:tcPr>
            <w:tcW w:w="3118" w:type="dxa"/>
            <w:tcBorders>
              <w:right w:val="single" w:sz="4" w:space="0" w:color="auto"/>
            </w:tcBorders>
          </w:tcPr>
          <w:p w14:paraId="69E1E6C4" w14:textId="77777777" w:rsidR="00604CB4" w:rsidRPr="008B42F6" w:rsidRDefault="00604CB4" w:rsidP="00076EBF">
            <w:pPr>
              <w:keepNext/>
              <w:keepLines/>
              <w:tabs>
                <w:tab w:val="left" w:pos="0"/>
              </w:tabs>
              <w:jc w:val="center"/>
              <w:rPr>
                <w:szCs w:val="22"/>
                <w:lang w:val="sv-SE"/>
              </w:rPr>
            </w:pPr>
            <w:r w:rsidRPr="008B42F6">
              <w:rPr>
                <w:szCs w:val="22"/>
                <w:lang w:val="sv-SE"/>
              </w:rPr>
              <w:t>1,13 (0,81, 1,57)</w:t>
            </w:r>
          </w:p>
          <w:p w14:paraId="1A5ED32F" w14:textId="77777777" w:rsidR="00604CB4" w:rsidRPr="008B42F6" w:rsidRDefault="00604CB4" w:rsidP="00076EBF">
            <w:pPr>
              <w:keepNext/>
              <w:keepLines/>
              <w:tabs>
                <w:tab w:val="left" w:pos="0"/>
              </w:tabs>
              <w:jc w:val="center"/>
              <w:rPr>
                <w:szCs w:val="22"/>
                <w:lang w:val="sv-SE"/>
              </w:rPr>
            </w:pPr>
            <w:r w:rsidRPr="008B42F6">
              <w:rPr>
                <w:szCs w:val="22"/>
                <w:lang w:val="sv-SE"/>
              </w:rPr>
              <w:t>(11,9 jämfört med 14,3 månader; p = 0,4825)</w:t>
            </w:r>
          </w:p>
        </w:tc>
        <w:tc>
          <w:tcPr>
            <w:tcW w:w="2800" w:type="dxa"/>
            <w:tcBorders>
              <w:left w:val="single" w:sz="4" w:space="0" w:color="auto"/>
              <w:bottom w:val="single" w:sz="4" w:space="0" w:color="auto"/>
            </w:tcBorders>
          </w:tcPr>
          <w:p w14:paraId="42D86DB8" w14:textId="77777777" w:rsidR="00604CB4" w:rsidRPr="005B4E7F" w:rsidRDefault="005014A2" w:rsidP="00076EBF">
            <w:pPr>
              <w:keepNext/>
              <w:keepLines/>
              <w:tabs>
                <w:tab w:val="left" w:pos="0"/>
              </w:tabs>
              <w:jc w:val="center"/>
              <w:rPr>
                <w:szCs w:val="22"/>
                <w:lang w:val="sv-SE"/>
              </w:rPr>
            </w:pPr>
            <w:r w:rsidRPr="00BC6641">
              <w:rPr>
                <w:szCs w:val="22"/>
                <w:lang w:val="sv-SE"/>
              </w:rPr>
              <w:t>1,08 (0,80, 1,45)</w:t>
            </w:r>
          </w:p>
          <w:p w14:paraId="03F5F5CD" w14:textId="77777777" w:rsidR="005014A2" w:rsidRPr="008B42F6" w:rsidRDefault="005014A2" w:rsidP="00076EBF">
            <w:pPr>
              <w:keepNext/>
              <w:keepLines/>
              <w:tabs>
                <w:tab w:val="left" w:pos="0"/>
              </w:tabs>
              <w:jc w:val="center"/>
              <w:rPr>
                <w:szCs w:val="22"/>
                <w:lang w:val="sv-SE"/>
              </w:rPr>
            </w:pPr>
            <w:r w:rsidRPr="00B00FBC">
              <w:rPr>
                <w:szCs w:val="22"/>
                <w:lang w:val="sv-SE"/>
              </w:rPr>
              <w:t>12,0 jämfört med 15,0 månader; p = 0,6267)</w:t>
            </w:r>
          </w:p>
        </w:tc>
      </w:tr>
    </w:tbl>
    <w:p w14:paraId="6A728574" w14:textId="77777777" w:rsidR="005014A2" w:rsidRPr="008B42F6" w:rsidRDefault="005014A2" w:rsidP="005014A2">
      <w:pPr>
        <w:tabs>
          <w:tab w:val="left" w:pos="0"/>
        </w:tabs>
        <w:rPr>
          <w:sz w:val="20"/>
          <w:lang w:val="sv-SE"/>
        </w:rPr>
      </w:pPr>
      <w:r w:rsidRPr="008B42F6">
        <w:rPr>
          <w:szCs w:val="22"/>
          <w:vertAlign w:val="superscript"/>
          <w:lang w:val="sv-SE"/>
        </w:rPr>
        <w:t>1</w:t>
      </w:r>
      <w:r w:rsidRPr="008B42F6">
        <w:rPr>
          <w:szCs w:val="22"/>
          <w:lang w:val="sv-SE"/>
        </w:rPr>
        <w:t xml:space="preserve"> </w:t>
      </w:r>
      <w:r w:rsidRPr="008B42F6">
        <w:rPr>
          <w:sz w:val="20"/>
          <w:lang w:val="sv-SE"/>
        </w:rPr>
        <w:t>Primäranalysen utfördes med 12 december 2012</w:t>
      </w:r>
      <w:r w:rsidRPr="008B42F6">
        <w:rPr>
          <w:lang w:val="sv-SE"/>
        </w:rPr>
        <w:t xml:space="preserve"> </w:t>
      </w:r>
      <w:r w:rsidRPr="008B42F6">
        <w:rPr>
          <w:sz w:val="20"/>
          <w:lang w:val="sv-SE"/>
        </w:rPr>
        <w:t>som sista datum för datainsamling och betraktas som den finala analysen</w:t>
      </w:r>
    </w:p>
    <w:p w14:paraId="4676A508" w14:textId="77777777" w:rsidR="00AC7D7B" w:rsidRPr="008B42F6" w:rsidRDefault="005014A2" w:rsidP="005014A2">
      <w:pPr>
        <w:tabs>
          <w:tab w:val="left" w:pos="0"/>
        </w:tabs>
        <w:rPr>
          <w:sz w:val="20"/>
          <w:lang w:val="sv-SE"/>
        </w:rPr>
      </w:pPr>
      <w:r w:rsidRPr="008B42F6">
        <w:rPr>
          <w:sz w:val="20"/>
          <w:vertAlign w:val="superscript"/>
          <w:lang w:val="sv-SE"/>
        </w:rPr>
        <w:t>2</w:t>
      </w:r>
      <w:r w:rsidRPr="008B42F6">
        <w:rPr>
          <w:sz w:val="20"/>
          <w:lang w:val="sv-SE"/>
        </w:rPr>
        <w:t xml:space="preserve"> Uppföljningsanalysen utfördes med 7 mars 2014</w:t>
      </w:r>
      <w:r w:rsidRPr="008B42F6">
        <w:rPr>
          <w:lang w:val="sv-SE"/>
        </w:rPr>
        <w:t xml:space="preserve"> </w:t>
      </w:r>
      <w:r w:rsidRPr="008B42F6">
        <w:rPr>
          <w:sz w:val="20"/>
          <w:lang w:val="sv-SE"/>
        </w:rPr>
        <w:t>som sista datum för datainsamling; alla p-värden visas enbart i beskrivande syften</w:t>
      </w:r>
    </w:p>
    <w:p w14:paraId="50A60157" w14:textId="77777777" w:rsidR="005014A2" w:rsidRPr="00BC6641" w:rsidRDefault="005014A2" w:rsidP="00243DB0">
      <w:pPr>
        <w:keepNext/>
        <w:keepLines/>
        <w:rPr>
          <w:szCs w:val="22"/>
          <w:u w:val="single"/>
          <w:lang w:val="sv-SE"/>
        </w:rPr>
      </w:pPr>
    </w:p>
    <w:p w14:paraId="0B8E53DB" w14:textId="77777777" w:rsidR="00C1718D" w:rsidRPr="004028F9" w:rsidRDefault="00C1718D" w:rsidP="00243DB0">
      <w:pPr>
        <w:keepNext/>
        <w:keepLines/>
        <w:rPr>
          <w:i/>
          <w:szCs w:val="22"/>
          <w:u w:val="single"/>
          <w:lang w:val="sv-SE"/>
        </w:rPr>
      </w:pPr>
      <w:r w:rsidRPr="005B4E7F">
        <w:rPr>
          <w:i/>
          <w:szCs w:val="22"/>
          <w:u w:val="single"/>
          <w:lang w:val="sv-SE"/>
        </w:rPr>
        <w:t>Pediatrisk population</w:t>
      </w:r>
      <w:r w:rsidRPr="004028F9">
        <w:rPr>
          <w:i/>
          <w:szCs w:val="22"/>
          <w:u w:val="single"/>
          <w:lang w:val="sv-SE"/>
        </w:rPr>
        <w:t xml:space="preserve"> </w:t>
      </w:r>
    </w:p>
    <w:p w14:paraId="6E33A597" w14:textId="77777777" w:rsidR="00C1718D" w:rsidRPr="002326AC" w:rsidRDefault="00C1718D" w:rsidP="00243DB0">
      <w:pPr>
        <w:keepNext/>
        <w:keepLines/>
        <w:rPr>
          <w:szCs w:val="22"/>
          <w:lang w:val="sv-SE"/>
        </w:rPr>
      </w:pPr>
      <w:r w:rsidRPr="002326AC">
        <w:rPr>
          <w:szCs w:val="22"/>
          <w:lang w:val="sv-SE"/>
        </w:rPr>
        <w:t xml:space="preserve">Europeiska läkemedelsmyndigheten har </w:t>
      </w:r>
      <w:r w:rsidR="009B14FC" w:rsidRPr="002326AC">
        <w:rPr>
          <w:szCs w:val="22"/>
          <w:lang w:val="sv-SE"/>
        </w:rPr>
        <w:t>tagit bort</w:t>
      </w:r>
      <w:r w:rsidRPr="002326AC">
        <w:rPr>
          <w:szCs w:val="22"/>
          <w:lang w:val="sv-SE"/>
        </w:rPr>
        <w:t xml:space="preserve"> kravet att skicka in studieresultat </w:t>
      </w:r>
      <w:r w:rsidR="009B14FC" w:rsidRPr="002326AC">
        <w:rPr>
          <w:szCs w:val="22"/>
          <w:lang w:val="sv-SE"/>
        </w:rPr>
        <w:t>för</w:t>
      </w:r>
      <w:r w:rsidRPr="002326AC">
        <w:rPr>
          <w:szCs w:val="22"/>
          <w:lang w:val="sv-SE"/>
        </w:rPr>
        <w:t xml:space="preserve"> bevacizumab för alla grupper av den pediatriska populationen</w:t>
      </w:r>
      <w:r w:rsidR="003A6AD9" w:rsidRPr="002326AC">
        <w:rPr>
          <w:szCs w:val="22"/>
          <w:lang w:val="sv-SE"/>
        </w:rPr>
        <w:t xml:space="preserve">, </w:t>
      </w:r>
      <w:r w:rsidR="00057BA4" w:rsidRPr="002326AC">
        <w:rPr>
          <w:szCs w:val="22"/>
          <w:lang w:val="sv-SE"/>
        </w:rPr>
        <w:t>br</w:t>
      </w:r>
      <w:r w:rsidR="00812884" w:rsidRPr="002326AC">
        <w:rPr>
          <w:szCs w:val="22"/>
          <w:lang w:val="sv-SE"/>
        </w:rPr>
        <w:t>östkarcinom, adenokarcinom i kolon och rektum, lungkarcinom (småcellig</w:t>
      </w:r>
      <w:r w:rsidR="00F52A88" w:rsidRPr="002326AC">
        <w:rPr>
          <w:szCs w:val="22"/>
          <w:lang w:val="sv-SE"/>
        </w:rPr>
        <w:t>t</w:t>
      </w:r>
      <w:r w:rsidR="00812884" w:rsidRPr="002326AC">
        <w:rPr>
          <w:szCs w:val="22"/>
          <w:lang w:val="sv-SE"/>
        </w:rPr>
        <w:t xml:space="preserve"> och icke-småcelligt karcinom)</w:t>
      </w:r>
      <w:r w:rsidR="00647C48" w:rsidRPr="002326AC">
        <w:rPr>
          <w:szCs w:val="22"/>
          <w:lang w:val="sv-SE"/>
        </w:rPr>
        <w:t xml:space="preserve">, </w:t>
      </w:r>
      <w:r w:rsidR="00812884" w:rsidRPr="002326AC">
        <w:rPr>
          <w:szCs w:val="22"/>
          <w:lang w:val="sv-SE"/>
        </w:rPr>
        <w:t>njur- och pelvis renalis- karcinom</w:t>
      </w:r>
      <w:r w:rsidRPr="002326AC">
        <w:rPr>
          <w:szCs w:val="22"/>
          <w:lang w:val="sv-SE"/>
        </w:rPr>
        <w:t xml:space="preserve"> </w:t>
      </w:r>
      <w:r w:rsidR="00812884" w:rsidRPr="002326AC">
        <w:rPr>
          <w:szCs w:val="22"/>
          <w:lang w:val="sv-SE"/>
        </w:rPr>
        <w:t>(e</w:t>
      </w:r>
      <w:r w:rsidR="00F52A88" w:rsidRPr="002326AC">
        <w:rPr>
          <w:szCs w:val="22"/>
          <w:lang w:val="sv-SE"/>
        </w:rPr>
        <w:t>x</w:t>
      </w:r>
      <w:r w:rsidR="00812884" w:rsidRPr="002326AC">
        <w:rPr>
          <w:szCs w:val="22"/>
          <w:lang w:val="sv-SE"/>
        </w:rPr>
        <w:t>klusive nefroblastom, nefroblastomatos</w:t>
      </w:r>
      <w:r w:rsidR="00F52A88" w:rsidRPr="002326AC">
        <w:rPr>
          <w:szCs w:val="22"/>
          <w:lang w:val="sv-SE"/>
        </w:rPr>
        <w:t>, klarcellssarkom, mesoblastiskt nefrom, renalt medullärt karcinom och rabdoid tumör i njuren)</w:t>
      </w:r>
      <w:r w:rsidR="00391CEF" w:rsidRPr="002326AC">
        <w:rPr>
          <w:szCs w:val="22"/>
          <w:lang w:val="sv-SE"/>
        </w:rPr>
        <w:t xml:space="preserve">, ovarialcancer </w:t>
      </w:r>
      <w:r w:rsidR="00E97343" w:rsidRPr="002326AC">
        <w:rPr>
          <w:szCs w:val="22"/>
          <w:lang w:val="sv-SE"/>
        </w:rPr>
        <w:t>(exklusive rabdomyosarkom och germinalcells</w:t>
      </w:r>
      <w:r w:rsidR="003D404B" w:rsidRPr="002326AC">
        <w:rPr>
          <w:szCs w:val="22"/>
          <w:lang w:val="sv-SE"/>
        </w:rPr>
        <w:t>cancer</w:t>
      </w:r>
      <w:r w:rsidR="00E97343" w:rsidRPr="002326AC">
        <w:rPr>
          <w:szCs w:val="22"/>
          <w:lang w:val="sv-SE"/>
        </w:rPr>
        <w:t>)</w:t>
      </w:r>
      <w:r w:rsidR="00A3509B" w:rsidRPr="002326AC">
        <w:rPr>
          <w:szCs w:val="22"/>
          <w:lang w:val="sv-SE"/>
        </w:rPr>
        <w:t>,</w:t>
      </w:r>
      <w:r w:rsidR="00A3509B" w:rsidRPr="002326AC">
        <w:rPr>
          <w:lang w:val="sv-SE"/>
        </w:rPr>
        <w:t xml:space="preserve"> </w:t>
      </w:r>
      <w:r w:rsidR="00A3509B" w:rsidRPr="002326AC">
        <w:rPr>
          <w:szCs w:val="22"/>
          <w:lang w:val="sv-SE"/>
        </w:rPr>
        <w:t>tubarcancer</w:t>
      </w:r>
      <w:r w:rsidR="00391CEF" w:rsidRPr="002326AC">
        <w:rPr>
          <w:szCs w:val="22"/>
          <w:lang w:val="sv-SE"/>
        </w:rPr>
        <w:t xml:space="preserve"> (exklusive rabdomyosarkom och germinalcells</w:t>
      </w:r>
      <w:r w:rsidR="00931F68" w:rsidRPr="002326AC">
        <w:rPr>
          <w:szCs w:val="22"/>
          <w:lang w:val="sv-SE"/>
        </w:rPr>
        <w:t>cancer</w:t>
      </w:r>
      <w:r w:rsidR="00391CEF" w:rsidRPr="002326AC">
        <w:rPr>
          <w:szCs w:val="22"/>
          <w:lang w:val="sv-SE"/>
        </w:rPr>
        <w:t>)</w:t>
      </w:r>
      <w:r w:rsidR="00F46C78">
        <w:rPr>
          <w:szCs w:val="22"/>
          <w:lang w:val="sv-SE"/>
        </w:rPr>
        <w:t>,</w:t>
      </w:r>
      <w:r w:rsidR="00A3509B" w:rsidRPr="002326AC">
        <w:rPr>
          <w:szCs w:val="22"/>
          <w:lang w:val="sv-SE"/>
        </w:rPr>
        <w:t xml:space="preserve"> primär peritonealcancer</w:t>
      </w:r>
      <w:r w:rsidR="00391CEF" w:rsidRPr="002326AC">
        <w:rPr>
          <w:szCs w:val="22"/>
          <w:lang w:val="sv-SE"/>
        </w:rPr>
        <w:t xml:space="preserve"> (exklusive blastom och sarkom)</w:t>
      </w:r>
      <w:r w:rsidR="00F46C78">
        <w:rPr>
          <w:szCs w:val="22"/>
          <w:lang w:val="sv-SE"/>
        </w:rPr>
        <w:t xml:space="preserve"> </w:t>
      </w:r>
      <w:r w:rsidR="00F46C78" w:rsidRPr="00893C94">
        <w:rPr>
          <w:szCs w:val="22"/>
          <w:lang w:val="sv-SE"/>
        </w:rPr>
        <w:t xml:space="preserve">samt cancer i cervix och </w:t>
      </w:r>
      <w:r w:rsidR="00B40D6E" w:rsidRPr="00893C94">
        <w:rPr>
          <w:szCs w:val="22"/>
          <w:lang w:val="sv-SE"/>
        </w:rPr>
        <w:t>corpus uteri</w:t>
      </w:r>
      <w:r w:rsidRPr="00DA1D08">
        <w:rPr>
          <w:szCs w:val="22"/>
          <w:lang w:val="sv-SE"/>
        </w:rPr>
        <w:t>.</w:t>
      </w:r>
    </w:p>
    <w:p w14:paraId="4E647210" w14:textId="77777777" w:rsidR="00C1718D" w:rsidRPr="002326AC" w:rsidRDefault="00C1718D" w:rsidP="00353069">
      <w:pPr>
        <w:suppressAutoHyphens/>
        <w:rPr>
          <w:lang w:val="sv-SE"/>
        </w:rPr>
      </w:pPr>
    </w:p>
    <w:p w14:paraId="7E78B257" w14:textId="77777777" w:rsidR="005709FF" w:rsidRPr="005709FF" w:rsidRDefault="005709FF" w:rsidP="00094854">
      <w:pPr>
        <w:keepNext/>
        <w:keepLines/>
        <w:widowControl w:val="0"/>
        <w:rPr>
          <w:i/>
          <w:iCs/>
          <w:u w:val="single"/>
          <w:lang w:val="sv-SE"/>
        </w:rPr>
      </w:pPr>
      <w:r w:rsidRPr="005709FF">
        <w:rPr>
          <w:i/>
          <w:iCs/>
          <w:u w:val="single"/>
          <w:lang w:val="sv-SE"/>
        </w:rPr>
        <w:lastRenderedPageBreak/>
        <w:t>Höggradigt gliom</w:t>
      </w:r>
    </w:p>
    <w:p w14:paraId="775EAE56" w14:textId="77777777" w:rsidR="00676C8D" w:rsidRPr="002326AC" w:rsidRDefault="00676C8D" w:rsidP="00094854">
      <w:pPr>
        <w:keepNext/>
        <w:keepLines/>
        <w:widowControl w:val="0"/>
        <w:rPr>
          <w:iCs/>
          <w:lang w:val="sv-SE"/>
        </w:rPr>
      </w:pPr>
      <w:r w:rsidRPr="002326AC">
        <w:rPr>
          <w:iCs/>
          <w:lang w:val="sv-SE"/>
        </w:rPr>
        <w:t>Anti</w:t>
      </w:r>
      <w:r w:rsidR="006E602E" w:rsidRPr="002326AC">
        <w:rPr>
          <w:iCs/>
          <w:lang w:val="sv-SE"/>
        </w:rPr>
        <w:t>-</w:t>
      </w:r>
      <w:r w:rsidRPr="002326AC">
        <w:rPr>
          <w:iCs/>
          <w:lang w:val="sv-SE"/>
        </w:rPr>
        <w:t>tum</w:t>
      </w:r>
      <w:r w:rsidR="006E602E" w:rsidRPr="002326AC">
        <w:rPr>
          <w:iCs/>
          <w:lang w:val="sv-SE"/>
        </w:rPr>
        <w:t>ö</w:t>
      </w:r>
      <w:r w:rsidRPr="002326AC">
        <w:rPr>
          <w:iCs/>
          <w:lang w:val="sv-SE"/>
        </w:rPr>
        <w:t xml:space="preserve">raktivitet observerades inte i två </w:t>
      </w:r>
      <w:r w:rsidR="005709FF">
        <w:rPr>
          <w:iCs/>
          <w:lang w:val="sv-SE"/>
        </w:rPr>
        <w:t xml:space="preserve">tidigare </w:t>
      </w:r>
      <w:r w:rsidRPr="002326AC">
        <w:rPr>
          <w:iCs/>
          <w:lang w:val="sv-SE"/>
        </w:rPr>
        <w:t>studier med totalt 30 barn i åldrarna &gt; 3 år med relapserat eller progressivt höggradigt gliom vid behandling med bevacizumab och irinotekan</w:t>
      </w:r>
      <w:r w:rsidR="005709FF">
        <w:rPr>
          <w:iCs/>
          <w:lang w:val="sv-SE"/>
        </w:rPr>
        <w:t xml:space="preserve"> (CPT-11)</w:t>
      </w:r>
      <w:r w:rsidRPr="002326AC">
        <w:rPr>
          <w:iCs/>
          <w:lang w:val="sv-SE"/>
        </w:rPr>
        <w:t xml:space="preserve">. </w:t>
      </w:r>
      <w:r w:rsidR="006E602E" w:rsidRPr="002326AC">
        <w:rPr>
          <w:iCs/>
          <w:lang w:val="sv-SE"/>
        </w:rPr>
        <w:t xml:space="preserve">Det finns inte tillräckligt med information för att fastställa säkerheten och effekten för </w:t>
      </w:r>
      <w:r w:rsidRPr="002326AC">
        <w:rPr>
          <w:iCs/>
          <w:lang w:val="sv-SE"/>
        </w:rPr>
        <w:t xml:space="preserve">bevacizumab </w:t>
      </w:r>
      <w:r w:rsidR="006E602E" w:rsidRPr="002326AC">
        <w:rPr>
          <w:iCs/>
          <w:lang w:val="sv-SE"/>
        </w:rPr>
        <w:t>hos barn med nydiagnostiserat höggradigt gliom</w:t>
      </w:r>
      <w:r w:rsidRPr="002326AC">
        <w:rPr>
          <w:iCs/>
          <w:lang w:val="sv-SE"/>
        </w:rPr>
        <w:t>.</w:t>
      </w:r>
    </w:p>
    <w:p w14:paraId="06530777" w14:textId="77777777" w:rsidR="00676C8D" w:rsidRPr="002326AC" w:rsidRDefault="00676C8D" w:rsidP="00094854">
      <w:pPr>
        <w:keepNext/>
        <w:keepLines/>
        <w:widowControl w:val="0"/>
        <w:rPr>
          <w:iCs/>
          <w:lang w:val="sv-SE"/>
        </w:rPr>
      </w:pPr>
    </w:p>
    <w:p w14:paraId="3A521B33" w14:textId="2D9DADA6" w:rsidR="00676C8D" w:rsidRPr="002326AC" w:rsidRDefault="0002124A" w:rsidP="00CE71A4">
      <w:pPr>
        <w:tabs>
          <w:tab w:val="left" w:pos="709"/>
        </w:tabs>
        <w:ind w:left="705" w:hanging="705"/>
        <w:rPr>
          <w:iCs/>
          <w:lang w:val="sv-SE"/>
        </w:rPr>
      </w:pPr>
      <w:r w:rsidRPr="000F0068">
        <w:rPr>
          <w:rFonts w:hint="eastAsia"/>
          <w:sz w:val="18"/>
          <w:szCs w:val="18"/>
          <w:lang w:val="sv-SE"/>
        </w:rPr>
        <w:t>●</w:t>
      </w:r>
      <w:r>
        <w:rPr>
          <w:sz w:val="18"/>
          <w:szCs w:val="18"/>
          <w:lang w:val="sv-SE"/>
        </w:rPr>
        <w:tab/>
      </w:r>
      <w:r w:rsidR="00EB4C07">
        <w:rPr>
          <w:sz w:val="18"/>
          <w:szCs w:val="18"/>
          <w:lang w:val="sv-SE"/>
        </w:rPr>
        <w:tab/>
      </w:r>
      <w:r w:rsidR="00676C8D" w:rsidRPr="002326AC">
        <w:rPr>
          <w:iCs/>
          <w:lang w:val="sv-SE"/>
        </w:rPr>
        <w:t>I</w:t>
      </w:r>
      <w:r w:rsidR="00AB5434" w:rsidRPr="002326AC">
        <w:rPr>
          <w:iCs/>
          <w:lang w:val="sv-SE"/>
        </w:rPr>
        <w:t xml:space="preserve"> en enarmad</w:t>
      </w:r>
      <w:r w:rsidR="00676C8D" w:rsidRPr="002326AC">
        <w:rPr>
          <w:iCs/>
          <w:lang w:val="sv-SE"/>
        </w:rPr>
        <w:t xml:space="preserve"> stud</w:t>
      </w:r>
      <w:r w:rsidR="00AB5434" w:rsidRPr="002326AC">
        <w:rPr>
          <w:iCs/>
          <w:lang w:val="sv-SE"/>
        </w:rPr>
        <w:t>ie</w:t>
      </w:r>
      <w:r w:rsidR="00676C8D" w:rsidRPr="002326AC">
        <w:rPr>
          <w:iCs/>
          <w:lang w:val="sv-SE"/>
        </w:rPr>
        <w:t xml:space="preserve"> (PBTC-022)</w:t>
      </w:r>
      <w:r w:rsidR="00ED4DC9" w:rsidRPr="002326AC">
        <w:rPr>
          <w:iCs/>
          <w:lang w:val="sv-SE"/>
        </w:rPr>
        <w:t>,</w:t>
      </w:r>
      <w:r w:rsidR="00AB5434" w:rsidRPr="002326AC">
        <w:rPr>
          <w:iCs/>
          <w:lang w:val="sv-SE"/>
        </w:rPr>
        <w:t xml:space="preserve"> behandlades</w:t>
      </w:r>
      <w:r w:rsidR="00676C8D" w:rsidRPr="002326AC">
        <w:rPr>
          <w:iCs/>
          <w:lang w:val="sv-SE"/>
        </w:rPr>
        <w:t xml:space="preserve"> 18 </w:t>
      </w:r>
      <w:r w:rsidR="00CE2AD8" w:rsidRPr="002326AC">
        <w:rPr>
          <w:iCs/>
          <w:lang w:val="sv-SE"/>
        </w:rPr>
        <w:t xml:space="preserve">barn med </w:t>
      </w:r>
      <w:r w:rsidR="00603AA2" w:rsidRPr="002326AC">
        <w:rPr>
          <w:lang w:val="sv-SE"/>
        </w:rPr>
        <w:t xml:space="preserve">recidiverande </w:t>
      </w:r>
      <w:r w:rsidR="00CE2AD8" w:rsidRPr="002326AC">
        <w:rPr>
          <w:iCs/>
          <w:lang w:val="sv-SE"/>
        </w:rPr>
        <w:t xml:space="preserve">eller </w:t>
      </w:r>
      <w:r w:rsidR="00676C8D" w:rsidRPr="002326AC">
        <w:rPr>
          <w:iCs/>
          <w:lang w:val="sv-SE"/>
        </w:rPr>
        <w:t>progressiv</w:t>
      </w:r>
      <w:r w:rsidR="00CE2AD8" w:rsidRPr="002326AC">
        <w:rPr>
          <w:iCs/>
          <w:lang w:val="sv-SE"/>
        </w:rPr>
        <w:t>t</w:t>
      </w:r>
      <w:r w:rsidR="00676C8D" w:rsidRPr="002326AC">
        <w:rPr>
          <w:iCs/>
          <w:lang w:val="sv-SE"/>
        </w:rPr>
        <w:t xml:space="preserve"> </w:t>
      </w:r>
      <w:r w:rsidR="00B01E87" w:rsidRPr="002326AC">
        <w:rPr>
          <w:iCs/>
          <w:lang w:val="sv-SE"/>
        </w:rPr>
        <w:t>icke-pontint</w:t>
      </w:r>
      <w:r w:rsidR="00676C8D" w:rsidRPr="002326AC">
        <w:rPr>
          <w:iCs/>
          <w:lang w:val="sv-SE"/>
        </w:rPr>
        <w:t xml:space="preserve"> h</w:t>
      </w:r>
      <w:r w:rsidR="00CE2AD8" w:rsidRPr="002326AC">
        <w:rPr>
          <w:iCs/>
          <w:lang w:val="sv-SE"/>
        </w:rPr>
        <w:t>öggradigt</w:t>
      </w:r>
      <w:r w:rsidR="00676C8D" w:rsidRPr="002326AC">
        <w:rPr>
          <w:iCs/>
          <w:lang w:val="sv-SE"/>
        </w:rPr>
        <w:t xml:space="preserve"> gliom (in</w:t>
      </w:r>
      <w:r w:rsidR="00CE2AD8" w:rsidRPr="002326AC">
        <w:rPr>
          <w:iCs/>
          <w:lang w:val="sv-SE"/>
        </w:rPr>
        <w:t>klusive</w:t>
      </w:r>
      <w:r w:rsidR="00676C8D" w:rsidRPr="002326AC">
        <w:rPr>
          <w:iCs/>
          <w:lang w:val="sv-SE"/>
        </w:rPr>
        <w:t xml:space="preserve"> 8 </w:t>
      </w:r>
      <w:r w:rsidR="00CE2AD8" w:rsidRPr="002326AC">
        <w:rPr>
          <w:iCs/>
          <w:lang w:val="sv-SE"/>
        </w:rPr>
        <w:t>med glioblastom [WHO grad</w:t>
      </w:r>
      <w:r w:rsidR="00676C8D" w:rsidRPr="002326AC">
        <w:rPr>
          <w:iCs/>
          <w:lang w:val="sv-SE"/>
        </w:rPr>
        <w:t xml:space="preserve"> IV], 9 </w:t>
      </w:r>
      <w:r w:rsidR="00CE2AD8" w:rsidRPr="002326AC">
        <w:rPr>
          <w:iCs/>
          <w:lang w:val="sv-SE"/>
        </w:rPr>
        <w:t>med</w:t>
      </w:r>
      <w:r w:rsidR="00676C8D" w:rsidRPr="002326AC">
        <w:rPr>
          <w:iCs/>
          <w:lang w:val="sv-SE"/>
        </w:rPr>
        <w:t xml:space="preserve"> anaplasti</w:t>
      </w:r>
      <w:r w:rsidR="00CE2AD8" w:rsidRPr="002326AC">
        <w:rPr>
          <w:iCs/>
          <w:lang w:val="sv-SE"/>
        </w:rPr>
        <w:t>skt astrocytom [grad</w:t>
      </w:r>
      <w:r w:rsidR="00676C8D" w:rsidRPr="002326AC">
        <w:rPr>
          <w:iCs/>
          <w:lang w:val="sv-SE"/>
        </w:rPr>
        <w:t xml:space="preserve"> III] </w:t>
      </w:r>
      <w:r w:rsidR="00CE2AD8" w:rsidRPr="002326AC">
        <w:rPr>
          <w:iCs/>
          <w:lang w:val="sv-SE"/>
        </w:rPr>
        <w:t xml:space="preserve">och </w:t>
      </w:r>
      <w:r w:rsidR="00676C8D" w:rsidRPr="002326AC">
        <w:rPr>
          <w:iCs/>
          <w:lang w:val="sv-SE"/>
        </w:rPr>
        <w:t xml:space="preserve">1 </w:t>
      </w:r>
      <w:r w:rsidR="00CE2AD8" w:rsidRPr="002326AC">
        <w:rPr>
          <w:iCs/>
          <w:lang w:val="sv-SE"/>
        </w:rPr>
        <w:t>med anaplastiskt oligodendrogliom [grad</w:t>
      </w:r>
      <w:r w:rsidR="00676C8D" w:rsidRPr="002326AC">
        <w:rPr>
          <w:iCs/>
          <w:lang w:val="sv-SE"/>
        </w:rPr>
        <w:t xml:space="preserve"> III]) </w:t>
      </w:r>
      <w:r w:rsidR="00CE2AD8" w:rsidRPr="002326AC">
        <w:rPr>
          <w:iCs/>
          <w:lang w:val="sv-SE"/>
        </w:rPr>
        <w:t>med</w:t>
      </w:r>
      <w:r w:rsidR="00676C8D" w:rsidRPr="002326AC">
        <w:rPr>
          <w:iCs/>
          <w:lang w:val="sv-SE"/>
        </w:rPr>
        <w:t xml:space="preserve"> bevacizumab (10</w:t>
      </w:r>
      <w:r w:rsidR="00D96922" w:rsidRPr="002326AC">
        <w:rPr>
          <w:iCs/>
          <w:lang w:val="sv-SE"/>
        </w:rPr>
        <w:t> mg</w:t>
      </w:r>
      <w:r w:rsidR="00676C8D" w:rsidRPr="002326AC">
        <w:rPr>
          <w:iCs/>
          <w:lang w:val="sv-SE"/>
        </w:rPr>
        <w:t xml:space="preserve">/kg) </w:t>
      </w:r>
      <w:r w:rsidR="00CE2AD8" w:rsidRPr="002326AC">
        <w:rPr>
          <w:iCs/>
          <w:lang w:val="sv-SE"/>
        </w:rPr>
        <w:t xml:space="preserve">med två veckors mellanrum och därefter med </w:t>
      </w:r>
      <w:r w:rsidR="00676C8D" w:rsidRPr="002326AC">
        <w:rPr>
          <w:iCs/>
          <w:lang w:val="sv-SE"/>
        </w:rPr>
        <w:t xml:space="preserve">bevacizumab i </w:t>
      </w:r>
      <w:r w:rsidR="00CE2AD8" w:rsidRPr="002326AC">
        <w:rPr>
          <w:iCs/>
          <w:lang w:val="sv-SE"/>
        </w:rPr>
        <w:t>k</w:t>
      </w:r>
      <w:r w:rsidR="00676C8D" w:rsidRPr="002326AC">
        <w:rPr>
          <w:iCs/>
          <w:lang w:val="sv-SE"/>
        </w:rPr>
        <w:t xml:space="preserve">ombination </w:t>
      </w:r>
      <w:r w:rsidR="00CE2AD8" w:rsidRPr="002326AC">
        <w:rPr>
          <w:iCs/>
          <w:lang w:val="sv-SE"/>
        </w:rPr>
        <w:t>med</w:t>
      </w:r>
      <w:r w:rsidR="00676C8D" w:rsidRPr="002326AC">
        <w:rPr>
          <w:iCs/>
          <w:lang w:val="sv-SE"/>
        </w:rPr>
        <w:t xml:space="preserve"> CPT-11 (125-350</w:t>
      </w:r>
      <w:r w:rsidR="00D96922" w:rsidRPr="002326AC">
        <w:rPr>
          <w:iCs/>
          <w:lang w:val="sv-SE"/>
        </w:rPr>
        <w:t> </w:t>
      </w:r>
      <w:r w:rsidR="00676C8D" w:rsidRPr="002326AC">
        <w:rPr>
          <w:iCs/>
          <w:lang w:val="sv-SE"/>
        </w:rPr>
        <w:t xml:space="preserve">mg/m²) </w:t>
      </w:r>
      <w:r w:rsidR="00CE2AD8" w:rsidRPr="002326AC">
        <w:rPr>
          <w:iCs/>
          <w:lang w:val="sv-SE"/>
        </w:rPr>
        <w:t>en gå</w:t>
      </w:r>
      <w:r w:rsidR="00ED4DC9" w:rsidRPr="002326AC">
        <w:rPr>
          <w:iCs/>
          <w:lang w:val="sv-SE"/>
        </w:rPr>
        <w:t>n</w:t>
      </w:r>
      <w:r w:rsidR="00CE2AD8" w:rsidRPr="002326AC">
        <w:rPr>
          <w:iCs/>
          <w:lang w:val="sv-SE"/>
        </w:rPr>
        <w:t>g varannan vecka till</w:t>
      </w:r>
      <w:r w:rsidR="00676C8D" w:rsidRPr="002326AC">
        <w:rPr>
          <w:iCs/>
          <w:lang w:val="sv-SE"/>
        </w:rPr>
        <w:t xml:space="preserve"> progression. </w:t>
      </w:r>
      <w:r w:rsidR="00CE2AD8" w:rsidRPr="002326AC">
        <w:rPr>
          <w:iCs/>
          <w:lang w:val="sv-SE"/>
        </w:rPr>
        <w:t xml:space="preserve">Det fanns inget </w:t>
      </w:r>
      <w:r w:rsidR="00676C8D" w:rsidRPr="002326AC">
        <w:rPr>
          <w:iCs/>
          <w:lang w:val="sv-SE"/>
        </w:rPr>
        <w:t>obje</w:t>
      </w:r>
      <w:r w:rsidR="00CE2AD8" w:rsidRPr="002326AC">
        <w:rPr>
          <w:iCs/>
          <w:lang w:val="sv-SE"/>
        </w:rPr>
        <w:t>k</w:t>
      </w:r>
      <w:r w:rsidR="00676C8D" w:rsidRPr="002326AC">
        <w:rPr>
          <w:iCs/>
          <w:lang w:val="sv-SE"/>
        </w:rPr>
        <w:t>tiv</w:t>
      </w:r>
      <w:r w:rsidR="00CE2AD8" w:rsidRPr="002326AC">
        <w:rPr>
          <w:iCs/>
          <w:lang w:val="sv-SE"/>
        </w:rPr>
        <w:t>t</w:t>
      </w:r>
      <w:r w:rsidR="00676C8D" w:rsidRPr="002326AC">
        <w:rPr>
          <w:iCs/>
          <w:lang w:val="sv-SE"/>
        </w:rPr>
        <w:t xml:space="preserve"> (parti</w:t>
      </w:r>
      <w:r w:rsidR="00CE2AD8" w:rsidRPr="002326AC">
        <w:rPr>
          <w:iCs/>
          <w:lang w:val="sv-SE"/>
        </w:rPr>
        <w:t>ellt eller komplett</w:t>
      </w:r>
      <w:r w:rsidR="00676C8D" w:rsidRPr="002326AC">
        <w:rPr>
          <w:iCs/>
          <w:lang w:val="sv-SE"/>
        </w:rPr>
        <w:t>) radiologi</w:t>
      </w:r>
      <w:r w:rsidR="00CE2AD8" w:rsidRPr="002326AC">
        <w:rPr>
          <w:iCs/>
          <w:lang w:val="sv-SE"/>
        </w:rPr>
        <w:t>skt svar</w:t>
      </w:r>
      <w:r w:rsidR="00676C8D" w:rsidRPr="002326AC">
        <w:rPr>
          <w:iCs/>
          <w:lang w:val="sv-SE"/>
        </w:rPr>
        <w:t xml:space="preserve"> (Macdonald</w:t>
      </w:r>
      <w:r w:rsidR="00ED4DC9" w:rsidRPr="002326AC">
        <w:rPr>
          <w:iCs/>
          <w:lang w:val="sv-SE"/>
        </w:rPr>
        <w:t>-k</w:t>
      </w:r>
      <w:r w:rsidR="00676C8D" w:rsidRPr="002326AC">
        <w:rPr>
          <w:iCs/>
          <w:lang w:val="sv-SE"/>
        </w:rPr>
        <w:t>riteri</w:t>
      </w:r>
      <w:r w:rsidR="00F93DA7">
        <w:rPr>
          <w:iCs/>
          <w:lang w:val="sv-SE"/>
        </w:rPr>
        <w:t>er</w:t>
      </w:r>
      <w:r w:rsidR="00676C8D" w:rsidRPr="002326AC">
        <w:rPr>
          <w:iCs/>
          <w:lang w:val="sv-SE"/>
        </w:rPr>
        <w:t>). Toxicit</w:t>
      </w:r>
      <w:r w:rsidR="00CE2AD8" w:rsidRPr="002326AC">
        <w:rPr>
          <w:iCs/>
          <w:lang w:val="sv-SE"/>
        </w:rPr>
        <w:t xml:space="preserve">et och biverkningar inkluderade </w:t>
      </w:r>
      <w:r w:rsidR="00676C8D" w:rsidRPr="002326AC">
        <w:rPr>
          <w:iCs/>
          <w:lang w:val="sv-SE"/>
        </w:rPr>
        <w:t>arteri</w:t>
      </w:r>
      <w:r w:rsidR="00CE2AD8" w:rsidRPr="002326AC">
        <w:rPr>
          <w:iCs/>
          <w:lang w:val="sv-SE"/>
        </w:rPr>
        <w:t>ell</w:t>
      </w:r>
      <w:r w:rsidR="00676C8D" w:rsidRPr="002326AC">
        <w:rPr>
          <w:iCs/>
          <w:lang w:val="sv-SE"/>
        </w:rPr>
        <w:t xml:space="preserve"> hypertension </w:t>
      </w:r>
      <w:r w:rsidR="00CE2AD8" w:rsidRPr="002326AC">
        <w:rPr>
          <w:iCs/>
          <w:lang w:val="sv-SE"/>
        </w:rPr>
        <w:t>och trötthet liksom</w:t>
      </w:r>
      <w:r w:rsidR="00676C8D" w:rsidRPr="002326AC">
        <w:rPr>
          <w:iCs/>
          <w:lang w:val="sv-SE"/>
        </w:rPr>
        <w:t xml:space="preserve"> CNS isch</w:t>
      </w:r>
      <w:r w:rsidR="00CE2AD8" w:rsidRPr="002326AC">
        <w:rPr>
          <w:iCs/>
          <w:lang w:val="sv-SE"/>
        </w:rPr>
        <w:t>emi</w:t>
      </w:r>
      <w:r w:rsidR="00676C8D" w:rsidRPr="002326AC">
        <w:rPr>
          <w:iCs/>
          <w:lang w:val="sv-SE"/>
        </w:rPr>
        <w:t xml:space="preserve"> </w:t>
      </w:r>
      <w:r w:rsidR="00CE2AD8" w:rsidRPr="002326AC">
        <w:rPr>
          <w:iCs/>
          <w:lang w:val="sv-SE"/>
        </w:rPr>
        <w:t>med akut neurologisk svikt.</w:t>
      </w:r>
      <w:r w:rsidR="00676C8D" w:rsidRPr="002326AC">
        <w:rPr>
          <w:iCs/>
          <w:lang w:val="sv-SE"/>
        </w:rPr>
        <w:t>   </w:t>
      </w:r>
    </w:p>
    <w:p w14:paraId="7AEA4B7D" w14:textId="77777777" w:rsidR="00676C8D" w:rsidRPr="002326AC" w:rsidRDefault="00676C8D" w:rsidP="002A7EFD">
      <w:pPr>
        <w:ind w:left="720" w:hanging="294"/>
        <w:rPr>
          <w:iCs/>
          <w:lang w:val="sv-SE"/>
        </w:rPr>
      </w:pPr>
    </w:p>
    <w:p w14:paraId="095F040F" w14:textId="32323C3D" w:rsidR="00676C8D" w:rsidRDefault="0002124A" w:rsidP="00CE71A4">
      <w:pPr>
        <w:tabs>
          <w:tab w:val="left" w:pos="709"/>
        </w:tabs>
        <w:ind w:left="705" w:hanging="705"/>
        <w:rPr>
          <w:iCs/>
          <w:lang w:val="sv-SE"/>
        </w:rPr>
      </w:pPr>
      <w:r w:rsidRPr="000F0068">
        <w:rPr>
          <w:rFonts w:hint="eastAsia"/>
          <w:sz w:val="18"/>
          <w:szCs w:val="18"/>
          <w:lang w:val="sv-SE"/>
        </w:rPr>
        <w:t>●</w:t>
      </w:r>
      <w:r>
        <w:rPr>
          <w:sz w:val="18"/>
          <w:szCs w:val="18"/>
          <w:lang w:val="sv-SE"/>
        </w:rPr>
        <w:tab/>
      </w:r>
      <w:r w:rsidR="00EB4C07">
        <w:rPr>
          <w:sz w:val="18"/>
          <w:szCs w:val="18"/>
          <w:lang w:val="sv-SE"/>
        </w:rPr>
        <w:tab/>
      </w:r>
      <w:r w:rsidR="00676C8D" w:rsidRPr="002326AC">
        <w:rPr>
          <w:iCs/>
          <w:lang w:val="sv-SE"/>
        </w:rPr>
        <w:t>I</w:t>
      </w:r>
      <w:r w:rsidR="00CE2AD8" w:rsidRPr="002326AC">
        <w:rPr>
          <w:iCs/>
          <w:lang w:val="sv-SE"/>
        </w:rPr>
        <w:t xml:space="preserve"> en retrospektiv</w:t>
      </w:r>
      <w:r w:rsidR="00676C8D" w:rsidRPr="002326AC">
        <w:rPr>
          <w:iCs/>
          <w:lang w:val="sv-SE"/>
        </w:rPr>
        <w:t xml:space="preserve"> </w:t>
      </w:r>
      <w:r w:rsidR="00CE2AD8" w:rsidRPr="002326AC">
        <w:rPr>
          <w:iCs/>
          <w:lang w:val="sv-SE"/>
        </w:rPr>
        <w:t>serie på en</w:t>
      </w:r>
      <w:r w:rsidR="00ED4DC9" w:rsidRPr="002326AC">
        <w:rPr>
          <w:iCs/>
          <w:lang w:val="sv-SE"/>
        </w:rPr>
        <w:t xml:space="preserve"> enstaka</w:t>
      </w:r>
      <w:r w:rsidR="00CE2AD8" w:rsidRPr="002326AC">
        <w:rPr>
          <w:iCs/>
          <w:lang w:val="sv-SE"/>
        </w:rPr>
        <w:t xml:space="preserve"> institution</w:t>
      </w:r>
      <w:r w:rsidR="00676C8D" w:rsidRPr="002326AC">
        <w:rPr>
          <w:iCs/>
          <w:lang w:val="sv-SE"/>
        </w:rPr>
        <w:t xml:space="preserve">, </w:t>
      </w:r>
      <w:r w:rsidR="00CE2AD8" w:rsidRPr="002326AC">
        <w:rPr>
          <w:iCs/>
          <w:lang w:val="sv-SE"/>
        </w:rPr>
        <w:t xml:space="preserve">behandlades </w:t>
      </w:r>
      <w:r w:rsidR="00676C8D" w:rsidRPr="002326AC">
        <w:rPr>
          <w:iCs/>
          <w:lang w:val="sv-SE"/>
        </w:rPr>
        <w:t xml:space="preserve">12 </w:t>
      </w:r>
      <w:r w:rsidR="00640BE3" w:rsidRPr="002326AC">
        <w:rPr>
          <w:iCs/>
          <w:lang w:val="sv-SE"/>
        </w:rPr>
        <w:t xml:space="preserve">på varandra </w:t>
      </w:r>
      <w:r w:rsidR="00ED4DC9" w:rsidRPr="002326AC">
        <w:rPr>
          <w:iCs/>
          <w:lang w:val="sv-SE"/>
        </w:rPr>
        <w:t>följande</w:t>
      </w:r>
      <w:r w:rsidR="00676C8D" w:rsidRPr="002326AC">
        <w:rPr>
          <w:iCs/>
          <w:lang w:val="sv-SE"/>
        </w:rPr>
        <w:t xml:space="preserve"> (</w:t>
      </w:r>
      <w:r w:rsidR="00B01E87" w:rsidRPr="002326AC">
        <w:rPr>
          <w:iCs/>
          <w:lang w:val="sv-SE"/>
        </w:rPr>
        <w:t xml:space="preserve">under </w:t>
      </w:r>
      <w:r w:rsidR="00676C8D" w:rsidRPr="002326AC">
        <w:rPr>
          <w:iCs/>
          <w:lang w:val="sv-SE"/>
        </w:rPr>
        <w:t>2005 t</w:t>
      </w:r>
      <w:r w:rsidR="00B01E87" w:rsidRPr="002326AC">
        <w:rPr>
          <w:iCs/>
          <w:lang w:val="sv-SE"/>
        </w:rPr>
        <w:t>ill</w:t>
      </w:r>
      <w:r w:rsidR="00676C8D" w:rsidRPr="002326AC">
        <w:rPr>
          <w:iCs/>
          <w:lang w:val="sv-SE"/>
        </w:rPr>
        <w:t xml:space="preserve"> 2008) </w:t>
      </w:r>
      <w:r w:rsidR="00ED4DC9" w:rsidRPr="002326AC">
        <w:rPr>
          <w:iCs/>
          <w:lang w:val="sv-SE"/>
        </w:rPr>
        <w:t>barn med relapserat eller</w:t>
      </w:r>
      <w:r w:rsidR="00676C8D" w:rsidRPr="002326AC">
        <w:rPr>
          <w:iCs/>
          <w:lang w:val="sv-SE"/>
        </w:rPr>
        <w:t xml:space="preserve"> progressiv</w:t>
      </w:r>
      <w:r w:rsidR="00ED4DC9" w:rsidRPr="002326AC">
        <w:rPr>
          <w:iCs/>
          <w:lang w:val="sv-SE"/>
        </w:rPr>
        <w:t>t</w:t>
      </w:r>
      <w:r w:rsidR="00676C8D" w:rsidRPr="002326AC">
        <w:rPr>
          <w:iCs/>
          <w:lang w:val="sv-SE"/>
        </w:rPr>
        <w:t xml:space="preserve"> h</w:t>
      </w:r>
      <w:r w:rsidR="00ED4DC9" w:rsidRPr="002326AC">
        <w:rPr>
          <w:iCs/>
          <w:lang w:val="sv-SE"/>
        </w:rPr>
        <w:t>öggradigt gliom</w:t>
      </w:r>
      <w:r w:rsidR="00676C8D" w:rsidRPr="002326AC">
        <w:rPr>
          <w:iCs/>
          <w:lang w:val="sv-SE"/>
        </w:rPr>
        <w:t xml:space="preserve"> (3 </w:t>
      </w:r>
      <w:r w:rsidR="00ED4DC9" w:rsidRPr="002326AC">
        <w:rPr>
          <w:iCs/>
          <w:lang w:val="sv-SE"/>
        </w:rPr>
        <w:t>med</w:t>
      </w:r>
      <w:r w:rsidR="00676C8D" w:rsidRPr="002326AC">
        <w:rPr>
          <w:iCs/>
          <w:lang w:val="sv-SE"/>
        </w:rPr>
        <w:t xml:space="preserve"> WHO gra</w:t>
      </w:r>
      <w:r w:rsidR="00ED4DC9" w:rsidRPr="002326AC">
        <w:rPr>
          <w:iCs/>
          <w:lang w:val="sv-SE"/>
        </w:rPr>
        <w:t>d</w:t>
      </w:r>
      <w:r w:rsidR="00676C8D" w:rsidRPr="002326AC">
        <w:rPr>
          <w:iCs/>
          <w:lang w:val="sv-SE"/>
        </w:rPr>
        <w:t xml:space="preserve"> IV, 9 </w:t>
      </w:r>
      <w:r w:rsidR="00ED4DC9" w:rsidRPr="002326AC">
        <w:rPr>
          <w:iCs/>
          <w:lang w:val="sv-SE"/>
        </w:rPr>
        <w:t>med</w:t>
      </w:r>
      <w:r w:rsidR="00676C8D" w:rsidRPr="002326AC">
        <w:rPr>
          <w:iCs/>
          <w:lang w:val="sv-SE"/>
        </w:rPr>
        <w:t xml:space="preserve"> grad III) </w:t>
      </w:r>
      <w:r w:rsidR="00ED4DC9" w:rsidRPr="002326AC">
        <w:rPr>
          <w:iCs/>
          <w:lang w:val="sv-SE"/>
        </w:rPr>
        <w:t xml:space="preserve">med </w:t>
      </w:r>
      <w:r w:rsidR="00676C8D" w:rsidRPr="002326AC">
        <w:rPr>
          <w:iCs/>
          <w:lang w:val="sv-SE"/>
        </w:rPr>
        <w:t>bevacizumab (10</w:t>
      </w:r>
      <w:r w:rsidR="00D96922" w:rsidRPr="002326AC">
        <w:rPr>
          <w:iCs/>
          <w:lang w:val="sv-SE"/>
        </w:rPr>
        <w:t> </w:t>
      </w:r>
      <w:r w:rsidR="00676C8D" w:rsidRPr="002326AC">
        <w:rPr>
          <w:iCs/>
          <w:lang w:val="sv-SE"/>
        </w:rPr>
        <w:t xml:space="preserve">mg/kg) </w:t>
      </w:r>
      <w:r w:rsidR="00ED4DC9" w:rsidRPr="002326AC">
        <w:rPr>
          <w:iCs/>
          <w:lang w:val="sv-SE"/>
        </w:rPr>
        <w:t>och irinotek</w:t>
      </w:r>
      <w:r w:rsidR="00676C8D" w:rsidRPr="002326AC">
        <w:rPr>
          <w:iCs/>
          <w:lang w:val="sv-SE"/>
        </w:rPr>
        <w:t>an (125</w:t>
      </w:r>
      <w:r w:rsidR="00D96922" w:rsidRPr="002326AC">
        <w:rPr>
          <w:iCs/>
          <w:lang w:val="sv-SE"/>
        </w:rPr>
        <w:t> mg</w:t>
      </w:r>
      <w:r w:rsidR="00676C8D" w:rsidRPr="002326AC">
        <w:rPr>
          <w:iCs/>
          <w:lang w:val="sv-SE"/>
        </w:rPr>
        <w:t xml:space="preserve">/m²) </w:t>
      </w:r>
      <w:r w:rsidR="00ED4DC9" w:rsidRPr="002326AC">
        <w:rPr>
          <w:iCs/>
          <w:lang w:val="sv-SE"/>
        </w:rPr>
        <w:t>varannan vecka</w:t>
      </w:r>
      <w:r w:rsidR="00676C8D" w:rsidRPr="002326AC">
        <w:rPr>
          <w:iCs/>
          <w:lang w:val="sv-SE"/>
        </w:rPr>
        <w:t xml:space="preserve">. </w:t>
      </w:r>
      <w:r w:rsidR="00ED4DC9" w:rsidRPr="002326AC">
        <w:rPr>
          <w:iCs/>
          <w:lang w:val="sv-SE"/>
        </w:rPr>
        <w:t>De</w:t>
      </w:r>
      <w:r w:rsidR="00640BE3" w:rsidRPr="002326AC">
        <w:rPr>
          <w:iCs/>
          <w:lang w:val="sv-SE"/>
        </w:rPr>
        <w:t>t</w:t>
      </w:r>
      <w:r w:rsidR="00ED4DC9" w:rsidRPr="002326AC">
        <w:rPr>
          <w:iCs/>
          <w:lang w:val="sv-SE"/>
        </w:rPr>
        <w:t xml:space="preserve"> fanns inga </w:t>
      </w:r>
      <w:r w:rsidR="00FB1600" w:rsidRPr="002326AC">
        <w:rPr>
          <w:iCs/>
          <w:lang w:val="sv-SE"/>
        </w:rPr>
        <w:t xml:space="preserve">barn </w:t>
      </w:r>
      <w:r w:rsidR="00ED4DC9" w:rsidRPr="002326AC">
        <w:rPr>
          <w:iCs/>
          <w:lang w:val="sv-SE"/>
        </w:rPr>
        <w:t>med komplett re</w:t>
      </w:r>
      <w:r w:rsidR="00640BE3" w:rsidRPr="002326AC">
        <w:rPr>
          <w:iCs/>
          <w:lang w:val="sv-SE"/>
        </w:rPr>
        <w:t xml:space="preserve">spons och 2 </w:t>
      </w:r>
      <w:r w:rsidR="00FB1600" w:rsidRPr="002326AC">
        <w:rPr>
          <w:iCs/>
          <w:lang w:val="sv-SE"/>
        </w:rPr>
        <w:t>barn hade</w:t>
      </w:r>
      <w:r w:rsidR="00640BE3" w:rsidRPr="002326AC">
        <w:rPr>
          <w:iCs/>
          <w:lang w:val="sv-SE"/>
        </w:rPr>
        <w:t xml:space="preserve"> partiell</w:t>
      </w:r>
      <w:r w:rsidR="00ED4DC9" w:rsidRPr="002326AC">
        <w:rPr>
          <w:iCs/>
          <w:lang w:val="sv-SE"/>
        </w:rPr>
        <w:t xml:space="preserve"> respons</w:t>
      </w:r>
      <w:r w:rsidR="00676C8D" w:rsidRPr="002326AC">
        <w:rPr>
          <w:iCs/>
          <w:lang w:val="sv-SE"/>
        </w:rPr>
        <w:t xml:space="preserve"> (Macdonald </w:t>
      </w:r>
      <w:r w:rsidR="00ED4DC9" w:rsidRPr="002326AC">
        <w:rPr>
          <w:iCs/>
          <w:lang w:val="sv-SE"/>
        </w:rPr>
        <w:t>k</w:t>
      </w:r>
      <w:r w:rsidR="00676C8D" w:rsidRPr="002326AC">
        <w:rPr>
          <w:iCs/>
          <w:lang w:val="sv-SE"/>
        </w:rPr>
        <w:t>riteri</w:t>
      </w:r>
      <w:r w:rsidR="00F93DA7">
        <w:rPr>
          <w:iCs/>
          <w:lang w:val="sv-SE"/>
        </w:rPr>
        <w:t>er</w:t>
      </w:r>
      <w:r w:rsidR="00676C8D" w:rsidRPr="002326AC">
        <w:rPr>
          <w:iCs/>
          <w:lang w:val="sv-SE"/>
        </w:rPr>
        <w:t>).</w:t>
      </w:r>
      <w:r w:rsidR="00676C8D" w:rsidRPr="002326AC" w:rsidDel="00B449B2">
        <w:rPr>
          <w:iCs/>
          <w:lang w:val="sv-SE"/>
        </w:rPr>
        <w:t xml:space="preserve"> </w:t>
      </w:r>
    </w:p>
    <w:p w14:paraId="1D2B5A7D" w14:textId="77777777" w:rsidR="008375DF" w:rsidRDefault="008375DF" w:rsidP="008375DF">
      <w:pPr>
        <w:rPr>
          <w:iCs/>
          <w:lang w:val="sv-SE"/>
        </w:rPr>
      </w:pPr>
    </w:p>
    <w:p w14:paraId="233B393D" w14:textId="77777777" w:rsidR="005709FF" w:rsidRPr="00FE2E5A" w:rsidRDefault="005709FF" w:rsidP="008375DF">
      <w:pPr>
        <w:rPr>
          <w:lang w:val="sv-SE"/>
        </w:rPr>
      </w:pPr>
      <w:r w:rsidRPr="00F728F4">
        <w:rPr>
          <w:iCs/>
          <w:lang w:val="sv-SE"/>
        </w:rPr>
        <w:t>I en randomiserad fas II-studie (BO</w:t>
      </w:r>
      <w:r>
        <w:rPr>
          <w:iCs/>
          <w:lang w:val="sv-SE"/>
        </w:rPr>
        <w:t>25041</w:t>
      </w:r>
      <w:r w:rsidRPr="00F728F4">
        <w:rPr>
          <w:iCs/>
          <w:lang w:val="sv-SE"/>
        </w:rPr>
        <w:t>) behandlades totalt 1</w:t>
      </w:r>
      <w:r>
        <w:rPr>
          <w:iCs/>
          <w:lang w:val="sv-SE"/>
        </w:rPr>
        <w:t>21</w:t>
      </w:r>
      <w:r w:rsidRPr="00F728F4">
        <w:rPr>
          <w:iCs/>
          <w:lang w:val="sv-SE"/>
        </w:rPr>
        <w:t> patienter</w:t>
      </w:r>
      <w:r w:rsidR="003A1DF4">
        <w:rPr>
          <w:iCs/>
          <w:lang w:val="sv-SE"/>
        </w:rPr>
        <w:t xml:space="preserve"> i åld</w:t>
      </w:r>
      <w:r w:rsidR="00221AE3">
        <w:rPr>
          <w:iCs/>
          <w:lang w:val="sv-SE"/>
        </w:rPr>
        <w:t>rarna</w:t>
      </w:r>
      <w:r w:rsidRPr="00F728F4">
        <w:rPr>
          <w:iCs/>
          <w:lang w:val="sv-SE"/>
        </w:rPr>
        <w:t xml:space="preserve"> ≥ </w:t>
      </w:r>
      <w:r>
        <w:rPr>
          <w:iCs/>
          <w:lang w:val="sv-SE"/>
        </w:rPr>
        <w:t xml:space="preserve">3 år </w:t>
      </w:r>
      <w:r w:rsidRPr="00F728F4">
        <w:rPr>
          <w:iCs/>
          <w:lang w:val="sv-SE"/>
        </w:rPr>
        <w:t>till &lt; 1</w:t>
      </w:r>
      <w:r>
        <w:rPr>
          <w:iCs/>
          <w:lang w:val="sv-SE"/>
        </w:rPr>
        <w:t xml:space="preserve">8 år med nyligen diagnosticerat </w:t>
      </w:r>
      <w:r w:rsidRPr="0061465B">
        <w:rPr>
          <w:lang w:val="sv-SE"/>
        </w:rPr>
        <w:t>supratent</w:t>
      </w:r>
      <w:r w:rsidR="00221AE3" w:rsidRPr="00221AE3">
        <w:rPr>
          <w:lang w:val="sv-SE"/>
        </w:rPr>
        <w:t>orialt</w:t>
      </w:r>
      <w:r w:rsidR="00221AE3">
        <w:rPr>
          <w:lang w:val="sv-SE"/>
        </w:rPr>
        <w:t xml:space="preserve"> eller</w:t>
      </w:r>
      <w:r w:rsidRPr="0061465B">
        <w:rPr>
          <w:lang w:val="sv-SE"/>
        </w:rPr>
        <w:t xml:space="preserve"> infratentorialt, cerebellärt eller pedunkulärt höggradigt gliom (HGG) med postoperativ strålbehandling </w:t>
      </w:r>
      <w:r w:rsidRPr="00411E9B">
        <w:rPr>
          <w:lang w:val="sv-SE"/>
        </w:rPr>
        <w:t>(SB) och a</w:t>
      </w:r>
      <w:r w:rsidRPr="0061465B">
        <w:rPr>
          <w:lang w:val="sv-SE"/>
        </w:rPr>
        <w:t xml:space="preserve">djuvant temozolomid (T) med </w:t>
      </w:r>
      <w:r w:rsidR="0061465B">
        <w:rPr>
          <w:lang w:val="sv-SE"/>
        </w:rPr>
        <w:t>och</w:t>
      </w:r>
      <w:r w:rsidRPr="0061465B">
        <w:rPr>
          <w:lang w:val="sv-SE"/>
        </w:rPr>
        <w:t xml:space="preserve"> utan bevacizumab: 10 mg/kg varannan vecka intravenöst. </w:t>
      </w:r>
    </w:p>
    <w:p w14:paraId="320FAC1B" w14:textId="77777777" w:rsidR="007D1880" w:rsidRPr="00FE2E5A" w:rsidRDefault="007D1880" w:rsidP="008375DF">
      <w:pPr>
        <w:rPr>
          <w:lang w:val="sv-SE"/>
        </w:rPr>
      </w:pPr>
    </w:p>
    <w:p w14:paraId="1E4A6492" w14:textId="77777777" w:rsidR="007D1880" w:rsidRPr="00221AE3" w:rsidRDefault="007D1880" w:rsidP="008375DF">
      <w:pPr>
        <w:rPr>
          <w:iCs/>
          <w:lang w:val="sv-SE"/>
        </w:rPr>
      </w:pPr>
      <w:r w:rsidRPr="00FE2E5A">
        <w:rPr>
          <w:lang w:val="sv-SE"/>
        </w:rPr>
        <w:t>Studien upp</w:t>
      </w:r>
      <w:r w:rsidR="0061465B">
        <w:rPr>
          <w:lang w:val="sv-SE"/>
        </w:rPr>
        <w:t>nådde</w:t>
      </w:r>
      <w:r w:rsidRPr="0061465B">
        <w:rPr>
          <w:lang w:val="sv-SE"/>
        </w:rPr>
        <w:t xml:space="preserve"> inte sitt primära effektmått att visa en signifikant förbättring av händelsefri överlevnad (EFS) (bedömd av Central radiologisk granskningskommitté</w:t>
      </w:r>
      <w:r w:rsidRPr="00FE2E5A">
        <w:rPr>
          <w:lang w:val="sv-SE"/>
        </w:rPr>
        <w:t xml:space="preserve"> (CRRC)) </w:t>
      </w:r>
      <w:r w:rsidR="00221AE3">
        <w:rPr>
          <w:lang w:val="sv-SE"/>
        </w:rPr>
        <w:t>när</w:t>
      </w:r>
      <w:r w:rsidRPr="00FE2E5A">
        <w:rPr>
          <w:lang w:val="sv-SE"/>
        </w:rPr>
        <w:t xml:space="preserve"> bevacizumab lades till SB/T jämfört med SB/T ensamt (HR = 1,44; 95% KI: 0,90, 2,30). Dessa resultat var överensstämmande med de från olika </w:t>
      </w:r>
      <w:r w:rsidRPr="003A1DF4">
        <w:rPr>
          <w:lang w:val="sv-SE"/>
        </w:rPr>
        <w:t>känslighetsanalyser och hos kliniskt relevanta subgrupper. Resultat</w:t>
      </w:r>
      <w:r w:rsidRPr="006A73BA">
        <w:rPr>
          <w:lang w:val="sv-SE"/>
        </w:rPr>
        <w:t>en för alla sekundära effektmått (prövarbedömd EFS</w:t>
      </w:r>
      <w:r w:rsidR="002A7EFD" w:rsidRPr="006A73BA">
        <w:rPr>
          <w:lang w:val="sv-SE"/>
        </w:rPr>
        <w:t xml:space="preserve">, </w:t>
      </w:r>
      <w:r w:rsidR="002A7EFD" w:rsidRPr="00EF6EC0">
        <w:rPr>
          <w:iCs/>
          <w:lang w:val="sv-SE"/>
        </w:rPr>
        <w:t>objektiv responsfrekvens och överlevnad)</w:t>
      </w:r>
      <w:r w:rsidR="002A7EFD" w:rsidRPr="00221AE3">
        <w:rPr>
          <w:iCs/>
          <w:lang w:val="sv-SE"/>
        </w:rPr>
        <w:t xml:space="preserve"> var </w:t>
      </w:r>
      <w:r w:rsidR="00221AE3">
        <w:rPr>
          <w:iCs/>
          <w:lang w:val="sv-SE"/>
        </w:rPr>
        <w:t>konsekventa</w:t>
      </w:r>
      <w:r w:rsidR="002A7EFD" w:rsidRPr="00221AE3">
        <w:rPr>
          <w:iCs/>
          <w:lang w:val="sv-SE"/>
        </w:rPr>
        <w:t xml:space="preserve"> i att inte visa någon förbättring kopplad till tillägget av bevacizumab till SB/T jämfört med SB/T ensamt. </w:t>
      </w:r>
    </w:p>
    <w:p w14:paraId="270109EF" w14:textId="77777777" w:rsidR="002A7EFD" w:rsidRPr="0061465B" w:rsidRDefault="002A7EFD" w:rsidP="008375DF">
      <w:pPr>
        <w:rPr>
          <w:iCs/>
          <w:lang w:val="sv-SE"/>
        </w:rPr>
      </w:pPr>
    </w:p>
    <w:p w14:paraId="6DE6E7F1" w14:textId="77777777" w:rsidR="002A7EFD" w:rsidRDefault="002A7EFD" w:rsidP="008375DF">
      <w:pPr>
        <w:rPr>
          <w:lang w:val="sv-SE"/>
        </w:rPr>
      </w:pPr>
      <w:r w:rsidRPr="0061465B">
        <w:rPr>
          <w:iCs/>
          <w:lang w:val="sv-SE"/>
        </w:rPr>
        <w:t xml:space="preserve">Tillägget av Avastin till SB/T </w:t>
      </w:r>
      <w:r w:rsidR="00221AE3">
        <w:rPr>
          <w:iCs/>
          <w:lang w:val="sv-SE"/>
        </w:rPr>
        <w:t>visade</w:t>
      </w:r>
      <w:r w:rsidRPr="00221AE3">
        <w:rPr>
          <w:iCs/>
          <w:lang w:val="sv-SE"/>
        </w:rPr>
        <w:t xml:space="preserve"> ingen klinisk nytta i studien BO25041 hos 60 utvärderingsbara pediatriska patienter med nyligen diagnosticerat </w:t>
      </w:r>
      <w:r w:rsidR="00221AE3" w:rsidRPr="00221AE3">
        <w:rPr>
          <w:lang w:val="sv-SE"/>
        </w:rPr>
        <w:t>supratentorialt</w:t>
      </w:r>
      <w:r w:rsidR="00221AE3">
        <w:rPr>
          <w:lang w:val="sv-SE"/>
        </w:rPr>
        <w:t xml:space="preserve"> eller</w:t>
      </w:r>
      <w:r w:rsidRPr="0061465B">
        <w:rPr>
          <w:lang w:val="sv-SE"/>
        </w:rPr>
        <w:t xml:space="preserve"> infratentorialt, cerebellärt eller pedunkulärt höggradigt gliom (HGG) (se avsnitt 4.2 för information om pediatrisk användning).</w:t>
      </w:r>
      <w:r>
        <w:rPr>
          <w:lang w:val="sv-SE"/>
        </w:rPr>
        <w:t xml:space="preserve"> </w:t>
      </w:r>
    </w:p>
    <w:p w14:paraId="4E5D0BC0" w14:textId="77777777" w:rsidR="005709FF" w:rsidRDefault="005709FF" w:rsidP="008375DF">
      <w:pPr>
        <w:rPr>
          <w:iCs/>
          <w:lang w:val="sv-SE"/>
        </w:rPr>
      </w:pPr>
    </w:p>
    <w:p w14:paraId="6298A0AF" w14:textId="77777777" w:rsidR="007D1880" w:rsidRPr="007D1880" w:rsidRDefault="007D1880" w:rsidP="008375DF">
      <w:pPr>
        <w:rPr>
          <w:i/>
          <w:iCs/>
          <w:lang w:val="sv-SE"/>
        </w:rPr>
      </w:pPr>
      <w:r>
        <w:rPr>
          <w:i/>
          <w:iCs/>
          <w:lang w:val="sv-SE"/>
        </w:rPr>
        <w:t>Mjukdelssarkom</w:t>
      </w:r>
    </w:p>
    <w:p w14:paraId="145954E9" w14:textId="5AC94190" w:rsidR="000B7DC7" w:rsidRPr="00F728F4" w:rsidRDefault="00485843" w:rsidP="008375DF">
      <w:pPr>
        <w:rPr>
          <w:iCs/>
          <w:lang w:val="sv-SE"/>
        </w:rPr>
      </w:pPr>
      <w:r w:rsidRPr="00F728F4">
        <w:rPr>
          <w:iCs/>
          <w:lang w:val="sv-SE"/>
        </w:rPr>
        <w:t>I</w:t>
      </w:r>
      <w:r w:rsidR="008375DF" w:rsidRPr="00F728F4">
        <w:rPr>
          <w:iCs/>
          <w:lang w:val="sv-SE"/>
        </w:rPr>
        <w:t xml:space="preserve"> en randomiserad fas II-st</w:t>
      </w:r>
      <w:r w:rsidR="0094171E" w:rsidRPr="00F728F4">
        <w:rPr>
          <w:iCs/>
          <w:lang w:val="sv-SE"/>
        </w:rPr>
        <w:t xml:space="preserve">udie (BO20924) </w:t>
      </w:r>
      <w:r w:rsidRPr="00F728F4">
        <w:rPr>
          <w:iCs/>
          <w:lang w:val="sv-SE"/>
        </w:rPr>
        <w:t>behandlades</w:t>
      </w:r>
      <w:r w:rsidR="0094171E" w:rsidRPr="00F728F4">
        <w:rPr>
          <w:iCs/>
          <w:lang w:val="sv-SE"/>
        </w:rPr>
        <w:t xml:space="preserve"> totalt 154 </w:t>
      </w:r>
      <w:r w:rsidR="008375DF" w:rsidRPr="00F728F4">
        <w:rPr>
          <w:iCs/>
          <w:lang w:val="sv-SE"/>
        </w:rPr>
        <w:t xml:space="preserve">patienter </w:t>
      </w:r>
      <w:r w:rsidR="003A1DF4">
        <w:rPr>
          <w:iCs/>
          <w:lang w:val="sv-SE"/>
        </w:rPr>
        <w:t>i åldern</w:t>
      </w:r>
      <w:r w:rsidR="003A1DF4" w:rsidRPr="00F728F4">
        <w:rPr>
          <w:iCs/>
          <w:lang w:val="sv-SE"/>
        </w:rPr>
        <w:t xml:space="preserve"> </w:t>
      </w:r>
      <w:r w:rsidR="008375DF" w:rsidRPr="00F728F4">
        <w:rPr>
          <w:iCs/>
          <w:lang w:val="sv-SE"/>
        </w:rPr>
        <w:t>≥ 6 månader</w:t>
      </w:r>
      <w:r w:rsidR="0094171E" w:rsidRPr="00F728F4">
        <w:rPr>
          <w:iCs/>
          <w:lang w:val="sv-SE"/>
        </w:rPr>
        <w:t xml:space="preserve"> till</w:t>
      </w:r>
      <w:r w:rsidR="008375DF" w:rsidRPr="00F728F4">
        <w:rPr>
          <w:iCs/>
          <w:lang w:val="sv-SE"/>
        </w:rPr>
        <w:t xml:space="preserve"> &lt; 18 år med nyligen diagnosticerad </w:t>
      </w:r>
      <w:r w:rsidR="00A07890" w:rsidRPr="00F728F4">
        <w:rPr>
          <w:lang w:val="sv-SE"/>
        </w:rPr>
        <w:t>metastaserade rabdomyosarkom och icke-rabdomyosarkom mjukdelssarkom</w:t>
      </w:r>
      <w:r w:rsidRPr="00F728F4">
        <w:rPr>
          <w:iCs/>
          <w:lang w:val="sv-SE"/>
        </w:rPr>
        <w:t xml:space="preserve"> </w:t>
      </w:r>
      <w:r w:rsidR="008375DF" w:rsidRPr="00F728F4">
        <w:rPr>
          <w:iCs/>
          <w:lang w:val="sv-SE"/>
        </w:rPr>
        <w:t>med standardbehandling (induktion</w:t>
      </w:r>
      <w:r w:rsidR="007143BD" w:rsidRPr="00F728F4">
        <w:rPr>
          <w:iCs/>
          <w:lang w:val="sv-SE"/>
        </w:rPr>
        <w:t xml:space="preserve"> ifosfamid, vinkristin, aktinomycin D och</w:t>
      </w:r>
      <w:r w:rsidR="007143BD">
        <w:rPr>
          <w:iCs/>
          <w:lang w:val="sv-SE"/>
        </w:rPr>
        <w:t xml:space="preserve"> </w:t>
      </w:r>
      <w:r w:rsidR="007143BD" w:rsidRPr="007143BD">
        <w:rPr>
          <w:iCs/>
          <w:lang w:val="sv-SE"/>
        </w:rPr>
        <w:t>doxorubicin</w:t>
      </w:r>
      <w:r w:rsidR="008375DF">
        <w:rPr>
          <w:iCs/>
          <w:lang w:val="sv-SE"/>
        </w:rPr>
        <w:t xml:space="preserve"> </w:t>
      </w:r>
      <w:r w:rsidR="007143BD">
        <w:rPr>
          <w:iCs/>
          <w:lang w:val="sv-SE"/>
        </w:rPr>
        <w:t>(</w:t>
      </w:r>
      <w:r w:rsidR="008375DF">
        <w:rPr>
          <w:iCs/>
          <w:lang w:val="sv-SE"/>
        </w:rPr>
        <w:t>IVADO</w:t>
      </w:r>
      <w:r w:rsidR="007143BD">
        <w:rPr>
          <w:iCs/>
          <w:lang w:val="sv-SE"/>
        </w:rPr>
        <w:t>)</w:t>
      </w:r>
      <w:r w:rsidR="008375DF">
        <w:rPr>
          <w:iCs/>
          <w:lang w:val="sv-SE"/>
        </w:rPr>
        <w:t>/</w:t>
      </w:r>
      <w:r w:rsidR="007143BD" w:rsidRPr="007143BD">
        <w:rPr>
          <w:iCs/>
          <w:lang w:val="sv-SE"/>
        </w:rPr>
        <w:t xml:space="preserve"> ifosfamid</w:t>
      </w:r>
      <w:r w:rsidR="007143BD">
        <w:rPr>
          <w:iCs/>
          <w:lang w:val="sv-SE"/>
        </w:rPr>
        <w:t>, vink</w:t>
      </w:r>
      <w:r w:rsidR="007143BD" w:rsidRPr="007143BD">
        <w:rPr>
          <w:iCs/>
          <w:lang w:val="sv-SE"/>
        </w:rPr>
        <w:t>ristin</w:t>
      </w:r>
      <w:r w:rsidR="007143BD">
        <w:rPr>
          <w:iCs/>
          <w:lang w:val="sv-SE"/>
        </w:rPr>
        <w:t xml:space="preserve"> och aktinomycin D (</w:t>
      </w:r>
      <w:r w:rsidR="008375DF">
        <w:rPr>
          <w:iCs/>
          <w:lang w:val="sv-SE"/>
        </w:rPr>
        <w:t>IVA</w:t>
      </w:r>
      <w:r w:rsidR="007143BD">
        <w:rPr>
          <w:iCs/>
          <w:lang w:val="sv-SE"/>
        </w:rPr>
        <w:t>)</w:t>
      </w:r>
      <w:r w:rsidR="008375DF">
        <w:rPr>
          <w:iCs/>
          <w:lang w:val="sv-SE"/>
        </w:rPr>
        <w:t xml:space="preserve"> +/- lokal behandling</w:t>
      </w:r>
      <w:r w:rsidR="007143BD">
        <w:rPr>
          <w:iCs/>
          <w:lang w:val="sv-SE"/>
        </w:rPr>
        <w:t xml:space="preserve"> följt av und</w:t>
      </w:r>
      <w:r w:rsidR="008375DF">
        <w:rPr>
          <w:iCs/>
          <w:lang w:val="sv-SE"/>
        </w:rPr>
        <w:t>erhållsbehandling med vinorelbin och cyklofosfamid) med eller utan bevacizumab (2,5 mg/kg/vecka)</w:t>
      </w:r>
      <w:r w:rsidR="00F34450">
        <w:rPr>
          <w:iCs/>
          <w:lang w:val="sv-SE"/>
        </w:rPr>
        <w:t xml:space="preserve"> under ungefär totalt </w:t>
      </w:r>
      <w:r w:rsidR="00104060" w:rsidRPr="00104060">
        <w:rPr>
          <w:lang w:val="sv-SE"/>
        </w:rPr>
        <w:t>18 </w:t>
      </w:r>
      <w:r w:rsidR="00F34450" w:rsidRPr="00104060">
        <w:rPr>
          <w:lang w:val="sv-SE"/>
        </w:rPr>
        <w:t>månader</w:t>
      </w:r>
      <w:r w:rsidR="00F34450">
        <w:rPr>
          <w:iCs/>
          <w:lang w:val="sv-SE"/>
        </w:rPr>
        <w:t>. Vid tiden för den finala primäranalysen visade det primära</w:t>
      </w:r>
      <w:r w:rsidR="00104060">
        <w:rPr>
          <w:iCs/>
          <w:lang w:val="sv-SE"/>
        </w:rPr>
        <w:t xml:space="preserve"> effektmåttet, </w:t>
      </w:r>
      <w:r w:rsidR="00F34450">
        <w:rPr>
          <w:iCs/>
          <w:lang w:val="sv-SE"/>
        </w:rPr>
        <w:t>händelsefri överlevnad (EFS) bedömd av oberoende kommitté</w:t>
      </w:r>
      <w:r w:rsidR="00104060">
        <w:rPr>
          <w:iCs/>
          <w:lang w:val="sv-SE"/>
        </w:rPr>
        <w:t>,</w:t>
      </w:r>
      <w:r w:rsidR="00F34450">
        <w:rPr>
          <w:iCs/>
          <w:lang w:val="sv-SE"/>
        </w:rPr>
        <w:t xml:space="preserve"> inte någon statistiskt signifikant skillnad mellan de två behandlingsgrupperna, med ett HR av 0,93 (95% KI: 0,61, 1,41; p-värde = </w:t>
      </w:r>
      <w:r w:rsidR="00F34450" w:rsidRPr="00F728F4">
        <w:rPr>
          <w:iCs/>
          <w:lang w:val="sv-SE"/>
        </w:rPr>
        <w:t xml:space="preserve">0,72). </w:t>
      </w:r>
      <w:r w:rsidRPr="00F728F4">
        <w:rPr>
          <w:iCs/>
          <w:lang w:val="sv-SE"/>
        </w:rPr>
        <w:t>Skillnaden i objektiv responsfrekvens per oberoende central bedömning var 18% (KI: 0,6%, 35,3%) mellan de båda behandlingsgrupperna hos de få patienter som hade utvärderingsbara tumörer vid baseline och en bekräftad respons</w:t>
      </w:r>
      <w:r w:rsidR="000B7DC7" w:rsidRPr="00F728F4">
        <w:rPr>
          <w:iCs/>
          <w:lang w:val="sv-SE"/>
        </w:rPr>
        <w:t xml:space="preserve"> innan de fick någon lokal behandling: 27/75 patienter (36,0%, 95% KI: 25,2%, 47,9%) i gruppen som fick kemoterapi och 34/63 patienter (54,0%, 95% KI: 40,9%, 66,6%) i gruppen som fick </w:t>
      </w:r>
      <w:r w:rsidR="00C34096" w:rsidRPr="00F728F4">
        <w:rPr>
          <w:iCs/>
          <w:lang w:val="sv-SE"/>
        </w:rPr>
        <w:t xml:space="preserve">bevacizumab </w:t>
      </w:r>
      <w:r w:rsidR="000B7DC7" w:rsidRPr="00F728F4">
        <w:rPr>
          <w:iCs/>
          <w:lang w:val="sv-SE"/>
        </w:rPr>
        <w:t>+ kemoterapi.</w:t>
      </w:r>
      <w:r w:rsidRPr="00F728F4">
        <w:rPr>
          <w:iCs/>
          <w:lang w:val="sv-SE"/>
        </w:rPr>
        <w:t xml:space="preserve"> </w:t>
      </w:r>
      <w:r w:rsidR="00F561A8">
        <w:rPr>
          <w:iCs/>
          <w:lang w:val="sv-SE"/>
        </w:rPr>
        <w:t>Den slutliga analysen på överlevnad visade inte någon</w:t>
      </w:r>
      <w:r w:rsidR="00ED40FA">
        <w:rPr>
          <w:iCs/>
          <w:lang w:val="sv-SE"/>
        </w:rPr>
        <w:t xml:space="preserve"> </w:t>
      </w:r>
      <w:r w:rsidR="006713C3">
        <w:rPr>
          <w:iCs/>
          <w:lang w:val="sv-SE"/>
        </w:rPr>
        <w:t xml:space="preserve">signifikant </w:t>
      </w:r>
      <w:r w:rsidR="00F561A8">
        <w:rPr>
          <w:iCs/>
          <w:lang w:val="sv-SE"/>
        </w:rPr>
        <w:t>klinisk nytta vid tillägg av bevacizumab till kemoterapi</w:t>
      </w:r>
      <w:r w:rsidR="00535E28">
        <w:rPr>
          <w:iCs/>
          <w:lang w:val="sv-SE"/>
        </w:rPr>
        <w:t xml:space="preserve"> hos</w:t>
      </w:r>
      <w:r w:rsidR="00ED40FA">
        <w:rPr>
          <w:iCs/>
          <w:lang w:val="sv-SE"/>
        </w:rPr>
        <w:t xml:space="preserve"> denna patient</w:t>
      </w:r>
      <w:r w:rsidR="00F561A8">
        <w:rPr>
          <w:iCs/>
          <w:lang w:val="sv-SE"/>
        </w:rPr>
        <w:t>population.</w:t>
      </w:r>
    </w:p>
    <w:p w14:paraId="421B215F" w14:textId="77777777" w:rsidR="000B7DC7" w:rsidRPr="00F728F4" w:rsidRDefault="000B7DC7" w:rsidP="008375DF">
      <w:pPr>
        <w:rPr>
          <w:iCs/>
          <w:lang w:val="sv-SE"/>
        </w:rPr>
      </w:pPr>
    </w:p>
    <w:p w14:paraId="25DC123B" w14:textId="5565DC59" w:rsidR="008375DF" w:rsidRDefault="000B7DC7" w:rsidP="00094854">
      <w:pPr>
        <w:keepNext/>
        <w:keepLines/>
        <w:widowControl w:val="0"/>
        <w:rPr>
          <w:iCs/>
          <w:lang w:val="sv-SE"/>
        </w:rPr>
      </w:pPr>
      <w:r w:rsidRPr="00F728F4">
        <w:rPr>
          <w:iCs/>
          <w:lang w:val="sv-SE"/>
        </w:rPr>
        <w:lastRenderedPageBreak/>
        <w:t xml:space="preserve">Tillägg av Avastin till standardbehandling demostrerade ingen klinisk nytta i </w:t>
      </w:r>
      <w:r w:rsidR="00C34096" w:rsidRPr="00F728F4">
        <w:rPr>
          <w:iCs/>
          <w:lang w:val="sv-SE"/>
        </w:rPr>
        <w:t xml:space="preserve">den kliniska </w:t>
      </w:r>
      <w:r w:rsidRPr="00F728F4">
        <w:rPr>
          <w:iCs/>
          <w:lang w:val="sv-SE"/>
        </w:rPr>
        <w:t xml:space="preserve">studien BO20924 hos de 71 utvärderbara pediatriska (från 6 månader upp till 18 års ålder) patienterna med metastaserade rabdomyosarkom och icke-rabdomyosarkom mjukdelssarkom </w:t>
      </w:r>
      <w:r w:rsidR="00F34450" w:rsidRPr="00F728F4">
        <w:rPr>
          <w:iCs/>
          <w:lang w:val="sv-SE"/>
        </w:rPr>
        <w:t>(se avsnitt 4.2 för information om pediatrisk användning).</w:t>
      </w:r>
      <w:r w:rsidR="00F34450">
        <w:rPr>
          <w:iCs/>
          <w:lang w:val="sv-SE"/>
        </w:rPr>
        <w:t xml:space="preserve"> </w:t>
      </w:r>
    </w:p>
    <w:p w14:paraId="06B41750" w14:textId="77777777" w:rsidR="00F17C2A" w:rsidRDefault="00F17C2A" w:rsidP="008375DF">
      <w:pPr>
        <w:rPr>
          <w:iCs/>
          <w:lang w:val="sv-SE"/>
        </w:rPr>
      </w:pPr>
    </w:p>
    <w:p w14:paraId="45EEFC2E" w14:textId="77777777" w:rsidR="00F17C2A" w:rsidRPr="00F17C2A" w:rsidRDefault="00F17C2A" w:rsidP="008375DF">
      <w:pPr>
        <w:rPr>
          <w:iCs/>
          <w:lang w:val="sv-SE"/>
        </w:rPr>
      </w:pPr>
      <w:r>
        <w:rPr>
          <w:iCs/>
          <w:lang w:val="sv-SE"/>
        </w:rPr>
        <w:t xml:space="preserve">Incidensen av biverkningar, inklusive grad </w:t>
      </w:r>
      <w:r w:rsidRPr="005D0E5E">
        <w:sym w:font="Symbol" w:char="F0B3"/>
      </w:r>
      <w:r w:rsidRPr="00F17C2A">
        <w:rPr>
          <w:lang w:val="sv-SE"/>
        </w:rPr>
        <w:t> </w:t>
      </w:r>
      <w:r>
        <w:rPr>
          <w:lang w:val="sv-SE"/>
        </w:rPr>
        <w:t xml:space="preserve"> 3-biverkningar och allvarliga biverkningar var liknande mellan de två behandlingsgrupperna. Inga biverkningar som ledde till dödsfall inträffade i någon </w:t>
      </w:r>
      <w:r w:rsidR="00510B37">
        <w:rPr>
          <w:lang w:val="sv-SE"/>
        </w:rPr>
        <w:t>av</w:t>
      </w:r>
      <w:r w:rsidR="00104060">
        <w:rPr>
          <w:lang w:val="sv-SE"/>
        </w:rPr>
        <w:t xml:space="preserve"> </w:t>
      </w:r>
      <w:r>
        <w:rPr>
          <w:lang w:val="sv-SE"/>
        </w:rPr>
        <w:t>behandlingsgrupp</w:t>
      </w:r>
      <w:r w:rsidR="00104060">
        <w:rPr>
          <w:lang w:val="sv-SE"/>
        </w:rPr>
        <w:t>erna</w:t>
      </w:r>
      <w:r>
        <w:rPr>
          <w:lang w:val="sv-SE"/>
        </w:rPr>
        <w:t xml:space="preserve">; alla dödsfall tillskrevs sjukdomsprogression. Tillägg av bevacizumab till multimodal standardbehandling verkade tolereras i denna pediatriska population. </w:t>
      </w:r>
    </w:p>
    <w:p w14:paraId="7C4D3950" w14:textId="77777777" w:rsidR="00676C8D" w:rsidRPr="002326AC" w:rsidRDefault="00676C8D" w:rsidP="00353069">
      <w:pPr>
        <w:suppressAutoHyphens/>
        <w:rPr>
          <w:lang w:val="sv-SE"/>
        </w:rPr>
      </w:pPr>
    </w:p>
    <w:p w14:paraId="399CB2A4" w14:textId="77777777" w:rsidR="00353069" w:rsidRPr="002326AC" w:rsidRDefault="00353069" w:rsidP="00353069">
      <w:pPr>
        <w:suppressAutoHyphens/>
        <w:ind w:left="567" w:hanging="567"/>
        <w:outlineLvl w:val="0"/>
        <w:rPr>
          <w:lang w:val="sv-SE"/>
        </w:rPr>
      </w:pPr>
      <w:r w:rsidRPr="002326AC">
        <w:rPr>
          <w:b/>
          <w:lang w:val="sv-SE"/>
        </w:rPr>
        <w:t>5.2</w:t>
      </w:r>
      <w:r w:rsidRPr="002326AC">
        <w:rPr>
          <w:b/>
          <w:lang w:val="sv-SE"/>
        </w:rPr>
        <w:tab/>
        <w:t>Farmakokinetiska egenskaper</w:t>
      </w:r>
    </w:p>
    <w:p w14:paraId="4B7E0BBA" w14:textId="77777777" w:rsidR="00353069" w:rsidRPr="002326AC" w:rsidRDefault="00353069" w:rsidP="00353069">
      <w:pPr>
        <w:suppressAutoHyphens/>
        <w:rPr>
          <w:lang w:val="sv-SE"/>
        </w:rPr>
      </w:pPr>
    </w:p>
    <w:p w14:paraId="3D94C9B8" w14:textId="69B2B295" w:rsidR="00353069" w:rsidRPr="002326AC" w:rsidRDefault="00353069" w:rsidP="00353069">
      <w:pPr>
        <w:suppressAutoHyphens/>
        <w:rPr>
          <w:lang w:val="sv-SE"/>
        </w:rPr>
      </w:pPr>
      <w:r w:rsidRPr="002326AC">
        <w:rPr>
          <w:lang w:val="sv-SE"/>
        </w:rPr>
        <w:t xml:space="preserve">Farmakokinetiska data för bevacizumab är tillgängliga från </w:t>
      </w:r>
      <w:r w:rsidR="00CF3926" w:rsidRPr="002326AC">
        <w:rPr>
          <w:lang w:val="sv-SE"/>
        </w:rPr>
        <w:t xml:space="preserve">tio </w:t>
      </w:r>
      <w:r w:rsidRPr="002326AC">
        <w:rPr>
          <w:lang w:val="sv-SE"/>
        </w:rPr>
        <w:t>kliniska studier på patienter med solida tumörer. I samtliga kliniska studier administrerades bevacizumab som en intravenös infusion. Infusionshastigheten baserades på tolerabiliteten, med en initial infusionstid på 90 minuter. Farmakokinetiken var linjär vid doser som varierade mellan 1 och 10 mg/kg.</w:t>
      </w:r>
    </w:p>
    <w:p w14:paraId="100B67F2" w14:textId="77777777" w:rsidR="00353069" w:rsidRPr="002326AC" w:rsidRDefault="00353069" w:rsidP="00353069">
      <w:pPr>
        <w:suppressAutoHyphens/>
        <w:rPr>
          <w:lang w:val="sv-SE"/>
        </w:rPr>
      </w:pPr>
    </w:p>
    <w:p w14:paraId="209F6910" w14:textId="77777777" w:rsidR="00353069" w:rsidRPr="0015500C" w:rsidRDefault="00353069" w:rsidP="00032B9A">
      <w:pPr>
        <w:keepNext/>
        <w:keepLines/>
        <w:rPr>
          <w:u w:val="single"/>
          <w:lang w:val="sv-SE"/>
        </w:rPr>
      </w:pPr>
      <w:r w:rsidRPr="0015500C">
        <w:rPr>
          <w:u w:val="single"/>
          <w:lang w:val="sv-SE"/>
        </w:rPr>
        <w:t>Distribution</w:t>
      </w:r>
    </w:p>
    <w:p w14:paraId="6CEDC714" w14:textId="77777777" w:rsidR="00EB4C07" w:rsidRDefault="00055005" w:rsidP="00353069">
      <w:pPr>
        <w:suppressAutoHyphens/>
        <w:rPr>
          <w:lang w:val="sv-SE"/>
        </w:rPr>
      </w:pPr>
      <w:r w:rsidRPr="0015500C">
        <w:rPr>
          <w:lang w:val="sv-SE"/>
        </w:rPr>
        <w:t>Typvärdet för den centrala distributionsvolymen (V</w:t>
      </w:r>
      <w:r w:rsidRPr="0015500C">
        <w:rPr>
          <w:szCs w:val="22"/>
          <w:vertAlign w:val="subscript"/>
          <w:lang w:val="sv-SE"/>
        </w:rPr>
        <w:t>c</w:t>
      </w:r>
      <w:r w:rsidRPr="0015500C">
        <w:rPr>
          <w:lang w:val="sv-SE"/>
        </w:rPr>
        <w:t>) var 2,73 l för kvinnor respektive 3,28 l för män, vilket är i samma intervall som beskrivits för IgG och andra monoklonala antikroppar. Typvärdet för den perifera distributionsvolymen (V</w:t>
      </w:r>
      <w:r w:rsidRPr="0015500C">
        <w:rPr>
          <w:vertAlign w:val="subscript"/>
          <w:lang w:val="sv-SE"/>
        </w:rPr>
        <w:t>p</w:t>
      </w:r>
      <w:r w:rsidRPr="0015500C">
        <w:rPr>
          <w:lang w:val="sv-SE"/>
        </w:rPr>
        <w:t>) var 1,69 l för kvinnor och 2,35 l för män, då bevacizumab gavs tillsammans med antineoplastiska medel. Efter korrigering för kroppsvikt hade män ett större V</w:t>
      </w:r>
      <w:r w:rsidRPr="0015500C">
        <w:rPr>
          <w:szCs w:val="22"/>
          <w:vertAlign w:val="subscript"/>
          <w:lang w:val="sv-SE"/>
        </w:rPr>
        <w:t>c</w:t>
      </w:r>
      <w:r w:rsidRPr="0015500C">
        <w:rPr>
          <w:lang w:val="sv-SE"/>
        </w:rPr>
        <w:t xml:space="preserve"> </w:t>
      </w:r>
    </w:p>
    <w:p w14:paraId="1E8E3C7E" w14:textId="07EB677C" w:rsidR="00922A0F" w:rsidRPr="0015500C" w:rsidRDefault="00055005" w:rsidP="00353069">
      <w:pPr>
        <w:suppressAutoHyphens/>
        <w:rPr>
          <w:lang w:val="sv-SE"/>
        </w:rPr>
      </w:pPr>
      <w:r w:rsidRPr="0015500C">
        <w:rPr>
          <w:lang w:val="sv-SE"/>
        </w:rPr>
        <w:t>(+</w:t>
      </w:r>
      <w:r w:rsidR="00EB4C07">
        <w:rPr>
          <w:lang w:val="sv-SE"/>
        </w:rPr>
        <w:t xml:space="preserve"> </w:t>
      </w:r>
      <w:r w:rsidRPr="0015500C">
        <w:rPr>
          <w:lang w:val="sv-SE"/>
        </w:rPr>
        <w:t>20%) än kvinnor.</w:t>
      </w:r>
    </w:p>
    <w:p w14:paraId="51B371A8" w14:textId="77777777" w:rsidR="00353069" w:rsidRPr="0015500C" w:rsidRDefault="00055005" w:rsidP="00353069">
      <w:pPr>
        <w:suppressAutoHyphens/>
        <w:rPr>
          <w:lang w:val="sv-SE"/>
        </w:rPr>
      </w:pPr>
      <w:r w:rsidRPr="0015500C" w:rsidDel="00055005">
        <w:rPr>
          <w:lang w:val="sv-SE"/>
        </w:rPr>
        <w:t xml:space="preserve"> </w:t>
      </w:r>
    </w:p>
    <w:p w14:paraId="6C1C2999" w14:textId="77777777" w:rsidR="00353069" w:rsidRPr="0015500C" w:rsidRDefault="00353069" w:rsidP="004028F9">
      <w:pPr>
        <w:keepNext/>
        <w:keepLines/>
        <w:rPr>
          <w:lang w:val="sv-SE"/>
        </w:rPr>
      </w:pPr>
      <w:r w:rsidRPr="0015500C">
        <w:rPr>
          <w:u w:val="single"/>
          <w:lang w:val="sv-SE"/>
        </w:rPr>
        <w:t>Metabolism</w:t>
      </w:r>
    </w:p>
    <w:p w14:paraId="0F74BE2F" w14:textId="77777777" w:rsidR="00353069" w:rsidRPr="002326AC" w:rsidRDefault="00353069" w:rsidP="00353069">
      <w:pPr>
        <w:suppressAutoHyphens/>
        <w:rPr>
          <w:lang w:val="sv-SE"/>
        </w:rPr>
      </w:pPr>
      <w:r w:rsidRPr="0015500C">
        <w:rPr>
          <w:lang w:val="sv-SE"/>
        </w:rPr>
        <w:t>En utvärdering av</w:t>
      </w:r>
      <w:r w:rsidRPr="002326AC">
        <w:rPr>
          <w:lang w:val="sv-SE"/>
        </w:rPr>
        <w:t xml:space="preserve"> bevacizumabs metabolism hos kaniner efter en enstaka intravenös dos av </w:t>
      </w:r>
      <w:r w:rsidRPr="002326AC">
        <w:rPr>
          <w:szCs w:val="22"/>
          <w:vertAlign w:val="superscript"/>
          <w:lang w:val="sv-SE"/>
        </w:rPr>
        <w:t>125</w:t>
      </w:r>
      <w:r w:rsidRPr="002326AC">
        <w:rPr>
          <w:lang w:val="sv-SE"/>
        </w:rPr>
        <w:t>I</w:t>
      </w:r>
      <w:r w:rsidRPr="002326AC">
        <w:rPr>
          <w:lang w:val="sv-SE"/>
        </w:rPr>
        <w:noBreakHyphen/>
        <w:t>bevacizumab tyder på att dess metaboliska profil är likvärdig med den som förväntas för en kroppsegen IgG-molekyl som inte binder till VEGF. Metabolismen och eliminationen av bevacizumab är likadan som för endogent IgG d.v.s. primärt via proteolytisk katabolism i hela kroppen, inkluderande endotelceller, och är inte primärt hänvisad till elimination genom njurarna och lever. IgGs bindning till FcRn-receptorn resulterar i skydd från cellulär metabolism och den långa terminala halveringstiden.</w:t>
      </w:r>
    </w:p>
    <w:p w14:paraId="0CB0BE42" w14:textId="77777777" w:rsidR="00353069" w:rsidRPr="002326AC" w:rsidRDefault="00353069" w:rsidP="00353069">
      <w:pPr>
        <w:suppressAutoHyphens/>
        <w:rPr>
          <w:lang w:val="sv-SE"/>
        </w:rPr>
      </w:pPr>
    </w:p>
    <w:p w14:paraId="737FB1C1" w14:textId="77777777" w:rsidR="00353069" w:rsidRPr="002326AC" w:rsidRDefault="00353069" w:rsidP="004028F9">
      <w:pPr>
        <w:keepNext/>
        <w:keepLines/>
        <w:rPr>
          <w:i/>
          <w:lang w:val="sv-SE"/>
        </w:rPr>
      </w:pPr>
      <w:r w:rsidRPr="0015500C">
        <w:rPr>
          <w:u w:val="single"/>
          <w:lang w:val="sv-SE"/>
        </w:rPr>
        <w:t>Eliminering</w:t>
      </w:r>
    </w:p>
    <w:p w14:paraId="04D339C5" w14:textId="28917B84" w:rsidR="00055005" w:rsidRPr="002326AC" w:rsidRDefault="00055005" w:rsidP="00055005">
      <w:pPr>
        <w:suppressAutoHyphens/>
        <w:rPr>
          <w:lang w:val="sv-SE"/>
        </w:rPr>
      </w:pPr>
      <w:r w:rsidRPr="002326AC">
        <w:rPr>
          <w:lang w:val="sv-SE"/>
        </w:rPr>
        <w:t>Medelvärdet för clearance är 0,188 l/dag för kvinnor och 0,220 l/dag för män. Efter korrigering för kroppsvikt hade män ett större bevacizumab-clearance (+</w:t>
      </w:r>
      <w:r w:rsidR="00EB4C07">
        <w:rPr>
          <w:lang w:val="sv-SE"/>
        </w:rPr>
        <w:t xml:space="preserve"> </w:t>
      </w:r>
      <w:r w:rsidRPr="002326AC">
        <w:rPr>
          <w:lang w:val="sv-SE"/>
        </w:rPr>
        <w:t>17%) än kvinnor. En</w:t>
      </w:r>
      <w:r w:rsidR="00A177B9" w:rsidRPr="002326AC">
        <w:rPr>
          <w:lang w:val="sv-SE"/>
        </w:rPr>
        <w:t>ligt en tvåkompartmentmodell är</w:t>
      </w:r>
      <w:r w:rsidRPr="002326AC">
        <w:rPr>
          <w:lang w:val="sv-SE"/>
        </w:rPr>
        <w:t xml:space="preserve"> eliminationshalveringstiden 18 dagar för en typisk</w:t>
      </w:r>
      <w:r w:rsidR="00A94075" w:rsidRPr="002326AC">
        <w:rPr>
          <w:lang w:val="sv-SE"/>
        </w:rPr>
        <w:t xml:space="preserve"> kvinnlig patient</w:t>
      </w:r>
      <w:r w:rsidRPr="002326AC">
        <w:rPr>
          <w:lang w:val="sv-SE"/>
        </w:rPr>
        <w:t xml:space="preserve"> och 20 dagar för en typisk man</w:t>
      </w:r>
      <w:r w:rsidR="00A94075" w:rsidRPr="002326AC">
        <w:rPr>
          <w:lang w:val="sv-SE"/>
        </w:rPr>
        <w:t>lig patient</w:t>
      </w:r>
      <w:r w:rsidRPr="002326AC">
        <w:rPr>
          <w:lang w:val="sv-SE"/>
        </w:rPr>
        <w:t xml:space="preserve">. </w:t>
      </w:r>
    </w:p>
    <w:p w14:paraId="365BE966" w14:textId="77777777" w:rsidR="00055005" w:rsidRPr="002326AC" w:rsidRDefault="00055005" w:rsidP="00055005">
      <w:pPr>
        <w:suppressAutoHyphens/>
        <w:rPr>
          <w:lang w:val="sv-SE"/>
        </w:rPr>
      </w:pPr>
    </w:p>
    <w:p w14:paraId="7F15B5AF" w14:textId="77777777" w:rsidR="00A94075" w:rsidRPr="002326AC" w:rsidRDefault="00055005" w:rsidP="00055005">
      <w:pPr>
        <w:suppressAutoHyphens/>
        <w:rPr>
          <w:lang w:val="sv-SE"/>
        </w:rPr>
      </w:pPr>
      <w:r w:rsidRPr="002326AC">
        <w:rPr>
          <w:lang w:val="sv-SE"/>
        </w:rPr>
        <w:t>Lågt albumin och stor tumörbörda är generellt en indikation på sjukdomens allvarlighetsgrad. Bevacizumabs clearance är cirka 30% snabbare hos patienter med låga nivåer av serumalbumin och 7% snabbare hos personer med stor tumörbörda vid jämförelse med en typisk patient med medianvärde för albumin och tumörbörda.</w:t>
      </w:r>
    </w:p>
    <w:p w14:paraId="7EE7ED49" w14:textId="77777777" w:rsidR="00353069" w:rsidRPr="002326AC" w:rsidRDefault="00353069" w:rsidP="00353069">
      <w:pPr>
        <w:suppressAutoHyphens/>
        <w:rPr>
          <w:lang w:val="sv-SE"/>
        </w:rPr>
      </w:pPr>
    </w:p>
    <w:p w14:paraId="22870D52" w14:textId="77777777" w:rsidR="00353069" w:rsidRPr="0015500C" w:rsidRDefault="00353069" w:rsidP="004028F9">
      <w:pPr>
        <w:keepNext/>
        <w:keepLines/>
        <w:rPr>
          <w:u w:val="single"/>
          <w:lang w:val="sv-SE"/>
        </w:rPr>
      </w:pPr>
      <w:r w:rsidRPr="0015500C">
        <w:rPr>
          <w:u w:val="single"/>
          <w:lang w:val="sv-SE"/>
        </w:rPr>
        <w:t>Farmakokinetik hos särskilda patientgrupper</w:t>
      </w:r>
    </w:p>
    <w:p w14:paraId="3216C9BF" w14:textId="77777777" w:rsidR="00353069" w:rsidRPr="002326AC" w:rsidRDefault="00353069" w:rsidP="00D67F58">
      <w:pPr>
        <w:keepNext/>
        <w:suppressAutoHyphens/>
        <w:rPr>
          <w:lang w:val="sv-SE"/>
        </w:rPr>
      </w:pPr>
      <w:r w:rsidRPr="002326AC">
        <w:rPr>
          <w:lang w:val="sv-SE"/>
        </w:rPr>
        <w:t xml:space="preserve">Populationsfarmakokinetiken analyserades </w:t>
      </w:r>
      <w:r w:rsidR="00BC4346">
        <w:rPr>
          <w:lang w:val="sv-SE"/>
        </w:rPr>
        <w:t xml:space="preserve">hos vuxna och pediatriska patienter </w:t>
      </w:r>
      <w:r w:rsidRPr="002326AC">
        <w:rPr>
          <w:lang w:val="sv-SE"/>
        </w:rPr>
        <w:t xml:space="preserve">för att utvärdera effekterna av demografiska karakteristiska. </w:t>
      </w:r>
      <w:r w:rsidR="00BC4346">
        <w:rPr>
          <w:lang w:val="sv-SE"/>
        </w:rPr>
        <w:t xml:space="preserve">Hos vuxna </w:t>
      </w:r>
      <w:r w:rsidR="00BC4346" w:rsidRPr="002326AC">
        <w:rPr>
          <w:lang w:val="sv-SE"/>
        </w:rPr>
        <w:t xml:space="preserve">visade </w:t>
      </w:r>
      <w:r w:rsidR="00BC4346">
        <w:rPr>
          <w:lang w:val="sv-SE"/>
        </w:rPr>
        <w:t>r</w:t>
      </w:r>
      <w:r w:rsidRPr="002326AC">
        <w:rPr>
          <w:lang w:val="sv-SE"/>
        </w:rPr>
        <w:t>esultaten ingen signifikant skillnad i farmakokinetiken med avseende på ålder.</w:t>
      </w:r>
    </w:p>
    <w:p w14:paraId="2F467EC0" w14:textId="77777777" w:rsidR="00353069" w:rsidRPr="002326AC" w:rsidRDefault="00353069" w:rsidP="00353069">
      <w:pPr>
        <w:suppressAutoHyphens/>
        <w:rPr>
          <w:lang w:val="sv-SE"/>
        </w:rPr>
      </w:pPr>
    </w:p>
    <w:p w14:paraId="3E7967D6" w14:textId="77777777" w:rsidR="004028F9" w:rsidRDefault="00353069" w:rsidP="00353069">
      <w:pPr>
        <w:suppressAutoHyphens/>
        <w:rPr>
          <w:lang w:val="sv-SE"/>
        </w:rPr>
      </w:pPr>
      <w:r w:rsidRPr="002326AC">
        <w:rPr>
          <w:i/>
          <w:lang w:val="sv-SE"/>
        </w:rPr>
        <w:t>Nedsatt njurfun</w:t>
      </w:r>
      <w:r w:rsidRPr="0015500C">
        <w:rPr>
          <w:i/>
          <w:lang w:val="sv-SE"/>
        </w:rPr>
        <w:t>ktion</w:t>
      </w:r>
      <w:r w:rsidRPr="002326AC">
        <w:rPr>
          <w:lang w:val="sv-SE"/>
        </w:rPr>
        <w:t xml:space="preserve"> </w:t>
      </w:r>
    </w:p>
    <w:p w14:paraId="52915FA6" w14:textId="77777777" w:rsidR="00353069" w:rsidRPr="002326AC" w:rsidRDefault="00353069" w:rsidP="00353069">
      <w:pPr>
        <w:suppressAutoHyphens/>
        <w:rPr>
          <w:lang w:val="sv-SE"/>
        </w:rPr>
      </w:pPr>
      <w:r w:rsidRPr="002326AC">
        <w:rPr>
          <w:lang w:val="sv-SE"/>
        </w:rPr>
        <w:t>Inga studier har genomförts för att studera farmakokinetiken av bevacizumab hos patienter med nedsatt njurfunktion eftersom njurarna inte är ett huvudsakligt organ för metabolism eller exkretion av bevacizumab.</w:t>
      </w:r>
    </w:p>
    <w:p w14:paraId="2E0F3427" w14:textId="77777777" w:rsidR="00353069" w:rsidRPr="002326AC" w:rsidRDefault="00353069" w:rsidP="00353069">
      <w:pPr>
        <w:suppressAutoHyphens/>
        <w:rPr>
          <w:lang w:val="sv-SE"/>
        </w:rPr>
      </w:pPr>
    </w:p>
    <w:p w14:paraId="185095A3" w14:textId="77777777" w:rsidR="004028F9" w:rsidRDefault="00353069" w:rsidP="00094854">
      <w:pPr>
        <w:keepNext/>
        <w:keepLines/>
        <w:widowControl w:val="0"/>
        <w:suppressAutoHyphens/>
        <w:rPr>
          <w:lang w:val="sv-SE"/>
        </w:rPr>
      </w:pPr>
      <w:r w:rsidRPr="002326AC">
        <w:rPr>
          <w:i/>
          <w:lang w:val="sv-SE"/>
        </w:rPr>
        <w:lastRenderedPageBreak/>
        <w:t>Nedsatt leverfunktio</w:t>
      </w:r>
      <w:r w:rsidRPr="0015500C">
        <w:rPr>
          <w:i/>
          <w:lang w:val="sv-SE"/>
        </w:rPr>
        <w:t>n</w:t>
      </w:r>
    </w:p>
    <w:p w14:paraId="66893D0B" w14:textId="77777777" w:rsidR="00353069" w:rsidRPr="002326AC" w:rsidRDefault="00353069" w:rsidP="00094854">
      <w:pPr>
        <w:keepNext/>
        <w:keepLines/>
        <w:widowControl w:val="0"/>
        <w:suppressAutoHyphens/>
        <w:rPr>
          <w:lang w:val="sv-SE"/>
        </w:rPr>
      </w:pPr>
      <w:r w:rsidRPr="002326AC">
        <w:rPr>
          <w:lang w:val="sv-SE"/>
        </w:rPr>
        <w:t>Inga studier har genomförts för att studera farmakokinetiken av bevacizumab hos patienter med nedsatt leverfunktion eftersom levern inte är ett huvudsakligt organ för metabolism eller exkretion av bevacizumab.</w:t>
      </w:r>
    </w:p>
    <w:p w14:paraId="39F7BCFE" w14:textId="77777777" w:rsidR="00C1718D" w:rsidRPr="002326AC" w:rsidRDefault="00C1718D" w:rsidP="00353069">
      <w:pPr>
        <w:suppressAutoHyphens/>
        <w:rPr>
          <w:lang w:val="sv-SE"/>
        </w:rPr>
      </w:pPr>
    </w:p>
    <w:p w14:paraId="701A289F" w14:textId="77777777" w:rsidR="00C1718D" w:rsidRPr="002326AC" w:rsidRDefault="00C1718D" w:rsidP="00353069">
      <w:pPr>
        <w:suppressAutoHyphens/>
        <w:rPr>
          <w:i/>
          <w:lang w:val="sv-SE"/>
        </w:rPr>
      </w:pPr>
      <w:r w:rsidRPr="002326AC">
        <w:rPr>
          <w:i/>
          <w:lang w:val="sv-SE"/>
        </w:rPr>
        <w:t>Pediatrisk population</w:t>
      </w:r>
    </w:p>
    <w:p w14:paraId="36955F7D" w14:textId="0779F019" w:rsidR="00C1718D" w:rsidRDefault="00C1718D" w:rsidP="00C1718D">
      <w:pPr>
        <w:suppressAutoHyphens/>
        <w:rPr>
          <w:lang w:val="sv-SE"/>
        </w:rPr>
      </w:pPr>
      <w:r w:rsidRPr="002326AC">
        <w:rPr>
          <w:lang w:val="sv-SE"/>
        </w:rPr>
        <w:t xml:space="preserve">Farmakokinetiken av bevacizumab </w:t>
      </w:r>
      <w:r w:rsidR="00586AFA">
        <w:rPr>
          <w:lang w:val="sv-SE"/>
        </w:rPr>
        <w:t>utvärderades hos 152 barn</w:t>
      </w:r>
      <w:r w:rsidR="00BC4346">
        <w:rPr>
          <w:lang w:val="sv-SE"/>
        </w:rPr>
        <w:t>, ungdomar och unga vuxna</w:t>
      </w:r>
      <w:r w:rsidR="00586AFA">
        <w:rPr>
          <w:lang w:val="sv-SE"/>
        </w:rPr>
        <w:t xml:space="preserve"> (7 månader</w:t>
      </w:r>
      <w:r w:rsidR="00104060">
        <w:rPr>
          <w:lang w:val="sv-SE"/>
        </w:rPr>
        <w:t xml:space="preserve"> till 21 år gamla, 5,9 till 125 </w:t>
      </w:r>
      <w:r w:rsidR="00586AFA">
        <w:rPr>
          <w:lang w:val="sv-SE"/>
        </w:rPr>
        <w:t>kg) i 4 olika kliniska studier med en populationsfarmakokinetisk modell</w:t>
      </w:r>
      <w:r w:rsidRPr="002326AC">
        <w:rPr>
          <w:lang w:val="sv-SE"/>
        </w:rPr>
        <w:t xml:space="preserve">. </w:t>
      </w:r>
      <w:r w:rsidR="00104060">
        <w:rPr>
          <w:lang w:val="sv-SE"/>
        </w:rPr>
        <w:t>De f</w:t>
      </w:r>
      <w:r w:rsidR="00586AFA">
        <w:rPr>
          <w:lang w:val="sv-SE"/>
        </w:rPr>
        <w:t>armakokinetiska resultat</w:t>
      </w:r>
      <w:r w:rsidR="00104060">
        <w:rPr>
          <w:lang w:val="sv-SE"/>
        </w:rPr>
        <w:t>en</w:t>
      </w:r>
      <w:r w:rsidR="00586AFA">
        <w:rPr>
          <w:lang w:val="sv-SE"/>
        </w:rPr>
        <w:t xml:space="preserve"> visar att</w:t>
      </w:r>
      <w:r w:rsidR="00586AFA" w:rsidRPr="002326AC">
        <w:rPr>
          <w:lang w:val="sv-SE"/>
        </w:rPr>
        <w:t xml:space="preserve"> </w:t>
      </w:r>
      <w:r w:rsidR="00586AFA">
        <w:rPr>
          <w:lang w:val="sv-SE"/>
        </w:rPr>
        <w:t xml:space="preserve">clearance och </w:t>
      </w:r>
      <w:r w:rsidRPr="002326AC">
        <w:rPr>
          <w:lang w:val="sv-SE"/>
        </w:rPr>
        <w:t xml:space="preserve">distributionsvolymen av bevacizumab var jämförbara </w:t>
      </w:r>
      <w:r w:rsidR="00586AFA">
        <w:rPr>
          <w:lang w:val="sv-SE"/>
        </w:rPr>
        <w:t xml:space="preserve">mellan pediatriska och </w:t>
      </w:r>
      <w:r w:rsidR="006A73BA">
        <w:rPr>
          <w:lang w:val="sv-SE"/>
        </w:rPr>
        <w:t xml:space="preserve">unga </w:t>
      </w:r>
      <w:r w:rsidR="00586AFA">
        <w:rPr>
          <w:lang w:val="sv-SE"/>
        </w:rPr>
        <w:t>vuxna patienter efter normalisering för kroppsvikt</w:t>
      </w:r>
      <w:r w:rsidR="00BC4346">
        <w:rPr>
          <w:lang w:val="sv-SE"/>
        </w:rPr>
        <w:t>, med en trendande lägre exponering när kroppsvikten minskade</w:t>
      </w:r>
      <w:r w:rsidRPr="002326AC">
        <w:rPr>
          <w:lang w:val="sv-SE"/>
        </w:rPr>
        <w:t>.</w:t>
      </w:r>
      <w:r w:rsidR="00586AFA">
        <w:rPr>
          <w:lang w:val="sv-SE"/>
        </w:rPr>
        <w:t xml:space="preserve"> Ålder var inte </w:t>
      </w:r>
      <w:r w:rsidR="00104060">
        <w:rPr>
          <w:lang w:val="sv-SE"/>
        </w:rPr>
        <w:t>kopplat</w:t>
      </w:r>
      <w:r w:rsidR="00586AFA">
        <w:rPr>
          <w:lang w:val="sv-SE"/>
        </w:rPr>
        <w:t xml:space="preserve"> </w:t>
      </w:r>
      <w:r w:rsidR="00104060">
        <w:rPr>
          <w:lang w:val="sv-SE"/>
        </w:rPr>
        <w:t>till</w:t>
      </w:r>
      <w:r w:rsidR="00586AFA">
        <w:rPr>
          <w:lang w:val="sv-SE"/>
        </w:rPr>
        <w:t xml:space="preserve"> farmakokinetiken av bevacizumab efter att kro</w:t>
      </w:r>
      <w:r w:rsidR="00C2797B">
        <w:rPr>
          <w:lang w:val="sv-SE"/>
        </w:rPr>
        <w:t>p</w:t>
      </w:r>
      <w:r w:rsidR="00586AFA">
        <w:rPr>
          <w:lang w:val="sv-SE"/>
        </w:rPr>
        <w:t>psvikt tagit</w:t>
      </w:r>
      <w:r w:rsidR="00510B37">
        <w:rPr>
          <w:lang w:val="sv-SE"/>
        </w:rPr>
        <w:t>s</w:t>
      </w:r>
      <w:r w:rsidR="00586AFA">
        <w:rPr>
          <w:lang w:val="sv-SE"/>
        </w:rPr>
        <w:t xml:space="preserve"> i beaktning. </w:t>
      </w:r>
    </w:p>
    <w:p w14:paraId="1B7CFE7A" w14:textId="77777777" w:rsidR="00BC4346" w:rsidRDefault="00BC4346" w:rsidP="00C1718D">
      <w:pPr>
        <w:suppressAutoHyphens/>
        <w:rPr>
          <w:lang w:val="sv-SE"/>
        </w:rPr>
      </w:pPr>
    </w:p>
    <w:p w14:paraId="253B4D69" w14:textId="77777777" w:rsidR="00BC4346" w:rsidRPr="002326AC" w:rsidRDefault="00BC4346" w:rsidP="00C1718D">
      <w:pPr>
        <w:suppressAutoHyphens/>
        <w:rPr>
          <w:lang w:val="sv-SE"/>
        </w:rPr>
      </w:pPr>
      <w:r>
        <w:rPr>
          <w:lang w:val="sv-SE"/>
        </w:rPr>
        <w:t>Farmakokinetiken av bevacizumab var välkarakteriserad av den pediatriska populationsfarmakokinetiska modellen hos 70 patienter</w:t>
      </w:r>
      <w:r w:rsidR="00C64DCC">
        <w:rPr>
          <w:lang w:val="sv-SE"/>
        </w:rPr>
        <w:t xml:space="preserve"> i studie BO2092</w:t>
      </w:r>
      <w:r w:rsidR="00643BBD">
        <w:rPr>
          <w:lang w:val="sv-SE"/>
        </w:rPr>
        <w:t>4</w:t>
      </w:r>
      <w:r w:rsidR="00C64DCC">
        <w:rPr>
          <w:lang w:val="sv-SE"/>
        </w:rPr>
        <w:t xml:space="preserve"> (</w:t>
      </w:r>
      <w:r>
        <w:rPr>
          <w:lang w:val="sv-SE"/>
        </w:rPr>
        <w:t>1,4 till 17,6 år; 11,6 till 77,5 kg) och 59 patienter i studie BO25041 (1 till 17 år; 11,2 till 82,3 kg). I studie BO20924 var bevacizumabexponeringen generellt s</w:t>
      </w:r>
      <w:r w:rsidR="00221AE3">
        <w:rPr>
          <w:lang w:val="sv-SE"/>
        </w:rPr>
        <w:t>e</w:t>
      </w:r>
      <w:r>
        <w:rPr>
          <w:lang w:val="sv-SE"/>
        </w:rPr>
        <w:t xml:space="preserve">tt lägre jämfört med en typisk vuxen patient vid samma dos. I </w:t>
      </w:r>
      <w:r w:rsidR="006A73BA">
        <w:rPr>
          <w:lang w:val="sv-SE"/>
        </w:rPr>
        <w:t xml:space="preserve">studien BO25041 </w:t>
      </w:r>
      <w:r>
        <w:rPr>
          <w:lang w:val="sv-SE"/>
        </w:rPr>
        <w:t xml:space="preserve">tenderade bevacizumabexponeringen </w:t>
      </w:r>
      <w:r w:rsidR="00221AE3">
        <w:rPr>
          <w:lang w:val="sv-SE"/>
        </w:rPr>
        <w:t xml:space="preserve">att </w:t>
      </w:r>
      <w:r>
        <w:rPr>
          <w:lang w:val="sv-SE"/>
        </w:rPr>
        <w:t xml:space="preserve">bli lägre när kroppsvikten minskade. </w:t>
      </w:r>
    </w:p>
    <w:p w14:paraId="6F158CBC" w14:textId="77777777" w:rsidR="00353069" w:rsidRPr="002326AC" w:rsidRDefault="00353069" w:rsidP="00353069">
      <w:pPr>
        <w:suppressAutoHyphens/>
        <w:rPr>
          <w:lang w:val="sv-SE"/>
        </w:rPr>
      </w:pPr>
    </w:p>
    <w:p w14:paraId="28C4EF1A" w14:textId="77777777" w:rsidR="00353069" w:rsidRPr="002326AC" w:rsidRDefault="00353069" w:rsidP="00E248F7">
      <w:pPr>
        <w:keepNext/>
        <w:keepLines/>
        <w:ind w:left="567" w:hanging="567"/>
        <w:outlineLvl w:val="0"/>
        <w:rPr>
          <w:lang w:val="sv-SE"/>
        </w:rPr>
      </w:pPr>
      <w:r w:rsidRPr="002326AC">
        <w:rPr>
          <w:b/>
          <w:lang w:val="sv-SE"/>
        </w:rPr>
        <w:t>5.3</w:t>
      </w:r>
      <w:r w:rsidRPr="002326AC">
        <w:rPr>
          <w:b/>
          <w:lang w:val="sv-SE"/>
        </w:rPr>
        <w:tab/>
        <w:t>Prekliniska säkerhetsuppgifter</w:t>
      </w:r>
    </w:p>
    <w:p w14:paraId="26157404" w14:textId="77777777" w:rsidR="00353069" w:rsidRPr="002326AC" w:rsidRDefault="00353069" w:rsidP="00E248F7">
      <w:pPr>
        <w:keepNext/>
        <w:keepLines/>
        <w:rPr>
          <w:lang w:val="sv-SE"/>
        </w:rPr>
      </w:pPr>
    </w:p>
    <w:p w14:paraId="20108071" w14:textId="77777777" w:rsidR="00353069" w:rsidRPr="002326AC" w:rsidRDefault="00353069" w:rsidP="00E248F7">
      <w:pPr>
        <w:keepNext/>
        <w:keepLines/>
        <w:rPr>
          <w:snapToGrid w:val="0"/>
          <w:lang w:val="sv-SE"/>
        </w:rPr>
      </w:pPr>
      <w:r w:rsidRPr="002326AC">
        <w:rPr>
          <w:snapToGrid w:val="0"/>
          <w:lang w:val="sv-SE"/>
        </w:rPr>
        <w:t>I studier som varade i upp till 26 veckor på cynomolgusapor observerades dysplasi hos unga djur med öppna epifysplattor vid genomsnittliga serumkoncentrationer av bevacizumab understigande den förväntade terapeutiska genomsnittliga serumkoncentrationen hos människa. Hos kanin hämmade bevacizumab sårläkning vid doser lägre än den föreslagna kliniska dosen. Effekterna på sårläkning visades vara helt reversibla.</w:t>
      </w:r>
    </w:p>
    <w:p w14:paraId="341C315D" w14:textId="77777777" w:rsidR="00353069" w:rsidRPr="002326AC" w:rsidRDefault="00353069" w:rsidP="00353069">
      <w:pPr>
        <w:rPr>
          <w:snapToGrid w:val="0"/>
          <w:lang w:val="sv-SE"/>
        </w:rPr>
      </w:pPr>
    </w:p>
    <w:p w14:paraId="389E8D1C" w14:textId="77777777" w:rsidR="00353069" w:rsidRPr="002326AC" w:rsidRDefault="00353069" w:rsidP="00353069">
      <w:pPr>
        <w:outlineLvl w:val="0"/>
        <w:rPr>
          <w:snapToGrid w:val="0"/>
          <w:lang w:val="sv-SE"/>
        </w:rPr>
      </w:pPr>
      <w:r w:rsidRPr="002326AC">
        <w:rPr>
          <w:snapToGrid w:val="0"/>
          <w:lang w:val="sv-SE"/>
        </w:rPr>
        <w:t>Studier för att utvärdera den karcinogena och mutagena potentialen av bevacizumab har inte utförts.</w:t>
      </w:r>
    </w:p>
    <w:p w14:paraId="35983A39" w14:textId="77777777" w:rsidR="00353069" w:rsidRPr="002326AC" w:rsidRDefault="00353069" w:rsidP="00353069">
      <w:pPr>
        <w:rPr>
          <w:snapToGrid w:val="0"/>
          <w:lang w:val="sv-SE"/>
        </w:rPr>
      </w:pPr>
    </w:p>
    <w:p w14:paraId="2BFE6863" w14:textId="77777777" w:rsidR="00353069" w:rsidRPr="002326AC" w:rsidRDefault="00353069" w:rsidP="00353069">
      <w:pPr>
        <w:rPr>
          <w:snapToGrid w:val="0"/>
          <w:lang w:val="sv-SE"/>
        </w:rPr>
      </w:pPr>
      <w:r w:rsidRPr="002326AC">
        <w:rPr>
          <w:snapToGrid w:val="0"/>
          <w:lang w:val="sv-SE"/>
        </w:rPr>
        <w:t>Inga specifika djurstudier för att utvärdera effekter på fertiliteten har utförts. Påverkan på den kvinnliga fertiliteten kan dock förväntas eftersom upprepade dostoxicitetsstudier på djur har visat på en hämning av äggstockarnas mognad och en minskning/frånvaro av corpora lutea och en därmed förknippad minskning av ovarie- och uterusvikt samt en minskning av antalet menstruationscykler.</w:t>
      </w:r>
    </w:p>
    <w:p w14:paraId="59F762F9" w14:textId="77777777" w:rsidR="00353069" w:rsidRPr="002326AC" w:rsidRDefault="00353069" w:rsidP="00353069">
      <w:pPr>
        <w:rPr>
          <w:snapToGrid w:val="0"/>
          <w:lang w:val="sv-SE"/>
        </w:rPr>
      </w:pPr>
    </w:p>
    <w:p w14:paraId="029CCF77" w14:textId="77777777" w:rsidR="00353069" w:rsidRPr="002326AC" w:rsidRDefault="00353069" w:rsidP="00353069">
      <w:pPr>
        <w:rPr>
          <w:snapToGrid w:val="0"/>
          <w:lang w:val="sv-SE"/>
        </w:rPr>
      </w:pPr>
      <w:r w:rsidRPr="002326AC">
        <w:rPr>
          <w:snapToGrid w:val="0"/>
          <w:lang w:val="sv-SE"/>
        </w:rPr>
        <w:t>Bevacizumab har visats vara embryotoxisk och teratogen vid administrering till kaniner. Observerade effekter inkluderade minskningar av kroppsvikt hos modern och fostret, ett ökat antal fosterresorptioner och en ökad förekomst av synliga missbildningar samt skelettmissbildningar hos foster. Fosterpåverkan observerades för alla studerade doser, av vilka den lägsta dosen gav genomsnittliga serumkoncentrationer som var ca 3 gånger högre än hos människor som fick 5 mg/kg varannan vecka.</w:t>
      </w:r>
      <w:r w:rsidR="003D762C">
        <w:rPr>
          <w:snapToGrid w:val="0"/>
          <w:lang w:val="sv-SE"/>
        </w:rPr>
        <w:t xml:space="preserve"> </w:t>
      </w:r>
      <w:r w:rsidR="003D762C" w:rsidRPr="00893C94">
        <w:rPr>
          <w:snapToGrid w:val="0"/>
          <w:lang w:val="sv-SE"/>
        </w:rPr>
        <w:t>Information rörande fosterskador som observerats efter marknadsintroduktionen finns i avsnitt 4.6 Fertilitet, graviditet och amning samt 4.8 Biverkningar.</w:t>
      </w:r>
    </w:p>
    <w:p w14:paraId="54CFB603" w14:textId="77777777" w:rsidR="00353069" w:rsidRPr="002326AC" w:rsidRDefault="00353069" w:rsidP="00032B9A">
      <w:pPr>
        <w:suppressAutoHyphens/>
        <w:rPr>
          <w:lang w:val="sv-SE"/>
        </w:rPr>
      </w:pPr>
    </w:p>
    <w:p w14:paraId="3F866A42" w14:textId="77777777" w:rsidR="00353069" w:rsidRPr="002326AC" w:rsidRDefault="00353069" w:rsidP="00032B9A">
      <w:pPr>
        <w:suppressAutoHyphens/>
        <w:rPr>
          <w:lang w:val="sv-SE"/>
        </w:rPr>
      </w:pPr>
    </w:p>
    <w:p w14:paraId="22A7364D" w14:textId="77777777" w:rsidR="00353069" w:rsidRPr="002326AC" w:rsidRDefault="00353069" w:rsidP="009F6A48">
      <w:pPr>
        <w:keepNext/>
        <w:keepLines/>
        <w:ind w:left="567" w:hanging="567"/>
        <w:rPr>
          <w:lang w:val="sv-SE"/>
        </w:rPr>
      </w:pPr>
      <w:r w:rsidRPr="002326AC">
        <w:rPr>
          <w:b/>
          <w:lang w:val="sv-SE"/>
        </w:rPr>
        <w:t>6.</w:t>
      </w:r>
      <w:r w:rsidRPr="002326AC">
        <w:rPr>
          <w:b/>
          <w:lang w:val="sv-SE"/>
        </w:rPr>
        <w:tab/>
        <w:t>FARMACEUTISKA UPPGIFTER</w:t>
      </w:r>
    </w:p>
    <w:p w14:paraId="03DAF707" w14:textId="77777777" w:rsidR="00353069" w:rsidRPr="002326AC" w:rsidRDefault="00353069" w:rsidP="005422A1">
      <w:pPr>
        <w:keepNext/>
        <w:keepLines/>
        <w:rPr>
          <w:lang w:val="sv-SE"/>
        </w:rPr>
      </w:pPr>
    </w:p>
    <w:p w14:paraId="02436CDD" w14:textId="77777777" w:rsidR="00353069" w:rsidRPr="002326AC" w:rsidRDefault="00353069" w:rsidP="005422A1">
      <w:pPr>
        <w:keepNext/>
        <w:keepLines/>
        <w:suppressAutoHyphens/>
        <w:ind w:left="567" w:hanging="567"/>
        <w:outlineLvl w:val="0"/>
        <w:rPr>
          <w:lang w:val="sv-SE"/>
        </w:rPr>
      </w:pPr>
      <w:r w:rsidRPr="002326AC">
        <w:rPr>
          <w:b/>
          <w:lang w:val="sv-SE"/>
        </w:rPr>
        <w:t>6.1</w:t>
      </w:r>
      <w:r w:rsidRPr="002326AC">
        <w:rPr>
          <w:b/>
          <w:lang w:val="sv-SE"/>
        </w:rPr>
        <w:tab/>
        <w:t>Förteckning över hjälpämnen</w:t>
      </w:r>
    </w:p>
    <w:p w14:paraId="6FB3F8EE" w14:textId="77777777" w:rsidR="00353069" w:rsidRPr="002326AC" w:rsidRDefault="00353069" w:rsidP="005422A1">
      <w:pPr>
        <w:keepNext/>
        <w:keepLines/>
        <w:suppressAutoHyphens/>
        <w:rPr>
          <w:lang w:val="sv-SE"/>
        </w:rPr>
      </w:pPr>
    </w:p>
    <w:p w14:paraId="6661A777" w14:textId="77777777" w:rsidR="00353069" w:rsidRPr="002326AC" w:rsidRDefault="00353069" w:rsidP="005422A1">
      <w:pPr>
        <w:keepNext/>
        <w:keepLines/>
        <w:suppressAutoHyphens/>
        <w:outlineLvl w:val="0"/>
        <w:rPr>
          <w:lang w:val="sv-SE"/>
        </w:rPr>
      </w:pPr>
      <w:r w:rsidRPr="002326AC">
        <w:rPr>
          <w:lang w:val="sv-SE"/>
        </w:rPr>
        <w:t>Trehalosdihydrat</w:t>
      </w:r>
    </w:p>
    <w:p w14:paraId="4B626B74" w14:textId="77777777" w:rsidR="00353069" w:rsidRPr="002326AC" w:rsidRDefault="00353069" w:rsidP="005422A1">
      <w:pPr>
        <w:keepNext/>
        <w:keepLines/>
        <w:suppressAutoHyphens/>
        <w:rPr>
          <w:lang w:val="sv-SE"/>
        </w:rPr>
      </w:pPr>
      <w:r w:rsidRPr="002326AC">
        <w:rPr>
          <w:lang w:val="sv-SE"/>
        </w:rPr>
        <w:t>Natriumfosfat</w:t>
      </w:r>
    </w:p>
    <w:p w14:paraId="19C11836" w14:textId="0888CAD4" w:rsidR="00353069" w:rsidRPr="002326AC" w:rsidRDefault="00353069" w:rsidP="005422A1">
      <w:pPr>
        <w:keepNext/>
        <w:keepLines/>
        <w:suppressAutoHyphens/>
        <w:rPr>
          <w:lang w:val="sv-SE"/>
        </w:rPr>
      </w:pPr>
      <w:r w:rsidRPr="002326AC">
        <w:rPr>
          <w:lang w:val="sv-SE"/>
        </w:rPr>
        <w:t>Polysorbat 20</w:t>
      </w:r>
      <w:r w:rsidR="00F95756">
        <w:rPr>
          <w:lang w:val="sv-SE"/>
        </w:rPr>
        <w:t xml:space="preserve"> (E 432)</w:t>
      </w:r>
    </w:p>
    <w:p w14:paraId="1FCA85A5" w14:textId="77777777" w:rsidR="00353069" w:rsidRPr="002326AC" w:rsidRDefault="00353069" w:rsidP="005422A1">
      <w:pPr>
        <w:keepNext/>
        <w:keepLines/>
        <w:suppressAutoHyphens/>
        <w:rPr>
          <w:lang w:val="sv-SE"/>
        </w:rPr>
      </w:pPr>
      <w:r w:rsidRPr="002326AC">
        <w:rPr>
          <w:lang w:val="sv-SE"/>
        </w:rPr>
        <w:t>Vatten för injektionsvätskor</w:t>
      </w:r>
    </w:p>
    <w:p w14:paraId="3775BCFF" w14:textId="77777777" w:rsidR="00353069" w:rsidRPr="002326AC" w:rsidRDefault="00353069" w:rsidP="00032B9A">
      <w:pPr>
        <w:suppressAutoHyphens/>
        <w:rPr>
          <w:lang w:val="sv-SE"/>
        </w:rPr>
      </w:pPr>
    </w:p>
    <w:p w14:paraId="3AE04300" w14:textId="77777777" w:rsidR="00353069" w:rsidRPr="002326AC" w:rsidRDefault="00353069" w:rsidP="00094854">
      <w:pPr>
        <w:keepNext/>
        <w:keepLines/>
        <w:widowControl w:val="0"/>
        <w:suppressAutoHyphens/>
        <w:ind w:left="567" w:hanging="567"/>
        <w:outlineLvl w:val="0"/>
        <w:rPr>
          <w:lang w:val="sv-SE"/>
        </w:rPr>
      </w:pPr>
      <w:r w:rsidRPr="002326AC">
        <w:rPr>
          <w:b/>
          <w:lang w:val="sv-SE"/>
        </w:rPr>
        <w:lastRenderedPageBreak/>
        <w:t>6.2</w:t>
      </w:r>
      <w:r w:rsidRPr="002326AC">
        <w:rPr>
          <w:b/>
          <w:lang w:val="sv-SE"/>
        </w:rPr>
        <w:tab/>
        <w:t>Inkompatibiliteter</w:t>
      </w:r>
    </w:p>
    <w:p w14:paraId="487731F6" w14:textId="77777777" w:rsidR="00353069" w:rsidRPr="002326AC" w:rsidRDefault="00353069" w:rsidP="00094854">
      <w:pPr>
        <w:keepNext/>
        <w:keepLines/>
        <w:widowControl w:val="0"/>
        <w:suppressAutoHyphens/>
        <w:rPr>
          <w:lang w:val="sv-SE"/>
        </w:rPr>
      </w:pPr>
    </w:p>
    <w:p w14:paraId="1FC497D7" w14:textId="77777777" w:rsidR="00FC656F" w:rsidRPr="002326AC" w:rsidRDefault="00FC656F" w:rsidP="00094854">
      <w:pPr>
        <w:keepNext/>
        <w:keepLines/>
        <w:widowControl w:val="0"/>
        <w:suppressAutoHyphens/>
        <w:rPr>
          <w:lang w:val="sv-SE"/>
        </w:rPr>
      </w:pPr>
      <w:r w:rsidRPr="002326AC">
        <w:rPr>
          <w:lang w:val="sv-SE"/>
        </w:rPr>
        <w:t>Detta läkemedel får inte blandas med andra läkemedel än de som nämns i avsnitt 6.6.</w:t>
      </w:r>
    </w:p>
    <w:p w14:paraId="5401D50B" w14:textId="77777777" w:rsidR="00FC656F" w:rsidRPr="002326AC" w:rsidRDefault="00FC656F" w:rsidP="00094854">
      <w:pPr>
        <w:keepNext/>
        <w:keepLines/>
        <w:widowControl w:val="0"/>
        <w:suppressAutoHyphens/>
        <w:rPr>
          <w:lang w:val="sv-SE"/>
        </w:rPr>
      </w:pPr>
    </w:p>
    <w:p w14:paraId="6556DAD7" w14:textId="77777777" w:rsidR="00353069" w:rsidRPr="002326AC" w:rsidRDefault="00353069" w:rsidP="00094854">
      <w:pPr>
        <w:keepNext/>
        <w:keepLines/>
        <w:widowControl w:val="0"/>
        <w:suppressAutoHyphens/>
        <w:rPr>
          <w:lang w:val="sv-SE"/>
        </w:rPr>
      </w:pPr>
      <w:r w:rsidRPr="002326AC">
        <w:rPr>
          <w:lang w:val="sv-SE"/>
        </w:rPr>
        <w:t>En koncentrationsberoende nedbrytningsprofil för bevacizumab observerades vid spädning med glukoslösningar (5%).</w:t>
      </w:r>
    </w:p>
    <w:p w14:paraId="50164DC2" w14:textId="77777777" w:rsidR="00353069" w:rsidRPr="002326AC" w:rsidRDefault="00353069" w:rsidP="00032B9A">
      <w:pPr>
        <w:suppressAutoHyphens/>
        <w:rPr>
          <w:lang w:val="sv-SE"/>
        </w:rPr>
      </w:pPr>
    </w:p>
    <w:p w14:paraId="02B1FBA6" w14:textId="77777777" w:rsidR="00353069" w:rsidRPr="002326AC" w:rsidRDefault="00353069" w:rsidP="00996EBC">
      <w:pPr>
        <w:keepNext/>
        <w:suppressAutoHyphens/>
        <w:ind w:left="567" w:hanging="567"/>
        <w:outlineLvl w:val="0"/>
        <w:rPr>
          <w:lang w:val="sv-SE"/>
        </w:rPr>
      </w:pPr>
      <w:r w:rsidRPr="002326AC">
        <w:rPr>
          <w:b/>
          <w:lang w:val="sv-SE"/>
        </w:rPr>
        <w:t>6.3</w:t>
      </w:r>
      <w:r w:rsidRPr="002326AC">
        <w:rPr>
          <w:b/>
          <w:lang w:val="sv-SE"/>
        </w:rPr>
        <w:tab/>
        <w:t>Hållbarhet</w:t>
      </w:r>
    </w:p>
    <w:p w14:paraId="010FBF90" w14:textId="77777777" w:rsidR="00353069" w:rsidRPr="002326AC" w:rsidRDefault="00353069" w:rsidP="00B464C0">
      <w:pPr>
        <w:keepNext/>
        <w:suppressAutoHyphens/>
        <w:rPr>
          <w:lang w:val="sv-SE"/>
        </w:rPr>
      </w:pPr>
    </w:p>
    <w:p w14:paraId="5434A9E4" w14:textId="77777777" w:rsidR="00E90917" w:rsidRPr="002326AC" w:rsidRDefault="00A049F3" w:rsidP="00B464C0">
      <w:pPr>
        <w:keepNext/>
        <w:suppressAutoHyphens/>
        <w:rPr>
          <w:u w:val="single"/>
          <w:lang w:val="sv-SE"/>
        </w:rPr>
      </w:pPr>
      <w:r w:rsidRPr="002326AC">
        <w:rPr>
          <w:u w:val="single"/>
          <w:lang w:val="sv-SE"/>
        </w:rPr>
        <w:t xml:space="preserve">Injektionsflaska </w:t>
      </w:r>
      <w:r w:rsidR="00E90917" w:rsidRPr="002326AC">
        <w:rPr>
          <w:u w:val="single"/>
          <w:lang w:val="sv-SE"/>
        </w:rPr>
        <w:t xml:space="preserve">(oöppnad) </w:t>
      </w:r>
    </w:p>
    <w:p w14:paraId="0366719C" w14:textId="77777777" w:rsidR="00E90917" w:rsidRPr="002326AC" w:rsidRDefault="00E90917" w:rsidP="00B464C0">
      <w:pPr>
        <w:keepNext/>
        <w:suppressAutoHyphens/>
        <w:rPr>
          <w:lang w:val="sv-SE"/>
        </w:rPr>
      </w:pPr>
    </w:p>
    <w:p w14:paraId="0C210F9E" w14:textId="36C96DE5" w:rsidR="00353069" w:rsidRPr="002326AC" w:rsidRDefault="00A9493E" w:rsidP="00B464C0">
      <w:pPr>
        <w:keepNext/>
        <w:suppressAutoHyphens/>
        <w:rPr>
          <w:lang w:val="sv-SE"/>
        </w:rPr>
      </w:pPr>
      <w:r>
        <w:rPr>
          <w:lang w:val="sv-SE"/>
        </w:rPr>
        <w:t>3</w:t>
      </w:r>
      <w:r w:rsidR="00353069" w:rsidRPr="002326AC">
        <w:rPr>
          <w:lang w:val="sv-SE"/>
        </w:rPr>
        <w:t xml:space="preserve"> år.</w:t>
      </w:r>
    </w:p>
    <w:p w14:paraId="6B60DEBD" w14:textId="77777777" w:rsidR="00E90917" w:rsidRPr="002326AC" w:rsidRDefault="00E90917" w:rsidP="00B464C0">
      <w:pPr>
        <w:keepNext/>
        <w:suppressAutoHyphens/>
        <w:rPr>
          <w:lang w:val="sv-SE"/>
        </w:rPr>
      </w:pPr>
    </w:p>
    <w:p w14:paraId="7E4DD74B" w14:textId="77777777" w:rsidR="00E90917" w:rsidRPr="002326AC" w:rsidRDefault="00E90917" w:rsidP="00B464C0">
      <w:pPr>
        <w:keepNext/>
        <w:suppressAutoHyphens/>
        <w:rPr>
          <w:u w:val="single"/>
          <w:lang w:val="sv-SE"/>
        </w:rPr>
      </w:pPr>
      <w:r w:rsidRPr="002326AC">
        <w:rPr>
          <w:u w:val="single"/>
          <w:lang w:val="sv-SE"/>
        </w:rPr>
        <w:t>Utspädd produkt</w:t>
      </w:r>
    </w:p>
    <w:p w14:paraId="0B4941F9" w14:textId="77777777" w:rsidR="00353069" w:rsidRPr="002326AC" w:rsidRDefault="00353069" w:rsidP="00B464C0">
      <w:pPr>
        <w:keepNext/>
        <w:suppressAutoHyphens/>
        <w:rPr>
          <w:lang w:val="sv-SE"/>
        </w:rPr>
      </w:pPr>
    </w:p>
    <w:p w14:paraId="1474AC53" w14:textId="60887FA4" w:rsidR="00353069" w:rsidRPr="002326AC" w:rsidRDefault="00353069" w:rsidP="00B464C0">
      <w:pPr>
        <w:keepNext/>
        <w:suppressAutoHyphens/>
        <w:rPr>
          <w:b/>
          <w:lang w:val="sv-SE"/>
        </w:rPr>
      </w:pPr>
      <w:r w:rsidRPr="002326AC">
        <w:rPr>
          <w:lang w:val="sv-SE"/>
        </w:rPr>
        <w:t xml:space="preserve">Kemisk och fysikalisk stabilitet i natriumklorid 9 mg/ml (0,9%) injektionslösning har visats under </w:t>
      </w:r>
      <w:r w:rsidR="00827FDD">
        <w:rPr>
          <w:lang w:val="sv-SE"/>
        </w:rPr>
        <w:t>30 dagar</w:t>
      </w:r>
      <w:r w:rsidRPr="002326AC">
        <w:rPr>
          <w:lang w:val="sv-SE"/>
        </w:rPr>
        <w:t xml:space="preserve"> vid 2</w:t>
      </w:r>
      <w:r w:rsidR="00EB4C07">
        <w:rPr>
          <w:lang w:val="sv-SE"/>
        </w:rPr>
        <w:t xml:space="preserve"> </w:t>
      </w:r>
      <w:r w:rsidRPr="002326AC">
        <w:rPr>
          <w:lang w:val="sv-SE"/>
        </w:rPr>
        <w:t xml:space="preserve">˚C till </w:t>
      </w:r>
      <w:r w:rsidR="00827FDD">
        <w:rPr>
          <w:lang w:val="sv-SE"/>
        </w:rPr>
        <w:t>8</w:t>
      </w:r>
      <w:r w:rsidR="00EB4C07">
        <w:rPr>
          <w:lang w:val="sv-SE"/>
        </w:rPr>
        <w:t xml:space="preserve"> </w:t>
      </w:r>
      <w:r w:rsidRPr="002326AC">
        <w:rPr>
          <w:lang w:val="sv-SE"/>
        </w:rPr>
        <w:t>˚C</w:t>
      </w:r>
      <w:r w:rsidR="00827FDD">
        <w:rPr>
          <w:lang w:val="sv-SE"/>
        </w:rPr>
        <w:t xml:space="preserve"> samt ytterligare 48 timmar vid </w:t>
      </w:r>
      <w:r w:rsidR="00827FDD" w:rsidRPr="002326AC">
        <w:rPr>
          <w:lang w:val="sv-SE"/>
        </w:rPr>
        <w:t>2</w:t>
      </w:r>
      <w:r w:rsidR="00EB4C07">
        <w:rPr>
          <w:lang w:val="sv-SE"/>
        </w:rPr>
        <w:t xml:space="preserve"> </w:t>
      </w:r>
      <w:r w:rsidR="00827FDD" w:rsidRPr="002326AC">
        <w:rPr>
          <w:lang w:val="sv-SE"/>
        </w:rPr>
        <w:t xml:space="preserve">˚C </w:t>
      </w:r>
      <w:r w:rsidR="00827FDD">
        <w:rPr>
          <w:lang w:val="sv-SE"/>
        </w:rPr>
        <w:t>till 30</w:t>
      </w:r>
      <w:r w:rsidR="00EB4C07">
        <w:rPr>
          <w:lang w:val="sv-SE"/>
        </w:rPr>
        <w:t xml:space="preserve"> </w:t>
      </w:r>
      <w:r w:rsidR="00827FDD" w:rsidRPr="002326AC">
        <w:rPr>
          <w:lang w:val="sv-SE"/>
        </w:rPr>
        <w:t>˚C</w:t>
      </w:r>
      <w:r w:rsidRPr="002326AC">
        <w:rPr>
          <w:lang w:val="sv-SE"/>
        </w:rPr>
        <w:t>. Ur ett mikrobiologiskt perspektiv, skall produkten användas direkt efter öppnandet. Om den inte används omedelbart, så ligger ansvaret för hållbarhetstider och förvaring, före och under användning, på användaren. Denna förvaring ska normalt inte vara längre än 24 timmar vid 2</w:t>
      </w:r>
      <w:r w:rsidR="00EB4C07">
        <w:rPr>
          <w:lang w:val="sv-SE"/>
        </w:rPr>
        <w:t xml:space="preserve"> </w:t>
      </w:r>
      <w:r w:rsidRPr="002326AC">
        <w:rPr>
          <w:lang w:val="sv-SE"/>
        </w:rPr>
        <w:t>˚C till 8</w:t>
      </w:r>
      <w:r w:rsidR="00EB4C07">
        <w:rPr>
          <w:lang w:val="sv-SE"/>
        </w:rPr>
        <w:t xml:space="preserve"> </w:t>
      </w:r>
      <w:r w:rsidRPr="002326AC">
        <w:rPr>
          <w:lang w:val="sv-SE"/>
        </w:rPr>
        <w:t>˚C, såvida inte lösningen har beretts under kontrollerade och validerade aseptiska förhållanden.</w:t>
      </w:r>
    </w:p>
    <w:p w14:paraId="5B03AED6" w14:textId="77777777" w:rsidR="00353069" w:rsidRPr="002326AC" w:rsidRDefault="00353069" w:rsidP="00353069">
      <w:pPr>
        <w:suppressAutoHyphens/>
        <w:rPr>
          <w:lang w:val="sv-SE"/>
        </w:rPr>
      </w:pPr>
    </w:p>
    <w:p w14:paraId="37573AE8" w14:textId="77777777" w:rsidR="00353069" w:rsidRPr="002326AC" w:rsidRDefault="00353069" w:rsidP="00353069">
      <w:pPr>
        <w:suppressAutoHyphens/>
        <w:ind w:left="567" w:hanging="567"/>
        <w:outlineLvl w:val="0"/>
        <w:rPr>
          <w:lang w:val="sv-SE"/>
        </w:rPr>
      </w:pPr>
      <w:r w:rsidRPr="002326AC">
        <w:rPr>
          <w:b/>
          <w:lang w:val="sv-SE"/>
        </w:rPr>
        <w:t>6.4</w:t>
      </w:r>
      <w:r w:rsidRPr="002326AC">
        <w:rPr>
          <w:b/>
          <w:lang w:val="sv-SE"/>
        </w:rPr>
        <w:tab/>
        <w:t>Särskilda förvaringsanvisningar</w:t>
      </w:r>
    </w:p>
    <w:p w14:paraId="287BB717" w14:textId="77777777" w:rsidR="00353069" w:rsidRPr="002326AC" w:rsidRDefault="00353069" w:rsidP="00353069">
      <w:pPr>
        <w:suppressAutoHyphens/>
        <w:rPr>
          <w:lang w:val="sv-SE"/>
        </w:rPr>
      </w:pPr>
    </w:p>
    <w:p w14:paraId="2D2BBAE8" w14:textId="77777777" w:rsidR="00353069" w:rsidRPr="002326AC" w:rsidRDefault="00353069" w:rsidP="00353069">
      <w:pPr>
        <w:suppressAutoHyphens/>
        <w:rPr>
          <w:lang w:val="sv-SE"/>
        </w:rPr>
      </w:pPr>
      <w:r w:rsidRPr="002326AC">
        <w:rPr>
          <w:lang w:val="sv-SE"/>
        </w:rPr>
        <w:t>Förvaras i kylskåp (2</w:t>
      </w:r>
      <w:r w:rsidR="00621F0C" w:rsidRPr="002326AC">
        <w:rPr>
          <w:lang w:val="sv-SE"/>
        </w:rPr>
        <w:t> </w:t>
      </w:r>
      <w:r w:rsidRPr="002326AC">
        <w:rPr>
          <w:lang w:val="sv-SE"/>
        </w:rPr>
        <w:t>˚C - 8</w:t>
      </w:r>
      <w:r w:rsidR="00621F0C" w:rsidRPr="002326AC">
        <w:rPr>
          <w:lang w:val="sv-SE"/>
        </w:rPr>
        <w:t> </w:t>
      </w:r>
      <w:r w:rsidRPr="002326AC">
        <w:rPr>
          <w:lang w:val="sv-SE"/>
        </w:rPr>
        <w:t xml:space="preserve">˚C). </w:t>
      </w:r>
    </w:p>
    <w:p w14:paraId="01AE300D" w14:textId="77777777" w:rsidR="00353069" w:rsidRPr="002326AC" w:rsidRDefault="00353069" w:rsidP="00353069">
      <w:pPr>
        <w:suppressAutoHyphens/>
        <w:rPr>
          <w:lang w:val="sv-SE"/>
        </w:rPr>
      </w:pPr>
      <w:r w:rsidRPr="002326AC">
        <w:rPr>
          <w:lang w:val="sv-SE"/>
        </w:rPr>
        <w:t>Får ej frysas.</w:t>
      </w:r>
    </w:p>
    <w:p w14:paraId="12760711" w14:textId="77777777" w:rsidR="00353069" w:rsidRPr="002326AC" w:rsidRDefault="00353069" w:rsidP="00353069">
      <w:pPr>
        <w:suppressAutoHyphens/>
        <w:rPr>
          <w:lang w:val="sv-SE"/>
        </w:rPr>
      </w:pPr>
      <w:r w:rsidRPr="002326AC">
        <w:rPr>
          <w:lang w:val="sv-SE"/>
        </w:rPr>
        <w:t>Förvara injektionsflaskan i ytterkartongen. Ljuskänsligt.</w:t>
      </w:r>
    </w:p>
    <w:p w14:paraId="54F9CE53" w14:textId="77777777" w:rsidR="00353069" w:rsidRPr="002326AC" w:rsidRDefault="00353069" w:rsidP="00353069">
      <w:pPr>
        <w:suppressAutoHyphens/>
        <w:rPr>
          <w:lang w:val="sv-SE"/>
        </w:rPr>
      </w:pPr>
    </w:p>
    <w:p w14:paraId="0E6D2B02" w14:textId="77777777" w:rsidR="00353069" w:rsidRPr="002326AC" w:rsidRDefault="00353069" w:rsidP="00353069">
      <w:pPr>
        <w:suppressAutoHyphens/>
        <w:rPr>
          <w:lang w:val="sv-SE"/>
        </w:rPr>
      </w:pPr>
      <w:r w:rsidRPr="002326AC">
        <w:rPr>
          <w:lang w:val="sv-SE"/>
        </w:rPr>
        <w:t xml:space="preserve">För förvaringsanvisningar </w:t>
      </w:r>
      <w:r w:rsidR="00E90917" w:rsidRPr="002326AC">
        <w:rPr>
          <w:lang w:val="sv-SE"/>
        </w:rPr>
        <w:t>efter spädning av</w:t>
      </w:r>
      <w:r w:rsidRPr="002326AC">
        <w:rPr>
          <w:lang w:val="sv-SE"/>
        </w:rPr>
        <w:t xml:space="preserve"> produkt</w:t>
      </w:r>
      <w:r w:rsidR="00E90917" w:rsidRPr="002326AC">
        <w:rPr>
          <w:lang w:val="sv-SE"/>
        </w:rPr>
        <w:t>en</w:t>
      </w:r>
      <w:r w:rsidRPr="002326AC">
        <w:rPr>
          <w:lang w:val="sv-SE"/>
        </w:rPr>
        <w:t>, se avsnitt 6.3.</w:t>
      </w:r>
    </w:p>
    <w:p w14:paraId="0D17B1F0" w14:textId="77777777" w:rsidR="00353069" w:rsidRPr="002326AC" w:rsidRDefault="00353069" w:rsidP="00353069">
      <w:pPr>
        <w:suppressAutoHyphens/>
        <w:rPr>
          <w:lang w:val="sv-SE"/>
        </w:rPr>
      </w:pPr>
    </w:p>
    <w:p w14:paraId="6111FF3B" w14:textId="77777777" w:rsidR="00353069" w:rsidRPr="002326AC" w:rsidRDefault="00353069" w:rsidP="00BC6641">
      <w:pPr>
        <w:keepNext/>
        <w:keepLines/>
        <w:ind w:left="567" w:hanging="567"/>
        <w:outlineLvl w:val="0"/>
        <w:rPr>
          <w:lang w:val="sv-SE"/>
        </w:rPr>
      </w:pPr>
      <w:r w:rsidRPr="002326AC">
        <w:rPr>
          <w:b/>
          <w:lang w:val="sv-SE"/>
        </w:rPr>
        <w:t>6.5</w:t>
      </w:r>
      <w:r w:rsidRPr="002326AC">
        <w:rPr>
          <w:b/>
          <w:lang w:val="sv-SE"/>
        </w:rPr>
        <w:tab/>
        <w:t>Förpackningstyp och innehåll</w:t>
      </w:r>
    </w:p>
    <w:p w14:paraId="0A79595F" w14:textId="77777777" w:rsidR="00353069" w:rsidRPr="002326AC" w:rsidRDefault="00353069" w:rsidP="005B4E7F">
      <w:pPr>
        <w:keepNext/>
        <w:keepLines/>
        <w:rPr>
          <w:lang w:val="sv-SE"/>
        </w:rPr>
      </w:pPr>
    </w:p>
    <w:p w14:paraId="6C664A4E" w14:textId="77777777" w:rsidR="00353069" w:rsidRPr="002326AC" w:rsidRDefault="00FC656F" w:rsidP="00B00FBC">
      <w:pPr>
        <w:keepNext/>
        <w:keepLines/>
        <w:rPr>
          <w:lang w:val="sv-SE"/>
        </w:rPr>
      </w:pPr>
      <w:r w:rsidRPr="002326AC">
        <w:rPr>
          <w:lang w:val="sv-SE"/>
        </w:rPr>
        <w:t>4</w:t>
      </w:r>
      <w:r w:rsidR="00A258C3" w:rsidRPr="002326AC">
        <w:rPr>
          <w:lang w:val="sv-SE"/>
        </w:rPr>
        <w:t> ml</w:t>
      </w:r>
      <w:r w:rsidRPr="002326AC">
        <w:rPr>
          <w:lang w:val="sv-SE"/>
        </w:rPr>
        <w:t xml:space="preserve"> lösning i en i</w:t>
      </w:r>
      <w:r w:rsidR="00353069" w:rsidRPr="002326AC">
        <w:rPr>
          <w:lang w:val="sv-SE"/>
        </w:rPr>
        <w:t xml:space="preserve">njektionsflaska (typ I-glas) med propp </w:t>
      </w:r>
      <w:r w:rsidR="00B64262" w:rsidRPr="002326AC">
        <w:rPr>
          <w:lang w:val="sv-SE"/>
        </w:rPr>
        <w:t>(</w:t>
      </w:r>
      <w:r w:rsidR="00353069" w:rsidRPr="002326AC">
        <w:rPr>
          <w:lang w:val="sv-SE"/>
        </w:rPr>
        <w:t>butylgummi</w:t>
      </w:r>
      <w:r w:rsidR="00B64262" w:rsidRPr="002326AC">
        <w:rPr>
          <w:lang w:val="sv-SE"/>
        </w:rPr>
        <w:t>)</w:t>
      </w:r>
      <w:r w:rsidR="00353069" w:rsidRPr="002326AC">
        <w:rPr>
          <w:lang w:val="sv-SE"/>
        </w:rPr>
        <w:t xml:space="preserve"> innehållande 100 mg bevacizumab.</w:t>
      </w:r>
    </w:p>
    <w:p w14:paraId="2B3D8667" w14:textId="77777777" w:rsidR="00353069" w:rsidRPr="002326AC" w:rsidRDefault="00B64262" w:rsidP="00076EBF">
      <w:pPr>
        <w:rPr>
          <w:lang w:val="sv-SE"/>
        </w:rPr>
      </w:pPr>
      <w:r w:rsidRPr="002326AC">
        <w:rPr>
          <w:lang w:val="sv-SE"/>
        </w:rPr>
        <w:t>16</w:t>
      </w:r>
      <w:r w:rsidR="00A258C3" w:rsidRPr="002326AC">
        <w:rPr>
          <w:lang w:val="sv-SE"/>
        </w:rPr>
        <w:t> ml</w:t>
      </w:r>
      <w:r w:rsidRPr="002326AC">
        <w:rPr>
          <w:lang w:val="sv-SE"/>
        </w:rPr>
        <w:t xml:space="preserve"> lösning i en i</w:t>
      </w:r>
      <w:r w:rsidR="00353069" w:rsidRPr="002326AC">
        <w:rPr>
          <w:lang w:val="sv-SE"/>
        </w:rPr>
        <w:t>njektionsflaska</w:t>
      </w:r>
      <w:r w:rsidRPr="002326AC">
        <w:rPr>
          <w:lang w:val="sv-SE"/>
        </w:rPr>
        <w:t xml:space="preserve"> </w:t>
      </w:r>
      <w:r w:rsidR="00353069" w:rsidRPr="002326AC">
        <w:rPr>
          <w:lang w:val="sv-SE"/>
        </w:rPr>
        <w:t xml:space="preserve">(typ I-glas) med propp </w:t>
      </w:r>
      <w:r w:rsidRPr="002326AC">
        <w:rPr>
          <w:lang w:val="sv-SE"/>
        </w:rPr>
        <w:t>(</w:t>
      </w:r>
      <w:r w:rsidR="00353069" w:rsidRPr="002326AC">
        <w:rPr>
          <w:lang w:val="sv-SE"/>
        </w:rPr>
        <w:t>butylgummi</w:t>
      </w:r>
      <w:r w:rsidRPr="002326AC">
        <w:rPr>
          <w:lang w:val="sv-SE"/>
        </w:rPr>
        <w:t>)</w:t>
      </w:r>
      <w:r w:rsidR="00353069" w:rsidRPr="002326AC">
        <w:rPr>
          <w:lang w:val="sv-SE"/>
        </w:rPr>
        <w:t xml:space="preserve"> innehållande 400 mg bevacizumab.</w:t>
      </w:r>
    </w:p>
    <w:p w14:paraId="7259DED4" w14:textId="77777777" w:rsidR="00353069" w:rsidRPr="002326AC" w:rsidRDefault="00353069" w:rsidP="00076EBF">
      <w:pPr>
        <w:rPr>
          <w:lang w:val="sv-SE"/>
        </w:rPr>
      </w:pPr>
    </w:p>
    <w:p w14:paraId="7CC65ACE" w14:textId="77777777" w:rsidR="00353069" w:rsidRPr="002326AC" w:rsidRDefault="00353069" w:rsidP="00076EBF">
      <w:pPr>
        <w:outlineLvl w:val="0"/>
        <w:rPr>
          <w:lang w:val="sv-SE"/>
        </w:rPr>
      </w:pPr>
      <w:r w:rsidRPr="002326AC">
        <w:rPr>
          <w:lang w:val="sv-SE"/>
        </w:rPr>
        <w:t>Förpackning om 1 injektionsflaska</w:t>
      </w:r>
      <w:r w:rsidR="00B64262" w:rsidRPr="002326AC">
        <w:rPr>
          <w:lang w:val="sv-SE"/>
        </w:rPr>
        <w:t>.</w:t>
      </w:r>
      <w:r w:rsidRPr="002326AC">
        <w:rPr>
          <w:lang w:val="sv-SE"/>
        </w:rPr>
        <w:t xml:space="preserve"> </w:t>
      </w:r>
    </w:p>
    <w:p w14:paraId="60969156" w14:textId="77777777" w:rsidR="00353069" w:rsidRPr="002326AC" w:rsidRDefault="00353069" w:rsidP="00243DB0">
      <w:pPr>
        <w:keepNext/>
        <w:keepLines/>
        <w:rPr>
          <w:lang w:val="sv-SE"/>
        </w:rPr>
      </w:pPr>
    </w:p>
    <w:p w14:paraId="0B527DDE" w14:textId="77777777" w:rsidR="00353069" w:rsidRPr="002326AC" w:rsidRDefault="00353069" w:rsidP="00C5085D">
      <w:pPr>
        <w:keepNext/>
        <w:keepLines/>
        <w:ind w:left="573" w:hanging="573"/>
        <w:outlineLvl w:val="0"/>
        <w:rPr>
          <w:lang w:val="da-DK"/>
        </w:rPr>
      </w:pPr>
      <w:r w:rsidRPr="002326AC">
        <w:rPr>
          <w:b/>
          <w:lang w:val="sv-SE"/>
        </w:rPr>
        <w:t>6.6</w:t>
      </w:r>
      <w:r w:rsidRPr="002326AC">
        <w:rPr>
          <w:b/>
          <w:lang w:val="sv-SE"/>
        </w:rPr>
        <w:tab/>
        <w:t>Särskilda anvisningar för destruktion</w:t>
      </w:r>
      <w:r w:rsidRPr="00FA0F27">
        <w:rPr>
          <w:b/>
          <w:lang w:val="sv-SE"/>
        </w:rPr>
        <w:t xml:space="preserve"> </w:t>
      </w:r>
      <w:r w:rsidRPr="00FA0F27">
        <w:rPr>
          <w:rFonts w:eastAsia="MS Mincho"/>
          <w:b/>
          <w:bCs/>
          <w:szCs w:val="22"/>
          <w:lang w:val="da-DK" w:eastAsia="zh-CN"/>
          <w:rPrChange w:id="61" w:author="TCS" w:date="2025-10-17T11:36:00Z" w16du:dateUtc="2025-10-17T06:06:00Z">
            <w:rPr>
              <w:rFonts w:ascii="TimesNewRoman,Bold" w:eastAsia="MS Mincho" w:hAnsi="TimesNewRoman,Bold" w:cs="TimesNewRoman,Bold"/>
              <w:b/>
              <w:bCs/>
              <w:sz w:val="21"/>
              <w:szCs w:val="21"/>
              <w:lang w:val="da-DK" w:eastAsia="zh-CN"/>
            </w:rPr>
          </w:rPrChange>
        </w:rPr>
        <w:t>och övrig hantering</w:t>
      </w:r>
    </w:p>
    <w:p w14:paraId="76B35728" w14:textId="77777777" w:rsidR="00353069" w:rsidRPr="002326AC" w:rsidRDefault="00353069" w:rsidP="00243DB0">
      <w:pPr>
        <w:keepNext/>
        <w:keepLines/>
        <w:rPr>
          <w:lang w:val="sv-SE"/>
        </w:rPr>
      </w:pPr>
    </w:p>
    <w:p w14:paraId="51F29716" w14:textId="77777777" w:rsidR="006446FA" w:rsidRDefault="006446FA" w:rsidP="00243DB0">
      <w:pPr>
        <w:keepNext/>
        <w:keepLines/>
        <w:rPr>
          <w:lang w:val="sv-SE"/>
        </w:rPr>
      </w:pPr>
      <w:r>
        <w:rPr>
          <w:lang w:val="sv-SE"/>
        </w:rPr>
        <w:t>Skaka inte injektionsflaskan.</w:t>
      </w:r>
    </w:p>
    <w:p w14:paraId="5F961950" w14:textId="77777777" w:rsidR="006446FA" w:rsidRDefault="006446FA" w:rsidP="00243DB0">
      <w:pPr>
        <w:keepNext/>
        <w:keepLines/>
        <w:rPr>
          <w:lang w:val="sv-SE"/>
        </w:rPr>
      </w:pPr>
    </w:p>
    <w:p w14:paraId="59238B7F" w14:textId="391E6F06" w:rsidR="00353069" w:rsidRPr="002326AC" w:rsidRDefault="00B64262" w:rsidP="00243DB0">
      <w:pPr>
        <w:keepNext/>
        <w:keepLines/>
        <w:rPr>
          <w:lang w:val="sv-SE"/>
        </w:rPr>
      </w:pPr>
      <w:r w:rsidRPr="002326AC">
        <w:rPr>
          <w:lang w:val="sv-SE"/>
        </w:rPr>
        <w:t xml:space="preserve">Avastin ska beredas av sjukvårdspersonal med aseptisk teknik </w:t>
      </w:r>
      <w:r w:rsidR="00353069" w:rsidRPr="002326AC">
        <w:rPr>
          <w:lang w:val="sv-SE"/>
        </w:rPr>
        <w:t>för att säkerställa steriliteten för den beredda lösningen.</w:t>
      </w:r>
      <w:r w:rsidR="008422A8">
        <w:rPr>
          <w:lang w:val="sv-SE"/>
        </w:rPr>
        <w:t xml:space="preserve"> </w:t>
      </w:r>
      <w:r w:rsidR="00ED40FA">
        <w:rPr>
          <w:lang w:val="sv-SE"/>
        </w:rPr>
        <w:t>En s</w:t>
      </w:r>
      <w:r w:rsidR="00F561A8">
        <w:rPr>
          <w:lang w:val="sv-SE"/>
        </w:rPr>
        <w:t xml:space="preserve">teril kanyl och spruta ska användas vid beredningen av Avastin. </w:t>
      </w:r>
    </w:p>
    <w:p w14:paraId="43AB6B9E" w14:textId="77777777" w:rsidR="00353069" w:rsidRPr="002326AC" w:rsidRDefault="00353069" w:rsidP="00243DB0">
      <w:pPr>
        <w:keepNext/>
        <w:keepLines/>
        <w:rPr>
          <w:lang w:val="sv-SE"/>
        </w:rPr>
      </w:pPr>
    </w:p>
    <w:p w14:paraId="224C5621" w14:textId="77777777" w:rsidR="00353069" w:rsidRPr="002326AC" w:rsidRDefault="00B64262" w:rsidP="00243DB0">
      <w:pPr>
        <w:keepNext/>
        <w:keepLines/>
        <w:rPr>
          <w:lang w:val="sv-SE"/>
        </w:rPr>
      </w:pPr>
      <w:r w:rsidRPr="002326AC">
        <w:rPr>
          <w:lang w:val="sv-SE"/>
        </w:rPr>
        <w:t>D</w:t>
      </w:r>
      <w:r w:rsidR="00353069" w:rsidRPr="002326AC">
        <w:rPr>
          <w:lang w:val="sv-SE"/>
        </w:rPr>
        <w:t xml:space="preserve">en erforderliga mängden av bevacizumab </w:t>
      </w:r>
      <w:r w:rsidRPr="002326AC">
        <w:rPr>
          <w:lang w:val="sv-SE"/>
        </w:rPr>
        <w:t xml:space="preserve">dras upp </w:t>
      </w:r>
      <w:r w:rsidR="00353069" w:rsidRPr="002326AC">
        <w:rPr>
          <w:lang w:val="sv-SE"/>
        </w:rPr>
        <w:t>och späd</w:t>
      </w:r>
      <w:r w:rsidRPr="002326AC">
        <w:rPr>
          <w:lang w:val="sv-SE"/>
        </w:rPr>
        <w:t>s</w:t>
      </w:r>
      <w:r w:rsidR="00353069" w:rsidRPr="002326AC">
        <w:rPr>
          <w:lang w:val="sv-SE"/>
        </w:rPr>
        <w:t xml:space="preserve"> med natriumklorid </w:t>
      </w:r>
      <w:r w:rsidR="001003FF" w:rsidRPr="002326AC">
        <w:rPr>
          <w:lang w:val="sv-SE"/>
        </w:rPr>
        <w:t>9</w:t>
      </w:r>
      <w:r w:rsidR="00A258C3" w:rsidRPr="002326AC">
        <w:rPr>
          <w:lang w:val="sv-SE"/>
        </w:rPr>
        <w:t> mg</w:t>
      </w:r>
      <w:r w:rsidR="001003FF" w:rsidRPr="002326AC">
        <w:rPr>
          <w:lang w:val="sv-SE"/>
        </w:rPr>
        <w:t xml:space="preserve">/ml </w:t>
      </w:r>
      <w:r w:rsidR="00353069" w:rsidRPr="002326AC">
        <w:rPr>
          <w:lang w:val="sv-SE"/>
        </w:rPr>
        <w:t>(0,9%) injektionslösning till den administreringsvolym som krävs. Koncentrationen av den slutliga lösningen av bevacizumab ska vara inom intervallet 1,4</w:t>
      </w:r>
      <w:r w:rsidR="00D96922" w:rsidRPr="002326AC">
        <w:rPr>
          <w:lang w:val="sv-SE"/>
        </w:rPr>
        <w:t> mg</w:t>
      </w:r>
      <w:r w:rsidR="00E90917" w:rsidRPr="002326AC">
        <w:rPr>
          <w:lang w:val="sv-SE"/>
        </w:rPr>
        <w:t>/ml till</w:t>
      </w:r>
      <w:r w:rsidR="00353069" w:rsidRPr="002326AC">
        <w:rPr>
          <w:lang w:val="sv-SE"/>
        </w:rPr>
        <w:t>16,5 mg/ml</w:t>
      </w:r>
      <w:r w:rsidR="00353069" w:rsidRPr="00077382">
        <w:rPr>
          <w:lang w:val="sv-SE"/>
        </w:rPr>
        <w:t>.</w:t>
      </w:r>
      <w:r w:rsidR="00820495" w:rsidRPr="00011F0A">
        <w:rPr>
          <w:lang w:val="sv-SE"/>
        </w:rPr>
        <w:t xml:space="preserve"> I de flesta fall kan den erforderliga mängden Avastin spädas med 0,9% natriumklor</w:t>
      </w:r>
      <w:r w:rsidR="00820495" w:rsidRPr="00CA4C21">
        <w:rPr>
          <w:lang w:val="sv-SE"/>
        </w:rPr>
        <w:t>id injektionslösning till en total volym av 100 ml.</w:t>
      </w:r>
      <w:r w:rsidR="00820495">
        <w:rPr>
          <w:lang w:val="sv-SE"/>
        </w:rPr>
        <w:t xml:space="preserve"> </w:t>
      </w:r>
    </w:p>
    <w:p w14:paraId="6590FFA3" w14:textId="77777777" w:rsidR="00353069" w:rsidRPr="002326AC" w:rsidRDefault="00353069" w:rsidP="00243DB0">
      <w:pPr>
        <w:keepNext/>
        <w:keepLines/>
        <w:rPr>
          <w:lang w:val="sv-SE"/>
        </w:rPr>
      </w:pPr>
    </w:p>
    <w:p w14:paraId="06ABED48" w14:textId="77777777" w:rsidR="00353069" w:rsidRPr="002326AC" w:rsidRDefault="00353069" w:rsidP="00243DB0">
      <w:pPr>
        <w:keepNext/>
        <w:keepLines/>
        <w:rPr>
          <w:lang w:val="sv-SE"/>
        </w:rPr>
      </w:pPr>
      <w:r w:rsidRPr="002326AC">
        <w:rPr>
          <w:lang w:val="sv-SE"/>
        </w:rPr>
        <w:t xml:space="preserve">Parenterala läkemedel bör inspekteras visuellt avseende partiklar och missfärgning innan administrering. </w:t>
      </w:r>
    </w:p>
    <w:p w14:paraId="0CBA8733" w14:textId="77777777" w:rsidR="00621F0C" w:rsidRPr="002326AC" w:rsidRDefault="00621F0C" w:rsidP="00032B9A">
      <w:pPr>
        <w:suppressAutoHyphens/>
        <w:rPr>
          <w:lang w:val="sv-SE"/>
        </w:rPr>
      </w:pPr>
    </w:p>
    <w:p w14:paraId="6AE1712A" w14:textId="77777777" w:rsidR="00353069" w:rsidRPr="002326AC" w:rsidRDefault="00353069" w:rsidP="00032B9A">
      <w:pPr>
        <w:suppressAutoHyphens/>
        <w:rPr>
          <w:lang w:val="sv-SE"/>
        </w:rPr>
      </w:pPr>
      <w:r w:rsidRPr="002326AC">
        <w:rPr>
          <w:lang w:val="sv-SE"/>
        </w:rPr>
        <w:t>Inga inkompatibiliteter mellan Avastin och polyvinylklorid- eller polyolefinpåsar eller infusionsset har observerats.</w:t>
      </w:r>
    </w:p>
    <w:p w14:paraId="65BF3697" w14:textId="77777777" w:rsidR="00997A2E" w:rsidRPr="002326AC" w:rsidRDefault="00997A2E" w:rsidP="00997A2E">
      <w:pPr>
        <w:keepNext/>
        <w:keepLines/>
        <w:rPr>
          <w:lang w:val="sv-SE"/>
        </w:rPr>
      </w:pPr>
    </w:p>
    <w:p w14:paraId="739E3311" w14:textId="77777777" w:rsidR="00997A2E" w:rsidRPr="002326AC" w:rsidRDefault="00997A2E" w:rsidP="00997A2E">
      <w:pPr>
        <w:keepNext/>
        <w:keepLines/>
        <w:rPr>
          <w:lang w:val="sv-SE"/>
        </w:rPr>
      </w:pPr>
      <w:r w:rsidRPr="002326AC">
        <w:rPr>
          <w:lang w:val="sv-SE"/>
        </w:rPr>
        <w:t>Avastin är endast avsett för engångsbruk eftersom produkten inte innehåller konserveringsmedel. Ej använt läkemedel och avfall ska kasseras enligt gällande anvisningar.</w:t>
      </w:r>
    </w:p>
    <w:p w14:paraId="171A08D1" w14:textId="77777777" w:rsidR="00353069" w:rsidRPr="002326AC" w:rsidRDefault="00353069" w:rsidP="00032B9A">
      <w:pPr>
        <w:suppressAutoHyphens/>
        <w:rPr>
          <w:lang w:val="sv-SE"/>
        </w:rPr>
      </w:pPr>
    </w:p>
    <w:p w14:paraId="5CD0F44B" w14:textId="77777777" w:rsidR="00353069" w:rsidRPr="002326AC" w:rsidRDefault="00353069" w:rsidP="00032B9A">
      <w:pPr>
        <w:suppressAutoHyphens/>
        <w:ind w:left="567" w:hanging="567"/>
        <w:rPr>
          <w:lang w:val="sv-SE"/>
        </w:rPr>
      </w:pPr>
    </w:p>
    <w:p w14:paraId="5738CE31" w14:textId="77777777" w:rsidR="00353069" w:rsidRPr="002326AC" w:rsidRDefault="00353069" w:rsidP="009C7364">
      <w:pPr>
        <w:keepNext/>
        <w:suppressAutoHyphens/>
        <w:ind w:left="567" w:hanging="567"/>
        <w:rPr>
          <w:lang w:val="sv-SE"/>
        </w:rPr>
      </w:pPr>
      <w:r w:rsidRPr="002326AC">
        <w:rPr>
          <w:b/>
          <w:lang w:val="sv-SE"/>
        </w:rPr>
        <w:t>7.</w:t>
      </w:r>
      <w:r w:rsidRPr="002326AC">
        <w:rPr>
          <w:b/>
          <w:lang w:val="sv-SE"/>
        </w:rPr>
        <w:tab/>
        <w:t>INNEHAVARE AV GODKÄNNANDE FÖR FÖRSÄLJNING</w:t>
      </w:r>
    </w:p>
    <w:p w14:paraId="394B0BB0" w14:textId="77777777" w:rsidR="00353069" w:rsidRPr="002326AC" w:rsidRDefault="00353069" w:rsidP="009C7364">
      <w:pPr>
        <w:keepNext/>
        <w:suppressAutoHyphens/>
        <w:rPr>
          <w:lang w:val="sv-SE"/>
        </w:rPr>
      </w:pPr>
    </w:p>
    <w:p w14:paraId="0F0C2945" w14:textId="77777777" w:rsidR="000E7AB0" w:rsidRPr="007759EB" w:rsidRDefault="000E7AB0" w:rsidP="000E7AB0">
      <w:pPr>
        <w:suppressAutoHyphens/>
        <w:rPr>
          <w:noProof/>
          <w:lang w:val="sv-SE"/>
        </w:rPr>
      </w:pPr>
      <w:r w:rsidRPr="007759EB">
        <w:rPr>
          <w:noProof/>
          <w:lang w:val="sv-SE"/>
        </w:rPr>
        <w:t>Roche Registration GmbH</w:t>
      </w:r>
    </w:p>
    <w:p w14:paraId="6097F6BC" w14:textId="77777777" w:rsidR="000E7AB0" w:rsidRPr="007759EB" w:rsidRDefault="000E7AB0" w:rsidP="000E7AB0">
      <w:pPr>
        <w:suppressAutoHyphens/>
        <w:rPr>
          <w:noProof/>
          <w:lang w:val="sv-SE"/>
        </w:rPr>
      </w:pPr>
      <w:r w:rsidRPr="007759EB">
        <w:rPr>
          <w:noProof/>
          <w:lang w:val="sv-SE"/>
        </w:rPr>
        <w:t>Emil-Barell-Strasse 1</w:t>
      </w:r>
    </w:p>
    <w:p w14:paraId="40E16CC1" w14:textId="77777777" w:rsidR="000E7AB0" w:rsidRPr="007759EB" w:rsidRDefault="000E7AB0" w:rsidP="000E7AB0">
      <w:pPr>
        <w:suppressAutoHyphens/>
        <w:rPr>
          <w:noProof/>
          <w:lang w:val="sv-SE"/>
        </w:rPr>
      </w:pPr>
      <w:r w:rsidRPr="007759EB">
        <w:rPr>
          <w:noProof/>
          <w:lang w:val="sv-SE"/>
        </w:rPr>
        <w:t>79639 Grenzach-Wyhlen</w:t>
      </w:r>
    </w:p>
    <w:p w14:paraId="2315F584" w14:textId="77777777" w:rsidR="000E7AB0" w:rsidRPr="00094854" w:rsidRDefault="000E7AB0" w:rsidP="000E7AB0">
      <w:pPr>
        <w:rPr>
          <w:lang w:val="nb-NO"/>
        </w:rPr>
      </w:pPr>
      <w:r w:rsidRPr="007759EB">
        <w:rPr>
          <w:noProof/>
          <w:lang w:val="sv-SE"/>
        </w:rPr>
        <w:t>Tyskland</w:t>
      </w:r>
    </w:p>
    <w:p w14:paraId="1C7894C8" w14:textId="77777777" w:rsidR="00353069" w:rsidRPr="002326AC" w:rsidRDefault="00353069" w:rsidP="00353069">
      <w:pPr>
        <w:suppressAutoHyphens/>
        <w:rPr>
          <w:lang w:val="sv-SE"/>
        </w:rPr>
      </w:pPr>
    </w:p>
    <w:p w14:paraId="58F08F9A" w14:textId="77777777" w:rsidR="00353069" w:rsidRPr="002326AC" w:rsidRDefault="00353069" w:rsidP="00353069">
      <w:pPr>
        <w:suppressAutoHyphens/>
        <w:rPr>
          <w:lang w:val="sv-SE"/>
        </w:rPr>
      </w:pPr>
    </w:p>
    <w:p w14:paraId="1FC1E3B5" w14:textId="77777777" w:rsidR="00353069" w:rsidRPr="002326AC" w:rsidRDefault="00353069" w:rsidP="00353069">
      <w:pPr>
        <w:suppressAutoHyphens/>
        <w:ind w:left="567" w:hanging="567"/>
        <w:rPr>
          <w:lang w:val="sv-SE"/>
        </w:rPr>
      </w:pPr>
      <w:r w:rsidRPr="002326AC">
        <w:rPr>
          <w:b/>
          <w:lang w:val="sv-SE"/>
        </w:rPr>
        <w:t>8.</w:t>
      </w:r>
      <w:r w:rsidRPr="002326AC">
        <w:rPr>
          <w:b/>
          <w:lang w:val="sv-SE"/>
        </w:rPr>
        <w:tab/>
        <w:t>NUMMER PÅ GODKÄNNANDE FÖR FÖRSÄLJNING</w:t>
      </w:r>
    </w:p>
    <w:p w14:paraId="6C496BA5" w14:textId="77777777" w:rsidR="00353069" w:rsidRPr="002326AC" w:rsidRDefault="00353069" w:rsidP="00353069">
      <w:pPr>
        <w:suppressAutoHyphens/>
        <w:rPr>
          <w:lang w:val="sv-SE"/>
        </w:rPr>
      </w:pPr>
    </w:p>
    <w:p w14:paraId="57B3916D" w14:textId="77777777" w:rsidR="00353069" w:rsidRPr="002326AC" w:rsidRDefault="00353069" w:rsidP="00353069">
      <w:pPr>
        <w:suppressAutoHyphens/>
        <w:rPr>
          <w:lang w:val="sv-SE"/>
        </w:rPr>
      </w:pPr>
      <w:r w:rsidRPr="002326AC">
        <w:rPr>
          <w:lang w:val="sv-SE"/>
        </w:rPr>
        <w:t>EU/1/04/300/001 – 100 mg/4 ml injektionsflaska</w:t>
      </w:r>
    </w:p>
    <w:p w14:paraId="1EDEDF70" w14:textId="77777777" w:rsidR="00353069" w:rsidRPr="002326AC" w:rsidRDefault="00353069" w:rsidP="00353069">
      <w:pPr>
        <w:suppressAutoHyphens/>
        <w:rPr>
          <w:lang w:val="sv-SE"/>
        </w:rPr>
      </w:pPr>
      <w:r w:rsidRPr="002326AC">
        <w:rPr>
          <w:lang w:val="sv-SE"/>
        </w:rPr>
        <w:t>EU/1/04/300/002 – 400 mg/16 ml injektionsflaska</w:t>
      </w:r>
    </w:p>
    <w:p w14:paraId="672E812F" w14:textId="77777777" w:rsidR="00353069" w:rsidRPr="002326AC" w:rsidRDefault="00353069" w:rsidP="00353069">
      <w:pPr>
        <w:suppressAutoHyphens/>
        <w:rPr>
          <w:lang w:val="sv-SE"/>
        </w:rPr>
      </w:pPr>
    </w:p>
    <w:p w14:paraId="7E1EDC6F" w14:textId="77777777" w:rsidR="00353069" w:rsidRPr="002326AC" w:rsidRDefault="00353069" w:rsidP="00353069">
      <w:pPr>
        <w:suppressAutoHyphens/>
        <w:rPr>
          <w:lang w:val="sv-SE"/>
        </w:rPr>
      </w:pPr>
    </w:p>
    <w:p w14:paraId="00FB91E7" w14:textId="77777777" w:rsidR="00353069" w:rsidRPr="002326AC" w:rsidRDefault="00353069" w:rsidP="00353069">
      <w:pPr>
        <w:suppressAutoHyphens/>
        <w:ind w:left="567" w:hanging="567"/>
        <w:rPr>
          <w:lang w:val="sv-SE"/>
        </w:rPr>
      </w:pPr>
      <w:r w:rsidRPr="002326AC">
        <w:rPr>
          <w:b/>
          <w:lang w:val="sv-SE"/>
        </w:rPr>
        <w:t>9.</w:t>
      </w:r>
      <w:r w:rsidRPr="002326AC">
        <w:rPr>
          <w:b/>
          <w:lang w:val="sv-SE"/>
        </w:rPr>
        <w:tab/>
        <w:t>DATUM FÖR FÖRSTA GODKÄNNANDE/FÖRNYAT GODKÄNNANDE</w:t>
      </w:r>
    </w:p>
    <w:p w14:paraId="4E18FCE5" w14:textId="77777777" w:rsidR="00353069" w:rsidRPr="002326AC" w:rsidRDefault="00353069" w:rsidP="00353069">
      <w:pPr>
        <w:suppressAutoHyphens/>
        <w:rPr>
          <w:lang w:val="sv-SE"/>
        </w:rPr>
      </w:pPr>
    </w:p>
    <w:p w14:paraId="2FAABCF4" w14:textId="77777777" w:rsidR="00353069" w:rsidRPr="002326AC" w:rsidRDefault="00FF1DA0" w:rsidP="00353069">
      <w:pPr>
        <w:suppressAutoHyphens/>
        <w:rPr>
          <w:lang w:val="sv-SE"/>
        </w:rPr>
      </w:pPr>
      <w:r w:rsidRPr="002326AC">
        <w:rPr>
          <w:lang w:val="sv-SE"/>
        </w:rPr>
        <w:t xml:space="preserve">Datum för första godkännandet: </w:t>
      </w:r>
      <w:r w:rsidR="00353069" w:rsidRPr="002326AC">
        <w:rPr>
          <w:lang w:val="sv-SE"/>
        </w:rPr>
        <w:t>12 januari 2005</w:t>
      </w:r>
    </w:p>
    <w:p w14:paraId="441FA0D3" w14:textId="1A3EECEA" w:rsidR="00FF1DA0" w:rsidRPr="002326AC" w:rsidRDefault="00FF1DA0" w:rsidP="00353069">
      <w:pPr>
        <w:suppressAutoHyphens/>
        <w:rPr>
          <w:lang w:val="sv-SE"/>
        </w:rPr>
      </w:pPr>
      <w:r w:rsidRPr="002326AC">
        <w:rPr>
          <w:lang w:val="sv-SE"/>
        </w:rPr>
        <w:t xml:space="preserve">Datum för senaste </w:t>
      </w:r>
      <w:r w:rsidR="00091FBD" w:rsidRPr="002326AC">
        <w:rPr>
          <w:lang w:val="sv-SE"/>
        </w:rPr>
        <w:t>förnyat godkännande</w:t>
      </w:r>
      <w:r w:rsidRPr="002326AC">
        <w:rPr>
          <w:lang w:val="sv-SE"/>
        </w:rPr>
        <w:t xml:space="preserve">: </w:t>
      </w:r>
      <w:r w:rsidR="00421AA4">
        <w:rPr>
          <w:lang w:val="sv-SE"/>
        </w:rPr>
        <w:t>17 november 2014</w:t>
      </w:r>
    </w:p>
    <w:p w14:paraId="0C69A3BC" w14:textId="77777777" w:rsidR="00353069" w:rsidRPr="002326AC" w:rsidRDefault="00353069" w:rsidP="00353069">
      <w:pPr>
        <w:suppressAutoHyphens/>
        <w:rPr>
          <w:lang w:val="sv-SE"/>
        </w:rPr>
      </w:pPr>
    </w:p>
    <w:p w14:paraId="4BBB180C" w14:textId="77777777" w:rsidR="00353069" w:rsidRPr="002326AC" w:rsidRDefault="00353069" w:rsidP="00353069">
      <w:pPr>
        <w:suppressAutoHyphens/>
        <w:rPr>
          <w:lang w:val="sv-SE"/>
        </w:rPr>
      </w:pPr>
    </w:p>
    <w:p w14:paraId="63965967" w14:textId="77777777" w:rsidR="00353069" w:rsidRPr="002326AC" w:rsidRDefault="00353069" w:rsidP="00353069">
      <w:pPr>
        <w:suppressAutoHyphens/>
        <w:ind w:left="567" w:hanging="567"/>
        <w:rPr>
          <w:b/>
          <w:lang w:val="sv-SE"/>
        </w:rPr>
      </w:pPr>
      <w:r w:rsidRPr="002326AC">
        <w:rPr>
          <w:b/>
          <w:lang w:val="sv-SE"/>
        </w:rPr>
        <w:t>10.</w:t>
      </w:r>
      <w:r w:rsidRPr="002326AC">
        <w:rPr>
          <w:b/>
          <w:lang w:val="sv-SE"/>
        </w:rPr>
        <w:tab/>
        <w:t>DATUM FÖR ÖVERSYN AV PRODUKTRESUMÉN</w:t>
      </w:r>
    </w:p>
    <w:p w14:paraId="19F0A47B" w14:textId="77777777" w:rsidR="00F81F9E" w:rsidRDefault="00F81F9E" w:rsidP="00F81F9E">
      <w:pPr>
        <w:suppressAutoHyphens/>
        <w:ind w:left="567" w:hanging="567"/>
        <w:rPr>
          <w:lang w:val="sv-SE"/>
        </w:rPr>
      </w:pPr>
    </w:p>
    <w:p w14:paraId="20880846" w14:textId="15F1CCC5" w:rsidR="008C62B6" w:rsidRPr="002326AC" w:rsidRDefault="008C62B6" w:rsidP="00070B12">
      <w:pPr>
        <w:suppressAutoHyphens/>
        <w:rPr>
          <w:lang w:val="sv-SE"/>
        </w:rPr>
      </w:pPr>
    </w:p>
    <w:p w14:paraId="76A9DD9E" w14:textId="578A6763" w:rsidR="00FF1DA0" w:rsidRPr="002326AC" w:rsidRDefault="00FF1DA0" w:rsidP="00F81F9E">
      <w:pPr>
        <w:suppressAutoHyphens/>
        <w:rPr>
          <w:lang w:val="sv-SE"/>
        </w:rPr>
      </w:pPr>
      <w:r w:rsidRPr="002326AC">
        <w:rPr>
          <w:lang w:val="sv-SE"/>
        </w:rPr>
        <w:t xml:space="preserve">Information om detta läkemedel finns tillgänglig på Europeiska läkemedelsmyndighetens (EMAs) hemsida </w:t>
      </w:r>
      <w:r w:rsidR="00EB4C07">
        <w:fldChar w:fldCharType="begin"/>
      </w:r>
      <w:r w:rsidR="00EB4C07" w:rsidRPr="00A70DCA">
        <w:rPr>
          <w:lang w:val="sv-SE"/>
          <w:rPrChange w:id="62" w:author="Author" w:date="2025-10-10T07:54:00Z" w16du:dateUtc="2025-10-10T05:54:00Z">
            <w:rPr/>
          </w:rPrChange>
        </w:rPr>
        <w:instrText>HYPERLINK "https://www.ema.europa.eu"</w:instrText>
      </w:r>
      <w:r w:rsidR="00EB4C07">
        <w:fldChar w:fldCharType="separate"/>
      </w:r>
      <w:r w:rsidR="00EB4C07" w:rsidRPr="00CE71A4">
        <w:rPr>
          <w:rStyle w:val="Hyperlink"/>
          <w:noProof/>
          <w:lang w:val="sv-SE"/>
        </w:rPr>
        <w:t>https://www.ema.europa.eu</w:t>
      </w:r>
      <w:r w:rsidR="00EB4C07">
        <w:fldChar w:fldCharType="end"/>
      </w:r>
      <w:r w:rsidR="00EB4C07" w:rsidRPr="00CE71A4">
        <w:rPr>
          <w:rStyle w:val="Hyperlink"/>
          <w:noProof/>
          <w:lang w:val="sv-SE"/>
        </w:rPr>
        <w:t>.</w:t>
      </w:r>
    </w:p>
    <w:p w14:paraId="6DA7E3B7" w14:textId="77777777" w:rsidR="00F81F9E" w:rsidRPr="002326AC" w:rsidRDefault="00F81F9E" w:rsidP="00F81F9E">
      <w:pPr>
        <w:suppressAutoHyphens/>
        <w:rPr>
          <w:lang w:val="sv-SE"/>
        </w:rPr>
      </w:pPr>
      <w:r w:rsidRPr="002326AC">
        <w:rPr>
          <w:lang w:val="sv-SE"/>
        </w:rPr>
        <w:br w:type="page"/>
      </w:r>
    </w:p>
    <w:p w14:paraId="5CD7E448" w14:textId="77777777" w:rsidR="00F81F9E" w:rsidRPr="002326AC" w:rsidRDefault="00F81F9E" w:rsidP="00F81F9E">
      <w:pPr>
        <w:suppressAutoHyphens/>
        <w:rPr>
          <w:lang w:val="sv-SE"/>
        </w:rPr>
      </w:pPr>
    </w:p>
    <w:p w14:paraId="615D8149" w14:textId="77777777" w:rsidR="00F81F9E" w:rsidRPr="002326AC" w:rsidRDefault="00F81F9E" w:rsidP="00F81F9E">
      <w:pPr>
        <w:suppressAutoHyphens/>
        <w:rPr>
          <w:lang w:val="sv-SE"/>
        </w:rPr>
      </w:pPr>
    </w:p>
    <w:p w14:paraId="5B35B345" w14:textId="77777777" w:rsidR="00F81F9E" w:rsidRPr="002326AC" w:rsidRDefault="00F81F9E" w:rsidP="00F81F9E">
      <w:pPr>
        <w:suppressAutoHyphens/>
        <w:rPr>
          <w:lang w:val="sv-SE"/>
        </w:rPr>
      </w:pPr>
    </w:p>
    <w:p w14:paraId="362B5188" w14:textId="77777777" w:rsidR="00F81F9E" w:rsidRPr="002326AC" w:rsidRDefault="00F81F9E" w:rsidP="00F81F9E">
      <w:pPr>
        <w:suppressAutoHyphens/>
        <w:rPr>
          <w:lang w:val="sv-SE"/>
        </w:rPr>
      </w:pPr>
    </w:p>
    <w:p w14:paraId="36E3A4B9" w14:textId="77777777" w:rsidR="00F81F9E" w:rsidRPr="002326AC" w:rsidRDefault="00F81F9E" w:rsidP="00F81F9E">
      <w:pPr>
        <w:suppressAutoHyphens/>
        <w:rPr>
          <w:lang w:val="sv-SE"/>
        </w:rPr>
      </w:pPr>
    </w:p>
    <w:p w14:paraId="563330A3" w14:textId="77777777" w:rsidR="00F81F9E" w:rsidRPr="002326AC" w:rsidRDefault="00F81F9E" w:rsidP="00F81F9E">
      <w:pPr>
        <w:suppressAutoHyphens/>
        <w:rPr>
          <w:lang w:val="sv-SE"/>
        </w:rPr>
      </w:pPr>
    </w:p>
    <w:p w14:paraId="04DDB87B" w14:textId="77777777" w:rsidR="00F81F9E" w:rsidRPr="002326AC" w:rsidRDefault="00F81F9E" w:rsidP="00F81F9E">
      <w:pPr>
        <w:suppressAutoHyphens/>
        <w:rPr>
          <w:lang w:val="sv-SE"/>
        </w:rPr>
      </w:pPr>
    </w:p>
    <w:p w14:paraId="48FB034D" w14:textId="77777777" w:rsidR="00F81F9E" w:rsidRPr="002326AC" w:rsidRDefault="00F81F9E" w:rsidP="00F81F9E">
      <w:pPr>
        <w:suppressAutoHyphens/>
        <w:rPr>
          <w:lang w:val="sv-SE"/>
        </w:rPr>
      </w:pPr>
    </w:p>
    <w:p w14:paraId="60BA78C9" w14:textId="77777777" w:rsidR="00F81F9E" w:rsidRPr="002326AC" w:rsidRDefault="00F81F9E" w:rsidP="00F81F9E">
      <w:pPr>
        <w:suppressAutoHyphens/>
        <w:rPr>
          <w:lang w:val="sv-SE"/>
        </w:rPr>
      </w:pPr>
    </w:p>
    <w:p w14:paraId="6CB8B2B9" w14:textId="77777777" w:rsidR="00F81F9E" w:rsidRPr="002326AC" w:rsidRDefault="00F81F9E" w:rsidP="00F81F9E">
      <w:pPr>
        <w:suppressAutoHyphens/>
        <w:rPr>
          <w:lang w:val="sv-SE"/>
        </w:rPr>
      </w:pPr>
    </w:p>
    <w:p w14:paraId="04AD5F24" w14:textId="77777777" w:rsidR="00F81F9E" w:rsidRPr="002326AC" w:rsidRDefault="00F81F9E" w:rsidP="00F81F9E">
      <w:pPr>
        <w:suppressAutoHyphens/>
        <w:rPr>
          <w:lang w:val="sv-SE"/>
        </w:rPr>
      </w:pPr>
    </w:p>
    <w:p w14:paraId="0A27AC57" w14:textId="77777777" w:rsidR="00F81F9E" w:rsidRPr="002326AC" w:rsidRDefault="00F81F9E" w:rsidP="00F81F9E">
      <w:pPr>
        <w:suppressAutoHyphens/>
        <w:rPr>
          <w:lang w:val="sv-SE"/>
        </w:rPr>
      </w:pPr>
    </w:p>
    <w:p w14:paraId="2F0B4B4A" w14:textId="77777777" w:rsidR="00F81F9E" w:rsidRPr="002326AC" w:rsidRDefault="00F81F9E" w:rsidP="00F81F9E">
      <w:pPr>
        <w:suppressAutoHyphens/>
        <w:rPr>
          <w:lang w:val="sv-SE"/>
        </w:rPr>
      </w:pPr>
    </w:p>
    <w:p w14:paraId="5F542CDF" w14:textId="77777777" w:rsidR="00F81F9E" w:rsidRPr="002326AC" w:rsidRDefault="00F81F9E" w:rsidP="00F81F9E">
      <w:pPr>
        <w:suppressAutoHyphens/>
        <w:rPr>
          <w:lang w:val="sv-SE"/>
        </w:rPr>
      </w:pPr>
    </w:p>
    <w:p w14:paraId="3B4A62CB" w14:textId="77777777" w:rsidR="00F81F9E" w:rsidRPr="002326AC" w:rsidRDefault="00F81F9E" w:rsidP="00F81F9E">
      <w:pPr>
        <w:rPr>
          <w:lang w:val="sv-SE"/>
        </w:rPr>
      </w:pPr>
    </w:p>
    <w:p w14:paraId="2FBCE249" w14:textId="77777777" w:rsidR="00F81F9E" w:rsidRPr="002326AC" w:rsidRDefault="00F81F9E" w:rsidP="00F81F9E">
      <w:pPr>
        <w:suppressAutoHyphens/>
        <w:rPr>
          <w:lang w:val="sv-SE"/>
        </w:rPr>
      </w:pPr>
    </w:p>
    <w:p w14:paraId="7C41CA81" w14:textId="77777777" w:rsidR="00F81F9E" w:rsidRPr="002326AC" w:rsidRDefault="00F81F9E" w:rsidP="00F81F9E">
      <w:pPr>
        <w:suppressAutoHyphens/>
        <w:rPr>
          <w:lang w:val="sv-SE"/>
        </w:rPr>
      </w:pPr>
    </w:p>
    <w:p w14:paraId="0302BBB7" w14:textId="77777777" w:rsidR="00F81F9E" w:rsidRPr="002326AC" w:rsidRDefault="00F81F9E" w:rsidP="00F81F9E">
      <w:pPr>
        <w:suppressAutoHyphens/>
        <w:rPr>
          <w:lang w:val="sv-SE"/>
        </w:rPr>
      </w:pPr>
    </w:p>
    <w:p w14:paraId="1AE810E8" w14:textId="77777777" w:rsidR="00F81F9E" w:rsidRPr="002326AC" w:rsidRDefault="00F81F9E" w:rsidP="00F81F9E">
      <w:pPr>
        <w:suppressAutoHyphens/>
        <w:rPr>
          <w:lang w:val="sv-SE"/>
        </w:rPr>
      </w:pPr>
    </w:p>
    <w:p w14:paraId="53DD5B51" w14:textId="77777777" w:rsidR="00F81F9E" w:rsidRPr="002326AC" w:rsidRDefault="00F81F9E" w:rsidP="00F81F9E">
      <w:pPr>
        <w:suppressAutoHyphens/>
        <w:rPr>
          <w:lang w:val="sv-SE"/>
        </w:rPr>
      </w:pPr>
    </w:p>
    <w:p w14:paraId="6E050465" w14:textId="77777777" w:rsidR="00F81F9E" w:rsidRPr="002326AC" w:rsidRDefault="00F81F9E" w:rsidP="00F81F9E">
      <w:pPr>
        <w:suppressAutoHyphens/>
        <w:rPr>
          <w:lang w:val="sv-SE"/>
        </w:rPr>
      </w:pPr>
    </w:p>
    <w:p w14:paraId="51868BF4" w14:textId="77777777" w:rsidR="00F81F9E" w:rsidRPr="002326AC" w:rsidRDefault="00F81F9E" w:rsidP="00F81F9E">
      <w:pPr>
        <w:suppressAutoHyphens/>
        <w:rPr>
          <w:lang w:val="sv-SE"/>
        </w:rPr>
      </w:pPr>
    </w:p>
    <w:p w14:paraId="74794731" w14:textId="77777777" w:rsidR="001D0971" w:rsidRDefault="001D0971" w:rsidP="00E66A9B">
      <w:pPr>
        <w:jc w:val="center"/>
        <w:rPr>
          <w:b/>
          <w:lang w:val="sv-SE"/>
        </w:rPr>
      </w:pPr>
    </w:p>
    <w:p w14:paraId="31B3F3D2" w14:textId="77777777" w:rsidR="00F81F9E" w:rsidRPr="002326AC" w:rsidRDefault="00F81F9E" w:rsidP="00E66A9B">
      <w:pPr>
        <w:jc w:val="center"/>
        <w:rPr>
          <w:b/>
          <w:lang w:val="sv-SE"/>
        </w:rPr>
      </w:pPr>
      <w:r w:rsidRPr="002326AC">
        <w:rPr>
          <w:b/>
          <w:lang w:val="sv-SE"/>
        </w:rPr>
        <w:t>BILAGA II</w:t>
      </w:r>
    </w:p>
    <w:p w14:paraId="5F9D9382" w14:textId="77777777" w:rsidR="00F81F9E" w:rsidRPr="002326AC" w:rsidRDefault="00F81F9E" w:rsidP="00F81F9E">
      <w:pPr>
        <w:tabs>
          <w:tab w:val="left" w:pos="1701"/>
        </w:tabs>
        <w:suppressAutoHyphens/>
        <w:ind w:left="1701" w:right="1126" w:hanging="567"/>
        <w:rPr>
          <w:caps/>
          <w:lang w:val="sv-SE"/>
        </w:rPr>
      </w:pPr>
    </w:p>
    <w:p w14:paraId="3B30C25C" w14:textId="77777777" w:rsidR="00F81F9E" w:rsidRPr="002326AC" w:rsidRDefault="00F81F9E" w:rsidP="007D4454">
      <w:pPr>
        <w:suppressAutoHyphens/>
        <w:ind w:left="1701" w:right="1126" w:hanging="567"/>
        <w:rPr>
          <w:b/>
          <w:lang w:val="sv-SE"/>
        </w:rPr>
      </w:pPr>
      <w:r w:rsidRPr="002326AC">
        <w:rPr>
          <w:b/>
          <w:lang w:val="sv-SE"/>
        </w:rPr>
        <w:t>A.</w:t>
      </w:r>
      <w:r w:rsidRPr="002326AC">
        <w:rPr>
          <w:b/>
          <w:lang w:val="sv-SE"/>
        </w:rPr>
        <w:tab/>
        <w:t xml:space="preserve">TILLVERKARE AV DEN AKTIVA SUBSTANSEN AV BIOLOGISKT URSPRUNG OCH </w:t>
      </w:r>
      <w:r w:rsidR="00EF6493" w:rsidRPr="002326AC">
        <w:rPr>
          <w:b/>
          <w:lang w:val="sv-SE"/>
        </w:rPr>
        <w:t xml:space="preserve">TILLVERKARE </w:t>
      </w:r>
      <w:r w:rsidRPr="002326AC">
        <w:rPr>
          <w:b/>
          <w:lang w:val="sv-SE"/>
        </w:rPr>
        <w:t>SOM ANSVARAR FÖR FRISLÄPPANDE AV TILLVERKNINGSSATS</w:t>
      </w:r>
    </w:p>
    <w:p w14:paraId="589D1EFC" w14:textId="77777777" w:rsidR="00F81F9E" w:rsidRPr="002326AC" w:rsidRDefault="00F81F9E" w:rsidP="00F81F9E">
      <w:pPr>
        <w:tabs>
          <w:tab w:val="left" w:pos="1701"/>
        </w:tabs>
        <w:suppressAutoHyphens/>
        <w:ind w:left="1701" w:right="1126" w:hanging="567"/>
        <w:rPr>
          <w:bCs/>
          <w:lang w:val="sv-SE"/>
        </w:rPr>
      </w:pPr>
    </w:p>
    <w:p w14:paraId="1EBA820A" w14:textId="77777777" w:rsidR="00F81F9E" w:rsidRPr="002326AC" w:rsidRDefault="00F81F9E" w:rsidP="00F81F9E">
      <w:pPr>
        <w:suppressAutoHyphens/>
        <w:ind w:left="1701" w:right="1126" w:hanging="567"/>
        <w:rPr>
          <w:b/>
          <w:lang w:val="sv-SE"/>
        </w:rPr>
      </w:pPr>
      <w:r w:rsidRPr="002326AC">
        <w:rPr>
          <w:b/>
          <w:lang w:val="sv-SE"/>
        </w:rPr>
        <w:t>B.</w:t>
      </w:r>
      <w:r w:rsidRPr="002326AC">
        <w:rPr>
          <w:b/>
          <w:lang w:val="sv-SE"/>
        </w:rPr>
        <w:tab/>
      </w:r>
      <w:r w:rsidR="00E90917" w:rsidRPr="002326AC">
        <w:rPr>
          <w:b/>
          <w:noProof/>
          <w:szCs w:val="22"/>
          <w:lang w:val="sv-SE"/>
        </w:rPr>
        <w:t xml:space="preserve">VILLKOR ELLER BEGRÄNSNINGAR FÖR </w:t>
      </w:r>
      <w:r w:rsidR="004F2DFD" w:rsidRPr="004F2DFD">
        <w:rPr>
          <w:b/>
          <w:noProof/>
          <w:szCs w:val="22"/>
          <w:lang w:val="sv-SE"/>
        </w:rPr>
        <w:t>TILLHANDAHÅLLANDE</w:t>
      </w:r>
      <w:r w:rsidR="004F2DFD" w:rsidRPr="00AB1764">
        <w:rPr>
          <w:b/>
          <w:noProof/>
          <w:szCs w:val="22"/>
          <w:lang w:val="sv-SE"/>
        </w:rPr>
        <w:t xml:space="preserve"> </w:t>
      </w:r>
      <w:r w:rsidR="00E90917" w:rsidRPr="002326AC">
        <w:rPr>
          <w:b/>
          <w:noProof/>
          <w:szCs w:val="22"/>
          <w:lang w:val="sv-SE"/>
        </w:rPr>
        <w:t>OCH ANVÄNDNING</w:t>
      </w:r>
    </w:p>
    <w:p w14:paraId="741B80F6" w14:textId="77777777" w:rsidR="00E90917" w:rsidRPr="002326AC" w:rsidRDefault="00E90917" w:rsidP="00F81F9E">
      <w:pPr>
        <w:suppressAutoHyphens/>
        <w:ind w:left="1701" w:right="1126" w:hanging="567"/>
        <w:rPr>
          <w:b/>
          <w:lang w:val="sv-SE"/>
        </w:rPr>
      </w:pPr>
    </w:p>
    <w:p w14:paraId="5E2F5A92" w14:textId="77777777" w:rsidR="00E90917" w:rsidRPr="002326AC" w:rsidRDefault="00E90917" w:rsidP="00F81F9E">
      <w:pPr>
        <w:suppressAutoHyphens/>
        <w:ind w:left="1701" w:right="1126" w:hanging="567"/>
        <w:rPr>
          <w:b/>
          <w:lang w:val="sv-SE"/>
        </w:rPr>
      </w:pPr>
      <w:r w:rsidRPr="002326AC">
        <w:rPr>
          <w:b/>
          <w:noProof/>
          <w:szCs w:val="22"/>
          <w:lang w:val="sv-SE"/>
        </w:rPr>
        <w:t>C.</w:t>
      </w:r>
      <w:r w:rsidRPr="002326AC">
        <w:rPr>
          <w:b/>
          <w:noProof/>
          <w:szCs w:val="22"/>
          <w:lang w:val="sv-SE"/>
        </w:rPr>
        <w:tab/>
        <w:t>ÖVRIGA VILLKOR OCH KRAV FÖR GODKÄNNANDET FÖR FÖRSÄLJNING</w:t>
      </w:r>
    </w:p>
    <w:p w14:paraId="59B280F5" w14:textId="77777777" w:rsidR="00F81F9E" w:rsidRPr="002326AC" w:rsidRDefault="00F81F9E" w:rsidP="00F81F9E">
      <w:pPr>
        <w:tabs>
          <w:tab w:val="left" w:pos="1701"/>
        </w:tabs>
        <w:suppressAutoHyphens/>
        <w:ind w:left="1701" w:right="1126" w:hanging="567"/>
        <w:rPr>
          <w:bCs/>
          <w:lang w:val="sv-SE"/>
        </w:rPr>
      </w:pPr>
    </w:p>
    <w:p w14:paraId="300A22C1" w14:textId="77777777" w:rsidR="00B43CCA" w:rsidRPr="002326AC" w:rsidRDefault="00B43CCA" w:rsidP="00B43CCA">
      <w:pPr>
        <w:suppressLineNumbers/>
        <w:tabs>
          <w:tab w:val="left" w:pos="1701"/>
        </w:tabs>
        <w:ind w:left="1701" w:right="567" w:hanging="567"/>
        <w:rPr>
          <w:b/>
          <w:szCs w:val="24"/>
          <w:lang w:val="sv-SE"/>
        </w:rPr>
      </w:pPr>
      <w:r w:rsidRPr="002326AC">
        <w:rPr>
          <w:b/>
          <w:noProof/>
          <w:szCs w:val="24"/>
          <w:lang w:val="sv-SE"/>
        </w:rPr>
        <w:t>D.</w:t>
      </w:r>
      <w:r w:rsidRPr="002326AC">
        <w:rPr>
          <w:b/>
          <w:szCs w:val="24"/>
          <w:lang w:val="sv-SE"/>
        </w:rPr>
        <w:tab/>
      </w:r>
      <w:r w:rsidRPr="002326AC">
        <w:rPr>
          <w:b/>
          <w:noProof/>
          <w:szCs w:val="24"/>
          <w:lang w:val="sv-SE"/>
        </w:rPr>
        <w:t>VILLKOR ELLER BEGRÄNSNINGAR AVSEENDE EN SÄKER OCH EFFEKTIV ANVÄNDNING AV LÄKEMEDLET</w:t>
      </w:r>
    </w:p>
    <w:p w14:paraId="455F8F2A" w14:textId="77777777" w:rsidR="0008786C" w:rsidRDefault="00F81F9E" w:rsidP="00094854">
      <w:pPr>
        <w:rPr>
          <w:lang w:val="sv-SE"/>
        </w:rPr>
      </w:pPr>
      <w:r w:rsidRPr="002326AC">
        <w:rPr>
          <w:lang w:val="sv-SE"/>
        </w:rPr>
        <w:br w:type="page"/>
      </w:r>
    </w:p>
    <w:p w14:paraId="0FE4013C" w14:textId="1668966D" w:rsidR="00F81F9E" w:rsidRPr="002326AC" w:rsidRDefault="00F81F9E" w:rsidP="00607E1B">
      <w:pPr>
        <w:pStyle w:val="AnnexHeading"/>
        <w:rPr>
          <w:lang w:val="sv-SE"/>
        </w:rPr>
      </w:pPr>
      <w:r w:rsidRPr="002326AC">
        <w:rPr>
          <w:lang w:val="sv-SE"/>
        </w:rPr>
        <w:lastRenderedPageBreak/>
        <w:t>A.</w:t>
      </w:r>
      <w:r w:rsidRPr="002326AC">
        <w:rPr>
          <w:lang w:val="sv-SE"/>
        </w:rPr>
        <w:tab/>
        <w:t xml:space="preserve">TILLVERKARE AV DEN AKTIVA SUBSTANSEN AV BIOLOGISKT URSPRUNG OCH </w:t>
      </w:r>
      <w:r w:rsidR="00EF6493" w:rsidRPr="002326AC">
        <w:rPr>
          <w:lang w:val="sv-SE"/>
        </w:rPr>
        <w:t xml:space="preserve">TILLVERKARE </w:t>
      </w:r>
      <w:r w:rsidRPr="002326AC">
        <w:rPr>
          <w:lang w:val="sv-SE"/>
        </w:rPr>
        <w:t xml:space="preserve">SOM ANSVARAR FÖR FRISLÄPPANDE AV TILLVERKNINGSSATS </w:t>
      </w:r>
    </w:p>
    <w:p w14:paraId="39101A56" w14:textId="77777777" w:rsidR="00F81F9E" w:rsidRPr="002326AC" w:rsidRDefault="00F81F9E" w:rsidP="00F81F9E">
      <w:pPr>
        <w:suppressAutoHyphens/>
        <w:rPr>
          <w:lang w:val="sv-SE"/>
        </w:rPr>
      </w:pPr>
    </w:p>
    <w:p w14:paraId="39CF3048" w14:textId="77777777" w:rsidR="00F81F9E" w:rsidRPr="002326AC" w:rsidRDefault="00F81F9E" w:rsidP="00F81F9E">
      <w:pPr>
        <w:suppressAutoHyphens/>
        <w:outlineLvl w:val="0"/>
        <w:rPr>
          <w:lang w:val="sv-SE"/>
        </w:rPr>
      </w:pPr>
      <w:r w:rsidRPr="002326AC">
        <w:rPr>
          <w:u w:val="single"/>
          <w:lang w:val="sv-SE"/>
        </w:rPr>
        <w:t>Namn och adress till tillverkare av aktiv substans av biologiskt ursprung</w:t>
      </w:r>
    </w:p>
    <w:p w14:paraId="0A84B3EC" w14:textId="77777777" w:rsidR="00F81F9E" w:rsidRPr="00CE71A4" w:rsidRDefault="00F81F9E" w:rsidP="00F81F9E">
      <w:pPr>
        <w:suppressAutoHyphens/>
        <w:rPr>
          <w:lang w:val="sv-SE"/>
        </w:rPr>
      </w:pPr>
    </w:p>
    <w:p w14:paraId="1FF713A4" w14:textId="77777777" w:rsidR="00F81F9E" w:rsidRPr="002326AC" w:rsidRDefault="00F81F9E" w:rsidP="00F81F9E">
      <w:pPr>
        <w:suppressAutoHyphens/>
        <w:rPr>
          <w:lang w:val="da-DK"/>
        </w:rPr>
      </w:pPr>
      <w:r w:rsidRPr="002326AC">
        <w:rPr>
          <w:lang w:val="da-DK"/>
        </w:rPr>
        <w:t>Genentech, Inc.</w:t>
      </w:r>
    </w:p>
    <w:p w14:paraId="64B9492D" w14:textId="77777777" w:rsidR="00F81F9E" w:rsidRPr="002326AC" w:rsidRDefault="00F81F9E" w:rsidP="00F81F9E">
      <w:pPr>
        <w:suppressAutoHyphens/>
        <w:rPr>
          <w:lang w:val="da-DK"/>
        </w:rPr>
      </w:pPr>
      <w:r w:rsidRPr="002326AC">
        <w:rPr>
          <w:lang w:val="da-DK"/>
        </w:rPr>
        <w:t>1 Antibody Way</w:t>
      </w:r>
    </w:p>
    <w:p w14:paraId="333931F1" w14:textId="77777777" w:rsidR="00F81F9E" w:rsidRPr="002326AC" w:rsidRDefault="00F81F9E" w:rsidP="00F81F9E">
      <w:pPr>
        <w:suppressAutoHyphens/>
        <w:rPr>
          <w:lang w:val="da-DK"/>
        </w:rPr>
      </w:pPr>
      <w:r w:rsidRPr="002326AC">
        <w:rPr>
          <w:lang w:val="da-DK"/>
        </w:rPr>
        <w:t>Oceanside, CA 92056</w:t>
      </w:r>
    </w:p>
    <w:p w14:paraId="343DC84A" w14:textId="77777777" w:rsidR="00F81F9E" w:rsidRPr="002326AC" w:rsidRDefault="00F81F9E" w:rsidP="00F81F9E">
      <w:pPr>
        <w:suppressAutoHyphens/>
        <w:rPr>
          <w:lang w:val="da-DK"/>
        </w:rPr>
      </w:pPr>
      <w:r w:rsidRPr="002326AC">
        <w:rPr>
          <w:lang w:val="da-DK"/>
        </w:rPr>
        <w:t>USA</w:t>
      </w:r>
    </w:p>
    <w:p w14:paraId="41397B46" w14:textId="77777777" w:rsidR="00F81F9E" w:rsidRPr="002326AC" w:rsidRDefault="00F81F9E" w:rsidP="00F81F9E">
      <w:pPr>
        <w:suppressAutoHyphens/>
        <w:rPr>
          <w:lang w:val="da-DK"/>
        </w:rPr>
      </w:pPr>
    </w:p>
    <w:p w14:paraId="553B15B4" w14:textId="00F4C59C" w:rsidR="002A3EC0" w:rsidRPr="002326AC" w:rsidRDefault="002A3EC0" w:rsidP="002A3EC0">
      <w:pPr>
        <w:numPr>
          <w:ilvl w:val="12"/>
          <w:numId w:val="0"/>
        </w:numPr>
        <w:rPr>
          <w:lang w:val="de-DE"/>
        </w:rPr>
      </w:pPr>
      <w:r w:rsidRPr="002326AC">
        <w:rPr>
          <w:lang w:val="de-DE"/>
        </w:rPr>
        <w:t xml:space="preserve">F. Hoffmann-La Roche </w:t>
      </w:r>
      <w:r w:rsidR="00EB4C07">
        <w:rPr>
          <w:lang w:val="de-DE"/>
        </w:rPr>
        <w:t>AG</w:t>
      </w:r>
    </w:p>
    <w:p w14:paraId="56BC7C19" w14:textId="77777777" w:rsidR="002A3EC0" w:rsidRPr="002326AC" w:rsidRDefault="002A3EC0" w:rsidP="002A3EC0">
      <w:pPr>
        <w:numPr>
          <w:ilvl w:val="12"/>
          <w:numId w:val="0"/>
        </w:numPr>
        <w:rPr>
          <w:lang w:val="de-DE"/>
        </w:rPr>
      </w:pPr>
      <w:r w:rsidRPr="002326AC">
        <w:rPr>
          <w:lang w:val="de-DE"/>
        </w:rPr>
        <w:t>Grenzacherstrasse 124</w:t>
      </w:r>
    </w:p>
    <w:p w14:paraId="17F19F87" w14:textId="434F6E45" w:rsidR="002A3EC0" w:rsidRPr="00094854" w:rsidRDefault="002A3EC0" w:rsidP="002A3EC0">
      <w:pPr>
        <w:numPr>
          <w:ilvl w:val="12"/>
          <w:numId w:val="0"/>
        </w:numPr>
        <w:rPr>
          <w:lang w:val="de-DE"/>
        </w:rPr>
      </w:pPr>
      <w:r w:rsidRPr="00094854">
        <w:rPr>
          <w:lang w:val="de-DE"/>
        </w:rPr>
        <w:t>40</w:t>
      </w:r>
      <w:r w:rsidR="00EB4C07" w:rsidRPr="00094854">
        <w:rPr>
          <w:lang w:val="de-DE"/>
        </w:rPr>
        <w:t>58</w:t>
      </w:r>
      <w:r w:rsidRPr="00094854">
        <w:rPr>
          <w:lang w:val="de-DE"/>
        </w:rPr>
        <w:t xml:space="preserve"> Basel</w:t>
      </w:r>
    </w:p>
    <w:p w14:paraId="2B81CCB8" w14:textId="77777777" w:rsidR="00931F68" w:rsidRPr="00094854" w:rsidRDefault="00A73EEF" w:rsidP="00931F68">
      <w:pPr>
        <w:numPr>
          <w:ilvl w:val="12"/>
          <w:numId w:val="0"/>
        </w:numPr>
        <w:rPr>
          <w:lang w:val="de-DE"/>
        </w:rPr>
      </w:pPr>
      <w:r w:rsidRPr="00094854">
        <w:rPr>
          <w:lang w:val="de-DE"/>
        </w:rPr>
        <w:t>Schweiz</w:t>
      </w:r>
    </w:p>
    <w:p w14:paraId="2D977E0B" w14:textId="77777777" w:rsidR="00931F68" w:rsidRPr="00094854" w:rsidRDefault="00931F68" w:rsidP="00931F68">
      <w:pPr>
        <w:numPr>
          <w:ilvl w:val="12"/>
          <w:numId w:val="0"/>
        </w:numPr>
        <w:rPr>
          <w:lang w:val="de-DE"/>
        </w:rPr>
      </w:pPr>
    </w:p>
    <w:p w14:paraId="27CB459D" w14:textId="77777777" w:rsidR="00931F68" w:rsidRPr="00094854" w:rsidRDefault="00931F68" w:rsidP="00931F68">
      <w:pPr>
        <w:numPr>
          <w:ilvl w:val="12"/>
          <w:numId w:val="0"/>
        </w:numPr>
        <w:rPr>
          <w:lang w:val="de-DE"/>
        </w:rPr>
      </w:pPr>
      <w:r w:rsidRPr="00094854">
        <w:rPr>
          <w:lang w:val="de-DE"/>
        </w:rPr>
        <w:t>Roche Singapore Technical Operations, Pte. Ltd.</w:t>
      </w:r>
    </w:p>
    <w:p w14:paraId="3C3A54CD" w14:textId="77777777" w:rsidR="00931F68" w:rsidRPr="002326AC" w:rsidRDefault="00931F68" w:rsidP="00931F68">
      <w:pPr>
        <w:numPr>
          <w:ilvl w:val="12"/>
          <w:numId w:val="0"/>
        </w:numPr>
        <w:rPr>
          <w:lang w:val="sv-SE"/>
        </w:rPr>
      </w:pPr>
      <w:r w:rsidRPr="002326AC">
        <w:rPr>
          <w:lang w:val="sv-SE"/>
        </w:rPr>
        <w:t>10 Tuas Bay Link</w:t>
      </w:r>
    </w:p>
    <w:p w14:paraId="24D4223A" w14:textId="77777777" w:rsidR="00931F68" w:rsidRPr="002326AC" w:rsidRDefault="00931F68" w:rsidP="00931F68">
      <w:pPr>
        <w:numPr>
          <w:ilvl w:val="12"/>
          <w:numId w:val="0"/>
        </w:numPr>
        <w:rPr>
          <w:lang w:val="sv-SE"/>
        </w:rPr>
      </w:pPr>
      <w:r w:rsidRPr="002326AC">
        <w:rPr>
          <w:lang w:val="sv-SE"/>
        </w:rPr>
        <w:t>Singapore 637394</w:t>
      </w:r>
    </w:p>
    <w:p w14:paraId="7931D82B" w14:textId="77777777" w:rsidR="00931F68" w:rsidRPr="002326AC" w:rsidRDefault="00931F68" w:rsidP="00931F68">
      <w:pPr>
        <w:numPr>
          <w:ilvl w:val="12"/>
          <w:numId w:val="0"/>
        </w:numPr>
        <w:rPr>
          <w:lang w:val="sv-SE"/>
        </w:rPr>
      </w:pPr>
      <w:r w:rsidRPr="002326AC">
        <w:rPr>
          <w:lang w:val="sv-SE"/>
        </w:rPr>
        <w:t>Singapore</w:t>
      </w:r>
    </w:p>
    <w:p w14:paraId="083EE64E" w14:textId="77777777" w:rsidR="002A3EC0" w:rsidRPr="002326AC" w:rsidRDefault="002A3EC0" w:rsidP="00F81F9E">
      <w:pPr>
        <w:suppressAutoHyphens/>
        <w:rPr>
          <w:lang w:val="sv-SE"/>
        </w:rPr>
      </w:pPr>
    </w:p>
    <w:p w14:paraId="7015FB66" w14:textId="77777777" w:rsidR="00F81F9E" w:rsidRPr="002326AC" w:rsidRDefault="00F81F9E" w:rsidP="00F81F9E">
      <w:pPr>
        <w:suppressAutoHyphens/>
        <w:outlineLvl w:val="0"/>
        <w:rPr>
          <w:u w:val="single"/>
          <w:lang w:val="sv-SE"/>
        </w:rPr>
      </w:pPr>
      <w:r w:rsidRPr="002326AC">
        <w:rPr>
          <w:u w:val="single"/>
          <w:lang w:val="sv-SE"/>
        </w:rPr>
        <w:t>Namn och adress till tillverkare som ansvarar för frisläppande av tillverkningssats</w:t>
      </w:r>
    </w:p>
    <w:p w14:paraId="165A79AF" w14:textId="77777777" w:rsidR="00F81F9E" w:rsidRPr="002326AC" w:rsidRDefault="00F81F9E" w:rsidP="00F81F9E">
      <w:pPr>
        <w:suppressAutoHyphens/>
        <w:rPr>
          <w:lang w:val="sv-SE"/>
        </w:rPr>
      </w:pPr>
    </w:p>
    <w:p w14:paraId="27FAEB58" w14:textId="77777777" w:rsidR="00F81F9E" w:rsidRPr="002326AC" w:rsidRDefault="00F81F9E" w:rsidP="00F81F9E">
      <w:pPr>
        <w:suppressAutoHyphens/>
        <w:rPr>
          <w:lang w:val="de-DE"/>
        </w:rPr>
      </w:pPr>
      <w:r w:rsidRPr="002326AC">
        <w:rPr>
          <w:lang w:val="de-DE"/>
        </w:rPr>
        <w:t>Roche Pharma AG</w:t>
      </w:r>
    </w:p>
    <w:p w14:paraId="60234E5B" w14:textId="59462BED" w:rsidR="00F81F9E" w:rsidRPr="002326AC" w:rsidRDefault="00F81F9E" w:rsidP="00F81F9E">
      <w:pPr>
        <w:suppressAutoHyphens/>
        <w:rPr>
          <w:lang w:val="de-DE"/>
        </w:rPr>
      </w:pPr>
      <w:r w:rsidRPr="002326AC">
        <w:rPr>
          <w:lang w:val="de-DE"/>
        </w:rPr>
        <w:t>Emil-Barrell-Str.1</w:t>
      </w:r>
    </w:p>
    <w:p w14:paraId="4581EC86" w14:textId="740FFB49" w:rsidR="00F81F9E" w:rsidRPr="002326AC" w:rsidRDefault="00F81F9E" w:rsidP="00F81F9E">
      <w:pPr>
        <w:suppressAutoHyphens/>
        <w:rPr>
          <w:lang w:val="sv-SE"/>
        </w:rPr>
      </w:pPr>
      <w:r w:rsidRPr="002326AC">
        <w:rPr>
          <w:lang w:val="sv-SE"/>
        </w:rPr>
        <w:t>79639 Grenzach-Wyhlen</w:t>
      </w:r>
    </w:p>
    <w:p w14:paraId="245BA700" w14:textId="77777777" w:rsidR="00F81F9E" w:rsidRPr="002326AC" w:rsidRDefault="00A73EEF" w:rsidP="00F81F9E">
      <w:pPr>
        <w:suppressAutoHyphens/>
        <w:rPr>
          <w:lang w:val="sv-SE"/>
        </w:rPr>
      </w:pPr>
      <w:r w:rsidRPr="002326AC">
        <w:rPr>
          <w:lang w:val="sv-SE"/>
        </w:rPr>
        <w:t>Tyskland</w:t>
      </w:r>
    </w:p>
    <w:p w14:paraId="6B226810" w14:textId="77777777" w:rsidR="00F81F9E" w:rsidRPr="002326AC" w:rsidRDefault="00F81F9E" w:rsidP="00F81F9E">
      <w:pPr>
        <w:suppressAutoHyphens/>
        <w:rPr>
          <w:lang w:val="sv-SE"/>
        </w:rPr>
      </w:pPr>
    </w:p>
    <w:p w14:paraId="21FF2F71" w14:textId="77777777" w:rsidR="00F81F9E" w:rsidRPr="002326AC" w:rsidRDefault="00F81F9E" w:rsidP="00F81F9E">
      <w:pPr>
        <w:suppressAutoHyphens/>
        <w:rPr>
          <w:lang w:val="sv-SE"/>
        </w:rPr>
      </w:pPr>
    </w:p>
    <w:p w14:paraId="55CBBED1" w14:textId="77777777" w:rsidR="00F81F9E" w:rsidRPr="002326AC" w:rsidRDefault="00F81F9E" w:rsidP="001124C5">
      <w:pPr>
        <w:pStyle w:val="AnnexHeading"/>
        <w:rPr>
          <w:lang w:val="sv-SE"/>
        </w:rPr>
      </w:pPr>
      <w:r w:rsidRPr="002326AC">
        <w:rPr>
          <w:lang w:val="sv-SE"/>
        </w:rPr>
        <w:t>B.</w:t>
      </w:r>
      <w:r w:rsidRPr="002326AC">
        <w:rPr>
          <w:lang w:val="sv-SE"/>
        </w:rPr>
        <w:tab/>
      </w:r>
      <w:r w:rsidR="00E90917" w:rsidRPr="002326AC">
        <w:rPr>
          <w:noProof/>
          <w:lang w:val="sv-SE"/>
        </w:rPr>
        <w:t xml:space="preserve">VILLKOR ELLER BEGRÄNSNINGAR FÖR </w:t>
      </w:r>
      <w:r w:rsidR="004F2DFD" w:rsidRPr="004F2DFD">
        <w:rPr>
          <w:noProof/>
          <w:szCs w:val="22"/>
          <w:lang w:val="sv-SE"/>
        </w:rPr>
        <w:t xml:space="preserve">TILLHANDAHÅLLANDE </w:t>
      </w:r>
      <w:r w:rsidR="00E90917" w:rsidRPr="002326AC">
        <w:rPr>
          <w:noProof/>
          <w:lang w:val="sv-SE"/>
        </w:rPr>
        <w:t>OCH ANVÄNDNING</w:t>
      </w:r>
    </w:p>
    <w:p w14:paraId="04643DAF" w14:textId="77777777" w:rsidR="00F81F9E" w:rsidRPr="002326AC" w:rsidRDefault="00F81F9E" w:rsidP="00F81F9E">
      <w:pPr>
        <w:numPr>
          <w:ilvl w:val="12"/>
          <w:numId w:val="0"/>
        </w:numPr>
        <w:suppressAutoHyphens/>
        <w:rPr>
          <w:lang w:val="sv-SE"/>
        </w:rPr>
      </w:pPr>
    </w:p>
    <w:p w14:paraId="149F0951" w14:textId="77777777" w:rsidR="00F81F9E" w:rsidRPr="002326AC" w:rsidRDefault="00F81F9E" w:rsidP="00F81F9E">
      <w:pPr>
        <w:numPr>
          <w:ilvl w:val="12"/>
          <w:numId w:val="0"/>
        </w:numPr>
        <w:suppressAutoHyphens/>
        <w:rPr>
          <w:lang w:val="sv-SE"/>
        </w:rPr>
      </w:pPr>
      <w:r w:rsidRPr="002326AC">
        <w:rPr>
          <w:lang w:val="sv-SE"/>
        </w:rPr>
        <w:t>Läkemedel som med begränsningar lämnas ut mot recept (</w:t>
      </w:r>
      <w:r w:rsidR="007D71FF" w:rsidRPr="002326AC">
        <w:rPr>
          <w:lang w:val="sv-SE"/>
        </w:rPr>
        <w:t>s</w:t>
      </w:r>
      <w:r w:rsidRPr="002326AC">
        <w:rPr>
          <w:lang w:val="sv-SE"/>
        </w:rPr>
        <w:t>e bilaga I: Produktresumén avsnitt 4.2).</w:t>
      </w:r>
    </w:p>
    <w:p w14:paraId="34351862" w14:textId="77777777" w:rsidR="00F81F9E" w:rsidRPr="002326AC" w:rsidRDefault="00F81F9E" w:rsidP="00F81F9E">
      <w:pPr>
        <w:suppressAutoHyphens/>
        <w:ind w:left="567" w:hanging="567"/>
        <w:rPr>
          <w:b/>
          <w:lang w:val="sv-SE"/>
        </w:rPr>
      </w:pPr>
    </w:p>
    <w:p w14:paraId="73F524AA" w14:textId="77777777" w:rsidR="005C0EB0" w:rsidRPr="002326AC" w:rsidRDefault="005C0EB0" w:rsidP="00F81F9E">
      <w:pPr>
        <w:suppressAutoHyphens/>
        <w:ind w:left="567" w:hanging="567"/>
        <w:rPr>
          <w:b/>
          <w:lang w:val="sv-SE"/>
        </w:rPr>
      </w:pPr>
    </w:p>
    <w:p w14:paraId="1E8C8F63" w14:textId="77777777" w:rsidR="00E90917" w:rsidRPr="002326AC" w:rsidRDefault="00E90917" w:rsidP="00E90917">
      <w:pPr>
        <w:pStyle w:val="AnnexHeading"/>
        <w:rPr>
          <w:noProof/>
          <w:lang w:val="sv-SE"/>
        </w:rPr>
      </w:pPr>
      <w:r w:rsidRPr="002326AC">
        <w:rPr>
          <w:lang w:val="sv-SE"/>
        </w:rPr>
        <w:t>C.</w:t>
      </w:r>
      <w:r w:rsidRPr="002326AC">
        <w:rPr>
          <w:lang w:val="sv-SE"/>
        </w:rPr>
        <w:tab/>
        <w:t xml:space="preserve">ÖVRIGA VILLKOR </w:t>
      </w:r>
      <w:r w:rsidRPr="002326AC">
        <w:rPr>
          <w:noProof/>
          <w:lang w:val="sv-SE"/>
        </w:rPr>
        <w:t>OCH KRAV FÖR GODKÄNNANDET FÖR FÖRSÄLJNING</w:t>
      </w:r>
    </w:p>
    <w:p w14:paraId="116585BC" w14:textId="77777777" w:rsidR="009E005B" w:rsidRPr="002326AC" w:rsidRDefault="009E005B" w:rsidP="009E005B">
      <w:pPr>
        <w:rPr>
          <w:lang w:val="sv-SE"/>
        </w:rPr>
      </w:pPr>
    </w:p>
    <w:p w14:paraId="7EC83CAF" w14:textId="77777777" w:rsidR="00B43CCA" w:rsidRPr="002326AC" w:rsidRDefault="00F245D4" w:rsidP="00F245D4">
      <w:pPr>
        <w:suppressLineNumbers/>
        <w:spacing w:line="240" w:lineRule="exact"/>
        <w:ind w:left="567" w:hanging="567"/>
        <w:rPr>
          <w:b/>
          <w:szCs w:val="24"/>
          <w:lang w:val="sv-SE"/>
        </w:rPr>
      </w:pPr>
      <w:r w:rsidRPr="002326AC">
        <w:rPr>
          <w:lang w:val="sv-SE"/>
        </w:rPr>
        <w:sym w:font="Symbol" w:char="F0B7"/>
      </w:r>
      <w:r w:rsidRPr="002326AC">
        <w:rPr>
          <w:lang w:val="sv-SE"/>
        </w:rPr>
        <w:tab/>
      </w:r>
      <w:r w:rsidR="00B43CCA" w:rsidRPr="002326AC">
        <w:rPr>
          <w:b/>
          <w:szCs w:val="24"/>
          <w:lang w:val="sv-SE"/>
        </w:rPr>
        <w:t>Periodiska säkerhetsrapporter</w:t>
      </w:r>
    </w:p>
    <w:p w14:paraId="62CCF909" w14:textId="77777777" w:rsidR="00B43CCA" w:rsidRPr="002326AC" w:rsidRDefault="00B43CCA" w:rsidP="00F81F9E">
      <w:pPr>
        <w:suppressAutoHyphens/>
        <w:rPr>
          <w:szCs w:val="24"/>
          <w:lang w:val="sv-SE"/>
        </w:rPr>
      </w:pPr>
    </w:p>
    <w:p w14:paraId="6C7ACB06" w14:textId="77777777" w:rsidR="00B43CCA" w:rsidRPr="002326AC" w:rsidRDefault="00AC1CC3" w:rsidP="00F81F9E">
      <w:pPr>
        <w:suppressAutoHyphens/>
        <w:rPr>
          <w:szCs w:val="24"/>
          <w:lang w:val="sv-SE"/>
        </w:rPr>
      </w:pPr>
      <w:r w:rsidRPr="00AE2D25">
        <w:rPr>
          <w:szCs w:val="24"/>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3DCB8F94" w14:textId="77777777" w:rsidR="00AC0C43" w:rsidRDefault="00AC0C43" w:rsidP="00F81F9E">
      <w:pPr>
        <w:suppressAutoHyphens/>
        <w:rPr>
          <w:szCs w:val="24"/>
          <w:lang w:val="sv-SE"/>
        </w:rPr>
      </w:pPr>
    </w:p>
    <w:p w14:paraId="454FF7E8" w14:textId="77777777" w:rsidR="00174090" w:rsidRPr="002326AC" w:rsidRDefault="00174090" w:rsidP="00F81F9E">
      <w:pPr>
        <w:suppressAutoHyphens/>
        <w:rPr>
          <w:szCs w:val="24"/>
          <w:lang w:val="sv-SE"/>
        </w:rPr>
      </w:pPr>
    </w:p>
    <w:p w14:paraId="27E662A3" w14:textId="77777777" w:rsidR="00B43CCA" w:rsidRPr="00B87C04" w:rsidRDefault="00B43CCA" w:rsidP="00CE4B4E">
      <w:pPr>
        <w:pStyle w:val="AnnexHeading"/>
        <w:keepNext/>
        <w:keepLines/>
        <w:rPr>
          <w:lang w:val="sv-SE"/>
        </w:rPr>
      </w:pPr>
      <w:r w:rsidRPr="002326AC">
        <w:rPr>
          <w:noProof/>
          <w:lang w:val="sv-SE"/>
        </w:rPr>
        <w:t>D.</w:t>
      </w:r>
      <w:r w:rsidRPr="002326AC">
        <w:rPr>
          <w:lang w:val="sv-SE"/>
        </w:rPr>
        <w:tab/>
      </w:r>
      <w:r w:rsidRPr="002326AC">
        <w:rPr>
          <w:noProof/>
          <w:lang w:val="sv-SE"/>
        </w:rPr>
        <w:t>VILLKOR ELLER BEGRÄNSNINGAR AVSEENDE EN SÄKER OCH EFFEKTIV ANVÄNDNING AV LÄKEMEDLET</w:t>
      </w:r>
    </w:p>
    <w:p w14:paraId="4C62DB82" w14:textId="77777777" w:rsidR="00B43CCA" w:rsidRPr="002326AC" w:rsidRDefault="00B43CCA" w:rsidP="00CE4B4E">
      <w:pPr>
        <w:keepNext/>
        <w:keepLines/>
        <w:ind w:right="-1"/>
        <w:rPr>
          <w:i/>
          <w:szCs w:val="24"/>
          <w:lang w:val="sv-SE"/>
        </w:rPr>
      </w:pPr>
    </w:p>
    <w:p w14:paraId="078BF155" w14:textId="77777777" w:rsidR="00B43CCA" w:rsidRPr="002326AC" w:rsidRDefault="00AB2404" w:rsidP="00CE4B4E">
      <w:pPr>
        <w:keepNext/>
        <w:keepLines/>
        <w:suppressLineNumbers/>
        <w:ind w:left="567" w:hanging="567"/>
        <w:rPr>
          <w:b/>
          <w:szCs w:val="24"/>
          <w:lang w:val="sv-SE"/>
        </w:rPr>
      </w:pPr>
      <w:r w:rsidRPr="002326AC">
        <w:rPr>
          <w:lang w:val="sv-SE"/>
        </w:rPr>
        <w:sym w:font="Symbol" w:char="F0B7"/>
      </w:r>
      <w:r w:rsidRPr="002326AC">
        <w:rPr>
          <w:lang w:val="sv-SE"/>
        </w:rPr>
        <w:tab/>
      </w:r>
      <w:r w:rsidR="00B43CCA" w:rsidRPr="004F2DFD">
        <w:rPr>
          <w:b/>
          <w:noProof/>
          <w:szCs w:val="24"/>
          <w:lang w:val="sv-SE"/>
        </w:rPr>
        <w:t>Riskhanteringsplan</w:t>
      </w:r>
    </w:p>
    <w:p w14:paraId="1EB5FAF6" w14:textId="77777777" w:rsidR="00B43CCA" w:rsidRPr="002326AC" w:rsidRDefault="00B43CCA" w:rsidP="00CE4B4E">
      <w:pPr>
        <w:keepNext/>
        <w:keepLines/>
        <w:ind w:right="-1"/>
        <w:rPr>
          <w:i/>
          <w:szCs w:val="24"/>
          <w:u w:val="single"/>
          <w:lang w:val="sv-SE"/>
        </w:rPr>
      </w:pPr>
    </w:p>
    <w:p w14:paraId="466961DE" w14:textId="77777777" w:rsidR="00B43CCA" w:rsidRPr="002326AC" w:rsidRDefault="00B43CCA" w:rsidP="00CE4B4E">
      <w:pPr>
        <w:keepNext/>
        <w:keepLines/>
        <w:rPr>
          <w:i/>
          <w:noProof/>
          <w:szCs w:val="24"/>
          <w:lang w:val="sv-SE"/>
        </w:rPr>
      </w:pPr>
      <w:r w:rsidRPr="002326AC">
        <w:rPr>
          <w:noProof/>
          <w:szCs w:val="24"/>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2326AC">
        <w:rPr>
          <w:szCs w:val="24"/>
          <w:lang w:val="sv-SE"/>
        </w:rPr>
        <w:t xml:space="preserve"> </w:t>
      </w:r>
    </w:p>
    <w:p w14:paraId="53DC6BD2" w14:textId="77777777" w:rsidR="00B43CCA" w:rsidRPr="002326AC" w:rsidRDefault="00B43CCA" w:rsidP="00B43CCA">
      <w:pPr>
        <w:suppressLineNumbers/>
        <w:ind w:right="-1"/>
        <w:rPr>
          <w:szCs w:val="24"/>
          <w:lang w:val="sv-SE"/>
        </w:rPr>
      </w:pPr>
    </w:p>
    <w:p w14:paraId="4A213FE3" w14:textId="77777777" w:rsidR="00F2019E" w:rsidRPr="002326AC" w:rsidRDefault="00F2019E" w:rsidP="00CE71A4">
      <w:pPr>
        <w:keepNext/>
        <w:keepLines/>
        <w:suppressLineNumbers/>
        <w:ind w:right="-1"/>
        <w:rPr>
          <w:szCs w:val="24"/>
          <w:lang w:val="sv-SE"/>
        </w:rPr>
      </w:pPr>
      <w:r w:rsidRPr="002326AC">
        <w:rPr>
          <w:szCs w:val="24"/>
          <w:lang w:val="sv-SE"/>
        </w:rPr>
        <w:lastRenderedPageBreak/>
        <w:t xml:space="preserve">En uppdaterad riskhanteringsplan ska lämnas in </w:t>
      </w:r>
    </w:p>
    <w:p w14:paraId="789CD72E" w14:textId="7F68E352" w:rsidR="00B43CCA" w:rsidRPr="002326AC" w:rsidRDefault="00AB2404" w:rsidP="00CE71A4">
      <w:pPr>
        <w:keepNext/>
        <w:keepLines/>
        <w:suppressLineNumbers/>
        <w:ind w:left="284" w:right="-1"/>
        <w:rPr>
          <w:szCs w:val="24"/>
          <w:lang w:val="sv-SE"/>
        </w:rPr>
      </w:pPr>
      <w:r w:rsidRPr="002326AC">
        <w:rPr>
          <w:lang w:val="sv-SE"/>
        </w:rPr>
        <w:sym w:font="Symbol" w:char="F0B7"/>
      </w:r>
      <w:r w:rsidRPr="002326AC">
        <w:rPr>
          <w:lang w:val="sv-SE"/>
        </w:rPr>
        <w:tab/>
      </w:r>
      <w:r w:rsidR="00EB4C07">
        <w:rPr>
          <w:lang w:val="sv-SE"/>
        </w:rPr>
        <w:tab/>
      </w:r>
      <w:r w:rsidR="00B43CCA" w:rsidRPr="002326AC">
        <w:rPr>
          <w:noProof/>
          <w:szCs w:val="24"/>
          <w:lang w:val="sv-SE"/>
        </w:rPr>
        <w:t>på begäran av Europeiska läkemedelsmyndigheten,</w:t>
      </w:r>
    </w:p>
    <w:p w14:paraId="33F7F93F" w14:textId="47983BD3" w:rsidR="00B43CCA" w:rsidRPr="002326AC" w:rsidRDefault="00AB2404" w:rsidP="00CE71A4">
      <w:pPr>
        <w:keepNext/>
        <w:keepLines/>
        <w:suppressLineNumbers/>
        <w:ind w:left="1134" w:hanging="850"/>
        <w:rPr>
          <w:szCs w:val="24"/>
          <w:lang w:val="sv-SE"/>
        </w:rPr>
      </w:pPr>
      <w:r w:rsidRPr="002326AC">
        <w:rPr>
          <w:lang w:val="sv-SE"/>
        </w:rPr>
        <w:sym w:font="Symbol" w:char="F0B7"/>
      </w:r>
      <w:r w:rsidRPr="002326AC">
        <w:rPr>
          <w:lang w:val="sv-SE"/>
        </w:rPr>
        <w:tab/>
      </w:r>
      <w:r w:rsidR="00EB4C07">
        <w:rPr>
          <w:lang w:val="sv-SE"/>
        </w:rPr>
        <w:tab/>
      </w:r>
      <w:r w:rsidR="00B43CCA" w:rsidRPr="002326AC">
        <w:rPr>
          <w:noProof/>
          <w:szCs w:val="24"/>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1164796B" w14:textId="4F219F4F" w:rsidR="00AB325D" w:rsidRPr="002326AC" w:rsidRDefault="00AB325D" w:rsidP="007F41F1">
      <w:pPr>
        <w:suppressLineNumbers/>
        <w:ind w:left="567" w:hanging="567"/>
        <w:rPr>
          <w:i/>
          <w:lang w:val="sv-SE"/>
        </w:rPr>
      </w:pPr>
    </w:p>
    <w:p w14:paraId="5692A8A7" w14:textId="77777777" w:rsidR="00391CEF" w:rsidRPr="002326AC" w:rsidRDefault="00391CEF" w:rsidP="00AC3E94">
      <w:pPr>
        <w:suppressAutoHyphens/>
        <w:jc w:val="center"/>
        <w:rPr>
          <w:lang w:val="sv-SE"/>
        </w:rPr>
      </w:pPr>
      <w:r w:rsidRPr="002326AC">
        <w:rPr>
          <w:i/>
          <w:lang w:val="sv-SE"/>
        </w:rPr>
        <w:br w:type="page"/>
      </w:r>
    </w:p>
    <w:p w14:paraId="535D0401" w14:textId="77777777" w:rsidR="00647C48" w:rsidRPr="002326AC" w:rsidRDefault="00647C48" w:rsidP="00AC3E94">
      <w:pPr>
        <w:suppressAutoHyphens/>
        <w:jc w:val="center"/>
        <w:rPr>
          <w:lang w:val="sv-SE"/>
        </w:rPr>
      </w:pPr>
    </w:p>
    <w:p w14:paraId="326F8570" w14:textId="77777777" w:rsidR="00F81F9E" w:rsidRPr="002326AC" w:rsidRDefault="00F81F9E" w:rsidP="00AC3E94">
      <w:pPr>
        <w:suppressAutoHyphens/>
        <w:jc w:val="center"/>
        <w:rPr>
          <w:i/>
          <w:lang w:val="sv-SE"/>
        </w:rPr>
      </w:pPr>
    </w:p>
    <w:p w14:paraId="7B5EE2D0" w14:textId="77777777" w:rsidR="00F81F9E" w:rsidRPr="002326AC" w:rsidRDefault="00F81F9E" w:rsidP="00AC3E94">
      <w:pPr>
        <w:suppressAutoHyphens/>
        <w:jc w:val="center"/>
        <w:rPr>
          <w:lang w:val="sv-SE"/>
        </w:rPr>
      </w:pPr>
    </w:p>
    <w:p w14:paraId="0230508F" w14:textId="77777777" w:rsidR="00F81F9E" w:rsidRPr="002326AC" w:rsidRDefault="00F81F9E" w:rsidP="00AC3E94">
      <w:pPr>
        <w:suppressAutoHyphens/>
        <w:jc w:val="center"/>
        <w:rPr>
          <w:lang w:val="sv-SE"/>
        </w:rPr>
      </w:pPr>
    </w:p>
    <w:p w14:paraId="128F2F54" w14:textId="77777777" w:rsidR="00F81F9E" w:rsidRPr="002326AC" w:rsidRDefault="00F81F9E" w:rsidP="00AC3E94">
      <w:pPr>
        <w:suppressAutoHyphens/>
        <w:jc w:val="center"/>
        <w:rPr>
          <w:lang w:val="sv-SE"/>
        </w:rPr>
      </w:pPr>
    </w:p>
    <w:p w14:paraId="1A1777E5" w14:textId="77777777" w:rsidR="00F81F9E" w:rsidRPr="002326AC" w:rsidRDefault="00F81F9E" w:rsidP="00AC3E94">
      <w:pPr>
        <w:suppressAutoHyphens/>
        <w:jc w:val="center"/>
        <w:rPr>
          <w:lang w:val="sv-SE"/>
        </w:rPr>
      </w:pPr>
    </w:p>
    <w:p w14:paraId="115F5686" w14:textId="77777777" w:rsidR="00F81F9E" w:rsidRPr="002326AC" w:rsidRDefault="00F81F9E" w:rsidP="00AC3E94">
      <w:pPr>
        <w:suppressAutoHyphens/>
        <w:jc w:val="center"/>
        <w:rPr>
          <w:lang w:val="sv-SE"/>
        </w:rPr>
      </w:pPr>
    </w:p>
    <w:p w14:paraId="11870D5A" w14:textId="77777777" w:rsidR="00F81F9E" w:rsidRPr="002326AC" w:rsidRDefault="00F81F9E" w:rsidP="00AC3E94">
      <w:pPr>
        <w:suppressAutoHyphens/>
        <w:jc w:val="center"/>
        <w:rPr>
          <w:lang w:val="sv-SE"/>
        </w:rPr>
      </w:pPr>
    </w:p>
    <w:p w14:paraId="0517F1CB" w14:textId="77777777" w:rsidR="00F81F9E" w:rsidRPr="002326AC" w:rsidRDefault="00F81F9E" w:rsidP="00AC3E94">
      <w:pPr>
        <w:suppressAutoHyphens/>
        <w:jc w:val="center"/>
        <w:rPr>
          <w:lang w:val="sv-SE"/>
        </w:rPr>
      </w:pPr>
    </w:p>
    <w:p w14:paraId="02A39FCA" w14:textId="77777777" w:rsidR="00F81F9E" w:rsidRPr="002326AC" w:rsidRDefault="00F81F9E" w:rsidP="00AC3E94">
      <w:pPr>
        <w:suppressAutoHyphens/>
        <w:jc w:val="center"/>
        <w:rPr>
          <w:lang w:val="sv-SE"/>
        </w:rPr>
      </w:pPr>
    </w:p>
    <w:p w14:paraId="5A35ADD8" w14:textId="77777777" w:rsidR="00F81F9E" w:rsidRPr="002326AC" w:rsidRDefault="00F81F9E" w:rsidP="00AC3E94">
      <w:pPr>
        <w:suppressAutoHyphens/>
        <w:jc w:val="center"/>
        <w:rPr>
          <w:lang w:val="sv-SE"/>
        </w:rPr>
      </w:pPr>
    </w:p>
    <w:p w14:paraId="585B30C7" w14:textId="77777777" w:rsidR="00F81F9E" w:rsidRPr="002326AC" w:rsidRDefault="00F81F9E" w:rsidP="00AC3E94">
      <w:pPr>
        <w:suppressAutoHyphens/>
        <w:jc w:val="center"/>
        <w:rPr>
          <w:lang w:val="sv-SE"/>
        </w:rPr>
      </w:pPr>
    </w:p>
    <w:p w14:paraId="3D6B360F" w14:textId="77777777" w:rsidR="00F81F9E" w:rsidRPr="002326AC" w:rsidRDefault="00F81F9E" w:rsidP="00AC3E94">
      <w:pPr>
        <w:suppressAutoHyphens/>
        <w:jc w:val="center"/>
        <w:rPr>
          <w:lang w:val="sv-SE"/>
        </w:rPr>
      </w:pPr>
    </w:p>
    <w:p w14:paraId="5505A947" w14:textId="77777777" w:rsidR="00F81F9E" w:rsidRPr="002326AC" w:rsidRDefault="00F81F9E" w:rsidP="00AC3E94">
      <w:pPr>
        <w:suppressAutoHyphens/>
        <w:jc w:val="center"/>
        <w:rPr>
          <w:lang w:val="sv-SE"/>
        </w:rPr>
      </w:pPr>
    </w:p>
    <w:p w14:paraId="553BDBBD" w14:textId="77777777" w:rsidR="00F81F9E" w:rsidRPr="002326AC" w:rsidRDefault="00F81F9E" w:rsidP="00AC3E94">
      <w:pPr>
        <w:suppressAutoHyphens/>
        <w:jc w:val="center"/>
        <w:rPr>
          <w:lang w:val="sv-SE"/>
        </w:rPr>
      </w:pPr>
    </w:p>
    <w:p w14:paraId="7469BE6B" w14:textId="77777777" w:rsidR="00F81F9E" w:rsidRPr="002326AC" w:rsidRDefault="00F81F9E" w:rsidP="00AC3E94">
      <w:pPr>
        <w:suppressAutoHyphens/>
        <w:jc w:val="center"/>
        <w:rPr>
          <w:lang w:val="sv-SE"/>
        </w:rPr>
      </w:pPr>
    </w:p>
    <w:p w14:paraId="17BB0A22" w14:textId="77777777" w:rsidR="00F81F9E" w:rsidRPr="002326AC" w:rsidRDefault="00F81F9E" w:rsidP="00AC3E94">
      <w:pPr>
        <w:suppressAutoHyphens/>
        <w:jc w:val="center"/>
        <w:rPr>
          <w:lang w:val="sv-SE"/>
        </w:rPr>
      </w:pPr>
    </w:p>
    <w:p w14:paraId="7D80662E" w14:textId="77777777" w:rsidR="00F81F9E" w:rsidRPr="002326AC" w:rsidRDefault="00F81F9E" w:rsidP="00AC3E94">
      <w:pPr>
        <w:suppressAutoHyphens/>
        <w:jc w:val="center"/>
        <w:rPr>
          <w:lang w:val="sv-SE"/>
        </w:rPr>
      </w:pPr>
    </w:p>
    <w:p w14:paraId="41DCFCE1" w14:textId="77777777" w:rsidR="00F81F9E" w:rsidRPr="002326AC" w:rsidRDefault="00F81F9E" w:rsidP="00AC3E94">
      <w:pPr>
        <w:suppressAutoHyphens/>
        <w:jc w:val="center"/>
        <w:rPr>
          <w:lang w:val="sv-SE"/>
        </w:rPr>
      </w:pPr>
    </w:p>
    <w:p w14:paraId="55DE1B7A" w14:textId="77777777" w:rsidR="00F81F9E" w:rsidRPr="002326AC" w:rsidRDefault="00F81F9E" w:rsidP="00AC3E94">
      <w:pPr>
        <w:suppressAutoHyphens/>
        <w:jc w:val="center"/>
        <w:rPr>
          <w:lang w:val="sv-SE"/>
        </w:rPr>
      </w:pPr>
    </w:p>
    <w:p w14:paraId="44D10C0F" w14:textId="77777777" w:rsidR="00F81F9E" w:rsidRPr="002326AC" w:rsidRDefault="00F81F9E" w:rsidP="00AC3E94">
      <w:pPr>
        <w:suppressAutoHyphens/>
        <w:jc w:val="center"/>
        <w:rPr>
          <w:lang w:val="sv-SE"/>
        </w:rPr>
      </w:pPr>
    </w:p>
    <w:p w14:paraId="22C87524" w14:textId="77777777" w:rsidR="00F81F9E" w:rsidRDefault="00F81F9E" w:rsidP="00AC3E94">
      <w:pPr>
        <w:suppressAutoHyphens/>
        <w:jc w:val="center"/>
        <w:rPr>
          <w:lang w:val="sv-SE"/>
        </w:rPr>
      </w:pPr>
    </w:p>
    <w:p w14:paraId="3B7DDFBD" w14:textId="77777777" w:rsidR="00EC1675" w:rsidRPr="002326AC" w:rsidRDefault="00EC1675" w:rsidP="00AC3E94">
      <w:pPr>
        <w:suppressAutoHyphens/>
        <w:jc w:val="center"/>
        <w:rPr>
          <w:lang w:val="sv-SE"/>
        </w:rPr>
      </w:pPr>
    </w:p>
    <w:p w14:paraId="7F42A9CF" w14:textId="77777777" w:rsidR="00F81F9E" w:rsidRPr="002326AC" w:rsidRDefault="00F81F9E" w:rsidP="00E66A9B">
      <w:pPr>
        <w:jc w:val="center"/>
        <w:rPr>
          <w:b/>
          <w:lang w:val="sv-SE"/>
        </w:rPr>
      </w:pPr>
      <w:r w:rsidRPr="002326AC">
        <w:rPr>
          <w:b/>
          <w:lang w:val="sv-SE"/>
        </w:rPr>
        <w:t>BILAGA III</w:t>
      </w:r>
    </w:p>
    <w:p w14:paraId="3B797232" w14:textId="77777777" w:rsidR="00F81F9E" w:rsidRPr="002326AC" w:rsidRDefault="00F81F9E" w:rsidP="00F81F9E">
      <w:pPr>
        <w:suppressAutoHyphens/>
        <w:jc w:val="center"/>
        <w:rPr>
          <w:b/>
          <w:lang w:val="sv-SE"/>
        </w:rPr>
      </w:pPr>
    </w:p>
    <w:p w14:paraId="3D1EB5B7" w14:textId="77777777" w:rsidR="00F81F9E" w:rsidRPr="002326AC" w:rsidRDefault="00F81F9E" w:rsidP="00F81F9E">
      <w:pPr>
        <w:suppressAutoHyphens/>
        <w:jc w:val="center"/>
        <w:outlineLvl w:val="0"/>
        <w:rPr>
          <w:b/>
          <w:lang w:val="sv-SE"/>
        </w:rPr>
      </w:pPr>
      <w:r w:rsidRPr="002326AC">
        <w:rPr>
          <w:b/>
          <w:lang w:val="sv-SE"/>
        </w:rPr>
        <w:t>MÄRKNING OCH BIPACKSEDEL</w:t>
      </w:r>
    </w:p>
    <w:p w14:paraId="5E2E073E" w14:textId="77777777" w:rsidR="00F81F9E" w:rsidRPr="002326AC" w:rsidRDefault="00F81F9E" w:rsidP="00AC3E94">
      <w:pPr>
        <w:suppressAutoHyphens/>
        <w:jc w:val="center"/>
        <w:rPr>
          <w:lang w:val="sv-SE"/>
        </w:rPr>
      </w:pPr>
      <w:r w:rsidRPr="002326AC">
        <w:rPr>
          <w:b/>
          <w:lang w:val="sv-SE"/>
        </w:rPr>
        <w:br w:type="page"/>
      </w:r>
    </w:p>
    <w:p w14:paraId="26D8C698" w14:textId="77777777" w:rsidR="00F81F9E" w:rsidRPr="002326AC" w:rsidRDefault="00F81F9E" w:rsidP="00AC3E94">
      <w:pPr>
        <w:suppressAutoHyphens/>
        <w:jc w:val="center"/>
        <w:rPr>
          <w:lang w:val="sv-SE"/>
        </w:rPr>
      </w:pPr>
    </w:p>
    <w:p w14:paraId="65476C5D" w14:textId="77777777" w:rsidR="00F81F9E" w:rsidRPr="002326AC" w:rsidRDefault="00F81F9E" w:rsidP="00AC3E94">
      <w:pPr>
        <w:suppressAutoHyphens/>
        <w:jc w:val="center"/>
        <w:rPr>
          <w:lang w:val="sv-SE"/>
        </w:rPr>
      </w:pPr>
    </w:p>
    <w:p w14:paraId="00152001" w14:textId="77777777" w:rsidR="00F81F9E" w:rsidRPr="002326AC" w:rsidRDefault="00F81F9E" w:rsidP="00AC3E94">
      <w:pPr>
        <w:suppressAutoHyphens/>
        <w:jc w:val="center"/>
        <w:rPr>
          <w:lang w:val="sv-SE"/>
        </w:rPr>
      </w:pPr>
    </w:p>
    <w:p w14:paraId="45796F46" w14:textId="77777777" w:rsidR="00F81F9E" w:rsidRPr="002326AC" w:rsidRDefault="00F81F9E" w:rsidP="00AC3E94">
      <w:pPr>
        <w:suppressAutoHyphens/>
        <w:jc w:val="center"/>
        <w:rPr>
          <w:lang w:val="sv-SE"/>
        </w:rPr>
      </w:pPr>
    </w:p>
    <w:p w14:paraId="5EAEB103" w14:textId="77777777" w:rsidR="00F81F9E" w:rsidRPr="002326AC" w:rsidRDefault="00F81F9E" w:rsidP="00AC3E94">
      <w:pPr>
        <w:suppressAutoHyphens/>
        <w:jc w:val="center"/>
        <w:rPr>
          <w:lang w:val="sv-SE"/>
        </w:rPr>
      </w:pPr>
    </w:p>
    <w:p w14:paraId="6EC9ACBC" w14:textId="77777777" w:rsidR="00F81F9E" w:rsidRPr="002326AC" w:rsidRDefault="00F81F9E" w:rsidP="00AC3E94">
      <w:pPr>
        <w:suppressAutoHyphens/>
        <w:jc w:val="center"/>
        <w:rPr>
          <w:lang w:val="sv-SE"/>
        </w:rPr>
      </w:pPr>
    </w:p>
    <w:p w14:paraId="49F490AC" w14:textId="77777777" w:rsidR="00F81F9E" w:rsidRPr="002326AC" w:rsidRDefault="00F81F9E" w:rsidP="00AC3E94">
      <w:pPr>
        <w:suppressAutoHyphens/>
        <w:jc w:val="center"/>
        <w:rPr>
          <w:lang w:val="sv-SE"/>
        </w:rPr>
      </w:pPr>
    </w:p>
    <w:p w14:paraId="465EF15F" w14:textId="77777777" w:rsidR="00F81F9E" w:rsidRPr="002326AC" w:rsidRDefault="00F81F9E" w:rsidP="00AC3E94">
      <w:pPr>
        <w:suppressAutoHyphens/>
        <w:jc w:val="center"/>
        <w:rPr>
          <w:lang w:val="sv-SE"/>
        </w:rPr>
      </w:pPr>
    </w:p>
    <w:p w14:paraId="435EB004" w14:textId="77777777" w:rsidR="00F81F9E" w:rsidRPr="002326AC" w:rsidRDefault="00F81F9E" w:rsidP="00AC3E94">
      <w:pPr>
        <w:suppressAutoHyphens/>
        <w:jc w:val="center"/>
        <w:rPr>
          <w:lang w:val="sv-SE"/>
        </w:rPr>
      </w:pPr>
    </w:p>
    <w:p w14:paraId="22934F83" w14:textId="77777777" w:rsidR="00F81F9E" w:rsidRPr="002326AC" w:rsidRDefault="00F81F9E" w:rsidP="00AC3E94">
      <w:pPr>
        <w:suppressAutoHyphens/>
        <w:jc w:val="center"/>
        <w:rPr>
          <w:lang w:val="sv-SE"/>
        </w:rPr>
      </w:pPr>
    </w:p>
    <w:p w14:paraId="085E2810" w14:textId="77777777" w:rsidR="00F81F9E" w:rsidRPr="002326AC" w:rsidRDefault="00F81F9E" w:rsidP="00AC3E94">
      <w:pPr>
        <w:suppressAutoHyphens/>
        <w:jc w:val="center"/>
        <w:rPr>
          <w:lang w:val="sv-SE"/>
        </w:rPr>
      </w:pPr>
    </w:p>
    <w:p w14:paraId="1F33AEA1" w14:textId="77777777" w:rsidR="00F81F9E" w:rsidRPr="002326AC" w:rsidRDefault="00F81F9E" w:rsidP="00AC3E94">
      <w:pPr>
        <w:suppressAutoHyphens/>
        <w:jc w:val="center"/>
        <w:rPr>
          <w:lang w:val="sv-SE"/>
        </w:rPr>
      </w:pPr>
    </w:p>
    <w:p w14:paraId="1CBF0E8A" w14:textId="77777777" w:rsidR="00F81F9E" w:rsidRPr="002326AC" w:rsidRDefault="00F81F9E" w:rsidP="00AC3E94">
      <w:pPr>
        <w:suppressAutoHyphens/>
        <w:jc w:val="center"/>
        <w:rPr>
          <w:lang w:val="sv-SE"/>
        </w:rPr>
      </w:pPr>
    </w:p>
    <w:p w14:paraId="689D7283" w14:textId="77777777" w:rsidR="00F81F9E" w:rsidRPr="002326AC" w:rsidRDefault="00F81F9E" w:rsidP="00AC3E94">
      <w:pPr>
        <w:suppressAutoHyphens/>
        <w:jc w:val="center"/>
        <w:rPr>
          <w:lang w:val="sv-SE"/>
        </w:rPr>
      </w:pPr>
    </w:p>
    <w:p w14:paraId="7B3EF622" w14:textId="77777777" w:rsidR="00F81F9E" w:rsidRPr="002326AC" w:rsidRDefault="00F81F9E" w:rsidP="00AC3E94">
      <w:pPr>
        <w:suppressAutoHyphens/>
        <w:jc w:val="center"/>
        <w:rPr>
          <w:lang w:val="sv-SE"/>
        </w:rPr>
      </w:pPr>
    </w:p>
    <w:p w14:paraId="397581CB" w14:textId="77777777" w:rsidR="00F81F9E" w:rsidRPr="002326AC" w:rsidRDefault="00F81F9E" w:rsidP="00AC3E94">
      <w:pPr>
        <w:suppressAutoHyphens/>
        <w:jc w:val="center"/>
        <w:rPr>
          <w:lang w:val="sv-SE"/>
        </w:rPr>
      </w:pPr>
    </w:p>
    <w:p w14:paraId="6C0123EE" w14:textId="77777777" w:rsidR="00F81F9E" w:rsidRPr="002326AC" w:rsidRDefault="00F81F9E" w:rsidP="00AC3E94">
      <w:pPr>
        <w:suppressAutoHyphens/>
        <w:jc w:val="center"/>
        <w:rPr>
          <w:lang w:val="sv-SE"/>
        </w:rPr>
      </w:pPr>
    </w:p>
    <w:p w14:paraId="02CC63D7" w14:textId="77777777" w:rsidR="00F81F9E" w:rsidRPr="002326AC" w:rsidRDefault="00F81F9E" w:rsidP="00AC3E94">
      <w:pPr>
        <w:suppressAutoHyphens/>
        <w:jc w:val="center"/>
        <w:rPr>
          <w:lang w:val="sv-SE"/>
        </w:rPr>
      </w:pPr>
    </w:p>
    <w:p w14:paraId="761EE4AD" w14:textId="77777777" w:rsidR="00F81F9E" w:rsidRPr="002326AC" w:rsidRDefault="00F81F9E" w:rsidP="00AC3E94">
      <w:pPr>
        <w:suppressAutoHyphens/>
        <w:jc w:val="center"/>
        <w:rPr>
          <w:lang w:val="sv-SE"/>
        </w:rPr>
      </w:pPr>
    </w:p>
    <w:p w14:paraId="1A37BC2F" w14:textId="77777777" w:rsidR="00F81F9E" w:rsidRPr="002326AC" w:rsidRDefault="00F81F9E" w:rsidP="00AC3E94">
      <w:pPr>
        <w:suppressAutoHyphens/>
        <w:jc w:val="center"/>
        <w:rPr>
          <w:lang w:val="sv-SE"/>
        </w:rPr>
      </w:pPr>
    </w:p>
    <w:p w14:paraId="673B20E0" w14:textId="77777777" w:rsidR="00F81F9E" w:rsidRPr="002326AC" w:rsidRDefault="00F81F9E" w:rsidP="00AC3E94">
      <w:pPr>
        <w:suppressAutoHyphens/>
        <w:jc w:val="center"/>
        <w:rPr>
          <w:lang w:val="sv-SE"/>
        </w:rPr>
      </w:pPr>
    </w:p>
    <w:p w14:paraId="62692E5B" w14:textId="77777777" w:rsidR="00F81F9E" w:rsidRDefault="00F81F9E" w:rsidP="00AC3E94">
      <w:pPr>
        <w:suppressAutoHyphens/>
        <w:jc w:val="center"/>
        <w:rPr>
          <w:lang w:val="sv-SE"/>
        </w:rPr>
      </w:pPr>
    </w:p>
    <w:p w14:paraId="6424D605" w14:textId="77777777" w:rsidR="0092621B" w:rsidRPr="002326AC" w:rsidRDefault="0092621B" w:rsidP="00AC3E94">
      <w:pPr>
        <w:suppressAutoHyphens/>
        <w:jc w:val="center"/>
        <w:rPr>
          <w:lang w:val="sv-SE"/>
        </w:rPr>
      </w:pPr>
    </w:p>
    <w:p w14:paraId="782431FF" w14:textId="77777777" w:rsidR="00F81F9E" w:rsidRPr="002326AC" w:rsidRDefault="00F81F9E" w:rsidP="00607E1B">
      <w:pPr>
        <w:pStyle w:val="Annex"/>
        <w:rPr>
          <w:lang w:val="sv-SE"/>
        </w:rPr>
      </w:pPr>
      <w:r w:rsidRPr="002326AC">
        <w:rPr>
          <w:lang w:val="sv-SE"/>
        </w:rPr>
        <w:t>A. MÄRKNING</w:t>
      </w:r>
    </w:p>
    <w:p w14:paraId="1F9EF4C8" w14:textId="77777777" w:rsidR="00F81F9E" w:rsidRPr="002326AC" w:rsidRDefault="00F81F9E" w:rsidP="00F81F9E">
      <w:pPr>
        <w:shd w:val="clear" w:color="auto" w:fill="FFFFFF"/>
        <w:suppressAutoHyphens/>
        <w:rPr>
          <w:lang w:val="sv-SE"/>
        </w:rPr>
      </w:pPr>
      <w:r w:rsidRPr="002326AC">
        <w:rPr>
          <w:lang w:val="sv-SE"/>
        </w:rPr>
        <w:br w:type="page"/>
      </w:r>
    </w:p>
    <w:p w14:paraId="30215AEC" w14:textId="77777777" w:rsidR="00F81F9E" w:rsidRPr="002326AC" w:rsidRDefault="00F81F9E" w:rsidP="00F81F9E">
      <w:pPr>
        <w:pBdr>
          <w:top w:val="single" w:sz="4" w:space="1" w:color="auto"/>
          <w:left w:val="single" w:sz="4" w:space="4" w:color="auto"/>
          <w:bottom w:val="single" w:sz="4" w:space="1" w:color="auto"/>
          <w:right w:val="single" w:sz="4" w:space="4" w:color="auto"/>
        </w:pBdr>
        <w:shd w:val="clear" w:color="auto" w:fill="FFFFFF"/>
        <w:suppressAutoHyphens/>
        <w:rPr>
          <w:lang w:val="sv-SE"/>
        </w:rPr>
      </w:pPr>
      <w:r w:rsidRPr="002326AC">
        <w:rPr>
          <w:b/>
          <w:lang w:val="sv-SE"/>
        </w:rPr>
        <w:lastRenderedPageBreak/>
        <w:t xml:space="preserve">UPPGIFTER SOM SKALL FINNAS PÅ YTTRE FÖRPACKNINGEN </w:t>
      </w:r>
    </w:p>
    <w:p w14:paraId="0AA9E767"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rPr>
          <w:lang w:val="sv-SE"/>
        </w:rPr>
      </w:pPr>
    </w:p>
    <w:p w14:paraId="331F21D3" w14:textId="77777777" w:rsidR="00F81F9E" w:rsidRPr="002326AC" w:rsidRDefault="00F81F9E" w:rsidP="00F81F9E">
      <w:pPr>
        <w:pBdr>
          <w:top w:val="single" w:sz="4" w:space="1" w:color="auto"/>
          <w:left w:val="single" w:sz="4" w:space="4" w:color="auto"/>
          <w:bottom w:val="single" w:sz="4" w:space="1" w:color="auto"/>
          <w:right w:val="single" w:sz="4" w:space="4" w:color="auto"/>
        </w:pBdr>
        <w:outlineLvl w:val="0"/>
        <w:rPr>
          <w:snapToGrid w:val="0"/>
          <w:lang w:val="sv-SE"/>
        </w:rPr>
      </w:pPr>
      <w:r w:rsidRPr="002326AC">
        <w:rPr>
          <w:b/>
          <w:snapToGrid w:val="0"/>
          <w:lang w:val="sv-SE"/>
        </w:rPr>
        <w:t>YTTERKARTONG</w:t>
      </w:r>
    </w:p>
    <w:p w14:paraId="4C617976" w14:textId="77777777" w:rsidR="00F81F9E" w:rsidRPr="002326AC" w:rsidRDefault="00F81F9E" w:rsidP="00F81F9E">
      <w:pPr>
        <w:suppressAutoHyphens/>
        <w:rPr>
          <w:lang w:val="sv-SE"/>
        </w:rPr>
      </w:pPr>
    </w:p>
    <w:p w14:paraId="527D8D97" w14:textId="77777777" w:rsidR="00F81F9E" w:rsidRPr="002326AC" w:rsidRDefault="00F81F9E" w:rsidP="00F81F9E">
      <w:pPr>
        <w:suppressAutoHyphens/>
        <w:rPr>
          <w:lang w:val="sv-SE"/>
        </w:rPr>
      </w:pPr>
    </w:p>
    <w:p w14:paraId="35ADBF02"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1.</w:t>
      </w:r>
      <w:r w:rsidRPr="002326AC">
        <w:rPr>
          <w:b/>
          <w:lang w:val="sv-SE"/>
        </w:rPr>
        <w:tab/>
        <w:t>LÄKEMEDLETS NAMN</w:t>
      </w:r>
    </w:p>
    <w:p w14:paraId="658591CE" w14:textId="77777777" w:rsidR="00F81F9E" w:rsidRPr="002326AC" w:rsidRDefault="00F81F9E" w:rsidP="00F81F9E">
      <w:pPr>
        <w:suppressAutoHyphens/>
        <w:rPr>
          <w:lang w:val="sv-SE"/>
        </w:rPr>
      </w:pPr>
    </w:p>
    <w:p w14:paraId="5037831F" w14:textId="77777777" w:rsidR="00F81F9E" w:rsidRPr="002326AC" w:rsidRDefault="00F81F9E" w:rsidP="00E66A9B">
      <w:pPr>
        <w:rPr>
          <w:lang w:val="sv-SE"/>
        </w:rPr>
      </w:pPr>
      <w:r w:rsidRPr="002326AC">
        <w:rPr>
          <w:lang w:val="sv-SE"/>
        </w:rPr>
        <w:t>Avastin 25 mg/ml koncentrat till infusionsvätska, lösning</w:t>
      </w:r>
    </w:p>
    <w:p w14:paraId="7CAE1CB1" w14:textId="7546D0CF" w:rsidR="00F81F9E" w:rsidRPr="002326AC" w:rsidRDefault="005C59BF" w:rsidP="00F81F9E">
      <w:pPr>
        <w:suppressAutoHyphens/>
        <w:rPr>
          <w:lang w:val="sv-SE"/>
        </w:rPr>
      </w:pPr>
      <w:r>
        <w:rPr>
          <w:lang w:val="sv-SE"/>
        </w:rPr>
        <w:t>b</w:t>
      </w:r>
      <w:r w:rsidR="00F81F9E" w:rsidRPr="002326AC">
        <w:rPr>
          <w:lang w:val="sv-SE"/>
        </w:rPr>
        <w:t>evacizumab</w:t>
      </w:r>
    </w:p>
    <w:p w14:paraId="3E8FA9BD" w14:textId="77777777" w:rsidR="00F81F9E" w:rsidRPr="002326AC" w:rsidRDefault="00F81F9E" w:rsidP="00F81F9E">
      <w:pPr>
        <w:suppressAutoHyphens/>
        <w:rPr>
          <w:lang w:val="sv-SE"/>
        </w:rPr>
      </w:pPr>
    </w:p>
    <w:p w14:paraId="286F7FD1" w14:textId="77777777" w:rsidR="00F02E37" w:rsidRPr="002326AC" w:rsidRDefault="00F02E37" w:rsidP="00F81F9E">
      <w:pPr>
        <w:suppressAutoHyphens/>
        <w:rPr>
          <w:lang w:val="sv-SE"/>
        </w:rPr>
      </w:pPr>
    </w:p>
    <w:p w14:paraId="58874BB1"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2.</w:t>
      </w:r>
      <w:r w:rsidRPr="002326AC">
        <w:rPr>
          <w:b/>
          <w:lang w:val="sv-SE"/>
        </w:rPr>
        <w:tab/>
        <w:t>DEKLARATION AV AKTIV(A) SUBSTANS(ER)</w:t>
      </w:r>
    </w:p>
    <w:p w14:paraId="596FAC2D" w14:textId="77777777" w:rsidR="00F81F9E" w:rsidRPr="002326AC" w:rsidRDefault="00F81F9E" w:rsidP="00F81F9E">
      <w:pPr>
        <w:suppressAutoHyphens/>
        <w:rPr>
          <w:lang w:val="sv-SE"/>
        </w:rPr>
      </w:pPr>
    </w:p>
    <w:p w14:paraId="2C2D2340" w14:textId="77777777" w:rsidR="00F81F9E" w:rsidRPr="002326AC" w:rsidRDefault="00F81F9E" w:rsidP="00F81F9E">
      <w:pPr>
        <w:suppressAutoHyphens/>
        <w:outlineLvl w:val="0"/>
        <w:rPr>
          <w:lang w:val="sv-SE"/>
        </w:rPr>
      </w:pPr>
      <w:r w:rsidRPr="002326AC">
        <w:rPr>
          <w:lang w:val="sv-SE"/>
        </w:rPr>
        <w:t>Varje injektionsflaska innehåller 100 mg bevacizumab.</w:t>
      </w:r>
    </w:p>
    <w:p w14:paraId="5AAE0D1D" w14:textId="77777777" w:rsidR="00F81F9E" w:rsidRPr="002326AC" w:rsidRDefault="00F81F9E" w:rsidP="00F81F9E">
      <w:pPr>
        <w:suppressAutoHyphens/>
        <w:rPr>
          <w:lang w:val="sv-SE"/>
        </w:rPr>
      </w:pPr>
    </w:p>
    <w:p w14:paraId="6239FA95" w14:textId="77777777" w:rsidR="00F81F9E" w:rsidRPr="002326AC" w:rsidRDefault="00F81F9E" w:rsidP="00F81F9E">
      <w:pPr>
        <w:suppressAutoHyphens/>
        <w:rPr>
          <w:lang w:val="sv-SE"/>
        </w:rPr>
      </w:pPr>
    </w:p>
    <w:p w14:paraId="654F194B"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3.</w:t>
      </w:r>
      <w:r w:rsidRPr="002326AC">
        <w:rPr>
          <w:b/>
          <w:lang w:val="sv-SE"/>
        </w:rPr>
        <w:tab/>
        <w:t>FÖRTECKNING ÖVER HJÄLPÄMNEN</w:t>
      </w:r>
    </w:p>
    <w:p w14:paraId="268A330E" w14:textId="77777777" w:rsidR="00F81F9E" w:rsidRPr="002326AC" w:rsidRDefault="00F81F9E" w:rsidP="00F81F9E">
      <w:pPr>
        <w:suppressAutoHyphens/>
        <w:rPr>
          <w:lang w:val="sv-SE"/>
        </w:rPr>
      </w:pPr>
    </w:p>
    <w:p w14:paraId="1ED56DA4" w14:textId="1E12AF7A" w:rsidR="00F81F9E" w:rsidRPr="002326AC" w:rsidRDefault="00F81F9E" w:rsidP="00F81F9E">
      <w:pPr>
        <w:suppressAutoHyphens/>
        <w:rPr>
          <w:lang w:val="sv-SE"/>
        </w:rPr>
      </w:pPr>
      <w:r w:rsidRPr="002326AC">
        <w:rPr>
          <w:lang w:val="sv-SE"/>
        </w:rPr>
        <w:t>Trehalosdihydrat, natriumfosfat, polysorbat 20, vatten för injektionsvätskor.</w:t>
      </w:r>
      <w:r w:rsidR="00F95756">
        <w:rPr>
          <w:lang w:val="sv-SE"/>
        </w:rPr>
        <w:t xml:space="preserve"> </w:t>
      </w:r>
      <w:r w:rsidR="000C1D65" w:rsidRPr="00094854">
        <w:rPr>
          <w:highlight w:val="lightGray"/>
          <w:lang w:val="sv-SE"/>
        </w:rPr>
        <w:t>Se</w:t>
      </w:r>
      <w:r w:rsidR="00F95756" w:rsidRPr="00094854">
        <w:rPr>
          <w:highlight w:val="lightGray"/>
          <w:lang w:val="sv-SE"/>
        </w:rPr>
        <w:t xml:space="preserve"> bipacksedeln för mer information</w:t>
      </w:r>
    </w:p>
    <w:p w14:paraId="7CDBDFFA" w14:textId="77777777" w:rsidR="00F81F9E" w:rsidRPr="002326AC" w:rsidRDefault="00F81F9E" w:rsidP="00F81F9E">
      <w:pPr>
        <w:suppressAutoHyphens/>
        <w:rPr>
          <w:lang w:val="sv-SE"/>
        </w:rPr>
      </w:pPr>
    </w:p>
    <w:p w14:paraId="1A2C6AE4" w14:textId="77777777" w:rsidR="00F81F9E" w:rsidRPr="002326AC" w:rsidRDefault="00F81F9E" w:rsidP="00F81F9E">
      <w:pPr>
        <w:suppressAutoHyphens/>
        <w:rPr>
          <w:lang w:val="sv-SE"/>
        </w:rPr>
      </w:pPr>
    </w:p>
    <w:p w14:paraId="350D640D"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4.</w:t>
      </w:r>
      <w:r w:rsidRPr="002326AC">
        <w:rPr>
          <w:b/>
          <w:lang w:val="sv-SE"/>
        </w:rPr>
        <w:tab/>
        <w:t>LÄKEMEDELSFORM OCH FÖRPACKNINGSSTORLEK</w:t>
      </w:r>
    </w:p>
    <w:p w14:paraId="5DC41B8A" w14:textId="77777777" w:rsidR="00F81F9E" w:rsidRPr="002326AC" w:rsidRDefault="00F81F9E" w:rsidP="00F81F9E">
      <w:pPr>
        <w:suppressAutoHyphens/>
        <w:rPr>
          <w:lang w:val="sv-SE"/>
        </w:rPr>
      </w:pPr>
    </w:p>
    <w:p w14:paraId="47616EA6" w14:textId="77777777" w:rsidR="00C20856" w:rsidRPr="002326AC" w:rsidRDefault="00F81F9E" w:rsidP="00F81F9E">
      <w:pPr>
        <w:suppressAutoHyphens/>
        <w:rPr>
          <w:lang w:val="sv-SE"/>
        </w:rPr>
      </w:pPr>
      <w:r w:rsidRPr="00094854">
        <w:rPr>
          <w:highlight w:val="lightGray"/>
          <w:lang w:val="sv-SE"/>
        </w:rPr>
        <w:t>Koncentrat till infusionsvätska, lösning</w:t>
      </w:r>
      <w:r w:rsidRPr="002326AC">
        <w:rPr>
          <w:lang w:val="sv-SE"/>
        </w:rPr>
        <w:t xml:space="preserve"> </w:t>
      </w:r>
    </w:p>
    <w:p w14:paraId="7FDEB742" w14:textId="77777777" w:rsidR="00F81F9E" w:rsidRPr="002326AC" w:rsidRDefault="00F81F9E" w:rsidP="00F81F9E">
      <w:pPr>
        <w:suppressAutoHyphens/>
        <w:rPr>
          <w:lang w:val="sv-SE"/>
        </w:rPr>
      </w:pPr>
      <w:r w:rsidRPr="002326AC">
        <w:rPr>
          <w:lang w:val="sv-SE"/>
        </w:rPr>
        <w:t>1 injektionsflaska med 4 ml</w:t>
      </w:r>
    </w:p>
    <w:p w14:paraId="1E2960D4" w14:textId="77777777" w:rsidR="00F81F9E" w:rsidRPr="002326AC" w:rsidRDefault="00404011" w:rsidP="00F81F9E">
      <w:pPr>
        <w:suppressAutoHyphens/>
        <w:rPr>
          <w:lang w:val="sv-SE"/>
        </w:rPr>
      </w:pPr>
      <w:r w:rsidRPr="002326AC">
        <w:rPr>
          <w:lang w:val="sv-SE"/>
        </w:rPr>
        <w:t>100 mg/4 ml</w:t>
      </w:r>
    </w:p>
    <w:p w14:paraId="3474769D" w14:textId="77777777" w:rsidR="00F81F9E" w:rsidRPr="002326AC" w:rsidRDefault="00F81F9E" w:rsidP="00F81F9E">
      <w:pPr>
        <w:suppressAutoHyphens/>
        <w:rPr>
          <w:lang w:val="sv-SE"/>
        </w:rPr>
      </w:pPr>
    </w:p>
    <w:p w14:paraId="72F73774" w14:textId="77777777" w:rsidR="00B85944" w:rsidRPr="002326AC" w:rsidRDefault="00B85944" w:rsidP="00F81F9E">
      <w:pPr>
        <w:suppressAutoHyphens/>
        <w:rPr>
          <w:lang w:val="sv-SE"/>
        </w:rPr>
      </w:pPr>
    </w:p>
    <w:p w14:paraId="111755DA"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5.</w:t>
      </w:r>
      <w:r w:rsidRPr="002326AC">
        <w:rPr>
          <w:b/>
          <w:lang w:val="sv-SE"/>
        </w:rPr>
        <w:tab/>
        <w:t>ADMINISTRERINGSSÄTT OCH ADMINISTRERINGSVÄG</w:t>
      </w:r>
    </w:p>
    <w:p w14:paraId="474557A6" w14:textId="77777777" w:rsidR="00F81F9E" w:rsidRPr="002326AC" w:rsidRDefault="00F81F9E" w:rsidP="00F81F9E">
      <w:pPr>
        <w:suppressAutoHyphens/>
        <w:rPr>
          <w:lang w:val="sv-SE"/>
        </w:rPr>
      </w:pPr>
    </w:p>
    <w:p w14:paraId="4A4051C6" w14:textId="77777777" w:rsidR="00F81F9E" w:rsidRPr="002326AC" w:rsidRDefault="00F81F9E" w:rsidP="00F81F9E">
      <w:pPr>
        <w:suppressAutoHyphens/>
        <w:outlineLvl w:val="0"/>
        <w:rPr>
          <w:lang w:val="sv-SE"/>
        </w:rPr>
      </w:pPr>
      <w:r w:rsidRPr="002326AC">
        <w:rPr>
          <w:lang w:val="sv-SE"/>
        </w:rPr>
        <w:t>För intravenös användning efter spädning</w:t>
      </w:r>
    </w:p>
    <w:p w14:paraId="208DE3EF" w14:textId="77777777" w:rsidR="00F81F9E" w:rsidRPr="002326AC" w:rsidRDefault="00F81F9E" w:rsidP="00F81F9E">
      <w:pPr>
        <w:suppressAutoHyphens/>
        <w:rPr>
          <w:lang w:val="sv-SE"/>
        </w:rPr>
      </w:pPr>
      <w:r w:rsidRPr="002326AC">
        <w:rPr>
          <w:lang w:val="sv-SE"/>
        </w:rPr>
        <w:t>Läs bipacksedeln före användning</w:t>
      </w:r>
    </w:p>
    <w:p w14:paraId="7E6E1AD7" w14:textId="77777777" w:rsidR="00F81F9E" w:rsidRPr="002326AC" w:rsidRDefault="00F81F9E" w:rsidP="00F81F9E">
      <w:pPr>
        <w:suppressAutoHyphens/>
        <w:rPr>
          <w:lang w:val="sv-SE"/>
        </w:rPr>
      </w:pPr>
    </w:p>
    <w:p w14:paraId="6108B432" w14:textId="77777777" w:rsidR="00F81F9E" w:rsidRPr="002326AC" w:rsidRDefault="00F81F9E" w:rsidP="00F81F9E">
      <w:pPr>
        <w:suppressAutoHyphens/>
        <w:rPr>
          <w:lang w:val="sv-SE"/>
        </w:rPr>
      </w:pPr>
    </w:p>
    <w:p w14:paraId="25F5D960"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6.</w:t>
      </w:r>
      <w:r w:rsidRPr="002326AC">
        <w:rPr>
          <w:b/>
          <w:lang w:val="sv-SE"/>
        </w:rPr>
        <w:tab/>
        <w:t>SÄRSKILD VARNING OM ATT LÄKEMEDLET MÅSTE FÖRVARAS UTOM SYN- OCH RÄCKHÅLL FÖR BARN</w:t>
      </w:r>
    </w:p>
    <w:p w14:paraId="63A11156" w14:textId="77777777" w:rsidR="00F81F9E" w:rsidRPr="002326AC" w:rsidRDefault="00F81F9E" w:rsidP="00F81F9E">
      <w:pPr>
        <w:suppressAutoHyphens/>
        <w:rPr>
          <w:b/>
          <w:lang w:val="sv-SE"/>
        </w:rPr>
      </w:pPr>
    </w:p>
    <w:p w14:paraId="35230BCD" w14:textId="77777777" w:rsidR="00F81F9E" w:rsidRPr="002326AC" w:rsidRDefault="00F81F9E" w:rsidP="00F81F9E">
      <w:pPr>
        <w:suppressAutoHyphens/>
        <w:outlineLvl w:val="0"/>
        <w:rPr>
          <w:lang w:val="sv-SE"/>
        </w:rPr>
      </w:pPr>
      <w:r w:rsidRPr="002326AC">
        <w:rPr>
          <w:lang w:val="sv-SE"/>
        </w:rPr>
        <w:t>Förvaras utom syn- och räckhåll för barn</w:t>
      </w:r>
    </w:p>
    <w:p w14:paraId="1C887F1B" w14:textId="77777777" w:rsidR="00F81F9E" w:rsidRPr="002326AC" w:rsidRDefault="00F81F9E" w:rsidP="00F81F9E">
      <w:pPr>
        <w:suppressAutoHyphens/>
        <w:rPr>
          <w:lang w:val="sv-SE"/>
        </w:rPr>
      </w:pPr>
    </w:p>
    <w:p w14:paraId="3B80FB29" w14:textId="77777777" w:rsidR="00F81F9E" w:rsidRPr="002326AC" w:rsidRDefault="00F81F9E" w:rsidP="00F81F9E">
      <w:pPr>
        <w:suppressAutoHyphens/>
        <w:rPr>
          <w:lang w:val="sv-SE"/>
        </w:rPr>
      </w:pPr>
    </w:p>
    <w:p w14:paraId="5E303141"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7.</w:t>
      </w:r>
      <w:r w:rsidRPr="002326AC">
        <w:rPr>
          <w:b/>
          <w:lang w:val="sv-SE"/>
        </w:rPr>
        <w:tab/>
        <w:t>ÖVRIGA SÄRSKILDA VARNINGAR OM SÅ ÄR NÖDVÄNDIGT</w:t>
      </w:r>
    </w:p>
    <w:p w14:paraId="79DE70E3" w14:textId="77777777" w:rsidR="00F81F9E" w:rsidRPr="002326AC" w:rsidRDefault="00F81F9E" w:rsidP="00F81F9E">
      <w:pPr>
        <w:suppressAutoHyphens/>
        <w:rPr>
          <w:lang w:val="sv-SE"/>
        </w:rPr>
      </w:pPr>
    </w:p>
    <w:p w14:paraId="659DB258" w14:textId="77777777" w:rsidR="00C20856" w:rsidRPr="002326AC" w:rsidRDefault="00C20856" w:rsidP="00C20856">
      <w:pPr>
        <w:suppressAutoHyphens/>
        <w:rPr>
          <w:lang w:val="sv-SE"/>
        </w:rPr>
      </w:pPr>
      <w:r w:rsidRPr="002326AC">
        <w:rPr>
          <w:lang w:val="sv-SE"/>
        </w:rPr>
        <w:t>Detta läkemedel innehåller inget konserveringsmedel</w:t>
      </w:r>
    </w:p>
    <w:p w14:paraId="6DCFB9CD" w14:textId="77777777" w:rsidR="00F81F9E" w:rsidRPr="002326AC" w:rsidRDefault="00F81F9E" w:rsidP="00F81F9E">
      <w:pPr>
        <w:suppressAutoHyphens/>
        <w:rPr>
          <w:lang w:val="sv-SE"/>
        </w:rPr>
      </w:pPr>
    </w:p>
    <w:p w14:paraId="5517D386" w14:textId="77777777" w:rsidR="00F81F9E" w:rsidRPr="002326AC" w:rsidRDefault="00F81F9E" w:rsidP="00F81F9E">
      <w:pPr>
        <w:suppressAutoHyphens/>
        <w:rPr>
          <w:lang w:val="sv-SE"/>
        </w:rPr>
      </w:pPr>
    </w:p>
    <w:p w14:paraId="0E1AA4CF"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8.</w:t>
      </w:r>
      <w:r w:rsidRPr="002326AC">
        <w:rPr>
          <w:b/>
          <w:lang w:val="sv-SE"/>
        </w:rPr>
        <w:tab/>
        <w:t>UTGÅNGSDATUM</w:t>
      </w:r>
    </w:p>
    <w:p w14:paraId="2F31469B" w14:textId="77777777" w:rsidR="00F81F9E" w:rsidRPr="002326AC" w:rsidRDefault="00F81F9E" w:rsidP="00F81F9E">
      <w:pPr>
        <w:suppressAutoHyphens/>
        <w:rPr>
          <w:lang w:val="sv-SE"/>
        </w:rPr>
      </w:pPr>
    </w:p>
    <w:p w14:paraId="66EDA932" w14:textId="0959C7D5" w:rsidR="002D7167" w:rsidRDefault="00B46D9C" w:rsidP="002D7167">
      <w:pPr>
        <w:suppressAutoHyphens/>
        <w:rPr>
          <w:szCs w:val="22"/>
          <w:lang w:val="sv-SE"/>
        </w:rPr>
      </w:pPr>
      <w:del w:id="63" w:author="Author" w:date="2025-10-10T08:10:00Z" w16du:dateUtc="2025-10-10T06:10:00Z">
        <w:r w:rsidRPr="002326AC" w:rsidDel="00D27F88">
          <w:rPr>
            <w:szCs w:val="22"/>
            <w:lang w:val="sv-SE"/>
          </w:rPr>
          <w:delText xml:space="preserve"> </w:delText>
        </w:r>
      </w:del>
      <w:r w:rsidR="00EB4C07">
        <w:rPr>
          <w:szCs w:val="22"/>
          <w:lang w:val="sv-SE"/>
        </w:rPr>
        <w:t>EXP</w:t>
      </w:r>
      <w:r w:rsidR="002D7167">
        <w:rPr>
          <w:szCs w:val="22"/>
          <w:lang w:val="sv-SE"/>
        </w:rPr>
        <w:t xml:space="preserve"> </w:t>
      </w:r>
    </w:p>
    <w:p w14:paraId="23453825" w14:textId="77FBEADD" w:rsidR="002D7167" w:rsidRPr="002326AC" w:rsidRDefault="002D7167" w:rsidP="002D7167">
      <w:pPr>
        <w:suppressAutoHyphens/>
        <w:rPr>
          <w:lang w:val="sv-SE"/>
        </w:rPr>
      </w:pPr>
      <w:r w:rsidRPr="00AF5CE1">
        <w:rPr>
          <w:lang w:val="sv-SE"/>
        </w:rPr>
        <w:t>Läs i bipacksedeln för hållbarhetstiden av det utspädda läkemedlet</w:t>
      </w:r>
    </w:p>
    <w:p w14:paraId="097C828F" w14:textId="77777777" w:rsidR="00B85944" w:rsidRDefault="00B85944" w:rsidP="00F81F9E">
      <w:pPr>
        <w:suppressAutoHyphens/>
        <w:rPr>
          <w:lang w:val="sv-SE"/>
        </w:rPr>
      </w:pPr>
    </w:p>
    <w:p w14:paraId="688BA154" w14:textId="77777777" w:rsidR="0092621B" w:rsidRPr="002326AC" w:rsidRDefault="0092621B" w:rsidP="00F81F9E">
      <w:pPr>
        <w:suppressAutoHyphens/>
        <w:rPr>
          <w:lang w:val="sv-SE"/>
        </w:rPr>
      </w:pPr>
    </w:p>
    <w:p w14:paraId="08A95E20" w14:textId="77777777" w:rsidR="00F81F9E" w:rsidRPr="002326AC" w:rsidRDefault="00F81F9E" w:rsidP="00AB2BE8">
      <w:pPr>
        <w:keepNext/>
        <w:keepLines/>
        <w:pBdr>
          <w:top w:val="single" w:sz="4" w:space="1" w:color="auto"/>
          <w:left w:val="single" w:sz="4" w:space="4" w:color="auto"/>
          <w:bottom w:val="single" w:sz="4" w:space="1" w:color="auto"/>
          <w:right w:val="single" w:sz="4" w:space="4" w:color="auto"/>
        </w:pBdr>
        <w:ind w:left="567" w:hanging="567"/>
        <w:outlineLvl w:val="0"/>
        <w:rPr>
          <w:lang w:val="sv-SE"/>
        </w:rPr>
      </w:pPr>
      <w:r w:rsidRPr="002326AC">
        <w:rPr>
          <w:b/>
          <w:lang w:val="sv-SE"/>
        </w:rPr>
        <w:lastRenderedPageBreak/>
        <w:t>9.</w:t>
      </w:r>
      <w:r w:rsidRPr="002326AC">
        <w:rPr>
          <w:b/>
          <w:lang w:val="sv-SE"/>
        </w:rPr>
        <w:tab/>
        <w:t>SÄRSKILDA FÖRVARINGSANVISNINGAR</w:t>
      </w:r>
    </w:p>
    <w:p w14:paraId="648CB19D" w14:textId="77777777" w:rsidR="00F81F9E" w:rsidRPr="002326AC" w:rsidRDefault="00F81F9E" w:rsidP="00F81F9E">
      <w:pPr>
        <w:keepNext/>
        <w:keepLines/>
        <w:rPr>
          <w:i/>
          <w:lang w:val="sv-SE"/>
        </w:rPr>
      </w:pPr>
    </w:p>
    <w:p w14:paraId="0486B286" w14:textId="5453DC84" w:rsidR="00F81F9E" w:rsidRPr="002326AC" w:rsidRDefault="00F81F9E" w:rsidP="00F81F9E">
      <w:pPr>
        <w:keepNext/>
        <w:keepLines/>
        <w:rPr>
          <w:lang w:val="sv-SE"/>
        </w:rPr>
      </w:pPr>
      <w:r w:rsidRPr="002326AC">
        <w:rPr>
          <w:lang w:val="sv-SE"/>
        </w:rPr>
        <w:t xml:space="preserve">Förvaras i kylskåp </w:t>
      </w:r>
    </w:p>
    <w:p w14:paraId="3E7B7407" w14:textId="77777777" w:rsidR="00F81F9E" w:rsidRPr="002326AC" w:rsidRDefault="00F81F9E" w:rsidP="00F81F9E">
      <w:pPr>
        <w:keepNext/>
        <w:keepLines/>
        <w:rPr>
          <w:lang w:val="sv-SE"/>
        </w:rPr>
      </w:pPr>
      <w:r w:rsidRPr="002326AC">
        <w:rPr>
          <w:lang w:val="sv-SE"/>
        </w:rPr>
        <w:t>Får ej frysas</w:t>
      </w:r>
    </w:p>
    <w:p w14:paraId="211F16F9" w14:textId="20711095" w:rsidR="00F81F9E" w:rsidRPr="002326AC" w:rsidRDefault="00F81F9E" w:rsidP="00F81F9E">
      <w:pPr>
        <w:suppressAutoHyphens/>
        <w:rPr>
          <w:lang w:val="sv-SE"/>
        </w:rPr>
      </w:pPr>
      <w:r w:rsidRPr="002326AC">
        <w:rPr>
          <w:lang w:val="sv-SE"/>
        </w:rPr>
        <w:t>Förvara injektionsflaskan i ytterkartongen</w:t>
      </w:r>
      <w:r w:rsidR="00EB4C07">
        <w:rPr>
          <w:lang w:val="sv-SE"/>
        </w:rPr>
        <w:t>. Ljuskänsligt</w:t>
      </w:r>
    </w:p>
    <w:p w14:paraId="40C10D8C" w14:textId="77777777" w:rsidR="00F81F9E" w:rsidRPr="002326AC" w:rsidRDefault="00F81F9E" w:rsidP="00F81F9E">
      <w:pPr>
        <w:suppressAutoHyphens/>
        <w:rPr>
          <w:lang w:val="sv-SE"/>
        </w:rPr>
      </w:pPr>
    </w:p>
    <w:p w14:paraId="49318B73" w14:textId="77777777" w:rsidR="00F81F9E" w:rsidRPr="002326AC" w:rsidRDefault="00F81F9E" w:rsidP="00F81F9E">
      <w:pPr>
        <w:suppressAutoHyphens/>
        <w:rPr>
          <w:lang w:val="sv-SE"/>
        </w:rPr>
      </w:pPr>
    </w:p>
    <w:p w14:paraId="0CBFA195"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10.</w:t>
      </w:r>
      <w:r w:rsidRPr="002326AC">
        <w:rPr>
          <w:b/>
          <w:lang w:val="sv-SE"/>
        </w:rPr>
        <w:tab/>
        <w:t>SÄRSKILDA FÖRSIKTIGHETSÅTGÄRDER FÖR DESTRUKTION AV EJ ANVÄNT LÄKEMEDEL OCH AVFALL I FÖREKOMMANDE FALL</w:t>
      </w:r>
    </w:p>
    <w:p w14:paraId="2EA68CB3" w14:textId="77777777" w:rsidR="00F81F9E" w:rsidRPr="002326AC" w:rsidRDefault="00F81F9E" w:rsidP="00F81F9E">
      <w:pPr>
        <w:suppressAutoHyphens/>
        <w:ind w:left="567" w:hanging="567"/>
        <w:rPr>
          <w:lang w:val="sv-SE"/>
        </w:rPr>
      </w:pPr>
    </w:p>
    <w:p w14:paraId="46707203" w14:textId="77777777" w:rsidR="00F81F9E" w:rsidRPr="002326AC" w:rsidRDefault="00F81F9E" w:rsidP="00F81F9E">
      <w:pPr>
        <w:suppressAutoHyphens/>
        <w:ind w:left="567" w:hanging="567"/>
        <w:rPr>
          <w:lang w:val="sv-SE"/>
        </w:rPr>
      </w:pPr>
    </w:p>
    <w:p w14:paraId="62D2C5C3"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11.</w:t>
      </w:r>
      <w:r w:rsidRPr="002326AC">
        <w:rPr>
          <w:b/>
          <w:lang w:val="sv-SE"/>
        </w:rPr>
        <w:tab/>
        <w:t>INNEHAVARE AV GODKÄNNANDE FÖR FÖRSÄLJNING (NAMN OCH ADRESS)</w:t>
      </w:r>
    </w:p>
    <w:p w14:paraId="4AF9C087" w14:textId="77777777" w:rsidR="00F81F9E" w:rsidRPr="002326AC" w:rsidRDefault="00F81F9E" w:rsidP="00F81F9E">
      <w:pPr>
        <w:suppressAutoHyphens/>
        <w:ind w:left="567" w:hanging="567"/>
        <w:rPr>
          <w:lang w:val="sv-SE"/>
        </w:rPr>
      </w:pPr>
    </w:p>
    <w:p w14:paraId="6A5BCA17" w14:textId="77777777" w:rsidR="000E7AB0" w:rsidRPr="007759EB" w:rsidRDefault="000E7AB0" w:rsidP="000E7AB0">
      <w:pPr>
        <w:suppressAutoHyphens/>
        <w:rPr>
          <w:noProof/>
          <w:lang w:val="sv-SE"/>
        </w:rPr>
      </w:pPr>
      <w:r w:rsidRPr="007759EB">
        <w:rPr>
          <w:noProof/>
          <w:lang w:val="sv-SE"/>
        </w:rPr>
        <w:t>Roche Registration GmbH</w:t>
      </w:r>
    </w:p>
    <w:p w14:paraId="5E64C665" w14:textId="77777777" w:rsidR="000E7AB0" w:rsidRPr="007759EB" w:rsidRDefault="000E7AB0" w:rsidP="000E7AB0">
      <w:pPr>
        <w:suppressAutoHyphens/>
        <w:rPr>
          <w:noProof/>
          <w:lang w:val="sv-SE"/>
        </w:rPr>
      </w:pPr>
      <w:r w:rsidRPr="007759EB">
        <w:rPr>
          <w:noProof/>
          <w:lang w:val="sv-SE"/>
        </w:rPr>
        <w:t>Emil-Barell-Strasse 1</w:t>
      </w:r>
    </w:p>
    <w:p w14:paraId="5B1BFC10" w14:textId="77777777" w:rsidR="000E7AB0" w:rsidRPr="007759EB" w:rsidRDefault="000E7AB0" w:rsidP="000E7AB0">
      <w:pPr>
        <w:suppressAutoHyphens/>
        <w:rPr>
          <w:noProof/>
          <w:lang w:val="sv-SE"/>
        </w:rPr>
      </w:pPr>
      <w:r w:rsidRPr="007759EB">
        <w:rPr>
          <w:noProof/>
          <w:lang w:val="sv-SE"/>
        </w:rPr>
        <w:t>79639 Grenzach-Wyhlen</w:t>
      </w:r>
    </w:p>
    <w:p w14:paraId="5BA1D6D1" w14:textId="77777777" w:rsidR="000E7AB0" w:rsidRPr="00094854" w:rsidRDefault="000E7AB0" w:rsidP="000E7AB0">
      <w:pPr>
        <w:rPr>
          <w:lang w:val="nb-NO"/>
        </w:rPr>
      </w:pPr>
      <w:r w:rsidRPr="007759EB">
        <w:rPr>
          <w:noProof/>
          <w:lang w:val="sv-SE"/>
        </w:rPr>
        <w:t>Tyskland</w:t>
      </w:r>
    </w:p>
    <w:p w14:paraId="6ABAE411" w14:textId="77777777" w:rsidR="00F81F9E" w:rsidRPr="002326AC" w:rsidRDefault="00F81F9E" w:rsidP="00F81F9E">
      <w:pPr>
        <w:suppressAutoHyphens/>
        <w:ind w:left="567" w:hanging="567"/>
        <w:rPr>
          <w:lang w:val="sv-SE"/>
        </w:rPr>
      </w:pPr>
    </w:p>
    <w:p w14:paraId="1ECC5FB5" w14:textId="77777777" w:rsidR="00F81F9E" w:rsidRPr="002326AC" w:rsidRDefault="00F81F9E" w:rsidP="00F81F9E">
      <w:pPr>
        <w:suppressAutoHyphens/>
        <w:ind w:left="567" w:hanging="567"/>
        <w:rPr>
          <w:lang w:val="sv-SE"/>
        </w:rPr>
      </w:pPr>
    </w:p>
    <w:p w14:paraId="21805C14"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12.</w:t>
      </w:r>
      <w:r w:rsidRPr="002326AC">
        <w:rPr>
          <w:b/>
          <w:lang w:val="sv-SE"/>
        </w:rPr>
        <w:tab/>
        <w:t>NUMMER PÅ GODKÄNNANDE FÖR FÖRSÄLJNING</w:t>
      </w:r>
    </w:p>
    <w:p w14:paraId="54591D04" w14:textId="77777777" w:rsidR="00F81F9E" w:rsidRPr="002326AC" w:rsidRDefault="00F81F9E" w:rsidP="00F81F9E">
      <w:pPr>
        <w:suppressAutoHyphens/>
        <w:ind w:left="567" w:hanging="567"/>
        <w:rPr>
          <w:lang w:val="sv-SE"/>
        </w:rPr>
      </w:pPr>
    </w:p>
    <w:p w14:paraId="79BB13AB" w14:textId="77777777" w:rsidR="00F81F9E" w:rsidRPr="002326AC" w:rsidRDefault="00F81F9E" w:rsidP="00F81F9E">
      <w:pPr>
        <w:suppressAutoHyphens/>
        <w:outlineLvl w:val="0"/>
        <w:rPr>
          <w:lang w:val="sv-SE"/>
        </w:rPr>
      </w:pPr>
      <w:r w:rsidRPr="002326AC">
        <w:rPr>
          <w:lang w:val="sv-SE"/>
        </w:rPr>
        <w:t>EU/1/04/300/001</w:t>
      </w:r>
    </w:p>
    <w:p w14:paraId="18EE7292" w14:textId="77777777" w:rsidR="00F81F9E" w:rsidRPr="002326AC" w:rsidRDefault="00F81F9E" w:rsidP="00F81F9E">
      <w:pPr>
        <w:suppressAutoHyphens/>
        <w:rPr>
          <w:lang w:val="sv-SE"/>
        </w:rPr>
      </w:pPr>
    </w:p>
    <w:p w14:paraId="0EAE10CD" w14:textId="77777777" w:rsidR="00F81F9E" w:rsidRPr="002326AC" w:rsidRDefault="00F81F9E" w:rsidP="00F81F9E">
      <w:pPr>
        <w:suppressAutoHyphens/>
        <w:rPr>
          <w:lang w:val="sv-SE"/>
        </w:rPr>
      </w:pPr>
    </w:p>
    <w:p w14:paraId="46C74012"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13.</w:t>
      </w:r>
      <w:r w:rsidRPr="002326AC">
        <w:rPr>
          <w:b/>
          <w:lang w:val="sv-SE"/>
        </w:rPr>
        <w:tab/>
      </w:r>
      <w:r w:rsidR="00230D8E" w:rsidRPr="00FA0F27">
        <w:rPr>
          <w:b/>
          <w:bCs/>
          <w:szCs w:val="22"/>
          <w:lang w:val="sv-SE" w:eastAsia="zh-CN"/>
          <w:rPrChange w:id="64" w:author="TCS" w:date="2025-10-17T11:37:00Z" w16du:dateUtc="2025-10-17T06:07:00Z">
            <w:rPr>
              <w:rFonts w:ascii="TimesNewRomanPS-BoldMT" w:hAnsi="TimesNewRomanPS-BoldMT" w:cs="TimesNewRomanPS-BoldMT"/>
              <w:b/>
              <w:bCs/>
              <w:szCs w:val="22"/>
              <w:lang w:val="sv-SE" w:eastAsia="zh-CN"/>
            </w:rPr>
          </w:rPrChange>
        </w:rPr>
        <w:t>TILLVERKNINGSSATSNUMMER</w:t>
      </w:r>
    </w:p>
    <w:p w14:paraId="64F1C3D6" w14:textId="77777777" w:rsidR="00F81F9E" w:rsidRPr="002326AC" w:rsidRDefault="00F81F9E" w:rsidP="00F81F9E">
      <w:pPr>
        <w:suppressAutoHyphens/>
        <w:rPr>
          <w:lang w:val="sv-SE"/>
        </w:rPr>
      </w:pPr>
    </w:p>
    <w:p w14:paraId="29F2C5A8" w14:textId="303F9F40" w:rsidR="00F81F9E" w:rsidRPr="002326AC" w:rsidRDefault="00B46D9C" w:rsidP="00F81F9E">
      <w:pPr>
        <w:suppressAutoHyphens/>
        <w:rPr>
          <w:lang w:val="sv-SE"/>
        </w:rPr>
      </w:pPr>
      <w:r w:rsidRPr="003E3A0B">
        <w:rPr>
          <w:szCs w:val="22"/>
          <w:lang w:val="sv-SE"/>
        </w:rPr>
        <w:t xml:space="preserve"> </w:t>
      </w:r>
      <w:r w:rsidR="00EB4C07">
        <w:rPr>
          <w:szCs w:val="22"/>
          <w:lang w:val="sv-SE"/>
        </w:rPr>
        <w:t>Lot</w:t>
      </w:r>
    </w:p>
    <w:p w14:paraId="61957A7F" w14:textId="77777777" w:rsidR="00F81F9E" w:rsidRPr="002326AC" w:rsidRDefault="00F81F9E" w:rsidP="00F81F9E">
      <w:pPr>
        <w:suppressAutoHyphens/>
        <w:rPr>
          <w:lang w:val="sv-SE"/>
        </w:rPr>
      </w:pPr>
    </w:p>
    <w:p w14:paraId="3E894A61" w14:textId="77777777" w:rsidR="00B85944" w:rsidRPr="002326AC" w:rsidRDefault="00B85944" w:rsidP="00F81F9E">
      <w:pPr>
        <w:suppressAutoHyphens/>
        <w:rPr>
          <w:lang w:val="sv-SE"/>
        </w:rPr>
      </w:pPr>
    </w:p>
    <w:p w14:paraId="33F748D3"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14.</w:t>
      </w:r>
      <w:r w:rsidRPr="002326AC">
        <w:rPr>
          <w:b/>
          <w:lang w:val="sv-SE"/>
        </w:rPr>
        <w:tab/>
        <w:t>ALLMÄN KLASSIFICERING FÖR FÖRSKRIVNING</w:t>
      </w:r>
    </w:p>
    <w:p w14:paraId="30B19B79" w14:textId="77777777" w:rsidR="00F81F9E" w:rsidRPr="002326AC" w:rsidRDefault="00F81F9E" w:rsidP="00F81F9E">
      <w:pPr>
        <w:suppressAutoHyphens/>
        <w:rPr>
          <w:b/>
          <w:lang w:val="sv-SE"/>
        </w:rPr>
      </w:pPr>
    </w:p>
    <w:p w14:paraId="61E8D079" w14:textId="77777777" w:rsidR="00F81F9E" w:rsidRPr="002326AC" w:rsidRDefault="00F81F9E" w:rsidP="00F81F9E">
      <w:pPr>
        <w:suppressAutoHyphens/>
        <w:rPr>
          <w:lang w:val="sv-SE"/>
        </w:rPr>
      </w:pPr>
    </w:p>
    <w:p w14:paraId="3B92A9D8"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15.</w:t>
      </w:r>
      <w:r w:rsidRPr="002326AC">
        <w:rPr>
          <w:b/>
          <w:lang w:val="sv-SE"/>
        </w:rPr>
        <w:tab/>
        <w:t>BRUKSANVISNING</w:t>
      </w:r>
    </w:p>
    <w:p w14:paraId="048A8EED" w14:textId="77777777" w:rsidR="00F81F9E" w:rsidRPr="002326AC" w:rsidRDefault="00F81F9E" w:rsidP="00F81F9E">
      <w:pPr>
        <w:shd w:val="clear" w:color="auto" w:fill="FFFFFF"/>
        <w:suppressAutoHyphens/>
        <w:rPr>
          <w:lang w:val="sv-SE"/>
        </w:rPr>
      </w:pPr>
    </w:p>
    <w:p w14:paraId="5299CA33" w14:textId="77777777" w:rsidR="00F81F9E" w:rsidRPr="002326AC" w:rsidRDefault="00F81F9E" w:rsidP="00F81F9E">
      <w:pPr>
        <w:suppressAutoHyphens/>
        <w:rPr>
          <w:lang w:val="sv-SE"/>
        </w:rPr>
      </w:pPr>
    </w:p>
    <w:p w14:paraId="70EEF7E4"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16.</w:t>
      </w:r>
      <w:r w:rsidRPr="002326AC">
        <w:rPr>
          <w:b/>
          <w:lang w:val="sv-SE"/>
        </w:rPr>
        <w:tab/>
        <w:t>INFORMATION I PUNKTSKRIFT</w:t>
      </w:r>
    </w:p>
    <w:p w14:paraId="1AA8DF37" w14:textId="77777777" w:rsidR="00F81F9E" w:rsidRPr="002326AC" w:rsidRDefault="00F81F9E" w:rsidP="00F81F9E">
      <w:pPr>
        <w:shd w:val="clear" w:color="auto" w:fill="FFFFFF"/>
        <w:suppressAutoHyphens/>
        <w:rPr>
          <w:lang w:val="sv-SE"/>
        </w:rPr>
      </w:pPr>
    </w:p>
    <w:p w14:paraId="5B87FE58" w14:textId="77777777" w:rsidR="00156F49" w:rsidRPr="002326AC" w:rsidRDefault="00156F49" w:rsidP="00F81F9E">
      <w:pPr>
        <w:suppressAutoHyphens/>
        <w:rPr>
          <w:lang w:val="sv-SE"/>
        </w:rPr>
      </w:pPr>
      <w:r w:rsidRPr="00820495">
        <w:rPr>
          <w:highlight w:val="lightGray"/>
          <w:lang w:val="sv-SE"/>
        </w:rPr>
        <w:t>Braille krävs ej</w:t>
      </w:r>
    </w:p>
    <w:p w14:paraId="0B356D1C" w14:textId="77777777" w:rsidR="00F81F9E" w:rsidRPr="002326AC" w:rsidRDefault="00F81F9E" w:rsidP="00F81F9E">
      <w:pPr>
        <w:suppressAutoHyphens/>
        <w:rPr>
          <w:lang w:val="sv-SE"/>
        </w:rPr>
      </w:pPr>
    </w:p>
    <w:p w14:paraId="1BA7774F" w14:textId="77777777" w:rsidR="003C11A1" w:rsidRDefault="003C11A1" w:rsidP="003C11A1">
      <w:pPr>
        <w:rPr>
          <w:noProof/>
          <w:szCs w:val="22"/>
          <w:lang w:val="sv-SE"/>
        </w:rPr>
      </w:pPr>
    </w:p>
    <w:p w14:paraId="0298C4A8" w14:textId="77777777" w:rsidR="003C11A1" w:rsidRPr="00945D2C" w:rsidRDefault="003C11A1" w:rsidP="003C11A1">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sidRPr="00945D2C">
        <w:rPr>
          <w:b/>
          <w:caps/>
          <w:noProof/>
          <w:szCs w:val="22"/>
          <w:lang w:val="sv-SE"/>
        </w:rPr>
        <w:t>17.</w:t>
      </w:r>
      <w:r w:rsidRPr="00945D2C">
        <w:rPr>
          <w:b/>
          <w:caps/>
          <w:noProof/>
          <w:szCs w:val="22"/>
          <w:lang w:val="sv-SE"/>
        </w:rPr>
        <w:tab/>
      </w:r>
      <w:r>
        <w:rPr>
          <w:b/>
          <w:caps/>
          <w:noProof/>
          <w:szCs w:val="22"/>
          <w:lang w:val="sv-SE"/>
        </w:rPr>
        <w:t xml:space="preserve"> </w:t>
      </w:r>
      <w:r w:rsidRPr="00945D2C">
        <w:rPr>
          <w:b/>
          <w:caps/>
          <w:noProof/>
          <w:szCs w:val="22"/>
          <w:lang w:val="sv-SE"/>
        </w:rPr>
        <w:t xml:space="preserve">UNIK IDENTITETSBETECKNING – TVÅDIMENSIONELL STRECKKOD </w:t>
      </w:r>
    </w:p>
    <w:p w14:paraId="39BD01ED" w14:textId="77777777" w:rsidR="003C11A1" w:rsidRPr="00094854" w:rsidRDefault="003C11A1" w:rsidP="003C11A1">
      <w:pPr>
        <w:rPr>
          <w:noProof/>
          <w:lang w:val="sv-SE"/>
        </w:rPr>
      </w:pPr>
    </w:p>
    <w:p w14:paraId="22FFB0FA" w14:textId="77777777" w:rsidR="003C11A1" w:rsidRPr="00094854" w:rsidRDefault="003C11A1" w:rsidP="003C11A1">
      <w:pPr>
        <w:rPr>
          <w:noProof/>
          <w:szCs w:val="22"/>
          <w:shd w:val="clear" w:color="auto" w:fill="CCCCCC"/>
          <w:lang w:val="sv-SE"/>
        </w:rPr>
      </w:pPr>
      <w:r w:rsidRPr="00094854">
        <w:rPr>
          <w:noProof/>
          <w:highlight w:val="lightGray"/>
          <w:lang w:val="sv-SE"/>
        </w:rPr>
        <w:t>&lt;Tvådimensionell streckkod som innehåller den unika identitetsbeteckningen.&gt;</w:t>
      </w:r>
    </w:p>
    <w:p w14:paraId="46352310" w14:textId="77777777" w:rsidR="003C11A1" w:rsidRPr="00094854" w:rsidRDefault="003C11A1" w:rsidP="003C11A1">
      <w:pPr>
        <w:rPr>
          <w:noProof/>
          <w:szCs w:val="22"/>
          <w:shd w:val="clear" w:color="auto" w:fill="CCCCCC"/>
          <w:lang w:val="sv-SE"/>
        </w:rPr>
      </w:pPr>
    </w:p>
    <w:p w14:paraId="7F8EF826" w14:textId="77777777" w:rsidR="003C11A1" w:rsidRPr="00094854" w:rsidRDefault="003C11A1" w:rsidP="003C11A1">
      <w:pPr>
        <w:rPr>
          <w:noProof/>
          <w:lang w:val="sv-SE"/>
        </w:rPr>
      </w:pPr>
    </w:p>
    <w:p w14:paraId="2AD2B3C1" w14:textId="77777777" w:rsidR="003C11A1" w:rsidRPr="00945D2C" w:rsidRDefault="003C11A1" w:rsidP="003C11A1">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18.</w:t>
      </w:r>
      <w:r>
        <w:rPr>
          <w:b/>
          <w:caps/>
          <w:noProof/>
          <w:szCs w:val="22"/>
          <w:lang w:val="sv-SE"/>
        </w:rPr>
        <w:tab/>
      </w:r>
      <w:r w:rsidRPr="00945D2C">
        <w:rPr>
          <w:b/>
          <w:caps/>
          <w:noProof/>
          <w:szCs w:val="22"/>
          <w:lang w:val="sv-SE"/>
        </w:rPr>
        <w:t xml:space="preserve">UNIK IDENTITETSBETECKNING – I ETT FORMAT LÄSBART FÖR MÄNSKLIGT </w:t>
      </w:r>
      <w:r>
        <w:rPr>
          <w:b/>
          <w:caps/>
          <w:noProof/>
          <w:szCs w:val="22"/>
          <w:lang w:val="sv-SE"/>
        </w:rPr>
        <w:tab/>
      </w:r>
      <w:r w:rsidRPr="00945D2C">
        <w:rPr>
          <w:b/>
          <w:caps/>
          <w:noProof/>
          <w:szCs w:val="22"/>
          <w:lang w:val="sv-SE"/>
        </w:rPr>
        <w:t>ÖGA</w:t>
      </w:r>
    </w:p>
    <w:p w14:paraId="7046C6F5" w14:textId="77777777" w:rsidR="003C11A1" w:rsidRPr="00094854" w:rsidRDefault="003C11A1" w:rsidP="003C11A1">
      <w:pPr>
        <w:rPr>
          <w:noProof/>
          <w:lang w:val="sv-SE"/>
        </w:rPr>
      </w:pPr>
    </w:p>
    <w:p w14:paraId="664B88A8" w14:textId="75E52AD8" w:rsidR="003C11A1" w:rsidRPr="00094854" w:rsidRDefault="003C11A1" w:rsidP="003C11A1">
      <w:pPr>
        <w:rPr>
          <w:color w:val="008000"/>
          <w:szCs w:val="22"/>
          <w:lang w:val="nb-NO"/>
        </w:rPr>
      </w:pPr>
      <w:r w:rsidRPr="00094854">
        <w:rPr>
          <w:lang w:val="nb-NO"/>
        </w:rPr>
        <w:t xml:space="preserve">PC </w:t>
      </w:r>
    </w:p>
    <w:p w14:paraId="7AC68558" w14:textId="73A99222" w:rsidR="003C11A1" w:rsidRPr="00094854" w:rsidRDefault="003C11A1" w:rsidP="003C11A1">
      <w:pPr>
        <w:rPr>
          <w:szCs w:val="22"/>
          <w:lang w:val="nb-NO"/>
        </w:rPr>
      </w:pPr>
      <w:r w:rsidRPr="00094854">
        <w:rPr>
          <w:lang w:val="nb-NO"/>
        </w:rPr>
        <w:t xml:space="preserve">SN </w:t>
      </w:r>
    </w:p>
    <w:p w14:paraId="2CF68BE3" w14:textId="4B581152" w:rsidR="003C11A1" w:rsidRPr="00094854" w:rsidRDefault="003C11A1" w:rsidP="003C11A1">
      <w:pPr>
        <w:rPr>
          <w:lang w:val="nb-NO"/>
        </w:rPr>
      </w:pPr>
      <w:r w:rsidRPr="00094854">
        <w:rPr>
          <w:lang w:val="nb-NO"/>
        </w:rPr>
        <w:t xml:space="preserve">NN </w:t>
      </w:r>
    </w:p>
    <w:p w14:paraId="5858F099" w14:textId="77777777" w:rsidR="00BE34C2" w:rsidRPr="00094854" w:rsidRDefault="00BE34C2" w:rsidP="003C11A1">
      <w:pPr>
        <w:rPr>
          <w:szCs w:val="22"/>
          <w:lang w:val="nb-NO"/>
        </w:rPr>
      </w:pPr>
    </w:p>
    <w:p w14:paraId="09615451" w14:textId="77777777" w:rsidR="00F81F9E" w:rsidRPr="002326AC" w:rsidRDefault="00F81F9E" w:rsidP="00F81F9E">
      <w:pPr>
        <w:suppressAutoHyphens/>
        <w:rPr>
          <w:lang w:val="sv-SE"/>
        </w:rPr>
      </w:pPr>
      <w:r w:rsidRPr="002326AC">
        <w:rPr>
          <w:lang w:val="sv-SE"/>
        </w:rPr>
        <w:br w:type="page"/>
      </w:r>
    </w:p>
    <w:p w14:paraId="75EC5A86"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outlineLvl w:val="0"/>
        <w:rPr>
          <w:lang w:val="sv-SE"/>
        </w:rPr>
      </w:pPr>
      <w:r w:rsidRPr="002326AC">
        <w:rPr>
          <w:b/>
          <w:lang w:val="sv-SE"/>
        </w:rPr>
        <w:lastRenderedPageBreak/>
        <w:t>UPPGIFTER SOM SKALL FINNAS PÅ SMÅ INRE LÄKEMEDELSFÖRPACKNINGAR</w:t>
      </w:r>
    </w:p>
    <w:p w14:paraId="0759C23D" w14:textId="77777777" w:rsidR="00F81F9E" w:rsidRPr="002326AC" w:rsidRDefault="00F81F9E" w:rsidP="00F81F9E">
      <w:pPr>
        <w:pBdr>
          <w:top w:val="single" w:sz="4" w:space="1" w:color="auto"/>
          <w:left w:val="single" w:sz="4" w:space="4" w:color="auto"/>
          <w:bottom w:val="single" w:sz="4" w:space="1" w:color="auto"/>
          <w:right w:val="single" w:sz="4" w:space="4" w:color="auto"/>
        </w:pBdr>
        <w:outlineLvl w:val="0"/>
        <w:rPr>
          <w:i/>
          <w:snapToGrid w:val="0"/>
          <w:lang w:val="sv-SE"/>
        </w:rPr>
      </w:pPr>
      <w:r w:rsidRPr="002326AC">
        <w:rPr>
          <w:b/>
          <w:snapToGrid w:val="0"/>
          <w:lang w:val="sv-SE"/>
        </w:rPr>
        <w:t>INJEKTIONSFLASKA</w:t>
      </w:r>
    </w:p>
    <w:p w14:paraId="197D65DF" w14:textId="77777777" w:rsidR="00F81F9E" w:rsidRPr="002326AC" w:rsidRDefault="00F81F9E" w:rsidP="00F81F9E">
      <w:pPr>
        <w:suppressAutoHyphens/>
        <w:rPr>
          <w:lang w:val="sv-SE"/>
        </w:rPr>
      </w:pPr>
    </w:p>
    <w:p w14:paraId="7AB9C8F7" w14:textId="77777777" w:rsidR="00F81F9E" w:rsidRPr="002326AC" w:rsidRDefault="00F81F9E" w:rsidP="00F81F9E">
      <w:pPr>
        <w:suppressAutoHyphens/>
        <w:rPr>
          <w:lang w:val="sv-SE"/>
        </w:rPr>
      </w:pPr>
    </w:p>
    <w:p w14:paraId="445FAB55"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1.</w:t>
      </w:r>
      <w:r w:rsidRPr="002326AC">
        <w:rPr>
          <w:b/>
          <w:lang w:val="sv-SE"/>
        </w:rPr>
        <w:tab/>
        <w:t>LÄKEMEDLETS NAMN OCH ADMINISTRERINGSVÄG</w:t>
      </w:r>
    </w:p>
    <w:p w14:paraId="253CC29C" w14:textId="77777777" w:rsidR="00F81F9E" w:rsidRPr="002326AC" w:rsidRDefault="00F81F9E" w:rsidP="00F81F9E">
      <w:pPr>
        <w:suppressAutoHyphens/>
        <w:rPr>
          <w:lang w:val="sv-SE"/>
        </w:rPr>
      </w:pPr>
    </w:p>
    <w:p w14:paraId="27028F46" w14:textId="77777777" w:rsidR="00F81F9E" w:rsidRPr="002326AC" w:rsidRDefault="00F81F9E" w:rsidP="00F81F9E">
      <w:pPr>
        <w:suppressAutoHyphens/>
        <w:outlineLvl w:val="0"/>
        <w:rPr>
          <w:lang w:val="sv-SE"/>
        </w:rPr>
      </w:pPr>
      <w:r w:rsidRPr="002326AC">
        <w:rPr>
          <w:lang w:val="sv-SE"/>
        </w:rPr>
        <w:t>Avastin 25 mg/ml koncentrat till infusionsvätska, lösning</w:t>
      </w:r>
    </w:p>
    <w:p w14:paraId="283F378A" w14:textId="38C57F86" w:rsidR="00F81F9E" w:rsidRPr="002326AC" w:rsidRDefault="005C59BF" w:rsidP="00F81F9E">
      <w:pPr>
        <w:suppressAutoHyphens/>
        <w:rPr>
          <w:lang w:val="sv-SE"/>
        </w:rPr>
      </w:pPr>
      <w:r>
        <w:rPr>
          <w:lang w:val="sv-SE"/>
        </w:rPr>
        <w:t>b</w:t>
      </w:r>
      <w:r w:rsidR="00F81F9E" w:rsidRPr="002326AC">
        <w:rPr>
          <w:lang w:val="sv-SE"/>
        </w:rPr>
        <w:t>evacizumab</w:t>
      </w:r>
    </w:p>
    <w:p w14:paraId="1C426B12" w14:textId="77777777" w:rsidR="00BE4673" w:rsidRPr="002326AC" w:rsidRDefault="00404011" w:rsidP="00F81F9E">
      <w:pPr>
        <w:suppressAutoHyphens/>
        <w:rPr>
          <w:lang w:val="sv-SE"/>
        </w:rPr>
      </w:pPr>
      <w:r w:rsidRPr="002326AC">
        <w:rPr>
          <w:lang w:val="sv-SE"/>
        </w:rPr>
        <w:t>IV</w:t>
      </w:r>
    </w:p>
    <w:p w14:paraId="3B126562" w14:textId="77777777" w:rsidR="00F81F9E" w:rsidRPr="002326AC" w:rsidRDefault="00F81F9E" w:rsidP="00F81F9E">
      <w:pPr>
        <w:suppressAutoHyphens/>
        <w:rPr>
          <w:lang w:val="sv-SE"/>
        </w:rPr>
      </w:pPr>
    </w:p>
    <w:p w14:paraId="4BC84441" w14:textId="77777777" w:rsidR="00B85944" w:rsidRPr="002326AC" w:rsidRDefault="00B85944" w:rsidP="00F81F9E">
      <w:pPr>
        <w:suppressAutoHyphens/>
        <w:rPr>
          <w:lang w:val="sv-SE"/>
        </w:rPr>
      </w:pPr>
    </w:p>
    <w:p w14:paraId="5CEF61C8"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2.</w:t>
      </w:r>
      <w:r w:rsidRPr="002326AC">
        <w:rPr>
          <w:b/>
          <w:lang w:val="sv-SE"/>
        </w:rPr>
        <w:tab/>
        <w:t>ADMINISTRERINGSSÄTT</w:t>
      </w:r>
    </w:p>
    <w:p w14:paraId="66870C45" w14:textId="77777777" w:rsidR="00F81F9E" w:rsidRPr="002326AC" w:rsidRDefault="00F81F9E" w:rsidP="00F81F9E">
      <w:pPr>
        <w:suppressAutoHyphens/>
        <w:ind w:left="567" w:hanging="567"/>
        <w:rPr>
          <w:lang w:val="sv-SE"/>
        </w:rPr>
      </w:pPr>
    </w:p>
    <w:p w14:paraId="65EEB25E" w14:textId="77777777" w:rsidR="00F81F9E" w:rsidRPr="002326AC" w:rsidRDefault="00F81F9E" w:rsidP="00F81F9E">
      <w:pPr>
        <w:suppressAutoHyphens/>
        <w:ind w:left="567" w:hanging="567"/>
        <w:outlineLvl w:val="0"/>
        <w:rPr>
          <w:lang w:val="sv-SE"/>
        </w:rPr>
      </w:pPr>
      <w:r w:rsidRPr="002326AC">
        <w:rPr>
          <w:lang w:val="sv-SE"/>
        </w:rPr>
        <w:t>För intravenös användning efter spädning</w:t>
      </w:r>
    </w:p>
    <w:p w14:paraId="113DB14B" w14:textId="77777777" w:rsidR="00F81F9E" w:rsidRPr="002326AC" w:rsidRDefault="00F81F9E" w:rsidP="00F81F9E">
      <w:pPr>
        <w:suppressAutoHyphens/>
        <w:ind w:left="567" w:hanging="567"/>
        <w:rPr>
          <w:lang w:val="sv-SE"/>
        </w:rPr>
      </w:pPr>
    </w:p>
    <w:p w14:paraId="06C7485E" w14:textId="77777777" w:rsidR="00F02E37" w:rsidRPr="002326AC" w:rsidRDefault="00F02E37" w:rsidP="00F81F9E">
      <w:pPr>
        <w:suppressAutoHyphens/>
        <w:ind w:left="567" w:hanging="567"/>
        <w:rPr>
          <w:lang w:val="sv-SE"/>
        </w:rPr>
      </w:pPr>
    </w:p>
    <w:p w14:paraId="262FE184"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3.</w:t>
      </w:r>
      <w:r w:rsidRPr="002326AC">
        <w:rPr>
          <w:b/>
          <w:lang w:val="sv-SE"/>
        </w:rPr>
        <w:tab/>
        <w:t>UTGÅNGSDATUM</w:t>
      </w:r>
    </w:p>
    <w:p w14:paraId="15EB549B" w14:textId="77777777" w:rsidR="00F81F9E" w:rsidRPr="002326AC" w:rsidRDefault="00F81F9E" w:rsidP="00F81F9E">
      <w:pPr>
        <w:suppressAutoHyphens/>
        <w:rPr>
          <w:lang w:val="sv-SE"/>
        </w:rPr>
      </w:pPr>
    </w:p>
    <w:p w14:paraId="00197503" w14:textId="77777777" w:rsidR="00F81F9E" w:rsidRPr="002326AC" w:rsidRDefault="00333ECB" w:rsidP="00F81F9E">
      <w:pPr>
        <w:suppressAutoHyphens/>
        <w:outlineLvl w:val="0"/>
        <w:rPr>
          <w:lang w:val="sv-SE"/>
        </w:rPr>
      </w:pPr>
      <w:r w:rsidRPr="002326AC">
        <w:rPr>
          <w:lang w:val="sv-SE"/>
        </w:rPr>
        <w:t>EXP</w:t>
      </w:r>
      <w:r w:rsidR="00F81F9E" w:rsidRPr="002326AC">
        <w:rPr>
          <w:lang w:val="sv-SE"/>
        </w:rPr>
        <w:t xml:space="preserve"> </w:t>
      </w:r>
    </w:p>
    <w:p w14:paraId="6BAA9821" w14:textId="77777777" w:rsidR="00F81F9E" w:rsidRPr="002326AC" w:rsidRDefault="00F81F9E" w:rsidP="00F81F9E">
      <w:pPr>
        <w:suppressAutoHyphens/>
        <w:rPr>
          <w:lang w:val="sv-SE"/>
        </w:rPr>
      </w:pPr>
    </w:p>
    <w:p w14:paraId="0A9B11FE" w14:textId="77777777" w:rsidR="00F81F9E" w:rsidRPr="002326AC" w:rsidRDefault="00F81F9E" w:rsidP="00F81F9E">
      <w:pPr>
        <w:suppressAutoHyphens/>
        <w:rPr>
          <w:lang w:val="sv-SE"/>
        </w:rPr>
      </w:pPr>
    </w:p>
    <w:p w14:paraId="7A0E0307"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4.</w:t>
      </w:r>
      <w:r w:rsidRPr="002326AC">
        <w:rPr>
          <w:b/>
          <w:lang w:val="sv-SE"/>
        </w:rPr>
        <w:tab/>
      </w:r>
      <w:r w:rsidR="00230D8E" w:rsidRPr="00FA0F27">
        <w:rPr>
          <w:b/>
          <w:bCs/>
          <w:szCs w:val="22"/>
          <w:lang w:val="sv-SE" w:eastAsia="zh-CN"/>
          <w:rPrChange w:id="65" w:author="TCS" w:date="2025-10-17T11:38:00Z" w16du:dateUtc="2025-10-17T06:08:00Z">
            <w:rPr>
              <w:rFonts w:ascii="TimesNewRomanPS-BoldMT" w:hAnsi="TimesNewRomanPS-BoldMT" w:cs="TimesNewRomanPS-BoldMT"/>
              <w:b/>
              <w:bCs/>
              <w:szCs w:val="22"/>
              <w:lang w:val="sv-SE" w:eastAsia="zh-CN"/>
            </w:rPr>
          </w:rPrChange>
        </w:rPr>
        <w:t>TILLVERKNINGSSATSNUMMER</w:t>
      </w:r>
    </w:p>
    <w:p w14:paraId="069727DF" w14:textId="77777777" w:rsidR="00F81F9E" w:rsidRPr="002326AC" w:rsidRDefault="00F81F9E" w:rsidP="00F81F9E">
      <w:pPr>
        <w:suppressAutoHyphens/>
        <w:rPr>
          <w:lang w:val="sv-SE"/>
        </w:rPr>
      </w:pPr>
    </w:p>
    <w:p w14:paraId="6FE14118" w14:textId="77777777" w:rsidR="00F81F9E" w:rsidRPr="002326AC" w:rsidRDefault="00333ECB" w:rsidP="00F81F9E">
      <w:pPr>
        <w:suppressAutoHyphens/>
        <w:outlineLvl w:val="0"/>
        <w:rPr>
          <w:lang w:val="sv-SE"/>
        </w:rPr>
      </w:pPr>
      <w:r w:rsidRPr="002326AC">
        <w:rPr>
          <w:lang w:val="sv-SE"/>
        </w:rPr>
        <w:t>Lot</w:t>
      </w:r>
    </w:p>
    <w:p w14:paraId="2F8B2091" w14:textId="77777777" w:rsidR="00F81F9E" w:rsidRPr="002326AC" w:rsidRDefault="00F81F9E" w:rsidP="00F81F9E">
      <w:pPr>
        <w:suppressAutoHyphens/>
        <w:rPr>
          <w:lang w:val="sv-SE"/>
        </w:rPr>
      </w:pPr>
    </w:p>
    <w:p w14:paraId="076D356B" w14:textId="77777777" w:rsidR="00F81F9E" w:rsidRPr="002326AC" w:rsidRDefault="00F81F9E" w:rsidP="00F81F9E">
      <w:pPr>
        <w:suppressAutoHyphens/>
        <w:rPr>
          <w:lang w:val="sv-SE"/>
        </w:rPr>
      </w:pPr>
    </w:p>
    <w:p w14:paraId="03A6FC14"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5.</w:t>
      </w:r>
      <w:r w:rsidRPr="002326AC">
        <w:rPr>
          <w:b/>
          <w:lang w:val="sv-SE"/>
        </w:rPr>
        <w:tab/>
        <w:t>MÄNGD UTTRYCKT I VIKT, VOLYM ELLER PER ENHET</w:t>
      </w:r>
    </w:p>
    <w:p w14:paraId="38213334" w14:textId="77777777" w:rsidR="00F81F9E" w:rsidRPr="002326AC" w:rsidRDefault="00F81F9E" w:rsidP="00F81F9E">
      <w:pPr>
        <w:suppressAutoHyphens/>
        <w:rPr>
          <w:lang w:val="sv-SE"/>
        </w:rPr>
      </w:pPr>
    </w:p>
    <w:p w14:paraId="6CB6249C" w14:textId="77777777" w:rsidR="00F81F9E" w:rsidRPr="002326AC" w:rsidRDefault="00F81F9E" w:rsidP="00F81F9E">
      <w:pPr>
        <w:shd w:val="clear" w:color="auto" w:fill="FFFFFF"/>
        <w:suppressAutoHyphens/>
        <w:outlineLvl w:val="0"/>
        <w:rPr>
          <w:lang w:val="sv-SE"/>
        </w:rPr>
      </w:pPr>
      <w:r w:rsidRPr="002326AC">
        <w:rPr>
          <w:lang w:val="sv-SE"/>
        </w:rPr>
        <w:t>100 mg</w:t>
      </w:r>
      <w:r w:rsidR="00DE6731" w:rsidRPr="002326AC">
        <w:rPr>
          <w:lang w:val="sv-SE"/>
        </w:rPr>
        <w:t>/</w:t>
      </w:r>
      <w:r w:rsidRPr="002326AC">
        <w:rPr>
          <w:lang w:val="sv-SE"/>
        </w:rPr>
        <w:t>4 ml</w:t>
      </w:r>
    </w:p>
    <w:p w14:paraId="22A762E5" w14:textId="77777777" w:rsidR="00F81F9E" w:rsidRPr="002326AC" w:rsidRDefault="00F81F9E" w:rsidP="00F81F9E">
      <w:pPr>
        <w:shd w:val="clear" w:color="auto" w:fill="FFFFFF"/>
        <w:suppressAutoHyphens/>
        <w:outlineLvl w:val="0"/>
        <w:rPr>
          <w:lang w:val="sv-SE"/>
        </w:rPr>
      </w:pPr>
    </w:p>
    <w:p w14:paraId="0A89A62A" w14:textId="77777777" w:rsidR="00F81F9E" w:rsidRPr="002326AC" w:rsidRDefault="00F81F9E" w:rsidP="00F81F9E">
      <w:pPr>
        <w:suppressAutoHyphens/>
        <w:rPr>
          <w:lang w:val="sv-SE"/>
        </w:rPr>
      </w:pPr>
    </w:p>
    <w:p w14:paraId="5DB84ADC"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6.</w:t>
      </w:r>
      <w:r w:rsidRPr="002326AC">
        <w:rPr>
          <w:b/>
          <w:lang w:val="sv-SE"/>
        </w:rPr>
        <w:tab/>
        <w:t>ÖVRIGT</w:t>
      </w:r>
    </w:p>
    <w:p w14:paraId="021CBD35" w14:textId="77777777" w:rsidR="00F81F9E" w:rsidRPr="002326AC" w:rsidRDefault="00F81F9E" w:rsidP="00F81F9E">
      <w:pPr>
        <w:suppressAutoHyphens/>
        <w:rPr>
          <w:lang w:val="sv-SE"/>
        </w:rPr>
      </w:pPr>
    </w:p>
    <w:p w14:paraId="23934138" w14:textId="77777777" w:rsidR="00F81F9E" w:rsidRPr="002326AC" w:rsidRDefault="00F81F9E" w:rsidP="00F81F9E">
      <w:pPr>
        <w:shd w:val="clear" w:color="auto" w:fill="FFFFFF"/>
        <w:suppressAutoHyphens/>
        <w:rPr>
          <w:lang w:val="sv-SE"/>
        </w:rPr>
      </w:pPr>
      <w:r w:rsidRPr="002326AC">
        <w:rPr>
          <w:lang w:val="sv-SE"/>
        </w:rPr>
        <w:br w:type="page"/>
      </w:r>
    </w:p>
    <w:p w14:paraId="6339C634" w14:textId="77777777" w:rsidR="00F81F9E" w:rsidRPr="002326AC" w:rsidRDefault="00F81F9E" w:rsidP="00F81F9E">
      <w:pPr>
        <w:pBdr>
          <w:top w:val="single" w:sz="4" w:space="1" w:color="auto"/>
          <w:left w:val="single" w:sz="4" w:space="4" w:color="auto"/>
          <w:bottom w:val="single" w:sz="4" w:space="1" w:color="auto"/>
          <w:right w:val="single" w:sz="4" w:space="4" w:color="auto"/>
        </w:pBdr>
        <w:shd w:val="clear" w:color="auto" w:fill="FFFFFF"/>
        <w:suppressAutoHyphens/>
        <w:rPr>
          <w:lang w:val="sv-SE"/>
        </w:rPr>
      </w:pPr>
      <w:r w:rsidRPr="002326AC">
        <w:rPr>
          <w:b/>
          <w:lang w:val="sv-SE"/>
        </w:rPr>
        <w:lastRenderedPageBreak/>
        <w:t xml:space="preserve">UPPGIFTER SOM SKALL FINNAS PÅ YTTRE FÖRPACKNINGEN </w:t>
      </w:r>
    </w:p>
    <w:p w14:paraId="3A75A6F6"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rPr>
          <w:lang w:val="sv-SE"/>
        </w:rPr>
      </w:pPr>
    </w:p>
    <w:p w14:paraId="4E92FEB0" w14:textId="77777777" w:rsidR="00F81F9E" w:rsidRPr="002326AC" w:rsidRDefault="00F81F9E" w:rsidP="00F81F9E">
      <w:pPr>
        <w:pBdr>
          <w:top w:val="single" w:sz="4" w:space="1" w:color="auto"/>
          <w:left w:val="single" w:sz="4" w:space="4" w:color="auto"/>
          <w:bottom w:val="single" w:sz="4" w:space="1" w:color="auto"/>
          <w:right w:val="single" w:sz="4" w:space="4" w:color="auto"/>
        </w:pBdr>
        <w:outlineLvl w:val="0"/>
        <w:rPr>
          <w:snapToGrid w:val="0"/>
          <w:lang w:val="sv-SE"/>
        </w:rPr>
      </w:pPr>
      <w:r w:rsidRPr="002326AC">
        <w:rPr>
          <w:b/>
          <w:snapToGrid w:val="0"/>
          <w:lang w:val="sv-SE"/>
        </w:rPr>
        <w:t>YTTERKARTONG</w:t>
      </w:r>
    </w:p>
    <w:p w14:paraId="78417F2D" w14:textId="77777777" w:rsidR="00F81F9E" w:rsidRPr="002326AC" w:rsidRDefault="00F81F9E" w:rsidP="00F81F9E">
      <w:pPr>
        <w:suppressAutoHyphens/>
        <w:rPr>
          <w:lang w:val="sv-SE"/>
        </w:rPr>
      </w:pPr>
    </w:p>
    <w:p w14:paraId="03B8C801" w14:textId="77777777" w:rsidR="00F81F9E" w:rsidRPr="002326AC" w:rsidRDefault="00F81F9E" w:rsidP="00F81F9E">
      <w:pPr>
        <w:suppressAutoHyphens/>
        <w:rPr>
          <w:lang w:val="sv-SE"/>
        </w:rPr>
      </w:pPr>
    </w:p>
    <w:p w14:paraId="62DD7C25"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1.</w:t>
      </w:r>
      <w:r w:rsidRPr="002326AC">
        <w:rPr>
          <w:b/>
          <w:lang w:val="sv-SE"/>
        </w:rPr>
        <w:tab/>
        <w:t>LÄKEMEDLETS NAMN</w:t>
      </w:r>
    </w:p>
    <w:p w14:paraId="65F0709B" w14:textId="77777777" w:rsidR="00F81F9E" w:rsidRPr="002326AC" w:rsidRDefault="00F81F9E" w:rsidP="00F81F9E">
      <w:pPr>
        <w:suppressAutoHyphens/>
        <w:rPr>
          <w:lang w:val="sv-SE"/>
        </w:rPr>
      </w:pPr>
    </w:p>
    <w:p w14:paraId="541CC9FE" w14:textId="77777777" w:rsidR="00F81F9E" w:rsidRPr="002326AC" w:rsidRDefault="00F81F9E" w:rsidP="00E66A9B">
      <w:pPr>
        <w:rPr>
          <w:lang w:val="sv-SE"/>
        </w:rPr>
      </w:pPr>
      <w:r w:rsidRPr="002326AC">
        <w:rPr>
          <w:lang w:val="sv-SE"/>
        </w:rPr>
        <w:t>Avastin 25 mg/ml koncentrat till infusionsvätska, lösning</w:t>
      </w:r>
    </w:p>
    <w:p w14:paraId="6F7DED63" w14:textId="0BBA07EE" w:rsidR="00F81F9E" w:rsidRPr="002326AC" w:rsidRDefault="005C59BF" w:rsidP="00F81F9E">
      <w:pPr>
        <w:suppressAutoHyphens/>
        <w:rPr>
          <w:lang w:val="sv-SE"/>
        </w:rPr>
      </w:pPr>
      <w:r>
        <w:rPr>
          <w:lang w:val="sv-SE"/>
        </w:rPr>
        <w:t>b</w:t>
      </w:r>
      <w:r w:rsidR="00F81F9E" w:rsidRPr="002326AC">
        <w:rPr>
          <w:lang w:val="sv-SE"/>
        </w:rPr>
        <w:t>evacizumab</w:t>
      </w:r>
    </w:p>
    <w:p w14:paraId="4D08E02E" w14:textId="77777777" w:rsidR="00F81F9E" w:rsidRPr="002326AC" w:rsidRDefault="00F81F9E" w:rsidP="00F81F9E">
      <w:pPr>
        <w:suppressAutoHyphens/>
        <w:rPr>
          <w:lang w:val="sv-SE"/>
        </w:rPr>
      </w:pPr>
    </w:p>
    <w:p w14:paraId="688D303B" w14:textId="77777777" w:rsidR="00F81F9E" w:rsidRPr="002326AC" w:rsidRDefault="00F81F9E" w:rsidP="00F81F9E">
      <w:pPr>
        <w:suppressAutoHyphens/>
        <w:rPr>
          <w:lang w:val="sv-SE"/>
        </w:rPr>
      </w:pPr>
    </w:p>
    <w:p w14:paraId="0B803A61"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2.</w:t>
      </w:r>
      <w:r w:rsidRPr="002326AC">
        <w:rPr>
          <w:b/>
          <w:lang w:val="sv-SE"/>
        </w:rPr>
        <w:tab/>
        <w:t>DEKLARATION AV AKTIV(A) SUBSTANS(ER)</w:t>
      </w:r>
    </w:p>
    <w:p w14:paraId="514C40C7" w14:textId="77777777" w:rsidR="00F81F9E" w:rsidRPr="002326AC" w:rsidRDefault="00F81F9E" w:rsidP="00F81F9E">
      <w:pPr>
        <w:suppressAutoHyphens/>
        <w:rPr>
          <w:lang w:val="sv-SE"/>
        </w:rPr>
      </w:pPr>
    </w:p>
    <w:p w14:paraId="755DEC34" w14:textId="77777777" w:rsidR="00F81F9E" w:rsidRPr="002326AC" w:rsidRDefault="00F81F9E" w:rsidP="00F81F9E">
      <w:pPr>
        <w:suppressAutoHyphens/>
        <w:outlineLvl w:val="0"/>
        <w:rPr>
          <w:lang w:val="sv-SE"/>
        </w:rPr>
      </w:pPr>
      <w:r w:rsidRPr="002326AC">
        <w:rPr>
          <w:lang w:val="sv-SE"/>
        </w:rPr>
        <w:t>Varje injektionsflaska innehåller 400 mg bevacizumab.</w:t>
      </w:r>
    </w:p>
    <w:p w14:paraId="2F3B85E5" w14:textId="77777777" w:rsidR="00F81F9E" w:rsidRPr="002326AC" w:rsidRDefault="00F81F9E" w:rsidP="00F81F9E">
      <w:pPr>
        <w:suppressAutoHyphens/>
        <w:rPr>
          <w:lang w:val="sv-SE"/>
        </w:rPr>
      </w:pPr>
    </w:p>
    <w:p w14:paraId="198C778A" w14:textId="77777777" w:rsidR="00F81F9E" w:rsidRPr="002326AC" w:rsidRDefault="00F81F9E" w:rsidP="00F81F9E">
      <w:pPr>
        <w:suppressAutoHyphens/>
        <w:rPr>
          <w:lang w:val="sv-SE"/>
        </w:rPr>
      </w:pPr>
    </w:p>
    <w:p w14:paraId="3CD29857"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3.</w:t>
      </w:r>
      <w:r w:rsidRPr="002326AC">
        <w:rPr>
          <w:b/>
          <w:lang w:val="sv-SE"/>
        </w:rPr>
        <w:tab/>
        <w:t>FÖRTECKNING ÖVER HJÄLPÄMNEN</w:t>
      </w:r>
    </w:p>
    <w:p w14:paraId="762B05B6" w14:textId="77777777" w:rsidR="00F81F9E" w:rsidRPr="002326AC" w:rsidRDefault="00F81F9E" w:rsidP="00F81F9E">
      <w:pPr>
        <w:suppressAutoHyphens/>
        <w:rPr>
          <w:lang w:val="sv-SE"/>
        </w:rPr>
      </w:pPr>
    </w:p>
    <w:p w14:paraId="6B871B97" w14:textId="6F7D10C5" w:rsidR="00F81F9E" w:rsidRPr="002326AC" w:rsidRDefault="00F81F9E" w:rsidP="00F81F9E">
      <w:pPr>
        <w:suppressAutoHyphens/>
        <w:rPr>
          <w:lang w:val="sv-SE"/>
        </w:rPr>
      </w:pPr>
      <w:r w:rsidRPr="002326AC">
        <w:rPr>
          <w:lang w:val="sv-SE"/>
        </w:rPr>
        <w:t>Trehalosdihydrat, natriumfosfat, polysorbat 20, vatten för injektionsvätskor.</w:t>
      </w:r>
      <w:r w:rsidR="000C1D65">
        <w:rPr>
          <w:lang w:val="sv-SE"/>
        </w:rPr>
        <w:t xml:space="preserve"> </w:t>
      </w:r>
      <w:r w:rsidR="000C1D65" w:rsidRPr="00094854">
        <w:rPr>
          <w:highlight w:val="lightGray"/>
          <w:lang w:val="sv-SE"/>
        </w:rPr>
        <w:t>Se</w:t>
      </w:r>
      <w:r w:rsidR="00F95756" w:rsidRPr="00094854">
        <w:rPr>
          <w:highlight w:val="lightGray"/>
          <w:lang w:val="sv-SE"/>
        </w:rPr>
        <w:t xml:space="preserve"> bipacksedeln för mer information</w:t>
      </w:r>
    </w:p>
    <w:p w14:paraId="393A4F17" w14:textId="77777777" w:rsidR="00F81F9E" w:rsidRPr="002326AC" w:rsidRDefault="00F81F9E" w:rsidP="00F81F9E">
      <w:pPr>
        <w:suppressAutoHyphens/>
        <w:rPr>
          <w:lang w:val="sv-SE"/>
        </w:rPr>
      </w:pPr>
    </w:p>
    <w:p w14:paraId="0CF8FA1A" w14:textId="77777777" w:rsidR="00F81F9E" w:rsidRPr="002326AC" w:rsidRDefault="00F81F9E" w:rsidP="00F81F9E">
      <w:pPr>
        <w:suppressAutoHyphens/>
        <w:rPr>
          <w:lang w:val="sv-SE"/>
        </w:rPr>
      </w:pPr>
    </w:p>
    <w:p w14:paraId="469F7BA1"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4.</w:t>
      </w:r>
      <w:r w:rsidRPr="002326AC">
        <w:rPr>
          <w:b/>
          <w:lang w:val="sv-SE"/>
        </w:rPr>
        <w:tab/>
        <w:t>LÄKEMEDELSFORM OCH FÖRPACKNINGSSTORLEK</w:t>
      </w:r>
    </w:p>
    <w:p w14:paraId="6F56B490" w14:textId="77777777" w:rsidR="00F81F9E" w:rsidRPr="002326AC" w:rsidRDefault="00F81F9E" w:rsidP="00F81F9E">
      <w:pPr>
        <w:suppressAutoHyphens/>
        <w:rPr>
          <w:lang w:val="sv-SE"/>
        </w:rPr>
      </w:pPr>
    </w:p>
    <w:p w14:paraId="6C59F9C9" w14:textId="77777777" w:rsidR="00F81F9E" w:rsidRPr="002326AC" w:rsidRDefault="00F81F9E" w:rsidP="00F81F9E">
      <w:pPr>
        <w:suppressAutoHyphens/>
        <w:rPr>
          <w:lang w:val="sv-SE"/>
        </w:rPr>
      </w:pPr>
      <w:r w:rsidRPr="00094854">
        <w:rPr>
          <w:highlight w:val="lightGray"/>
          <w:lang w:val="sv-SE"/>
        </w:rPr>
        <w:t>Koncentrat till infusionsvätska, lösning</w:t>
      </w:r>
      <w:r w:rsidRPr="002326AC">
        <w:rPr>
          <w:lang w:val="sv-SE"/>
        </w:rPr>
        <w:t xml:space="preserve"> </w:t>
      </w:r>
    </w:p>
    <w:p w14:paraId="52D08F6D" w14:textId="77777777" w:rsidR="00F81F9E" w:rsidRPr="002326AC" w:rsidRDefault="00F81F9E" w:rsidP="00F81F9E">
      <w:pPr>
        <w:suppressAutoHyphens/>
        <w:rPr>
          <w:lang w:val="sv-SE"/>
        </w:rPr>
      </w:pPr>
      <w:r w:rsidRPr="002326AC">
        <w:rPr>
          <w:lang w:val="sv-SE"/>
        </w:rPr>
        <w:t>1 injektionsflaska med 16 ml</w:t>
      </w:r>
    </w:p>
    <w:p w14:paraId="261B28BC" w14:textId="77777777" w:rsidR="00404011" w:rsidRPr="002326AC" w:rsidRDefault="00404011" w:rsidP="00404011">
      <w:pPr>
        <w:suppressAutoHyphens/>
        <w:rPr>
          <w:lang w:val="sv-SE"/>
        </w:rPr>
      </w:pPr>
      <w:r w:rsidRPr="002326AC">
        <w:rPr>
          <w:lang w:val="sv-SE"/>
        </w:rPr>
        <w:t>400 mg/16 ml</w:t>
      </w:r>
    </w:p>
    <w:p w14:paraId="7AF6697E" w14:textId="77777777" w:rsidR="00F81F9E" w:rsidRPr="002326AC" w:rsidRDefault="00F81F9E" w:rsidP="00F81F9E">
      <w:pPr>
        <w:suppressAutoHyphens/>
        <w:rPr>
          <w:lang w:val="sv-SE"/>
        </w:rPr>
      </w:pPr>
    </w:p>
    <w:p w14:paraId="5A3A05A0" w14:textId="77777777" w:rsidR="00F81F9E" w:rsidRPr="002326AC" w:rsidRDefault="00F81F9E" w:rsidP="00F81F9E">
      <w:pPr>
        <w:suppressAutoHyphens/>
        <w:rPr>
          <w:lang w:val="sv-SE"/>
        </w:rPr>
      </w:pPr>
    </w:p>
    <w:p w14:paraId="7EF6B8E4"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5.</w:t>
      </w:r>
      <w:r w:rsidRPr="002326AC">
        <w:rPr>
          <w:b/>
          <w:lang w:val="sv-SE"/>
        </w:rPr>
        <w:tab/>
        <w:t>ADMINISTRERINGSSÄTT OCH ADMINISTRERINGSVÄG</w:t>
      </w:r>
    </w:p>
    <w:p w14:paraId="5A200700" w14:textId="77777777" w:rsidR="00F81F9E" w:rsidRPr="002326AC" w:rsidRDefault="00F81F9E" w:rsidP="00F81F9E">
      <w:pPr>
        <w:suppressAutoHyphens/>
        <w:rPr>
          <w:lang w:val="sv-SE"/>
        </w:rPr>
      </w:pPr>
    </w:p>
    <w:p w14:paraId="19B974BA" w14:textId="77777777" w:rsidR="00F81F9E" w:rsidRPr="002326AC" w:rsidRDefault="00F81F9E" w:rsidP="00F81F9E">
      <w:pPr>
        <w:suppressAutoHyphens/>
        <w:outlineLvl w:val="0"/>
        <w:rPr>
          <w:lang w:val="sv-SE"/>
        </w:rPr>
      </w:pPr>
      <w:r w:rsidRPr="002326AC">
        <w:rPr>
          <w:lang w:val="sv-SE"/>
        </w:rPr>
        <w:t>För intravenös användning efter spädning</w:t>
      </w:r>
    </w:p>
    <w:p w14:paraId="7ABFC25B" w14:textId="77777777" w:rsidR="00F81F9E" w:rsidRPr="002326AC" w:rsidRDefault="00F81F9E" w:rsidP="00F81F9E">
      <w:pPr>
        <w:suppressAutoHyphens/>
        <w:rPr>
          <w:lang w:val="sv-SE"/>
        </w:rPr>
      </w:pPr>
      <w:r w:rsidRPr="002326AC">
        <w:rPr>
          <w:lang w:val="sv-SE"/>
        </w:rPr>
        <w:t>Läs bipacksedeln före användning</w:t>
      </w:r>
    </w:p>
    <w:p w14:paraId="29902581" w14:textId="77777777" w:rsidR="00F81F9E" w:rsidRPr="002326AC" w:rsidRDefault="00F81F9E" w:rsidP="00F81F9E">
      <w:pPr>
        <w:suppressAutoHyphens/>
        <w:rPr>
          <w:lang w:val="sv-SE"/>
        </w:rPr>
      </w:pPr>
    </w:p>
    <w:p w14:paraId="19FB96DD" w14:textId="77777777" w:rsidR="00F81F9E" w:rsidRPr="002326AC" w:rsidRDefault="00F81F9E" w:rsidP="00F81F9E">
      <w:pPr>
        <w:suppressAutoHyphens/>
        <w:rPr>
          <w:lang w:val="sv-SE"/>
        </w:rPr>
      </w:pPr>
    </w:p>
    <w:p w14:paraId="63D75D52"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6.</w:t>
      </w:r>
      <w:r w:rsidRPr="002326AC">
        <w:rPr>
          <w:b/>
          <w:lang w:val="sv-SE"/>
        </w:rPr>
        <w:tab/>
        <w:t>SÄRSKILD VARNING OM ATT LÄKEMEDLET MÅSTE FÖRVARAS UTOM SYN- OCH RÄCKHÅLL FÖR BARN</w:t>
      </w:r>
    </w:p>
    <w:p w14:paraId="5824061A" w14:textId="77777777" w:rsidR="00F81F9E" w:rsidRPr="002326AC" w:rsidRDefault="00F81F9E" w:rsidP="00F81F9E">
      <w:pPr>
        <w:suppressAutoHyphens/>
        <w:rPr>
          <w:b/>
          <w:lang w:val="sv-SE"/>
        </w:rPr>
      </w:pPr>
    </w:p>
    <w:p w14:paraId="790B0230" w14:textId="77777777" w:rsidR="00F81F9E" w:rsidRPr="002326AC" w:rsidRDefault="00F81F9E" w:rsidP="00F81F9E">
      <w:pPr>
        <w:suppressAutoHyphens/>
        <w:outlineLvl w:val="0"/>
        <w:rPr>
          <w:lang w:val="sv-SE"/>
        </w:rPr>
      </w:pPr>
      <w:r w:rsidRPr="002326AC">
        <w:rPr>
          <w:lang w:val="sv-SE"/>
        </w:rPr>
        <w:t>Förvaras utom syn- och räckhåll för barn</w:t>
      </w:r>
    </w:p>
    <w:p w14:paraId="365FD71C" w14:textId="77777777" w:rsidR="00F81F9E" w:rsidRPr="002326AC" w:rsidRDefault="00F81F9E" w:rsidP="00F81F9E">
      <w:pPr>
        <w:suppressAutoHyphens/>
        <w:rPr>
          <w:lang w:val="sv-SE"/>
        </w:rPr>
      </w:pPr>
    </w:p>
    <w:p w14:paraId="15CC27C3" w14:textId="77777777" w:rsidR="00F81F9E" w:rsidRPr="002326AC" w:rsidRDefault="00F81F9E" w:rsidP="00F81F9E">
      <w:pPr>
        <w:suppressAutoHyphens/>
        <w:rPr>
          <w:lang w:val="sv-SE"/>
        </w:rPr>
      </w:pPr>
    </w:p>
    <w:p w14:paraId="541E2E78"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7.</w:t>
      </w:r>
      <w:r w:rsidRPr="002326AC">
        <w:rPr>
          <w:b/>
          <w:lang w:val="sv-SE"/>
        </w:rPr>
        <w:tab/>
        <w:t>ÖVRIGA SÄRSKILDA VARNINGAR OM SÅ ÄR NÖDVÄNDIGT</w:t>
      </w:r>
    </w:p>
    <w:p w14:paraId="24E98823" w14:textId="77777777" w:rsidR="00F81F9E" w:rsidRPr="002326AC" w:rsidRDefault="00F81F9E" w:rsidP="00F81F9E">
      <w:pPr>
        <w:suppressAutoHyphens/>
        <w:rPr>
          <w:lang w:val="sv-SE"/>
        </w:rPr>
      </w:pPr>
    </w:p>
    <w:p w14:paraId="2E1878B0" w14:textId="77777777" w:rsidR="00F81F9E" w:rsidRPr="002326AC" w:rsidRDefault="00F81F9E" w:rsidP="00F81F9E">
      <w:pPr>
        <w:suppressAutoHyphens/>
        <w:rPr>
          <w:lang w:val="sv-SE"/>
        </w:rPr>
      </w:pPr>
      <w:r w:rsidRPr="002326AC">
        <w:rPr>
          <w:lang w:val="sv-SE"/>
        </w:rPr>
        <w:t>Detta läkemedel innehåller inget konserveringsmedel</w:t>
      </w:r>
    </w:p>
    <w:p w14:paraId="7BDAC6D5" w14:textId="77777777" w:rsidR="00F81F9E" w:rsidRPr="002326AC" w:rsidRDefault="00F81F9E" w:rsidP="00F81F9E">
      <w:pPr>
        <w:suppressAutoHyphens/>
        <w:rPr>
          <w:lang w:val="sv-SE"/>
        </w:rPr>
      </w:pPr>
    </w:p>
    <w:p w14:paraId="130AE3D9" w14:textId="77777777" w:rsidR="00F81F9E" w:rsidRPr="002326AC" w:rsidRDefault="00F81F9E" w:rsidP="00F81F9E">
      <w:pPr>
        <w:suppressAutoHyphens/>
        <w:rPr>
          <w:lang w:val="sv-SE"/>
        </w:rPr>
      </w:pPr>
    </w:p>
    <w:p w14:paraId="23D3C916"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8.</w:t>
      </w:r>
      <w:r w:rsidRPr="002326AC">
        <w:rPr>
          <w:b/>
          <w:lang w:val="sv-SE"/>
        </w:rPr>
        <w:tab/>
        <w:t>UTGÅNGSDATUM</w:t>
      </w:r>
    </w:p>
    <w:p w14:paraId="0ED60EE3" w14:textId="77777777" w:rsidR="00F81F9E" w:rsidRPr="002326AC" w:rsidRDefault="00F81F9E" w:rsidP="00F81F9E">
      <w:pPr>
        <w:suppressAutoHyphens/>
        <w:rPr>
          <w:lang w:val="sv-SE"/>
        </w:rPr>
      </w:pPr>
    </w:p>
    <w:p w14:paraId="4505CF4A" w14:textId="42F520C9" w:rsidR="00F81F9E" w:rsidRPr="002326AC" w:rsidRDefault="00EB4C07" w:rsidP="00F81F9E">
      <w:pPr>
        <w:suppressAutoHyphens/>
        <w:rPr>
          <w:lang w:val="sv-SE"/>
        </w:rPr>
      </w:pPr>
      <w:r>
        <w:rPr>
          <w:szCs w:val="22"/>
          <w:lang w:val="sv-SE"/>
        </w:rPr>
        <w:t>EXP</w:t>
      </w:r>
    </w:p>
    <w:p w14:paraId="0AEE25E6" w14:textId="6743A3C1" w:rsidR="00AB325D" w:rsidRPr="002326AC" w:rsidRDefault="005961FE" w:rsidP="00F81F9E">
      <w:pPr>
        <w:suppressAutoHyphens/>
        <w:rPr>
          <w:lang w:val="sv-SE"/>
        </w:rPr>
      </w:pPr>
      <w:r w:rsidRPr="002D7167">
        <w:rPr>
          <w:lang w:val="sv-SE"/>
        </w:rPr>
        <w:t>Läs i bipacksedeln för hållbarhet</w:t>
      </w:r>
      <w:r w:rsidR="00FF52E4" w:rsidRPr="002D7167">
        <w:rPr>
          <w:lang w:val="sv-SE"/>
        </w:rPr>
        <w:t>stiden av</w:t>
      </w:r>
      <w:r w:rsidRPr="002D7167">
        <w:rPr>
          <w:lang w:val="sv-SE"/>
        </w:rPr>
        <w:t xml:space="preserve"> det utspädda läkemedlet</w:t>
      </w:r>
    </w:p>
    <w:p w14:paraId="6D309E20" w14:textId="77777777" w:rsidR="009E477C" w:rsidRDefault="009E477C" w:rsidP="00F81F9E">
      <w:pPr>
        <w:suppressAutoHyphens/>
        <w:rPr>
          <w:lang w:val="sv-SE"/>
        </w:rPr>
      </w:pPr>
    </w:p>
    <w:p w14:paraId="3C1872EB" w14:textId="77777777" w:rsidR="00715F10" w:rsidRPr="002326AC" w:rsidRDefault="00715F10" w:rsidP="00F81F9E">
      <w:pPr>
        <w:suppressAutoHyphens/>
        <w:rPr>
          <w:lang w:val="sv-SE"/>
        </w:rPr>
      </w:pPr>
    </w:p>
    <w:p w14:paraId="7D2F2CF4" w14:textId="77777777" w:rsidR="00F81F9E" w:rsidRPr="002326AC" w:rsidRDefault="00F81F9E" w:rsidP="00AB2BE8">
      <w:pPr>
        <w:keepNext/>
        <w:keepLines/>
        <w:pBdr>
          <w:top w:val="single" w:sz="4" w:space="1" w:color="auto"/>
          <w:left w:val="single" w:sz="4" w:space="4" w:color="auto"/>
          <w:bottom w:val="single" w:sz="4" w:space="1" w:color="auto"/>
          <w:right w:val="single" w:sz="4" w:space="4" w:color="auto"/>
        </w:pBdr>
        <w:ind w:left="567" w:hanging="567"/>
        <w:outlineLvl w:val="0"/>
        <w:rPr>
          <w:lang w:val="sv-SE"/>
        </w:rPr>
      </w:pPr>
      <w:r w:rsidRPr="002326AC">
        <w:rPr>
          <w:b/>
          <w:lang w:val="sv-SE"/>
        </w:rPr>
        <w:lastRenderedPageBreak/>
        <w:t>9.</w:t>
      </w:r>
      <w:r w:rsidRPr="002326AC">
        <w:rPr>
          <w:b/>
          <w:lang w:val="sv-SE"/>
        </w:rPr>
        <w:tab/>
        <w:t>SÄRSKILDA FÖRVARINGSANVISNINGAR</w:t>
      </w:r>
    </w:p>
    <w:p w14:paraId="15DC8C3F" w14:textId="77777777" w:rsidR="00F81F9E" w:rsidRPr="002326AC" w:rsidRDefault="00F81F9E" w:rsidP="00F81F9E">
      <w:pPr>
        <w:keepNext/>
        <w:keepLines/>
        <w:rPr>
          <w:i/>
          <w:lang w:val="sv-SE"/>
        </w:rPr>
      </w:pPr>
    </w:p>
    <w:p w14:paraId="48FD0D40" w14:textId="50F797CF" w:rsidR="00F81F9E" w:rsidRPr="002326AC" w:rsidRDefault="00F81F9E" w:rsidP="00F81F9E">
      <w:pPr>
        <w:keepNext/>
        <w:keepLines/>
        <w:rPr>
          <w:lang w:val="sv-SE"/>
        </w:rPr>
      </w:pPr>
      <w:r w:rsidRPr="002326AC">
        <w:rPr>
          <w:lang w:val="sv-SE"/>
        </w:rPr>
        <w:t xml:space="preserve">Förvaras i kylskåp </w:t>
      </w:r>
    </w:p>
    <w:p w14:paraId="2EF22B37" w14:textId="77777777" w:rsidR="00F81F9E" w:rsidRPr="002326AC" w:rsidRDefault="00F81F9E" w:rsidP="00F81F9E">
      <w:pPr>
        <w:keepNext/>
        <w:keepLines/>
        <w:rPr>
          <w:lang w:val="sv-SE"/>
        </w:rPr>
      </w:pPr>
      <w:r w:rsidRPr="002326AC">
        <w:rPr>
          <w:lang w:val="sv-SE"/>
        </w:rPr>
        <w:t>Får ej frysas</w:t>
      </w:r>
    </w:p>
    <w:p w14:paraId="1B70A417" w14:textId="7F44D0EA" w:rsidR="00F81F9E" w:rsidRPr="002326AC" w:rsidRDefault="00F81F9E" w:rsidP="00F81F9E">
      <w:pPr>
        <w:suppressAutoHyphens/>
        <w:rPr>
          <w:lang w:val="sv-SE"/>
        </w:rPr>
      </w:pPr>
      <w:r w:rsidRPr="002326AC">
        <w:rPr>
          <w:lang w:val="sv-SE"/>
        </w:rPr>
        <w:t>Förvara injektionsflaskan i ytterkartongen</w:t>
      </w:r>
      <w:r w:rsidR="00C2797B">
        <w:rPr>
          <w:lang w:val="sv-SE"/>
        </w:rPr>
        <w:t xml:space="preserve">. </w:t>
      </w:r>
      <w:r w:rsidR="00EB4C07">
        <w:rPr>
          <w:lang w:val="sv-SE"/>
        </w:rPr>
        <w:t>Ljuskänsligt</w:t>
      </w:r>
    </w:p>
    <w:p w14:paraId="4B53C84B" w14:textId="77777777" w:rsidR="00F81F9E" w:rsidRPr="002326AC" w:rsidRDefault="00F81F9E" w:rsidP="00F81F9E">
      <w:pPr>
        <w:suppressAutoHyphens/>
        <w:rPr>
          <w:lang w:val="sv-SE"/>
        </w:rPr>
      </w:pPr>
    </w:p>
    <w:p w14:paraId="6837B917" w14:textId="77777777" w:rsidR="00F81F9E" w:rsidRPr="002326AC" w:rsidRDefault="00F81F9E" w:rsidP="00F81F9E">
      <w:pPr>
        <w:suppressAutoHyphens/>
        <w:rPr>
          <w:lang w:val="sv-SE"/>
        </w:rPr>
      </w:pPr>
    </w:p>
    <w:p w14:paraId="3CC48B03"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10.</w:t>
      </w:r>
      <w:r w:rsidRPr="002326AC">
        <w:rPr>
          <w:b/>
          <w:lang w:val="sv-SE"/>
        </w:rPr>
        <w:tab/>
        <w:t>SÄRSKILDA FÖRSIKTIGHETSÅTGÄRDER FÖR DESTRUKTION AV EJ ANVÄNT LÄKEMEDEL OCH AVFALL I FÖREKOMMANDE FALL</w:t>
      </w:r>
    </w:p>
    <w:p w14:paraId="5B15BBE5" w14:textId="77777777" w:rsidR="00F81F9E" w:rsidRPr="002326AC" w:rsidRDefault="00F81F9E" w:rsidP="00F81F9E">
      <w:pPr>
        <w:suppressAutoHyphens/>
        <w:ind w:left="567" w:hanging="567"/>
        <w:rPr>
          <w:lang w:val="sv-SE"/>
        </w:rPr>
      </w:pPr>
    </w:p>
    <w:p w14:paraId="6BD616CE" w14:textId="77777777" w:rsidR="00F81F9E" w:rsidRPr="002326AC" w:rsidRDefault="00F81F9E" w:rsidP="00F81F9E">
      <w:pPr>
        <w:suppressAutoHyphens/>
        <w:ind w:left="567" w:hanging="567"/>
        <w:rPr>
          <w:lang w:val="sv-SE"/>
        </w:rPr>
      </w:pPr>
    </w:p>
    <w:p w14:paraId="0F35DC24"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11.</w:t>
      </w:r>
      <w:r w:rsidRPr="002326AC">
        <w:rPr>
          <w:b/>
          <w:lang w:val="sv-SE"/>
        </w:rPr>
        <w:tab/>
        <w:t>INNEHAVARE AV GODKÄNNANDE FÖR FÖRSÄLJNING (NAMN OCH ADRESS)</w:t>
      </w:r>
    </w:p>
    <w:p w14:paraId="204B1BEF" w14:textId="77777777" w:rsidR="00F81F9E" w:rsidRPr="002326AC" w:rsidRDefault="00F81F9E" w:rsidP="00F81F9E">
      <w:pPr>
        <w:suppressAutoHyphens/>
        <w:ind w:left="567" w:hanging="567"/>
        <w:rPr>
          <w:lang w:val="sv-SE"/>
        </w:rPr>
      </w:pPr>
    </w:p>
    <w:p w14:paraId="7C7B64E8" w14:textId="77777777" w:rsidR="000E7AB0" w:rsidRPr="007759EB" w:rsidRDefault="000E7AB0" w:rsidP="000E7AB0">
      <w:pPr>
        <w:suppressAutoHyphens/>
        <w:rPr>
          <w:noProof/>
          <w:lang w:val="sv-SE"/>
        </w:rPr>
      </w:pPr>
      <w:r w:rsidRPr="007759EB">
        <w:rPr>
          <w:noProof/>
          <w:lang w:val="sv-SE"/>
        </w:rPr>
        <w:t>Roche Registration GmbH</w:t>
      </w:r>
    </w:p>
    <w:p w14:paraId="24DB0441" w14:textId="77777777" w:rsidR="000E7AB0" w:rsidRPr="007759EB" w:rsidRDefault="000E7AB0" w:rsidP="000E7AB0">
      <w:pPr>
        <w:suppressAutoHyphens/>
        <w:rPr>
          <w:noProof/>
          <w:lang w:val="sv-SE"/>
        </w:rPr>
      </w:pPr>
      <w:r w:rsidRPr="007759EB">
        <w:rPr>
          <w:noProof/>
          <w:lang w:val="sv-SE"/>
        </w:rPr>
        <w:t>Emil-Barell-Strasse 1</w:t>
      </w:r>
    </w:p>
    <w:p w14:paraId="013F01B7" w14:textId="77777777" w:rsidR="000E7AB0" w:rsidRPr="007759EB" w:rsidRDefault="000E7AB0" w:rsidP="000E7AB0">
      <w:pPr>
        <w:suppressAutoHyphens/>
        <w:rPr>
          <w:noProof/>
          <w:lang w:val="sv-SE"/>
        </w:rPr>
      </w:pPr>
      <w:r w:rsidRPr="007759EB">
        <w:rPr>
          <w:noProof/>
          <w:lang w:val="sv-SE"/>
        </w:rPr>
        <w:t>79639 Grenzach-Wyhlen</w:t>
      </w:r>
    </w:p>
    <w:p w14:paraId="6931839F" w14:textId="77777777" w:rsidR="000E7AB0" w:rsidRPr="00094854" w:rsidRDefault="000E7AB0" w:rsidP="000E7AB0">
      <w:pPr>
        <w:rPr>
          <w:lang w:val="nb-NO"/>
        </w:rPr>
      </w:pPr>
      <w:r w:rsidRPr="007759EB">
        <w:rPr>
          <w:noProof/>
          <w:lang w:val="sv-SE"/>
        </w:rPr>
        <w:t>Tyskland</w:t>
      </w:r>
    </w:p>
    <w:p w14:paraId="2B93692B" w14:textId="77777777" w:rsidR="00F81F9E" w:rsidRPr="002326AC" w:rsidRDefault="00F81F9E" w:rsidP="00F81F9E">
      <w:pPr>
        <w:suppressAutoHyphens/>
        <w:ind w:left="567" w:hanging="567"/>
        <w:rPr>
          <w:lang w:val="sv-SE"/>
        </w:rPr>
      </w:pPr>
    </w:p>
    <w:p w14:paraId="513665F8" w14:textId="77777777" w:rsidR="00F81F9E" w:rsidRPr="002326AC" w:rsidRDefault="00F81F9E" w:rsidP="00F81F9E">
      <w:pPr>
        <w:suppressAutoHyphens/>
        <w:ind w:left="567" w:hanging="567"/>
        <w:rPr>
          <w:lang w:val="sv-SE"/>
        </w:rPr>
      </w:pPr>
    </w:p>
    <w:p w14:paraId="2EF2C2A5"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12.</w:t>
      </w:r>
      <w:r w:rsidRPr="002326AC">
        <w:rPr>
          <w:b/>
          <w:lang w:val="sv-SE"/>
        </w:rPr>
        <w:tab/>
        <w:t>NUMMER PÅ GODKÄNNANDE FÖR FÖRSÄLJNING</w:t>
      </w:r>
    </w:p>
    <w:p w14:paraId="32220ED5" w14:textId="77777777" w:rsidR="00F81F9E" w:rsidRPr="002326AC" w:rsidRDefault="00F81F9E" w:rsidP="00F81F9E">
      <w:pPr>
        <w:suppressAutoHyphens/>
        <w:ind w:left="567" w:hanging="567"/>
        <w:rPr>
          <w:lang w:val="sv-SE"/>
        </w:rPr>
      </w:pPr>
    </w:p>
    <w:p w14:paraId="5F9FC184" w14:textId="77777777" w:rsidR="00F81F9E" w:rsidRPr="002326AC" w:rsidRDefault="00F81F9E" w:rsidP="00F81F9E">
      <w:pPr>
        <w:suppressAutoHyphens/>
        <w:outlineLvl w:val="0"/>
        <w:rPr>
          <w:lang w:val="sv-SE"/>
        </w:rPr>
      </w:pPr>
      <w:r w:rsidRPr="002326AC">
        <w:rPr>
          <w:lang w:val="sv-SE"/>
        </w:rPr>
        <w:t>EU/1/04/300/002</w:t>
      </w:r>
    </w:p>
    <w:p w14:paraId="0ECFD161" w14:textId="77777777" w:rsidR="00F81F9E" w:rsidRPr="002326AC" w:rsidRDefault="00F81F9E" w:rsidP="00F81F9E">
      <w:pPr>
        <w:suppressAutoHyphens/>
        <w:rPr>
          <w:lang w:val="sv-SE"/>
        </w:rPr>
      </w:pPr>
    </w:p>
    <w:p w14:paraId="55A02358" w14:textId="77777777" w:rsidR="00F81F9E" w:rsidRPr="002326AC" w:rsidRDefault="00F81F9E" w:rsidP="00F81F9E">
      <w:pPr>
        <w:suppressAutoHyphens/>
        <w:rPr>
          <w:lang w:val="sv-SE"/>
        </w:rPr>
      </w:pPr>
    </w:p>
    <w:p w14:paraId="7B78CE24"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13.</w:t>
      </w:r>
      <w:r w:rsidRPr="002326AC">
        <w:rPr>
          <w:b/>
          <w:lang w:val="sv-SE"/>
        </w:rPr>
        <w:tab/>
      </w:r>
      <w:r w:rsidR="00230D8E" w:rsidRPr="00FA0F27">
        <w:rPr>
          <w:b/>
          <w:bCs/>
          <w:szCs w:val="22"/>
          <w:lang w:val="sv-SE" w:eastAsia="zh-CN"/>
          <w:rPrChange w:id="66" w:author="TCS" w:date="2025-10-17T11:38:00Z" w16du:dateUtc="2025-10-17T06:08:00Z">
            <w:rPr>
              <w:rFonts w:ascii="TimesNewRomanPS-BoldMT" w:hAnsi="TimesNewRomanPS-BoldMT" w:cs="TimesNewRomanPS-BoldMT"/>
              <w:b/>
              <w:bCs/>
              <w:szCs w:val="22"/>
              <w:lang w:val="sv-SE" w:eastAsia="zh-CN"/>
            </w:rPr>
          </w:rPrChange>
        </w:rPr>
        <w:t>TILLVERKNINGSSATSNUMMER</w:t>
      </w:r>
    </w:p>
    <w:p w14:paraId="64893FD9" w14:textId="77777777" w:rsidR="00F81F9E" w:rsidRPr="002326AC" w:rsidRDefault="00F81F9E" w:rsidP="00F81F9E">
      <w:pPr>
        <w:suppressAutoHyphens/>
        <w:rPr>
          <w:lang w:val="sv-SE"/>
        </w:rPr>
      </w:pPr>
    </w:p>
    <w:p w14:paraId="006362F2" w14:textId="4587C367" w:rsidR="00F81F9E" w:rsidRPr="002326AC" w:rsidRDefault="00B46D9C" w:rsidP="00F81F9E">
      <w:pPr>
        <w:suppressAutoHyphens/>
        <w:rPr>
          <w:lang w:val="sv-SE"/>
        </w:rPr>
      </w:pPr>
      <w:r w:rsidRPr="003E3A0B">
        <w:rPr>
          <w:szCs w:val="22"/>
          <w:lang w:val="sv-SE"/>
        </w:rPr>
        <w:t xml:space="preserve"> </w:t>
      </w:r>
      <w:r w:rsidR="00EB4C07">
        <w:rPr>
          <w:szCs w:val="22"/>
          <w:lang w:val="sv-SE"/>
        </w:rPr>
        <w:t>Lot</w:t>
      </w:r>
    </w:p>
    <w:p w14:paraId="7FD77BBB" w14:textId="77777777" w:rsidR="00F81F9E" w:rsidRPr="002326AC" w:rsidRDefault="00F81F9E" w:rsidP="00F81F9E">
      <w:pPr>
        <w:suppressAutoHyphens/>
        <w:rPr>
          <w:lang w:val="sv-SE"/>
        </w:rPr>
      </w:pPr>
    </w:p>
    <w:p w14:paraId="08B2C061" w14:textId="77777777" w:rsidR="00B85944" w:rsidRPr="002326AC" w:rsidRDefault="00B85944" w:rsidP="00F81F9E">
      <w:pPr>
        <w:suppressAutoHyphens/>
        <w:rPr>
          <w:lang w:val="sv-SE"/>
        </w:rPr>
      </w:pPr>
    </w:p>
    <w:p w14:paraId="4C8B0C73"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14.</w:t>
      </w:r>
      <w:r w:rsidRPr="002326AC">
        <w:rPr>
          <w:b/>
          <w:lang w:val="sv-SE"/>
        </w:rPr>
        <w:tab/>
        <w:t>ALLMÄN KLASSIFICERING FÖR FÖRSKRIVNING</w:t>
      </w:r>
    </w:p>
    <w:p w14:paraId="7DC1EDC0" w14:textId="77777777" w:rsidR="00F81F9E" w:rsidRPr="002326AC" w:rsidRDefault="00F81F9E" w:rsidP="00F81F9E">
      <w:pPr>
        <w:suppressAutoHyphens/>
        <w:rPr>
          <w:lang w:val="sv-SE"/>
        </w:rPr>
      </w:pPr>
    </w:p>
    <w:p w14:paraId="13CAEC98" w14:textId="77777777" w:rsidR="00F81F9E" w:rsidRPr="002326AC" w:rsidRDefault="00F81F9E" w:rsidP="00F81F9E">
      <w:pPr>
        <w:suppressAutoHyphens/>
        <w:rPr>
          <w:lang w:val="sv-SE"/>
        </w:rPr>
      </w:pPr>
    </w:p>
    <w:p w14:paraId="6AE330D9"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15.</w:t>
      </w:r>
      <w:r w:rsidRPr="002326AC">
        <w:rPr>
          <w:b/>
          <w:lang w:val="sv-SE"/>
        </w:rPr>
        <w:tab/>
        <w:t>BRUKSANVISNING</w:t>
      </w:r>
    </w:p>
    <w:p w14:paraId="28D5E66D" w14:textId="77777777" w:rsidR="00F81F9E" w:rsidRPr="002326AC" w:rsidRDefault="00F81F9E" w:rsidP="00F81F9E">
      <w:pPr>
        <w:suppressAutoHyphens/>
        <w:rPr>
          <w:lang w:val="sv-SE"/>
        </w:rPr>
      </w:pPr>
    </w:p>
    <w:p w14:paraId="30F5A529" w14:textId="77777777" w:rsidR="00F81F9E" w:rsidRPr="002326AC" w:rsidRDefault="00F81F9E" w:rsidP="00F81F9E">
      <w:pPr>
        <w:suppressAutoHyphens/>
        <w:rPr>
          <w:lang w:val="sv-SE"/>
        </w:rPr>
      </w:pPr>
    </w:p>
    <w:p w14:paraId="5ACDED42"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16.</w:t>
      </w:r>
      <w:r w:rsidRPr="002326AC">
        <w:rPr>
          <w:b/>
          <w:lang w:val="sv-SE"/>
        </w:rPr>
        <w:tab/>
        <w:t>INFORMATION I PUNKTSKRIFT</w:t>
      </w:r>
    </w:p>
    <w:p w14:paraId="2913F53D" w14:textId="77777777" w:rsidR="00F81F9E" w:rsidRPr="002326AC" w:rsidRDefault="00F81F9E" w:rsidP="00F81F9E">
      <w:pPr>
        <w:suppressAutoHyphens/>
        <w:rPr>
          <w:lang w:val="sv-SE"/>
        </w:rPr>
      </w:pPr>
    </w:p>
    <w:p w14:paraId="7DB3ED16" w14:textId="77777777" w:rsidR="007E23CF" w:rsidRPr="002326AC" w:rsidRDefault="007E23CF" w:rsidP="007E23CF">
      <w:pPr>
        <w:suppressAutoHyphens/>
        <w:rPr>
          <w:lang w:val="sv-SE"/>
        </w:rPr>
      </w:pPr>
      <w:r w:rsidRPr="00D4152F">
        <w:rPr>
          <w:highlight w:val="lightGray"/>
          <w:lang w:val="sv-SE"/>
        </w:rPr>
        <w:t>Braille krävs ej</w:t>
      </w:r>
    </w:p>
    <w:p w14:paraId="7A9B7394" w14:textId="77777777" w:rsidR="00F81F9E" w:rsidRPr="002326AC" w:rsidRDefault="00F81F9E" w:rsidP="00F81F9E">
      <w:pPr>
        <w:suppressAutoHyphens/>
        <w:rPr>
          <w:lang w:val="sv-SE"/>
        </w:rPr>
      </w:pPr>
    </w:p>
    <w:p w14:paraId="38ADE815" w14:textId="77777777" w:rsidR="00090098" w:rsidRDefault="00090098" w:rsidP="00090098">
      <w:pPr>
        <w:rPr>
          <w:noProof/>
          <w:szCs w:val="22"/>
          <w:lang w:val="sv-SE"/>
        </w:rPr>
      </w:pPr>
    </w:p>
    <w:p w14:paraId="02AD3617" w14:textId="77777777" w:rsidR="00090098" w:rsidRPr="00945D2C" w:rsidRDefault="00090098" w:rsidP="00090098">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sidRPr="00945D2C">
        <w:rPr>
          <w:b/>
          <w:caps/>
          <w:noProof/>
          <w:szCs w:val="22"/>
          <w:lang w:val="sv-SE"/>
        </w:rPr>
        <w:t>17.</w:t>
      </w:r>
      <w:r w:rsidRPr="00945D2C">
        <w:rPr>
          <w:b/>
          <w:caps/>
          <w:noProof/>
          <w:szCs w:val="22"/>
          <w:lang w:val="sv-SE"/>
        </w:rPr>
        <w:tab/>
      </w:r>
      <w:r>
        <w:rPr>
          <w:b/>
          <w:caps/>
          <w:noProof/>
          <w:szCs w:val="22"/>
          <w:lang w:val="sv-SE"/>
        </w:rPr>
        <w:t xml:space="preserve"> </w:t>
      </w:r>
      <w:r w:rsidRPr="00945D2C">
        <w:rPr>
          <w:b/>
          <w:caps/>
          <w:noProof/>
          <w:szCs w:val="22"/>
          <w:lang w:val="sv-SE"/>
        </w:rPr>
        <w:t xml:space="preserve">UNIK IDENTITETSBETECKNING – TVÅDIMENSIONELL STRECKKOD </w:t>
      </w:r>
    </w:p>
    <w:p w14:paraId="4A00B645" w14:textId="77777777" w:rsidR="00090098" w:rsidRPr="00094854" w:rsidRDefault="00090098" w:rsidP="00090098">
      <w:pPr>
        <w:rPr>
          <w:noProof/>
          <w:lang w:val="sv-SE"/>
        </w:rPr>
      </w:pPr>
    </w:p>
    <w:p w14:paraId="185D4B77" w14:textId="77777777" w:rsidR="00090098" w:rsidRPr="00094854" w:rsidRDefault="00090098" w:rsidP="00090098">
      <w:pPr>
        <w:rPr>
          <w:noProof/>
          <w:szCs w:val="22"/>
          <w:shd w:val="clear" w:color="auto" w:fill="CCCCCC"/>
          <w:lang w:val="sv-SE"/>
        </w:rPr>
      </w:pPr>
      <w:r w:rsidRPr="00094854">
        <w:rPr>
          <w:noProof/>
          <w:highlight w:val="lightGray"/>
          <w:lang w:val="sv-SE"/>
        </w:rPr>
        <w:t>&lt;Tvådimensionell streckkod som innehåller den unika identitetsbeteckningen.&gt;</w:t>
      </w:r>
    </w:p>
    <w:p w14:paraId="4E24C8E8" w14:textId="77777777" w:rsidR="00090098" w:rsidRPr="00094854" w:rsidRDefault="00090098" w:rsidP="00090098">
      <w:pPr>
        <w:rPr>
          <w:noProof/>
          <w:szCs w:val="22"/>
          <w:shd w:val="clear" w:color="auto" w:fill="CCCCCC"/>
          <w:lang w:val="sv-SE"/>
        </w:rPr>
      </w:pPr>
    </w:p>
    <w:p w14:paraId="743C3A5B" w14:textId="77777777" w:rsidR="00090098" w:rsidRPr="00094854" w:rsidRDefault="00090098" w:rsidP="00090098">
      <w:pPr>
        <w:rPr>
          <w:noProof/>
          <w:lang w:val="sv-SE"/>
        </w:rPr>
      </w:pPr>
    </w:p>
    <w:p w14:paraId="4597993D" w14:textId="77777777" w:rsidR="00090098" w:rsidRPr="00945D2C" w:rsidRDefault="00090098" w:rsidP="00090098">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18.</w:t>
      </w:r>
      <w:r>
        <w:rPr>
          <w:b/>
          <w:caps/>
          <w:noProof/>
          <w:szCs w:val="22"/>
          <w:lang w:val="sv-SE"/>
        </w:rPr>
        <w:tab/>
      </w:r>
      <w:r w:rsidRPr="00945D2C">
        <w:rPr>
          <w:b/>
          <w:caps/>
          <w:noProof/>
          <w:szCs w:val="22"/>
          <w:lang w:val="sv-SE"/>
        </w:rPr>
        <w:t xml:space="preserve">UNIK IDENTITETSBETECKNING – I ETT FORMAT LÄSBART FÖR MÄNSKLIGT </w:t>
      </w:r>
      <w:r>
        <w:rPr>
          <w:b/>
          <w:caps/>
          <w:noProof/>
          <w:szCs w:val="22"/>
          <w:lang w:val="sv-SE"/>
        </w:rPr>
        <w:tab/>
      </w:r>
      <w:r w:rsidRPr="00945D2C">
        <w:rPr>
          <w:b/>
          <w:caps/>
          <w:noProof/>
          <w:szCs w:val="22"/>
          <w:lang w:val="sv-SE"/>
        </w:rPr>
        <w:t>ÖGA</w:t>
      </w:r>
    </w:p>
    <w:p w14:paraId="63DE8D74" w14:textId="77777777" w:rsidR="00090098" w:rsidRPr="00094854" w:rsidRDefault="00090098" w:rsidP="00090098">
      <w:pPr>
        <w:rPr>
          <w:noProof/>
          <w:lang w:val="sv-SE"/>
        </w:rPr>
      </w:pPr>
    </w:p>
    <w:p w14:paraId="6BE5823D" w14:textId="0C9D5115" w:rsidR="00090098" w:rsidRPr="00094854" w:rsidRDefault="00090098" w:rsidP="00090098">
      <w:pPr>
        <w:rPr>
          <w:color w:val="008000"/>
          <w:szCs w:val="22"/>
          <w:lang w:val="nb-NO"/>
        </w:rPr>
      </w:pPr>
      <w:r w:rsidRPr="00094854">
        <w:rPr>
          <w:lang w:val="nb-NO"/>
        </w:rPr>
        <w:t xml:space="preserve">PC </w:t>
      </w:r>
    </w:p>
    <w:p w14:paraId="5EC25BF7" w14:textId="0A3C4163" w:rsidR="00090098" w:rsidRPr="00094854" w:rsidRDefault="00090098" w:rsidP="00090098">
      <w:pPr>
        <w:rPr>
          <w:szCs w:val="22"/>
          <w:lang w:val="nb-NO"/>
        </w:rPr>
      </w:pPr>
      <w:r w:rsidRPr="00094854">
        <w:rPr>
          <w:lang w:val="nb-NO"/>
        </w:rPr>
        <w:t xml:space="preserve">SN </w:t>
      </w:r>
    </w:p>
    <w:p w14:paraId="614EEBAB" w14:textId="44A533A1" w:rsidR="00090098" w:rsidRPr="00094854" w:rsidRDefault="00090098" w:rsidP="00090098">
      <w:pPr>
        <w:rPr>
          <w:lang w:val="nb-NO"/>
        </w:rPr>
      </w:pPr>
      <w:r w:rsidRPr="00094854">
        <w:rPr>
          <w:lang w:val="nb-NO"/>
        </w:rPr>
        <w:t xml:space="preserve">NN </w:t>
      </w:r>
    </w:p>
    <w:p w14:paraId="2BB3F044" w14:textId="77777777" w:rsidR="004D6FFA" w:rsidRPr="00094854" w:rsidRDefault="004D6FFA" w:rsidP="00090098">
      <w:pPr>
        <w:rPr>
          <w:szCs w:val="22"/>
          <w:lang w:val="nb-NO"/>
        </w:rPr>
      </w:pPr>
    </w:p>
    <w:p w14:paraId="31151ED2" w14:textId="77777777" w:rsidR="00F81F9E" w:rsidRPr="002326AC" w:rsidRDefault="00F81F9E" w:rsidP="00F81F9E">
      <w:pPr>
        <w:suppressAutoHyphens/>
        <w:rPr>
          <w:lang w:val="sv-SE"/>
        </w:rPr>
      </w:pPr>
      <w:r w:rsidRPr="002326AC">
        <w:rPr>
          <w:lang w:val="sv-SE"/>
        </w:rPr>
        <w:br w:type="page"/>
      </w:r>
    </w:p>
    <w:p w14:paraId="124C2806"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outlineLvl w:val="0"/>
        <w:rPr>
          <w:lang w:val="sv-SE"/>
        </w:rPr>
      </w:pPr>
      <w:r w:rsidRPr="002326AC">
        <w:rPr>
          <w:b/>
          <w:lang w:val="sv-SE"/>
        </w:rPr>
        <w:lastRenderedPageBreak/>
        <w:t>UPPGIFTER SOM SKALL FINNAS PÅ SMÅ INRE LÄKEMEDELSFÖRPACKNINGAR</w:t>
      </w:r>
    </w:p>
    <w:p w14:paraId="0EA81778" w14:textId="77777777" w:rsidR="00F81F9E" w:rsidRPr="002326AC" w:rsidRDefault="00F81F9E" w:rsidP="00F81F9E">
      <w:pPr>
        <w:pBdr>
          <w:top w:val="single" w:sz="4" w:space="1" w:color="auto"/>
          <w:left w:val="single" w:sz="4" w:space="4" w:color="auto"/>
          <w:bottom w:val="single" w:sz="4" w:space="1" w:color="auto"/>
          <w:right w:val="single" w:sz="4" w:space="4" w:color="auto"/>
        </w:pBdr>
        <w:outlineLvl w:val="0"/>
        <w:rPr>
          <w:i/>
          <w:snapToGrid w:val="0"/>
          <w:lang w:val="sv-SE"/>
        </w:rPr>
      </w:pPr>
      <w:r w:rsidRPr="002326AC">
        <w:rPr>
          <w:b/>
          <w:snapToGrid w:val="0"/>
          <w:lang w:val="sv-SE"/>
        </w:rPr>
        <w:t>INJEKTIONSFLASKA</w:t>
      </w:r>
    </w:p>
    <w:p w14:paraId="61990D4A" w14:textId="77777777" w:rsidR="00F81F9E" w:rsidRPr="002326AC" w:rsidRDefault="00F81F9E" w:rsidP="00F81F9E">
      <w:pPr>
        <w:suppressAutoHyphens/>
        <w:rPr>
          <w:lang w:val="sv-SE"/>
        </w:rPr>
      </w:pPr>
    </w:p>
    <w:p w14:paraId="479FC0A6" w14:textId="77777777" w:rsidR="00F81F9E" w:rsidRPr="002326AC" w:rsidRDefault="00F81F9E" w:rsidP="00F81F9E">
      <w:pPr>
        <w:suppressAutoHyphens/>
        <w:rPr>
          <w:lang w:val="sv-SE"/>
        </w:rPr>
      </w:pPr>
    </w:p>
    <w:p w14:paraId="56AE884E"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1.</w:t>
      </w:r>
      <w:r w:rsidRPr="002326AC">
        <w:rPr>
          <w:b/>
          <w:lang w:val="sv-SE"/>
        </w:rPr>
        <w:tab/>
        <w:t>LÄKEMEDLETS NAMN OCH ADMINISTRERINGSVÄG</w:t>
      </w:r>
    </w:p>
    <w:p w14:paraId="00AFF6AD" w14:textId="77777777" w:rsidR="00F81F9E" w:rsidRPr="002326AC" w:rsidRDefault="00F81F9E" w:rsidP="00F81F9E">
      <w:pPr>
        <w:suppressAutoHyphens/>
        <w:rPr>
          <w:lang w:val="sv-SE"/>
        </w:rPr>
      </w:pPr>
    </w:p>
    <w:p w14:paraId="7996F242" w14:textId="77777777" w:rsidR="00F81F9E" w:rsidRPr="002326AC" w:rsidRDefault="00F81F9E" w:rsidP="00F81F9E">
      <w:pPr>
        <w:suppressAutoHyphens/>
        <w:outlineLvl w:val="0"/>
        <w:rPr>
          <w:lang w:val="sv-SE"/>
        </w:rPr>
      </w:pPr>
      <w:r w:rsidRPr="002326AC">
        <w:rPr>
          <w:lang w:val="sv-SE"/>
        </w:rPr>
        <w:t>Avastin 25 mg/ml koncentrat till infusionsvätska, lösning</w:t>
      </w:r>
    </w:p>
    <w:p w14:paraId="2ED8BCA6" w14:textId="7ACEFD8A" w:rsidR="00F81F9E" w:rsidRPr="002326AC" w:rsidRDefault="005C59BF" w:rsidP="00F81F9E">
      <w:pPr>
        <w:suppressAutoHyphens/>
        <w:rPr>
          <w:lang w:val="sv-SE"/>
        </w:rPr>
      </w:pPr>
      <w:r>
        <w:rPr>
          <w:lang w:val="sv-SE"/>
        </w:rPr>
        <w:t>b</w:t>
      </w:r>
      <w:r w:rsidR="00F81F9E" w:rsidRPr="002326AC">
        <w:rPr>
          <w:lang w:val="sv-SE"/>
        </w:rPr>
        <w:t>evacizumab</w:t>
      </w:r>
    </w:p>
    <w:p w14:paraId="4BC9F642" w14:textId="77777777" w:rsidR="00404011" w:rsidRPr="002326AC" w:rsidRDefault="00404011" w:rsidP="00404011">
      <w:pPr>
        <w:suppressAutoHyphens/>
        <w:ind w:left="567" w:hanging="567"/>
        <w:rPr>
          <w:lang w:val="sv-SE"/>
        </w:rPr>
      </w:pPr>
      <w:r w:rsidRPr="002326AC">
        <w:rPr>
          <w:lang w:val="sv-SE"/>
        </w:rPr>
        <w:t>IV</w:t>
      </w:r>
    </w:p>
    <w:p w14:paraId="1DF92688" w14:textId="77777777" w:rsidR="00F81F9E" w:rsidRPr="002326AC" w:rsidRDefault="00F81F9E" w:rsidP="00F81F9E">
      <w:pPr>
        <w:suppressAutoHyphens/>
        <w:rPr>
          <w:lang w:val="sv-SE"/>
        </w:rPr>
      </w:pPr>
    </w:p>
    <w:p w14:paraId="7A48001A" w14:textId="77777777" w:rsidR="00F81F9E" w:rsidRPr="002326AC" w:rsidRDefault="00F81F9E" w:rsidP="00F81F9E">
      <w:pPr>
        <w:suppressAutoHyphens/>
        <w:rPr>
          <w:lang w:val="sv-SE"/>
        </w:rPr>
      </w:pPr>
    </w:p>
    <w:p w14:paraId="3738D756"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2.</w:t>
      </w:r>
      <w:r w:rsidRPr="002326AC">
        <w:rPr>
          <w:b/>
          <w:lang w:val="sv-SE"/>
        </w:rPr>
        <w:tab/>
        <w:t>ADMINISTRERINGSSÄTT</w:t>
      </w:r>
    </w:p>
    <w:p w14:paraId="1AA9DBAE" w14:textId="77777777" w:rsidR="00F81F9E" w:rsidRPr="002326AC" w:rsidRDefault="00F81F9E" w:rsidP="00F81F9E">
      <w:pPr>
        <w:suppressAutoHyphens/>
        <w:ind w:left="567" w:hanging="567"/>
        <w:rPr>
          <w:lang w:val="sv-SE"/>
        </w:rPr>
      </w:pPr>
    </w:p>
    <w:p w14:paraId="015D6919" w14:textId="77777777" w:rsidR="00F81F9E" w:rsidRPr="002326AC" w:rsidRDefault="00F81F9E" w:rsidP="00F81F9E">
      <w:pPr>
        <w:suppressAutoHyphens/>
        <w:ind w:left="567" w:hanging="567"/>
        <w:outlineLvl w:val="0"/>
        <w:rPr>
          <w:lang w:val="sv-SE"/>
        </w:rPr>
      </w:pPr>
      <w:r w:rsidRPr="002326AC">
        <w:rPr>
          <w:lang w:val="sv-SE"/>
        </w:rPr>
        <w:t>För intravenös användning efter spädning</w:t>
      </w:r>
    </w:p>
    <w:p w14:paraId="7795911C" w14:textId="77777777" w:rsidR="00F81F9E" w:rsidRPr="002326AC" w:rsidRDefault="00F81F9E" w:rsidP="00F81F9E">
      <w:pPr>
        <w:suppressAutoHyphens/>
        <w:ind w:left="567" w:hanging="567"/>
        <w:rPr>
          <w:lang w:val="sv-SE"/>
        </w:rPr>
      </w:pPr>
    </w:p>
    <w:p w14:paraId="3FECE5BF" w14:textId="77777777" w:rsidR="00F81F9E" w:rsidRPr="002326AC" w:rsidRDefault="00F81F9E" w:rsidP="00F81F9E">
      <w:pPr>
        <w:suppressAutoHyphens/>
        <w:ind w:left="567" w:hanging="567"/>
        <w:rPr>
          <w:lang w:val="sv-SE"/>
        </w:rPr>
      </w:pPr>
    </w:p>
    <w:p w14:paraId="7E369817"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2326AC">
        <w:rPr>
          <w:b/>
          <w:lang w:val="sv-SE"/>
        </w:rPr>
        <w:t>3.</w:t>
      </w:r>
      <w:r w:rsidRPr="002326AC">
        <w:rPr>
          <w:b/>
          <w:lang w:val="sv-SE"/>
        </w:rPr>
        <w:tab/>
        <w:t>UTGÅNGSDATUM</w:t>
      </w:r>
    </w:p>
    <w:p w14:paraId="0F75A40B" w14:textId="77777777" w:rsidR="00F81F9E" w:rsidRPr="002326AC" w:rsidRDefault="00F81F9E" w:rsidP="00F81F9E">
      <w:pPr>
        <w:suppressAutoHyphens/>
        <w:rPr>
          <w:lang w:val="sv-SE"/>
        </w:rPr>
      </w:pPr>
    </w:p>
    <w:p w14:paraId="2F22ECE0" w14:textId="77777777" w:rsidR="00F81F9E" w:rsidRPr="002326AC" w:rsidRDefault="00333ECB" w:rsidP="00F81F9E">
      <w:pPr>
        <w:suppressAutoHyphens/>
        <w:outlineLvl w:val="0"/>
        <w:rPr>
          <w:lang w:val="sv-SE"/>
        </w:rPr>
      </w:pPr>
      <w:r w:rsidRPr="002326AC">
        <w:rPr>
          <w:lang w:val="sv-SE"/>
        </w:rPr>
        <w:t>EXP</w:t>
      </w:r>
      <w:r w:rsidR="00F81F9E" w:rsidRPr="002326AC">
        <w:rPr>
          <w:lang w:val="sv-SE"/>
        </w:rPr>
        <w:t xml:space="preserve"> </w:t>
      </w:r>
    </w:p>
    <w:p w14:paraId="69E60DA9" w14:textId="77777777" w:rsidR="00F81F9E" w:rsidRPr="002326AC" w:rsidRDefault="00F81F9E" w:rsidP="00F81F9E">
      <w:pPr>
        <w:suppressAutoHyphens/>
        <w:rPr>
          <w:lang w:val="sv-SE"/>
        </w:rPr>
      </w:pPr>
    </w:p>
    <w:p w14:paraId="39A706C1" w14:textId="77777777" w:rsidR="00F81F9E" w:rsidRPr="002326AC" w:rsidRDefault="00F81F9E" w:rsidP="00F81F9E">
      <w:pPr>
        <w:suppressAutoHyphens/>
        <w:rPr>
          <w:lang w:val="sv-SE"/>
        </w:rPr>
      </w:pPr>
    </w:p>
    <w:p w14:paraId="57BAE557"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4.</w:t>
      </w:r>
      <w:r w:rsidRPr="002326AC">
        <w:rPr>
          <w:b/>
          <w:lang w:val="sv-SE"/>
        </w:rPr>
        <w:tab/>
      </w:r>
      <w:r w:rsidR="00230D8E" w:rsidRPr="00FA0F27">
        <w:rPr>
          <w:b/>
          <w:bCs/>
          <w:szCs w:val="22"/>
          <w:lang w:val="sv-SE" w:eastAsia="zh-CN"/>
          <w:rPrChange w:id="67" w:author="TCS" w:date="2025-10-17T11:38:00Z" w16du:dateUtc="2025-10-17T06:08:00Z">
            <w:rPr>
              <w:rFonts w:ascii="TimesNewRomanPS-BoldMT" w:hAnsi="TimesNewRomanPS-BoldMT" w:cs="TimesNewRomanPS-BoldMT"/>
              <w:b/>
              <w:bCs/>
              <w:szCs w:val="22"/>
              <w:lang w:val="sv-SE" w:eastAsia="zh-CN"/>
            </w:rPr>
          </w:rPrChange>
        </w:rPr>
        <w:t>TILLVERKNINGSSATSNUMMER</w:t>
      </w:r>
    </w:p>
    <w:p w14:paraId="37FD2288" w14:textId="77777777" w:rsidR="00F81F9E" w:rsidRPr="002326AC" w:rsidRDefault="00F81F9E" w:rsidP="00F81F9E">
      <w:pPr>
        <w:suppressAutoHyphens/>
        <w:rPr>
          <w:lang w:val="sv-SE"/>
        </w:rPr>
      </w:pPr>
    </w:p>
    <w:p w14:paraId="052292C7" w14:textId="77777777" w:rsidR="00F81F9E" w:rsidRPr="002326AC" w:rsidRDefault="00333ECB" w:rsidP="00F81F9E">
      <w:pPr>
        <w:suppressAutoHyphens/>
        <w:outlineLvl w:val="0"/>
        <w:rPr>
          <w:lang w:val="sv-SE"/>
        </w:rPr>
      </w:pPr>
      <w:r w:rsidRPr="002326AC">
        <w:rPr>
          <w:lang w:val="sv-SE"/>
        </w:rPr>
        <w:t>Lot</w:t>
      </w:r>
    </w:p>
    <w:p w14:paraId="1A6587D4" w14:textId="77777777" w:rsidR="00F81F9E" w:rsidRPr="002326AC" w:rsidRDefault="00F81F9E" w:rsidP="00F81F9E">
      <w:pPr>
        <w:suppressAutoHyphens/>
        <w:rPr>
          <w:lang w:val="sv-SE"/>
        </w:rPr>
      </w:pPr>
    </w:p>
    <w:p w14:paraId="441897F2" w14:textId="77777777" w:rsidR="00F81F9E" w:rsidRPr="002326AC" w:rsidRDefault="00F81F9E" w:rsidP="00F81F9E">
      <w:pPr>
        <w:suppressAutoHyphens/>
        <w:rPr>
          <w:lang w:val="sv-SE"/>
        </w:rPr>
      </w:pPr>
    </w:p>
    <w:p w14:paraId="7E8A0723"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5.</w:t>
      </w:r>
      <w:r w:rsidRPr="002326AC">
        <w:rPr>
          <w:b/>
          <w:lang w:val="sv-SE"/>
        </w:rPr>
        <w:tab/>
        <w:t>MÄNGD UTTRYCKT I VIKT, VOLYM ELLER PER ENHET</w:t>
      </w:r>
    </w:p>
    <w:p w14:paraId="1040BCF5" w14:textId="77777777" w:rsidR="00F81F9E" w:rsidRPr="002326AC" w:rsidRDefault="00F81F9E" w:rsidP="00F81F9E">
      <w:pPr>
        <w:suppressAutoHyphens/>
        <w:rPr>
          <w:lang w:val="sv-SE"/>
        </w:rPr>
      </w:pPr>
    </w:p>
    <w:p w14:paraId="1E9DC492" w14:textId="77777777" w:rsidR="00F81F9E" w:rsidRPr="002326AC" w:rsidRDefault="00F81F9E" w:rsidP="004B079D">
      <w:pPr>
        <w:tabs>
          <w:tab w:val="left" w:pos="6480"/>
        </w:tabs>
        <w:suppressAutoHyphens/>
        <w:outlineLvl w:val="0"/>
        <w:rPr>
          <w:lang w:val="sv-SE"/>
        </w:rPr>
      </w:pPr>
      <w:r w:rsidRPr="002326AC">
        <w:rPr>
          <w:lang w:val="sv-SE"/>
        </w:rPr>
        <w:t>400 mg</w:t>
      </w:r>
      <w:r w:rsidR="00DE6731" w:rsidRPr="002326AC">
        <w:rPr>
          <w:lang w:val="sv-SE"/>
        </w:rPr>
        <w:t>/</w:t>
      </w:r>
      <w:r w:rsidRPr="002326AC">
        <w:rPr>
          <w:lang w:val="sv-SE"/>
        </w:rPr>
        <w:t>16 ml</w:t>
      </w:r>
    </w:p>
    <w:p w14:paraId="258AC60B" w14:textId="77777777" w:rsidR="00F81F9E" w:rsidRPr="002326AC" w:rsidRDefault="00F81F9E" w:rsidP="00F81F9E">
      <w:pPr>
        <w:suppressAutoHyphens/>
        <w:rPr>
          <w:lang w:val="sv-SE"/>
        </w:rPr>
      </w:pPr>
    </w:p>
    <w:p w14:paraId="57DC65E4" w14:textId="77777777" w:rsidR="00F81F9E" w:rsidRPr="002326AC" w:rsidRDefault="00F81F9E" w:rsidP="00F81F9E">
      <w:pPr>
        <w:suppressAutoHyphens/>
        <w:rPr>
          <w:lang w:val="sv-SE"/>
        </w:rPr>
      </w:pPr>
    </w:p>
    <w:p w14:paraId="3D3DCA20" w14:textId="77777777" w:rsidR="00F81F9E" w:rsidRPr="002326A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2326AC">
        <w:rPr>
          <w:b/>
          <w:lang w:val="sv-SE"/>
        </w:rPr>
        <w:t>6.</w:t>
      </w:r>
      <w:r w:rsidRPr="002326AC">
        <w:rPr>
          <w:b/>
          <w:lang w:val="sv-SE"/>
        </w:rPr>
        <w:tab/>
        <w:t>ÖVRIGT</w:t>
      </w:r>
    </w:p>
    <w:p w14:paraId="067FEF7E" w14:textId="77777777" w:rsidR="00F81F9E" w:rsidRPr="002326AC" w:rsidRDefault="00F81F9E" w:rsidP="00F81F9E">
      <w:pPr>
        <w:suppressAutoHyphens/>
        <w:rPr>
          <w:lang w:val="sv-SE"/>
        </w:rPr>
      </w:pPr>
    </w:p>
    <w:p w14:paraId="75135B49" w14:textId="77777777" w:rsidR="00F81F9E" w:rsidRPr="002326AC" w:rsidRDefault="00F81F9E" w:rsidP="00F81F9E">
      <w:pPr>
        <w:suppressAutoHyphens/>
        <w:rPr>
          <w:lang w:val="sv-SE"/>
        </w:rPr>
      </w:pPr>
      <w:r w:rsidRPr="002326AC">
        <w:rPr>
          <w:lang w:val="sv-SE"/>
        </w:rPr>
        <w:br w:type="page"/>
      </w:r>
    </w:p>
    <w:p w14:paraId="02A1E74D" w14:textId="77777777" w:rsidR="00F81F9E" w:rsidRPr="002326AC" w:rsidRDefault="00F81F9E" w:rsidP="00F81F9E">
      <w:pPr>
        <w:suppressAutoHyphens/>
        <w:rPr>
          <w:lang w:val="sv-SE"/>
        </w:rPr>
      </w:pPr>
    </w:p>
    <w:p w14:paraId="1833181E" w14:textId="77777777" w:rsidR="00F81F9E" w:rsidRPr="002326AC" w:rsidRDefault="00F81F9E" w:rsidP="00F81F9E">
      <w:pPr>
        <w:suppressAutoHyphens/>
        <w:rPr>
          <w:lang w:val="sv-SE"/>
        </w:rPr>
      </w:pPr>
    </w:p>
    <w:p w14:paraId="7B30F1A4" w14:textId="77777777" w:rsidR="00F81F9E" w:rsidRPr="002326AC" w:rsidRDefault="00F81F9E" w:rsidP="00F81F9E">
      <w:pPr>
        <w:suppressAutoHyphens/>
        <w:rPr>
          <w:lang w:val="sv-SE"/>
        </w:rPr>
      </w:pPr>
    </w:p>
    <w:p w14:paraId="1FB32102" w14:textId="77777777" w:rsidR="00F81F9E" w:rsidRPr="002326AC" w:rsidRDefault="00F81F9E" w:rsidP="00F81F9E">
      <w:pPr>
        <w:suppressAutoHyphens/>
        <w:rPr>
          <w:lang w:val="sv-SE"/>
        </w:rPr>
      </w:pPr>
    </w:p>
    <w:p w14:paraId="36060A17" w14:textId="77777777" w:rsidR="00F81F9E" w:rsidRPr="002326AC" w:rsidRDefault="00F81F9E" w:rsidP="00F81F9E">
      <w:pPr>
        <w:suppressAutoHyphens/>
        <w:rPr>
          <w:lang w:val="sv-SE"/>
        </w:rPr>
      </w:pPr>
    </w:p>
    <w:p w14:paraId="20BDEF52" w14:textId="77777777" w:rsidR="00F81F9E" w:rsidRPr="002326AC" w:rsidRDefault="00F81F9E" w:rsidP="00F81F9E">
      <w:pPr>
        <w:suppressAutoHyphens/>
        <w:rPr>
          <w:lang w:val="sv-SE"/>
        </w:rPr>
      </w:pPr>
    </w:p>
    <w:p w14:paraId="3192E3E6" w14:textId="77777777" w:rsidR="00F81F9E" w:rsidRPr="002326AC" w:rsidRDefault="00F81F9E" w:rsidP="00F81F9E">
      <w:pPr>
        <w:suppressAutoHyphens/>
        <w:rPr>
          <w:lang w:val="sv-SE"/>
        </w:rPr>
      </w:pPr>
    </w:p>
    <w:p w14:paraId="6B3DB07D" w14:textId="77777777" w:rsidR="00F81F9E" w:rsidRPr="002326AC" w:rsidRDefault="00F81F9E" w:rsidP="00F81F9E">
      <w:pPr>
        <w:suppressAutoHyphens/>
        <w:rPr>
          <w:lang w:val="sv-SE"/>
        </w:rPr>
      </w:pPr>
    </w:p>
    <w:p w14:paraId="38A8A59E" w14:textId="77777777" w:rsidR="00F81F9E" w:rsidRPr="002326AC" w:rsidRDefault="00F81F9E" w:rsidP="00F81F9E">
      <w:pPr>
        <w:suppressAutoHyphens/>
        <w:rPr>
          <w:lang w:val="sv-SE"/>
        </w:rPr>
      </w:pPr>
    </w:p>
    <w:p w14:paraId="38E68221" w14:textId="77777777" w:rsidR="00F81F9E" w:rsidRPr="002326AC" w:rsidRDefault="00F81F9E" w:rsidP="00F81F9E">
      <w:pPr>
        <w:suppressAutoHyphens/>
        <w:rPr>
          <w:lang w:val="sv-SE"/>
        </w:rPr>
      </w:pPr>
    </w:p>
    <w:p w14:paraId="7E1AFCC2" w14:textId="77777777" w:rsidR="00F81F9E" w:rsidRPr="002326AC" w:rsidRDefault="00F81F9E" w:rsidP="00F81F9E">
      <w:pPr>
        <w:suppressAutoHyphens/>
        <w:rPr>
          <w:lang w:val="sv-SE"/>
        </w:rPr>
      </w:pPr>
    </w:p>
    <w:p w14:paraId="6C5F9755" w14:textId="77777777" w:rsidR="00F81F9E" w:rsidRPr="002326AC" w:rsidRDefault="00F81F9E" w:rsidP="00F81F9E">
      <w:pPr>
        <w:suppressAutoHyphens/>
        <w:rPr>
          <w:lang w:val="sv-SE"/>
        </w:rPr>
      </w:pPr>
    </w:p>
    <w:p w14:paraId="2A3D97A2" w14:textId="77777777" w:rsidR="00F81F9E" w:rsidRPr="002326AC" w:rsidRDefault="00F81F9E" w:rsidP="00F81F9E">
      <w:pPr>
        <w:suppressAutoHyphens/>
        <w:rPr>
          <w:lang w:val="sv-SE"/>
        </w:rPr>
      </w:pPr>
    </w:p>
    <w:p w14:paraId="17EEF028" w14:textId="77777777" w:rsidR="00F81F9E" w:rsidRPr="002326AC" w:rsidRDefault="00F81F9E" w:rsidP="00F81F9E">
      <w:pPr>
        <w:suppressAutoHyphens/>
        <w:rPr>
          <w:lang w:val="sv-SE"/>
        </w:rPr>
      </w:pPr>
    </w:p>
    <w:p w14:paraId="447FDAE4" w14:textId="77777777" w:rsidR="00F81F9E" w:rsidRPr="002326AC" w:rsidRDefault="00F81F9E" w:rsidP="00F81F9E">
      <w:pPr>
        <w:suppressAutoHyphens/>
        <w:rPr>
          <w:lang w:val="sv-SE"/>
        </w:rPr>
      </w:pPr>
    </w:p>
    <w:p w14:paraId="77FD24AE" w14:textId="77777777" w:rsidR="00F81F9E" w:rsidRPr="002326AC" w:rsidRDefault="00F81F9E" w:rsidP="00F81F9E">
      <w:pPr>
        <w:suppressAutoHyphens/>
        <w:rPr>
          <w:lang w:val="sv-SE"/>
        </w:rPr>
      </w:pPr>
    </w:p>
    <w:p w14:paraId="45752ED5" w14:textId="77777777" w:rsidR="00F81F9E" w:rsidRPr="002326AC" w:rsidRDefault="00F81F9E" w:rsidP="00F81F9E">
      <w:pPr>
        <w:suppressAutoHyphens/>
        <w:rPr>
          <w:lang w:val="sv-SE"/>
        </w:rPr>
      </w:pPr>
    </w:p>
    <w:p w14:paraId="3B927287" w14:textId="77777777" w:rsidR="00F81F9E" w:rsidRPr="002326AC" w:rsidRDefault="00F81F9E" w:rsidP="00F81F9E">
      <w:pPr>
        <w:suppressAutoHyphens/>
        <w:rPr>
          <w:lang w:val="sv-SE"/>
        </w:rPr>
      </w:pPr>
    </w:p>
    <w:p w14:paraId="7C407404" w14:textId="77777777" w:rsidR="00F81F9E" w:rsidRPr="002326AC" w:rsidRDefault="00F81F9E" w:rsidP="00F81F9E">
      <w:pPr>
        <w:suppressAutoHyphens/>
        <w:rPr>
          <w:lang w:val="sv-SE"/>
        </w:rPr>
      </w:pPr>
    </w:p>
    <w:p w14:paraId="4FAFA886" w14:textId="77777777" w:rsidR="00F81F9E" w:rsidRPr="002326AC" w:rsidRDefault="00F81F9E" w:rsidP="00F81F9E">
      <w:pPr>
        <w:suppressAutoHyphens/>
        <w:rPr>
          <w:lang w:val="sv-SE"/>
        </w:rPr>
      </w:pPr>
    </w:p>
    <w:p w14:paraId="20E10C40" w14:textId="77777777" w:rsidR="00F81F9E" w:rsidRPr="002326AC" w:rsidRDefault="00F81F9E" w:rsidP="00F81F9E">
      <w:pPr>
        <w:suppressAutoHyphens/>
        <w:rPr>
          <w:lang w:val="sv-SE"/>
        </w:rPr>
      </w:pPr>
    </w:p>
    <w:p w14:paraId="749FB87B" w14:textId="77777777" w:rsidR="00F81F9E" w:rsidRPr="002326AC" w:rsidRDefault="00F81F9E" w:rsidP="00F81F9E">
      <w:pPr>
        <w:suppressAutoHyphens/>
        <w:rPr>
          <w:lang w:val="sv-SE"/>
        </w:rPr>
      </w:pPr>
    </w:p>
    <w:p w14:paraId="246CC0AF" w14:textId="77777777" w:rsidR="009B12B4" w:rsidRDefault="009B12B4" w:rsidP="00B618D2">
      <w:pPr>
        <w:rPr>
          <w:lang w:val="sv-SE"/>
        </w:rPr>
      </w:pPr>
    </w:p>
    <w:p w14:paraId="2E754098" w14:textId="77777777" w:rsidR="00F81F9E" w:rsidRPr="00CB7CFF" w:rsidRDefault="00F81F9E" w:rsidP="00B618D2">
      <w:pPr>
        <w:pStyle w:val="Annex"/>
        <w:rPr>
          <w:lang w:val="sv-SE"/>
        </w:rPr>
      </w:pPr>
      <w:r w:rsidRPr="00CB7CFF">
        <w:rPr>
          <w:lang w:val="sv-SE"/>
        </w:rPr>
        <w:t>B. BIPACKSEDEL</w:t>
      </w:r>
    </w:p>
    <w:p w14:paraId="633BCF13" w14:textId="77777777" w:rsidR="00353069" w:rsidRPr="002326AC" w:rsidRDefault="00F81F9E" w:rsidP="00353069">
      <w:pPr>
        <w:jc w:val="center"/>
        <w:outlineLvl w:val="0"/>
        <w:rPr>
          <w:b/>
          <w:lang w:val="sv-SE"/>
        </w:rPr>
      </w:pPr>
      <w:r w:rsidRPr="002326AC">
        <w:rPr>
          <w:lang w:val="sv-SE"/>
        </w:rPr>
        <w:br w:type="page"/>
      </w:r>
      <w:r w:rsidR="00A049F3" w:rsidRPr="002326AC">
        <w:rPr>
          <w:b/>
          <w:noProof/>
          <w:szCs w:val="22"/>
          <w:lang w:val="sv-SE"/>
        </w:rPr>
        <w:lastRenderedPageBreak/>
        <w:t xml:space="preserve">Bipacksedel: Information till </w:t>
      </w:r>
      <w:r w:rsidR="00A049F3" w:rsidRPr="002326AC">
        <w:rPr>
          <w:b/>
          <w:lang w:val="sv-SE"/>
        </w:rPr>
        <w:t>användaren</w:t>
      </w:r>
    </w:p>
    <w:p w14:paraId="0883ED2A" w14:textId="77777777" w:rsidR="00353069" w:rsidRPr="002326AC" w:rsidRDefault="00353069" w:rsidP="00353069">
      <w:pPr>
        <w:jc w:val="center"/>
        <w:outlineLvl w:val="0"/>
        <w:rPr>
          <w:b/>
          <w:lang w:val="sv-SE"/>
        </w:rPr>
      </w:pPr>
    </w:p>
    <w:p w14:paraId="482E0EE4" w14:textId="77777777" w:rsidR="00353069" w:rsidRPr="002326AC" w:rsidRDefault="00353069" w:rsidP="00353069">
      <w:pPr>
        <w:jc w:val="center"/>
        <w:rPr>
          <w:b/>
          <w:lang w:val="sv-SE"/>
        </w:rPr>
      </w:pPr>
      <w:r w:rsidRPr="002326AC">
        <w:rPr>
          <w:b/>
          <w:lang w:val="sv-SE"/>
        </w:rPr>
        <w:t>Avastin 25 mg/ml koncentrat till infusionsvätska, lösning</w:t>
      </w:r>
    </w:p>
    <w:p w14:paraId="29FE283B" w14:textId="71E18D4B" w:rsidR="00353069" w:rsidRPr="002326AC" w:rsidRDefault="005C59BF" w:rsidP="00353069">
      <w:pPr>
        <w:jc w:val="center"/>
        <w:outlineLvl w:val="0"/>
        <w:rPr>
          <w:lang w:val="sv-SE"/>
        </w:rPr>
      </w:pPr>
      <w:r>
        <w:rPr>
          <w:lang w:val="sv-SE"/>
        </w:rPr>
        <w:t>b</w:t>
      </w:r>
      <w:r w:rsidR="00353069" w:rsidRPr="002326AC">
        <w:rPr>
          <w:lang w:val="sv-SE"/>
        </w:rPr>
        <w:t>evacizumab</w:t>
      </w:r>
    </w:p>
    <w:p w14:paraId="165A2C63" w14:textId="77777777" w:rsidR="00353069" w:rsidRPr="002326AC" w:rsidRDefault="00353069" w:rsidP="00353069">
      <w:pPr>
        <w:jc w:val="center"/>
        <w:rPr>
          <w:lang w:val="sv-SE"/>
        </w:rPr>
      </w:pPr>
    </w:p>
    <w:p w14:paraId="1C659A59" w14:textId="77777777" w:rsidR="00AF43BC" w:rsidRPr="002326AC" w:rsidRDefault="00353069" w:rsidP="00AF43BC">
      <w:pPr>
        <w:ind w:right="-2"/>
        <w:rPr>
          <w:szCs w:val="22"/>
          <w:lang w:val="sv-FI"/>
        </w:rPr>
      </w:pPr>
      <w:r w:rsidRPr="002326AC">
        <w:rPr>
          <w:b/>
          <w:lang w:val="sv-SE"/>
        </w:rPr>
        <w:t>Läs noga igenom denna bipacksedel innan du börjar använda detta läkemedel.</w:t>
      </w:r>
      <w:r w:rsidR="00AF43BC" w:rsidRPr="002326AC">
        <w:rPr>
          <w:b/>
          <w:lang w:val="sv-SE"/>
        </w:rPr>
        <w:t xml:space="preserve"> </w:t>
      </w:r>
      <w:r w:rsidR="00AF43BC" w:rsidRPr="002326AC">
        <w:rPr>
          <w:b/>
          <w:noProof/>
          <w:szCs w:val="22"/>
          <w:lang w:val="sv-FI"/>
        </w:rPr>
        <w:t>Den innehåller information som är viktig för dig.</w:t>
      </w:r>
    </w:p>
    <w:p w14:paraId="00DF0DA5" w14:textId="25ACD725" w:rsidR="00353069" w:rsidRPr="00794D55" w:rsidRDefault="00794D55" w:rsidP="00CE71A4">
      <w:pPr>
        <w:ind w:right="-2"/>
        <w:rPr>
          <w:lang w:val="sv-SE"/>
        </w:rPr>
      </w:pPr>
      <w:r>
        <w:rPr>
          <w:sz w:val="18"/>
          <w:szCs w:val="18"/>
          <w:lang w:val="sv-SE"/>
        </w:rPr>
        <w:t>-</w:t>
      </w:r>
      <w:r>
        <w:rPr>
          <w:sz w:val="18"/>
          <w:szCs w:val="18"/>
          <w:lang w:val="sv-SE"/>
        </w:rPr>
        <w:tab/>
      </w:r>
      <w:r w:rsidR="00353069" w:rsidRPr="00794D55">
        <w:rPr>
          <w:lang w:val="sv-SE"/>
        </w:rPr>
        <w:t xml:space="preserve">Spara denna </w:t>
      </w:r>
      <w:r w:rsidR="00A94075" w:rsidRPr="00794D55">
        <w:rPr>
          <w:lang w:val="sv-SE"/>
        </w:rPr>
        <w:t>information</w:t>
      </w:r>
      <w:r w:rsidR="00353069" w:rsidRPr="00794D55">
        <w:rPr>
          <w:lang w:val="sv-SE"/>
        </w:rPr>
        <w:t>, du kan behöva läsa den igen.</w:t>
      </w:r>
    </w:p>
    <w:p w14:paraId="081B2718" w14:textId="3F601370" w:rsidR="00353069" w:rsidRPr="00794D55" w:rsidRDefault="00794D55" w:rsidP="00CE71A4">
      <w:pPr>
        <w:ind w:right="-2"/>
        <w:rPr>
          <w:lang w:val="sv-SE"/>
        </w:rPr>
      </w:pPr>
      <w:r>
        <w:rPr>
          <w:sz w:val="18"/>
          <w:szCs w:val="18"/>
          <w:lang w:val="sv-SE"/>
        </w:rPr>
        <w:t>-</w:t>
      </w:r>
      <w:r>
        <w:rPr>
          <w:sz w:val="18"/>
          <w:szCs w:val="18"/>
          <w:lang w:val="sv-SE"/>
        </w:rPr>
        <w:tab/>
      </w:r>
      <w:r w:rsidR="00353069" w:rsidRPr="00794D55">
        <w:rPr>
          <w:lang w:val="sv-SE"/>
        </w:rPr>
        <w:t>Om du har ytterligare frågor vänd dig till läkare</w:t>
      </w:r>
      <w:r w:rsidR="00812649" w:rsidRPr="00794D55">
        <w:rPr>
          <w:lang w:val="sv-SE"/>
        </w:rPr>
        <w:t xml:space="preserve">, </w:t>
      </w:r>
      <w:r w:rsidR="00353069" w:rsidRPr="00794D55">
        <w:rPr>
          <w:lang w:val="sv-SE"/>
        </w:rPr>
        <w:t>apotekspersonal</w:t>
      </w:r>
      <w:r w:rsidR="00812649" w:rsidRPr="00794D55">
        <w:rPr>
          <w:lang w:val="sv-SE"/>
        </w:rPr>
        <w:t xml:space="preserve"> eller </w:t>
      </w:r>
      <w:r w:rsidR="00812649" w:rsidRPr="00794D55">
        <w:rPr>
          <w:noProof/>
          <w:szCs w:val="22"/>
          <w:lang w:val="sv-SE"/>
        </w:rPr>
        <w:t>sjuksköterska</w:t>
      </w:r>
      <w:r w:rsidR="00353069" w:rsidRPr="00794D55">
        <w:rPr>
          <w:lang w:val="sv-SE"/>
        </w:rPr>
        <w:t>.</w:t>
      </w:r>
    </w:p>
    <w:p w14:paraId="14B78762" w14:textId="396F45D1" w:rsidR="00353069" w:rsidRPr="00794D55" w:rsidRDefault="00794D55" w:rsidP="00794D55">
      <w:pPr>
        <w:ind w:left="567" w:right="-2" w:hanging="567"/>
        <w:rPr>
          <w:lang w:val="sv-SE"/>
        </w:rPr>
      </w:pPr>
      <w:r>
        <w:rPr>
          <w:sz w:val="18"/>
          <w:szCs w:val="18"/>
          <w:lang w:val="sv-SE"/>
        </w:rPr>
        <w:t>-</w:t>
      </w:r>
      <w:r>
        <w:rPr>
          <w:sz w:val="18"/>
          <w:szCs w:val="18"/>
          <w:lang w:val="sv-SE"/>
        </w:rPr>
        <w:tab/>
      </w:r>
      <w:r w:rsidR="00812649" w:rsidRPr="00794D55">
        <w:rPr>
          <w:lang w:val="sv-SE"/>
        </w:rPr>
        <w:t>Om du får biverkningar, tala med läkare, apotekspersonal eller sjuksköterska. Detta gäller även eventuella biverkningar som inte nämns i denna information</w:t>
      </w:r>
      <w:r w:rsidR="0098119F" w:rsidRPr="00794D55">
        <w:rPr>
          <w:lang w:val="sv-SE"/>
        </w:rPr>
        <w:t>. Se avsnitt 4.</w:t>
      </w:r>
      <w:r w:rsidR="00812649" w:rsidRPr="00794D55" w:rsidDel="00812649">
        <w:rPr>
          <w:lang w:val="sv-SE"/>
        </w:rPr>
        <w:t xml:space="preserve"> </w:t>
      </w:r>
    </w:p>
    <w:p w14:paraId="5FD17A67" w14:textId="77777777" w:rsidR="00D0617E" w:rsidRPr="002326AC" w:rsidRDefault="00D0617E" w:rsidP="00353069">
      <w:pPr>
        <w:numPr>
          <w:ilvl w:val="12"/>
          <w:numId w:val="0"/>
        </w:numPr>
        <w:ind w:right="-2"/>
        <w:rPr>
          <w:lang w:val="sv-SE"/>
        </w:rPr>
      </w:pPr>
    </w:p>
    <w:p w14:paraId="0251A1AB" w14:textId="77777777" w:rsidR="00353069" w:rsidRPr="0067627F" w:rsidRDefault="00353069" w:rsidP="00353069">
      <w:pPr>
        <w:numPr>
          <w:ilvl w:val="12"/>
          <w:numId w:val="0"/>
        </w:numPr>
        <w:ind w:right="-2"/>
        <w:outlineLvl w:val="0"/>
        <w:rPr>
          <w:lang w:val="sv-SE"/>
        </w:rPr>
      </w:pPr>
      <w:r w:rsidRPr="0067627F">
        <w:rPr>
          <w:b/>
          <w:lang w:val="sv-SE"/>
        </w:rPr>
        <w:t xml:space="preserve">I denna bipacksedel </w:t>
      </w:r>
      <w:r w:rsidR="00620B14" w:rsidRPr="0067627F">
        <w:rPr>
          <w:b/>
          <w:lang w:val="sv-SE"/>
        </w:rPr>
        <w:t>finns</w:t>
      </w:r>
      <w:r w:rsidRPr="0067627F">
        <w:rPr>
          <w:b/>
          <w:lang w:val="sv-SE"/>
        </w:rPr>
        <w:t xml:space="preserve"> information om</w:t>
      </w:r>
      <w:r w:rsidR="00812649" w:rsidRPr="0067627F">
        <w:rPr>
          <w:b/>
          <w:lang w:val="sv-SE"/>
        </w:rPr>
        <w:t xml:space="preserve"> </w:t>
      </w:r>
      <w:r w:rsidR="00812649" w:rsidRPr="0067627F">
        <w:rPr>
          <w:b/>
          <w:noProof/>
          <w:szCs w:val="22"/>
          <w:lang w:val="sv-SE"/>
        </w:rPr>
        <w:t>följande</w:t>
      </w:r>
      <w:r w:rsidRPr="0067627F">
        <w:rPr>
          <w:lang w:val="sv-SE"/>
        </w:rPr>
        <w:t>:</w:t>
      </w:r>
    </w:p>
    <w:p w14:paraId="10B3C9A2" w14:textId="77777777" w:rsidR="00353069" w:rsidRPr="002326AC" w:rsidRDefault="00353069" w:rsidP="00353069">
      <w:pPr>
        <w:numPr>
          <w:ilvl w:val="12"/>
          <w:numId w:val="0"/>
        </w:numPr>
        <w:ind w:left="567" w:right="-29" w:hanging="567"/>
        <w:rPr>
          <w:lang w:val="sv-SE"/>
        </w:rPr>
      </w:pPr>
      <w:r w:rsidRPr="002326AC">
        <w:rPr>
          <w:lang w:val="sv-SE"/>
        </w:rPr>
        <w:t>1.</w:t>
      </w:r>
      <w:r w:rsidRPr="002326AC">
        <w:rPr>
          <w:lang w:val="sv-SE"/>
        </w:rPr>
        <w:tab/>
        <w:t>Vad Avastin är och vad det används för</w:t>
      </w:r>
    </w:p>
    <w:p w14:paraId="5C4AFB48" w14:textId="77777777" w:rsidR="00353069" w:rsidRPr="002326AC" w:rsidRDefault="00353069" w:rsidP="00353069">
      <w:pPr>
        <w:numPr>
          <w:ilvl w:val="12"/>
          <w:numId w:val="0"/>
        </w:numPr>
        <w:ind w:left="567" w:right="-29" w:hanging="567"/>
        <w:rPr>
          <w:caps/>
          <w:lang w:val="sv-SE"/>
        </w:rPr>
      </w:pPr>
      <w:r w:rsidRPr="002326AC">
        <w:rPr>
          <w:lang w:val="sv-SE"/>
        </w:rPr>
        <w:t>2.</w:t>
      </w:r>
      <w:r w:rsidRPr="002326AC">
        <w:rPr>
          <w:lang w:val="sv-SE"/>
        </w:rPr>
        <w:tab/>
      </w:r>
      <w:r w:rsidR="00812649" w:rsidRPr="002326AC">
        <w:rPr>
          <w:lang w:val="sv-SE"/>
        </w:rPr>
        <w:t xml:space="preserve">Vad du behöver veta innan du </w:t>
      </w:r>
      <w:r w:rsidRPr="002326AC">
        <w:rPr>
          <w:lang w:val="sv-SE"/>
        </w:rPr>
        <w:t>använder Avastin</w:t>
      </w:r>
    </w:p>
    <w:p w14:paraId="4396E92D" w14:textId="77777777" w:rsidR="00353069" w:rsidRPr="002326AC" w:rsidRDefault="00353069" w:rsidP="00353069">
      <w:pPr>
        <w:numPr>
          <w:ilvl w:val="12"/>
          <w:numId w:val="0"/>
        </w:numPr>
        <w:ind w:left="567" w:right="-29" w:hanging="567"/>
        <w:rPr>
          <w:lang w:val="sv-SE"/>
        </w:rPr>
      </w:pPr>
      <w:r w:rsidRPr="002326AC">
        <w:rPr>
          <w:lang w:val="sv-SE"/>
        </w:rPr>
        <w:t>3.</w:t>
      </w:r>
      <w:r w:rsidRPr="002326AC">
        <w:rPr>
          <w:lang w:val="sv-SE"/>
        </w:rPr>
        <w:tab/>
        <w:t>Hur du använder Avastin</w:t>
      </w:r>
    </w:p>
    <w:p w14:paraId="0F7C2C08" w14:textId="77777777" w:rsidR="00353069" w:rsidRPr="002326AC" w:rsidRDefault="00353069" w:rsidP="00353069">
      <w:pPr>
        <w:numPr>
          <w:ilvl w:val="12"/>
          <w:numId w:val="0"/>
        </w:numPr>
        <w:ind w:left="567" w:right="-29" w:hanging="567"/>
        <w:rPr>
          <w:lang w:val="sv-SE"/>
        </w:rPr>
      </w:pPr>
      <w:r w:rsidRPr="002326AC">
        <w:rPr>
          <w:lang w:val="sv-SE"/>
        </w:rPr>
        <w:t>4.</w:t>
      </w:r>
      <w:r w:rsidRPr="002326AC">
        <w:rPr>
          <w:lang w:val="sv-SE"/>
        </w:rPr>
        <w:tab/>
        <w:t>Eventuella biverkningar</w:t>
      </w:r>
    </w:p>
    <w:p w14:paraId="29B1E9BA" w14:textId="77777777" w:rsidR="00353069" w:rsidRPr="002326AC" w:rsidRDefault="00353069" w:rsidP="00353069">
      <w:pPr>
        <w:numPr>
          <w:ilvl w:val="12"/>
          <w:numId w:val="0"/>
        </w:numPr>
        <w:ind w:left="567" w:right="-29" w:hanging="567"/>
        <w:rPr>
          <w:lang w:val="sv-SE"/>
        </w:rPr>
      </w:pPr>
      <w:r w:rsidRPr="002326AC">
        <w:rPr>
          <w:lang w:val="sv-SE"/>
        </w:rPr>
        <w:t>5.</w:t>
      </w:r>
      <w:r w:rsidRPr="002326AC">
        <w:rPr>
          <w:lang w:val="sv-SE"/>
        </w:rPr>
        <w:tab/>
        <w:t>Hur Avastin ska förvaras</w:t>
      </w:r>
    </w:p>
    <w:p w14:paraId="29604E9A" w14:textId="77777777" w:rsidR="00353069" w:rsidRPr="002326AC" w:rsidRDefault="00353069" w:rsidP="00353069">
      <w:pPr>
        <w:numPr>
          <w:ilvl w:val="12"/>
          <w:numId w:val="0"/>
        </w:numPr>
        <w:ind w:left="567" w:right="-29" w:hanging="567"/>
        <w:rPr>
          <w:snapToGrid w:val="0"/>
          <w:lang w:val="sv-SE"/>
        </w:rPr>
      </w:pPr>
      <w:r w:rsidRPr="002326AC">
        <w:rPr>
          <w:snapToGrid w:val="0"/>
          <w:lang w:val="sv-SE"/>
        </w:rPr>
        <w:t>6.</w:t>
      </w:r>
      <w:r w:rsidRPr="002326AC">
        <w:rPr>
          <w:snapToGrid w:val="0"/>
          <w:lang w:val="sv-SE"/>
        </w:rPr>
        <w:tab/>
      </w:r>
      <w:r w:rsidR="00812649" w:rsidRPr="002326AC">
        <w:rPr>
          <w:noProof/>
          <w:szCs w:val="22"/>
          <w:lang w:val="sv-SE"/>
        </w:rPr>
        <w:t>Förpackningens innehåll och övriga upplysningar</w:t>
      </w:r>
    </w:p>
    <w:p w14:paraId="6EB42F1A" w14:textId="77777777" w:rsidR="008D016F" w:rsidRPr="002326AC" w:rsidRDefault="008D016F" w:rsidP="00353069">
      <w:pPr>
        <w:numPr>
          <w:ilvl w:val="12"/>
          <w:numId w:val="0"/>
        </w:numPr>
        <w:rPr>
          <w:lang w:val="sv-SE"/>
        </w:rPr>
      </w:pPr>
    </w:p>
    <w:p w14:paraId="117FEB63" w14:textId="77777777" w:rsidR="00353069" w:rsidRPr="002326AC" w:rsidRDefault="00353069" w:rsidP="00353069">
      <w:pPr>
        <w:numPr>
          <w:ilvl w:val="12"/>
          <w:numId w:val="0"/>
        </w:numPr>
        <w:rPr>
          <w:lang w:val="sv-SE"/>
        </w:rPr>
      </w:pPr>
    </w:p>
    <w:p w14:paraId="73760104" w14:textId="77777777" w:rsidR="00353069" w:rsidRPr="002326AC" w:rsidRDefault="00353069" w:rsidP="00353069">
      <w:pPr>
        <w:numPr>
          <w:ilvl w:val="12"/>
          <w:numId w:val="0"/>
        </w:numPr>
        <w:ind w:right="-2"/>
        <w:outlineLvl w:val="0"/>
        <w:rPr>
          <w:lang w:val="sv-SE"/>
        </w:rPr>
      </w:pPr>
      <w:r w:rsidRPr="002326AC">
        <w:rPr>
          <w:b/>
          <w:lang w:val="sv-SE"/>
        </w:rPr>
        <w:t>1.</w:t>
      </w:r>
      <w:r w:rsidRPr="002326AC">
        <w:rPr>
          <w:b/>
          <w:lang w:val="sv-SE"/>
        </w:rPr>
        <w:tab/>
      </w:r>
      <w:r w:rsidR="00812649" w:rsidRPr="002326AC">
        <w:rPr>
          <w:b/>
          <w:noProof/>
          <w:szCs w:val="22"/>
          <w:lang w:val="sv-SE"/>
        </w:rPr>
        <w:t xml:space="preserve">Vad </w:t>
      </w:r>
      <w:r w:rsidR="004B21C6" w:rsidRPr="002326AC">
        <w:rPr>
          <w:b/>
          <w:noProof/>
          <w:szCs w:val="22"/>
          <w:lang w:val="sv-SE"/>
        </w:rPr>
        <w:t>Avastin</w:t>
      </w:r>
      <w:r w:rsidR="00812649" w:rsidRPr="002326AC">
        <w:rPr>
          <w:b/>
          <w:noProof/>
          <w:szCs w:val="22"/>
          <w:lang w:val="sv-SE"/>
        </w:rPr>
        <w:t xml:space="preserve"> är och vad det används</w:t>
      </w:r>
      <w:r w:rsidR="00812649" w:rsidRPr="002326AC">
        <w:rPr>
          <w:b/>
          <w:szCs w:val="22"/>
          <w:lang w:val="sv-SE"/>
        </w:rPr>
        <w:t xml:space="preserve"> för</w:t>
      </w:r>
    </w:p>
    <w:p w14:paraId="1111DE4F" w14:textId="77777777" w:rsidR="00353069" w:rsidRPr="002326AC" w:rsidRDefault="00353069" w:rsidP="00353069">
      <w:pPr>
        <w:numPr>
          <w:ilvl w:val="12"/>
          <w:numId w:val="0"/>
        </w:numPr>
        <w:rPr>
          <w:lang w:val="sv-SE"/>
        </w:rPr>
      </w:pPr>
    </w:p>
    <w:p w14:paraId="758A26E2" w14:textId="77777777" w:rsidR="000E1D55" w:rsidRPr="002326AC" w:rsidRDefault="000E1D55" w:rsidP="000E1D55">
      <w:pPr>
        <w:numPr>
          <w:ilvl w:val="12"/>
          <w:numId w:val="0"/>
        </w:numPr>
        <w:rPr>
          <w:lang w:val="sv-SE"/>
        </w:rPr>
      </w:pPr>
      <w:r w:rsidRPr="002326AC">
        <w:rPr>
          <w:lang w:val="sv-SE"/>
        </w:rPr>
        <w:t>Avastin innehåller det aktiva innehållsämnet bevacizumab, som är en humaniserad monoklonal antikropp</w:t>
      </w:r>
      <w:r w:rsidR="00812649" w:rsidRPr="002326AC">
        <w:rPr>
          <w:lang w:val="sv-SE"/>
        </w:rPr>
        <w:t xml:space="preserve"> (en typ av </w:t>
      </w:r>
      <w:r w:rsidRPr="002326AC">
        <w:rPr>
          <w:lang w:val="sv-SE"/>
        </w:rPr>
        <w:t xml:space="preserve">protein som </w:t>
      </w:r>
      <w:r w:rsidR="00812649" w:rsidRPr="002326AC">
        <w:rPr>
          <w:lang w:val="sv-SE"/>
        </w:rPr>
        <w:t xml:space="preserve">normalt tillverkas av immunsystemet för att hjälpa till att skydda kroppen </w:t>
      </w:r>
      <w:r w:rsidR="003955E8" w:rsidRPr="002326AC">
        <w:rPr>
          <w:lang w:val="sv-SE"/>
        </w:rPr>
        <w:t>mot</w:t>
      </w:r>
      <w:r w:rsidR="00812649" w:rsidRPr="002326AC">
        <w:rPr>
          <w:lang w:val="sv-SE"/>
        </w:rPr>
        <w:t xml:space="preserve"> infektioner och cancer)</w:t>
      </w:r>
      <w:r w:rsidRPr="002326AC">
        <w:rPr>
          <w:lang w:val="sv-SE"/>
        </w:rPr>
        <w:t>. Bevacizumab bind</w:t>
      </w:r>
      <w:r w:rsidR="007509DD" w:rsidRPr="002326AC">
        <w:rPr>
          <w:lang w:val="sv-SE"/>
        </w:rPr>
        <w:t>er</w:t>
      </w:r>
      <w:r w:rsidRPr="002326AC">
        <w:rPr>
          <w:lang w:val="sv-SE"/>
        </w:rPr>
        <w:t xml:space="preserve"> selektivt till ett protein som kallas VEGF (human vaskulär endotelial tillväxtfaktor), som finns inuti kroppens blod- och lymfkärl. VEGF</w:t>
      </w:r>
      <w:r w:rsidR="00812649" w:rsidRPr="002326AC">
        <w:rPr>
          <w:lang w:val="sv-SE"/>
        </w:rPr>
        <w:t xml:space="preserve"> proteinet</w:t>
      </w:r>
      <w:r w:rsidRPr="002326AC">
        <w:rPr>
          <w:lang w:val="sv-SE"/>
        </w:rPr>
        <w:t xml:space="preserve"> gör så att blodkärl växer i tumörer och dessa blodkärl förser tumören med näringsämnen och syre. När bevacizumab är bundet till VEGF förhindras </w:t>
      </w:r>
      <w:r w:rsidR="001E534A" w:rsidRPr="002326AC">
        <w:rPr>
          <w:lang w:val="sv-SE"/>
        </w:rPr>
        <w:t xml:space="preserve">tumörens tillväxt </w:t>
      </w:r>
      <w:r w:rsidRPr="002326AC">
        <w:rPr>
          <w:lang w:val="sv-SE"/>
        </w:rPr>
        <w:t xml:space="preserve">genom att </w:t>
      </w:r>
      <w:r w:rsidR="003955E8" w:rsidRPr="002326AC">
        <w:rPr>
          <w:lang w:val="sv-SE"/>
        </w:rPr>
        <w:t>blockera</w:t>
      </w:r>
      <w:r w:rsidR="003955E8" w:rsidRPr="002326AC" w:rsidDel="001E534A">
        <w:rPr>
          <w:lang w:val="sv-SE"/>
        </w:rPr>
        <w:t xml:space="preserve"> </w:t>
      </w:r>
      <w:r w:rsidRPr="002326AC">
        <w:rPr>
          <w:lang w:val="sv-SE"/>
        </w:rPr>
        <w:t xml:space="preserve">tillväxten av </w:t>
      </w:r>
      <w:r w:rsidR="003955E8" w:rsidRPr="002326AC">
        <w:rPr>
          <w:lang w:val="sv-SE"/>
        </w:rPr>
        <w:t xml:space="preserve">de </w:t>
      </w:r>
      <w:r w:rsidRPr="002326AC">
        <w:rPr>
          <w:lang w:val="sv-SE"/>
        </w:rPr>
        <w:t>blodkärl som förser tumören med näringsämnen och syre.</w:t>
      </w:r>
    </w:p>
    <w:p w14:paraId="5002900E" w14:textId="77777777" w:rsidR="000E1D55" w:rsidRPr="002326AC" w:rsidRDefault="000E1D55" w:rsidP="00353069">
      <w:pPr>
        <w:numPr>
          <w:ilvl w:val="12"/>
          <w:numId w:val="0"/>
        </w:numPr>
        <w:rPr>
          <w:lang w:val="sv-SE"/>
        </w:rPr>
      </w:pPr>
    </w:p>
    <w:p w14:paraId="0D5D4EEB" w14:textId="77777777" w:rsidR="00353069" w:rsidRPr="002326AC" w:rsidRDefault="00353069" w:rsidP="00353069">
      <w:pPr>
        <w:numPr>
          <w:ilvl w:val="12"/>
          <w:numId w:val="0"/>
        </w:numPr>
        <w:rPr>
          <w:lang w:val="sv-SE"/>
        </w:rPr>
      </w:pPr>
      <w:r w:rsidRPr="002326AC">
        <w:rPr>
          <w:lang w:val="sv-SE"/>
        </w:rPr>
        <w:t xml:space="preserve">Avastin är ett läkemedel som används för behandling av </w:t>
      </w:r>
      <w:r w:rsidR="0067627F">
        <w:rPr>
          <w:lang w:val="sv-SE"/>
        </w:rPr>
        <w:t xml:space="preserve">vuxna </w:t>
      </w:r>
      <w:r w:rsidRPr="002326AC">
        <w:rPr>
          <w:lang w:val="sv-SE"/>
        </w:rPr>
        <w:t>patienter med framskriden cancer i tjocktarmen eller ändtarmen. Avastin ges tillsammans med cytostatikabehandling som innehåller en fluoropyrimidin.</w:t>
      </w:r>
    </w:p>
    <w:p w14:paraId="4FA93B14" w14:textId="77777777" w:rsidR="00353069" w:rsidRPr="002326AC" w:rsidRDefault="00353069" w:rsidP="00353069">
      <w:pPr>
        <w:numPr>
          <w:ilvl w:val="12"/>
          <w:numId w:val="0"/>
        </w:numPr>
        <w:rPr>
          <w:lang w:val="sv-SE"/>
        </w:rPr>
      </w:pPr>
    </w:p>
    <w:p w14:paraId="2A4C4077" w14:textId="77777777" w:rsidR="00353069" w:rsidRPr="002326AC" w:rsidRDefault="00353069" w:rsidP="00353069">
      <w:pPr>
        <w:numPr>
          <w:ilvl w:val="12"/>
          <w:numId w:val="0"/>
        </w:numPr>
        <w:rPr>
          <w:lang w:val="sv-SE"/>
        </w:rPr>
      </w:pPr>
      <w:r w:rsidRPr="002326AC">
        <w:rPr>
          <w:lang w:val="sv-SE"/>
        </w:rPr>
        <w:t xml:space="preserve">Avastin används också för behandling av </w:t>
      </w:r>
      <w:r w:rsidR="0067627F">
        <w:rPr>
          <w:lang w:val="sv-SE"/>
        </w:rPr>
        <w:t xml:space="preserve">vuxna patienter med </w:t>
      </w:r>
      <w:r w:rsidRPr="002326AC">
        <w:rPr>
          <w:lang w:val="sv-SE"/>
        </w:rPr>
        <w:t>metastaserad (spridd) bröstcancer. När det används hos patienter med bröstcancer kommer det att ges tillsammans med ett cytostatikum som kallas paklitaxel</w:t>
      </w:r>
      <w:r w:rsidR="0064010E" w:rsidRPr="002326AC">
        <w:rPr>
          <w:lang w:val="sv-SE"/>
        </w:rPr>
        <w:t xml:space="preserve"> eller capecitabin</w:t>
      </w:r>
      <w:r w:rsidRPr="002326AC">
        <w:rPr>
          <w:lang w:val="sv-SE"/>
        </w:rPr>
        <w:t>.</w:t>
      </w:r>
    </w:p>
    <w:p w14:paraId="4A51D2AC" w14:textId="77777777" w:rsidR="00353069" w:rsidRPr="002326AC" w:rsidRDefault="00353069" w:rsidP="00353069">
      <w:pPr>
        <w:numPr>
          <w:ilvl w:val="12"/>
          <w:numId w:val="0"/>
        </w:numPr>
        <w:rPr>
          <w:lang w:val="sv-SE"/>
        </w:rPr>
      </w:pPr>
    </w:p>
    <w:p w14:paraId="400BE83A" w14:textId="77777777" w:rsidR="00353069" w:rsidRPr="002326AC" w:rsidRDefault="00353069" w:rsidP="00353069">
      <w:pPr>
        <w:numPr>
          <w:ilvl w:val="12"/>
          <w:numId w:val="0"/>
        </w:numPr>
        <w:rPr>
          <w:lang w:val="sv-SE"/>
        </w:rPr>
      </w:pPr>
      <w:r w:rsidRPr="002326AC">
        <w:rPr>
          <w:lang w:val="sv-SE"/>
        </w:rPr>
        <w:t xml:space="preserve">Avastin används också för behandling av </w:t>
      </w:r>
      <w:r w:rsidR="0067627F">
        <w:rPr>
          <w:lang w:val="sv-SE"/>
        </w:rPr>
        <w:t xml:space="preserve">vuxna patienter med </w:t>
      </w:r>
      <w:r w:rsidRPr="002326AC">
        <w:rPr>
          <w:lang w:val="sv-SE"/>
        </w:rPr>
        <w:t>framskriden icke-småcellig lungcancer. Avastin ges</w:t>
      </w:r>
      <w:r w:rsidR="00F93DA7">
        <w:rPr>
          <w:lang w:val="sv-SE"/>
        </w:rPr>
        <w:t xml:space="preserve"> då</w:t>
      </w:r>
      <w:r w:rsidRPr="002326AC">
        <w:rPr>
          <w:lang w:val="sv-SE"/>
        </w:rPr>
        <w:t xml:space="preserve"> tillsammans med en cytostatikabehandling som innehåller platina.</w:t>
      </w:r>
    </w:p>
    <w:p w14:paraId="23D8C773" w14:textId="77777777" w:rsidR="00580D33" w:rsidRDefault="00580D33" w:rsidP="00580D33">
      <w:pPr>
        <w:numPr>
          <w:ilvl w:val="12"/>
          <w:numId w:val="0"/>
        </w:numPr>
        <w:rPr>
          <w:lang w:val="sv-SE"/>
        </w:rPr>
      </w:pPr>
    </w:p>
    <w:p w14:paraId="4E683A1A" w14:textId="77777777" w:rsidR="00580D33" w:rsidRDefault="00580D33" w:rsidP="00580D33">
      <w:pPr>
        <w:numPr>
          <w:ilvl w:val="12"/>
          <w:numId w:val="0"/>
        </w:numPr>
        <w:rPr>
          <w:lang w:val="sv-SE"/>
        </w:rPr>
      </w:pPr>
      <w:r>
        <w:rPr>
          <w:lang w:val="sv-SE"/>
        </w:rPr>
        <w:t xml:space="preserve">Avastin används också för behandling av vuxna patienter med framskriden icke-småcellig lungcancer när cancercellerna har en specifik mutation i ett protein som kallas epidermal tillväxtfaktorreceptor (EGFR). Avastin ges </w:t>
      </w:r>
      <w:r w:rsidR="00F93DA7">
        <w:rPr>
          <w:lang w:val="sv-SE"/>
        </w:rPr>
        <w:t xml:space="preserve">då </w:t>
      </w:r>
      <w:r>
        <w:rPr>
          <w:lang w:val="sv-SE"/>
        </w:rPr>
        <w:t xml:space="preserve">tillsammans med erlotinib. </w:t>
      </w:r>
    </w:p>
    <w:p w14:paraId="0F89E18C" w14:textId="77777777" w:rsidR="00353069" w:rsidRPr="002326AC" w:rsidRDefault="00353069" w:rsidP="00353069">
      <w:pPr>
        <w:numPr>
          <w:ilvl w:val="12"/>
          <w:numId w:val="0"/>
        </w:numPr>
        <w:rPr>
          <w:lang w:val="sv-SE"/>
        </w:rPr>
      </w:pPr>
    </w:p>
    <w:p w14:paraId="379E7321" w14:textId="77777777" w:rsidR="00353069" w:rsidRPr="002326AC" w:rsidRDefault="00353069" w:rsidP="00353069">
      <w:pPr>
        <w:numPr>
          <w:ilvl w:val="12"/>
          <w:numId w:val="0"/>
        </w:numPr>
        <w:rPr>
          <w:lang w:val="sv-SE"/>
        </w:rPr>
      </w:pPr>
      <w:r w:rsidRPr="002326AC">
        <w:rPr>
          <w:lang w:val="sv-SE"/>
        </w:rPr>
        <w:t xml:space="preserve">Avastin används också för behandling av </w:t>
      </w:r>
      <w:r w:rsidR="0067627F">
        <w:rPr>
          <w:lang w:val="sv-SE"/>
        </w:rPr>
        <w:t xml:space="preserve">vuxna patienter med </w:t>
      </w:r>
      <w:r w:rsidRPr="002326AC">
        <w:rPr>
          <w:lang w:val="sv-SE"/>
        </w:rPr>
        <w:t>framskriden njurcancer. När Avastin används hos patienter med njurcancer kommer det att ges tillsammans med en annan typ av läkemedel som kallas interferon.</w:t>
      </w:r>
    </w:p>
    <w:p w14:paraId="54B38677" w14:textId="77777777" w:rsidR="00353069" w:rsidRPr="002326AC" w:rsidRDefault="00353069" w:rsidP="00353069">
      <w:pPr>
        <w:numPr>
          <w:ilvl w:val="12"/>
          <w:numId w:val="0"/>
        </w:numPr>
        <w:rPr>
          <w:lang w:val="sv-SE"/>
        </w:rPr>
      </w:pPr>
    </w:p>
    <w:p w14:paraId="063A5608" w14:textId="77777777" w:rsidR="003454A9" w:rsidRPr="002326AC" w:rsidRDefault="003454A9" w:rsidP="003454A9">
      <w:pPr>
        <w:numPr>
          <w:ilvl w:val="12"/>
          <w:numId w:val="0"/>
        </w:numPr>
        <w:rPr>
          <w:lang w:val="sv-SE"/>
        </w:rPr>
      </w:pPr>
      <w:r w:rsidRPr="002326AC">
        <w:rPr>
          <w:lang w:val="sv-SE"/>
        </w:rPr>
        <w:t xml:space="preserve">Avastin används även för behandling av </w:t>
      </w:r>
      <w:r w:rsidR="0067627F">
        <w:rPr>
          <w:lang w:val="sv-SE"/>
        </w:rPr>
        <w:t xml:space="preserve">vuxna patienter med </w:t>
      </w:r>
      <w:r w:rsidRPr="002326AC">
        <w:rPr>
          <w:lang w:val="sv-SE"/>
        </w:rPr>
        <w:t>framskriden äggstocks</w:t>
      </w:r>
      <w:r w:rsidR="00495D90" w:rsidRPr="002326AC">
        <w:rPr>
          <w:lang w:val="sv-SE"/>
        </w:rPr>
        <w:t>-</w:t>
      </w:r>
      <w:r w:rsidRPr="002326AC">
        <w:rPr>
          <w:lang w:val="sv-SE"/>
        </w:rPr>
        <w:t>, äggledar- eller primär bukhinnecancer. Vid behandling av patienter med äggstocks</w:t>
      </w:r>
      <w:r w:rsidR="00C472D8" w:rsidRPr="002326AC">
        <w:rPr>
          <w:lang w:val="sv-SE"/>
        </w:rPr>
        <w:t>-</w:t>
      </w:r>
      <w:r w:rsidRPr="002326AC">
        <w:rPr>
          <w:lang w:val="sv-SE"/>
        </w:rPr>
        <w:t>, äggledar- eller primär bukhinnecancer ska Avastin ges i kombination med karboplatin och paklitaxel.</w:t>
      </w:r>
    </w:p>
    <w:p w14:paraId="0703195F" w14:textId="77777777" w:rsidR="003454A9" w:rsidRPr="002326AC" w:rsidRDefault="003454A9" w:rsidP="00353069">
      <w:pPr>
        <w:numPr>
          <w:ilvl w:val="12"/>
          <w:numId w:val="0"/>
        </w:numPr>
        <w:rPr>
          <w:lang w:val="sv-SE"/>
        </w:rPr>
      </w:pPr>
    </w:p>
    <w:p w14:paraId="1CF10849" w14:textId="77777777" w:rsidR="001E534A" w:rsidRDefault="001E534A" w:rsidP="00353069">
      <w:pPr>
        <w:numPr>
          <w:ilvl w:val="12"/>
          <w:numId w:val="0"/>
        </w:numPr>
        <w:rPr>
          <w:lang w:val="sv-SE"/>
        </w:rPr>
      </w:pPr>
      <w:r w:rsidRPr="002326AC">
        <w:rPr>
          <w:lang w:val="sv-SE"/>
        </w:rPr>
        <w:t xml:space="preserve">Vid användning hos </w:t>
      </w:r>
      <w:r w:rsidR="0067627F">
        <w:rPr>
          <w:lang w:val="sv-SE"/>
        </w:rPr>
        <w:t xml:space="preserve">vuxna </w:t>
      </w:r>
      <w:r w:rsidRPr="002326AC">
        <w:rPr>
          <w:lang w:val="sv-SE"/>
        </w:rPr>
        <w:t xml:space="preserve">patienter </w:t>
      </w:r>
      <w:r w:rsidR="00B16206">
        <w:rPr>
          <w:lang w:val="sv-SE"/>
        </w:rPr>
        <w:t xml:space="preserve">med </w:t>
      </w:r>
      <w:r w:rsidR="00B16206" w:rsidRPr="002326AC">
        <w:rPr>
          <w:lang w:val="sv-SE"/>
        </w:rPr>
        <w:t xml:space="preserve">framskriden äggstocks-, äggledar- eller primär bukhinnecancer </w:t>
      </w:r>
      <w:r w:rsidRPr="002326AC">
        <w:rPr>
          <w:lang w:val="sv-SE"/>
        </w:rPr>
        <w:t xml:space="preserve">vars sjukdom har kommit tillbaka </w:t>
      </w:r>
      <w:r w:rsidR="002556FC">
        <w:rPr>
          <w:lang w:val="sv-SE"/>
        </w:rPr>
        <w:t xml:space="preserve">efter </w:t>
      </w:r>
      <w:r w:rsidRPr="002326AC">
        <w:rPr>
          <w:lang w:val="sv-SE"/>
        </w:rPr>
        <w:t xml:space="preserve">minst 6 månader efter sista gången de </w:t>
      </w:r>
      <w:r w:rsidRPr="002326AC">
        <w:rPr>
          <w:lang w:val="sv-SE"/>
        </w:rPr>
        <w:lastRenderedPageBreak/>
        <w:t xml:space="preserve">behandlades med en </w:t>
      </w:r>
      <w:r w:rsidR="003955E8" w:rsidRPr="002326AC">
        <w:rPr>
          <w:lang w:val="sv-SE"/>
        </w:rPr>
        <w:t xml:space="preserve">platinuminnehållande </w:t>
      </w:r>
      <w:r w:rsidR="00603AA2" w:rsidRPr="002326AC">
        <w:rPr>
          <w:lang w:val="sv-SE"/>
        </w:rPr>
        <w:t>cytostatika</w:t>
      </w:r>
      <w:r w:rsidRPr="002326AC">
        <w:rPr>
          <w:lang w:val="sv-SE"/>
        </w:rPr>
        <w:t>, kommer Avastin att ges i kombination med karboplatin och gemcitabin</w:t>
      </w:r>
      <w:r w:rsidR="00591D69">
        <w:rPr>
          <w:lang w:val="sv-SE"/>
        </w:rPr>
        <w:t xml:space="preserve"> eller med karboplatin och paklitaxel</w:t>
      </w:r>
      <w:r w:rsidRPr="002326AC">
        <w:rPr>
          <w:lang w:val="sv-SE"/>
        </w:rPr>
        <w:t xml:space="preserve">. </w:t>
      </w:r>
    </w:p>
    <w:p w14:paraId="65D7A9E4" w14:textId="77777777" w:rsidR="00B16206" w:rsidRPr="002326AC" w:rsidRDefault="00B16206" w:rsidP="00353069">
      <w:pPr>
        <w:numPr>
          <w:ilvl w:val="12"/>
          <w:numId w:val="0"/>
        </w:numPr>
        <w:rPr>
          <w:lang w:val="sv-SE"/>
        </w:rPr>
      </w:pPr>
    </w:p>
    <w:p w14:paraId="1D9D73B6" w14:textId="77777777" w:rsidR="00B16206" w:rsidRDefault="00B16206" w:rsidP="00B16206">
      <w:pPr>
        <w:numPr>
          <w:ilvl w:val="12"/>
          <w:numId w:val="0"/>
        </w:numPr>
        <w:rPr>
          <w:lang w:val="sv-SE"/>
        </w:rPr>
      </w:pPr>
      <w:r w:rsidRPr="002326AC">
        <w:rPr>
          <w:lang w:val="sv-SE"/>
        </w:rPr>
        <w:t xml:space="preserve">Vid </w:t>
      </w:r>
      <w:r w:rsidRPr="00077382">
        <w:rPr>
          <w:lang w:val="sv-SE"/>
        </w:rPr>
        <w:t>användning hos</w:t>
      </w:r>
      <w:r w:rsidR="00820495" w:rsidRPr="00011F0A">
        <w:rPr>
          <w:lang w:val="sv-SE"/>
        </w:rPr>
        <w:t xml:space="preserve"> vuxna</w:t>
      </w:r>
      <w:r w:rsidRPr="00CA4C21">
        <w:rPr>
          <w:lang w:val="sv-SE"/>
        </w:rPr>
        <w:t xml:space="preserve"> patienter</w:t>
      </w:r>
      <w:r w:rsidRPr="002326AC">
        <w:rPr>
          <w:lang w:val="sv-SE"/>
        </w:rPr>
        <w:t xml:space="preserve"> </w:t>
      </w:r>
      <w:r>
        <w:rPr>
          <w:lang w:val="sv-SE"/>
        </w:rPr>
        <w:t xml:space="preserve">med </w:t>
      </w:r>
      <w:r w:rsidRPr="002326AC">
        <w:rPr>
          <w:lang w:val="sv-SE"/>
        </w:rPr>
        <w:t xml:space="preserve">framskriden äggstocks-, äggledar- eller primär bukhinnecancer vars sjukdom har kommit tillbaka </w:t>
      </w:r>
      <w:r>
        <w:rPr>
          <w:lang w:val="sv-SE"/>
        </w:rPr>
        <w:t xml:space="preserve">tidigare än </w:t>
      </w:r>
      <w:r w:rsidRPr="002326AC">
        <w:rPr>
          <w:lang w:val="sv-SE"/>
        </w:rPr>
        <w:t xml:space="preserve">6 månader efter sista gången de behandlades med en platinuminnehållande cytostatika, kommer Avastin att ges i kombination med </w:t>
      </w:r>
      <w:r>
        <w:rPr>
          <w:lang w:val="sv-SE"/>
        </w:rPr>
        <w:t xml:space="preserve">paklitaxel, eller topotekan eller pegylerat liposomalt doxorubicin. </w:t>
      </w:r>
    </w:p>
    <w:p w14:paraId="3C6CC577" w14:textId="77777777" w:rsidR="000F242B" w:rsidRDefault="000F242B" w:rsidP="00B16206">
      <w:pPr>
        <w:numPr>
          <w:ilvl w:val="12"/>
          <w:numId w:val="0"/>
        </w:numPr>
        <w:rPr>
          <w:lang w:val="sv-SE"/>
        </w:rPr>
      </w:pPr>
    </w:p>
    <w:p w14:paraId="33E0307C" w14:textId="77777777" w:rsidR="000F242B" w:rsidRPr="002326AC" w:rsidRDefault="000F242B" w:rsidP="00B16206">
      <w:pPr>
        <w:numPr>
          <w:ilvl w:val="12"/>
          <w:numId w:val="0"/>
        </w:numPr>
        <w:rPr>
          <w:lang w:val="sv-SE"/>
        </w:rPr>
      </w:pPr>
      <w:r>
        <w:rPr>
          <w:lang w:val="sv-SE"/>
        </w:rPr>
        <w:t>Avastin används ocks</w:t>
      </w:r>
      <w:r w:rsidR="005A624B">
        <w:rPr>
          <w:lang w:val="sv-SE"/>
        </w:rPr>
        <w:t xml:space="preserve">å för behandling </w:t>
      </w:r>
      <w:r w:rsidR="005A624B" w:rsidRPr="00BC6641">
        <w:rPr>
          <w:lang w:val="sv-SE"/>
        </w:rPr>
        <w:t>av</w:t>
      </w:r>
      <w:r w:rsidR="00AB6AA6" w:rsidRPr="005B4E7F">
        <w:rPr>
          <w:lang w:val="sv-SE"/>
        </w:rPr>
        <w:t xml:space="preserve"> vuxna patienter med</w:t>
      </w:r>
      <w:r w:rsidR="005A624B">
        <w:rPr>
          <w:lang w:val="sv-SE"/>
        </w:rPr>
        <w:t xml:space="preserve"> </w:t>
      </w:r>
      <w:r w:rsidR="00B72253">
        <w:rPr>
          <w:lang w:val="sv-SE"/>
        </w:rPr>
        <w:t>kvarvarande</w:t>
      </w:r>
      <w:r w:rsidRPr="007D3FB3">
        <w:rPr>
          <w:lang w:val="sv-SE"/>
        </w:rPr>
        <w:t xml:space="preserve">, </w:t>
      </w:r>
      <w:r w:rsidR="00893C94" w:rsidRPr="007D3FB3">
        <w:rPr>
          <w:lang w:val="sv-SE"/>
        </w:rPr>
        <w:t>återfall av</w:t>
      </w:r>
      <w:r w:rsidRPr="007D3FB3">
        <w:rPr>
          <w:lang w:val="sv-SE"/>
        </w:rPr>
        <w:t xml:space="preserve"> el</w:t>
      </w:r>
      <w:r>
        <w:rPr>
          <w:lang w:val="sv-SE"/>
        </w:rPr>
        <w:t xml:space="preserve">ler metastaserad livmoderhalscancer. </w:t>
      </w:r>
      <w:r w:rsidRPr="000F242B">
        <w:rPr>
          <w:lang w:val="sv-SE"/>
        </w:rPr>
        <w:t>Avastin ges</w:t>
      </w:r>
      <w:r w:rsidR="00F93DA7">
        <w:rPr>
          <w:lang w:val="sv-SE"/>
        </w:rPr>
        <w:t xml:space="preserve"> då</w:t>
      </w:r>
      <w:r>
        <w:rPr>
          <w:lang w:val="sv-SE"/>
        </w:rPr>
        <w:t xml:space="preserve"> i kombination med paklitaxel och cisplatin alternativt paklitaxel och topotekan hos patienter som inte kan få platinumbehandling. </w:t>
      </w:r>
    </w:p>
    <w:p w14:paraId="3AB0DF1D" w14:textId="77777777" w:rsidR="00DC2E46" w:rsidRPr="002326AC" w:rsidRDefault="00DC2E46" w:rsidP="00353069">
      <w:pPr>
        <w:numPr>
          <w:ilvl w:val="12"/>
          <w:numId w:val="0"/>
        </w:numPr>
        <w:rPr>
          <w:lang w:val="sv-SE"/>
        </w:rPr>
      </w:pPr>
    </w:p>
    <w:p w14:paraId="2E6C1BC0" w14:textId="77777777" w:rsidR="003773A6" w:rsidRPr="002326AC" w:rsidRDefault="003773A6" w:rsidP="00353069">
      <w:pPr>
        <w:numPr>
          <w:ilvl w:val="12"/>
          <w:numId w:val="0"/>
        </w:numPr>
        <w:rPr>
          <w:lang w:val="sv-SE"/>
        </w:rPr>
      </w:pPr>
    </w:p>
    <w:p w14:paraId="047161C8" w14:textId="77777777" w:rsidR="00353069" w:rsidRPr="002326AC" w:rsidRDefault="00353069" w:rsidP="00353069">
      <w:pPr>
        <w:keepNext/>
        <w:keepLines/>
        <w:numPr>
          <w:ilvl w:val="12"/>
          <w:numId w:val="0"/>
        </w:numPr>
        <w:ind w:left="567" w:hanging="567"/>
        <w:outlineLvl w:val="0"/>
        <w:rPr>
          <w:lang w:val="sv-SE"/>
        </w:rPr>
      </w:pPr>
      <w:r w:rsidRPr="002326AC">
        <w:rPr>
          <w:b/>
          <w:lang w:val="sv-SE"/>
        </w:rPr>
        <w:t>2.</w:t>
      </w:r>
      <w:r w:rsidRPr="002326AC">
        <w:rPr>
          <w:b/>
          <w:lang w:val="sv-SE"/>
        </w:rPr>
        <w:tab/>
      </w:r>
      <w:r w:rsidR="001E534A" w:rsidRPr="002326AC">
        <w:rPr>
          <w:b/>
          <w:noProof/>
          <w:szCs w:val="22"/>
          <w:lang w:val="sv-SE"/>
        </w:rPr>
        <w:t>Vad du behöver veta innan du  använder</w:t>
      </w:r>
      <w:r w:rsidR="004F100B" w:rsidRPr="002326AC">
        <w:rPr>
          <w:b/>
          <w:noProof/>
          <w:szCs w:val="22"/>
          <w:lang w:val="sv-SE"/>
        </w:rPr>
        <w:t xml:space="preserve"> </w:t>
      </w:r>
      <w:r w:rsidR="004B21C6" w:rsidRPr="002326AC">
        <w:rPr>
          <w:b/>
          <w:noProof/>
          <w:szCs w:val="22"/>
          <w:lang w:val="sv-SE"/>
        </w:rPr>
        <w:t>Avastin</w:t>
      </w:r>
    </w:p>
    <w:p w14:paraId="0CC0DEA5" w14:textId="77777777" w:rsidR="00353069" w:rsidRPr="002326AC" w:rsidRDefault="00353069" w:rsidP="00353069">
      <w:pPr>
        <w:keepNext/>
        <w:keepLines/>
        <w:numPr>
          <w:ilvl w:val="12"/>
          <w:numId w:val="0"/>
        </w:numPr>
        <w:rPr>
          <w:lang w:val="sv-SE"/>
        </w:rPr>
      </w:pPr>
    </w:p>
    <w:p w14:paraId="5E2A2121" w14:textId="74F66151" w:rsidR="00353069" w:rsidRPr="002326AC" w:rsidRDefault="00353069" w:rsidP="00353069">
      <w:pPr>
        <w:keepNext/>
        <w:keepLines/>
        <w:numPr>
          <w:ilvl w:val="12"/>
          <w:numId w:val="0"/>
        </w:numPr>
        <w:outlineLvl w:val="0"/>
        <w:rPr>
          <w:lang w:val="sv-SE"/>
        </w:rPr>
      </w:pPr>
      <w:r w:rsidRPr="002326AC">
        <w:rPr>
          <w:b/>
          <w:lang w:val="sv-SE"/>
        </w:rPr>
        <w:t>Använd inte Avastin</w:t>
      </w:r>
    </w:p>
    <w:p w14:paraId="1145C9E1" w14:textId="110F2C92" w:rsidR="00353069" w:rsidRPr="002326AC" w:rsidRDefault="00AB2404" w:rsidP="00CE71A4">
      <w:pPr>
        <w:ind w:left="567" w:hanging="567"/>
        <w:rPr>
          <w:lang w:val="sv-SE"/>
        </w:rPr>
      </w:pPr>
      <w:r w:rsidRPr="002326AC">
        <w:rPr>
          <w:rFonts w:hint="eastAsia"/>
          <w:sz w:val="18"/>
          <w:szCs w:val="18"/>
          <w:lang w:val="sv-SE"/>
        </w:rPr>
        <w:t>●</w:t>
      </w:r>
      <w:r w:rsidR="00353069" w:rsidRPr="002326AC">
        <w:rPr>
          <w:lang w:val="sv-SE"/>
        </w:rPr>
        <w:tab/>
        <w:t xml:space="preserve">om du är allergisk (överkänslig) mot bevacizumab eller mot något av övriga innehållsämnen i </w:t>
      </w:r>
      <w:r w:rsidR="001E534A" w:rsidRPr="002326AC">
        <w:rPr>
          <w:lang w:val="sv-SE"/>
        </w:rPr>
        <w:t xml:space="preserve">detta läkemedel </w:t>
      </w:r>
      <w:r w:rsidR="001E534A" w:rsidRPr="002326AC">
        <w:rPr>
          <w:noProof/>
          <w:szCs w:val="22"/>
          <w:lang w:val="sv-SE"/>
        </w:rPr>
        <w:t>(anges i avsnitt 6)</w:t>
      </w:r>
      <w:r w:rsidR="00353069" w:rsidRPr="002326AC">
        <w:rPr>
          <w:lang w:val="sv-SE"/>
        </w:rPr>
        <w:t>.</w:t>
      </w:r>
    </w:p>
    <w:p w14:paraId="3D5E7CE1" w14:textId="05A29536" w:rsidR="00353069" w:rsidRPr="002326AC" w:rsidRDefault="00AB2404" w:rsidP="00CE71A4">
      <w:pPr>
        <w:ind w:left="567" w:hanging="567"/>
        <w:rPr>
          <w:lang w:val="sv-SE"/>
        </w:rPr>
      </w:pPr>
      <w:r w:rsidRPr="002326AC">
        <w:rPr>
          <w:rFonts w:hint="eastAsia"/>
          <w:sz w:val="18"/>
          <w:szCs w:val="18"/>
          <w:lang w:val="sv-SE"/>
        </w:rPr>
        <w:t>●</w:t>
      </w:r>
      <w:r w:rsidR="00353069" w:rsidRPr="002326AC">
        <w:rPr>
          <w:lang w:val="sv-SE"/>
        </w:rPr>
        <w:tab/>
        <w:t>om du är allergisk (överkänslig) mot produkter från CHO-celler (Chinese hamster ovary cells) eller rekombinanta humana eller humaniserade antikroppar.</w:t>
      </w:r>
    </w:p>
    <w:p w14:paraId="6CE989CB" w14:textId="1ECA9662" w:rsidR="00353069" w:rsidRPr="002326AC" w:rsidRDefault="00AB2404" w:rsidP="00DF3ACB">
      <w:pPr>
        <w:ind w:left="426" w:hanging="426"/>
        <w:rPr>
          <w:lang w:val="sv-SE"/>
        </w:rPr>
      </w:pPr>
      <w:r w:rsidRPr="002326AC">
        <w:rPr>
          <w:rFonts w:hint="eastAsia"/>
          <w:sz w:val="18"/>
          <w:szCs w:val="18"/>
          <w:lang w:val="sv-SE"/>
        </w:rPr>
        <w:t>●</w:t>
      </w:r>
      <w:r w:rsidR="00353069" w:rsidRPr="002326AC">
        <w:rPr>
          <w:lang w:val="sv-SE"/>
        </w:rPr>
        <w:tab/>
      </w:r>
      <w:r w:rsidR="00794D55">
        <w:rPr>
          <w:lang w:val="sv-SE"/>
        </w:rPr>
        <w:tab/>
      </w:r>
      <w:r w:rsidR="00353069" w:rsidRPr="002326AC">
        <w:rPr>
          <w:lang w:val="sv-SE"/>
        </w:rPr>
        <w:t xml:space="preserve">om du är gravid. </w:t>
      </w:r>
    </w:p>
    <w:p w14:paraId="56582A94" w14:textId="77777777" w:rsidR="00353069" w:rsidRPr="002326AC" w:rsidRDefault="00353069" w:rsidP="00353069">
      <w:pPr>
        <w:numPr>
          <w:ilvl w:val="12"/>
          <w:numId w:val="0"/>
        </w:numPr>
        <w:ind w:right="-2"/>
        <w:rPr>
          <w:b/>
          <w:lang w:val="sv-SE"/>
        </w:rPr>
      </w:pPr>
    </w:p>
    <w:p w14:paraId="0F665718" w14:textId="77777777" w:rsidR="003955E8" w:rsidRPr="002326AC" w:rsidRDefault="001E534A" w:rsidP="00353069">
      <w:pPr>
        <w:numPr>
          <w:ilvl w:val="12"/>
          <w:numId w:val="0"/>
        </w:numPr>
        <w:ind w:right="-2"/>
        <w:rPr>
          <w:b/>
          <w:lang w:val="sv-SE"/>
        </w:rPr>
      </w:pPr>
      <w:r w:rsidRPr="002326AC">
        <w:rPr>
          <w:b/>
          <w:lang w:val="sv-SE"/>
        </w:rPr>
        <w:t>Varningar och försiktighet</w:t>
      </w:r>
    </w:p>
    <w:p w14:paraId="6427F9B3" w14:textId="77777777" w:rsidR="001E534A" w:rsidRPr="002326AC" w:rsidRDefault="001E534A" w:rsidP="00353069">
      <w:pPr>
        <w:numPr>
          <w:ilvl w:val="12"/>
          <w:numId w:val="0"/>
        </w:numPr>
        <w:ind w:right="-2"/>
        <w:rPr>
          <w:b/>
          <w:lang w:val="sv-SE"/>
        </w:rPr>
      </w:pPr>
      <w:r w:rsidRPr="002326AC">
        <w:rPr>
          <w:lang w:val="sv-SE"/>
        </w:rPr>
        <w:t xml:space="preserve">Tala med läkare, apotekspersonal eller sjuksköterska innan du använder </w:t>
      </w:r>
      <w:r w:rsidR="00603AA2" w:rsidRPr="002326AC">
        <w:rPr>
          <w:noProof/>
          <w:szCs w:val="22"/>
          <w:lang w:val="sv-SE"/>
        </w:rPr>
        <w:t>Avastin</w:t>
      </w:r>
      <w:r w:rsidRPr="002326AC">
        <w:rPr>
          <w:lang w:val="sv-SE"/>
        </w:rPr>
        <w:t>.</w:t>
      </w:r>
    </w:p>
    <w:p w14:paraId="6CA33AE4" w14:textId="77777777" w:rsidR="00C51244" w:rsidRPr="002326AC" w:rsidRDefault="00C51244" w:rsidP="00353069">
      <w:pPr>
        <w:numPr>
          <w:ilvl w:val="12"/>
          <w:numId w:val="0"/>
        </w:numPr>
        <w:ind w:right="-2"/>
        <w:rPr>
          <w:lang w:val="sv-SE"/>
        </w:rPr>
      </w:pPr>
    </w:p>
    <w:p w14:paraId="4D172820" w14:textId="7CD640CF" w:rsidR="00353069" w:rsidRPr="00794D55" w:rsidRDefault="00AB2404" w:rsidP="00CE71A4">
      <w:pPr>
        <w:ind w:left="567" w:hanging="567"/>
        <w:rPr>
          <w:szCs w:val="22"/>
          <w:lang w:val="sv-SE"/>
        </w:rPr>
      </w:pPr>
      <w:r w:rsidRPr="00CE71A4">
        <w:rPr>
          <w:szCs w:val="22"/>
          <w:lang w:val="sv-SE"/>
        </w:rPr>
        <w:t>●</w:t>
      </w:r>
      <w:r w:rsidR="001E534A" w:rsidRPr="00794D55">
        <w:rPr>
          <w:szCs w:val="22"/>
          <w:lang w:val="sv-SE"/>
        </w:rPr>
        <w:t xml:space="preserve">Det </w:t>
      </w:r>
      <w:r w:rsidR="00620B14" w:rsidRPr="00794D55">
        <w:rPr>
          <w:szCs w:val="22"/>
          <w:lang w:val="sv-SE"/>
        </w:rPr>
        <w:t>är möjlig</w:t>
      </w:r>
      <w:r w:rsidR="001E534A" w:rsidRPr="00794D55">
        <w:rPr>
          <w:szCs w:val="22"/>
          <w:lang w:val="sv-SE"/>
        </w:rPr>
        <w:t xml:space="preserve">t att Avastin kan öka risken för att utveckla hål i </w:t>
      </w:r>
      <w:r w:rsidR="00C87C69" w:rsidRPr="00794D55">
        <w:rPr>
          <w:szCs w:val="22"/>
          <w:lang w:val="sv-SE"/>
        </w:rPr>
        <w:t>tarmväggen</w:t>
      </w:r>
      <w:r w:rsidR="001E534A" w:rsidRPr="00794D55">
        <w:rPr>
          <w:szCs w:val="22"/>
          <w:lang w:val="sv-SE"/>
        </w:rPr>
        <w:t>. O</w:t>
      </w:r>
      <w:r w:rsidR="00353069" w:rsidRPr="00794D55">
        <w:rPr>
          <w:szCs w:val="22"/>
          <w:lang w:val="sv-SE"/>
        </w:rPr>
        <w:t xml:space="preserve">m du har </w:t>
      </w:r>
      <w:r w:rsidR="00603AA2" w:rsidRPr="00794D55">
        <w:rPr>
          <w:szCs w:val="22"/>
          <w:lang w:val="sv-SE"/>
        </w:rPr>
        <w:t xml:space="preserve">sjukdomar </w:t>
      </w:r>
      <w:r w:rsidR="00353069" w:rsidRPr="00794D55">
        <w:rPr>
          <w:szCs w:val="22"/>
          <w:lang w:val="sv-SE"/>
        </w:rPr>
        <w:t>som orsakar inflammation inne i buken (t ex divertikulit, magsår, tjocktarmsinflammation förknippad med cytostatikabehandling)</w:t>
      </w:r>
      <w:r w:rsidR="00803365" w:rsidRPr="00794D55">
        <w:rPr>
          <w:szCs w:val="22"/>
          <w:lang w:val="sv-SE"/>
        </w:rPr>
        <w:t xml:space="preserve">, ska du </w:t>
      </w:r>
      <w:r w:rsidR="00DB06CC" w:rsidRPr="00794D55">
        <w:rPr>
          <w:szCs w:val="22"/>
          <w:lang w:val="sv-SE"/>
        </w:rPr>
        <w:t>tala om det för din läkare.</w:t>
      </w:r>
    </w:p>
    <w:p w14:paraId="0C6B31AA" w14:textId="77777777" w:rsidR="00DB06CC" w:rsidRPr="00794D55" w:rsidRDefault="00DB06CC" w:rsidP="00CE71A4">
      <w:pPr>
        <w:ind w:left="567" w:hanging="567"/>
        <w:rPr>
          <w:szCs w:val="22"/>
          <w:lang w:val="sv-SE"/>
        </w:rPr>
      </w:pPr>
    </w:p>
    <w:p w14:paraId="075CF8AA" w14:textId="5242816B" w:rsidR="00DB06CC" w:rsidRPr="00794D55" w:rsidRDefault="00AB2404" w:rsidP="00CE71A4">
      <w:pPr>
        <w:ind w:left="567" w:hanging="567"/>
        <w:rPr>
          <w:szCs w:val="22"/>
          <w:lang w:val="sv-SE"/>
        </w:rPr>
      </w:pPr>
      <w:r w:rsidRPr="00CE71A4">
        <w:rPr>
          <w:szCs w:val="22"/>
          <w:lang w:val="sv-SE"/>
        </w:rPr>
        <w:t>●</w:t>
      </w:r>
      <w:r w:rsidR="00C40903" w:rsidRPr="00794D55">
        <w:rPr>
          <w:szCs w:val="22"/>
          <w:lang w:val="sv-SE"/>
        </w:rPr>
        <w:tab/>
      </w:r>
      <w:r w:rsidR="00DB06CC" w:rsidRPr="00794D55">
        <w:rPr>
          <w:szCs w:val="22"/>
          <w:lang w:val="sv-SE"/>
        </w:rPr>
        <w:t>Avastin kan öka risken för att utveckla en onormal förbindelse eller passage mellan två organ eller blodkärl</w:t>
      </w:r>
      <w:r w:rsidR="00893C94" w:rsidRPr="00794D55">
        <w:rPr>
          <w:szCs w:val="22"/>
          <w:lang w:val="sv-SE"/>
        </w:rPr>
        <w:t xml:space="preserve"> (en sådan förbindelse kallas fistel)</w:t>
      </w:r>
      <w:r w:rsidR="00DB06CC" w:rsidRPr="00794D55">
        <w:rPr>
          <w:szCs w:val="22"/>
          <w:lang w:val="sv-SE"/>
        </w:rPr>
        <w:t>.</w:t>
      </w:r>
      <w:r w:rsidR="000F242B" w:rsidRPr="00794D55">
        <w:rPr>
          <w:szCs w:val="22"/>
          <w:lang w:val="sv-SE"/>
        </w:rPr>
        <w:t xml:space="preserve"> Risken för att utveckla förbindelser mellan vaginan och någon del av tarmen kan öka om du har </w:t>
      </w:r>
      <w:r w:rsidR="00B72253" w:rsidRPr="00794D55">
        <w:rPr>
          <w:szCs w:val="22"/>
          <w:lang w:val="sv-SE"/>
        </w:rPr>
        <w:t>kvarvarande</w:t>
      </w:r>
      <w:r w:rsidR="000F242B" w:rsidRPr="00794D55">
        <w:rPr>
          <w:szCs w:val="22"/>
          <w:lang w:val="sv-SE"/>
        </w:rPr>
        <w:t xml:space="preserve">, </w:t>
      </w:r>
      <w:r w:rsidR="00893C94" w:rsidRPr="00794D55">
        <w:rPr>
          <w:szCs w:val="22"/>
          <w:lang w:val="sv-SE"/>
        </w:rPr>
        <w:t>återfall av</w:t>
      </w:r>
      <w:r w:rsidR="000F242B" w:rsidRPr="00794D55">
        <w:rPr>
          <w:szCs w:val="22"/>
          <w:lang w:val="sv-SE"/>
        </w:rPr>
        <w:t xml:space="preserve"> eller metastaserad livmoderhalscancer.</w:t>
      </w:r>
      <w:r w:rsidR="00794D55" w:rsidRPr="00794D55">
        <w:rPr>
          <w:szCs w:val="22"/>
          <w:lang w:val="sv-SE"/>
        </w:rPr>
        <w:tab/>
      </w:r>
    </w:p>
    <w:p w14:paraId="14BC4430" w14:textId="77777777" w:rsidR="00353069" w:rsidRPr="00794D55" w:rsidRDefault="00353069" w:rsidP="00CE71A4">
      <w:pPr>
        <w:ind w:left="567" w:hanging="567"/>
        <w:rPr>
          <w:szCs w:val="22"/>
          <w:lang w:val="sv-SE"/>
        </w:rPr>
      </w:pPr>
    </w:p>
    <w:p w14:paraId="1590A248"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r>
      <w:r w:rsidR="00DB06CC" w:rsidRPr="00794D55">
        <w:rPr>
          <w:szCs w:val="22"/>
          <w:lang w:val="sv-SE"/>
        </w:rPr>
        <w:t>Detta läkemedel kan öka risken för blödning, eller öka risken för problem med sårläkning efter operation. O</w:t>
      </w:r>
      <w:r w:rsidR="00353069" w:rsidRPr="00794D55">
        <w:rPr>
          <w:szCs w:val="22"/>
          <w:lang w:val="sv-SE"/>
        </w:rPr>
        <w:t>m du ska opereras, om du har genomgått en större operation inom de senaste 28 dagarna eller om du fortfarande har oläkta operationssår ska du inte använda denna medicin</w:t>
      </w:r>
      <w:r w:rsidR="00DB06CC" w:rsidRPr="00794D55">
        <w:rPr>
          <w:szCs w:val="22"/>
          <w:lang w:val="sv-SE"/>
        </w:rPr>
        <w:t>.</w:t>
      </w:r>
    </w:p>
    <w:p w14:paraId="68AE6A83" w14:textId="77777777" w:rsidR="00A27C51" w:rsidRPr="00794D55" w:rsidRDefault="00A27C51" w:rsidP="00CE71A4">
      <w:pPr>
        <w:ind w:left="567" w:hanging="567"/>
        <w:rPr>
          <w:szCs w:val="22"/>
          <w:lang w:val="sv-SE"/>
        </w:rPr>
      </w:pPr>
    </w:p>
    <w:p w14:paraId="063912F0" w14:textId="77777777" w:rsidR="00A27C51" w:rsidRPr="00794D55" w:rsidRDefault="00BD33A6" w:rsidP="00CE71A4">
      <w:pPr>
        <w:ind w:left="567" w:hanging="567"/>
        <w:rPr>
          <w:szCs w:val="22"/>
          <w:lang w:val="sv-SE"/>
        </w:rPr>
      </w:pPr>
      <w:r w:rsidRPr="00CE71A4">
        <w:rPr>
          <w:szCs w:val="22"/>
          <w:lang w:val="sv-SE"/>
        </w:rPr>
        <w:t>●</w:t>
      </w:r>
      <w:r w:rsidRPr="00CE71A4">
        <w:rPr>
          <w:szCs w:val="22"/>
          <w:lang w:val="sv-SE"/>
        </w:rPr>
        <w:tab/>
      </w:r>
      <w:r w:rsidR="00A27C51" w:rsidRPr="00794D55">
        <w:rPr>
          <w:szCs w:val="22"/>
          <w:lang w:val="sv-SE"/>
        </w:rPr>
        <w:t xml:space="preserve">Avastin kan öka risken för att utveckla allvarliga infektioner i huden eller </w:t>
      </w:r>
      <w:r w:rsidR="00C47A58" w:rsidRPr="00794D55">
        <w:rPr>
          <w:szCs w:val="22"/>
          <w:lang w:val="sv-SE"/>
        </w:rPr>
        <w:t>underliggande lager av huden</w:t>
      </w:r>
      <w:r w:rsidR="00A27C51" w:rsidRPr="00794D55">
        <w:rPr>
          <w:szCs w:val="22"/>
          <w:lang w:val="sv-SE"/>
        </w:rPr>
        <w:t xml:space="preserve">, framförallt om du har haft hål i </w:t>
      </w:r>
      <w:r w:rsidR="00C87C69" w:rsidRPr="00794D55">
        <w:rPr>
          <w:szCs w:val="22"/>
          <w:lang w:val="sv-SE"/>
        </w:rPr>
        <w:t>tarmväggen</w:t>
      </w:r>
      <w:r w:rsidR="00A27C51" w:rsidRPr="00794D55">
        <w:rPr>
          <w:szCs w:val="22"/>
          <w:lang w:val="sv-SE"/>
        </w:rPr>
        <w:t xml:space="preserve"> eller problem med sårläkning. </w:t>
      </w:r>
    </w:p>
    <w:p w14:paraId="56983184" w14:textId="77777777" w:rsidR="00353069" w:rsidRPr="00794D55" w:rsidRDefault="00353069" w:rsidP="00CE71A4">
      <w:pPr>
        <w:ind w:left="567" w:hanging="567"/>
        <w:rPr>
          <w:szCs w:val="22"/>
          <w:lang w:val="sv-SE"/>
        </w:rPr>
      </w:pPr>
    </w:p>
    <w:p w14:paraId="27B074DD" w14:textId="77777777" w:rsidR="003C7EED" w:rsidRPr="00794D55" w:rsidRDefault="00AB2404" w:rsidP="00CE71A4">
      <w:pPr>
        <w:ind w:left="567" w:hanging="567"/>
        <w:rPr>
          <w:szCs w:val="22"/>
          <w:lang w:val="sv-SE"/>
        </w:rPr>
      </w:pPr>
      <w:r w:rsidRPr="00CE71A4">
        <w:rPr>
          <w:szCs w:val="22"/>
          <w:lang w:val="sv-SE"/>
        </w:rPr>
        <w:t>●</w:t>
      </w:r>
      <w:r w:rsidR="00353069" w:rsidRPr="00794D55">
        <w:rPr>
          <w:szCs w:val="22"/>
          <w:lang w:val="sv-SE"/>
        </w:rPr>
        <w:tab/>
      </w:r>
      <w:r w:rsidR="00DB06CC" w:rsidRPr="00794D55">
        <w:rPr>
          <w:szCs w:val="22"/>
          <w:lang w:val="sv-SE"/>
        </w:rPr>
        <w:t xml:space="preserve">Avastin kan öka förekomsten av högt blodtryck. Om </w:t>
      </w:r>
      <w:r w:rsidR="00353069" w:rsidRPr="00794D55">
        <w:rPr>
          <w:szCs w:val="22"/>
          <w:lang w:val="sv-SE"/>
        </w:rPr>
        <w:t xml:space="preserve">du lider av högt blodtryck som inte kontrolleras väl av blodtrycksmedicin, </w:t>
      </w:r>
      <w:r w:rsidR="00CC3437" w:rsidRPr="00794D55">
        <w:rPr>
          <w:szCs w:val="22"/>
          <w:lang w:val="sv-SE"/>
        </w:rPr>
        <w:t>tala med</w:t>
      </w:r>
      <w:r w:rsidR="00DB06CC" w:rsidRPr="00794D55">
        <w:rPr>
          <w:szCs w:val="22"/>
          <w:lang w:val="sv-SE"/>
        </w:rPr>
        <w:t xml:space="preserve"> din läkare eftersom det är viktigt att säkerställa att ditt blodtryck är under kontroll innan behandlingen med Avastin </w:t>
      </w:r>
      <w:r w:rsidR="00603AA2" w:rsidRPr="00794D55">
        <w:rPr>
          <w:szCs w:val="22"/>
          <w:lang w:val="sv-SE"/>
        </w:rPr>
        <w:t>påbörjas</w:t>
      </w:r>
      <w:r w:rsidR="00DB06CC" w:rsidRPr="00794D55">
        <w:rPr>
          <w:szCs w:val="22"/>
          <w:lang w:val="sv-SE"/>
        </w:rPr>
        <w:t>.</w:t>
      </w:r>
    </w:p>
    <w:p w14:paraId="378008F2" w14:textId="77777777" w:rsidR="00E9521D" w:rsidRPr="00794D55" w:rsidRDefault="00E9521D" w:rsidP="00CE71A4">
      <w:pPr>
        <w:ind w:left="567" w:hanging="567"/>
        <w:rPr>
          <w:szCs w:val="22"/>
          <w:lang w:val="sv-SE"/>
        </w:rPr>
      </w:pPr>
    </w:p>
    <w:p w14:paraId="45E3EA67" w14:textId="77777777" w:rsidR="00E9521D" w:rsidRPr="00794D55" w:rsidRDefault="00E9521D" w:rsidP="00CE71A4">
      <w:pPr>
        <w:ind w:left="567" w:hanging="567"/>
        <w:rPr>
          <w:szCs w:val="22"/>
          <w:lang w:val="sv-SE"/>
        </w:rPr>
      </w:pPr>
      <w:r w:rsidRPr="00CE71A4">
        <w:rPr>
          <w:szCs w:val="22"/>
          <w:lang w:val="sv-SE"/>
        </w:rPr>
        <w:t>●</w:t>
      </w:r>
      <w:r w:rsidRPr="00794D55">
        <w:rPr>
          <w:szCs w:val="22"/>
          <w:lang w:val="sv-SE"/>
        </w:rPr>
        <w:tab/>
        <w:t>Om du har eller har haft en aneurysm (förstoring och försvagning av en kärlvägg) eller en bristning i en kärlvägg.</w:t>
      </w:r>
    </w:p>
    <w:p w14:paraId="53A45DFD" w14:textId="77777777" w:rsidR="00353069" w:rsidRPr="00794D55" w:rsidRDefault="00353069" w:rsidP="00CE71A4">
      <w:pPr>
        <w:ind w:left="567" w:hanging="567"/>
        <w:rPr>
          <w:szCs w:val="22"/>
          <w:lang w:val="sv-SE"/>
        </w:rPr>
      </w:pPr>
    </w:p>
    <w:p w14:paraId="63B69451"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r>
      <w:r w:rsidR="00DB06CC" w:rsidRPr="00794D55">
        <w:rPr>
          <w:szCs w:val="22"/>
          <w:lang w:val="sv-SE"/>
        </w:rPr>
        <w:t>Detta läkemedel ökar risken för att få protein i urinen</w:t>
      </w:r>
      <w:r w:rsidR="00CC3437" w:rsidRPr="00794D55">
        <w:rPr>
          <w:szCs w:val="22"/>
          <w:lang w:val="sv-SE"/>
        </w:rPr>
        <w:t>, speciellt</w:t>
      </w:r>
      <w:r w:rsidR="00DB06CC" w:rsidRPr="00794D55">
        <w:rPr>
          <w:szCs w:val="22"/>
          <w:lang w:val="sv-SE"/>
        </w:rPr>
        <w:t xml:space="preserve"> </w:t>
      </w:r>
      <w:r w:rsidR="00353069" w:rsidRPr="00794D55">
        <w:rPr>
          <w:szCs w:val="22"/>
          <w:lang w:val="sv-SE"/>
        </w:rPr>
        <w:t xml:space="preserve">om du </w:t>
      </w:r>
      <w:r w:rsidR="00CC3437" w:rsidRPr="00794D55">
        <w:rPr>
          <w:szCs w:val="22"/>
          <w:lang w:val="sv-SE"/>
        </w:rPr>
        <w:t xml:space="preserve">redan </w:t>
      </w:r>
      <w:r w:rsidR="00353069" w:rsidRPr="00794D55">
        <w:rPr>
          <w:szCs w:val="22"/>
          <w:lang w:val="sv-SE"/>
        </w:rPr>
        <w:t>lider av högt blodtryck</w:t>
      </w:r>
      <w:r w:rsidR="00CC3437" w:rsidRPr="00794D55">
        <w:rPr>
          <w:szCs w:val="22"/>
          <w:lang w:val="sv-SE"/>
        </w:rPr>
        <w:t>.</w:t>
      </w:r>
    </w:p>
    <w:p w14:paraId="6E64C65B" w14:textId="77777777" w:rsidR="00353069" w:rsidRPr="00794D55" w:rsidRDefault="00353069" w:rsidP="00CE71A4">
      <w:pPr>
        <w:ind w:left="567" w:hanging="567"/>
        <w:rPr>
          <w:szCs w:val="22"/>
          <w:lang w:val="sv-SE"/>
        </w:rPr>
      </w:pPr>
    </w:p>
    <w:p w14:paraId="2B1A9695"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r>
      <w:r w:rsidR="00CC3437" w:rsidRPr="00794D55">
        <w:rPr>
          <w:szCs w:val="22"/>
          <w:lang w:val="sv-SE"/>
        </w:rPr>
        <w:t xml:space="preserve">Risken att få blodproppar i </w:t>
      </w:r>
      <w:r w:rsidR="00152D53" w:rsidRPr="00794D55">
        <w:rPr>
          <w:szCs w:val="22"/>
          <w:lang w:val="sv-SE"/>
        </w:rPr>
        <w:t xml:space="preserve">dina </w:t>
      </w:r>
      <w:r w:rsidR="00CC3437" w:rsidRPr="00794D55">
        <w:rPr>
          <w:szCs w:val="22"/>
          <w:lang w:val="sv-SE"/>
        </w:rPr>
        <w:t xml:space="preserve">artärer (en typ av blodkärl) kan öka </w:t>
      </w:r>
      <w:r w:rsidR="00353069" w:rsidRPr="00794D55">
        <w:rPr>
          <w:szCs w:val="22"/>
          <w:lang w:val="sv-SE"/>
        </w:rPr>
        <w:t>om du är över 65 år</w:t>
      </w:r>
      <w:r w:rsidR="0098119F" w:rsidRPr="00794D55">
        <w:rPr>
          <w:szCs w:val="22"/>
          <w:lang w:val="sv-SE"/>
        </w:rPr>
        <w:t>, om du har diabetes,</w:t>
      </w:r>
      <w:r w:rsidR="00353069" w:rsidRPr="00794D55">
        <w:rPr>
          <w:szCs w:val="22"/>
          <w:lang w:val="sv-SE"/>
        </w:rPr>
        <w:t xml:space="preserve"> </w:t>
      </w:r>
      <w:r w:rsidR="0098119F" w:rsidRPr="00794D55">
        <w:rPr>
          <w:szCs w:val="22"/>
          <w:lang w:val="sv-SE"/>
        </w:rPr>
        <w:t>eller om du</w:t>
      </w:r>
      <w:r w:rsidR="00353069" w:rsidRPr="00794D55">
        <w:rPr>
          <w:szCs w:val="22"/>
          <w:lang w:val="sv-SE"/>
        </w:rPr>
        <w:t xml:space="preserve"> tidigare har haft blodproppar i dina artärer</w:t>
      </w:r>
      <w:r w:rsidR="00CC3437" w:rsidRPr="00794D55">
        <w:rPr>
          <w:szCs w:val="22"/>
          <w:lang w:val="sv-SE"/>
        </w:rPr>
        <w:t xml:space="preserve">. Tala med din läkare eftersom blodproppar kan leda till hjärtattack och stroke. </w:t>
      </w:r>
    </w:p>
    <w:p w14:paraId="360F9FFB" w14:textId="77777777" w:rsidR="00CC3437" w:rsidRPr="00794D55" w:rsidRDefault="00CC3437" w:rsidP="00CE71A4">
      <w:pPr>
        <w:ind w:left="567" w:hanging="567"/>
        <w:rPr>
          <w:szCs w:val="22"/>
          <w:lang w:val="sv-SE"/>
        </w:rPr>
      </w:pPr>
    </w:p>
    <w:p w14:paraId="10792F76" w14:textId="77777777" w:rsidR="00CC3437" w:rsidRPr="00794D55" w:rsidRDefault="00AB2404" w:rsidP="00CE71A4">
      <w:pPr>
        <w:ind w:left="567" w:hanging="567"/>
        <w:rPr>
          <w:szCs w:val="22"/>
          <w:lang w:val="sv-SE"/>
        </w:rPr>
      </w:pPr>
      <w:r w:rsidRPr="00CE71A4">
        <w:rPr>
          <w:szCs w:val="22"/>
          <w:lang w:val="sv-SE"/>
        </w:rPr>
        <w:t>●</w:t>
      </w:r>
      <w:r w:rsidR="00511459" w:rsidRPr="00794D55">
        <w:rPr>
          <w:szCs w:val="22"/>
          <w:lang w:val="sv-SE"/>
        </w:rPr>
        <w:tab/>
      </w:r>
      <w:r w:rsidR="00CC3437" w:rsidRPr="00794D55">
        <w:rPr>
          <w:szCs w:val="22"/>
          <w:lang w:val="sv-SE"/>
        </w:rPr>
        <w:t>Avastin kan även öka risken för att utveckla blodproppar i dina vener (en typ av blodkärl).</w:t>
      </w:r>
    </w:p>
    <w:p w14:paraId="141E7C17" w14:textId="77777777" w:rsidR="00353069" w:rsidRPr="00794D55" w:rsidRDefault="00353069" w:rsidP="00CE71A4">
      <w:pPr>
        <w:ind w:left="567" w:hanging="567"/>
        <w:rPr>
          <w:szCs w:val="22"/>
          <w:lang w:val="sv-SE"/>
        </w:rPr>
      </w:pPr>
    </w:p>
    <w:p w14:paraId="708B3700" w14:textId="77777777" w:rsidR="00CC3437" w:rsidRPr="00794D55" w:rsidRDefault="00AB2404" w:rsidP="00CE71A4">
      <w:pPr>
        <w:ind w:left="567" w:hanging="567"/>
        <w:rPr>
          <w:szCs w:val="22"/>
          <w:lang w:val="sv-SE"/>
        </w:rPr>
      </w:pPr>
      <w:r w:rsidRPr="00CE71A4">
        <w:rPr>
          <w:szCs w:val="22"/>
          <w:lang w:val="sv-SE"/>
        </w:rPr>
        <w:lastRenderedPageBreak/>
        <w:t>●</w:t>
      </w:r>
      <w:r w:rsidR="00353069" w:rsidRPr="00794D55">
        <w:rPr>
          <w:szCs w:val="22"/>
          <w:lang w:val="sv-SE"/>
        </w:rPr>
        <w:tab/>
      </w:r>
      <w:r w:rsidR="00CC3437" w:rsidRPr="00794D55">
        <w:rPr>
          <w:szCs w:val="22"/>
          <w:lang w:val="sv-SE"/>
        </w:rPr>
        <w:t xml:space="preserve">Detta läkemedel kan orsaka blödning, framförallt tumörrelaterad blödning. Tala med din läkare </w:t>
      </w:r>
      <w:r w:rsidR="00353069" w:rsidRPr="00794D55">
        <w:rPr>
          <w:szCs w:val="22"/>
          <w:lang w:val="sv-SE"/>
        </w:rPr>
        <w:t xml:space="preserve">om du eller din familj verkar lida av blödningsproblem eller om du </w:t>
      </w:r>
      <w:r w:rsidR="00CC3437" w:rsidRPr="00794D55">
        <w:rPr>
          <w:szCs w:val="22"/>
          <w:lang w:val="sv-SE"/>
        </w:rPr>
        <w:t xml:space="preserve">av någon anledning </w:t>
      </w:r>
      <w:r w:rsidR="00353069" w:rsidRPr="00794D55">
        <w:rPr>
          <w:szCs w:val="22"/>
          <w:lang w:val="sv-SE"/>
        </w:rPr>
        <w:t>använder mediciner för att tunna ut ditt blod</w:t>
      </w:r>
      <w:r w:rsidR="00CC3437" w:rsidRPr="00794D55">
        <w:rPr>
          <w:szCs w:val="22"/>
          <w:lang w:val="sv-SE"/>
        </w:rPr>
        <w:t>.</w:t>
      </w:r>
      <w:r w:rsidR="00353069" w:rsidRPr="00794D55">
        <w:rPr>
          <w:szCs w:val="22"/>
          <w:lang w:val="sv-SE"/>
        </w:rPr>
        <w:t xml:space="preserve"> </w:t>
      </w:r>
    </w:p>
    <w:p w14:paraId="27C9E121" w14:textId="77777777" w:rsidR="00CC3437" w:rsidRPr="00794D55" w:rsidRDefault="00CC3437" w:rsidP="00CE71A4">
      <w:pPr>
        <w:ind w:left="567" w:hanging="567"/>
        <w:rPr>
          <w:szCs w:val="22"/>
          <w:lang w:val="sv-SE"/>
        </w:rPr>
      </w:pPr>
    </w:p>
    <w:p w14:paraId="06CE78A6" w14:textId="77777777" w:rsidR="00353069" w:rsidRPr="00794D55" w:rsidRDefault="00AB2404" w:rsidP="00CE71A4">
      <w:pPr>
        <w:ind w:left="567" w:hanging="567"/>
        <w:rPr>
          <w:szCs w:val="22"/>
          <w:lang w:val="sv-SE"/>
        </w:rPr>
      </w:pPr>
      <w:r w:rsidRPr="00CE71A4">
        <w:rPr>
          <w:szCs w:val="22"/>
          <w:lang w:val="sv-SE"/>
        </w:rPr>
        <w:t>●</w:t>
      </w:r>
      <w:r w:rsidR="00CC3437" w:rsidRPr="00794D55">
        <w:rPr>
          <w:szCs w:val="22"/>
          <w:lang w:val="sv-SE"/>
        </w:rPr>
        <w:tab/>
        <w:t xml:space="preserve">Det </w:t>
      </w:r>
      <w:r w:rsidR="00620B14" w:rsidRPr="00794D55">
        <w:rPr>
          <w:szCs w:val="22"/>
          <w:lang w:val="sv-SE"/>
        </w:rPr>
        <w:t>är möjlig</w:t>
      </w:r>
      <w:r w:rsidR="00CC3437" w:rsidRPr="00794D55">
        <w:rPr>
          <w:szCs w:val="22"/>
          <w:lang w:val="sv-SE"/>
        </w:rPr>
        <w:t xml:space="preserve">t att Avastin kan orsaka blödning i och runt din hjärna. Diskutera detta med din läkare om du har en spridd cancer som påverkar din hjärna. </w:t>
      </w:r>
      <w:r w:rsidR="00353069" w:rsidRPr="00794D55">
        <w:rPr>
          <w:szCs w:val="22"/>
          <w:lang w:val="sv-SE"/>
        </w:rPr>
        <w:br/>
      </w:r>
    </w:p>
    <w:p w14:paraId="39F71A9F"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r>
      <w:r w:rsidR="00620B14" w:rsidRPr="00794D55">
        <w:rPr>
          <w:szCs w:val="22"/>
          <w:lang w:val="sv-SE"/>
        </w:rPr>
        <w:t xml:space="preserve">Det är möjligt </w:t>
      </w:r>
      <w:r w:rsidR="00CC3437" w:rsidRPr="00794D55">
        <w:rPr>
          <w:szCs w:val="22"/>
          <w:lang w:val="sv-SE"/>
        </w:rPr>
        <w:t xml:space="preserve">att Avastin kan öka risken för blödning i dina lungor, inklusive hosta och </w:t>
      </w:r>
      <w:r w:rsidR="00152D53" w:rsidRPr="00794D55">
        <w:rPr>
          <w:szCs w:val="22"/>
          <w:lang w:val="sv-SE"/>
        </w:rPr>
        <w:t xml:space="preserve">att </w:t>
      </w:r>
      <w:r w:rsidR="00CC3437" w:rsidRPr="00794D55">
        <w:rPr>
          <w:szCs w:val="22"/>
          <w:lang w:val="sv-SE"/>
        </w:rPr>
        <w:t xml:space="preserve">spotta blod. Tala med din läkare om </w:t>
      </w:r>
      <w:r w:rsidR="00AC4977" w:rsidRPr="00794D55">
        <w:rPr>
          <w:szCs w:val="22"/>
          <w:lang w:val="sv-SE"/>
        </w:rPr>
        <w:t xml:space="preserve">du har märkt av detta tidigare. </w:t>
      </w:r>
    </w:p>
    <w:p w14:paraId="57C526F1" w14:textId="77777777" w:rsidR="00353069" w:rsidRPr="00794D55" w:rsidRDefault="00353069" w:rsidP="00CE71A4">
      <w:pPr>
        <w:ind w:left="567" w:hanging="567"/>
        <w:rPr>
          <w:szCs w:val="22"/>
          <w:lang w:val="sv-SE"/>
        </w:rPr>
      </w:pPr>
    </w:p>
    <w:p w14:paraId="4173DBF2"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r>
      <w:r w:rsidR="00AC4977" w:rsidRPr="00794D55">
        <w:rPr>
          <w:szCs w:val="22"/>
          <w:lang w:val="sv-SE"/>
        </w:rPr>
        <w:t xml:space="preserve">Avastin kan öka risken för att utveckla ett svagt hjärta. Det är viktigt att din läkare vet </w:t>
      </w:r>
      <w:r w:rsidR="00353069" w:rsidRPr="00794D55">
        <w:rPr>
          <w:szCs w:val="22"/>
          <w:lang w:val="sv-SE"/>
        </w:rPr>
        <w:t xml:space="preserve">om </w:t>
      </w:r>
      <w:r w:rsidR="00AC4977" w:rsidRPr="00794D55">
        <w:rPr>
          <w:szCs w:val="22"/>
          <w:lang w:val="sv-SE"/>
        </w:rPr>
        <w:t xml:space="preserve">ifall </w:t>
      </w:r>
      <w:r w:rsidR="00353069" w:rsidRPr="00794D55">
        <w:rPr>
          <w:szCs w:val="22"/>
          <w:lang w:val="sv-SE"/>
        </w:rPr>
        <w:t>du någon gång har fått antracykliner (t ex doxorubicin, en speciell typ av cytostatika som används för att behandla vissa cancerformer) eller fått strålbehandling mot bröstkorgen, eller om du har hjärtsjukdom</w:t>
      </w:r>
      <w:r w:rsidR="00AC4977" w:rsidRPr="00794D55">
        <w:rPr>
          <w:szCs w:val="22"/>
          <w:lang w:val="sv-SE"/>
        </w:rPr>
        <w:t>.</w:t>
      </w:r>
    </w:p>
    <w:p w14:paraId="14C99813" w14:textId="77777777" w:rsidR="00AC4977" w:rsidRPr="00794D55" w:rsidRDefault="00AC4977" w:rsidP="00CE71A4">
      <w:pPr>
        <w:ind w:left="567" w:hanging="567"/>
        <w:rPr>
          <w:szCs w:val="22"/>
          <w:lang w:val="sv-SE"/>
        </w:rPr>
      </w:pPr>
    </w:p>
    <w:p w14:paraId="14DBDD7B" w14:textId="1A0F4C41" w:rsidR="00AC4977" w:rsidRPr="00794D55" w:rsidRDefault="00AB2404" w:rsidP="00CE71A4">
      <w:pPr>
        <w:ind w:left="567" w:hanging="567"/>
        <w:rPr>
          <w:szCs w:val="22"/>
          <w:lang w:val="sv-SE"/>
        </w:rPr>
      </w:pPr>
      <w:r w:rsidRPr="00CE71A4">
        <w:rPr>
          <w:szCs w:val="22"/>
          <w:lang w:val="sv-SE"/>
        </w:rPr>
        <w:t>●</w:t>
      </w:r>
      <w:r w:rsidR="00511459" w:rsidRPr="00794D55">
        <w:rPr>
          <w:szCs w:val="22"/>
          <w:lang w:val="sv-SE"/>
        </w:rPr>
        <w:tab/>
      </w:r>
      <w:r w:rsidR="00AC4977" w:rsidRPr="00794D55">
        <w:rPr>
          <w:szCs w:val="22"/>
          <w:lang w:val="sv-SE"/>
        </w:rPr>
        <w:t>Detta läkemedel kan orsaka infektioner och ett minskat antal neutrofiler (en typ av blodcell som är viktigt för ditt skydd mot bakterier).</w:t>
      </w:r>
    </w:p>
    <w:p w14:paraId="57ED248A" w14:textId="77777777" w:rsidR="005D62AA" w:rsidRPr="00794D55" w:rsidRDefault="005D62AA" w:rsidP="00CE71A4">
      <w:pPr>
        <w:ind w:left="567" w:hanging="567"/>
        <w:rPr>
          <w:szCs w:val="22"/>
          <w:lang w:val="sv-SE"/>
        </w:rPr>
      </w:pPr>
    </w:p>
    <w:p w14:paraId="51CC8396" w14:textId="3EE0F5BD" w:rsidR="00AC4977" w:rsidRPr="00794D55" w:rsidRDefault="00AB2404" w:rsidP="00CE71A4">
      <w:pPr>
        <w:ind w:left="567" w:hanging="567"/>
        <w:rPr>
          <w:szCs w:val="22"/>
          <w:lang w:val="sv-SE"/>
        </w:rPr>
      </w:pPr>
      <w:r w:rsidRPr="00CE71A4">
        <w:rPr>
          <w:szCs w:val="22"/>
          <w:lang w:val="sv-SE"/>
        </w:rPr>
        <w:t>●</w:t>
      </w:r>
      <w:r w:rsidR="00511459" w:rsidRPr="00794D55">
        <w:rPr>
          <w:szCs w:val="22"/>
          <w:lang w:val="sv-SE"/>
        </w:rPr>
        <w:tab/>
      </w:r>
      <w:r w:rsidR="00F4444B" w:rsidRPr="00794D55">
        <w:rPr>
          <w:szCs w:val="22"/>
          <w:lang w:val="sv-SE"/>
        </w:rPr>
        <w:t xml:space="preserve">Det är möjligt </w:t>
      </w:r>
      <w:r w:rsidR="00AC4977" w:rsidRPr="00794D55">
        <w:rPr>
          <w:szCs w:val="22"/>
          <w:lang w:val="sv-SE"/>
        </w:rPr>
        <w:t xml:space="preserve">att Avastin kan orsaka </w:t>
      </w:r>
      <w:r w:rsidR="00F4444B" w:rsidRPr="00794D55">
        <w:rPr>
          <w:szCs w:val="22"/>
          <w:lang w:val="sv-SE"/>
        </w:rPr>
        <w:t>överkänslighets</w:t>
      </w:r>
      <w:r w:rsidR="00AC4977" w:rsidRPr="00794D55">
        <w:rPr>
          <w:szCs w:val="22"/>
          <w:lang w:val="sv-SE"/>
        </w:rPr>
        <w:t xml:space="preserve">- </w:t>
      </w:r>
      <w:r w:rsidR="009B3F81" w:rsidRPr="00794D55">
        <w:rPr>
          <w:szCs w:val="22"/>
          <w:lang w:val="sv-SE"/>
        </w:rPr>
        <w:t xml:space="preserve">(inklusive </w:t>
      </w:r>
      <w:r w:rsidR="00182330" w:rsidRPr="00794D55">
        <w:rPr>
          <w:szCs w:val="22"/>
          <w:lang w:val="sv-SE"/>
        </w:rPr>
        <w:t>anafylaktisk chock</w:t>
      </w:r>
      <w:r w:rsidR="009B3F81" w:rsidRPr="00794D55">
        <w:rPr>
          <w:szCs w:val="22"/>
          <w:lang w:val="sv-SE"/>
        </w:rPr>
        <w:t xml:space="preserve">) </w:t>
      </w:r>
      <w:r w:rsidR="00AC4977" w:rsidRPr="00794D55">
        <w:rPr>
          <w:szCs w:val="22"/>
          <w:lang w:val="sv-SE"/>
        </w:rPr>
        <w:t>och/eller infusionsreaktioner (reaktioner relaterade till din injektion av detta läkemedel). Tala om för din läkare, apotekspersonal eller sjuksköterska om du tidigare har haft problem efter injektioner, såsom yrsel/svimningskänsla, andfåddhet, svullnad eller hudutslag.</w:t>
      </w:r>
    </w:p>
    <w:p w14:paraId="2DE0EB68" w14:textId="77777777" w:rsidR="00015563" w:rsidRPr="00794D55" w:rsidRDefault="00015563" w:rsidP="00CE71A4">
      <w:pPr>
        <w:ind w:left="567" w:hanging="567"/>
        <w:rPr>
          <w:szCs w:val="22"/>
          <w:lang w:val="sv-SE"/>
        </w:rPr>
      </w:pPr>
    </w:p>
    <w:p w14:paraId="28B3CD6C" w14:textId="77777777" w:rsidR="00015563" w:rsidRPr="00794D55" w:rsidRDefault="00AB2404" w:rsidP="00CE71A4">
      <w:pPr>
        <w:ind w:left="567" w:hanging="567"/>
        <w:rPr>
          <w:szCs w:val="22"/>
          <w:lang w:val="sv-SE"/>
        </w:rPr>
      </w:pPr>
      <w:r w:rsidRPr="00CE71A4">
        <w:rPr>
          <w:szCs w:val="22"/>
          <w:lang w:val="sv-SE"/>
        </w:rPr>
        <w:t>●</w:t>
      </w:r>
      <w:r w:rsidR="00015563" w:rsidRPr="00794D55">
        <w:rPr>
          <w:szCs w:val="22"/>
          <w:lang w:val="sv-SE"/>
        </w:rPr>
        <w:tab/>
      </w:r>
      <w:r w:rsidR="00AC4977" w:rsidRPr="00794D55">
        <w:rPr>
          <w:szCs w:val="22"/>
          <w:lang w:val="sv-SE"/>
        </w:rPr>
        <w:t>En sällsynt neurologisk biverkan som kallas posterior reversibel encefalopati-syndrom</w:t>
      </w:r>
      <w:r w:rsidR="002D281D" w:rsidRPr="00794D55">
        <w:rPr>
          <w:szCs w:val="22"/>
          <w:lang w:val="sv-SE"/>
        </w:rPr>
        <w:t xml:space="preserve"> (PRES)</w:t>
      </w:r>
      <w:r w:rsidR="00AC4977" w:rsidRPr="00794D55">
        <w:rPr>
          <w:szCs w:val="22"/>
          <w:lang w:val="sv-SE"/>
        </w:rPr>
        <w:t xml:space="preserve"> har </w:t>
      </w:r>
      <w:r w:rsidR="00152D53" w:rsidRPr="00794D55">
        <w:rPr>
          <w:szCs w:val="22"/>
          <w:lang w:val="sv-SE"/>
        </w:rPr>
        <w:t>förknippats</w:t>
      </w:r>
      <w:r w:rsidR="00AC4977" w:rsidRPr="00794D55">
        <w:rPr>
          <w:szCs w:val="22"/>
          <w:lang w:val="sv-SE"/>
        </w:rPr>
        <w:t xml:space="preserve"> med Avastinbehandling. O</w:t>
      </w:r>
      <w:r w:rsidR="002B3632" w:rsidRPr="00794D55">
        <w:rPr>
          <w:szCs w:val="22"/>
          <w:lang w:val="sv-SE"/>
        </w:rPr>
        <w:t>m du har huvudvärk, synförändringar</w:t>
      </w:r>
      <w:r w:rsidR="00FF7E36" w:rsidRPr="00794D55">
        <w:rPr>
          <w:szCs w:val="22"/>
          <w:lang w:val="sv-SE"/>
        </w:rPr>
        <w:t xml:space="preserve">, förvirring eller kramper med eller utan högt blodtryck ska du kontakta din läkare. </w:t>
      </w:r>
    </w:p>
    <w:p w14:paraId="14DC7D81" w14:textId="77777777" w:rsidR="00353069" w:rsidRPr="002326AC" w:rsidRDefault="00353069" w:rsidP="00353069">
      <w:pPr>
        <w:rPr>
          <w:lang w:val="sv-SE"/>
        </w:rPr>
      </w:pPr>
    </w:p>
    <w:p w14:paraId="69C78C76" w14:textId="77777777" w:rsidR="00353069" w:rsidRPr="002326AC" w:rsidRDefault="00353069" w:rsidP="00353069">
      <w:pPr>
        <w:outlineLvl w:val="0"/>
        <w:rPr>
          <w:lang w:val="sv-SE"/>
        </w:rPr>
      </w:pPr>
      <w:r w:rsidRPr="002326AC">
        <w:rPr>
          <w:lang w:val="sv-SE"/>
        </w:rPr>
        <w:t>Kontakta din läkare även om dessa påståenden</w:t>
      </w:r>
      <w:r w:rsidR="00AC4977" w:rsidRPr="002326AC">
        <w:rPr>
          <w:lang w:val="sv-SE"/>
        </w:rPr>
        <w:t xml:space="preserve"> </w:t>
      </w:r>
      <w:r w:rsidR="00152D53" w:rsidRPr="002326AC">
        <w:rPr>
          <w:lang w:val="sv-SE"/>
        </w:rPr>
        <w:t xml:space="preserve">ovan </w:t>
      </w:r>
      <w:r w:rsidR="00AC4977" w:rsidRPr="002326AC">
        <w:rPr>
          <w:lang w:val="sv-SE"/>
        </w:rPr>
        <w:t>endast</w:t>
      </w:r>
      <w:r w:rsidRPr="002326AC">
        <w:rPr>
          <w:lang w:val="sv-SE"/>
        </w:rPr>
        <w:t xml:space="preserve"> gällde dig tidigare i ditt liv.</w:t>
      </w:r>
    </w:p>
    <w:p w14:paraId="27647977" w14:textId="77777777" w:rsidR="00656FEC" w:rsidRPr="002326AC" w:rsidRDefault="00656FEC" w:rsidP="00353069">
      <w:pPr>
        <w:outlineLvl w:val="0"/>
        <w:rPr>
          <w:lang w:val="sv-SE"/>
        </w:rPr>
      </w:pPr>
    </w:p>
    <w:p w14:paraId="5494819A" w14:textId="77777777" w:rsidR="00357AF0" w:rsidRPr="002326AC" w:rsidRDefault="00656FEC" w:rsidP="00357AF0">
      <w:pPr>
        <w:jc w:val="both"/>
        <w:rPr>
          <w:rStyle w:val="Emphasis"/>
          <w:bCs/>
          <w:i w:val="0"/>
          <w:color w:val="000000"/>
          <w:szCs w:val="22"/>
          <w:lang w:val="sv-SE"/>
        </w:rPr>
      </w:pPr>
      <w:r w:rsidRPr="002326AC">
        <w:rPr>
          <w:lang w:val="sv-SE"/>
        </w:rPr>
        <w:t xml:space="preserve">Innan du </w:t>
      </w:r>
      <w:r w:rsidR="00357AF0" w:rsidRPr="002326AC">
        <w:rPr>
          <w:lang w:val="sv-SE"/>
        </w:rPr>
        <w:t>får</w:t>
      </w:r>
      <w:r w:rsidRPr="002326AC">
        <w:rPr>
          <w:lang w:val="sv-SE"/>
        </w:rPr>
        <w:t xml:space="preserve"> Avastin eller medan du behandlas med Avastin:</w:t>
      </w:r>
    </w:p>
    <w:p w14:paraId="603CD3B3" w14:textId="77777777" w:rsidR="00357AF0" w:rsidRPr="00CE71A4" w:rsidRDefault="00AB2404" w:rsidP="00CE71A4">
      <w:pPr>
        <w:ind w:left="567" w:hanging="567"/>
        <w:rPr>
          <w:szCs w:val="22"/>
          <w:lang w:val="sv-SE"/>
        </w:rPr>
      </w:pPr>
      <w:r w:rsidRPr="00CE71A4">
        <w:rPr>
          <w:szCs w:val="22"/>
          <w:lang w:val="sv-SE"/>
        </w:rPr>
        <w:t>●</w:t>
      </w:r>
      <w:r w:rsidR="00357AF0" w:rsidRPr="00CE71A4">
        <w:rPr>
          <w:szCs w:val="22"/>
          <w:lang w:val="sv-SE"/>
        </w:rPr>
        <w:tab/>
        <w:t xml:space="preserve">om du har eller </w:t>
      </w:r>
      <w:r w:rsidR="000569B4" w:rsidRPr="00CE71A4">
        <w:rPr>
          <w:szCs w:val="22"/>
          <w:lang w:val="sv-SE"/>
        </w:rPr>
        <w:t xml:space="preserve">har </w:t>
      </w:r>
      <w:r w:rsidR="00357AF0" w:rsidRPr="00CE71A4">
        <w:rPr>
          <w:szCs w:val="22"/>
          <w:lang w:val="sv-SE"/>
        </w:rPr>
        <w:t xml:space="preserve">haft smärta i munnen, tänderna och/eller </w:t>
      </w:r>
      <w:r w:rsidR="000569B4" w:rsidRPr="00CE71A4">
        <w:rPr>
          <w:szCs w:val="22"/>
          <w:lang w:val="sv-SE"/>
        </w:rPr>
        <w:t>käken, svullnad</w:t>
      </w:r>
      <w:r w:rsidR="00357AF0" w:rsidRPr="00CE71A4">
        <w:rPr>
          <w:szCs w:val="22"/>
          <w:lang w:val="sv-SE"/>
        </w:rPr>
        <w:t xml:space="preserve"> eller öm</w:t>
      </w:r>
      <w:r w:rsidR="000569B4" w:rsidRPr="00CE71A4">
        <w:rPr>
          <w:szCs w:val="22"/>
          <w:lang w:val="sv-SE"/>
        </w:rPr>
        <w:t>het</w:t>
      </w:r>
      <w:r w:rsidR="00357AF0" w:rsidRPr="00CE71A4">
        <w:rPr>
          <w:szCs w:val="22"/>
          <w:lang w:val="sv-SE"/>
        </w:rPr>
        <w:t xml:space="preserve"> inne i munnen, domning eller en </w:t>
      </w:r>
      <w:r w:rsidR="00D3079E" w:rsidRPr="00CE71A4">
        <w:rPr>
          <w:szCs w:val="22"/>
          <w:lang w:val="sv-SE"/>
        </w:rPr>
        <w:t>tyngd</w:t>
      </w:r>
      <w:r w:rsidR="00357AF0" w:rsidRPr="00CE71A4">
        <w:rPr>
          <w:szCs w:val="22"/>
          <w:lang w:val="sv-SE"/>
        </w:rPr>
        <w:t>känsla</w:t>
      </w:r>
      <w:r w:rsidR="00B1566A" w:rsidRPr="00CE71A4">
        <w:rPr>
          <w:szCs w:val="22"/>
          <w:lang w:val="sv-SE"/>
        </w:rPr>
        <w:t xml:space="preserve"> </w:t>
      </w:r>
      <w:r w:rsidR="000569B4" w:rsidRPr="00CE71A4">
        <w:rPr>
          <w:szCs w:val="22"/>
          <w:lang w:val="sv-SE"/>
        </w:rPr>
        <w:t>i</w:t>
      </w:r>
      <w:r w:rsidR="00357AF0" w:rsidRPr="00CE71A4">
        <w:rPr>
          <w:szCs w:val="22"/>
          <w:lang w:val="sv-SE"/>
        </w:rPr>
        <w:t xml:space="preserve"> käken, eller </w:t>
      </w:r>
      <w:r w:rsidR="000569B4" w:rsidRPr="00CE71A4">
        <w:rPr>
          <w:szCs w:val="22"/>
          <w:lang w:val="sv-SE"/>
        </w:rPr>
        <w:t>om en tand blir lös ska du tala med din läkare och tandläkare omedelbart.</w:t>
      </w:r>
      <w:r w:rsidR="00357AF0" w:rsidRPr="00CE71A4">
        <w:rPr>
          <w:szCs w:val="22"/>
          <w:lang w:val="sv-SE"/>
        </w:rPr>
        <w:t xml:space="preserve"> </w:t>
      </w:r>
    </w:p>
    <w:p w14:paraId="1892634E" w14:textId="77777777" w:rsidR="00357AF0" w:rsidRPr="002326AC" w:rsidRDefault="00AB2404" w:rsidP="00CE71A4">
      <w:pPr>
        <w:ind w:left="567" w:hanging="567"/>
        <w:rPr>
          <w:color w:val="000000"/>
          <w:szCs w:val="22"/>
          <w:lang w:val="sv-SE"/>
        </w:rPr>
      </w:pPr>
      <w:r w:rsidRPr="00CE71A4">
        <w:rPr>
          <w:szCs w:val="22"/>
          <w:lang w:val="sv-SE"/>
        </w:rPr>
        <w:t>●</w:t>
      </w:r>
      <w:r w:rsidR="00357AF0" w:rsidRPr="00CE71A4">
        <w:rPr>
          <w:szCs w:val="22"/>
          <w:lang w:val="sv-SE"/>
        </w:rPr>
        <w:tab/>
      </w:r>
      <w:r w:rsidR="000569B4" w:rsidRPr="00CE71A4">
        <w:rPr>
          <w:szCs w:val="22"/>
          <w:lang w:val="sv-SE"/>
        </w:rPr>
        <w:t>om du behöver genomgå tand</w:t>
      </w:r>
      <w:r w:rsidR="00D3079E" w:rsidRPr="00CE71A4">
        <w:rPr>
          <w:szCs w:val="22"/>
          <w:lang w:val="sv-SE"/>
        </w:rPr>
        <w:t>behandling</w:t>
      </w:r>
      <w:r w:rsidR="000569B4" w:rsidRPr="00CE71A4">
        <w:rPr>
          <w:szCs w:val="22"/>
          <w:lang w:val="sv-SE"/>
        </w:rPr>
        <w:t xml:space="preserve"> eller tandkirurgi, ska du tala om för din tandläkare att du behandlas med Avastin, särskilt om du också får eller</w:t>
      </w:r>
      <w:r w:rsidR="000569B4" w:rsidRPr="002326AC">
        <w:rPr>
          <w:color w:val="000000"/>
          <w:szCs w:val="22"/>
          <w:lang w:val="sv-SE"/>
        </w:rPr>
        <w:t xml:space="preserve"> har fått bisfosfonater intravenöst</w:t>
      </w:r>
      <w:r w:rsidR="00AC4977" w:rsidRPr="002326AC">
        <w:rPr>
          <w:color w:val="000000"/>
          <w:szCs w:val="22"/>
          <w:lang w:val="sv-SE"/>
        </w:rPr>
        <w:t xml:space="preserve"> i blod</w:t>
      </w:r>
      <w:r w:rsidR="00152D53" w:rsidRPr="002326AC">
        <w:rPr>
          <w:color w:val="000000"/>
          <w:szCs w:val="22"/>
          <w:lang w:val="sv-SE"/>
        </w:rPr>
        <w:t>et</w:t>
      </w:r>
      <w:r w:rsidR="000569B4" w:rsidRPr="002326AC">
        <w:rPr>
          <w:color w:val="000000"/>
          <w:szCs w:val="22"/>
          <w:lang w:val="sv-SE"/>
        </w:rPr>
        <w:t xml:space="preserve">. </w:t>
      </w:r>
    </w:p>
    <w:p w14:paraId="42F862AE" w14:textId="77777777" w:rsidR="00357AF0" w:rsidRPr="002326AC" w:rsidRDefault="00357AF0" w:rsidP="005422A1">
      <w:pPr>
        <w:rPr>
          <w:i/>
          <w:snapToGrid w:val="0"/>
          <w:color w:val="000000"/>
          <w:szCs w:val="22"/>
          <w:lang w:val="sv-SE"/>
        </w:rPr>
      </w:pPr>
    </w:p>
    <w:p w14:paraId="4DEE81A8" w14:textId="77777777" w:rsidR="00357AF0" w:rsidRPr="002326AC" w:rsidRDefault="000569B4" w:rsidP="005422A1">
      <w:pPr>
        <w:rPr>
          <w:snapToGrid w:val="0"/>
          <w:color w:val="000000"/>
          <w:szCs w:val="22"/>
          <w:lang w:val="sv-SE"/>
        </w:rPr>
      </w:pPr>
      <w:r w:rsidRPr="002326AC">
        <w:rPr>
          <w:snapToGrid w:val="0"/>
          <w:color w:val="000000"/>
          <w:szCs w:val="22"/>
          <w:lang w:val="sv-SE"/>
        </w:rPr>
        <w:t xml:space="preserve">Du kan få rådet att undersöka tänderna innan du påbörjar behandling med Avastin. </w:t>
      </w:r>
    </w:p>
    <w:p w14:paraId="51F0D8B5" w14:textId="77777777" w:rsidR="00353069" w:rsidRPr="002326AC" w:rsidRDefault="00353069" w:rsidP="005422A1">
      <w:pPr>
        <w:rPr>
          <w:lang w:val="sv-SE"/>
        </w:rPr>
      </w:pPr>
    </w:p>
    <w:p w14:paraId="1FB666F5" w14:textId="77777777" w:rsidR="00AC4977" w:rsidRPr="002326AC" w:rsidRDefault="00AC4977" w:rsidP="005422A1">
      <w:pPr>
        <w:rPr>
          <w:b/>
          <w:noProof/>
          <w:szCs w:val="22"/>
          <w:lang w:val="sv-SE"/>
        </w:rPr>
      </w:pPr>
      <w:r w:rsidRPr="002326AC">
        <w:rPr>
          <w:b/>
          <w:noProof/>
          <w:szCs w:val="22"/>
          <w:lang w:val="sv-SE"/>
        </w:rPr>
        <w:t>Barn och ungdomar</w:t>
      </w:r>
    </w:p>
    <w:p w14:paraId="33987842" w14:textId="77777777" w:rsidR="00AC4977" w:rsidRDefault="0067627F" w:rsidP="005422A1">
      <w:pPr>
        <w:rPr>
          <w:noProof/>
          <w:szCs w:val="22"/>
          <w:lang w:val="sv-SE"/>
        </w:rPr>
      </w:pPr>
      <w:r>
        <w:rPr>
          <w:noProof/>
          <w:szCs w:val="22"/>
          <w:lang w:val="sv-SE"/>
        </w:rPr>
        <w:t xml:space="preserve">Användning av Avastin hos barn och ungdomar under 18 år är inte rekommenderad eftersom säkerhet och nytta inte har fastställts i dessa patientgrupper. </w:t>
      </w:r>
    </w:p>
    <w:p w14:paraId="7B4A38BD" w14:textId="77777777" w:rsidR="002D281D" w:rsidRDefault="002D281D" w:rsidP="005422A1">
      <w:pPr>
        <w:rPr>
          <w:noProof/>
          <w:szCs w:val="22"/>
          <w:lang w:val="sv-SE"/>
        </w:rPr>
      </w:pPr>
    </w:p>
    <w:p w14:paraId="696FB6C6" w14:textId="77777777" w:rsidR="002D281D" w:rsidRPr="002326AC" w:rsidRDefault="008D07C9" w:rsidP="005422A1">
      <w:pPr>
        <w:rPr>
          <w:noProof/>
          <w:szCs w:val="22"/>
          <w:lang w:val="sv-SE"/>
        </w:rPr>
      </w:pPr>
      <w:r>
        <w:rPr>
          <w:noProof/>
          <w:szCs w:val="22"/>
          <w:lang w:val="sv-SE"/>
        </w:rPr>
        <w:t>Benvävsdöd</w:t>
      </w:r>
      <w:r w:rsidR="002D281D">
        <w:rPr>
          <w:noProof/>
          <w:szCs w:val="22"/>
          <w:lang w:val="sv-SE"/>
        </w:rPr>
        <w:t xml:space="preserve"> (osteonekros) i andra ben än käken har rapporterats hos patienter under 18 år som behandlats med Avastin. </w:t>
      </w:r>
    </w:p>
    <w:p w14:paraId="7DC3BD8A" w14:textId="77777777" w:rsidR="00AC4977" w:rsidRPr="002326AC" w:rsidRDefault="00AC4977" w:rsidP="005422A1">
      <w:pPr>
        <w:rPr>
          <w:lang w:val="sv-SE"/>
        </w:rPr>
      </w:pPr>
    </w:p>
    <w:p w14:paraId="594B61C0" w14:textId="77777777" w:rsidR="00D13183" w:rsidRPr="002326AC" w:rsidRDefault="00D13183" w:rsidP="00353069">
      <w:pPr>
        <w:ind w:right="-2"/>
        <w:rPr>
          <w:b/>
          <w:noProof/>
          <w:szCs w:val="22"/>
          <w:lang w:val="sv-SE"/>
        </w:rPr>
      </w:pPr>
      <w:r w:rsidRPr="002326AC">
        <w:rPr>
          <w:b/>
          <w:noProof/>
          <w:szCs w:val="22"/>
          <w:lang w:val="sv-SE"/>
        </w:rPr>
        <w:t xml:space="preserve">Andra läkemedel och </w:t>
      </w:r>
      <w:r w:rsidR="004B21C6" w:rsidRPr="002326AC">
        <w:rPr>
          <w:b/>
          <w:noProof/>
          <w:szCs w:val="22"/>
          <w:lang w:val="sv-SE"/>
        </w:rPr>
        <w:t>Avastin</w:t>
      </w:r>
    </w:p>
    <w:p w14:paraId="3BF1DE17" w14:textId="77777777" w:rsidR="00353069" w:rsidRPr="002326AC" w:rsidRDefault="00353069" w:rsidP="00353069">
      <w:pPr>
        <w:ind w:right="-2"/>
        <w:rPr>
          <w:lang w:val="sv-SE"/>
        </w:rPr>
      </w:pPr>
      <w:r w:rsidRPr="002326AC">
        <w:rPr>
          <w:lang w:val="sv-SE"/>
        </w:rPr>
        <w:t>Tala om för läkare</w:t>
      </w:r>
      <w:r w:rsidR="00603AA2" w:rsidRPr="002326AC">
        <w:rPr>
          <w:lang w:val="sv-SE"/>
        </w:rPr>
        <w:t>,</w:t>
      </w:r>
      <w:r w:rsidRPr="002326AC">
        <w:rPr>
          <w:lang w:val="sv-SE"/>
        </w:rPr>
        <w:t xml:space="preserve"> </w:t>
      </w:r>
      <w:r w:rsidR="00D13183" w:rsidRPr="002326AC">
        <w:rPr>
          <w:lang w:val="sv-SE"/>
        </w:rPr>
        <w:t xml:space="preserve">apotekspersonal </w:t>
      </w:r>
      <w:r w:rsidRPr="002326AC">
        <w:rPr>
          <w:lang w:val="sv-SE"/>
        </w:rPr>
        <w:t xml:space="preserve">eller </w:t>
      </w:r>
      <w:r w:rsidR="00D13183" w:rsidRPr="002326AC">
        <w:rPr>
          <w:lang w:val="sv-SE"/>
        </w:rPr>
        <w:t xml:space="preserve">sjuksköterska </w:t>
      </w:r>
      <w:r w:rsidRPr="002326AC">
        <w:rPr>
          <w:lang w:val="sv-SE"/>
        </w:rPr>
        <w:t>om du tar</w:t>
      </w:r>
      <w:r w:rsidR="00152D53" w:rsidRPr="002326AC">
        <w:rPr>
          <w:lang w:val="sv-SE"/>
        </w:rPr>
        <w:t>,</w:t>
      </w:r>
      <w:r w:rsidRPr="002326AC">
        <w:rPr>
          <w:lang w:val="sv-SE"/>
        </w:rPr>
        <w:t xml:space="preserve"> nyligen har tagit </w:t>
      </w:r>
      <w:r w:rsidR="00D13183" w:rsidRPr="002326AC">
        <w:rPr>
          <w:lang w:val="sv-SE"/>
        </w:rPr>
        <w:t xml:space="preserve">eller kan tänkas ta </w:t>
      </w:r>
      <w:r w:rsidRPr="002326AC">
        <w:rPr>
          <w:lang w:val="sv-SE"/>
        </w:rPr>
        <w:t>andra läkemedel.</w:t>
      </w:r>
    </w:p>
    <w:p w14:paraId="48E1DBF1" w14:textId="77777777" w:rsidR="00D13183" w:rsidRPr="002326AC" w:rsidRDefault="00D13183" w:rsidP="00353069">
      <w:pPr>
        <w:ind w:right="-2"/>
        <w:rPr>
          <w:lang w:val="sv-SE"/>
        </w:rPr>
      </w:pPr>
    </w:p>
    <w:p w14:paraId="1BBF8040" w14:textId="77777777" w:rsidR="00D13183" w:rsidRPr="002326AC" w:rsidRDefault="00AE0993" w:rsidP="00353069">
      <w:pPr>
        <w:ind w:right="-2"/>
        <w:rPr>
          <w:lang w:val="sv-SE"/>
        </w:rPr>
      </w:pPr>
      <w:r w:rsidRPr="002326AC">
        <w:rPr>
          <w:lang w:val="sv-SE"/>
        </w:rPr>
        <w:t>Att k</w:t>
      </w:r>
      <w:r w:rsidR="00687227" w:rsidRPr="002326AC">
        <w:rPr>
          <w:lang w:val="sv-SE"/>
        </w:rPr>
        <w:t>ombin</w:t>
      </w:r>
      <w:r w:rsidRPr="002326AC">
        <w:rPr>
          <w:lang w:val="sv-SE"/>
        </w:rPr>
        <w:t>era</w:t>
      </w:r>
      <w:r w:rsidR="00D13183" w:rsidRPr="002326AC">
        <w:rPr>
          <w:lang w:val="sv-SE"/>
        </w:rPr>
        <w:t xml:space="preserve"> Avastin med </w:t>
      </w:r>
      <w:r w:rsidR="009725C1">
        <w:rPr>
          <w:lang w:val="sv-SE"/>
        </w:rPr>
        <w:t xml:space="preserve">ett annat </w:t>
      </w:r>
      <w:r w:rsidR="00D13183" w:rsidRPr="002326AC">
        <w:rPr>
          <w:lang w:val="sv-SE"/>
        </w:rPr>
        <w:t>läkemed</w:t>
      </w:r>
      <w:r w:rsidR="009725C1">
        <w:rPr>
          <w:lang w:val="sv-SE"/>
        </w:rPr>
        <w:t>el som kallas</w:t>
      </w:r>
      <w:r w:rsidR="00D13183" w:rsidRPr="002326AC">
        <w:rPr>
          <w:lang w:val="sv-SE"/>
        </w:rPr>
        <w:t xml:space="preserve"> sunitinib</w:t>
      </w:r>
      <w:r w:rsidR="00687227" w:rsidRPr="002326AC">
        <w:rPr>
          <w:lang w:val="sv-SE"/>
        </w:rPr>
        <w:t xml:space="preserve"> </w:t>
      </w:r>
      <w:r w:rsidR="00F4444B" w:rsidRPr="002326AC">
        <w:rPr>
          <w:lang w:val="sv-SE"/>
        </w:rPr>
        <w:t xml:space="preserve">malat </w:t>
      </w:r>
      <w:r w:rsidR="00687227" w:rsidRPr="002326AC">
        <w:rPr>
          <w:lang w:val="sv-SE"/>
        </w:rPr>
        <w:t>(som förskrivs för</w:t>
      </w:r>
      <w:r w:rsidR="00F4444B" w:rsidRPr="002326AC">
        <w:rPr>
          <w:lang w:val="sv-SE"/>
        </w:rPr>
        <w:t xml:space="preserve"> cancer i</w:t>
      </w:r>
      <w:r w:rsidR="00687227" w:rsidRPr="002326AC">
        <w:rPr>
          <w:lang w:val="sv-SE"/>
        </w:rPr>
        <w:t xml:space="preserve"> njur</w:t>
      </w:r>
      <w:r w:rsidR="00F4444B" w:rsidRPr="002326AC">
        <w:rPr>
          <w:lang w:val="sv-SE"/>
        </w:rPr>
        <w:t>ar</w:t>
      </w:r>
      <w:r w:rsidR="00687227" w:rsidRPr="002326AC">
        <w:rPr>
          <w:lang w:val="sv-SE"/>
        </w:rPr>
        <w:t xml:space="preserve"> och </w:t>
      </w:r>
      <w:r w:rsidR="00F4444B" w:rsidRPr="002326AC">
        <w:rPr>
          <w:lang w:val="sv-SE"/>
        </w:rPr>
        <w:t>magtarmkanalen</w:t>
      </w:r>
      <w:r w:rsidR="00687227" w:rsidRPr="002326AC">
        <w:rPr>
          <w:lang w:val="sv-SE"/>
        </w:rPr>
        <w:t>) kan orsaka allvarliga biverkningar. Tala med din läkare för att säkerställa att du inte kombinerar dessa läkemedel.</w:t>
      </w:r>
    </w:p>
    <w:p w14:paraId="1CA7C69B" w14:textId="77777777" w:rsidR="00687227" w:rsidRPr="002326AC" w:rsidRDefault="00687227" w:rsidP="00353069">
      <w:pPr>
        <w:ind w:right="-2"/>
        <w:rPr>
          <w:lang w:val="sv-SE"/>
        </w:rPr>
      </w:pPr>
    </w:p>
    <w:p w14:paraId="6B7AFA5A" w14:textId="77777777" w:rsidR="00687227" w:rsidRPr="002326AC" w:rsidRDefault="00687227" w:rsidP="00353069">
      <w:pPr>
        <w:ind w:right="-2"/>
        <w:rPr>
          <w:lang w:val="sv-SE"/>
        </w:rPr>
      </w:pPr>
      <w:r w:rsidRPr="002326AC">
        <w:rPr>
          <w:lang w:val="sv-SE"/>
        </w:rPr>
        <w:t xml:space="preserve">Tala om för din läkare om du använder platinum- eller taxanbaserad behandling för lung- eller spridd bröstcancer. Dessa behandlingar i kombination med Avastin kan öka risken för allvarliga biverkningar. </w:t>
      </w:r>
    </w:p>
    <w:p w14:paraId="67E34AED" w14:textId="77777777" w:rsidR="00353069" w:rsidRPr="002326AC" w:rsidRDefault="00353069" w:rsidP="00353069">
      <w:pPr>
        <w:ind w:right="-2"/>
        <w:rPr>
          <w:lang w:val="sv-SE"/>
        </w:rPr>
      </w:pPr>
    </w:p>
    <w:p w14:paraId="15BE463C" w14:textId="77777777" w:rsidR="00353069" w:rsidRPr="002326AC" w:rsidRDefault="00353069" w:rsidP="00353069">
      <w:pPr>
        <w:rPr>
          <w:lang w:val="sv-SE"/>
        </w:rPr>
      </w:pPr>
      <w:r w:rsidRPr="002326AC">
        <w:rPr>
          <w:lang w:val="sv-SE"/>
        </w:rPr>
        <w:t>Informera din läkare om du nyligen fått, eller får, strålbehandling.</w:t>
      </w:r>
    </w:p>
    <w:p w14:paraId="3F9920FF" w14:textId="77777777" w:rsidR="00353069" w:rsidRPr="002326AC" w:rsidRDefault="00353069" w:rsidP="00353069">
      <w:pPr>
        <w:rPr>
          <w:lang w:val="sv-SE"/>
        </w:rPr>
      </w:pPr>
    </w:p>
    <w:p w14:paraId="7093AF20" w14:textId="77777777" w:rsidR="00353069" w:rsidRPr="002326AC" w:rsidRDefault="00353069" w:rsidP="00076EBF">
      <w:pPr>
        <w:keepNext/>
        <w:keepLines/>
        <w:rPr>
          <w:b/>
          <w:lang w:val="sv-SE"/>
        </w:rPr>
      </w:pPr>
      <w:r w:rsidRPr="002326AC">
        <w:rPr>
          <w:b/>
          <w:lang w:val="sv-SE"/>
        </w:rPr>
        <w:t>Graviditet</w:t>
      </w:r>
      <w:r w:rsidR="00687227" w:rsidRPr="002326AC">
        <w:rPr>
          <w:b/>
          <w:lang w:val="sv-SE"/>
        </w:rPr>
        <w:t>,</w:t>
      </w:r>
      <w:r w:rsidR="009E005B" w:rsidRPr="002326AC">
        <w:rPr>
          <w:b/>
          <w:lang w:val="sv-SE"/>
        </w:rPr>
        <w:t xml:space="preserve"> </w:t>
      </w:r>
      <w:r w:rsidRPr="002326AC">
        <w:rPr>
          <w:b/>
          <w:lang w:val="sv-SE"/>
        </w:rPr>
        <w:t>amning</w:t>
      </w:r>
      <w:r w:rsidR="00687227" w:rsidRPr="002326AC">
        <w:rPr>
          <w:b/>
          <w:lang w:val="sv-SE"/>
        </w:rPr>
        <w:t xml:space="preserve"> och fertilitet</w:t>
      </w:r>
    </w:p>
    <w:p w14:paraId="6CB24C51" w14:textId="77777777" w:rsidR="00353069" w:rsidRPr="002326AC" w:rsidRDefault="00353069" w:rsidP="00076EBF">
      <w:pPr>
        <w:keepNext/>
        <w:keepLines/>
        <w:rPr>
          <w:lang w:val="sv-SE"/>
        </w:rPr>
      </w:pPr>
      <w:r w:rsidRPr="002326AC">
        <w:rPr>
          <w:lang w:val="sv-SE"/>
        </w:rPr>
        <w:t>Du får inte använda Avastin om du är gravid. Avastin kan skada ditt ofödda barn eftersom det kan förhindra bildningen av nya blodkärl. Din läkare ska råda dig till att använda preventivmedel under behandlingen med Avastin och under åtminstone 6 månader efter den sista dosen av Avastin.</w:t>
      </w:r>
    </w:p>
    <w:p w14:paraId="0F26BCA2" w14:textId="77777777" w:rsidR="00353069" w:rsidRPr="002326AC" w:rsidRDefault="00353069" w:rsidP="00353069">
      <w:pPr>
        <w:rPr>
          <w:lang w:val="sv-SE"/>
        </w:rPr>
      </w:pPr>
    </w:p>
    <w:p w14:paraId="5C1F5A68" w14:textId="77777777" w:rsidR="00353069" w:rsidRPr="002326AC" w:rsidRDefault="00353069" w:rsidP="00353069">
      <w:pPr>
        <w:rPr>
          <w:lang w:val="sv-SE"/>
        </w:rPr>
      </w:pPr>
      <w:r w:rsidRPr="002326AC">
        <w:rPr>
          <w:lang w:val="sv-SE"/>
        </w:rPr>
        <w:t>Informera din läkare omedelbart om du är gravid, blir gravid under behandling med detta läkemedel, eller planerar att bli gravid i en nära framtid.</w:t>
      </w:r>
      <w:r w:rsidR="00687227" w:rsidRPr="002326AC">
        <w:rPr>
          <w:lang w:val="sv-SE"/>
        </w:rPr>
        <w:t xml:space="preserve"> </w:t>
      </w:r>
    </w:p>
    <w:p w14:paraId="39DC3387" w14:textId="77777777" w:rsidR="00353069" w:rsidRPr="002326AC" w:rsidRDefault="00353069" w:rsidP="00353069">
      <w:pPr>
        <w:rPr>
          <w:lang w:val="sv-SE"/>
        </w:rPr>
      </w:pPr>
    </w:p>
    <w:p w14:paraId="4FB1A386" w14:textId="77777777" w:rsidR="00353069" w:rsidRDefault="00353069" w:rsidP="00353069">
      <w:pPr>
        <w:rPr>
          <w:lang w:val="sv-SE"/>
        </w:rPr>
      </w:pPr>
      <w:r w:rsidRPr="002326AC">
        <w:rPr>
          <w:lang w:val="sv-SE"/>
        </w:rPr>
        <w:t>Du får inte amma under behandling med Avastin och under åtminstone 6 månader efter sista dosen av Avastin eftersom detta läkemedel kan störa tillväxten och utvecklingen av ditt barn.</w:t>
      </w:r>
    </w:p>
    <w:p w14:paraId="6CDB3194" w14:textId="77777777" w:rsidR="009725C1" w:rsidRDefault="009725C1" w:rsidP="00353069">
      <w:pPr>
        <w:rPr>
          <w:lang w:val="sv-SE"/>
        </w:rPr>
      </w:pPr>
    </w:p>
    <w:p w14:paraId="3009FC2B" w14:textId="77777777" w:rsidR="009725C1" w:rsidRPr="002326AC" w:rsidRDefault="009725C1" w:rsidP="00353069">
      <w:pPr>
        <w:rPr>
          <w:lang w:val="sv-SE"/>
        </w:rPr>
      </w:pPr>
      <w:r w:rsidRPr="002326AC">
        <w:rPr>
          <w:lang w:val="sv-SE"/>
        </w:rPr>
        <w:t>Avastin kan försämra den kvinnliga fertiliteten. Kontakta din läkare för mer information.</w:t>
      </w:r>
    </w:p>
    <w:p w14:paraId="0A1BCBC6" w14:textId="77777777" w:rsidR="00353069" w:rsidRPr="002326AC" w:rsidRDefault="00353069" w:rsidP="00353069">
      <w:pPr>
        <w:rPr>
          <w:lang w:val="sv-SE"/>
        </w:rPr>
      </w:pPr>
    </w:p>
    <w:p w14:paraId="67652FB6" w14:textId="77777777" w:rsidR="00353069" w:rsidRPr="002326AC" w:rsidRDefault="00353069" w:rsidP="00353069">
      <w:pPr>
        <w:rPr>
          <w:lang w:val="sv-SE"/>
        </w:rPr>
      </w:pPr>
      <w:r w:rsidRPr="002326AC">
        <w:rPr>
          <w:lang w:val="sv-SE"/>
        </w:rPr>
        <w:t>Rådfråga läkare</w:t>
      </w:r>
      <w:r w:rsidR="00687227" w:rsidRPr="002326AC">
        <w:rPr>
          <w:lang w:val="sv-SE"/>
        </w:rPr>
        <w:t>,</w:t>
      </w:r>
      <w:r w:rsidR="000B3F96" w:rsidRPr="002326AC">
        <w:rPr>
          <w:lang w:val="sv-SE"/>
        </w:rPr>
        <w:t xml:space="preserve"> </w:t>
      </w:r>
      <w:r w:rsidRPr="002326AC">
        <w:rPr>
          <w:lang w:val="sv-SE"/>
        </w:rPr>
        <w:t>apotekspersonal</w:t>
      </w:r>
      <w:r w:rsidR="00687227" w:rsidRPr="002326AC">
        <w:rPr>
          <w:lang w:val="sv-SE"/>
        </w:rPr>
        <w:t xml:space="preserve"> eller sjuksköterska</w:t>
      </w:r>
      <w:r w:rsidRPr="002326AC">
        <w:rPr>
          <w:lang w:val="sv-SE"/>
        </w:rPr>
        <w:t xml:space="preserve"> innan du tar något läkemedel.</w:t>
      </w:r>
    </w:p>
    <w:p w14:paraId="2FE44F95" w14:textId="77777777" w:rsidR="00353069" w:rsidRPr="002326AC" w:rsidRDefault="00353069" w:rsidP="00353069">
      <w:pPr>
        <w:rPr>
          <w:lang w:val="sv-SE"/>
        </w:rPr>
      </w:pPr>
    </w:p>
    <w:p w14:paraId="64CDC145" w14:textId="77777777" w:rsidR="00353069" w:rsidRPr="002326AC" w:rsidRDefault="00353069" w:rsidP="00C51244">
      <w:pPr>
        <w:keepNext/>
        <w:keepLines/>
        <w:outlineLvl w:val="0"/>
        <w:rPr>
          <w:lang w:val="sv-SE"/>
        </w:rPr>
      </w:pPr>
      <w:r w:rsidRPr="002326AC">
        <w:rPr>
          <w:b/>
          <w:lang w:val="sv-SE"/>
        </w:rPr>
        <w:t>Körförmåga och användning av maskiner</w:t>
      </w:r>
    </w:p>
    <w:p w14:paraId="222D8572" w14:textId="77777777" w:rsidR="007F41F1" w:rsidRDefault="00353069" w:rsidP="00353069">
      <w:pPr>
        <w:ind w:right="-29"/>
        <w:outlineLvl w:val="0"/>
        <w:rPr>
          <w:lang w:val="sv-SE"/>
        </w:rPr>
      </w:pPr>
      <w:r w:rsidRPr="002326AC">
        <w:rPr>
          <w:lang w:val="sv-SE"/>
        </w:rPr>
        <w:t xml:space="preserve">Avastin har inte visats </w:t>
      </w:r>
      <w:r w:rsidR="009725C1">
        <w:rPr>
          <w:lang w:val="sv-SE"/>
        </w:rPr>
        <w:t>minska</w:t>
      </w:r>
      <w:r w:rsidR="009725C1" w:rsidRPr="002326AC">
        <w:rPr>
          <w:lang w:val="sv-SE"/>
        </w:rPr>
        <w:t xml:space="preserve"> </w:t>
      </w:r>
      <w:r w:rsidRPr="002326AC">
        <w:rPr>
          <w:lang w:val="sv-SE"/>
        </w:rPr>
        <w:t>din förmåga att köra bil eller använda verktyg eller maskiner.</w:t>
      </w:r>
      <w:r w:rsidR="009725C1">
        <w:rPr>
          <w:lang w:val="sv-SE"/>
        </w:rPr>
        <w:t xml:space="preserve"> Sömnighet och svimning har dock rapporterats vid användning av Avastin. Om du upplever symtom som påverkar din syn, koncentration eller reaktionsförmåga ska du inte köra bil eller använda maskiner innan symtomen har försvunnit.</w:t>
      </w:r>
    </w:p>
    <w:p w14:paraId="1DCB5012" w14:textId="77777777" w:rsidR="007F41F1" w:rsidRDefault="007F41F1" w:rsidP="00353069">
      <w:pPr>
        <w:ind w:right="-29"/>
        <w:outlineLvl w:val="0"/>
        <w:rPr>
          <w:lang w:val="sv-SE"/>
        </w:rPr>
      </w:pPr>
    </w:p>
    <w:p w14:paraId="03A723E0" w14:textId="1D2AFAA3" w:rsidR="007F41F1" w:rsidRDefault="007F41F1" w:rsidP="007F41F1">
      <w:pPr>
        <w:ind w:right="-29"/>
        <w:rPr>
          <w:b/>
          <w:lang w:val="sv-SE"/>
        </w:rPr>
      </w:pPr>
      <w:r w:rsidRPr="00240359">
        <w:rPr>
          <w:b/>
          <w:lang w:val="sv-SE"/>
        </w:rPr>
        <w:t>Avastin</w:t>
      </w:r>
      <w:r w:rsidR="00F95756">
        <w:rPr>
          <w:b/>
          <w:lang w:val="sv-SE"/>
        </w:rPr>
        <w:t xml:space="preserve"> innehåller natrium och polysorbat 20</w:t>
      </w:r>
    </w:p>
    <w:p w14:paraId="4E12D9E7" w14:textId="14DE0161" w:rsidR="000C1D65" w:rsidRPr="002326AC" w:rsidRDefault="007F41F1" w:rsidP="00353069">
      <w:pPr>
        <w:ind w:right="-29"/>
        <w:rPr>
          <w:lang w:val="sv-SE"/>
        </w:rPr>
      </w:pPr>
      <w:r>
        <w:rPr>
          <w:lang w:val="sv-SE"/>
        </w:rPr>
        <w:t>Detta läkemedel innehåller mindre än 1 mmol natrium (23 mg) per injektionsflaska, dvs. är nästintill ”natriumfritt”.</w:t>
      </w:r>
      <w:r w:rsidR="009725C1">
        <w:rPr>
          <w:lang w:val="sv-SE"/>
        </w:rPr>
        <w:t xml:space="preserve"> </w:t>
      </w:r>
    </w:p>
    <w:p w14:paraId="3F43DAAD" w14:textId="77777777" w:rsidR="00353069" w:rsidRDefault="00353069" w:rsidP="00F95756">
      <w:pPr>
        <w:ind w:right="-29"/>
        <w:rPr>
          <w:lang w:val="sv-SE"/>
        </w:rPr>
      </w:pPr>
    </w:p>
    <w:p w14:paraId="5D3AA736" w14:textId="05D69133" w:rsidR="00F95756" w:rsidRDefault="00F95756" w:rsidP="00F95756">
      <w:pPr>
        <w:ind w:right="-29"/>
        <w:rPr>
          <w:lang w:val="sv-SE"/>
        </w:rPr>
      </w:pPr>
      <w:r w:rsidRPr="00F95756">
        <w:rPr>
          <w:lang w:val="sv-SE"/>
        </w:rPr>
        <w:t>Detta läkemedel innehåller 1,6 mg polysorbat 20 i varje 100 mg/4 ml injektionsflaska och 6,4 mg i varje 400 mg/16 ml injektionsflaska vilket motsvarar 0,4 mg/ml. Polysorbater kan orsaka allergiska reaktioner.</w:t>
      </w:r>
    </w:p>
    <w:p w14:paraId="3699E296" w14:textId="0084413F" w:rsidR="00F95756" w:rsidRDefault="00F95756" w:rsidP="00F95756">
      <w:pPr>
        <w:ind w:right="-29"/>
        <w:rPr>
          <w:lang w:val="sv-SE"/>
        </w:rPr>
      </w:pPr>
      <w:r>
        <w:rPr>
          <w:lang w:val="sv-SE"/>
        </w:rPr>
        <w:t>Tala om för din läkare om du har några kända allergier.</w:t>
      </w:r>
    </w:p>
    <w:p w14:paraId="6D2713D5" w14:textId="77777777" w:rsidR="00F95756" w:rsidRDefault="00F95756" w:rsidP="00094854">
      <w:pPr>
        <w:ind w:right="-29"/>
        <w:rPr>
          <w:lang w:val="sv-SE"/>
        </w:rPr>
      </w:pPr>
    </w:p>
    <w:p w14:paraId="6712F2C6" w14:textId="77777777" w:rsidR="00BE34C2" w:rsidRPr="002326AC" w:rsidRDefault="00BE34C2" w:rsidP="00353069">
      <w:pPr>
        <w:ind w:right="-2"/>
        <w:rPr>
          <w:lang w:val="sv-SE"/>
        </w:rPr>
      </w:pPr>
    </w:p>
    <w:p w14:paraId="2928E428" w14:textId="77777777" w:rsidR="00353069" w:rsidRPr="002326AC" w:rsidRDefault="00353069" w:rsidP="00D0617E">
      <w:pPr>
        <w:keepNext/>
        <w:keepLines/>
        <w:ind w:left="567" w:right="-2" w:hanging="567"/>
        <w:outlineLvl w:val="0"/>
        <w:rPr>
          <w:lang w:val="sv-SE"/>
        </w:rPr>
      </w:pPr>
      <w:r w:rsidRPr="002326AC">
        <w:rPr>
          <w:b/>
          <w:lang w:val="sv-SE"/>
        </w:rPr>
        <w:t>3.</w:t>
      </w:r>
      <w:r w:rsidRPr="002326AC">
        <w:rPr>
          <w:b/>
          <w:lang w:val="sv-SE"/>
        </w:rPr>
        <w:tab/>
      </w:r>
      <w:r w:rsidR="00084B74" w:rsidRPr="002326AC">
        <w:rPr>
          <w:b/>
          <w:lang w:val="sv-SE"/>
        </w:rPr>
        <w:t>Hur du tar använder</w:t>
      </w:r>
      <w:r w:rsidR="00084B74" w:rsidRPr="002326AC" w:rsidDel="00084B74">
        <w:rPr>
          <w:b/>
          <w:lang w:val="sv-SE"/>
        </w:rPr>
        <w:t xml:space="preserve"> </w:t>
      </w:r>
      <w:r w:rsidR="004B21C6" w:rsidRPr="002326AC">
        <w:rPr>
          <w:b/>
          <w:noProof/>
          <w:szCs w:val="22"/>
          <w:lang w:val="sv-SE"/>
        </w:rPr>
        <w:t>Avastin</w:t>
      </w:r>
    </w:p>
    <w:p w14:paraId="20C5AD0C" w14:textId="77777777" w:rsidR="00353069" w:rsidRPr="002326AC" w:rsidRDefault="00353069" w:rsidP="00D0617E">
      <w:pPr>
        <w:keepNext/>
        <w:keepLines/>
        <w:ind w:right="-2"/>
        <w:rPr>
          <w:lang w:val="sv-SE"/>
        </w:rPr>
      </w:pPr>
    </w:p>
    <w:p w14:paraId="5A8C6905" w14:textId="77777777" w:rsidR="00353069" w:rsidRPr="002326AC" w:rsidRDefault="00353069" w:rsidP="00D0617E">
      <w:pPr>
        <w:keepNext/>
        <w:keepLines/>
        <w:outlineLvl w:val="0"/>
        <w:rPr>
          <w:b/>
          <w:lang w:val="sv-SE"/>
        </w:rPr>
      </w:pPr>
      <w:r w:rsidRPr="002326AC">
        <w:rPr>
          <w:b/>
          <w:lang w:val="sv-SE"/>
        </w:rPr>
        <w:t>Dosering och doseringsfrekvens</w:t>
      </w:r>
    </w:p>
    <w:p w14:paraId="57A5BF7B" w14:textId="77777777" w:rsidR="00353069" w:rsidRPr="002326AC" w:rsidRDefault="00353069" w:rsidP="00353069">
      <w:pPr>
        <w:rPr>
          <w:lang w:val="sv-SE"/>
        </w:rPr>
      </w:pPr>
      <w:r w:rsidRPr="002326AC">
        <w:rPr>
          <w:lang w:val="sv-SE"/>
        </w:rPr>
        <w:t>Dosen av Avastin beror på din kroppsvikt och den cancerform som ska behandlas. Den rekommenderade dosen är 5</w:t>
      </w:r>
      <w:r w:rsidR="00A258C3" w:rsidRPr="002326AC">
        <w:rPr>
          <w:lang w:val="sv-SE"/>
        </w:rPr>
        <w:t> mg</w:t>
      </w:r>
      <w:r w:rsidRPr="002326AC">
        <w:rPr>
          <w:lang w:val="sv-SE"/>
        </w:rPr>
        <w:t>, 7,5</w:t>
      </w:r>
      <w:r w:rsidR="00A258C3" w:rsidRPr="002326AC">
        <w:rPr>
          <w:lang w:val="sv-SE"/>
        </w:rPr>
        <w:t> mg</w:t>
      </w:r>
      <w:r w:rsidRPr="002326AC">
        <w:rPr>
          <w:lang w:val="sv-SE"/>
        </w:rPr>
        <w:t>, 10</w:t>
      </w:r>
      <w:r w:rsidR="00A258C3" w:rsidRPr="002326AC">
        <w:rPr>
          <w:lang w:val="sv-SE"/>
        </w:rPr>
        <w:t> mg</w:t>
      </w:r>
      <w:r w:rsidR="00AF6A9C" w:rsidRPr="002326AC">
        <w:rPr>
          <w:lang w:val="sv-SE"/>
        </w:rPr>
        <w:t xml:space="preserve"> </w:t>
      </w:r>
      <w:r w:rsidRPr="002326AC">
        <w:rPr>
          <w:lang w:val="sv-SE"/>
        </w:rPr>
        <w:t>eller 15 mg per kg av din kroppsvikt. Din läkare kommer att ordinera den Avastindos som är rätt för dig. Du kommer att behandlas med Avastin en gång varannan eller var tredje vecka. Antalet infusioner som du får beror på hur du svarar på behandlingen; du ska fortsätta att använda detta läkemedel tills Avastin inte längre kan förhindra att din tumör växer. Din läkare kommer att diskutera detta med dig.</w:t>
      </w:r>
    </w:p>
    <w:p w14:paraId="0CAFA349" w14:textId="77777777" w:rsidR="00353069" w:rsidRPr="002326AC" w:rsidRDefault="00353069" w:rsidP="00353069">
      <w:pPr>
        <w:rPr>
          <w:lang w:val="sv-SE"/>
        </w:rPr>
      </w:pPr>
    </w:p>
    <w:p w14:paraId="4917D394" w14:textId="77777777" w:rsidR="00353069" w:rsidRPr="002326AC" w:rsidRDefault="00353069" w:rsidP="00353069">
      <w:pPr>
        <w:outlineLvl w:val="0"/>
        <w:rPr>
          <w:b/>
          <w:lang w:val="sv-SE"/>
        </w:rPr>
      </w:pPr>
      <w:r w:rsidRPr="002326AC">
        <w:rPr>
          <w:b/>
          <w:lang w:val="sv-SE"/>
        </w:rPr>
        <w:t>Administreringssätt</w:t>
      </w:r>
    </w:p>
    <w:p w14:paraId="321CA71D" w14:textId="610A1598" w:rsidR="00353069" w:rsidRPr="002326AC" w:rsidRDefault="006446FA" w:rsidP="00353069">
      <w:pPr>
        <w:rPr>
          <w:lang w:val="sv-SE"/>
        </w:rPr>
      </w:pPr>
      <w:r>
        <w:rPr>
          <w:lang w:val="sv-SE"/>
        </w:rPr>
        <w:t xml:space="preserve">Skaka inte injektionsflaskan. </w:t>
      </w:r>
      <w:r w:rsidR="00353069" w:rsidRPr="002326AC">
        <w:rPr>
          <w:lang w:val="sv-SE"/>
        </w:rPr>
        <w:t xml:space="preserve">Avastin är ett koncentrat till infusionslösning. Beroende på vilken dos som läkaren ordinerat kommer delar av eller allt innehåll i injektionsflaskan med Avastin att spädas med </w:t>
      </w:r>
      <w:r w:rsidR="00AF6A9C" w:rsidRPr="002326AC">
        <w:rPr>
          <w:lang w:val="sv-SE"/>
        </w:rPr>
        <w:t>natriumklorid (</w:t>
      </w:r>
      <w:r w:rsidR="00353069" w:rsidRPr="002326AC">
        <w:rPr>
          <w:lang w:val="sv-SE"/>
        </w:rPr>
        <w:t>koksalt</w:t>
      </w:r>
      <w:r w:rsidR="00AF6A9C" w:rsidRPr="002326AC">
        <w:rPr>
          <w:lang w:val="sv-SE"/>
        </w:rPr>
        <w:t>)-</w:t>
      </w:r>
      <w:r w:rsidR="00353069" w:rsidRPr="002326AC">
        <w:rPr>
          <w:lang w:val="sv-SE"/>
        </w:rPr>
        <w:t>lösning före användning. En läkare eller sjuksköterska kommer att ge dig den spädda Avastinlösningen som en intravenös infusion</w:t>
      </w:r>
      <w:r w:rsidR="00084B74" w:rsidRPr="002326AC">
        <w:rPr>
          <w:lang w:val="sv-SE"/>
        </w:rPr>
        <w:t xml:space="preserve"> (ett dro</w:t>
      </w:r>
      <w:r w:rsidR="00383E39" w:rsidRPr="002326AC">
        <w:rPr>
          <w:lang w:val="sv-SE"/>
        </w:rPr>
        <w:t>pp</w:t>
      </w:r>
      <w:r w:rsidR="00084B74" w:rsidRPr="002326AC">
        <w:rPr>
          <w:lang w:val="sv-SE"/>
        </w:rPr>
        <w:t xml:space="preserve"> i </w:t>
      </w:r>
      <w:r w:rsidR="00383E39" w:rsidRPr="002326AC">
        <w:rPr>
          <w:lang w:val="sv-SE"/>
        </w:rPr>
        <w:t>en</w:t>
      </w:r>
      <w:r w:rsidR="00084B74" w:rsidRPr="002326AC">
        <w:rPr>
          <w:lang w:val="sv-SE"/>
        </w:rPr>
        <w:t xml:space="preserve"> ven)</w:t>
      </w:r>
      <w:r w:rsidR="00353069" w:rsidRPr="002326AC">
        <w:rPr>
          <w:lang w:val="sv-SE"/>
        </w:rPr>
        <w:t>. Den första infusionen kommer att ges under 90 minuter. Om du tolererar detta väl kommer den andra infusionen att ges under 60 minuter. Senare infusioner kan ges under 30 minuter.</w:t>
      </w:r>
    </w:p>
    <w:p w14:paraId="1043CEEB" w14:textId="77777777" w:rsidR="00353069" w:rsidRPr="002326AC" w:rsidRDefault="00353069" w:rsidP="00353069">
      <w:pPr>
        <w:rPr>
          <w:lang w:val="sv-SE"/>
        </w:rPr>
      </w:pPr>
    </w:p>
    <w:p w14:paraId="1465B682" w14:textId="77777777" w:rsidR="00353069" w:rsidRPr="002326AC" w:rsidRDefault="00353069" w:rsidP="00353069">
      <w:pPr>
        <w:rPr>
          <w:b/>
          <w:lang w:val="sv-SE"/>
        </w:rPr>
      </w:pPr>
      <w:r w:rsidRPr="002326AC">
        <w:rPr>
          <w:b/>
          <w:lang w:val="sv-SE"/>
        </w:rPr>
        <w:t>Behandlingen med Avastin ska tillfälligt avbrytas</w:t>
      </w:r>
    </w:p>
    <w:p w14:paraId="1D17685A" w14:textId="77777777" w:rsidR="00353069" w:rsidRPr="00794D55" w:rsidRDefault="00AB2404" w:rsidP="00CE71A4">
      <w:pPr>
        <w:ind w:left="567" w:hanging="567"/>
        <w:rPr>
          <w:szCs w:val="22"/>
          <w:lang w:val="sv-SE"/>
        </w:rPr>
      </w:pPr>
      <w:r w:rsidRPr="002326AC">
        <w:rPr>
          <w:rFonts w:hint="eastAsia"/>
          <w:sz w:val="18"/>
          <w:szCs w:val="18"/>
          <w:lang w:val="sv-SE"/>
        </w:rPr>
        <w:t>●</w:t>
      </w:r>
      <w:r w:rsidR="00353069" w:rsidRPr="00794D55">
        <w:rPr>
          <w:szCs w:val="22"/>
          <w:lang w:val="sv-SE"/>
        </w:rPr>
        <w:tab/>
        <w:t>om du utvecklar allvarligt högt blodtryck som kräver behandling med blodtrycksmedicin,</w:t>
      </w:r>
    </w:p>
    <w:p w14:paraId="260B1758"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om du har problem med sårläkning efter operation,</w:t>
      </w:r>
    </w:p>
    <w:p w14:paraId="128B4BDC"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om du opereras.</w:t>
      </w:r>
    </w:p>
    <w:p w14:paraId="04E9F5F1" w14:textId="77777777" w:rsidR="00353069" w:rsidRPr="002326AC" w:rsidRDefault="00353069" w:rsidP="00353069">
      <w:pPr>
        <w:rPr>
          <w:lang w:val="sv-SE"/>
        </w:rPr>
      </w:pPr>
    </w:p>
    <w:p w14:paraId="1E8CC8D0" w14:textId="77777777" w:rsidR="00353069" w:rsidRPr="002326AC" w:rsidRDefault="00353069" w:rsidP="00353069">
      <w:pPr>
        <w:rPr>
          <w:b/>
          <w:lang w:val="sv-SE"/>
        </w:rPr>
      </w:pPr>
      <w:r w:rsidRPr="002326AC">
        <w:rPr>
          <w:b/>
          <w:lang w:val="sv-SE"/>
        </w:rPr>
        <w:lastRenderedPageBreak/>
        <w:t>Behandlingen med Avastin ska avslutas helt om du utvecklar</w:t>
      </w:r>
    </w:p>
    <w:p w14:paraId="1A009820"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allvarligt högt blodtryck som inte kan kontrolleras med blodtrycksmedicin; eller en plötslig blodtryckshöjning,</w:t>
      </w:r>
    </w:p>
    <w:p w14:paraId="23D8BED2"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protein i urinen och samtidigt svullnad i kroppen,</w:t>
      </w:r>
    </w:p>
    <w:p w14:paraId="4D1D44CC"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ett hål i din tarmvägg,</w:t>
      </w:r>
    </w:p>
    <w:p w14:paraId="76E51D06"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en onormal tubliknande förbindelse eller passage mellan luftstrupen och matstrupen, mellan inre organ och huden</w:t>
      </w:r>
      <w:r w:rsidR="000F242B" w:rsidRPr="00794D55">
        <w:rPr>
          <w:szCs w:val="22"/>
          <w:lang w:val="sv-SE"/>
        </w:rPr>
        <w:t xml:space="preserve">, mellan vaginan och någon del av tarmen eller mellan </w:t>
      </w:r>
      <w:r w:rsidR="00353069" w:rsidRPr="00794D55">
        <w:rPr>
          <w:szCs w:val="22"/>
          <w:lang w:val="sv-SE"/>
        </w:rPr>
        <w:t>andra vävnader som normalt inte ska vara förbundna med varandra</w:t>
      </w:r>
      <w:r w:rsidR="00FE6930" w:rsidRPr="00794D55">
        <w:rPr>
          <w:szCs w:val="22"/>
          <w:lang w:val="sv-SE"/>
        </w:rPr>
        <w:t xml:space="preserve"> (fistel)</w:t>
      </w:r>
      <w:r w:rsidR="00353069" w:rsidRPr="00794D55">
        <w:rPr>
          <w:szCs w:val="22"/>
          <w:lang w:val="sv-SE"/>
        </w:rPr>
        <w:t>, och som av din läkare bedöms vara allvarlig,</w:t>
      </w:r>
    </w:p>
    <w:p w14:paraId="4E9763FE" w14:textId="77777777" w:rsidR="00A27C51" w:rsidRPr="00794D55" w:rsidRDefault="00A574DD" w:rsidP="00CE71A4">
      <w:pPr>
        <w:ind w:left="567" w:hanging="567"/>
        <w:rPr>
          <w:szCs w:val="22"/>
          <w:lang w:val="sv-SE"/>
        </w:rPr>
      </w:pPr>
      <w:r w:rsidRPr="00CE71A4">
        <w:rPr>
          <w:szCs w:val="22"/>
          <w:lang w:val="sv-SE"/>
        </w:rPr>
        <w:t>●</w:t>
      </w:r>
      <w:r w:rsidRPr="00794D55">
        <w:rPr>
          <w:szCs w:val="22"/>
          <w:lang w:val="sv-SE"/>
        </w:rPr>
        <w:tab/>
      </w:r>
      <w:r w:rsidR="00A17EBE" w:rsidRPr="00794D55">
        <w:rPr>
          <w:szCs w:val="22"/>
          <w:lang w:val="sv-SE"/>
        </w:rPr>
        <w:t xml:space="preserve">allvarliga infektioner i huden eller </w:t>
      </w:r>
      <w:r w:rsidR="00C47A58" w:rsidRPr="00794D55">
        <w:rPr>
          <w:szCs w:val="22"/>
          <w:lang w:val="sv-SE"/>
        </w:rPr>
        <w:t>underliggande lager av huden</w:t>
      </w:r>
      <w:r w:rsidR="00A17EBE" w:rsidRPr="00794D55">
        <w:rPr>
          <w:szCs w:val="22"/>
          <w:lang w:val="sv-SE"/>
        </w:rPr>
        <w:t>,</w:t>
      </w:r>
    </w:p>
    <w:p w14:paraId="20E3E802"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en blodpropp i dina artärer,</w:t>
      </w:r>
    </w:p>
    <w:p w14:paraId="62485B4F"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 xml:space="preserve">en blodpropp i </w:t>
      </w:r>
      <w:r w:rsidR="009E005B" w:rsidRPr="00794D55">
        <w:rPr>
          <w:szCs w:val="22"/>
          <w:lang w:val="sv-SE"/>
        </w:rPr>
        <w:t>blodkärlen</w:t>
      </w:r>
      <w:r w:rsidR="00353069" w:rsidRPr="00794D55">
        <w:rPr>
          <w:szCs w:val="22"/>
          <w:lang w:val="sv-SE"/>
        </w:rPr>
        <w:t xml:space="preserve"> i lungor</w:t>
      </w:r>
      <w:r w:rsidR="009E005B" w:rsidRPr="00794D55">
        <w:rPr>
          <w:szCs w:val="22"/>
          <w:lang w:val="sv-SE"/>
        </w:rPr>
        <w:t>na</w:t>
      </w:r>
      <w:r w:rsidR="00353069" w:rsidRPr="00794D55">
        <w:rPr>
          <w:szCs w:val="22"/>
          <w:lang w:val="sv-SE"/>
        </w:rPr>
        <w:t>,</w:t>
      </w:r>
    </w:p>
    <w:p w14:paraId="0CE3C396"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någon svår blödning.</w:t>
      </w:r>
    </w:p>
    <w:p w14:paraId="18D31BD3" w14:textId="77777777" w:rsidR="00353069" w:rsidRPr="002326AC" w:rsidRDefault="00353069" w:rsidP="00353069">
      <w:pPr>
        <w:rPr>
          <w:lang w:val="sv-SE"/>
        </w:rPr>
      </w:pPr>
    </w:p>
    <w:p w14:paraId="75DF2851" w14:textId="77777777" w:rsidR="00353069" w:rsidRPr="002326AC" w:rsidRDefault="00353069" w:rsidP="00353069">
      <w:pPr>
        <w:ind w:right="-2"/>
        <w:outlineLvl w:val="0"/>
        <w:rPr>
          <w:b/>
          <w:lang w:val="sv-SE"/>
        </w:rPr>
      </w:pPr>
      <w:r w:rsidRPr="002326AC">
        <w:rPr>
          <w:b/>
          <w:lang w:val="sv-SE"/>
        </w:rPr>
        <w:t>Om du får mera Avastin än vad du borde</w:t>
      </w:r>
    </w:p>
    <w:p w14:paraId="0D1AB440"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kan du utveckla svår migrän. Om detta händer ska du omedelbart tala med din läkare</w:t>
      </w:r>
      <w:r w:rsidR="00084B74" w:rsidRPr="00794D55">
        <w:rPr>
          <w:szCs w:val="22"/>
          <w:lang w:val="sv-SE"/>
        </w:rPr>
        <w:t>,</w:t>
      </w:r>
      <w:r w:rsidR="00353069" w:rsidRPr="00794D55">
        <w:rPr>
          <w:szCs w:val="22"/>
          <w:lang w:val="sv-SE"/>
        </w:rPr>
        <w:t xml:space="preserve"> </w:t>
      </w:r>
      <w:r w:rsidR="00F4444B" w:rsidRPr="00794D55">
        <w:rPr>
          <w:szCs w:val="22"/>
          <w:lang w:val="sv-SE"/>
        </w:rPr>
        <w:t xml:space="preserve">apotekspersonal </w:t>
      </w:r>
      <w:r w:rsidR="00084B74" w:rsidRPr="00794D55">
        <w:rPr>
          <w:szCs w:val="22"/>
          <w:lang w:val="sv-SE"/>
        </w:rPr>
        <w:t>eller sjuksköterska</w:t>
      </w:r>
      <w:r w:rsidR="00353069" w:rsidRPr="00794D55">
        <w:rPr>
          <w:szCs w:val="22"/>
          <w:lang w:val="sv-SE"/>
        </w:rPr>
        <w:t>.</w:t>
      </w:r>
    </w:p>
    <w:p w14:paraId="5481A270" w14:textId="77777777" w:rsidR="00353069" w:rsidRPr="002326AC" w:rsidRDefault="00353069" w:rsidP="00353069">
      <w:pPr>
        <w:ind w:right="-29"/>
        <w:rPr>
          <w:lang w:val="sv-SE"/>
        </w:rPr>
      </w:pPr>
    </w:p>
    <w:p w14:paraId="0C417C74" w14:textId="77777777" w:rsidR="00353069" w:rsidRPr="002326AC" w:rsidRDefault="00353069" w:rsidP="00353069">
      <w:pPr>
        <w:ind w:right="-2"/>
        <w:outlineLvl w:val="0"/>
        <w:rPr>
          <w:lang w:val="sv-SE"/>
        </w:rPr>
      </w:pPr>
      <w:r w:rsidRPr="002326AC">
        <w:rPr>
          <w:b/>
          <w:lang w:val="sv-SE"/>
        </w:rPr>
        <w:t>Om en Avastindos missas</w:t>
      </w:r>
    </w:p>
    <w:p w14:paraId="475038D8" w14:textId="77777777" w:rsidR="00353069" w:rsidRPr="00794D55" w:rsidRDefault="00AB2404" w:rsidP="00CE71A4">
      <w:pPr>
        <w:ind w:left="567" w:hanging="567"/>
        <w:rPr>
          <w:szCs w:val="22"/>
          <w:lang w:val="sv-SE"/>
        </w:rPr>
      </w:pPr>
      <w:r w:rsidRPr="00CE71A4">
        <w:rPr>
          <w:szCs w:val="22"/>
          <w:lang w:val="sv-SE"/>
        </w:rPr>
        <w:t>●</w:t>
      </w:r>
      <w:r w:rsidR="00353069" w:rsidRPr="00794D55">
        <w:rPr>
          <w:szCs w:val="22"/>
          <w:lang w:val="sv-SE"/>
        </w:rPr>
        <w:tab/>
        <w:t>Din läkare kommer att avgöra när du ska få din nästa Avastindos. Du ska diskutera detta med din läkare.</w:t>
      </w:r>
    </w:p>
    <w:p w14:paraId="6BA193FA" w14:textId="77777777" w:rsidR="00353069" w:rsidRPr="002326AC" w:rsidRDefault="00353069" w:rsidP="00C51244">
      <w:pPr>
        <w:ind w:right="-2"/>
        <w:rPr>
          <w:lang w:val="sv-SE"/>
        </w:rPr>
      </w:pPr>
    </w:p>
    <w:p w14:paraId="30B6D209" w14:textId="77777777" w:rsidR="00353069" w:rsidRPr="002326AC" w:rsidRDefault="00353069" w:rsidP="00B464C0">
      <w:pPr>
        <w:keepNext/>
        <w:rPr>
          <w:lang w:val="sv-SE"/>
        </w:rPr>
      </w:pPr>
      <w:r w:rsidRPr="002326AC">
        <w:rPr>
          <w:b/>
          <w:lang w:val="sv-SE"/>
        </w:rPr>
        <w:t>Om du slutar att använda Avastin</w:t>
      </w:r>
    </w:p>
    <w:p w14:paraId="70A4729E" w14:textId="77777777" w:rsidR="00353069" w:rsidRPr="002326AC" w:rsidRDefault="00353069" w:rsidP="00B464C0">
      <w:pPr>
        <w:keepNext/>
        <w:ind w:right="-2"/>
        <w:rPr>
          <w:lang w:val="sv-SE"/>
        </w:rPr>
      </w:pPr>
      <w:r w:rsidRPr="002326AC">
        <w:rPr>
          <w:lang w:val="sv-SE"/>
        </w:rPr>
        <w:t>Avslutning av din behandling med Avastin kan stoppa effekten på din tumörtillväxt. Avsluta inte behandlingen med Avastin om du inte har diskuterat detta med din läkare.</w:t>
      </w:r>
    </w:p>
    <w:p w14:paraId="6FCDFEF2" w14:textId="77777777" w:rsidR="00353069" w:rsidRPr="002326AC" w:rsidRDefault="00353069" w:rsidP="00C51244">
      <w:pPr>
        <w:ind w:right="-2"/>
        <w:rPr>
          <w:lang w:val="sv-SE"/>
        </w:rPr>
      </w:pPr>
    </w:p>
    <w:p w14:paraId="4CBA8B51" w14:textId="77777777" w:rsidR="00353069" w:rsidRPr="002326AC" w:rsidRDefault="00353069" w:rsidP="00C51244">
      <w:pPr>
        <w:ind w:right="-2"/>
        <w:rPr>
          <w:lang w:val="sv-SE"/>
        </w:rPr>
      </w:pPr>
      <w:r w:rsidRPr="002326AC">
        <w:rPr>
          <w:lang w:val="sv-SE"/>
        </w:rPr>
        <w:t>Om du har ytterligare frågor om detta läkemedel kontakta läkare</w:t>
      </w:r>
      <w:r w:rsidR="00084B74" w:rsidRPr="002326AC">
        <w:rPr>
          <w:lang w:val="sv-SE"/>
        </w:rPr>
        <w:t>,</w:t>
      </w:r>
      <w:r w:rsidRPr="002326AC">
        <w:rPr>
          <w:lang w:val="sv-SE"/>
        </w:rPr>
        <w:t xml:space="preserve"> apotekspersonal</w:t>
      </w:r>
      <w:r w:rsidR="00084B74" w:rsidRPr="002326AC">
        <w:rPr>
          <w:lang w:val="sv-SE"/>
        </w:rPr>
        <w:t xml:space="preserve"> eller sjuksköterska</w:t>
      </w:r>
      <w:r w:rsidRPr="002326AC">
        <w:rPr>
          <w:lang w:val="sv-SE"/>
        </w:rPr>
        <w:t>.</w:t>
      </w:r>
    </w:p>
    <w:p w14:paraId="2B7F7094" w14:textId="77777777" w:rsidR="00353069" w:rsidRPr="002326AC" w:rsidRDefault="00353069" w:rsidP="00C51244">
      <w:pPr>
        <w:ind w:right="-2"/>
        <w:rPr>
          <w:lang w:val="sv-SE"/>
        </w:rPr>
      </w:pPr>
    </w:p>
    <w:p w14:paraId="530EA28D" w14:textId="77777777" w:rsidR="00353069" w:rsidRPr="002326AC" w:rsidRDefault="00353069" w:rsidP="00C51244">
      <w:pPr>
        <w:ind w:right="-2"/>
        <w:rPr>
          <w:lang w:val="sv-SE"/>
        </w:rPr>
      </w:pPr>
    </w:p>
    <w:p w14:paraId="737ECB51" w14:textId="77777777" w:rsidR="00353069" w:rsidRPr="002326AC" w:rsidRDefault="00353069" w:rsidP="00CE4B4E">
      <w:pPr>
        <w:keepNext/>
        <w:keepLines/>
        <w:ind w:left="567" w:hanging="567"/>
        <w:outlineLvl w:val="0"/>
        <w:rPr>
          <w:lang w:val="sv-SE"/>
        </w:rPr>
      </w:pPr>
      <w:r w:rsidRPr="002326AC">
        <w:rPr>
          <w:b/>
          <w:lang w:val="sv-SE"/>
        </w:rPr>
        <w:t>4.</w:t>
      </w:r>
      <w:r w:rsidRPr="002326AC">
        <w:rPr>
          <w:b/>
          <w:lang w:val="sv-SE"/>
        </w:rPr>
        <w:tab/>
      </w:r>
      <w:r w:rsidR="00084B74" w:rsidRPr="002326AC">
        <w:rPr>
          <w:b/>
          <w:lang w:val="sv-SE"/>
        </w:rPr>
        <w:t>Eventuella biverkningar</w:t>
      </w:r>
    </w:p>
    <w:p w14:paraId="624AE94C" w14:textId="77777777" w:rsidR="00353069" w:rsidRPr="002326AC" w:rsidRDefault="00353069" w:rsidP="00CE4B4E">
      <w:pPr>
        <w:keepNext/>
        <w:keepLines/>
        <w:ind w:right="-29"/>
        <w:rPr>
          <w:lang w:val="sv-SE"/>
        </w:rPr>
      </w:pPr>
    </w:p>
    <w:p w14:paraId="6EE4E0A6" w14:textId="77777777" w:rsidR="00353069" w:rsidRPr="002326AC" w:rsidRDefault="00353069" w:rsidP="00CE4B4E">
      <w:pPr>
        <w:keepNext/>
        <w:keepLines/>
        <w:ind w:right="-29"/>
        <w:rPr>
          <w:lang w:val="sv-SE"/>
        </w:rPr>
      </w:pPr>
      <w:r w:rsidRPr="002326AC">
        <w:rPr>
          <w:lang w:val="sv-SE"/>
        </w:rPr>
        <w:t xml:space="preserve">Liksom alla läkemedel kan </w:t>
      </w:r>
      <w:r w:rsidR="00084B74" w:rsidRPr="002326AC">
        <w:rPr>
          <w:lang w:val="sv-SE"/>
        </w:rPr>
        <w:t xml:space="preserve">detta läkemedel </w:t>
      </w:r>
      <w:r w:rsidRPr="002326AC">
        <w:rPr>
          <w:lang w:val="sv-SE"/>
        </w:rPr>
        <w:t xml:space="preserve">orsaka biverkningar men alla användare behöver inte få dem. </w:t>
      </w:r>
    </w:p>
    <w:p w14:paraId="5D8B2A8D" w14:textId="77777777" w:rsidR="00353069" w:rsidRPr="002326AC" w:rsidRDefault="00353069" w:rsidP="00CE4B4E">
      <w:pPr>
        <w:keepNext/>
        <w:keepLines/>
        <w:ind w:right="-29"/>
        <w:rPr>
          <w:lang w:val="sv-SE"/>
        </w:rPr>
      </w:pPr>
    </w:p>
    <w:p w14:paraId="3EEC52F1" w14:textId="77777777" w:rsidR="00084B74" w:rsidRPr="002326AC" w:rsidRDefault="00084B74" w:rsidP="00084B74">
      <w:pPr>
        <w:ind w:right="-2"/>
        <w:rPr>
          <w:noProof/>
          <w:szCs w:val="22"/>
          <w:lang w:val="sv-SE"/>
        </w:rPr>
      </w:pPr>
      <w:r w:rsidRPr="002326AC">
        <w:rPr>
          <w:noProof/>
          <w:szCs w:val="22"/>
          <w:lang w:val="sv-SE"/>
        </w:rPr>
        <w:t>Om du får biverkningar, tala med läkare</w:t>
      </w:r>
      <w:r w:rsidR="00F4444B" w:rsidRPr="002326AC">
        <w:rPr>
          <w:noProof/>
          <w:szCs w:val="22"/>
          <w:lang w:val="sv-SE"/>
        </w:rPr>
        <w:t>,</w:t>
      </w:r>
      <w:r w:rsidRPr="002326AC">
        <w:rPr>
          <w:noProof/>
          <w:szCs w:val="22"/>
          <w:lang w:val="sv-SE"/>
        </w:rPr>
        <w:t xml:space="preserve"> apotekspersonal eller sjuksköterska.</w:t>
      </w:r>
      <w:r w:rsidRPr="002326AC">
        <w:rPr>
          <w:color w:val="FF0000"/>
          <w:szCs w:val="22"/>
          <w:lang w:val="sv-SE"/>
        </w:rPr>
        <w:t xml:space="preserve"> </w:t>
      </w:r>
      <w:r w:rsidRPr="002326AC">
        <w:rPr>
          <w:noProof/>
          <w:szCs w:val="22"/>
          <w:lang w:val="sv-SE"/>
        </w:rPr>
        <w:t>Detta gäller även</w:t>
      </w:r>
      <w:r w:rsidRPr="002326AC">
        <w:rPr>
          <w:noProof/>
          <w:color w:val="FF0000"/>
          <w:szCs w:val="22"/>
          <w:lang w:val="sv-SE"/>
        </w:rPr>
        <w:t xml:space="preserve"> </w:t>
      </w:r>
      <w:r w:rsidRPr="002326AC">
        <w:rPr>
          <w:noProof/>
          <w:szCs w:val="22"/>
          <w:lang w:val="sv-SE"/>
        </w:rPr>
        <w:t>eventuella biverkningar som inte nämns i denna information.</w:t>
      </w:r>
    </w:p>
    <w:p w14:paraId="0B36BABA" w14:textId="77777777" w:rsidR="00353069" w:rsidRPr="002326AC" w:rsidRDefault="00353069" w:rsidP="00C51244">
      <w:pPr>
        <w:ind w:right="-29"/>
        <w:rPr>
          <w:lang w:val="sv-SE"/>
        </w:rPr>
      </w:pPr>
    </w:p>
    <w:p w14:paraId="4DA61682" w14:textId="77777777" w:rsidR="00353069" w:rsidRPr="002326AC" w:rsidRDefault="00353069" w:rsidP="00353069">
      <w:pPr>
        <w:ind w:right="-29"/>
        <w:rPr>
          <w:lang w:val="sv-SE"/>
        </w:rPr>
      </w:pPr>
      <w:r w:rsidRPr="002326AC">
        <w:rPr>
          <w:lang w:val="sv-SE"/>
        </w:rPr>
        <w:t>Biverkningarna som listas nedan sågs när Avastin gavs tillsammans med cytostatika. Detta innebär inte nödvändigtvis att dessa biverkningar orsakades av Avastin.</w:t>
      </w:r>
    </w:p>
    <w:p w14:paraId="77BA681E" w14:textId="77777777" w:rsidR="00BD45DA" w:rsidRPr="007B0571" w:rsidRDefault="00BD45DA" w:rsidP="00BD45DA">
      <w:pPr>
        <w:ind w:left="284" w:right="-2" w:hanging="284"/>
        <w:outlineLvl w:val="0"/>
        <w:rPr>
          <w:b/>
          <w:lang w:val="sv-SE"/>
        </w:rPr>
      </w:pPr>
    </w:p>
    <w:p w14:paraId="45394082" w14:textId="77777777" w:rsidR="00BD45DA" w:rsidRPr="007B0571" w:rsidRDefault="00BD45DA" w:rsidP="00BD45DA">
      <w:pPr>
        <w:ind w:left="284" w:right="-2" w:hanging="284"/>
        <w:outlineLvl w:val="0"/>
        <w:rPr>
          <w:b/>
          <w:lang w:val="sv-SE"/>
        </w:rPr>
      </w:pPr>
      <w:r w:rsidRPr="007B0571">
        <w:rPr>
          <w:b/>
          <w:lang w:val="sv-SE"/>
        </w:rPr>
        <w:t>Allergiska reaktioner</w:t>
      </w:r>
    </w:p>
    <w:p w14:paraId="406C8D93" w14:textId="355A708C" w:rsidR="00BD45DA" w:rsidRPr="007B0571" w:rsidRDefault="00BD45DA" w:rsidP="00BD45DA">
      <w:pPr>
        <w:ind w:right="-2"/>
        <w:outlineLvl w:val="0"/>
        <w:rPr>
          <w:lang w:val="sv-SE"/>
        </w:rPr>
      </w:pPr>
      <w:r w:rsidRPr="007B0571">
        <w:rPr>
          <w:lang w:val="sv-SE"/>
        </w:rPr>
        <w:t xml:space="preserve">Om du får en allergisk reaktion, tala om det för läkaren eller sjukvårdspersonalen direkt. Dessa tecken kan innefatta andningssvårigheter eller bröstsmärta. Du kan också </w:t>
      </w:r>
      <w:r w:rsidR="006127C9">
        <w:rPr>
          <w:lang w:val="sv-SE"/>
        </w:rPr>
        <w:t>uppleva</w:t>
      </w:r>
      <w:r w:rsidR="006127C9" w:rsidRPr="007B0571">
        <w:rPr>
          <w:lang w:val="sv-SE"/>
        </w:rPr>
        <w:t xml:space="preserve"> </w:t>
      </w:r>
      <w:r w:rsidRPr="007B0571">
        <w:rPr>
          <w:lang w:val="sv-SE"/>
        </w:rPr>
        <w:t xml:space="preserve">rodnad på huden eller utslag, </w:t>
      </w:r>
      <w:r w:rsidR="00FE6930" w:rsidRPr="007B0571">
        <w:rPr>
          <w:lang w:val="sv-SE"/>
        </w:rPr>
        <w:t>frossa och skakningar</w:t>
      </w:r>
      <w:r w:rsidRPr="007B0571">
        <w:rPr>
          <w:lang w:val="sv-SE"/>
        </w:rPr>
        <w:t>, illamående eller kräkningar</w:t>
      </w:r>
      <w:r w:rsidR="009B3F81">
        <w:rPr>
          <w:lang w:val="sv-SE"/>
        </w:rPr>
        <w:t>,</w:t>
      </w:r>
      <w:r w:rsidR="00182330">
        <w:rPr>
          <w:lang w:val="sv-SE"/>
        </w:rPr>
        <w:t xml:space="preserve"> svullnad, yrsel, hjärtklappning och </w:t>
      </w:r>
      <w:r w:rsidR="006127C9">
        <w:rPr>
          <w:lang w:val="sv-SE"/>
        </w:rPr>
        <w:t>medvetslöshet.</w:t>
      </w:r>
    </w:p>
    <w:p w14:paraId="1F800BC8" w14:textId="77777777" w:rsidR="00353069" w:rsidRPr="007B0571" w:rsidRDefault="00353069" w:rsidP="00353069">
      <w:pPr>
        <w:ind w:right="-29"/>
        <w:rPr>
          <w:lang w:val="sv-SE"/>
        </w:rPr>
      </w:pPr>
    </w:p>
    <w:p w14:paraId="0E50C729" w14:textId="77777777" w:rsidR="00353069" w:rsidRPr="007B0571" w:rsidRDefault="00353069" w:rsidP="00353069">
      <w:pPr>
        <w:ind w:left="284" w:right="-2" w:hanging="284"/>
        <w:outlineLvl w:val="0"/>
        <w:rPr>
          <w:b/>
          <w:lang w:val="sv-SE"/>
        </w:rPr>
      </w:pPr>
      <w:r w:rsidRPr="007B0571">
        <w:rPr>
          <w:b/>
          <w:lang w:val="sv-SE"/>
        </w:rPr>
        <w:t>Du ska omedelbart söka hjälp om du får någon av nedanstående nämnda biverkningar.</w:t>
      </w:r>
    </w:p>
    <w:p w14:paraId="4BF518A8" w14:textId="77777777" w:rsidR="00353069" w:rsidRPr="007B0571" w:rsidRDefault="00A70E8C" w:rsidP="00353069">
      <w:pPr>
        <w:ind w:left="284" w:right="-29" w:hanging="284"/>
        <w:rPr>
          <w:lang w:val="sv-SE"/>
        </w:rPr>
      </w:pPr>
      <w:r w:rsidRPr="007B0571">
        <w:rPr>
          <w:lang w:val="sv-SE"/>
        </w:rPr>
        <w:tab/>
      </w:r>
    </w:p>
    <w:p w14:paraId="14BFB7AE" w14:textId="699C8AB1" w:rsidR="00353069" w:rsidRPr="00656488" w:rsidRDefault="00353069" w:rsidP="00417C88">
      <w:pPr>
        <w:ind w:right="-29"/>
        <w:rPr>
          <w:lang w:val="sv-SE"/>
        </w:rPr>
      </w:pPr>
      <w:r w:rsidRPr="007B0571">
        <w:rPr>
          <w:lang w:val="sv-SE"/>
        </w:rPr>
        <w:t xml:space="preserve">De allvarliga biverkningarna, som kan vara </w:t>
      </w:r>
      <w:r w:rsidRPr="007B0571">
        <w:rPr>
          <w:b/>
          <w:lang w:val="sv-SE"/>
        </w:rPr>
        <w:t>mycket vanliga</w:t>
      </w:r>
      <w:r w:rsidR="00FE6930" w:rsidRPr="007B0571">
        <w:rPr>
          <w:b/>
          <w:lang w:val="sv-SE"/>
        </w:rPr>
        <w:t xml:space="preserve"> </w:t>
      </w:r>
      <w:r w:rsidR="00FE6930" w:rsidRPr="007B0571">
        <w:rPr>
          <w:lang w:val="sv-SE"/>
        </w:rPr>
        <w:t>(</w:t>
      </w:r>
      <w:r w:rsidR="00D2186A" w:rsidRPr="007B0571">
        <w:rPr>
          <w:lang w:val="sv-SE"/>
        </w:rPr>
        <w:t>kan förekomma hos</w:t>
      </w:r>
      <w:r w:rsidR="00FE6930" w:rsidRPr="004028F9">
        <w:rPr>
          <w:lang w:val="sv-SE"/>
        </w:rPr>
        <w:t xml:space="preserve"> fler än 1 av 10 </w:t>
      </w:r>
      <w:r w:rsidR="00B0612B">
        <w:rPr>
          <w:lang w:val="sv-SE"/>
        </w:rPr>
        <w:t>personer</w:t>
      </w:r>
      <w:r w:rsidR="00FE6930" w:rsidRPr="00F11E17">
        <w:rPr>
          <w:lang w:val="sv-SE"/>
        </w:rPr>
        <w:t>)</w:t>
      </w:r>
      <w:r w:rsidR="002729D4" w:rsidRPr="0091074F">
        <w:rPr>
          <w:b/>
          <w:lang w:val="sv-SE"/>
        </w:rPr>
        <w:t>,</w:t>
      </w:r>
      <w:r w:rsidRPr="00656488">
        <w:rPr>
          <w:lang w:val="sv-SE"/>
        </w:rPr>
        <w:t xml:space="preserve"> omfattar:</w:t>
      </w:r>
    </w:p>
    <w:p w14:paraId="19F64F1A" w14:textId="428135E4" w:rsidR="00353069" w:rsidRPr="00F11E17" w:rsidRDefault="00EB4C07" w:rsidP="00DA0C7C">
      <w:pPr>
        <w:ind w:left="426" w:right="-29" w:hanging="412"/>
        <w:rPr>
          <w:lang w:val="sv-SE"/>
        </w:rPr>
      </w:pPr>
      <w:r>
        <w:rPr>
          <w:sz w:val="18"/>
          <w:szCs w:val="18"/>
          <w:lang w:val="sv-SE"/>
        </w:rPr>
        <w:t>-</w:t>
      </w:r>
      <w:r w:rsidR="00DA0C7C" w:rsidRPr="002326AC">
        <w:rPr>
          <w:lang w:val="sv-SE"/>
        </w:rPr>
        <w:tab/>
      </w:r>
      <w:r w:rsidR="00353069" w:rsidRPr="00F11E17">
        <w:rPr>
          <w:lang w:val="sv-SE"/>
        </w:rPr>
        <w:t>högt blodtryck,</w:t>
      </w:r>
    </w:p>
    <w:p w14:paraId="19455776" w14:textId="71FD4CDC" w:rsidR="00353069" w:rsidRPr="00F11E17" w:rsidRDefault="00EB4C07" w:rsidP="00DA0C7C">
      <w:pPr>
        <w:ind w:left="426" w:right="-29" w:hanging="412"/>
        <w:rPr>
          <w:szCs w:val="22"/>
          <w:lang w:val="sv-SE"/>
        </w:rPr>
      </w:pPr>
      <w:r>
        <w:rPr>
          <w:sz w:val="18"/>
          <w:szCs w:val="18"/>
          <w:lang w:val="sv-SE"/>
        </w:rPr>
        <w:t>-</w:t>
      </w:r>
      <w:r w:rsidR="00DA0C7C" w:rsidRPr="002326AC">
        <w:rPr>
          <w:lang w:val="sv-SE"/>
        </w:rPr>
        <w:tab/>
      </w:r>
      <w:r w:rsidR="00353069" w:rsidRPr="00F11E17">
        <w:rPr>
          <w:szCs w:val="22"/>
          <w:lang w:val="sv-SE"/>
        </w:rPr>
        <w:t>känsla av domningar eller stickningar i händer eller fötter,</w:t>
      </w:r>
    </w:p>
    <w:p w14:paraId="14391A7E" w14:textId="1D7A7661" w:rsidR="00353069" w:rsidRPr="00656488"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minskat antal blodkroppar i blodet, inklusive vita blodkroppar som hjälper till att skydda mot infektioner</w:t>
      </w:r>
      <w:r w:rsidR="00A94075" w:rsidRPr="00F11E17">
        <w:rPr>
          <w:szCs w:val="22"/>
          <w:lang w:val="sv-SE"/>
        </w:rPr>
        <w:t xml:space="preserve"> (detta kan uppstå </w:t>
      </w:r>
      <w:r w:rsidR="00A94075" w:rsidRPr="0091074F">
        <w:rPr>
          <w:szCs w:val="22"/>
          <w:lang w:val="sv-SE"/>
        </w:rPr>
        <w:t>tillsammans med feber)</w:t>
      </w:r>
      <w:r w:rsidR="00353069" w:rsidRPr="00656488">
        <w:rPr>
          <w:szCs w:val="22"/>
          <w:lang w:val="sv-SE"/>
        </w:rPr>
        <w:t>, och blodplättar som hjälper blodet att levra sig,</w:t>
      </w:r>
    </w:p>
    <w:p w14:paraId="6DBA1855" w14:textId="7E1C34C9" w:rsidR="006325D8" w:rsidRPr="004028F9" w:rsidRDefault="00EB4C07" w:rsidP="00DA0C7C">
      <w:pPr>
        <w:ind w:left="426" w:right="-29" w:hanging="412"/>
        <w:rPr>
          <w:szCs w:val="22"/>
          <w:lang w:val="sv-SE"/>
        </w:rPr>
      </w:pPr>
      <w:r>
        <w:rPr>
          <w:sz w:val="18"/>
          <w:szCs w:val="18"/>
          <w:lang w:val="sv-SE"/>
        </w:rPr>
        <w:t>-</w:t>
      </w:r>
      <w:r w:rsidR="00DA0C7C" w:rsidRPr="004028F9">
        <w:rPr>
          <w:szCs w:val="22"/>
          <w:lang w:val="sv-SE"/>
        </w:rPr>
        <w:tab/>
      </w:r>
      <w:r w:rsidR="006325D8" w:rsidRPr="004028F9">
        <w:rPr>
          <w:szCs w:val="22"/>
          <w:lang w:val="sv-SE"/>
        </w:rPr>
        <w:t>s</w:t>
      </w:r>
      <w:r w:rsidR="006325D8" w:rsidRPr="00F11E17">
        <w:rPr>
          <w:szCs w:val="22"/>
          <w:lang w:val="sv-SE"/>
        </w:rPr>
        <w:t xml:space="preserve">vaghetskänsla och </w:t>
      </w:r>
      <w:r w:rsidR="00A862E5" w:rsidRPr="00DA0C7C">
        <w:rPr>
          <w:szCs w:val="22"/>
          <w:lang w:val="sv-SE"/>
        </w:rPr>
        <w:t>energilöshet</w:t>
      </w:r>
    </w:p>
    <w:p w14:paraId="17445670" w14:textId="1B220326"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trötthet,</w:t>
      </w:r>
    </w:p>
    <w:p w14:paraId="33B4CD59" w14:textId="02DF93AA" w:rsidR="00353069" w:rsidRPr="00F11E17" w:rsidRDefault="00EB4C07" w:rsidP="00DA0C7C">
      <w:pPr>
        <w:ind w:left="426" w:right="-29" w:hanging="412"/>
        <w:rPr>
          <w:szCs w:val="22"/>
          <w:lang w:val="sv-SE"/>
        </w:rPr>
      </w:pPr>
      <w:r>
        <w:rPr>
          <w:sz w:val="18"/>
          <w:szCs w:val="18"/>
          <w:lang w:val="sv-SE"/>
        </w:rPr>
        <w:lastRenderedPageBreak/>
        <w:t>-</w:t>
      </w:r>
      <w:r w:rsidR="00DA0C7C" w:rsidRPr="004028F9">
        <w:rPr>
          <w:szCs w:val="22"/>
          <w:lang w:val="sv-SE"/>
        </w:rPr>
        <w:tab/>
      </w:r>
      <w:r w:rsidR="002729D4" w:rsidRPr="00F11E17">
        <w:rPr>
          <w:szCs w:val="22"/>
          <w:lang w:val="sv-SE"/>
        </w:rPr>
        <w:t xml:space="preserve">diarré, </w:t>
      </w:r>
      <w:r w:rsidR="00353069" w:rsidRPr="00F11E17">
        <w:rPr>
          <w:szCs w:val="22"/>
          <w:lang w:val="sv-SE"/>
        </w:rPr>
        <w:t>illamående</w:t>
      </w:r>
      <w:r w:rsidR="000F242B">
        <w:rPr>
          <w:szCs w:val="22"/>
          <w:lang w:val="sv-SE"/>
        </w:rPr>
        <w:t>,</w:t>
      </w:r>
      <w:r w:rsidR="00353069" w:rsidRPr="00F11E17">
        <w:rPr>
          <w:szCs w:val="22"/>
          <w:lang w:val="sv-SE"/>
        </w:rPr>
        <w:t xml:space="preserve"> kräkningar</w:t>
      </w:r>
      <w:r w:rsidR="000F242B">
        <w:rPr>
          <w:szCs w:val="22"/>
          <w:lang w:val="sv-SE"/>
        </w:rPr>
        <w:t xml:space="preserve"> och buksmärta</w:t>
      </w:r>
      <w:r w:rsidR="00353069" w:rsidRPr="00F11E17">
        <w:rPr>
          <w:szCs w:val="22"/>
          <w:lang w:val="sv-SE"/>
        </w:rPr>
        <w:t>.</w:t>
      </w:r>
    </w:p>
    <w:p w14:paraId="3A368DD3" w14:textId="77777777" w:rsidR="00353069" w:rsidRPr="0091074F" w:rsidRDefault="00353069" w:rsidP="00353069">
      <w:pPr>
        <w:ind w:left="284" w:right="-29" w:hanging="284"/>
        <w:rPr>
          <w:lang w:val="sv-SE"/>
        </w:rPr>
      </w:pPr>
    </w:p>
    <w:p w14:paraId="59EB9DDC" w14:textId="463EFBAB" w:rsidR="00CF56CF" w:rsidRPr="00656488" w:rsidRDefault="00353069" w:rsidP="00CF56CF">
      <w:pPr>
        <w:ind w:right="-29"/>
        <w:rPr>
          <w:lang w:val="sv-SE"/>
        </w:rPr>
      </w:pPr>
      <w:r w:rsidRPr="00656488">
        <w:rPr>
          <w:lang w:val="sv-SE"/>
        </w:rPr>
        <w:t xml:space="preserve">De allvarliga biverkningarna, som kan vara </w:t>
      </w:r>
      <w:r w:rsidRPr="00656488">
        <w:rPr>
          <w:b/>
          <w:lang w:val="sv-SE"/>
        </w:rPr>
        <w:t>vanliga</w:t>
      </w:r>
      <w:r w:rsidR="00FE6930" w:rsidRPr="007B0571">
        <w:rPr>
          <w:lang w:val="sv-SE"/>
        </w:rPr>
        <w:t xml:space="preserve"> (</w:t>
      </w:r>
      <w:r w:rsidR="00D2186A" w:rsidRPr="007B0571">
        <w:rPr>
          <w:lang w:val="sv-SE"/>
        </w:rPr>
        <w:t xml:space="preserve">kan förekomma hos upp till </w:t>
      </w:r>
      <w:r w:rsidR="00FE6930" w:rsidRPr="004028F9">
        <w:rPr>
          <w:lang w:val="sv-SE"/>
        </w:rPr>
        <w:t xml:space="preserve">1 </w:t>
      </w:r>
      <w:r w:rsidR="00B0612B">
        <w:rPr>
          <w:lang w:val="sv-SE"/>
        </w:rPr>
        <w:t>av 10 personer</w:t>
      </w:r>
      <w:r w:rsidR="00FE6930" w:rsidRPr="004028F9">
        <w:rPr>
          <w:lang w:val="sv-SE"/>
        </w:rPr>
        <w:t>)</w:t>
      </w:r>
      <w:r w:rsidR="007C33C1" w:rsidRPr="00F11E17">
        <w:rPr>
          <w:b/>
          <w:lang w:val="sv-SE"/>
        </w:rPr>
        <w:t>,</w:t>
      </w:r>
      <w:r w:rsidRPr="0091074F">
        <w:rPr>
          <w:b/>
          <w:lang w:val="sv-SE"/>
        </w:rPr>
        <w:t xml:space="preserve"> </w:t>
      </w:r>
      <w:r w:rsidRPr="00656488">
        <w:rPr>
          <w:lang w:val="sv-SE"/>
        </w:rPr>
        <w:t>omfattar:</w:t>
      </w:r>
    </w:p>
    <w:p w14:paraId="3F13E254" w14:textId="56307F7A" w:rsidR="00AB4A4D" w:rsidRPr="00417C88" w:rsidRDefault="00EB4C07" w:rsidP="00417C88">
      <w:pPr>
        <w:ind w:left="426" w:right="-29" w:hanging="412"/>
        <w:rPr>
          <w:szCs w:val="22"/>
          <w:lang w:val="sv-SE"/>
        </w:rPr>
      </w:pPr>
      <w:r>
        <w:rPr>
          <w:sz w:val="18"/>
          <w:szCs w:val="18"/>
          <w:lang w:val="sv-SE"/>
        </w:rPr>
        <w:t>-</w:t>
      </w:r>
      <w:r w:rsidR="00417C88" w:rsidRPr="004028F9">
        <w:rPr>
          <w:szCs w:val="22"/>
          <w:lang w:val="sv-SE"/>
        </w:rPr>
        <w:tab/>
      </w:r>
      <w:r w:rsidR="00AB4A4D" w:rsidRPr="00417C88">
        <w:rPr>
          <w:szCs w:val="22"/>
          <w:lang w:val="sv-SE"/>
        </w:rPr>
        <w:t>hål i tarmen,</w:t>
      </w:r>
    </w:p>
    <w:p w14:paraId="78DE8F72" w14:textId="1D97574C" w:rsidR="00AB4A4D"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AB4A4D" w:rsidRPr="00F11E17">
        <w:rPr>
          <w:szCs w:val="22"/>
          <w:lang w:val="sv-SE"/>
        </w:rPr>
        <w:t>blödning, inklusive blödning i lungorna hos patienter med icke-småcellig lungcancer,</w:t>
      </w:r>
    </w:p>
    <w:p w14:paraId="0D320DF1" w14:textId="51FCBF46" w:rsidR="00AB4A4D"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AB4A4D" w:rsidRPr="00F11E17">
        <w:rPr>
          <w:szCs w:val="22"/>
          <w:lang w:val="sv-SE"/>
        </w:rPr>
        <w:t>blockering av artärerna med en blodpropp,</w:t>
      </w:r>
    </w:p>
    <w:p w14:paraId="544D7E09" w14:textId="6842B0E7" w:rsidR="006325D8"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6325D8" w:rsidRPr="00F11E17">
        <w:rPr>
          <w:szCs w:val="22"/>
          <w:lang w:val="sv-SE"/>
        </w:rPr>
        <w:t>blockering av venerna med en blodpropp,</w:t>
      </w:r>
    </w:p>
    <w:p w14:paraId="3BE914E8" w14:textId="61896AE7" w:rsidR="00AB4A4D" w:rsidRPr="00656488" w:rsidRDefault="00EB4C07" w:rsidP="00DA0C7C">
      <w:pPr>
        <w:ind w:left="426" w:right="-29" w:hanging="412"/>
        <w:rPr>
          <w:szCs w:val="22"/>
          <w:lang w:val="sv-SE"/>
        </w:rPr>
      </w:pPr>
      <w:r>
        <w:rPr>
          <w:sz w:val="18"/>
          <w:szCs w:val="18"/>
          <w:lang w:val="sv-SE"/>
        </w:rPr>
        <w:t>-</w:t>
      </w:r>
      <w:r w:rsidR="00DA0C7C" w:rsidRPr="004028F9">
        <w:rPr>
          <w:szCs w:val="22"/>
          <w:lang w:val="sv-SE"/>
        </w:rPr>
        <w:tab/>
      </w:r>
      <w:r w:rsidR="00AB4A4D" w:rsidRPr="00F11E17">
        <w:rPr>
          <w:szCs w:val="22"/>
          <w:lang w:val="sv-SE"/>
        </w:rPr>
        <w:t xml:space="preserve">blockering av </w:t>
      </w:r>
      <w:r w:rsidR="009E005B" w:rsidRPr="0091074F">
        <w:rPr>
          <w:szCs w:val="22"/>
          <w:lang w:val="sv-SE"/>
        </w:rPr>
        <w:t>blodkärlen</w:t>
      </w:r>
      <w:r w:rsidR="00AB4A4D" w:rsidRPr="00656488">
        <w:rPr>
          <w:szCs w:val="22"/>
          <w:lang w:val="sv-SE"/>
        </w:rPr>
        <w:t xml:space="preserve"> i lungor</w:t>
      </w:r>
      <w:r w:rsidR="009E005B" w:rsidRPr="00656488">
        <w:rPr>
          <w:szCs w:val="22"/>
          <w:lang w:val="sv-SE"/>
        </w:rPr>
        <w:t>na</w:t>
      </w:r>
      <w:r w:rsidR="00AB4A4D" w:rsidRPr="00656488">
        <w:rPr>
          <w:szCs w:val="22"/>
          <w:lang w:val="sv-SE"/>
        </w:rPr>
        <w:t xml:space="preserve"> med en blodpropp</w:t>
      </w:r>
      <w:r w:rsidR="006325D8" w:rsidRPr="00656488">
        <w:rPr>
          <w:szCs w:val="22"/>
          <w:lang w:val="sv-SE"/>
        </w:rPr>
        <w:t>,</w:t>
      </w:r>
    </w:p>
    <w:p w14:paraId="77D3E8DC" w14:textId="6FD709B7" w:rsidR="006325D8"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6325D8" w:rsidRPr="00F11E17">
        <w:rPr>
          <w:szCs w:val="22"/>
          <w:lang w:val="sv-SE"/>
        </w:rPr>
        <w:t>blockering av venerna i benen med en blodpropp,</w:t>
      </w:r>
    </w:p>
    <w:p w14:paraId="1799454C" w14:textId="279C9D9B" w:rsidR="00F4444B" w:rsidRPr="0091074F" w:rsidRDefault="00EB4C07" w:rsidP="00DA0C7C">
      <w:pPr>
        <w:ind w:left="426" w:right="-29" w:hanging="412"/>
        <w:rPr>
          <w:szCs w:val="22"/>
          <w:lang w:val="sv-SE"/>
        </w:rPr>
      </w:pPr>
      <w:r>
        <w:rPr>
          <w:sz w:val="18"/>
          <w:szCs w:val="18"/>
          <w:lang w:val="sv-SE"/>
        </w:rPr>
        <w:t>-</w:t>
      </w:r>
      <w:r w:rsidR="00DA0C7C" w:rsidRPr="004028F9">
        <w:rPr>
          <w:szCs w:val="22"/>
          <w:lang w:val="sv-SE"/>
        </w:rPr>
        <w:tab/>
      </w:r>
      <w:r w:rsidR="00F4444B" w:rsidRPr="00F11E17">
        <w:rPr>
          <w:szCs w:val="22"/>
          <w:lang w:val="sv-SE"/>
        </w:rPr>
        <w:t>hjärtsvikt</w:t>
      </w:r>
      <w:r w:rsidR="00A862E5" w:rsidRPr="00F11E17">
        <w:rPr>
          <w:szCs w:val="22"/>
          <w:lang w:val="sv-SE"/>
        </w:rPr>
        <w:t>,</w:t>
      </w:r>
    </w:p>
    <w:p w14:paraId="6E04345F" w14:textId="3E56FAFB" w:rsidR="006325D8" w:rsidRPr="004028F9" w:rsidRDefault="00EB4C07" w:rsidP="00DA0C7C">
      <w:pPr>
        <w:ind w:left="426" w:right="-29" w:hanging="412"/>
        <w:rPr>
          <w:szCs w:val="22"/>
          <w:lang w:val="sv-SE"/>
        </w:rPr>
      </w:pPr>
      <w:r>
        <w:rPr>
          <w:sz w:val="18"/>
          <w:szCs w:val="18"/>
          <w:lang w:val="sv-SE"/>
        </w:rPr>
        <w:t>-</w:t>
      </w:r>
      <w:r w:rsidR="00DA0C7C" w:rsidRPr="004028F9">
        <w:rPr>
          <w:szCs w:val="22"/>
          <w:lang w:val="sv-SE"/>
        </w:rPr>
        <w:tab/>
      </w:r>
      <w:r w:rsidR="006325D8" w:rsidRPr="00F11E17">
        <w:rPr>
          <w:szCs w:val="22"/>
          <w:lang w:val="sv-SE"/>
        </w:rPr>
        <w:t>problem med sårläkning efter operation</w:t>
      </w:r>
      <w:r w:rsidR="00A862E5" w:rsidRPr="00DA0C7C">
        <w:rPr>
          <w:szCs w:val="22"/>
          <w:lang w:val="sv-SE"/>
        </w:rPr>
        <w:t>,</w:t>
      </w:r>
    </w:p>
    <w:p w14:paraId="325A1075" w14:textId="29E74773" w:rsidR="006325D8"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FE6930" w:rsidRPr="00F11E17">
        <w:rPr>
          <w:szCs w:val="22"/>
          <w:lang w:val="sv-SE"/>
        </w:rPr>
        <w:t>rodnad, f</w:t>
      </w:r>
      <w:r w:rsidR="00E935DD" w:rsidRPr="00DA0C7C">
        <w:rPr>
          <w:szCs w:val="22"/>
          <w:lang w:val="sv-SE"/>
        </w:rPr>
        <w:t>lagning av</w:t>
      </w:r>
      <w:r w:rsidR="00377922" w:rsidRPr="00DA0C7C">
        <w:rPr>
          <w:szCs w:val="22"/>
          <w:lang w:val="sv-SE"/>
        </w:rPr>
        <w:t xml:space="preserve"> hud</w:t>
      </w:r>
      <w:r w:rsidR="00E935DD" w:rsidRPr="00DA0C7C">
        <w:rPr>
          <w:szCs w:val="22"/>
          <w:lang w:val="sv-SE"/>
        </w:rPr>
        <w:t>en</w:t>
      </w:r>
      <w:r w:rsidR="00FE6930" w:rsidRPr="004028F9">
        <w:rPr>
          <w:szCs w:val="22"/>
          <w:lang w:val="sv-SE"/>
        </w:rPr>
        <w:t xml:space="preserve">, </w:t>
      </w:r>
      <w:r w:rsidR="006325D8" w:rsidRPr="00F11E17">
        <w:rPr>
          <w:szCs w:val="22"/>
          <w:lang w:val="sv-SE"/>
        </w:rPr>
        <w:t>ömhet, smärta, eller blåsor på fingrar eller fötter,</w:t>
      </w:r>
    </w:p>
    <w:p w14:paraId="44361A5E" w14:textId="28ACDF92" w:rsidR="00353069" w:rsidRPr="0091074F"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 xml:space="preserve">minskat antal </w:t>
      </w:r>
      <w:r w:rsidR="00A94075" w:rsidRPr="00F11E17">
        <w:rPr>
          <w:szCs w:val="22"/>
          <w:lang w:val="sv-SE"/>
        </w:rPr>
        <w:t xml:space="preserve">röda </w:t>
      </w:r>
      <w:r w:rsidR="00353069" w:rsidRPr="0091074F">
        <w:rPr>
          <w:szCs w:val="22"/>
          <w:lang w:val="sv-SE"/>
        </w:rPr>
        <w:t xml:space="preserve">blodkroppar i blodet, </w:t>
      </w:r>
    </w:p>
    <w:p w14:paraId="6A9E5506" w14:textId="0B09A0E2"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brist på energi,</w:t>
      </w:r>
    </w:p>
    <w:p w14:paraId="5730AEF4" w14:textId="0B6DC476" w:rsidR="006325D8" w:rsidRPr="0091074F" w:rsidRDefault="00EB4C07" w:rsidP="00DA0C7C">
      <w:pPr>
        <w:ind w:left="426" w:right="-29" w:hanging="412"/>
        <w:rPr>
          <w:szCs w:val="22"/>
          <w:lang w:val="sv-SE"/>
        </w:rPr>
      </w:pPr>
      <w:r>
        <w:rPr>
          <w:sz w:val="18"/>
          <w:szCs w:val="18"/>
          <w:lang w:val="sv-SE"/>
        </w:rPr>
        <w:t>-</w:t>
      </w:r>
      <w:r w:rsidR="00DA0C7C" w:rsidRPr="004028F9">
        <w:rPr>
          <w:szCs w:val="22"/>
          <w:lang w:val="sv-SE"/>
        </w:rPr>
        <w:tab/>
      </w:r>
      <w:r w:rsidR="006325D8" w:rsidRPr="00F11E17">
        <w:rPr>
          <w:szCs w:val="22"/>
          <w:lang w:val="sv-SE"/>
        </w:rPr>
        <w:t>mag- och tarmproblem,</w:t>
      </w:r>
    </w:p>
    <w:p w14:paraId="01B4B670" w14:textId="0D16ABDA" w:rsidR="00A94075" w:rsidRPr="00656488" w:rsidRDefault="00EB4C07" w:rsidP="00DA0C7C">
      <w:pPr>
        <w:ind w:left="426" w:right="-29" w:hanging="412"/>
        <w:rPr>
          <w:szCs w:val="22"/>
          <w:lang w:val="sv-SE"/>
        </w:rPr>
      </w:pPr>
      <w:r>
        <w:rPr>
          <w:sz w:val="18"/>
          <w:szCs w:val="18"/>
          <w:lang w:val="sv-SE"/>
        </w:rPr>
        <w:t>-</w:t>
      </w:r>
      <w:r w:rsidR="00DA0C7C" w:rsidRPr="004028F9">
        <w:rPr>
          <w:szCs w:val="22"/>
          <w:lang w:val="sv-SE"/>
        </w:rPr>
        <w:tab/>
      </w:r>
      <w:r w:rsidR="00A94075" w:rsidRPr="00F11E17">
        <w:rPr>
          <w:szCs w:val="22"/>
          <w:lang w:val="sv-SE"/>
        </w:rPr>
        <w:t>muskel</w:t>
      </w:r>
      <w:r w:rsidR="003454A9" w:rsidRPr="00F11E17">
        <w:rPr>
          <w:szCs w:val="22"/>
          <w:lang w:val="sv-SE"/>
        </w:rPr>
        <w:t>- och led</w:t>
      </w:r>
      <w:r w:rsidR="00A94075" w:rsidRPr="0091074F">
        <w:rPr>
          <w:szCs w:val="22"/>
          <w:lang w:val="sv-SE"/>
        </w:rPr>
        <w:t>smärta,</w:t>
      </w:r>
      <w:r w:rsidR="006325D8" w:rsidRPr="00656488">
        <w:rPr>
          <w:szCs w:val="22"/>
          <w:lang w:val="sv-SE"/>
        </w:rPr>
        <w:t xml:space="preserve"> muskelsvaghet,</w:t>
      </w:r>
    </w:p>
    <w:p w14:paraId="0CC79A77" w14:textId="39CB7A86"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muntorrhet i kombination med törst och/eller minskad eller mörkfärgad urin,</w:t>
      </w:r>
    </w:p>
    <w:p w14:paraId="607D8E6A" w14:textId="4E284696" w:rsidR="006325D8" w:rsidRPr="004028F9" w:rsidRDefault="00EB4C07" w:rsidP="00DA0C7C">
      <w:pPr>
        <w:ind w:left="426" w:right="-29" w:hanging="412"/>
        <w:rPr>
          <w:szCs w:val="22"/>
          <w:lang w:val="sv-SE"/>
        </w:rPr>
      </w:pPr>
      <w:r>
        <w:rPr>
          <w:sz w:val="18"/>
          <w:szCs w:val="18"/>
          <w:lang w:val="sv-SE"/>
        </w:rPr>
        <w:t>-</w:t>
      </w:r>
      <w:r w:rsidR="00DA0C7C" w:rsidRPr="004028F9">
        <w:rPr>
          <w:szCs w:val="22"/>
          <w:lang w:val="sv-SE"/>
        </w:rPr>
        <w:tab/>
      </w:r>
      <w:r w:rsidR="006325D8" w:rsidRPr="00F11E17">
        <w:rPr>
          <w:szCs w:val="22"/>
          <w:lang w:val="sv-SE"/>
        </w:rPr>
        <w:t>inflammation i slemhinnan</w:t>
      </w:r>
      <w:r w:rsidR="006325D8" w:rsidRPr="0091074F">
        <w:rPr>
          <w:szCs w:val="22"/>
          <w:lang w:val="sv-SE"/>
        </w:rPr>
        <w:t xml:space="preserve"> i mun och mage, lungor och luftvägar, re</w:t>
      </w:r>
      <w:r w:rsidR="006325D8" w:rsidRPr="00656488">
        <w:rPr>
          <w:szCs w:val="22"/>
          <w:lang w:val="sv-SE"/>
        </w:rPr>
        <w:t>produkt</w:t>
      </w:r>
      <w:r w:rsidR="00A862E5" w:rsidRPr="00DA0C7C">
        <w:rPr>
          <w:szCs w:val="22"/>
          <w:lang w:val="sv-SE"/>
        </w:rPr>
        <w:t>ionsorgan</w:t>
      </w:r>
      <w:r w:rsidR="00967C60" w:rsidRPr="00DA0C7C">
        <w:rPr>
          <w:szCs w:val="22"/>
          <w:lang w:val="sv-SE"/>
        </w:rPr>
        <w:t xml:space="preserve"> </w:t>
      </w:r>
      <w:r w:rsidR="006325D8" w:rsidRPr="004028F9">
        <w:rPr>
          <w:szCs w:val="22"/>
          <w:lang w:val="sv-SE"/>
        </w:rPr>
        <w:t>och urinvägar</w:t>
      </w:r>
      <w:r w:rsidR="00A862E5" w:rsidRPr="00DA0C7C">
        <w:rPr>
          <w:szCs w:val="22"/>
          <w:lang w:val="sv-SE"/>
        </w:rPr>
        <w:t>,</w:t>
      </w:r>
    </w:p>
    <w:p w14:paraId="4BCD5868" w14:textId="7A28D582" w:rsidR="00A94075"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BF33B6" w:rsidRPr="0091074F">
        <w:rPr>
          <w:szCs w:val="22"/>
          <w:lang w:val="sv-SE"/>
        </w:rPr>
        <w:t xml:space="preserve">sår i munnen </w:t>
      </w:r>
      <w:r w:rsidR="00D2186A" w:rsidRPr="00DA0C7C">
        <w:rPr>
          <w:szCs w:val="22"/>
          <w:lang w:val="sv-SE"/>
        </w:rPr>
        <w:t>och matstrupen</w:t>
      </w:r>
      <w:r w:rsidR="00A94075" w:rsidRPr="004028F9">
        <w:rPr>
          <w:szCs w:val="22"/>
          <w:lang w:val="sv-SE"/>
        </w:rPr>
        <w:t>,</w:t>
      </w:r>
      <w:r w:rsidR="00BF33B6" w:rsidRPr="00F11E17">
        <w:rPr>
          <w:szCs w:val="22"/>
          <w:lang w:val="sv-SE"/>
        </w:rPr>
        <w:t xml:space="preserve"> vilket kan vara smärtsamt och orsaka sväljsvårigheter,</w:t>
      </w:r>
    </w:p>
    <w:p w14:paraId="1FC56B85" w14:textId="0B93E772"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smärta, inklusive huvudvärk,</w:t>
      </w:r>
      <w:r w:rsidR="000F242B">
        <w:rPr>
          <w:szCs w:val="22"/>
          <w:lang w:val="sv-SE"/>
        </w:rPr>
        <w:t xml:space="preserve"> ryggsmärta och smärta i bäcken och </w:t>
      </w:r>
      <w:r w:rsidR="005A624B">
        <w:rPr>
          <w:szCs w:val="22"/>
          <w:lang w:val="sv-SE"/>
        </w:rPr>
        <w:t xml:space="preserve">den </w:t>
      </w:r>
      <w:r w:rsidR="005A624B" w:rsidRPr="00CF1FD0">
        <w:rPr>
          <w:szCs w:val="22"/>
          <w:lang w:val="sv-SE"/>
        </w:rPr>
        <w:t>anala regionen</w:t>
      </w:r>
      <w:r w:rsidR="000F242B" w:rsidRPr="00CF1FD0">
        <w:rPr>
          <w:szCs w:val="22"/>
          <w:lang w:val="sv-SE"/>
        </w:rPr>
        <w:t>,</w:t>
      </w:r>
    </w:p>
    <w:p w14:paraId="73BA89B5" w14:textId="4422C6C6"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lokaliserad varbildning,</w:t>
      </w:r>
    </w:p>
    <w:p w14:paraId="5641CE07" w14:textId="053062EA"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infektion, och särskilt infektion i blodet eller urinblåsan,</w:t>
      </w:r>
    </w:p>
    <w:p w14:paraId="3589C453" w14:textId="2C4F5B57"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minskad blodförsörjning till hjärnan, eller stroke (blodpropp i hjärnan eller hjärnblödning),</w:t>
      </w:r>
    </w:p>
    <w:p w14:paraId="013D7F92" w14:textId="7B6FD226"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D2186A" w:rsidRPr="00DA0C7C">
        <w:rPr>
          <w:szCs w:val="22"/>
          <w:lang w:val="sv-SE"/>
        </w:rPr>
        <w:t>sömni</w:t>
      </w:r>
      <w:r w:rsidR="00BF33B6" w:rsidRPr="004028F9">
        <w:rPr>
          <w:szCs w:val="22"/>
          <w:lang w:val="sv-SE"/>
        </w:rPr>
        <w:t>ghet</w:t>
      </w:r>
      <w:r w:rsidR="00353069" w:rsidRPr="00F11E17">
        <w:rPr>
          <w:szCs w:val="22"/>
          <w:lang w:val="sv-SE"/>
        </w:rPr>
        <w:t>,</w:t>
      </w:r>
    </w:p>
    <w:p w14:paraId="2F53A83B" w14:textId="0BDDE8D4"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näsblödning,</w:t>
      </w:r>
    </w:p>
    <w:p w14:paraId="3769AF02" w14:textId="5B39CB94"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ökning av hjärtfrekvensen (pulsen),</w:t>
      </w:r>
    </w:p>
    <w:p w14:paraId="6C6BC151" w14:textId="5343E04E"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blockerad magtarmpassage,</w:t>
      </w:r>
    </w:p>
    <w:p w14:paraId="7CE443FF" w14:textId="6E00ED9F" w:rsidR="00353069" w:rsidRPr="00F11E17"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avvikande urinprover (protein i urinen),</w:t>
      </w:r>
    </w:p>
    <w:p w14:paraId="5C118C57" w14:textId="34A8CC12" w:rsidR="00353069" w:rsidRDefault="00EB4C07" w:rsidP="00DA0C7C">
      <w:pPr>
        <w:ind w:left="426" w:right="-29" w:hanging="412"/>
        <w:rPr>
          <w:szCs w:val="22"/>
          <w:lang w:val="sv-SE"/>
        </w:rPr>
      </w:pPr>
      <w:r>
        <w:rPr>
          <w:sz w:val="18"/>
          <w:szCs w:val="18"/>
          <w:lang w:val="sv-SE"/>
        </w:rPr>
        <w:t>-</w:t>
      </w:r>
      <w:r w:rsidR="00DA0C7C" w:rsidRPr="004028F9">
        <w:rPr>
          <w:szCs w:val="22"/>
          <w:lang w:val="sv-SE"/>
        </w:rPr>
        <w:tab/>
      </w:r>
      <w:r w:rsidR="00353069" w:rsidRPr="00F11E17">
        <w:rPr>
          <w:szCs w:val="22"/>
          <w:lang w:val="sv-SE"/>
        </w:rPr>
        <w:t>andfåddhet eller låga syrenivåer i blodet</w:t>
      </w:r>
      <w:r w:rsidR="000F242B">
        <w:rPr>
          <w:szCs w:val="22"/>
          <w:lang w:val="sv-SE"/>
        </w:rPr>
        <w:t>,</w:t>
      </w:r>
    </w:p>
    <w:p w14:paraId="2841C571" w14:textId="4AA9AA2D" w:rsidR="000F242B" w:rsidRDefault="00EB4C07" w:rsidP="00DA0C7C">
      <w:pPr>
        <w:ind w:left="426" w:right="-29" w:hanging="412"/>
        <w:rPr>
          <w:szCs w:val="22"/>
          <w:lang w:val="sv-SE"/>
        </w:rPr>
      </w:pPr>
      <w:r>
        <w:rPr>
          <w:sz w:val="18"/>
          <w:szCs w:val="18"/>
          <w:lang w:val="sv-SE"/>
        </w:rPr>
        <w:t>-</w:t>
      </w:r>
      <w:r w:rsidR="00DB03CB">
        <w:rPr>
          <w:sz w:val="18"/>
          <w:szCs w:val="18"/>
          <w:lang w:val="sv-SE"/>
        </w:rPr>
        <w:tab/>
      </w:r>
      <w:r w:rsidR="00DB03CB">
        <w:rPr>
          <w:szCs w:val="22"/>
          <w:lang w:val="sv-SE"/>
        </w:rPr>
        <w:t>hudinfektioner eller infektioner i de djupare lagren under huden,</w:t>
      </w:r>
    </w:p>
    <w:p w14:paraId="7E403FBD" w14:textId="69F25FCE" w:rsidR="0001025B" w:rsidRDefault="00EB4C07" w:rsidP="00DB03CB">
      <w:pPr>
        <w:ind w:left="425" w:hanging="425"/>
        <w:rPr>
          <w:lang w:val="sv-SE"/>
        </w:rPr>
      </w:pPr>
      <w:r>
        <w:rPr>
          <w:sz w:val="18"/>
          <w:szCs w:val="18"/>
          <w:lang w:val="sv-SE"/>
        </w:rPr>
        <w:t>-</w:t>
      </w:r>
      <w:r w:rsidR="00DB03CB" w:rsidRPr="002326AC">
        <w:rPr>
          <w:lang w:val="sv-SE"/>
        </w:rPr>
        <w:tab/>
      </w:r>
      <w:r w:rsidR="00AB6AA6" w:rsidRPr="00BC6641">
        <w:rPr>
          <w:lang w:val="sv-SE"/>
        </w:rPr>
        <w:t xml:space="preserve">fistel: </w:t>
      </w:r>
      <w:r w:rsidR="00DB03CB" w:rsidRPr="005B4E7F">
        <w:rPr>
          <w:lang w:val="sv-SE"/>
        </w:rPr>
        <w:t>e</w:t>
      </w:r>
      <w:r w:rsidR="00DB03CB" w:rsidRPr="004028F9">
        <w:rPr>
          <w:lang w:val="sv-SE"/>
        </w:rPr>
        <w:t>n onormal tubliknande förbindelse mellan inre organ o</w:t>
      </w:r>
      <w:r w:rsidR="00DB03CB" w:rsidRPr="00F11E17">
        <w:rPr>
          <w:lang w:val="sv-SE"/>
        </w:rPr>
        <w:t>ch hud eller andra vävnader som normalt inte är förbundna med varandra,</w:t>
      </w:r>
      <w:r w:rsidR="00DB03CB">
        <w:rPr>
          <w:lang w:val="sv-SE"/>
        </w:rPr>
        <w:t xml:space="preserve"> inklusive förbindelser mellan vagina och tarmen hos patienter med livmoderhalscancer. </w:t>
      </w:r>
    </w:p>
    <w:p w14:paraId="6EFD6B58" w14:textId="12524B6A" w:rsidR="009B3F81" w:rsidRDefault="00EB4C07" w:rsidP="009B3F81">
      <w:pPr>
        <w:ind w:left="425" w:hanging="425"/>
        <w:rPr>
          <w:lang w:val="sv-SE"/>
        </w:rPr>
      </w:pPr>
      <w:r>
        <w:rPr>
          <w:sz w:val="18"/>
          <w:szCs w:val="18"/>
          <w:lang w:val="sv-SE"/>
        </w:rPr>
        <w:t>-</w:t>
      </w:r>
      <w:r w:rsidR="009B3F81" w:rsidRPr="002326AC">
        <w:rPr>
          <w:lang w:val="sv-SE"/>
        </w:rPr>
        <w:tab/>
      </w:r>
      <w:r w:rsidR="009B3F81" w:rsidRPr="00D927EC">
        <w:rPr>
          <w:lang w:val="sv-SE"/>
        </w:rPr>
        <w:t xml:space="preserve">allergiska reaktioner </w:t>
      </w:r>
      <w:r w:rsidR="009B3F81" w:rsidRPr="00216454">
        <w:rPr>
          <w:lang w:val="sv-SE"/>
        </w:rPr>
        <w:t>(tecken kan inkludera a</w:t>
      </w:r>
      <w:r w:rsidR="009B3F81" w:rsidRPr="00975CA2">
        <w:rPr>
          <w:lang w:val="sv-SE"/>
        </w:rPr>
        <w:t>n</w:t>
      </w:r>
      <w:r w:rsidR="009B3F81" w:rsidRPr="00593FBD">
        <w:rPr>
          <w:lang w:val="sv-SE"/>
        </w:rPr>
        <w:t>dningssv</w:t>
      </w:r>
      <w:r w:rsidR="009B3F81" w:rsidRPr="007C66D8">
        <w:rPr>
          <w:lang w:val="sv-SE"/>
        </w:rPr>
        <w:t>årighet, ansiktsrodnad, utslag, lågt eller högt blodtryck, låg syrenivå i ditt blod, bröstsmärta, eller illamående/kräkningar)</w:t>
      </w:r>
      <w:r w:rsidR="009B3F81">
        <w:rPr>
          <w:lang w:val="sv-SE"/>
        </w:rPr>
        <w:t>,</w:t>
      </w:r>
    </w:p>
    <w:p w14:paraId="22D216DE" w14:textId="2ACD6C8D" w:rsidR="009B3F81" w:rsidRDefault="009B3F81" w:rsidP="009B3F81">
      <w:pPr>
        <w:ind w:left="425" w:hanging="425"/>
        <w:rPr>
          <w:lang w:val="sv-SE"/>
        </w:rPr>
      </w:pPr>
    </w:p>
    <w:p w14:paraId="25CA174C" w14:textId="35DECFC9" w:rsidR="009B3F81" w:rsidRDefault="009B3F81" w:rsidP="009B3F81">
      <w:pPr>
        <w:ind w:left="425" w:hanging="425"/>
        <w:rPr>
          <w:lang w:val="sv-SE"/>
        </w:rPr>
      </w:pPr>
      <w:r>
        <w:rPr>
          <w:lang w:val="sv-SE"/>
        </w:rPr>
        <w:t xml:space="preserve">Svåra biverkningar som kan vara </w:t>
      </w:r>
      <w:r w:rsidRPr="00E00E76">
        <w:rPr>
          <w:b/>
          <w:bCs/>
          <w:lang w:val="sv-SE"/>
        </w:rPr>
        <w:t>sällsynta</w:t>
      </w:r>
      <w:r>
        <w:rPr>
          <w:lang w:val="sv-SE"/>
        </w:rPr>
        <w:t xml:space="preserve"> (kan förekomma hos </w:t>
      </w:r>
      <w:r w:rsidR="006127C9">
        <w:rPr>
          <w:lang w:val="sv-SE"/>
        </w:rPr>
        <w:t xml:space="preserve">upp till </w:t>
      </w:r>
      <w:r>
        <w:rPr>
          <w:lang w:val="sv-SE"/>
        </w:rPr>
        <w:t xml:space="preserve">1 </w:t>
      </w:r>
      <w:r w:rsidR="00B0612B">
        <w:rPr>
          <w:lang w:val="sv-SE"/>
        </w:rPr>
        <w:t>av 1000 personer</w:t>
      </w:r>
      <w:r>
        <w:rPr>
          <w:lang w:val="sv-SE"/>
        </w:rPr>
        <w:t>)</w:t>
      </w:r>
      <w:r w:rsidR="00AA2AEB">
        <w:rPr>
          <w:lang w:val="sv-SE"/>
        </w:rPr>
        <w:t xml:space="preserve"> omfattar:</w:t>
      </w:r>
    </w:p>
    <w:p w14:paraId="46699F22" w14:textId="20D714F7" w:rsidR="009B3F81" w:rsidRPr="00DB03CB" w:rsidRDefault="00EB4C07" w:rsidP="00DB03CB">
      <w:pPr>
        <w:ind w:left="425" w:hanging="425"/>
        <w:rPr>
          <w:lang w:val="sv-SE"/>
        </w:rPr>
      </w:pPr>
      <w:r>
        <w:rPr>
          <w:sz w:val="18"/>
          <w:szCs w:val="18"/>
          <w:lang w:val="sv-SE"/>
        </w:rPr>
        <w:t>-</w:t>
      </w:r>
      <w:r w:rsidR="009B3F81" w:rsidRPr="002326AC">
        <w:rPr>
          <w:lang w:val="sv-SE"/>
        </w:rPr>
        <w:tab/>
      </w:r>
      <w:r w:rsidR="00182330">
        <w:rPr>
          <w:lang w:val="sv-SE"/>
        </w:rPr>
        <w:t xml:space="preserve">plötslig svår </w:t>
      </w:r>
      <w:r w:rsidR="009B3F81">
        <w:rPr>
          <w:lang w:val="sv-SE"/>
        </w:rPr>
        <w:t>allergisk reaktion</w:t>
      </w:r>
      <w:r w:rsidR="00182330">
        <w:rPr>
          <w:lang w:val="sv-SE"/>
        </w:rPr>
        <w:t xml:space="preserve"> med andningssvårighet</w:t>
      </w:r>
      <w:r w:rsidR="006127C9">
        <w:rPr>
          <w:lang w:val="sv-SE"/>
        </w:rPr>
        <w:t>er</w:t>
      </w:r>
      <w:r w:rsidR="00182330">
        <w:rPr>
          <w:lang w:val="sv-SE"/>
        </w:rPr>
        <w:t>, svullnad, yrsel, hjärtklappning, svettning och med</w:t>
      </w:r>
      <w:r w:rsidR="00423AFF">
        <w:rPr>
          <w:lang w:val="sv-SE"/>
        </w:rPr>
        <w:t>ve</w:t>
      </w:r>
      <w:r w:rsidR="00182330">
        <w:rPr>
          <w:lang w:val="sv-SE"/>
        </w:rPr>
        <w:t>tslöshet</w:t>
      </w:r>
      <w:r w:rsidR="006127C9">
        <w:rPr>
          <w:lang w:val="sv-SE"/>
        </w:rPr>
        <w:t xml:space="preserve"> (anafylaktisk chock)</w:t>
      </w:r>
      <w:r w:rsidR="00182330">
        <w:rPr>
          <w:lang w:val="sv-SE"/>
        </w:rPr>
        <w:t xml:space="preserve">. </w:t>
      </w:r>
    </w:p>
    <w:p w14:paraId="01DA1EA4" w14:textId="77777777" w:rsidR="00353069" w:rsidRPr="00F11E17" w:rsidRDefault="00353069" w:rsidP="00353069">
      <w:pPr>
        <w:ind w:left="284" w:right="-29" w:hanging="284"/>
        <w:rPr>
          <w:lang w:val="sv-SE"/>
        </w:rPr>
      </w:pPr>
    </w:p>
    <w:p w14:paraId="27D61920" w14:textId="77777777" w:rsidR="007C33C1" w:rsidRPr="0091074F" w:rsidRDefault="00BF33B6" w:rsidP="00DA0C7C">
      <w:pPr>
        <w:keepNext/>
        <w:keepLines/>
        <w:ind w:right="-28"/>
        <w:rPr>
          <w:lang w:val="sv-SE"/>
        </w:rPr>
      </w:pPr>
      <w:r w:rsidRPr="007B0571">
        <w:rPr>
          <w:lang w:val="sv-SE"/>
        </w:rPr>
        <w:t>A</w:t>
      </w:r>
      <w:r w:rsidR="006325D8" w:rsidRPr="007B0571">
        <w:rPr>
          <w:lang w:val="sv-SE"/>
        </w:rPr>
        <w:t xml:space="preserve">llvarliga biverkningar med </w:t>
      </w:r>
      <w:r w:rsidR="006325D8" w:rsidRPr="007B0571">
        <w:rPr>
          <w:b/>
          <w:lang w:val="sv-SE"/>
        </w:rPr>
        <w:t>okänd</w:t>
      </w:r>
      <w:r w:rsidR="006325D8" w:rsidRPr="004028F9">
        <w:rPr>
          <w:lang w:val="sv-SE"/>
        </w:rPr>
        <w:t xml:space="preserve"> frekvens </w:t>
      </w:r>
      <w:r w:rsidRPr="00F11E17">
        <w:rPr>
          <w:lang w:val="sv-SE"/>
        </w:rPr>
        <w:t xml:space="preserve">(kan inte beräknas från tillgängliga data) </w:t>
      </w:r>
      <w:r w:rsidR="006325D8" w:rsidRPr="00F11E17">
        <w:rPr>
          <w:lang w:val="sv-SE"/>
        </w:rPr>
        <w:t>omfattar:</w:t>
      </w:r>
    </w:p>
    <w:p w14:paraId="5B8EA629" w14:textId="4B49FDBF" w:rsidR="00BF33B6" w:rsidRPr="0091074F" w:rsidRDefault="00EB4C07" w:rsidP="00CE4B4E">
      <w:pPr>
        <w:ind w:left="425" w:hanging="425"/>
        <w:rPr>
          <w:lang w:val="sv-SE"/>
        </w:rPr>
      </w:pPr>
      <w:r>
        <w:rPr>
          <w:sz w:val="18"/>
          <w:szCs w:val="18"/>
          <w:lang w:val="sv-SE"/>
        </w:rPr>
        <w:t>-</w:t>
      </w:r>
      <w:r w:rsidR="00CE4B4E" w:rsidRPr="002326AC">
        <w:rPr>
          <w:lang w:val="sv-SE"/>
        </w:rPr>
        <w:tab/>
      </w:r>
      <w:r w:rsidR="00BF33B6" w:rsidRPr="00F11E17">
        <w:rPr>
          <w:lang w:val="sv-SE"/>
        </w:rPr>
        <w:t>allvarliga infektioner i huden eller underliggande lager av huden, framför</w:t>
      </w:r>
      <w:r w:rsidR="00D2186A" w:rsidRPr="007B0571">
        <w:rPr>
          <w:lang w:val="sv-SE"/>
        </w:rPr>
        <w:t xml:space="preserve"> </w:t>
      </w:r>
      <w:r w:rsidR="00BF33B6" w:rsidRPr="004028F9">
        <w:rPr>
          <w:lang w:val="sv-SE"/>
        </w:rPr>
        <w:t>allt om d</w:t>
      </w:r>
      <w:r w:rsidR="00377922" w:rsidRPr="007B0571">
        <w:rPr>
          <w:lang w:val="sv-SE"/>
        </w:rPr>
        <w:t>u</w:t>
      </w:r>
      <w:r w:rsidR="00E935DD" w:rsidRPr="007B0571">
        <w:rPr>
          <w:lang w:val="sv-SE"/>
        </w:rPr>
        <w:t xml:space="preserve"> har</w:t>
      </w:r>
      <w:r w:rsidR="00BF33B6" w:rsidRPr="004028F9">
        <w:rPr>
          <w:lang w:val="sv-SE"/>
        </w:rPr>
        <w:t xml:space="preserve"> haft hål i bukväggen eller problem med</w:t>
      </w:r>
      <w:r w:rsidR="00BF33B6" w:rsidRPr="00F11E17">
        <w:rPr>
          <w:lang w:val="sv-SE"/>
        </w:rPr>
        <w:t xml:space="preserve"> sårläkning,</w:t>
      </w:r>
    </w:p>
    <w:p w14:paraId="51402F3C" w14:textId="709858A2" w:rsidR="00A55B7F" w:rsidRPr="00F11E17" w:rsidRDefault="00EB4C07" w:rsidP="00CE4B4E">
      <w:pPr>
        <w:ind w:left="425" w:hanging="425"/>
        <w:rPr>
          <w:lang w:val="sv-SE"/>
        </w:rPr>
      </w:pPr>
      <w:r>
        <w:rPr>
          <w:sz w:val="18"/>
          <w:szCs w:val="18"/>
          <w:lang w:val="sv-SE"/>
        </w:rPr>
        <w:t>-</w:t>
      </w:r>
      <w:r w:rsidR="00CE4B4E" w:rsidRPr="002326AC">
        <w:rPr>
          <w:lang w:val="sv-SE"/>
        </w:rPr>
        <w:tab/>
      </w:r>
      <w:r w:rsidR="00A55B7F" w:rsidRPr="004028F9">
        <w:rPr>
          <w:lang w:val="sv-SE"/>
        </w:rPr>
        <w:t>en negativ effekt på kvinnors förmåga att få barn (</w:t>
      </w:r>
      <w:r w:rsidR="00D2186A" w:rsidRPr="007B0571">
        <w:rPr>
          <w:lang w:val="sv-SE"/>
        </w:rPr>
        <w:t>se nedan avsnitt efter listan med biverkningar för ytterligare rekommendationer</w:t>
      </w:r>
      <w:r w:rsidR="00A55B7F" w:rsidRPr="004028F9">
        <w:rPr>
          <w:lang w:val="sv-SE"/>
        </w:rPr>
        <w:t>),</w:t>
      </w:r>
    </w:p>
    <w:p w14:paraId="2660ED69" w14:textId="1F8D2D4C" w:rsidR="006325D8" w:rsidRPr="00F11E17" w:rsidRDefault="00EB4C07" w:rsidP="00CE4B4E">
      <w:pPr>
        <w:ind w:left="425" w:hanging="425"/>
        <w:rPr>
          <w:lang w:val="sv-SE"/>
        </w:rPr>
      </w:pPr>
      <w:r>
        <w:rPr>
          <w:sz w:val="18"/>
          <w:szCs w:val="18"/>
          <w:lang w:val="sv-SE"/>
        </w:rPr>
        <w:t>-</w:t>
      </w:r>
      <w:r w:rsidR="00CE4B4E" w:rsidRPr="002326AC">
        <w:rPr>
          <w:lang w:val="sv-SE"/>
        </w:rPr>
        <w:tab/>
      </w:r>
      <w:r w:rsidR="006325D8" w:rsidRPr="00F11E17">
        <w:rPr>
          <w:lang w:val="sv-SE"/>
        </w:rPr>
        <w:t xml:space="preserve">ett </w:t>
      </w:r>
      <w:r w:rsidR="006325D8" w:rsidRPr="00656488">
        <w:rPr>
          <w:lang w:val="sv-SE"/>
        </w:rPr>
        <w:t xml:space="preserve">tillstånd </w:t>
      </w:r>
      <w:r w:rsidR="00E935DD" w:rsidRPr="00656488">
        <w:rPr>
          <w:lang w:val="sv-SE"/>
        </w:rPr>
        <w:t xml:space="preserve">i hjärnan </w:t>
      </w:r>
      <w:r w:rsidR="006325D8" w:rsidRPr="00656488">
        <w:rPr>
          <w:lang w:val="sv-SE"/>
        </w:rPr>
        <w:t xml:space="preserve">med </w:t>
      </w:r>
      <w:r w:rsidR="00967C60" w:rsidRPr="007B0571">
        <w:rPr>
          <w:lang w:val="sv-SE"/>
        </w:rPr>
        <w:t>symtom</w:t>
      </w:r>
      <w:r w:rsidR="006325D8" w:rsidRPr="004028F9">
        <w:rPr>
          <w:lang w:val="sv-SE"/>
        </w:rPr>
        <w:t xml:space="preserve"> som inkluderar kramper (anfall), huvudvärk, förvirring och synförändringar (</w:t>
      </w:r>
      <w:r w:rsidR="00A862E5" w:rsidRPr="007B0571">
        <w:rPr>
          <w:lang w:val="sv-SE"/>
        </w:rPr>
        <w:t>p</w:t>
      </w:r>
      <w:r w:rsidR="00C21A1E" w:rsidRPr="004028F9">
        <w:rPr>
          <w:lang w:val="sv-SE"/>
        </w:rPr>
        <w:t>osteriort reversibelt encefalopati-syndrom eller PR</w:t>
      </w:r>
      <w:r w:rsidR="00C21A1E" w:rsidRPr="00F11E17">
        <w:rPr>
          <w:lang w:val="sv-SE"/>
        </w:rPr>
        <w:t>ES),</w:t>
      </w:r>
    </w:p>
    <w:p w14:paraId="6F809C19" w14:textId="060F8C90" w:rsidR="00A55B7F" w:rsidRDefault="00EB4C07" w:rsidP="00CE4B4E">
      <w:pPr>
        <w:ind w:left="425" w:hanging="425"/>
        <w:rPr>
          <w:lang w:val="sv-SE"/>
        </w:rPr>
      </w:pPr>
      <w:r>
        <w:rPr>
          <w:sz w:val="18"/>
          <w:szCs w:val="18"/>
          <w:lang w:val="sv-SE"/>
        </w:rPr>
        <w:t>-</w:t>
      </w:r>
      <w:r w:rsidR="00CE4B4E" w:rsidRPr="002326AC">
        <w:rPr>
          <w:lang w:val="sv-SE"/>
        </w:rPr>
        <w:tab/>
      </w:r>
      <w:r w:rsidR="00A55B7F" w:rsidRPr="004028F9">
        <w:rPr>
          <w:lang w:val="sv-SE"/>
        </w:rPr>
        <w:t>tecken som tyder på förändringar i normal hjärnfunktion (huvudvärk, synförändringar, förvirring eller kramper) och högt blodtryck,</w:t>
      </w:r>
    </w:p>
    <w:p w14:paraId="33F16BCF" w14:textId="3F55B9F0" w:rsidR="00FB7408" w:rsidRPr="00F11E17" w:rsidRDefault="00EB4C07" w:rsidP="00C4260D">
      <w:pPr>
        <w:keepNext/>
        <w:keepLines/>
        <w:suppressAutoHyphens/>
        <w:ind w:left="425" w:hanging="425"/>
        <w:outlineLvl w:val="0"/>
        <w:rPr>
          <w:lang w:val="sv-SE"/>
        </w:rPr>
      </w:pPr>
      <w:r>
        <w:rPr>
          <w:sz w:val="18"/>
          <w:szCs w:val="18"/>
          <w:lang w:val="sv-SE"/>
        </w:rPr>
        <w:t>-</w:t>
      </w:r>
      <w:r w:rsidR="00FB7408">
        <w:rPr>
          <w:sz w:val="18"/>
          <w:szCs w:val="18"/>
          <w:lang w:val="sv-SE"/>
        </w:rPr>
        <w:tab/>
      </w:r>
      <w:r w:rsidR="00423AFF">
        <w:rPr>
          <w:lang w:val="sv-SE"/>
        </w:rPr>
        <w:t>e</w:t>
      </w:r>
      <w:r w:rsidR="00FB7408">
        <w:rPr>
          <w:lang w:val="sv-SE"/>
        </w:rPr>
        <w:t xml:space="preserve">n </w:t>
      </w:r>
      <w:r w:rsidR="00FB7408" w:rsidRPr="00C60FA5">
        <w:rPr>
          <w:lang w:val="sv-SE"/>
        </w:rPr>
        <w:t xml:space="preserve">förstoring </w:t>
      </w:r>
      <w:r w:rsidR="00FB7408">
        <w:rPr>
          <w:lang w:val="sv-SE"/>
        </w:rPr>
        <w:t xml:space="preserve">och försvagning av en </w:t>
      </w:r>
      <w:r w:rsidR="008F6E82" w:rsidRPr="00F4482E">
        <w:rPr>
          <w:lang w:val="sv-SE"/>
        </w:rPr>
        <w:t>kärlvägg</w:t>
      </w:r>
      <w:r w:rsidR="008F6E82" w:rsidRPr="00C60FA5">
        <w:rPr>
          <w:lang w:val="sv-SE"/>
        </w:rPr>
        <w:t xml:space="preserve"> </w:t>
      </w:r>
      <w:r w:rsidR="00FB7408" w:rsidRPr="00C60FA5">
        <w:rPr>
          <w:lang w:val="sv-SE"/>
        </w:rPr>
        <w:t xml:space="preserve">eller en bristning i en </w:t>
      </w:r>
      <w:r w:rsidR="008F6E82" w:rsidRPr="00F4482E">
        <w:rPr>
          <w:lang w:val="sv-SE"/>
        </w:rPr>
        <w:t>kärlvägg</w:t>
      </w:r>
      <w:r w:rsidR="008F6E82">
        <w:rPr>
          <w:lang w:val="sv-SE"/>
        </w:rPr>
        <w:t xml:space="preserve"> </w:t>
      </w:r>
      <w:r w:rsidR="00FB7408">
        <w:rPr>
          <w:lang w:val="sv-SE"/>
        </w:rPr>
        <w:t>(</w:t>
      </w:r>
      <w:r w:rsidR="00FB7408" w:rsidRPr="00FB7408">
        <w:rPr>
          <w:lang w:val="sv-SE"/>
        </w:rPr>
        <w:t>aneurysm</w:t>
      </w:r>
      <w:r w:rsidR="00E9521D">
        <w:rPr>
          <w:lang w:val="sv-SE"/>
        </w:rPr>
        <w:t>er</w:t>
      </w:r>
      <w:r w:rsidR="00FB7408" w:rsidRPr="00C4260D">
        <w:rPr>
          <w:lang w:val="sv-SE"/>
        </w:rPr>
        <w:t xml:space="preserve"> </w:t>
      </w:r>
      <w:r w:rsidR="00FB7408" w:rsidRPr="00FB7408">
        <w:rPr>
          <w:lang w:val="sv-SE"/>
        </w:rPr>
        <w:t xml:space="preserve">och </w:t>
      </w:r>
      <w:r w:rsidR="00FB7408" w:rsidRPr="00C4260D">
        <w:rPr>
          <w:lang w:val="sv-SE"/>
        </w:rPr>
        <w:t>arteriella dissektioner</w:t>
      </w:r>
      <w:r w:rsidR="00FB7408">
        <w:rPr>
          <w:lang w:val="sv-SE"/>
        </w:rPr>
        <w:t>),</w:t>
      </w:r>
    </w:p>
    <w:p w14:paraId="4FC1C06F" w14:textId="3CA2FA9A" w:rsidR="00B211BB" w:rsidRPr="00656488" w:rsidRDefault="00EB4C07" w:rsidP="00CE4B4E">
      <w:pPr>
        <w:ind w:left="425" w:hanging="425"/>
        <w:rPr>
          <w:lang w:val="sv-SE"/>
        </w:rPr>
      </w:pPr>
      <w:r>
        <w:rPr>
          <w:sz w:val="18"/>
          <w:szCs w:val="18"/>
          <w:lang w:val="sv-SE"/>
        </w:rPr>
        <w:t>-</w:t>
      </w:r>
      <w:r w:rsidR="00CE4B4E" w:rsidRPr="002326AC">
        <w:rPr>
          <w:lang w:val="sv-SE"/>
        </w:rPr>
        <w:tab/>
      </w:r>
      <w:r w:rsidR="00E529E7" w:rsidRPr="00F11E17">
        <w:rPr>
          <w:lang w:val="sv-SE"/>
        </w:rPr>
        <w:t>blodpropp</w:t>
      </w:r>
      <w:r w:rsidR="00967C60" w:rsidRPr="007B0571">
        <w:rPr>
          <w:lang w:val="sv-SE"/>
        </w:rPr>
        <w:t>ar</w:t>
      </w:r>
      <w:r w:rsidR="00B211BB" w:rsidRPr="004028F9">
        <w:rPr>
          <w:lang w:val="sv-SE"/>
        </w:rPr>
        <w:t xml:space="preserve"> </w:t>
      </w:r>
      <w:r w:rsidR="00B211BB" w:rsidRPr="00F11E17">
        <w:rPr>
          <w:lang w:val="sv-SE"/>
        </w:rPr>
        <w:t xml:space="preserve">i väldigt </w:t>
      </w:r>
      <w:r w:rsidR="00E529E7" w:rsidRPr="0091074F">
        <w:rPr>
          <w:lang w:val="sv-SE"/>
        </w:rPr>
        <w:t>små</w:t>
      </w:r>
      <w:r w:rsidR="00B211BB" w:rsidRPr="00656488">
        <w:rPr>
          <w:lang w:val="sv-SE"/>
        </w:rPr>
        <w:t xml:space="preserve"> blodkärl i njur</w:t>
      </w:r>
      <w:r w:rsidR="00E529E7" w:rsidRPr="00656488">
        <w:rPr>
          <w:lang w:val="sv-SE"/>
        </w:rPr>
        <w:t>en</w:t>
      </w:r>
      <w:r w:rsidR="00B211BB" w:rsidRPr="00656488">
        <w:rPr>
          <w:lang w:val="sv-SE"/>
        </w:rPr>
        <w:t>,</w:t>
      </w:r>
    </w:p>
    <w:p w14:paraId="5700532A" w14:textId="5374A915" w:rsidR="00956CB5" w:rsidRPr="00421B97" w:rsidRDefault="00EB4C07" w:rsidP="00CE4B4E">
      <w:pPr>
        <w:ind w:left="425" w:hanging="425"/>
        <w:rPr>
          <w:lang w:val="sv-SE"/>
        </w:rPr>
      </w:pPr>
      <w:r>
        <w:rPr>
          <w:sz w:val="18"/>
          <w:szCs w:val="18"/>
          <w:lang w:val="sv-SE"/>
        </w:rPr>
        <w:t>-</w:t>
      </w:r>
      <w:r w:rsidR="00CE4B4E" w:rsidRPr="002326AC">
        <w:rPr>
          <w:lang w:val="sv-SE"/>
        </w:rPr>
        <w:tab/>
      </w:r>
      <w:r w:rsidR="00E529E7" w:rsidRPr="00D747D1">
        <w:rPr>
          <w:lang w:val="sv-SE"/>
        </w:rPr>
        <w:t>onormalt högt blodtryck i blodkärlen i lungorna vilket får hjärtats högersida att jobba hårdare än n</w:t>
      </w:r>
      <w:r w:rsidR="00E529E7" w:rsidRPr="00D2186A">
        <w:rPr>
          <w:lang w:val="sv-SE"/>
        </w:rPr>
        <w:t>ormalt,</w:t>
      </w:r>
      <w:r w:rsidR="00956CB5" w:rsidRPr="00421B97">
        <w:rPr>
          <w:lang w:val="sv-SE"/>
        </w:rPr>
        <w:t xml:space="preserve"> </w:t>
      </w:r>
    </w:p>
    <w:p w14:paraId="4283613A" w14:textId="3D875AE1" w:rsidR="00956CB5" w:rsidRPr="007B0571" w:rsidRDefault="00EB4C07" w:rsidP="00CE4B4E">
      <w:pPr>
        <w:ind w:left="425" w:hanging="425"/>
        <w:rPr>
          <w:lang w:val="sv-SE"/>
        </w:rPr>
      </w:pPr>
      <w:r>
        <w:rPr>
          <w:sz w:val="18"/>
          <w:szCs w:val="18"/>
          <w:lang w:val="sv-SE"/>
        </w:rPr>
        <w:t>-</w:t>
      </w:r>
      <w:r w:rsidR="00CE4B4E" w:rsidRPr="002326AC">
        <w:rPr>
          <w:lang w:val="sv-SE"/>
        </w:rPr>
        <w:tab/>
      </w:r>
      <w:r w:rsidR="00956CB5" w:rsidRPr="004028F9">
        <w:rPr>
          <w:lang w:val="sv-SE"/>
        </w:rPr>
        <w:t>ett hål i septum (broskväggen som skiljer näsborrarna åt) i näsan,</w:t>
      </w:r>
    </w:p>
    <w:p w14:paraId="4535C849" w14:textId="0CB631D3" w:rsidR="00956CB5" w:rsidRPr="007B0571" w:rsidRDefault="00EB4C07" w:rsidP="00CE4B4E">
      <w:pPr>
        <w:ind w:left="425" w:hanging="425"/>
        <w:rPr>
          <w:lang w:val="sv-SE"/>
        </w:rPr>
      </w:pPr>
      <w:r>
        <w:rPr>
          <w:sz w:val="18"/>
          <w:szCs w:val="18"/>
          <w:lang w:val="sv-SE"/>
        </w:rPr>
        <w:lastRenderedPageBreak/>
        <w:t>-</w:t>
      </w:r>
      <w:r w:rsidR="00CE4B4E" w:rsidRPr="002326AC">
        <w:rPr>
          <w:lang w:val="sv-SE"/>
        </w:rPr>
        <w:tab/>
      </w:r>
      <w:r w:rsidR="00956CB5" w:rsidRPr="007B0571">
        <w:rPr>
          <w:lang w:val="sv-SE"/>
        </w:rPr>
        <w:t>ett hål i mage eller tarm,</w:t>
      </w:r>
    </w:p>
    <w:p w14:paraId="3B5166AC" w14:textId="44A21516" w:rsidR="00956CB5" w:rsidRPr="007B0571" w:rsidRDefault="00EB4C07" w:rsidP="00CE4B4E">
      <w:pPr>
        <w:ind w:left="425" w:hanging="425"/>
        <w:rPr>
          <w:lang w:val="sv-SE"/>
        </w:rPr>
      </w:pPr>
      <w:r>
        <w:rPr>
          <w:sz w:val="18"/>
          <w:szCs w:val="18"/>
          <w:lang w:val="sv-SE"/>
        </w:rPr>
        <w:t>-</w:t>
      </w:r>
      <w:r w:rsidR="00CE4B4E" w:rsidRPr="002326AC">
        <w:rPr>
          <w:lang w:val="sv-SE"/>
        </w:rPr>
        <w:tab/>
      </w:r>
      <w:r w:rsidR="00956CB5" w:rsidRPr="007B0571">
        <w:rPr>
          <w:lang w:val="sv-SE"/>
        </w:rPr>
        <w:t>ett öppet sår eller hål i slemhinnan i magsäcken eller tunntarmen (tecken kan inkludera magsmärtor, känsla av uppsvälldhet, svart tjäraktig avföring eller blod i avföringen eller blodiga kräkningar),</w:t>
      </w:r>
    </w:p>
    <w:p w14:paraId="3CDC9945" w14:textId="190FD7FE" w:rsidR="00956CB5" w:rsidRPr="007B0571" w:rsidRDefault="00EB4C07" w:rsidP="00CE4B4E">
      <w:pPr>
        <w:ind w:left="425" w:hanging="425"/>
        <w:rPr>
          <w:lang w:val="sv-SE"/>
        </w:rPr>
      </w:pPr>
      <w:r>
        <w:rPr>
          <w:sz w:val="18"/>
          <w:szCs w:val="18"/>
          <w:lang w:val="sv-SE"/>
        </w:rPr>
        <w:t>-</w:t>
      </w:r>
      <w:r w:rsidR="00CE4B4E" w:rsidRPr="002326AC">
        <w:rPr>
          <w:lang w:val="sv-SE"/>
        </w:rPr>
        <w:tab/>
      </w:r>
      <w:r w:rsidR="00956CB5" w:rsidRPr="007B0571">
        <w:rPr>
          <w:lang w:val="sv-SE"/>
        </w:rPr>
        <w:t>blödning från nedre delen av tjocktarmen,</w:t>
      </w:r>
    </w:p>
    <w:p w14:paraId="75F0BC29" w14:textId="0FDDED70" w:rsidR="00E529E7" w:rsidRPr="00F11E17" w:rsidRDefault="00EB4C07" w:rsidP="00CE4B4E">
      <w:pPr>
        <w:ind w:left="425" w:hanging="425"/>
        <w:rPr>
          <w:lang w:val="sv-SE"/>
        </w:rPr>
      </w:pPr>
      <w:r>
        <w:rPr>
          <w:sz w:val="18"/>
          <w:szCs w:val="18"/>
          <w:lang w:val="sv-SE"/>
        </w:rPr>
        <w:t>-</w:t>
      </w:r>
      <w:r w:rsidR="00CE4B4E" w:rsidRPr="002326AC">
        <w:rPr>
          <w:lang w:val="sv-SE"/>
        </w:rPr>
        <w:tab/>
      </w:r>
      <w:r w:rsidR="00E529E7" w:rsidRPr="00F11E17">
        <w:rPr>
          <w:lang w:val="sv-SE"/>
        </w:rPr>
        <w:t>sår i tandköttet med ett exponerat käkben som inte läker och</w:t>
      </w:r>
      <w:r w:rsidR="00A862E5" w:rsidRPr="007B0571">
        <w:rPr>
          <w:lang w:val="sv-SE"/>
        </w:rPr>
        <w:t xml:space="preserve"> som</w:t>
      </w:r>
      <w:r w:rsidR="00E529E7" w:rsidRPr="004028F9">
        <w:rPr>
          <w:lang w:val="sv-SE"/>
        </w:rPr>
        <w:t xml:space="preserve"> kan vara förknippat med smärta och inflammation i den omgivande vävnaden </w:t>
      </w:r>
      <w:r w:rsidR="00E529E7" w:rsidRPr="00F11E17">
        <w:rPr>
          <w:lang w:val="sv-SE"/>
        </w:rPr>
        <w:t>(</w:t>
      </w:r>
      <w:r w:rsidR="00D2186A" w:rsidRPr="007B0571">
        <w:rPr>
          <w:lang w:val="sv-SE"/>
        </w:rPr>
        <w:t>se nedan avsnitt efter listan med biverkningar för ytterligare rekommendationer</w:t>
      </w:r>
      <w:r w:rsidR="00E529E7" w:rsidRPr="00F11E17">
        <w:rPr>
          <w:lang w:val="sv-SE"/>
        </w:rPr>
        <w:t>),</w:t>
      </w:r>
    </w:p>
    <w:p w14:paraId="2F6F77C4" w14:textId="4FEAA413" w:rsidR="00A55B7F" w:rsidRPr="00F11E17" w:rsidRDefault="00EB4C07" w:rsidP="00CE4B4E">
      <w:pPr>
        <w:ind w:left="425" w:hanging="425"/>
        <w:rPr>
          <w:lang w:val="sv-SE"/>
        </w:rPr>
      </w:pPr>
      <w:r>
        <w:rPr>
          <w:sz w:val="18"/>
          <w:szCs w:val="18"/>
          <w:lang w:val="sv-SE"/>
        </w:rPr>
        <w:t>-</w:t>
      </w:r>
      <w:r w:rsidR="00CE4B4E" w:rsidRPr="002326AC">
        <w:rPr>
          <w:lang w:val="sv-SE"/>
        </w:rPr>
        <w:tab/>
      </w:r>
      <w:r w:rsidR="00A55B7F" w:rsidRPr="004028F9">
        <w:rPr>
          <w:lang w:val="sv-SE"/>
        </w:rPr>
        <w:t>hål i gallblåsan (symtom och tecken kan innefatta magsmärtor, feber och illamående/kräkningar)</w:t>
      </w:r>
      <w:r w:rsidR="007C5C71">
        <w:rPr>
          <w:lang w:val="sv-SE"/>
        </w:rPr>
        <w:t>.</w:t>
      </w:r>
    </w:p>
    <w:p w14:paraId="6252723E" w14:textId="77777777" w:rsidR="00E529E7" w:rsidRPr="00D747D1" w:rsidRDefault="00E529E7" w:rsidP="00DF3ACB">
      <w:pPr>
        <w:ind w:left="426" w:hanging="426"/>
        <w:rPr>
          <w:szCs w:val="22"/>
          <w:lang w:val="sv-SE"/>
        </w:rPr>
      </w:pPr>
    </w:p>
    <w:p w14:paraId="0FF59EC6" w14:textId="77777777" w:rsidR="00353069" w:rsidRPr="002326AC" w:rsidRDefault="00353069" w:rsidP="00733857">
      <w:pPr>
        <w:keepNext/>
        <w:keepLines/>
        <w:outlineLvl w:val="0"/>
        <w:rPr>
          <w:b/>
          <w:lang w:val="sv-SE"/>
        </w:rPr>
      </w:pPr>
      <w:r w:rsidRPr="002326AC">
        <w:rPr>
          <w:b/>
          <w:lang w:val="sv-SE"/>
        </w:rPr>
        <w:t xml:space="preserve">Du ska </w:t>
      </w:r>
      <w:r w:rsidR="007506DE" w:rsidRPr="002326AC">
        <w:rPr>
          <w:b/>
          <w:lang w:val="sv-SE"/>
        </w:rPr>
        <w:t xml:space="preserve">söka hjälp </w:t>
      </w:r>
      <w:r w:rsidRPr="002326AC">
        <w:rPr>
          <w:b/>
          <w:lang w:val="sv-SE"/>
        </w:rPr>
        <w:t>så snart som möjligt om du får någon av nedanstående biverkningar.</w:t>
      </w:r>
    </w:p>
    <w:p w14:paraId="5CD8DB22" w14:textId="77777777" w:rsidR="00353069" w:rsidRPr="002326AC" w:rsidRDefault="00353069" w:rsidP="00733857">
      <w:pPr>
        <w:keepNext/>
        <w:keepLines/>
        <w:ind w:left="284" w:hanging="284"/>
        <w:rPr>
          <w:i/>
          <w:lang w:val="sv-SE"/>
        </w:rPr>
      </w:pPr>
    </w:p>
    <w:p w14:paraId="065B92F4" w14:textId="59006107" w:rsidR="00353069" w:rsidRPr="002326AC" w:rsidRDefault="00353069" w:rsidP="00733857">
      <w:pPr>
        <w:keepNext/>
        <w:keepLines/>
        <w:rPr>
          <w:lang w:val="sv-SE"/>
        </w:rPr>
      </w:pPr>
      <w:r w:rsidRPr="004028F9">
        <w:rPr>
          <w:lang w:val="sv-SE"/>
        </w:rPr>
        <w:t xml:space="preserve">De </w:t>
      </w:r>
      <w:r w:rsidR="00A177B9" w:rsidRPr="00F11E17">
        <w:rPr>
          <w:b/>
          <w:lang w:val="sv-SE"/>
        </w:rPr>
        <w:t xml:space="preserve">mycket </w:t>
      </w:r>
      <w:r w:rsidRPr="00F11E17">
        <w:rPr>
          <w:b/>
          <w:lang w:val="sv-SE"/>
        </w:rPr>
        <w:t xml:space="preserve">vanliga </w:t>
      </w:r>
      <w:r w:rsidR="00934805" w:rsidRPr="0091074F">
        <w:rPr>
          <w:lang w:val="sv-SE"/>
        </w:rPr>
        <w:t>(</w:t>
      </w:r>
      <w:r w:rsidR="00D2186A" w:rsidRPr="007B0571">
        <w:rPr>
          <w:lang w:val="sv-SE"/>
        </w:rPr>
        <w:t xml:space="preserve">kan förekomma hos </w:t>
      </w:r>
      <w:r w:rsidR="00934805" w:rsidRPr="004028F9">
        <w:rPr>
          <w:lang w:val="sv-SE"/>
        </w:rPr>
        <w:t xml:space="preserve">fler än 1 av 10 </w:t>
      </w:r>
      <w:r w:rsidR="00B0612B">
        <w:rPr>
          <w:lang w:val="sv-SE"/>
        </w:rPr>
        <w:t>personer</w:t>
      </w:r>
      <w:r w:rsidR="00934805" w:rsidRPr="004028F9">
        <w:rPr>
          <w:lang w:val="sv-SE"/>
        </w:rPr>
        <w:t xml:space="preserve">) </w:t>
      </w:r>
      <w:r w:rsidRPr="00F11E17">
        <w:rPr>
          <w:lang w:val="sv-SE"/>
        </w:rPr>
        <w:t>biverkningarna som inte var allvarliga omfattar:</w:t>
      </w:r>
    </w:p>
    <w:p w14:paraId="022147D4" w14:textId="77A54431" w:rsidR="00353069" w:rsidRPr="00656488" w:rsidRDefault="00EB4C07" w:rsidP="00A55B7F">
      <w:pPr>
        <w:ind w:left="426" w:right="-2" w:hanging="426"/>
        <w:rPr>
          <w:lang w:val="sv-SE"/>
        </w:rPr>
      </w:pPr>
      <w:r>
        <w:rPr>
          <w:sz w:val="18"/>
          <w:szCs w:val="18"/>
          <w:lang w:val="sv-SE"/>
        </w:rPr>
        <w:t>-</w:t>
      </w:r>
      <w:r w:rsidR="00353069" w:rsidRPr="0091074F">
        <w:rPr>
          <w:lang w:val="sv-SE"/>
        </w:rPr>
        <w:tab/>
        <w:t xml:space="preserve">förstoppning, </w:t>
      </w:r>
    </w:p>
    <w:p w14:paraId="51CD316F" w14:textId="1A35FD18" w:rsidR="00353069" w:rsidRPr="00656488" w:rsidRDefault="00EB4C07" w:rsidP="00A55B7F">
      <w:pPr>
        <w:ind w:left="426" w:right="-2" w:hanging="426"/>
        <w:rPr>
          <w:lang w:val="sv-SE"/>
        </w:rPr>
      </w:pPr>
      <w:r>
        <w:rPr>
          <w:sz w:val="18"/>
          <w:szCs w:val="18"/>
          <w:lang w:val="sv-SE"/>
        </w:rPr>
        <w:t>-</w:t>
      </w:r>
      <w:r w:rsidR="00353069" w:rsidRPr="00656488">
        <w:rPr>
          <w:lang w:val="sv-SE"/>
        </w:rPr>
        <w:tab/>
        <w:t>aptitlöshet,</w:t>
      </w:r>
    </w:p>
    <w:p w14:paraId="47EE499D" w14:textId="243B4DC6" w:rsidR="00353069" w:rsidRPr="002326AC" w:rsidRDefault="00EB4C07" w:rsidP="00A55B7F">
      <w:pPr>
        <w:ind w:left="426" w:right="-2" w:hanging="426"/>
        <w:rPr>
          <w:lang w:val="sv-SE"/>
        </w:rPr>
      </w:pPr>
      <w:r>
        <w:rPr>
          <w:sz w:val="18"/>
          <w:szCs w:val="18"/>
          <w:lang w:val="sv-SE"/>
        </w:rPr>
        <w:t>-</w:t>
      </w:r>
      <w:r w:rsidR="00353069" w:rsidRPr="002326AC">
        <w:rPr>
          <w:lang w:val="sv-SE"/>
        </w:rPr>
        <w:tab/>
        <w:t>feber,</w:t>
      </w:r>
    </w:p>
    <w:p w14:paraId="1B8AF829" w14:textId="1223666C" w:rsidR="00353069" w:rsidRPr="002326AC" w:rsidRDefault="00EB4C07" w:rsidP="00A55B7F">
      <w:pPr>
        <w:ind w:left="426" w:right="-2" w:hanging="426"/>
        <w:rPr>
          <w:lang w:val="sv-SE"/>
        </w:rPr>
      </w:pPr>
      <w:r>
        <w:rPr>
          <w:sz w:val="18"/>
          <w:szCs w:val="18"/>
          <w:lang w:val="sv-SE"/>
        </w:rPr>
        <w:t>-</w:t>
      </w:r>
      <w:r w:rsidR="004D66E2" w:rsidRPr="002326AC">
        <w:rPr>
          <w:lang w:val="sv-SE"/>
        </w:rPr>
        <w:tab/>
        <w:t>problem med ögonen (inklusive ökat tårflöde)</w:t>
      </w:r>
      <w:r w:rsidR="009E005B" w:rsidRPr="002326AC">
        <w:rPr>
          <w:lang w:val="sv-SE"/>
        </w:rPr>
        <w:t>,</w:t>
      </w:r>
    </w:p>
    <w:p w14:paraId="3D5EF47E" w14:textId="731CE744" w:rsidR="003454A9" w:rsidRPr="002326AC" w:rsidRDefault="00EB4C07" w:rsidP="00A55B7F">
      <w:pPr>
        <w:ind w:left="426" w:right="-2" w:hanging="426"/>
        <w:rPr>
          <w:lang w:val="sv-SE"/>
        </w:rPr>
      </w:pPr>
      <w:r>
        <w:rPr>
          <w:sz w:val="18"/>
          <w:szCs w:val="18"/>
          <w:lang w:val="sv-SE"/>
        </w:rPr>
        <w:t>-</w:t>
      </w:r>
      <w:r w:rsidR="003454A9" w:rsidRPr="002326AC">
        <w:rPr>
          <w:lang w:val="sv-SE"/>
        </w:rPr>
        <w:tab/>
        <w:t>talrubbningar</w:t>
      </w:r>
      <w:r w:rsidR="009E005B" w:rsidRPr="002326AC">
        <w:rPr>
          <w:lang w:val="sv-SE"/>
        </w:rPr>
        <w:t>,</w:t>
      </w:r>
    </w:p>
    <w:p w14:paraId="7ED65711" w14:textId="36E11816" w:rsidR="00E529E7" w:rsidRPr="00656488" w:rsidRDefault="00EB4C07" w:rsidP="00DA0C7C">
      <w:pPr>
        <w:ind w:left="426" w:right="-2" w:hanging="426"/>
        <w:rPr>
          <w:szCs w:val="22"/>
          <w:lang w:val="sv-SE"/>
        </w:rPr>
      </w:pPr>
      <w:r>
        <w:rPr>
          <w:sz w:val="18"/>
          <w:szCs w:val="18"/>
          <w:lang w:val="sv-SE"/>
        </w:rPr>
        <w:t>-</w:t>
      </w:r>
      <w:r w:rsidR="00DA0C7C" w:rsidRPr="004028F9">
        <w:rPr>
          <w:szCs w:val="22"/>
          <w:lang w:val="sv-SE"/>
        </w:rPr>
        <w:tab/>
      </w:r>
      <w:r w:rsidR="00E529E7" w:rsidRPr="0091074F">
        <w:rPr>
          <w:szCs w:val="22"/>
          <w:lang w:val="sv-SE"/>
        </w:rPr>
        <w:t>förändrin</w:t>
      </w:r>
      <w:r w:rsidR="00E529E7" w:rsidRPr="00656488">
        <w:rPr>
          <w:szCs w:val="22"/>
          <w:lang w:val="sv-SE"/>
        </w:rPr>
        <w:t>g av smaksinnet,</w:t>
      </w:r>
    </w:p>
    <w:p w14:paraId="7FD72A72" w14:textId="7465CB8C" w:rsidR="00E529E7" w:rsidRPr="00D927EC" w:rsidRDefault="00EB4C07" w:rsidP="00A55B7F">
      <w:pPr>
        <w:ind w:left="426" w:right="-2" w:hanging="426"/>
        <w:rPr>
          <w:lang w:val="sv-SE"/>
        </w:rPr>
      </w:pPr>
      <w:r>
        <w:rPr>
          <w:sz w:val="18"/>
          <w:lang w:val="sv-SE"/>
        </w:rPr>
        <w:t>-</w:t>
      </w:r>
      <w:r w:rsidR="002F1C5E" w:rsidRPr="002326AC">
        <w:rPr>
          <w:lang w:val="sv-SE"/>
        </w:rPr>
        <w:tab/>
      </w:r>
      <w:r w:rsidR="00E529E7" w:rsidRPr="00D927EC">
        <w:rPr>
          <w:lang w:val="sv-SE"/>
        </w:rPr>
        <w:t>rinnande näsa</w:t>
      </w:r>
      <w:r w:rsidR="00A862E5" w:rsidRPr="002F1C5E">
        <w:rPr>
          <w:lang w:val="sv-SE"/>
        </w:rPr>
        <w:t>,</w:t>
      </w:r>
      <w:r w:rsidR="00E529E7" w:rsidRPr="00D927EC">
        <w:rPr>
          <w:lang w:val="sv-SE"/>
        </w:rPr>
        <w:t xml:space="preserve"> </w:t>
      </w:r>
    </w:p>
    <w:p w14:paraId="7C84609B" w14:textId="003EA59C" w:rsidR="00E529E7" w:rsidRDefault="00EB4C07" w:rsidP="00A55B7F">
      <w:pPr>
        <w:ind w:left="426" w:right="-2" w:hanging="426"/>
        <w:rPr>
          <w:lang w:val="sv-SE"/>
        </w:rPr>
      </w:pPr>
      <w:r>
        <w:rPr>
          <w:sz w:val="18"/>
          <w:lang w:val="sv-SE"/>
        </w:rPr>
        <w:t>-</w:t>
      </w:r>
      <w:r w:rsidR="002F1C5E" w:rsidRPr="002326AC">
        <w:rPr>
          <w:lang w:val="sv-SE"/>
        </w:rPr>
        <w:tab/>
      </w:r>
      <w:r w:rsidR="00E529E7" w:rsidRPr="00D927EC">
        <w:rPr>
          <w:lang w:val="sv-SE"/>
        </w:rPr>
        <w:t xml:space="preserve">torr hud, flagning och inflammation </w:t>
      </w:r>
      <w:r w:rsidR="00E529E7" w:rsidRPr="00216454">
        <w:rPr>
          <w:lang w:val="sv-SE"/>
        </w:rPr>
        <w:t>i</w:t>
      </w:r>
      <w:r w:rsidR="00E529E7" w:rsidRPr="00975CA2">
        <w:rPr>
          <w:lang w:val="sv-SE"/>
        </w:rPr>
        <w:t xml:space="preserve"> huden, </w:t>
      </w:r>
      <w:r w:rsidR="00E529E7" w:rsidRPr="00593FBD">
        <w:rPr>
          <w:lang w:val="sv-SE"/>
        </w:rPr>
        <w:t>förändring av hudfärg</w:t>
      </w:r>
      <w:r w:rsidR="00DB03CB">
        <w:rPr>
          <w:lang w:val="sv-SE"/>
        </w:rPr>
        <w:t>,</w:t>
      </w:r>
    </w:p>
    <w:p w14:paraId="7D7B0A9F" w14:textId="7E640CF0" w:rsidR="00580D33" w:rsidRDefault="00EB4C07" w:rsidP="00DB03CB">
      <w:pPr>
        <w:ind w:left="425" w:hanging="425"/>
        <w:rPr>
          <w:lang w:val="sv-SE"/>
        </w:rPr>
      </w:pPr>
      <w:r>
        <w:rPr>
          <w:sz w:val="18"/>
          <w:szCs w:val="18"/>
          <w:lang w:val="sv-SE"/>
        </w:rPr>
        <w:t>-</w:t>
      </w:r>
      <w:r w:rsidR="00DB03CB" w:rsidRPr="002326AC">
        <w:rPr>
          <w:lang w:val="sv-SE"/>
        </w:rPr>
        <w:tab/>
      </w:r>
      <w:r w:rsidR="00DB03CB">
        <w:rPr>
          <w:lang w:val="sv-SE"/>
        </w:rPr>
        <w:t>viktnedgång</w:t>
      </w:r>
      <w:r w:rsidR="00580D33">
        <w:rPr>
          <w:lang w:val="sv-SE"/>
        </w:rPr>
        <w:t>,</w:t>
      </w:r>
    </w:p>
    <w:p w14:paraId="745380C0" w14:textId="5F514707" w:rsidR="00591D69" w:rsidRDefault="00EB4C07" w:rsidP="00DB03CB">
      <w:pPr>
        <w:ind w:left="425" w:hanging="425"/>
        <w:rPr>
          <w:lang w:val="sv-SE"/>
        </w:rPr>
      </w:pPr>
      <w:r>
        <w:rPr>
          <w:sz w:val="18"/>
          <w:szCs w:val="18"/>
          <w:lang w:val="sv-SE"/>
        </w:rPr>
        <w:t>-</w:t>
      </w:r>
      <w:r w:rsidR="00591D69" w:rsidRPr="002326AC">
        <w:rPr>
          <w:lang w:val="sv-SE"/>
        </w:rPr>
        <w:tab/>
      </w:r>
      <w:r w:rsidR="00591D69">
        <w:rPr>
          <w:lang w:val="sv-SE"/>
        </w:rPr>
        <w:t>näsblod.</w:t>
      </w:r>
    </w:p>
    <w:p w14:paraId="427F43DB" w14:textId="77777777" w:rsidR="00353069" w:rsidRPr="002326AC" w:rsidRDefault="00353069" w:rsidP="00353069">
      <w:pPr>
        <w:ind w:left="284" w:right="-2" w:hanging="284"/>
        <w:rPr>
          <w:lang w:val="sv-SE"/>
        </w:rPr>
      </w:pPr>
    </w:p>
    <w:p w14:paraId="275AF703" w14:textId="7E97257A" w:rsidR="00353069" w:rsidRPr="002326AC" w:rsidRDefault="00353069" w:rsidP="00C24928">
      <w:pPr>
        <w:keepNext/>
        <w:keepLines/>
        <w:ind w:right="-2"/>
        <w:rPr>
          <w:lang w:val="sv-SE"/>
        </w:rPr>
      </w:pPr>
      <w:r w:rsidRPr="004028F9">
        <w:rPr>
          <w:lang w:val="sv-SE"/>
        </w:rPr>
        <w:t xml:space="preserve">De </w:t>
      </w:r>
      <w:r w:rsidRPr="00F11E17">
        <w:rPr>
          <w:b/>
          <w:lang w:val="sv-SE"/>
        </w:rPr>
        <w:t xml:space="preserve">vanliga </w:t>
      </w:r>
      <w:r w:rsidR="00934805" w:rsidRPr="00F11E17">
        <w:rPr>
          <w:lang w:val="sv-SE"/>
        </w:rPr>
        <w:t>(</w:t>
      </w:r>
      <w:r w:rsidR="00D2186A" w:rsidRPr="007B0571">
        <w:rPr>
          <w:lang w:val="sv-SE"/>
        </w:rPr>
        <w:t xml:space="preserve">kan förekomma hos upp till </w:t>
      </w:r>
      <w:r w:rsidR="00934805" w:rsidRPr="004028F9">
        <w:rPr>
          <w:lang w:val="sv-SE"/>
        </w:rPr>
        <w:t xml:space="preserve">1 </w:t>
      </w:r>
      <w:r w:rsidR="00B0612B">
        <w:rPr>
          <w:lang w:val="sv-SE"/>
        </w:rPr>
        <w:t>av 10 personer</w:t>
      </w:r>
      <w:r w:rsidR="00934805" w:rsidRPr="004028F9">
        <w:rPr>
          <w:lang w:val="sv-SE"/>
        </w:rPr>
        <w:t xml:space="preserve">) </w:t>
      </w:r>
      <w:r w:rsidRPr="00F11E17">
        <w:rPr>
          <w:lang w:val="sv-SE"/>
        </w:rPr>
        <w:t>biverkningarna som inte var allvarliga omfattar:</w:t>
      </w:r>
    </w:p>
    <w:p w14:paraId="67C2E862" w14:textId="4C1EB8B9" w:rsidR="00353069" w:rsidRPr="002326AC" w:rsidRDefault="00EB4C07" w:rsidP="00C24928">
      <w:pPr>
        <w:keepNext/>
        <w:keepLines/>
        <w:ind w:left="426" w:right="-2" w:hanging="426"/>
        <w:rPr>
          <w:lang w:val="sv-SE"/>
        </w:rPr>
      </w:pPr>
      <w:r>
        <w:rPr>
          <w:sz w:val="18"/>
          <w:szCs w:val="18"/>
          <w:lang w:val="sv-SE"/>
        </w:rPr>
        <w:t>-</w:t>
      </w:r>
      <w:r w:rsidR="00353069" w:rsidRPr="00F11E17">
        <w:rPr>
          <w:lang w:val="sv-SE"/>
        </w:rPr>
        <w:tab/>
        <w:t>röstförändring</w:t>
      </w:r>
      <w:r w:rsidR="00934805" w:rsidRPr="0091074F">
        <w:rPr>
          <w:lang w:val="sv-SE"/>
        </w:rPr>
        <w:t xml:space="preserve"> och</w:t>
      </w:r>
      <w:r w:rsidR="00353069" w:rsidRPr="00656488">
        <w:rPr>
          <w:lang w:val="sv-SE"/>
        </w:rPr>
        <w:t xml:space="preserve"> heshet.</w:t>
      </w:r>
    </w:p>
    <w:p w14:paraId="3B59DD94" w14:textId="77777777" w:rsidR="00353069" w:rsidRPr="002326AC" w:rsidRDefault="00353069" w:rsidP="00C24928">
      <w:pPr>
        <w:keepNext/>
        <w:keepLines/>
        <w:ind w:right="-2"/>
        <w:rPr>
          <w:lang w:val="sv-SE"/>
        </w:rPr>
      </w:pPr>
    </w:p>
    <w:p w14:paraId="019658C7" w14:textId="77777777" w:rsidR="00934805" w:rsidRPr="00656488" w:rsidRDefault="00934805" w:rsidP="00C24928">
      <w:pPr>
        <w:keepNext/>
        <w:keepLines/>
        <w:rPr>
          <w:lang w:val="sv-SE"/>
        </w:rPr>
      </w:pPr>
      <w:r w:rsidRPr="00F11E17">
        <w:rPr>
          <w:lang w:val="sv-SE"/>
        </w:rPr>
        <w:t xml:space="preserve">Patienter äldre än 65 år har en förhöjd risk att drabbas av följande </w:t>
      </w:r>
      <w:r w:rsidR="00353069" w:rsidRPr="0091074F">
        <w:rPr>
          <w:lang w:val="sv-SE"/>
        </w:rPr>
        <w:t>biverkningar</w:t>
      </w:r>
      <w:r w:rsidR="00F33465" w:rsidRPr="00656488">
        <w:rPr>
          <w:lang w:val="sv-SE"/>
        </w:rPr>
        <w:t>:</w:t>
      </w:r>
      <w:r w:rsidR="00353069" w:rsidRPr="00656488">
        <w:rPr>
          <w:lang w:val="sv-SE"/>
        </w:rPr>
        <w:t xml:space="preserve"> </w:t>
      </w:r>
    </w:p>
    <w:p w14:paraId="7FD86DE1" w14:textId="51A18199" w:rsidR="00934805" w:rsidRPr="00656488" w:rsidRDefault="00EB4C07" w:rsidP="00C24928">
      <w:pPr>
        <w:keepNext/>
        <w:keepLines/>
        <w:ind w:left="425" w:hanging="425"/>
        <w:rPr>
          <w:szCs w:val="22"/>
          <w:lang w:val="sv-SE"/>
        </w:rPr>
      </w:pPr>
      <w:r>
        <w:rPr>
          <w:sz w:val="18"/>
          <w:szCs w:val="18"/>
          <w:lang w:val="sv-SE"/>
        </w:rPr>
        <w:t>-</w:t>
      </w:r>
      <w:r w:rsidR="00DA0C7C" w:rsidRPr="004028F9">
        <w:rPr>
          <w:szCs w:val="22"/>
          <w:lang w:val="sv-SE"/>
        </w:rPr>
        <w:tab/>
      </w:r>
      <w:r w:rsidR="00353069" w:rsidRPr="00F11E17">
        <w:rPr>
          <w:szCs w:val="22"/>
          <w:lang w:val="sv-SE"/>
        </w:rPr>
        <w:t>blodproppar i artärerna som kan leda till stroke (blodpropp eller hjärnblödning) eller hjärtattack</w:t>
      </w:r>
      <w:r w:rsidR="00D2186A" w:rsidRPr="00F11E17">
        <w:rPr>
          <w:szCs w:val="22"/>
          <w:lang w:val="sv-SE"/>
        </w:rPr>
        <w:t>,</w:t>
      </w:r>
    </w:p>
    <w:p w14:paraId="2CFC5BA8" w14:textId="3BF5B61B" w:rsidR="00F33465" w:rsidRPr="00656488" w:rsidRDefault="00EB4C07" w:rsidP="00C24928">
      <w:pPr>
        <w:keepNext/>
        <w:keepLines/>
        <w:ind w:left="425" w:hanging="425"/>
        <w:rPr>
          <w:lang w:val="sv-SE"/>
        </w:rPr>
      </w:pPr>
      <w:r>
        <w:rPr>
          <w:sz w:val="18"/>
          <w:szCs w:val="18"/>
          <w:lang w:val="sv-SE"/>
        </w:rPr>
        <w:t>-</w:t>
      </w:r>
      <w:r w:rsidR="00DA0C7C" w:rsidRPr="002326AC">
        <w:rPr>
          <w:lang w:val="sv-SE"/>
        </w:rPr>
        <w:tab/>
      </w:r>
      <w:r w:rsidR="00F33465" w:rsidRPr="004028F9">
        <w:rPr>
          <w:lang w:val="sv-SE"/>
        </w:rPr>
        <w:t>e</w:t>
      </w:r>
      <w:r w:rsidR="00934805" w:rsidRPr="00F11E17">
        <w:rPr>
          <w:lang w:val="sv-SE"/>
        </w:rPr>
        <w:t>n</w:t>
      </w:r>
      <w:r w:rsidR="00F33465" w:rsidRPr="00F11E17">
        <w:rPr>
          <w:lang w:val="sv-SE"/>
        </w:rPr>
        <w:t xml:space="preserve"> </w:t>
      </w:r>
      <w:r w:rsidR="00353069" w:rsidRPr="00656488">
        <w:rPr>
          <w:lang w:val="sv-SE"/>
        </w:rPr>
        <w:t>minskning av antalet vita blodkroppar i blodet och minskning av antalet blodplättar som hjälper blodet att levra sig</w:t>
      </w:r>
      <w:r w:rsidR="00D2186A" w:rsidRPr="00656488">
        <w:rPr>
          <w:lang w:val="sv-SE"/>
        </w:rPr>
        <w:t>,</w:t>
      </w:r>
      <w:r w:rsidR="00353069" w:rsidRPr="00656488">
        <w:rPr>
          <w:lang w:val="sv-SE"/>
        </w:rPr>
        <w:t xml:space="preserve"> </w:t>
      </w:r>
    </w:p>
    <w:p w14:paraId="68551844" w14:textId="5C57F662" w:rsidR="00F33465" w:rsidRPr="00656488" w:rsidRDefault="00EB4C07" w:rsidP="00DA0C7C">
      <w:pPr>
        <w:ind w:left="425" w:hanging="425"/>
        <w:rPr>
          <w:lang w:val="sv-SE"/>
        </w:rPr>
      </w:pPr>
      <w:r>
        <w:rPr>
          <w:sz w:val="18"/>
          <w:szCs w:val="18"/>
          <w:lang w:val="sv-SE"/>
        </w:rPr>
        <w:t>-</w:t>
      </w:r>
      <w:r w:rsidR="00DA0C7C" w:rsidRPr="002326AC">
        <w:rPr>
          <w:lang w:val="sv-SE"/>
        </w:rPr>
        <w:tab/>
      </w:r>
      <w:r w:rsidR="00353069" w:rsidRPr="00F11E17">
        <w:rPr>
          <w:lang w:val="sv-SE"/>
        </w:rPr>
        <w:t>diarré</w:t>
      </w:r>
      <w:r w:rsidR="00D2186A" w:rsidRPr="00F11E17">
        <w:rPr>
          <w:lang w:val="sv-SE"/>
        </w:rPr>
        <w:t>,</w:t>
      </w:r>
    </w:p>
    <w:p w14:paraId="2390D98C" w14:textId="3593FFDE" w:rsidR="00F33465" w:rsidRPr="00656488" w:rsidRDefault="00EB4C07" w:rsidP="00DA0C7C">
      <w:pPr>
        <w:ind w:left="425" w:hanging="425"/>
        <w:rPr>
          <w:lang w:val="sv-SE"/>
        </w:rPr>
      </w:pPr>
      <w:r>
        <w:rPr>
          <w:sz w:val="18"/>
          <w:szCs w:val="18"/>
          <w:lang w:val="sv-SE"/>
        </w:rPr>
        <w:t>-</w:t>
      </w:r>
      <w:r w:rsidR="00DA0C7C" w:rsidRPr="002326AC">
        <w:rPr>
          <w:lang w:val="sv-SE"/>
        </w:rPr>
        <w:tab/>
      </w:r>
      <w:r w:rsidR="00353069" w:rsidRPr="00F11E17">
        <w:rPr>
          <w:lang w:val="sv-SE"/>
        </w:rPr>
        <w:t>sjukdomskänsla</w:t>
      </w:r>
      <w:r w:rsidR="00D2186A" w:rsidRPr="00F11E17">
        <w:rPr>
          <w:lang w:val="sv-SE"/>
        </w:rPr>
        <w:t>,</w:t>
      </w:r>
    </w:p>
    <w:p w14:paraId="06F69878" w14:textId="09CBC191" w:rsidR="00F33465" w:rsidRPr="00656488" w:rsidRDefault="00EB4C07" w:rsidP="00DA0C7C">
      <w:pPr>
        <w:ind w:left="425" w:hanging="425"/>
        <w:rPr>
          <w:lang w:val="sv-SE"/>
        </w:rPr>
      </w:pPr>
      <w:r>
        <w:rPr>
          <w:sz w:val="18"/>
          <w:szCs w:val="18"/>
          <w:lang w:val="sv-SE"/>
        </w:rPr>
        <w:t>-</w:t>
      </w:r>
      <w:r w:rsidR="00DA0C7C" w:rsidRPr="002326AC">
        <w:rPr>
          <w:lang w:val="sv-SE"/>
        </w:rPr>
        <w:tab/>
      </w:r>
      <w:r w:rsidR="00D2186A" w:rsidRPr="004028F9">
        <w:rPr>
          <w:lang w:val="sv-SE"/>
        </w:rPr>
        <w:t>h</w:t>
      </w:r>
      <w:r w:rsidR="00353069" w:rsidRPr="00F11E17">
        <w:rPr>
          <w:lang w:val="sv-SE"/>
        </w:rPr>
        <w:t>uvudvärk</w:t>
      </w:r>
      <w:r w:rsidR="00D2186A" w:rsidRPr="0091074F">
        <w:rPr>
          <w:lang w:val="sv-SE"/>
        </w:rPr>
        <w:t>,</w:t>
      </w:r>
      <w:r w:rsidR="00353069" w:rsidRPr="00656488">
        <w:rPr>
          <w:lang w:val="sv-SE"/>
        </w:rPr>
        <w:t xml:space="preserve"> </w:t>
      </w:r>
    </w:p>
    <w:p w14:paraId="3D43E772" w14:textId="68CD89F3" w:rsidR="00F33465" w:rsidRPr="00F11E17" w:rsidRDefault="00EB4C07" w:rsidP="00DA0C7C">
      <w:pPr>
        <w:ind w:left="425" w:hanging="425"/>
        <w:rPr>
          <w:lang w:val="sv-SE"/>
        </w:rPr>
      </w:pPr>
      <w:r>
        <w:rPr>
          <w:sz w:val="18"/>
          <w:szCs w:val="18"/>
          <w:lang w:val="sv-SE"/>
        </w:rPr>
        <w:t>-</w:t>
      </w:r>
      <w:r w:rsidR="00DA0C7C" w:rsidRPr="002326AC">
        <w:rPr>
          <w:lang w:val="sv-SE"/>
        </w:rPr>
        <w:tab/>
      </w:r>
      <w:r w:rsidR="00353069" w:rsidRPr="004028F9">
        <w:rPr>
          <w:lang w:val="sv-SE"/>
        </w:rPr>
        <w:t>trötthet</w:t>
      </w:r>
      <w:r w:rsidR="00F33465" w:rsidRPr="00F11E17">
        <w:rPr>
          <w:lang w:val="sv-SE"/>
        </w:rPr>
        <w:t>,</w:t>
      </w:r>
    </w:p>
    <w:p w14:paraId="7112CE90" w14:textId="30322AE9" w:rsidR="00353069" w:rsidRPr="004028F9" w:rsidRDefault="00EB4C07" w:rsidP="00DA0C7C">
      <w:pPr>
        <w:ind w:left="425" w:hanging="425"/>
        <w:rPr>
          <w:szCs w:val="22"/>
          <w:lang w:val="sv-SE"/>
        </w:rPr>
      </w:pPr>
      <w:r>
        <w:rPr>
          <w:sz w:val="18"/>
          <w:szCs w:val="18"/>
          <w:lang w:val="sv-SE"/>
        </w:rPr>
        <w:t>-</w:t>
      </w:r>
      <w:r w:rsidR="00DA0C7C" w:rsidRPr="004028F9">
        <w:rPr>
          <w:szCs w:val="22"/>
          <w:lang w:val="sv-SE"/>
        </w:rPr>
        <w:tab/>
      </w:r>
      <w:r w:rsidR="00F33465" w:rsidRPr="00F11E17">
        <w:rPr>
          <w:szCs w:val="22"/>
          <w:lang w:val="sv-SE"/>
        </w:rPr>
        <w:t>högt blodtryck</w:t>
      </w:r>
      <w:r w:rsidR="00D2186A" w:rsidRPr="00CE4B4E">
        <w:rPr>
          <w:szCs w:val="22"/>
          <w:lang w:val="sv-SE"/>
        </w:rPr>
        <w:t>.</w:t>
      </w:r>
    </w:p>
    <w:p w14:paraId="798B5575" w14:textId="77777777" w:rsidR="00353069" w:rsidRPr="002326AC" w:rsidRDefault="00353069" w:rsidP="00353069">
      <w:pPr>
        <w:ind w:right="-2"/>
        <w:rPr>
          <w:lang w:val="sv-SE"/>
        </w:rPr>
      </w:pPr>
    </w:p>
    <w:p w14:paraId="715A601D" w14:textId="77777777" w:rsidR="00353069" w:rsidRPr="002326AC" w:rsidRDefault="00353069" w:rsidP="00353069">
      <w:pPr>
        <w:ind w:right="-2"/>
        <w:rPr>
          <w:lang w:val="sv-SE"/>
        </w:rPr>
      </w:pPr>
      <w:r w:rsidRPr="002326AC">
        <w:rPr>
          <w:lang w:val="sv-SE"/>
        </w:rPr>
        <w:t>Avastin kan också orsaka förändringar i laboratorieanalyser som utförs av din läkare. Dessa omfattar</w:t>
      </w:r>
      <w:r w:rsidR="00AA1202">
        <w:rPr>
          <w:lang w:val="sv-SE"/>
        </w:rPr>
        <w:t xml:space="preserve"> </w:t>
      </w:r>
      <w:r w:rsidRPr="002326AC">
        <w:rPr>
          <w:lang w:val="sv-SE"/>
        </w:rPr>
        <w:t xml:space="preserve">minskat antal vita blodkroppar, framförallt neutrofiler (en typ av vita blodkroppar som hjälper till att skydda mot infektioner) i blodet, protein i urinen, minskat blodkalium, natrium eller fosfor (ett mineral) i blodet, förhöjt blodsocker, förhöjt alkaliskt fosfatas (ett enzym) i blodet, </w:t>
      </w:r>
      <w:r w:rsidR="00173CFC">
        <w:rPr>
          <w:lang w:val="sv-SE"/>
        </w:rPr>
        <w:t>förhöjt serumkreatinin (ett protein som mäts genom ett blodprov för att undersöka</w:t>
      </w:r>
      <w:r w:rsidR="00173CFC" w:rsidRPr="002326AC">
        <w:rPr>
          <w:lang w:val="sv-SE"/>
        </w:rPr>
        <w:t xml:space="preserve"> </w:t>
      </w:r>
      <w:r w:rsidR="00173CFC">
        <w:rPr>
          <w:lang w:val="sv-SE"/>
        </w:rPr>
        <w:t xml:space="preserve">hur dina njurar fungerar), </w:t>
      </w:r>
      <w:r w:rsidRPr="002326AC">
        <w:rPr>
          <w:lang w:val="sv-SE"/>
        </w:rPr>
        <w:t>minskat hemoglobin (som finns i röda blodkroppar och som transporterar syre), vilket kan vara allvarligt.</w:t>
      </w:r>
    </w:p>
    <w:p w14:paraId="3326270E" w14:textId="77777777" w:rsidR="00353069" w:rsidRPr="002326AC" w:rsidRDefault="00353069" w:rsidP="00353069">
      <w:pPr>
        <w:ind w:right="-2"/>
        <w:rPr>
          <w:lang w:val="sv-SE"/>
        </w:rPr>
      </w:pPr>
    </w:p>
    <w:p w14:paraId="59B51AED" w14:textId="77777777" w:rsidR="004A2E6E" w:rsidRPr="002326AC" w:rsidRDefault="004A2E6E" w:rsidP="004A2E6E">
      <w:pPr>
        <w:rPr>
          <w:strike/>
          <w:color w:val="000000"/>
          <w:szCs w:val="22"/>
          <w:lang w:val="sv-SE"/>
        </w:rPr>
      </w:pPr>
      <w:r w:rsidRPr="002326AC">
        <w:rPr>
          <w:color w:val="000000"/>
          <w:szCs w:val="22"/>
          <w:lang w:val="sv-SE"/>
        </w:rPr>
        <w:t xml:space="preserve">Smärta i munnen, tänderna och/eller käken, svullnad eller ömhet inne i munnen, domning eller en </w:t>
      </w:r>
      <w:r w:rsidR="00D3079E" w:rsidRPr="002326AC">
        <w:rPr>
          <w:color w:val="000000"/>
          <w:szCs w:val="22"/>
          <w:lang w:val="sv-SE"/>
        </w:rPr>
        <w:t>tyngd</w:t>
      </w:r>
      <w:r w:rsidRPr="002326AC">
        <w:rPr>
          <w:color w:val="000000"/>
          <w:szCs w:val="22"/>
          <w:lang w:val="sv-SE"/>
        </w:rPr>
        <w:t xml:space="preserve">känsla i käken, eller om en tand blir lös. Detta kan vara tecken och symtom på skada på käkbenet (osteonekros). Tala omedelbart om för din läkare och tandläkare om du upplever något av dem. </w:t>
      </w:r>
    </w:p>
    <w:p w14:paraId="13D6E3F2" w14:textId="77777777" w:rsidR="004A2E6E" w:rsidRPr="002326AC" w:rsidRDefault="004A2E6E" w:rsidP="00353069">
      <w:pPr>
        <w:ind w:right="-2"/>
        <w:rPr>
          <w:lang w:val="sv-SE"/>
        </w:rPr>
      </w:pPr>
    </w:p>
    <w:p w14:paraId="35F37955" w14:textId="77777777" w:rsidR="009926DD" w:rsidRPr="002326AC" w:rsidRDefault="009926DD" w:rsidP="009926DD">
      <w:pPr>
        <w:rPr>
          <w:color w:val="000000"/>
          <w:szCs w:val="22"/>
          <w:lang w:val="sv-SE"/>
        </w:rPr>
      </w:pPr>
      <w:r w:rsidRPr="002326AC">
        <w:rPr>
          <w:color w:val="000000"/>
          <w:szCs w:val="22"/>
          <w:lang w:val="sv-SE"/>
        </w:rPr>
        <w:t>Fertila kvinnor (kvinnor som har en regelbunden menstruationscykel) kan märka att mensen blir oregelbunden eller uteblir och kan märka försämrad fertilitet. Om du överväger att skaffa barn ska du diskutera detta med läkaren innan behandlingen inleds.</w:t>
      </w:r>
    </w:p>
    <w:p w14:paraId="5882711E" w14:textId="77777777" w:rsidR="009926DD" w:rsidRPr="002326AC" w:rsidRDefault="009926DD" w:rsidP="00353069">
      <w:pPr>
        <w:ind w:right="-2"/>
        <w:rPr>
          <w:lang w:val="sv-SE"/>
        </w:rPr>
      </w:pPr>
    </w:p>
    <w:p w14:paraId="1F3A716E" w14:textId="77777777" w:rsidR="00353069" w:rsidRPr="002326AC" w:rsidRDefault="00FD3E53" w:rsidP="00353069">
      <w:pPr>
        <w:ind w:right="-2"/>
        <w:rPr>
          <w:lang w:val="sv-SE"/>
        </w:rPr>
      </w:pPr>
      <w:r w:rsidRPr="002326AC">
        <w:rPr>
          <w:lang w:val="sv-SE"/>
        </w:rPr>
        <w:lastRenderedPageBreak/>
        <w:t xml:space="preserve">Avastin har utvecklats och tillverkats för att behandla cancer genom injektion i blodet. Det har inte utvecklats </w:t>
      </w:r>
      <w:r w:rsidR="00804C10" w:rsidRPr="002326AC">
        <w:rPr>
          <w:lang w:val="sv-SE"/>
        </w:rPr>
        <w:t xml:space="preserve">eller tillverkats </w:t>
      </w:r>
      <w:r w:rsidRPr="002326AC">
        <w:rPr>
          <w:lang w:val="sv-SE"/>
        </w:rPr>
        <w:t>för injektion i ögat. Det är därför inte godkänt att användas på det</w:t>
      </w:r>
      <w:r w:rsidR="003A4B53" w:rsidRPr="002326AC">
        <w:rPr>
          <w:lang w:val="sv-SE"/>
        </w:rPr>
        <w:t>ta</w:t>
      </w:r>
      <w:r w:rsidRPr="002326AC">
        <w:rPr>
          <w:lang w:val="sv-SE"/>
        </w:rPr>
        <w:t xml:space="preserve"> sätt. N</w:t>
      </w:r>
      <w:r w:rsidR="00CF6A35" w:rsidRPr="002326AC">
        <w:rPr>
          <w:lang w:val="sv-SE"/>
        </w:rPr>
        <w:t>är Avastin injiceras direkt i ögat (ej godkänd användning)</w:t>
      </w:r>
      <w:r w:rsidRPr="002326AC">
        <w:rPr>
          <w:lang w:val="sv-SE"/>
        </w:rPr>
        <w:t xml:space="preserve"> kan följande biverkningar förekomma</w:t>
      </w:r>
      <w:r w:rsidR="00CF6A35" w:rsidRPr="002326AC">
        <w:rPr>
          <w:lang w:val="sv-SE"/>
        </w:rPr>
        <w:t>:</w:t>
      </w:r>
    </w:p>
    <w:p w14:paraId="201E4129" w14:textId="77777777" w:rsidR="00CF6A35" w:rsidRPr="002326AC" w:rsidRDefault="00CF6A35" w:rsidP="00353069">
      <w:pPr>
        <w:ind w:right="-2"/>
        <w:rPr>
          <w:lang w:val="sv-SE"/>
        </w:rPr>
      </w:pPr>
    </w:p>
    <w:p w14:paraId="43B67E36" w14:textId="0FA4FB3F" w:rsidR="00CF6A35" w:rsidRPr="0091074F" w:rsidRDefault="00EB4C07" w:rsidP="00DA0C7C">
      <w:pPr>
        <w:ind w:left="425" w:hanging="425"/>
        <w:rPr>
          <w:szCs w:val="22"/>
          <w:lang w:val="sv-SE"/>
        </w:rPr>
      </w:pPr>
      <w:r>
        <w:rPr>
          <w:sz w:val="18"/>
          <w:szCs w:val="18"/>
          <w:lang w:val="sv-SE"/>
        </w:rPr>
        <w:t>-</w:t>
      </w:r>
      <w:r w:rsidR="00DA0C7C" w:rsidRPr="004028F9">
        <w:rPr>
          <w:szCs w:val="22"/>
          <w:lang w:val="sv-SE"/>
        </w:rPr>
        <w:tab/>
      </w:r>
      <w:r w:rsidR="00CF6A35" w:rsidRPr="00F11E17">
        <w:rPr>
          <w:szCs w:val="22"/>
          <w:lang w:val="sv-SE"/>
        </w:rPr>
        <w:t>Infektion eller inflammation i ögongloben</w:t>
      </w:r>
      <w:r w:rsidR="00E96418" w:rsidRPr="00F11E17">
        <w:rPr>
          <w:szCs w:val="22"/>
          <w:lang w:val="sv-SE"/>
        </w:rPr>
        <w:t>,</w:t>
      </w:r>
    </w:p>
    <w:p w14:paraId="4B14BFEC" w14:textId="4747681E" w:rsidR="00CF6A35" w:rsidRPr="00656488" w:rsidRDefault="00EB4C07" w:rsidP="00DA0C7C">
      <w:pPr>
        <w:ind w:left="425" w:hanging="425"/>
        <w:rPr>
          <w:szCs w:val="22"/>
          <w:lang w:val="sv-SE"/>
        </w:rPr>
      </w:pPr>
      <w:r>
        <w:rPr>
          <w:sz w:val="18"/>
          <w:szCs w:val="18"/>
          <w:lang w:val="sv-SE"/>
        </w:rPr>
        <w:t>-</w:t>
      </w:r>
      <w:r w:rsidR="00DA0C7C" w:rsidRPr="004028F9">
        <w:rPr>
          <w:szCs w:val="22"/>
          <w:lang w:val="sv-SE"/>
        </w:rPr>
        <w:tab/>
      </w:r>
      <w:r w:rsidR="00CF6A35" w:rsidRPr="00F11E17">
        <w:rPr>
          <w:szCs w:val="22"/>
          <w:lang w:val="sv-SE"/>
        </w:rPr>
        <w:t>Rödhet i ögat, små partiklar eller prickar</w:t>
      </w:r>
      <w:r w:rsidR="00E96418" w:rsidRPr="00F11E17">
        <w:rPr>
          <w:szCs w:val="22"/>
          <w:lang w:val="sv-SE"/>
        </w:rPr>
        <w:t>/fläckar</w:t>
      </w:r>
      <w:r w:rsidR="00CF6A35" w:rsidRPr="0091074F">
        <w:rPr>
          <w:szCs w:val="22"/>
          <w:lang w:val="sv-SE"/>
        </w:rPr>
        <w:t xml:space="preserve"> i synfältet</w:t>
      </w:r>
      <w:r w:rsidR="00E96418" w:rsidRPr="00656488">
        <w:rPr>
          <w:szCs w:val="22"/>
          <w:lang w:val="sv-SE"/>
        </w:rPr>
        <w:t>, ögonsmärta,</w:t>
      </w:r>
    </w:p>
    <w:p w14:paraId="7613A68F" w14:textId="197224A3" w:rsidR="00E96418" w:rsidRPr="00656488" w:rsidRDefault="00EB4C07" w:rsidP="00DA0C7C">
      <w:pPr>
        <w:ind w:left="425" w:hanging="425"/>
        <w:rPr>
          <w:szCs w:val="22"/>
          <w:lang w:val="sv-SE"/>
        </w:rPr>
      </w:pPr>
      <w:r>
        <w:rPr>
          <w:sz w:val="18"/>
          <w:szCs w:val="18"/>
          <w:lang w:val="sv-SE"/>
        </w:rPr>
        <w:t>-</w:t>
      </w:r>
      <w:r w:rsidR="00DA0C7C" w:rsidRPr="004028F9">
        <w:rPr>
          <w:szCs w:val="22"/>
          <w:lang w:val="sv-SE"/>
        </w:rPr>
        <w:tab/>
      </w:r>
      <w:r w:rsidR="00CA4E79" w:rsidRPr="00F11E17">
        <w:rPr>
          <w:szCs w:val="22"/>
          <w:lang w:val="sv-SE"/>
        </w:rPr>
        <w:t>Att s</w:t>
      </w:r>
      <w:r w:rsidR="00E96418" w:rsidRPr="00F11E17">
        <w:rPr>
          <w:szCs w:val="22"/>
          <w:lang w:val="sv-SE"/>
        </w:rPr>
        <w:t>e ljusblixtar i samband me</w:t>
      </w:r>
      <w:r w:rsidR="00E96418" w:rsidRPr="0091074F">
        <w:rPr>
          <w:szCs w:val="22"/>
          <w:lang w:val="sv-SE"/>
        </w:rPr>
        <w:t>d prickar/fläckar vilket övergår till en</w:t>
      </w:r>
      <w:r w:rsidR="00D46DAF" w:rsidRPr="00656488">
        <w:rPr>
          <w:szCs w:val="22"/>
          <w:lang w:val="sv-SE"/>
        </w:rPr>
        <w:t xml:space="preserve"> viss</w:t>
      </w:r>
      <w:r w:rsidR="00E96418" w:rsidRPr="00656488">
        <w:rPr>
          <w:szCs w:val="22"/>
          <w:lang w:val="sv-SE"/>
        </w:rPr>
        <w:t xml:space="preserve"> synförlust,</w:t>
      </w:r>
    </w:p>
    <w:p w14:paraId="6AE9B661" w14:textId="4AF43D9B" w:rsidR="00E96418" w:rsidRPr="0091074F" w:rsidRDefault="00EB4C07" w:rsidP="00DA0C7C">
      <w:pPr>
        <w:ind w:left="425" w:hanging="425"/>
        <w:rPr>
          <w:szCs w:val="22"/>
          <w:lang w:val="sv-SE"/>
        </w:rPr>
      </w:pPr>
      <w:r>
        <w:rPr>
          <w:sz w:val="18"/>
          <w:szCs w:val="18"/>
          <w:lang w:val="sv-SE"/>
        </w:rPr>
        <w:t>-</w:t>
      </w:r>
      <w:r w:rsidR="00DA0C7C" w:rsidRPr="004028F9">
        <w:rPr>
          <w:szCs w:val="22"/>
          <w:lang w:val="sv-SE"/>
        </w:rPr>
        <w:tab/>
      </w:r>
      <w:r w:rsidR="00E96418" w:rsidRPr="00F11E17">
        <w:rPr>
          <w:szCs w:val="22"/>
          <w:lang w:val="sv-SE"/>
        </w:rPr>
        <w:t>Ökat tryck i ögat</w:t>
      </w:r>
      <w:r w:rsidR="00CA4E79" w:rsidRPr="00F11E17">
        <w:rPr>
          <w:szCs w:val="22"/>
          <w:lang w:val="sv-SE"/>
        </w:rPr>
        <w:t>,</w:t>
      </w:r>
    </w:p>
    <w:p w14:paraId="23069FF3" w14:textId="16EC4C96" w:rsidR="005D76A2" w:rsidRPr="00F11E17" w:rsidRDefault="00EB4C07" w:rsidP="00DA0C7C">
      <w:pPr>
        <w:ind w:left="425" w:hanging="425"/>
        <w:rPr>
          <w:szCs w:val="22"/>
          <w:lang w:val="sv-SE"/>
        </w:rPr>
      </w:pPr>
      <w:r>
        <w:rPr>
          <w:sz w:val="18"/>
          <w:szCs w:val="18"/>
          <w:lang w:val="sv-SE"/>
        </w:rPr>
        <w:t>-</w:t>
      </w:r>
      <w:r w:rsidR="00DA0C7C" w:rsidRPr="004028F9">
        <w:rPr>
          <w:szCs w:val="22"/>
          <w:lang w:val="sv-SE"/>
        </w:rPr>
        <w:tab/>
      </w:r>
      <w:r w:rsidR="00E96418" w:rsidRPr="00F11E17">
        <w:rPr>
          <w:szCs w:val="22"/>
          <w:lang w:val="sv-SE"/>
        </w:rPr>
        <w:t>Blödning i ögat.</w:t>
      </w:r>
    </w:p>
    <w:p w14:paraId="5032F8BB" w14:textId="77777777" w:rsidR="00E96418" w:rsidRDefault="00E96418" w:rsidP="00353069">
      <w:pPr>
        <w:ind w:right="-2"/>
        <w:rPr>
          <w:lang w:val="sv-SE"/>
        </w:rPr>
      </w:pPr>
    </w:p>
    <w:p w14:paraId="4E7CF466" w14:textId="77777777" w:rsidR="0098119F" w:rsidRPr="00AB1764" w:rsidRDefault="0098119F" w:rsidP="00D109A0">
      <w:pPr>
        <w:keepNext/>
        <w:keepLines/>
        <w:numPr>
          <w:ilvl w:val="12"/>
          <w:numId w:val="0"/>
        </w:numPr>
        <w:outlineLvl w:val="0"/>
        <w:rPr>
          <w:b/>
          <w:noProof/>
          <w:szCs w:val="22"/>
          <w:lang w:val="sv-SE"/>
        </w:rPr>
      </w:pPr>
      <w:r w:rsidRPr="00AB1764">
        <w:rPr>
          <w:b/>
          <w:noProof/>
          <w:szCs w:val="22"/>
          <w:lang w:val="sv-SE"/>
        </w:rPr>
        <w:t>Rapportering av biverkningar</w:t>
      </w:r>
    </w:p>
    <w:p w14:paraId="6E72BE30" w14:textId="77777777" w:rsidR="000C47ED" w:rsidRPr="00AB1764" w:rsidRDefault="000C47ED" w:rsidP="000C47ED">
      <w:pPr>
        <w:keepNext/>
        <w:keepLines/>
        <w:ind w:right="-2"/>
        <w:rPr>
          <w:noProof/>
          <w:szCs w:val="22"/>
          <w:lang w:val="sv-SE"/>
        </w:rPr>
      </w:pPr>
      <w:r w:rsidRPr="00AB1764">
        <w:rPr>
          <w:noProof/>
          <w:szCs w:val="22"/>
          <w:lang w:val="sv-SE"/>
        </w:rPr>
        <w:t>Om</w:t>
      </w:r>
      <w:r>
        <w:rPr>
          <w:noProof/>
          <w:szCs w:val="22"/>
          <w:lang w:val="sv-SE"/>
        </w:rPr>
        <w:t xml:space="preserve"> du får biverkningar, tala med  läkare, </w:t>
      </w:r>
      <w:r w:rsidRPr="00AB1764">
        <w:rPr>
          <w:noProof/>
          <w:szCs w:val="22"/>
          <w:lang w:val="sv-SE"/>
        </w:rPr>
        <w:t>apotekspersonal</w:t>
      </w:r>
      <w:r>
        <w:rPr>
          <w:noProof/>
          <w:szCs w:val="22"/>
          <w:lang w:val="sv-SE"/>
        </w:rPr>
        <w:t xml:space="preserve"> </w:t>
      </w:r>
      <w:r w:rsidRPr="00AB1764">
        <w:rPr>
          <w:noProof/>
          <w:szCs w:val="22"/>
          <w:lang w:val="sv-SE"/>
        </w:rPr>
        <w:t>eller sjuksköterska.</w:t>
      </w:r>
      <w:r w:rsidRPr="00AB1764">
        <w:rPr>
          <w:color w:val="FF0000"/>
          <w:szCs w:val="22"/>
          <w:lang w:val="sv-SE"/>
        </w:rPr>
        <w:t xml:space="preserve"> </w:t>
      </w:r>
      <w:r w:rsidRPr="00AB1764">
        <w:rPr>
          <w:noProof/>
          <w:szCs w:val="22"/>
          <w:lang w:val="sv-SE"/>
        </w:rPr>
        <w:t>Detta gäller även</w:t>
      </w:r>
      <w:r w:rsidRPr="00AB1764">
        <w:rPr>
          <w:lang w:val="sv-SE"/>
        </w:rPr>
        <w:t xml:space="preserve"> </w:t>
      </w:r>
      <w:r w:rsidRPr="00AB1764">
        <w:rPr>
          <w:noProof/>
          <w:szCs w:val="22"/>
          <w:lang w:val="sv-SE"/>
        </w:rPr>
        <w:t xml:space="preserve">biverkningar som inte nämns i denna information. Du kan också rapportera biverkningar direkt via </w:t>
      </w:r>
      <w:r w:rsidRPr="00095A7E">
        <w:rPr>
          <w:rFonts w:cs="Calibri"/>
          <w:noProof/>
          <w:highlight w:val="lightGray"/>
          <w:lang w:val="sv-SE"/>
        </w:rPr>
        <w:t xml:space="preserve">det nationella rapporteringssystemet listat i </w:t>
      </w:r>
      <w:r>
        <w:fldChar w:fldCharType="begin"/>
      </w:r>
      <w:r w:rsidRPr="00A70DCA">
        <w:rPr>
          <w:lang w:val="sv-SE"/>
          <w:rPrChange w:id="68" w:author="Author" w:date="2025-10-10T07:54:00Z" w16du:dateUtc="2025-10-10T05:54:00Z">
            <w:rPr/>
          </w:rPrChange>
        </w:rPr>
        <w:instrText>HYPERLINK "https://www.ema.europa.eu/documents/template-form/qrd-appendix-v-adverse-drug-reaction-reporting-details_en.docx"</w:instrText>
      </w:r>
      <w:r>
        <w:fldChar w:fldCharType="separate"/>
      </w:r>
      <w:r w:rsidRPr="006E3940">
        <w:rPr>
          <w:rStyle w:val="Hyperlink"/>
          <w:szCs w:val="22"/>
          <w:highlight w:val="lightGray"/>
          <w:lang w:val="sv-SE"/>
        </w:rPr>
        <w:t>bilaga V</w:t>
      </w:r>
      <w:r>
        <w:fldChar w:fldCharType="end"/>
      </w:r>
      <w:r w:rsidRPr="00377B33">
        <w:rPr>
          <w:rFonts w:cs="Calibri"/>
          <w:lang w:val="sv-SE"/>
        </w:rPr>
        <w:t>.</w:t>
      </w:r>
      <w:r w:rsidRPr="00AB1764">
        <w:rPr>
          <w:noProof/>
          <w:szCs w:val="22"/>
          <w:lang w:val="sv-SE"/>
        </w:rPr>
        <w:t xml:space="preserve"> Genom att rapportera biverkningar kan du bidra till att öka informationen om läkemedels säkerhet.</w:t>
      </w:r>
    </w:p>
    <w:p w14:paraId="6BF8A957" w14:textId="77777777" w:rsidR="00E96418" w:rsidRDefault="00E96418" w:rsidP="00353069">
      <w:pPr>
        <w:ind w:right="-2"/>
        <w:rPr>
          <w:ins w:id="69" w:author="TCS" w:date="2025-10-17T11:40:00Z" w16du:dateUtc="2025-10-17T06:10:00Z"/>
          <w:lang w:val="sv-SE"/>
        </w:rPr>
      </w:pPr>
    </w:p>
    <w:p w14:paraId="0C2C3D51" w14:textId="77777777" w:rsidR="00FA0F27" w:rsidRPr="002326AC" w:rsidRDefault="00FA0F27" w:rsidP="00353069">
      <w:pPr>
        <w:ind w:right="-2"/>
        <w:rPr>
          <w:lang w:val="sv-SE"/>
        </w:rPr>
      </w:pPr>
    </w:p>
    <w:p w14:paraId="3D8565BE" w14:textId="77777777" w:rsidR="00353069" w:rsidRPr="002326AC" w:rsidRDefault="00353069" w:rsidP="002F5674">
      <w:pPr>
        <w:keepNext/>
        <w:keepLines/>
        <w:ind w:left="567" w:hanging="567"/>
        <w:outlineLvl w:val="0"/>
        <w:rPr>
          <w:lang w:val="sv-SE"/>
        </w:rPr>
      </w:pPr>
      <w:r w:rsidRPr="002326AC">
        <w:rPr>
          <w:b/>
          <w:lang w:val="sv-SE"/>
        </w:rPr>
        <w:t>5.</w:t>
      </w:r>
      <w:r w:rsidRPr="002326AC">
        <w:rPr>
          <w:b/>
          <w:lang w:val="sv-SE"/>
        </w:rPr>
        <w:tab/>
      </w:r>
      <w:r w:rsidR="0047106E" w:rsidRPr="002326AC">
        <w:rPr>
          <w:b/>
          <w:lang w:val="sv-SE"/>
        </w:rPr>
        <w:t xml:space="preserve">Hur </w:t>
      </w:r>
      <w:r w:rsidR="00CF3A84" w:rsidRPr="002326AC">
        <w:rPr>
          <w:b/>
          <w:noProof/>
          <w:szCs w:val="22"/>
          <w:lang w:val="sv-SE"/>
        </w:rPr>
        <w:t>Avastin</w:t>
      </w:r>
      <w:r w:rsidR="00DF2B63" w:rsidRPr="002326AC">
        <w:rPr>
          <w:b/>
          <w:noProof/>
          <w:szCs w:val="22"/>
          <w:lang w:val="sv-SE"/>
        </w:rPr>
        <w:t xml:space="preserve"> </w:t>
      </w:r>
      <w:r w:rsidR="0047106E" w:rsidRPr="002326AC">
        <w:rPr>
          <w:b/>
          <w:noProof/>
          <w:szCs w:val="22"/>
          <w:lang w:val="sv-SE"/>
        </w:rPr>
        <w:t>ska förvaras</w:t>
      </w:r>
    </w:p>
    <w:p w14:paraId="419CFCAB" w14:textId="77777777" w:rsidR="00353069" w:rsidRPr="002326AC" w:rsidRDefault="00353069" w:rsidP="002F5674">
      <w:pPr>
        <w:keepNext/>
        <w:keepLines/>
        <w:rPr>
          <w:i/>
          <w:lang w:val="sv-SE"/>
        </w:rPr>
      </w:pPr>
    </w:p>
    <w:p w14:paraId="3E96135F" w14:textId="77777777" w:rsidR="00353069" w:rsidRPr="002326AC" w:rsidRDefault="00353069" w:rsidP="002F5674">
      <w:pPr>
        <w:keepNext/>
        <w:keepLines/>
        <w:outlineLvl w:val="0"/>
        <w:rPr>
          <w:lang w:val="sv-SE"/>
        </w:rPr>
      </w:pPr>
      <w:r w:rsidRPr="002326AC">
        <w:rPr>
          <w:lang w:val="sv-SE"/>
        </w:rPr>
        <w:t>Förvara</w:t>
      </w:r>
      <w:r w:rsidR="0047106E" w:rsidRPr="002326AC">
        <w:rPr>
          <w:lang w:val="sv-SE"/>
        </w:rPr>
        <w:t xml:space="preserve"> detta läkemedel</w:t>
      </w:r>
      <w:r w:rsidRPr="002326AC">
        <w:rPr>
          <w:lang w:val="sv-SE"/>
        </w:rPr>
        <w:t xml:space="preserve"> utom syn- och räckhåll för barn.</w:t>
      </w:r>
    </w:p>
    <w:p w14:paraId="1E7208E4" w14:textId="77777777" w:rsidR="00353069" w:rsidRPr="002326AC" w:rsidRDefault="00353069" w:rsidP="002F5674">
      <w:pPr>
        <w:keepNext/>
        <w:keepLines/>
        <w:rPr>
          <w:lang w:val="sv-SE"/>
        </w:rPr>
      </w:pPr>
    </w:p>
    <w:p w14:paraId="17CBE374" w14:textId="77777777" w:rsidR="0045725E" w:rsidRPr="002326AC" w:rsidRDefault="0045725E" w:rsidP="002F5674">
      <w:pPr>
        <w:keepNext/>
        <w:keepLines/>
        <w:outlineLvl w:val="0"/>
        <w:rPr>
          <w:lang w:val="sv-SE"/>
        </w:rPr>
      </w:pPr>
      <w:r w:rsidRPr="002326AC">
        <w:rPr>
          <w:lang w:val="sv-SE"/>
        </w:rPr>
        <w:t>Använd</w:t>
      </w:r>
      <w:r w:rsidR="00091FBD" w:rsidRPr="002326AC">
        <w:rPr>
          <w:lang w:val="sv-SE"/>
        </w:rPr>
        <w:t>s</w:t>
      </w:r>
      <w:r w:rsidRPr="002326AC">
        <w:rPr>
          <w:lang w:val="sv-SE"/>
        </w:rPr>
        <w:t xml:space="preserve"> före utgångsdatum som anges på ytterkartongen och på injektionsflaskans etikett efter förkortningen Utg.dat. Utgångsdatumet är den sista dagen i angiven månad.</w:t>
      </w:r>
    </w:p>
    <w:p w14:paraId="03E19DB4" w14:textId="77777777" w:rsidR="0045725E" w:rsidRPr="002326AC" w:rsidRDefault="0045725E" w:rsidP="00353069">
      <w:pPr>
        <w:ind w:right="-2"/>
        <w:outlineLvl w:val="0"/>
        <w:rPr>
          <w:lang w:val="sv-SE"/>
        </w:rPr>
      </w:pPr>
    </w:p>
    <w:p w14:paraId="016BBD97" w14:textId="5878D32F" w:rsidR="00353069" w:rsidRPr="002326AC" w:rsidRDefault="00353069" w:rsidP="00353069">
      <w:pPr>
        <w:ind w:right="-2"/>
        <w:outlineLvl w:val="0"/>
        <w:rPr>
          <w:lang w:val="sv-SE"/>
        </w:rPr>
      </w:pPr>
      <w:r w:rsidRPr="002326AC">
        <w:rPr>
          <w:lang w:val="sv-SE"/>
        </w:rPr>
        <w:t>Förvaras i kylskåp (2</w:t>
      </w:r>
      <w:r w:rsidR="00EB4C07">
        <w:rPr>
          <w:lang w:val="sv-SE"/>
        </w:rPr>
        <w:t xml:space="preserve"> </w:t>
      </w:r>
      <w:r w:rsidRPr="002326AC">
        <w:rPr>
          <w:lang w:val="sv-SE"/>
        </w:rPr>
        <w:t xml:space="preserve">˚C </w:t>
      </w:r>
      <w:r w:rsidR="00EB4C07">
        <w:rPr>
          <w:lang w:val="sv-SE"/>
        </w:rPr>
        <w:t>–</w:t>
      </w:r>
      <w:r w:rsidRPr="002326AC">
        <w:rPr>
          <w:lang w:val="sv-SE"/>
        </w:rPr>
        <w:t xml:space="preserve"> 8</w:t>
      </w:r>
      <w:r w:rsidR="00EB4C07">
        <w:rPr>
          <w:lang w:val="sv-SE"/>
        </w:rPr>
        <w:t xml:space="preserve"> </w:t>
      </w:r>
      <w:r w:rsidRPr="002326AC">
        <w:rPr>
          <w:lang w:val="sv-SE"/>
        </w:rPr>
        <w:t>˚C).</w:t>
      </w:r>
    </w:p>
    <w:p w14:paraId="1D54EA01" w14:textId="77777777" w:rsidR="00353069" w:rsidRPr="002326AC" w:rsidRDefault="00353069" w:rsidP="00353069">
      <w:pPr>
        <w:ind w:right="-2"/>
        <w:outlineLvl w:val="0"/>
        <w:rPr>
          <w:lang w:val="sv-SE"/>
        </w:rPr>
      </w:pPr>
      <w:r w:rsidRPr="002326AC">
        <w:rPr>
          <w:lang w:val="sv-SE"/>
        </w:rPr>
        <w:t>Får ej frysas.</w:t>
      </w:r>
    </w:p>
    <w:p w14:paraId="5DA1D8EB" w14:textId="77777777" w:rsidR="00353069" w:rsidRPr="002326AC" w:rsidRDefault="00353069" w:rsidP="00353069">
      <w:pPr>
        <w:ind w:right="-2"/>
        <w:rPr>
          <w:lang w:val="sv-SE"/>
        </w:rPr>
      </w:pPr>
    </w:p>
    <w:p w14:paraId="250B8953" w14:textId="77777777" w:rsidR="00747332" w:rsidRPr="002326AC" w:rsidRDefault="00353069" w:rsidP="00747332">
      <w:pPr>
        <w:suppressAutoHyphens/>
        <w:rPr>
          <w:lang w:val="sv-SE"/>
        </w:rPr>
      </w:pPr>
      <w:r w:rsidRPr="002326AC">
        <w:rPr>
          <w:lang w:val="sv-SE"/>
        </w:rPr>
        <w:t>Förvara injektionsflaskan i ytterkartongen.</w:t>
      </w:r>
      <w:r w:rsidR="0045725E" w:rsidRPr="002326AC">
        <w:rPr>
          <w:lang w:val="sv-SE"/>
        </w:rPr>
        <w:t xml:space="preserve"> </w:t>
      </w:r>
      <w:r w:rsidR="00747332" w:rsidRPr="002326AC">
        <w:rPr>
          <w:lang w:val="sv-SE"/>
        </w:rPr>
        <w:t>Ljuskänsligt.</w:t>
      </w:r>
    </w:p>
    <w:p w14:paraId="469FFE22" w14:textId="77777777" w:rsidR="00353069" w:rsidRPr="002326AC" w:rsidRDefault="00353069" w:rsidP="00353069">
      <w:pPr>
        <w:ind w:right="-2"/>
        <w:rPr>
          <w:lang w:val="sv-SE"/>
        </w:rPr>
      </w:pPr>
    </w:p>
    <w:p w14:paraId="4C879EDE" w14:textId="6FDFB98F" w:rsidR="009F101B" w:rsidRDefault="00353069" w:rsidP="006240F1">
      <w:pPr>
        <w:suppressAutoHyphens/>
        <w:rPr>
          <w:lang w:val="sv-SE"/>
        </w:rPr>
      </w:pPr>
      <w:r w:rsidRPr="002326AC">
        <w:rPr>
          <w:lang w:val="sv-SE"/>
        </w:rPr>
        <w:t xml:space="preserve">Infusionslösningar ska användas omedelbart efter spädning. </w:t>
      </w:r>
      <w:r w:rsidR="009F101B" w:rsidRPr="00A52B71">
        <w:rPr>
          <w:lang w:val="sv-SE"/>
        </w:rPr>
        <w:t xml:space="preserve">Om den inte används omedelbart, så ligger ansvaret för </w:t>
      </w:r>
      <w:r w:rsidR="00A52B71">
        <w:rPr>
          <w:lang w:val="sv-SE"/>
        </w:rPr>
        <w:t xml:space="preserve">hållbarhetstider och förvaring </w:t>
      </w:r>
      <w:r w:rsidR="009F101B" w:rsidRPr="00A52B71">
        <w:rPr>
          <w:lang w:val="sv-SE"/>
        </w:rPr>
        <w:t>på användaren. Denna förvaring ska normalt inte vara längre än 24 timmar vid 2</w:t>
      </w:r>
      <w:r w:rsidR="00EB4C07">
        <w:rPr>
          <w:lang w:val="sv-SE"/>
        </w:rPr>
        <w:t xml:space="preserve"> </w:t>
      </w:r>
      <w:r w:rsidR="009F101B" w:rsidRPr="00A52B71">
        <w:rPr>
          <w:lang w:val="sv-SE"/>
        </w:rPr>
        <w:t>˚C till 8</w:t>
      </w:r>
      <w:r w:rsidR="00EB4C07">
        <w:rPr>
          <w:lang w:val="sv-SE"/>
        </w:rPr>
        <w:t xml:space="preserve"> </w:t>
      </w:r>
      <w:r w:rsidR="009F101B" w:rsidRPr="00A52B71">
        <w:rPr>
          <w:lang w:val="sv-SE"/>
        </w:rPr>
        <w:t xml:space="preserve">˚C, såvida inte lösningen har beretts under kontrollerade och validerade aseptiska förhållanden. När spädning har ägt rum i en steril miljö är Avastin stabilt under 30 dagar vid 2 ˚C till 8 ˚C plus ytterligare 48 timmar vid 2 </w:t>
      </w:r>
      <w:r w:rsidR="00F15673" w:rsidRPr="00A52B71">
        <w:rPr>
          <w:lang w:val="sv-SE"/>
        </w:rPr>
        <w:t xml:space="preserve">˚C </w:t>
      </w:r>
      <w:r w:rsidR="009F101B" w:rsidRPr="00A52B71">
        <w:rPr>
          <w:lang w:val="sv-SE"/>
        </w:rPr>
        <w:t xml:space="preserve">till 30 </w:t>
      </w:r>
      <w:r w:rsidR="00F15673" w:rsidRPr="00A52B71">
        <w:rPr>
          <w:lang w:val="sv-SE"/>
        </w:rPr>
        <w:t>˚C</w:t>
      </w:r>
      <w:r w:rsidR="009F101B" w:rsidRPr="00A52B71">
        <w:rPr>
          <w:lang w:val="sv-SE"/>
        </w:rPr>
        <w:t>.</w:t>
      </w:r>
    </w:p>
    <w:p w14:paraId="134F6BE4" w14:textId="77777777" w:rsidR="009F101B" w:rsidRDefault="009F101B" w:rsidP="006240F1">
      <w:pPr>
        <w:suppressAutoHyphens/>
        <w:rPr>
          <w:lang w:val="sv-SE"/>
        </w:rPr>
      </w:pPr>
    </w:p>
    <w:p w14:paraId="4DEB72C1" w14:textId="516B0FF1" w:rsidR="00FF52E4" w:rsidRPr="006240F1" w:rsidRDefault="00747332" w:rsidP="006240F1">
      <w:pPr>
        <w:suppressAutoHyphens/>
        <w:rPr>
          <w:lang w:val="sv-SE"/>
        </w:rPr>
      </w:pPr>
      <w:r w:rsidRPr="002326AC">
        <w:rPr>
          <w:lang w:val="sv-SE"/>
        </w:rPr>
        <w:t xml:space="preserve">Använd inte Avastin om du ser partiklar eller missfärgning innan administrering. </w:t>
      </w:r>
    </w:p>
    <w:p w14:paraId="2FF61CD7" w14:textId="77777777" w:rsidR="00354C05" w:rsidRPr="002326AC" w:rsidRDefault="00354C05" w:rsidP="00747332">
      <w:pPr>
        <w:suppressAutoHyphens/>
        <w:rPr>
          <w:lang w:val="sv-SE"/>
        </w:rPr>
      </w:pPr>
    </w:p>
    <w:p w14:paraId="204B78F1" w14:textId="77777777" w:rsidR="00353069" w:rsidRPr="002326AC" w:rsidRDefault="0047106E" w:rsidP="00353069">
      <w:pPr>
        <w:ind w:right="-2"/>
        <w:rPr>
          <w:lang w:val="sv-SE"/>
        </w:rPr>
      </w:pPr>
      <w:r w:rsidRPr="002326AC">
        <w:rPr>
          <w:lang w:val="sv-SE"/>
        </w:rPr>
        <w:t xml:space="preserve">Läkemedel </w:t>
      </w:r>
      <w:r w:rsidR="00747332" w:rsidRPr="002326AC">
        <w:rPr>
          <w:lang w:val="sv-SE"/>
        </w:rPr>
        <w:t>ska inte kastas i avloppet eller bland hushållsavfall. Fråga apotekspersonalen hur m</w:t>
      </w:r>
      <w:r w:rsidR="007861B0" w:rsidRPr="002326AC">
        <w:rPr>
          <w:lang w:val="sv-SE"/>
        </w:rPr>
        <w:t>a</w:t>
      </w:r>
      <w:r w:rsidR="00747332" w:rsidRPr="002326AC">
        <w:rPr>
          <w:lang w:val="sv-SE"/>
        </w:rPr>
        <w:t xml:space="preserve">n </w:t>
      </w:r>
      <w:r w:rsidRPr="002326AC">
        <w:rPr>
          <w:noProof/>
          <w:lang w:val="sv-SE"/>
        </w:rPr>
        <w:t xml:space="preserve">kastar läkemedel </w:t>
      </w:r>
      <w:r w:rsidR="00747332" w:rsidRPr="002326AC">
        <w:rPr>
          <w:lang w:val="sv-SE"/>
        </w:rPr>
        <w:t>som inte längre används. Dessa åtgärder är till för att skydda miljön.</w:t>
      </w:r>
    </w:p>
    <w:p w14:paraId="0A6B8B0C" w14:textId="77777777" w:rsidR="00353069" w:rsidRPr="002326AC" w:rsidRDefault="00353069" w:rsidP="00353069">
      <w:pPr>
        <w:ind w:right="-2"/>
        <w:rPr>
          <w:lang w:val="sv-SE"/>
        </w:rPr>
      </w:pPr>
    </w:p>
    <w:p w14:paraId="5AC20880" w14:textId="77777777" w:rsidR="00F9300D" w:rsidRPr="002326AC" w:rsidRDefault="00F9300D" w:rsidP="00353069">
      <w:pPr>
        <w:ind w:right="-2"/>
        <w:rPr>
          <w:lang w:val="sv-SE"/>
        </w:rPr>
      </w:pPr>
    </w:p>
    <w:p w14:paraId="60CCF8BB" w14:textId="77777777" w:rsidR="00353069" w:rsidRPr="002326AC" w:rsidRDefault="00353069" w:rsidP="004028F9">
      <w:pPr>
        <w:keepNext/>
        <w:keepLines/>
        <w:ind w:left="567" w:hanging="567"/>
        <w:outlineLvl w:val="0"/>
        <w:rPr>
          <w:lang w:val="sv-SE"/>
        </w:rPr>
      </w:pPr>
      <w:r w:rsidRPr="002326AC">
        <w:rPr>
          <w:b/>
          <w:lang w:val="sv-SE"/>
        </w:rPr>
        <w:t>6.</w:t>
      </w:r>
      <w:r w:rsidRPr="002326AC">
        <w:rPr>
          <w:b/>
          <w:lang w:val="sv-SE"/>
        </w:rPr>
        <w:tab/>
      </w:r>
      <w:r w:rsidR="0047106E" w:rsidRPr="002326AC">
        <w:rPr>
          <w:b/>
          <w:lang w:val="sv-SE"/>
        </w:rPr>
        <w:t>Förpackningens innehåll och övriga upplysningar</w:t>
      </w:r>
    </w:p>
    <w:p w14:paraId="326EFCCB" w14:textId="77777777" w:rsidR="00353069" w:rsidRPr="002326AC" w:rsidRDefault="00353069" w:rsidP="00F11E17">
      <w:pPr>
        <w:keepNext/>
        <w:keepLines/>
        <w:numPr>
          <w:ilvl w:val="12"/>
          <w:numId w:val="0"/>
        </w:numPr>
        <w:ind w:right="-2"/>
        <w:rPr>
          <w:lang w:val="sv-SE"/>
        </w:rPr>
      </w:pPr>
    </w:p>
    <w:p w14:paraId="66E4CFEF" w14:textId="77777777" w:rsidR="00353069" w:rsidRPr="002326AC" w:rsidRDefault="00353069" w:rsidP="0091074F">
      <w:pPr>
        <w:keepNext/>
        <w:keepLines/>
        <w:numPr>
          <w:ilvl w:val="12"/>
          <w:numId w:val="0"/>
        </w:numPr>
        <w:ind w:right="-2"/>
        <w:rPr>
          <w:b/>
          <w:lang w:val="sv-SE"/>
        </w:rPr>
      </w:pPr>
      <w:r w:rsidRPr="002326AC">
        <w:rPr>
          <w:b/>
          <w:lang w:val="sv-SE"/>
        </w:rPr>
        <w:t>Innehållsdeklaration</w:t>
      </w:r>
    </w:p>
    <w:p w14:paraId="7309FC02" w14:textId="77777777" w:rsidR="00921E05" w:rsidRPr="002326AC" w:rsidRDefault="00921E05" w:rsidP="00656488">
      <w:pPr>
        <w:keepNext/>
        <w:keepLines/>
        <w:numPr>
          <w:ilvl w:val="12"/>
          <w:numId w:val="0"/>
        </w:numPr>
        <w:ind w:right="-2"/>
        <w:rPr>
          <w:b/>
          <w:lang w:val="sv-SE"/>
        </w:rPr>
      </w:pPr>
    </w:p>
    <w:p w14:paraId="6115C00D" w14:textId="77777777" w:rsidR="000569C0" w:rsidRPr="002326AC" w:rsidRDefault="00106A25" w:rsidP="00CE4B4E">
      <w:pPr>
        <w:keepNext/>
        <w:keepLines/>
        <w:ind w:left="562" w:hanging="562"/>
        <w:rPr>
          <w:lang w:val="sv-SE"/>
        </w:rPr>
      </w:pPr>
      <w:r w:rsidRPr="000F0068">
        <w:rPr>
          <w:rFonts w:hint="eastAsia"/>
          <w:sz w:val="18"/>
          <w:szCs w:val="18"/>
          <w:lang w:val="sv-SE"/>
        </w:rPr>
        <w:t>●</w:t>
      </w:r>
      <w:r w:rsidRPr="002326AC">
        <w:rPr>
          <w:lang w:val="sv-SE"/>
        </w:rPr>
        <w:tab/>
      </w:r>
      <w:r w:rsidR="000569C0" w:rsidRPr="002326AC">
        <w:rPr>
          <w:lang w:val="sv-SE"/>
        </w:rPr>
        <w:t xml:space="preserve">Den aktiva substansen är bevacizumab. Varje ml koncentrat innehåller 25 mg av bevacizumab vilket motsvarar 1,4 till 16,5 mg/ml då det späds enligt rekommendation. </w:t>
      </w:r>
    </w:p>
    <w:p w14:paraId="1A759F26" w14:textId="77777777" w:rsidR="000569C0" w:rsidRPr="002326AC" w:rsidRDefault="000569C0" w:rsidP="000569C0">
      <w:pPr>
        <w:suppressAutoHyphens/>
        <w:ind w:left="567"/>
        <w:rPr>
          <w:lang w:val="sv-SE"/>
        </w:rPr>
      </w:pPr>
      <w:r w:rsidRPr="002326AC">
        <w:rPr>
          <w:lang w:val="sv-SE"/>
        </w:rPr>
        <w:t xml:space="preserve">Varje 4 ml injektionsflaska innehåller 100 mg bevacizumab, vilket motsvarar 1,4 </w:t>
      </w:r>
      <w:r w:rsidR="00783DEC" w:rsidRPr="002326AC">
        <w:rPr>
          <w:lang w:val="sv-SE"/>
        </w:rPr>
        <w:t>mg/</w:t>
      </w:r>
      <w:r w:rsidRPr="002326AC">
        <w:rPr>
          <w:lang w:val="sv-SE"/>
        </w:rPr>
        <w:t>ml då det späds enligt rekommendation.</w:t>
      </w:r>
    </w:p>
    <w:p w14:paraId="2D6721EA" w14:textId="77777777" w:rsidR="000569C0" w:rsidRPr="002326AC" w:rsidRDefault="000569C0" w:rsidP="000569C0">
      <w:pPr>
        <w:suppressAutoHyphens/>
        <w:ind w:left="567"/>
        <w:rPr>
          <w:lang w:val="sv-SE"/>
        </w:rPr>
      </w:pPr>
      <w:r w:rsidRPr="002326AC">
        <w:rPr>
          <w:lang w:val="sv-SE"/>
        </w:rPr>
        <w:t xml:space="preserve">Varje 16 ml injektionsflaska innehåller 400 mg bevacizumab, vilket motsvarar 16,5 </w:t>
      </w:r>
      <w:r w:rsidR="00783DEC" w:rsidRPr="002326AC">
        <w:rPr>
          <w:lang w:val="sv-SE"/>
        </w:rPr>
        <w:t>mg/</w:t>
      </w:r>
      <w:r w:rsidRPr="002326AC">
        <w:rPr>
          <w:lang w:val="sv-SE"/>
        </w:rPr>
        <w:t>ml då det späds enligt rekommendation.</w:t>
      </w:r>
    </w:p>
    <w:p w14:paraId="688CCED2" w14:textId="4FF18C86" w:rsidR="00353069" w:rsidRPr="00C5085D" w:rsidRDefault="00106A25" w:rsidP="00CE71A4">
      <w:pPr>
        <w:ind w:left="567" w:right="-29" w:hanging="567"/>
        <w:rPr>
          <w:b/>
          <w:lang w:val="sv-SE"/>
        </w:rPr>
      </w:pPr>
      <w:r w:rsidRPr="000F0068">
        <w:rPr>
          <w:rFonts w:hint="eastAsia"/>
          <w:sz w:val="18"/>
          <w:szCs w:val="18"/>
          <w:lang w:val="sv-SE"/>
        </w:rPr>
        <w:t>●</w:t>
      </w:r>
      <w:r w:rsidRPr="002326AC">
        <w:rPr>
          <w:lang w:val="sv-SE"/>
        </w:rPr>
        <w:tab/>
      </w:r>
      <w:r w:rsidR="00353069" w:rsidRPr="002326AC">
        <w:rPr>
          <w:lang w:val="sv-SE"/>
        </w:rPr>
        <w:t>Övriga innehållsämnen är trehalosdihydrat, natriumfosfat, polysorbat 20</w:t>
      </w:r>
      <w:r w:rsidR="00F95756">
        <w:rPr>
          <w:lang w:val="sv-SE"/>
        </w:rPr>
        <w:t xml:space="preserve"> (E 432) (se avsnitt 2 ”Avastin innehåller natrium och polysorbat 20”)</w:t>
      </w:r>
      <w:r w:rsidR="00353069" w:rsidRPr="002326AC">
        <w:rPr>
          <w:lang w:val="sv-SE"/>
        </w:rPr>
        <w:t xml:space="preserve"> och vatten för injektionsvätskor.</w:t>
      </w:r>
    </w:p>
    <w:p w14:paraId="7CE72CB2" w14:textId="77777777" w:rsidR="00353069" w:rsidRPr="002326AC" w:rsidRDefault="00353069" w:rsidP="00353069">
      <w:pPr>
        <w:ind w:left="567" w:right="-2" w:hanging="567"/>
        <w:rPr>
          <w:lang w:val="sv-SE"/>
        </w:rPr>
      </w:pPr>
    </w:p>
    <w:p w14:paraId="4BAAA3C5" w14:textId="77777777" w:rsidR="00353069" w:rsidRPr="002326AC" w:rsidRDefault="00353069" w:rsidP="00CE16EB">
      <w:pPr>
        <w:keepNext/>
        <w:keepLines/>
        <w:ind w:left="567" w:hanging="567"/>
        <w:rPr>
          <w:b/>
          <w:lang w:val="sv-SE"/>
        </w:rPr>
      </w:pPr>
      <w:r w:rsidRPr="002326AC">
        <w:rPr>
          <w:b/>
          <w:lang w:val="sv-SE"/>
        </w:rPr>
        <w:lastRenderedPageBreak/>
        <w:t>Läkemedlets utseende och förpackningsstorlekar</w:t>
      </w:r>
    </w:p>
    <w:p w14:paraId="6C59A730" w14:textId="77777777" w:rsidR="00353069" w:rsidRPr="002326AC" w:rsidRDefault="000569C0" w:rsidP="00CE16EB">
      <w:pPr>
        <w:keepNext/>
        <w:keepLines/>
        <w:numPr>
          <w:ilvl w:val="12"/>
          <w:numId w:val="0"/>
        </w:numPr>
        <w:rPr>
          <w:lang w:val="sv-SE"/>
        </w:rPr>
      </w:pPr>
      <w:r w:rsidRPr="002326AC">
        <w:rPr>
          <w:lang w:val="sv-SE"/>
        </w:rPr>
        <w:t xml:space="preserve">Avastin är </w:t>
      </w:r>
      <w:r w:rsidR="00783DEC" w:rsidRPr="002326AC">
        <w:rPr>
          <w:lang w:val="sv-SE"/>
        </w:rPr>
        <w:t xml:space="preserve">ett </w:t>
      </w:r>
      <w:r w:rsidRPr="002326AC">
        <w:rPr>
          <w:lang w:val="sv-SE"/>
        </w:rPr>
        <w:t>koncentrat till infusionsvätska</w:t>
      </w:r>
      <w:r w:rsidR="00783DEC" w:rsidRPr="002326AC">
        <w:rPr>
          <w:lang w:val="sv-SE"/>
        </w:rPr>
        <w:t>, lösning</w:t>
      </w:r>
      <w:r w:rsidRPr="002326AC">
        <w:rPr>
          <w:lang w:val="sv-SE"/>
        </w:rPr>
        <w:t>. Koncentratet</w:t>
      </w:r>
      <w:r w:rsidR="00353069" w:rsidRPr="002326AC">
        <w:rPr>
          <w:lang w:val="sv-SE"/>
        </w:rPr>
        <w:t xml:space="preserve"> är en klar, färglös till svagt brun vätska i en injektionsflaska av glas med en gummipropp. Varje injektionsflaska innehåller 100 mg bevacizumab i 4 ml lösning eller 400 mg bevacizumab i 16 ml lösning.</w:t>
      </w:r>
    </w:p>
    <w:p w14:paraId="466FC87C" w14:textId="77777777" w:rsidR="00353069" w:rsidRPr="002326AC" w:rsidRDefault="00353069" w:rsidP="00CE16EB">
      <w:pPr>
        <w:keepNext/>
        <w:keepLines/>
        <w:numPr>
          <w:ilvl w:val="12"/>
          <w:numId w:val="0"/>
        </w:numPr>
        <w:rPr>
          <w:lang w:val="sv-SE"/>
        </w:rPr>
      </w:pPr>
    </w:p>
    <w:p w14:paraId="496B1430" w14:textId="77777777" w:rsidR="00353069" w:rsidRPr="002326AC" w:rsidRDefault="00353069" w:rsidP="00CE16EB">
      <w:pPr>
        <w:keepNext/>
        <w:keepLines/>
        <w:outlineLvl w:val="0"/>
        <w:rPr>
          <w:b/>
          <w:lang w:val="sv-SE"/>
        </w:rPr>
      </w:pPr>
      <w:r w:rsidRPr="002326AC">
        <w:rPr>
          <w:b/>
          <w:lang w:val="sv-SE"/>
        </w:rPr>
        <w:t>Innehavare av godkännande för försäljning</w:t>
      </w:r>
    </w:p>
    <w:p w14:paraId="2BF258CB" w14:textId="77777777" w:rsidR="000E7AB0" w:rsidRPr="007759EB" w:rsidRDefault="000E7AB0" w:rsidP="000E7AB0">
      <w:pPr>
        <w:suppressAutoHyphens/>
        <w:rPr>
          <w:noProof/>
          <w:lang w:val="sv-SE"/>
        </w:rPr>
      </w:pPr>
      <w:r w:rsidRPr="007759EB">
        <w:rPr>
          <w:noProof/>
          <w:lang w:val="sv-SE"/>
        </w:rPr>
        <w:t>Roche Registration GmbH</w:t>
      </w:r>
    </w:p>
    <w:p w14:paraId="0B45380B" w14:textId="77777777" w:rsidR="000E7AB0" w:rsidRPr="007759EB" w:rsidRDefault="000E7AB0" w:rsidP="000E7AB0">
      <w:pPr>
        <w:suppressAutoHyphens/>
        <w:rPr>
          <w:noProof/>
          <w:lang w:val="sv-SE"/>
        </w:rPr>
      </w:pPr>
      <w:r w:rsidRPr="007759EB">
        <w:rPr>
          <w:noProof/>
          <w:lang w:val="sv-SE"/>
        </w:rPr>
        <w:t>Emil-Barell-Strasse 1</w:t>
      </w:r>
    </w:p>
    <w:p w14:paraId="7983BEBB" w14:textId="77777777" w:rsidR="000E7AB0" w:rsidRPr="007759EB" w:rsidRDefault="000E7AB0" w:rsidP="000E7AB0">
      <w:pPr>
        <w:suppressAutoHyphens/>
        <w:rPr>
          <w:noProof/>
          <w:lang w:val="sv-SE"/>
        </w:rPr>
      </w:pPr>
      <w:r w:rsidRPr="007759EB">
        <w:rPr>
          <w:noProof/>
          <w:lang w:val="sv-SE"/>
        </w:rPr>
        <w:t>79639 Grenzach-Wyhlen</w:t>
      </w:r>
    </w:p>
    <w:p w14:paraId="4E3909BD" w14:textId="77777777" w:rsidR="000E7AB0" w:rsidRPr="00094854" w:rsidRDefault="000E7AB0" w:rsidP="000E7AB0">
      <w:pPr>
        <w:rPr>
          <w:lang w:val="nb-NO"/>
        </w:rPr>
      </w:pPr>
      <w:r w:rsidRPr="007759EB">
        <w:rPr>
          <w:noProof/>
          <w:lang w:val="sv-SE"/>
        </w:rPr>
        <w:t>Tyskland</w:t>
      </w:r>
    </w:p>
    <w:p w14:paraId="7D377099" w14:textId="77777777" w:rsidR="00353069" w:rsidRDefault="00353069" w:rsidP="00353069">
      <w:pPr>
        <w:rPr>
          <w:lang w:val="sv-SE"/>
        </w:rPr>
      </w:pPr>
    </w:p>
    <w:p w14:paraId="52E78EB9" w14:textId="77777777" w:rsidR="00353069" w:rsidRPr="002326AC" w:rsidRDefault="00353069" w:rsidP="006240F1">
      <w:pPr>
        <w:keepNext/>
        <w:keepLines/>
        <w:numPr>
          <w:ilvl w:val="12"/>
          <w:numId w:val="0"/>
        </w:numPr>
        <w:outlineLvl w:val="0"/>
        <w:rPr>
          <w:b/>
          <w:lang w:val="sv-SE"/>
        </w:rPr>
      </w:pPr>
      <w:r w:rsidRPr="002326AC">
        <w:rPr>
          <w:b/>
          <w:lang w:val="sv-SE"/>
        </w:rPr>
        <w:t>Tillverkare</w:t>
      </w:r>
    </w:p>
    <w:p w14:paraId="185B33D7" w14:textId="77777777" w:rsidR="000E7AB0" w:rsidRDefault="000E7AB0" w:rsidP="006240F1">
      <w:pPr>
        <w:keepNext/>
        <w:keepLines/>
        <w:numPr>
          <w:ilvl w:val="12"/>
          <w:numId w:val="0"/>
        </w:numPr>
        <w:outlineLvl w:val="0"/>
        <w:rPr>
          <w:lang w:val="sv-SE"/>
        </w:rPr>
      </w:pPr>
      <w:r>
        <w:rPr>
          <w:lang w:val="sv-SE"/>
        </w:rPr>
        <w:t>Roche Pharma AG</w:t>
      </w:r>
    </w:p>
    <w:p w14:paraId="7DE07068" w14:textId="77777777" w:rsidR="000E7AB0" w:rsidRDefault="000E7AB0" w:rsidP="006240F1">
      <w:pPr>
        <w:keepNext/>
        <w:keepLines/>
        <w:numPr>
          <w:ilvl w:val="12"/>
          <w:numId w:val="0"/>
        </w:numPr>
        <w:outlineLvl w:val="0"/>
        <w:rPr>
          <w:lang w:val="sv-SE"/>
        </w:rPr>
      </w:pPr>
      <w:r>
        <w:rPr>
          <w:lang w:val="sv-SE"/>
        </w:rPr>
        <w:t>Emil-Barell-Str. 1</w:t>
      </w:r>
    </w:p>
    <w:p w14:paraId="2645338E" w14:textId="77777777" w:rsidR="000E7AB0" w:rsidRDefault="000E7AB0" w:rsidP="00353069">
      <w:pPr>
        <w:numPr>
          <w:ilvl w:val="12"/>
          <w:numId w:val="0"/>
        </w:numPr>
        <w:outlineLvl w:val="0"/>
        <w:rPr>
          <w:lang w:val="sv-SE"/>
        </w:rPr>
      </w:pPr>
      <w:r>
        <w:rPr>
          <w:lang w:val="sv-SE"/>
        </w:rPr>
        <w:t>79639 Grenzach-Wyhlen</w:t>
      </w:r>
    </w:p>
    <w:p w14:paraId="47D7861C" w14:textId="77777777" w:rsidR="00353069" w:rsidRPr="002326AC" w:rsidRDefault="000E7AB0" w:rsidP="00353069">
      <w:pPr>
        <w:numPr>
          <w:ilvl w:val="12"/>
          <w:numId w:val="0"/>
        </w:numPr>
        <w:outlineLvl w:val="0"/>
        <w:rPr>
          <w:lang w:val="sv-SE"/>
        </w:rPr>
      </w:pPr>
      <w:r>
        <w:rPr>
          <w:lang w:val="sv-SE"/>
        </w:rPr>
        <w:t>Tyskland</w:t>
      </w:r>
    </w:p>
    <w:p w14:paraId="3240AA80" w14:textId="77777777" w:rsidR="00353069" w:rsidRPr="002326AC" w:rsidRDefault="00353069" w:rsidP="00353069">
      <w:pPr>
        <w:suppressAutoHyphens/>
        <w:ind w:left="1" w:hanging="1"/>
        <w:rPr>
          <w:lang w:val="sv-SE"/>
        </w:rPr>
      </w:pPr>
    </w:p>
    <w:p w14:paraId="75D9D187" w14:textId="77777777" w:rsidR="00353069" w:rsidRPr="002326AC" w:rsidRDefault="00353069" w:rsidP="00727DC4">
      <w:pPr>
        <w:keepNext/>
        <w:rPr>
          <w:lang w:val="sv-SE"/>
        </w:rPr>
      </w:pPr>
      <w:r w:rsidRPr="002326AC">
        <w:rPr>
          <w:rFonts w:eastAsia="PMingLiU"/>
          <w:lang w:val="sv-SE"/>
        </w:rPr>
        <w:t>För ytterligare</w:t>
      </w:r>
      <w:r w:rsidRPr="002326AC">
        <w:rPr>
          <w:lang w:val="sv-SE"/>
        </w:rPr>
        <w:t xml:space="preserve"> upplysningar om detta läkemedel, </w:t>
      </w:r>
      <w:r w:rsidRPr="002326AC">
        <w:rPr>
          <w:rFonts w:eastAsia="PMingLiU"/>
          <w:lang w:val="sv-SE"/>
        </w:rPr>
        <w:t>kontakta</w:t>
      </w:r>
      <w:r w:rsidRPr="002326AC">
        <w:rPr>
          <w:lang w:val="sv-SE"/>
        </w:rPr>
        <w:t xml:space="preserve"> ombudet för innehavaren av godkännandet för försäljning:</w:t>
      </w:r>
    </w:p>
    <w:p w14:paraId="404830DD" w14:textId="77777777" w:rsidR="00353069" w:rsidRPr="002326AC" w:rsidRDefault="00353069" w:rsidP="00727DC4">
      <w:pPr>
        <w:keepNext/>
        <w:suppressAutoHyphens/>
        <w:ind w:left="1" w:hanging="1"/>
        <w:rPr>
          <w:lang w:val="sv-SE"/>
        </w:rPr>
      </w:pPr>
    </w:p>
    <w:tbl>
      <w:tblPr>
        <w:tblW w:w="9180" w:type="dxa"/>
        <w:tblLayout w:type="fixed"/>
        <w:tblLook w:val="0000" w:firstRow="0" w:lastRow="0" w:firstColumn="0" w:lastColumn="0" w:noHBand="0" w:noVBand="0"/>
      </w:tblPr>
      <w:tblGrid>
        <w:gridCol w:w="4590"/>
        <w:gridCol w:w="4590"/>
      </w:tblGrid>
      <w:tr w:rsidR="000C47ED" w:rsidRPr="002326AC" w14:paraId="7EAE94A9" w14:textId="77777777" w:rsidTr="00F24285">
        <w:trPr>
          <w:cantSplit/>
        </w:trPr>
        <w:tc>
          <w:tcPr>
            <w:tcW w:w="4590" w:type="dxa"/>
          </w:tcPr>
          <w:p w14:paraId="52ECAEB2" w14:textId="77777777" w:rsidR="000C47ED" w:rsidRPr="00094854" w:rsidRDefault="000C47ED" w:rsidP="00F24285">
            <w:pPr>
              <w:keepNext/>
              <w:rPr>
                <w:b/>
                <w:noProof/>
                <w:lang w:val="de-DE"/>
              </w:rPr>
            </w:pPr>
            <w:r w:rsidRPr="00094854">
              <w:rPr>
                <w:b/>
                <w:noProof/>
                <w:lang w:val="de-DE"/>
              </w:rPr>
              <w:t>België/Belgique/Belgien</w:t>
            </w:r>
          </w:p>
          <w:p w14:paraId="5CF6D35B" w14:textId="77777777" w:rsidR="000C47ED" w:rsidRPr="00094854" w:rsidRDefault="000C47ED" w:rsidP="00F24285">
            <w:pPr>
              <w:keepNext/>
              <w:keepLines/>
              <w:suppressAutoHyphens/>
              <w:rPr>
                <w:lang w:val="de-DE"/>
              </w:rPr>
            </w:pPr>
            <w:r w:rsidRPr="00094854">
              <w:rPr>
                <w:b/>
                <w:lang w:val="de-DE"/>
              </w:rPr>
              <w:t>Luxembourg/Luxemburg</w:t>
            </w:r>
          </w:p>
          <w:p w14:paraId="04172B18" w14:textId="77777777" w:rsidR="000C47ED" w:rsidRPr="00094854" w:rsidRDefault="000C47ED" w:rsidP="00F24285">
            <w:pPr>
              <w:keepNext/>
              <w:rPr>
                <w:noProof/>
                <w:lang w:val="de-DE"/>
              </w:rPr>
            </w:pPr>
            <w:r w:rsidRPr="00094854">
              <w:rPr>
                <w:noProof/>
                <w:lang w:val="de-DE"/>
              </w:rPr>
              <w:t>N.V. Roche S.A.</w:t>
            </w:r>
          </w:p>
          <w:p w14:paraId="07DCF3D1" w14:textId="77777777" w:rsidR="000C47ED" w:rsidRPr="00094854" w:rsidRDefault="000C47ED" w:rsidP="00F24285">
            <w:pPr>
              <w:rPr>
                <w:lang w:val="fr-FR"/>
              </w:rPr>
            </w:pPr>
            <w:r w:rsidRPr="00B92BB0">
              <w:rPr>
                <w:bCs/>
                <w:noProof/>
                <w:szCs w:val="22"/>
                <w:lang w:val="fr-FR"/>
              </w:rPr>
              <w:t>België/Belgique/Belgien</w:t>
            </w:r>
          </w:p>
          <w:p w14:paraId="42823FF7" w14:textId="77777777" w:rsidR="000C47ED" w:rsidRPr="002326AC" w:rsidRDefault="000C47ED" w:rsidP="00F24285">
            <w:pPr>
              <w:keepNext/>
              <w:rPr>
                <w:noProof/>
                <w:lang w:val="fr-FR"/>
              </w:rPr>
            </w:pPr>
            <w:r w:rsidRPr="002326AC">
              <w:rPr>
                <w:noProof/>
                <w:lang w:val="fr-FR"/>
              </w:rPr>
              <w:t>Tél/Tel: +32 (0) 2 525 82 11</w:t>
            </w:r>
          </w:p>
          <w:p w14:paraId="19DCB290" w14:textId="77777777" w:rsidR="000C47ED" w:rsidRPr="002326AC" w:rsidRDefault="000C47ED" w:rsidP="00F24285">
            <w:pPr>
              <w:keepNext/>
              <w:rPr>
                <w:b/>
                <w:noProof/>
                <w:lang w:val="fr-FR"/>
              </w:rPr>
            </w:pPr>
          </w:p>
        </w:tc>
        <w:tc>
          <w:tcPr>
            <w:tcW w:w="4590" w:type="dxa"/>
          </w:tcPr>
          <w:p w14:paraId="42BAEAE5" w14:textId="77777777" w:rsidR="000C47ED" w:rsidRPr="002326AC" w:rsidRDefault="000C47ED" w:rsidP="00F24285">
            <w:pPr>
              <w:rPr>
                <w:b/>
                <w:noProof/>
                <w:lang w:val="it-IT"/>
              </w:rPr>
            </w:pPr>
            <w:r w:rsidRPr="002326AC">
              <w:rPr>
                <w:b/>
                <w:noProof/>
                <w:lang w:val="it-IT"/>
              </w:rPr>
              <w:t>Latvija</w:t>
            </w:r>
          </w:p>
          <w:p w14:paraId="17D22FF5" w14:textId="77777777" w:rsidR="000C47ED" w:rsidRPr="002326AC" w:rsidRDefault="000C47ED" w:rsidP="00F24285">
            <w:pPr>
              <w:rPr>
                <w:noProof/>
                <w:lang w:val="it-IT"/>
              </w:rPr>
            </w:pPr>
            <w:r w:rsidRPr="002326AC">
              <w:rPr>
                <w:noProof/>
                <w:lang w:val="it-IT"/>
              </w:rPr>
              <w:t>Roche Latvija SIA</w:t>
            </w:r>
          </w:p>
          <w:p w14:paraId="75867888" w14:textId="77777777" w:rsidR="000C47ED" w:rsidRPr="002326AC" w:rsidRDefault="000C47ED" w:rsidP="00F24285">
            <w:pPr>
              <w:rPr>
                <w:noProof/>
                <w:lang w:val="it-IT"/>
              </w:rPr>
            </w:pPr>
            <w:r w:rsidRPr="002326AC">
              <w:rPr>
                <w:noProof/>
                <w:lang w:val="it-IT"/>
              </w:rPr>
              <w:t>Tel: +371 - 6 7 039831</w:t>
            </w:r>
          </w:p>
          <w:p w14:paraId="42CAF1E4" w14:textId="77777777" w:rsidR="000C47ED" w:rsidRPr="002326AC" w:rsidRDefault="000C47ED" w:rsidP="00F24285">
            <w:pPr>
              <w:suppressAutoHyphens/>
              <w:rPr>
                <w:b/>
                <w:noProof/>
                <w:lang w:val="de-DE"/>
              </w:rPr>
            </w:pPr>
          </w:p>
        </w:tc>
      </w:tr>
      <w:tr w:rsidR="000C47ED" w:rsidRPr="002326AC" w14:paraId="06B5CFDA" w14:textId="77777777" w:rsidTr="00F24285">
        <w:trPr>
          <w:cantSplit/>
        </w:trPr>
        <w:tc>
          <w:tcPr>
            <w:tcW w:w="4590" w:type="dxa"/>
          </w:tcPr>
          <w:p w14:paraId="0A8A19A0" w14:textId="77777777" w:rsidR="000C47ED" w:rsidRPr="002326AC" w:rsidRDefault="000C47ED" w:rsidP="00F24285">
            <w:pPr>
              <w:keepNext/>
              <w:autoSpaceDE w:val="0"/>
              <w:autoSpaceDN w:val="0"/>
              <w:adjustRightInd w:val="0"/>
              <w:rPr>
                <w:b/>
                <w:bCs/>
                <w:szCs w:val="22"/>
                <w:lang w:val="bg-BG"/>
              </w:rPr>
            </w:pPr>
            <w:r w:rsidRPr="002326AC">
              <w:rPr>
                <w:b/>
                <w:bCs/>
                <w:szCs w:val="22"/>
                <w:lang w:val="bg-BG"/>
              </w:rPr>
              <w:t>България</w:t>
            </w:r>
          </w:p>
          <w:p w14:paraId="6F05B6E9" w14:textId="77777777" w:rsidR="000C47ED" w:rsidRPr="002326AC" w:rsidRDefault="000C47ED" w:rsidP="00F24285">
            <w:pPr>
              <w:keepNext/>
              <w:suppressAutoHyphens/>
              <w:rPr>
                <w:noProof/>
                <w:lang w:val="bg-BG"/>
              </w:rPr>
            </w:pPr>
            <w:r w:rsidRPr="002326AC">
              <w:rPr>
                <w:noProof/>
                <w:lang w:val="bg-BG"/>
              </w:rPr>
              <w:t>Рош България ЕООД</w:t>
            </w:r>
          </w:p>
          <w:p w14:paraId="4946F3CB" w14:textId="77777777" w:rsidR="000C47ED" w:rsidRPr="002326AC" w:rsidRDefault="000C47ED" w:rsidP="00F24285">
            <w:pPr>
              <w:keepNext/>
              <w:suppressAutoHyphens/>
              <w:rPr>
                <w:noProof/>
                <w:lang w:val="bg-BG"/>
              </w:rPr>
            </w:pPr>
            <w:r w:rsidRPr="002326AC">
              <w:rPr>
                <w:noProof/>
                <w:lang w:val="bg-BG"/>
              </w:rPr>
              <w:t xml:space="preserve">Тел: </w:t>
            </w:r>
            <w:r w:rsidRPr="00120101">
              <w:t>+359 2 474 5444</w:t>
            </w:r>
          </w:p>
          <w:p w14:paraId="420382FF" w14:textId="77777777" w:rsidR="000C47ED" w:rsidRPr="00094854" w:rsidRDefault="000C47ED" w:rsidP="00F24285">
            <w:pPr>
              <w:keepNext/>
              <w:rPr>
                <w:noProof/>
              </w:rPr>
            </w:pPr>
          </w:p>
        </w:tc>
        <w:tc>
          <w:tcPr>
            <w:tcW w:w="4590" w:type="dxa"/>
          </w:tcPr>
          <w:p w14:paraId="1BC538B8" w14:textId="77777777" w:rsidR="000C47ED" w:rsidRPr="002326AC" w:rsidRDefault="000C47ED" w:rsidP="00F24285">
            <w:pPr>
              <w:suppressAutoHyphens/>
              <w:rPr>
                <w:b/>
                <w:noProof/>
                <w:lang w:val="fi-FI"/>
              </w:rPr>
            </w:pPr>
            <w:r w:rsidRPr="002326AC">
              <w:rPr>
                <w:b/>
                <w:noProof/>
                <w:lang w:val="fi-FI"/>
              </w:rPr>
              <w:t>Lietuva</w:t>
            </w:r>
          </w:p>
          <w:p w14:paraId="781DBAA4" w14:textId="77777777" w:rsidR="000C47ED" w:rsidRPr="002326AC" w:rsidRDefault="000C47ED" w:rsidP="00F24285">
            <w:pPr>
              <w:suppressAutoHyphens/>
              <w:rPr>
                <w:noProof/>
                <w:lang w:val="fi-FI"/>
              </w:rPr>
            </w:pPr>
            <w:r w:rsidRPr="002326AC">
              <w:rPr>
                <w:noProof/>
                <w:lang w:val="fi-FI"/>
              </w:rPr>
              <w:t>UAB “Roche Lietuva”</w:t>
            </w:r>
          </w:p>
          <w:p w14:paraId="278E1094" w14:textId="77777777" w:rsidR="000C47ED" w:rsidRPr="002326AC" w:rsidRDefault="000C47ED" w:rsidP="00F24285">
            <w:pPr>
              <w:suppressAutoHyphens/>
              <w:rPr>
                <w:noProof/>
                <w:lang w:val="fi-FI"/>
              </w:rPr>
            </w:pPr>
            <w:r w:rsidRPr="002326AC">
              <w:rPr>
                <w:noProof/>
                <w:lang w:val="fi-FI"/>
              </w:rPr>
              <w:t>Tel: +370 5 2546799</w:t>
            </w:r>
          </w:p>
          <w:p w14:paraId="101EBFEE" w14:textId="77777777" w:rsidR="000C47ED" w:rsidRPr="002326AC" w:rsidRDefault="000C47ED" w:rsidP="00F24285">
            <w:pPr>
              <w:keepNext/>
              <w:rPr>
                <w:noProof/>
                <w:lang w:val="de-DE"/>
              </w:rPr>
            </w:pPr>
          </w:p>
        </w:tc>
      </w:tr>
      <w:tr w:rsidR="000C47ED" w:rsidRPr="00094854" w14:paraId="30E44CAD" w14:textId="77777777" w:rsidTr="00F24285">
        <w:trPr>
          <w:cantSplit/>
        </w:trPr>
        <w:tc>
          <w:tcPr>
            <w:tcW w:w="4590" w:type="dxa"/>
          </w:tcPr>
          <w:p w14:paraId="07F38F21" w14:textId="77777777" w:rsidR="000C47ED" w:rsidRPr="002326AC" w:rsidRDefault="000C47ED" w:rsidP="00F24285">
            <w:pPr>
              <w:rPr>
                <w:b/>
                <w:lang w:val="cs-CZ"/>
              </w:rPr>
            </w:pPr>
            <w:r w:rsidRPr="002326AC">
              <w:rPr>
                <w:b/>
                <w:lang w:val="cs-CZ"/>
              </w:rPr>
              <w:t>Česká republika</w:t>
            </w:r>
          </w:p>
          <w:p w14:paraId="25C6898E" w14:textId="77777777" w:rsidR="000C47ED" w:rsidRPr="002326AC" w:rsidRDefault="000C47ED" w:rsidP="00F24285">
            <w:pPr>
              <w:rPr>
                <w:lang w:val="cs-CZ"/>
              </w:rPr>
            </w:pPr>
            <w:r w:rsidRPr="002326AC">
              <w:rPr>
                <w:lang w:val="cs-CZ"/>
              </w:rPr>
              <w:t>Roche s. r. o.</w:t>
            </w:r>
          </w:p>
          <w:p w14:paraId="4C97D8A3" w14:textId="77777777" w:rsidR="000C47ED" w:rsidRPr="002326AC" w:rsidRDefault="000C47ED" w:rsidP="00F24285">
            <w:pPr>
              <w:rPr>
                <w:lang w:val="cs-CZ"/>
              </w:rPr>
            </w:pPr>
            <w:r w:rsidRPr="002326AC">
              <w:rPr>
                <w:lang w:val="cs-CZ"/>
              </w:rPr>
              <w:t>Tel: +420 - 2 20382111</w:t>
            </w:r>
          </w:p>
          <w:p w14:paraId="785ECD10" w14:textId="77777777" w:rsidR="000C47ED" w:rsidRPr="002326AC" w:rsidRDefault="000C47ED" w:rsidP="00F24285">
            <w:pPr>
              <w:rPr>
                <w:b/>
                <w:noProof/>
                <w:lang w:val="de-DE"/>
              </w:rPr>
            </w:pPr>
          </w:p>
        </w:tc>
        <w:tc>
          <w:tcPr>
            <w:tcW w:w="4590" w:type="dxa"/>
          </w:tcPr>
          <w:p w14:paraId="67EDD592" w14:textId="77777777" w:rsidR="000C47ED" w:rsidRPr="002326AC" w:rsidRDefault="000C47ED" w:rsidP="00F24285">
            <w:pPr>
              <w:keepNext/>
              <w:rPr>
                <w:b/>
                <w:lang w:val="cs-CZ"/>
              </w:rPr>
            </w:pPr>
            <w:r w:rsidRPr="007243A7">
              <w:rPr>
                <w:b/>
                <w:noProof/>
                <w:rPrChange w:id="70" w:author="TCS" w:date="2025-10-16T15:56:00Z" w16du:dateUtc="2025-10-16T10:26:00Z">
                  <w:rPr>
                    <w:b/>
                    <w:noProof/>
                    <w:lang w:val="de-DE"/>
                  </w:rPr>
                </w:rPrChange>
              </w:rPr>
              <w:t>Magyarorsz</w:t>
            </w:r>
            <w:r w:rsidRPr="002326AC">
              <w:rPr>
                <w:b/>
                <w:lang w:val="cs-CZ"/>
              </w:rPr>
              <w:t>ág</w:t>
            </w:r>
          </w:p>
          <w:p w14:paraId="2A273E7F" w14:textId="77777777" w:rsidR="000C47ED" w:rsidRPr="002326AC" w:rsidRDefault="000C47ED" w:rsidP="00F24285">
            <w:pPr>
              <w:keepNext/>
              <w:rPr>
                <w:lang w:val="cs-CZ"/>
              </w:rPr>
            </w:pPr>
            <w:r w:rsidRPr="002326AC">
              <w:rPr>
                <w:lang w:val="cs-CZ"/>
              </w:rPr>
              <w:t>Roche (Magyarország) Kft.</w:t>
            </w:r>
          </w:p>
          <w:p w14:paraId="3E955CA9" w14:textId="77777777" w:rsidR="000C47ED" w:rsidRPr="002326AC" w:rsidRDefault="000C47ED" w:rsidP="00F24285">
            <w:pPr>
              <w:keepNext/>
              <w:rPr>
                <w:lang w:val="cs-CZ"/>
              </w:rPr>
            </w:pPr>
            <w:r w:rsidRPr="002326AC">
              <w:rPr>
                <w:lang w:val="cs-CZ"/>
              </w:rPr>
              <w:t xml:space="preserve">Tel: </w:t>
            </w:r>
            <w:r w:rsidRPr="007243A7">
              <w:rPr>
                <w:lang w:eastAsia="en-US"/>
                <w:rPrChange w:id="71" w:author="TCS" w:date="2025-10-16T15:56:00Z" w16du:dateUtc="2025-10-16T10:26:00Z">
                  <w:rPr>
                    <w:lang w:val="de-DE" w:eastAsia="en-US"/>
                  </w:rPr>
                </w:rPrChange>
              </w:rPr>
              <w:t>+36 1 279 4500</w:t>
            </w:r>
          </w:p>
          <w:p w14:paraId="0310A706" w14:textId="77777777" w:rsidR="000C47ED" w:rsidRPr="007243A7" w:rsidRDefault="000C47ED" w:rsidP="00F24285">
            <w:pPr>
              <w:autoSpaceDE w:val="0"/>
              <w:autoSpaceDN w:val="0"/>
              <w:adjustRightInd w:val="0"/>
              <w:rPr>
                <w:noProof/>
                <w:rPrChange w:id="72" w:author="TCS" w:date="2025-10-16T15:56:00Z" w16du:dateUtc="2025-10-16T10:26:00Z">
                  <w:rPr>
                    <w:noProof/>
                    <w:lang w:val="de-DE"/>
                  </w:rPr>
                </w:rPrChange>
              </w:rPr>
            </w:pPr>
          </w:p>
        </w:tc>
      </w:tr>
      <w:tr w:rsidR="000C47ED" w:rsidRPr="002326AC" w14:paraId="76DB4856" w14:textId="77777777" w:rsidTr="00F24285">
        <w:trPr>
          <w:cantSplit/>
        </w:trPr>
        <w:tc>
          <w:tcPr>
            <w:tcW w:w="4590" w:type="dxa"/>
          </w:tcPr>
          <w:p w14:paraId="415E44DE" w14:textId="77777777" w:rsidR="000C47ED" w:rsidRPr="002326AC" w:rsidRDefault="000C47ED" w:rsidP="00F24285">
            <w:pPr>
              <w:rPr>
                <w:noProof/>
              </w:rPr>
            </w:pPr>
            <w:r w:rsidRPr="002326AC">
              <w:rPr>
                <w:b/>
                <w:noProof/>
              </w:rPr>
              <w:t>Danmark</w:t>
            </w:r>
          </w:p>
          <w:p w14:paraId="5884D615" w14:textId="77777777" w:rsidR="000C47ED" w:rsidRPr="002326AC" w:rsidRDefault="000C47ED" w:rsidP="00F24285">
            <w:pPr>
              <w:rPr>
                <w:noProof/>
              </w:rPr>
            </w:pPr>
            <w:r w:rsidRPr="002326AC">
              <w:rPr>
                <w:noProof/>
              </w:rPr>
              <w:t xml:space="preserve">Roche </w:t>
            </w:r>
            <w:r>
              <w:rPr>
                <w:noProof/>
                <w:lang w:val="en-GB" w:eastAsia="en-US"/>
              </w:rPr>
              <w:t>Pharmaceuticals A/S</w:t>
            </w:r>
          </w:p>
          <w:p w14:paraId="7B15D0DF" w14:textId="77777777" w:rsidR="000C47ED" w:rsidRPr="002326AC" w:rsidRDefault="000C47ED" w:rsidP="00F24285">
            <w:pPr>
              <w:rPr>
                <w:noProof/>
              </w:rPr>
            </w:pPr>
            <w:r w:rsidRPr="002326AC">
              <w:rPr>
                <w:noProof/>
              </w:rPr>
              <w:t>Tlf: +45 - 36 39 99 99</w:t>
            </w:r>
          </w:p>
          <w:p w14:paraId="0EFAF4C6" w14:textId="77777777" w:rsidR="000C47ED" w:rsidRPr="002326AC" w:rsidRDefault="000C47ED" w:rsidP="00F24285">
            <w:pPr>
              <w:rPr>
                <w:b/>
                <w:noProof/>
              </w:rPr>
            </w:pPr>
          </w:p>
        </w:tc>
        <w:tc>
          <w:tcPr>
            <w:tcW w:w="4590" w:type="dxa"/>
          </w:tcPr>
          <w:p w14:paraId="4C8D09D9" w14:textId="77777777" w:rsidR="000C47ED" w:rsidRPr="002326AC" w:rsidRDefault="000C47ED" w:rsidP="00F24285">
            <w:pPr>
              <w:rPr>
                <w:noProof/>
                <w:lang w:val="nl-NL"/>
              </w:rPr>
            </w:pPr>
            <w:r w:rsidRPr="002326AC">
              <w:rPr>
                <w:b/>
                <w:noProof/>
                <w:lang w:val="nl-NL"/>
              </w:rPr>
              <w:t>Nederland</w:t>
            </w:r>
          </w:p>
          <w:p w14:paraId="59BFB354" w14:textId="77777777" w:rsidR="000C47ED" w:rsidRPr="002326AC" w:rsidRDefault="000C47ED" w:rsidP="00F24285">
            <w:pPr>
              <w:rPr>
                <w:noProof/>
                <w:lang w:val="nl-NL"/>
              </w:rPr>
            </w:pPr>
            <w:r w:rsidRPr="002326AC">
              <w:rPr>
                <w:noProof/>
                <w:lang w:val="nl-NL"/>
              </w:rPr>
              <w:t>Roche Nederland B.V.</w:t>
            </w:r>
          </w:p>
          <w:p w14:paraId="2A4F9421" w14:textId="77777777" w:rsidR="000C47ED" w:rsidRPr="002326AC" w:rsidRDefault="000C47ED" w:rsidP="00F24285">
            <w:pPr>
              <w:rPr>
                <w:noProof/>
              </w:rPr>
            </w:pPr>
            <w:r w:rsidRPr="002326AC">
              <w:rPr>
                <w:noProof/>
              </w:rPr>
              <w:t>Tel: +31 (</w:t>
            </w:r>
            <w:r w:rsidRPr="002326AC">
              <w:rPr>
                <w:noProof/>
                <w:snapToGrid w:val="0"/>
              </w:rPr>
              <w:t>0) 348 438050</w:t>
            </w:r>
          </w:p>
          <w:p w14:paraId="49F27E12" w14:textId="77777777" w:rsidR="000C47ED" w:rsidRPr="002326AC" w:rsidRDefault="000C47ED" w:rsidP="00F24285">
            <w:pPr>
              <w:rPr>
                <w:noProof/>
              </w:rPr>
            </w:pPr>
          </w:p>
        </w:tc>
      </w:tr>
      <w:tr w:rsidR="000C47ED" w:rsidRPr="002326AC" w14:paraId="16FD1E56" w14:textId="77777777" w:rsidTr="00F24285">
        <w:trPr>
          <w:cantSplit/>
        </w:trPr>
        <w:tc>
          <w:tcPr>
            <w:tcW w:w="4590" w:type="dxa"/>
          </w:tcPr>
          <w:p w14:paraId="5572F63D" w14:textId="77777777" w:rsidR="000C47ED" w:rsidRPr="002326AC" w:rsidRDefault="000C47ED" w:rsidP="00F24285">
            <w:pPr>
              <w:rPr>
                <w:noProof/>
                <w:lang w:val="de-DE"/>
              </w:rPr>
            </w:pPr>
            <w:r w:rsidRPr="002326AC">
              <w:rPr>
                <w:b/>
                <w:noProof/>
                <w:lang w:val="de-DE"/>
              </w:rPr>
              <w:t>Deutschland</w:t>
            </w:r>
          </w:p>
          <w:p w14:paraId="365D6AB0" w14:textId="77777777" w:rsidR="000C47ED" w:rsidRPr="002326AC" w:rsidRDefault="000C47ED" w:rsidP="00F24285">
            <w:pPr>
              <w:rPr>
                <w:noProof/>
                <w:lang w:val="de-DE"/>
              </w:rPr>
            </w:pPr>
            <w:r w:rsidRPr="002326AC">
              <w:rPr>
                <w:noProof/>
                <w:lang w:val="de-DE"/>
              </w:rPr>
              <w:t>Roche Pharma AG</w:t>
            </w:r>
          </w:p>
          <w:p w14:paraId="38D2A453" w14:textId="77777777" w:rsidR="000C47ED" w:rsidRPr="002326AC" w:rsidRDefault="000C47ED" w:rsidP="00F24285">
            <w:pPr>
              <w:rPr>
                <w:noProof/>
                <w:lang w:val="de-DE"/>
              </w:rPr>
            </w:pPr>
            <w:r w:rsidRPr="002326AC">
              <w:rPr>
                <w:noProof/>
                <w:lang w:val="de-DE"/>
              </w:rPr>
              <w:t>Tel: +49 (0) 7624 140</w:t>
            </w:r>
          </w:p>
          <w:p w14:paraId="03F6DB73" w14:textId="77777777" w:rsidR="000C47ED" w:rsidRPr="002326AC" w:rsidRDefault="000C47ED" w:rsidP="00F24285">
            <w:pPr>
              <w:rPr>
                <w:noProof/>
                <w:lang w:val="de-DE"/>
              </w:rPr>
            </w:pPr>
          </w:p>
        </w:tc>
        <w:tc>
          <w:tcPr>
            <w:tcW w:w="4590" w:type="dxa"/>
          </w:tcPr>
          <w:p w14:paraId="304D6F58" w14:textId="77777777" w:rsidR="000C47ED" w:rsidRPr="002326AC" w:rsidRDefault="000C47ED" w:rsidP="00F24285">
            <w:pPr>
              <w:rPr>
                <w:b/>
                <w:noProof/>
                <w:snapToGrid w:val="0"/>
              </w:rPr>
            </w:pPr>
            <w:r w:rsidRPr="002326AC">
              <w:rPr>
                <w:b/>
                <w:noProof/>
                <w:snapToGrid w:val="0"/>
              </w:rPr>
              <w:t>Norge</w:t>
            </w:r>
          </w:p>
          <w:p w14:paraId="25B54F06" w14:textId="77777777" w:rsidR="000C47ED" w:rsidRPr="002326AC" w:rsidRDefault="000C47ED" w:rsidP="00F24285">
            <w:pPr>
              <w:rPr>
                <w:noProof/>
                <w:snapToGrid w:val="0"/>
              </w:rPr>
            </w:pPr>
            <w:r w:rsidRPr="002326AC">
              <w:rPr>
                <w:noProof/>
                <w:snapToGrid w:val="0"/>
              </w:rPr>
              <w:t xml:space="preserve">Roche </w:t>
            </w:r>
            <w:smartTag w:uri="urn:schemas-microsoft-com:office:smarttags" w:element="place">
              <w:smartTag w:uri="urn:schemas-microsoft-com:office:smarttags" w:element="City">
                <w:r w:rsidRPr="002326AC">
                  <w:rPr>
                    <w:noProof/>
                    <w:snapToGrid w:val="0"/>
                  </w:rPr>
                  <w:t>Norge</w:t>
                </w:r>
              </w:smartTag>
              <w:r w:rsidRPr="002326AC">
                <w:rPr>
                  <w:noProof/>
                  <w:snapToGrid w:val="0"/>
                </w:rPr>
                <w:t xml:space="preserve"> </w:t>
              </w:r>
              <w:smartTag w:uri="urn:schemas-microsoft-com:office:smarttags" w:element="State">
                <w:r w:rsidRPr="002326AC">
                  <w:rPr>
                    <w:noProof/>
                    <w:snapToGrid w:val="0"/>
                  </w:rPr>
                  <w:t>AS</w:t>
                </w:r>
              </w:smartTag>
            </w:smartTag>
          </w:p>
          <w:p w14:paraId="37A55AAB" w14:textId="77777777" w:rsidR="000C47ED" w:rsidRPr="002326AC" w:rsidRDefault="000C47ED" w:rsidP="00F24285">
            <w:pPr>
              <w:rPr>
                <w:noProof/>
              </w:rPr>
            </w:pPr>
            <w:r w:rsidRPr="002326AC">
              <w:rPr>
                <w:noProof/>
                <w:snapToGrid w:val="0"/>
              </w:rPr>
              <w:t>Tlf: +47 - 22 78 90 00</w:t>
            </w:r>
          </w:p>
          <w:p w14:paraId="5D942285" w14:textId="77777777" w:rsidR="000C47ED" w:rsidRPr="002326AC" w:rsidRDefault="000C47ED" w:rsidP="00F24285">
            <w:pPr>
              <w:rPr>
                <w:noProof/>
              </w:rPr>
            </w:pPr>
          </w:p>
        </w:tc>
      </w:tr>
      <w:tr w:rsidR="000C47ED" w:rsidRPr="007243A7" w14:paraId="697AD9BE" w14:textId="77777777" w:rsidTr="00F24285">
        <w:trPr>
          <w:cantSplit/>
        </w:trPr>
        <w:tc>
          <w:tcPr>
            <w:tcW w:w="4590" w:type="dxa"/>
          </w:tcPr>
          <w:p w14:paraId="078190CD" w14:textId="77777777" w:rsidR="000C47ED" w:rsidRPr="002326AC" w:rsidRDefault="000C47ED" w:rsidP="00F24285">
            <w:pPr>
              <w:rPr>
                <w:b/>
                <w:noProof/>
                <w:lang w:val="it-IT"/>
              </w:rPr>
            </w:pPr>
            <w:r w:rsidRPr="002326AC">
              <w:rPr>
                <w:b/>
                <w:noProof/>
                <w:lang w:val="it-IT"/>
              </w:rPr>
              <w:t>Eesti</w:t>
            </w:r>
          </w:p>
          <w:p w14:paraId="109CCDDC" w14:textId="77777777" w:rsidR="000C47ED" w:rsidRPr="002326AC" w:rsidRDefault="000C47ED" w:rsidP="00F24285">
            <w:pPr>
              <w:rPr>
                <w:noProof/>
                <w:lang w:val="it-IT"/>
              </w:rPr>
            </w:pPr>
            <w:r w:rsidRPr="002326AC">
              <w:rPr>
                <w:noProof/>
                <w:lang w:val="it-IT"/>
              </w:rPr>
              <w:t>Roche Eesti OÜ</w:t>
            </w:r>
          </w:p>
          <w:p w14:paraId="6A922C0A" w14:textId="77777777" w:rsidR="000C47ED" w:rsidRPr="002326AC" w:rsidRDefault="000C47ED" w:rsidP="00F24285">
            <w:pPr>
              <w:rPr>
                <w:noProof/>
                <w:lang w:val="it-IT"/>
              </w:rPr>
            </w:pPr>
            <w:r w:rsidRPr="002326AC">
              <w:rPr>
                <w:noProof/>
                <w:lang w:val="it-IT"/>
              </w:rPr>
              <w:t>Tel: + 372 - 6 177 380</w:t>
            </w:r>
          </w:p>
          <w:p w14:paraId="04B0618A" w14:textId="77777777" w:rsidR="000C47ED" w:rsidRPr="002326AC" w:rsidRDefault="000C47ED" w:rsidP="00F24285">
            <w:pPr>
              <w:rPr>
                <w:noProof/>
                <w:lang w:val="it-IT"/>
              </w:rPr>
            </w:pPr>
          </w:p>
        </w:tc>
        <w:tc>
          <w:tcPr>
            <w:tcW w:w="4590" w:type="dxa"/>
          </w:tcPr>
          <w:p w14:paraId="7D9A9FCE" w14:textId="77777777" w:rsidR="000C47ED" w:rsidRPr="002326AC" w:rsidRDefault="000C47ED" w:rsidP="00F24285">
            <w:pPr>
              <w:rPr>
                <w:noProof/>
                <w:lang w:val="de-DE"/>
              </w:rPr>
            </w:pPr>
            <w:r w:rsidRPr="002326AC">
              <w:rPr>
                <w:b/>
                <w:noProof/>
                <w:lang w:val="de-DE"/>
              </w:rPr>
              <w:t>Österreich</w:t>
            </w:r>
          </w:p>
          <w:p w14:paraId="2FF19647" w14:textId="77777777" w:rsidR="000C47ED" w:rsidRPr="002326AC" w:rsidRDefault="000C47ED" w:rsidP="00F24285">
            <w:pPr>
              <w:rPr>
                <w:noProof/>
                <w:lang w:val="de-DE"/>
              </w:rPr>
            </w:pPr>
            <w:r w:rsidRPr="002326AC">
              <w:rPr>
                <w:noProof/>
                <w:lang w:val="de-DE"/>
              </w:rPr>
              <w:t>Roche Austria GmbH</w:t>
            </w:r>
          </w:p>
          <w:p w14:paraId="621EDFC2" w14:textId="77777777" w:rsidR="000C47ED" w:rsidRPr="002326AC" w:rsidRDefault="000C47ED" w:rsidP="00F24285">
            <w:pPr>
              <w:rPr>
                <w:noProof/>
                <w:lang w:val="de-DE"/>
              </w:rPr>
            </w:pPr>
            <w:r w:rsidRPr="002326AC">
              <w:rPr>
                <w:noProof/>
                <w:lang w:val="de-DE"/>
              </w:rPr>
              <w:t>Tel: +43 (0) 1 27739</w:t>
            </w:r>
          </w:p>
          <w:p w14:paraId="557AF7A2" w14:textId="77777777" w:rsidR="000C47ED" w:rsidRPr="002326AC" w:rsidRDefault="000C47ED" w:rsidP="00F24285">
            <w:pPr>
              <w:rPr>
                <w:noProof/>
                <w:lang w:val="de-DE"/>
              </w:rPr>
            </w:pPr>
          </w:p>
        </w:tc>
      </w:tr>
      <w:tr w:rsidR="000C47ED" w:rsidRPr="002326AC" w14:paraId="180112EE" w14:textId="77777777" w:rsidTr="00F24285">
        <w:trPr>
          <w:cantSplit/>
        </w:trPr>
        <w:tc>
          <w:tcPr>
            <w:tcW w:w="4590" w:type="dxa"/>
          </w:tcPr>
          <w:p w14:paraId="29002A56" w14:textId="77777777" w:rsidR="000C47ED" w:rsidRPr="00120101" w:rsidRDefault="000C47ED" w:rsidP="00F24285">
            <w:pPr>
              <w:rPr>
                <w:noProof/>
              </w:rPr>
            </w:pPr>
            <w:r w:rsidRPr="002326AC">
              <w:rPr>
                <w:b/>
                <w:noProof/>
              </w:rPr>
              <w:t>Ελλάδα</w:t>
            </w:r>
            <w:r>
              <w:rPr>
                <w:b/>
                <w:noProof/>
              </w:rPr>
              <w:t xml:space="preserve"> , </w:t>
            </w:r>
            <w:proofErr w:type="spellStart"/>
            <w:r w:rsidRPr="00120101">
              <w:rPr>
                <w:b/>
              </w:rPr>
              <w:t>K</w:t>
            </w:r>
            <w:r w:rsidRPr="00120101">
              <w:rPr>
                <w:b/>
                <w:noProof/>
              </w:rPr>
              <w:t>ύ</w:t>
            </w:r>
            <w:proofErr w:type="spellEnd"/>
            <w:r w:rsidRPr="00120101">
              <w:rPr>
                <w:b/>
                <w:noProof/>
              </w:rPr>
              <w:t>προς</w:t>
            </w:r>
          </w:p>
          <w:p w14:paraId="0664F6B1" w14:textId="77777777" w:rsidR="000C47ED" w:rsidRDefault="000C47ED" w:rsidP="00F24285">
            <w:pPr>
              <w:rPr>
                <w:noProof/>
              </w:rPr>
            </w:pPr>
            <w:r w:rsidRPr="00120101">
              <w:rPr>
                <w:noProof/>
              </w:rPr>
              <w:t xml:space="preserve">Roche (Hellas) A.E. </w:t>
            </w:r>
          </w:p>
          <w:p w14:paraId="6A58A8C8" w14:textId="77777777" w:rsidR="000C47ED" w:rsidRPr="002326AC" w:rsidRDefault="000C47ED" w:rsidP="00F24285">
            <w:pPr>
              <w:rPr>
                <w:noProof/>
              </w:rPr>
            </w:pPr>
            <w:r w:rsidRPr="0070764D">
              <w:rPr>
                <w:bCs/>
                <w:noProof/>
              </w:rPr>
              <w:t>Ελλάδα</w:t>
            </w:r>
          </w:p>
          <w:p w14:paraId="6650019B" w14:textId="77777777" w:rsidR="000C47ED" w:rsidRPr="002326AC" w:rsidRDefault="000C47ED" w:rsidP="00F24285">
            <w:pPr>
              <w:rPr>
                <w:noProof/>
              </w:rPr>
            </w:pPr>
            <w:r w:rsidRPr="002326AC">
              <w:rPr>
                <w:noProof/>
              </w:rPr>
              <w:t>Τηλ: +30 210 61 66 100</w:t>
            </w:r>
          </w:p>
          <w:p w14:paraId="265A884D" w14:textId="77777777" w:rsidR="000C47ED" w:rsidRPr="002326AC" w:rsidRDefault="000C47ED" w:rsidP="00F24285">
            <w:pPr>
              <w:rPr>
                <w:noProof/>
              </w:rPr>
            </w:pPr>
          </w:p>
        </w:tc>
        <w:tc>
          <w:tcPr>
            <w:tcW w:w="4590" w:type="dxa"/>
          </w:tcPr>
          <w:p w14:paraId="7A2BC883" w14:textId="77777777" w:rsidR="000C47ED" w:rsidRPr="002326AC" w:rsidRDefault="000C47ED" w:rsidP="00F24285">
            <w:pPr>
              <w:rPr>
                <w:b/>
                <w:noProof/>
                <w:lang w:val="sv-SE"/>
              </w:rPr>
            </w:pPr>
            <w:r w:rsidRPr="002326AC">
              <w:rPr>
                <w:b/>
                <w:noProof/>
                <w:lang w:val="sv-SE"/>
              </w:rPr>
              <w:t>Polska</w:t>
            </w:r>
          </w:p>
          <w:p w14:paraId="7CB841EC" w14:textId="77777777" w:rsidR="000C47ED" w:rsidRPr="002326AC" w:rsidRDefault="000C47ED" w:rsidP="00F24285">
            <w:pPr>
              <w:rPr>
                <w:noProof/>
                <w:lang w:val="sv-SE"/>
              </w:rPr>
            </w:pPr>
            <w:r w:rsidRPr="002326AC">
              <w:rPr>
                <w:noProof/>
                <w:lang w:val="sv-SE"/>
              </w:rPr>
              <w:t>Roche Polska Sp.z o.o.</w:t>
            </w:r>
          </w:p>
          <w:p w14:paraId="43C5F026" w14:textId="77777777" w:rsidR="000C47ED" w:rsidRPr="002326AC" w:rsidRDefault="000C47ED" w:rsidP="00F24285">
            <w:pPr>
              <w:rPr>
                <w:noProof/>
              </w:rPr>
            </w:pPr>
            <w:r w:rsidRPr="002326AC">
              <w:rPr>
                <w:noProof/>
              </w:rPr>
              <w:t>Tel</w:t>
            </w:r>
            <w:r>
              <w:rPr>
                <w:noProof/>
              </w:rPr>
              <w:t xml:space="preserve"> </w:t>
            </w:r>
            <w:r w:rsidRPr="002326AC">
              <w:rPr>
                <w:noProof/>
              </w:rPr>
              <w:t xml:space="preserve">: +48 - 22 </w:t>
            </w:r>
            <w:r w:rsidRPr="002326AC">
              <w:rPr>
                <w:noProof/>
                <w:lang w:val="cs-CZ"/>
              </w:rPr>
              <w:t>345</w:t>
            </w:r>
            <w:r w:rsidRPr="002326AC">
              <w:rPr>
                <w:noProof/>
              </w:rPr>
              <w:t xml:space="preserve"> 18 88</w:t>
            </w:r>
          </w:p>
          <w:p w14:paraId="1B9AAD8F" w14:textId="77777777" w:rsidR="000C47ED" w:rsidRPr="002326AC" w:rsidRDefault="000C47ED" w:rsidP="00F24285">
            <w:pPr>
              <w:rPr>
                <w:noProof/>
              </w:rPr>
            </w:pPr>
          </w:p>
        </w:tc>
      </w:tr>
      <w:tr w:rsidR="000C47ED" w:rsidRPr="002326AC" w14:paraId="227D633B" w14:textId="77777777" w:rsidTr="00F24285">
        <w:trPr>
          <w:cantSplit/>
        </w:trPr>
        <w:tc>
          <w:tcPr>
            <w:tcW w:w="4590" w:type="dxa"/>
          </w:tcPr>
          <w:p w14:paraId="7C3FEEFA" w14:textId="77777777" w:rsidR="000C47ED" w:rsidRPr="002326AC" w:rsidRDefault="000C47ED" w:rsidP="00F24285">
            <w:pPr>
              <w:rPr>
                <w:b/>
                <w:noProof/>
                <w:lang w:val="es-ES"/>
              </w:rPr>
            </w:pPr>
            <w:r w:rsidRPr="002326AC">
              <w:rPr>
                <w:b/>
                <w:noProof/>
                <w:lang w:val="es-ES"/>
              </w:rPr>
              <w:t>España</w:t>
            </w:r>
          </w:p>
          <w:p w14:paraId="3BBFE7B4" w14:textId="77777777" w:rsidR="000C47ED" w:rsidRPr="002326AC" w:rsidRDefault="000C47ED" w:rsidP="00F24285">
            <w:pPr>
              <w:rPr>
                <w:noProof/>
                <w:lang w:val="es-ES"/>
              </w:rPr>
            </w:pPr>
            <w:r w:rsidRPr="002326AC">
              <w:rPr>
                <w:noProof/>
                <w:lang w:val="es-ES"/>
              </w:rPr>
              <w:t>Roche Farma S.A.</w:t>
            </w:r>
          </w:p>
          <w:p w14:paraId="4C28BA09" w14:textId="77777777" w:rsidR="000C47ED" w:rsidRPr="00094854" w:rsidRDefault="000C47ED" w:rsidP="00F24285">
            <w:pPr>
              <w:rPr>
                <w:noProof/>
                <w:lang w:val="de-DE"/>
              </w:rPr>
            </w:pPr>
            <w:r w:rsidRPr="00094854">
              <w:rPr>
                <w:noProof/>
                <w:lang w:val="de-DE"/>
              </w:rPr>
              <w:t>Tel: +34 - 91 324 81 00</w:t>
            </w:r>
          </w:p>
          <w:p w14:paraId="5175B659" w14:textId="77777777" w:rsidR="000C47ED" w:rsidRPr="00094854" w:rsidRDefault="000C47ED" w:rsidP="00F24285">
            <w:pPr>
              <w:rPr>
                <w:b/>
                <w:noProof/>
                <w:lang w:val="de-DE"/>
              </w:rPr>
            </w:pPr>
          </w:p>
        </w:tc>
        <w:tc>
          <w:tcPr>
            <w:tcW w:w="4590" w:type="dxa"/>
          </w:tcPr>
          <w:p w14:paraId="2BE14E53" w14:textId="77777777" w:rsidR="000C47ED" w:rsidRPr="002326AC" w:rsidRDefault="000C47ED" w:rsidP="00F24285">
            <w:pPr>
              <w:rPr>
                <w:noProof/>
                <w:lang w:val="pt-BR"/>
              </w:rPr>
            </w:pPr>
            <w:r w:rsidRPr="002326AC">
              <w:rPr>
                <w:b/>
                <w:noProof/>
                <w:lang w:val="pt-BR"/>
              </w:rPr>
              <w:t>Portugal</w:t>
            </w:r>
          </w:p>
          <w:p w14:paraId="7D867F65" w14:textId="77777777" w:rsidR="000C47ED" w:rsidRPr="002326AC" w:rsidRDefault="000C47ED" w:rsidP="00F24285">
            <w:pPr>
              <w:rPr>
                <w:noProof/>
                <w:lang w:val="pt-BR"/>
              </w:rPr>
            </w:pPr>
            <w:r w:rsidRPr="002326AC">
              <w:rPr>
                <w:noProof/>
                <w:lang w:val="pt-BR"/>
              </w:rPr>
              <w:t>Roche Farmacêutica Química, Lda</w:t>
            </w:r>
          </w:p>
          <w:p w14:paraId="2BD23D34" w14:textId="77777777" w:rsidR="000C47ED" w:rsidRPr="002326AC" w:rsidRDefault="000C47ED" w:rsidP="00F24285">
            <w:pPr>
              <w:rPr>
                <w:noProof/>
                <w:lang w:val="pt-BR"/>
              </w:rPr>
            </w:pPr>
            <w:r w:rsidRPr="002326AC">
              <w:rPr>
                <w:noProof/>
                <w:lang w:val="pt-BR"/>
              </w:rPr>
              <w:t>Tel: +351 - 21 425 70 00</w:t>
            </w:r>
          </w:p>
          <w:p w14:paraId="3B82C2F1" w14:textId="77777777" w:rsidR="000C47ED" w:rsidRPr="002326AC" w:rsidRDefault="000C47ED" w:rsidP="00F24285">
            <w:pPr>
              <w:rPr>
                <w:noProof/>
                <w:lang w:val="pt-BR"/>
              </w:rPr>
            </w:pPr>
          </w:p>
        </w:tc>
      </w:tr>
      <w:tr w:rsidR="000C47ED" w:rsidRPr="002326AC" w14:paraId="036E9A86" w14:textId="77777777" w:rsidTr="00F24285">
        <w:trPr>
          <w:cantSplit/>
          <w:trHeight w:val="3654"/>
        </w:trPr>
        <w:tc>
          <w:tcPr>
            <w:tcW w:w="4590" w:type="dxa"/>
          </w:tcPr>
          <w:p w14:paraId="3F549371" w14:textId="77777777" w:rsidR="000C47ED" w:rsidRPr="00094854" w:rsidRDefault="000C47ED" w:rsidP="00F24285">
            <w:pPr>
              <w:rPr>
                <w:noProof/>
                <w:lang w:val="fr-FR"/>
              </w:rPr>
            </w:pPr>
            <w:r w:rsidRPr="00094854">
              <w:rPr>
                <w:b/>
                <w:noProof/>
                <w:lang w:val="fr-FR"/>
              </w:rPr>
              <w:lastRenderedPageBreak/>
              <w:t>France</w:t>
            </w:r>
          </w:p>
          <w:p w14:paraId="2AA93B0E" w14:textId="77777777" w:rsidR="000C47ED" w:rsidRPr="00094854" w:rsidRDefault="000C47ED" w:rsidP="00F24285">
            <w:pPr>
              <w:rPr>
                <w:noProof/>
                <w:lang w:val="fr-FR"/>
              </w:rPr>
            </w:pPr>
            <w:r w:rsidRPr="00094854">
              <w:rPr>
                <w:noProof/>
                <w:lang w:val="fr-FR"/>
              </w:rPr>
              <w:t>Roche</w:t>
            </w:r>
          </w:p>
          <w:p w14:paraId="394B5C3B" w14:textId="77777777" w:rsidR="000C47ED" w:rsidRPr="00094854" w:rsidRDefault="000C47ED" w:rsidP="00F24285">
            <w:pPr>
              <w:rPr>
                <w:noProof/>
                <w:lang w:val="fr-FR"/>
              </w:rPr>
            </w:pPr>
            <w:r w:rsidRPr="00094854">
              <w:rPr>
                <w:noProof/>
                <w:lang w:val="fr-FR"/>
              </w:rPr>
              <w:t>Tél: +33 (0) 1 47 61 40 00</w:t>
            </w:r>
          </w:p>
          <w:p w14:paraId="1B1E1C9A" w14:textId="77777777" w:rsidR="000C47ED" w:rsidRPr="00094854" w:rsidRDefault="000C47ED" w:rsidP="00F24285">
            <w:pPr>
              <w:rPr>
                <w:noProof/>
                <w:lang w:val="fr-FR"/>
              </w:rPr>
            </w:pPr>
          </w:p>
          <w:p w14:paraId="6D3BF943" w14:textId="77777777" w:rsidR="000C47ED" w:rsidRPr="00094854" w:rsidRDefault="000C47ED" w:rsidP="00F24285">
            <w:pPr>
              <w:rPr>
                <w:b/>
                <w:noProof/>
                <w:lang w:val="fr-FR" w:eastAsia="en-US"/>
              </w:rPr>
            </w:pPr>
            <w:r w:rsidRPr="00094854">
              <w:rPr>
                <w:b/>
                <w:noProof/>
                <w:lang w:val="fr-FR" w:eastAsia="en-US"/>
              </w:rPr>
              <w:t>Hrvatska</w:t>
            </w:r>
          </w:p>
          <w:p w14:paraId="30D67DD2" w14:textId="77777777" w:rsidR="000C47ED" w:rsidRPr="00094854" w:rsidRDefault="000C47ED" w:rsidP="00F24285">
            <w:pPr>
              <w:rPr>
                <w:noProof/>
                <w:lang w:val="fr-FR" w:eastAsia="en-US"/>
              </w:rPr>
            </w:pPr>
            <w:r w:rsidRPr="00094854">
              <w:rPr>
                <w:noProof/>
                <w:lang w:val="fr-FR" w:eastAsia="en-US"/>
              </w:rPr>
              <w:t>Roche d.o.o.</w:t>
            </w:r>
          </w:p>
          <w:p w14:paraId="2FA5AC25" w14:textId="77777777" w:rsidR="000C47ED" w:rsidRPr="00624CA9" w:rsidRDefault="000C47ED" w:rsidP="00F24285">
            <w:pPr>
              <w:rPr>
                <w:noProof/>
                <w:lang w:val="en-GB" w:eastAsia="en-US"/>
              </w:rPr>
            </w:pPr>
            <w:r w:rsidRPr="00624CA9">
              <w:rPr>
                <w:noProof/>
                <w:lang w:val="en-GB" w:eastAsia="en-US"/>
              </w:rPr>
              <w:t>Tel: + 385 1 47 22</w:t>
            </w:r>
            <w:r>
              <w:rPr>
                <w:noProof/>
                <w:lang w:val="en-GB" w:eastAsia="en-US"/>
              </w:rPr>
              <w:t> </w:t>
            </w:r>
            <w:r w:rsidRPr="00624CA9">
              <w:rPr>
                <w:noProof/>
                <w:lang w:val="en-GB" w:eastAsia="en-US"/>
              </w:rPr>
              <w:t>333</w:t>
            </w:r>
          </w:p>
          <w:p w14:paraId="01C9CC88" w14:textId="77777777" w:rsidR="000C47ED" w:rsidRPr="0098119F" w:rsidRDefault="000C47ED" w:rsidP="00F24285">
            <w:pPr>
              <w:rPr>
                <w:noProof/>
                <w:lang w:val="en-GB"/>
              </w:rPr>
            </w:pPr>
          </w:p>
          <w:p w14:paraId="35B81CA7" w14:textId="77777777" w:rsidR="000C47ED" w:rsidRPr="002326AC" w:rsidRDefault="000C47ED" w:rsidP="00F24285">
            <w:pPr>
              <w:rPr>
                <w:noProof/>
              </w:rPr>
            </w:pPr>
          </w:p>
        </w:tc>
        <w:tc>
          <w:tcPr>
            <w:tcW w:w="4590" w:type="dxa"/>
          </w:tcPr>
          <w:p w14:paraId="733002B1" w14:textId="77777777" w:rsidR="000C47ED" w:rsidRPr="002326AC" w:rsidRDefault="000C47ED" w:rsidP="00F24285">
            <w:pPr>
              <w:tabs>
                <w:tab w:val="left" w:pos="-720"/>
                <w:tab w:val="left" w:pos="567"/>
                <w:tab w:val="left" w:pos="4536"/>
              </w:tabs>
              <w:suppressAutoHyphens/>
              <w:spacing w:line="260" w:lineRule="exact"/>
              <w:rPr>
                <w:b/>
                <w:noProof/>
                <w:szCs w:val="22"/>
                <w:lang w:val="it-IT"/>
              </w:rPr>
            </w:pPr>
            <w:r w:rsidRPr="002326AC">
              <w:rPr>
                <w:b/>
                <w:noProof/>
                <w:szCs w:val="22"/>
                <w:lang w:val="it-IT"/>
              </w:rPr>
              <w:t>România</w:t>
            </w:r>
          </w:p>
          <w:p w14:paraId="13E430D9" w14:textId="77777777" w:rsidR="000C47ED" w:rsidRPr="002326AC" w:rsidRDefault="000C47ED" w:rsidP="00F24285">
            <w:pPr>
              <w:tabs>
                <w:tab w:val="left" w:pos="-720"/>
                <w:tab w:val="left" w:pos="4536"/>
              </w:tabs>
              <w:suppressAutoHyphens/>
              <w:rPr>
                <w:noProof/>
                <w:szCs w:val="22"/>
                <w:lang w:val="ro-RO"/>
              </w:rPr>
            </w:pPr>
            <w:r w:rsidRPr="002326AC">
              <w:rPr>
                <w:noProof/>
                <w:szCs w:val="22"/>
                <w:lang w:val="pl-PL"/>
              </w:rPr>
              <w:t>Roche Rom</w:t>
            </w:r>
            <w:r w:rsidRPr="002326AC">
              <w:rPr>
                <w:noProof/>
                <w:szCs w:val="22"/>
                <w:lang w:val="ro-RO"/>
              </w:rPr>
              <w:t>ânia S.R.L.</w:t>
            </w:r>
          </w:p>
          <w:p w14:paraId="3432A1B7" w14:textId="77777777" w:rsidR="000C47ED" w:rsidRDefault="000C47ED" w:rsidP="00F24285">
            <w:pPr>
              <w:rPr>
                <w:noProof/>
                <w:szCs w:val="22"/>
                <w:lang w:val="pl-PL"/>
              </w:rPr>
            </w:pPr>
            <w:r w:rsidRPr="002326AC">
              <w:rPr>
                <w:noProof/>
                <w:szCs w:val="22"/>
                <w:lang w:val="pl-PL"/>
              </w:rPr>
              <w:t>Tel: +40 21 206 47 01</w:t>
            </w:r>
          </w:p>
          <w:p w14:paraId="1572BBC1" w14:textId="77777777" w:rsidR="000C47ED" w:rsidRDefault="000C47ED" w:rsidP="00F24285">
            <w:pPr>
              <w:rPr>
                <w:noProof/>
                <w:szCs w:val="22"/>
                <w:lang w:val="pl-PL"/>
              </w:rPr>
            </w:pPr>
          </w:p>
          <w:p w14:paraId="6D999F85" w14:textId="77777777" w:rsidR="000C47ED" w:rsidRPr="002326AC" w:rsidRDefault="000C47ED" w:rsidP="00F24285">
            <w:pPr>
              <w:rPr>
                <w:b/>
                <w:noProof/>
                <w:lang w:val="pt-BR"/>
              </w:rPr>
            </w:pPr>
            <w:r w:rsidRPr="002326AC">
              <w:rPr>
                <w:b/>
                <w:noProof/>
                <w:lang w:val="pt-BR"/>
              </w:rPr>
              <w:t>Slovenija</w:t>
            </w:r>
          </w:p>
          <w:p w14:paraId="3989AB4D" w14:textId="77777777" w:rsidR="000C47ED" w:rsidRPr="002326AC" w:rsidRDefault="000C47ED" w:rsidP="00F24285">
            <w:pPr>
              <w:rPr>
                <w:noProof/>
                <w:lang w:val="pt-BR"/>
              </w:rPr>
            </w:pPr>
            <w:r w:rsidRPr="002326AC">
              <w:rPr>
                <w:noProof/>
                <w:lang w:val="pt-BR"/>
              </w:rPr>
              <w:t>Roche farmacevtska družba d.o.o.</w:t>
            </w:r>
          </w:p>
          <w:p w14:paraId="717D77B8" w14:textId="77777777" w:rsidR="000C47ED" w:rsidRPr="002326AC" w:rsidRDefault="000C47ED" w:rsidP="00F24285">
            <w:pPr>
              <w:rPr>
                <w:noProof/>
              </w:rPr>
            </w:pPr>
            <w:r w:rsidRPr="002326AC">
              <w:rPr>
                <w:noProof/>
              </w:rPr>
              <w:t>Tel: +386 - 1 360 26 00</w:t>
            </w:r>
          </w:p>
          <w:p w14:paraId="7566CA5F" w14:textId="77777777" w:rsidR="000C47ED" w:rsidRPr="002326AC" w:rsidRDefault="000C47ED" w:rsidP="00F24285">
            <w:pPr>
              <w:rPr>
                <w:noProof/>
              </w:rPr>
            </w:pPr>
          </w:p>
        </w:tc>
      </w:tr>
      <w:tr w:rsidR="000C47ED" w:rsidRPr="002326AC" w14:paraId="63F26D06" w14:textId="77777777" w:rsidTr="00F24285">
        <w:trPr>
          <w:cantSplit/>
        </w:trPr>
        <w:tc>
          <w:tcPr>
            <w:tcW w:w="4590" w:type="dxa"/>
          </w:tcPr>
          <w:p w14:paraId="452AAB78" w14:textId="77777777" w:rsidR="000C47ED" w:rsidRPr="002326AC" w:rsidRDefault="000C47ED" w:rsidP="00F24285">
            <w:pPr>
              <w:rPr>
                <w:b/>
                <w:noProof/>
              </w:rPr>
            </w:pPr>
            <w:r w:rsidRPr="002326AC">
              <w:rPr>
                <w:b/>
                <w:noProof/>
              </w:rPr>
              <w:t>Ireland</w:t>
            </w:r>
            <w:r>
              <w:rPr>
                <w:b/>
                <w:noProof/>
              </w:rPr>
              <w:t xml:space="preserve">, </w:t>
            </w:r>
            <w:r w:rsidRPr="002326AC">
              <w:rPr>
                <w:b/>
                <w:noProof/>
              </w:rPr>
              <w:t>Malta</w:t>
            </w:r>
          </w:p>
          <w:p w14:paraId="1100FB8E" w14:textId="77777777" w:rsidR="000C47ED" w:rsidRDefault="000C47ED" w:rsidP="00F24285">
            <w:pPr>
              <w:rPr>
                <w:noProof/>
              </w:rPr>
            </w:pPr>
            <w:r w:rsidRPr="002326AC">
              <w:rPr>
                <w:noProof/>
              </w:rPr>
              <w:t>Roche Products (Ireland) Ltd.</w:t>
            </w:r>
          </w:p>
          <w:p w14:paraId="6DBF2BB5" w14:textId="77777777" w:rsidR="000C47ED" w:rsidRPr="002326AC" w:rsidRDefault="000C47ED" w:rsidP="00F24285">
            <w:pPr>
              <w:rPr>
                <w:noProof/>
              </w:rPr>
            </w:pPr>
            <w:r>
              <w:rPr>
                <w:noProof/>
              </w:rPr>
              <w:t>Ireland/L-Irlanda</w:t>
            </w:r>
          </w:p>
          <w:p w14:paraId="59FCB6A3" w14:textId="77777777" w:rsidR="000C47ED" w:rsidRPr="002326AC" w:rsidRDefault="000C47ED" w:rsidP="00F24285">
            <w:pPr>
              <w:rPr>
                <w:noProof/>
              </w:rPr>
            </w:pPr>
            <w:r w:rsidRPr="002326AC">
              <w:rPr>
                <w:noProof/>
              </w:rPr>
              <w:t>Tel: +353 (0) 1 469 0700</w:t>
            </w:r>
          </w:p>
          <w:p w14:paraId="4EF77D08" w14:textId="77777777" w:rsidR="000C47ED" w:rsidRPr="002326AC" w:rsidRDefault="000C47ED" w:rsidP="00F24285">
            <w:pPr>
              <w:tabs>
                <w:tab w:val="left" w:pos="720"/>
              </w:tabs>
              <w:autoSpaceDE w:val="0"/>
              <w:autoSpaceDN w:val="0"/>
              <w:adjustRightInd w:val="0"/>
              <w:rPr>
                <w:b/>
                <w:noProof/>
                <w:lang w:val="pt-BR"/>
              </w:rPr>
            </w:pPr>
          </w:p>
        </w:tc>
        <w:tc>
          <w:tcPr>
            <w:tcW w:w="4590" w:type="dxa"/>
          </w:tcPr>
          <w:p w14:paraId="07847261" w14:textId="77777777" w:rsidR="000C47ED" w:rsidRPr="002326AC" w:rsidRDefault="000C47ED" w:rsidP="00F24285">
            <w:pPr>
              <w:rPr>
                <w:b/>
                <w:noProof/>
                <w:lang w:val="da-DK"/>
              </w:rPr>
            </w:pPr>
            <w:r w:rsidRPr="002326AC">
              <w:rPr>
                <w:b/>
                <w:noProof/>
                <w:lang w:val="da-DK"/>
              </w:rPr>
              <w:t xml:space="preserve">Slovenská republika </w:t>
            </w:r>
          </w:p>
          <w:p w14:paraId="7F2497E0" w14:textId="77777777" w:rsidR="000C47ED" w:rsidRPr="002326AC" w:rsidRDefault="000C47ED" w:rsidP="00F24285">
            <w:pPr>
              <w:rPr>
                <w:noProof/>
                <w:lang w:val="da-DK"/>
              </w:rPr>
            </w:pPr>
            <w:r w:rsidRPr="002326AC">
              <w:rPr>
                <w:noProof/>
                <w:lang w:val="da-DK"/>
              </w:rPr>
              <w:t>Roche Slovensko, s.r.o.</w:t>
            </w:r>
          </w:p>
          <w:p w14:paraId="39E365C2" w14:textId="77777777" w:rsidR="000C47ED" w:rsidRPr="002326AC" w:rsidRDefault="000C47ED" w:rsidP="00F24285">
            <w:pPr>
              <w:rPr>
                <w:noProof/>
              </w:rPr>
            </w:pPr>
            <w:r w:rsidRPr="002326AC">
              <w:rPr>
                <w:noProof/>
              </w:rPr>
              <w:t xml:space="preserve">Tel: +421 - 2 52638201 </w:t>
            </w:r>
          </w:p>
          <w:p w14:paraId="63C3A734" w14:textId="77777777" w:rsidR="000C47ED" w:rsidRPr="002326AC" w:rsidRDefault="000C47ED" w:rsidP="00F24285">
            <w:pPr>
              <w:rPr>
                <w:b/>
                <w:noProof/>
              </w:rPr>
            </w:pPr>
          </w:p>
        </w:tc>
      </w:tr>
      <w:tr w:rsidR="000C47ED" w:rsidRPr="007243A7" w14:paraId="402970F0" w14:textId="77777777" w:rsidTr="00F24285">
        <w:trPr>
          <w:cantSplit/>
        </w:trPr>
        <w:tc>
          <w:tcPr>
            <w:tcW w:w="4590" w:type="dxa"/>
          </w:tcPr>
          <w:p w14:paraId="664D7809" w14:textId="77777777" w:rsidR="000C47ED" w:rsidRPr="002326AC" w:rsidRDefault="000C47ED" w:rsidP="00F24285">
            <w:pPr>
              <w:tabs>
                <w:tab w:val="left" w:pos="720"/>
              </w:tabs>
              <w:rPr>
                <w:b/>
                <w:noProof/>
                <w:snapToGrid w:val="0"/>
                <w:lang w:val="pt-BR"/>
              </w:rPr>
            </w:pPr>
            <w:r w:rsidRPr="002326AC">
              <w:rPr>
                <w:b/>
                <w:noProof/>
                <w:snapToGrid w:val="0"/>
                <w:lang w:val="pt-BR"/>
              </w:rPr>
              <w:t xml:space="preserve">Ísland </w:t>
            </w:r>
          </w:p>
          <w:p w14:paraId="4502F0F3" w14:textId="77777777" w:rsidR="000C47ED" w:rsidRPr="002326AC" w:rsidRDefault="000C47ED" w:rsidP="00F24285">
            <w:pPr>
              <w:tabs>
                <w:tab w:val="left" w:pos="720"/>
              </w:tabs>
              <w:rPr>
                <w:noProof/>
                <w:snapToGrid w:val="0"/>
                <w:lang w:val="pt-BR"/>
              </w:rPr>
            </w:pPr>
            <w:r w:rsidRPr="002326AC">
              <w:rPr>
                <w:noProof/>
                <w:snapToGrid w:val="0"/>
                <w:lang w:val="pt-BR"/>
              </w:rPr>
              <w:t xml:space="preserve">Roche </w:t>
            </w:r>
            <w:r>
              <w:rPr>
                <w:noProof/>
                <w:lang w:val="en-GB" w:eastAsia="en-US"/>
              </w:rPr>
              <w:t>Pharmaceuticals A/S</w:t>
            </w:r>
          </w:p>
          <w:p w14:paraId="1CE26189" w14:textId="77777777" w:rsidR="000C47ED" w:rsidRPr="002326AC" w:rsidRDefault="000C47ED" w:rsidP="00F24285">
            <w:pPr>
              <w:tabs>
                <w:tab w:val="left" w:pos="720"/>
              </w:tabs>
              <w:rPr>
                <w:noProof/>
                <w:snapToGrid w:val="0"/>
                <w:lang w:val="pt-BR"/>
              </w:rPr>
            </w:pPr>
            <w:r w:rsidRPr="002326AC">
              <w:rPr>
                <w:lang w:val="pt-BR"/>
              </w:rPr>
              <w:t>c/o Icepharma hf</w:t>
            </w:r>
          </w:p>
          <w:p w14:paraId="33C494A5" w14:textId="77777777" w:rsidR="000C47ED" w:rsidRPr="002326AC" w:rsidRDefault="000C47ED" w:rsidP="00F24285">
            <w:pPr>
              <w:rPr>
                <w:rFonts w:ascii="Arial" w:hAnsi="Arial"/>
                <w:noProof/>
                <w:snapToGrid w:val="0"/>
                <w:lang w:val="pt-BR"/>
              </w:rPr>
            </w:pPr>
            <w:r w:rsidRPr="002326AC">
              <w:rPr>
                <w:noProof/>
                <w:snapToGrid w:val="0"/>
                <w:lang w:val="pt-BR"/>
              </w:rPr>
              <w:t>Sími: +354 540 8000</w:t>
            </w:r>
          </w:p>
          <w:p w14:paraId="1787498C" w14:textId="77777777" w:rsidR="000C47ED" w:rsidRPr="002326AC" w:rsidRDefault="000C47ED" w:rsidP="00F24285">
            <w:pPr>
              <w:rPr>
                <w:b/>
                <w:noProof/>
                <w:lang w:val="pt-BR"/>
              </w:rPr>
            </w:pPr>
          </w:p>
        </w:tc>
        <w:tc>
          <w:tcPr>
            <w:tcW w:w="4590" w:type="dxa"/>
          </w:tcPr>
          <w:p w14:paraId="3C1D3DE7" w14:textId="77777777" w:rsidR="000C47ED" w:rsidRPr="00094854" w:rsidRDefault="000C47ED" w:rsidP="00F24285">
            <w:pPr>
              <w:rPr>
                <w:b/>
                <w:noProof/>
                <w:lang w:val="de-DE"/>
              </w:rPr>
            </w:pPr>
            <w:r w:rsidRPr="00094854">
              <w:rPr>
                <w:b/>
                <w:noProof/>
                <w:lang w:val="de-DE"/>
              </w:rPr>
              <w:t>Suomi/Finland</w:t>
            </w:r>
          </w:p>
          <w:p w14:paraId="48DC89AE" w14:textId="77777777" w:rsidR="000C47ED" w:rsidRPr="00094854" w:rsidRDefault="000C47ED" w:rsidP="00F24285">
            <w:pPr>
              <w:rPr>
                <w:noProof/>
                <w:snapToGrid w:val="0"/>
                <w:lang w:val="de-DE"/>
              </w:rPr>
            </w:pPr>
            <w:r w:rsidRPr="00094854">
              <w:rPr>
                <w:noProof/>
                <w:lang w:val="de-DE"/>
              </w:rPr>
              <w:t>Roche Oy</w:t>
            </w:r>
            <w:r w:rsidRPr="00094854">
              <w:rPr>
                <w:noProof/>
                <w:snapToGrid w:val="0"/>
                <w:lang w:val="de-DE"/>
              </w:rPr>
              <w:t xml:space="preserve"> </w:t>
            </w:r>
          </w:p>
          <w:p w14:paraId="4F9AABFB" w14:textId="77777777" w:rsidR="000C47ED" w:rsidRPr="00094854" w:rsidRDefault="000C47ED" w:rsidP="00F24285">
            <w:pPr>
              <w:rPr>
                <w:noProof/>
                <w:lang w:val="de-DE"/>
              </w:rPr>
            </w:pPr>
            <w:r w:rsidRPr="00094854">
              <w:rPr>
                <w:noProof/>
                <w:lang w:val="de-DE"/>
              </w:rPr>
              <w:t>Puh/Tel: +358 (0) 10 554 500</w:t>
            </w:r>
          </w:p>
          <w:p w14:paraId="7BC498DE" w14:textId="77777777" w:rsidR="000C47ED" w:rsidRPr="002326AC" w:rsidRDefault="000C47ED" w:rsidP="00F24285">
            <w:pPr>
              <w:rPr>
                <w:noProof/>
                <w:lang w:val="de-DE"/>
              </w:rPr>
            </w:pPr>
          </w:p>
        </w:tc>
      </w:tr>
      <w:tr w:rsidR="000C47ED" w:rsidRPr="002326AC" w14:paraId="75973F69" w14:textId="77777777" w:rsidTr="00F24285">
        <w:trPr>
          <w:cantSplit/>
        </w:trPr>
        <w:tc>
          <w:tcPr>
            <w:tcW w:w="4590" w:type="dxa"/>
          </w:tcPr>
          <w:p w14:paraId="10DE7D6F" w14:textId="77777777" w:rsidR="000C47ED" w:rsidRPr="002326AC" w:rsidRDefault="000C47ED" w:rsidP="00F24285">
            <w:pPr>
              <w:rPr>
                <w:noProof/>
                <w:lang w:val="it-IT"/>
              </w:rPr>
            </w:pPr>
            <w:r w:rsidRPr="002326AC">
              <w:rPr>
                <w:b/>
                <w:noProof/>
                <w:lang w:val="it-IT"/>
              </w:rPr>
              <w:t>Italia</w:t>
            </w:r>
          </w:p>
          <w:p w14:paraId="427EC16C" w14:textId="77777777" w:rsidR="000C47ED" w:rsidRPr="002326AC" w:rsidRDefault="000C47ED" w:rsidP="00F24285">
            <w:pPr>
              <w:rPr>
                <w:noProof/>
                <w:lang w:val="it-IT"/>
              </w:rPr>
            </w:pPr>
            <w:r w:rsidRPr="002326AC">
              <w:rPr>
                <w:noProof/>
                <w:lang w:val="it-IT"/>
              </w:rPr>
              <w:t>Roche S.p.A.</w:t>
            </w:r>
          </w:p>
          <w:p w14:paraId="13CF2B9F" w14:textId="77777777" w:rsidR="000C47ED" w:rsidRPr="002326AC" w:rsidRDefault="000C47ED" w:rsidP="00F24285">
            <w:pPr>
              <w:rPr>
                <w:noProof/>
              </w:rPr>
            </w:pPr>
            <w:r w:rsidRPr="002326AC">
              <w:rPr>
                <w:noProof/>
                <w:lang w:val="de-DE"/>
              </w:rPr>
              <w:t>Tel: +39 – 039 2471</w:t>
            </w:r>
          </w:p>
        </w:tc>
        <w:tc>
          <w:tcPr>
            <w:tcW w:w="4590" w:type="dxa"/>
          </w:tcPr>
          <w:p w14:paraId="0DC92F02" w14:textId="77777777" w:rsidR="000C47ED" w:rsidRPr="002326AC" w:rsidRDefault="000C47ED" w:rsidP="00F24285">
            <w:pPr>
              <w:rPr>
                <w:noProof/>
              </w:rPr>
            </w:pPr>
            <w:r w:rsidRPr="002326AC">
              <w:rPr>
                <w:b/>
                <w:noProof/>
              </w:rPr>
              <w:t>Sverige</w:t>
            </w:r>
          </w:p>
          <w:p w14:paraId="7A1D14B3" w14:textId="77777777" w:rsidR="000C47ED" w:rsidRPr="002326AC" w:rsidRDefault="000C47ED" w:rsidP="00F24285">
            <w:pPr>
              <w:rPr>
                <w:noProof/>
              </w:rPr>
            </w:pPr>
            <w:smartTag w:uri="urn:schemas-microsoft-com:office:smarttags" w:element="place">
              <w:smartTag w:uri="urn:schemas-microsoft-com:office:smarttags" w:element="City">
                <w:r w:rsidRPr="002326AC">
                  <w:rPr>
                    <w:noProof/>
                  </w:rPr>
                  <w:t>Roche</w:t>
                </w:r>
              </w:smartTag>
              <w:r w:rsidRPr="002326AC">
                <w:rPr>
                  <w:noProof/>
                </w:rPr>
                <w:t xml:space="preserve"> </w:t>
              </w:r>
              <w:smartTag w:uri="urn:schemas-microsoft-com:office:smarttags" w:element="State">
                <w:r w:rsidRPr="002326AC">
                  <w:rPr>
                    <w:noProof/>
                  </w:rPr>
                  <w:t>AB</w:t>
                </w:r>
              </w:smartTag>
            </w:smartTag>
          </w:p>
          <w:p w14:paraId="48B000FA" w14:textId="77777777" w:rsidR="000C47ED" w:rsidRPr="002326AC" w:rsidRDefault="000C47ED" w:rsidP="00F24285">
            <w:pPr>
              <w:suppressAutoHyphens/>
              <w:rPr>
                <w:noProof/>
              </w:rPr>
            </w:pPr>
            <w:r w:rsidRPr="002326AC">
              <w:rPr>
                <w:noProof/>
              </w:rPr>
              <w:t>Tel: +46 (0) 8 726 1200</w:t>
            </w:r>
          </w:p>
          <w:p w14:paraId="23224AAB" w14:textId="77777777" w:rsidR="000C47ED" w:rsidRPr="002326AC" w:rsidRDefault="000C47ED" w:rsidP="00F24285">
            <w:pPr>
              <w:rPr>
                <w:noProof/>
              </w:rPr>
            </w:pPr>
          </w:p>
        </w:tc>
      </w:tr>
      <w:tr w:rsidR="00353069" w:rsidRPr="007243A7" w14:paraId="76C73288" w14:textId="77777777" w:rsidTr="00CE71A4">
        <w:trPr>
          <w:cantSplit/>
        </w:trPr>
        <w:tc>
          <w:tcPr>
            <w:tcW w:w="4590" w:type="dxa"/>
          </w:tcPr>
          <w:p w14:paraId="039B0613" w14:textId="77777777" w:rsidR="008C62B6" w:rsidRPr="00094854" w:rsidRDefault="008C62B6" w:rsidP="008C62B6">
            <w:pPr>
              <w:rPr>
                <w:b/>
                <w:noProof/>
                <w:lang w:val="de-DE"/>
              </w:rPr>
            </w:pPr>
            <w:r w:rsidRPr="00094854">
              <w:rPr>
                <w:b/>
                <w:noProof/>
                <w:lang w:val="de-DE"/>
              </w:rPr>
              <w:t>Suomi/Finland</w:t>
            </w:r>
          </w:p>
          <w:p w14:paraId="6D44BFFF" w14:textId="77777777" w:rsidR="008C62B6" w:rsidRPr="00094854" w:rsidRDefault="008C62B6" w:rsidP="008C62B6">
            <w:pPr>
              <w:rPr>
                <w:noProof/>
                <w:snapToGrid w:val="0"/>
                <w:lang w:val="de-DE"/>
              </w:rPr>
            </w:pPr>
            <w:r w:rsidRPr="00094854">
              <w:rPr>
                <w:noProof/>
                <w:lang w:val="de-DE"/>
              </w:rPr>
              <w:t>Roche Oy</w:t>
            </w:r>
            <w:r w:rsidRPr="00094854">
              <w:rPr>
                <w:noProof/>
                <w:snapToGrid w:val="0"/>
                <w:lang w:val="de-DE"/>
              </w:rPr>
              <w:t xml:space="preserve"> </w:t>
            </w:r>
          </w:p>
          <w:p w14:paraId="01868337" w14:textId="77777777" w:rsidR="008C62B6" w:rsidRPr="00094854" w:rsidRDefault="008C62B6" w:rsidP="008C62B6">
            <w:pPr>
              <w:rPr>
                <w:noProof/>
                <w:lang w:val="de-DE"/>
              </w:rPr>
            </w:pPr>
            <w:r w:rsidRPr="00094854">
              <w:rPr>
                <w:noProof/>
                <w:lang w:val="de-DE"/>
              </w:rPr>
              <w:t>Puh/Tel: +358 (0) 10 554 500</w:t>
            </w:r>
          </w:p>
          <w:p w14:paraId="60E499FE" w14:textId="77777777" w:rsidR="00353069" w:rsidRPr="008C62B6" w:rsidRDefault="00353069" w:rsidP="00353069">
            <w:pPr>
              <w:rPr>
                <w:b/>
                <w:noProof/>
                <w:lang w:val="de-DE"/>
              </w:rPr>
            </w:pPr>
          </w:p>
        </w:tc>
        <w:tc>
          <w:tcPr>
            <w:tcW w:w="4590" w:type="dxa"/>
          </w:tcPr>
          <w:p w14:paraId="6E601309" w14:textId="77777777" w:rsidR="00353069" w:rsidRPr="002326AC" w:rsidRDefault="00353069" w:rsidP="008C62B6">
            <w:pPr>
              <w:rPr>
                <w:noProof/>
                <w:lang w:val="de-DE"/>
              </w:rPr>
            </w:pPr>
          </w:p>
        </w:tc>
      </w:tr>
      <w:tr w:rsidR="00353069" w:rsidRPr="002326AC" w14:paraId="6376DF34" w14:textId="77777777" w:rsidTr="00CE71A4">
        <w:trPr>
          <w:cantSplit/>
        </w:trPr>
        <w:tc>
          <w:tcPr>
            <w:tcW w:w="4590" w:type="dxa"/>
          </w:tcPr>
          <w:p w14:paraId="08C4E32E" w14:textId="77777777" w:rsidR="008C62B6" w:rsidRPr="002326AC" w:rsidRDefault="008C62B6" w:rsidP="008C62B6">
            <w:pPr>
              <w:rPr>
                <w:noProof/>
              </w:rPr>
            </w:pPr>
            <w:r w:rsidRPr="002326AC">
              <w:rPr>
                <w:b/>
                <w:noProof/>
              </w:rPr>
              <w:t>Sverige</w:t>
            </w:r>
          </w:p>
          <w:p w14:paraId="044C1CFA" w14:textId="77777777" w:rsidR="008C62B6" w:rsidRPr="002326AC" w:rsidRDefault="008C62B6" w:rsidP="008C62B6">
            <w:pPr>
              <w:rPr>
                <w:noProof/>
              </w:rPr>
            </w:pPr>
            <w:smartTag w:uri="urn:schemas-microsoft-com:office:smarttags" w:element="place">
              <w:smartTag w:uri="urn:schemas-microsoft-com:office:smarttags" w:element="City">
                <w:r w:rsidRPr="002326AC">
                  <w:rPr>
                    <w:noProof/>
                  </w:rPr>
                  <w:t>Roche</w:t>
                </w:r>
              </w:smartTag>
              <w:r w:rsidRPr="002326AC">
                <w:rPr>
                  <w:noProof/>
                </w:rPr>
                <w:t xml:space="preserve"> </w:t>
              </w:r>
              <w:smartTag w:uri="urn:schemas-microsoft-com:office:smarttags" w:element="State">
                <w:r w:rsidRPr="002326AC">
                  <w:rPr>
                    <w:noProof/>
                  </w:rPr>
                  <w:t>AB</w:t>
                </w:r>
              </w:smartTag>
            </w:smartTag>
          </w:p>
          <w:p w14:paraId="77005E4F" w14:textId="77777777" w:rsidR="008C62B6" w:rsidRPr="002326AC" w:rsidRDefault="008C62B6" w:rsidP="008C62B6">
            <w:pPr>
              <w:suppressAutoHyphens/>
              <w:rPr>
                <w:noProof/>
              </w:rPr>
            </w:pPr>
            <w:r w:rsidRPr="002326AC">
              <w:rPr>
                <w:noProof/>
              </w:rPr>
              <w:t>Tel: +46 (0) 8 726 1200</w:t>
            </w:r>
          </w:p>
          <w:p w14:paraId="2B020A03" w14:textId="62CE1CAC" w:rsidR="00353069" w:rsidRPr="002326AC" w:rsidRDefault="00353069" w:rsidP="00353069">
            <w:pPr>
              <w:rPr>
                <w:noProof/>
              </w:rPr>
            </w:pPr>
          </w:p>
        </w:tc>
        <w:tc>
          <w:tcPr>
            <w:tcW w:w="4590" w:type="dxa"/>
          </w:tcPr>
          <w:p w14:paraId="6CC52DB1" w14:textId="77777777" w:rsidR="00353069" w:rsidRPr="002326AC" w:rsidRDefault="00353069" w:rsidP="008C62B6">
            <w:pPr>
              <w:suppressAutoHyphens/>
              <w:rPr>
                <w:noProof/>
              </w:rPr>
            </w:pPr>
          </w:p>
        </w:tc>
      </w:tr>
    </w:tbl>
    <w:p w14:paraId="1BAA3783" w14:textId="77777777" w:rsidR="00353069" w:rsidRPr="002326AC" w:rsidRDefault="00353069" w:rsidP="00353069">
      <w:pPr>
        <w:rPr>
          <w:lang w:val="is-IS"/>
        </w:rPr>
      </w:pPr>
    </w:p>
    <w:p w14:paraId="6C205D7A" w14:textId="58E4C9DB" w:rsidR="0035416E" w:rsidRPr="002326AC" w:rsidRDefault="00353069" w:rsidP="00353069">
      <w:pPr>
        <w:outlineLvl w:val="0"/>
        <w:rPr>
          <w:b/>
          <w:lang w:val="sv-SE"/>
        </w:rPr>
      </w:pPr>
      <w:r w:rsidRPr="002326AC">
        <w:rPr>
          <w:b/>
          <w:lang w:val="sv-SE"/>
        </w:rPr>
        <w:t xml:space="preserve">Denna bipacksedel </w:t>
      </w:r>
      <w:r w:rsidR="0047106E" w:rsidRPr="002326AC">
        <w:rPr>
          <w:b/>
          <w:noProof/>
          <w:szCs w:val="22"/>
          <w:lang w:val="sv-SE"/>
        </w:rPr>
        <w:t xml:space="preserve">ändrades </w:t>
      </w:r>
      <w:r w:rsidRPr="002326AC">
        <w:rPr>
          <w:b/>
          <w:lang w:val="sv-SE"/>
        </w:rPr>
        <w:t>senas</w:t>
      </w:r>
      <w:r w:rsidRPr="0015500C">
        <w:rPr>
          <w:b/>
          <w:lang w:val="sv-SE"/>
        </w:rPr>
        <w:t>t</w:t>
      </w:r>
      <w:r w:rsidR="008C62B6">
        <w:rPr>
          <w:b/>
          <w:lang w:val="sv-SE"/>
        </w:rPr>
        <w:t xml:space="preserve"> </w:t>
      </w:r>
    </w:p>
    <w:p w14:paraId="30AEF6B3" w14:textId="77777777" w:rsidR="007C4FF8" w:rsidRPr="002326AC" w:rsidRDefault="007C4FF8" w:rsidP="00353069">
      <w:pPr>
        <w:outlineLvl w:val="0"/>
        <w:rPr>
          <w:b/>
          <w:lang w:val="sv-SE"/>
        </w:rPr>
      </w:pPr>
    </w:p>
    <w:p w14:paraId="433B01BA" w14:textId="77777777" w:rsidR="0047106E" w:rsidRPr="002326AC" w:rsidRDefault="0047106E" w:rsidP="00353069">
      <w:pPr>
        <w:outlineLvl w:val="0"/>
        <w:rPr>
          <w:b/>
          <w:lang w:val="sv-SE"/>
        </w:rPr>
      </w:pPr>
      <w:r w:rsidRPr="002326AC">
        <w:rPr>
          <w:b/>
          <w:noProof/>
          <w:szCs w:val="22"/>
          <w:lang w:val="sv-SE"/>
        </w:rPr>
        <w:t>Övriga informationskällor</w:t>
      </w:r>
    </w:p>
    <w:p w14:paraId="49BE0819" w14:textId="77777777" w:rsidR="00D00797" w:rsidRPr="002326AC" w:rsidRDefault="00D00797" w:rsidP="00353069">
      <w:pPr>
        <w:outlineLvl w:val="0"/>
        <w:rPr>
          <w:b/>
          <w:lang w:val="sv-SE"/>
        </w:rPr>
      </w:pPr>
    </w:p>
    <w:p w14:paraId="157C2E5F" w14:textId="212939D6" w:rsidR="00AD6FA8" w:rsidRDefault="0098119F" w:rsidP="00EB4C07">
      <w:pPr>
        <w:suppressAutoHyphens/>
        <w:rPr>
          <w:ins w:id="73" w:author="Author" w:date="2025-10-15T13:41:00Z" w16du:dateUtc="2025-10-15T11:41:00Z"/>
          <w:rStyle w:val="Hyperlink"/>
          <w:noProof/>
          <w:lang w:val="sv-SE"/>
        </w:rPr>
      </w:pPr>
      <w:r w:rsidRPr="00AB1764">
        <w:rPr>
          <w:noProof/>
          <w:szCs w:val="22"/>
          <w:lang w:val="sv-SE"/>
        </w:rPr>
        <w:t xml:space="preserve">Ytterligare information om detta läkemedel finns på Europeiska läkemedelsmyndighetens webbplats </w:t>
      </w:r>
      <w:r w:rsidR="00EB4C07">
        <w:fldChar w:fldCharType="begin"/>
      </w:r>
      <w:r w:rsidR="00EB4C07" w:rsidRPr="00A70DCA">
        <w:rPr>
          <w:lang w:val="sv-SE"/>
          <w:rPrChange w:id="74" w:author="Author" w:date="2025-10-10T07:54:00Z" w16du:dateUtc="2025-10-10T05:54:00Z">
            <w:rPr/>
          </w:rPrChange>
        </w:rPr>
        <w:instrText>HYPERLINK "https://www.ema.europa.eu/"</w:instrText>
      </w:r>
      <w:r w:rsidR="00EB4C07">
        <w:fldChar w:fldCharType="separate"/>
      </w:r>
      <w:r w:rsidR="00EB4C07" w:rsidRPr="00CE71A4">
        <w:rPr>
          <w:rStyle w:val="Hyperlink"/>
          <w:noProof/>
          <w:lang w:val="sv-SE"/>
        </w:rPr>
        <w:t>https://www.ema.europa.eu</w:t>
      </w:r>
      <w:r w:rsidR="00EB4C07">
        <w:fldChar w:fldCharType="end"/>
      </w:r>
      <w:r w:rsidR="00EB4C07" w:rsidRPr="00CE71A4">
        <w:rPr>
          <w:rStyle w:val="Hyperlink"/>
          <w:noProof/>
          <w:lang w:val="sv-SE"/>
        </w:rPr>
        <w:t>.</w:t>
      </w:r>
    </w:p>
    <w:p w14:paraId="3A766046" w14:textId="4EE008D4" w:rsidR="00C4506E" w:rsidRDefault="00C4506E">
      <w:pPr>
        <w:rPr>
          <w:ins w:id="75" w:author="TCS" w:date="2025-10-17T10:21:00Z" w16du:dateUtc="2025-10-17T04:51:00Z"/>
          <w:rStyle w:val="Hyperlink"/>
          <w:noProof/>
          <w:lang w:val="sv-SE"/>
        </w:rPr>
      </w:pPr>
      <w:ins w:id="76" w:author="TCS" w:date="2025-10-17T10:21:00Z" w16du:dateUtc="2025-10-17T04:51:00Z">
        <w:r>
          <w:rPr>
            <w:rStyle w:val="Hyperlink"/>
            <w:noProof/>
            <w:lang w:val="sv-SE"/>
          </w:rPr>
          <w:br w:type="page"/>
        </w:r>
      </w:ins>
    </w:p>
    <w:p w14:paraId="03BF9984" w14:textId="77777777" w:rsidR="00257D24" w:rsidRDefault="00257D24" w:rsidP="00EB4C07">
      <w:pPr>
        <w:suppressAutoHyphens/>
        <w:rPr>
          <w:ins w:id="77" w:author="Author" w:date="2025-10-15T13:41:00Z" w16du:dateUtc="2025-10-15T11:41:00Z"/>
          <w:rStyle w:val="Hyperlink"/>
          <w:noProof/>
          <w:lang w:val="sv-SE"/>
        </w:rPr>
      </w:pPr>
    </w:p>
    <w:p w14:paraId="6432BE60" w14:textId="77777777" w:rsidR="00257D24" w:rsidRDefault="00257D24" w:rsidP="00EB4C07">
      <w:pPr>
        <w:suppressAutoHyphens/>
        <w:rPr>
          <w:ins w:id="78" w:author="Author" w:date="2025-10-15T13:41:00Z" w16du:dateUtc="2025-10-15T11:41:00Z"/>
          <w:rStyle w:val="Hyperlink"/>
          <w:noProof/>
          <w:lang w:val="sv-SE"/>
        </w:rPr>
      </w:pPr>
    </w:p>
    <w:p w14:paraId="463E87BC" w14:textId="77777777" w:rsidR="00257D24" w:rsidRDefault="00257D24" w:rsidP="00EB4C07">
      <w:pPr>
        <w:suppressAutoHyphens/>
        <w:rPr>
          <w:ins w:id="79" w:author="Author" w:date="2025-10-15T13:41:00Z" w16du:dateUtc="2025-10-15T11:41:00Z"/>
          <w:rStyle w:val="Hyperlink"/>
          <w:noProof/>
          <w:lang w:val="sv-SE"/>
        </w:rPr>
      </w:pPr>
    </w:p>
    <w:p w14:paraId="3B9C5272" w14:textId="77777777" w:rsidR="00257D24" w:rsidRDefault="00257D24" w:rsidP="00EB4C07">
      <w:pPr>
        <w:suppressAutoHyphens/>
        <w:rPr>
          <w:ins w:id="80" w:author="Author" w:date="2025-10-15T13:41:00Z" w16du:dateUtc="2025-10-15T11:41:00Z"/>
          <w:rStyle w:val="Hyperlink"/>
          <w:noProof/>
          <w:lang w:val="sv-SE"/>
        </w:rPr>
      </w:pPr>
    </w:p>
    <w:p w14:paraId="78159A64" w14:textId="77777777" w:rsidR="00257D24" w:rsidRDefault="00257D24" w:rsidP="00EB4C07">
      <w:pPr>
        <w:suppressAutoHyphens/>
        <w:rPr>
          <w:ins w:id="81" w:author="Author" w:date="2025-10-15T13:41:00Z" w16du:dateUtc="2025-10-15T11:41:00Z"/>
          <w:rStyle w:val="Hyperlink"/>
          <w:noProof/>
          <w:lang w:val="sv-SE"/>
        </w:rPr>
      </w:pPr>
    </w:p>
    <w:p w14:paraId="7E17B8A8" w14:textId="77777777" w:rsidR="00257D24" w:rsidRDefault="00257D24" w:rsidP="00EB4C07">
      <w:pPr>
        <w:suppressAutoHyphens/>
        <w:rPr>
          <w:ins w:id="82" w:author="Author" w:date="2025-10-15T13:41:00Z" w16du:dateUtc="2025-10-15T11:41:00Z"/>
          <w:rStyle w:val="Hyperlink"/>
          <w:noProof/>
          <w:lang w:val="sv-SE"/>
        </w:rPr>
      </w:pPr>
    </w:p>
    <w:p w14:paraId="59BA3495" w14:textId="77777777" w:rsidR="00257D24" w:rsidRDefault="00257D24" w:rsidP="00EB4C07">
      <w:pPr>
        <w:suppressAutoHyphens/>
        <w:rPr>
          <w:ins w:id="83" w:author="Author" w:date="2025-10-15T13:41:00Z" w16du:dateUtc="2025-10-15T11:41:00Z"/>
          <w:rStyle w:val="Hyperlink"/>
          <w:noProof/>
          <w:lang w:val="sv-SE"/>
        </w:rPr>
      </w:pPr>
    </w:p>
    <w:p w14:paraId="4A5C1B3E" w14:textId="77777777" w:rsidR="00257D24" w:rsidRDefault="00257D24" w:rsidP="00EB4C07">
      <w:pPr>
        <w:suppressAutoHyphens/>
        <w:rPr>
          <w:ins w:id="84" w:author="Author" w:date="2025-10-15T13:41:00Z" w16du:dateUtc="2025-10-15T11:41:00Z"/>
          <w:rStyle w:val="Hyperlink"/>
          <w:noProof/>
          <w:lang w:val="sv-SE"/>
        </w:rPr>
      </w:pPr>
    </w:p>
    <w:p w14:paraId="76B54A15" w14:textId="77777777" w:rsidR="00257D24" w:rsidRDefault="00257D24" w:rsidP="00EB4C07">
      <w:pPr>
        <w:suppressAutoHyphens/>
        <w:rPr>
          <w:ins w:id="85" w:author="Author" w:date="2025-10-15T13:41:00Z" w16du:dateUtc="2025-10-15T11:41:00Z"/>
          <w:rStyle w:val="Hyperlink"/>
          <w:noProof/>
          <w:lang w:val="sv-SE"/>
        </w:rPr>
      </w:pPr>
    </w:p>
    <w:p w14:paraId="6E0548A9" w14:textId="77777777" w:rsidR="00257D24" w:rsidRDefault="00257D24" w:rsidP="00EB4C07">
      <w:pPr>
        <w:suppressAutoHyphens/>
        <w:rPr>
          <w:ins w:id="86" w:author="Author" w:date="2025-10-15T13:41:00Z" w16du:dateUtc="2025-10-15T11:41:00Z"/>
          <w:rStyle w:val="Hyperlink"/>
          <w:noProof/>
          <w:lang w:val="sv-SE"/>
        </w:rPr>
      </w:pPr>
    </w:p>
    <w:p w14:paraId="044FF9EA" w14:textId="77777777" w:rsidR="00257D24" w:rsidRDefault="00257D24" w:rsidP="00EB4C07">
      <w:pPr>
        <w:suppressAutoHyphens/>
        <w:rPr>
          <w:ins w:id="87" w:author="Author" w:date="2025-10-15T13:41:00Z" w16du:dateUtc="2025-10-15T11:41:00Z"/>
          <w:rStyle w:val="Hyperlink"/>
          <w:noProof/>
          <w:lang w:val="sv-SE"/>
        </w:rPr>
      </w:pPr>
    </w:p>
    <w:p w14:paraId="62C75B6E" w14:textId="77777777" w:rsidR="00257D24" w:rsidRDefault="00257D24" w:rsidP="00EB4C07">
      <w:pPr>
        <w:suppressAutoHyphens/>
        <w:rPr>
          <w:ins w:id="88" w:author="Author" w:date="2025-10-15T13:41:00Z" w16du:dateUtc="2025-10-15T11:41:00Z"/>
          <w:rStyle w:val="Hyperlink"/>
          <w:noProof/>
          <w:lang w:val="sv-SE"/>
        </w:rPr>
      </w:pPr>
    </w:p>
    <w:p w14:paraId="290F2648" w14:textId="77777777" w:rsidR="00257D24" w:rsidRDefault="00257D24" w:rsidP="00EB4C07">
      <w:pPr>
        <w:suppressAutoHyphens/>
        <w:rPr>
          <w:ins w:id="89" w:author="Author" w:date="2025-10-15T13:41:00Z" w16du:dateUtc="2025-10-15T11:41:00Z"/>
          <w:rStyle w:val="Hyperlink"/>
          <w:noProof/>
          <w:lang w:val="sv-SE"/>
        </w:rPr>
      </w:pPr>
    </w:p>
    <w:p w14:paraId="0799B284" w14:textId="77777777" w:rsidR="00257D24" w:rsidRDefault="00257D24" w:rsidP="00EB4C07">
      <w:pPr>
        <w:suppressAutoHyphens/>
        <w:rPr>
          <w:ins w:id="90" w:author="Author" w:date="2025-10-15T13:41:00Z" w16du:dateUtc="2025-10-15T11:41:00Z"/>
          <w:rStyle w:val="Hyperlink"/>
          <w:noProof/>
          <w:lang w:val="sv-SE"/>
        </w:rPr>
      </w:pPr>
    </w:p>
    <w:p w14:paraId="663E95F5" w14:textId="77777777" w:rsidR="00257D24" w:rsidRDefault="00257D24" w:rsidP="00EB4C07">
      <w:pPr>
        <w:suppressAutoHyphens/>
        <w:rPr>
          <w:ins w:id="91" w:author="Author" w:date="2025-10-15T13:41:00Z" w16du:dateUtc="2025-10-15T11:41:00Z"/>
          <w:rStyle w:val="Hyperlink"/>
          <w:noProof/>
          <w:lang w:val="sv-SE"/>
        </w:rPr>
      </w:pPr>
    </w:p>
    <w:p w14:paraId="168E7DB2" w14:textId="77777777" w:rsidR="00257D24" w:rsidRDefault="00257D24" w:rsidP="00EB4C07">
      <w:pPr>
        <w:suppressAutoHyphens/>
        <w:rPr>
          <w:ins w:id="92" w:author="Author" w:date="2025-10-15T13:41:00Z" w16du:dateUtc="2025-10-15T11:41:00Z"/>
          <w:rStyle w:val="Hyperlink"/>
          <w:noProof/>
          <w:lang w:val="sv-SE"/>
        </w:rPr>
      </w:pPr>
    </w:p>
    <w:p w14:paraId="644FE376" w14:textId="77777777" w:rsidR="00257D24" w:rsidRDefault="00257D24" w:rsidP="00EB4C07">
      <w:pPr>
        <w:suppressAutoHyphens/>
        <w:rPr>
          <w:ins w:id="93" w:author="Author" w:date="2025-10-15T13:41:00Z" w16du:dateUtc="2025-10-15T11:41:00Z"/>
          <w:rStyle w:val="Hyperlink"/>
          <w:noProof/>
          <w:lang w:val="sv-SE"/>
        </w:rPr>
      </w:pPr>
    </w:p>
    <w:p w14:paraId="2ADF4FCA" w14:textId="77777777" w:rsidR="00257D24" w:rsidRDefault="00257D24" w:rsidP="00EB4C07">
      <w:pPr>
        <w:suppressAutoHyphens/>
        <w:rPr>
          <w:ins w:id="94" w:author="Author" w:date="2025-10-15T13:41:00Z" w16du:dateUtc="2025-10-15T11:41:00Z"/>
          <w:rStyle w:val="Hyperlink"/>
          <w:noProof/>
          <w:lang w:val="sv-SE"/>
        </w:rPr>
      </w:pPr>
    </w:p>
    <w:p w14:paraId="09A1A29F" w14:textId="77777777" w:rsidR="00257D24" w:rsidRDefault="00257D24" w:rsidP="00EB4C07">
      <w:pPr>
        <w:suppressAutoHyphens/>
        <w:rPr>
          <w:ins w:id="95" w:author="Author" w:date="2025-10-15T13:41:00Z" w16du:dateUtc="2025-10-15T11:41:00Z"/>
          <w:rStyle w:val="Hyperlink"/>
          <w:noProof/>
          <w:lang w:val="sv-SE"/>
        </w:rPr>
      </w:pPr>
    </w:p>
    <w:p w14:paraId="1684E0D5" w14:textId="77777777" w:rsidR="00257D24" w:rsidRDefault="00257D24" w:rsidP="00EB4C07">
      <w:pPr>
        <w:suppressAutoHyphens/>
        <w:rPr>
          <w:ins w:id="96" w:author="Author" w:date="2025-10-15T13:41:00Z" w16du:dateUtc="2025-10-15T11:41:00Z"/>
          <w:rStyle w:val="Hyperlink"/>
          <w:noProof/>
          <w:lang w:val="sv-SE"/>
        </w:rPr>
      </w:pPr>
    </w:p>
    <w:p w14:paraId="20B7D6FF" w14:textId="77777777" w:rsidR="00257D24" w:rsidRDefault="00257D24" w:rsidP="00EB4C07">
      <w:pPr>
        <w:suppressAutoHyphens/>
        <w:rPr>
          <w:ins w:id="97" w:author="Author" w:date="2025-10-15T13:41:00Z" w16du:dateUtc="2025-10-15T11:41:00Z"/>
          <w:rStyle w:val="Hyperlink"/>
          <w:noProof/>
          <w:lang w:val="sv-SE"/>
        </w:rPr>
      </w:pPr>
    </w:p>
    <w:p w14:paraId="4B7BA953" w14:textId="77777777" w:rsidR="00257D24" w:rsidRDefault="00257D24" w:rsidP="00EB4C07">
      <w:pPr>
        <w:suppressAutoHyphens/>
        <w:rPr>
          <w:ins w:id="98" w:author="Author" w:date="2025-10-15T13:41:00Z" w16du:dateUtc="2025-10-15T11:41:00Z"/>
          <w:rStyle w:val="Hyperlink"/>
          <w:noProof/>
          <w:lang w:val="sv-SE"/>
        </w:rPr>
      </w:pPr>
    </w:p>
    <w:p w14:paraId="6CE397F7" w14:textId="77777777" w:rsidR="00257D24" w:rsidRDefault="00257D24" w:rsidP="00EB4C07">
      <w:pPr>
        <w:suppressAutoHyphens/>
        <w:rPr>
          <w:ins w:id="99" w:author="Author" w:date="2025-10-15T13:41:00Z" w16du:dateUtc="2025-10-15T11:41:00Z"/>
          <w:rStyle w:val="Hyperlink"/>
          <w:noProof/>
          <w:lang w:val="sv-SE"/>
        </w:rPr>
      </w:pPr>
    </w:p>
    <w:p w14:paraId="3F561E07" w14:textId="77777777" w:rsidR="00257D24" w:rsidDel="00C4506E" w:rsidRDefault="00257D24" w:rsidP="00EB4C07">
      <w:pPr>
        <w:suppressAutoHyphens/>
        <w:rPr>
          <w:ins w:id="100" w:author="Author" w:date="2025-10-15T13:41:00Z" w16du:dateUtc="2025-10-15T11:41:00Z"/>
          <w:del w:id="101" w:author="TCS" w:date="2025-10-17T10:21:00Z" w16du:dateUtc="2025-10-17T04:51:00Z"/>
          <w:rStyle w:val="Hyperlink"/>
          <w:noProof/>
          <w:lang w:val="sv-SE"/>
        </w:rPr>
      </w:pPr>
    </w:p>
    <w:p w14:paraId="30958AFC" w14:textId="77777777" w:rsidR="00257D24" w:rsidDel="00C4506E" w:rsidRDefault="00257D24" w:rsidP="00EB4C07">
      <w:pPr>
        <w:suppressAutoHyphens/>
        <w:rPr>
          <w:ins w:id="102" w:author="Author" w:date="2025-10-15T13:41:00Z" w16du:dateUtc="2025-10-15T11:41:00Z"/>
          <w:del w:id="103" w:author="TCS" w:date="2025-10-17T10:21:00Z" w16du:dateUtc="2025-10-17T04:51:00Z"/>
          <w:rStyle w:val="Hyperlink"/>
          <w:noProof/>
          <w:lang w:val="sv-SE"/>
        </w:rPr>
      </w:pPr>
    </w:p>
    <w:p w14:paraId="1972E6FD" w14:textId="77777777" w:rsidR="00257D24" w:rsidDel="00C4506E" w:rsidRDefault="00257D24" w:rsidP="00EB4C07">
      <w:pPr>
        <w:suppressAutoHyphens/>
        <w:rPr>
          <w:ins w:id="104" w:author="Author" w:date="2025-10-15T13:41:00Z" w16du:dateUtc="2025-10-15T11:41:00Z"/>
          <w:del w:id="105" w:author="TCS" w:date="2025-10-17T10:21:00Z" w16du:dateUtc="2025-10-17T04:51:00Z"/>
          <w:rStyle w:val="Hyperlink"/>
          <w:noProof/>
          <w:lang w:val="sv-SE"/>
        </w:rPr>
      </w:pPr>
    </w:p>
    <w:p w14:paraId="475D629B" w14:textId="77777777" w:rsidR="00257D24" w:rsidDel="00C4506E" w:rsidRDefault="00257D24" w:rsidP="00EB4C07">
      <w:pPr>
        <w:suppressAutoHyphens/>
        <w:rPr>
          <w:ins w:id="106" w:author="Author" w:date="2025-10-15T13:41:00Z" w16du:dateUtc="2025-10-15T11:41:00Z"/>
          <w:del w:id="107" w:author="TCS" w:date="2025-10-17T10:21:00Z" w16du:dateUtc="2025-10-17T04:51:00Z"/>
          <w:rStyle w:val="Hyperlink"/>
          <w:noProof/>
          <w:lang w:val="sv-SE"/>
        </w:rPr>
      </w:pPr>
    </w:p>
    <w:p w14:paraId="2BD77DAD" w14:textId="77777777" w:rsidR="00257D24" w:rsidDel="00C4506E" w:rsidRDefault="00257D24" w:rsidP="00EB4C07">
      <w:pPr>
        <w:suppressAutoHyphens/>
        <w:rPr>
          <w:ins w:id="108" w:author="Author" w:date="2025-10-15T13:41:00Z" w16du:dateUtc="2025-10-15T11:41:00Z"/>
          <w:del w:id="109" w:author="TCS" w:date="2025-10-17T10:21:00Z" w16du:dateUtc="2025-10-17T04:51:00Z"/>
          <w:rStyle w:val="Hyperlink"/>
          <w:noProof/>
          <w:lang w:val="sv-SE"/>
        </w:rPr>
      </w:pPr>
    </w:p>
    <w:p w14:paraId="568F4717" w14:textId="77777777" w:rsidR="00257D24" w:rsidDel="00C4506E" w:rsidRDefault="00257D24" w:rsidP="00EB4C07">
      <w:pPr>
        <w:suppressAutoHyphens/>
        <w:rPr>
          <w:ins w:id="110" w:author="Author" w:date="2025-10-15T13:41:00Z" w16du:dateUtc="2025-10-15T11:41:00Z"/>
          <w:del w:id="111" w:author="TCS" w:date="2025-10-17T10:21:00Z" w16du:dateUtc="2025-10-17T04:51:00Z"/>
          <w:rStyle w:val="Hyperlink"/>
          <w:noProof/>
          <w:lang w:val="sv-SE"/>
        </w:rPr>
      </w:pPr>
    </w:p>
    <w:p w14:paraId="5C7EA5C1" w14:textId="77777777" w:rsidR="00257D24" w:rsidDel="00C4506E" w:rsidRDefault="00257D24" w:rsidP="00EB4C07">
      <w:pPr>
        <w:suppressAutoHyphens/>
        <w:rPr>
          <w:ins w:id="112" w:author="Author" w:date="2025-10-15T13:41:00Z" w16du:dateUtc="2025-10-15T11:41:00Z"/>
          <w:del w:id="113" w:author="TCS" w:date="2025-10-17T10:21:00Z" w16du:dateUtc="2025-10-17T04:51:00Z"/>
          <w:rStyle w:val="Hyperlink"/>
          <w:noProof/>
          <w:lang w:val="sv-SE"/>
        </w:rPr>
      </w:pPr>
    </w:p>
    <w:p w14:paraId="308A9BC5" w14:textId="77777777" w:rsidR="00257D24" w:rsidDel="00C4506E" w:rsidRDefault="00257D24" w:rsidP="00EB4C07">
      <w:pPr>
        <w:suppressAutoHyphens/>
        <w:rPr>
          <w:ins w:id="114" w:author="Author" w:date="2025-10-15T13:41:00Z" w16du:dateUtc="2025-10-15T11:41:00Z"/>
          <w:del w:id="115" w:author="TCS" w:date="2025-10-17T10:21:00Z" w16du:dateUtc="2025-10-17T04:51:00Z"/>
          <w:rStyle w:val="Hyperlink"/>
          <w:noProof/>
          <w:lang w:val="sv-SE"/>
        </w:rPr>
      </w:pPr>
    </w:p>
    <w:p w14:paraId="76D09AC5" w14:textId="77777777" w:rsidR="00257D24" w:rsidDel="00C4506E" w:rsidRDefault="00257D24" w:rsidP="00EB4C07">
      <w:pPr>
        <w:suppressAutoHyphens/>
        <w:rPr>
          <w:ins w:id="116" w:author="Author" w:date="2025-10-15T13:41:00Z" w16du:dateUtc="2025-10-15T11:41:00Z"/>
          <w:del w:id="117" w:author="TCS" w:date="2025-10-17T10:21:00Z" w16du:dateUtc="2025-10-17T04:51:00Z"/>
          <w:rStyle w:val="Hyperlink"/>
          <w:noProof/>
          <w:lang w:val="sv-SE"/>
        </w:rPr>
      </w:pPr>
    </w:p>
    <w:p w14:paraId="6276B3F0" w14:textId="77777777" w:rsidR="00257D24" w:rsidDel="00C4506E" w:rsidRDefault="00257D24" w:rsidP="00EB4C07">
      <w:pPr>
        <w:suppressAutoHyphens/>
        <w:rPr>
          <w:ins w:id="118" w:author="Author" w:date="2025-10-15T13:41:00Z" w16du:dateUtc="2025-10-15T11:41:00Z"/>
          <w:del w:id="119" w:author="TCS" w:date="2025-10-17T10:21:00Z" w16du:dateUtc="2025-10-17T04:51:00Z"/>
          <w:rStyle w:val="Hyperlink"/>
          <w:noProof/>
          <w:lang w:val="sv-SE"/>
        </w:rPr>
      </w:pPr>
    </w:p>
    <w:p w14:paraId="63350A06" w14:textId="77777777" w:rsidR="00257D24" w:rsidRPr="007243A7" w:rsidDel="00C4506E" w:rsidRDefault="00257D24" w:rsidP="00257D24">
      <w:pPr>
        <w:pStyle w:val="No-numheading3Agency"/>
        <w:spacing w:before="0" w:after="0"/>
        <w:jc w:val="center"/>
        <w:rPr>
          <w:ins w:id="120" w:author="Author" w:date="2025-10-15T13:41:00Z" w16du:dateUtc="2025-10-15T11:41:00Z"/>
          <w:del w:id="121" w:author="TCS" w:date="2025-10-17T10:21:00Z" w16du:dateUtc="2025-10-17T04:51:00Z"/>
          <w:rFonts w:ascii="Times New Roman" w:hAnsi="Times New Roman"/>
          <w:rPrChange w:id="122" w:author="TCS" w:date="2025-10-16T15:56:00Z" w16du:dateUtc="2025-10-16T10:26:00Z">
            <w:rPr>
              <w:ins w:id="123" w:author="Author" w:date="2025-10-15T13:41:00Z" w16du:dateUtc="2025-10-15T11:41:00Z"/>
              <w:del w:id="124" w:author="TCS" w:date="2025-10-17T10:21:00Z" w16du:dateUtc="2025-10-17T04:51:00Z"/>
              <w:rFonts w:ascii="Times New Roman" w:hAnsi="Times New Roman"/>
              <w:lang w:val="en-GB"/>
            </w:rPr>
          </w:rPrChange>
        </w:rPr>
      </w:pPr>
    </w:p>
    <w:p w14:paraId="04CE79A0" w14:textId="3C9043BB" w:rsidR="00257D24" w:rsidRPr="00490AD5" w:rsidRDefault="00257D24" w:rsidP="00257D24">
      <w:pPr>
        <w:pStyle w:val="No-numheading3Agency"/>
        <w:spacing w:before="0" w:after="0"/>
        <w:jc w:val="center"/>
        <w:rPr>
          <w:ins w:id="125" w:author="Author" w:date="2025-10-15T13:41:00Z" w16du:dateUtc="2025-10-15T11:41:00Z"/>
          <w:rFonts w:ascii="Times New Roman" w:hAnsi="Times New Roman"/>
        </w:rPr>
      </w:pPr>
      <w:ins w:id="126" w:author="Author" w:date="2025-10-15T13:41:00Z" w16du:dateUtc="2025-10-15T11:41:00Z">
        <w:r w:rsidRPr="00490AD5">
          <w:rPr>
            <w:rFonts w:ascii="Times New Roman" w:hAnsi="Times New Roman"/>
          </w:rPr>
          <w:t>BILAGA IV</w:t>
        </w:r>
      </w:ins>
    </w:p>
    <w:p w14:paraId="001CA2C1" w14:textId="77777777" w:rsidR="00257D24" w:rsidRPr="00C16566" w:rsidRDefault="00257D24" w:rsidP="00257D24">
      <w:pPr>
        <w:pStyle w:val="BodytextAgency"/>
        <w:spacing w:after="0" w:line="240" w:lineRule="auto"/>
        <w:rPr>
          <w:ins w:id="127" w:author="Author" w:date="2025-10-15T13:41:00Z" w16du:dateUtc="2025-10-15T11:41:00Z"/>
          <w:rFonts w:ascii="Times New Roman" w:hAnsi="Times New Roman"/>
          <w:sz w:val="22"/>
          <w:szCs w:val="22"/>
        </w:rPr>
      </w:pPr>
    </w:p>
    <w:p w14:paraId="659C7F5B" w14:textId="77777777" w:rsidR="00257D24" w:rsidRPr="00490AD5" w:rsidRDefault="00257D24">
      <w:pPr>
        <w:pStyle w:val="Annex"/>
        <w:rPr>
          <w:ins w:id="128" w:author="Author" w:date="2025-10-15T13:41:00Z" w16du:dateUtc="2025-10-15T11:41:00Z"/>
        </w:rPr>
        <w:pPrChange w:id="129" w:author="TCS" w:date="2025-10-16T15:59:00Z" w16du:dateUtc="2025-10-16T10:29:00Z">
          <w:pPr>
            <w:pStyle w:val="No-numheading3Agency"/>
            <w:spacing w:before="0" w:after="0"/>
            <w:jc w:val="center"/>
          </w:pPr>
        </w:pPrChange>
      </w:pPr>
      <w:ins w:id="130" w:author="Author" w:date="2025-10-15T13:41:00Z" w16du:dateUtc="2025-10-15T11:41:00Z">
        <w:r w:rsidRPr="00490AD5">
          <w:t>VETENSKAPLIGA SLUTSATSER OCH SKÄL TILL ÄNDRING AV VILLKOREN</w:t>
        </w:r>
      </w:ins>
    </w:p>
    <w:p w14:paraId="3FCEBD92" w14:textId="77777777" w:rsidR="00257D24" w:rsidRPr="00490AD5" w:rsidRDefault="00257D24">
      <w:pPr>
        <w:pStyle w:val="Annex"/>
        <w:rPr>
          <w:ins w:id="131" w:author="Author" w:date="2025-10-15T13:41:00Z" w16du:dateUtc="2025-10-15T11:41:00Z"/>
        </w:rPr>
        <w:pPrChange w:id="132" w:author="TCS" w:date="2025-10-16T15:59:00Z" w16du:dateUtc="2025-10-16T10:29:00Z">
          <w:pPr>
            <w:pStyle w:val="No-numheading3Agency"/>
            <w:spacing w:before="0" w:after="0"/>
            <w:jc w:val="center"/>
          </w:pPr>
        </w:pPrChange>
      </w:pPr>
      <w:ins w:id="133" w:author="Author" w:date="2025-10-15T13:41:00Z" w16du:dateUtc="2025-10-15T11:41:00Z">
        <w:r w:rsidRPr="00490AD5">
          <w:t>FÖR GODKÄNNANDET (GODKÄNNANDENA) FÖR FÖRSÄLJNING</w:t>
        </w:r>
      </w:ins>
    </w:p>
    <w:p w14:paraId="794B6766" w14:textId="77777777" w:rsidR="00257D24" w:rsidRPr="00C16566" w:rsidRDefault="00257D24" w:rsidP="00257D24">
      <w:pPr>
        <w:pStyle w:val="BodytextAgency"/>
        <w:spacing w:after="0" w:line="240" w:lineRule="auto"/>
        <w:rPr>
          <w:ins w:id="134" w:author="Author" w:date="2025-10-15T13:41:00Z" w16du:dateUtc="2025-10-15T11:41:00Z"/>
          <w:rFonts w:ascii="Times New Roman" w:hAnsi="Times New Roman"/>
          <w:i/>
          <w:color w:val="339966"/>
          <w:sz w:val="22"/>
          <w:szCs w:val="22"/>
        </w:rPr>
      </w:pPr>
    </w:p>
    <w:p w14:paraId="5CCA9A55" w14:textId="77777777" w:rsidR="00257D24" w:rsidRPr="00490AD5" w:rsidRDefault="00257D24" w:rsidP="00257D24">
      <w:pPr>
        <w:pStyle w:val="DraftingNotesAgency"/>
        <w:spacing w:after="0" w:line="240" w:lineRule="auto"/>
        <w:rPr>
          <w:ins w:id="135" w:author="Author" w:date="2025-10-15T13:41:00Z" w16du:dateUtc="2025-10-15T11:41:00Z"/>
          <w:rFonts w:ascii="Times New Roman" w:hAnsi="Times New Roman"/>
          <w:b/>
          <w:bCs/>
          <w:i w:val="0"/>
          <w:color w:val="auto"/>
          <w:kern w:val="32"/>
          <w:szCs w:val="22"/>
        </w:rPr>
      </w:pPr>
    </w:p>
    <w:p w14:paraId="638F8678" w14:textId="77777777" w:rsidR="00257D24" w:rsidRPr="00490AD5" w:rsidRDefault="00257D24" w:rsidP="00257D24">
      <w:pPr>
        <w:rPr>
          <w:ins w:id="136" w:author="Author" w:date="2025-10-15T13:41:00Z" w16du:dateUtc="2025-10-15T11:41:00Z"/>
          <w:szCs w:val="22"/>
          <w:lang w:val="x-none" w:eastAsia="x-none"/>
        </w:rPr>
      </w:pPr>
    </w:p>
    <w:p w14:paraId="14269066" w14:textId="77777777" w:rsidR="00257D24" w:rsidRPr="00490AD5" w:rsidRDefault="00257D24" w:rsidP="00257D24">
      <w:pPr>
        <w:rPr>
          <w:ins w:id="137" w:author="Author" w:date="2025-10-15T13:41:00Z" w16du:dateUtc="2025-10-15T11:41:00Z"/>
          <w:szCs w:val="22"/>
          <w:lang w:val="x-none" w:eastAsia="x-none"/>
        </w:rPr>
      </w:pPr>
    </w:p>
    <w:p w14:paraId="267E54A0" w14:textId="77777777" w:rsidR="00257D24" w:rsidRPr="00490AD5" w:rsidRDefault="00257D24" w:rsidP="00257D24">
      <w:pPr>
        <w:rPr>
          <w:ins w:id="138" w:author="Author" w:date="2025-10-15T13:41:00Z" w16du:dateUtc="2025-10-15T11:41:00Z"/>
          <w:szCs w:val="22"/>
          <w:lang w:val="x-none" w:eastAsia="x-none"/>
        </w:rPr>
      </w:pPr>
    </w:p>
    <w:p w14:paraId="5781411C" w14:textId="77777777" w:rsidR="00257D24" w:rsidRPr="00490AD5" w:rsidRDefault="00257D24" w:rsidP="00257D24">
      <w:pPr>
        <w:rPr>
          <w:ins w:id="139" w:author="Author" w:date="2025-10-15T13:41:00Z" w16du:dateUtc="2025-10-15T11:41:00Z"/>
          <w:szCs w:val="22"/>
          <w:lang w:val="x-none" w:eastAsia="x-none"/>
        </w:rPr>
      </w:pPr>
    </w:p>
    <w:p w14:paraId="14ABB7DA" w14:textId="77777777" w:rsidR="00257D24" w:rsidRPr="00490AD5" w:rsidRDefault="00257D24" w:rsidP="00257D24">
      <w:pPr>
        <w:rPr>
          <w:ins w:id="140" w:author="Author" w:date="2025-10-15T13:41:00Z" w16du:dateUtc="2025-10-15T11:41:00Z"/>
          <w:szCs w:val="22"/>
          <w:lang w:val="x-none" w:eastAsia="x-none"/>
        </w:rPr>
      </w:pPr>
    </w:p>
    <w:p w14:paraId="1AB8D028" w14:textId="77777777" w:rsidR="00257D24" w:rsidRPr="00490AD5" w:rsidRDefault="00257D24" w:rsidP="00257D24">
      <w:pPr>
        <w:rPr>
          <w:ins w:id="141" w:author="Author" w:date="2025-10-15T13:41:00Z" w16du:dateUtc="2025-10-15T11:41:00Z"/>
          <w:szCs w:val="22"/>
          <w:lang w:val="x-none" w:eastAsia="x-none"/>
        </w:rPr>
      </w:pPr>
    </w:p>
    <w:p w14:paraId="3F165D95" w14:textId="77777777" w:rsidR="00257D24" w:rsidRPr="00490AD5" w:rsidRDefault="00257D24" w:rsidP="00257D24">
      <w:pPr>
        <w:rPr>
          <w:ins w:id="142" w:author="Author" w:date="2025-10-15T13:41:00Z" w16du:dateUtc="2025-10-15T11:41:00Z"/>
          <w:szCs w:val="22"/>
          <w:lang w:val="x-none" w:eastAsia="x-none"/>
        </w:rPr>
      </w:pPr>
    </w:p>
    <w:p w14:paraId="5810E8CE" w14:textId="77777777" w:rsidR="00257D24" w:rsidRPr="00490AD5" w:rsidRDefault="00257D24" w:rsidP="00257D24">
      <w:pPr>
        <w:rPr>
          <w:ins w:id="143" w:author="Author" w:date="2025-10-15T13:41:00Z" w16du:dateUtc="2025-10-15T11:41:00Z"/>
          <w:szCs w:val="22"/>
          <w:lang w:val="x-none" w:eastAsia="x-none"/>
        </w:rPr>
      </w:pPr>
    </w:p>
    <w:p w14:paraId="1BC01236" w14:textId="77777777" w:rsidR="00257D24" w:rsidRPr="00490AD5" w:rsidRDefault="00257D24" w:rsidP="00257D24">
      <w:pPr>
        <w:pStyle w:val="DraftingNotesAgency"/>
        <w:spacing w:after="0" w:line="240" w:lineRule="auto"/>
        <w:rPr>
          <w:ins w:id="144" w:author="Author" w:date="2025-10-15T13:41:00Z" w16du:dateUtc="2025-10-15T11:41:00Z"/>
          <w:rFonts w:ascii="Times New Roman" w:hAnsi="Times New Roman"/>
          <w:b/>
          <w:bCs/>
          <w:i w:val="0"/>
          <w:color w:val="auto"/>
          <w:kern w:val="32"/>
          <w:szCs w:val="22"/>
        </w:rPr>
      </w:pPr>
      <w:ins w:id="145" w:author="Author" w:date="2025-10-15T13:41:00Z" w16du:dateUtc="2025-10-15T11:41:00Z">
        <w:r w:rsidRPr="00490AD5">
          <w:br w:type="page"/>
        </w:r>
        <w:r w:rsidRPr="00490AD5">
          <w:rPr>
            <w:rFonts w:ascii="Times New Roman" w:hAnsi="Times New Roman"/>
            <w:b/>
            <w:i w:val="0"/>
            <w:color w:val="auto"/>
          </w:rPr>
          <w:lastRenderedPageBreak/>
          <w:t>Vetenskapliga slutsatser</w:t>
        </w:r>
      </w:ins>
    </w:p>
    <w:p w14:paraId="32876042" w14:textId="77777777" w:rsidR="00257D24" w:rsidRPr="00C16566" w:rsidRDefault="00257D24" w:rsidP="00257D24">
      <w:pPr>
        <w:pStyle w:val="BodytextAgency"/>
        <w:spacing w:after="0" w:line="240" w:lineRule="auto"/>
        <w:rPr>
          <w:ins w:id="146" w:author="Author" w:date="2025-10-15T13:41:00Z" w16du:dateUtc="2025-10-15T11:41:00Z"/>
          <w:rFonts w:ascii="Times New Roman" w:hAnsi="Times New Roman"/>
          <w:sz w:val="22"/>
          <w:szCs w:val="22"/>
        </w:rPr>
      </w:pPr>
    </w:p>
    <w:p w14:paraId="0E849820" w14:textId="77777777" w:rsidR="00257D24" w:rsidRPr="00257D24" w:rsidRDefault="00257D24" w:rsidP="00257D24">
      <w:pPr>
        <w:rPr>
          <w:ins w:id="147" w:author="Author" w:date="2025-10-15T13:41:00Z" w16du:dateUtc="2025-10-15T11:41:00Z"/>
          <w:lang w:val="sv-SE"/>
          <w:rPrChange w:id="148" w:author="Author" w:date="2025-10-15T13:41:00Z" w16du:dateUtc="2025-10-15T11:41:00Z">
            <w:rPr>
              <w:ins w:id="149" w:author="Author" w:date="2025-10-15T13:41:00Z" w16du:dateUtc="2025-10-15T11:41:00Z"/>
            </w:rPr>
          </w:rPrChange>
        </w:rPr>
      </w:pPr>
      <w:ins w:id="150" w:author="Author" w:date="2025-10-15T13:41:00Z" w16du:dateUtc="2025-10-15T11:41:00Z">
        <w:r w:rsidRPr="00257D24">
          <w:rPr>
            <w:lang w:val="sv-SE"/>
            <w:rPrChange w:id="151" w:author="Author" w:date="2025-10-15T13:41:00Z" w16du:dateUtc="2025-10-15T11:41:00Z">
              <w:rPr/>
            </w:rPrChange>
          </w:rPr>
          <w:t>Med hänsyn till utredningsrapporten från kommittén för säkerhetsövervakning och riskbedömning av läkemedel (PRAC) gällande den periodiska säkerhetsuppdateringen (de periodiska säkerhetsuppdateringarna) (PSUR) för bevacizumab är PRAC:s slutsatser följande:</w:t>
        </w:r>
      </w:ins>
    </w:p>
    <w:p w14:paraId="0FCCB66E" w14:textId="77777777" w:rsidR="00257D24" w:rsidRPr="00257D24" w:rsidRDefault="00257D24" w:rsidP="00257D24">
      <w:pPr>
        <w:rPr>
          <w:ins w:id="152" w:author="Author" w:date="2025-10-15T13:41:00Z" w16du:dateUtc="2025-10-15T11:41:00Z"/>
          <w:lang w:val="sv-SE"/>
          <w:rPrChange w:id="153" w:author="Author" w:date="2025-10-15T13:41:00Z" w16du:dateUtc="2025-10-15T11:41:00Z">
            <w:rPr>
              <w:ins w:id="154" w:author="Author" w:date="2025-10-15T13:41:00Z" w16du:dateUtc="2025-10-15T11:41:00Z"/>
            </w:rPr>
          </w:rPrChange>
        </w:rPr>
      </w:pPr>
    </w:p>
    <w:p w14:paraId="3B7F5348" w14:textId="4A1CECBF" w:rsidR="00257D24" w:rsidRPr="00257D24" w:rsidRDefault="00257D24" w:rsidP="00257D24">
      <w:pPr>
        <w:rPr>
          <w:ins w:id="155" w:author="Author" w:date="2025-10-15T13:41:00Z" w16du:dateUtc="2025-10-15T11:41:00Z"/>
          <w:lang w:val="sv-SE"/>
          <w:rPrChange w:id="156" w:author="Author" w:date="2025-10-15T13:41:00Z" w16du:dateUtc="2025-10-15T11:41:00Z">
            <w:rPr>
              <w:ins w:id="157" w:author="Author" w:date="2025-10-15T13:41:00Z" w16du:dateUtc="2025-10-15T11:41:00Z"/>
            </w:rPr>
          </w:rPrChange>
        </w:rPr>
      </w:pPr>
      <w:ins w:id="158" w:author="Author" w:date="2025-10-15T13:41:00Z" w16du:dateUtc="2025-10-15T11:41:00Z">
        <w:r w:rsidRPr="00257D24">
          <w:rPr>
            <w:lang w:val="sv-SE"/>
            <w:rPrChange w:id="159" w:author="Author" w:date="2025-10-15T13:41:00Z" w16du:dateUtc="2025-10-15T11:41:00Z">
              <w:rPr/>
            </w:rPrChange>
          </w:rPr>
          <w:t>Mot bakgrund av tillgängliga data om hyalin ocklusiv glomerulär mikroangiopati som rapporterats i litteraturen, inklusive i vissa fall e</w:t>
        </w:r>
      </w:ins>
      <w:ins w:id="160" w:author="Author" w:date="2025-10-15T13:45:00Z" w16du:dateUtc="2025-10-15T11:45:00Z">
        <w:r>
          <w:rPr>
            <w:lang w:val="sv-SE"/>
          </w:rPr>
          <w:t>tt</w:t>
        </w:r>
      </w:ins>
      <w:ins w:id="161" w:author="Author" w:date="2025-10-15T13:41:00Z" w16du:dateUtc="2025-10-15T11:41:00Z">
        <w:r w:rsidRPr="00257D24">
          <w:rPr>
            <w:lang w:val="sv-SE"/>
            <w:rPrChange w:id="162" w:author="Author" w:date="2025-10-15T13:41:00Z" w16du:dateUtc="2025-10-15T11:41:00Z">
              <w:rPr/>
            </w:rPrChange>
          </w:rPr>
          <w:t xml:space="preserve"> positiv</w:t>
        </w:r>
      </w:ins>
      <w:ins w:id="163" w:author="Author" w:date="2025-10-15T13:45:00Z" w16du:dateUtc="2025-10-15T11:45:00Z">
        <w:r>
          <w:rPr>
            <w:lang w:val="sv-SE"/>
          </w:rPr>
          <w:t xml:space="preserve">t </w:t>
        </w:r>
      </w:ins>
      <w:ins w:id="164" w:author="Author" w:date="2025-10-15T13:44:00Z" w16du:dateUtc="2025-10-15T11:44:00Z">
        <w:r>
          <w:rPr>
            <w:lang w:val="sv-SE"/>
          </w:rPr>
          <w:t>avstående</w:t>
        </w:r>
      </w:ins>
      <w:ins w:id="165" w:author="Author" w:date="2025-10-15T13:41:00Z" w16du:dateUtc="2025-10-15T11:41:00Z">
        <w:r w:rsidRPr="00257D24">
          <w:rPr>
            <w:lang w:val="sv-SE"/>
            <w:rPrChange w:id="166" w:author="Author" w:date="2025-10-15T13:41:00Z" w16du:dateUtc="2025-10-15T11:41:00Z">
              <w:rPr/>
            </w:rPrChange>
          </w:rPr>
          <w:t xml:space="preserve"> och med tanke på en trolig verkningsmekanism, anser PRAC att ett orsakssamband mellan bevacizumab och hyalin ocklusiv glomerulär mikroangiopati åtminstone är en rimlig möjlighet. PRAC drog slutsatsen att produktinformationen för läkemedel som innehåller bevacizumab ska ändras i enlighet med detta.</w:t>
        </w:r>
      </w:ins>
    </w:p>
    <w:p w14:paraId="1EAAC946" w14:textId="77777777" w:rsidR="00257D24" w:rsidRPr="00490AD5" w:rsidRDefault="00257D24" w:rsidP="00257D24">
      <w:pPr>
        <w:pStyle w:val="BodytextAgency"/>
        <w:spacing w:after="0" w:line="240" w:lineRule="auto"/>
        <w:rPr>
          <w:ins w:id="167" w:author="Author" w:date="2025-10-15T13:41:00Z" w16du:dateUtc="2025-10-15T11:41:00Z"/>
          <w:rFonts w:ascii="Times New Roman" w:hAnsi="Times New Roman"/>
          <w:sz w:val="22"/>
          <w:szCs w:val="22"/>
        </w:rPr>
      </w:pPr>
      <w:ins w:id="168" w:author="Author" w:date="2025-10-15T13:41:00Z" w16du:dateUtc="2025-10-15T11:41:00Z">
        <w:r w:rsidRPr="00490AD5">
          <w:rPr>
            <w:rFonts w:ascii="Times New Roman" w:hAnsi="Times New Roman"/>
            <w:sz w:val="22"/>
          </w:rPr>
          <w:t>Efter att ha granskat PRAC:s rekommendation instämmer CHMP i PRAC:s övergripande slutsatser och skäl till rekommendation.</w:t>
        </w:r>
      </w:ins>
    </w:p>
    <w:p w14:paraId="18F84D49" w14:textId="77777777" w:rsidR="00257D24" w:rsidRPr="00490AD5" w:rsidRDefault="00257D24" w:rsidP="00257D24">
      <w:pPr>
        <w:keepNext/>
        <w:widowControl w:val="0"/>
        <w:autoSpaceDE w:val="0"/>
        <w:autoSpaceDN w:val="0"/>
        <w:adjustRightInd w:val="0"/>
        <w:ind w:right="120"/>
        <w:rPr>
          <w:ins w:id="169" w:author="Author" w:date="2025-10-15T13:41:00Z" w16du:dateUtc="2025-10-15T11:41:00Z"/>
          <w:rFonts w:eastAsia="Verdana"/>
          <w:bCs/>
          <w:kern w:val="32"/>
          <w:szCs w:val="22"/>
          <w:lang w:val="x-none" w:eastAsia="x-none"/>
        </w:rPr>
      </w:pPr>
    </w:p>
    <w:p w14:paraId="08B9AE9B" w14:textId="77777777" w:rsidR="00257D24" w:rsidRPr="00490AD5" w:rsidRDefault="00257D24" w:rsidP="00257D24">
      <w:pPr>
        <w:pStyle w:val="No-numheading3Agency"/>
        <w:spacing w:before="0" w:after="0"/>
        <w:rPr>
          <w:ins w:id="170" w:author="Author" w:date="2025-10-15T13:41:00Z" w16du:dateUtc="2025-10-15T11:41:00Z"/>
          <w:rFonts w:ascii="Times New Roman" w:hAnsi="Times New Roman"/>
        </w:rPr>
      </w:pPr>
      <w:ins w:id="171" w:author="Author" w:date="2025-10-15T13:41:00Z" w16du:dateUtc="2025-10-15T11:41:00Z">
        <w:r w:rsidRPr="00490AD5">
          <w:rPr>
            <w:rFonts w:ascii="Times New Roman" w:hAnsi="Times New Roman"/>
          </w:rPr>
          <w:t xml:space="preserve">Skäl att ändra villkoren för godkännandet </w:t>
        </w:r>
        <w:bookmarkStart w:id="172" w:name="_Hlk154064716"/>
        <w:r w:rsidRPr="00490AD5">
          <w:rPr>
            <w:rFonts w:ascii="Times New Roman" w:hAnsi="Times New Roman"/>
          </w:rPr>
          <w:t>(godkännandena)</w:t>
        </w:r>
        <w:bookmarkEnd w:id="172"/>
        <w:r w:rsidRPr="00490AD5">
          <w:rPr>
            <w:rFonts w:ascii="Times New Roman" w:hAnsi="Times New Roman"/>
          </w:rPr>
          <w:t xml:space="preserve"> för försäljning</w:t>
        </w:r>
      </w:ins>
    </w:p>
    <w:p w14:paraId="566C35EA" w14:textId="77777777" w:rsidR="00257D24" w:rsidRPr="00C16566" w:rsidRDefault="00257D24" w:rsidP="00257D24">
      <w:pPr>
        <w:pStyle w:val="BodytextAgency"/>
        <w:spacing w:after="0" w:line="240" w:lineRule="auto"/>
        <w:rPr>
          <w:ins w:id="173" w:author="Author" w:date="2025-10-15T13:41:00Z" w16du:dateUtc="2025-10-15T11:41:00Z"/>
          <w:rFonts w:ascii="Times New Roman" w:hAnsi="Times New Roman"/>
          <w:sz w:val="22"/>
          <w:szCs w:val="22"/>
        </w:rPr>
      </w:pPr>
    </w:p>
    <w:p w14:paraId="105D4866" w14:textId="0328CBC6" w:rsidR="00257D24" w:rsidRPr="00490AD5" w:rsidRDefault="00257D24" w:rsidP="00257D24">
      <w:pPr>
        <w:pStyle w:val="BodytextAgency"/>
        <w:spacing w:after="0" w:line="240" w:lineRule="auto"/>
        <w:rPr>
          <w:ins w:id="174" w:author="Author" w:date="2025-10-15T13:41:00Z" w16du:dateUtc="2025-10-15T11:41:00Z"/>
          <w:rFonts w:ascii="Times New Roman" w:hAnsi="Times New Roman"/>
          <w:sz w:val="22"/>
          <w:szCs w:val="22"/>
        </w:rPr>
      </w:pPr>
      <w:ins w:id="175" w:author="Author" w:date="2025-10-15T13:41:00Z" w16du:dateUtc="2025-10-15T11:41:00Z">
        <w:r w:rsidRPr="00490AD5">
          <w:rPr>
            <w:rFonts w:ascii="Times New Roman" w:hAnsi="Times New Roman"/>
            <w:sz w:val="22"/>
          </w:rPr>
          <w:t xml:space="preserve">Baserat på de vetenskapliga slutsatserna för </w:t>
        </w:r>
        <w:r>
          <w:rPr>
            <w:rFonts w:ascii="Times New Roman" w:hAnsi="Times New Roman"/>
            <w:sz w:val="22"/>
          </w:rPr>
          <w:t>bevacizuman</w:t>
        </w:r>
        <w:r w:rsidRPr="00490AD5">
          <w:rPr>
            <w:rFonts w:ascii="Times New Roman" w:hAnsi="Times New Roman"/>
            <w:sz w:val="22"/>
          </w:rPr>
          <w:t xml:space="preserve"> anser CHMP att nytta-riskförhållandet för läkemedlet (läkemedlen) som innehåller </w:t>
        </w:r>
        <w:r>
          <w:rPr>
            <w:rFonts w:ascii="Times New Roman" w:hAnsi="Times New Roman"/>
            <w:sz w:val="22"/>
          </w:rPr>
          <w:t>bevacizumab</w:t>
        </w:r>
        <w:r w:rsidRPr="00490AD5">
          <w:rPr>
            <w:rFonts w:ascii="Times New Roman" w:hAnsi="Times New Roman"/>
            <w:sz w:val="22"/>
          </w:rPr>
          <w:t xml:space="preserve"> är oförändrat under förutsättning att de föreslagna ändringarna görs i produktinformationen.</w:t>
        </w:r>
      </w:ins>
    </w:p>
    <w:p w14:paraId="65AF243B" w14:textId="77777777" w:rsidR="00257D24" w:rsidRPr="00C16566" w:rsidRDefault="00257D24" w:rsidP="00257D24">
      <w:pPr>
        <w:pStyle w:val="BodytextAgency"/>
        <w:spacing w:after="0" w:line="240" w:lineRule="auto"/>
        <w:rPr>
          <w:ins w:id="176" w:author="Author" w:date="2025-10-15T13:41:00Z" w16du:dateUtc="2025-10-15T11:41:00Z"/>
          <w:rFonts w:ascii="Times New Roman" w:hAnsi="Times New Roman"/>
          <w:snapToGrid w:val="0"/>
          <w:sz w:val="22"/>
          <w:szCs w:val="22"/>
        </w:rPr>
      </w:pPr>
    </w:p>
    <w:p w14:paraId="0B0DC799" w14:textId="77777777" w:rsidR="00257D24" w:rsidRPr="00490AD5" w:rsidRDefault="00257D24" w:rsidP="00257D24">
      <w:pPr>
        <w:pStyle w:val="BodytextAgency"/>
        <w:spacing w:after="0" w:line="240" w:lineRule="auto"/>
        <w:rPr>
          <w:ins w:id="177" w:author="Author" w:date="2025-10-15T13:41:00Z" w16du:dateUtc="2025-10-15T11:41:00Z"/>
          <w:rFonts w:ascii="Times New Roman" w:hAnsi="Times New Roman"/>
          <w:snapToGrid w:val="0"/>
          <w:sz w:val="22"/>
          <w:szCs w:val="22"/>
        </w:rPr>
      </w:pPr>
      <w:ins w:id="178" w:author="Author" w:date="2025-10-15T13:41:00Z" w16du:dateUtc="2025-10-15T11:41:00Z">
        <w:r w:rsidRPr="00490AD5">
          <w:rPr>
            <w:rFonts w:ascii="Times New Roman" w:hAnsi="Times New Roman"/>
            <w:snapToGrid w:val="0"/>
            <w:sz w:val="22"/>
          </w:rPr>
          <w:t xml:space="preserve">CHMP rekommenderar att villkoren för godkännandet (godkännandena) för försäljning </w:t>
        </w:r>
        <w:r>
          <w:rPr>
            <w:rFonts w:ascii="Times New Roman" w:hAnsi="Times New Roman"/>
            <w:snapToGrid w:val="0"/>
            <w:sz w:val="22"/>
          </w:rPr>
          <w:t xml:space="preserve">ska </w:t>
        </w:r>
        <w:r w:rsidRPr="00490AD5">
          <w:rPr>
            <w:rFonts w:ascii="Times New Roman" w:hAnsi="Times New Roman"/>
            <w:snapToGrid w:val="0"/>
            <w:sz w:val="22"/>
          </w:rPr>
          <w:t>ändras.</w:t>
        </w:r>
      </w:ins>
    </w:p>
    <w:p w14:paraId="2AAEFC18" w14:textId="77777777" w:rsidR="00257D24" w:rsidRPr="00490AD5" w:rsidRDefault="00257D24" w:rsidP="00257D24">
      <w:pPr>
        <w:rPr>
          <w:ins w:id="179" w:author="Author" w:date="2025-10-15T13:41:00Z" w16du:dateUtc="2025-10-15T11:41:00Z"/>
          <w:szCs w:val="22"/>
          <w:lang w:val="x-none"/>
        </w:rPr>
      </w:pPr>
    </w:p>
    <w:p w14:paraId="153925D0" w14:textId="77777777" w:rsidR="00257D24" w:rsidRPr="00257D24" w:rsidRDefault="00257D24" w:rsidP="00EB4C07">
      <w:pPr>
        <w:suppressAutoHyphens/>
        <w:rPr>
          <w:lang w:val="x-none"/>
          <w:rPrChange w:id="180" w:author="Author" w:date="2025-10-15T13:41:00Z" w16du:dateUtc="2025-10-15T11:41:00Z">
            <w:rPr>
              <w:lang w:val="sv-SE"/>
            </w:rPr>
          </w:rPrChange>
        </w:rPr>
      </w:pPr>
    </w:p>
    <w:sectPr w:rsidR="00257D24" w:rsidRPr="00257D24" w:rsidSect="00FC50BB">
      <w:footerReference w:type="default" r:id="rId9"/>
      <w:footerReference w:type="first" r:id="rId10"/>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36CC" w14:textId="77777777" w:rsidR="0001582C" w:rsidRDefault="0001582C">
      <w:r>
        <w:separator/>
      </w:r>
    </w:p>
  </w:endnote>
  <w:endnote w:type="continuationSeparator" w:id="0">
    <w:p w14:paraId="1F4F9BE8" w14:textId="77777777" w:rsidR="0001582C" w:rsidRDefault="0001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Yu Gothic UI"/>
    <w:panose1 w:val="00000000000000000000"/>
    <w:charset w:val="80"/>
    <w:family w:val="auto"/>
    <w:notTrueType/>
    <w:pitch w:val="default"/>
    <w:sig w:usb0="00000000" w:usb1="08070000" w:usb2="00000010" w:usb3="00000000" w:csb0="00020001" w:csb1="00000000"/>
  </w:font>
  <w:font w:name="TimesNewRomanPS-BoldMT">
    <w:altName w:val="Times New Roman"/>
    <w:panose1 w:val="00000000000000000000"/>
    <w:charset w:val="00"/>
    <w:family w:val="roman"/>
    <w:notTrueType/>
    <w:pitch w:val="default"/>
    <w:sig w:usb0="00000003" w:usb1="00000000" w:usb2="00000000" w:usb3="00000000" w:csb0="00000009"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29F1" w14:textId="7265E9C1" w:rsidR="00B0612B" w:rsidRDefault="00B0612B">
    <w:pPr>
      <w:pStyle w:val="Footer"/>
      <w:tabs>
        <w:tab w:val="right" w:pos="8931"/>
      </w:tabs>
      <w:ind w:right="96"/>
      <w:jc w:val="center"/>
      <w:rPr>
        <w:rStyle w:val="PageNumber"/>
      </w:rP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sidR="003459B6">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2AFF" w14:textId="77777777" w:rsidR="00B0612B" w:rsidRDefault="00B0612B">
    <w:pPr>
      <w:pStyle w:val="Footer"/>
    </w:pPr>
  </w:p>
  <w:p w14:paraId="144066B6" w14:textId="77777777" w:rsidR="00B0612B" w:rsidRDefault="00B0612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Pr>
        <w:rStyle w:val="PageNumber"/>
      </w:rPr>
      <w:t>75</w:t>
    </w:r>
    <w:r>
      <w:rPr>
        <w:rStyle w:val="PageNumber"/>
      </w:rPr>
      <w:fldChar w:fldCharType="end"/>
    </w:r>
  </w:p>
  <w:p w14:paraId="05B10114" w14:textId="77777777" w:rsidR="00B0612B" w:rsidRDefault="00B0612B">
    <w:pPr>
      <w:pStyle w:val="Footer"/>
      <w:tabs>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1C94E" w14:textId="77777777" w:rsidR="0001582C" w:rsidRDefault="0001582C">
      <w:r>
        <w:separator/>
      </w:r>
    </w:p>
  </w:footnote>
  <w:footnote w:type="continuationSeparator" w:id="0">
    <w:p w14:paraId="2F501426" w14:textId="77777777" w:rsidR="0001582C" w:rsidRDefault="00015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A4ED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1439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A684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234CB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E14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4A94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5AFB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443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92C0E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23C85"/>
    <w:multiLevelType w:val="hybridMultilevel"/>
    <w:tmpl w:val="DE12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5B3984"/>
    <w:multiLevelType w:val="hybridMultilevel"/>
    <w:tmpl w:val="69BCA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C115AA"/>
    <w:multiLevelType w:val="hybridMultilevel"/>
    <w:tmpl w:val="BD04F71A"/>
    <w:lvl w:ilvl="0" w:tplc="04090001">
      <w:start w:val="1"/>
      <w:numFmt w:val="bullet"/>
      <w:lvlText w:val=""/>
      <w:lvlJc w:val="left"/>
      <w:pPr>
        <w:ind w:left="837" w:hanging="360"/>
      </w:pPr>
      <w:rPr>
        <w:rFonts w:ascii="Symbol" w:hAnsi="Symbol" w:hint="default"/>
      </w:rPr>
    </w:lvl>
    <w:lvl w:ilvl="1" w:tplc="04090003">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15" w15:restartNumberingAfterBreak="0">
    <w:nsid w:val="12AB6467"/>
    <w:multiLevelType w:val="hybridMultilevel"/>
    <w:tmpl w:val="5AAA83DA"/>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502659"/>
    <w:multiLevelType w:val="hybridMultilevel"/>
    <w:tmpl w:val="CF7C56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6672144"/>
    <w:multiLevelType w:val="hybridMultilevel"/>
    <w:tmpl w:val="BA90C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84254CE"/>
    <w:multiLevelType w:val="hybridMultilevel"/>
    <w:tmpl w:val="F236AA46"/>
    <w:lvl w:ilvl="0" w:tplc="44BEB63E">
      <w:start w:val="15"/>
      <w:numFmt w:val="decimal"/>
      <w:lvlText w:val="%1"/>
      <w:lvlJc w:val="left"/>
      <w:pPr>
        <w:tabs>
          <w:tab w:val="num" w:pos="2640"/>
        </w:tabs>
        <w:ind w:left="2640" w:hanging="360"/>
      </w:pPr>
      <w:rPr>
        <w:rFonts w:hint="default"/>
      </w:rPr>
    </w:lvl>
    <w:lvl w:ilvl="1" w:tplc="04090019" w:tentative="1">
      <w:start w:val="1"/>
      <w:numFmt w:val="lowerLetter"/>
      <w:lvlText w:val="%2."/>
      <w:lvlJc w:val="left"/>
      <w:pPr>
        <w:tabs>
          <w:tab w:val="num" w:pos="3360"/>
        </w:tabs>
        <w:ind w:left="3360" w:hanging="360"/>
      </w:pPr>
    </w:lvl>
    <w:lvl w:ilvl="2" w:tplc="0409001B" w:tentative="1">
      <w:start w:val="1"/>
      <w:numFmt w:val="lowerRoman"/>
      <w:lvlText w:val="%3."/>
      <w:lvlJc w:val="right"/>
      <w:pPr>
        <w:tabs>
          <w:tab w:val="num" w:pos="4080"/>
        </w:tabs>
        <w:ind w:left="4080" w:hanging="180"/>
      </w:pPr>
    </w:lvl>
    <w:lvl w:ilvl="3" w:tplc="0409000F" w:tentative="1">
      <w:start w:val="1"/>
      <w:numFmt w:val="decimal"/>
      <w:lvlText w:val="%4."/>
      <w:lvlJc w:val="left"/>
      <w:pPr>
        <w:tabs>
          <w:tab w:val="num" w:pos="4800"/>
        </w:tabs>
        <w:ind w:left="4800" w:hanging="360"/>
      </w:pPr>
    </w:lvl>
    <w:lvl w:ilvl="4" w:tplc="04090019" w:tentative="1">
      <w:start w:val="1"/>
      <w:numFmt w:val="lowerLetter"/>
      <w:lvlText w:val="%5."/>
      <w:lvlJc w:val="left"/>
      <w:pPr>
        <w:tabs>
          <w:tab w:val="num" w:pos="5520"/>
        </w:tabs>
        <w:ind w:left="5520" w:hanging="360"/>
      </w:pPr>
    </w:lvl>
    <w:lvl w:ilvl="5" w:tplc="0409001B" w:tentative="1">
      <w:start w:val="1"/>
      <w:numFmt w:val="lowerRoman"/>
      <w:lvlText w:val="%6."/>
      <w:lvlJc w:val="right"/>
      <w:pPr>
        <w:tabs>
          <w:tab w:val="num" w:pos="6240"/>
        </w:tabs>
        <w:ind w:left="6240" w:hanging="180"/>
      </w:pPr>
    </w:lvl>
    <w:lvl w:ilvl="6" w:tplc="0409000F" w:tentative="1">
      <w:start w:val="1"/>
      <w:numFmt w:val="decimal"/>
      <w:lvlText w:val="%7."/>
      <w:lvlJc w:val="left"/>
      <w:pPr>
        <w:tabs>
          <w:tab w:val="num" w:pos="6960"/>
        </w:tabs>
        <w:ind w:left="6960" w:hanging="360"/>
      </w:pPr>
    </w:lvl>
    <w:lvl w:ilvl="7" w:tplc="04090019" w:tentative="1">
      <w:start w:val="1"/>
      <w:numFmt w:val="lowerLetter"/>
      <w:lvlText w:val="%8."/>
      <w:lvlJc w:val="left"/>
      <w:pPr>
        <w:tabs>
          <w:tab w:val="num" w:pos="7680"/>
        </w:tabs>
        <w:ind w:left="7680" w:hanging="360"/>
      </w:pPr>
    </w:lvl>
    <w:lvl w:ilvl="8" w:tplc="0409001B" w:tentative="1">
      <w:start w:val="1"/>
      <w:numFmt w:val="lowerRoman"/>
      <w:lvlText w:val="%9."/>
      <w:lvlJc w:val="right"/>
      <w:pPr>
        <w:tabs>
          <w:tab w:val="num" w:pos="8400"/>
        </w:tabs>
        <w:ind w:left="8400" w:hanging="180"/>
      </w:pPr>
    </w:lvl>
  </w:abstractNum>
  <w:abstractNum w:abstractNumId="19" w15:restartNumberingAfterBreak="0">
    <w:nsid w:val="1D7417A4"/>
    <w:multiLevelType w:val="hybridMultilevel"/>
    <w:tmpl w:val="32FC4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C35BB9"/>
    <w:multiLevelType w:val="hybridMultilevel"/>
    <w:tmpl w:val="2DACA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CD7ED7"/>
    <w:multiLevelType w:val="hybridMultilevel"/>
    <w:tmpl w:val="B5FAC61A"/>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2A653B"/>
    <w:multiLevelType w:val="hybridMultilevel"/>
    <w:tmpl w:val="8EA4C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56969AB"/>
    <w:multiLevelType w:val="hybridMultilevel"/>
    <w:tmpl w:val="0DF0F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AE49BD"/>
    <w:multiLevelType w:val="hybridMultilevel"/>
    <w:tmpl w:val="3160AD68"/>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B620B1"/>
    <w:multiLevelType w:val="hybridMultilevel"/>
    <w:tmpl w:val="32CAE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7" w15:restartNumberingAfterBreak="0">
    <w:nsid w:val="324D7CCD"/>
    <w:multiLevelType w:val="hybridMultilevel"/>
    <w:tmpl w:val="0B84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9D16EE"/>
    <w:multiLevelType w:val="hybridMultilevel"/>
    <w:tmpl w:val="CFEE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1E6BBF"/>
    <w:multiLevelType w:val="hybridMultilevel"/>
    <w:tmpl w:val="B80AD442"/>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30" w15:restartNumberingAfterBreak="0">
    <w:nsid w:val="390C51D6"/>
    <w:multiLevelType w:val="hybridMultilevel"/>
    <w:tmpl w:val="1268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C0413A"/>
    <w:multiLevelType w:val="hybridMultilevel"/>
    <w:tmpl w:val="4C42F30A"/>
    <w:lvl w:ilvl="0" w:tplc="63CC16F0">
      <w:start w:val="2"/>
      <w:numFmt w:val="bullet"/>
      <w:lvlText w:val="-"/>
      <w:lvlJc w:val="left"/>
      <w:pPr>
        <w:ind w:left="1026" w:hanging="360"/>
      </w:pPr>
      <w:rPr>
        <w:rFonts w:ascii="Times New Roman" w:eastAsia="Times New Roman" w:hAnsi="Times New Roman" w:cs="Times New Roman"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32" w15:restartNumberingAfterBreak="0">
    <w:nsid w:val="3E6A2BB4"/>
    <w:multiLevelType w:val="hybridMultilevel"/>
    <w:tmpl w:val="B06A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F83357"/>
    <w:multiLevelType w:val="hybridMultilevel"/>
    <w:tmpl w:val="7FBA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3511C9"/>
    <w:multiLevelType w:val="multilevel"/>
    <w:tmpl w:val="4D6C92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368340A"/>
    <w:multiLevelType w:val="hybridMultilevel"/>
    <w:tmpl w:val="47CE28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37073D6"/>
    <w:multiLevelType w:val="hybridMultilevel"/>
    <w:tmpl w:val="782A6EA8"/>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5D0AB1"/>
    <w:multiLevelType w:val="hybridMultilevel"/>
    <w:tmpl w:val="B3B4B2FA"/>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1D42BB"/>
    <w:multiLevelType w:val="hybridMultilevel"/>
    <w:tmpl w:val="006C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E17C9E"/>
    <w:multiLevelType w:val="hybridMultilevel"/>
    <w:tmpl w:val="F79225CA"/>
    <w:lvl w:ilvl="0" w:tplc="04090001">
      <w:start w:val="1"/>
      <w:numFmt w:val="bullet"/>
      <w:lvlText w:val=""/>
      <w:lvlJc w:val="left"/>
      <w:pPr>
        <w:ind w:left="1707" w:hanging="360"/>
      </w:pPr>
      <w:rPr>
        <w:rFonts w:ascii="Symbol" w:hAnsi="Symbol"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40" w15:restartNumberingAfterBreak="0">
    <w:nsid w:val="4BCE56A2"/>
    <w:multiLevelType w:val="hybridMultilevel"/>
    <w:tmpl w:val="7A8C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FE7D0F"/>
    <w:multiLevelType w:val="hybridMultilevel"/>
    <w:tmpl w:val="EDC2D56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562467"/>
    <w:multiLevelType w:val="hybridMultilevel"/>
    <w:tmpl w:val="829AED14"/>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31776B"/>
    <w:multiLevelType w:val="hybridMultilevel"/>
    <w:tmpl w:val="55144FE4"/>
    <w:lvl w:ilvl="0" w:tplc="037CFA7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48943DE"/>
    <w:multiLevelType w:val="hybridMultilevel"/>
    <w:tmpl w:val="B2BA06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540388C"/>
    <w:multiLevelType w:val="hybridMultilevel"/>
    <w:tmpl w:val="6D2E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DE79C4"/>
    <w:multiLevelType w:val="hybridMultilevel"/>
    <w:tmpl w:val="4D6C92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3B5E1A"/>
    <w:multiLevelType w:val="multilevel"/>
    <w:tmpl w:val="B5FAC61A"/>
    <w:lvl w:ilvl="0">
      <w:numFmt w:val="bullet"/>
      <w:lvlText w:val="-"/>
      <w:lvlJc w:val="left"/>
      <w:pPr>
        <w:tabs>
          <w:tab w:val="num" w:pos="720"/>
        </w:tabs>
        <w:ind w:left="720" w:hanging="360"/>
      </w:pPr>
      <w:rPr>
        <w:rFonts w:ascii="Times New Roman" w:eastAsia="SimSu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63C7537"/>
    <w:multiLevelType w:val="hybridMultilevel"/>
    <w:tmpl w:val="FF749D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7094559"/>
    <w:multiLevelType w:val="hybridMultilevel"/>
    <w:tmpl w:val="786A1BA0"/>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FF22CF"/>
    <w:multiLevelType w:val="hybridMultilevel"/>
    <w:tmpl w:val="51F0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92059E"/>
    <w:multiLevelType w:val="hybridMultilevel"/>
    <w:tmpl w:val="7B10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B63625"/>
    <w:multiLevelType w:val="hybridMultilevel"/>
    <w:tmpl w:val="ED848D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E0C33AE"/>
    <w:multiLevelType w:val="hybridMultilevel"/>
    <w:tmpl w:val="549AFF4C"/>
    <w:lvl w:ilvl="0" w:tplc="A89E4638">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1EF5A4B"/>
    <w:multiLevelType w:val="hybridMultilevel"/>
    <w:tmpl w:val="67F6CEAE"/>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48344B7"/>
    <w:multiLevelType w:val="hybridMultilevel"/>
    <w:tmpl w:val="235038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564683A"/>
    <w:multiLevelType w:val="hybridMultilevel"/>
    <w:tmpl w:val="9BC0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61A2DAA"/>
    <w:multiLevelType w:val="hybridMultilevel"/>
    <w:tmpl w:val="27541004"/>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203987"/>
    <w:multiLevelType w:val="hybridMultilevel"/>
    <w:tmpl w:val="9F1A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171B88"/>
    <w:multiLevelType w:val="hybridMultilevel"/>
    <w:tmpl w:val="2FAE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AB4D82"/>
    <w:multiLevelType w:val="hybridMultilevel"/>
    <w:tmpl w:val="79868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6C5408"/>
    <w:multiLevelType w:val="hybridMultilevel"/>
    <w:tmpl w:val="6BE6BD40"/>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820983"/>
    <w:multiLevelType w:val="hybridMultilevel"/>
    <w:tmpl w:val="1932F3BC"/>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90B1B05"/>
    <w:multiLevelType w:val="hybridMultilevel"/>
    <w:tmpl w:val="A63837D4"/>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9CE483F"/>
    <w:multiLevelType w:val="hybridMultilevel"/>
    <w:tmpl w:val="FD42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6323DB"/>
    <w:multiLevelType w:val="hybridMultilevel"/>
    <w:tmpl w:val="7AE03EB6"/>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787B60"/>
    <w:multiLevelType w:val="hybridMultilevel"/>
    <w:tmpl w:val="CA3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F40314F"/>
    <w:multiLevelType w:val="hybridMultilevel"/>
    <w:tmpl w:val="C0D8A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4826600"/>
    <w:multiLevelType w:val="hybridMultilevel"/>
    <w:tmpl w:val="CC987C70"/>
    <w:lvl w:ilvl="0" w:tplc="02F265D4">
      <w:numFmt w:val="bullet"/>
      <w:lvlText w:val="-"/>
      <w:lvlJc w:val="left"/>
      <w:pPr>
        <w:tabs>
          <w:tab w:val="num" w:pos="720"/>
        </w:tabs>
        <w:ind w:left="720" w:hanging="360"/>
      </w:pPr>
      <w:rPr>
        <w:rFonts w:ascii="Times New Roman" w:eastAsia="MS Mincho"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7112BEA"/>
    <w:multiLevelType w:val="hybridMultilevel"/>
    <w:tmpl w:val="6A56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9FC1B73"/>
    <w:multiLevelType w:val="hybridMultilevel"/>
    <w:tmpl w:val="AB324FFA"/>
    <w:lvl w:ilvl="0" w:tplc="974CDBB0">
      <w:start w:val="6"/>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572ADD"/>
    <w:multiLevelType w:val="hybridMultilevel"/>
    <w:tmpl w:val="2A8A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B343A8"/>
    <w:multiLevelType w:val="hybridMultilevel"/>
    <w:tmpl w:val="939C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234729">
    <w:abstractNumId w:val="10"/>
    <w:lvlOverride w:ilvl="0">
      <w:lvl w:ilvl="0">
        <w:start w:val="1"/>
        <w:numFmt w:val="bullet"/>
        <w:lvlText w:val="-"/>
        <w:legacy w:legacy="1" w:legacySpace="0" w:legacyIndent="360"/>
        <w:lvlJc w:val="left"/>
        <w:pPr>
          <w:ind w:left="360" w:hanging="360"/>
        </w:pPr>
      </w:lvl>
    </w:lvlOverride>
  </w:num>
  <w:num w:numId="2" w16cid:durableId="43891794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5424109">
    <w:abstractNumId w:val="1"/>
  </w:num>
  <w:num w:numId="4" w16cid:durableId="1626740468">
    <w:abstractNumId w:val="26"/>
  </w:num>
  <w:num w:numId="5" w16cid:durableId="839975365">
    <w:abstractNumId w:val="67"/>
  </w:num>
  <w:num w:numId="6" w16cid:durableId="199513111">
    <w:abstractNumId w:val="10"/>
    <w:lvlOverride w:ilvl="0">
      <w:lvl w:ilvl="0">
        <w:start w:val="1"/>
        <w:numFmt w:val="bullet"/>
        <w:lvlText w:val="-"/>
        <w:legacy w:legacy="1" w:legacySpace="0" w:legacyIndent="360"/>
        <w:lvlJc w:val="left"/>
        <w:pPr>
          <w:ind w:left="360" w:hanging="360"/>
        </w:pPr>
      </w:lvl>
    </w:lvlOverride>
  </w:num>
  <w:num w:numId="7" w16cid:durableId="599876157">
    <w:abstractNumId w:val="44"/>
  </w:num>
  <w:num w:numId="8" w16cid:durableId="997735873">
    <w:abstractNumId w:val="41"/>
  </w:num>
  <w:num w:numId="9" w16cid:durableId="529149390">
    <w:abstractNumId w:val="52"/>
  </w:num>
  <w:num w:numId="10" w16cid:durableId="755520321">
    <w:abstractNumId w:val="37"/>
  </w:num>
  <w:num w:numId="11" w16cid:durableId="2081902031">
    <w:abstractNumId w:val="62"/>
  </w:num>
  <w:num w:numId="12" w16cid:durableId="1421565792">
    <w:abstractNumId w:val="15"/>
  </w:num>
  <w:num w:numId="13" w16cid:durableId="1089620433">
    <w:abstractNumId w:val="54"/>
  </w:num>
  <w:num w:numId="14" w16cid:durableId="1559128503">
    <w:abstractNumId w:val="42"/>
  </w:num>
  <w:num w:numId="15" w16cid:durableId="446241673">
    <w:abstractNumId w:val="24"/>
  </w:num>
  <w:num w:numId="16" w16cid:durableId="1500972548">
    <w:abstractNumId w:val="21"/>
  </w:num>
  <w:num w:numId="17" w16cid:durableId="535626192">
    <w:abstractNumId w:val="47"/>
  </w:num>
  <w:num w:numId="18" w16cid:durableId="534776587">
    <w:abstractNumId w:val="48"/>
  </w:num>
  <w:num w:numId="19" w16cid:durableId="523831680">
    <w:abstractNumId w:val="46"/>
  </w:num>
  <w:num w:numId="20" w16cid:durableId="58401991">
    <w:abstractNumId w:val="34"/>
  </w:num>
  <w:num w:numId="21" w16cid:durableId="350184614">
    <w:abstractNumId w:val="70"/>
  </w:num>
  <w:num w:numId="22" w16cid:durableId="1499735133">
    <w:abstractNumId w:val="55"/>
  </w:num>
  <w:num w:numId="23" w16cid:durableId="626741168">
    <w:abstractNumId w:val="18"/>
  </w:num>
  <w:num w:numId="24" w16cid:durableId="1723015904">
    <w:abstractNumId w:val="9"/>
  </w:num>
  <w:num w:numId="25" w16cid:durableId="467362535">
    <w:abstractNumId w:val="7"/>
  </w:num>
  <w:num w:numId="26" w16cid:durableId="1415206828">
    <w:abstractNumId w:val="6"/>
  </w:num>
  <w:num w:numId="27" w16cid:durableId="1312060591">
    <w:abstractNumId w:val="5"/>
  </w:num>
  <w:num w:numId="28" w16cid:durableId="1643078094">
    <w:abstractNumId w:val="4"/>
  </w:num>
  <w:num w:numId="29" w16cid:durableId="61559902">
    <w:abstractNumId w:val="8"/>
  </w:num>
  <w:num w:numId="30" w16cid:durableId="1085494604">
    <w:abstractNumId w:val="3"/>
  </w:num>
  <w:num w:numId="31" w16cid:durableId="1286621427">
    <w:abstractNumId w:val="2"/>
  </w:num>
  <w:num w:numId="32" w16cid:durableId="130486248">
    <w:abstractNumId w:val="0"/>
  </w:num>
  <w:num w:numId="33" w16cid:durableId="1544055997">
    <w:abstractNumId w:val="35"/>
  </w:num>
  <w:num w:numId="34" w16cid:durableId="1080447247">
    <w:abstractNumId w:val="43"/>
  </w:num>
  <w:num w:numId="35" w16cid:durableId="1475100547">
    <w:abstractNumId w:val="53"/>
  </w:num>
  <w:num w:numId="36" w16cid:durableId="2101370851">
    <w:abstractNumId w:val="72"/>
  </w:num>
  <w:num w:numId="37" w16cid:durableId="342361968">
    <w:abstractNumId w:val="16"/>
  </w:num>
  <w:num w:numId="38" w16cid:durableId="2123106328">
    <w:abstractNumId w:val="29"/>
  </w:num>
  <w:num w:numId="39" w16cid:durableId="1802110896">
    <w:abstractNumId w:val="17"/>
  </w:num>
  <w:num w:numId="40" w16cid:durableId="1034043580">
    <w:abstractNumId w:val="22"/>
  </w:num>
  <w:num w:numId="41" w16cid:durableId="1442652130">
    <w:abstractNumId w:val="28"/>
  </w:num>
  <w:num w:numId="42" w16cid:durableId="1820881506">
    <w:abstractNumId w:val="69"/>
  </w:num>
  <w:num w:numId="43" w16cid:durableId="520513924">
    <w:abstractNumId w:val="31"/>
  </w:num>
  <w:num w:numId="44" w16cid:durableId="1731074735">
    <w:abstractNumId w:val="69"/>
  </w:num>
  <w:num w:numId="45" w16cid:durableId="797142262">
    <w:abstractNumId w:val="11"/>
  </w:num>
  <w:num w:numId="46" w16cid:durableId="1327434878">
    <w:abstractNumId w:val="57"/>
  </w:num>
  <w:num w:numId="47" w16cid:durableId="800272339">
    <w:abstractNumId w:val="61"/>
  </w:num>
  <w:num w:numId="48" w16cid:durableId="360322663">
    <w:abstractNumId w:val="63"/>
  </w:num>
  <w:num w:numId="49" w16cid:durableId="1405685432">
    <w:abstractNumId w:val="13"/>
  </w:num>
  <w:num w:numId="50" w16cid:durableId="409929211">
    <w:abstractNumId w:val="30"/>
  </w:num>
  <w:num w:numId="51" w16cid:durableId="1535341602">
    <w:abstractNumId w:val="38"/>
  </w:num>
  <w:num w:numId="52" w16cid:durableId="1464078146">
    <w:abstractNumId w:val="59"/>
  </w:num>
  <w:num w:numId="53" w16cid:durableId="48968290">
    <w:abstractNumId w:val="68"/>
  </w:num>
  <w:num w:numId="54" w16cid:durableId="1662737438">
    <w:abstractNumId w:val="32"/>
  </w:num>
  <w:num w:numId="55" w16cid:durableId="2015188084">
    <w:abstractNumId w:val="19"/>
  </w:num>
  <w:num w:numId="56" w16cid:durableId="551648825">
    <w:abstractNumId w:val="20"/>
  </w:num>
  <w:num w:numId="57" w16cid:durableId="1311788443">
    <w:abstractNumId w:val="45"/>
  </w:num>
  <w:num w:numId="58" w16cid:durableId="2072386741">
    <w:abstractNumId w:val="64"/>
  </w:num>
  <w:num w:numId="59" w16cid:durableId="416829020">
    <w:abstractNumId w:val="71"/>
  </w:num>
  <w:num w:numId="60" w16cid:durableId="1890144222">
    <w:abstractNumId w:val="12"/>
  </w:num>
  <w:num w:numId="61" w16cid:durableId="509104602">
    <w:abstractNumId w:val="66"/>
  </w:num>
  <w:num w:numId="62" w16cid:durableId="1318654280">
    <w:abstractNumId w:val="33"/>
  </w:num>
  <w:num w:numId="63" w16cid:durableId="1715154364">
    <w:abstractNumId w:val="58"/>
  </w:num>
  <w:num w:numId="64" w16cid:durableId="488793796">
    <w:abstractNumId w:val="50"/>
  </w:num>
  <w:num w:numId="65" w16cid:durableId="189608761">
    <w:abstractNumId w:val="23"/>
  </w:num>
  <w:num w:numId="66" w16cid:durableId="296570658">
    <w:abstractNumId w:val="27"/>
  </w:num>
  <w:num w:numId="67" w16cid:durableId="844326110">
    <w:abstractNumId w:val="51"/>
  </w:num>
  <w:num w:numId="68" w16cid:durableId="1667512389">
    <w:abstractNumId w:val="60"/>
  </w:num>
  <w:num w:numId="69" w16cid:durableId="1306012679">
    <w:abstractNumId w:val="74"/>
  </w:num>
  <w:num w:numId="70" w16cid:durableId="805244245">
    <w:abstractNumId w:val="14"/>
  </w:num>
  <w:num w:numId="71" w16cid:durableId="2033917789">
    <w:abstractNumId w:val="25"/>
  </w:num>
  <w:num w:numId="72" w16cid:durableId="695884710">
    <w:abstractNumId w:val="40"/>
  </w:num>
  <w:num w:numId="73" w16cid:durableId="1187600851">
    <w:abstractNumId w:val="73"/>
  </w:num>
  <w:num w:numId="74" w16cid:durableId="939533292">
    <w:abstractNumId w:val="39"/>
  </w:num>
  <w:num w:numId="75" w16cid:durableId="1390882192">
    <w:abstractNumId w:val="56"/>
  </w:num>
  <w:num w:numId="76" w16cid:durableId="1850216694">
    <w:abstractNumId w:val="49"/>
  </w:num>
  <w:num w:numId="77" w16cid:durableId="1425107066">
    <w:abstractNumId w:val="65"/>
  </w:num>
  <w:num w:numId="78" w16cid:durableId="1771198844">
    <w:abstractNumId w:val="36"/>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hideSpellingErrors/>
  <w:activeWritingStyle w:appName="MSWord" w:lang="en-US" w:vendorID="64" w:dllVersion="6" w:nlCheck="1" w:checkStyle="1"/>
  <w:activeWritingStyle w:appName="MSWord" w:lang="en-GB" w:vendorID="64" w:dllVersion="6" w:nlCheck="1" w:checkStyle="1"/>
  <w:activeWritingStyle w:appName="MSWord" w:lang="da-DK" w:vendorID="64" w:dllVersion="6" w:nlCheck="1" w:checkStyle="0"/>
  <w:activeWritingStyle w:appName="MSWord" w:lang="de-DE" w:vendorID="64" w:dllVersion="6" w:nlCheck="1" w:checkStyle="0"/>
  <w:activeWritingStyle w:appName="MSWord" w:lang="de-CH" w:vendorID="64" w:dllVersion="6" w:nlCheck="1" w:checkStyle="0"/>
  <w:activeWritingStyle w:appName="MSWord" w:lang="fr-FR" w:vendorID="64" w:dllVersion="6" w:nlCheck="1" w:checkStyle="0"/>
  <w:activeWritingStyle w:appName="MSWord" w:lang="fi-FI" w:vendorID="64" w:dllVersion="6" w:nlCheck="1" w:checkStyle="0"/>
  <w:activeWritingStyle w:appName="MSWord" w:lang="nl-NL" w:vendorID="64" w:dllVersion="6" w:nlCheck="1" w:checkStyle="0"/>
  <w:activeWritingStyle w:appName="MSWord" w:lang="it-IT" w:vendorID="64" w:dllVersion="6" w:nlCheck="1" w:checkStyle="0"/>
  <w:activeWritingStyle w:appName="MSWord" w:lang="es-ES" w:vendorID="64" w:dllVersion="6" w:nlCheck="1" w:checkStyle="0"/>
  <w:activeWritingStyle w:appName="MSWord" w:lang="pt-BR"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sv-SE" w:vendorID="64" w:dllVersion="0" w:nlCheck="1" w:checkStyle="0"/>
  <w:activeWritingStyle w:appName="MSWord" w:lang="de-DE" w:vendorID="64" w:dllVersion="0" w:nlCheck="1" w:checkStyle="0"/>
  <w:activeWritingStyle w:appName="MSWord" w:lang="fi-FI" w:vendorID="64" w:dllVersion="0" w:nlCheck="1" w:checkStyle="0"/>
  <w:activeWritingStyle w:appName="MSWord" w:lang="sv-FI" w:vendorID="64" w:dllVersion="0" w:nlCheck="1" w:checkStyle="0"/>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it-IT" w:vendorID="3" w:dllVersion="517" w:checkStyle="1"/>
  <w:activeWritingStyle w:appName="MSWord" w:lang="sv-SE" w:vendorID="666" w:dllVersion="513" w:checkStyle="1"/>
  <w:activeWritingStyle w:appName="MSWord" w:lang="pt-BR" w:vendorID="1" w:dllVersion="513" w:checkStyle="1"/>
  <w:activeWritingStyle w:appName="MSWord" w:lang="sv-SE" w:vendorID="22" w:dllVersion="513" w:checkStyle="1"/>
  <w:activeWritingStyle w:appName="MSWord" w:lang="fi-FI" w:vendorID="22" w:dllVersion="513" w:checkStyle="1"/>
  <w:activeWritingStyle w:appName="MSWord" w:lang="sv-FI" w:vendorID="22" w:dllVersion="513" w:checkStyle="1"/>
  <w:activeWritingStyle w:appName="MSWord" w:lang="pl-PL" w:vendorID="12" w:dllVersion="512" w:checkStyle="1"/>
  <w:activeWritingStyle w:appName="MSWord" w:lang="cs-CZ" w:vendorID="7" w:dllVersion="514"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FC3401"/>
    <w:rsid w:val="0000481C"/>
    <w:rsid w:val="00005DA4"/>
    <w:rsid w:val="00006374"/>
    <w:rsid w:val="00007275"/>
    <w:rsid w:val="000100AC"/>
    <w:rsid w:val="0001025B"/>
    <w:rsid w:val="000113A2"/>
    <w:rsid w:val="000119EC"/>
    <w:rsid w:val="00011A50"/>
    <w:rsid w:val="00011D56"/>
    <w:rsid w:val="00011F0A"/>
    <w:rsid w:val="00012336"/>
    <w:rsid w:val="00012688"/>
    <w:rsid w:val="00012B9E"/>
    <w:rsid w:val="00012F45"/>
    <w:rsid w:val="00014A27"/>
    <w:rsid w:val="00015563"/>
    <w:rsid w:val="00015706"/>
    <w:rsid w:val="0001582C"/>
    <w:rsid w:val="000158DC"/>
    <w:rsid w:val="0002124A"/>
    <w:rsid w:val="0002176D"/>
    <w:rsid w:val="00024D73"/>
    <w:rsid w:val="000273B8"/>
    <w:rsid w:val="00027578"/>
    <w:rsid w:val="00027CFD"/>
    <w:rsid w:val="00027F53"/>
    <w:rsid w:val="00032B9A"/>
    <w:rsid w:val="00033145"/>
    <w:rsid w:val="00036879"/>
    <w:rsid w:val="00036B86"/>
    <w:rsid w:val="0003784C"/>
    <w:rsid w:val="000378A4"/>
    <w:rsid w:val="00042D50"/>
    <w:rsid w:val="00042F70"/>
    <w:rsid w:val="00043352"/>
    <w:rsid w:val="0004438C"/>
    <w:rsid w:val="000443B2"/>
    <w:rsid w:val="00046A08"/>
    <w:rsid w:val="000500C0"/>
    <w:rsid w:val="0005057E"/>
    <w:rsid w:val="0005153B"/>
    <w:rsid w:val="00052560"/>
    <w:rsid w:val="0005281D"/>
    <w:rsid w:val="00052D04"/>
    <w:rsid w:val="00052D83"/>
    <w:rsid w:val="00053383"/>
    <w:rsid w:val="00053396"/>
    <w:rsid w:val="00055005"/>
    <w:rsid w:val="000555E6"/>
    <w:rsid w:val="000569B4"/>
    <w:rsid w:val="000569C0"/>
    <w:rsid w:val="000574EC"/>
    <w:rsid w:val="00057BA4"/>
    <w:rsid w:val="00057FF4"/>
    <w:rsid w:val="0006052A"/>
    <w:rsid w:val="000617A7"/>
    <w:rsid w:val="00062EAF"/>
    <w:rsid w:val="00063F3D"/>
    <w:rsid w:val="00063FF7"/>
    <w:rsid w:val="0006515D"/>
    <w:rsid w:val="00065397"/>
    <w:rsid w:val="00065FD6"/>
    <w:rsid w:val="00066341"/>
    <w:rsid w:val="0006650D"/>
    <w:rsid w:val="00066ACB"/>
    <w:rsid w:val="00070319"/>
    <w:rsid w:val="0007081D"/>
    <w:rsid w:val="00070B12"/>
    <w:rsid w:val="000711CA"/>
    <w:rsid w:val="00072B3D"/>
    <w:rsid w:val="00074BF6"/>
    <w:rsid w:val="00075942"/>
    <w:rsid w:val="0007597F"/>
    <w:rsid w:val="00076EBF"/>
    <w:rsid w:val="00077110"/>
    <w:rsid w:val="00077382"/>
    <w:rsid w:val="00080847"/>
    <w:rsid w:val="00080A21"/>
    <w:rsid w:val="00082CF8"/>
    <w:rsid w:val="00082E96"/>
    <w:rsid w:val="00084B74"/>
    <w:rsid w:val="00086767"/>
    <w:rsid w:val="00086E26"/>
    <w:rsid w:val="0008786C"/>
    <w:rsid w:val="00090098"/>
    <w:rsid w:val="000908CA"/>
    <w:rsid w:val="00091004"/>
    <w:rsid w:val="00091FBD"/>
    <w:rsid w:val="0009257C"/>
    <w:rsid w:val="00093145"/>
    <w:rsid w:val="000937B2"/>
    <w:rsid w:val="00094854"/>
    <w:rsid w:val="00094B16"/>
    <w:rsid w:val="00094CE7"/>
    <w:rsid w:val="00095259"/>
    <w:rsid w:val="00096A3F"/>
    <w:rsid w:val="000A02C0"/>
    <w:rsid w:val="000A3D48"/>
    <w:rsid w:val="000A6868"/>
    <w:rsid w:val="000B20F2"/>
    <w:rsid w:val="000B3B59"/>
    <w:rsid w:val="000B3F80"/>
    <w:rsid w:val="000B3F96"/>
    <w:rsid w:val="000B52D0"/>
    <w:rsid w:val="000B5C16"/>
    <w:rsid w:val="000B5C40"/>
    <w:rsid w:val="000B697E"/>
    <w:rsid w:val="000B7345"/>
    <w:rsid w:val="000B7DC7"/>
    <w:rsid w:val="000C0425"/>
    <w:rsid w:val="000C1331"/>
    <w:rsid w:val="000C1D65"/>
    <w:rsid w:val="000C4043"/>
    <w:rsid w:val="000C47ED"/>
    <w:rsid w:val="000C4B45"/>
    <w:rsid w:val="000C6940"/>
    <w:rsid w:val="000C6A37"/>
    <w:rsid w:val="000D227A"/>
    <w:rsid w:val="000D49F7"/>
    <w:rsid w:val="000D5F0B"/>
    <w:rsid w:val="000D6113"/>
    <w:rsid w:val="000D6FB4"/>
    <w:rsid w:val="000E0C39"/>
    <w:rsid w:val="000E0E30"/>
    <w:rsid w:val="000E0F14"/>
    <w:rsid w:val="000E1D55"/>
    <w:rsid w:val="000E251D"/>
    <w:rsid w:val="000E2A89"/>
    <w:rsid w:val="000E4B5B"/>
    <w:rsid w:val="000E6C22"/>
    <w:rsid w:val="000E790B"/>
    <w:rsid w:val="000E7AB0"/>
    <w:rsid w:val="000F0068"/>
    <w:rsid w:val="000F00D8"/>
    <w:rsid w:val="000F0B7F"/>
    <w:rsid w:val="000F201B"/>
    <w:rsid w:val="000F2281"/>
    <w:rsid w:val="000F242B"/>
    <w:rsid w:val="000F7618"/>
    <w:rsid w:val="000F77C4"/>
    <w:rsid w:val="001003FF"/>
    <w:rsid w:val="00102F7C"/>
    <w:rsid w:val="001038B7"/>
    <w:rsid w:val="00104060"/>
    <w:rsid w:val="00106A25"/>
    <w:rsid w:val="00110742"/>
    <w:rsid w:val="001124C5"/>
    <w:rsid w:val="00112CE4"/>
    <w:rsid w:val="00112E4B"/>
    <w:rsid w:val="001130BC"/>
    <w:rsid w:val="00113977"/>
    <w:rsid w:val="00113B40"/>
    <w:rsid w:val="00113CF1"/>
    <w:rsid w:val="00114F98"/>
    <w:rsid w:val="0011555C"/>
    <w:rsid w:val="00121226"/>
    <w:rsid w:val="00121EC7"/>
    <w:rsid w:val="00121FF3"/>
    <w:rsid w:val="0012225D"/>
    <w:rsid w:val="001224FB"/>
    <w:rsid w:val="00123972"/>
    <w:rsid w:val="00123AD9"/>
    <w:rsid w:val="00124FEE"/>
    <w:rsid w:val="00125522"/>
    <w:rsid w:val="00126808"/>
    <w:rsid w:val="00126C34"/>
    <w:rsid w:val="00131C69"/>
    <w:rsid w:val="001331E2"/>
    <w:rsid w:val="001337BD"/>
    <w:rsid w:val="00133E08"/>
    <w:rsid w:val="00134845"/>
    <w:rsid w:val="00137003"/>
    <w:rsid w:val="00137664"/>
    <w:rsid w:val="001408F6"/>
    <w:rsid w:val="001424C5"/>
    <w:rsid w:val="00143468"/>
    <w:rsid w:val="0014355C"/>
    <w:rsid w:val="00145949"/>
    <w:rsid w:val="00146461"/>
    <w:rsid w:val="00151532"/>
    <w:rsid w:val="00152D53"/>
    <w:rsid w:val="00152E02"/>
    <w:rsid w:val="00154B6C"/>
    <w:rsid w:val="0015500C"/>
    <w:rsid w:val="00155581"/>
    <w:rsid w:val="001562D7"/>
    <w:rsid w:val="0015657E"/>
    <w:rsid w:val="0015686A"/>
    <w:rsid w:val="00156F49"/>
    <w:rsid w:val="00157F54"/>
    <w:rsid w:val="00160834"/>
    <w:rsid w:val="00162B46"/>
    <w:rsid w:val="00162F9C"/>
    <w:rsid w:val="001631FE"/>
    <w:rsid w:val="00163C9F"/>
    <w:rsid w:val="0016548C"/>
    <w:rsid w:val="00167234"/>
    <w:rsid w:val="0017059F"/>
    <w:rsid w:val="001716D7"/>
    <w:rsid w:val="001720EC"/>
    <w:rsid w:val="00172D70"/>
    <w:rsid w:val="00173CFC"/>
    <w:rsid w:val="00174090"/>
    <w:rsid w:val="00175FFA"/>
    <w:rsid w:val="00176890"/>
    <w:rsid w:val="0017790B"/>
    <w:rsid w:val="00180947"/>
    <w:rsid w:val="00180EBD"/>
    <w:rsid w:val="00181800"/>
    <w:rsid w:val="00182330"/>
    <w:rsid w:val="00182B81"/>
    <w:rsid w:val="001838FC"/>
    <w:rsid w:val="00183F57"/>
    <w:rsid w:val="0018577C"/>
    <w:rsid w:val="00185D7B"/>
    <w:rsid w:val="001902A1"/>
    <w:rsid w:val="00190CC1"/>
    <w:rsid w:val="00191692"/>
    <w:rsid w:val="0019184B"/>
    <w:rsid w:val="00191F8A"/>
    <w:rsid w:val="00192BC9"/>
    <w:rsid w:val="00194878"/>
    <w:rsid w:val="00195698"/>
    <w:rsid w:val="001957E3"/>
    <w:rsid w:val="00196E58"/>
    <w:rsid w:val="001975F0"/>
    <w:rsid w:val="001A0B65"/>
    <w:rsid w:val="001A0E09"/>
    <w:rsid w:val="001A1268"/>
    <w:rsid w:val="001A2E20"/>
    <w:rsid w:val="001A429F"/>
    <w:rsid w:val="001A6687"/>
    <w:rsid w:val="001A6B31"/>
    <w:rsid w:val="001A7C18"/>
    <w:rsid w:val="001B2C72"/>
    <w:rsid w:val="001B3A5D"/>
    <w:rsid w:val="001B4BC1"/>
    <w:rsid w:val="001B4E86"/>
    <w:rsid w:val="001C21A5"/>
    <w:rsid w:val="001C33A1"/>
    <w:rsid w:val="001C4228"/>
    <w:rsid w:val="001C7938"/>
    <w:rsid w:val="001C7CFE"/>
    <w:rsid w:val="001D0971"/>
    <w:rsid w:val="001D114A"/>
    <w:rsid w:val="001D2B3B"/>
    <w:rsid w:val="001D584B"/>
    <w:rsid w:val="001D5B75"/>
    <w:rsid w:val="001D6A00"/>
    <w:rsid w:val="001D77FE"/>
    <w:rsid w:val="001E002F"/>
    <w:rsid w:val="001E1A70"/>
    <w:rsid w:val="001E2ABE"/>
    <w:rsid w:val="001E403D"/>
    <w:rsid w:val="001E40E9"/>
    <w:rsid w:val="001E534A"/>
    <w:rsid w:val="001E5A2E"/>
    <w:rsid w:val="001E6B77"/>
    <w:rsid w:val="001E7571"/>
    <w:rsid w:val="001F2F94"/>
    <w:rsid w:val="001F302F"/>
    <w:rsid w:val="001F3849"/>
    <w:rsid w:val="001F39B8"/>
    <w:rsid w:val="001F4C37"/>
    <w:rsid w:val="00202793"/>
    <w:rsid w:val="0020356A"/>
    <w:rsid w:val="00203E39"/>
    <w:rsid w:val="00203F25"/>
    <w:rsid w:val="002056A8"/>
    <w:rsid w:val="0020594A"/>
    <w:rsid w:val="0020764C"/>
    <w:rsid w:val="0020793B"/>
    <w:rsid w:val="00212886"/>
    <w:rsid w:val="00214238"/>
    <w:rsid w:val="00214A4D"/>
    <w:rsid w:val="00215129"/>
    <w:rsid w:val="002151FB"/>
    <w:rsid w:val="00215707"/>
    <w:rsid w:val="002157C5"/>
    <w:rsid w:val="00216454"/>
    <w:rsid w:val="00217B9D"/>
    <w:rsid w:val="00220CF0"/>
    <w:rsid w:val="00221AE3"/>
    <w:rsid w:val="00221C42"/>
    <w:rsid w:val="00222DED"/>
    <w:rsid w:val="0022428E"/>
    <w:rsid w:val="00225A99"/>
    <w:rsid w:val="0022676E"/>
    <w:rsid w:val="00226D34"/>
    <w:rsid w:val="0023052F"/>
    <w:rsid w:val="00230CC4"/>
    <w:rsid w:val="00230D8E"/>
    <w:rsid w:val="002326AC"/>
    <w:rsid w:val="002332D4"/>
    <w:rsid w:val="0023487C"/>
    <w:rsid w:val="00235E0C"/>
    <w:rsid w:val="002375AD"/>
    <w:rsid w:val="00237718"/>
    <w:rsid w:val="00241483"/>
    <w:rsid w:val="0024327C"/>
    <w:rsid w:val="00243DB0"/>
    <w:rsid w:val="00244B26"/>
    <w:rsid w:val="002450D5"/>
    <w:rsid w:val="00245514"/>
    <w:rsid w:val="002502AB"/>
    <w:rsid w:val="002527DF"/>
    <w:rsid w:val="002528F5"/>
    <w:rsid w:val="002531B4"/>
    <w:rsid w:val="0025423F"/>
    <w:rsid w:val="00255696"/>
    <w:rsid w:val="002556FC"/>
    <w:rsid w:val="00255DB2"/>
    <w:rsid w:val="00255E37"/>
    <w:rsid w:val="002564C9"/>
    <w:rsid w:val="00256EF2"/>
    <w:rsid w:val="00257D24"/>
    <w:rsid w:val="002604F9"/>
    <w:rsid w:val="0026161A"/>
    <w:rsid w:val="002619A1"/>
    <w:rsid w:val="0026226D"/>
    <w:rsid w:val="00262841"/>
    <w:rsid w:val="00262EF1"/>
    <w:rsid w:val="002634BB"/>
    <w:rsid w:val="0026398D"/>
    <w:rsid w:val="0026582C"/>
    <w:rsid w:val="00265EA2"/>
    <w:rsid w:val="00266016"/>
    <w:rsid w:val="002660CA"/>
    <w:rsid w:val="00266616"/>
    <w:rsid w:val="002679B7"/>
    <w:rsid w:val="002708B7"/>
    <w:rsid w:val="00270FFF"/>
    <w:rsid w:val="002729D4"/>
    <w:rsid w:val="002730C7"/>
    <w:rsid w:val="00273EBF"/>
    <w:rsid w:val="00274B5D"/>
    <w:rsid w:val="00275114"/>
    <w:rsid w:val="00275A03"/>
    <w:rsid w:val="002771DD"/>
    <w:rsid w:val="00280C28"/>
    <w:rsid w:val="00282C0D"/>
    <w:rsid w:val="00284CC8"/>
    <w:rsid w:val="00291530"/>
    <w:rsid w:val="00293297"/>
    <w:rsid w:val="00294138"/>
    <w:rsid w:val="00294503"/>
    <w:rsid w:val="0029475D"/>
    <w:rsid w:val="002955F4"/>
    <w:rsid w:val="0029647E"/>
    <w:rsid w:val="00297E0C"/>
    <w:rsid w:val="002A1795"/>
    <w:rsid w:val="002A1B84"/>
    <w:rsid w:val="002A28E5"/>
    <w:rsid w:val="002A3EC0"/>
    <w:rsid w:val="002A4845"/>
    <w:rsid w:val="002A531A"/>
    <w:rsid w:val="002A6AC1"/>
    <w:rsid w:val="002A6DEC"/>
    <w:rsid w:val="002A7237"/>
    <w:rsid w:val="002A7EFD"/>
    <w:rsid w:val="002B0F18"/>
    <w:rsid w:val="002B1829"/>
    <w:rsid w:val="002B28C7"/>
    <w:rsid w:val="002B291E"/>
    <w:rsid w:val="002B3632"/>
    <w:rsid w:val="002B5C1F"/>
    <w:rsid w:val="002B60F7"/>
    <w:rsid w:val="002C0847"/>
    <w:rsid w:val="002C197C"/>
    <w:rsid w:val="002C1A03"/>
    <w:rsid w:val="002C392D"/>
    <w:rsid w:val="002C61E5"/>
    <w:rsid w:val="002D2374"/>
    <w:rsid w:val="002D281D"/>
    <w:rsid w:val="002D2CE7"/>
    <w:rsid w:val="002D4EEB"/>
    <w:rsid w:val="002D53E6"/>
    <w:rsid w:val="002D5DBD"/>
    <w:rsid w:val="002D64AA"/>
    <w:rsid w:val="002D7167"/>
    <w:rsid w:val="002E04BF"/>
    <w:rsid w:val="002E0A4D"/>
    <w:rsid w:val="002E1D70"/>
    <w:rsid w:val="002E4AFA"/>
    <w:rsid w:val="002E4DD5"/>
    <w:rsid w:val="002E5968"/>
    <w:rsid w:val="002E5C99"/>
    <w:rsid w:val="002E6900"/>
    <w:rsid w:val="002E70B5"/>
    <w:rsid w:val="002F07B4"/>
    <w:rsid w:val="002F1C5E"/>
    <w:rsid w:val="002F25B4"/>
    <w:rsid w:val="002F33D8"/>
    <w:rsid w:val="002F399C"/>
    <w:rsid w:val="002F5674"/>
    <w:rsid w:val="002F74DF"/>
    <w:rsid w:val="002F753A"/>
    <w:rsid w:val="002F7894"/>
    <w:rsid w:val="00300A40"/>
    <w:rsid w:val="00300A83"/>
    <w:rsid w:val="00300EC3"/>
    <w:rsid w:val="0030183F"/>
    <w:rsid w:val="00301D4E"/>
    <w:rsid w:val="003042AD"/>
    <w:rsid w:val="003044DE"/>
    <w:rsid w:val="0030676A"/>
    <w:rsid w:val="00306CB4"/>
    <w:rsid w:val="00307C6C"/>
    <w:rsid w:val="00312C64"/>
    <w:rsid w:val="00313294"/>
    <w:rsid w:val="0031420F"/>
    <w:rsid w:val="003160AE"/>
    <w:rsid w:val="003167BB"/>
    <w:rsid w:val="003172BA"/>
    <w:rsid w:val="003177CD"/>
    <w:rsid w:val="0031794B"/>
    <w:rsid w:val="00320072"/>
    <w:rsid w:val="003215B6"/>
    <w:rsid w:val="00321747"/>
    <w:rsid w:val="003217EB"/>
    <w:rsid w:val="00322148"/>
    <w:rsid w:val="003278E5"/>
    <w:rsid w:val="00327E9C"/>
    <w:rsid w:val="00332AFD"/>
    <w:rsid w:val="00333D8C"/>
    <w:rsid w:val="00333ECB"/>
    <w:rsid w:val="0033472A"/>
    <w:rsid w:val="003375DB"/>
    <w:rsid w:val="00337C41"/>
    <w:rsid w:val="00337F94"/>
    <w:rsid w:val="003402C9"/>
    <w:rsid w:val="003409BE"/>
    <w:rsid w:val="00340B48"/>
    <w:rsid w:val="00343E13"/>
    <w:rsid w:val="00344168"/>
    <w:rsid w:val="00344BA2"/>
    <w:rsid w:val="003450FF"/>
    <w:rsid w:val="003454A9"/>
    <w:rsid w:val="0034550C"/>
    <w:rsid w:val="00345643"/>
    <w:rsid w:val="00345782"/>
    <w:rsid w:val="003459B6"/>
    <w:rsid w:val="00346B5E"/>
    <w:rsid w:val="00347080"/>
    <w:rsid w:val="00351280"/>
    <w:rsid w:val="00353069"/>
    <w:rsid w:val="00354019"/>
    <w:rsid w:val="0035416E"/>
    <w:rsid w:val="00354C05"/>
    <w:rsid w:val="00355711"/>
    <w:rsid w:val="00356FB6"/>
    <w:rsid w:val="00357AF0"/>
    <w:rsid w:val="00361747"/>
    <w:rsid w:val="00362349"/>
    <w:rsid w:val="00366298"/>
    <w:rsid w:val="003662D5"/>
    <w:rsid w:val="00366A83"/>
    <w:rsid w:val="00371241"/>
    <w:rsid w:val="003729DE"/>
    <w:rsid w:val="00372DEE"/>
    <w:rsid w:val="00374D0E"/>
    <w:rsid w:val="0037717A"/>
    <w:rsid w:val="003773A6"/>
    <w:rsid w:val="00377922"/>
    <w:rsid w:val="00377B33"/>
    <w:rsid w:val="003802EA"/>
    <w:rsid w:val="003806A8"/>
    <w:rsid w:val="00382831"/>
    <w:rsid w:val="00383E39"/>
    <w:rsid w:val="00385185"/>
    <w:rsid w:val="0038550D"/>
    <w:rsid w:val="0038570D"/>
    <w:rsid w:val="00385D00"/>
    <w:rsid w:val="00386274"/>
    <w:rsid w:val="00390295"/>
    <w:rsid w:val="00390798"/>
    <w:rsid w:val="00390B7B"/>
    <w:rsid w:val="003910D3"/>
    <w:rsid w:val="00391417"/>
    <w:rsid w:val="00391CEF"/>
    <w:rsid w:val="003955E8"/>
    <w:rsid w:val="00395AEC"/>
    <w:rsid w:val="00396841"/>
    <w:rsid w:val="00397E0E"/>
    <w:rsid w:val="003A0141"/>
    <w:rsid w:val="003A0E5B"/>
    <w:rsid w:val="003A1DF4"/>
    <w:rsid w:val="003A2235"/>
    <w:rsid w:val="003A3489"/>
    <w:rsid w:val="003A3590"/>
    <w:rsid w:val="003A3D0A"/>
    <w:rsid w:val="003A4B53"/>
    <w:rsid w:val="003A501D"/>
    <w:rsid w:val="003A6AD9"/>
    <w:rsid w:val="003B23ED"/>
    <w:rsid w:val="003B2670"/>
    <w:rsid w:val="003B2949"/>
    <w:rsid w:val="003B2A52"/>
    <w:rsid w:val="003B327A"/>
    <w:rsid w:val="003B4EE0"/>
    <w:rsid w:val="003B57DC"/>
    <w:rsid w:val="003B671D"/>
    <w:rsid w:val="003C0304"/>
    <w:rsid w:val="003C033A"/>
    <w:rsid w:val="003C0F92"/>
    <w:rsid w:val="003C11A1"/>
    <w:rsid w:val="003C12DF"/>
    <w:rsid w:val="003C60B1"/>
    <w:rsid w:val="003C7B2D"/>
    <w:rsid w:val="003C7EED"/>
    <w:rsid w:val="003D1930"/>
    <w:rsid w:val="003D1B89"/>
    <w:rsid w:val="003D326A"/>
    <w:rsid w:val="003D404B"/>
    <w:rsid w:val="003D4916"/>
    <w:rsid w:val="003D498B"/>
    <w:rsid w:val="003D4A82"/>
    <w:rsid w:val="003D7607"/>
    <w:rsid w:val="003D762C"/>
    <w:rsid w:val="003E029D"/>
    <w:rsid w:val="003E0835"/>
    <w:rsid w:val="003E0B86"/>
    <w:rsid w:val="003E1D4F"/>
    <w:rsid w:val="003E2612"/>
    <w:rsid w:val="003E29EB"/>
    <w:rsid w:val="003E3A0B"/>
    <w:rsid w:val="003E4635"/>
    <w:rsid w:val="003E671E"/>
    <w:rsid w:val="003E67AF"/>
    <w:rsid w:val="003F0A88"/>
    <w:rsid w:val="003F233D"/>
    <w:rsid w:val="003F264C"/>
    <w:rsid w:val="003F3911"/>
    <w:rsid w:val="003F4951"/>
    <w:rsid w:val="003F49B7"/>
    <w:rsid w:val="003F5942"/>
    <w:rsid w:val="003F65D5"/>
    <w:rsid w:val="003F7AE0"/>
    <w:rsid w:val="0040021F"/>
    <w:rsid w:val="004003B9"/>
    <w:rsid w:val="00400BAF"/>
    <w:rsid w:val="0040118C"/>
    <w:rsid w:val="00401259"/>
    <w:rsid w:val="004028F9"/>
    <w:rsid w:val="00404011"/>
    <w:rsid w:val="00405F02"/>
    <w:rsid w:val="004067A2"/>
    <w:rsid w:val="00407126"/>
    <w:rsid w:val="00407466"/>
    <w:rsid w:val="00407F21"/>
    <w:rsid w:val="00410924"/>
    <w:rsid w:val="00410DE5"/>
    <w:rsid w:val="004114AD"/>
    <w:rsid w:val="00411E9B"/>
    <w:rsid w:val="0041275D"/>
    <w:rsid w:val="00412848"/>
    <w:rsid w:val="00413579"/>
    <w:rsid w:val="004142A0"/>
    <w:rsid w:val="004178C9"/>
    <w:rsid w:val="004178E7"/>
    <w:rsid w:val="00417C88"/>
    <w:rsid w:val="00421A13"/>
    <w:rsid w:val="00421AA4"/>
    <w:rsid w:val="00421B97"/>
    <w:rsid w:val="00423AFF"/>
    <w:rsid w:val="00423D8C"/>
    <w:rsid w:val="0042480F"/>
    <w:rsid w:val="004257A2"/>
    <w:rsid w:val="004271EB"/>
    <w:rsid w:val="00431253"/>
    <w:rsid w:val="00432E28"/>
    <w:rsid w:val="00434847"/>
    <w:rsid w:val="00434CF7"/>
    <w:rsid w:val="0043722C"/>
    <w:rsid w:val="00440892"/>
    <w:rsid w:val="0044197A"/>
    <w:rsid w:val="00442266"/>
    <w:rsid w:val="00443131"/>
    <w:rsid w:val="00444C5E"/>
    <w:rsid w:val="00450C10"/>
    <w:rsid w:val="00451388"/>
    <w:rsid w:val="00452977"/>
    <w:rsid w:val="00453817"/>
    <w:rsid w:val="00454067"/>
    <w:rsid w:val="004555AB"/>
    <w:rsid w:val="00455F62"/>
    <w:rsid w:val="00456C74"/>
    <w:rsid w:val="0045725E"/>
    <w:rsid w:val="00460B27"/>
    <w:rsid w:val="00460B8C"/>
    <w:rsid w:val="00462229"/>
    <w:rsid w:val="004624DC"/>
    <w:rsid w:val="00462E92"/>
    <w:rsid w:val="0046394A"/>
    <w:rsid w:val="00465113"/>
    <w:rsid w:val="00465332"/>
    <w:rsid w:val="00465A5D"/>
    <w:rsid w:val="004661D0"/>
    <w:rsid w:val="00466A94"/>
    <w:rsid w:val="00470D92"/>
    <w:rsid w:val="0047106E"/>
    <w:rsid w:val="00471A75"/>
    <w:rsid w:val="00471CA2"/>
    <w:rsid w:val="0047753E"/>
    <w:rsid w:val="0048059E"/>
    <w:rsid w:val="0048135E"/>
    <w:rsid w:val="00482F66"/>
    <w:rsid w:val="004831B4"/>
    <w:rsid w:val="004847D1"/>
    <w:rsid w:val="00485843"/>
    <w:rsid w:val="0048621E"/>
    <w:rsid w:val="004865C3"/>
    <w:rsid w:val="00490BF0"/>
    <w:rsid w:val="00492029"/>
    <w:rsid w:val="00492138"/>
    <w:rsid w:val="0049290E"/>
    <w:rsid w:val="00492FB2"/>
    <w:rsid w:val="0049560D"/>
    <w:rsid w:val="00495C54"/>
    <w:rsid w:val="00495D90"/>
    <w:rsid w:val="004A06D1"/>
    <w:rsid w:val="004A1582"/>
    <w:rsid w:val="004A2E6E"/>
    <w:rsid w:val="004A354E"/>
    <w:rsid w:val="004A40A7"/>
    <w:rsid w:val="004A4FE0"/>
    <w:rsid w:val="004A54D3"/>
    <w:rsid w:val="004A5847"/>
    <w:rsid w:val="004B079D"/>
    <w:rsid w:val="004B15B8"/>
    <w:rsid w:val="004B212E"/>
    <w:rsid w:val="004B21C6"/>
    <w:rsid w:val="004B3763"/>
    <w:rsid w:val="004B4468"/>
    <w:rsid w:val="004B52B8"/>
    <w:rsid w:val="004B59C5"/>
    <w:rsid w:val="004C5729"/>
    <w:rsid w:val="004C5A01"/>
    <w:rsid w:val="004C5D6E"/>
    <w:rsid w:val="004C789E"/>
    <w:rsid w:val="004D0075"/>
    <w:rsid w:val="004D024B"/>
    <w:rsid w:val="004D186E"/>
    <w:rsid w:val="004D2DC2"/>
    <w:rsid w:val="004D369D"/>
    <w:rsid w:val="004D39E5"/>
    <w:rsid w:val="004D487F"/>
    <w:rsid w:val="004D5015"/>
    <w:rsid w:val="004D53BD"/>
    <w:rsid w:val="004D66E2"/>
    <w:rsid w:val="004D6FFA"/>
    <w:rsid w:val="004D7A1E"/>
    <w:rsid w:val="004D7EC7"/>
    <w:rsid w:val="004D7F12"/>
    <w:rsid w:val="004E1B2D"/>
    <w:rsid w:val="004E41F9"/>
    <w:rsid w:val="004E46B6"/>
    <w:rsid w:val="004E6F8A"/>
    <w:rsid w:val="004E79E9"/>
    <w:rsid w:val="004E7EE1"/>
    <w:rsid w:val="004F0262"/>
    <w:rsid w:val="004F05C6"/>
    <w:rsid w:val="004F100B"/>
    <w:rsid w:val="004F13C2"/>
    <w:rsid w:val="004F20BB"/>
    <w:rsid w:val="004F2DFD"/>
    <w:rsid w:val="004F3190"/>
    <w:rsid w:val="004F3740"/>
    <w:rsid w:val="004F44EC"/>
    <w:rsid w:val="004F4976"/>
    <w:rsid w:val="004F4EAF"/>
    <w:rsid w:val="004F5AF3"/>
    <w:rsid w:val="004F6055"/>
    <w:rsid w:val="004F6FC9"/>
    <w:rsid w:val="004F76AE"/>
    <w:rsid w:val="004F7A87"/>
    <w:rsid w:val="005014A2"/>
    <w:rsid w:val="00501A8B"/>
    <w:rsid w:val="00502EA5"/>
    <w:rsid w:val="00503154"/>
    <w:rsid w:val="005070D8"/>
    <w:rsid w:val="00510B37"/>
    <w:rsid w:val="00511459"/>
    <w:rsid w:val="005124AD"/>
    <w:rsid w:val="005124BE"/>
    <w:rsid w:val="005130DF"/>
    <w:rsid w:val="0051310F"/>
    <w:rsid w:val="00514244"/>
    <w:rsid w:val="0051432B"/>
    <w:rsid w:val="00516454"/>
    <w:rsid w:val="0052052F"/>
    <w:rsid w:val="0052291D"/>
    <w:rsid w:val="00522A56"/>
    <w:rsid w:val="00523789"/>
    <w:rsid w:val="00525484"/>
    <w:rsid w:val="00526080"/>
    <w:rsid w:val="005265AE"/>
    <w:rsid w:val="00530E85"/>
    <w:rsid w:val="005318DD"/>
    <w:rsid w:val="00531B3A"/>
    <w:rsid w:val="00531CC8"/>
    <w:rsid w:val="00532529"/>
    <w:rsid w:val="00532AC2"/>
    <w:rsid w:val="00532CB2"/>
    <w:rsid w:val="0053565B"/>
    <w:rsid w:val="00535E28"/>
    <w:rsid w:val="005404FF"/>
    <w:rsid w:val="00540ECE"/>
    <w:rsid w:val="0054131D"/>
    <w:rsid w:val="00541910"/>
    <w:rsid w:val="005422A1"/>
    <w:rsid w:val="005449A0"/>
    <w:rsid w:val="005468FB"/>
    <w:rsid w:val="00547271"/>
    <w:rsid w:val="00551E89"/>
    <w:rsid w:val="0055367F"/>
    <w:rsid w:val="00553920"/>
    <w:rsid w:val="005550D6"/>
    <w:rsid w:val="005558AE"/>
    <w:rsid w:val="00555D0C"/>
    <w:rsid w:val="00556522"/>
    <w:rsid w:val="005576B0"/>
    <w:rsid w:val="00560401"/>
    <w:rsid w:val="00561A11"/>
    <w:rsid w:val="00562804"/>
    <w:rsid w:val="00563A45"/>
    <w:rsid w:val="00564928"/>
    <w:rsid w:val="005652F5"/>
    <w:rsid w:val="00566416"/>
    <w:rsid w:val="005679C9"/>
    <w:rsid w:val="00567ACC"/>
    <w:rsid w:val="00570393"/>
    <w:rsid w:val="005709FF"/>
    <w:rsid w:val="00570F5E"/>
    <w:rsid w:val="00572336"/>
    <w:rsid w:val="00573389"/>
    <w:rsid w:val="00575A12"/>
    <w:rsid w:val="00575A22"/>
    <w:rsid w:val="005765FD"/>
    <w:rsid w:val="0057704C"/>
    <w:rsid w:val="005805F2"/>
    <w:rsid w:val="00580D33"/>
    <w:rsid w:val="00582770"/>
    <w:rsid w:val="005844EB"/>
    <w:rsid w:val="00584ABD"/>
    <w:rsid w:val="00584EAA"/>
    <w:rsid w:val="00586796"/>
    <w:rsid w:val="00586AFA"/>
    <w:rsid w:val="00586FB8"/>
    <w:rsid w:val="005870B0"/>
    <w:rsid w:val="00587B9E"/>
    <w:rsid w:val="005906C0"/>
    <w:rsid w:val="00590BB3"/>
    <w:rsid w:val="005919A8"/>
    <w:rsid w:val="00591D69"/>
    <w:rsid w:val="00592EDD"/>
    <w:rsid w:val="00593FBD"/>
    <w:rsid w:val="00594594"/>
    <w:rsid w:val="00594997"/>
    <w:rsid w:val="00594B61"/>
    <w:rsid w:val="0059562C"/>
    <w:rsid w:val="005961FE"/>
    <w:rsid w:val="0059651F"/>
    <w:rsid w:val="00597397"/>
    <w:rsid w:val="005A100A"/>
    <w:rsid w:val="005A19F1"/>
    <w:rsid w:val="005A1C90"/>
    <w:rsid w:val="005A4D05"/>
    <w:rsid w:val="005A5150"/>
    <w:rsid w:val="005A56B3"/>
    <w:rsid w:val="005A58B6"/>
    <w:rsid w:val="005A624B"/>
    <w:rsid w:val="005A76AC"/>
    <w:rsid w:val="005A7B54"/>
    <w:rsid w:val="005B06E3"/>
    <w:rsid w:val="005B4AA7"/>
    <w:rsid w:val="005B4E10"/>
    <w:rsid w:val="005B4E7F"/>
    <w:rsid w:val="005B56F8"/>
    <w:rsid w:val="005B68E5"/>
    <w:rsid w:val="005C0EB0"/>
    <w:rsid w:val="005C19DF"/>
    <w:rsid w:val="005C3507"/>
    <w:rsid w:val="005C353F"/>
    <w:rsid w:val="005C4196"/>
    <w:rsid w:val="005C4B0C"/>
    <w:rsid w:val="005C5130"/>
    <w:rsid w:val="005C5900"/>
    <w:rsid w:val="005C59BF"/>
    <w:rsid w:val="005C64AD"/>
    <w:rsid w:val="005C6E7D"/>
    <w:rsid w:val="005C7BDA"/>
    <w:rsid w:val="005C7DA2"/>
    <w:rsid w:val="005D0FDB"/>
    <w:rsid w:val="005D1B13"/>
    <w:rsid w:val="005D31FC"/>
    <w:rsid w:val="005D3A13"/>
    <w:rsid w:val="005D4A54"/>
    <w:rsid w:val="005D62AA"/>
    <w:rsid w:val="005D7178"/>
    <w:rsid w:val="005D76A2"/>
    <w:rsid w:val="005E02DB"/>
    <w:rsid w:val="005E0564"/>
    <w:rsid w:val="005E0579"/>
    <w:rsid w:val="005E066A"/>
    <w:rsid w:val="005E2BAE"/>
    <w:rsid w:val="005E4C37"/>
    <w:rsid w:val="005E4D97"/>
    <w:rsid w:val="005F2318"/>
    <w:rsid w:val="005F315A"/>
    <w:rsid w:val="005F33AA"/>
    <w:rsid w:val="005F4808"/>
    <w:rsid w:val="005F4826"/>
    <w:rsid w:val="00600216"/>
    <w:rsid w:val="00601895"/>
    <w:rsid w:val="00601E83"/>
    <w:rsid w:val="00602BBE"/>
    <w:rsid w:val="00603AA2"/>
    <w:rsid w:val="00604CB4"/>
    <w:rsid w:val="006058C0"/>
    <w:rsid w:val="0060612E"/>
    <w:rsid w:val="00606C9F"/>
    <w:rsid w:val="00606F26"/>
    <w:rsid w:val="00607337"/>
    <w:rsid w:val="00607E1B"/>
    <w:rsid w:val="00612201"/>
    <w:rsid w:val="006127C9"/>
    <w:rsid w:val="00612917"/>
    <w:rsid w:val="006140F9"/>
    <w:rsid w:val="0061465B"/>
    <w:rsid w:val="0061660E"/>
    <w:rsid w:val="0061698B"/>
    <w:rsid w:val="00616A70"/>
    <w:rsid w:val="006174A5"/>
    <w:rsid w:val="006205DB"/>
    <w:rsid w:val="00620B14"/>
    <w:rsid w:val="00620C20"/>
    <w:rsid w:val="006218B9"/>
    <w:rsid w:val="00621F0C"/>
    <w:rsid w:val="006240F1"/>
    <w:rsid w:val="006248A9"/>
    <w:rsid w:val="00624C64"/>
    <w:rsid w:val="00624C92"/>
    <w:rsid w:val="00624ED1"/>
    <w:rsid w:val="00630C9E"/>
    <w:rsid w:val="0063106D"/>
    <w:rsid w:val="006325D8"/>
    <w:rsid w:val="00635033"/>
    <w:rsid w:val="00635313"/>
    <w:rsid w:val="006363A2"/>
    <w:rsid w:val="00636DD1"/>
    <w:rsid w:val="006370B1"/>
    <w:rsid w:val="00637B3D"/>
    <w:rsid w:val="0064010E"/>
    <w:rsid w:val="00640BE3"/>
    <w:rsid w:val="00640D01"/>
    <w:rsid w:val="006413DA"/>
    <w:rsid w:val="00642EDE"/>
    <w:rsid w:val="006437A2"/>
    <w:rsid w:val="00643BBD"/>
    <w:rsid w:val="006446FA"/>
    <w:rsid w:val="0064491B"/>
    <w:rsid w:val="006459AA"/>
    <w:rsid w:val="0064763C"/>
    <w:rsid w:val="00647C48"/>
    <w:rsid w:val="0065088E"/>
    <w:rsid w:val="0065169A"/>
    <w:rsid w:val="006519DB"/>
    <w:rsid w:val="006524BE"/>
    <w:rsid w:val="006537DF"/>
    <w:rsid w:val="0065485A"/>
    <w:rsid w:val="00654AAB"/>
    <w:rsid w:val="006561DA"/>
    <w:rsid w:val="00656488"/>
    <w:rsid w:val="00656FEC"/>
    <w:rsid w:val="00657765"/>
    <w:rsid w:val="006605C2"/>
    <w:rsid w:val="00661694"/>
    <w:rsid w:val="00661B3F"/>
    <w:rsid w:val="006620F8"/>
    <w:rsid w:val="00662658"/>
    <w:rsid w:val="006646DE"/>
    <w:rsid w:val="00664896"/>
    <w:rsid w:val="0066575B"/>
    <w:rsid w:val="0066649D"/>
    <w:rsid w:val="00667B90"/>
    <w:rsid w:val="0067058A"/>
    <w:rsid w:val="006713C3"/>
    <w:rsid w:val="00671A41"/>
    <w:rsid w:val="00673A1F"/>
    <w:rsid w:val="00674EF3"/>
    <w:rsid w:val="00674FF3"/>
    <w:rsid w:val="0067563B"/>
    <w:rsid w:val="0067627F"/>
    <w:rsid w:val="0067643A"/>
    <w:rsid w:val="00676C8D"/>
    <w:rsid w:val="006804E7"/>
    <w:rsid w:val="00681AE6"/>
    <w:rsid w:val="00681EC5"/>
    <w:rsid w:val="006826BC"/>
    <w:rsid w:val="0068397E"/>
    <w:rsid w:val="00687227"/>
    <w:rsid w:val="006873A9"/>
    <w:rsid w:val="00687E87"/>
    <w:rsid w:val="00692059"/>
    <w:rsid w:val="0069443F"/>
    <w:rsid w:val="00694C5A"/>
    <w:rsid w:val="00695D6C"/>
    <w:rsid w:val="00695EBC"/>
    <w:rsid w:val="00697BB0"/>
    <w:rsid w:val="006A07A6"/>
    <w:rsid w:val="006A263E"/>
    <w:rsid w:val="006A3505"/>
    <w:rsid w:val="006A46E9"/>
    <w:rsid w:val="006A5A59"/>
    <w:rsid w:val="006A73BA"/>
    <w:rsid w:val="006B12B8"/>
    <w:rsid w:val="006B72CC"/>
    <w:rsid w:val="006C0452"/>
    <w:rsid w:val="006C10F1"/>
    <w:rsid w:val="006C25D0"/>
    <w:rsid w:val="006C3F58"/>
    <w:rsid w:val="006C4B09"/>
    <w:rsid w:val="006C52BA"/>
    <w:rsid w:val="006C52CB"/>
    <w:rsid w:val="006C5E1E"/>
    <w:rsid w:val="006C763E"/>
    <w:rsid w:val="006C7693"/>
    <w:rsid w:val="006D3AAC"/>
    <w:rsid w:val="006D3B02"/>
    <w:rsid w:val="006D435B"/>
    <w:rsid w:val="006D49BD"/>
    <w:rsid w:val="006D4CCC"/>
    <w:rsid w:val="006D5909"/>
    <w:rsid w:val="006D6C45"/>
    <w:rsid w:val="006D7215"/>
    <w:rsid w:val="006E090F"/>
    <w:rsid w:val="006E0AC5"/>
    <w:rsid w:val="006E11B8"/>
    <w:rsid w:val="006E1383"/>
    <w:rsid w:val="006E1473"/>
    <w:rsid w:val="006E1A83"/>
    <w:rsid w:val="006E3940"/>
    <w:rsid w:val="006E602E"/>
    <w:rsid w:val="006E6407"/>
    <w:rsid w:val="006E6A40"/>
    <w:rsid w:val="006F1659"/>
    <w:rsid w:val="006F2000"/>
    <w:rsid w:val="006F2205"/>
    <w:rsid w:val="006F37A8"/>
    <w:rsid w:val="00700B5C"/>
    <w:rsid w:val="00701940"/>
    <w:rsid w:val="00701D87"/>
    <w:rsid w:val="00703D30"/>
    <w:rsid w:val="0070476F"/>
    <w:rsid w:val="00706884"/>
    <w:rsid w:val="00706A9A"/>
    <w:rsid w:val="0070732E"/>
    <w:rsid w:val="00707EFE"/>
    <w:rsid w:val="007109A9"/>
    <w:rsid w:val="00710DD1"/>
    <w:rsid w:val="00711279"/>
    <w:rsid w:val="00712A51"/>
    <w:rsid w:val="007143BD"/>
    <w:rsid w:val="00714A5E"/>
    <w:rsid w:val="007158CF"/>
    <w:rsid w:val="007158D9"/>
    <w:rsid w:val="0071592F"/>
    <w:rsid w:val="00715F10"/>
    <w:rsid w:val="00716D1E"/>
    <w:rsid w:val="0071730D"/>
    <w:rsid w:val="007174C8"/>
    <w:rsid w:val="007218DB"/>
    <w:rsid w:val="0072328E"/>
    <w:rsid w:val="007243A7"/>
    <w:rsid w:val="00724543"/>
    <w:rsid w:val="00725153"/>
    <w:rsid w:val="007252BB"/>
    <w:rsid w:val="00725470"/>
    <w:rsid w:val="00727DC4"/>
    <w:rsid w:val="00731DCA"/>
    <w:rsid w:val="0073232E"/>
    <w:rsid w:val="00732FC4"/>
    <w:rsid w:val="0073374A"/>
    <w:rsid w:val="00733857"/>
    <w:rsid w:val="00734492"/>
    <w:rsid w:val="00734C68"/>
    <w:rsid w:val="00735364"/>
    <w:rsid w:val="007358D9"/>
    <w:rsid w:val="00736A18"/>
    <w:rsid w:val="00740390"/>
    <w:rsid w:val="00742434"/>
    <w:rsid w:val="00742ED3"/>
    <w:rsid w:val="007430F7"/>
    <w:rsid w:val="007442D3"/>
    <w:rsid w:val="0074465D"/>
    <w:rsid w:val="00745CA5"/>
    <w:rsid w:val="00745F95"/>
    <w:rsid w:val="007467C3"/>
    <w:rsid w:val="00746CC0"/>
    <w:rsid w:val="00747332"/>
    <w:rsid w:val="007474C3"/>
    <w:rsid w:val="00747FB7"/>
    <w:rsid w:val="0075063E"/>
    <w:rsid w:val="007506DE"/>
    <w:rsid w:val="00750947"/>
    <w:rsid w:val="007509DD"/>
    <w:rsid w:val="00755163"/>
    <w:rsid w:val="007555AF"/>
    <w:rsid w:val="00755CB4"/>
    <w:rsid w:val="00756061"/>
    <w:rsid w:val="007562FC"/>
    <w:rsid w:val="0075700F"/>
    <w:rsid w:val="00757375"/>
    <w:rsid w:val="00760849"/>
    <w:rsid w:val="00760A48"/>
    <w:rsid w:val="00761251"/>
    <w:rsid w:val="007617D8"/>
    <w:rsid w:val="00761BF9"/>
    <w:rsid w:val="007620C9"/>
    <w:rsid w:val="00762D5F"/>
    <w:rsid w:val="0076570A"/>
    <w:rsid w:val="0076599A"/>
    <w:rsid w:val="00765D37"/>
    <w:rsid w:val="00767139"/>
    <w:rsid w:val="00767DE1"/>
    <w:rsid w:val="00770B65"/>
    <w:rsid w:val="00774134"/>
    <w:rsid w:val="007744EB"/>
    <w:rsid w:val="0077540E"/>
    <w:rsid w:val="00775F98"/>
    <w:rsid w:val="0078290E"/>
    <w:rsid w:val="00782DF5"/>
    <w:rsid w:val="00783DEC"/>
    <w:rsid w:val="0078589A"/>
    <w:rsid w:val="007861B0"/>
    <w:rsid w:val="00786F31"/>
    <w:rsid w:val="007877A9"/>
    <w:rsid w:val="007901A6"/>
    <w:rsid w:val="007924C5"/>
    <w:rsid w:val="00794D55"/>
    <w:rsid w:val="007954CE"/>
    <w:rsid w:val="00796408"/>
    <w:rsid w:val="00797138"/>
    <w:rsid w:val="007A09D5"/>
    <w:rsid w:val="007A1D93"/>
    <w:rsid w:val="007A294B"/>
    <w:rsid w:val="007A35BA"/>
    <w:rsid w:val="007A5411"/>
    <w:rsid w:val="007A5C31"/>
    <w:rsid w:val="007A72BC"/>
    <w:rsid w:val="007A7912"/>
    <w:rsid w:val="007B0571"/>
    <w:rsid w:val="007B160C"/>
    <w:rsid w:val="007B47C2"/>
    <w:rsid w:val="007B7A3C"/>
    <w:rsid w:val="007C2B39"/>
    <w:rsid w:val="007C33C1"/>
    <w:rsid w:val="007C38B2"/>
    <w:rsid w:val="007C46DF"/>
    <w:rsid w:val="007C4EC1"/>
    <w:rsid w:val="007C4FF8"/>
    <w:rsid w:val="007C552B"/>
    <w:rsid w:val="007C5BC0"/>
    <w:rsid w:val="007C5C71"/>
    <w:rsid w:val="007C5D40"/>
    <w:rsid w:val="007D0E91"/>
    <w:rsid w:val="007D1880"/>
    <w:rsid w:val="007D3965"/>
    <w:rsid w:val="007D3FB3"/>
    <w:rsid w:val="007D4454"/>
    <w:rsid w:val="007D4864"/>
    <w:rsid w:val="007D71FF"/>
    <w:rsid w:val="007E0B4A"/>
    <w:rsid w:val="007E105C"/>
    <w:rsid w:val="007E1725"/>
    <w:rsid w:val="007E23CF"/>
    <w:rsid w:val="007E2870"/>
    <w:rsid w:val="007E31B7"/>
    <w:rsid w:val="007E577C"/>
    <w:rsid w:val="007E65AA"/>
    <w:rsid w:val="007F1067"/>
    <w:rsid w:val="007F1402"/>
    <w:rsid w:val="007F3431"/>
    <w:rsid w:val="007F3739"/>
    <w:rsid w:val="007F41F1"/>
    <w:rsid w:val="007F48C2"/>
    <w:rsid w:val="007F7824"/>
    <w:rsid w:val="00801636"/>
    <w:rsid w:val="00801A8D"/>
    <w:rsid w:val="00801CCB"/>
    <w:rsid w:val="008020E5"/>
    <w:rsid w:val="00803365"/>
    <w:rsid w:val="008033F2"/>
    <w:rsid w:val="008035EA"/>
    <w:rsid w:val="0080438B"/>
    <w:rsid w:val="00804C10"/>
    <w:rsid w:val="00804D56"/>
    <w:rsid w:val="00804EF5"/>
    <w:rsid w:val="00805043"/>
    <w:rsid w:val="00806F4C"/>
    <w:rsid w:val="008108A2"/>
    <w:rsid w:val="00810B81"/>
    <w:rsid w:val="0081158E"/>
    <w:rsid w:val="00812649"/>
    <w:rsid w:val="00812884"/>
    <w:rsid w:val="008136B5"/>
    <w:rsid w:val="00814716"/>
    <w:rsid w:val="00814E94"/>
    <w:rsid w:val="008158E9"/>
    <w:rsid w:val="00816A97"/>
    <w:rsid w:val="00816FA0"/>
    <w:rsid w:val="008170FB"/>
    <w:rsid w:val="00820495"/>
    <w:rsid w:val="00820C71"/>
    <w:rsid w:val="00820DCF"/>
    <w:rsid w:val="00821525"/>
    <w:rsid w:val="00821F34"/>
    <w:rsid w:val="00821F83"/>
    <w:rsid w:val="00823A17"/>
    <w:rsid w:val="00823F76"/>
    <w:rsid w:val="0082446F"/>
    <w:rsid w:val="008249B3"/>
    <w:rsid w:val="00824C68"/>
    <w:rsid w:val="0082580F"/>
    <w:rsid w:val="0082639A"/>
    <w:rsid w:val="00827C9B"/>
    <w:rsid w:val="00827FDD"/>
    <w:rsid w:val="00832B12"/>
    <w:rsid w:val="008349B3"/>
    <w:rsid w:val="0083526C"/>
    <w:rsid w:val="00836433"/>
    <w:rsid w:val="008366E7"/>
    <w:rsid w:val="008375DF"/>
    <w:rsid w:val="008412C7"/>
    <w:rsid w:val="008422A8"/>
    <w:rsid w:val="008430FA"/>
    <w:rsid w:val="0084584A"/>
    <w:rsid w:val="00846E39"/>
    <w:rsid w:val="00850F66"/>
    <w:rsid w:val="008533B4"/>
    <w:rsid w:val="00853BFA"/>
    <w:rsid w:val="008545A8"/>
    <w:rsid w:val="008555DD"/>
    <w:rsid w:val="00857264"/>
    <w:rsid w:val="00857AC2"/>
    <w:rsid w:val="00861D67"/>
    <w:rsid w:val="00862490"/>
    <w:rsid w:val="00863DA3"/>
    <w:rsid w:val="00864DDD"/>
    <w:rsid w:val="00865197"/>
    <w:rsid w:val="0086624F"/>
    <w:rsid w:val="00866D37"/>
    <w:rsid w:val="00867A9A"/>
    <w:rsid w:val="008704A8"/>
    <w:rsid w:val="008706C8"/>
    <w:rsid w:val="00872CED"/>
    <w:rsid w:val="00873CEE"/>
    <w:rsid w:val="00874EAB"/>
    <w:rsid w:val="008764E6"/>
    <w:rsid w:val="008855F5"/>
    <w:rsid w:val="008859A1"/>
    <w:rsid w:val="00886148"/>
    <w:rsid w:val="008873E7"/>
    <w:rsid w:val="00887CA2"/>
    <w:rsid w:val="008930EB"/>
    <w:rsid w:val="00893224"/>
    <w:rsid w:val="00893704"/>
    <w:rsid w:val="00893C94"/>
    <w:rsid w:val="00895F69"/>
    <w:rsid w:val="00896610"/>
    <w:rsid w:val="00897B76"/>
    <w:rsid w:val="008A2468"/>
    <w:rsid w:val="008A3224"/>
    <w:rsid w:val="008A389A"/>
    <w:rsid w:val="008A51B2"/>
    <w:rsid w:val="008A59BE"/>
    <w:rsid w:val="008A61BE"/>
    <w:rsid w:val="008A6B6F"/>
    <w:rsid w:val="008B353B"/>
    <w:rsid w:val="008B3E94"/>
    <w:rsid w:val="008B42F6"/>
    <w:rsid w:val="008B6B1E"/>
    <w:rsid w:val="008B6E69"/>
    <w:rsid w:val="008B6F4D"/>
    <w:rsid w:val="008C04ED"/>
    <w:rsid w:val="008C1C28"/>
    <w:rsid w:val="008C2E8E"/>
    <w:rsid w:val="008C484D"/>
    <w:rsid w:val="008C62B6"/>
    <w:rsid w:val="008C7B05"/>
    <w:rsid w:val="008D016F"/>
    <w:rsid w:val="008D07C9"/>
    <w:rsid w:val="008D1731"/>
    <w:rsid w:val="008D2B1C"/>
    <w:rsid w:val="008D49F9"/>
    <w:rsid w:val="008D5ECF"/>
    <w:rsid w:val="008D5ED3"/>
    <w:rsid w:val="008E06B4"/>
    <w:rsid w:val="008E1489"/>
    <w:rsid w:val="008E21D6"/>
    <w:rsid w:val="008E2783"/>
    <w:rsid w:val="008E3B6B"/>
    <w:rsid w:val="008E3FB8"/>
    <w:rsid w:val="008E4990"/>
    <w:rsid w:val="008E5D7F"/>
    <w:rsid w:val="008E6DEA"/>
    <w:rsid w:val="008E7095"/>
    <w:rsid w:val="008F0391"/>
    <w:rsid w:val="008F1365"/>
    <w:rsid w:val="008F6B64"/>
    <w:rsid w:val="008F6E82"/>
    <w:rsid w:val="009000D5"/>
    <w:rsid w:val="009024A1"/>
    <w:rsid w:val="0090484E"/>
    <w:rsid w:val="0090499B"/>
    <w:rsid w:val="00907E30"/>
    <w:rsid w:val="0091074F"/>
    <w:rsid w:val="00913F38"/>
    <w:rsid w:val="00913FAA"/>
    <w:rsid w:val="0091547C"/>
    <w:rsid w:val="00921AAA"/>
    <w:rsid w:val="00921E05"/>
    <w:rsid w:val="00922A0F"/>
    <w:rsid w:val="00924023"/>
    <w:rsid w:val="00925BB6"/>
    <w:rsid w:val="0092621B"/>
    <w:rsid w:val="0092667A"/>
    <w:rsid w:val="00926C32"/>
    <w:rsid w:val="00927D77"/>
    <w:rsid w:val="00927DC3"/>
    <w:rsid w:val="00930F24"/>
    <w:rsid w:val="00931F68"/>
    <w:rsid w:val="00934573"/>
    <w:rsid w:val="00934805"/>
    <w:rsid w:val="00937A69"/>
    <w:rsid w:val="00940037"/>
    <w:rsid w:val="0094171E"/>
    <w:rsid w:val="00942774"/>
    <w:rsid w:val="0094407A"/>
    <w:rsid w:val="009440AB"/>
    <w:rsid w:val="009446FA"/>
    <w:rsid w:val="00944F90"/>
    <w:rsid w:val="00945199"/>
    <w:rsid w:val="009456DD"/>
    <w:rsid w:val="00946959"/>
    <w:rsid w:val="00951565"/>
    <w:rsid w:val="00952206"/>
    <w:rsid w:val="00953313"/>
    <w:rsid w:val="00954F52"/>
    <w:rsid w:val="00956341"/>
    <w:rsid w:val="00956CB5"/>
    <w:rsid w:val="00960018"/>
    <w:rsid w:val="009601D9"/>
    <w:rsid w:val="0096143D"/>
    <w:rsid w:val="0096155D"/>
    <w:rsid w:val="009616B2"/>
    <w:rsid w:val="00962ECA"/>
    <w:rsid w:val="009642E2"/>
    <w:rsid w:val="00964A8C"/>
    <w:rsid w:val="00965493"/>
    <w:rsid w:val="009668FB"/>
    <w:rsid w:val="00966C12"/>
    <w:rsid w:val="00967368"/>
    <w:rsid w:val="00967C60"/>
    <w:rsid w:val="00967D6C"/>
    <w:rsid w:val="00970E8C"/>
    <w:rsid w:val="00970E8F"/>
    <w:rsid w:val="00972111"/>
    <w:rsid w:val="009725C1"/>
    <w:rsid w:val="009730BD"/>
    <w:rsid w:val="00973CC4"/>
    <w:rsid w:val="0097546D"/>
    <w:rsid w:val="00975809"/>
    <w:rsid w:val="0097591B"/>
    <w:rsid w:val="00975CA2"/>
    <w:rsid w:val="00977978"/>
    <w:rsid w:val="00980559"/>
    <w:rsid w:val="0098119F"/>
    <w:rsid w:val="00981B2F"/>
    <w:rsid w:val="009822D6"/>
    <w:rsid w:val="00983D2B"/>
    <w:rsid w:val="00984AB7"/>
    <w:rsid w:val="00984B82"/>
    <w:rsid w:val="00984B9C"/>
    <w:rsid w:val="00987159"/>
    <w:rsid w:val="0098720B"/>
    <w:rsid w:val="009907F1"/>
    <w:rsid w:val="00990C2B"/>
    <w:rsid w:val="00991C52"/>
    <w:rsid w:val="009926DD"/>
    <w:rsid w:val="00994AA1"/>
    <w:rsid w:val="009954C3"/>
    <w:rsid w:val="00995569"/>
    <w:rsid w:val="00996EBC"/>
    <w:rsid w:val="0099772B"/>
    <w:rsid w:val="00997A2E"/>
    <w:rsid w:val="009A0CB8"/>
    <w:rsid w:val="009A2843"/>
    <w:rsid w:val="009A7151"/>
    <w:rsid w:val="009A7E8B"/>
    <w:rsid w:val="009B06D2"/>
    <w:rsid w:val="009B0A36"/>
    <w:rsid w:val="009B0D41"/>
    <w:rsid w:val="009B12B4"/>
    <w:rsid w:val="009B14FC"/>
    <w:rsid w:val="009B2147"/>
    <w:rsid w:val="009B29C2"/>
    <w:rsid w:val="009B3F81"/>
    <w:rsid w:val="009C1524"/>
    <w:rsid w:val="009C16CF"/>
    <w:rsid w:val="009C28C3"/>
    <w:rsid w:val="009C290B"/>
    <w:rsid w:val="009C3000"/>
    <w:rsid w:val="009C32CC"/>
    <w:rsid w:val="009C5C66"/>
    <w:rsid w:val="009C7364"/>
    <w:rsid w:val="009E005B"/>
    <w:rsid w:val="009E2995"/>
    <w:rsid w:val="009E3D7F"/>
    <w:rsid w:val="009E477C"/>
    <w:rsid w:val="009E56DE"/>
    <w:rsid w:val="009F101B"/>
    <w:rsid w:val="009F1593"/>
    <w:rsid w:val="009F18B7"/>
    <w:rsid w:val="009F1D70"/>
    <w:rsid w:val="009F3126"/>
    <w:rsid w:val="009F49BF"/>
    <w:rsid w:val="009F6A48"/>
    <w:rsid w:val="00A049F3"/>
    <w:rsid w:val="00A06979"/>
    <w:rsid w:val="00A07801"/>
    <w:rsid w:val="00A07890"/>
    <w:rsid w:val="00A07973"/>
    <w:rsid w:val="00A1202F"/>
    <w:rsid w:val="00A128B5"/>
    <w:rsid w:val="00A12B45"/>
    <w:rsid w:val="00A14AFD"/>
    <w:rsid w:val="00A15290"/>
    <w:rsid w:val="00A177B9"/>
    <w:rsid w:val="00A17961"/>
    <w:rsid w:val="00A17C1D"/>
    <w:rsid w:val="00A17EBE"/>
    <w:rsid w:val="00A21317"/>
    <w:rsid w:val="00A233A4"/>
    <w:rsid w:val="00A23F40"/>
    <w:rsid w:val="00A24077"/>
    <w:rsid w:val="00A258C3"/>
    <w:rsid w:val="00A2590E"/>
    <w:rsid w:val="00A27C51"/>
    <w:rsid w:val="00A27D5C"/>
    <w:rsid w:val="00A30190"/>
    <w:rsid w:val="00A30F74"/>
    <w:rsid w:val="00A32BBC"/>
    <w:rsid w:val="00A32CDC"/>
    <w:rsid w:val="00A336B4"/>
    <w:rsid w:val="00A33B73"/>
    <w:rsid w:val="00A3509B"/>
    <w:rsid w:val="00A3520F"/>
    <w:rsid w:val="00A37505"/>
    <w:rsid w:val="00A43C21"/>
    <w:rsid w:val="00A458E0"/>
    <w:rsid w:val="00A466E5"/>
    <w:rsid w:val="00A510B4"/>
    <w:rsid w:val="00A51948"/>
    <w:rsid w:val="00A51AEB"/>
    <w:rsid w:val="00A52B71"/>
    <w:rsid w:val="00A53F3E"/>
    <w:rsid w:val="00A54927"/>
    <w:rsid w:val="00A55773"/>
    <w:rsid w:val="00A558C8"/>
    <w:rsid w:val="00A55B7F"/>
    <w:rsid w:val="00A5646E"/>
    <w:rsid w:val="00A5654E"/>
    <w:rsid w:val="00A574DD"/>
    <w:rsid w:val="00A6191C"/>
    <w:rsid w:val="00A61BA9"/>
    <w:rsid w:val="00A62B76"/>
    <w:rsid w:val="00A64AB5"/>
    <w:rsid w:val="00A65EFE"/>
    <w:rsid w:val="00A66005"/>
    <w:rsid w:val="00A672E4"/>
    <w:rsid w:val="00A704FC"/>
    <w:rsid w:val="00A70DCA"/>
    <w:rsid w:val="00A70E8C"/>
    <w:rsid w:val="00A7174B"/>
    <w:rsid w:val="00A72480"/>
    <w:rsid w:val="00A72D11"/>
    <w:rsid w:val="00A7314D"/>
    <w:rsid w:val="00A73EEF"/>
    <w:rsid w:val="00A740E3"/>
    <w:rsid w:val="00A75A58"/>
    <w:rsid w:val="00A75DA3"/>
    <w:rsid w:val="00A76442"/>
    <w:rsid w:val="00A765F2"/>
    <w:rsid w:val="00A769B6"/>
    <w:rsid w:val="00A81C7C"/>
    <w:rsid w:val="00A8225E"/>
    <w:rsid w:val="00A8240A"/>
    <w:rsid w:val="00A83D0C"/>
    <w:rsid w:val="00A84E10"/>
    <w:rsid w:val="00A84E4E"/>
    <w:rsid w:val="00A862E5"/>
    <w:rsid w:val="00A868D7"/>
    <w:rsid w:val="00A86CAF"/>
    <w:rsid w:val="00A90F95"/>
    <w:rsid w:val="00A91C84"/>
    <w:rsid w:val="00A92A56"/>
    <w:rsid w:val="00A93515"/>
    <w:rsid w:val="00A94075"/>
    <w:rsid w:val="00A940EE"/>
    <w:rsid w:val="00A9493E"/>
    <w:rsid w:val="00A95BBC"/>
    <w:rsid w:val="00A95E5B"/>
    <w:rsid w:val="00A9651B"/>
    <w:rsid w:val="00A965AD"/>
    <w:rsid w:val="00A9785E"/>
    <w:rsid w:val="00AA032F"/>
    <w:rsid w:val="00AA1202"/>
    <w:rsid w:val="00AA160B"/>
    <w:rsid w:val="00AA1D74"/>
    <w:rsid w:val="00AA2621"/>
    <w:rsid w:val="00AA263C"/>
    <w:rsid w:val="00AA2AEB"/>
    <w:rsid w:val="00AA3489"/>
    <w:rsid w:val="00AA43CB"/>
    <w:rsid w:val="00AA4DDA"/>
    <w:rsid w:val="00AA55F2"/>
    <w:rsid w:val="00AA566D"/>
    <w:rsid w:val="00AA5A76"/>
    <w:rsid w:val="00AA7971"/>
    <w:rsid w:val="00AB02A0"/>
    <w:rsid w:val="00AB07F2"/>
    <w:rsid w:val="00AB2404"/>
    <w:rsid w:val="00AB2AB8"/>
    <w:rsid w:val="00AB2BE8"/>
    <w:rsid w:val="00AB2F51"/>
    <w:rsid w:val="00AB313C"/>
    <w:rsid w:val="00AB325D"/>
    <w:rsid w:val="00AB3EBF"/>
    <w:rsid w:val="00AB4316"/>
    <w:rsid w:val="00AB4497"/>
    <w:rsid w:val="00AB4715"/>
    <w:rsid w:val="00AB49AD"/>
    <w:rsid w:val="00AB4A4D"/>
    <w:rsid w:val="00AB5203"/>
    <w:rsid w:val="00AB5434"/>
    <w:rsid w:val="00AB6AA6"/>
    <w:rsid w:val="00AB6EC0"/>
    <w:rsid w:val="00AB7541"/>
    <w:rsid w:val="00AB786D"/>
    <w:rsid w:val="00AC0040"/>
    <w:rsid w:val="00AC0666"/>
    <w:rsid w:val="00AC0C43"/>
    <w:rsid w:val="00AC1CC3"/>
    <w:rsid w:val="00AC1EA9"/>
    <w:rsid w:val="00AC236D"/>
    <w:rsid w:val="00AC2403"/>
    <w:rsid w:val="00AC3268"/>
    <w:rsid w:val="00AC3E94"/>
    <w:rsid w:val="00AC3ED1"/>
    <w:rsid w:val="00AC47AF"/>
    <w:rsid w:val="00AC4977"/>
    <w:rsid w:val="00AC510E"/>
    <w:rsid w:val="00AC5853"/>
    <w:rsid w:val="00AC6FD7"/>
    <w:rsid w:val="00AC72E6"/>
    <w:rsid w:val="00AC7D7B"/>
    <w:rsid w:val="00AC7DB7"/>
    <w:rsid w:val="00AD1DF0"/>
    <w:rsid w:val="00AD2708"/>
    <w:rsid w:val="00AD299A"/>
    <w:rsid w:val="00AD2F85"/>
    <w:rsid w:val="00AD3E87"/>
    <w:rsid w:val="00AD55DE"/>
    <w:rsid w:val="00AD65BB"/>
    <w:rsid w:val="00AD6630"/>
    <w:rsid w:val="00AD6FA8"/>
    <w:rsid w:val="00AD7E06"/>
    <w:rsid w:val="00AE03F3"/>
    <w:rsid w:val="00AE0966"/>
    <w:rsid w:val="00AE0993"/>
    <w:rsid w:val="00AE1E0C"/>
    <w:rsid w:val="00AE2556"/>
    <w:rsid w:val="00AE2A98"/>
    <w:rsid w:val="00AE2D25"/>
    <w:rsid w:val="00AE2F21"/>
    <w:rsid w:val="00AE36DF"/>
    <w:rsid w:val="00AE4089"/>
    <w:rsid w:val="00AE4B6B"/>
    <w:rsid w:val="00AF0EA3"/>
    <w:rsid w:val="00AF13AA"/>
    <w:rsid w:val="00AF43BC"/>
    <w:rsid w:val="00AF6A9C"/>
    <w:rsid w:val="00B0020C"/>
    <w:rsid w:val="00B002B2"/>
    <w:rsid w:val="00B007AE"/>
    <w:rsid w:val="00B0086A"/>
    <w:rsid w:val="00B00FBC"/>
    <w:rsid w:val="00B01E87"/>
    <w:rsid w:val="00B03DC8"/>
    <w:rsid w:val="00B051BB"/>
    <w:rsid w:val="00B0612B"/>
    <w:rsid w:val="00B07EAF"/>
    <w:rsid w:val="00B10033"/>
    <w:rsid w:val="00B10FC2"/>
    <w:rsid w:val="00B12234"/>
    <w:rsid w:val="00B12885"/>
    <w:rsid w:val="00B13A61"/>
    <w:rsid w:val="00B15577"/>
    <w:rsid w:val="00B1566A"/>
    <w:rsid w:val="00B16206"/>
    <w:rsid w:val="00B175FC"/>
    <w:rsid w:val="00B1779D"/>
    <w:rsid w:val="00B2091A"/>
    <w:rsid w:val="00B211BB"/>
    <w:rsid w:val="00B2577E"/>
    <w:rsid w:val="00B3264F"/>
    <w:rsid w:val="00B341DE"/>
    <w:rsid w:val="00B341E0"/>
    <w:rsid w:val="00B34B6A"/>
    <w:rsid w:val="00B34F6E"/>
    <w:rsid w:val="00B36E3D"/>
    <w:rsid w:val="00B36FF7"/>
    <w:rsid w:val="00B373C0"/>
    <w:rsid w:val="00B37B2C"/>
    <w:rsid w:val="00B40D6E"/>
    <w:rsid w:val="00B41619"/>
    <w:rsid w:val="00B437D4"/>
    <w:rsid w:val="00B43CCA"/>
    <w:rsid w:val="00B44D12"/>
    <w:rsid w:val="00B464C0"/>
    <w:rsid w:val="00B46D9C"/>
    <w:rsid w:val="00B51F17"/>
    <w:rsid w:val="00B5592C"/>
    <w:rsid w:val="00B56322"/>
    <w:rsid w:val="00B567FB"/>
    <w:rsid w:val="00B576D0"/>
    <w:rsid w:val="00B60610"/>
    <w:rsid w:val="00B61006"/>
    <w:rsid w:val="00B616E4"/>
    <w:rsid w:val="00B618D2"/>
    <w:rsid w:val="00B64262"/>
    <w:rsid w:val="00B654BF"/>
    <w:rsid w:val="00B668FA"/>
    <w:rsid w:val="00B66D96"/>
    <w:rsid w:val="00B674BF"/>
    <w:rsid w:val="00B70227"/>
    <w:rsid w:val="00B71990"/>
    <w:rsid w:val="00B72033"/>
    <w:rsid w:val="00B72253"/>
    <w:rsid w:val="00B726FF"/>
    <w:rsid w:val="00B72A1E"/>
    <w:rsid w:val="00B75EC0"/>
    <w:rsid w:val="00B76447"/>
    <w:rsid w:val="00B775F2"/>
    <w:rsid w:val="00B776F0"/>
    <w:rsid w:val="00B80360"/>
    <w:rsid w:val="00B8058F"/>
    <w:rsid w:val="00B80BD1"/>
    <w:rsid w:val="00B80DFC"/>
    <w:rsid w:val="00B82067"/>
    <w:rsid w:val="00B83C0B"/>
    <w:rsid w:val="00B85471"/>
    <w:rsid w:val="00B85944"/>
    <w:rsid w:val="00B87C04"/>
    <w:rsid w:val="00B92671"/>
    <w:rsid w:val="00B94707"/>
    <w:rsid w:val="00B96022"/>
    <w:rsid w:val="00B97638"/>
    <w:rsid w:val="00B97E96"/>
    <w:rsid w:val="00BA06AE"/>
    <w:rsid w:val="00BA0FDF"/>
    <w:rsid w:val="00BA4B61"/>
    <w:rsid w:val="00BA4F3A"/>
    <w:rsid w:val="00BA571A"/>
    <w:rsid w:val="00BA61C7"/>
    <w:rsid w:val="00BA625A"/>
    <w:rsid w:val="00BA691B"/>
    <w:rsid w:val="00BA6CDE"/>
    <w:rsid w:val="00BA6EFA"/>
    <w:rsid w:val="00BA7989"/>
    <w:rsid w:val="00BB0869"/>
    <w:rsid w:val="00BB0917"/>
    <w:rsid w:val="00BB0B74"/>
    <w:rsid w:val="00BB14A1"/>
    <w:rsid w:val="00BB4B62"/>
    <w:rsid w:val="00BB546F"/>
    <w:rsid w:val="00BB5702"/>
    <w:rsid w:val="00BB6DCE"/>
    <w:rsid w:val="00BB7DA7"/>
    <w:rsid w:val="00BC0CB1"/>
    <w:rsid w:val="00BC108C"/>
    <w:rsid w:val="00BC22B2"/>
    <w:rsid w:val="00BC4346"/>
    <w:rsid w:val="00BC4DEF"/>
    <w:rsid w:val="00BC6641"/>
    <w:rsid w:val="00BD01BB"/>
    <w:rsid w:val="00BD33A6"/>
    <w:rsid w:val="00BD36BF"/>
    <w:rsid w:val="00BD3B3D"/>
    <w:rsid w:val="00BD45DA"/>
    <w:rsid w:val="00BD56C0"/>
    <w:rsid w:val="00BD6560"/>
    <w:rsid w:val="00BE0AB2"/>
    <w:rsid w:val="00BE3071"/>
    <w:rsid w:val="00BE316C"/>
    <w:rsid w:val="00BE34C2"/>
    <w:rsid w:val="00BE3876"/>
    <w:rsid w:val="00BE4673"/>
    <w:rsid w:val="00BE4FE5"/>
    <w:rsid w:val="00BE5F00"/>
    <w:rsid w:val="00BE655F"/>
    <w:rsid w:val="00BE6955"/>
    <w:rsid w:val="00BE71C9"/>
    <w:rsid w:val="00BF00AC"/>
    <w:rsid w:val="00BF0A16"/>
    <w:rsid w:val="00BF33B6"/>
    <w:rsid w:val="00BF33EC"/>
    <w:rsid w:val="00BF3FBC"/>
    <w:rsid w:val="00BF4ED5"/>
    <w:rsid w:val="00BF5763"/>
    <w:rsid w:val="00BF60C9"/>
    <w:rsid w:val="00C00767"/>
    <w:rsid w:val="00C01D5B"/>
    <w:rsid w:val="00C03746"/>
    <w:rsid w:val="00C0501E"/>
    <w:rsid w:val="00C056AD"/>
    <w:rsid w:val="00C058ED"/>
    <w:rsid w:val="00C0676B"/>
    <w:rsid w:val="00C06E6F"/>
    <w:rsid w:val="00C07B84"/>
    <w:rsid w:val="00C108CB"/>
    <w:rsid w:val="00C11B9C"/>
    <w:rsid w:val="00C12508"/>
    <w:rsid w:val="00C12619"/>
    <w:rsid w:val="00C136B0"/>
    <w:rsid w:val="00C137E7"/>
    <w:rsid w:val="00C169F8"/>
    <w:rsid w:val="00C1718D"/>
    <w:rsid w:val="00C20856"/>
    <w:rsid w:val="00C21047"/>
    <w:rsid w:val="00C21A1E"/>
    <w:rsid w:val="00C2215C"/>
    <w:rsid w:val="00C221F2"/>
    <w:rsid w:val="00C24928"/>
    <w:rsid w:val="00C2576B"/>
    <w:rsid w:val="00C26EF5"/>
    <w:rsid w:val="00C2797B"/>
    <w:rsid w:val="00C30B65"/>
    <w:rsid w:val="00C31904"/>
    <w:rsid w:val="00C332D7"/>
    <w:rsid w:val="00C34096"/>
    <w:rsid w:val="00C40903"/>
    <w:rsid w:val="00C40AB6"/>
    <w:rsid w:val="00C41D72"/>
    <w:rsid w:val="00C4260D"/>
    <w:rsid w:val="00C439ED"/>
    <w:rsid w:val="00C43A03"/>
    <w:rsid w:val="00C441E6"/>
    <w:rsid w:val="00C4506E"/>
    <w:rsid w:val="00C472D8"/>
    <w:rsid w:val="00C47A58"/>
    <w:rsid w:val="00C47E3F"/>
    <w:rsid w:val="00C5085D"/>
    <w:rsid w:val="00C50B5B"/>
    <w:rsid w:val="00C51244"/>
    <w:rsid w:val="00C520BC"/>
    <w:rsid w:val="00C53AE8"/>
    <w:rsid w:val="00C54ABA"/>
    <w:rsid w:val="00C55CCD"/>
    <w:rsid w:val="00C5767C"/>
    <w:rsid w:val="00C57981"/>
    <w:rsid w:val="00C57CA8"/>
    <w:rsid w:val="00C60DDF"/>
    <w:rsid w:val="00C61119"/>
    <w:rsid w:val="00C6121A"/>
    <w:rsid w:val="00C630D6"/>
    <w:rsid w:val="00C64AB0"/>
    <w:rsid w:val="00C64DCC"/>
    <w:rsid w:val="00C64E8D"/>
    <w:rsid w:val="00C65182"/>
    <w:rsid w:val="00C655C8"/>
    <w:rsid w:val="00C65F11"/>
    <w:rsid w:val="00C66774"/>
    <w:rsid w:val="00C6735A"/>
    <w:rsid w:val="00C67497"/>
    <w:rsid w:val="00C71505"/>
    <w:rsid w:val="00C71E82"/>
    <w:rsid w:val="00C72592"/>
    <w:rsid w:val="00C733E1"/>
    <w:rsid w:val="00C738D5"/>
    <w:rsid w:val="00C73BB2"/>
    <w:rsid w:val="00C7467D"/>
    <w:rsid w:val="00C74AE9"/>
    <w:rsid w:val="00C76EED"/>
    <w:rsid w:val="00C770F4"/>
    <w:rsid w:val="00C814FF"/>
    <w:rsid w:val="00C82C4F"/>
    <w:rsid w:val="00C82C9B"/>
    <w:rsid w:val="00C83D98"/>
    <w:rsid w:val="00C8695E"/>
    <w:rsid w:val="00C87A2A"/>
    <w:rsid w:val="00C87C69"/>
    <w:rsid w:val="00C915A6"/>
    <w:rsid w:val="00C92387"/>
    <w:rsid w:val="00C930A6"/>
    <w:rsid w:val="00C93AB1"/>
    <w:rsid w:val="00C95D6B"/>
    <w:rsid w:val="00CA3277"/>
    <w:rsid w:val="00CA363A"/>
    <w:rsid w:val="00CA47FC"/>
    <w:rsid w:val="00CA4982"/>
    <w:rsid w:val="00CA4AF9"/>
    <w:rsid w:val="00CA4C21"/>
    <w:rsid w:val="00CA4E79"/>
    <w:rsid w:val="00CA5074"/>
    <w:rsid w:val="00CA507E"/>
    <w:rsid w:val="00CA53A9"/>
    <w:rsid w:val="00CA58FF"/>
    <w:rsid w:val="00CA5A56"/>
    <w:rsid w:val="00CA5E51"/>
    <w:rsid w:val="00CA6303"/>
    <w:rsid w:val="00CA686C"/>
    <w:rsid w:val="00CA6A26"/>
    <w:rsid w:val="00CA6B85"/>
    <w:rsid w:val="00CA7FD1"/>
    <w:rsid w:val="00CB0CC2"/>
    <w:rsid w:val="00CB0F86"/>
    <w:rsid w:val="00CB28EB"/>
    <w:rsid w:val="00CB6547"/>
    <w:rsid w:val="00CB7CFF"/>
    <w:rsid w:val="00CC126B"/>
    <w:rsid w:val="00CC1990"/>
    <w:rsid w:val="00CC3229"/>
    <w:rsid w:val="00CC3437"/>
    <w:rsid w:val="00CC38FC"/>
    <w:rsid w:val="00CC4F46"/>
    <w:rsid w:val="00CC5F6C"/>
    <w:rsid w:val="00CC706B"/>
    <w:rsid w:val="00CD0474"/>
    <w:rsid w:val="00CD2640"/>
    <w:rsid w:val="00CD569C"/>
    <w:rsid w:val="00CE161A"/>
    <w:rsid w:val="00CE16EB"/>
    <w:rsid w:val="00CE1C59"/>
    <w:rsid w:val="00CE2AD8"/>
    <w:rsid w:val="00CE331D"/>
    <w:rsid w:val="00CE3D50"/>
    <w:rsid w:val="00CE4850"/>
    <w:rsid w:val="00CE48BC"/>
    <w:rsid w:val="00CE4B4E"/>
    <w:rsid w:val="00CE4F52"/>
    <w:rsid w:val="00CE71A4"/>
    <w:rsid w:val="00CF05A0"/>
    <w:rsid w:val="00CF16DE"/>
    <w:rsid w:val="00CF1F36"/>
    <w:rsid w:val="00CF1FD0"/>
    <w:rsid w:val="00CF229E"/>
    <w:rsid w:val="00CF30DE"/>
    <w:rsid w:val="00CF32B1"/>
    <w:rsid w:val="00CF3926"/>
    <w:rsid w:val="00CF3A84"/>
    <w:rsid w:val="00CF56CF"/>
    <w:rsid w:val="00CF61FA"/>
    <w:rsid w:val="00CF6A35"/>
    <w:rsid w:val="00D00797"/>
    <w:rsid w:val="00D00CDE"/>
    <w:rsid w:val="00D02027"/>
    <w:rsid w:val="00D026E8"/>
    <w:rsid w:val="00D04D73"/>
    <w:rsid w:val="00D0529B"/>
    <w:rsid w:val="00D0617E"/>
    <w:rsid w:val="00D109A0"/>
    <w:rsid w:val="00D11F44"/>
    <w:rsid w:val="00D13183"/>
    <w:rsid w:val="00D13BDE"/>
    <w:rsid w:val="00D14784"/>
    <w:rsid w:val="00D14AED"/>
    <w:rsid w:val="00D15201"/>
    <w:rsid w:val="00D153F6"/>
    <w:rsid w:val="00D15C25"/>
    <w:rsid w:val="00D16A55"/>
    <w:rsid w:val="00D17BF4"/>
    <w:rsid w:val="00D20BD0"/>
    <w:rsid w:val="00D215DC"/>
    <w:rsid w:val="00D2186A"/>
    <w:rsid w:val="00D2643A"/>
    <w:rsid w:val="00D269DC"/>
    <w:rsid w:val="00D27B08"/>
    <w:rsid w:val="00D27DB3"/>
    <w:rsid w:val="00D27F88"/>
    <w:rsid w:val="00D30325"/>
    <w:rsid w:val="00D3079E"/>
    <w:rsid w:val="00D31EBD"/>
    <w:rsid w:val="00D360A5"/>
    <w:rsid w:val="00D36D77"/>
    <w:rsid w:val="00D4152F"/>
    <w:rsid w:val="00D41C12"/>
    <w:rsid w:val="00D426B3"/>
    <w:rsid w:val="00D42C70"/>
    <w:rsid w:val="00D435ED"/>
    <w:rsid w:val="00D43D8B"/>
    <w:rsid w:val="00D4609C"/>
    <w:rsid w:val="00D46572"/>
    <w:rsid w:val="00D46DAF"/>
    <w:rsid w:val="00D50C32"/>
    <w:rsid w:val="00D53646"/>
    <w:rsid w:val="00D53E0D"/>
    <w:rsid w:val="00D565AC"/>
    <w:rsid w:val="00D60B58"/>
    <w:rsid w:val="00D64178"/>
    <w:rsid w:val="00D6440F"/>
    <w:rsid w:val="00D64834"/>
    <w:rsid w:val="00D650BE"/>
    <w:rsid w:val="00D6549F"/>
    <w:rsid w:val="00D67CB4"/>
    <w:rsid w:val="00D67F58"/>
    <w:rsid w:val="00D70D76"/>
    <w:rsid w:val="00D72B23"/>
    <w:rsid w:val="00D73C3F"/>
    <w:rsid w:val="00D73D5F"/>
    <w:rsid w:val="00D747D1"/>
    <w:rsid w:val="00D74F51"/>
    <w:rsid w:val="00D75F10"/>
    <w:rsid w:val="00D76E19"/>
    <w:rsid w:val="00D802CB"/>
    <w:rsid w:val="00D8083E"/>
    <w:rsid w:val="00D82A3E"/>
    <w:rsid w:val="00D82CE8"/>
    <w:rsid w:val="00D82E7E"/>
    <w:rsid w:val="00D83063"/>
    <w:rsid w:val="00D83D45"/>
    <w:rsid w:val="00D842EF"/>
    <w:rsid w:val="00D86149"/>
    <w:rsid w:val="00D86FDC"/>
    <w:rsid w:val="00D91DAF"/>
    <w:rsid w:val="00D927EC"/>
    <w:rsid w:val="00D928CD"/>
    <w:rsid w:val="00D929C9"/>
    <w:rsid w:val="00D9360E"/>
    <w:rsid w:val="00D93CF5"/>
    <w:rsid w:val="00D94386"/>
    <w:rsid w:val="00D94A33"/>
    <w:rsid w:val="00D952B7"/>
    <w:rsid w:val="00D956C8"/>
    <w:rsid w:val="00D96336"/>
    <w:rsid w:val="00D96922"/>
    <w:rsid w:val="00D97B31"/>
    <w:rsid w:val="00DA00CE"/>
    <w:rsid w:val="00DA0C7C"/>
    <w:rsid w:val="00DA1349"/>
    <w:rsid w:val="00DA14EE"/>
    <w:rsid w:val="00DA190B"/>
    <w:rsid w:val="00DA1D08"/>
    <w:rsid w:val="00DA3417"/>
    <w:rsid w:val="00DA3E9C"/>
    <w:rsid w:val="00DA6CCE"/>
    <w:rsid w:val="00DB03CB"/>
    <w:rsid w:val="00DB06CC"/>
    <w:rsid w:val="00DB0F59"/>
    <w:rsid w:val="00DB408C"/>
    <w:rsid w:val="00DB4727"/>
    <w:rsid w:val="00DC2E46"/>
    <w:rsid w:val="00DC4628"/>
    <w:rsid w:val="00DC5153"/>
    <w:rsid w:val="00DC54C3"/>
    <w:rsid w:val="00DC5558"/>
    <w:rsid w:val="00DC6304"/>
    <w:rsid w:val="00DC6831"/>
    <w:rsid w:val="00DC6D05"/>
    <w:rsid w:val="00DD298B"/>
    <w:rsid w:val="00DD2DA1"/>
    <w:rsid w:val="00DD3AFB"/>
    <w:rsid w:val="00DD3F8A"/>
    <w:rsid w:val="00DD4989"/>
    <w:rsid w:val="00DD4B24"/>
    <w:rsid w:val="00DD568B"/>
    <w:rsid w:val="00DD5989"/>
    <w:rsid w:val="00DD66D1"/>
    <w:rsid w:val="00DD6C1B"/>
    <w:rsid w:val="00DD6EC1"/>
    <w:rsid w:val="00DE02E3"/>
    <w:rsid w:val="00DE0345"/>
    <w:rsid w:val="00DE0645"/>
    <w:rsid w:val="00DE16E6"/>
    <w:rsid w:val="00DE2378"/>
    <w:rsid w:val="00DE3E4D"/>
    <w:rsid w:val="00DE3F44"/>
    <w:rsid w:val="00DE4DC1"/>
    <w:rsid w:val="00DE6731"/>
    <w:rsid w:val="00DF07C8"/>
    <w:rsid w:val="00DF0BA7"/>
    <w:rsid w:val="00DF122A"/>
    <w:rsid w:val="00DF1B85"/>
    <w:rsid w:val="00DF2B63"/>
    <w:rsid w:val="00DF3ACB"/>
    <w:rsid w:val="00DF3DBB"/>
    <w:rsid w:val="00DF6CEE"/>
    <w:rsid w:val="00E00E76"/>
    <w:rsid w:val="00E010B8"/>
    <w:rsid w:val="00E03BA1"/>
    <w:rsid w:val="00E04292"/>
    <w:rsid w:val="00E05717"/>
    <w:rsid w:val="00E062B5"/>
    <w:rsid w:val="00E06D83"/>
    <w:rsid w:val="00E07015"/>
    <w:rsid w:val="00E10C9B"/>
    <w:rsid w:val="00E11D83"/>
    <w:rsid w:val="00E121F0"/>
    <w:rsid w:val="00E136C4"/>
    <w:rsid w:val="00E16E74"/>
    <w:rsid w:val="00E248F7"/>
    <w:rsid w:val="00E251C6"/>
    <w:rsid w:val="00E27B17"/>
    <w:rsid w:val="00E31D2A"/>
    <w:rsid w:val="00E31D6C"/>
    <w:rsid w:val="00E32098"/>
    <w:rsid w:val="00E33159"/>
    <w:rsid w:val="00E36C4C"/>
    <w:rsid w:val="00E37A64"/>
    <w:rsid w:val="00E37DE9"/>
    <w:rsid w:val="00E37E04"/>
    <w:rsid w:val="00E37E5A"/>
    <w:rsid w:val="00E4153C"/>
    <w:rsid w:val="00E43A18"/>
    <w:rsid w:val="00E43AA7"/>
    <w:rsid w:val="00E44927"/>
    <w:rsid w:val="00E44B5A"/>
    <w:rsid w:val="00E529E7"/>
    <w:rsid w:val="00E60CE2"/>
    <w:rsid w:val="00E61036"/>
    <w:rsid w:val="00E619D5"/>
    <w:rsid w:val="00E62762"/>
    <w:rsid w:val="00E62CB4"/>
    <w:rsid w:val="00E63EC8"/>
    <w:rsid w:val="00E66892"/>
    <w:rsid w:val="00E66A9B"/>
    <w:rsid w:val="00E6728D"/>
    <w:rsid w:val="00E70128"/>
    <w:rsid w:val="00E73D80"/>
    <w:rsid w:val="00E74069"/>
    <w:rsid w:val="00E74C89"/>
    <w:rsid w:val="00E75791"/>
    <w:rsid w:val="00E76A47"/>
    <w:rsid w:val="00E82156"/>
    <w:rsid w:val="00E8586D"/>
    <w:rsid w:val="00E872D2"/>
    <w:rsid w:val="00E87498"/>
    <w:rsid w:val="00E90917"/>
    <w:rsid w:val="00E911A7"/>
    <w:rsid w:val="00E935DD"/>
    <w:rsid w:val="00E94046"/>
    <w:rsid w:val="00E9521D"/>
    <w:rsid w:val="00E9541F"/>
    <w:rsid w:val="00E958AD"/>
    <w:rsid w:val="00E96418"/>
    <w:rsid w:val="00E97343"/>
    <w:rsid w:val="00EA0641"/>
    <w:rsid w:val="00EA1FBB"/>
    <w:rsid w:val="00EA1FE0"/>
    <w:rsid w:val="00EA3CD1"/>
    <w:rsid w:val="00EA42AC"/>
    <w:rsid w:val="00EA4869"/>
    <w:rsid w:val="00EA563C"/>
    <w:rsid w:val="00EA62AE"/>
    <w:rsid w:val="00EA6962"/>
    <w:rsid w:val="00EB28DD"/>
    <w:rsid w:val="00EB3553"/>
    <w:rsid w:val="00EB3925"/>
    <w:rsid w:val="00EB4C07"/>
    <w:rsid w:val="00EB4E39"/>
    <w:rsid w:val="00EB5D6D"/>
    <w:rsid w:val="00EB5FBF"/>
    <w:rsid w:val="00EB63F0"/>
    <w:rsid w:val="00EC009E"/>
    <w:rsid w:val="00EC155E"/>
    <w:rsid w:val="00EC1675"/>
    <w:rsid w:val="00EC2303"/>
    <w:rsid w:val="00ED0545"/>
    <w:rsid w:val="00ED20EB"/>
    <w:rsid w:val="00ED246B"/>
    <w:rsid w:val="00ED2853"/>
    <w:rsid w:val="00ED3860"/>
    <w:rsid w:val="00ED40FA"/>
    <w:rsid w:val="00ED4DC9"/>
    <w:rsid w:val="00ED7D50"/>
    <w:rsid w:val="00ED7E32"/>
    <w:rsid w:val="00EE1BF8"/>
    <w:rsid w:val="00EE20E8"/>
    <w:rsid w:val="00EE2447"/>
    <w:rsid w:val="00EE24F0"/>
    <w:rsid w:val="00EE29F0"/>
    <w:rsid w:val="00EE3E40"/>
    <w:rsid w:val="00EF0D94"/>
    <w:rsid w:val="00EF3BA4"/>
    <w:rsid w:val="00EF41B3"/>
    <w:rsid w:val="00EF442F"/>
    <w:rsid w:val="00EF4ABA"/>
    <w:rsid w:val="00EF54CA"/>
    <w:rsid w:val="00EF5862"/>
    <w:rsid w:val="00EF5F32"/>
    <w:rsid w:val="00EF6493"/>
    <w:rsid w:val="00EF6EC0"/>
    <w:rsid w:val="00F0079B"/>
    <w:rsid w:val="00F02E37"/>
    <w:rsid w:val="00F033AB"/>
    <w:rsid w:val="00F04BF3"/>
    <w:rsid w:val="00F069F7"/>
    <w:rsid w:val="00F06D00"/>
    <w:rsid w:val="00F11E17"/>
    <w:rsid w:val="00F12D28"/>
    <w:rsid w:val="00F12D5A"/>
    <w:rsid w:val="00F143C9"/>
    <w:rsid w:val="00F14B02"/>
    <w:rsid w:val="00F15673"/>
    <w:rsid w:val="00F15978"/>
    <w:rsid w:val="00F160EE"/>
    <w:rsid w:val="00F173B8"/>
    <w:rsid w:val="00F178FC"/>
    <w:rsid w:val="00F17A8D"/>
    <w:rsid w:val="00F17C2A"/>
    <w:rsid w:val="00F2019E"/>
    <w:rsid w:val="00F21244"/>
    <w:rsid w:val="00F23C44"/>
    <w:rsid w:val="00F23D53"/>
    <w:rsid w:val="00F245D4"/>
    <w:rsid w:val="00F249D5"/>
    <w:rsid w:val="00F2520B"/>
    <w:rsid w:val="00F26F12"/>
    <w:rsid w:val="00F31E5F"/>
    <w:rsid w:val="00F33465"/>
    <w:rsid w:val="00F34450"/>
    <w:rsid w:val="00F349A1"/>
    <w:rsid w:val="00F350EC"/>
    <w:rsid w:val="00F35A98"/>
    <w:rsid w:val="00F403D1"/>
    <w:rsid w:val="00F404B0"/>
    <w:rsid w:val="00F4119F"/>
    <w:rsid w:val="00F43DF4"/>
    <w:rsid w:val="00F441B1"/>
    <w:rsid w:val="00F4444B"/>
    <w:rsid w:val="00F44A01"/>
    <w:rsid w:val="00F44DD0"/>
    <w:rsid w:val="00F45CA7"/>
    <w:rsid w:val="00F46C78"/>
    <w:rsid w:val="00F47913"/>
    <w:rsid w:val="00F52A88"/>
    <w:rsid w:val="00F53278"/>
    <w:rsid w:val="00F54433"/>
    <w:rsid w:val="00F552DE"/>
    <w:rsid w:val="00F561A8"/>
    <w:rsid w:val="00F57084"/>
    <w:rsid w:val="00F57780"/>
    <w:rsid w:val="00F57956"/>
    <w:rsid w:val="00F57ACD"/>
    <w:rsid w:val="00F60EFE"/>
    <w:rsid w:val="00F6194F"/>
    <w:rsid w:val="00F65CE3"/>
    <w:rsid w:val="00F665D1"/>
    <w:rsid w:val="00F67F7E"/>
    <w:rsid w:val="00F700AA"/>
    <w:rsid w:val="00F72180"/>
    <w:rsid w:val="00F728F4"/>
    <w:rsid w:val="00F73108"/>
    <w:rsid w:val="00F73130"/>
    <w:rsid w:val="00F73D8E"/>
    <w:rsid w:val="00F745A6"/>
    <w:rsid w:val="00F75D43"/>
    <w:rsid w:val="00F805EC"/>
    <w:rsid w:val="00F81F9E"/>
    <w:rsid w:val="00F83577"/>
    <w:rsid w:val="00F835FD"/>
    <w:rsid w:val="00F8538A"/>
    <w:rsid w:val="00F87AC9"/>
    <w:rsid w:val="00F9108A"/>
    <w:rsid w:val="00F92706"/>
    <w:rsid w:val="00F9288A"/>
    <w:rsid w:val="00F9300D"/>
    <w:rsid w:val="00F93DA7"/>
    <w:rsid w:val="00F94000"/>
    <w:rsid w:val="00F9534F"/>
    <w:rsid w:val="00F95756"/>
    <w:rsid w:val="00F96537"/>
    <w:rsid w:val="00F97B5A"/>
    <w:rsid w:val="00FA0D13"/>
    <w:rsid w:val="00FA0DF9"/>
    <w:rsid w:val="00FA0F27"/>
    <w:rsid w:val="00FA1083"/>
    <w:rsid w:val="00FA11CF"/>
    <w:rsid w:val="00FA158E"/>
    <w:rsid w:val="00FA1CE9"/>
    <w:rsid w:val="00FA30E6"/>
    <w:rsid w:val="00FA3F1D"/>
    <w:rsid w:val="00FA7DA5"/>
    <w:rsid w:val="00FB1600"/>
    <w:rsid w:val="00FB73B3"/>
    <w:rsid w:val="00FB7408"/>
    <w:rsid w:val="00FB7DFD"/>
    <w:rsid w:val="00FC0141"/>
    <w:rsid w:val="00FC3401"/>
    <w:rsid w:val="00FC3E1F"/>
    <w:rsid w:val="00FC46AA"/>
    <w:rsid w:val="00FC50BB"/>
    <w:rsid w:val="00FC61C5"/>
    <w:rsid w:val="00FC656F"/>
    <w:rsid w:val="00FC6AFF"/>
    <w:rsid w:val="00FD0076"/>
    <w:rsid w:val="00FD0C83"/>
    <w:rsid w:val="00FD2D75"/>
    <w:rsid w:val="00FD3E53"/>
    <w:rsid w:val="00FD48DD"/>
    <w:rsid w:val="00FE1485"/>
    <w:rsid w:val="00FE1CFF"/>
    <w:rsid w:val="00FE2E5A"/>
    <w:rsid w:val="00FE340C"/>
    <w:rsid w:val="00FE3864"/>
    <w:rsid w:val="00FE3988"/>
    <w:rsid w:val="00FE58DF"/>
    <w:rsid w:val="00FE6930"/>
    <w:rsid w:val="00FE7C3A"/>
    <w:rsid w:val="00FF033D"/>
    <w:rsid w:val="00FF146D"/>
    <w:rsid w:val="00FF1DA0"/>
    <w:rsid w:val="00FF214E"/>
    <w:rsid w:val="00FF2547"/>
    <w:rsid w:val="00FF2C75"/>
    <w:rsid w:val="00FF2CCC"/>
    <w:rsid w:val="00FF5163"/>
    <w:rsid w:val="00FF52E4"/>
    <w:rsid w:val="00FF6DCE"/>
    <w:rsid w:val="00FF7147"/>
    <w:rsid w:val="00FF7E3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ockticker"/>
  <w:smartTagType w:namespaceuri="urn:schemas-microsoft-com:office:smarttags" w:name="PersonName"/>
  <w:shapeDefaults>
    <o:shapedefaults v:ext="edit" spidmax="2050"/>
    <o:shapelayout v:ext="edit">
      <o:idmap v:ext="edit" data="2"/>
    </o:shapelayout>
  </w:shapeDefaults>
  <w:decimalSymbol w:val="."/>
  <w:listSeparator w:val=","/>
  <w14:docId w14:val="3FF653D1"/>
  <w15:docId w15:val="{D490DEED-A9E8-440A-B525-5103CC1E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D0E"/>
    <w:rPr>
      <w:sz w:val="22"/>
      <w:lang w:val="en-US" w:eastAsia="ja-JP"/>
    </w:rPr>
  </w:style>
  <w:style w:type="paragraph" w:styleId="Heading1">
    <w:name w:val="heading 1"/>
    <w:basedOn w:val="Normal"/>
    <w:next w:val="Normal"/>
    <w:qFormat/>
    <w:rsid w:val="00DD2DA1"/>
    <w:pPr>
      <w:ind w:left="567" w:hanging="567"/>
      <w:outlineLvl w:val="0"/>
    </w:pPr>
    <w:rPr>
      <w:b/>
      <w:caps/>
    </w:rPr>
  </w:style>
  <w:style w:type="paragraph" w:styleId="Heading2">
    <w:name w:val="heading 2"/>
    <w:basedOn w:val="Heading1"/>
    <w:next w:val="Normal"/>
    <w:qFormat/>
    <w:rsid w:val="00DD2DA1"/>
    <w:pPr>
      <w:outlineLvl w:val="1"/>
    </w:pPr>
    <w:rPr>
      <w:caps w:val="0"/>
    </w:rPr>
  </w:style>
  <w:style w:type="paragraph" w:styleId="Heading3">
    <w:name w:val="heading 3"/>
    <w:basedOn w:val="Normal"/>
    <w:next w:val="Normal"/>
    <w:qFormat/>
    <w:rsid w:val="00DD2DA1"/>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 w:val="left" w:pos="0"/>
      </w:tabs>
      <w:suppressAutoHyphens/>
      <w:jc w:val="center"/>
      <w:outlineLvl w:val="4"/>
    </w:pPr>
    <w:rPr>
      <w:b/>
      <w:lang w:val="sv-S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u w:val="single"/>
      <w:lang w:val="sv-SE"/>
    </w:rPr>
  </w:style>
  <w:style w:type="paragraph" w:styleId="Heading9">
    <w:name w:val="heading 9"/>
    <w:basedOn w:val="Normal"/>
    <w:next w:val="Normal"/>
    <w:qFormat/>
    <w:pPr>
      <w:keepNext/>
      <w:suppressAutoHyphens/>
      <w:ind w:left="567" w:hanging="567"/>
      <w:outlineLvl w:val="8"/>
    </w:pPr>
    <w:rPr>
      <w:b/>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PageNumber">
    <w:name w:val="page number"/>
    <w:rsid w:val="00DD2DA1"/>
    <w:rPr>
      <w:rFonts w:ascii="Arial" w:hAnsi="Arial"/>
      <w:noProof/>
      <w:sz w:val="16"/>
    </w:rPr>
  </w:style>
  <w:style w:type="paragraph" w:styleId="Footer">
    <w:name w:val="footer"/>
    <w:basedOn w:val="Normal"/>
    <w:rsid w:val="00DD2DA1"/>
    <w:rPr>
      <w:rFonts w:ascii="Arial" w:hAnsi="Arial"/>
      <w:sz w:val="16"/>
    </w:rPr>
  </w:style>
  <w:style w:type="paragraph" w:styleId="Header">
    <w:name w:val="header"/>
    <w:basedOn w:val="Normal"/>
    <w:rsid w:val="00DD2DA1"/>
    <w:pPr>
      <w:tabs>
        <w:tab w:val="center" w:pos="4536"/>
        <w:tab w:val="right" w:pos="9072"/>
      </w:tabs>
    </w:pPr>
  </w:style>
  <w:style w:type="paragraph" w:styleId="EndnoteText">
    <w:name w:val="endnote text"/>
    <w:basedOn w:val="Normal"/>
    <w:semiHidden/>
    <w:rPr>
      <w:sz w:val="18"/>
      <w:lang w:val="es-ES_tradnl"/>
    </w:rPr>
  </w:style>
  <w:style w:type="character" w:styleId="Hyperlink">
    <w:name w:val="Hyperlink"/>
    <w:rPr>
      <w:color w:val="0000FF"/>
      <w:u w:val="single"/>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BodyText">
    <w:name w:val="Body Text"/>
    <w:basedOn w:val="Normal"/>
    <w:pPr>
      <w:tabs>
        <w:tab w:val="left" w:pos="-720"/>
        <w:tab w:val="left" w:pos="0"/>
      </w:tabs>
      <w:suppressAutoHyphens/>
      <w:spacing w:line="260" w:lineRule="exact"/>
      <w:jc w:val="both"/>
    </w:pPr>
    <w:rPr>
      <w:i/>
      <w:noProof/>
    </w:rPr>
  </w:style>
  <w:style w:type="paragraph" w:styleId="BodyText2">
    <w:name w:val="Body Text 2"/>
    <w:basedOn w:val="Normal"/>
    <w:pPr>
      <w:suppressAutoHyphens/>
      <w:ind w:left="567" w:hanging="567"/>
      <w:jc w:val="both"/>
    </w:pPr>
    <w:rPr>
      <w:lang w:val="sv-SE"/>
    </w:r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Indent2">
    <w:name w:val="Body Text Indent 2"/>
    <w:basedOn w:val="Normal"/>
    <w:pPr>
      <w:suppressAutoHyphens/>
      <w:ind w:left="567" w:hanging="567"/>
      <w:jc w:val="both"/>
    </w:pPr>
    <w:rPr>
      <w:b/>
      <w:lang w:val="sv-SE"/>
    </w:rPr>
  </w:style>
  <w:style w:type="paragraph" w:styleId="BodyText3">
    <w:name w:val="Body Text 3"/>
    <w:basedOn w:val="Normal"/>
  </w:style>
  <w:style w:type="character" w:customStyle="1" w:styleId="tw4winMark">
    <w:name w:val="tw4winMark"/>
    <w:rPr>
      <w:rFonts w:ascii="Courier New" w:hAnsi="Courier New"/>
      <w:vanish/>
      <w:color w:val="800080"/>
      <w:vertAlign w:val="subscript"/>
    </w:rPr>
  </w:style>
  <w:style w:type="character" w:styleId="FootnoteReference">
    <w:name w:val="footnote reference"/>
    <w:semiHidden/>
    <w:rPr>
      <w:vertAlign w:val="superscript"/>
    </w:rPr>
  </w:style>
  <w:style w:type="paragraph" w:styleId="BodyTextIndent">
    <w:name w:val="Body Text Indent"/>
    <w:basedOn w:val="Normal"/>
    <w:pPr>
      <w:shd w:val="pct25" w:color="000000" w:fill="FFFFFF"/>
      <w:suppressAutoHyphens/>
      <w:ind w:left="567" w:hanging="567"/>
    </w:pPr>
    <w:rPr>
      <w:b/>
      <w:lang w:val="sv-SE"/>
    </w:rPr>
  </w:style>
  <w:style w:type="paragraph" w:customStyle="1" w:styleId="Annex">
    <w:name w:val="Annex"/>
    <w:basedOn w:val="Normal"/>
    <w:next w:val="Normal"/>
    <w:rsid w:val="00DD2DA1"/>
    <w:pPr>
      <w:jc w:val="center"/>
    </w:pPr>
    <w:rPr>
      <w:b/>
    </w:rPr>
  </w:style>
  <w:style w:type="paragraph" w:customStyle="1" w:styleId="Description">
    <w:name w:val="Description"/>
    <w:basedOn w:val="Normal"/>
    <w:next w:val="Normal"/>
    <w:rsid w:val="00DD2DA1"/>
  </w:style>
  <w:style w:type="paragraph" w:customStyle="1" w:styleId="HangingIndent">
    <w:name w:val="HangingIndent"/>
    <w:basedOn w:val="Normal"/>
    <w:rsid w:val="00B60610"/>
    <w:pPr>
      <w:ind w:left="567" w:hanging="567"/>
    </w:pPr>
  </w:style>
  <w:style w:type="paragraph" w:styleId="BalloonText">
    <w:name w:val="Balloon Text"/>
    <w:basedOn w:val="Normal"/>
    <w:semiHidden/>
    <w:rsid w:val="00762D5F"/>
    <w:rPr>
      <w:rFonts w:ascii="Tahoma" w:hAnsi="Tahoma" w:cs="Tahoma"/>
      <w:sz w:val="16"/>
      <w:szCs w:val="16"/>
    </w:rPr>
  </w:style>
  <w:style w:type="paragraph" w:customStyle="1" w:styleId="TableCellLeft">
    <w:name w:val="Table Cell Left"/>
    <w:basedOn w:val="Normal"/>
    <w:rsid w:val="00F81F9E"/>
    <w:pPr>
      <w:keepNext/>
      <w:keepLines/>
      <w:spacing w:before="50" w:after="50" w:line="240" w:lineRule="exact"/>
    </w:pPr>
    <w:rPr>
      <w:sz w:val="20"/>
      <w:lang w:eastAsia="da-DK"/>
    </w:rPr>
  </w:style>
  <w:style w:type="paragraph" w:customStyle="1" w:styleId="TableCellHead">
    <w:name w:val="Table Cell Head"/>
    <w:basedOn w:val="Normal"/>
    <w:next w:val="Normal"/>
    <w:rsid w:val="00F81F9E"/>
    <w:pPr>
      <w:keepNext/>
      <w:keepLines/>
      <w:spacing w:before="100" w:line="240" w:lineRule="exact"/>
    </w:pPr>
    <w:rPr>
      <w:sz w:val="20"/>
      <w:u w:val="single"/>
      <w:lang w:eastAsia="da-DK"/>
    </w:rPr>
  </w:style>
  <w:style w:type="paragraph" w:customStyle="1" w:styleId="TableCellCenter">
    <w:name w:val="Table Cell Center"/>
    <w:basedOn w:val="Normal"/>
    <w:rsid w:val="00F81F9E"/>
    <w:pPr>
      <w:keepNext/>
      <w:keepLines/>
      <w:spacing w:before="50" w:after="50" w:line="240" w:lineRule="exact"/>
      <w:jc w:val="center"/>
    </w:pPr>
    <w:rPr>
      <w:sz w:val="20"/>
      <w:lang w:eastAsia="da-DK"/>
    </w:rPr>
  </w:style>
  <w:style w:type="paragraph" w:customStyle="1" w:styleId="TableFooter">
    <w:name w:val="Table Footer"/>
    <w:basedOn w:val="Normal"/>
    <w:rsid w:val="00F81F9E"/>
    <w:pPr>
      <w:keepNext/>
      <w:keepLines/>
      <w:tabs>
        <w:tab w:val="right" w:pos="144"/>
      </w:tabs>
      <w:spacing w:before="60" w:line="240" w:lineRule="exact"/>
      <w:ind w:left="216" w:hanging="216"/>
    </w:pPr>
    <w:rPr>
      <w:sz w:val="20"/>
      <w:lang w:eastAsia="da-DK"/>
    </w:rPr>
  </w:style>
  <w:style w:type="paragraph" w:customStyle="1" w:styleId="TextTi10">
    <w:name w:val="Text:Ti10"/>
    <w:basedOn w:val="Normal"/>
    <w:link w:val="TextTi10Char"/>
    <w:rsid w:val="00F81F9E"/>
    <w:rPr>
      <w:sz w:val="20"/>
    </w:rPr>
  </w:style>
  <w:style w:type="character" w:customStyle="1" w:styleId="TextTi10Char">
    <w:name w:val="Text:Ti10 Char"/>
    <w:link w:val="TextTi10"/>
    <w:rsid w:val="00F81F9E"/>
    <w:rPr>
      <w:lang w:val="en-US" w:eastAsia="ja-JP" w:bidi="ar-SA"/>
    </w:rPr>
  </w:style>
  <w:style w:type="paragraph" w:customStyle="1" w:styleId="TextTi12">
    <w:name w:val="Text:Ti12"/>
    <w:basedOn w:val="Normal"/>
    <w:link w:val="TextTi12Char"/>
    <w:semiHidden/>
    <w:rsid w:val="00F81F9E"/>
    <w:pPr>
      <w:spacing w:after="170" w:line="280" w:lineRule="atLeast"/>
      <w:jc w:val="both"/>
    </w:pPr>
    <w:rPr>
      <w:sz w:val="24"/>
    </w:rPr>
  </w:style>
  <w:style w:type="character" w:customStyle="1" w:styleId="TextTi12Char">
    <w:name w:val="Text:Ti12 Char"/>
    <w:link w:val="TextTi12"/>
    <w:rsid w:val="00F81F9E"/>
    <w:rPr>
      <w:sz w:val="24"/>
      <w:lang w:val="en-US" w:eastAsia="ja-JP" w:bidi="ar-SA"/>
    </w:rPr>
  </w:style>
  <w:style w:type="table" w:styleId="TableGrid">
    <w:name w:val="Table Grid"/>
    <w:basedOn w:val="TableNormal"/>
    <w:rsid w:val="00F8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ing">
    <w:name w:val="Annex Heading"/>
    <w:basedOn w:val="Normal"/>
    <w:next w:val="Normal"/>
    <w:rsid w:val="00DD2DA1"/>
    <w:pPr>
      <w:ind w:left="567" w:hanging="567"/>
    </w:pPr>
    <w:rPr>
      <w:b/>
    </w:rPr>
  </w:style>
  <w:style w:type="paragraph" w:styleId="BlockText">
    <w:name w:val="Block Text"/>
    <w:basedOn w:val="Normal"/>
    <w:rsid w:val="00353069"/>
    <w:pPr>
      <w:spacing w:after="120"/>
      <w:ind w:left="1440" w:right="1440"/>
    </w:pPr>
  </w:style>
  <w:style w:type="paragraph" w:styleId="BodyTextFirstIndent">
    <w:name w:val="Body Text First Indent"/>
    <w:basedOn w:val="BodyText"/>
    <w:rsid w:val="00353069"/>
    <w:pPr>
      <w:tabs>
        <w:tab w:val="clear" w:pos="-720"/>
        <w:tab w:val="clear" w:pos="0"/>
      </w:tabs>
      <w:suppressAutoHyphens w:val="0"/>
      <w:spacing w:after="120" w:line="240" w:lineRule="auto"/>
      <w:ind w:firstLine="210"/>
      <w:jc w:val="left"/>
    </w:pPr>
    <w:rPr>
      <w:i w:val="0"/>
      <w:noProof w:val="0"/>
    </w:rPr>
  </w:style>
  <w:style w:type="paragraph" w:styleId="BodyTextFirstIndent2">
    <w:name w:val="Body Text First Indent 2"/>
    <w:basedOn w:val="BodyTextIndent"/>
    <w:rsid w:val="00353069"/>
    <w:pPr>
      <w:shd w:val="clear" w:color="auto" w:fill="auto"/>
      <w:suppressAutoHyphens w:val="0"/>
      <w:spacing w:after="120"/>
      <w:ind w:left="283" w:firstLine="210"/>
    </w:pPr>
    <w:rPr>
      <w:b w:val="0"/>
      <w:lang w:val="en-US"/>
    </w:rPr>
  </w:style>
  <w:style w:type="paragraph" w:styleId="BodyTextIndent3">
    <w:name w:val="Body Text Indent 3"/>
    <w:basedOn w:val="Normal"/>
    <w:rsid w:val="00353069"/>
    <w:pPr>
      <w:spacing w:after="120"/>
      <w:ind w:left="283"/>
    </w:pPr>
    <w:rPr>
      <w:sz w:val="16"/>
      <w:szCs w:val="16"/>
    </w:rPr>
  </w:style>
  <w:style w:type="paragraph" w:styleId="Closing">
    <w:name w:val="Closing"/>
    <w:basedOn w:val="Normal"/>
    <w:rsid w:val="00353069"/>
    <w:pPr>
      <w:ind w:left="4252"/>
    </w:pPr>
  </w:style>
  <w:style w:type="paragraph" w:styleId="Date">
    <w:name w:val="Date"/>
    <w:basedOn w:val="Normal"/>
    <w:next w:val="Normal"/>
    <w:rsid w:val="00353069"/>
  </w:style>
  <w:style w:type="paragraph" w:styleId="E-mailSignature">
    <w:name w:val="E-mail Signature"/>
    <w:basedOn w:val="Normal"/>
    <w:rsid w:val="00353069"/>
  </w:style>
  <w:style w:type="paragraph" w:styleId="EnvelopeAddress">
    <w:name w:val="envelope address"/>
    <w:basedOn w:val="Normal"/>
    <w:rsid w:val="0035306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353069"/>
    <w:rPr>
      <w:rFonts w:ascii="Arial" w:hAnsi="Arial" w:cs="Arial"/>
      <w:sz w:val="20"/>
    </w:rPr>
  </w:style>
  <w:style w:type="paragraph" w:styleId="HTMLAddress">
    <w:name w:val="HTML Address"/>
    <w:basedOn w:val="Normal"/>
    <w:rsid w:val="00353069"/>
    <w:rPr>
      <w:i/>
      <w:iCs/>
    </w:rPr>
  </w:style>
  <w:style w:type="paragraph" w:styleId="HTMLPreformatted">
    <w:name w:val="HTML Preformatted"/>
    <w:basedOn w:val="Normal"/>
    <w:rsid w:val="00353069"/>
    <w:rPr>
      <w:rFonts w:ascii="Courier New" w:hAnsi="Courier New" w:cs="Courier New"/>
      <w:sz w:val="20"/>
    </w:rPr>
  </w:style>
  <w:style w:type="paragraph" w:styleId="Index1">
    <w:name w:val="index 1"/>
    <w:basedOn w:val="Normal"/>
    <w:next w:val="Normal"/>
    <w:autoRedefine/>
    <w:semiHidden/>
    <w:rsid w:val="00353069"/>
    <w:pPr>
      <w:ind w:left="220" w:hanging="220"/>
    </w:pPr>
  </w:style>
  <w:style w:type="paragraph" w:styleId="List">
    <w:name w:val="List"/>
    <w:basedOn w:val="Normal"/>
    <w:rsid w:val="00353069"/>
    <w:pPr>
      <w:ind w:left="283" w:hanging="283"/>
    </w:pPr>
  </w:style>
  <w:style w:type="paragraph" w:styleId="List2">
    <w:name w:val="List 2"/>
    <w:basedOn w:val="Normal"/>
    <w:rsid w:val="00353069"/>
    <w:pPr>
      <w:ind w:left="566" w:hanging="283"/>
    </w:pPr>
  </w:style>
  <w:style w:type="paragraph" w:styleId="List3">
    <w:name w:val="List 3"/>
    <w:basedOn w:val="Normal"/>
    <w:rsid w:val="00353069"/>
    <w:pPr>
      <w:ind w:left="849" w:hanging="283"/>
    </w:pPr>
  </w:style>
  <w:style w:type="paragraph" w:styleId="List4">
    <w:name w:val="List 4"/>
    <w:basedOn w:val="Normal"/>
    <w:rsid w:val="00353069"/>
    <w:pPr>
      <w:ind w:left="1132" w:hanging="283"/>
    </w:pPr>
  </w:style>
  <w:style w:type="paragraph" w:styleId="List5">
    <w:name w:val="List 5"/>
    <w:basedOn w:val="Normal"/>
    <w:rsid w:val="00353069"/>
    <w:pPr>
      <w:ind w:left="1415" w:hanging="283"/>
    </w:pPr>
  </w:style>
  <w:style w:type="paragraph" w:styleId="ListBullet">
    <w:name w:val="List Bullet"/>
    <w:basedOn w:val="Normal"/>
    <w:rsid w:val="00353069"/>
    <w:pPr>
      <w:numPr>
        <w:numId w:val="24"/>
      </w:numPr>
    </w:pPr>
  </w:style>
  <w:style w:type="paragraph" w:styleId="ListBullet2">
    <w:name w:val="List Bullet 2"/>
    <w:basedOn w:val="Normal"/>
    <w:rsid w:val="00353069"/>
    <w:pPr>
      <w:numPr>
        <w:numId w:val="25"/>
      </w:numPr>
    </w:pPr>
  </w:style>
  <w:style w:type="paragraph" w:styleId="ListBullet3">
    <w:name w:val="List Bullet 3"/>
    <w:basedOn w:val="Normal"/>
    <w:rsid w:val="00353069"/>
    <w:pPr>
      <w:numPr>
        <w:numId w:val="26"/>
      </w:numPr>
    </w:pPr>
  </w:style>
  <w:style w:type="paragraph" w:styleId="ListBullet4">
    <w:name w:val="List Bullet 4"/>
    <w:basedOn w:val="Normal"/>
    <w:rsid w:val="00353069"/>
    <w:pPr>
      <w:numPr>
        <w:numId w:val="27"/>
      </w:numPr>
    </w:pPr>
  </w:style>
  <w:style w:type="paragraph" w:styleId="ListBullet5">
    <w:name w:val="List Bullet 5"/>
    <w:basedOn w:val="Normal"/>
    <w:rsid w:val="00353069"/>
    <w:pPr>
      <w:numPr>
        <w:numId w:val="28"/>
      </w:numPr>
    </w:pPr>
  </w:style>
  <w:style w:type="paragraph" w:styleId="ListContinue">
    <w:name w:val="List Continue"/>
    <w:basedOn w:val="Normal"/>
    <w:rsid w:val="00353069"/>
    <w:pPr>
      <w:spacing w:after="120"/>
      <w:ind w:left="283"/>
    </w:pPr>
  </w:style>
  <w:style w:type="paragraph" w:styleId="ListContinue2">
    <w:name w:val="List Continue 2"/>
    <w:basedOn w:val="Normal"/>
    <w:rsid w:val="00353069"/>
    <w:pPr>
      <w:spacing w:after="120"/>
      <w:ind w:left="566"/>
    </w:pPr>
  </w:style>
  <w:style w:type="paragraph" w:styleId="ListContinue3">
    <w:name w:val="List Continue 3"/>
    <w:basedOn w:val="Normal"/>
    <w:rsid w:val="00353069"/>
    <w:pPr>
      <w:spacing w:after="120"/>
      <w:ind w:left="849"/>
    </w:pPr>
  </w:style>
  <w:style w:type="paragraph" w:styleId="ListContinue4">
    <w:name w:val="List Continue 4"/>
    <w:basedOn w:val="Normal"/>
    <w:rsid w:val="00353069"/>
    <w:pPr>
      <w:spacing w:after="120"/>
      <w:ind w:left="1132"/>
    </w:pPr>
  </w:style>
  <w:style w:type="paragraph" w:styleId="ListContinue5">
    <w:name w:val="List Continue 5"/>
    <w:basedOn w:val="Normal"/>
    <w:rsid w:val="00353069"/>
    <w:pPr>
      <w:spacing w:after="120"/>
      <w:ind w:left="1415"/>
    </w:pPr>
  </w:style>
  <w:style w:type="paragraph" w:styleId="ListNumber">
    <w:name w:val="List Number"/>
    <w:basedOn w:val="Normal"/>
    <w:rsid w:val="00353069"/>
    <w:pPr>
      <w:numPr>
        <w:numId w:val="29"/>
      </w:numPr>
    </w:pPr>
  </w:style>
  <w:style w:type="paragraph" w:styleId="ListNumber2">
    <w:name w:val="List Number 2"/>
    <w:basedOn w:val="Normal"/>
    <w:rsid w:val="00353069"/>
    <w:pPr>
      <w:numPr>
        <w:numId w:val="30"/>
      </w:numPr>
    </w:pPr>
  </w:style>
  <w:style w:type="paragraph" w:styleId="ListNumber3">
    <w:name w:val="List Number 3"/>
    <w:basedOn w:val="Normal"/>
    <w:rsid w:val="00353069"/>
    <w:pPr>
      <w:numPr>
        <w:numId w:val="31"/>
      </w:numPr>
    </w:pPr>
  </w:style>
  <w:style w:type="paragraph" w:styleId="ListNumber4">
    <w:name w:val="List Number 4"/>
    <w:basedOn w:val="Normal"/>
    <w:rsid w:val="00353069"/>
    <w:pPr>
      <w:tabs>
        <w:tab w:val="num" w:pos="1209"/>
      </w:tabs>
      <w:ind w:left="1209" w:hanging="360"/>
    </w:pPr>
  </w:style>
  <w:style w:type="paragraph" w:styleId="ListNumber5">
    <w:name w:val="List Number 5"/>
    <w:basedOn w:val="Normal"/>
    <w:rsid w:val="00353069"/>
    <w:pPr>
      <w:numPr>
        <w:numId w:val="32"/>
      </w:numPr>
    </w:pPr>
  </w:style>
  <w:style w:type="paragraph" w:styleId="MessageHeader">
    <w:name w:val="Message Header"/>
    <w:basedOn w:val="Normal"/>
    <w:rsid w:val="0035306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353069"/>
    <w:rPr>
      <w:sz w:val="24"/>
      <w:szCs w:val="24"/>
    </w:rPr>
  </w:style>
  <w:style w:type="paragraph" w:styleId="NormalIndent">
    <w:name w:val="Normal Indent"/>
    <w:basedOn w:val="Normal"/>
    <w:rsid w:val="00353069"/>
    <w:pPr>
      <w:ind w:left="720"/>
    </w:pPr>
  </w:style>
  <w:style w:type="paragraph" w:styleId="NoteHeading">
    <w:name w:val="Note Heading"/>
    <w:basedOn w:val="Normal"/>
    <w:next w:val="Normal"/>
    <w:rsid w:val="00353069"/>
  </w:style>
  <w:style w:type="paragraph" w:styleId="PlainText">
    <w:name w:val="Plain Text"/>
    <w:basedOn w:val="Normal"/>
    <w:rsid w:val="00353069"/>
    <w:rPr>
      <w:rFonts w:ascii="Courier New" w:hAnsi="Courier New" w:cs="Courier New"/>
      <w:sz w:val="20"/>
    </w:rPr>
  </w:style>
  <w:style w:type="paragraph" w:styleId="Salutation">
    <w:name w:val="Salutation"/>
    <w:basedOn w:val="Normal"/>
    <w:next w:val="Normal"/>
    <w:rsid w:val="00353069"/>
  </w:style>
  <w:style w:type="paragraph" w:styleId="Signature">
    <w:name w:val="Signature"/>
    <w:basedOn w:val="Normal"/>
    <w:rsid w:val="00353069"/>
    <w:pPr>
      <w:ind w:left="4252"/>
    </w:pPr>
  </w:style>
  <w:style w:type="paragraph" w:styleId="Subtitle">
    <w:name w:val="Subtitle"/>
    <w:basedOn w:val="Normal"/>
    <w:qFormat/>
    <w:rsid w:val="00353069"/>
    <w:pPr>
      <w:spacing w:after="60"/>
      <w:jc w:val="center"/>
      <w:outlineLvl w:val="1"/>
    </w:pPr>
    <w:rPr>
      <w:rFonts w:ascii="Arial" w:hAnsi="Arial" w:cs="Arial"/>
      <w:sz w:val="24"/>
      <w:szCs w:val="24"/>
    </w:rPr>
  </w:style>
  <w:style w:type="paragraph" w:styleId="Title">
    <w:name w:val="Title"/>
    <w:basedOn w:val="Normal"/>
    <w:qFormat/>
    <w:rsid w:val="00353069"/>
    <w:pPr>
      <w:spacing w:before="240" w:after="60"/>
      <w:jc w:val="center"/>
      <w:outlineLvl w:val="0"/>
    </w:pPr>
    <w:rPr>
      <w:rFonts w:ascii="Arial" w:hAnsi="Arial" w:cs="Arial"/>
      <w:b/>
      <w:bCs/>
      <w:kern w:val="28"/>
      <w:sz w:val="32"/>
      <w:szCs w:val="32"/>
    </w:rPr>
  </w:style>
  <w:style w:type="paragraph" w:styleId="TOC1">
    <w:name w:val="toc 1"/>
    <w:basedOn w:val="Normal"/>
    <w:next w:val="Normal"/>
    <w:autoRedefine/>
    <w:semiHidden/>
    <w:rsid w:val="00353069"/>
  </w:style>
  <w:style w:type="paragraph" w:styleId="TOC2">
    <w:name w:val="toc 2"/>
    <w:basedOn w:val="Normal"/>
    <w:next w:val="Normal"/>
    <w:autoRedefine/>
    <w:semiHidden/>
    <w:rsid w:val="00353069"/>
    <w:pPr>
      <w:ind w:left="220"/>
    </w:pPr>
  </w:style>
  <w:style w:type="paragraph" w:styleId="CommentSubject">
    <w:name w:val="annotation subject"/>
    <w:basedOn w:val="CommentText"/>
    <w:next w:val="CommentText"/>
    <w:link w:val="CommentSubjectChar"/>
    <w:rsid w:val="00A73EEF"/>
    <w:rPr>
      <w:b/>
      <w:bCs/>
      <w:sz w:val="20"/>
    </w:rPr>
  </w:style>
  <w:style w:type="character" w:customStyle="1" w:styleId="CommentTextChar">
    <w:name w:val="Comment Text Char"/>
    <w:link w:val="CommentText"/>
    <w:semiHidden/>
    <w:rsid w:val="00A73EEF"/>
    <w:rPr>
      <w:sz w:val="22"/>
      <w:lang w:val="en-US" w:eastAsia="ja-JP"/>
    </w:rPr>
  </w:style>
  <w:style w:type="character" w:customStyle="1" w:styleId="CommentSubjectChar">
    <w:name w:val="Comment Subject Char"/>
    <w:basedOn w:val="CommentTextChar"/>
    <w:link w:val="CommentSubject"/>
    <w:rsid w:val="00A73EEF"/>
    <w:rPr>
      <w:sz w:val="22"/>
      <w:lang w:val="en-US" w:eastAsia="ja-JP"/>
    </w:rPr>
  </w:style>
  <w:style w:type="character" w:styleId="FollowedHyperlink">
    <w:name w:val="FollowedHyperlink"/>
    <w:rsid w:val="00FF2547"/>
    <w:rPr>
      <w:color w:val="800080"/>
      <w:u w:val="single"/>
    </w:rPr>
  </w:style>
  <w:style w:type="character" w:styleId="Emphasis">
    <w:name w:val="Emphasis"/>
    <w:qFormat/>
    <w:rsid w:val="00357AF0"/>
    <w:rPr>
      <w:i/>
      <w:iCs/>
    </w:rPr>
  </w:style>
  <w:style w:type="paragraph" w:customStyle="1" w:styleId="textti120">
    <w:name w:val="textti12"/>
    <w:basedOn w:val="Normal"/>
    <w:rsid w:val="00AE4B6B"/>
    <w:pPr>
      <w:spacing w:after="170" w:line="280" w:lineRule="atLeast"/>
      <w:jc w:val="both"/>
    </w:pPr>
    <w:rPr>
      <w:rFonts w:eastAsia="SimSun"/>
      <w:sz w:val="24"/>
      <w:szCs w:val="24"/>
      <w:lang w:eastAsia="zh-CN"/>
    </w:rPr>
  </w:style>
  <w:style w:type="character" w:customStyle="1" w:styleId="TableText10Char">
    <w:name w:val="TableText:10 Char"/>
    <w:link w:val="TableText10"/>
    <w:locked/>
    <w:rsid w:val="00601E83"/>
    <w:rPr>
      <w:lang w:eastAsia="ja-JP"/>
    </w:rPr>
  </w:style>
  <w:style w:type="paragraph" w:customStyle="1" w:styleId="TableText10">
    <w:name w:val="TableText:10"/>
    <w:basedOn w:val="Normal"/>
    <w:link w:val="TableText10Char"/>
    <w:rsid w:val="00601E83"/>
    <w:rPr>
      <w:sz w:val="20"/>
      <w:lang w:val="x-none"/>
    </w:rPr>
  </w:style>
  <w:style w:type="paragraph" w:customStyle="1" w:styleId="TabFigNote">
    <w:name w:val="TabFig Note"/>
    <w:basedOn w:val="Normal"/>
    <w:rsid w:val="00601E83"/>
    <w:pPr>
      <w:keepNext/>
      <w:keepLines/>
      <w:spacing w:before="40" w:line="240" w:lineRule="exact"/>
      <w:ind w:left="29"/>
    </w:pPr>
    <w:rPr>
      <w:rFonts w:ascii="Arial" w:eastAsia="SimSun" w:hAnsi="Arial"/>
      <w:sz w:val="20"/>
      <w:szCs w:val="24"/>
      <w:lang w:eastAsia="zh-CN"/>
    </w:rPr>
  </w:style>
  <w:style w:type="paragraph" w:styleId="Revision">
    <w:name w:val="Revision"/>
    <w:hidden/>
    <w:uiPriority w:val="99"/>
    <w:semiHidden/>
    <w:rsid w:val="00896610"/>
    <w:rPr>
      <w:sz w:val="22"/>
      <w:lang w:val="en-US" w:eastAsia="ja-JP"/>
    </w:rPr>
  </w:style>
  <w:style w:type="paragraph" w:styleId="ListParagraph">
    <w:name w:val="List Paragraph"/>
    <w:basedOn w:val="Normal"/>
    <w:uiPriority w:val="34"/>
    <w:qFormat/>
    <w:rsid w:val="002A4845"/>
    <w:pPr>
      <w:ind w:left="720"/>
    </w:pPr>
  </w:style>
  <w:style w:type="paragraph" w:styleId="Caption">
    <w:name w:val="caption"/>
    <w:basedOn w:val="Normal"/>
    <w:next w:val="Normal"/>
    <w:qFormat/>
    <w:rsid w:val="00F75D43"/>
    <w:rPr>
      <w:b/>
      <w:bCs/>
      <w:sz w:val="20"/>
    </w:rPr>
  </w:style>
  <w:style w:type="paragraph" w:styleId="DocumentMap">
    <w:name w:val="Document Map"/>
    <w:basedOn w:val="Normal"/>
    <w:semiHidden/>
    <w:rsid w:val="00F75D43"/>
    <w:pPr>
      <w:shd w:val="clear" w:color="auto" w:fill="000080"/>
    </w:pPr>
    <w:rPr>
      <w:rFonts w:ascii="Tahoma" w:hAnsi="Tahoma" w:cs="Tahoma"/>
      <w:sz w:val="20"/>
    </w:rPr>
  </w:style>
  <w:style w:type="paragraph" w:styleId="FootnoteText">
    <w:name w:val="footnote text"/>
    <w:basedOn w:val="Normal"/>
    <w:semiHidden/>
    <w:rsid w:val="00F75D43"/>
    <w:rPr>
      <w:sz w:val="20"/>
    </w:rPr>
  </w:style>
  <w:style w:type="paragraph" w:styleId="Index2">
    <w:name w:val="index 2"/>
    <w:basedOn w:val="Normal"/>
    <w:next w:val="Normal"/>
    <w:autoRedefine/>
    <w:semiHidden/>
    <w:rsid w:val="00F75D43"/>
    <w:pPr>
      <w:ind w:left="440" w:hanging="220"/>
    </w:pPr>
  </w:style>
  <w:style w:type="paragraph" w:styleId="Index3">
    <w:name w:val="index 3"/>
    <w:basedOn w:val="Normal"/>
    <w:next w:val="Normal"/>
    <w:autoRedefine/>
    <w:semiHidden/>
    <w:rsid w:val="00F75D43"/>
    <w:pPr>
      <w:ind w:left="660" w:hanging="220"/>
    </w:pPr>
  </w:style>
  <w:style w:type="paragraph" w:styleId="Index4">
    <w:name w:val="index 4"/>
    <w:basedOn w:val="Normal"/>
    <w:next w:val="Normal"/>
    <w:autoRedefine/>
    <w:semiHidden/>
    <w:rsid w:val="00F75D43"/>
    <w:pPr>
      <w:ind w:left="880" w:hanging="220"/>
    </w:pPr>
  </w:style>
  <w:style w:type="paragraph" w:styleId="Index5">
    <w:name w:val="index 5"/>
    <w:basedOn w:val="Normal"/>
    <w:next w:val="Normal"/>
    <w:autoRedefine/>
    <w:semiHidden/>
    <w:rsid w:val="00F75D43"/>
    <w:pPr>
      <w:ind w:left="1100" w:hanging="220"/>
    </w:pPr>
  </w:style>
  <w:style w:type="paragraph" w:styleId="Index6">
    <w:name w:val="index 6"/>
    <w:basedOn w:val="Normal"/>
    <w:next w:val="Normal"/>
    <w:autoRedefine/>
    <w:semiHidden/>
    <w:rsid w:val="00F75D43"/>
    <w:pPr>
      <w:ind w:left="1320" w:hanging="220"/>
    </w:pPr>
  </w:style>
  <w:style w:type="paragraph" w:styleId="Index7">
    <w:name w:val="index 7"/>
    <w:basedOn w:val="Normal"/>
    <w:next w:val="Normal"/>
    <w:autoRedefine/>
    <w:semiHidden/>
    <w:rsid w:val="00F75D43"/>
    <w:pPr>
      <w:ind w:left="1540" w:hanging="220"/>
    </w:pPr>
  </w:style>
  <w:style w:type="paragraph" w:styleId="Index8">
    <w:name w:val="index 8"/>
    <w:basedOn w:val="Normal"/>
    <w:next w:val="Normal"/>
    <w:autoRedefine/>
    <w:semiHidden/>
    <w:rsid w:val="00F75D43"/>
    <w:pPr>
      <w:ind w:left="1760" w:hanging="220"/>
    </w:pPr>
  </w:style>
  <w:style w:type="paragraph" w:styleId="Index9">
    <w:name w:val="index 9"/>
    <w:basedOn w:val="Normal"/>
    <w:next w:val="Normal"/>
    <w:autoRedefine/>
    <w:semiHidden/>
    <w:rsid w:val="00F75D43"/>
    <w:pPr>
      <w:ind w:left="1980" w:hanging="220"/>
    </w:pPr>
  </w:style>
  <w:style w:type="paragraph" w:styleId="IndexHeading">
    <w:name w:val="index heading"/>
    <w:basedOn w:val="Normal"/>
    <w:next w:val="Index1"/>
    <w:semiHidden/>
    <w:rsid w:val="00F75D43"/>
    <w:rPr>
      <w:rFonts w:ascii="Arial" w:hAnsi="Arial" w:cs="Arial"/>
      <w:b/>
      <w:bCs/>
    </w:rPr>
  </w:style>
  <w:style w:type="paragraph" w:styleId="MacroText">
    <w:name w:val="macro"/>
    <w:semiHidden/>
    <w:rsid w:val="00F75D4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TableofAuthorities">
    <w:name w:val="table of authorities"/>
    <w:basedOn w:val="Normal"/>
    <w:next w:val="Normal"/>
    <w:semiHidden/>
    <w:rsid w:val="00F75D43"/>
    <w:pPr>
      <w:ind w:left="220" w:hanging="220"/>
    </w:pPr>
  </w:style>
  <w:style w:type="paragraph" w:styleId="TableofFigures">
    <w:name w:val="table of figures"/>
    <w:basedOn w:val="Normal"/>
    <w:next w:val="Normal"/>
    <w:semiHidden/>
    <w:rsid w:val="00F75D43"/>
  </w:style>
  <w:style w:type="paragraph" w:styleId="TOAHeading">
    <w:name w:val="toa heading"/>
    <w:basedOn w:val="Normal"/>
    <w:next w:val="Normal"/>
    <w:semiHidden/>
    <w:rsid w:val="00F75D43"/>
    <w:pPr>
      <w:spacing w:before="120"/>
    </w:pPr>
    <w:rPr>
      <w:rFonts w:ascii="Arial" w:hAnsi="Arial" w:cs="Arial"/>
      <w:b/>
      <w:bCs/>
      <w:sz w:val="24"/>
      <w:szCs w:val="24"/>
    </w:rPr>
  </w:style>
  <w:style w:type="paragraph" w:styleId="TOC3">
    <w:name w:val="toc 3"/>
    <w:basedOn w:val="Normal"/>
    <w:next w:val="Normal"/>
    <w:autoRedefine/>
    <w:semiHidden/>
    <w:rsid w:val="00F75D43"/>
    <w:pPr>
      <w:ind w:left="440"/>
    </w:pPr>
  </w:style>
  <w:style w:type="paragraph" w:styleId="TOC4">
    <w:name w:val="toc 4"/>
    <w:basedOn w:val="Normal"/>
    <w:next w:val="Normal"/>
    <w:autoRedefine/>
    <w:semiHidden/>
    <w:rsid w:val="00F75D43"/>
    <w:pPr>
      <w:ind w:left="660"/>
    </w:pPr>
  </w:style>
  <w:style w:type="paragraph" w:styleId="TOC5">
    <w:name w:val="toc 5"/>
    <w:basedOn w:val="Normal"/>
    <w:next w:val="Normal"/>
    <w:autoRedefine/>
    <w:semiHidden/>
    <w:rsid w:val="00F75D43"/>
    <w:pPr>
      <w:ind w:left="880"/>
    </w:pPr>
  </w:style>
  <w:style w:type="paragraph" w:styleId="TOC6">
    <w:name w:val="toc 6"/>
    <w:basedOn w:val="Normal"/>
    <w:next w:val="Normal"/>
    <w:autoRedefine/>
    <w:semiHidden/>
    <w:rsid w:val="00F75D43"/>
    <w:pPr>
      <w:ind w:left="1100"/>
    </w:pPr>
  </w:style>
  <w:style w:type="paragraph" w:styleId="TOC7">
    <w:name w:val="toc 7"/>
    <w:basedOn w:val="Normal"/>
    <w:next w:val="Normal"/>
    <w:autoRedefine/>
    <w:semiHidden/>
    <w:rsid w:val="00F75D43"/>
    <w:pPr>
      <w:ind w:left="1320"/>
    </w:pPr>
  </w:style>
  <w:style w:type="paragraph" w:styleId="TOC8">
    <w:name w:val="toc 8"/>
    <w:basedOn w:val="Normal"/>
    <w:next w:val="Normal"/>
    <w:autoRedefine/>
    <w:semiHidden/>
    <w:rsid w:val="00F75D43"/>
    <w:pPr>
      <w:ind w:left="1540"/>
    </w:pPr>
  </w:style>
  <w:style w:type="paragraph" w:styleId="TOC9">
    <w:name w:val="toc 9"/>
    <w:basedOn w:val="Normal"/>
    <w:next w:val="Normal"/>
    <w:autoRedefine/>
    <w:semiHidden/>
    <w:rsid w:val="00F75D43"/>
    <w:pPr>
      <w:ind w:left="1760"/>
    </w:pPr>
  </w:style>
  <w:style w:type="paragraph" w:customStyle="1" w:styleId="TableCell10Center">
    <w:name w:val="Table Cell 10 Center"/>
    <w:basedOn w:val="Normal"/>
    <w:rsid w:val="00580D33"/>
    <w:pPr>
      <w:keepNext/>
      <w:keepLines/>
      <w:spacing w:before="50" w:after="50" w:line="240" w:lineRule="exact"/>
      <w:jc w:val="center"/>
    </w:pPr>
    <w:rPr>
      <w:rFonts w:ascii="Arial" w:eastAsia="SimSun" w:hAnsi="Arial"/>
      <w:sz w:val="20"/>
      <w:szCs w:val="24"/>
      <w:lang w:eastAsia="zh-CN"/>
    </w:rPr>
  </w:style>
  <w:style w:type="paragraph" w:styleId="Bibliography">
    <w:name w:val="Bibliography"/>
    <w:basedOn w:val="Normal"/>
    <w:next w:val="Normal"/>
    <w:uiPriority w:val="37"/>
    <w:semiHidden/>
    <w:unhideWhenUsed/>
    <w:rsid w:val="00CB7CFF"/>
  </w:style>
  <w:style w:type="paragraph" w:styleId="IntenseQuote">
    <w:name w:val="Intense Quote"/>
    <w:basedOn w:val="Normal"/>
    <w:next w:val="Normal"/>
    <w:link w:val="IntenseQuoteChar"/>
    <w:uiPriority w:val="30"/>
    <w:qFormat/>
    <w:rsid w:val="00CB7C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B7CFF"/>
    <w:rPr>
      <w:i/>
      <w:iCs/>
      <w:noProof/>
      <w:color w:val="5B9BD5" w:themeColor="accent1"/>
      <w:sz w:val="22"/>
      <w:lang w:val="en-US" w:eastAsia="ja-JP"/>
    </w:rPr>
  </w:style>
  <w:style w:type="paragraph" w:styleId="NoSpacing">
    <w:name w:val="No Spacing"/>
    <w:uiPriority w:val="1"/>
    <w:qFormat/>
    <w:rsid w:val="00CB7CFF"/>
    <w:rPr>
      <w:sz w:val="22"/>
      <w:lang w:val="en-US" w:eastAsia="ja-JP"/>
    </w:rPr>
  </w:style>
  <w:style w:type="paragraph" w:styleId="Quote">
    <w:name w:val="Quote"/>
    <w:basedOn w:val="Normal"/>
    <w:next w:val="Normal"/>
    <w:link w:val="QuoteChar"/>
    <w:uiPriority w:val="29"/>
    <w:qFormat/>
    <w:rsid w:val="00CB7CF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B7CFF"/>
    <w:rPr>
      <w:i/>
      <w:iCs/>
      <w:noProof/>
      <w:color w:val="404040" w:themeColor="text1" w:themeTint="BF"/>
      <w:sz w:val="22"/>
      <w:lang w:val="en-US" w:eastAsia="ja-JP"/>
    </w:rPr>
  </w:style>
  <w:style w:type="paragraph" w:styleId="TOCHeading">
    <w:name w:val="TOC Heading"/>
    <w:basedOn w:val="Heading1"/>
    <w:next w:val="Normal"/>
    <w:uiPriority w:val="39"/>
    <w:semiHidden/>
    <w:unhideWhenUsed/>
    <w:qFormat/>
    <w:rsid w:val="00CB7CFF"/>
    <w:pPr>
      <w:keepNext/>
      <w:keepLines/>
      <w:spacing w:before="240"/>
      <w:ind w:left="0" w:firstLine="0"/>
      <w:outlineLvl w:val="9"/>
    </w:pPr>
    <w:rPr>
      <w:rFonts w:asciiTheme="majorHAnsi" w:eastAsiaTheme="majorEastAsia" w:hAnsiTheme="majorHAnsi" w:cstheme="majorBidi"/>
      <w:b w:val="0"/>
      <w:caps w:val="0"/>
      <w:color w:val="2E74B5" w:themeColor="accent1" w:themeShade="BF"/>
      <w:sz w:val="32"/>
      <w:szCs w:val="32"/>
    </w:rPr>
  </w:style>
  <w:style w:type="character" w:customStyle="1" w:styleId="BodytextAgencyChar">
    <w:name w:val="Body text (Agency) Char"/>
    <w:link w:val="BodytextAgency"/>
    <w:locked/>
    <w:rsid w:val="00B0612B"/>
    <w:rPr>
      <w:rFonts w:ascii="Verdana" w:eastAsia="Verdana" w:hAnsi="Verdana"/>
      <w:sz w:val="18"/>
      <w:szCs w:val="18"/>
    </w:rPr>
  </w:style>
  <w:style w:type="paragraph" w:customStyle="1" w:styleId="BodytextAgency">
    <w:name w:val="Body text (Agency)"/>
    <w:basedOn w:val="Normal"/>
    <w:link w:val="BodytextAgencyChar"/>
    <w:qFormat/>
    <w:rsid w:val="00B0612B"/>
    <w:pPr>
      <w:spacing w:after="140" w:line="280" w:lineRule="atLeast"/>
    </w:pPr>
    <w:rPr>
      <w:rFonts w:ascii="Verdana" w:eastAsia="Verdana" w:hAnsi="Verdana"/>
      <w:sz w:val="18"/>
      <w:szCs w:val="18"/>
      <w:lang w:val="sv-SE" w:eastAsia="zh-CN"/>
    </w:rPr>
  </w:style>
  <w:style w:type="character" w:customStyle="1" w:styleId="No-numheading3AgencyChar">
    <w:name w:val="No-num heading 3 (Agency) Char"/>
    <w:link w:val="No-numheading3Agency"/>
    <w:locked/>
    <w:rsid w:val="00B0612B"/>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B0612B"/>
    <w:pPr>
      <w:keepNext/>
      <w:spacing w:before="280" w:after="220"/>
      <w:outlineLvl w:val="2"/>
    </w:pPr>
    <w:rPr>
      <w:rFonts w:ascii="Verdana" w:eastAsia="Verdana" w:hAnsi="Verdana"/>
      <w:b/>
      <w:bCs/>
      <w:kern w:val="32"/>
      <w:szCs w:val="22"/>
      <w:lang w:val="sv-SE" w:eastAsia="zh-CN"/>
    </w:rPr>
  </w:style>
  <w:style w:type="character" w:customStyle="1" w:styleId="DraftingNotesAgencyChar">
    <w:name w:val="Drafting Notes (Agency) Char"/>
    <w:link w:val="DraftingNotesAgency"/>
    <w:locked/>
    <w:rsid w:val="00C738D5"/>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qFormat/>
    <w:rsid w:val="00C738D5"/>
    <w:pPr>
      <w:spacing w:after="140" w:line="280" w:lineRule="atLeast"/>
    </w:pPr>
    <w:rPr>
      <w:rFonts w:ascii="Courier New" w:eastAsia="Verdana" w:hAnsi="Courier New" w:cs="Courier New"/>
      <w:i/>
      <w:color w:val="339966"/>
      <w:szCs w:val="18"/>
      <w:lang w:val="sv-SE" w:eastAsia="zh-CN"/>
    </w:rPr>
  </w:style>
  <w:style w:type="paragraph" w:customStyle="1" w:styleId="HangingIndent0">
    <w:name w:val="Hanging Indent"/>
    <w:basedOn w:val="Normal"/>
    <w:rsid w:val="00DD2DA1"/>
    <w:pPr>
      <w:ind w:left="567" w:hanging="567"/>
    </w:pPr>
  </w:style>
  <w:style w:type="character" w:styleId="UnresolvedMention">
    <w:name w:val="Unresolved Mention"/>
    <w:basedOn w:val="DefaultParagraphFont"/>
    <w:uiPriority w:val="99"/>
    <w:semiHidden/>
    <w:unhideWhenUsed/>
    <w:rsid w:val="00724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7901">
      <w:bodyDiv w:val="1"/>
      <w:marLeft w:val="0"/>
      <w:marRight w:val="0"/>
      <w:marTop w:val="0"/>
      <w:marBottom w:val="0"/>
      <w:divBdr>
        <w:top w:val="none" w:sz="0" w:space="0" w:color="auto"/>
        <w:left w:val="none" w:sz="0" w:space="0" w:color="auto"/>
        <w:bottom w:val="none" w:sz="0" w:space="0" w:color="auto"/>
        <w:right w:val="none" w:sz="0" w:space="0" w:color="auto"/>
      </w:divBdr>
    </w:div>
    <w:div w:id="69743485">
      <w:bodyDiv w:val="1"/>
      <w:marLeft w:val="0"/>
      <w:marRight w:val="0"/>
      <w:marTop w:val="0"/>
      <w:marBottom w:val="0"/>
      <w:divBdr>
        <w:top w:val="none" w:sz="0" w:space="0" w:color="auto"/>
        <w:left w:val="none" w:sz="0" w:space="0" w:color="auto"/>
        <w:bottom w:val="none" w:sz="0" w:space="0" w:color="auto"/>
        <w:right w:val="none" w:sz="0" w:space="0" w:color="auto"/>
      </w:divBdr>
    </w:div>
    <w:div w:id="96945314">
      <w:bodyDiv w:val="1"/>
      <w:marLeft w:val="0"/>
      <w:marRight w:val="0"/>
      <w:marTop w:val="0"/>
      <w:marBottom w:val="0"/>
      <w:divBdr>
        <w:top w:val="none" w:sz="0" w:space="0" w:color="auto"/>
        <w:left w:val="none" w:sz="0" w:space="0" w:color="auto"/>
        <w:bottom w:val="none" w:sz="0" w:space="0" w:color="auto"/>
        <w:right w:val="none" w:sz="0" w:space="0" w:color="auto"/>
      </w:divBdr>
    </w:div>
    <w:div w:id="108621887">
      <w:bodyDiv w:val="1"/>
      <w:marLeft w:val="0"/>
      <w:marRight w:val="0"/>
      <w:marTop w:val="0"/>
      <w:marBottom w:val="0"/>
      <w:divBdr>
        <w:top w:val="none" w:sz="0" w:space="0" w:color="auto"/>
        <w:left w:val="none" w:sz="0" w:space="0" w:color="auto"/>
        <w:bottom w:val="none" w:sz="0" w:space="0" w:color="auto"/>
        <w:right w:val="none" w:sz="0" w:space="0" w:color="auto"/>
      </w:divBdr>
    </w:div>
    <w:div w:id="116608605">
      <w:bodyDiv w:val="1"/>
      <w:marLeft w:val="0"/>
      <w:marRight w:val="0"/>
      <w:marTop w:val="0"/>
      <w:marBottom w:val="0"/>
      <w:divBdr>
        <w:top w:val="none" w:sz="0" w:space="0" w:color="auto"/>
        <w:left w:val="none" w:sz="0" w:space="0" w:color="auto"/>
        <w:bottom w:val="none" w:sz="0" w:space="0" w:color="auto"/>
        <w:right w:val="none" w:sz="0" w:space="0" w:color="auto"/>
      </w:divBdr>
    </w:div>
    <w:div w:id="175196286">
      <w:bodyDiv w:val="1"/>
      <w:marLeft w:val="0"/>
      <w:marRight w:val="0"/>
      <w:marTop w:val="0"/>
      <w:marBottom w:val="0"/>
      <w:divBdr>
        <w:top w:val="none" w:sz="0" w:space="0" w:color="auto"/>
        <w:left w:val="none" w:sz="0" w:space="0" w:color="auto"/>
        <w:bottom w:val="none" w:sz="0" w:space="0" w:color="auto"/>
        <w:right w:val="none" w:sz="0" w:space="0" w:color="auto"/>
      </w:divBdr>
    </w:div>
    <w:div w:id="190807761">
      <w:bodyDiv w:val="1"/>
      <w:marLeft w:val="0"/>
      <w:marRight w:val="0"/>
      <w:marTop w:val="0"/>
      <w:marBottom w:val="0"/>
      <w:divBdr>
        <w:top w:val="none" w:sz="0" w:space="0" w:color="auto"/>
        <w:left w:val="none" w:sz="0" w:space="0" w:color="auto"/>
        <w:bottom w:val="none" w:sz="0" w:space="0" w:color="auto"/>
        <w:right w:val="none" w:sz="0" w:space="0" w:color="auto"/>
      </w:divBdr>
    </w:div>
    <w:div w:id="204485118">
      <w:bodyDiv w:val="1"/>
      <w:marLeft w:val="0"/>
      <w:marRight w:val="0"/>
      <w:marTop w:val="0"/>
      <w:marBottom w:val="0"/>
      <w:divBdr>
        <w:top w:val="none" w:sz="0" w:space="0" w:color="auto"/>
        <w:left w:val="none" w:sz="0" w:space="0" w:color="auto"/>
        <w:bottom w:val="none" w:sz="0" w:space="0" w:color="auto"/>
        <w:right w:val="none" w:sz="0" w:space="0" w:color="auto"/>
      </w:divBdr>
    </w:div>
    <w:div w:id="221527554">
      <w:bodyDiv w:val="1"/>
      <w:marLeft w:val="0"/>
      <w:marRight w:val="0"/>
      <w:marTop w:val="0"/>
      <w:marBottom w:val="0"/>
      <w:divBdr>
        <w:top w:val="none" w:sz="0" w:space="0" w:color="auto"/>
        <w:left w:val="none" w:sz="0" w:space="0" w:color="auto"/>
        <w:bottom w:val="none" w:sz="0" w:space="0" w:color="auto"/>
        <w:right w:val="none" w:sz="0" w:space="0" w:color="auto"/>
      </w:divBdr>
    </w:div>
    <w:div w:id="261572378">
      <w:bodyDiv w:val="1"/>
      <w:marLeft w:val="0"/>
      <w:marRight w:val="0"/>
      <w:marTop w:val="0"/>
      <w:marBottom w:val="0"/>
      <w:divBdr>
        <w:top w:val="none" w:sz="0" w:space="0" w:color="auto"/>
        <w:left w:val="none" w:sz="0" w:space="0" w:color="auto"/>
        <w:bottom w:val="none" w:sz="0" w:space="0" w:color="auto"/>
        <w:right w:val="none" w:sz="0" w:space="0" w:color="auto"/>
      </w:divBdr>
    </w:div>
    <w:div w:id="267591178">
      <w:bodyDiv w:val="1"/>
      <w:marLeft w:val="0"/>
      <w:marRight w:val="0"/>
      <w:marTop w:val="0"/>
      <w:marBottom w:val="0"/>
      <w:divBdr>
        <w:top w:val="none" w:sz="0" w:space="0" w:color="auto"/>
        <w:left w:val="none" w:sz="0" w:space="0" w:color="auto"/>
        <w:bottom w:val="none" w:sz="0" w:space="0" w:color="auto"/>
        <w:right w:val="none" w:sz="0" w:space="0" w:color="auto"/>
      </w:divBdr>
    </w:div>
    <w:div w:id="270548164">
      <w:bodyDiv w:val="1"/>
      <w:marLeft w:val="0"/>
      <w:marRight w:val="0"/>
      <w:marTop w:val="0"/>
      <w:marBottom w:val="0"/>
      <w:divBdr>
        <w:top w:val="none" w:sz="0" w:space="0" w:color="auto"/>
        <w:left w:val="none" w:sz="0" w:space="0" w:color="auto"/>
        <w:bottom w:val="none" w:sz="0" w:space="0" w:color="auto"/>
        <w:right w:val="none" w:sz="0" w:space="0" w:color="auto"/>
      </w:divBdr>
    </w:div>
    <w:div w:id="282270315">
      <w:bodyDiv w:val="1"/>
      <w:marLeft w:val="0"/>
      <w:marRight w:val="0"/>
      <w:marTop w:val="0"/>
      <w:marBottom w:val="0"/>
      <w:divBdr>
        <w:top w:val="none" w:sz="0" w:space="0" w:color="auto"/>
        <w:left w:val="none" w:sz="0" w:space="0" w:color="auto"/>
        <w:bottom w:val="none" w:sz="0" w:space="0" w:color="auto"/>
        <w:right w:val="none" w:sz="0" w:space="0" w:color="auto"/>
      </w:divBdr>
    </w:div>
    <w:div w:id="289286928">
      <w:bodyDiv w:val="1"/>
      <w:marLeft w:val="0"/>
      <w:marRight w:val="0"/>
      <w:marTop w:val="0"/>
      <w:marBottom w:val="0"/>
      <w:divBdr>
        <w:top w:val="none" w:sz="0" w:space="0" w:color="auto"/>
        <w:left w:val="none" w:sz="0" w:space="0" w:color="auto"/>
        <w:bottom w:val="none" w:sz="0" w:space="0" w:color="auto"/>
        <w:right w:val="none" w:sz="0" w:space="0" w:color="auto"/>
      </w:divBdr>
    </w:div>
    <w:div w:id="298070853">
      <w:bodyDiv w:val="1"/>
      <w:marLeft w:val="0"/>
      <w:marRight w:val="0"/>
      <w:marTop w:val="0"/>
      <w:marBottom w:val="0"/>
      <w:divBdr>
        <w:top w:val="none" w:sz="0" w:space="0" w:color="auto"/>
        <w:left w:val="none" w:sz="0" w:space="0" w:color="auto"/>
        <w:bottom w:val="none" w:sz="0" w:space="0" w:color="auto"/>
        <w:right w:val="none" w:sz="0" w:space="0" w:color="auto"/>
      </w:divBdr>
    </w:div>
    <w:div w:id="303580258">
      <w:bodyDiv w:val="1"/>
      <w:marLeft w:val="0"/>
      <w:marRight w:val="0"/>
      <w:marTop w:val="0"/>
      <w:marBottom w:val="0"/>
      <w:divBdr>
        <w:top w:val="none" w:sz="0" w:space="0" w:color="auto"/>
        <w:left w:val="none" w:sz="0" w:space="0" w:color="auto"/>
        <w:bottom w:val="none" w:sz="0" w:space="0" w:color="auto"/>
        <w:right w:val="none" w:sz="0" w:space="0" w:color="auto"/>
      </w:divBdr>
    </w:div>
    <w:div w:id="303898523">
      <w:bodyDiv w:val="1"/>
      <w:marLeft w:val="0"/>
      <w:marRight w:val="0"/>
      <w:marTop w:val="0"/>
      <w:marBottom w:val="0"/>
      <w:divBdr>
        <w:top w:val="none" w:sz="0" w:space="0" w:color="auto"/>
        <w:left w:val="none" w:sz="0" w:space="0" w:color="auto"/>
        <w:bottom w:val="none" w:sz="0" w:space="0" w:color="auto"/>
        <w:right w:val="none" w:sz="0" w:space="0" w:color="auto"/>
      </w:divBdr>
    </w:div>
    <w:div w:id="373383308">
      <w:bodyDiv w:val="1"/>
      <w:marLeft w:val="0"/>
      <w:marRight w:val="0"/>
      <w:marTop w:val="0"/>
      <w:marBottom w:val="0"/>
      <w:divBdr>
        <w:top w:val="none" w:sz="0" w:space="0" w:color="auto"/>
        <w:left w:val="none" w:sz="0" w:space="0" w:color="auto"/>
        <w:bottom w:val="none" w:sz="0" w:space="0" w:color="auto"/>
        <w:right w:val="none" w:sz="0" w:space="0" w:color="auto"/>
      </w:divBdr>
    </w:div>
    <w:div w:id="373700504">
      <w:bodyDiv w:val="1"/>
      <w:marLeft w:val="0"/>
      <w:marRight w:val="0"/>
      <w:marTop w:val="0"/>
      <w:marBottom w:val="0"/>
      <w:divBdr>
        <w:top w:val="none" w:sz="0" w:space="0" w:color="auto"/>
        <w:left w:val="none" w:sz="0" w:space="0" w:color="auto"/>
        <w:bottom w:val="none" w:sz="0" w:space="0" w:color="auto"/>
        <w:right w:val="none" w:sz="0" w:space="0" w:color="auto"/>
      </w:divBdr>
    </w:div>
    <w:div w:id="395517089">
      <w:bodyDiv w:val="1"/>
      <w:marLeft w:val="0"/>
      <w:marRight w:val="0"/>
      <w:marTop w:val="0"/>
      <w:marBottom w:val="0"/>
      <w:divBdr>
        <w:top w:val="none" w:sz="0" w:space="0" w:color="auto"/>
        <w:left w:val="none" w:sz="0" w:space="0" w:color="auto"/>
        <w:bottom w:val="none" w:sz="0" w:space="0" w:color="auto"/>
        <w:right w:val="none" w:sz="0" w:space="0" w:color="auto"/>
      </w:divBdr>
    </w:div>
    <w:div w:id="408121344">
      <w:bodyDiv w:val="1"/>
      <w:marLeft w:val="0"/>
      <w:marRight w:val="0"/>
      <w:marTop w:val="0"/>
      <w:marBottom w:val="0"/>
      <w:divBdr>
        <w:top w:val="none" w:sz="0" w:space="0" w:color="auto"/>
        <w:left w:val="none" w:sz="0" w:space="0" w:color="auto"/>
        <w:bottom w:val="none" w:sz="0" w:space="0" w:color="auto"/>
        <w:right w:val="none" w:sz="0" w:space="0" w:color="auto"/>
      </w:divBdr>
    </w:div>
    <w:div w:id="440420090">
      <w:bodyDiv w:val="1"/>
      <w:marLeft w:val="0"/>
      <w:marRight w:val="0"/>
      <w:marTop w:val="0"/>
      <w:marBottom w:val="0"/>
      <w:divBdr>
        <w:top w:val="none" w:sz="0" w:space="0" w:color="auto"/>
        <w:left w:val="none" w:sz="0" w:space="0" w:color="auto"/>
        <w:bottom w:val="none" w:sz="0" w:space="0" w:color="auto"/>
        <w:right w:val="none" w:sz="0" w:space="0" w:color="auto"/>
      </w:divBdr>
    </w:div>
    <w:div w:id="478308519">
      <w:bodyDiv w:val="1"/>
      <w:marLeft w:val="0"/>
      <w:marRight w:val="0"/>
      <w:marTop w:val="0"/>
      <w:marBottom w:val="0"/>
      <w:divBdr>
        <w:top w:val="none" w:sz="0" w:space="0" w:color="auto"/>
        <w:left w:val="none" w:sz="0" w:space="0" w:color="auto"/>
        <w:bottom w:val="none" w:sz="0" w:space="0" w:color="auto"/>
        <w:right w:val="none" w:sz="0" w:space="0" w:color="auto"/>
      </w:divBdr>
    </w:div>
    <w:div w:id="525602170">
      <w:bodyDiv w:val="1"/>
      <w:marLeft w:val="0"/>
      <w:marRight w:val="0"/>
      <w:marTop w:val="0"/>
      <w:marBottom w:val="0"/>
      <w:divBdr>
        <w:top w:val="none" w:sz="0" w:space="0" w:color="auto"/>
        <w:left w:val="none" w:sz="0" w:space="0" w:color="auto"/>
        <w:bottom w:val="none" w:sz="0" w:space="0" w:color="auto"/>
        <w:right w:val="none" w:sz="0" w:space="0" w:color="auto"/>
      </w:divBdr>
    </w:div>
    <w:div w:id="527959918">
      <w:bodyDiv w:val="1"/>
      <w:marLeft w:val="0"/>
      <w:marRight w:val="0"/>
      <w:marTop w:val="0"/>
      <w:marBottom w:val="0"/>
      <w:divBdr>
        <w:top w:val="none" w:sz="0" w:space="0" w:color="auto"/>
        <w:left w:val="none" w:sz="0" w:space="0" w:color="auto"/>
        <w:bottom w:val="none" w:sz="0" w:space="0" w:color="auto"/>
        <w:right w:val="none" w:sz="0" w:space="0" w:color="auto"/>
      </w:divBdr>
    </w:div>
    <w:div w:id="572396457">
      <w:bodyDiv w:val="1"/>
      <w:marLeft w:val="0"/>
      <w:marRight w:val="0"/>
      <w:marTop w:val="0"/>
      <w:marBottom w:val="0"/>
      <w:divBdr>
        <w:top w:val="none" w:sz="0" w:space="0" w:color="auto"/>
        <w:left w:val="none" w:sz="0" w:space="0" w:color="auto"/>
        <w:bottom w:val="none" w:sz="0" w:space="0" w:color="auto"/>
        <w:right w:val="none" w:sz="0" w:space="0" w:color="auto"/>
      </w:divBdr>
    </w:div>
    <w:div w:id="582880733">
      <w:bodyDiv w:val="1"/>
      <w:marLeft w:val="0"/>
      <w:marRight w:val="0"/>
      <w:marTop w:val="0"/>
      <w:marBottom w:val="0"/>
      <w:divBdr>
        <w:top w:val="none" w:sz="0" w:space="0" w:color="auto"/>
        <w:left w:val="none" w:sz="0" w:space="0" w:color="auto"/>
        <w:bottom w:val="none" w:sz="0" w:space="0" w:color="auto"/>
        <w:right w:val="none" w:sz="0" w:space="0" w:color="auto"/>
      </w:divBdr>
    </w:div>
    <w:div w:id="592084905">
      <w:bodyDiv w:val="1"/>
      <w:marLeft w:val="0"/>
      <w:marRight w:val="0"/>
      <w:marTop w:val="0"/>
      <w:marBottom w:val="0"/>
      <w:divBdr>
        <w:top w:val="none" w:sz="0" w:space="0" w:color="auto"/>
        <w:left w:val="none" w:sz="0" w:space="0" w:color="auto"/>
        <w:bottom w:val="none" w:sz="0" w:space="0" w:color="auto"/>
        <w:right w:val="none" w:sz="0" w:space="0" w:color="auto"/>
      </w:divBdr>
    </w:div>
    <w:div w:id="624196271">
      <w:bodyDiv w:val="1"/>
      <w:marLeft w:val="0"/>
      <w:marRight w:val="0"/>
      <w:marTop w:val="0"/>
      <w:marBottom w:val="0"/>
      <w:divBdr>
        <w:top w:val="none" w:sz="0" w:space="0" w:color="auto"/>
        <w:left w:val="none" w:sz="0" w:space="0" w:color="auto"/>
        <w:bottom w:val="none" w:sz="0" w:space="0" w:color="auto"/>
        <w:right w:val="none" w:sz="0" w:space="0" w:color="auto"/>
      </w:divBdr>
    </w:div>
    <w:div w:id="643395505">
      <w:bodyDiv w:val="1"/>
      <w:marLeft w:val="0"/>
      <w:marRight w:val="0"/>
      <w:marTop w:val="0"/>
      <w:marBottom w:val="0"/>
      <w:divBdr>
        <w:top w:val="none" w:sz="0" w:space="0" w:color="auto"/>
        <w:left w:val="none" w:sz="0" w:space="0" w:color="auto"/>
        <w:bottom w:val="none" w:sz="0" w:space="0" w:color="auto"/>
        <w:right w:val="none" w:sz="0" w:space="0" w:color="auto"/>
      </w:divBdr>
    </w:div>
    <w:div w:id="694621211">
      <w:bodyDiv w:val="1"/>
      <w:marLeft w:val="0"/>
      <w:marRight w:val="0"/>
      <w:marTop w:val="0"/>
      <w:marBottom w:val="0"/>
      <w:divBdr>
        <w:top w:val="none" w:sz="0" w:space="0" w:color="auto"/>
        <w:left w:val="none" w:sz="0" w:space="0" w:color="auto"/>
        <w:bottom w:val="none" w:sz="0" w:space="0" w:color="auto"/>
        <w:right w:val="none" w:sz="0" w:space="0" w:color="auto"/>
      </w:divBdr>
    </w:div>
    <w:div w:id="694887651">
      <w:bodyDiv w:val="1"/>
      <w:marLeft w:val="0"/>
      <w:marRight w:val="0"/>
      <w:marTop w:val="0"/>
      <w:marBottom w:val="0"/>
      <w:divBdr>
        <w:top w:val="none" w:sz="0" w:space="0" w:color="auto"/>
        <w:left w:val="none" w:sz="0" w:space="0" w:color="auto"/>
        <w:bottom w:val="none" w:sz="0" w:space="0" w:color="auto"/>
        <w:right w:val="none" w:sz="0" w:space="0" w:color="auto"/>
      </w:divBdr>
    </w:div>
    <w:div w:id="711732911">
      <w:bodyDiv w:val="1"/>
      <w:marLeft w:val="0"/>
      <w:marRight w:val="0"/>
      <w:marTop w:val="0"/>
      <w:marBottom w:val="0"/>
      <w:divBdr>
        <w:top w:val="none" w:sz="0" w:space="0" w:color="auto"/>
        <w:left w:val="none" w:sz="0" w:space="0" w:color="auto"/>
        <w:bottom w:val="none" w:sz="0" w:space="0" w:color="auto"/>
        <w:right w:val="none" w:sz="0" w:space="0" w:color="auto"/>
      </w:divBdr>
    </w:div>
    <w:div w:id="762185569">
      <w:bodyDiv w:val="1"/>
      <w:marLeft w:val="0"/>
      <w:marRight w:val="0"/>
      <w:marTop w:val="0"/>
      <w:marBottom w:val="0"/>
      <w:divBdr>
        <w:top w:val="none" w:sz="0" w:space="0" w:color="auto"/>
        <w:left w:val="none" w:sz="0" w:space="0" w:color="auto"/>
        <w:bottom w:val="none" w:sz="0" w:space="0" w:color="auto"/>
        <w:right w:val="none" w:sz="0" w:space="0" w:color="auto"/>
      </w:divBdr>
    </w:div>
    <w:div w:id="790439989">
      <w:bodyDiv w:val="1"/>
      <w:marLeft w:val="0"/>
      <w:marRight w:val="0"/>
      <w:marTop w:val="0"/>
      <w:marBottom w:val="0"/>
      <w:divBdr>
        <w:top w:val="none" w:sz="0" w:space="0" w:color="auto"/>
        <w:left w:val="none" w:sz="0" w:space="0" w:color="auto"/>
        <w:bottom w:val="none" w:sz="0" w:space="0" w:color="auto"/>
        <w:right w:val="none" w:sz="0" w:space="0" w:color="auto"/>
      </w:divBdr>
    </w:div>
    <w:div w:id="848984204">
      <w:bodyDiv w:val="1"/>
      <w:marLeft w:val="0"/>
      <w:marRight w:val="0"/>
      <w:marTop w:val="0"/>
      <w:marBottom w:val="0"/>
      <w:divBdr>
        <w:top w:val="none" w:sz="0" w:space="0" w:color="auto"/>
        <w:left w:val="none" w:sz="0" w:space="0" w:color="auto"/>
        <w:bottom w:val="none" w:sz="0" w:space="0" w:color="auto"/>
        <w:right w:val="none" w:sz="0" w:space="0" w:color="auto"/>
      </w:divBdr>
    </w:div>
    <w:div w:id="864634504">
      <w:bodyDiv w:val="1"/>
      <w:marLeft w:val="0"/>
      <w:marRight w:val="0"/>
      <w:marTop w:val="0"/>
      <w:marBottom w:val="0"/>
      <w:divBdr>
        <w:top w:val="none" w:sz="0" w:space="0" w:color="auto"/>
        <w:left w:val="none" w:sz="0" w:space="0" w:color="auto"/>
        <w:bottom w:val="none" w:sz="0" w:space="0" w:color="auto"/>
        <w:right w:val="none" w:sz="0" w:space="0" w:color="auto"/>
      </w:divBdr>
    </w:div>
    <w:div w:id="915015926">
      <w:bodyDiv w:val="1"/>
      <w:marLeft w:val="0"/>
      <w:marRight w:val="0"/>
      <w:marTop w:val="0"/>
      <w:marBottom w:val="0"/>
      <w:divBdr>
        <w:top w:val="none" w:sz="0" w:space="0" w:color="auto"/>
        <w:left w:val="none" w:sz="0" w:space="0" w:color="auto"/>
        <w:bottom w:val="none" w:sz="0" w:space="0" w:color="auto"/>
        <w:right w:val="none" w:sz="0" w:space="0" w:color="auto"/>
      </w:divBdr>
    </w:div>
    <w:div w:id="916793036">
      <w:bodyDiv w:val="1"/>
      <w:marLeft w:val="0"/>
      <w:marRight w:val="0"/>
      <w:marTop w:val="0"/>
      <w:marBottom w:val="0"/>
      <w:divBdr>
        <w:top w:val="none" w:sz="0" w:space="0" w:color="auto"/>
        <w:left w:val="none" w:sz="0" w:space="0" w:color="auto"/>
        <w:bottom w:val="none" w:sz="0" w:space="0" w:color="auto"/>
        <w:right w:val="none" w:sz="0" w:space="0" w:color="auto"/>
      </w:divBdr>
    </w:div>
    <w:div w:id="941229243">
      <w:bodyDiv w:val="1"/>
      <w:marLeft w:val="0"/>
      <w:marRight w:val="0"/>
      <w:marTop w:val="0"/>
      <w:marBottom w:val="0"/>
      <w:divBdr>
        <w:top w:val="none" w:sz="0" w:space="0" w:color="auto"/>
        <w:left w:val="none" w:sz="0" w:space="0" w:color="auto"/>
        <w:bottom w:val="none" w:sz="0" w:space="0" w:color="auto"/>
        <w:right w:val="none" w:sz="0" w:space="0" w:color="auto"/>
      </w:divBdr>
    </w:div>
    <w:div w:id="963582297">
      <w:bodyDiv w:val="1"/>
      <w:marLeft w:val="0"/>
      <w:marRight w:val="0"/>
      <w:marTop w:val="0"/>
      <w:marBottom w:val="0"/>
      <w:divBdr>
        <w:top w:val="none" w:sz="0" w:space="0" w:color="auto"/>
        <w:left w:val="none" w:sz="0" w:space="0" w:color="auto"/>
        <w:bottom w:val="none" w:sz="0" w:space="0" w:color="auto"/>
        <w:right w:val="none" w:sz="0" w:space="0" w:color="auto"/>
      </w:divBdr>
    </w:div>
    <w:div w:id="970522886">
      <w:bodyDiv w:val="1"/>
      <w:marLeft w:val="0"/>
      <w:marRight w:val="0"/>
      <w:marTop w:val="0"/>
      <w:marBottom w:val="0"/>
      <w:divBdr>
        <w:top w:val="none" w:sz="0" w:space="0" w:color="auto"/>
        <w:left w:val="none" w:sz="0" w:space="0" w:color="auto"/>
        <w:bottom w:val="none" w:sz="0" w:space="0" w:color="auto"/>
        <w:right w:val="none" w:sz="0" w:space="0" w:color="auto"/>
      </w:divBdr>
    </w:div>
    <w:div w:id="1027678591">
      <w:bodyDiv w:val="1"/>
      <w:marLeft w:val="0"/>
      <w:marRight w:val="0"/>
      <w:marTop w:val="0"/>
      <w:marBottom w:val="0"/>
      <w:divBdr>
        <w:top w:val="none" w:sz="0" w:space="0" w:color="auto"/>
        <w:left w:val="none" w:sz="0" w:space="0" w:color="auto"/>
        <w:bottom w:val="none" w:sz="0" w:space="0" w:color="auto"/>
        <w:right w:val="none" w:sz="0" w:space="0" w:color="auto"/>
      </w:divBdr>
    </w:div>
    <w:div w:id="1049958460">
      <w:bodyDiv w:val="1"/>
      <w:marLeft w:val="0"/>
      <w:marRight w:val="0"/>
      <w:marTop w:val="0"/>
      <w:marBottom w:val="0"/>
      <w:divBdr>
        <w:top w:val="none" w:sz="0" w:space="0" w:color="auto"/>
        <w:left w:val="none" w:sz="0" w:space="0" w:color="auto"/>
        <w:bottom w:val="none" w:sz="0" w:space="0" w:color="auto"/>
        <w:right w:val="none" w:sz="0" w:space="0" w:color="auto"/>
      </w:divBdr>
    </w:div>
    <w:div w:id="1087463187">
      <w:bodyDiv w:val="1"/>
      <w:marLeft w:val="0"/>
      <w:marRight w:val="0"/>
      <w:marTop w:val="0"/>
      <w:marBottom w:val="0"/>
      <w:divBdr>
        <w:top w:val="none" w:sz="0" w:space="0" w:color="auto"/>
        <w:left w:val="none" w:sz="0" w:space="0" w:color="auto"/>
        <w:bottom w:val="none" w:sz="0" w:space="0" w:color="auto"/>
        <w:right w:val="none" w:sz="0" w:space="0" w:color="auto"/>
      </w:divBdr>
    </w:div>
    <w:div w:id="1098284467">
      <w:bodyDiv w:val="1"/>
      <w:marLeft w:val="0"/>
      <w:marRight w:val="0"/>
      <w:marTop w:val="0"/>
      <w:marBottom w:val="0"/>
      <w:divBdr>
        <w:top w:val="none" w:sz="0" w:space="0" w:color="auto"/>
        <w:left w:val="none" w:sz="0" w:space="0" w:color="auto"/>
        <w:bottom w:val="none" w:sz="0" w:space="0" w:color="auto"/>
        <w:right w:val="none" w:sz="0" w:space="0" w:color="auto"/>
      </w:divBdr>
    </w:div>
    <w:div w:id="1131676296">
      <w:bodyDiv w:val="1"/>
      <w:marLeft w:val="0"/>
      <w:marRight w:val="0"/>
      <w:marTop w:val="0"/>
      <w:marBottom w:val="0"/>
      <w:divBdr>
        <w:top w:val="none" w:sz="0" w:space="0" w:color="auto"/>
        <w:left w:val="none" w:sz="0" w:space="0" w:color="auto"/>
        <w:bottom w:val="none" w:sz="0" w:space="0" w:color="auto"/>
        <w:right w:val="none" w:sz="0" w:space="0" w:color="auto"/>
      </w:divBdr>
    </w:div>
    <w:div w:id="1137995220">
      <w:bodyDiv w:val="1"/>
      <w:marLeft w:val="0"/>
      <w:marRight w:val="0"/>
      <w:marTop w:val="0"/>
      <w:marBottom w:val="0"/>
      <w:divBdr>
        <w:top w:val="none" w:sz="0" w:space="0" w:color="auto"/>
        <w:left w:val="none" w:sz="0" w:space="0" w:color="auto"/>
        <w:bottom w:val="none" w:sz="0" w:space="0" w:color="auto"/>
        <w:right w:val="none" w:sz="0" w:space="0" w:color="auto"/>
      </w:divBdr>
    </w:div>
    <w:div w:id="1178157093">
      <w:bodyDiv w:val="1"/>
      <w:marLeft w:val="0"/>
      <w:marRight w:val="0"/>
      <w:marTop w:val="0"/>
      <w:marBottom w:val="0"/>
      <w:divBdr>
        <w:top w:val="none" w:sz="0" w:space="0" w:color="auto"/>
        <w:left w:val="none" w:sz="0" w:space="0" w:color="auto"/>
        <w:bottom w:val="none" w:sz="0" w:space="0" w:color="auto"/>
        <w:right w:val="none" w:sz="0" w:space="0" w:color="auto"/>
      </w:divBdr>
    </w:div>
    <w:div w:id="1194461259">
      <w:bodyDiv w:val="1"/>
      <w:marLeft w:val="0"/>
      <w:marRight w:val="0"/>
      <w:marTop w:val="0"/>
      <w:marBottom w:val="0"/>
      <w:divBdr>
        <w:top w:val="none" w:sz="0" w:space="0" w:color="auto"/>
        <w:left w:val="none" w:sz="0" w:space="0" w:color="auto"/>
        <w:bottom w:val="none" w:sz="0" w:space="0" w:color="auto"/>
        <w:right w:val="none" w:sz="0" w:space="0" w:color="auto"/>
      </w:divBdr>
    </w:div>
    <w:div w:id="1209225756">
      <w:bodyDiv w:val="1"/>
      <w:marLeft w:val="0"/>
      <w:marRight w:val="0"/>
      <w:marTop w:val="0"/>
      <w:marBottom w:val="0"/>
      <w:divBdr>
        <w:top w:val="none" w:sz="0" w:space="0" w:color="auto"/>
        <w:left w:val="none" w:sz="0" w:space="0" w:color="auto"/>
        <w:bottom w:val="none" w:sz="0" w:space="0" w:color="auto"/>
        <w:right w:val="none" w:sz="0" w:space="0" w:color="auto"/>
      </w:divBdr>
    </w:div>
    <w:div w:id="1233152965">
      <w:bodyDiv w:val="1"/>
      <w:marLeft w:val="0"/>
      <w:marRight w:val="0"/>
      <w:marTop w:val="0"/>
      <w:marBottom w:val="0"/>
      <w:divBdr>
        <w:top w:val="none" w:sz="0" w:space="0" w:color="auto"/>
        <w:left w:val="none" w:sz="0" w:space="0" w:color="auto"/>
        <w:bottom w:val="none" w:sz="0" w:space="0" w:color="auto"/>
        <w:right w:val="none" w:sz="0" w:space="0" w:color="auto"/>
      </w:divBdr>
    </w:div>
    <w:div w:id="1248078092">
      <w:bodyDiv w:val="1"/>
      <w:marLeft w:val="0"/>
      <w:marRight w:val="0"/>
      <w:marTop w:val="0"/>
      <w:marBottom w:val="0"/>
      <w:divBdr>
        <w:top w:val="none" w:sz="0" w:space="0" w:color="auto"/>
        <w:left w:val="none" w:sz="0" w:space="0" w:color="auto"/>
        <w:bottom w:val="none" w:sz="0" w:space="0" w:color="auto"/>
        <w:right w:val="none" w:sz="0" w:space="0" w:color="auto"/>
      </w:divBdr>
    </w:div>
    <w:div w:id="1252471450">
      <w:bodyDiv w:val="1"/>
      <w:marLeft w:val="0"/>
      <w:marRight w:val="0"/>
      <w:marTop w:val="0"/>
      <w:marBottom w:val="0"/>
      <w:divBdr>
        <w:top w:val="none" w:sz="0" w:space="0" w:color="auto"/>
        <w:left w:val="none" w:sz="0" w:space="0" w:color="auto"/>
        <w:bottom w:val="none" w:sz="0" w:space="0" w:color="auto"/>
        <w:right w:val="none" w:sz="0" w:space="0" w:color="auto"/>
      </w:divBdr>
    </w:div>
    <w:div w:id="1268387842">
      <w:bodyDiv w:val="1"/>
      <w:marLeft w:val="0"/>
      <w:marRight w:val="0"/>
      <w:marTop w:val="0"/>
      <w:marBottom w:val="0"/>
      <w:divBdr>
        <w:top w:val="none" w:sz="0" w:space="0" w:color="auto"/>
        <w:left w:val="none" w:sz="0" w:space="0" w:color="auto"/>
        <w:bottom w:val="none" w:sz="0" w:space="0" w:color="auto"/>
        <w:right w:val="none" w:sz="0" w:space="0" w:color="auto"/>
      </w:divBdr>
    </w:div>
    <w:div w:id="1311978525">
      <w:bodyDiv w:val="1"/>
      <w:marLeft w:val="0"/>
      <w:marRight w:val="0"/>
      <w:marTop w:val="0"/>
      <w:marBottom w:val="0"/>
      <w:divBdr>
        <w:top w:val="none" w:sz="0" w:space="0" w:color="auto"/>
        <w:left w:val="none" w:sz="0" w:space="0" w:color="auto"/>
        <w:bottom w:val="none" w:sz="0" w:space="0" w:color="auto"/>
        <w:right w:val="none" w:sz="0" w:space="0" w:color="auto"/>
      </w:divBdr>
    </w:div>
    <w:div w:id="1424691724">
      <w:bodyDiv w:val="1"/>
      <w:marLeft w:val="0"/>
      <w:marRight w:val="0"/>
      <w:marTop w:val="0"/>
      <w:marBottom w:val="0"/>
      <w:divBdr>
        <w:top w:val="none" w:sz="0" w:space="0" w:color="auto"/>
        <w:left w:val="none" w:sz="0" w:space="0" w:color="auto"/>
        <w:bottom w:val="none" w:sz="0" w:space="0" w:color="auto"/>
        <w:right w:val="none" w:sz="0" w:space="0" w:color="auto"/>
      </w:divBdr>
    </w:div>
    <w:div w:id="1450051416">
      <w:bodyDiv w:val="1"/>
      <w:marLeft w:val="0"/>
      <w:marRight w:val="0"/>
      <w:marTop w:val="0"/>
      <w:marBottom w:val="0"/>
      <w:divBdr>
        <w:top w:val="none" w:sz="0" w:space="0" w:color="auto"/>
        <w:left w:val="none" w:sz="0" w:space="0" w:color="auto"/>
        <w:bottom w:val="none" w:sz="0" w:space="0" w:color="auto"/>
        <w:right w:val="none" w:sz="0" w:space="0" w:color="auto"/>
      </w:divBdr>
    </w:div>
    <w:div w:id="1456289316">
      <w:bodyDiv w:val="1"/>
      <w:marLeft w:val="0"/>
      <w:marRight w:val="0"/>
      <w:marTop w:val="0"/>
      <w:marBottom w:val="0"/>
      <w:divBdr>
        <w:top w:val="none" w:sz="0" w:space="0" w:color="auto"/>
        <w:left w:val="none" w:sz="0" w:space="0" w:color="auto"/>
        <w:bottom w:val="none" w:sz="0" w:space="0" w:color="auto"/>
        <w:right w:val="none" w:sz="0" w:space="0" w:color="auto"/>
      </w:divBdr>
    </w:div>
    <w:div w:id="1473057833">
      <w:bodyDiv w:val="1"/>
      <w:marLeft w:val="0"/>
      <w:marRight w:val="0"/>
      <w:marTop w:val="0"/>
      <w:marBottom w:val="0"/>
      <w:divBdr>
        <w:top w:val="none" w:sz="0" w:space="0" w:color="auto"/>
        <w:left w:val="none" w:sz="0" w:space="0" w:color="auto"/>
        <w:bottom w:val="none" w:sz="0" w:space="0" w:color="auto"/>
        <w:right w:val="none" w:sz="0" w:space="0" w:color="auto"/>
      </w:divBdr>
    </w:div>
    <w:div w:id="1500609253">
      <w:bodyDiv w:val="1"/>
      <w:marLeft w:val="0"/>
      <w:marRight w:val="0"/>
      <w:marTop w:val="0"/>
      <w:marBottom w:val="0"/>
      <w:divBdr>
        <w:top w:val="none" w:sz="0" w:space="0" w:color="auto"/>
        <w:left w:val="none" w:sz="0" w:space="0" w:color="auto"/>
        <w:bottom w:val="none" w:sz="0" w:space="0" w:color="auto"/>
        <w:right w:val="none" w:sz="0" w:space="0" w:color="auto"/>
      </w:divBdr>
    </w:div>
    <w:div w:id="1506047614">
      <w:bodyDiv w:val="1"/>
      <w:marLeft w:val="0"/>
      <w:marRight w:val="0"/>
      <w:marTop w:val="0"/>
      <w:marBottom w:val="0"/>
      <w:divBdr>
        <w:top w:val="none" w:sz="0" w:space="0" w:color="auto"/>
        <w:left w:val="none" w:sz="0" w:space="0" w:color="auto"/>
        <w:bottom w:val="none" w:sz="0" w:space="0" w:color="auto"/>
        <w:right w:val="none" w:sz="0" w:space="0" w:color="auto"/>
      </w:divBdr>
    </w:div>
    <w:div w:id="1568690587">
      <w:bodyDiv w:val="1"/>
      <w:marLeft w:val="0"/>
      <w:marRight w:val="0"/>
      <w:marTop w:val="0"/>
      <w:marBottom w:val="0"/>
      <w:divBdr>
        <w:top w:val="none" w:sz="0" w:space="0" w:color="auto"/>
        <w:left w:val="none" w:sz="0" w:space="0" w:color="auto"/>
        <w:bottom w:val="none" w:sz="0" w:space="0" w:color="auto"/>
        <w:right w:val="none" w:sz="0" w:space="0" w:color="auto"/>
      </w:divBdr>
    </w:div>
    <w:div w:id="1573736306">
      <w:bodyDiv w:val="1"/>
      <w:marLeft w:val="0"/>
      <w:marRight w:val="0"/>
      <w:marTop w:val="0"/>
      <w:marBottom w:val="0"/>
      <w:divBdr>
        <w:top w:val="none" w:sz="0" w:space="0" w:color="auto"/>
        <w:left w:val="none" w:sz="0" w:space="0" w:color="auto"/>
        <w:bottom w:val="none" w:sz="0" w:space="0" w:color="auto"/>
        <w:right w:val="none" w:sz="0" w:space="0" w:color="auto"/>
      </w:divBdr>
    </w:div>
    <w:div w:id="1613786488">
      <w:bodyDiv w:val="1"/>
      <w:marLeft w:val="0"/>
      <w:marRight w:val="0"/>
      <w:marTop w:val="0"/>
      <w:marBottom w:val="0"/>
      <w:divBdr>
        <w:top w:val="none" w:sz="0" w:space="0" w:color="auto"/>
        <w:left w:val="none" w:sz="0" w:space="0" w:color="auto"/>
        <w:bottom w:val="none" w:sz="0" w:space="0" w:color="auto"/>
        <w:right w:val="none" w:sz="0" w:space="0" w:color="auto"/>
      </w:divBdr>
    </w:div>
    <w:div w:id="1670135999">
      <w:bodyDiv w:val="1"/>
      <w:marLeft w:val="0"/>
      <w:marRight w:val="0"/>
      <w:marTop w:val="0"/>
      <w:marBottom w:val="0"/>
      <w:divBdr>
        <w:top w:val="none" w:sz="0" w:space="0" w:color="auto"/>
        <w:left w:val="none" w:sz="0" w:space="0" w:color="auto"/>
        <w:bottom w:val="none" w:sz="0" w:space="0" w:color="auto"/>
        <w:right w:val="none" w:sz="0" w:space="0" w:color="auto"/>
      </w:divBdr>
    </w:div>
    <w:div w:id="1698697089">
      <w:bodyDiv w:val="1"/>
      <w:marLeft w:val="0"/>
      <w:marRight w:val="0"/>
      <w:marTop w:val="0"/>
      <w:marBottom w:val="0"/>
      <w:divBdr>
        <w:top w:val="none" w:sz="0" w:space="0" w:color="auto"/>
        <w:left w:val="none" w:sz="0" w:space="0" w:color="auto"/>
        <w:bottom w:val="none" w:sz="0" w:space="0" w:color="auto"/>
        <w:right w:val="none" w:sz="0" w:space="0" w:color="auto"/>
      </w:divBdr>
    </w:div>
    <w:div w:id="1720207248">
      <w:bodyDiv w:val="1"/>
      <w:marLeft w:val="0"/>
      <w:marRight w:val="0"/>
      <w:marTop w:val="0"/>
      <w:marBottom w:val="0"/>
      <w:divBdr>
        <w:top w:val="none" w:sz="0" w:space="0" w:color="auto"/>
        <w:left w:val="none" w:sz="0" w:space="0" w:color="auto"/>
        <w:bottom w:val="none" w:sz="0" w:space="0" w:color="auto"/>
        <w:right w:val="none" w:sz="0" w:space="0" w:color="auto"/>
      </w:divBdr>
    </w:div>
    <w:div w:id="1746301985">
      <w:bodyDiv w:val="1"/>
      <w:marLeft w:val="0"/>
      <w:marRight w:val="0"/>
      <w:marTop w:val="0"/>
      <w:marBottom w:val="0"/>
      <w:divBdr>
        <w:top w:val="none" w:sz="0" w:space="0" w:color="auto"/>
        <w:left w:val="none" w:sz="0" w:space="0" w:color="auto"/>
        <w:bottom w:val="none" w:sz="0" w:space="0" w:color="auto"/>
        <w:right w:val="none" w:sz="0" w:space="0" w:color="auto"/>
      </w:divBdr>
    </w:div>
    <w:div w:id="1786655198">
      <w:bodyDiv w:val="1"/>
      <w:marLeft w:val="0"/>
      <w:marRight w:val="0"/>
      <w:marTop w:val="0"/>
      <w:marBottom w:val="0"/>
      <w:divBdr>
        <w:top w:val="none" w:sz="0" w:space="0" w:color="auto"/>
        <w:left w:val="none" w:sz="0" w:space="0" w:color="auto"/>
        <w:bottom w:val="none" w:sz="0" w:space="0" w:color="auto"/>
        <w:right w:val="none" w:sz="0" w:space="0" w:color="auto"/>
      </w:divBdr>
    </w:div>
    <w:div w:id="1793590390">
      <w:bodyDiv w:val="1"/>
      <w:marLeft w:val="0"/>
      <w:marRight w:val="0"/>
      <w:marTop w:val="0"/>
      <w:marBottom w:val="0"/>
      <w:divBdr>
        <w:top w:val="none" w:sz="0" w:space="0" w:color="auto"/>
        <w:left w:val="none" w:sz="0" w:space="0" w:color="auto"/>
        <w:bottom w:val="none" w:sz="0" w:space="0" w:color="auto"/>
        <w:right w:val="none" w:sz="0" w:space="0" w:color="auto"/>
      </w:divBdr>
    </w:div>
    <w:div w:id="1793863711">
      <w:bodyDiv w:val="1"/>
      <w:marLeft w:val="0"/>
      <w:marRight w:val="0"/>
      <w:marTop w:val="0"/>
      <w:marBottom w:val="0"/>
      <w:divBdr>
        <w:top w:val="none" w:sz="0" w:space="0" w:color="auto"/>
        <w:left w:val="none" w:sz="0" w:space="0" w:color="auto"/>
        <w:bottom w:val="none" w:sz="0" w:space="0" w:color="auto"/>
        <w:right w:val="none" w:sz="0" w:space="0" w:color="auto"/>
      </w:divBdr>
    </w:div>
    <w:div w:id="1796481634">
      <w:bodyDiv w:val="1"/>
      <w:marLeft w:val="0"/>
      <w:marRight w:val="0"/>
      <w:marTop w:val="0"/>
      <w:marBottom w:val="0"/>
      <w:divBdr>
        <w:top w:val="none" w:sz="0" w:space="0" w:color="auto"/>
        <w:left w:val="none" w:sz="0" w:space="0" w:color="auto"/>
        <w:bottom w:val="none" w:sz="0" w:space="0" w:color="auto"/>
        <w:right w:val="none" w:sz="0" w:space="0" w:color="auto"/>
      </w:divBdr>
    </w:div>
    <w:div w:id="1827352569">
      <w:bodyDiv w:val="1"/>
      <w:marLeft w:val="0"/>
      <w:marRight w:val="0"/>
      <w:marTop w:val="0"/>
      <w:marBottom w:val="0"/>
      <w:divBdr>
        <w:top w:val="none" w:sz="0" w:space="0" w:color="auto"/>
        <w:left w:val="none" w:sz="0" w:space="0" w:color="auto"/>
        <w:bottom w:val="none" w:sz="0" w:space="0" w:color="auto"/>
        <w:right w:val="none" w:sz="0" w:space="0" w:color="auto"/>
      </w:divBdr>
    </w:div>
    <w:div w:id="1865552864">
      <w:bodyDiv w:val="1"/>
      <w:marLeft w:val="0"/>
      <w:marRight w:val="0"/>
      <w:marTop w:val="0"/>
      <w:marBottom w:val="0"/>
      <w:divBdr>
        <w:top w:val="none" w:sz="0" w:space="0" w:color="auto"/>
        <w:left w:val="none" w:sz="0" w:space="0" w:color="auto"/>
        <w:bottom w:val="none" w:sz="0" w:space="0" w:color="auto"/>
        <w:right w:val="none" w:sz="0" w:space="0" w:color="auto"/>
      </w:divBdr>
    </w:div>
    <w:div w:id="1874539106">
      <w:bodyDiv w:val="1"/>
      <w:marLeft w:val="0"/>
      <w:marRight w:val="0"/>
      <w:marTop w:val="0"/>
      <w:marBottom w:val="0"/>
      <w:divBdr>
        <w:top w:val="none" w:sz="0" w:space="0" w:color="auto"/>
        <w:left w:val="none" w:sz="0" w:space="0" w:color="auto"/>
        <w:bottom w:val="none" w:sz="0" w:space="0" w:color="auto"/>
        <w:right w:val="none" w:sz="0" w:space="0" w:color="auto"/>
      </w:divBdr>
    </w:div>
    <w:div w:id="1890066435">
      <w:bodyDiv w:val="1"/>
      <w:marLeft w:val="0"/>
      <w:marRight w:val="0"/>
      <w:marTop w:val="0"/>
      <w:marBottom w:val="0"/>
      <w:divBdr>
        <w:top w:val="none" w:sz="0" w:space="0" w:color="auto"/>
        <w:left w:val="none" w:sz="0" w:space="0" w:color="auto"/>
        <w:bottom w:val="none" w:sz="0" w:space="0" w:color="auto"/>
        <w:right w:val="none" w:sz="0" w:space="0" w:color="auto"/>
      </w:divBdr>
    </w:div>
    <w:div w:id="1938709534">
      <w:bodyDiv w:val="1"/>
      <w:marLeft w:val="0"/>
      <w:marRight w:val="0"/>
      <w:marTop w:val="0"/>
      <w:marBottom w:val="0"/>
      <w:divBdr>
        <w:top w:val="none" w:sz="0" w:space="0" w:color="auto"/>
        <w:left w:val="none" w:sz="0" w:space="0" w:color="auto"/>
        <w:bottom w:val="none" w:sz="0" w:space="0" w:color="auto"/>
        <w:right w:val="none" w:sz="0" w:space="0" w:color="auto"/>
      </w:divBdr>
    </w:div>
    <w:div w:id="1953323707">
      <w:bodyDiv w:val="1"/>
      <w:marLeft w:val="0"/>
      <w:marRight w:val="0"/>
      <w:marTop w:val="0"/>
      <w:marBottom w:val="0"/>
      <w:divBdr>
        <w:top w:val="none" w:sz="0" w:space="0" w:color="auto"/>
        <w:left w:val="none" w:sz="0" w:space="0" w:color="auto"/>
        <w:bottom w:val="none" w:sz="0" w:space="0" w:color="auto"/>
        <w:right w:val="none" w:sz="0" w:space="0" w:color="auto"/>
      </w:divBdr>
    </w:div>
    <w:div w:id="1982077754">
      <w:bodyDiv w:val="1"/>
      <w:marLeft w:val="0"/>
      <w:marRight w:val="0"/>
      <w:marTop w:val="0"/>
      <w:marBottom w:val="0"/>
      <w:divBdr>
        <w:top w:val="none" w:sz="0" w:space="0" w:color="auto"/>
        <w:left w:val="none" w:sz="0" w:space="0" w:color="auto"/>
        <w:bottom w:val="none" w:sz="0" w:space="0" w:color="auto"/>
        <w:right w:val="none" w:sz="0" w:space="0" w:color="auto"/>
      </w:divBdr>
    </w:div>
    <w:div w:id="2018996213">
      <w:bodyDiv w:val="1"/>
      <w:marLeft w:val="0"/>
      <w:marRight w:val="0"/>
      <w:marTop w:val="0"/>
      <w:marBottom w:val="0"/>
      <w:divBdr>
        <w:top w:val="none" w:sz="0" w:space="0" w:color="auto"/>
        <w:left w:val="none" w:sz="0" w:space="0" w:color="auto"/>
        <w:bottom w:val="none" w:sz="0" w:space="0" w:color="auto"/>
        <w:right w:val="none" w:sz="0" w:space="0" w:color="auto"/>
      </w:divBdr>
    </w:div>
    <w:div w:id="2045714513">
      <w:bodyDiv w:val="1"/>
      <w:marLeft w:val="0"/>
      <w:marRight w:val="0"/>
      <w:marTop w:val="0"/>
      <w:marBottom w:val="0"/>
      <w:divBdr>
        <w:top w:val="none" w:sz="0" w:space="0" w:color="auto"/>
        <w:left w:val="none" w:sz="0" w:space="0" w:color="auto"/>
        <w:bottom w:val="none" w:sz="0" w:space="0" w:color="auto"/>
        <w:right w:val="none" w:sz="0" w:space="0" w:color="auto"/>
      </w:divBdr>
    </w:div>
    <w:div w:id="211682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EMADOC-1700519818-2612556</_dlc_DocId>
    <_dlc_DocIdUrl xmlns="a034c160-bfb7-45f5-8632-2eb7e0508071">
      <Url>https://euema.sharepoint.com/sites/CRM/_layouts/15/DocIdRedir.aspx?ID=EMADOC-1700519818-2612556</Url>
      <Description>EMADOC-1700519818-2612556</Description>
    </_dlc_DocIdUrl>
  </documentManagement>
</p:properties>
</file>

<file path=customXml/itemProps1.xml><?xml version="1.0" encoding="utf-8"?>
<ds:datastoreItem xmlns:ds="http://schemas.openxmlformats.org/officeDocument/2006/customXml" ds:itemID="{05645EC3-FD6A-4E77-8A7C-67D1FCA7807C}">
  <ds:schemaRefs>
    <ds:schemaRef ds:uri="http://schemas.microsoft.com/office/2006/metadata/longProperties"/>
  </ds:schemaRefs>
</ds:datastoreItem>
</file>

<file path=customXml/itemProps2.xml><?xml version="1.0" encoding="utf-8"?>
<ds:datastoreItem xmlns:ds="http://schemas.openxmlformats.org/officeDocument/2006/customXml" ds:itemID="{2A6B671B-DB8C-4677-9DCC-2F5C07BEBEA6}">
  <ds:schemaRefs>
    <ds:schemaRef ds:uri="http://schemas.openxmlformats.org/officeDocument/2006/bibliography"/>
  </ds:schemaRefs>
</ds:datastoreItem>
</file>

<file path=customXml/itemProps3.xml><?xml version="1.0" encoding="utf-8"?>
<ds:datastoreItem xmlns:ds="http://schemas.openxmlformats.org/officeDocument/2006/customXml" ds:itemID="{449F8262-C515-4D14-9F04-55B6DAFABB34}"/>
</file>

<file path=customXml/itemProps4.xml><?xml version="1.0" encoding="utf-8"?>
<ds:datastoreItem xmlns:ds="http://schemas.openxmlformats.org/officeDocument/2006/customXml" ds:itemID="{6B600FD3-BBD9-470A-9784-ED1D15037E19}"/>
</file>

<file path=customXml/itemProps5.xml><?xml version="1.0" encoding="utf-8"?>
<ds:datastoreItem xmlns:ds="http://schemas.openxmlformats.org/officeDocument/2006/customXml" ds:itemID="{F3F7E998-A086-4DB4-8638-C5646BC5DB56}"/>
</file>

<file path=customXml/itemProps6.xml><?xml version="1.0" encoding="utf-8"?>
<ds:datastoreItem xmlns:ds="http://schemas.openxmlformats.org/officeDocument/2006/customXml" ds:itemID="{F3BD7992-2F0F-4A27-8E0C-1184A899FD9F}"/>
</file>

<file path=docProps/app.xml><?xml version="1.0" encoding="utf-8"?>
<Properties xmlns="http://schemas.openxmlformats.org/officeDocument/2006/extended-properties" xmlns:vt="http://schemas.openxmlformats.org/officeDocument/2006/docPropsVTypes">
  <Template>SPC_10H</Template>
  <TotalTime>128</TotalTime>
  <Pages>78</Pages>
  <Words>24215</Words>
  <Characters>154223</Characters>
  <Application>Microsoft Office Word</Application>
  <DocSecurity>0</DocSecurity>
  <Lines>4898</Lines>
  <Paragraphs>2195</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Manager/>
  <Company>EMEA</Company>
  <LinksUpToDate>false</LinksUpToDate>
  <CharactersWithSpaces>176701</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10.1 04/2016_x000d_
Downloaded 110516 (sv)</dc:description>
  <cp:lastModifiedBy>TCS</cp:lastModifiedBy>
  <cp:revision>12</cp:revision>
  <dcterms:created xsi:type="dcterms:W3CDTF">2025-10-10T05:53:00Z</dcterms:created>
  <dcterms:modified xsi:type="dcterms:W3CDTF">2025-10-17T06:11:00Z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92551f25-a8e9-481c-ad33-5cda3edb5437</vt:lpwstr>
  </property>
</Properties>
</file>